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517507712"/>
    <w:bookmarkEnd w:id="0"/>
    <w:p w14:paraId="1769F963" w14:textId="22B0E08B" w:rsidR="001F502D" w:rsidRDefault="00142C3C" w:rsidP="00043055">
      <w:pPr>
        <w:pStyle w:val="Title"/>
      </w:pPr>
      <w:r>
        <w:rPr>
          <w:noProof/>
          <w:lang w:eastAsia="en-AU"/>
        </w:rPr>
        <mc:AlternateContent>
          <mc:Choice Requires="wpg">
            <w:drawing>
              <wp:anchor distT="0" distB="0" distL="114300" distR="114300" simplePos="0" relativeHeight="251667456" behindDoc="0" locked="0" layoutInCell="1" allowOverlap="1" wp14:anchorId="76A2F229" wp14:editId="3DD5FC37">
                <wp:simplePos x="0" y="0"/>
                <wp:positionH relativeFrom="margin">
                  <wp:posOffset>956258</wp:posOffset>
                </wp:positionH>
                <wp:positionV relativeFrom="paragraph">
                  <wp:posOffset>-214770</wp:posOffset>
                </wp:positionV>
                <wp:extent cx="3602281" cy="1161711"/>
                <wp:effectExtent l="0" t="0" r="0" b="635"/>
                <wp:wrapNone/>
                <wp:docPr id="10" name="Group 18"/>
                <wp:cNvGraphicFramePr/>
                <a:graphic xmlns:a="http://schemas.openxmlformats.org/drawingml/2006/main">
                  <a:graphicData uri="http://schemas.microsoft.com/office/word/2010/wordprocessingGroup">
                    <wpg:wgp>
                      <wpg:cNvGrpSpPr/>
                      <wpg:grpSpPr>
                        <a:xfrm>
                          <a:off x="0" y="0"/>
                          <a:ext cx="3602281" cy="1161711"/>
                          <a:chOff x="0" y="0"/>
                          <a:chExt cx="2847340" cy="825500"/>
                        </a:xfrm>
                      </wpg:grpSpPr>
                      <pic:pic xmlns:pic="http://schemas.openxmlformats.org/drawingml/2006/picture">
                        <pic:nvPicPr>
                          <pic:cNvPr id="15" name="Picture 15" descr="CEWO_logo_inline_LowRes.jpg"/>
                          <pic:cNvPicPr>
                            <a:picLocks noChangeAspect="1"/>
                          </pic:cNvPicPr>
                        </pic:nvPicPr>
                        <pic:blipFill>
                          <a:blip r:embed="rId7" cstate="email"/>
                          <a:stretch>
                            <a:fillRect/>
                          </a:stretch>
                        </pic:blipFill>
                        <pic:spPr>
                          <a:xfrm>
                            <a:off x="0" y="0"/>
                            <a:ext cx="2847340" cy="605790"/>
                          </a:xfrm>
                          <a:prstGeom prst="rect">
                            <a:avLst/>
                          </a:prstGeom>
                        </pic:spPr>
                      </pic:pic>
                      <pic:pic xmlns:pic="http://schemas.openxmlformats.org/drawingml/2006/picture">
                        <pic:nvPicPr>
                          <pic:cNvPr id="20" name="Picture 20" descr="G:\Environment\Environmental Water\CEWH\SER Section\Stakeholder Engagement\Publications\Color Palette\ColorPalette_symbolsOnly.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638175"/>
                            <a:ext cx="2639695" cy="1873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38D35D22" id="Group 18" o:spid="_x0000_s1026" style="position:absolute;margin-left:75.3pt;margin-top:-16.9pt;width:283.65pt;height:91.45pt;z-index:251667456;mso-position-horizontal-relative:margin;mso-width-relative:margin;mso-height-relative:margin" coordsize="28473,8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Rk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j4KICAgICAgICAgPHhtcE1NOkluc3RhbmNlSUQ+eG1wLmlpZDpDRUYyMDJBRDY4&#10;MURFMjExOTcyQUVENjkyMEM3RUYzNzwveG1wTU06SW5zdGFuY2VJRD4KICAgICAgICAgPHhtcE1N&#10;OkRvY3VtZW50SUQ+eG1wLmRpZDpDRUYyMDJBRDY4MURFMjExOTcyQUVENjkyMEM3RUYzNz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1dWlkOmQwYzMxNjM3LWFmODYtNGFh&#10;Ny05MTllLWIwZWQwZWJiM2ViZDwvc3RSZWY6aW5zdGFuY2VJRD4KICAgICAgICAgICAgPHN0UmVm&#10;OmRvY3VtZW50SUQ+eG1wLmRpZDpDNEVBNUQ5RUVDMTdFMjExODE4MEE2Q0I0MTk4N0JGOD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NkYxMjEwRkY1NDE2RTIxMUI1NjRDQkZBQzhGRUQ3MTg8L3N0RXZ0Omluc3RhbmNl&#10;SUQ+CiAgICAgICAgICAgICAgICAgIDxzdEV2dDp3aGVuPjIwMTItMTAtMTVUMTM6MzE6NTgrMTE6&#10;MDA8L3N0RXZ0OndoZW4+CiAgICAgICAgICAgICAgICAgIDxzdEV2dDpzb2Z0d2FyZUFnZW50PkFk&#10;b2JlIElsbHVzdHJhdG9yIENTNS4x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DNEVBNUQ5RUVDMTdFMjExODE4&#10;MEE2Q0I0MTk4N0JGODwvc3RFdnQ6aW5zdGFuY2VJRD4KICAgICAgICAgICAgICAgICAgPHN0RXZ0&#10;OndoZW4+MjAxMi0xMC0xN1QxNDoyMToyNCsxMTowMDwvc3RFdnQ6d2hlbj4KICAgICAgICAgICAg&#10;ICAgICAgPHN0RXZ0OnNvZnR3YXJlQWdlbnQ+QWRvYmUgSWxsdXN0cmF0b3IgQ1M1LjE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J9EElDQ19QUk9GSUxFAAsV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CEWO_logo_inline_LowRes.jpg" style="position:absolute;width:28473;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">
                  <v:imagedata r:id="rId15" o:title="CEWO_logo_inline_LowRes"/>
                  <v:path arrowok="t"/>
                </v:shape>
                <v:shape id="Picture 20" o:spid="_x0000_s1028" type="#_x0000_t75" style="position:absolute;top:6381;width:26396;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">
                  <v:imagedata r:id="rId16" o:title="ColorPalette_symbolsOnly"/>
                  <v:path arrowok="t"/>
                </v:shape>
                <w10:wrap anchorx="margin"/>
              </v:group>
            </w:pict>
          </mc:Fallback>
        </mc:AlternateContent>
      </w:r>
    </w:p>
    <w:p w14:paraId="172782CD" w14:textId="77777777" w:rsidR="001F502D" w:rsidRDefault="001F502D" w:rsidP="00043055">
      <w:pPr>
        <w:pStyle w:val="Title"/>
      </w:pPr>
    </w:p>
    <w:p w14:paraId="5A419C9B" w14:textId="77777777" w:rsidR="001F502D" w:rsidRDefault="001F502D" w:rsidP="00043055">
      <w:pPr>
        <w:pStyle w:val="Title"/>
      </w:pPr>
    </w:p>
    <w:p w14:paraId="5915C75A" w14:textId="77777777" w:rsidR="00DB3F40" w:rsidRDefault="00DB3F40" w:rsidP="00043055">
      <w:pPr>
        <w:pStyle w:val="Title"/>
      </w:pPr>
    </w:p>
    <w:p w14:paraId="62B29561" w14:textId="6F6D8F0D" w:rsidR="004635A3" w:rsidRPr="00DB3F40" w:rsidRDefault="005967FC" w:rsidP="00043055">
      <w:pPr>
        <w:pStyle w:val="Title"/>
        <w:rPr>
          <w:sz w:val="36"/>
          <w:szCs w:val="36"/>
        </w:rPr>
      </w:pPr>
      <w:r w:rsidRPr="00DB3F40">
        <w:rPr>
          <w:sz w:val="36"/>
          <w:szCs w:val="36"/>
        </w:rPr>
        <w:t xml:space="preserve">The influence of </w:t>
      </w:r>
      <w:r w:rsidR="00A64A6F" w:rsidRPr="00DB3F40">
        <w:rPr>
          <w:sz w:val="36"/>
          <w:szCs w:val="36"/>
        </w:rPr>
        <w:t xml:space="preserve">longitudinal </w:t>
      </w:r>
      <w:r w:rsidR="00A67932" w:rsidRPr="00DB3F40">
        <w:rPr>
          <w:sz w:val="36"/>
          <w:szCs w:val="36"/>
        </w:rPr>
        <w:t xml:space="preserve">hydrological </w:t>
      </w:r>
      <w:r w:rsidR="00076C65" w:rsidRPr="00DB3F40">
        <w:rPr>
          <w:sz w:val="36"/>
          <w:szCs w:val="36"/>
        </w:rPr>
        <w:t>connectivity</w:t>
      </w:r>
      <w:r w:rsidRPr="00DB3F40">
        <w:rPr>
          <w:sz w:val="36"/>
          <w:szCs w:val="36"/>
        </w:rPr>
        <w:t xml:space="preserve"> on resource availability and lower order food web structure in the </w:t>
      </w:r>
      <w:r w:rsidR="00D66AAF" w:rsidRPr="00DB3F40">
        <w:rPr>
          <w:sz w:val="36"/>
          <w:szCs w:val="36"/>
        </w:rPr>
        <w:t>Murray</w:t>
      </w:r>
      <w:r w:rsidR="00400805" w:rsidRPr="00DB3F40">
        <w:rPr>
          <w:sz w:val="36"/>
          <w:szCs w:val="36"/>
        </w:rPr>
        <w:t xml:space="preserve"> River</w:t>
      </w:r>
    </w:p>
    <w:p w14:paraId="4862A513" w14:textId="3E004328" w:rsidR="00AA2F86" w:rsidRDefault="00AA2F86" w:rsidP="00DE750E">
      <w:pPr>
        <w:pStyle w:val="Title"/>
      </w:pPr>
    </w:p>
    <w:p w14:paraId="2B1D23D5" w14:textId="77777777" w:rsidR="006F205B" w:rsidRPr="006F205B" w:rsidRDefault="006F205B" w:rsidP="00DE750E">
      <w:pPr>
        <w:jc w:val="center"/>
      </w:pPr>
    </w:p>
    <w:p w14:paraId="2523E214" w14:textId="39B05D83" w:rsidR="00E950C8" w:rsidRDefault="00845FB5" w:rsidP="00DE750E">
      <w:pPr>
        <w:jc w:val="center"/>
      </w:pPr>
      <w:r w:rsidRPr="00511730">
        <w:t>A report to the Commonwealth Environmental Water Office</w:t>
      </w:r>
    </w:p>
    <w:p w14:paraId="6CA4DB6D" w14:textId="7E26213A" w:rsidR="00E950C8" w:rsidRDefault="00E950C8" w:rsidP="00DE750E">
      <w:pPr>
        <w:jc w:val="center"/>
      </w:pPr>
    </w:p>
    <w:p w14:paraId="17D5A56F" w14:textId="77777777" w:rsidR="006F205B" w:rsidRPr="007B37D6" w:rsidRDefault="006F205B" w:rsidP="00DE750E">
      <w:pPr>
        <w:jc w:val="center"/>
      </w:pPr>
    </w:p>
    <w:p w14:paraId="2552DA73" w14:textId="77777777" w:rsidR="00E950C8" w:rsidRPr="007B37D6" w:rsidRDefault="00E950C8" w:rsidP="00DE750E">
      <w:pPr>
        <w:jc w:val="center"/>
      </w:pPr>
      <w:bookmarkStart w:id="1" w:name="_GoBack"/>
      <w:r w:rsidRPr="007B37D6">
        <w:t>Deborah Furst</w:t>
      </w:r>
      <w:r w:rsidRPr="007B37D6">
        <w:rPr>
          <w:vertAlign w:val="superscript"/>
        </w:rPr>
        <w:t>1</w:t>
      </w:r>
      <w:r w:rsidRPr="007B37D6">
        <w:t>, Kane Aldridge</w:t>
      </w:r>
      <w:r w:rsidRPr="007B37D6">
        <w:rPr>
          <w:vertAlign w:val="superscript"/>
        </w:rPr>
        <w:t>1</w:t>
      </w:r>
      <w:r w:rsidRPr="007B37D6">
        <w:t>, Chris Bice</w:t>
      </w:r>
      <w:r w:rsidRPr="007B37D6">
        <w:rPr>
          <w:vertAlign w:val="superscript"/>
        </w:rPr>
        <w:t>2</w:t>
      </w:r>
      <w:r w:rsidRPr="007B37D6">
        <w:t>, Brenton Zampatti</w:t>
      </w:r>
      <w:r w:rsidRPr="007B37D6">
        <w:rPr>
          <w:vertAlign w:val="superscript"/>
        </w:rPr>
        <w:t>2</w:t>
      </w:r>
      <w:r w:rsidRPr="007B37D6">
        <w:t xml:space="preserve"> and Qifeng Ye</w:t>
      </w:r>
      <w:r w:rsidRPr="007B37D6">
        <w:rPr>
          <w:vertAlign w:val="superscript"/>
        </w:rPr>
        <w:t>2</w:t>
      </w:r>
    </w:p>
    <w:bookmarkEnd w:id="1"/>
    <w:p w14:paraId="76933C13" w14:textId="77777777" w:rsidR="00E950C8" w:rsidRPr="007B37D6" w:rsidRDefault="00E950C8" w:rsidP="00DE750E">
      <w:pPr>
        <w:jc w:val="center"/>
      </w:pPr>
      <w:r w:rsidRPr="007B37D6">
        <w:rPr>
          <w:vertAlign w:val="superscript"/>
        </w:rPr>
        <w:t>1</w:t>
      </w:r>
      <w:r w:rsidRPr="007B37D6">
        <w:t>School of Biological Sciences &amp; Environment Institute, University of Adelaide,</w:t>
      </w:r>
    </w:p>
    <w:p w14:paraId="09749DFD" w14:textId="77777777" w:rsidR="00E950C8" w:rsidRPr="007B37D6" w:rsidRDefault="00E950C8" w:rsidP="00DE750E">
      <w:pPr>
        <w:jc w:val="center"/>
      </w:pPr>
      <w:r w:rsidRPr="007B37D6">
        <w:rPr>
          <w:vertAlign w:val="superscript"/>
        </w:rPr>
        <w:t>2</w:t>
      </w:r>
      <w:r w:rsidRPr="007B37D6">
        <w:t>South Australian Research and Development Institute, Aquatic Sciences</w:t>
      </w:r>
    </w:p>
    <w:p w14:paraId="0A2D0AB1" w14:textId="17F4751A" w:rsidR="00E950C8" w:rsidRDefault="00E950C8" w:rsidP="00DE750E">
      <w:pPr>
        <w:jc w:val="center"/>
      </w:pPr>
    </w:p>
    <w:p w14:paraId="7CFFCEE3" w14:textId="77777777" w:rsidR="00E950C8" w:rsidRPr="007B37D6" w:rsidRDefault="00E950C8" w:rsidP="00DE750E">
      <w:pPr>
        <w:jc w:val="center"/>
      </w:pPr>
    </w:p>
    <w:p w14:paraId="7CB0C935" w14:textId="36DE60C8" w:rsidR="00E950C8" w:rsidRPr="007B37D6" w:rsidRDefault="00D50D25" w:rsidP="00DE750E">
      <w:pPr>
        <w:jc w:val="center"/>
      </w:pPr>
      <w:r>
        <w:t>March 2019</w:t>
      </w:r>
    </w:p>
    <w:p w14:paraId="75C0E691" w14:textId="6628C697" w:rsidR="00AA2F86" w:rsidRPr="00E65EC7" w:rsidRDefault="00511730" w:rsidP="00043055">
      <w:r>
        <w:rPr>
          <w:noProof/>
          <w:lang w:eastAsia="en-AU"/>
        </w:rPr>
        <mc:AlternateContent>
          <mc:Choice Requires="wps">
            <w:drawing>
              <wp:anchor distT="45720" distB="45720" distL="114300" distR="114300" simplePos="0" relativeHeight="251665408" behindDoc="0" locked="0" layoutInCell="1" allowOverlap="1" wp14:anchorId="16D2E9BB" wp14:editId="45578864">
                <wp:simplePos x="0" y="0"/>
                <wp:positionH relativeFrom="column">
                  <wp:posOffset>3730625</wp:posOffset>
                </wp:positionH>
                <wp:positionV relativeFrom="paragraph">
                  <wp:posOffset>201930</wp:posOffset>
                </wp:positionV>
                <wp:extent cx="2194560" cy="160147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601470"/>
                        </a:xfrm>
                        <a:prstGeom prst="rect">
                          <a:avLst/>
                        </a:prstGeom>
                        <a:solidFill>
                          <a:srgbClr val="FFFFFF"/>
                        </a:solidFill>
                        <a:ln w="9525">
                          <a:noFill/>
                          <a:miter lim="800000"/>
                          <a:headEnd/>
                          <a:tailEnd/>
                        </a:ln>
                      </wps:spPr>
                      <wps:txbx>
                        <w:txbxContent>
                          <w:p w14:paraId="2DDF240A" w14:textId="1A9EB739" w:rsidR="00B75B29" w:rsidRDefault="00B75B29" w:rsidP="00043055">
                            <w:r w:rsidDel="002B49F4">
                              <w:rPr>
                                <w:noProof/>
                                <w:lang w:eastAsia="en-AU"/>
                              </w:rPr>
                              <w:drawing>
                                <wp:inline distT="0" distB="0" distL="0" distR="0" wp14:anchorId="1E50664F" wp14:editId="459E8FFA">
                                  <wp:extent cx="1631290" cy="122387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DI logo.JPG"/>
                                          <pic:cNvPicPr/>
                                        </pic:nvPicPr>
                                        <pic:blipFill>
                                          <a:blip r:embed="rId17">
                                            <a:extLst>
                                              <a:ext uri="{28A0092B-C50C-407E-A947-70E740481C1C}">
                                                <a14:useLocalDpi xmlns:a14="http://schemas.microsoft.com/office/drawing/2010/main" val="0"/>
                                              </a:ext>
                                            </a:extLst>
                                          </a:blip>
                                          <a:stretch>
                                            <a:fillRect/>
                                          </a:stretch>
                                        </pic:blipFill>
                                        <pic:spPr>
                                          <a:xfrm>
                                            <a:off x="0" y="0"/>
                                            <a:ext cx="1861035" cy="1396244"/>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6D2E9BB" id="_x0000_t202" coordsize="21600,21600" o:spt="202" path="m,l,21600r21600,l21600,xe">
                <v:stroke joinstyle="miter"/>
                <v:path gradientshapeok="t" o:connecttype="rect"/>
              </v:shapetype>
              <v:shape id="Text Box 2" o:spid="_x0000_s1026" type="#_x0000_t202" style="position:absolute;left:0;text-align:left;margin-left:293.75pt;margin-top:15.9pt;width:172.8pt;height:126.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" stroked="f">
                <v:textbox>
                  <w:txbxContent>
                    <w:p w14:paraId="2DDF240A" w14:textId="1A9EB739" w:rsidR="00B75B29" w:rsidRDefault="00B75B29" w:rsidP="00043055">
                      <w:r w:rsidDel="002B49F4">
                        <w:rPr>
                          <w:noProof/>
                          <w:lang w:eastAsia="en-AU"/>
                        </w:rPr>
                        <w:drawing>
                          <wp:inline distT="0" distB="0" distL="0" distR="0" wp14:anchorId="1E50664F" wp14:editId="459E8FFA">
                            <wp:extent cx="1631290" cy="122387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DI logo.JPG"/>
                                    <pic:cNvPicPr/>
                                  </pic:nvPicPr>
                                  <pic:blipFill>
                                    <a:blip r:embed="rId18">
                                      <a:extLst>
                                        <a:ext uri="{28A0092B-C50C-407E-A947-70E740481C1C}">
                                          <a14:useLocalDpi xmlns:a14="http://schemas.microsoft.com/office/drawing/2010/main" val="0"/>
                                        </a:ext>
                                      </a:extLst>
                                    </a:blip>
                                    <a:stretch>
                                      <a:fillRect/>
                                    </a:stretch>
                                  </pic:blipFill>
                                  <pic:spPr>
                                    <a:xfrm>
                                      <a:off x="0" y="0"/>
                                      <a:ext cx="1861035" cy="1396244"/>
                                    </a:xfrm>
                                    <a:prstGeom prst="rect">
                                      <a:avLst/>
                                    </a:prstGeom>
                                    <a:ln>
                                      <a:noFill/>
                                    </a:ln>
                                  </pic:spPr>
                                </pic:pic>
                              </a:graphicData>
                            </a:graphic>
                          </wp:inline>
                        </w:drawing>
                      </w:r>
                    </w:p>
                  </w:txbxContent>
                </v:textbox>
                <w10:wrap type="square"/>
              </v:shape>
            </w:pict>
          </mc:Fallback>
        </mc:AlternateContent>
      </w:r>
      <w:r w:rsidR="00845FB5">
        <w:rPr>
          <w:noProof/>
          <w:lang w:eastAsia="en-AU"/>
        </w:rPr>
        <mc:AlternateContent>
          <mc:Choice Requires="wps">
            <w:drawing>
              <wp:anchor distT="45720" distB="45720" distL="114300" distR="114300" simplePos="0" relativeHeight="251663360" behindDoc="0" locked="0" layoutInCell="1" allowOverlap="1" wp14:anchorId="1C32627B" wp14:editId="5CE8C850">
                <wp:simplePos x="0" y="0"/>
                <wp:positionH relativeFrom="column">
                  <wp:posOffset>487680</wp:posOffset>
                </wp:positionH>
                <wp:positionV relativeFrom="paragraph">
                  <wp:posOffset>252730</wp:posOffset>
                </wp:positionV>
                <wp:extent cx="236093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283077" w14:textId="3640C0D3" w:rsidR="00B75B29" w:rsidRDefault="00B75B29" w:rsidP="00043055">
                            <w:r w:rsidRPr="00C00AE7">
                              <w:rPr>
                                <w:noProof/>
                                <w:lang w:eastAsia="en-AU"/>
                              </w:rPr>
                              <w:drawing>
                                <wp:inline distT="0" distB="0" distL="0" distR="0" wp14:anchorId="6D323CAF" wp14:editId="6E1030AC">
                                  <wp:extent cx="1662951" cy="536288"/>
                                  <wp:effectExtent l="0" t="0" r="0" b="0"/>
                                  <wp:docPr id="1"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A_logo_cmyk.png"/>
                                          <pic:cNvPicPr>
                                            <a:picLocks noChangeAspect="1" noChangeArrowheads="1"/>
                                          </pic:cNvPicPr>
                                        </pic:nvPicPr>
                                        <pic:blipFill>
                                          <a:blip r:embed="rId19"/>
                                          <a:srcRect/>
                                          <a:stretch>
                                            <a:fillRect/>
                                          </a:stretch>
                                        </pic:blipFill>
                                        <pic:spPr bwMode="auto">
                                          <a:xfrm>
                                            <a:off x="0" y="0"/>
                                            <a:ext cx="1718390" cy="5541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C32627B" id="_x0000_s1027" type="#_x0000_t202" style="position:absolute;left:0;text-align:left;margin-left:38.4pt;margin-top:19.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" stroked="f">
                <v:textbox style="mso-fit-shape-to-text:t">
                  <w:txbxContent>
                    <w:p w14:paraId="11283077" w14:textId="3640C0D3" w:rsidR="00B75B29" w:rsidRDefault="00B75B29" w:rsidP="00043055">
                      <w:r w:rsidRPr="00C00AE7">
                        <w:rPr>
                          <w:noProof/>
                          <w:lang w:eastAsia="en-AU"/>
                        </w:rPr>
                        <w:drawing>
                          <wp:inline distT="0" distB="0" distL="0" distR="0" wp14:anchorId="6D323CAF" wp14:editId="6E1030AC">
                            <wp:extent cx="1662951" cy="536288"/>
                            <wp:effectExtent l="0" t="0" r="0" b="0"/>
                            <wp:docPr id="1"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A_logo_cmyk.png"/>
                                    <pic:cNvPicPr>
                                      <a:picLocks noChangeAspect="1" noChangeArrowheads="1"/>
                                    </pic:cNvPicPr>
                                  </pic:nvPicPr>
                                  <pic:blipFill>
                                    <a:blip r:embed="rId20"/>
                                    <a:srcRect/>
                                    <a:stretch>
                                      <a:fillRect/>
                                    </a:stretch>
                                  </pic:blipFill>
                                  <pic:spPr bwMode="auto">
                                    <a:xfrm>
                                      <a:off x="0" y="0"/>
                                      <a:ext cx="1718390" cy="554167"/>
                                    </a:xfrm>
                                    <a:prstGeom prst="rect">
                                      <a:avLst/>
                                    </a:prstGeom>
                                    <a:noFill/>
                                    <a:ln w="9525">
                                      <a:noFill/>
                                      <a:miter lim="800000"/>
                                      <a:headEnd/>
                                      <a:tailEnd/>
                                    </a:ln>
                                  </pic:spPr>
                                </pic:pic>
                              </a:graphicData>
                            </a:graphic>
                          </wp:inline>
                        </w:drawing>
                      </w:r>
                    </w:p>
                  </w:txbxContent>
                </v:textbox>
                <w10:wrap type="square"/>
              </v:shape>
            </w:pict>
          </mc:Fallback>
        </mc:AlternateContent>
      </w:r>
    </w:p>
    <w:p w14:paraId="50265F93" w14:textId="0097EBC0" w:rsidR="00AA2F86" w:rsidRDefault="00AA2F86" w:rsidP="00043055"/>
    <w:p w14:paraId="0C7C2AA4" w14:textId="3EE6890A" w:rsidR="00672E44" w:rsidRDefault="00672E44" w:rsidP="00043055"/>
    <w:p w14:paraId="24349C75" w14:textId="5A755507" w:rsidR="00E950C8" w:rsidRDefault="00E950C8" w:rsidP="00043055"/>
    <w:p w14:paraId="1D139B35" w14:textId="79F4A4D8" w:rsidR="00E950C8" w:rsidRDefault="00E950C8" w:rsidP="00043055"/>
    <w:p w14:paraId="07AD3056" w14:textId="0BB91CB8" w:rsidR="001A7F6D" w:rsidRDefault="001A7F6D">
      <w:pPr>
        <w:spacing w:after="200" w:line="276" w:lineRule="auto"/>
        <w:jc w:val="left"/>
      </w:pPr>
    </w:p>
    <w:p w14:paraId="55001128" w14:textId="7E9F1819" w:rsidR="009B4C8A" w:rsidRPr="001A7F6D" w:rsidRDefault="001A7F6D" w:rsidP="001A7F6D">
      <w:pPr>
        <w:tabs>
          <w:tab w:val="left" w:pos="2339"/>
        </w:tabs>
        <w:sectPr w:rsidR="009B4C8A" w:rsidRPr="001A7F6D" w:rsidSect="00A83B1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pPr>
      <w:r>
        <w:tab/>
      </w:r>
    </w:p>
    <w:p w14:paraId="7F939D4F" w14:textId="260226B0" w:rsidR="003D41AA" w:rsidRPr="007B37D6" w:rsidRDefault="00AA2F86" w:rsidP="00043055">
      <w:r w:rsidRPr="007B37D6">
        <w:lastRenderedPageBreak/>
        <w:t xml:space="preserve">Disclaimer: </w:t>
      </w:r>
    </w:p>
    <w:p w14:paraId="2870A85B" w14:textId="7F6E3DB1" w:rsidR="00AA2F86" w:rsidRPr="007B37D6" w:rsidRDefault="00AA2F86" w:rsidP="00043055">
      <w:r w:rsidRPr="00CB79F4">
        <w:t>The results and comments contained in this report have been provided on the basis that the recipient assumes the sole responsibility for the interpretation and application of them. The authors give no warranty, express</w:t>
      </w:r>
      <w:r w:rsidR="00EE05D7">
        <w:t>ed</w:t>
      </w:r>
      <w:r w:rsidRPr="00CB79F4">
        <w:t xml:space="preserve"> or implied, or assumes any legal liability or responsibility for the accuracy, completeness or use of the results and comments contained in this report by the recipient or any third party</w:t>
      </w:r>
      <w:r w:rsidRPr="007B37D6">
        <w:t>.</w:t>
      </w:r>
    </w:p>
    <w:p w14:paraId="478D6D13" w14:textId="36062799" w:rsidR="003D41AA" w:rsidRPr="007B37D6" w:rsidRDefault="003D41AA" w:rsidP="00043055">
      <w:pPr>
        <w:rPr>
          <w:b/>
          <w:bCs/>
        </w:rPr>
      </w:pPr>
      <w:r w:rsidRPr="007B37D6">
        <w:rPr>
          <w:lang w:val="en-US"/>
        </w:rPr>
        <w:t xml:space="preserve">The views and opinions expressed in this publication are those of the authors and do not necessarily reflect those of the Australian Government or the Minister of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340CA6C6" w14:textId="77777777" w:rsidR="00E950C8" w:rsidRPr="007B37D6" w:rsidRDefault="00E950C8" w:rsidP="00043055"/>
    <w:p w14:paraId="04F7855A" w14:textId="1CB7FC0E" w:rsidR="00AA2F86" w:rsidRPr="007B37D6" w:rsidRDefault="00AA2F86" w:rsidP="00043055">
      <w:r w:rsidRPr="007B37D6">
        <w:t>Cite as: Furst D., Aldridge K., Bice C</w:t>
      </w:r>
      <w:r w:rsidR="00845FB5" w:rsidRPr="007B37D6">
        <w:t xml:space="preserve">., Zampatti B. </w:t>
      </w:r>
      <w:r w:rsidR="00D076B9" w:rsidRPr="007B37D6">
        <w:t xml:space="preserve">and Ye Q. </w:t>
      </w:r>
      <w:r w:rsidRPr="007B37D6">
        <w:t>(</w:t>
      </w:r>
      <w:r w:rsidR="00142C3C" w:rsidRPr="007B37D6">
        <w:t>201</w:t>
      </w:r>
      <w:r w:rsidR="00142C3C">
        <w:t>9</w:t>
      </w:r>
      <w:r w:rsidRPr="007B37D6">
        <w:t xml:space="preserve">).  The influence of flow translucency and </w:t>
      </w:r>
      <w:r w:rsidR="00EC7E5D" w:rsidRPr="007B37D6">
        <w:t>connectivity</w:t>
      </w:r>
      <w:r w:rsidRPr="007B37D6">
        <w:t xml:space="preserve"> on resource availability and lower order food web structure in the </w:t>
      </w:r>
      <w:r w:rsidR="00D66AAF">
        <w:t>Murray River</w:t>
      </w:r>
      <w:r w:rsidRPr="007B37D6">
        <w:t xml:space="preserve">. </w:t>
      </w:r>
      <w:r w:rsidR="00916358" w:rsidRPr="007B37D6">
        <w:t>A report</w:t>
      </w:r>
      <w:r w:rsidRPr="007B37D6">
        <w:t xml:space="preserve"> to the Commonwe</w:t>
      </w:r>
      <w:r w:rsidR="00185480" w:rsidRPr="007B37D6">
        <w:t>alth Environmental Water Office</w:t>
      </w:r>
      <w:r w:rsidRPr="007B37D6">
        <w:t>, Canberra.</w:t>
      </w:r>
    </w:p>
    <w:p w14:paraId="3D7DB6A6" w14:textId="77777777" w:rsidR="00AA2F86" w:rsidRPr="00AD0000" w:rsidRDefault="00AA2F86" w:rsidP="00043055"/>
    <w:p w14:paraId="2D6F45A5" w14:textId="77777777" w:rsidR="003209CE" w:rsidRDefault="003209CE" w:rsidP="00043055">
      <w:pPr>
        <w:rPr>
          <w:rFonts w:asciiTheme="majorHAnsi" w:eastAsiaTheme="majorEastAsia" w:hAnsiTheme="majorHAnsi" w:cstheme="majorBidi"/>
          <w:color w:val="365F91" w:themeColor="accent1" w:themeShade="BF"/>
          <w:sz w:val="28"/>
          <w:szCs w:val="28"/>
        </w:rPr>
      </w:pPr>
      <w:bookmarkStart w:id="2" w:name="_Toc355699357"/>
      <w:bookmarkStart w:id="3" w:name="_Toc410746186"/>
      <w:bookmarkStart w:id="4" w:name="_Toc457804209"/>
      <w:r>
        <w:br w:type="page"/>
      </w:r>
    </w:p>
    <w:p w14:paraId="77819614" w14:textId="1DA71221" w:rsidR="003209CE" w:rsidRPr="007C7DAD" w:rsidRDefault="003209CE" w:rsidP="00043055">
      <w:pPr>
        <w:pStyle w:val="Heading1"/>
      </w:pPr>
      <w:bookmarkStart w:id="5" w:name="_Toc7781003"/>
      <w:r w:rsidRPr="007C7DAD">
        <w:lastRenderedPageBreak/>
        <w:t>Acknowledgments</w:t>
      </w:r>
      <w:bookmarkEnd w:id="2"/>
      <w:bookmarkEnd w:id="3"/>
      <w:bookmarkEnd w:id="4"/>
      <w:bookmarkEnd w:id="5"/>
    </w:p>
    <w:p w14:paraId="416782A3" w14:textId="63D9A734" w:rsidR="003209CE" w:rsidRPr="007B37D6" w:rsidRDefault="003209CE" w:rsidP="00043055">
      <w:r w:rsidRPr="007B37D6">
        <w:t>Funding of this project was provided by the Commonwealth Environmental Water Office (CEWO) through the South Australian Research and Development Institute (SARDI). We would like to thank SARDI staff member</w:t>
      </w:r>
      <w:r w:rsidR="00EA2541">
        <w:t>s</w:t>
      </w:r>
      <w:r w:rsidRPr="007B37D6">
        <w:t xml:space="preserve"> David Short for assistance with field sampling</w:t>
      </w:r>
      <w:r w:rsidR="00EA2541">
        <w:t xml:space="preserve"> and Luciana </w:t>
      </w:r>
      <w:r w:rsidR="00DD3795">
        <w:t xml:space="preserve">Bucater </w:t>
      </w:r>
      <w:r w:rsidR="00EA2541">
        <w:t xml:space="preserve">for helping prepare </w:t>
      </w:r>
      <w:r w:rsidR="00B9040F">
        <w:t>maps/</w:t>
      </w:r>
      <w:r w:rsidR="00EA2541">
        <w:t>figures</w:t>
      </w:r>
      <w:r w:rsidRPr="007B37D6">
        <w:t xml:space="preserve">. Australian Water Quality Centre conducted water quality and nutrient analysis. </w:t>
      </w:r>
      <w:r w:rsidR="00672E44" w:rsidRPr="007B37D6">
        <w:t xml:space="preserve">Thanks to Irene Wegener and Melissa Head (CEWO) for project management and support to this work. </w:t>
      </w:r>
      <w:r w:rsidRPr="007B37D6">
        <w:t>Flow data and background information related to watering actions were provided by the CEWO and the Murray</w:t>
      </w:r>
      <w:r w:rsidR="00142C3C">
        <w:t>–</w:t>
      </w:r>
      <w:r w:rsidRPr="007B37D6">
        <w:t xml:space="preserve">Darling Basin Authority (MDBA), with assistance from Irene </w:t>
      </w:r>
      <w:r w:rsidRPr="007B37D6">
        <w:rPr>
          <w:rFonts w:ascii="Calibri" w:hAnsi="Calibri"/>
          <w:lang w:val="en-US"/>
        </w:rPr>
        <w:t>Wegener</w:t>
      </w:r>
      <w:r w:rsidRPr="007B37D6">
        <w:t xml:space="preserve"> (CEWO). </w:t>
      </w:r>
      <w:r w:rsidR="00532BC3" w:rsidRPr="00532BC3">
        <w:t xml:space="preserve">The authors thank </w:t>
      </w:r>
      <w:r w:rsidR="00532BC3">
        <w:t>Irene Weg</w:t>
      </w:r>
      <w:r w:rsidR="005A10F7">
        <w:t>e</w:t>
      </w:r>
      <w:r w:rsidR="00532BC3">
        <w:t>ner, Sean Kelly</w:t>
      </w:r>
      <w:r w:rsidR="005A10F7">
        <w:t>,</w:t>
      </w:r>
      <w:r w:rsidR="00532BC3">
        <w:t xml:space="preserve"> </w:t>
      </w:r>
      <w:r w:rsidR="00532BC3" w:rsidRPr="00532BC3">
        <w:t>Alana Wilkes</w:t>
      </w:r>
      <w:r w:rsidR="005A10F7">
        <w:t>, Andrew Lowes, Brad Hollis</w:t>
      </w:r>
      <w:r w:rsidR="00532BC3">
        <w:t xml:space="preserve"> and Susan Gehrig </w:t>
      </w:r>
      <w:r w:rsidR="00532BC3" w:rsidRPr="00532BC3">
        <w:t>for reviewing this report and providing most welcome and constructive feedback.</w:t>
      </w:r>
    </w:p>
    <w:p w14:paraId="3B0B8D58" w14:textId="725FC2DD" w:rsidR="003209CE" w:rsidRPr="007B37D6" w:rsidRDefault="003209CE" w:rsidP="00043055">
      <w:r w:rsidRPr="007B37D6">
        <w:br w:type="page"/>
      </w:r>
    </w:p>
    <w:sdt>
      <w:sdtPr>
        <w:rPr>
          <w:rFonts w:eastAsiaTheme="minorHAnsi" w:cstheme="minorBidi"/>
          <w:noProof w:val="0"/>
          <w:color w:val="5A5A5A" w:themeColor="text1" w:themeTint="A5"/>
          <w:spacing w:val="15"/>
          <w:lang w:val="en-AU"/>
        </w:rPr>
        <w:id w:val="522678419"/>
        <w:docPartObj>
          <w:docPartGallery w:val="Table of Contents"/>
          <w:docPartUnique/>
        </w:docPartObj>
      </w:sdtPr>
      <w:sdtEndPr>
        <w:rPr>
          <w:rFonts w:eastAsiaTheme="minorEastAsia" w:cs="Times New Roman"/>
          <w:color w:val="auto"/>
          <w:spacing w:val="0"/>
          <w:lang w:val="en-US"/>
        </w:rPr>
      </w:sdtEndPr>
      <w:sdtContent>
        <w:p w14:paraId="1B3442CA" w14:textId="0C4D104F" w:rsidR="006537DA" w:rsidRDefault="006537DA" w:rsidP="00DE750E">
          <w:pPr>
            <w:pStyle w:val="NoSpacing"/>
            <w:spacing w:beforeLines="0" w:before="0" w:afterLines="0" w:after="0"/>
            <w:rPr>
              <w:rStyle w:val="Heading1Char"/>
            </w:rPr>
          </w:pPr>
          <w:r w:rsidRPr="009E4F9A">
            <w:rPr>
              <w:rStyle w:val="Heading1Char"/>
            </w:rPr>
            <w:t>Contents</w:t>
          </w:r>
        </w:p>
        <w:p w14:paraId="037751F0" w14:textId="77777777" w:rsidR="00B22C0F" w:rsidRPr="009E4F9A" w:rsidRDefault="00B22C0F" w:rsidP="00DE750E">
          <w:pPr>
            <w:pStyle w:val="NoSpacing"/>
            <w:spacing w:beforeLines="0" w:before="0" w:afterLines="0" w:after="0"/>
            <w:rPr>
              <w:rStyle w:val="Heading1Char"/>
            </w:rPr>
          </w:pPr>
        </w:p>
        <w:p w14:paraId="2D42107D" w14:textId="49B543FB" w:rsidR="00B22C0F" w:rsidRDefault="006537DA">
          <w:pPr>
            <w:pStyle w:val="TOC1"/>
            <w:rPr>
              <w:rFonts w:cstheme="minorBidi"/>
              <w:noProof/>
              <w:lang w:val="en-AU" w:eastAsia="en-AU"/>
            </w:rPr>
          </w:pPr>
          <w:r w:rsidRPr="009E4F9A">
            <w:fldChar w:fldCharType="begin"/>
          </w:r>
          <w:r w:rsidRPr="009E4F9A">
            <w:instrText xml:space="preserve"> TOC \o "1-3" \h \z \u </w:instrText>
          </w:r>
          <w:r w:rsidRPr="009E4F9A">
            <w:fldChar w:fldCharType="separate"/>
          </w:r>
          <w:hyperlink w:anchor="_Toc7781003" w:history="1">
            <w:r w:rsidR="00B22C0F" w:rsidRPr="00266CDA">
              <w:rPr>
                <w:rStyle w:val="Hyperlink"/>
                <w:noProof/>
              </w:rPr>
              <w:t>Acknowledgments</w:t>
            </w:r>
            <w:r w:rsidR="00B22C0F">
              <w:rPr>
                <w:noProof/>
                <w:webHidden/>
              </w:rPr>
              <w:tab/>
            </w:r>
            <w:r w:rsidR="00B22C0F">
              <w:rPr>
                <w:noProof/>
                <w:webHidden/>
              </w:rPr>
              <w:fldChar w:fldCharType="begin"/>
            </w:r>
            <w:r w:rsidR="00B22C0F">
              <w:rPr>
                <w:noProof/>
                <w:webHidden/>
              </w:rPr>
              <w:instrText xml:space="preserve"> PAGEREF _Toc7781003 \h </w:instrText>
            </w:r>
            <w:r w:rsidR="00B22C0F">
              <w:rPr>
                <w:noProof/>
                <w:webHidden/>
              </w:rPr>
            </w:r>
            <w:r w:rsidR="00B22C0F">
              <w:rPr>
                <w:noProof/>
                <w:webHidden/>
              </w:rPr>
              <w:fldChar w:fldCharType="separate"/>
            </w:r>
            <w:r w:rsidR="00042874">
              <w:rPr>
                <w:noProof/>
                <w:webHidden/>
              </w:rPr>
              <w:t>2</w:t>
            </w:r>
            <w:r w:rsidR="00B22C0F">
              <w:rPr>
                <w:noProof/>
                <w:webHidden/>
              </w:rPr>
              <w:fldChar w:fldCharType="end"/>
            </w:r>
          </w:hyperlink>
        </w:p>
        <w:p w14:paraId="5A7F4BEC" w14:textId="29DE01F5" w:rsidR="00B22C0F" w:rsidRDefault="00F1605E">
          <w:pPr>
            <w:pStyle w:val="TOC1"/>
            <w:rPr>
              <w:rFonts w:cstheme="minorBidi"/>
              <w:noProof/>
              <w:lang w:val="en-AU" w:eastAsia="en-AU"/>
            </w:rPr>
          </w:pPr>
          <w:hyperlink w:anchor="_Toc7781004" w:history="1">
            <w:r w:rsidR="00B22C0F" w:rsidRPr="00266CDA">
              <w:rPr>
                <w:rStyle w:val="Hyperlink"/>
                <w:noProof/>
              </w:rPr>
              <w:t>Executive Summary</w:t>
            </w:r>
            <w:r w:rsidR="00B22C0F">
              <w:rPr>
                <w:noProof/>
                <w:webHidden/>
              </w:rPr>
              <w:tab/>
            </w:r>
            <w:r w:rsidR="00B22C0F">
              <w:rPr>
                <w:noProof/>
                <w:webHidden/>
              </w:rPr>
              <w:fldChar w:fldCharType="begin"/>
            </w:r>
            <w:r w:rsidR="00B22C0F">
              <w:rPr>
                <w:noProof/>
                <w:webHidden/>
              </w:rPr>
              <w:instrText xml:space="preserve"> PAGEREF _Toc7781004 \h </w:instrText>
            </w:r>
            <w:r w:rsidR="00B22C0F">
              <w:rPr>
                <w:noProof/>
                <w:webHidden/>
              </w:rPr>
            </w:r>
            <w:r w:rsidR="00B22C0F">
              <w:rPr>
                <w:noProof/>
                <w:webHidden/>
              </w:rPr>
              <w:fldChar w:fldCharType="separate"/>
            </w:r>
            <w:r w:rsidR="00042874">
              <w:rPr>
                <w:noProof/>
                <w:webHidden/>
              </w:rPr>
              <w:t>4</w:t>
            </w:r>
            <w:r w:rsidR="00B22C0F">
              <w:rPr>
                <w:noProof/>
                <w:webHidden/>
              </w:rPr>
              <w:fldChar w:fldCharType="end"/>
            </w:r>
          </w:hyperlink>
        </w:p>
        <w:p w14:paraId="609085A2" w14:textId="5775C45F" w:rsidR="00B22C0F" w:rsidRDefault="00F1605E">
          <w:pPr>
            <w:pStyle w:val="TOC1"/>
            <w:rPr>
              <w:rFonts w:cstheme="minorBidi"/>
              <w:noProof/>
              <w:lang w:val="en-AU" w:eastAsia="en-AU"/>
            </w:rPr>
          </w:pPr>
          <w:hyperlink w:anchor="_Toc7781005" w:history="1">
            <w:r w:rsidR="00B22C0F" w:rsidRPr="00266CDA">
              <w:rPr>
                <w:rStyle w:val="Hyperlink"/>
                <w:noProof/>
              </w:rPr>
              <w:t>Introduction</w:t>
            </w:r>
            <w:r w:rsidR="00B22C0F">
              <w:rPr>
                <w:noProof/>
                <w:webHidden/>
              </w:rPr>
              <w:tab/>
            </w:r>
            <w:r w:rsidR="00B22C0F">
              <w:rPr>
                <w:noProof/>
                <w:webHidden/>
              </w:rPr>
              <w:fldChar w:fldCharType="begin"/>
            </w:r>
            <w:r w:rsidR="00B22C0F">
              <w:rPr>
                <w:noProof/>
                <w:webHidden/>
              </w:rPr>
              <w:instrText xml:space="preserve"> PAGEREF _Toc7781005 \h </w:instrText>
            </w:r>
            <w:r w:rsidR="00B22C0F">
              <w:rPr>
                <w:noProof/>
                <w:webHidden/>
              </w:rPr>
            </w:r>
            <w:r w:rsidR="00B22C0F">
              <w:rPr>
                <w:noProof/>
                <w:webHidden/>
              </w:rPr>
              <w:fldChar w:fldCharType="separate"/>
            </w:r>
            <w:r w:rsidR="00042874">
              <w:rPr>
                <w:noProof/>
                <w:webHidden/>
              </w:rPr>
              <w:t>6</w:t>
            </w:r>
            <w:r w:rsidR="00B22C0F">
              <w:rPr>
                <w:noProof/>
                <w:webHidden/>
              </w:rPr>
              <w:fldChar w:fldCharType="end"/>
            </w:r>
          </w:hyperlink>
        </w:p>
        <w:p w14:paraId="23637D15" w14:textId="537423F3" w:rsidR="00B22C0F" w:rsidRDefault="00F1605E">
          <w:pPr>
            <w:pStyle w:val="TOC1"/>
            <w:rPr>
              <w:rFonts w:cstheme="minorBidi"/>
              <w:noProof/>
              <w:lang w:val="en-AU" w:eastAsia="en-AU"/>
            </w:rPr>
          </w:pPr>
          <w:hyperlink w:anchor="_Toc7781006" w:history="1">
            <w:r w:rsidR="00B22C0F" w:rsidRPr="00266CDA">
              <w:rPr>
                <w:rStyle w:val="Hyperlink"/>
                <w:noProof/>
              </w:rPr>
              <w:t>Study Region</w:t>
            </w:r>
            <w:r w:rsidR="00B22C0F">
              <w:rPr>
                <w:noProof/>
                <w:webHidden/>
              </w:rPr>
              <w:tab/>
            </w:r>
            <w:r w:rsidR="00B22C0F">
              <w:rPr>
                <w:noProof/>
                <w:webHidden/>
              </w:rPr>
              <w:fldChar w:fldCharType="begin"/>
            </w:r>
            <w:r w:rsidR="00B22C0F">
              <w:rPr>
                <w:noProof/>
                <w:webHidden/>
              </w:rPr>
              <w:instrText xml:space="preserve"> PAGEREF _Toc7781006 \h </w:instrText>
            </w:r>
            <w:r w:rsidR="00B22C0F">
              <w:rPr>
                <w:noProof/>
                <w:webHidden/>
              </w:rPr>
            </w:r>
            <w:r w:rsidR="00B22C0F">
              <w:rPr>
                <w:noProof/>
                <w:webHidden/>
              </w:rPr>
              <w:fldChar w:fldCharType="separate"/>
            </w:r>
            <w:r w:rsidR="00042874">
              <w:rPr>
                <w:noProof/>
                <w:webHidden/>
              </w:rPr>
              <w:t>8</w:t>
            </w:r>
            <w:r w:rsidR="00B22C0F">
              <w:rPr>
                <w:noProof/>
                <w:webHidden/>
              </w:rPr>
              <w:fldChar w:fldCharType="end"/>
            </w:r>
          </w:hyperlink>
        </w:p>
        <w:p w14:paraId="3AC25151" w14:textId="30F812D3" w:rsidR="00B22C0F" w:rsidRDefault="00F1605E">
          <w:pPr>
            <w:pStyle w:val="TOC2"/>
            <w:rPr>
              <w:rFonts w:cstheme="minorBidi"/>
              <w:noProof/>
              <w:lang w:val="en-AU" w:eastAsia="en-AU"/>
            </w:rPr>
          </w:pPr>
          <w:hyperlink w:anchor="_Toc7781007" w:history="1">
            <w:r w:rsidR="00B22C0F" w:rsidRPr="00266CDA">
              <w:rPr>
                <w:rStyle w:val="Hyperlink"/>
                <w:noProof/>
              </w:rPr>
              <w:t>Murray River broad region</w:t>
            </w:r>
            <w:r w:rsidR="00B22C0F">
              <w:rPr>
                <w:noProof/>
                <w:webHidden/>
              </w:rPr>
              <w:tab/>
            </w:r>
            <w:r w:rsidR="00B22C0F">
              <w:rPr>
                <w:noProof/>
                <w:webHidden/>
              </w:rPr>
              <w:fldChar w:fldCharType="begin"/>
            </w:r>
            <w:r w:rsidR="00B22C0F">
              <w:rPr>
                <w:noProof/>
                <w:webHidden/>
              </w:rPr>
              <w:instrText xml:space="preserve"> PAGEREF _Toc7781007 \h </w:instrText>
            </w:r>
            <w:r w:rsidR="00B22C0F">
              <w:rPr>
                <w:noProof/>
                <w:webHidden/>
              </w:rPr>
            </w:r>
            <w:r w:rsidR="00B22C0F">
              <w:rPr>
                <w:noProof/>
                <w:webHidden/>
              </w:rPr>
              <w:fldChar w:fldCharType="separate"/>
            </w:r>
            <w:r w:rsidR="00042874">
              <w:rPr>
                <w:noProof/>
                <w:webHidden/>
              </w:rPr>
              <w:t>8</w:t>
            </w:r>
            <w:r w:rsidR="00B22C0F">
              <w:rPr>
                <w:noProof/>
                <w:webHidden/>
              </w:rPr>
              <w:fldChar w:fldCharType="end"/>
            </w:r>
          </w:hyperlink>
        </w:p>
        <w:p w14:paraId="4BB65D3A" w14:textId="191EF959" w:rsidR="00B22C0F" w:rsidRDefault="00F1605E">
          <w:pPr>
            <w:pStyle w:val="TOC2"/>
            <w:rPr>
              <w:rFonts w:cstheme="minorBidi"/>
              <w:noProof/>
              <w:lang w:val="en-AU" w:eastAsia="en-AU"/>
            </w:rPr>
          </w:pPr>
          <w:hyperlink w:anchor="_Toc7781008" w:history="1">
            <w:r w:rsidR="00B22C0F" w:rsidRPr="00266CDA">
              <w:rPr>
                <w:rStyle w:val="Hyperlink"/>
                <w:noProof/>
              </w:rPr>
              <w:t>Hattah Lakes</w:t>
            </w:r>
            <w:r w:rsidR="00B22C0F">
              <w:rPr>
                <w:noProof/>
                <w:webHidden/>
              </w:rPr>
              <w:tab/>
            </w:r>
            <w:r w:rsidR="00B22C0F">
              <w:rPr>
                <w:noProof/>
                <w:webHidden/>
              </w:rPr>
              <w:fldChar w:fldCharType="begin"/>
            </w:r>
            <w:r w:rsidR="00B22C0F">
              <w:rPr>
                <w:noProof/>
                <w:webHidden/>
              </w:rPr>
              <w:instrText xml:space="preserve"> PAGEREF _Toc7781008 \h </w:instrText>
            </w:r>
            <w:r w:rsidR="00B22C0F">
              <w:rPr>
                <w:noProof/>
                <w:webHidden/>
              </w:rPr>
            </w:r>
            <w:r w:rsidR="00B22C0F">
              <w:rPr>
                <w:noProof/>
                <w:webHidden/>
              </w:rPr>
              <w:fldChar w:fldCharType="separate"/>
            </w:r>
            <w:r w:rsidR="00042874">
              <w:rPr>
                <w:noProof/>
                <w:webHidden/>
              </w:rPr>
              <w:t>9</w:t>
            </w:r>
            <w:r w:rsidR="00B22C0F">
              <w:rPr>
                <w:noProof/>
                <w:webHidden/>
              </w:rPr>
              <w:fldChar w:fldCharType="end"/>
            </w:r>
          </w:hyperlink>
        </w:p>
        <w:p w14:paraId="2E235AE1" w14:textId="2E5FE568" w:rsidR="00B22C0F" w:rsidRDefault="00F1605E">
          <w:pPr>
            <w:pStyle w:val="TOC1"/>
            <w:rPr>
              <w:rFonts w:cstheme="minorBidi"/>
              <w:noProof/>
              <w:lang w:val="en-AU" w:eastAsia="en-AU"/>
            </w:rPr>
          </w:pPr>
          <w:hyperlink w:anchor="_Toc7781009" w:history="1">
            <w:r w:rsidR="00B22C0F" w:rsidRPr="00266CDA">
              <w:rPr>
                <w:rStyle w:val="Hyperlink"/>
                <w:noProof/>
              </w:rPr>
              <w:t>Methods</w:t>
            </w:r>
            <w:r w:rsidR="00B22C0F">
              <w:rPr>
                <w:noProof/>
                <w:webHidden/>
              </w:rPr>
              <w:tab/>
            </w:r>
            <w:r w:rsidR="00B22C0F">
              <w:rPr>
                <w:noProof/>
                <w:webHidden/>
              </w:rPr>
              <w:fldChar w:fldCharType="begin"/>
            </w:r>
            <w:r w:rsidR="00B22C0F">
              <w:rPr>
                <w:noProof/>
                <w:webHidden/>
              </w:rPr>
              <w:instrText xml:space="preserve"> PAGEREF _Toc7781009 \h </w:instrText>
            </w:r>
            <w:r w:rsidR="00B22C0F">
              <w:rPr>
                <w:noProof/>
                <w:webHidden/>
              </w:rPr>
            </w:r>
            <w:r w:rsidR="00B22C0F">
              <w:rPr>
                <w:noProof/>
                <w:webHidden/>
              </w:rPr>
              <w:fldChar w:fldCharType="separate"/>
            </w:r>
            <w:r w:rsidR="00042874">
              <w:rPr>
                <w:noProof/>
                <w:webHidden/>
              </w:rPr>
              <w:t>10</w:t>
            </w:r>
            <w:r w:rsidR="00B22C0F">
              <w:rPr>
                <w:noProof/>
                <w:webHidden/>
              </w:rPr>
              <w:fldChar w:fldCharType="end"/>
            </w:r>
          </w:hyperlink>
        </w:p>
        <w:p w14:paraId="1D62374B" w14:textId="3DC1C043" w:rsidR="00B22C0F" w:rsidRDefault="00F1605E">
          <w:pPr>
            <w:pStyle w:val="TOC2"/>
            <w:rPr>
              <w:rFonts w:cstheme="minorBidi"/>
              <w:noProof/>
              <w:lang w:val="en-AU" w:eastAsia="en-AU"/>
            </w:rPr>
          </w:pPr>
          <w:hyperlink w:anchor="_Toc7781010" w:history="1">
            <w:r w:rsidR="00B22C0F" w:rsidRPr="00266CDA">
              <w:rPr>
                <w:rStyle w:val="Hyperlink"/>
                <w:noProof/>
              </w:rPr>
              <w:t>Field Sampling</w:t>
            </w:r>
            <w:r w:rsidR="00B22C0F">
              <w:rPr>
                <w:noProof/>
                <w:webHidden/>
              </w:rPr>
              <w:tab/>
            </w:r>
            <w:r w:rsidR="00B22C0F">
              <w:rPr>
                <w:noProof/>
                <w:webHidden/>
              </w:rPr>
              <w:fldChar w:fldCharType="begin"/>
            </w:r>
            <w:r w:rsidR="00B22C0F">
              <w:rPr>
                <w:noProof/>
                <w:webHidden/>
              </w:rPr>
              <w:instrText xml:space="preserve"> PAGEREF _Toc7781010 \h </w:instrText>
            </w:r>
            <w:r w:rsidR="00B22C0F">
              <w:rPr>
                <w:noProof/>
                <w:webHidden/>
              </w:rPr>
            </w:r>
            <w:r w:rsidR="00B22C0F">
              <w:rPr>
                <w:noProof/>
                <w:webHidden/>
              </w:rPr>
              <w:fldChar w:fldCharType="separate"/>
            </w:r>
            <w:r w:rsidR="00042874">
              <w:rPr>
                <w:noProof/>
                <w:webHidden/>
              </w:rPr>
              <w:t>10</w:t>
            </w:r>
            <w:r w:rsidR="00B22C0F">
              <w:rPr>
                <w:noProof/>
                <w:webHidden/>
              </w:rPr>
              <w:fldChar w:fldCharType="end"/>
            </w:r>
          </w:hyperlink>
        </w:p>
        <w:p w14:paraId="5BEFEBA5" w14:textId="1E561ED2" w:rsidR="00B22C0F" w:rsidRDefault="00F1605E" w:rsidP="00B22C0F">
          <w:pPr>
            <w:pStyle w:val="TOC3"/>
            <w:rPr>
              <w:rFonts w:cstheme="minorBidi"/>
              <w:noProof/>
              <w:lang w:val="en-AU" w:eastAsia="en-AU"/>
            </w:rPr>
          </w:pPr>
          <w:hyperlink w:anchor="_Toc7781011" w:history="1">
            <w:r w:rsidR="00B22C0F" w:rsidRPr="00266CDA">
              <w:rPr>
                <w:rStyle w:val="Hyperlink"/>
                <w:noProof/>
              </w:rPr>
              <w:t>System-scale sampling</w:t>
            </w:r>
            <w:r w:rsidR="00B22C0F">
              <w:rPr>
                <w:noProof/>
                <w:webHidden/>
              </w:rPr>
              <w:tab/>
            </w:r>
            <w:r w:rsidR="00B22C0F">
              <w:rPr>
                <w:noProof/>
                <w:webHidden/>
              </w:rPr>
              <w:fldChar w:fldCharType="begin"/>
            </w:r>
            <w:r w:rsidR="00B22C0F">
              <w:rPr>
                <w:noProof/>
                <w:webHidden/>
              </w:rPr>
              <w:instrText xml:space="preserve"> PAGEREF _Toc7781011 \h </w:instrText>
            </w:r>
            <w:r w:rsidR="00B22C0F">
              <w:rPr>
                <w:noProof/>
                <w:webHidden/>
              </w:rPr>
            </w:r>
            <w:r w:rsidR="00B22C0F">
              <w:rPr>
                <w:noProof/>
                <w:webHidden/>
              </w:rPr>
              <w:fldChar w:fldCharType="separate"/>
            </w:r>
            <w:r w:rsidR="00042874">
              <w:rPr>
                <w:noProof/>
                <w:webHidden/>
              </w:rPr>
              <w:t>10</w:t>
            </w:r>
            <w:r w:rsidR="00B22C0F">
              <w:rPr>
                <w:noProof/>
                <w:webHidden/>
              </w:rPr>
              <w:fldChar w:fldCharType="end"/>
            </w:r>
          </w:hyperlink>
        </w:p>
        <w:p w14:paraId="1E300A03" w14:textId="5021E076" w:rsidR="00B22C0F" w:rsidRDefault="00F1605E" w:rsidP="00B22C0F">
          <w:pPr>
            <w:pStyle w:val="TOC3"/>
            <w:rPr>
              <w:rFonts w:cstheme="minorBidi"/>
              <w:noProof/>
              <w:lang w:val="en-AU" w:eastAsia="en-AU"/>
            </w:rPr>
          </w:pPr>
          <w:hyperlink w:anchor="_Toc7781012" w:history="1">
            <w:r w:rsidR="00B22C0F" w:rsidRPr="00266CDA">
              <w:rPr>
                <w:rStyle w:val="Hyperlink"/>
                <w:noProof/>
              </w:rPr>
              <w:t>Hattah Lakes sampling</w:t>
            </w:r>
            <w:r w:rsidR="00B22C0F">
              <w:rPr>
                <w:noProof/>
                <w:webHidden/>
              </w:rPr>
              <w:tab/>
            </w:r>
            <w:r w:rsidR="00B22C0F">
              <w:rPr>
                <w:noProof/>
                <w:webHidden/>
              </w:rPr>
              <w:fldChar w:fldCharType="begin"/>
            </w:r>
            <w:r w:rsidR="00B22C0F">
              <w:rPr>
                <w:noProof/>
                <w:webHidden/>
              </w:rPr>
              <w:instrText xml:space="preserve"> PAGEREF _Toc7781012 \h </w:instrText>
            </w:r>
            <w:r w:rsidR="00B22C0F">
              <w:rPr>
                <w:noProof/>
                <w:webHidden/>
              </w:rPr>
            </w:r>
            <w:r w:rsidR="00B22C0F">
              <w:rPr>
                <w:noProof/>
                <w:webHidden/>
              </w:rPr>
              <w:fldChar w:fldCharType="separate"/>
            </w:r>
            <w:r w:rsidR="00042874">
              <w:rPr>
                <w:noProof/>
                <w:webHidden/>
              </w:rPr>
              <w:t>11</w:t>
            </w:r>
            <w:r w:rsidR="00B22C0F">
              <w:rPr>
                <w:noProof/>
                <w:webHidden/>
              </w:rPr>
              <w:fldChar w:fldCharType="end"/>
            </w:r>
          </w:hyperlink>
        </w:p>
        <w:p w14:paraId="33FCCC3D" w14:textId="0B317060" w:rsidR="00B22C0F" w:rsidRDefault="00F1605E">
          <w:pPr>
            <w:pStyle w:val="TOC2"/>
            <w:rPr>
              <w:rFonts w:cstheme="minorBidi"/>
              <w:noProof/>
              <w:lang w:val="en-AU" w:eastAsia="en-AU"/>
            </w:rPr>
          </w:pPr>
          <w:hyperlink w:anchor="_Toc7781013" w:history="1">
            <w:r w:rsidR="00B22C0F" w:rsidRPr="00266CDA">
              <w:rPr>
                <w:rStyle w:val="Hyperlink"/>
                <w:noProof/>
              </w:rPr>
              <w:t>River hydraulics</w:t>
            </w:r>
            <w:r w:rsidR="00B22C0F">
              <w:rPr>
                <w:noProof/>
                <w:webHidden/>
              </w:rPr>
              <w:tab/>
            </w:r>
            <w:r w:rsidR="00B22C0F">
              <w:rPr>
                <w:noProof/>
                <w:webHidden/>
              </w:rPr>
              <w:fldChar w:fldCharType="begin"/>
            </w:r>
            <w:r w:rsidR="00B22C0F">
              <w:rPr>
                <w:noProof/>
                <w:webHidden/>
              </w:rPr>
              <w:instrText xml:space="preserve"> PAGEREF _Toc7781013 \h </w:instrText>
            </w:r>
            <w:r w:rsidR="00B22C0F">
              <w:rPr>
                <w:noProof/>
                <w:webHidden/>
              </w:rPr>
            </w:r>
            <w:r w:rsidR="00B22C0F">
              <w:rPr>
                <w:noProof/>
                <w:webHidden/>
              </w:rPr>
              <w:fldChar w:fldCharType="separate"/>
            </w:r>
            <w:r w:rsidR="00042874">
              <w:rPr>
                <w:noProof/>
                <w:webHidden/>
              </w:rPr>
              <w:t>11</w:t>
            </w:r>
            <w:r w:rsidR="00B22C0F">
              <w:rPr>
                <w:noProof/>
                <w:webHidden/>
              </w:rPr>
              <w:fldChar w:fldCharType="end"/>
            </w:r>
          </w:hyperlink>
        </w:p>
        <w:p w14:paraId="04340E04" w14:textId="55681D54" w:rsidR="00B22C0F" w:rsidRDefault="00F1605E">
          <w:pPr>
            <w:pStyle w:val="TOC2"/>
            <w:rPr>
              <w:rFonts w:cstheme="minorBidi"/>
              <w:noProof/>
              <w:lang w:val="en-AU" w:eastAsia="en-AU"/>
            </w:rPr>
          </w:pPr>
          <w:hyperlink w:anchor="_Toc7781014" w:history="1">
            <w:r w:rsidR="00B22C0F" w:rsidRPr="00266CDA">
              <w:rPr>
                <w:rStyle w:val="Hyperlink"/>
                <w:noProof/>
              </w:rPr>
              <w:t>Nutrients and phytoplankton</w:t>
            </w:r>
            <w:r w:rsidR="00B22C0F">
              <w:rPr>
                <w:noProof/>
                <w:webHidden/>
              </w:rPr>
              <w:tab/>
            </w:r>
            <w:r w:rsidR="00B22C0F">
              <w:rPr>
                <w:noProof/>
                <w:webHidden/>
              </w:rPr>
              <w:fldChar w:fldCharType="begin"/>
            </w:r>
            <w:r w:rsidR="00B22C0F">
              <w:rPr>
                <w:noProof/>
                <w:webHidden/>
              </w:rPr>
              <w:instrText xml:space="preserve"> PAGEREF _Toc7781014 \h </w:instrText>
            </w:r>
            <w:r w:rsidR="00B22C0F">
              <w:rPr>
                <w:noProof/>
                <w:webHidden/>
              </w:rPr>
            </w:r>
            <w:r w:rsidR="00B22C0F">
              <w:rPr>
                <w:noProof/>
                <w:webHidden/>
              </w:rPr>
              <w:fldChar w:fldCharType="separate"/>
            </w:r>
            <w:r w:rsidR="00042874">
              <w:rPr>
                <w:noProof/>
                <w:webHidden/>
              </w:rPr>
              <w:t>12</w:t>
            </w:r>
            <w:r w:rsidR="00B22C0F">
              <w:rPr>
                <w:noProof/>
                <w:webHidden/>
              </w:rPr>
              <w:fldChar w:fldCharType="end"/>
            </w:r>
          </w:hyperlink>
        </w:p>
        <w:p w14:paraId="5C0A585D" w14:textId="4A50B306" w:rsidR="00B22C0F" w:rsidRDefault="00F1605E">
          <w:pPr>
            <w:pStyle w:val="TOC2"/>
            <w:rPr>
              <w:rFonts w:cstheme="minorBidi"/>
              <w:noProof/>
              <w:lang w:val="en-AU" w:eastAsia="en-AU"/>
            </w:rPr>
          </w:pPr>
          <w:hyperlink w:anchor="_Toc7781015" w:history="1">
            <w:r w:rsidR="00B22C0F" w:rsidRPr="00266CDA">
              <w:rPr>
                <w:rStyle w:val="Hyperlink"/>
                <w:noProof/>
              </w:rPr>
              <w:t>Zooplankton</w:t>
            </w:r>
            <w:r w:rsidR="00B22C0F">
              <w:rPr>
                <w:noProof/>
                <w:webHidden/>
              </w:rPr>
              <w:tab/>
            </w:r>
            <w:r w:rsidR="00B22C0F">
              <w:rPr>
                <w:noProof/>
                <w:webHidden/>
              </w:rPr>
              <w:fldChar w:fldCharType="begin"/>
            </w:r>
            <w:r w:rsidR="00B22C0F">
              <w:rPr>
                <w:noProof/>
                <w:webHidden/>
              </w:rPr>
              <w:instrText xml:space="preserve"> PAGEREF _Toc7781015 \h </w:instrText>
            </w:r>
            <w:r w:rsidR="00B22C0F">
              <w:rPr>
                <w:noProof/>
                <w:webHidden/>
              </w:rPr>
            </w:r>
            <w:r w:rsidR="00B22C0F">
              <w:rPr>
                <w:noProof/>
                <w:webHidden/>
              </w:rPr>
              <w:fldChar w:fldCharType="separate"/>
            </w:r>
            <w:r w:rsidR="00042874">
              <w:rPr>
                <w:noProof/>
                <w:webHidden/>
              </w:rPr>
              <w:t>12</w:t>
            </w:r>
            <w:r w:rsidR="00B22C0F">
              <w:rPr>
                <w:noProof/>
                <w:webHidden/>
              </w:rPr>
              <w:fldChar w:fldCharType="end"/>
            </w:r>
          </w:hyperlink>
        </w:p>
        <w:p w14:paraId="13ECC85F" w14:textId="7629644D" w:rsidR="00B22C0F" w:rsidRDefault="00F1605E">
          <w:pPr>
            <w:pStyle w:val="TOC1"/>
            <w:rPr>
              <w:rFonts w:cstheme="minorBidi"/>
              <w:noProof/>
              <w:lang w:val="en-AU" w:eastAsia="en-AU"/>
            </w:rPr>
          </w:pPr>
          <w:hyperlink w:anchor="_Toc7781016" w:history="1">
            <w:r w:rsidR="00B22C0F" w:rsidRPr="00266CDA">
              <w:rPr>
                <w:rStyle w:val="Hyperlink"/>
                <w:noProof/>
              </w:rPr>
              <w:t>Results</w:t>
            </w:r>
            <w:r w:rsidR="00B22C0F">
              <w:rPr>
                <w:noProof/>
                <w:webHidden/>
              </w:rPr>
              <w:tab/>
            </w:r>
            <w:r w:rsidR="00B22C0F">
              <w:rPr>
                <w:noProof/>
                <w:webHidden/>
              </w:rPr>
              <w:fldChar w:fldCharType="begin"/>
            </w:r>
            <w:r w:rsidR="00B22C0F">
              <w:rPr>
                <w:noProof/>
                <w:webHidden/>
              </w:rPr>
              <w:instrText xml:space="preserve"> PAGEREF _Toc7781016 \h </w:instrText>
            </w:r>
            <w:r w:rsidR="00B22C0F">
              <w:rPr>
                <w:noProof/>
                <w:webHidden/>
              </w:rPr>
            </w:r>
            <w:r w:rsidR="00B22C0F">
              <w:rPr>
                <w:noProof/>
                <w:webHidden/>
              </w:rPr>
              <w:fldChar w:fldCharType="separate"/>
            </w:r>
            <w:r w:rsidR="00042874">
              <w:rPr>
                <w:noProof/>
                <w:webHidden/>
              </w:rPr>
              <w:t>13</w:t>
            </w:r>
            <w:r w:rsidR="00B22C0F">
              <w:rPr>
                <w:noProof/>
                <w:webHidden/>
              </w:rPr>
              <w:fldChar w:fldCharType="end"/>
            </w:r>
          </w:hyperlink>
        </w:p>
        <w:p w14:paraId="7DCF9D27" w14:textId="083A9C9E" w:rsidR="00B22C0F" w:rsidRDefault="00F1605E">
          <w:pPr>
            <w:pStyle w:val="TOC2"/>
            <w:rPr>
              <w:rFonts w:cstheme="minorBidi"/>
              <w:noProof/>
              <w:lang w:val="en-AU" w:eastAsia="en-AU"/>
            </w:rPr>
          </w:pPr>
          <w:hyperlink w:anchor="_Toc7781017" w:history="1">
            <w:r w:rsidR="00B22C0F" w:rsidRPr="00266CDA">
              <w:rPr>
                <w:rStyle w:val="Hyperlink"/>
                <w:noProof/>
              </w:rPr>
              <w:t>Hydrology and Hattah Watering</w:t>
            </w:r>
            <w:r w:rsidR="00B22C0F">
              <w:rPr>
                <w:noProof/>
                <w:webHidden/>
              </w:rPr>
              <w:tab/>
            </w:r>
            <w:r w:rsidR="00B22C0F">
              <w:rPr>
                <w:noProof/>
                <w:webHidden/>
              </w:rPr>
              <w:fldChar w:fldCharType="begin"/>
            </w:r>
            <w:r w:rsidR="00B22C0F">
              <w:rPr>
                <w:noProof/>
                <w:webHidden/>
              </w:rPr>
              <w:instrText xml:space="preserve"> PAGEREF _Toc7781017 \h </w:instrText>
            </w:r>
            <w:r w:rsidR="00B22C0F">
              <w:rPr>
                <w:noProof/>
                <w:webHidden/>
              </w:rPr>
            </w:r>
            <w:r w:rsidR="00B22C0F">
              <w:rPr>
                <w:noProof/>
                <w:webHidden/>
              </w:rPr>
              <w:fldChar w:fldCharType="separate"/>
            </w:r>
            <w:r w:rsidR="00042874">
              <w:rPr>
                <w:noProof/>
                <w:webHidden/>
              </w:rPr>
              <w:t>13</w:t>
            </w:r>
            <w:r w:rsidR="00B22C0F">
              <w:rPr>
                <w:noProof/>
                <w:webHidden/>
              </w:rPr>
              <w:fldChar w:fldCharType="end"/>
            </w:r>
          </w:hyperlink>
        </w:p>
        <w:p w14:paraId="20CCEDA9" w14:textId="7F84C022" w:rsidR="00B22C0F" w:rsidRDefault="00F1605E">
          <w:pPr>
            <w:pStyle w:val="TOC2"/>
            <w:rPr>
              <w:rFonts w:cstheme="minorBidi"/>
              <w:noProof/>
              <w:lang w:val="en-AU" w:eastAsia="en-AU"/>
            </w:rPr>
          </w:pPr>
          <w:hyperlink w:anchor="_Toc7781018" w:history="1">
            <w:r w:rsidR="00B22C0F" w:rsidRPr="00266CDA">
              <w:rPr>
                <w:rStyle w:val="Hyperlink"/>
                <w:noProof/>
              </w:rPr>
              <w:t>Objective 1 –System Scale</w:t>
            </w:r>
            <w:r w:rsidR="00B22C0F">
              <w:rPr>
                <w:noProof/>
                <w:webHidden/>
              </w:rPr>
              <w:tab/>
            </w:r>
            <w:r w:rsidR="00B22C0F">
              <w:rPr>
                <w:noProof/>
                <w:webHidden/>
              </w:rPr>
              <w:fldChar w:fldCharType="begin"/>
            </w:r>
            <w:r w:rsidR="00B22C0F">
              <w:rPr>
                <w:noProof/>
                <w:webHidden/>
              </w:rPr>
              <w:instrText xml:space="preserve"> PAGEREF _Toc7781018 \h </w:instrText>
            </w:r>
            <w:r w:rsidR="00B22C0F">
              <w:rPr>
                <w:noProof/>
                <w:webHidden/>
              </w:rPr>
            </w:r>
            <w:r w:rsidR="00B22C0F">
              <w:rPr>
                <w:noProof/>
                <w:webHidden/>
              </w:rPr>
              <w:fldChar w:fldCharType="separate"/>
            </w:r>
            <w:r w:rsidR="00042874">
              <w:rPr>
                <w:noProof/>
                <w:webHidden/>
              </w:rPr>
              <w:t>16</w:t>
            </w:r>
            <w:r w:rsidR="00B22C0F">
              <w:rPr>
                <w:noProof/>
                <w:webHidden/>
              </w:rPr>
              <w:fldChar w:fldCharType="end"/>
            </w:r>
          </w:hyperlink>
        </w:p>
        <w:p w14:paraId="70C6360C" w14:textId="030E5C71" w:rsidR="00B22C0F" w:rsidRDefault="00F1605E" w:rsidP="00B22C0F">
          <w:pPr>
            <w:pStyle w:val="TOC3"/>
            <w:rPr>
              <w:rFonts w:cstheme="minorBidi"/>
              <w:noProof/>
              <w:lang w:val="en-AU" w:eastAsia="en-AU"/>
            </w:rPr>
          </w:pPr>
          <w:hyperlink w:anchor="_Toc7781019" w:history="1">
            <w:r w:rsidR="00B22C0F" w:rsidRPr="00266CDA">
              <w:rPr>
                <w:rStyle w:val="Hyperlink"/>
                <w:noProof/>
              </w:rPr>
              <w:t>Longitudinal nutrient, phytoplankton and zooplankton dynamics in the Murray River</w:t>
            </w:r>
            <w:r w:rsidR="00B22C0F">
              <w:rPr>
                <w:noProof/>
                <w:webHidden/>
              </w:rPr>
              <w:tab/>
            </w:r>
            <w:r w:rsidR="00B22C0F">
              <w:rPr>
                <w:noProof/>
                <w:webHidden/>
              </w:rPr>
              <w:fldChar w:fldCharType="begin"/>
            </w:r>
            <w:r w:rsidR="00B22C0F">
              <w:rPr>
                <w:noProof/>
                <w:webHidden/>
              </w:rPr>
              <w:instrText xml:space="preserve"> PAGEREF _Toc7781019 \h </w:instrText>
            </w:r>
            <w:r w:rsidR="00B22C0F">
              <w:rPr>
                <w:noProof/>
                <w:webHidden/>
              </w:rPr>
            </w:r>
            <w:r w:rsidR="00B22C0F">
              <w:rPr>
                <w:noProof/>
                <w:webHidden/>
              </w:rPr>
              <w:fldChar w:fldCharType="separate"/>
            </w:r>
            <w:r w:rsidR="00042874">
              <w:rPr>
                <w:noProof/>
                <w:webHidden/>
              </w:rPr>
              <w:t>16</w:t>
            </w:r>
            <w:r w:rsidR="00B22C0F">
              <w:rPr>
                <w:noProof/>
                <w:webHidden/>
              </w:rPr>
              <w:fldChar w:fldCharType="end"/>
            </w:r>
          </w:hyperlink>
        </w:p>
        <w:p w14:paraId="7F145966" w14:textId="7D5FD705" w:rsidR="00B22C0F" w:rsidRDefault="00F1605E" w:rsidP="00B22C0F">
          <w:pPr>
            <w:pStyle w:val="TOC3"/>
            <w:rPr>
              <w:rFonts w:cstheme="minorBidi"/>
              <w:noProof/>
              <w:lang w:val="en-AU" w:eastAsia="en-AU"/>
            </w:rPr>
          </w:pPr>
          <w:hyperlink w:anchor="_Toc7781020" w:history="1">
            <w:r w:rsidR="00B22C0F" w:rsidRPr="00266CDA">
              <w:rPr>
                <w:rStyle w:val="Hyperlink"/>
                <w:noProof/>
              </w:rPr>
              <w:t>Nutrient, phytoplankton and zooplankton dynamics in major tributaries</w:t>
            </w:r>
            <w:r w:rsidR="00B22C0F">
              <w:rPr>
                <w:noProof/>
                <w:webHidden/>
              </w:rPr>
              <w:tab/>
            </w:r>
            <w:r w:rsidR="00B22C0F">
              <w:rPr>
                <w:noProof/>
                <w:webHidden/>
              </w:rPr>
              <w:fldChar w:fldCharType="begin"/>
            </w:r>
            <w:r w:rsidR="00B22C0F">
              <w:rPr>
                <w:noProof/>
                <w:webHidden/>
              </w:rPr>
              <w:instrText xml:space="preserve"> PAGEREF _Toc7781020 \h </w:instrText>
            </w:r>
            <w:r w:rsidR="00B22C0F">
              <w:rPr>
                <w:noProof/>
                <w:webHidden/>
              </w:rPr>
            </w:r>
            <w:r w:rsidR="00B22C0F">
              <w:rPr>
                <w:noProof/>
                <w:webHidden/>
              </w:rPr>
              <w:fldChar w:fldCharType="separate"/>
            </w:r>
            <w:r w:rsidR="00042874">
              <w:rPr>
                <w:noProof/>
                <w:webHidden/>
              </w:rPr>
              <w:t>25</w:t>
            </w:r>
            <w:r w:rsidR="00B22C0F">
              <w:rPr>
                <w:noProof/>
                <w:webHidden/>
              </w:rPr>
              <w:fldChar w:fldCharType="end"/>
            </w:r>
          </w:hyperlink>
        </w:p>
        <w:p w14:paraId="4AB6A5C0" w14:textId="116244C7" w:rsidR="00B22C0F" w:rsidRDefault="00F1605E">
          <w:pPr>
            <w:pStyle w:val="TOC2"/>
            <w:rPr>
              <w:rFonts w:cstheme="minorBidi"/>
              <w:noProof/>
              <w:lang w:val="en-AU" w:eastAsia="en-AU"/>
            </w:rPr>
          </w:pPr>
          <w:hyperlink w:anchor="_Toc7781021" w:history="1">
            <w:r w:rsidR="00B22C0F" w:rsidRPr="00266CDA">
              <w:rPr>
                <w:rStyle w:val="Hyperlink"/>
                <w:noProof/>
              </w:rPr>
              <w:t>Objective 2 – Hattah Lakes</w:t>
            </w:r>
            <w:r w:rsidR="00B22C0F">
              <w:rPr>
                <w:noProof/>
                <w:webHidden/>
              </w:rPr>
              <w:tab/>
            </w:r>
            <w:r w:rsidR="00B22C0F">
              <w:rPr>
                <w:noProof/>
                <w:webHidden/>
              </w:rPr>
              <w:fldChar w:fldCharType="begin"/>
            </w:r>
            <w:r w:rsidR="00B22C0F">
              <w:rPr>
                <w:noProof/>
                <w:webHidden/>
              </w:rPr>
              <w:instrText xml:space="preserve"> PAGEREF _Toc7781021 \h </w:instrText>
            </w:r>
            <w:r w:rsidR="00B22C0F">
              <w:rPr>
                <w:noProof/>
                <w:webHidden/>
              </w:rPr>
            </w:r>
            <w:r w:rsidR="00B22C0F">
              <w:rPr>
                <w:noProof/>
                <w:webHidden/>
              </w:rPr>
              <w:fldChar w:fldCharType="separate"/>
            </w:r>
            <w:r w:rsidR="00042874">
              <w:rPr>
                <w:noProof/>
                <w:webHidden/>
              </w:rPr>
              <w:t>30</w:t>
            </w:r>
            <w:r w:rsidR="00B22C0F">
              <w:rPr>
                <w:noProof/>
                <w:webHidden/>
              </w:rPr>
              <w:fldChar w:fldCharType="end"/>
            </w:r>
          </w:hyperlink>
        </w:p>
        <w:p w14:paraId="5C018ECA" w14:textId="39231BD1" w:rsidR="00B22C0F" w:rsidRDefault="00F1605E">
          <w:pPr>
            <w:pStyle w:val="TOC1"/>
            <w:rPr>
              <w:rFonts w:cstheme="minorBidi"/>
              <w:noProof/>
              <w:lang w:val="en-AU" w:eastAsia="en-AU"/>
            </w:rPr>
          </w:pPr>
          <w:hyperlink w:anchor="_Toc7781022" w:history="1">
            <w:r w:rsidR="00B22C0F" w:rsidRPr="00266CDA">
              <w:rPr>
                <w:rStyle w:val="Hyperlink"/>
                <w:noProof/>
              </w:rPr>
              <w:t>Discussion</w:t>
            </w:r>
            <w:r w:rsidR="00B22C0F">
              <w:rPr>
                <w:noProof/>
                <w:webHidden/>
              </w:rPr>
              <w:tab/>
            </w:r>
            <w:r w:rsidR="00B22C0F">
              <w:rPr>
                <w:noProof/>
                <w:webHidden/>
              </w:rPr>
              <w:fldChar w:fldCharType="begin"/>
            </w:r>
            <w:r w:rsidR="00B22C0F">
              <w:rPr>
                <w:noProof/>
                <w:webHidden/>
              </w:rPr>
              <w:instrText xml:space="preserve"> PAGEREF _Toc7781022 \h </w:instrText>
            </w:r>
            <w:r w:rsidR="00B22C0F">
              <w:rPr>
                <w:noProof/>
                <w:webHidden/>
              </w:rPr>
            </w:r>
            <w:r w:rsidR="00B22C0F">
              <w:rPr>
                <w:noProof/>
                <w:webHidden/>
              </w:rPr>
              <w:fldChar w:fldCharType="separate"/>
            </w:r>
            <w:r w:rsidR="00042874">
              <w:rPr>
                <w:noProof/>
                <w:webHidden/>
              </w:rPr>
              <w:t>33</w:t>
            </w:r>
            <w:r w:rsidR="00B22C0F">
              <w:rPr>
                <w:noProof/>
                <w:webHidden/>
              </w:rPr>
              <w:fldChar w:fldCharType="end"/>
            </w:r>
          </w:hyperlink>
        </w:p>
        <w:p w14:paraId="42CFC5A2" w14:textId="71542533" w:rsidR="00B22C0F" w:rsidRDefault="00F1605E">
          <w:pPr>
            <w:pStyle w:val="TOC2"/>
            <w:rPr>
              <w:rFonts w:cstheme="minorBidi"/>
              <w:noProof/>
              <w:lang w:val="en-AU" w:eastAsia="en-AU"/>
            </w:rPr>
          </w:pPr>
          <w:hyperlink w:anchor="_Toc7781023" w:history="1">
            <w:r w:rsidR="00B22C0F" w:rsidRPr="00266CDA">
              <w:rPr>
                <w:rStyle w:val="Hyperlink"/>
                <w:noProof/>
              </w:rPr>
              <w:t>System scale study</w:t>
            </w:r>
            <w:r w:rsidR="00B22C0F">
              <w:rPr>
                <w:noProof/>
                <w:webHidden/>
              </w:rPr>
              <w:tab/>
            </w:r>
            <w:r w:rsidR="00B22C0F">
              <w:rPr>
                <w:noProof/>
                <w:webHidden/>
              </w:rPr>
              <w:fldChar w:fldCharType="begin"/>
            </w:r>
            <w:r w:rsidR="00B22C0F">
              <w:rPr>
                <w:noProof/>
                <w:webHidden/>
              </w:rPr>
              <w:instrText xml:space="preserve"> PAGEREF _Toc7781023 \h </w:instrText>
            </w:r>
            <w:r w:rsidR="00B22C0F">
              <w:rPr>
                <w:noProof/>
                <w:webHidden/>
              </w:rPr>
            </w:r>
            <w:r w:rsidR="00B22C0F">
              <w:rPr>
                <w:noProof/>
                <w:webHidden/>
              </w:rPr>
              <w:fldChar w:fldCharType="separate"/>
            </w:r>
            <w:r w:rsidR="00042874">
              <w:rPr>
                <w:noProof/>
                <w:webHidden/>
              </w:rPr>
              <w:t>34</w:t>
            </w:r>
            <w:r w:rsidR="00B22C0F">
              <w:rPr>
                <w:noProof/>
                <w:webHidden/>
              </w:rPr>
              <w:fldChar w:fldCharType="end"/>
            </w:r>
          </w:hyperlink>
        </w:p>
        <w:p w14:paraId="37DDA10F" w14:textId="35E14A03" w:rsidR="00B22C0F" w:rsidRDefault="00F1605E">
          <w:pPr>
            <w:pStyle w:val="TOC2"/>
            <w:rPr>
              <w:rFonts w:cstheme="minorBidi"/>
              <w:noProof/>
              <w:lang w:val="en-AU" w:eastAsia="en-AU"/>
            </w:rPr>
          </w:pPr>
          <w:hyperlink w:anchor="_Toc7781024" w:history="1">
            <w:r w:rsidR="00B22C0F" w:rsidRPr="00266CDA">
              <w:rPr>
                <w:rStyle w:val="Hyperlink"/>
                <w:noProof/>
              </w:rPr>
              <w:t>Hattah Lakes return flows</w:t>
            </w:r>
            <w:r w:rsidR="00B22C0F">
              <w:rPr>
                <w:noProof/>
                <w:webHidden/>
              </w:rPr>
              <w:tab/>
            </w:r>
            <w:r w:rsidR="00B22C0F">
              <w:rPr>
                <w:noProof/>
                <w:webHidden/>
              </w:rPr>
              <w:fldChar w:fldCharType="begin"/>
            </w:r>
            <w:r w:rsidR="00B22C0F">
              <w:rPr>
                <w:noProof/>
                <w:webHidden/>
              </w:rPr>
              <w:instrText xml:space="preserve"> PAGEREF _Toc7781024 \h </w:instrText>
            </w:r>
            <w:r w:rsidR="00B22C0F">
              <w:rPr>
                <w:noProof/>
                <w:webHidden/>
              </w:rPr>
            </w:r>
            <w:r w:rsidR="00B22C0F">
              <w:rPr>
                <w:noProof/>
                <w:webHidden/>
              </w:rPr>
              <w:fldChar w:fldCharType="separate"/>
            </w:r>
            <w:r w:rsidR="00042874">
              <w:rPr>
                <w:noProof/>
                <w:webHidden/>
              </w:rPr>
              <w:t>37</w:t>
            </w:r>
            <w:r w:rsidR="00B22C0F">
              <w:rPr>
                <w:noProof/>
                <w:webHidden/>
              </w:rPr>
              <w:fldChar w:fldCharType="end"/>
            </w:r>
          </w:hyperlink>
        </w:p>
        <w:p w14:paraId="4C7881AF" w14:textId="3D512EF9" w:rsidR="00B22C0F" w:rsidRDefault="00F1605E">
          <w:pPr>
            <w:pStyle w:val="TOC2"/>
            <w:rPr>
              <w:rFonts w:cstheme="minorBidi"/>
              <w:noProof/>
              <w:lang w:val="en-AU" w:eastAsia="en-AU"/>
            </w:rPr>
          </w:pPr>
          <w:hyperlink w:anchor="_Toc7781025" w:history="1">
            <w:r w:rsidR="00B22C0F" w:rsidRPr="00266CDA">
              <w:rPr>
                <w:rStyle w:val="Hyperlink"/>
                <w:noProof/>
              </w:rPr>
              <w:t>Consistencies with central river concepts</w:t>
            </w:r>
            <w:r w:rsidR="00B22C0F">
              <w:rPr>
                <w:noProof/>
                <w:webHidden/>
              </w:rPr>
              <w:tab/>
            </w:r>
            <w:r w:rsidR="00B22C0F">
              <w:rPr>
                <w:noProof/>
                <w:webHidden/>
              </w:rPr>
              <w:fldChar w:fldCharType="begin"/>
            </w:r>
            <w:r w:rsidR="00B22C0F">
              <w:rPr>
                <w:noProof/>
                <w:webHidden/>
              </w:rPr>
              <w:instrText xml:space="preserve"> PAGEREF _Toc7781025 \h </w:instrText>
            </w:r>
            <w:r w:rsidR="00B22C0F">
              <w:rPr>
                <w:noProof/>
                <w:webHidden/>
              </w:rPr>
            </w:r>
            <w:r w:rsidR="00B22C0F">
              <w:rPr>
                <w:noProof/>
                <w:webHidden/>
              </w:rPr>
              <w:fldChar w:fldCharType="separate"/>
            </w:r>
            <w:r w:rsidR="00042874">
              <w:rPr>
                <w:noProof/>
                <w:webHidden/>
              </w:rPr>
              <w:t>38</w:t>
            </w:r>
            <w:r w:rsidR="00B22C0F">
              <w:rPr>
                <w:noProof/>
                <w:webHidden/>
              </w:rPr>
              <w:fldChar w:fldCharType="end"/>
            </w:r>
          </w:hyperlink>
        </w:p>
        <w:p w14:paraId="4613EA1F" w14:textId="53ED3908" w:rsidR="00B22C0F" w:rsidRDefault="00F1605E">
          <w:pPr>
            <w:pStyle w:val="TOC1"/>
            <w:rPr>
              <w:rFonts w:cstheme="minorBidi"/>
              <w:noProof/>
              <w:lang w:val="en-AU" w:eastAsia="en-AU"/>
            </w:rPr>
          </w:pPr>
          <w:hyperlink w:anchor="_Toc7781026" w:history="1">
            <w:r w:rsidR="00B22C0F" w:rsidRPr="00266CDA">
              <w:rPr>
                <w:rStyle w:val="Hyperlink"/>
                <w:noProof/>
              </w:rPr>
              <w:t>Conclusion</w:t>
            </w:r>
            <w:r w:rsidR="00B22C0F">
              <w:rPr>
                <w:noProof/>
                <w:webHidden/>
              </w:rPr>
              <w:tab/>
            </w:r>
            <w:r w:rsidR="00B22C0F">
              <w:rPr>
                <w:noProof/>
                <w:webHidden/>
              </w:rPr>
              <w:fldChar w:fldCharType="begin"/>
            </w:r>
            <w:r w:rsidR="00B22C0F">
              <w:rPr>
                <w:noProof/>
                <w:webHidden/>
              </w:rPr>
              <w:instrText xml:space="preserve"> PAGEREF _Toc7781026 \h </w:instrText>
            </w:r>
            <w:r w:rsidR="00B22C0F">
              <w:rPr>
                <w:noProof/>
                <w:webHidden/>
              </w:rPr>
            </w:r>
            <w:r w:rsidR="00B22C0F">
              <w:rPr>
                <w:noProof/>
                <w:webHidden/>
              </w:rPr>
              <w:fldChar w:fldCharType="separate"/>
            </w:r>
            <w:r w:rsidR="00042874">
              <w:rPr>
                <w:noProof/>
                <w:webHidden/>
              </w:rPr>
              <w:t>40</w:t>
            </w:r>
            <w:r w:rsidR="00B22C0F">
              <w:rPr>
                <w:noProof/>
                <w:webHidden/>
              </w:rPr>
              <w:fldChar w:fldCharType="end"/>
            </w:r>
          </w:hyperlink>
        </w:p>
        <w:p w14:paraId="05096F0C" w14:textId="14FDC714" w:rsidR="00B22C0F" w:rsidRDefault="00F1605E">
          <w:pPr>
            <w:pStyle w:val="TOC1"/>
            <w:rPr>
              <w:rFonts w:cstheme="minorBidi"/>
              <w:noProof/>
              <w:lang w:val="en-AU" w:eastAsia="en-AU"/>
            </w:rPr>
          </w:pPr>
          <w:hyperlink w:anchor="_Toc7781027" w:history="1">
            <w:r w:rsidR="00B22C0F" w:rsidRPr="00266CDA">
              <w:rPr>
                <w:rStyle w:val="Hyperlink"/>
                <w:noProof/>
              </w:rPr>
              <w:t>References</w:t>
            </w:r>
            <w:r w:rsidR="00B22C0F">
              <w:rPr>
                <w:noProof/>
                <w:webHidden/>
              </w:rPr>
              <w:tab/>
            </w:r>
            <w:r w:rsidR="00B22C0F">
              <w:rPr>
                <w:noProof/>
                <w:webHidden/>
              </w:rPr>
              <w:fldChar w:fldCharType="begin"/>
            </w:r>
            <w:r w:rsidR="00B22C0F">
              <w:rPr>
                <w:noProof/>
                <w:webHidden/>
              </w:rPr>
              <w:instrText xml:space="preserve"> PAGEREF _Toc7781027 \h </w:instrText>
            </w:r>
            <w:r w:rsidR="00B22C0F">
              <w:rPr>
                <w:noProof/>
                <w:webHidden/>
              </w:rPr>
            </w:r>
            <w:r w:rsidR="00B22C0F">
              <w:rPr>
                <w:noProof/>
                <w:webHidden/>
              </w:rPr>
              <w:fldChar w:fldCharType="separate"/>
            </w:r>
            <w:r w:rsidR="00042874">
              <w:rPr>
                <w:noProof/>
                <w:webHidden/>
              </w:rPr>
              <w:t>42</w:t>
            </w:r>
            <w:r w:rsidR="00B22C0F">
              <w:rPr>
                <w:noProof/>
                <w:webHidden/>
              </w:rPr>
              <w:fldChar w:fldCharType="end"/>
            </w:r>
          </w:hyperlink>
        </w:p>
        <w:p w14:paraId="7DE953EE" w14:textId="15892748" w:rsidR="00C27365" w:rsidRPr="00B34FB3" w:rsidRDefault="00F1605E" w:rsidP="00B22C0F">
          <w:pPr>
            <w:pStyle w:val="TOC1"/>
          </w:pPr>
          <w:hyperlink w:anchor="_Toc7781028" w:history="1">
            <w:r w:rsidR="00B22C0F" w:rsidRPr="00266CDA">
              <w:rPr>
                <w:rStyle w:val="Hyperlink"/>
                <w:noProof/>
              </w:rPr>
              <w:t>Additional data</w:t>
            </w:r>
            <w:r w:rsidR="00B22C0F">
              <w:rPr>
                <w:noProof/>
                <w:webHidden/>
              </w:rPr>
              <w:tab/>
            </w:r>
            <w:r w:rsidR="00B22C0F">
              <w:rPr>
                <w:noProof/>
                <w:webHidden/>
              </w:rPr>
              <w:fldChar w:fldCharType="begin"/>
            </w:r>
            <w:r w:rsidR="00B22C0F">
              <w:rPr>
                <w:noProof/>
                <w:webHidden/>
              </w:rPr>
              <w:instrText xml:space="preserve"> PAGEREF _Toc7781028 \h </w:instrText>
            </w:r>
            <w:r w:rsidR="00B22C0F">
              <w:rPr>
                <w:noProof/>
                <w:webHidden/>
              </w:rPr>
            </w:r>
            <w:r w:rsidR="00B22C0F">
              <w:rPr>
                <w:noProof/>
                <w:webHidden/>
              </w:rPr>
              <w:fldChar w:fldCharType="separate"/>
            </w:r>
            <w:r w:rsidR="00042874">
              <w:rPr>
                <w:noProof/>
                <w:webHidden/>
              </w:rPr>
              <w:t>45</w:t>
            </w:r>
            <w:r w:rsidR="00B22C0F">
              <w:rPr>
                <w:noProof/>
                <w:webHidden/>
              </w:rPr>
              <w:fldChar w:fldCharType="end"/>
            </w:r>
          </w:hyperlink>
          <w:r w:rsidR="006537DA" w:rsidRPr="009E4F9A">
            <w:fldChar w:fldCharType="end"/>
          </w:r>
        </w:p>
      </w:sdtContent>
    </w:sdt>
    <w:p w14:paraId="38D7763C" w14:textId="77777777" w:rsidR="00D46568" w:rsidRDefault="00D46568" w:rsidP="00043055">
      <w:pPr>
        <w:rPr>
          <w:rFonts w:asciiTheme="majorHAnsi" w:eastAsiaTheme="majorEastAsia" w:hAnsiTheme="majorHAnsi" w:cstheme="majorBidi"/>
          <w:color w:val="365F91" w:themeColor="accent1" w:themeShade="BF"/>
          <w:sz w:val="28"/>
          <w:szCs w:val="28"/>
        </w:rPr>
      </w:pPr>
      <w:r>
        <w:br w:type="page"/>
      </w:r>
    </w:p>
    <w:p w14:paraId="3A021B28" w14:textId="68A263B1" w:rsidR="00D12621" w:rsidRDefault="00D12621" w:rsidP="00043055">
      <w:pPr>
        <w:pStyle w:val="Heading1"/>
      </w:pPr>
      <w:bookmarkStart w:id="6" w:name="_Toc7781004"/>
      <w:r>
        <w:t>Executive Summary</w:t>
      </w:r>
      <w:bookmarkEnd w:id="6"/>
    </w:p>
    <w:p w14:paraId="70395402" w14:textId="7441C7BB" w:rsidR="00D12621" w:rsidRPr="00AD0000" w:rsidRDefault="00D12621" w:rsidP="00043055">
      <w:r w:rsidRPr="00AD0000">
        <w:t xml:space="preserve">The integrity of </w:t>
      </w:r>
      <w:r>
        <w:t>riverine</w:t>
      </w:r>
      <w:r w:rsidRPr="00AD0000">
        <w:t xml:space="preserve"> food web</w:t>
      </w:r>
      <w:r>
        <w:t>s</w:t>
      </w:r>
      <w:r w:rsidRPr="00AD0000">
        <w:t xml:space="preserve"> relies on synchronised response</w:t>
      </w:r>
      <w:r>
        <w:t>s</w:t>
      </w:r>
      <w:r w:rsidRPr="00AD0000">
        <w:t xml:space="preserve"> across trophic levels to a range of natural cues, </w:t>
      </w:r>
      <w:r>
        <w:t xml:space="preserve">mostly </w:t>
      </w:r>
      <w:r w:rsidRPr="00AD0000">
        <w:t xml:space="preserve">driven </w:t>
      </w:r>
      <w:r>
        <w:t>by flow</w:t>
      </w:r>
      <w:r w:rsidRPr="00AD0000">
        <w:t xml:space="preserve">. Thus, alterations to the natural flow regime can remove natural cues or </w:t>
      </w:r>
      <w:r>
        <w:t xml:space="preserve">cause </w:t>
      </w:r>
      <w:r w:rsidRPr="00AD0000">
        <w:t>spatially and temporally fragmented responses. In the short term</w:t>
      </w:r>
      <w:r>
        <w:t>,</w:t>
      </w:r>
      <w:r w:rsidRPr="00AD0000">
        <w:t xml:space="preserve"> this </w:t>
      </w:r>
      <w:r>
        <w:t>may</w:t>
      </w:r>
      <w:r w:rsidRPr="00AD0000">
        <w:t xml:space="preserve"> lead to misdirection of energy</w:t>
      </w:r>
      <w:r>
        <w:t xml:space="preserve"> and decreased productivity</w:t>
      </w:r>
      <w:r w:rsidRPr="00AD0000">
        <w:t xml:space="preserve">, </w:t>
      </w:r>
      <w:r>
        <w:t>but</w:t>
      </w:r>
      <w:r w:rsidRPr="00AD0000">
        <w:t xml:space="preserve"> over </w:t>
      </w:r>
      <w:r>
        <w:t xml:space="preserve">a </w:t>
      </w:r>
      <w:r w:rsidRPr="00AD0000">
        <w:t xml:space="preserve">longer </w:t>
      </w:r>
      <w:r>
        <w:t>term may result in population declines</w:t>
      </w:r>
      <w:r w:rsidRPr="00AD0000">
        <w:t xml:space="preserve">. To </w:t>
      </w:r>
      <w:r>
        <w:t>mitigate the impacts of river regulation and hydrological alteration in</w:t>
      </w:r>
      <w:r w:rsidRPr="00AD0000">
        <w:t xml:space="preserve"> the MDB, the </w:t>
      </w:r>
      <w:r>
        <w:rPr>
          <w:i/>
        </w:rPr>
        <w:t xml:space="preserve">Murray-Darling </w:t>
      </w:r>
      <w:r w:rsidRPr="00AD0000">
        <w:rPr>
          <w:i/>
        </w:rPr>
        <w:t xml:space="preserve">Basin Plan </w:t>
      </w:r>
      <w:r w:rsidRPr="00AD0000">
        <w:t xml:space="preserve">aims to recover water for </w:t>
      </w:r>
      <w:r>
        <w:t>the environment</w:t>
      </w:r>
      <w:r w:rsidRPr="00AD0000">
        <w:t xml:space="preserve">. </w:t>
      </w:r>
      <w:r w:rsidR="008D1DDF">
        <w:t>P</w:t>
      </w:r>
      <w:r w:rsidR="008D1DDF" w:rsidRPr="00AD0000">
        <w:t>lanning of environmental water delivery</w:t>
      </w:r>
      <w:r>
        <w:t xml:space="preserve"> </w:t>
      </w:r>
      <w:r w:rsidRPr="00AD0000">
        <w:t xml:space="preserve">often </w:t>
      </w:r>
      <w:r>
        <w:t>place</w:t>
      </w:r>
      <w:r w:rsidR="009E2BCE">
        <w:t>s</w:t>
      </w:r>
      <w:r>
        <w:t xml:space="preserve"> large emphasis on </w:t>
      </w:r>
      <w:r w:rsidR="009E2BCE">
        <w:t>supplying</w:t>
      </w:r>
      <w:r>
        <w:t xml:space="preserve"> given volumes of water (i.e. flow magnitude) and inundation of discrete off-channel sites, but patterns of temporal variability, sources of water and riverine hydraulics are also </w:t>
      </w:r>
      <w:r w:rsidR="009E2BCE">
        <w:t xml:space="preserve">critical components of flow regimes that influence </w:t>
      </w:r>
      <w:r>
        <w:t>the s</w:t>
      </w:r>
      <w:r w:rsidRPr="00AD0000">
        <w:t>tructure and function of riverine ecosystems.</w:t>
      </w:r>
      <w:r w:rsidR="008D1DDF">
        <w:t xml:space="preserve"> </w:t>
      </w:r>
      <w:r w:rsidRPr="00AD0000">
        <w:t xml:space="preserve">Therefore, </w:t>
      </w:r>
      <w:r>
        <w:t xml:space="preserve">contemporary flow management </w:t>
      </w:r>
      <w:r w:rsidR="009E2BCE">
        <w:t>increasingly</w:t>
      </w:r>
      <w:r>
        <w:t xml:space="preserve"> consider</w:t>
      </w:r>
      <w:r w:rsidR="009E2BCE">
        <w:t>s</w:t>
      </w:r>
      <w:r>
        <w:t xml:space="preserve"> the</w:t>
      </w:r>
      <w:r w:rsidRPr="00AD0000">
        <w:t xml:space="preserve"> deliver</w:t>
      </w:r>
      <w:r>
        <w:t>y of</w:t>
      </w:r>
      <w:r w:rsidRPr="00AD0000">
        <w:t xml:space="preserve"> environmental water in a </w:t>
      </w:r>
      <w:r>
        <w:t>manner</w:t>
      </w:r>
      <w:r w:rsidR="00E86579">
        <w:t xml:space="preserve"> that</w:t>
      </w:r>
      <w:r w:rsidR="008D1DDF">
        <w:t xml:space="preserve"> reinstates these additional aspects of the natural flow regime</w:t>
      </w:r>
      <w:r w:rsidR="00E86579">
        <w:t>.</w:t>
      </w:r>
      <w:r w:rsidR="008D1DDF">
        <w:t xml:space="preserve"> </w:t>
      </w:r>
    </w:p>
    <w:p w14:paraId="0484E9F0" w14:textId="7496994E" w:rsidR="00D12621" w:rsidRPr="00AD0000" w:rsidRDefault="00D12621" w:rsidP="00043055">
      <w:r w:rsidRPr="00AD0000">
        <w:t>This project aim</w:t>
      </w:r>
      <w:r>
        <w:t>ed</w:t>
      </w:r>
      <w:r w:rsidRPr="00AD0000">
        <w:t xml:space="preserve"> to </w:t>
      </w:r>
      <w:r w:rsidR="00A824B9">
        <w:t xml:space="preserve">improve </w:t>
      </w:r>
      <w:r w:rsidRPr="00AD0000">
        <w:t xml:space="preserve">understanding of the spatial and temporal influence of </w:t>
      </w:r>
      <w:r>
        <w:t xml:space="preserve">the delivery </w:t>
      </w:r>
      <w:r w:rsidRPr="00AD0000">
        <w:t xml:space="preserve">of Commonwealth environmental water on the structure of lower trophic levels </w:t>
      </w:r>
      <w:r>
        <w:t>of the food web in the Murray River</w:t>
      </w:r>
      <w:r w:rsidR="00EC5CD1">
        <w:t xml:space="preserve">, and the </w:t>
      </w:r>
      <w:r w:rsidR="00EC5CD1" w:rsidRPr="00AD0000">
        <w:t>implications of translucent delivery of environmental water</w:t>
      </w:r>
      <w:r w:rsidRPr="00AD0000">
        <w:t>.</w:t>
      </w:r>
      <w:r>
        <w:t xml:space="preserve"> Specifically</w:t>
      </w:r>
      <w:r w:rsidR="00EC5CD1">
        <w:t xml:space="preserve"> in 2016–2018</w:t>
      </w:r>
      <w:r>
        <w:t>, the</w:t>
      </w:r>
      <w:r w:rsidRPr="00AD0000">
        <w:t xml:space="preserve"> project characterise</w:t>
      </w:r>
      <w:r w:rsidR="00EC5CD1">
        <w:t>d</w:t>
      </w:r>
      <w:r w:rsidRPr="00AD0000">
        <w:t xml:space="preserve"> large-scale longitudinal patterns in physical (hydraulics), chemical (nutrients) and microbiota</w:t>
      </w:r>
      <w:r w:rsidR="00FE4AF2">
        <w:t xml:space="preserve"> (phytoplankton and zooplankton)</w:t>
      </w:r>
      <w:r w:rsidR="00EC5CD1">
        <w:t xml:space="preserve"> community structure in association with</w:t>
      </w:r>
      <w:r w:rsidRPr="00AD0000">
        <w:t xml:space="preserve"> flow (including Commonwealth environmental water) in the </w:t>
      </w:r>
      <w:r>
        <w:t>Murray River</w:t>
      </w:r>
      <w:r w:rsidRPr="00AD0000">
        <w:t xml:space="preserve"> and key tributaries.</w:t>
      </w:r>
      <w:r>
        <w:t xml:space="preserve"> Secondly</w:t>
      </w:r>
      <w:r w:rsidR="00EC5CD1">
        <w:t xml:space="preserve"> in 2017</w:t>
      </w:r>
      <w:r>
        <w:t xml:space="preserve">, </w:t>
      </w:r>
      <w:r w:rsidR="00EC5CD1">
        <w:t>we</w:t>
      </w:r>
      <w:r>
        <w:t xml:space="preserve"> quantif</w:t>
      </w:r>
      <w:r w:rsidR="00EC5CD1">
        <w:t>ied</w:t>
      </w:r>
      <w:r>
        <w:t xml:space="preserve"> patterns </w:t>
      </w:r>
      <w:r w:rsidR="009E2BCE">
        <w:t xml:space="preserve">in the aforementioned parameters </w:t>
      </w:r>
      <w:r>
        <w:t xml:space="preserve">at a finer </w:t>
      </w:r>
      <w:r w:rsidR="00EC5CD1">
        <w:t xml:space="preserve">spatio-temporal </w:t>
      </w:r>
      <w:r>
        <w:t xml:space="preserve">scale with regard to return flows from a specific off-channel watering event. </w:t>
      </w:r>
      <w:r w:rsidRPr="00AD0000">
        <w:t xml:space="preserve">The two key objectives </w:t>
      </w:r>
      <w:r>
        <w:t>were to</w:t>
      </w:r>
      <w:r w:rsidRPr="00AD0000">
        <w:t>:</w:t>
      </w:r>
    </w:p>
    <w:p w14:paraId="7A0F55E1" w14:textId="5084356E" w:rsidR="00D12621" w:rsidRPr="00AD0000" w:rsidRDefault="00D12621" w:rsidP="00043055">
      <w:pPr>
        <w:pStyle w:val="ListParagraph"/>
        <w:numPr>
          <w:ilvl w:val="0"/>
          <w:numId w:val="1"/>
        </w:numPr>
      </w:pPr>
      <w:r w:rsidRPr="00AD0000">
        <w:t xml:space="preserve">Establish the role of hydraulics and water source in determining nutrient availability and structuring lower trophic levels of the food web along the </w:t>
      </w:r>
      <w:r>
        <w:t>Murray River</w:t>
      </w:r>
      <w:r w:rsidRPr="00AD0000">
        <w:t xml:space="preserve"> and selected tributaries, and</w:t>
      </w:r>
    </w:p>
    <w:p w14:paraId="395E93B2" w14:textId="77777777" w:rsidR="00D12621" w:rsidRPr="00AD0000" w:rsidRDefault="00D12621" w:rsidP="00043055">
      <w:pPr>
        <w:pStyle w:val="ListParagraph"/>
        <w:numPr>
          <w:ilvl w:val="0"/>
          <w:numId w:val="1"/>
        </w:numPr>
      </w:pPr>
      <w:r w:rsidRPr="00AD0000">
        <w:t>Assess the contribution of return flows from Hattah Lakes to riverine productivity in the form o</w:t>
      </w:r>
      <w:r>
        <w:t>f</w:t>
      </w:r>
      <w:r w:rsidRPr="00AD0000">
        <w:t xml:space="preserve"> nutrients, phytoplankton and zooplankton.</w:t>
      </w:r>
    </w:p>
    <w:p w14:paraId="2EE26164" w14:textId="2AE69E0A" w:rsidR="002E645A" w:rsidRDefault="00A04A65" w:rsidP="00043055">
      <w:r>
        <w:t>For the first objective, l</w:t>
      </w:r>
      <w:r w:rsidR="00ED5AF5">
        <w:t>ongitudinal trends in nutrients, phytoplankton and zooplankton, were substantially different along the Murray River under different hydrological scenarios and at different times of the year. High spring discharge (~15,000</w:t>
      </w:r>
      <w:r w:rsidR="00093C7F">
        <w:rPr>
          <w:rFonts w:cstheme="minorHAnsi"/>
        </w:rPr>
        <w:t>−</w:t>
      </w:r>
      <w:r w:rsidR="00ED5AF5">
        <w:t>45,000</w:t>
      </w:r>
      <w:r w:rsidR="004D62AC">
        <w:t> </w:t>
      </w:r>
      <w:r w:rsidR="00ED5AF5">
        <w:t>ML.day</w:t>
      </w:r>
      <w:r w:rsidR="00ED5AF5" w:rsidRPr="00ED5AF5">
        <w:rPr>
          <w:vertAlign w:val="superscript"/>
        </w:rPr>
        <w:t>-1</w:t>
      </w:r>
      <w:r w:rsidR="00ED5AF5">
        <w:t xml:space="preserve"> in the Murray River) in 2016 resulted in clear longitudinal trends, high availability of resources, a diatom dominated phytoplankton community and a zooplankton community dominated by diatom consumers. </w:t>
      </w:r>
      <w:r w:rsidR="005B6C47">
        <w:t xml:space="preserve">Both of which present a high quality food resource for higher trophic consumers. </w:t>
      </w:r>
      <w:r w:rsidR="00F169E1">
        <w:t>These results demonstrate that</w:t>
      </w:r>
      <w:r w:rsidR="00F169E1" w:rsidRPr="00011E97">
        <w:t xml:space="preserve"> the Murray River was hydrologically </w:t>
      </w:r>
      <w:r w:rsidR="00F169E1">
        <w:t xml:space="preserve">and </w:t>
      </w:r>
      <w:r w:rsidR="00F169E1" w:rsidRPr="00011E97">
        <w:t>ecologically connected during high flows/flood</w:t>
      </w:r>
      <w:r w:rsidR="00F169E1">
        <w:t xml:space="preserve"> and the</w:t>
      </w:r>
      <w:r w:rsidR="00F169E1" w:rsidRPr="00E04EB7">
        <w:t xml:space="preserve"> influence of rive</w:t>
      </w:r>
      <w:r w:rsidR="00F169E1">
        <w:t>r regulation at its lowest.</w:t>
      </w:r>
    </w:p>
    <w:p w14:paraId="08828080" w14:textId="6F09ED27" w:rsidR="00C47CFD" w:rsidRDefault="00ED5AF5" w:rsidP="00043055">
      <w:r>
        <w:t>In comparison, low summer discharge (~5</w:t>
      </w:r>
      <w:r w:rsidR="00CC6768">
        <w:t>,</w:t>
      </w:r>
      <w:r>
        <w:t>000</w:t>
      </w:r>
      <w:r w:rsidR="00093C7F">
        <w:rPr>
          <w:rFonts w:cstheme="minorHAnsi"/>
        </w:rPr>
        <w:t>−</w:t>
      </w:r>
      <w:r>
        <w:t>8</w:t>
      </w:r>
      <w:r w:rsidR="00CC6768">
        <w:t>,</w:t>
      </w:r>
      <w:r>
        <w:t>500 ML.day</w:t>
      </w:r>
      <w:r w:rsidRPr="00ED5AF5">
        <w:rPr>
          <w:vertAlign w:val="superscript"/>
        </w:rPr>
        <w:t>-1</w:t>
      </w:r>
      <w:r>
        <w:t xml:space="preserve"> in the Murray River) was characterised by high densities of cyanobacteria, and in the lower Murray region, high abundance of the recently introduced rotifer </w:t>
      </w:r>
      <w:r w:rsidRPr="00ED5AF5">
        <w:rPr>
          <w:i/>
        </w:rPr>
        <w:t>Keratella americana</w:t>
      </w:r>
      <w:r>
        <w:t>, a species commonly associated with limnetic (open water of freshwater lakes) habitats</w:t>
      </w:r>
      <w:r w:rsidR="006A1AF5">
        <w:t xml:space="preserve"> and of low food quality for higher trophic organisms</w:t>
      </w:r>
      <w:r>
        <w:t xml:space="preserve">. </w:t>
      </w:r>
      <w:r w:rsidR="00C47CFD">
        <w:t xml:space="preserve">During low summer discharge, the </w:t>
      </w:r>
      <w:r w:rsidR="00C47CFD" w:rsidRPr="00E04EB7">
        <w:t xml:space="preserve">Murray River became </w:t>
      </w:r>
      <w:r w:rsidR="00C47CFD">
        <w:t xml:space="preserve">hydrologically and ecologically </w:t>
      </w:r>
      <w:r w:rsidR="00C47CFD" w:rsidRPr="00E04EB7">
        <w:t xml:space="preserve">fragmented, </w:t>
      </w:r>
      <w:r w:rsidR="006905D9">
        <w:t xml:space="preserve">with </w:t>
      </w:r>
      <w:r w:rsidR="00C47CFD" w:rsidRPr="0086645B">
        <w:t>factors/processes</w:t>
      </w:r>
      <w:r w:rsidR="00C47CFD" w:rsidRPr="00E04EB7">
        <w:t xml:space="preserve"> within the main channel</w:t>
      </w:r>
      <w:r w:rsidR="008B43F0" w:rsidRPr="00E04EB7">
        <w:t xml:space="preserve"> </w:t>
      </w:r>
      <w:r w:rsidR="00C47CFD" w:rsidRPr="00E04EB7">
        <w:t xml:space="preserve">being the primary drivers of zooplankton community dynamics and the lower trophic level of aquatic food webs. </w:t>
      </w:r>
    </w:p>
    <w:p w14:paraId="79039058" w14:textId="6D2262F1" w:rsidR="00DD0DC0" w:rsidRDefault="00DD0DC0" w:rsidP="00043055">
      <w:r>
        <w:t>Major t</w:t>
      </w:r>
      <w:r w:rsidRPr="00011E97">
        <w:t xml:space="preserve">ributaries </w:t>
      </w:r>
      <w:r>
        <w:t>of the Murray River (Darling, Goulburn and Ovens Rivers) had</w:t>
      </w:r>
      <w:r w:rsidRPr="00011E97">
        <w:t xml:space="preserve"> distinct</w:t>
      </w:r>
      <w:r>
        <w:t xml:space="preserve"> physi</w:t>
      </w:r>
      <w:r w:rsidR="00CE1EE3">
        <w:t>c</w:t>
      </w:r>
      <w:r>
        <w:t>o-chemical and biological features. However</w:t>
      </w:r>
      <w:r w:rsidR="00FC0011">
        <w:t>, they</w:t>
      </w:r>
      <w:r>
        <w:t xml:space="preserve"> showed</w:t>
      </w:r>
      <w:r w:rsidRPr="00011E97">
        <w:t xml:space="preserve"> </w:t>
      </w:r>
      <w:r>
        <w:t>little</w:t>
      </w:r>
      <w:r w:rsidRPr="00042168">
        <w:t xml:space="preserve"> influence</w:t>
      </w:r>
      <w:r>
        <w:t xml:space="preserve"> on lower trophic </w:t>
      </w:r>
      <w:r w:rsidR="00CE1EE3">
        <w:t xml:space="preserve">level </w:t>
      </w:r>
      <w:r>
        <w:t>communit</w:t>
      </w:r>
      <w:r w:rsidR="00CE1EE3">
        <w:t>y structure</w:t>
      </w:r>
      <w:r>
        <w:t xml:space="preserve"> and loads in the main channel</w:t>
      </w:r>
      <w:r w:rsidR="00091FE9">
        <w:t xml:space="preserve"> of the Murray</w:t>
      </w:r>
      <w:r w:rsidR="00CE1EE3">
        <w:t xml:space="preserve"> River due to the generally low tributary discharge experienced during the study</w:t>
      </w:r>
      <w:r>
        <w:t>. Nevertheless, the Goulburn and the Darling Rivers were at times highly productive with high abundances of phytoplankton and zooplankton</w:t>
      </w:r>
      <w:r w:rsidR="00CE1EE3">
        <w:t>, and as such,</w:t>
      </w:r>
      <w:r>
        <w:t xml:space="preserve"> may contribut</w:t>
      </w:r>
      <w:r w:rsidR="00CE1EE3">
        <w:t xml:space="preserve">e </w:t>
      </w:r>
      <w:r>
        <w:t>s</w:t>
      </w:r>
      <w:r w:rsidR="00CE1EE3">
        <w:t>ubstantially</w:t>
      </w:r>
      <w:r>
        <w:t xml:space="preserve"> to the food web in the </w:t>
      </w:r>
      <w:r w:rsidR="00CE1EE3">
        <w:t>Murray River</w:t>
      </w:r>
      <w:r>
        <w:t xml:space="preserve"> when tributary discharge is a relatively high proportion of overall discharge. </w:t>
      </w:r>
    </w:p>
    <w:p w14:paraId="0095C710" w14:textId="35BF2DF5" w:rsidR="00ED5AF5" w:rsidRDefault="00A04A65" w:rsidP="00043055">
      <w:r>
        <w:t xml:space="preserve">For the second objective, </w:t>
      </w:r>
      <w:r w:rsidR="00ED5AF5">
        <w:t>flood</w:t>
      </w:r>
      <w:r w:rsidR="00ED5AF5" w:rsidRPr="00011E97">
        <w:t xml:space="preserve">plain inundation </w:t>
      </w:r>
      <w:r w:rsidR="002D4487">
        <w:t xml:space="preserve">via pumping </w:t>
      </w:r>
      <w:r w:rsidR="00ED5AF5" w:rsidRPr="00011E97">
        <w:t xml:space="preserve">and </w:t>
      </w:r>
      <w:r w:rsidR="0053002E">
        <w:t xml:space="preserve">the </w:t>
      </w:r>
      <w:r w:rsidR="00A72E3D">
        <w:t>subsequent</w:t>
      </w:r>
      <w:r w:rsidR="00ED5AF5" w:rsidRPr="00011E97">
        <w:t xml:space="preserve"> return flows </w:t>
      </w:r>
      <w:r w:rsidR="00ED5AF5">
        <w:t>from</w:t>
      </w:r>
      <w:r w:rsidR="00ED5AF5" w:rsidRPr="00011E97">
        <w:t xml:space="preserve"> Hattah </w:t>
      </w:r>
      <w:r w:rsidR="003725A8">
        <w:t>L</w:t>
      </w:r>
      <w:r w:rsidR="003725A8" w:rsidRPr="00011E97">
        <w:t xml:space="preserve">akes </w:t>
      </w:r>
      <w:r w:rsidR="00A72E3D">
        <w:t>were associated with</w:t>
      </w:r>
      <w:r w:rsidR="00ED5AF5" w:rsidRPr="00011E97">
        <w:t xml:space="preserve"> </w:t>
      </w:r>
      <w:r w:rsidR="00ED5AF5">
        <w:t>localised i</w:t>
      </w:r>
      <w:r w:rsidR="00ED5AF5" w:rsidRPr="00011E97">
        <w:t>nfluence on main channel productivity</w:t>
      </w:r>
      <w:r w:rsidR="00ED5AF5">
        <w:t xml:space="preserve"> during the 2017/18 event</w:t>
      </w:r>
      <w:r w:rsidR="00ED5AF5" w:rsidRPr="00011E97">
        <w:t>.</w:t>
      </w:r>
      <w:r w:rsidR="00ED5AF5">
        <w:t xml:space="preserve"> </w:t>
      </w:r>
      <w:r w:rsidR="00E62920">
        <w:t xml:space="preserve">This suggests that unlike natural floods, small-scale return flows from floodplains are likely to enhance productivity within a limited </w:t>
      </w:r>
      <w:r w:rsidR="00BB6CA4">
        <w:t>distance downstream</w:t>
      </w:r>
      <w:r w:rsidR="00E62920">
        <w:t>. Nevertheless, whilst limited in scale, these improvements in productivity may promote the condition of higher trophic level organisms at commensurate spatial scales</w:t>
      </w:r>
      <w:r w:rsidR="00ED5AF5">
        <w:t xml:space="preserve">. </w:t>
      </w:r>
    </w:p>
    <w:p w14:paraId="0D026604" w14:textId="67D74709" w:rsidR="00ED5AF5" w:rsidRPr="00ED5AF5" w:rsidRDefault="00342949" w:rsidP="00043055">
      <w:pPr>
        <w:rPr>
          <w:rFonts w:asciiTheme="majorHAnsi" w:eastAsiaTheme="majorEastAsia" w:hAnsiTheme="majorHAnsi" w:cstheme="majorBidi"/>
          <w:b/>
          <w:bCs/>
          <w:color w:val="365F91" w:themeColor="accent1" w:themeShade="BF"/>
          <w:sz w:val="28"/>
          <w:szCs w:val="28"/>
        </w:rPr>
      </w:pPr>
      <w:r>
        <w:t>The finding</w:t>
      </w:r>
      <w:r w:rsidR="00A76604">
        <w:t>s</w:t>
      </w:r>
      <w:r>
        <w:t xml:space="preserve"> from this</w:t>
      </w:r>
      <w:r w:rsidR="00ED5AF5">
        <w:t xml:space="preserve"> study </w:t>
      </w:r>
      <w:r w:rsidR="009606F9">
        <w:t>build on</w:t>
      </w:r>
      <w:r>
        <w:t xml:space="preserve"> our</w:t>
      </w:r>
      <w:r w:rsidR="00ED5AF5">
        <w:t xml:space="preserve"> understanding of longitudinal patterns and key drivers of the structure and function of lower trophic levels in the main channel across the Murray River system, including the consideration of potential effects </w:t>
      </w:r>
      <w:r w:rsidR="00855EC5">
        <w:t>of</w:t>
      </w:r>
      <w:r w:rsidR="00ED5AF5">
        <w:t xml:space="preserve"> primary tributaries and returned flows from off-channel watering event</w:t>
      </w:r>
      <w:r w:rsidR="0053002E">
        <w:t>s</w:t>
      </w:r>
      <w:r w:rsidR="00ED5AF5">
        <w:t xml:space="preserve">. Such insights can be used to inform environmental flow management, particularly regarding </w:t>
      </w:r>
      <w:r w:rsidR="00ED5AF5" w:rsidRPr="00AD0000">
        <w:t>translucent flow delivery</w:t>
      </w:r>
      <w:r w:rsidR="00ED5AF5">
        <w:t xml:space="preserve"> and promoting lon</w:t>
      </w:r>
      <w:r w:rsidR="005F656F">
        <w:t xml:space="preserve">gitudinal/lateral connectivity, which can </w:t>
      </w:r>
      <w:r w:rsidR="00ED5AF5">
        <w:t xml:space="preserve">influence resource availability, trophic level responses and energy transfer through the riverine food web. </w:t>
      </w:r>
    </w:p>
    <w:p w14:paraId="1B89E5C5" w14:textId="77777777" w:rsidR="00D12621" w:rsidRPr="00D12621" w:rsidRDefault="00D12621" w:rsidP="00043055"/>
    <w:p w14:paraId="7D69CE61" w14:textId="77777777" w:rsidR="00D12621" w:rsidRDefault="00D12621" w:rsidP="00043055">
      <w:pPr>
        <w:rPr>
          <w:rFonts w:asciiTheme="majorHAnsi" w:eastAsiaTheme="majorEastAsia" w:hAnsiTheme="majorHAnsi" w:cstheme="majorBidi"/>
          <w:color w:val="365F91" w:themeColor="accent1" w:themeShade="BF"/>
          <w:sz w:val="28"/>
          <w:szCs w:val="28"/>
        </w:rPr>
      </w:pPr>
      <w:r>
        <w:br w:type="page"/>
      </w:r>
    </w:p>
    <w:p w14:paraId="40F166FB" w14:textId="16636015" w:rsidR="004B4D12" w:rsidRPr="00BB7422" w:rsidRDefault="005967FC" w:rsidP="00043055">
      <w:pPr>
        <w:pStyle w:val="Heading1"/>
      </w:pPr>
      <w:bookmarkStart w:id="7" w:name="_Toc7781005"/>
      <w:r w:rsidRPr="00BB7422">
        <w:t>Introduction</w:t>
      </w:r>
      <w:bookmarkEnd w:id="7"/>
    </w:p>
    <w:p w14:paraId="158FCDEC" w14:textId="2E55F6DD" w:rsidR="00332959" w:rsidRPr="00C74961" w:rsidRDefault="001934A5" w:rsidP="00043055">
      <w:r>
        <w:t>In riverine ecosystems, t</w:t>
      </w:r>
      <w:r w:rsidR="00332959" w:rsidRPr="00AD0000">
        <w:t xml:space="preserve">he flow regime determines the way in which resources </w:t>
      </w:r>
      <w:r w:rsidR="00A72E3D">
        <w:t xml:space="preserve">(e.g. carbon and nutrients) </w:t>
      </w:r>
      <w:r w:rsidR="00332959" w:rsidRPr="00AD0000">
        <w:t xml:space="preserve">are </w:t>
      </w:r>
      <w:r w:rsidR="00A72E3D">
        <w:t>deriv</w:t>
      </w:r>
      <w:r w:rsidR="00A72E3D" w:rsidRPr="00AD0000">
        <w:t xml:space="preserve">ed </w:t>
      </w:r>
      <w:r w:rsidR="00332959" w:rsidRPr="00AD0000">
        <w:t xml:space="preserve">and transported. It determines the </w:t>
      </w:r>
      <w:r w:rsidR="00770D8D">
        <w:t>distribution of</w:t>
      </w:r>
      <w:r w:rsidR="00B22C25">
        <w:t xml:space="preserve"> </w:t>
      </w:r>
      <w:r w:rsidR="00332959" w:rsidRPr="00AD0000">
        <w:t>habitat</w:t>
      </w:r>
      <w:r w:rsidR="00770D8D">
        <w:t xml:space="preserve"> elements</w:t>
      </w:r>
      <w:r w:rsidR="00332959" w:rsidRPr="00AD0000">
        <w:t xml:space="preserve">; resource transformation and transportation; and </w:t>
      </w:r>
      <w:r w:rsidR="00421066">
        <w:t xml:space="preserve">influences </w:t>
      </w:r>
      <w:r w:rsidR="00332959" w:rsidRPr="00AD0000">
        <w:t xml:space="preserve">the physiology, distribution and abundance of biota </w:t>
      </w:r>
      <w:r w:rsidR="00006091">
        <w:fldChar w:fldCharType="begin"/>
      </w:r>
      <w:r w:rsidR="00E7190F">
        <w:instrText xml:space="preserve"> ADDIN EN.CITE &lt;EndNote&gt;&lt;Cite&gt;&lt;Author&gt;Poff&lt;/Author&gt;&lt;Year&gt;1990&lt;/Year&gt;&lt;RecNum&gt;161&lt;/RecNum&gt;&lt;DisplayText&gt;(Poff and Ward, 1990; Walker et al., 1995)&lt;/DisplayText&gt;&lt;record&gt;&lt;rec-number&gt;161&lt;/rec-number&gt;&lt;foreign-keys&gt;&lt;key app="EN" db-id="0vxwdf2xirdsfnevar6x0drkz5zwfxpd9p0a" timestamp="1543044085"&gt;161&lt;/key&gt;&lt;/foreign-keys&gt;&lt;ref-type name="Journal Article"&gt;17&lt;/ref-type&gt;&lt;contributors&gt;&lt;authors&gt;&lt;author&gt;Poff, N LeRoy&lt;/author&gt;&lt;author&gt;Ward, JV&lt;/author&gt;&lt;/authors&gt;&lt;/contributors&gt;&lt;titles&gt;&lt;title&gt;Physical habitat template of lotic systems: recovery in the context of historical pattern of spatiotemporal heterogeneity&lt;/title&gt;&lt;secondary-title&gt;Environmental management&lt;/secondary-title&gt;&lt;/titles&gt;&lt;periodical&gt;&lt;full-title&gt;Environmental Management&lt;/full-title&gt;&lt;/periodical&gt;&lt;pages&gt;629&lt;/pages&gt;&lt;volume&gt;14&lt;/volume&gt;&lt;number&gt;5&lt;/number&gt;&lt;dates&gt;&lt;year&gt;1990&lt;/year&gt;&lt;/dates&gt;&lt;isbn&gt;0364-152X&lt;/isbn&gt;&lt;urls&gt;&lt;/urls&gt;&lt;/record&gt;&lt;/Cite&gt;&lt;Cite&gt;&lt;Author&gt;Walker&lt;/Author&gt;&lt;Year&gt;1995&lt;/Year&gt;&lt;RecNum&gt;162&lt;/RecNum&gt;&lt;record&gt;&lt;rec-number&gt;162&lt;/rec-number&gt;&lt;foreign-keys&gt;&lt;key app="EN" db-id="0vxwdf2xirdsfnevar6x0drkz5zwfxpd9p0a" timestamp="1543044158"&gt;162&lt;/key&gt;&lt;/foreign-keys&gt;&lt;ref-type name="Journal Article"&gt;17&lt;/ref-type&gt;&lt;contributors&gt;&lt;authors&gt;&lt;author&gt;Walker, Keith F&lt;/author&gt;&lt;author&gt;Sheldon, Fran&lt;/author&gt;&lt;author&gt;Puckridge, James T&lt;/author&gt;&lt;/authors&gt;&lt;/contributors&gt;&lt;titles&gt;&lt;title&gt;A perspective on dryland river ecosystems&lt;/title&gt;&lt;secondary-title&gt;Regulated Rivers: Research &amp;amp; Management&lt;/secondary-title&gt;&lt;/titles&gt;&lt;periodical&gt;&lt;full-title&gt;Regulated Rivers: Research &amp;amp; Management&lt;/full-title&gt;&lt;/periodical&gt;&lt;pages&gt;85-104&lt;/pages&gt;&lt;volume&gt;11&lt;/volume&gt;&lt;number&gt;1&lt;/number&gt;&lt;dates&gt;&lt;year&gt;1995&lt;/year&gt;&lt;/dates&gt;&lt;isbn&gt;0886-9375&lt;/isbn&gt;&lt;urls&gt;&lt;/urls&gt;&lt;/record&gt;&lt;/Cite&gt;&lt;/EndNote&gt;</w:instrText>
      </w:r>
      <w:r w:rsidR="00006091">
        <w:fldChar w:fldCharType="separate"/>
      </w:r>
      <w:r w:rsidR="00E7190F">
        <w:rPr>
          <w:noProof/>
        </w:rPr>
        <w:t>(Poff and Ward, 1990; Walker et al., 1995)</w:t>
      </w:r>
      <w:r w:rsidR="00006091">
        <w:fldChar w:fldCharType="end"/>
      </w:r>
      <w:r w:rsidR="00332959" w:rsidRPr="00AD0000">
        <w:t>.</w:t>
      </w:r>
      <w:r w:rsidR="00332959" w:rsidRPr="00AD0000">
        <w:rPr>
          <w:b/>
        </w:rPr>
        <w:t xml:space="preserve"> </w:t>
      </w:r>
      <w:r w:rsidR="00332959" w:rsidRPr="00AD0000">
        <w:t xml:space="preserve">Three key models </w:t>
      </w:r>
      <w:r w:rsidR="00770D8D">
        <w:t xml:space="preserve">have been proposed to </w:t>
      </w:r>
      <w:r w:rsidR="00B22C25">
        <w:t xml:space="preserve">describe </w:t>
      </w:r>
      <w:r w:rsidR="00B22C25" w:rsidRPr="00AD0000">
        <w:t>ecosystem</w:t>
      </w:r>
      <w:r w:rsidR="00332959" w:rsidRPr="00AD0000">
        <w:t xml:space="preserve"> </w:t>
      </w:r>
      <w:r w:rsidR="00770D8D">
        <w:t xml:space="preserve">productivity and </w:t>
      </w:r>
      <w:r>
        <w:t xml:space="preserve">the </w:t>
      </w:r>
      <w:r w:rsidR="00770D8D">
        <w:t>function of</w:t>
      </w:r>
      <w:r w:rsidR="00332959" w:rsidRPr="00AD0000">
        <w:t xml:space="preserve"> large rivers, </w:t>
      </w:r>
      <w:r w:rsidR="00770D8D">
        <w:t>which</w:t>
      </w:r>
      <w:r w:rsidR="00332959" w:rsidRPr="00AD0000">
        <w:t xml:space="preserve"> differ in their emphasis on the origin of resources and the degree </w:t>
      </w:r>
      <w:r w:rsidR="00770D8D">
        <w:t>to</w:t>
      </w:r>
      <w:r w:rsidR="00770D8D" w:rsidRPr="00AD0000">
        <w:t xml:space="preserve"> </w:t>
      </w:r>
      <w:r w:rsidR="00332959" w:rsidRPr="00AD0000">
        <w:t>which these resources sustain the aquatic food web. These are the</w:t>
      </w:r>
      <w:r>
        <w:t>:</w:t>
      </w:r>
      <w:r w:rsidR="00332959" w:rsidRPr="00AD0000">
        <w:t xml:space="preserve"> River Continuum Conc</w:t>
      </w:r>
      <w:r w:rsidR="00287642">
        <w:t>ept</w:t>
      </w:r>
      <w:r w:rsidR="00332959" w:rsidRPr="00AD0000">
        <w:t xml:space="preserve"> </w:t>
      </w:r>
      <w:r w:rsidR="00006091">
        <w:fldChar w:fldCharType="begin"/>
      </w:r>
      <w:r w:rsidR="00E7190F">
        <w:instrText xml:space="preserve"> ADDIN EN.CITE &lt;EndNote&gt;&lt;Cite&gt;&lt;Author&gt;Vannote&lt;/Author&gt;&lt;Year&gt;1980&lt;/Year&gt;&lt;RecNum&gt;163&lt;/RecNum&gt;&lt;DisplayText&gt;(Vannote et al., 1980)&lt;/DisplayText&gt;&lt;record&gt;&lt;rec-number&gt;163&lt;/rec-number&gt;&lt;foreign-keys&gt;&lt;key app="EN" db-id="0vxwdf2xirdsfnevar6x0drkz5zwfxpd9p0a" timestamp="1543044247"&gt;163&lt;/key&gt;&lt;/foreign-keys&gt;&lt;ref-type name="Journal Article"&gt;17&lt;/ref-type&gt;&lt;contributors&gt;&lt;authors&gt;&lt;author&gt;Vannote, Robin L&lt;/author&gt;&lt;author&gt;Minshall, G Wayne&lt;/author&gt;&lt;author&gt;Cummins, Kenneth W&lt;/author&gt;&lt;author&gt;Sedell, James R&lt;/author&gt;&lt;author&gt;Cushing, Colbert E&lt;/author&gt;&lt;/authors&gt;&lt;/contributors&gt;&lt;titles&gt;&lt;title&gt;The river continuum concept&lt;/title&gt;&lt;secondary-title&gt;Canadian journal of fisheries and aquatic sciences&lt;/secondary-title&gt;&lt;/titles&gt;&lt;periodical&gt;&lt;full-title&gt;Canadian Journal of Fisheries and Aquatic Sciences&lt;/full-title&gt;&lt;/periodical&gt;&lt;pages&gt;130-137&lt;/pages&gt;&lt;volume&gt;37&lt;/volume&gt;&lt;number&gt;1&lt;/number&gt;&lt;dates&gt;&lt;year&gt;1980&lt;/year&gt;&lt;/dates&gt;&lt;isbn&gt;0706-652X&lt;/isbn&gt;&lt;urls&gt;&lt;/urls&gt;&lt;/record&gt;&lt;/Cite&gt;&lt;/EndNote&gt;</w:instrText>
      </w:r>
      <w:r w:rsidR="00006091">
        <w:fldChar w:fldCharType="separate"/>
      </w:r>
      <w:r w:rsidR="00E7190F">
        <w:rPr>
          <w:noProof/>
        </w:rPr>
        <w:t>(Vannote et al., 1980)</w:t>
      </w:r>
      <w:r w:rsidR="00006091">
        <w:fldChar w:fldCharType="end"/>
      </w:r>
      <w:r w:rsidR="00332959" w:rsidRPr="00AD0000">
        <w:t xml:space="preserve">, </w:t>
      </w:r>
      <w:r w:rsidR="00287642">
        <w:t>Flood Pulse Concept</w:t>
      </w:r>
      <w:r w:rsidR="00332959" w:rsidRPr="00AD0000">
        <w:t xml:space="preserve"> </w:t>
      </w:r>
      <w:r w:rsidR="00006091">
        <w:fldChar w:fldCharType="begin"/>
      </w:r>
      <w:r w:rsidR="00E7190F">
        <w:instrText xml:space="preserve"> ADDIN EN.CITE &lt;EndNote&gt;&lt;Cite&gt;&lt;Author&gt;Junk&lt;/Author&gt;&lt;Year&gt;1989&lt;/Year&gt;&lt;RecNum&gt;164&lt;/RecNum&gt;&lt;DisplayText&gt;(Junk et al., 1989)&lt;/DisplayText&gt;&lt;record&gt;&lt;rec-number&gt;164&lt;/rec-number&gt;&lt;foreign-keys&gt;&lt;key app="EN" db-id="0vxwdf2xirdsfnevar6x0drkz5zwfxpd9p0a" timestamp="1543044279"&gt;164&lt;/key&gt;&lt;/foreign-keys&gt;&lt;ref-type name="Journal Article"&gt;17&lt;/ref-type&gt;&lt;contributors&gt;&lt;authors&gt;&lt;author&gt;Junk, Wolfgang J&lt;/author&gt;&lt;author&gt;Bayley, Peter B&lt;/author&gt;&lt;author&gt;Sparks, Richard E&lt;/author&gt;&lt;/authors&gt;&lt;/contributors&gt;&lt;titles&gt;&lt;title&gt;The flood pulse concept in river-floodplain systems&lt;/title&gt;&lt;secondary-title&gt;Canadian special publication of fisheries and aquatic sciences&lt;/secondary-title&gt;&lt;/titles&gt;&lt;periodical&gt;&lt;full-title&gt;Canadian special publication of fisheries and aquatic sciences&lt;/full-title&gt;&lt;/periodical&gt;&lt;pages&gt;110-127&lt;/pages&gt;&lt;volume&gt;106&lt;/volume&gt;&lt;number&gt;1&lt;/number&gt;&lt;dates&gt;&lt;year&gt;1989&lt;/year&gt;&lt;/dates&gt;&lt;urls&gt;&lt;/urls&gt;&lt;/record&gt;&lt;/Cite&gt;&lt;/EndNote&gt;</w:instrText>
      </w:r>
      <w:r w:rsidR="00006091">
        <w:fldChar w:fldCharType="separate"/>
      </w:r>
      <w:r w:rsidR="00E7190F">
        <w:rPr>
          <w:noProof/>
        </w:rPr>
        <w:t>(Junk et al., 1989)</w:t>
      </w:r>
      <w:r w:rsidR="00006091">
        <w:fldChar w:fldCharType="end"/>
      </w:r>
      <w:r w:rsidR="00332959" w:rsidRPr="00AD0000">
        <w:t xml:space="preserve"> and </w:t>
      </w:r>
      <w:r w:rsidR="003D1E34">
        <w:t>Riverine Productivity Model</w:t>
      </w:r>
      <w:r w:rsidR="0050541C">
        <w:t xml:space="preserve"> </w:t>
      </w:r>
      <w:r w:rsidR="00006091">
        <w:fldChar w:fldCharType="begin"/>
      </w:r>
      <w:r w:rsidR="00E7190F">
        <w:instrText xml:space="preserve"> ADDIN EN.CITE &lt;EndNote&gt;&lt;Cite&gt;&lt;Author&gt;Thorp&lt;/Author&gt;&lt;Year&gt;1994&lt;/Year&gt;&lt;RecNum&gt;169&lt;/RecNum&gt;&lt;DisplayText&gt;(Thorp and Delong, 1994, 2002)&lt;/DisplayText&gt;&lt;record&gt;&lt;rec-number&gt;169&lt;/rec-number&gt;&lt;foreign-keys&gt;&lt;key app="EN" db-id="0vxwdf2xirdsfnevar6x0drkz5zwfxpd9p0a" timestamp="1543045206"&gt;169&lt;/key&gt;&lt;/foreign-keys&gt;&lt;ref-type name="Journal Article"&gt;17&lt;/ref-type&gt;&lt;contributors&gt;&lt;authors&gt;&lt;author&gt;Thorp, James H&lt;/author&gt;&lt;author&gt;Delong, Michael D&lt;/author&gt;&lt;/authors&gt;&lt;/contributors&gt;&lt;titles&gt;&lt;title&gt;The riverine productivity model: an heuristic view of carbon sources and organic processing in large river ecosystems&lt;/title&gt;&lt;secondary-title&gt;Oikos&lt;/secondary-title&gt;&lt;/titles&gt;&lt;periodical&gt;&lt;full-title&gt;Oikos&lt;/full-title&gt;&lt;/periodical&gt;&lt;pages&gt;305-308&lt;/pages&gt;&lt;dates&gt;&lt;year&gt;1994&lt;/year&gt;&lt;/dates&gt;&lt;isbn&gt;0030-1299&lt;/isbn&gt;&lt;urls&gt;&lt;/urls&gt;&lt;/record&gt;&lt;/Cite&gt;&lt;Cite&gt;&lt;Author&gt;Thorp&lt;/Author&gt;&lt;Year&gt;2002&lt;/Year&gt;&lt;RecNum&gt;168&lt;/RecNum&gt;&lt;record&gt;&lt;rec-number&gt;168&lt;/rec-number&gt;&lt;foreign-keys&gt;&lt;key app="EN" db-id="0vxwdf2xirdsfnevar6x0drkz5zwfxpd9p0a" timestamp="1543044742"&gt;168&lt;/key&gt;&lt;/foreign-keys&gt;&lt;ref-type name="Journal Article"&gt;17&lt;/ref-type&gt;&lt;contributors&gt;&lt;authors&gt;&lt;author&gt;Thorp, James H&lt;/author&gt;&lt;author&gt;Delong, Michael D&lt;/author&gt;&lt;/authors&gt;&lt;/contributors&gt;&lt;titles&gt;&lt;title&gt;Dominance of autochthonous autotrophic carbon in food webs of heterotrophic rivers&lt;/title&gt;&lt;secondary-title&gt;Oikos&lt;/secondary-title&gt;&lt;/titles&gt;&lt;periodical&gt;&lt;full-title&gt;Oikos&lt;/full-title&gt;&lt;/periodical&gt;&lt;pages&gt;543-550&lt;/pages&gt;&lt;volume&gt;96&lt;/volume&gt;&lt;number&gt;3&lt;/number&gt;&lt;dates&gt;&lt;year&gt;2002&lt;/year&gt;&lt;/dates&gt;&lt;isbn&gt;1600-0706&lt;/isbn&gt;&lt;urls&gt;&lt;/urls&gt;&lt;/record&gt;&lt;/Cite&gt;&lt;/EndNote&gt;</w:instrText>
      </w:r>
      <w:r w:rsidR="00006091">
        <w:fldChar w:fldCharType="separate"/>
      </w:r>
      <w:r w:rsidR="00E7190F">
        <w:rPr>
          <w:noProof/>
        </w:rPr>
        <w:t>(Thorp and Delong, 1994, 2002)</w:t>
      </w:r>
      <w:r w:rsidR="00006091">
        <w:fldChar w:fldCharType="end"/>
      </w:r>
      <w:r w:rsidR="00287642">
        <w:t xml:space="preserve">. The River Continuum </w:t>
      </w:r>
      <w:r w:rsidR="003A721A">
        <w:t>Concept</w:t>
      </w:r>
      <w:r w:rsidR="003A721A" w:rsidRPr="00AD0000">
        <w:t xml:space="preserve"> </w:t>
      </w:r>
      <w:r w:rsidR="00332959" w:rsidRPr="00AD0000">
        <w:t xml:space="preserve">suggests that ecological processes change predictably along the downstream gradient, </w:t>
      </w:r>
      <w:r w:rsidR="00B22C25" w:rsidRPr="00AD0000">
        <w:t>but</w:t>
      </w:r>
      <w:r w:rsidR="00332959" w:rsidRPr="00AD0000">
        <w:t xml:space="preserve"> </w:t>
      </w:r>
      <w:r w:rsidR="00770D8D">
        <w:t xml:space="preserve">downplays </w:t>
      </w:r>
      <w:r w:rsidR="00332959" w:rsidRPr="00AD0000">
        <w:t>the role of floodplain dynamics. In co</w:t>
      </w:r>
      <w:r w:rsidR="00770D8D">
        <w:t>ntrast</w:t>
      </w:r>
      <w:r w:rsidR="00332959" w:rsidRPr="00AD0000">
        <w:t xml:space="preserve">, the </w:t>
      </w:r>
      <w:r w:rsidR="003A721A">
        <w:t>F</w:t>
      </w:r>
      <w:r w:rsidR="003A721A" w:rsidRPr="00AD0000">
        <w:t xml:space="preserve">lood </w:t>
      </w:r>
      <w:r w:rsidR="003A721A">
        <w:t>P</w:t>
      </w:r>
      <w:r w:rsidR="003A721A" w:rsidRPr="00AD0000">
        <w:t>ulse</w:t>
      </w:r>
      <w:r w:rsidR="003A721A">
        <w:t xml:space="preserve"> Concept</w:t>
      </w:r>
      <w:r w:rsidR="003A721A" w:rsidRPr="00AD0000">
        <w:t xml:space="preserve"> </w:t>
      </w:r>
      <w:r w:rsidR="00332959" w:rsidRPr="00AD0000">
        <w:t xml:space="preserve">emphasises the importance of lateral connectivity in river floodplain systems, </w:t>
      </w:r>
      <w:r w:rsidR="00770D8D">
        <w:t>and</w:t>
      </w:r>
      <w:r w:rsidR="00770D8D" w:rsidRPr="00AD0000">
        <w:t xml:space="preserve"> </w:t>
      </w:r>
      <w:r w:rsidR="00332959" w:rsidRPr="00AD0000">
        <w:t>is mo</w:t>
      </w:r>
      <w:r w:rsidR="00770D8D">
        <w:t>st</w:t>
      </w:r>
      <w:r w:rsidR="00332959" w:rsidRPr="00AD0000">
        <w:t xml:space="preserve"> applicable to tropical rivers with predictable flows. The mo</w:t>
      </w:r>
      <w:r w:rsidR="00362142">
        <w:t xml:space="preserve">re </w:t>
      </w:r>
      <w:r w:rsidR="00332959" w:rsidRPr="00AD0000">
        <w:t xml:space="preserve">recent concept, the </w:t>
      </w:r>
      <w:r w:rsidR="002A6CE8" w:rsidRPr="00AD0000">
        <w:t>Riverine Productivity Model</w:t>
      </w:r>
      <w:r w:rsidR="003D2358">
        <w:t>,</w:t>
      </w:r>
      <w:r w:rsidR="00332959" w:rsidRPr="00AD0000">
        <w:t xml:space="preserve"> suggests that a large portion of energy assimilated by organisms is sourced from autochthonous </w:t>
      </w:r>
      <w:r w:rsidR="00770D8D">
        <w:t xml:space="preserve">(within-channel) </w:t>
      </w:r>
      <w:r w:rsidR="00332959" w:rsidRPr="00AD0000">
        <w:t>production and the riparian zone.</w:t>
      </w:r>
      <w:r w:rsidR="00502B19" w:rsidRPr="00AD0000">
        <w:t xml:space="preserve"> </w:t>
      </w:r>
      <w:r w:rsidR="00EC60B7" w:rsidRPr="00AD0000">
        <w:t>A fourth</w:t>
      </w:r>
      <w:r w:rsidR="00502B19" w:rsidRPr="00AD0000">
        <w:t xml:space="preserve"> concept,</w:t>
      </w:r>
      <w:r w:rsidR="00EC60B7" w:rsidRPr="00AD0000">
        <w:t xml:space="preserve"> </w:t>
      </w:r>
      <w:r w:rsidR="00502B19" w:rsidRPr="00AD0000">
        <w:t>the Se</w:t>
      </w:r>
      <w:r w:rsidR="00287642">
        <w:t>rial Discontinuity Concept</w:t>
      </w:r>
      <w:r w:rsidR="00EC60B7" w:rsidRPr="00AD0000">
        <w:t>,</w:t>
      </w:r>
      <w:r w:rsidR="00502B19" w:rsidRPr="00AD0000">
        <w:t xml:space="preserve"> </w:t>
      </w:r>
      <w:r w:rsidR="00EC60B7" w:rsidRPr="00AD0000">
        <w:t>builds upon these models by describing the likely disruptions in continuum processes caused by structures such as weirs and dams</w:t>
      </w:r>
      <w:r w:rsidR="003B536F">
        <w:t xml:space="preserve"> </w:t>
      </w:r>
      <w:r w:rsidR="00006091">
        <w:fldChar w:fldCharType="begin"/>
      </w:r>
      <w:r w:rsidR="00E7190F">
        <w:instrText xml:space="preserve"> ADDIN EN.CITE &lt;EndNote&gt;&lt;Cite&gt;&lt;Author&gt;Ward&lt;/Author&gt;&lt;Year&gt;1995&lt;/Year&gt;&lt;RecNum&gt;183&lt;/RecNum&gt;&lt;DisplayText&gt;(Ward and Stanford, 1995; Ward, 1983)&lt;/DisplayText&gt;&lt;record&gt;&lt;rec-number&gt;183&lt;/rec-number&gt;&lt;foreign-keys&gt;&lt;key app="EN" db-id="0vxwdf2xirdsfnevar6x0drkz5zwfxpd9p0a" timestamp="1543203370"&gt;183&lt;/key&gt;&lt;/foreign-keys&gt;&lt;ref-type name="Journal Article"&gt;17&lt;/ref-type&gt;&lt;contributors&gt;&lt;authors&gt;&lt;author&gt;Ward, JV&lt;/author&gt;&lt;author&gt;Stanford, JA&lt;/author&gt;&lt;/authors&gt;&lt;/contributors&gt;&lt;titles&gt;&lt;title&gt;The serial discontinuity concept: extending the model to floodplain rivers&lt;/title&gt;&lt;secondary-title&gt;Regulated Rivers: Research &amp;amp; Management&lt;/secondary-title&gt;&lt;/titles&gt;&lt;periodical&gt;&lt;full-title&gt;Regulated Rivers: Research &amp;amp; Management&lt;/full-title&gt;&lt;/periodical&gt;&lt;pages&gt;159-168&lt;/pages&gt;&lt;volume&gt;10&lt;/volume&gt;&lt;number&gt;2‐4&lt;/number&gt;&lt;dates&gt;&lt;year&gt;1995&lt;/year&gt;&lt;/dates&gt;&lt;isbn&gt;0886-9375&lt;/isbn&gt;&lt;urls&gt;&lt;/urls&gt;&lt;/record&gt;&lt;/Cite&gt;&lt;Cite&gt;&lt;Author&gt;Ward&lt;/Author&gt;&lt;Year&gt;1983&lt;/Year&gt;&lt;RecNum&gt;184&lt;/RecNum&gt;&lt;record&gt;&lt;rec-number&gt;184&lt;/rec-number&gt;&lt;foreign-keys&gt;&lt;key app="EN" db-id="0vxwdf2xirdsfnevar6x0drkz5zwfxpd9p0a" timestamp="1543203563"&gt;184&lt;/key&gt;&lt;/foreign-keys&gt;&lt;ref-type name="Journal Article"&gt;17&lt;/ref-type&gt;&lt;contributors&gt;&lt;authors&gt;&lt;author&gt;Ward, James V&lt;/author&gt;&lt;/authors&gt;&lt;/contributors&gt;&lt;titles&gt;&lt;title&gt;The serial discontinuity concept of lotic ecosystems&lt;/title&gt;&lt;secondary-title&gt;Dynamics of lotic ecosystems&lt;/secondary-title&gt;&lt;/titles&gt;&lt;periodical&gt;&lt;full-title&gt;Dynamics of lotic ecosystems&lt;/full-title&gt;&lt;/periodical&gt;&lt;dates&gt;&lt;year&gt;1983&lt;/year&gt;&lt;/dates&gt;&lt;urls&gt;&lt;/urls&gt;&lt;/record&gt;&lt;/Cite&gt;&lt;/EndNote&gt;</w:instrText>
      </w:r>
      <w:r w:rsidR="00006091">
        <w:fldChar w:fldCharType="separate"/>
      </w:r>
      <w:r w:rsidR="00E7190F">
        <w:rPr>
          <w:noProof/>
        </w:rPr>
        <w:t>(Ward and Stanford, 1995; Ward, 1983)</w:t>
      </w:r>
      <w:r w:rsidR="00006091">
        <w:fldChar w:fldCharType="end"/>
      </w:r>
      <w:r w:rsidR="00EC60B7" w:rsidRPr="00AD0000">
        <w:t>.</w:t>
      </w:r>
      <w:r w:rsidR="008E09A4" w:rsidRPr="00AD0000">
        <w:t xml:space="preserve"> Due to </w:t>
      </w:r>
      <w:r w:rsidR="00A72E3D">
        <w:t>inherently</w:t>
      </w:r>
      <w:r w:rsidR="00A72E3D" w:rsidRPr="00AD0000">
        <w:t xml:space="preserve"> </w:t>
      </w:r>
      <w:r w:rsidR="008E09A4" w:rsidRPr="00AD0000">
        <w:t>variable flow regime</w:t>
      </w:r>
      <w:r w:rsidR="00A72E3D">
        <w:t>s</w:t>
      </w:r>
      <w:r w:rsidR="008E09A4" w:rsidRPr="00AD0000">
        <w:t>, A</w:t>
      </w:r>
      <w:r w:rsidR="00332959" w:rsidRPr="00AD0000">
        <w:t xml:space="preserve">ustralian rivers of arid or semi-arid climates (dryland rivers) </w:t>
      </w:r>
      <w:r w:rsidR="00A72E3D">
        <w:t>are</w:t>
      </w:r>
      <w:r w:rsidR="00A72E3D" w:rsidRPr="00AD0000">
        <w:t xml:space="preserve"> </w:t>
      </w:r>
      <w:r w:rsidR="00D0468A">
        <w:t>not clearly</w:t>
      </w:r>
      <w:r w:rsidR="00332959" w:rsidRPr="00AD0000">
        <w:t xml:space="preserve"> </w:t>
      </w:r>
      <w:r w:rsidR="00A72E3D">
        <w:t>characterised</w:t>
      </w:r>
      <w:r w:rsidR="00332959" w:rsidRPr="00AD0000">
        <w:t xml:space="preserve"> by any one of these concepts </w:t>
      </w:r>
      <w:r w:rsidR="00006091">
        <w:fldChar w:fldCharType="begin"/>
      </w:r>
      <w:r w:rsidR="00E7190F">
        <w:instrText xml:space="preserve"> ADDIN EN.CITE &lt;EndNote&gt;&lt;Cite&gt;&lt;Author&gt;Robertson&lt;/Author&gt;&lt;Year&gt;1999&lt;/Year&gt;&lt;RecNum&gt;165&lt;/RecNum&gt;&lt;DisplayText&gt;(Robertson et al., 1999; Walker et al., 1995)&lt;/DisplayText&gt;&lt;record&gt;&lt;rec-number&gt;165&lt;/rec-number&gt;&lt;foreign-keys&gt;&lt;key app="EN" db-id="0vxwdf2xirdsfnevar6x0drkz5zwfxpd9p0a" timestamp="1543044609"&gt;165&lt;/key&gt;&lt;/foreign-keys&gt;&lt;ref-type name="Journal Article"&gt;17&lt;/ref-type&gt;&lt;contributors&gt;&lt;authors&gt;&lt;author&gt;Robertson, AI&lt;/author&gt;&lt;author&gt;Bunn, SE&lt;/author&gt;&lt;author&gt;Boon, PI&lt;/author&gt;&lt;author&gt;Walker, Keith Forbes&lt;/author&gt;&lt;/authors&gt;&lt;/contributors&gt;&lt;titles&gt;&lt;title&gt;Sources, sinks and transformations of organic carbon in Australian floodplain rivers&lt;/title&gt;&lt;secondary-title&gt;Marine and Freshwater Research&lt;/secondary-title&gt;&lt;/titles&gt;&lt;periodical&gt;&lt;full-title&gt;Marine and Freshwater Research&lt;/full-title&gt;&lt;/periodical&gt;&lt;pages&gt;813-829&lt;/pages&gt;&lt;volume&gt;50&lt;/volume&gt;&lt;number&gt;8&lt;/number&gt;&lt;dates&gt;&lt;year&gt;1999&lt;/year&gt;&lt;/dates&gt;&lt;isbn&gt;1448-6059&lt;/isbn&gt;&lt;urls&gt;&lt;/urls&gt;&lt;/record&gt;&lt;/Cite&gt;&lt;Cite&gt;&lt;Author&gt;Walker&lt;/Author&gt;&lt;Year&gt;1995&lt;/Year&gt;&lt;RecNum&gt;162&lt;/RecNum&gt;&lt;record&gt;&lt;rec-number&gt;162&lt;/rec-number&gt;&lt;foreign-keys&gt;&lt;key app="EN" db-id="0vxwdf2xirdsfnevar6x0drkz5zwfxpd9p0a" timestamp="1543044158"&gt;162&lt;/key&gt;&lt;/foreign-keys&gt;&lt;ref-type name="Journal Article"&gt;17&lt;/ref-type&gt;&lt;contributors&gt;&lt;authors&gt;&lt;author&gt;Walker, Keith F&lt;/author&gt;&lt;author&gt;Sheldon, Fran&lt;/author&gt;&lt;author&gt;Puckridge, James T&lt;/author&gt;&lt;/authors&gt;&lt;/contributors&gt;&lt;titles&gt;&lt;title&gt;A perspective on dryland river ecosystems&lt;/title&gt;&lt;secondary-title&gt;Regulated Rivers: Research &amp;amp; Management&lt;/secondary-title&gt;&lt;/titles&gt;&lt;periodical&gt;&lt;full-title&gt;Regulated Rivers: Research &amp;amp; Management&lt;/full-title&gt;&lt;/periodical&gt;&lt;pages&gt;85-104&lt;/pages&gt;&lt;volume&gt;11&lt;/volume&gt;&lt;number&gt;1&lt;/number&gt;&lt;dates&gt;&lt;year&gt;1995&lt;/year&gt;&lt;/dates&gt;&lt;isbn&gt;0886-9375&lt;/isbn&gt;&lt;urls&gt;&lt;/urls&gt;&lt;/record&gt;&lt;/Cite&gt;&lt;/EndNote&gt;</w:instrText>
      </w:r>
      <w:r w:rsidR="00006091">
        <w:fldChar w:fldCharType="separate"/>
      </w:r>
      <w:r w:rsidR="00E7190F">
        <w:rPr>
          <w:noProof/>
        </w:rPr>
        <w:t>(Robertson et al., 1999; Walker et al., 1995)</w:t>
      </w:r>
      <w:r w:rsidR="00006091">
        <w:fldChar w:fldCharType="end"/>
      </w:r>
      <w:r w:rsidR="00332959" w:rsidRPr="00AD0000">
        <w:t xml:space="preserve">. Under </w:t>
      </w:r>
      <w:r w:rsidR="00D8510E" w:rsidRPr="00AD0000">
        <w:t>natural</w:t>
      </w:r>
      <w:r w:rsidR="00332959" w:rsidRPr="00AD0000">
        <w:t xml:space="preserve"> conditions, it is likely that </w:t>
      </w:r>
      <w:r w:rsidR="002A6CE8" w:rsidRPr="00AD0000">
        <w:t>they</w:t>
      </w:r>
      <w:r w:rsidR="00332959" w:rsidRPr="00AD0000">
        <w:t xml:space="preserve"> </w:t>
      </w:r>
      <w:r w:rsidR="00FA2854" w:rsidRPr="00AD0000">
        <w:t>are</w:t>
      </w:r>
      <w:r w:rsidR="00332959" w:rsidRPr="00AD0000">
        <w:t xml:space="preserve"> best described by a combination</w:t>
      </w:r>
      <w:r w:rsidR="00DE4B9A" w:rsidRPr="00AD0000">
        <w:t xml:space="preserve"> of </w:t>
      </w:r>
      <w:r w:rsidR="00502B19" w:rsidRPr="00AD0000">
        <w:t xml:space="preserve">the </w:t>
      </w:r>
      <w:r w:rsidR="00287642">
        <w:t>River Continuum Concept, Flood Pulse Concept and the Riverine Productivity Model</w:t>
      </w:r>
      <w:r w:rsidR="00332959" w:rsidRPr="00AD0000">
        <w:t>.</w:t>
      </w:r>
      <w:r w:rsidR="00A50F28" w:rsidRPr="00AD0000">
        <w:t xml:space="preserve"> </w:t>
      </w:r>
      <w:r w:rsidR="00D0468A">
        <w:t>Although</w:t>
      </w:r>
      <w:r w:rsidR="00A50F28" w:rsidRPr="00AD0000">
        <w:t xml:space="preserve"> the relative importance of lat</w:t>
      </w:r>
      <w:r w:rsidR="00DE4B9A" w:rsidRPr="00AD0000">
        <w:t xml:space="preserve">eral and </w:t>
      </w:r>
      <w:r w:rsidR="00DE4B9A" w:rsidRPr="00C74961">
        <w:t>longitudinal linkages</w:t>
      </w:r>
      <w:r w:rsidR="00EC60B7" w:rsidRPr="00C74961">
        <w:t xml:space="preserve"> that previously existed</w:t>
      </w:r>
      <w:r w:rsidR="00DE4B9A" w:rsidRPr="00C74961">
        <w:t xml:space="preserve"> </w:t>
      </w:r>
      <w:r w:rsidR="00A50F28" w:rsidRPr="00C74961">
        <w:t xml:space="preserve">within this hybrid model is still largely unknown </w:t>
      </w:r>
      <w:r w:rsidR="00006091">
        <w:fldChar w:fldCharType="begin"/>
      </w:r>
      <w:r w:rsidR="00E7190F">
        <w:instrText xml:space="preserve"> ADDIN EN.CITE &lt;EndNote&gt;&lt;Cite&gt;&lt;Author&gt;Robertson&lt;/Author&gt;&lt;Year&gt;1999&lt;/Year&gt;&lt;RecNum&gt;165&lt;/RecNum&gt;&lt;DisplayText&gt;(Robertson et al., 1999; Walker et al., 1995)&lt;/DisplayText&gt;&lt;record&gt;&lt;rec-number&gt;165&lt;/rec-number&gt;&lt;foreign-keys&gt;&lt;key app="EN" db-id="0vxwdf2xirdsfnevar6x0drkz5zwfxpd9p0a" timestamp="1543044609"&gt;165&lt;/key&gt;&lt;/foreign-keys&gt;&lt;ref-type name="Journal Article"&gt;17&lt;/ref-type&gt;&lt;contributors&gt;&lt;authors&gt;&lt;author&gt;Robertson, AI&lt;/author&gt;&lt;author&gt;Bunn, SE&lt;/author&gt;&lt;author&gt;Boon, PI&lt;/author&gt;&lt;author&gt;Walker, Keith Forbes&lt;/author&gt;&lt;/authors&gt;&lt;/contributors&gt;&lt;titles&gt;&lt;title&gt;Sources, sinks and transformations of organic carbon in Australian floodplain rivers&lt;/title&gt;&lt;secondary-title&gt;Marine and Freshwater Research&lt;/secondary-title&gt;&lt;/titles&gt;&lt;periodical&gt;&lt;full-title&gt;Marine and Freshwater Research&lt;/full-title&gt;&lt;/periodical&gt;&lt;pages&gt;813-829&lt;/pages&gt;&lt;volume&gt;50&lt;/volume&gt;&lt;number&gt;8&lt;/number&gt;&lt;dates&gt;&lt;year&gt;1999&lt;/year&gt;&lt;/dates&gt;&lt;isbn&gt;1448-6059&lt;/isbn&gt;&lt;urls&gt;&lt;/urls&gt;&lt;/record&gt;&lt;/Cite&gt;&lt;Cite&gt;&lt;Author&gt;Walker&lt;/Author&gt;&lt;Year&gt;1995&lt;/Year&gt;&lt;RecNum&gt;162&lt;/RecNum&gt;&lt;record&gt;&lt;rec-number&gt;162&lt;/rec-number&gt;&lt;foreign-keys&gt;&lt;key app="EN" db-id="0vxwdf2xirdsfnevar6x0drkz5zwfxpd9p0a" timestamp="1543044158"&gt;162&lt;/key&gt;&lt;/foreign-keys&gt;&lt;ref-type name="Journal Article"&gt;17&lt;/ref-type&gt;&lt;contributors&gt;&lt;authors&gt;&lt;author&gt;Walker, Keith F&lt;/author&gt;&lt;author&gt;Sheldon, Fran&lt;/author&gt;&lt;author&gt;Puckridge, James T&lt;/author&gt;&lt;/authors&gt;&lt;/contributors&gt;&lt;titles&gt;&lt;title&gt;A perspective on dryland river ecosystems&lt;/title&gt;&lt;secondary-title&gt;Regulated Rivers: Research &amp;amp; Management&lt;/secondary-title&gt;&lt;/titles&gt;&lt;periodical&gt;&lt;full-title&gt;Regulated Rivers: Research &amp;amp; Management&lt;/full-title&gt;&lt;/periodical&gt;&lt;pages&gt;85-104&lt;/pages&gt;&lt;volume&gt;11&lt;/volume&gt;&lt;number&gt;1&lt;/number&gt;&lt;dates&gt;&lt;year&gt;1995&lt;/year&gt;&lt;/dates&gt;&lt;isbn&gt;0886-9375&lt;/isbn&gt;&lt;urls&gt;&lt;/urls&gt;&lt;/record&gt;&lt;/Cite&gt;&lt;/EndNote&gt;</w:instrText>
      </w:r>
      <w:r w:rsidR="00006091">
        <w:fldChar w:fldCharType="separate"/>
      </w:r>
      <w:r w:rsidR="00E7190F">
        <w:rPr>
          <w:noProof/>
        </w:rPr>
        <w:t>(Robertson et al., 1999; Walker et al., 1995)</w:t>
      </w:r>
      <w:r w:rsidR="00006091">
        <w:fldChar w:fldCharType="end"/>
      </w:r>
      <w:r w:rsidR="00A50F28" w:rsidRPr="00C74961">
        <w:t xml:space="preserve">.  </w:t>
      </w:r>
    </w:p>
    <w:p w14:paraId="0377843D" w14:textId="1ACD73D8" w:rsidR="005B419C" w:rsidRPr="00AD0000" w:rsidRDefault="005B419C" w:rsidP="00043055">
      <w:r w:rsidRPr="00C74961">
        <w:t>Population growth, demand for food resources and climate change has placed significant pressure on global water resources</w:t>
      </w:r>
      <w:r w:rsidR="004A7A06" w:rsidRPr="00C74961">
        <w:t>, including</w:t>
      </w:r>
      <w:r w:rsidRPr="00C74961">
        <w:t xml:space="preserve"> Australia’s Murray</w:t>
      </w:r>
      <w:r w:rsidRPr="00AD0000">
        <w:t>–Darling Basin (MDB)</w:t>
      </w:r>
      <w:r w:rsidR="00AF0DD9" w:rsidRPr="00AD0000">
        <w:t xml:space="preserve">. </w:t>
      </w:r>
      <w:r w:rsidR="0059798B" w:rsidRPr="00AD0000">
        <w:t>The</w:t>
      </w:r>
      <w:r w:rsidR="00AF0DD9" w:rsidRPr="00AD0000">
        <w:t xml:space="preserve"> MDB</w:t>
      </w:r>
      <w:r w:rsidR="002A6CE8" w:rsidRPr="00AD0000">
        <w:t xml:space="preserve"> is</w:t>
      </w:r>
      <w:r w:rsidR="00AF0DD9" w:rsidRPr="00AD0000">
        <w:t xml:space="preserve"> </w:t>
      </w:r>
      <w:r w:rsidR="0059798B" w:rsidRPr="00AD0000">
        <w:t xml:space="preserve">a dryland system and despite </w:t>
      </w:r>
      <w:r w:rsidR="00257996" w:rsidRPr="00AD0000">
        <w:t>the variable</w:t>
      </w:r>
      <w:r w:rsidR="0059798B" w:rsidRPr="00AD0000">
        <w:t xml:space="preserve"> nature of its flow regime</w:t>
      </w:r>
      <w:r w:rsidRPr="00AD0000">
        <w:t>, produces around one-third of the nation’s food supply</w:t>
      </w:r>
      <w:r w:rsidR="00982E1C">
        <w:t xml:space="preserve"> </w:t>
      </w:r>
      <w:r w:rsidR="003B3E4B">
        <w:fldChar w:fldCharType="begin"/>
      </w:r>
      <w:r w:rsidR="00E7190F">
        <w:instrText xml:space="preserve"> ADDIN EN.CITE &lt;EndNote&gt;&lt;Cite&gt;&lt;Author&gt;MDBA&lt;/Author&gt;&lt;Year&gt;2013&lt;/Year&gt;&lt;RecNum&gt;190&lt;/RecNum&gt;&lt;DisplayText&gt;(MDBA, 2013)&lt;/DisplayText&gt;&lt;record&gt;&lt;rec-number&gt;190&lt;/rec-number&gt;&lt;foreign-keys&gt;&lt;key app="EN" db-id="0vxwdf2xirdsfnevar6x0drkz5zwfxpd9p0a" timestamp="1543914697"&gt;190&lt;/key&gt;&lt;/foreign-keys&gt;&lt;ref-type name="Web Page"&gt;12&lt;/ref-type&gt;&lt;contributors&gt;&lt;authors&gt;&lt;author&gt;MDBA&lt;/author&gt;&lt;/authors&gt;&lt;secondary-authors&gt;&lt;author&gt;Australian Government&lt;/author&gt;&lt;/secondary-authors&gt;&lt;/contributors&gt;&lt;titles&gt;&lt;title&gt;Murray-Darling Basin Authority&lt;/title&gt;&lt;/titles&gt;&lt;volume&gt;2013&lt;/volume&gt;&lt;number&gt;9 April &lt;/number&gt;&lt;dates&gt;&lt;year&gt;2013&lt;/year&gt;&lt;/dates&gt;&lt;pub-location&gt;Canberra, ACT&lt;/pub-location&gt;&lt;publisher&gt;Australian Government&lt;/publisher&gt;&lt;urls&gt;&lt;related-urls&gt;&lt;url&gt;http://www.mdba.gov.au/programs/tlm/icon_sites/chowilla_floodplain&lt;/url&gt;&lt;url&gt;http://www.mdba.gov.au/about-basin/how-river-runs/upper-murray&lt;/url&gt;&lt;/related-urls&gt;&lt;/urls&gt;&lt;/record&gt;&lt;/Cite&gt;&lt;/EndNote&gt;</w:instrText>
      </w:r>
      <w:r w:rsidR="003B3E4B">
        <w:fldChar w:fldCharType="separate"/>
      </w:r>
      <w:r w:rsidR="00E7190F">
        <w:rPr>
          <w:noProof/>
        </w:rPr>
        <w:t>(MDBA, 2013)</w:t>
      </w:r>
      <w:r w:rsidR="003B3E4B">
        <w:fldChar w:fldCharType="end"/>
      </w:r>
      <w:r w:rsidRPr="00AD0000">
        <w:t xml:space="preserve">. </w:t>
      </w:r>
      <w:r w:rsidR="00752E89">
        <w:t>To support</w:t>
      </w:r>
      <w:r w:rsidRPr="00AD0000">
        <w:t xml:space="preserve"> </w:t>
      </w:r>
      <w:r w:rsidR="00B41214">
        <w:t>consumptive water use</w:t>
      </w:r>
      <w:r w:rsidRPr="00AD0000">
        <w:t xml:space="preserve"> </w:t>
      </w:r>
      <w:r w:rsidR="00752E89">
        <w:t xml:space="preserve">and navigation, </w:t>
      </w:r>
      <w:r w:rsidRPr="00AD0000">
        <w:t>significant hydrological alterations have been made</w:t>
      </w:r>
      <w:r w:rsidR="00752E89">
        <w:t xml:space="preserve"> to the </w:t>
      </w:r>
      <w:r w:rsidR="00EB3AB1">
        <w:t>Murray</w:t>
      </w:r>
      <w:r w:rsidR="00804544">
        <w:t xml:space="preserve"> River</w:t>
      </w:r>
      <w:r w:rsidRPr="00AD0000">
        <w:t xml:space="preserve">, including the </w:t>
      </w:r>
      <w:r w:rsidR="00752E89">
        <w:t>construction</w:t>
      </w:r>
      <w:r w:rsidR="00752E89" w:rsidRPr="00AD0000">
        <w:t xml:space="preserve"> </w:t>
      </w:r>
      <w:r w:rsidRPr="00AD0000">
        <w:t xml:space="preserve">of tidal barrages </w:t>
      </w:r>
      <w:r w:rsidR="00752E89">
        <w:t>near</w:t>
      </w:r>
      <w:r w:rsidR="00752E89" w:rsidRPr="00AD0000">
        <w:t xml:space="preserve"> </w:t>
      </w:r>
      <w:r w:rsidRPr="00AD0000">
        <w:t>the Murray Mouth; 13 low level weirs between Blanchetown and Torrumbarry; a large off-stream storage at Lake Victoria; a high-level weir at Yarrawonga; and Hume and Dartmouth dams</w:t>
      </w:r>
      <w:r w:rsidR="00D0468A">
        <w:t xml:space="preserve"> in the </w:t>
      </w:r>
      <w:r w:rsidR="00EB3AB1">
        <w:t>river’s headwater</w:t>
      </w:r>
      <w:r w:rsidRPr="00AD0000">
        <w:t xml:space="preserve">. </w:t>
      </w:r>
      <w:r w:rsidR="00DE1996">
        <w:t>I</w:t>
      </w:r>
      <w:r w:rsidRPr="00AD0000">
        <w:t>n the southern Basin</w:t>
      </w:r>
      <w:r w:rsidR="00DE1996">
        <w:t>, seasonal peaks in flow, driven by rainfall, typically occurred in winter and spring</w:t>
      </w:r>
      <w:r w:rsidRPr="00AD0000">
        <w:t xml:space="preserve">, </w:t>
      </w:r>
      <w:r w:rsidR="00DE1996">
        <w:t xml:space="preserve">but now, </w:t>
      </w:r>
      <w:r w:rsidR="00A72E3D">
        <w:t>rainfall</w:t>
      </w:r>
      <w:r w:rsidR="00DE1996">
        <w:t xml:space="preserve"> is stored and subsequently </w:t>
      </w:r>
      <w:r w:rsidRPr="00AD0000">
        <w:t xml:space="preserve">released to meet irrigation demand during </w:t>
      </w:r>
      <w:r w:rsidR="00FB3920">
        <w:t xml:space="preserve">spring, </w:t>
      </w:r>
      <w:r w:rsidRPr="00AD0000">
        <w:t>summer and autumn</w:t>
      </w:r>
      <w:r w:rsidR="00752E89">
        <w:t>, and overall flow volumes have been substantially reduced</w:t>
      </w:r>
      <w:r w:rsidR="006A4078">
        <w:t xml:space="preserve"> </w:t>
      </w:r>
      <w:r w:rsidR="00006091">
        <w:fldChar w:fldCharType="begin"/>
      </w:r>
      <w:r w:rsidR="00E7190F">
        <w:instrText xml:space="preserve"> ADDIN EN.CITE &lt;EndNote&gt;&lt;Cite&gt;&lt;Author&gt;Maheshwari&lt;/Author&gt;&lt;Year&gt;1995&lt;/Year&gt;&lt;RecNum&gt;2&lt;/RecNum&gt;&lt;DisplayText&gt;(Maheshwari et al., 1995)&lt;/DisplayText&gt;&lt;record&gt;&lt;rec-number&gt;2&lt;/rec-number&gt;&lt;foreign-keys&gt;&lt;key app="EN" db-id="0vxwdf2xirdsfnevar6x0drkz5zwfxpd9p0a" timestamp="0"&gt;2&lt;/key&gt;&lt;/foreign-keys&gt;&lt;ref-type name="Journal Article"&gt;17&lt;/ref-type&gt;&lt;contributors&gt;&lt;authors&gt;&lt;author&gt;Maheshwari, BL&lt;/author&gt;&lt;author&gt;Walker, KF&lt;/author&gt;&lt;author&gt;McMahon, TA&lt;/author&gt;&lt;/authors&gt;&lt;/contributors&gt;&lt;titles&gt;&lt;title&gt;Effects of regulation on the flow regime of the River Murray, Australia&lt;/title&gt;&lt;secondary-title&gt;Regulated Rivers: Research &amp;amp; Management&lt;/secondary-title&gt;&lt;/titles&gt;&lt;periodical&gt;&lt;full-title&gt;Regulated Rivers: Research &amp;amp; Management&lt;/full-title&gt;&lt;/periodical&gt;&lt;pages&gt;15-38&lt;/pages&gt;&lt;volume&gt;10&lt;/volume&gt;&lt;number&gt;1&lt;/number&gt;&lt;dates&gt;&lt;year&gt;1995&lt;/year&gt;&lt;/dates&gt;&lt;isbn&gt;1099-1646&lt;/isbn&gt;&lt;urls&gt;&lt;/urls&gt;&lt;/record&gt;&lt;/Cite&gt;&lt;/EndNote&gt;</w:instrText>
      </w:r>
      <w:r w:rsidR="00006091">
        <w:fldChar w:fldCharType="separate"/>
      </w:r>
      <w:r w:rsidR="00E7190F">
        <w:rPr>
          <w:noProof/>
        </w:rPr>
        <w:t>(Maheshwari et al., 1995)</w:t>
      </w:r>
      <w:r w:rsidR="00006091">
        <w:fldChar w:fldCharType="end"/>
      </w:r>
      <w:r w:rsidRPr="00AD0000">
        <w:t xml:space="preserve">. These alterations to the hydrology and hydraulics of the </w:t>
      </w:r>
      <w:r w:rsidR="00D66AAF">
        <w:t>Murray River</w:t>
      </w:r>
      <w:r w:rsidRPr="00AD0000">
        <w:t xml:space="preserve"> have had a major impact on </w:t>
      </w:r>
      <w:r w:rsidR="00ED3C80">
        <w:t xml:space="preserve">the </w:t>
      </w:r>
      <w:r w:rsidR="00EB3AB1">
        <w:t>function and form of the system</w:t>
      </w:r>
      <w:r w:rsidRPr="00AD0000">
        <w:t xml:space="preserve"> </w:t>
      </w:r>
      <w:r w:rsidR="00006091">
        <w:fldChar w:fldCharType="begin"/>
      </w:r>
      <w:r w:rsidR="00E7190F">
        <w:instrText xml:space="preserve"> ADDIN EN.CITE &lt;EndNote&gt;&lt;Cite&gt;&lt;Author&gt;Walker&lt;/Author&gt;&lt;Year&gt;1993&lt;/Year&gt;&lt;RecNum&gt;72&lt;/RecNum&gt;&lt;Prefix&gt;e.g. &lt;/Prefix&gt;&lt;DisplayText&gt;(e.g. Walker and Thoms, 1993)&lt;/DisplayText&gt;&lt;record&gt;&lt;rec-number&gt;72&lt;/rec-number&gt;&lt;foreign-keys&gt;&lt;key app="EN" db-id="0vxwdf2xirdsfnevar6x0drkz5zwfxpd9p0a" timestamp="1518651611"&gt;72&lt;/key&gt;&lt;/foreign-keys&gt;&lt;ref-type name="Journal Article"&gt;17&lt;/ref-type&gt;&lt;contributors&gt;&lt;authors&gt;&lt;author&gt;Walker, K. F.&lt;/author&gt;&lt;author&gt;Thoms, M. C.&lt;/author&gt;&lt;/authors&gt;&lt;/contributors&gt;&lt;titles&gt;&lt;title&gt;Environmental effects of flow regulation on the lower river Murray, Australia&lt;/title&gt;&lt;secondary-title&gt;Regulated Rivers: Research &amp;amp; Management&lt;/secondary-title&gt;&lt;/titles&gt;&lt;periodical&gt;&lt;full-title&gt;Regulated Rivers: Research &amp;amp; Management&lt;/full-title&gt;&lt;/periodical&gt;&lt;pages&gt;103-119&lt;/pages&gt;&lt;volume&gt;8&lt;/volume&gt;&lt;number&gt;1-2&lt;/number&gt;&lt;keywords&gt;&lt;keyword&gt;Floods&lt;/keyword&gt;&lt;keyword&gt;Floodplains&lt;/keyword&gt;&lt;keyword&gt;Weirs&lt;/keyword&gt;&lt;keyword&gt;Water levels&lt;/keyword&gt;&lt;keyword&gt;Channel changes&lt;/keyword&gt;&lt;keyword&gt;Littoral zone&lt;/keyword&gt;&lt;keyword&gt;Wetlands&lt;/keyword&gt;&lt;keyword&gt;Fish&lt;/keyword&gt;&lt;keyword&gt;Management&lt;/keyword&gt;&lt;keyword&gt;Ecology&lt;/keyword&gt;&lt;keyword&gt;Murray-Darling river system&lt;/keyword&gt;&lt;/keywords&gt;&lt;dates&gt;&lt;year&gt;1993&lt;/year&gt;&lt;/dates&gt;&lt;publisher&gt;John Wiley &amp;amp; Sons, Ltd&lt;/publisher&gt;&lt;isbn&gt;1099-1646&lt;/isbn&gt;&lt;urls&gt;&lt;related-urls&gt;&lt;url&gt;http://dx.doi.org/10.1002/rrr.3450080114&lt;/url&gt;&lt;/related-urls&gt;&lt;/urls&gt;&lt;electronic-resource-num&gt;10.1002/rrr.3450080114&lt;/electronic-resource-num&gt;&lt;/record&gt;&lt;/Cite&gt;&lt;/EndNote&gt;</w:instrText>
      </w:r>
      <w:r w:rsidR="00006091">
        <w:fldChar w:fldCharType="separate"/>
      </w:r>
      <w:r w:rsidR="00E7190F">
        <w:rPr>
          <w:noProof/>
        </w:rPr>
        <w:t>(e.g. Walker and Thoms, 1993)</w:t>
      </w:r>
      <w:r w:rsidR="00006091">
        <w:fldChar w:fldCharType="end"/>
      </w:r>
      <w:r w:rsidR="00EB3AB1">
        <w:t>.</w:t>
      </w:r>
      <w:r w:rsidR="00752E89">
        <w:t xml:space="preserve"> </w:t>
      </w:r>
      <w:r w:rsidR="00EB3AB1">
        <w:t xml:space="preserve">Subsequently, </w:t>
      </w:r>
      <w:r w:rsidR="00752E89">
        <w:t xml:space="preserve">ecosystem productivity and function in </w:t>
      </w:r>
      <w:r w:rsidR="00EC60B7" w:rsidRPr="00AD0000">
        <w:t xml:space="preserve">the Murray River </w:t>
      </w:r>
      <w:r w:rsidR="00EB3AB1">
        <w:t>are now</w:t>
      </w:r>
      <w:r w:rsidR="00EC60B7" w:rsidRPr="00AD0000">
        <w:t xml:space="preserve"> </w:t>
      </w:r>
      <w:r w:rsidR="00F14471">
        <w:t xml:space="preserve">most likely </w:t>
      </w:r>
      <w:r w:rsidR="00EC60B7" w:rsidRPr="00AD0000">
        <w:t xml:space="preserve">best described by the </w:t>
      </w:r>
      <w:r w:rsidR="00287642">
        <w:t>Serial Discontinuity Concept</w:t>
      </w:r>
      <w:r w:rsidR="00EC60B7" w:rsidRPr="00AD0000">
        <w:t xml:space="preserve">. </w:t>
      </w:r>
    </w:p>
    <w:p w14:paraId="35AB9235" w14:textId="1A98356A" w:rsidR="00E66E19" w:rsidRPr="00AD0000" w:rsidRDefault="003813AA" w:rsidP="00043055">
      <w:r w:rsidRPr="00AD0000">
        <w:t xml:space="preserve">The integrity of </w:t>
      </w:r>
      <w:r w:rsidR="006B12F3">
        <w:t>riverine</w:t>
      </w:r>
      <w:r w:rsidR="006B12F3" w:rsidRPr="00AD0000">
        <w:t xml:space="preserve"> </w:t>
      </w:r>
      <w:r w:rsidRPr="00AD0000">
        <w:t>food web</w:t>
      </w:r>
      <w:r w:rsidR="006B12F3">
        <w:t>s</w:t>
      </w:r>
      <w:r w:rsidRPr="00AD0000">
        <w:t xml:space="preserve"> relies on synchronised response</w:t>
      </w:r>
      <w:r w:rsidR="006B12F3">
        <w:t>s</w:t>
      </w:r>
      <w:r w:rsidRPr="00AD0000">
        <w:t xml:space="preserve"> across trophic levels to a range of natural cues, </w:t>
      </w:r>
      <w:r w:rsidR="00ED3C80">
        <w:t xml:space="preserve">mostly </w:t>
      </w:r>
      <w:r w:rsidRPr="00AD0000">
        <w:t xml:space="preserve">driven </w:t>
      </w:r>
      <w:r w:rsidR="006B12F3">
        <w:t xml:space="preserve">by </w:t>
      </w:r>
      <w:r w:rsidR="00EB3AB1">
        <w:t>flow</w:t>
      </w:r>
      <w:r w:rsidRPr="00AD0000">
        <w:t>.</w:t>
      </w:r>
      <w:r w:rsidR="00326138" w:rsidRPr="00AD0000">
        <w:t xml:space="preserve"> </w:t>
      </w:r>
      <w:r w:rsidR="00E66E19" w:rsidRPr="00AD0000">
        <w:t xml:space="preserve">Thus, alterations to the natural flow regime </w:t>
      </w:r>
      <w:r w:rsidR="00B52983" w:rsidRPr="00AD0000">
        <w:t>can remove</w:t>
      </w:r>
      <w:r w:rsidR="00E66E19" w:rsidRPr="00AD0000">
        <w:t xml:space="preserve"> natural cues </w:t>
      </w:r>
      <w:r w:rsidR="00B52983" w:rsidRPr="00AD0000">
        <w:t xml:space="preserve">or </w:t>
      </w:r>
      <w:r w:rsidR="00ED3C80">
        <w:t xml:space="preserve">cause </w:t>
      </w:r>
      <w:r w:rsidR="00E66E19" w:rsidRPr="00AD0000">
        <w:t>spatially and temporally fragmented responses. In the short term</w:t>
      </w:r>
      <w:r w:rsidR="00EB3AB1">
        <w:t>,</w:t>
      </w:r>
      <w:r w:rsidR="00E66E19" w:rsidRPr="00AD0000">
        <w:t xml:space="preserve"> this </w:t>
      </w:r>
      <w:r w:rsidR="006B12F3">
        <w:t>may</w:t>
      </w:r>
      <w:r w:rsidR="006B12F3" w:rsidRPr="00AD0000">
        <w:t xml:space="preserve"> </w:t>
      </w:r>
      <w:r w:rsidR="00E66E19" w:rsidRPr="00AD0000">
        <w:t>lead to misdirection of energy</w:t>
      </w:r>
      <w:r w:rsidR="006B12F3">
        <w:t xml:space="preserve"> and decreased productivity</w:t>
      </w:r>
      <w:r w:rsidR="00E66E19" w:rsidRPr="00AD0000">
        <w:t xml:space="preserve">, </w:t>
      </w:r>
      <w:r w:rsidR="006B12F3">
        <w:t>but</w:t>
      </w:r>
      <w:r w:rsidR="00E66E19" w:rsidRPr="00AD0000">
        <w:t xml:space="preserve"> over </w:t>
      </w:r>
      <w:r w:rsidR="00ED3C80">
        <w:t xml:space="preserve">a </w:t>
      </w:r>
      <w:r w:rsidR="00E66E19" w:rsidRPr="00AD0000">
        <w:t xml:space="preserve">longer </w:t>
      </w:r>
      <w:r w:rsidR="00ED3C80">
        <w:t xml:space="preserve">term </w:t>
      </w:r>
      <w:r w:rsidR="006B12F3">
        <w:t>may result in population declines</w:t>
      </w:r>
      <w:r w:rsidR="00E66E19" w:rsidRPr="00AD0000">
        <w:t xml:space="preserve">. To </w:t>
      </w:r>
      <w:r w:rsidR="006B12F3">
        <w:t>mitigate the impacts of river regulation and hydrological alteration in</w:t>
      </w:r>
      <w:r w:rsidR="00E66E19" w:rsidRPr="00AD0000">
        <w:t xml:space="preserve"> the MDB, the </w:t>
      </w:r>
      <w:r w:rsidR="006B12F3">
        <w:rPr>
          <w:i/>
        </w:rPr>
        <w:t xml:space="preserve">Murray-Darling </w:t>
      </w:r>
      <w:r w:rsidR="00E66E19" w:rsidRPr="00AD0000">
        <w:rPr>
          <w:i/>
        </w:rPr>
        <w:t xml:space="preserve">Basin </w:t>
      </w:r>
      <w:r w:rsidR="00D91004" w:rsidRPr="00AD0000">
        <w:rPr>
          <w:i/>
        </w:rPr>
        <w:t xml:space="preserve">Plan </w:t>
      </w:r>
      <w:r w:rsidR="00D91004" w:rsidRPr="00AD0000">
        <w:t>aims</w:t>
      </w:r>
      <w:r w:rsidR="00E66E19" w:rsidRPr="00AD0000">
        <w:t xml:space="preserve"> to recover water for </w:t>
      </w:r>
      <w:r w:rsidR="00EB3AB1">
        <w:t>the environment</w:t>
      </w:r>
      <w:r w:rsidR="00E66E19" w:rsidRPr="00AD0000">
        <w:t xml:space="preserve">. </w:t>
      </w:r>
      <w:r w:rsidR="00B0613F">
        <w:t>P</w:t>
      </w:r>
      <w:r w:rsidR="00E66E19" w:rsidRPr="00AD0000">
        <w:t xml:space="preserve">lanning of environmental water </w:t>
      </w:r>
      <w:r w:rsidR="00257996" w:rsidRPr="00AD0000">
        <w:t>delivery</w:t>
      </w:r>
      <w:r w:rsidR="00257996">
        <w:t xml:space="preserve">, </w:t>
      </w:r>
      <w:r w:rsidR="00257996" w:rsidRPr="00AD0000">
        <w:t>often</w:t>
      </w:r>
      <w:r w:rsidR="00E66E19" w:rsidRPr="00AD0000">
        <w:t xml:space="preserve"> </w:t>
      </w:r>
      <w:r w:rsidR="00B0613F">
        <w:t>place</w:t>
      </w:r>
      <w:r w:rsidR="00DE1996">
        <w:t xml:space="preserve">s </w:t>
      </w:r>
      <w:r w:rsidR="00B0613F">
        <w:t xml:space="preserve">emphasis on the </w:t>
      </w:r>
      <w:r w:rsidR="00DE1996">
        <w:t xml:space="preserve">supply </w:t>
      </w:r>
      <w:r w:rsidR="00B0613F">
        <w:t>of given volumes of water (i.e. flow magnitude)</w:t>
      </w:r>
      <w:r w:rsidR="006F5EE3">
        <w:t xml:space="preserve"> and inundation of discrete off-channel sites</w:t>
      </w:r>
      <w:r w:rsidR="00B0613F">
        <w:t>, but patterns of temporal variability</w:t>
      </w:r>
      <w:r w:rsidR="000E653E">
        <w:t>,</w:t>
      </w:r>
      <w:r w:rsidR="00B0613F">
        <w:t xml:space="preserve"> sources of water</w:t>
      </w:r>
      <w:r w:rsidR="000E653E">
        <w:t xml:space="preserve"> and riverine hydraulics</w:t>
      </w:r>
      <w:r w:rsidR="008C2269">
        <w:t xml:space="preserve"> are also important to the s</w:t>
      </w:r>
      <w:r w:rsidR="00E66E19" w:rsidRPr="00AD0000">
        <w:t xml:space="preserve">tructure and function of riverine ecosystems. Therefore, </w:t>
      </w:r>
      <w:r w:rsidR="00705293">
        <w:t xml:space="preserve">contemporary flow management </w:t>
      </w:r>
      <w:r w:rsidR="00EB3AB1">
        <w:t>i</w:t>
      </w:r>
      <w:r w:rsidR="00DE1996">
        <w:t>ncreasingly</w:t>
      </w:r>
      <w:r w:rsidR="00EB3AB1">
        <w:t xml:space="preserve"> consider</w:t>
      </w:r>
      <w:r w:rsidR="00DE1996">
        <w:t>s</w:t>
      </w:r>
      <w:r w:rsidR="00EB3AB1">
        <w:t xml:space="preserve"> the</w:t>
      </w:r>
      <w:r w:rsidR="00E66E19" w:rsidRPr="00AD0000">
        <w:t xml:space="preserve"> deliver</w:t>
      </w:r>
      <w:r w:rsidR="00EB3AB1">
        <w:t>y of</w:t>
      </w:r>
      <w:r w:rsidR="00E66E19" w:rsidRPr="00AD0000">
        <w:t xml:space="preserve"> environmental water in a </w:t>
      </w:r>
      <w:r w:rsidR="008C2269">
        <w:t>manner</w:t>
      </w:r>
      <w:r w:rsidR="008C2269" w:rsidRPr="00AD0000">
        <w:t xml:space="preserve"> </w:t>
      </w:r>
      <w:r w:rsidR="00E66E19" w:rsidRPr="00AD0000">
        <w:t xml:space="preserve">that creates and drives energy transfer throughout the entire food web, </w:t>
      </w:r>
      <w:r w:rsidR="006F5EE3">
        <w:t>and across spatial scales</w:t>
      </w:r>
      <w:r w:rsidR="00B41214">
        <w:t xml:space="preserve"> comparable to</w:t>
      </w:r>
      <w:r w:rsidR="00E66E19" w:rsidRPr="00AD0000">
        <w:t xml:space="preserve"> natural conditions. </w:t>
      </w:r>
    </w:p>
    <w:p w14:paraId="3633492D" w14:textId="1B373452" w:rsidR="00396467" w:rsidRPr="00AD0000" w:rsidRDefault="00EB6D49" w:rsidP="00043055">
      <w:r>
        <w:t>The interaction of flow and energy transfer in the rivers of the MDB is poorly understood</w:t>
      </w:r>
      <w:r w:rsidR="00E66E19" w:rsidRPr="00AD0000">
        <w:t xml:space="preserve">, especially at the system scale. Nonetheless, it is implicit that flow is the overarching driver of these patterns and processes </w:t>
      </w:r>
      <w:r w:rsidR="00B41214">
        <w:t>in</w:t>
      </w:r>
      <w:r w:rsidR="00B41214" w:rsidRPr="00AD0000">
        <w:t xml:space="preserve"> </w:t>
      </w:r>
      <w:r w:rsidR="00E66E19" w:rsidRPr="00AD0000">
        <w:t xml:space="preserve">riverine ecosystems. </w:t>
      </w:r>
      <w:r w:rsidR="00B41214">
        <w:t>I</w:t>
      </w:r>
      <w:r w:rsidR="00E66E19" w:rsidRPr="00AD0000">
        <w:t>t is anticipated that by reinstating</w:t>
      </w:r>
      <w:r>
        <w:t xml:space="preserve"> </w:t>
      </w:r>
      <w:r w:rsidR="00E66E19" w:rsidRPr="00AD0000">
        <w:t>spatial and temporal facets of the natural flow regime</w:t>
      </w:r>
      <w:r w:rsidR="008C2269">
        <w:t>,</w:t>
      </w:r>
      <w:r w:rsidR="00E66E19" w:rsidRPr="00AD0000">
        <w:t xml:space="preserve"> supported by environmental water, it </w:t>
      </w:r>
      <w:r>
        <w:t>will be</w:t>
      </w:r>
      <w:r w:rsidR="00E66E19" w:rsidRPr="00AD0000">
        <w:t xml:space="preserve"> possible to achieve a range of ecological benefits. </w:t>
      </w:r>
      <w:r w:rsidR="00B41214">
        <w:t xml:space="preserve">For example, </w:t>
      </w:r>
      <w:r w:rsidR="00E66E19" w:rsidRPr="00AD0000">
        <w:t xml:space="preserve">using natural rainfall cues and resulting inflows to trigger and determine environmental water releases from the </w:t>
      </w:r>
      <w:r w:rsidR="00040828">
        <w:t>Hume Dam</w:t>
      </w:r>
      <w:r w:rsidR="00E66E19" w:rsidRPr="00AD0000">
        <w:t xml:space="preserve"> with the prospect of providing benefits all the way through the system. </w:t>
      </w:r>
      <w:r w:rsidR="006F5EE3">
        <w:t>In cases where environmental water is used to inundate discrete off-channel sites, this may involve facilitating</w:t>
      </w:r>
      <w:r w:rsidR="00387DB0">
        <w:t xml:space="preserve"> the</w:t>
      </w:r>
      <w:r w:rsidR="006F5EE3">
        <w:t xml:space="preserve"> return of water to the river channel at ecologically appropriate times. </w:t>
      </w:r>
      <w:r w:rsidR="00E66E19" w:rsidRPr="00AD0000">
        <w:t xml:space="preserve">Within the aquatic flood web, hydrology and hydraulics are important in determining the structure and dynamics </w:t>
      </w:r>
      <w:r w:rsidR="00FF5C4E">
        <w:t>of</w:t>
      </w:r>
      <w:r w:rsidR="00FF5C4E" w:rsidRPr="00AD0000">
        <w:t xml:space="preserve"> </w:t>
      </w:r>
      <w:r w:rsidR="00E66E19" w:rsidRPr="00AD0000">
        <w:t xml:space="preserve">lower trophic levels. For example, they </w:t>
      </w:r>
      <w:r w:rsidR="00FB120D">
        <w:t xml:space="preserve">influence </w:t>
      </w:r>
      <w:r w:rsidR="00E66E19" w:rsidRPr="00AD0000">
        <w:t>the availability of nutrients for phytoplankton growth</w:t>
      </w:r>
      <w:r w:rsidR="00396467" w:rsidRPr="00AD0000">
        <w:t>,</w:t>
      </w:r>
      <w:r w:rsidR="00E66E19" w:rsidRPr="00AD0000">
        <w:t xml:space="preserve"> the extent and degree to which </w:t>
      </w:r>
      <w:r w:rsidR="00E66E19" w:rsidRPr="00DC2B31">
        <w:t>growth occurs</w:t>
      </w:r>
      <w:r w:rsidR="00396467" w:rsidRPr="00DC2B31">
        <w:t xml:space="preserve"> and subsequent entrainment and transportation</w:t>
      </w:r>
      <w:r w:rsidR="00E66E19" w:rsidRPr="00DC2B31">
        <w:t>. This then has flow-on effects to primary consumers such as zooplankton, which provide a crucial link to a range of higher order consumers within the riverine food web. Hydrology and hydraulics not only affect the availability of food resources for zooplankton but also influence their reproduction and community dynamics. For these reasons, changes to the natural flow regime are likely to have had significant implications for zooplankton communities throughout the MDB, which may subsequently influence the entire food web.</w:t>
      </w:r>
      <w:r w:rsidR="00E66E19" w:rsidRPr="00AD0000">
        <w:t xml:space="preserve"> </w:t>
      </w:r>
    </w:p>
    <w:p w14:paraId="1214BF97" w14:textId="3DC983FE" w:rsidR="00E66E19" w:rsidRPr="00AD0000" w:rsidRDefault="002A3C1D" w:rsidP="00043055">
      <w:r>
        <w:t>The overall aim of this project was</w:t>
      </w:r>
      <w:r w:rsidR="00FF5C4E" w:rsidRPr="00AD0000">
        <w:t xml:space="preserve"> </w:t>
      </w:r>
      <w:r w:rsidR="0071181B" w:rsidRPr="00AD0000">
        <w:t xml:space="preserve">to </w:t>
      </w:r>
      <w:r w:rsidR="00FB3920">
        <w:t>improve</w:t>
      </w:r>
      <w:r w:rsidR="00FB3920" w:rsidRPr="00AD0000">
        <w:t xml:space="preserve"> </w:t>
      </w:r>
      <w:r w:rsidR="0071181B" w:rsidRPr="00AD0000">
        <w:t xml:space="preserve">understanding of the spatial and temporal influence of </w:t>
      </w:r>
      <w:r w:rsidR="0071181B">
        <w:t xml:space="preserve">the delivery </w:t>
      </w:r>
      <w:r w:rsidR="0071181B" w:rsidRPr="00AD0000">
        <w:t xml:space="preserve">of Commonwealth environmental water on the structure of lower trophic levels </w:t>
      </w:r>
      <w:r w:rsidR="0071181B">
        <w:t xml:space="preserve">of the food web in the </w:t>
      </w:r>
      <w:r w:rsidR="00D66AAF">
        <w:t>Murray River</w:t>
      </w:r>
      <w:r w:rsidR="0071181B" w:rsidRPr="00AD0000">
        <w:t>.</w:t>
      </w:r>
      <w:r w:rsidR="0071181B">
        <w:t xml:space="preserve"> </w:t>
      </w:r>
      <w:r w:rsidR="008055E9">
        <w:t>Specifically,</w:t>
      </w:r>
      <w:r w:rsidR="006F5EE3">
        <w:t xml:space="preserve"> the</w:t>
      </w:r>
      <w:r w:rsidR="00E66E19" w:rsidRPr="00AD0000">
        <w:t xml:space="preserve"> project aim</w:t>
      </w:r>
      <w:r w:rsidR="006F5EE3">
        <w:t>ed</w:t>
      </w:r>
      <w:r w:rsidR="00E66E19" w:rsidRPr="00AD0000">
        <w:t xml:space="preserve"> to characterise large-scale longitudinal patterns in physical (hydraulics), chemical (nutrients) and ecological (microbiota) response to flow (including Commonwealth environmental water) </w:t>
      </w:r>
      <w:r w:rsidR="002349AE">
        <w:t>across 2016–2018 and</w:t>
      </w:r>
      <w:r w:rsidR="00E66E19" w:rsidRPr="00AD0000">
        <w:t xml:space="preserve"> improve understanding of the implications of translucent</w:t>
      </w:r>
      <w:r w:rsidR="00F23588">
        <w:rPr>
          <w:rStyle w:val="FootnoteReference"/>
        </w:rPr>
        <w:footnoteReference w:id="1"/>
      </w:r>
      <w:r w:rsidR="00E66E19" w:rsidRPr="00AD0000">
        <w:t xml:space="preserve"> delivery of environmental water for resource availability</w:t>
      </w:r>
      <w:r w:rsidR="008C2269">
        <w:t xml:space="preserve"> and</w:t>
      </w:r>
      <w:r w:rsidR="00894438">
        <w:t xml:space="preserve"> food</w:t>
      </w:r>
      <w:r w:rsidR="00FB120D">
        <w:t xml:space="preserve"> </w:t>
      </w:r>
      <w:r w:rsidR="00E66E19" w:rsidRPr="00AD0000">
        <w:t xml:space="preserve">webs in the </w:t>
      </w:r>
      <w:r w:rsidR="00D66AAF">
        <w:t>Murray River</w:t>
      </w:r>
      <w:r w:rsidR="00E66E19" w:rsidRPr="00AD0000">
        <w:t xml:space="preserve"> and key tributaries.</w:t>
      </w:r>
      <w:r w:rsidR="00F23588">
        <w:t xml:space="preserve"> </w:t>
      </w:r>
      <w:r w:rsidR="006F5EE3">
        <w:t>Secondly, it aimed to quantify pat</w:t>
      </w:r>
      <w:r w:rsidR="002349AE">
        <w:t xml:space="preserve">terns at a finer spatial scale </w:t>
      </w:r>
      <w:r w:rsidR="006F5EE3">
        <w:t>with regard to return flows from a specific off-channel watering event</w:t>
      </w:r>
      <w:r w:rsidR="002349AE">
        <w:t xml:space="preserve"> in 2017</w:t>
      </w:r>
      <w:r w:rsidR="006F5EE3">
        <w:t xml:space="preserve">. </w:t>
      </w:r>
      <w:r w:rsidR="00A80A1B" w:rsidRPr="00AD0000">
        <w:t xml:space="preserve">The two key objectives </w:t>
      </w:r>
      <w:r w:rsidR="006F5EE3">
        <w:t>were</w:t>
      </w:r>
      <w:r w:rsidR="008C2269">
        <w:t xml:space="preserve"> to</w:t>
      </w:r>
      <w:r w:rsidR="00A80A1B" w:rsidRPr="00AD0000">
        <w:t>:</w:t>
      </w:r>
    </w:p>
    <w:p w14:paraId="4106D082" w14:textId="23F6B574" w:rsidR="00E66E19" w:rsidRPr="00AD0000" w:rsidRDefault="00A80A1B" w:rsidP="00043055">
      <w:pPr>
        <w:pStyle w:val="ListParagraph"/>
        <w:numPr>
          <w:ilvl w:val="0"/>
          <w:numId w:val="19"/>
        </w:numPr>
      </w:pPr>
      <w:r w:rsidRPr="00AD0000">
        <w:t>E</w:t>
      </w:r>
      <w:r w:rsidR="00E66E19" w:rsidRPr="00AD0000">
        <w:t xml:space="preserve">stablish the role of hydraulics and water source in determining nutrient availability and structuring lower trophic levels of the food web using spatio-temporal patterns along the </w:t>
      </w:r>
      <w:r w:rsidR="00D66AAF">
        <w:t>Murray River</w:t>
      </w:r>
      <w:r w:rsidRPr="00AD0000">
        <w:t xml:space="preserve"> and selected tributaries, and</w:t>
      </w:r>
    </w:p>
    <w:p w14:paraId="3D79DE19" w14:textId="4A9BE54D" w:rsidR="00E66E19" w:rsidRPr="00AD0000" w:rsidRDefault="00A80A1B" w:rsidP="00043055">
      <w:pPr>
        <w:pStyle w:val="ListParagraph"/>
        <w:numPr>
          <w:ilvl w:val="0"/>
          <w:numId w:val="19"/>
        </w:numPr>
      </w:pPr>
      <w:r w:rsidRPr="00AD0000">
        <w:t>Assess</w:t>
      </w:r>
      <w:r w:rsidR="00E66E19" w:rsidRPr="00AD0000">
        <w:t xml:space="preserve"> the contribution of return flows from Hattah Lakes to riverine productivity in the form o</w:t>
      </w:r>
      <w:r w:rsidR="00B74D8F">
        <w:t>f</w:t>
      </w:r>
      <w:r w:rsidR="00E66E19" w:rsidRPr="00AD0000">
        <w:t xml:space="preserve"> nutrients, phytoplankton and zooplankton</w:t>
      </w:r>
      <w:r w:rsidRPr="00AD0000">
        <w:t>.</w:t>
      </w:r>
    </w:p>
    <w:p w14:paraId="45C17C64" w14:textId="1A667EC7" w:rsidR="00E66E19" w:rsidRPr="00AD0000" w:rsidRDefault="006F5EE3" w:rsidP="00043055">
      <w:r>
        <w:t>Ultimately, data generated</w:t>
      </w:r>
      <w:r w:rsidR="00E66E19" w:rsidRPr="00AD0000">
        <w:t xml:space="preserve"> will </w:t>
      </w:r>
      <w:r>
        <w:t>inform</w:t>
      </w:r>
      <w:r w:rsidR="00E66E19" w:rsidRPr="00AD0000">
        <w:t xml:space="preserve"> environmental water management by providing insights into the influence of </w:t>
      </w:r>
      <w:r w:rsidR="00FF5C4E">
        <w:t>flow translucency</w:t>
      </w:r>
      <w:r w:rsidR="00E66E19" w:rsidRPr="00AD0000">
        <w:t xml:space="preserve"> and </w:t>
      </w:r>
      <w:r w:rsidR="00387DB0">
        <w:t>connectivity</w:t>
      </w:r>
      <w:r w:rsidR="00E66E19" w:rsidRPr="00AD0000">
        <w:t xml:space="preserve"> on riverine hydraulics, resource availability and the aquatic food web. </w:t>
      </w:r>
    </w:p>
    <w:p w14:paraId="05480A85" w14:textId="1B3E5D61" w:rsidR="00656265" w:rsidRPr="00656265" w:rsidRDefault="00B254C3" w:rsidP="00043055">
      <w:pPr>
        <w:pStyle w:val="Heading1"/>
      </w:pPr>
      <w:bookmarkStart w:id="8" w:name="_Toc7781006"/>
      <w:r>
        <w:t>Study Region</w:t>
      </w:r>
      <w:bookmarkEnd w:id="8"/>
    </w:p>
    <w:p w14:paraId="14729E77" w14:textId="2BFF4B6D" w:rsidR="00B254C3" w:rsidRDefault="00730581" w:rsidP="00043055">
      <w:pPr>
        <w:pStyle w:val="Heading2"/>
      </w:pPr>
      <w:bookmarkStart w:id="9" w:name="_Toc7781007"/>
      <w:r>
        <w:t xml:space="preserve">Murray </w:t>
      </w:r>
      <w:r w:rsidR="00B254C3">
        <w:t>River broad region</w:t>
      </w:r>
      <w:bookmarkEnd w:id="9"/>
      <w:r w:rsidR="00386CD9">
        <w:t xml:space="preserve"> </w:t>
      </w:r>
    </w:p>
    <w:p w14:paraId="0AA3A242" w14:textId="63292224" w:rsidR="009053A8" w:rsidRDefault="00B12A26" w:rsidP="00043055">
      <w:r>
        <w:t>The Murray</w:t>
      </w:r>
      <w:r w:rsidR="00F5496E">
        <w:t>–</w:t>
      </w:r>
      <w:r>
        <w:t>Darling Basin</w:t>
      </w:r>
      <w:r w:rsidRPr="00914C00">
        <w:t xml:space="preserve"> </w:t>
      </w:r>
      <w:r>
        <w:t xml:space="preserve">is Australia’s largest and most iconic river system, comprised </w:t>
      </w:r>
      <w:r w:rsidR="00FF5C4E">
        <w:t xml:space="preserve">principally </w:t>
      </w:r>
      <w:r>
        <w:t xml:space="preserve">of the Murray and Darling </w:t>
      </w:r>
      <w:r w:rsidR="00FF5C4E">
        <w:t>rivers</w:t>
      </w:r>
      <w:r>
        <w:t xml:space="preserve">. </w:t>
      </w:r>
      <w:r w:rsidRPr="00914C00">
        <w:t>T</w:t>
      </w:r>
      <w:r>
        <w:t>he major contributor, t</w:t>
      </w:r>
      <w:r w:rsidRPr="00914C00">
        <w:t xml:space="preserve">he </w:t>
      </w:r>
      <w:r w:rsidR="00D66AAF">
        <w:t>Murray River</w:t>
      </w:r>
      <w:r w:rsidR="00FF5C4E">
        <w:t>,</w:t>
      </w:r>
      <w:r>
        <w:t xml:space="preserve"> is</w:t>
      </w:r>
      <w:r w:rsidRPr="00914C00">
        <w:t xml:space="preserve"> </w:t>
      </w:r>
      <w:r w:rsidRPr="005D62FF">
        <w:t xml:space="preserve">2530 </w:t>
      </w:r>
      <w:r>
        <w:t>km</w:t>
      </w:r>
      <w:r w:rsidRPr="005D62FF">
        <w:t xml:space="preserve"> </w:t>
      </w:r>
      <w:r w:rsidRPr="00914C00">
        <w:t>in length</w:t>
      </w:r>
      <w:r>
        <w:t xml:space="preserve"> and</w:t>
      </w:r>
      <w:r w:rsidRPr="00914C00">
        <w:t xml:space="preserve"> begins in the Snowy Mountains and flows to the Southern Ocean</w:t>
      </w:r>
      <w:r>
        <w:t xml:space="preserve"> in South Australia</w:t>
      </w:r>
      <w:r w:rsidR="003B3E4B">
        <w:t xml:space="preserve"> </w:t>
      </w:r>
      <w:r w:rsidR="003B3E4B">
        <w:fldChar w:fldCharType="begin"/>
      </w:r>
      <w:r w:rsidR="00E7190F">
        <w:instrText xml:space="preserve"> ADDIN EN.CITE &lt;EndNote&gt;&lt;Cite&gt;&lt;Author&gt;MDBA&lt;/Author&gt;&lt;Year&gt;2013&lt;/Year&gt;&lt;RecNum&gt;190&lt;/RecNum&gt;&lt;DisplayText&gt;(MDBA, 2013)&lt;/DisplayText&gt;&lt;record&gt;&lt;rec-number&gt;190&lt;/rec-number&gt;&lt;foreign-keys&gt;&lt;key app="EN" db-id="0vxwdf2xirdsfnevar6x0drkz5zwfxpd9p0a" timestamp="1543914697"&gt;190&lt;/key&gt;&lt;/foreign-keys&gt;&lt;ref-type name="Web Page"&gt;12&lt;/ref-type&gt;&lt;contributors&gt;&lt;authors&gt;&lt;author&gt;MDBA&lt;/author&gt;&lt;/authors&gt;&lt;secondary-authors&gt;&lt;author&gt;Australian Government&lt;/author&gt;&lt;/secondary-authors&gt;&lt;/contributors&gt;&lt;titles&gt;&lt;title&gt;Murray-Darling Basin Authority&lt;/title&gt;&lt;/titles&gt;&lt;volume&gt;2013&lt;/volume&gt;&lt;number&gt;9 April &lt;/number&gt;&lt;dates&gt;&lt;year&gt;2013&lt;/year&gt;&lt;/dates&gt;&lt;pub-location&gt;Canberra, ACT&lt;/pub-location&gt;&lt;publisher&gt;Australian Government&lt;/publisher&gt;&lt;urls&gt;&lt;related-urls&gt;&lt;url&gt;http://www.mdba.gov.au/programs/tlm/icon_sites/chowilla_floodplain&lt;/url&gt;&lt;url&gt;http://www.mdba.gov.au/about-basin/how-river-runs/upper-murray&lt;/url&gt;&lt;/related-urls&gt;&lt;/urls&gt;&lt;/record&gt;&lt;/Cite&gt;&lt;/EndNote&gt;</w:instrText>
      </w:r>
      <w:r w:rsidR="003B3E4B">
        <w:fldChar w:fldCharType="separate"/>
      </w:r>
      <w:r w:rsidR="00E7190F">
        <w:rPr>
          <w:noProof/>
        </w:rPr>
        <w:t>(MDBA, 2013)</w:t>
      </w:r>
      <w:r w:rsidR="003B3E4B">
        <w:fldChar w:fldCharType="end"/>
      </w:r>
      <w:r>
        <w:t xml:space="preserve">. </w:t>
      </w:r>
      <w:r w:rsidRPr="00AD0000">
        <w:t xml:space="preserve">This project focusses on the </w:t>
      </w:r>
      <w:r w:rsidR="00D66AAF">
        <w:t>Murray River</w:t>
      </w:r>
      <w:r w:rsidRPr="00AD0000">
        <w:t xml:space="preserve"> between the </w:t>
      </w:r>
      <w:r>
        <w:t>Hume Dam</w:t>
      </w:r>
      <w:r w:rsidRPr="00AD0000">
        <w:t xml:space="preserve"> in New South Wales and Brenda Park in South Australia</w:t>
      </w:r>
      <w:r w:rsidR="00D06507">
        <w:t xml:space="preserve"> </w:t>
      </w:r>
      <w:r w:rsidR="00577D32">
        <w:t>(Figure 1)</w:t>
      </w:r>
      <w:r w:rsidR="00D06507">
        <w:t>.</w:t>
      </w:r>
      <w:r w:rsidR="001F27D5">
        <w:t xml:space="preserve"> </w:t>
      </w:r>
      <w:r w:rsidR="00BB7A15">
        <w:t>To investigate l</w:t>
      </w:r>
      <w:r w:rsidR="009B6D75" w:rsidRPr="00AD0000">
        <w:t>arge-scale longitudinal patterns</w:t>
      </w:r>
      <w:r w:rsidR="00D66AAF">
        <w:t>,</w:t>
      </w:r>
      <w:r w:rsidR="00656265">
        <w:t xml:space="preserve"> </w:t>
      </w:r>
      <w:r w:rsidR="00BB7A15">
        <w:t xml:space="preserve">(objective 1) </w:t>
      </w:r>
      <w:r>
        <w:t>the Murray River</w:t>
      </w:r>
      <w:r w:rsidR="008D399E" w:rsidRPr="00AD0000">
        <w:t xml:space="preserve"> </w:t>
      </w:r>
      <w:r w:rsidR="00BB7A15">
        <w:t xml:space="preserve">was divided </w:t>
      </w:r>
      <w:r w:rsidR="008D399E" w:rsidRPr="00AD0000">
        <w:t xml:space="preserve">into three </w:t>
      </w:r>
      <w:r w:rsidR="001E3860">
        <w:t xml:space="preserve">recognised </w:t>
      </w:r>
      <w:r w:rsidR="008D399E" w:rsidRPr="00AD0000">
        <w:t>regions</w:t>
      </w:r>
      <w:r w:rsidR="00EC6C57">
        <w:t>:</w:t>
      </w:r>
      <w:r w:rsidR="008D399E" w:rsidRPr="00AD0000">
        <w:t xml:space="preserve"> </w:t>
      </w:r>
      <w:r w:rsidR="00EC6C57">
        <w:t xml:space="preserve">1) </w:t>
      </w:r>
      <w:r w:rsidR="008D399E" w:rsidRPr="00AD0000">
        <w:t>the upper</w:t>
      </w:r>
      <w:r w:rsidR="00EC6C57">
        <w:t xml:space="preserve"> Murray, upstream of the junction with the Goulburn River; 2) the</w:t>
      </w:r>
      <w:r w:rsidR="008D399E" w:rsidRPr="00AD0000">
        <w:t xml:space="preserve"> mid </w:t>
      </w:r>
      <w:r w:rsidR="00EC6C57">
        <w:t xml:space="preserve">Murray, from the Goulburn River Junction downstream to the Darling River junction; </w:t>
      </w:r>
      <w:r w:rsidR="008D399E" w:rsidRPr="00AD0000">
        <w:t xml:space="preserve">and </w:t>
      </w:r>
      <w:r w:rsidR="00EC6C57">
        <w:t xml:space="preserve">3) the </w:t>
      </w:r>
      <w:r w:rsidR="008D399E" w:rsidRPr="00AD0000">
        <w:t>lower Murray</w:t>
      </w:r>
      <w:r w:rsidR="00EC6C57">
        <w:t>, from the Darling River Junction downstream to the Murray Mouth</w:t>
      </w:r>
      <w:r w:rsidR="008D399E" w:rsidRPr="00AD0000">
        <w:t xml:space="preserve"> </w:t>
      </w:r>
      <w:r w:rsidR="00577D32">
        <w:t>(Figure 1)</w:t>
      </w:r>
      <w:r w:rsidR="008D399E" w:rsidRPr="00AD0000">
        <w:t>.</w:t>
      </w:r>
    </w:p>
    <w:p w14:paraId="3C0FB6BD" w14:textId="5984B406" w:rsidR="00DB3F40" w:rsidRDefault="00DB3F40" w:rsidP="00043055">
      <w:r>
        <w:rPr>
          <w:noProof/>
          <w:lang w:eastAsia="en-AU"/>
        </w:rPr>
        <w:drawing>
          <wp:inline distT="0" distB="0" distL="0" distR="0" wp14:anchorId="52FB1D46" wp14:editId="6AC27420">
            <wp:extent cx="5731510" cy="394130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Integ_Final.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31510" cy="3941300"/>
                    </a:xfrm>
                    <a:prstGeom prst="rect">
                      <a:avLst/>
                    </a:prstGeom>
                    <a:ln>
                      <a:noFill/>
                    </a:ln>
                    <a:extLst>
                      <a:ext uri="{53640926-AAD7-44D8-BBD7-CCE9431645EC}">
                        <a14:shadowObscured xmlns:a14="http://schemas.microsoft.com/office/drawing/2010/main"/>
                      </a:ext>
                    </a:extLst>
                  </pic:spPr>
                </pic:pic>
              </a:graphicData>
            </a:graphic>
          </wp:inline>
        </w:drawing>
      </w:r>
    </w:p>
    <w:p w14:paraId="4BA0AB3D" w14:textId="49A55C0B" w:rsidR="00A91A15" w:rsidRPr="00A91A15" w:rsidRDefault="00973B77" w:rsidP="00DC63F7">
      <w:pPr>
        <w:pStyle w:val="Caption"/>
      </w:pPr>
      <w:bookmarkStart w:id="10" w:name="_Ref531068567"/>
      <w:r>
        <w:t xml:space="preserve">Figure </w:t>
      </w:r>
      <w:r w:rsidR="00A178CD">
        <w:rPr>
          <w:noProof/>
        </w:rPr>
        <w:fldChar w:fldCharType="begin"/>
      </w:r>
      <w:r w:rsidR="00A178CD">
        <w:rPr>
          <w:noProof/>
        </w:rPr>
        <w:instrText xml:space="preserve"> SEQ Figure \* ARABIC </w:instrText>
      </w:r>
      <w:r w:rsidR="00A178CD">
        <w:rPr>
          <w:noProof/>
        </w:rPr>
        <w:fldChar w:fldCharType="separate"/>
      </w:r>
      <w:r w:rsidR="00042874">
        <w:rPr>
          <w:noProof/>
        </w:rPr>
        <w:t>1</w:t>
      </w:r>
      <w:r w:rsidR="00A178CD">
        <w:rPr>
          <w:noProof/>
        </w:rPr>
        <w:fldChar w:fldCharType="end"/>
      </w:r>
      <w:bookmarkEnd w:id="10"/>
      <w:r>
        <w:t>:</w:t>
      </w:r>
      <w:r w:rsidR="00A91A15">
        <w:t xml:space="preserve"> Map of the</w:t>
      </w:r>
      <w:r w:rsidR="00A91A15" w:rsidRPr="00BF367B">
        <w:t xml:space="preserve"> study area</w:t>
      </w:r>
      <w:r w:rsidR="00A91A15">
        <w:t xml:space="preserve"> </w:t>
      </w:r>
      <w:r w:rsidR="00E171B3">
        <w:t>(southern connected Murray River)</w:t>
      </w:r>
      <w:r w:rsidR="000331AB">
        <w:t xml:space="preserve">. </w:t>
      </w:r>
      <w:r w:rsidR="00E171B3">
        <w:t>Grey dashed lines represent the boundaries between the lower, mid and upper Murray regions.</w:t>
      </w:r>
    </w:p>
    <w:p w14:paraId="68E30440" w14:textId="4996EB52" w:rsidR="00B254C3" w:rsidRDefault="00B254C3" w:rsidP="00043055">
      <w:pPr>
        <w:pStyle w:val="Heading2"/>
      </w:pPr>
      <w:bookmarkStart w:id="11" w:name="_Toc7781008"/>
      <w:r>
        <w:t>Hattah Lakes</w:t>
      </w:r>
      <w:bookmarkEnd w:id="11"/>
    </w:p>
    <w:p w14:paraId="20EA8095" w14:textId="157AE21C" w:rsidR="00216293" w:rsidRDefault="00216293" w:rsidP="00043055">
      <w:r>
        <w:t>Hattah Lakes</w:t>
      </w:r>
      <w:r w:rsidRPr="0020217F">
        <w:t xml:space="preserve"> </w:t>
      </w:r>
      <w:r>
        <w:t>are</w:t>
      </w:r>
      <w:r w:rsidRPr="0020217F">
        <w:t xml:space="preserve"> located in </w:t>
      </w:r>
      <w:r w:rsidR="00B305B4">
        <w:t xml:space="preserve">the mid Murray region in </w:t>
      </w:r>
      <w:r w:rsidRPr="0020217F">
        <w:t xml:space="preserve">north-western Victoria </w:t>
      </w:r>
      <w:r>
        <w:t xml:space="preserve">and </w:t>
      </w:r>
      <w:r w:rsidR="001E3860">
        <w:t xml:space="preserve">comprise </w:t>
      </w:r>
      <w:r>
        <w:t xml:space="preserve">a complex of </w:t>
      </w:r>
      <w:r w:rsidR="001E3860">
        <w:t xml:space="preserve">approximately </w:t>
      </w:r>
      <w:r w:rsidR="001B58A6">
        <w:t>20</w:t>
      </w:r>
      <w:r w:rsidR="008B7851">
        <w:t xml:space="preserve"> ephemeral, temporary and</w:t>
      </w:r>
      <w:r>
        <w:t xml:space="preserve"> semipermanent freshwater lakes</w:t>
      </w:r>
      <w:r w:rsidR="00B070A5">
        <w:t xml:space="preserve"> </w:t>
      </w:r>
      <w:r w:rsidR="001E3860">
        <w:t>adjacent the Murray River</w:t>
      </w:r>
      <w:r w:rsidR="00042874">
        <w:t xml:space="preserve"> (Figure 2)</w:t>
      </w:r>
      <w:r>
        <w:t xml:space="preserve">. </w:t>
      </w:r>
      <w:r w:rsidR="001E3860">
        <w:t xml:space="preserve">  Historical,</w:t>
      </w:r>
      <w:r w:rsidR="0009597E">
        <w:t xml:space="preserve"> flooding </w:t>
      </w:r>
      <w:r w:rsidR="001E3860">
        <w:t xml:space="preserve">of the Hattah </w:t>
      </w:r>
      <w:r w:rsidR="001B58A6">
        <w:t>Lakes was</w:t>
      </w:r>
      <w:r w:rsidR="001E3860">
        <w:t xml:space="preserve"> </w:t>
      </w:r>
      <w:r w:rsidR="0009597E">
        <w:t>dependent upon</w:t>
      </w:r>
      <w:r>
        <w:t xml:space="preserve"> the </w:t>
      </w:r>
      <w:r w:rsidR="001E3860">
        <w:t xml:space="preserve">flow regime of the </w:t>
      </w:r>
      <w:r>
        <w:t>Murray River</w:t>
      </w:r>
      <w:r w:rsidR="001E3860">
        <w:t>, but</w:t>
      </w:r>
      <w:r>
        <w:t xml:space="preserve"> </w:t>
      </w:r>
      <w:r w:rsidR="001E3860">
        <w:t>i</w:t>
      </w:r>
      <w:r w:rsidR="00BB35D7">
        <w:t xml:space="preserve">n 2013, a permanent pump station, </w:t>
      </w:r>
      <w:r w:rsidR="001E3860">
        <w:t xml:space="preserve">and a series of </w:t>
      </w:r>
      <w:r w:rsidR="00BB35D7">
        <w:t xml:space="preserve">regulators and levees were constructed at to enable environmental water to be delivered </w:t>
      </w:r>
      <w:r w:rsidR="00B305B4">
        <w:t xml:space="preserve">to </w:t>
      </w:r>
      <w:r w:rsidR="00FF5C4E">
        <w:t>the lakes</w:t>
      </w:r>
      <w:r w:rsidR="001E3860">
        <w:t>,</w:t>
      </w:r>
      <w:r w:rsidR="00FF5C4E">
        <w:t xml:space="preserve"> </w:t>
      </w:r>
      <w:r w:rsidR="00BB35D7">
        <w:t xml:space="preserve">and a more frequent </w:t>
      </w:r>
      <w:r w:rsidR="00FF5C4E">
        <w:t xml:space="preserve">inundation </w:t>
      </w:r>
      <w:r w:rsidR="00BB35D7">
        <w:t xml:space="preserve">regime. </w:t>
      </w:r>
      <w:r w:rsidR="003A79A0">
        <w:t xml:space="preserve">Since their construction, Hattah Lakes have been filled every year, excluding the year 2015-16 when the lakes were left to drawdown, yet did not completely dry. </w:t>
      </w:r>
      <w:r w:rsidR="00BB35D7">
        <w:t>To</w:t>
      </w:r>
      <w:r>
        <w:t xml:space="preserve"> </w:t>
      </w:r>
      <w:r w:rsidR="00BB35D7">
        <w:t>investigate</w:t>
      </w:r>
      <w:r>
        <w:t xml:space="preserve"> </w:t>
      </w:r>
      <w:r w:rsidR="00D66AAF">
        <w:t xml:space="preserve">the influence of </w:t>
      </w:r>
      <w:r>
        <w:t>r</w:t>
      </w:r>
      <w:r w:rsidRPr="00AD0000">
        <w:t>eturn flows from Hattah Lakes o</w:t>
      </w:r>
      <w:r w:rsidR="001E3860">
        <w:t>n</w:t>
      </w:r>
      <w:r w:rsidRPr="00AD0000">
        <w:t xml:space="preserve"> riverine productivity</w:t>
      </w:r>
      <w:r>
        <w:t xml:space="preserve">, </w:t>
      </w:r>
      <w:r w:rsidR="00B305B4">
        <w:t xml:space="preserve">this study component focused on </w:t>
      </w:r>
      <w:r w:rsidR="00BB7A15">
        <w:t xml:space="preserve">a </w:t>
      </w:r>
      <w:r w:rsidR="0009597E">
        <w:t>306</w:t>
      </w:r>
      <w:r w:rsidR="00C6532E">
        <w:t xml:space="preserve"> </w:t>
      </w:r>
      <w:r w:rsidR="00BB7A15">
        <w:t>km</w:t>
      </w:r>
      <w:r w:rsidR="00F13743">
        <w:t xml:space="preserve"> </w:t>
      </w:r>
      <w:r w:rsidR="00B305B4">
        <w:t xml:space="preserve">reach </w:t>
      </w:r>
      <w:r w:rsidR="00BB7A15">
        <w:t xml:space="preserve">of the </w:t>
      </w:r>
      <w:r w:rsidR="00F725E2">
        <w:t>Murray River</w:t>
      </w:r>
      <w:r w:rsidR="00B305B4">
        <w:t xml:space="preserve"> from</w:t>
      </w:r>
      <w:r w:rsidR="00F725E2">
        <w:t xml:space="preserve"> Euston (approximately 62</w:t>
      </w:r>
      <w:r w:rsidR="007457BD">
        <w:t xml:space="preserve"> river</w:t>
      </w:r>
      <w:r w:rsidR="00F725E2">
        <w:t xml:space="preserve"> km upstream of the Hattah Lakes inflow) </w:t>
      </w:r>
      <w:r w:rsidR="00B305B4">
        <w:t>to</w:t>
      </w:r>
      <w:r w:rsidR="00F725E2">
        <w:t xml:space="preserve"> </w:t>
      </w:r>
      <w:r w:rsidR="00C6532E">
        <w:t>Fort Courage (approximately</w:t>
      </w:r>
      <w:r w:rsidR="0009597E">
        <w:t xml:space="preserve"> 172</w:t>
      </w:r>
      <w:r w:rsidR="007457BD">
        <w:t xml:space="preserve"> river</w:t>
      </w:r>
      <w:r w:rsidR="0009597E">
        <w:t xml:space="preserve"> </w:t>
      </w:r>
      <w:r w:rsidR="00DD2A8A">
        <w:t>km downstream</w:t>
      </w:r>
      <w:r w:rsidR="0009597E">
        <w:t xml:space="preserve"> of the Hattah </w:t>
      </w:r>
      <w:r w:rsidR="003725A8">
        <w:t xml:space="preserve">Lakes </w:t>
      </w:r>
      <w:r w:rsidR="0009597E">
        <w:t>outflow).</w:t>
      </w:r>
      <w:r w:rsidRPr="00AD0000">
        <w:t xml:space="preserve"> </w:t>
      </w:r>
    </w:p>
    <w:p w14:paraId="3186256D" w14:textId="003DB0A5" w:rsidR="00DB3F40" w:rsidRDefault="00DB3F40" w:rsidP="00DC63F7">
      <w:pPr>
        <w:pStyle w:val="Caption"/>
      </w:pPr>
      <w:bookmarkStart w:id="12" w:name="_Ref531157150"/>
      <w:r>
        <w:rPr>
          <w:noProof/>
          <w:lang w:eastAsia="en-AU"/>
        </w:rPr>
        <w:drawing>
          <wp:inline distT="0" distB="0" distL="0" distR="0" wp14:anchorId="59AE625C" wp14:editId="3DB66BD2">
            <wp:extent cx="5731510" cy="3965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IntegHattahSites1.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731510" cy="3965200"/>
                    </a:xfrm>
                    <a:prstGeom prst="rect">
                      <a:avLst/>
                    </a:prstGeom>
                    <a:ln>
                      <a:noFill/>
                    </a:ln>
                    <a:extLst>
                      <a:ext uri="{53640926-AAD7-44D8-BBD7-CCE9431645EC}">
                        <a14:shadowObscured xmlns:a14="http://schemas.microsoft.com/office/drawing/2010/main"/>
                      </a:ext>
                    </a:extLst>
                  </pic:spPr>
                </pic:pic>
              </a:graphicData>
            </a:graphic>
          </wp:inline>
        </w:drawing>
      </w:r>
    </w:p>
    <w:p w14:paraId="5AD65584" w14:textId="18BC2477" w:rsidR="00BD1CC6" w:rsidRPr="00B91502" w:rsidRDefault="00B070A5" w:rsidP="00DC63F7">
      <w:pPr>
        <w:pStyle w:val="Caption"/>
      </w:pPr>
      <w:r>
        <w:t xml:space="preserve">Figure </w:t>
      </w:r>
      <w:r w:rsidR="00A178CD">
        <w:rPr>
          <w:noProof/>
        </w:rPr>
        <w:fldChar w:fldCharType="begin"/>
      </w:r>
      <w:r w:rsidR="00A178CD">
        <w:rPr>
          <w:noProof/>
        </w:rPr>
        <w:instrText xml:space="preserve"> SEQ Figure \* ARABIC </w:instrText>
      </w:r>
      <w:r w:rsidR="00A178CD">
        <w:rPr>
          <w:noProof/>
        </w:rPr>
        <w:fldChar w:fldCharType="separate"/>
      </w:r>
      <w:r w:rsidR="00042874">
        <w:rPr>
          <w:noProof/>
        </w:rPr>
        <w:t>2</w:t>
      </w:r>
      <w:r w:rsidR="00A178CD">
        <w:rPr>
          <w:noProof/>
        </w:rPr>
        <w:fldChar w:fldCharType="end"/>
      </w:r>
      <w:bookmarkEnd w:id="12"/>
      <w:r w:rsidR="000B308D">
        <w:t>:</w:t>
      </w:r>
      <w:r w:rsidR="000331AB">
        <w:t xml:space="preserve"> Map of the</w:t>
      </w:r>
      <w:r w:rsidR="000331AB" w:rsidRPr="00BF367B">
        <w:t xml:space="preserve"> study area</w:t>
      </w:r>
      <w:r w:rsidR="000331AB">
        <w:t xml:space="preserve"> including the area of the Murray River </w:t>
      </w:r>
      <w:r>
        <w:t>upstream, adjacent to</w:t>
      </w:r>
      <w:r w:rsidR="000331AB">
        <w:t xml:space="preserve"> </w:t>
      </w:r>
      <w:r>
        <w:t xml:space="preserve">and downstream of </w:t>
      </w:r>
      <w:r w:rsidR="000331AB">
        <w:t xml:space="preserve">Hattah Lakes. </w:t>
      </w:r>
    </w:p>
    <w:p w14:paraId="1ADDCD50" w14:textId="318ED78F" w:rsidR="00B254C3" w:rsidRDefault="00B254C3" w:rsidP="00043055">
      <w:pPr>
        <w:pStyle w:val="Heading1"/>
      </w:pPr>
      <w:bookmarkStart w:id="13" w:name="_Toc7781009"/>
      <w:r>
        <w:t>Methods</w:t>
      </w:r>
      <w:bookmarkEnd w:id="13"/>
    </w:p>
    <w:p w14:paraId="4FF05CB8" w14:textId="56C5D3AA" w:rsidR="001234A7" w:rsidRDefault="00620D33" w:rsidP="00043055">
      <w:pPr>
        <w:pStyle w:val="Heading2"/>
      </w:pPr>
      <w:bookmarkStart w:id="14" w:name="_Toc7781010"/>
      <w:r>
        <w:t>Field Sampling</w:t>
      </w:r>
      <w:bookmarkEnd w:id="14"/>
    </w:p>
    <w:p w14:paraId="5ACCB9B5" w14:textId="51E425FB" w:rsidR="00E461CE" w:rsidRPr="00E461CE" w:rsidRDefault="000A2CC0" w:rsidP="00043055">
      <w:pPr>
        <w:pStyle w:val="Heading3"/>
      </w:pPr>
      <w:bookmarkStart w:id="15" w:name="_Toc7781011"/>
      <w:r>
        <w:t>System</w:t>
      </w:r>
      <w:r w:rsidR="00442EBD">
        <w:t>-</w:t>
      </w:r>
      <w:r>
        <w:t>scale</w:t>
      </w:r>
      <w:r w:rsidR="00C11E47">
        <w:t xml:space="preserve"> samplin</w:t>
      </w:r>
      <w:r w:rsidR="00805428">
        <w:t>g</w:t>
      </w:r>
      <w:bookmarkEnd w:id="15"/>
      <w:r w:rsidR="00805428">
        <w:t xml:space="preserve"> </w:t>
      </w:r>
    </w:p>
    <w:p w14:paraId="30FA1F81" w14:textId="0551757A" w:rsidR="00517DA5" w:rsidRPr="00AD0000" w:rsidRDefault="00D10493" w:rsidP="00043055">
      <w:r>
        <w:t>In 2016</w:t>
      </w:r>
      <w:r w:rsidR="00442EBD">
        <w:t>–</w:t>
      </w:r>
      <w:r>
        <w:t>17, field trips were conducted</w:t>
      </w:r>
      <w:r w:rsidR="008604BA">
        <w:t xml:space="preserve"> in November 2016, February 2017 and May 2017. </w:t>
      </w:r>
      <w:r w:rsidR="005E7C16">
        <w:t>During each trip, t</w:t>
      </w:r>
      <w:r w:rsidR="000A31FA" w:rsidRPr="00AD0000">
        <w:t xml:space="preserve">hree sites were sampled within each </w:t>
      </w:r>
      <w:r w:rsidR="00BC3C50" w:rsidRPr="00AD0000">
        <w:t xml:space="preserve">of the </w:t>
      </w:r>
      <w:r w:rsidR="006D72ED" w:rsidRPr="00AD0000">
        <w:t xml:space="preserve">three </w:t>
      </w:r>
      <w:r w:rsidR="000A31FA" w:rsidRPr="00AD0000">
        <w:t>region</w:t>
      </w:r>
      <w:r w:rsidR="00BC3C50" w:rsidRPr="00AD0000">
        <w:t>s</w:t>
      </w:r>
      <w:r w:rsidR="001E3860">
        <w:t xml:space="preserve"> of the Murray River</w:t>
      </w:r>
      <w:r w:rsidR="00B36DE0" w:rsidRPr="00AD0000">
        <w:t>,</w:t>
      </w:r>
      <w:r w:rsidR="000A31FA" w:rsidRPr="00AD0000">
        <w:t xml:space="preserve"> one site within each of the three major tributaries</w:t>
      </w:r>
      <w:r w:rsidR="00B36DE0" w:rsidRPr="00AD0000">
        <w:t>,</w:t>
      </w:r>
      <w:r w:rsidR="000A31FA" w:rsidRPr="00AD0000">
        <w:t xml:space="preserve"> and one site downstream of the </w:t>
      </w:r>
      <w:r w:rsidR="00040828">
        <w:t>Hume Dam</w:t>
      </w:r>
      <w:r w:rsidR="00715518">
        <w:t>,</w:t>
      </w:r>
      <w:r w:rsidR="000A31FA" w:rsidRPr="00AD0000">
        <w:t xml:space="preserve"> but upstream of the upper Murray </w:t>
      </w:r>
      <w:r w:rsidR="00E476FC" w:rsidRPr="00AD0000">
        <w:t>region</w:t>
      </w:r>
      <w:r w:rsidR="008A333A">
        <w:t xml:space="preserve"> (Figure 1)</w:t>
      </w:r>
      <w:r w:rsidR="00226B2F">
        <w:t>.</w:t>
      </w:r>
      <w:r w:rsidR="004B4B61">
        <w:t xml:space="preserve"> </w:t>
      </w:r>
      <w:r w:rsidR="008604BA">
        <w:t>In 2017</w:t>
      </w:r>
      <w:r w:rsidR="00442EBD">
        <w:t>–</w:t>
      </w:r>
      <w:r w:rsidR="008604BA">
        <w:t xml:space="preserve">18, </w:t>
      </w:r>
      <w:r w:rsidR="005E7C16">
        <w:t>field</w:t>
      </w:r>
      <w:r w:rsidR="008604BA">
        <w:t xml:space="preserve"> trips were conducted in November 2017 and February 2018</w:t>
      </w:r>
      <w:r w:rsidR="004B4B61">
        <w:t xml:space="preserve"> (</w:t>
      </w:r>
      <w:r w:rsidR="004B4B61">
        <w:fldChar w:fldCharType="begin"/>
      </w:r>
      <w:r w:rsidR="004B4B61">
        <w:instrText xml:space="preserve"> REF _Ref531068567 \h </w:instrText>
      </w:r>
      <w:r w:rsidR="00743A9B">
        <w:instrText xml:space="preserve"> \* MERGEFORMAT </w:instrText>
      </w:r>
      <w:r w:rsidR="004B4B61">
        <w:fldChar w:fldCharType="separate"/>
      </w:r>
      <w:r w:rsidR="00042874">
        <w:t xml:space="preserve">Figure </w:t>
      </w:r>
      <w:r w:rsidR="00042874">
        <w:rPr>
          <w:noProof/>
        </w:rPr>
        <w:t>1</w:t>
      </w:r>
      <w:r w:rsidR="004B4B61">
        <w:fldChar w:fldCharType="end"/>
      </w:r>
      <w:r w:rsidR="004B4B61">
        <w:t>)</w:t>
      </w:r>
      <w:r w:rsidR="008604BA">
        <w:t xml:space="preserve">. </w:t>
      </w:r>
      <w:r w:rsidR="005E7C16">
        <w:t>During each of these trips, t</w:t>
      </w:r>
      <w:r w:rsidR="00E476FC" w:rsidRPr="00AD0000">
        <w:t xml:space="preserve">hree sites were sampled within </w:t>
      </w:r>
      <w:r w:rsidR="000944DD" w:rsidRPr="00AD0000">
        <w:t>the mid and lower Murray region</w:t>
      </w:r>
      <w:r w:rsidR="008A333A">
        <w:t>s</w:t>
      </w:r>
      <w:r w:rsidR="006D72ED" w:rsidRPr="00AD0000">
        <w:t xml:space="preserve">. </w:t>
      </w:r>
      <w:r w:rsidR="00517DA5" w:rsidRPr="00AD0000">
        <w:t>At each site and</w:t>
      </w:r>
      <w:r w:rsidR="00552AC3" w:rsidRPr="00AD0000">
        <w:t xml:space="preserve"> on each</w:t>
      </w:r>
      <w:r w:rsidR="00517DA5" w:rsidRPr="00AD0000">
        <w:t xml:space="preserve"> occasion</w:t>
      </w:r>
      <w:r w:rsidR="00552AC3" w:rsidRPr="00AD0000">
        <w:t>,</w:t>
      </w:r>
      <w:r w:rsidR="00517DA5" w:rsidRPr="00AD0000">
        <w:t xml:space="preserve"> </w:t>
      </w:r>
      <w:r w:rsidR="00917D78">
        <w:t>the following parameters were examined:</w:t>
      </w:r>
      <w:r w:rsidR="00517DA5" w:rsidRPr="00AD0000">
        <w:t xml:space="preserve"> river hydraulics, nutrient</w:t>
      </w:r>
      <w:r w:rsidR="00917D78">
        <w:t>s</w:t>
      </w:r>
      <w:r w:rsidR="00517DA5" w:rsidRPr="00AD0000">
        <w:t xml:space="preserve">, phytoplankton and </w:t>
      </w:r>
      <w:r w:rsidR="000E70A5" w:rsidRPr="00AD0000">
        <w:t>zooplankton</w:t>
      </w:r>
      <w:r w:rsidR="00243B62">
        <w:t xml:space="preserve">, with the exception of phytoplankton in </w:t>
      </w:r>
      <w:r w:rsidR="00434FED">
        <w:t>November 2017 and February 2018</w:t>
      </w:r>
      <w:r w:rsidR="00D72887">
        <w:t>.</w:t>
      </w:r>
      <w:r w:rsidR="00B305B4">
        <w:t xml:space="preserve"> Methods for collection of data for each parameter are defined below.</w:t>
      </w:r>
    </w:p>
    <w:p w14:paraId="2A49B8E6" w14:textId="190C3439" w:rsidR="001234A7" w:rsidRDefault="001234A7" w:rsidP="00043055">
      <w:pPr>
        <w:pStyle w:val="Heading3"/>
      </w:pPr>
      <w:bookmarkStart w:id="16" w:name="_Toc7781012"/>
      <w:r>
        <w:t>Hattah Lakes sampling</w:t>
      </w:r>
      <w:bookmarkEnd w:id="16"/>
    </w:p>
    <w:p w14:paraId="5FB02A6D" w14:textId="0B68A642" w:rsidR="009C1632" w:rsidRPr="00AD0000" w:rsidRDefault="00A8648C" w:rsidP="00043055">
      <w:r w:rsidRPr="00AD0000">
        <w:t xml:space="preserve">Three field trips were conducted between the beginning of October and the end of December 2017. </w:t>
      </w:r>
      <w:r w:rsidR="00343869" w:rsidRPr="00AD0000">
        <w:t xml:space="preserve">The first field trip </w:t>
      </w:r>
      <w:r w:rsidR="00FE7B4A">
        <w:t xml:space="preserve">(October) </w:t>
      </w:r>
      <w:r w:rsidR="00343869" w:rsidRPr="00AD0000">
        <w:t xml:space="preserve">was conducted </w:t>
      </w:r>
      <w:r w:rsidR="0097787C" w:rsidRPr="00AD0000">
        <w:t xml:space="preserve">during the period </w:t>
      </w:r>
      <w:r w:rsidR="00285F06" w:rsidRPr="00AD0000">
        <w:t>when</w:t>
      </w:r>
      <w:r w:rsidR="0097787C" w:rsidRPr="00AD0000">
        <w:t xml:space="preserve"> water was being pumped into Hattah Lakes</w:t>
      </w:r>
      <w:r w:rsidR="0022462E" w:rsidRPr="00AD0000">
        <w:t xml:space="preserve"> and the</w:t>
      </w:r>
      <w:r w:rsidR="00343869" w:rsidRPr="00AD0000">
        <w:t xml:space="preserve"> second </w:t>
      </w:r>
      <w:r w:rsidR="00963D26">
        <w:t xml:space="preserve">(November) </w:t>
      </w:r>
      <w:r w:rsidR="00343869" w:rsidRPr="00AD0000">
        <w:t xml:space="preserve">and third </w:t>
      </w:r>
      <w:r w:rsidR="00963D26">
        <w:t xml:space="preserve">(December) </w:t>
      </w:r>
      <w:r w:rsidR="00343869" w:rsidRPr="00AD0000">
        <w:t xml:space="preserve">during the period in which flows were </w:t>
      </w:r>
      <w:r w:rsidR="008E551E" w:rsidRPr="00AD0000">
        <w:t>being returned</w:t>
      </w:r>
      <w:r w:rsidR="00343869" w:rsidRPr="00AD0000">
        <w:t xml:space="preserve"> from Hattah Lakes to the main channel</w:t>
      </w:r>
      <w:r w:rsidR="008E551E" w:rsidRPr="00AD0000">
        <w:t xml:space="preserve"> of the </w:t>
      </w:r>
      <w:r w:rsidR="00D66AAF">
        <w:t>Murray River</w:t>
      </w:r>
      <w:r w:rsidR="00343869" w:rsidRPr="00AD0000">
        <w:t xml:space="preserve">. </w:t>
      </w:r>
      <w:r w:rsidR="00D834B8" w:rsidRPr="00AD0000">
        <w:t xml:space="preserve">Thirteen sites within the main channel of the </w:t>
      </w:r>
      <w:r w:rsidR="00D66AAF">
        <w:t>Murray River</w:t>
      </w:r>
      <w:r w:rsidR="00D834B8" w:rsidRPr="00AD0000">
        <w:t xml:space="preserve"> were sampled on each occasion. This included two sites upstream</w:t>
      </w:r>
      <w:r w:rsidR="008E551E" w:rsidRPr="00AD0000">
        <w:t xml:space="preserve">, three </w:t>
      </w:r>
      <w:r w:rsidR="00285F06" w:rsidRPr="00AD0000">
        <w:t xml:space="preserve">sites </w:t>
      </w:r>
      <w:r w:rsidR="008E551E" w:rsidRPr="00AD0000">
        <w:t>adjacent to and seven</w:t>
      </w:r>
      <w:r w:rsidR="00285F06" w:rsidRPr="00AD0000">
        <w:t xml:space="preserve"> sites</w:t>
      </w:r>
      <w:r w:rsidR="008E551E" w:rsidRPr="00AD0000">
        <w:t xml:space="preserve"> downstream of Hattah Lakes</w:t>
      </w:r>
      <w:r w:rsidR="008A333A">
        <w:t xml:space="preserve"> (Figure 2)</w:t>
      </w:r>
      <w:r w:rsidR="008E551E" w:rsidRPr="00AD0000">
        <w:t xml:space="preserve">. An additional site was sampled </w:t>
      </w:r>
      <w:r w:rsidR="00927A07">
        <w:t>at Pomona in the Darling River</w:t>
      </w:r>
      <w:r w:rsidR="00523143">
        <w:t xml:space="preserve"> to allow the differentiation </w:t>
      </w:r>
      <w:r w:rsidR="00963D26">
        <w:t xml:space="preserve">of </w:t>
      </w:r>
      <w:r w:rsidR="00C24C25">
        <w:t>the influences of</w:t>
      </w:r>
      <w:r w:rsidR="00523143">
        <w:t xml:space="preserve"> Hattah Lake</w:t>
      </w:r>
      <w:r w:rsidR="003725A8">
        <w:t>s</w:t>
      </w:r>
      <w:r w:rsidR="00523143">
        <w:t xml:space="preserve"> return flow</w:t>
      </w:r>
      <w:r w:rsidR="00C24C25">
        <w:t>s</w:t>
      </w:r>
      <w:r w:rsidR="00523143">
        <w:t xml:space="preserve"> and Darling River </w:t>
      </w:r>
      <w:r w:rsidR="00C24C25">
        <w:t xml:space="preserve">flows, </w:t>
      </w:r>
      <w:r w:rsidR="00BE25D2">
        <w:t>on the Murray River (in the case that influences from Hattah Lakes reached that far downstream)</w:t>
      </w:r>
      <w:r w:rsidR="00523143">
        <w:t>.</w:t>
      </w:r>
      <w:r w:rsidR="00927A07">
        <w:t xml:space="preserve"> </w:t>
      </w:r>
      <w:r w:rsidR="003F6808" w:rsidRPr="00AD0000">
        <w:t xml:space="preserve">At each site and on each occasion, </w:t>
      </w:r>
      <w:r w:rsidR="003F6808">
        <w:t>the following parameters were examined:</w:t>
      </w:r>
      <w:r w:rsidR="003F6808" w:rsidRPr="00AD0000">
        <w:t xml:space="preserve"> nutrient</w:t>
      </w:r>
      <w:r w:rsidR="003F6808">
        <w:t>s</w:t>
      </w:r>
      <w:r w:rsidR="003F6808" w:rsidRPr="00AD0000">
        <w:t>, phytoplankton and zooplankton</w:t>
      </w:r>
      <w:r w:rsidR="0068055C">
        <w:t xml:space="preserve">. At Wemen, Jinkers Bend, </w:t>
      </w:r>
      <w:r w:rsidR="00DD4268">
        <w:t>Nangiloc</w:t>
      </w:r>
      <w:r w:rsidR="0068055C">
        <w:t>, Lambert Island and the Ski Club</w:t>
      </w:r>
      <w:r w:rsidR="008A333A">
        <w:t xml:space="preserve"> (Figure 2)</w:t>
      </w:r>
      <w:r w:rsidR="0068055C">
        <w:t xml:space="preserve">, </w:t>
      </w:r>
      <w:r w:rsidR="007E40B3">
        <w:t xml:space="preserve">data on </w:t>
      </w:r>
      <w:r w:rsidR="00672E29">
        <w:t>r</w:t>
      </w:r>
      <w:r w:rsidR="0068055C">
        <w:t xml:space="preserve">iver hydraulics were also </w:t>
      </w:r>
      <w:r w:rsidR="007E40B3">
        <w:t>collected</w:t>
      </w:r>
      <w:r w:rsidR="0068055C">
        <w:t>.</w:t>
      </w:r>
    </w:p>
    <w:p w14:paraId="11704E7B" w14:textId="48BEEB85" w:rsidR="00BB7422" w:rsidRPr="00805428" w:rsidRDefault="00963D26" w:rsidP="00043055">
      <w:pPr>
        <w:pStyle w:val="Heading2"/>
      </w:pPr>
      <w:bookmarkStart w:id="17" w:name="_Toc7781013"/>
      <w:r>
        <w:t>River h</w:t>
      </w:r>
      <w:r w:rsidR="00BB7422" w:rsidRPr="00805428">
        <w:t>ydraulics</w:t>
      </w:r>
      <w:bookmarkEnd w:id="17"/>
      <w:r w:rsidR="00BB7422" w:rsidRPr="00805428">
        <w:t xml:space="preserve"> </w:t>
      </w:r>
    </w:p>
    <w:p w14:paraId="7BE0B0E4" w14:textId="6F453A62" w:rsidR="006D6EAE" w:rsidRDefault="006D6EAE" w:rsidP="00043055">
      <w:r>
        <w:t xml:space="preserve">Cross-sectional </w:t>
      </w:r>
      <w:r w:rsidRPr="00D97BA5">
        <w:t xml:space="preserve">velocity profiles </w:t>
      </w:r>
      <w:r>
        <w:t>were</w:t>
      </w:r>
      <w:r w:rsidRPr="00D97BA5">
        <w:t xml:space="preserve"> measured </w:t>
      </w:r>
      <w:r w:rsidR="00576F1D">
        <w:t xml:space="preserve">for both Objective 1 and Objective 2, using the same method. A total of </w:t>
      </w:r>
      <w:r w:rsidR="00D33929">
        <w:t>three</w:t>
      </w:r>
      <w:r w:rsidRPr="00D97BA5">
        <w:t xml:space="preserve"> </w:t>
      </w:r>
      <w:r w:rsidR="00576F1D">
        <w:t xml:space="preserve">cross-sectional </w:t>
      </w:r>
      <w:r w:rsidRPr="00D97BA5">
        <w:t>transects</w:t>
      </w:r>
      <w:r w:rsidR="00CD2166">
        <w:t>,</w:t>
      </w:r>
      <w:r w:rsidR="002F01F0">
        <w:t xml:space="preserve"> </w:t>
      </w:r>
      <w:r w:rsidR="00CD2166">
        <w:t>~</w:t>
      </w:r>
      <w:r w:rsidR="002F01F0">
        <w:t>2 km apart in the Murray and Darling River</w:t>
      </w:r>
      <w:r w:rsidR="006B7270">
        <w:t>s</w:t>
      </w:r>
      <w:r w:rsidR="002F01F0">
        <w:t xml:space="preserve"> and </w:t>
      </w:r>
      <w:r w:rsidR="006B7270">
        <w:t xml:space="preserve">approximately </w:t>
      </w:r>
      <w:r w:rsidR="002F01F0">
        <w:t>500</w:t>
      </w:r>
      <w:r w:rsidR="006B7270">
        <w:t xml:space="preserve"> </w:t>
      </w:r>
      <w:r w:rsidR="002F01F0">
        <w:t>m apart in the Goulbur</w:t>
      </w:r>
      <w:r w:rsidR="00CD2166">
        <w:t>n and Ovens Rivers,</w:t>
      </w:r>
      <w:r w:rsidRPr="00D97BA5">
        <w:t xml:space="preserve"> </w:t>
      </w:r>
      <w:r w:rsidR="00576F1D">
        <w:t xml:space="preserve">were undertaken at each site during each sampling event </w:t>
      </w:r>
      <w:r w:rsidRPr="00D97BA5">
        <w:t>using a boat mounted SonTek River Surveyor M9 Acoustic Doppler Current Profiler (ADC</w:t>
      </w:r>
      <w:r>
        <w:t xml:space="preserve">P). ADCP measure the Doppler shift in acoustic signals as they are reflected off suspended particles in the water column. Transducers on the unit send acoustic pulses vertically into the water column and, after a brief blackout period, begin recording pulses reflected from suspended particles, assuming that the velocity of suspended particles equates to fluid flow velocities </w:t>
      </w:r>
      <w:r w:rsidR="00006091">
        <w:fldChar w:fldCharType="begin"/>
      </w:r>
      <w:r w:rsidR="00E7190F">
        <w:instrText xml:space="preserve"> ADDIN EN.CITE &lt;EndNote&gt;&lt;Cite&gt;&lt;Author&gt;Shields&lt;/Author&gt;&lt;Year&gt;2005&lt;/Year&gt;&lt;RecNum&gt;81&lt;/RecNum&gt;&lt;DisplayText&gt;(Shields and Rigby, 2005)&lt;/DisplayText&gt;&lt;record&gt;&lt;rec-number&gt;81&lt;/rec-number&gt;&lt;foreign-keys&gt;&lt;key app="EN" db-id="0vxwdf2xirdsfnevar6x0drkz5zwfxpd9p0a" timestamp="1525660975"&gt;81&lt;/key&gt;&lt;/foreign-keys&gt;&lt;ref-type name="Journal Article"&gt;17&lt;/ref-type&gt;&lt;contributors&gt;&lt;authors&gt;&lt;author&gt;Shields, F. Douglas&lt;/author&gt;&lt;author&gt;Rigby, J. R.&lt;/author&gt;&lt;/authors&gt;&lt;/contributors&gt;&lt;titles&gt;&lt;title&gt;River Habitat Quality from River Velocities Measured Using Acoustic Doppler Current Profiler&lt;/title&gt;&lt;secondary-title&gt;Environmental Management&lt;/secondary-title&gt;&lt;/titles&gt;&lt;periodical&gt;&lt;full-title&gt;Environmental Management&lt;/full-title&gt;&lt;/periodical&gt;&lt;pages&gt;565-575&lt;/pages&gt;&lt;volume&gt;36&lt;/volume&gt;&lt;number&gt;4&lt;/number&gt;&lt;dates&gt;&lt;year&gt;2005&lt;/year&gt;&lt;pub-dates&gt;&lt;date&gt;October 01&lt;/date&gt;&lt;/pub-dates&gt;&lt;/dates&gt;&lt;isbn&gt;1432-1009&lt;/isbn&gt;&lt;label&gt;Shields2005&lt;/label&gt;&lt;work-type&gt;journal article&lt;/work-type&gt;&lt;urls&gt;&lt;related-urls&gt;&lt;url&gt;https://doi.org/10.1007/s00267-004-0292-6&lt;/url&gt;&lt;/related-urls&gt;&lt;/urls&gt;&lt;electronic-resource-num&gt;10.1007/s00267-004-0292-6&lt;/electronic-resource-num&gt;&lt;/record&gt;&lt;/Cite&gt;&lt;/EndNote&gt;</w:instrText>
      </w:r>
      <w:r w:rsidR="00006091">
        <w:fldChar w:fldCharType="separate"/>
      </w:r>
      <w:r w:rsidR="00E7190F">
        <w:rPr>
          <w:noProof/>
        </w:rPr>
        <w:t>(Shields and Rigby, 2005)</w:t>
      </w:r>
      <w:r w:rsidR="00006091">
        <w:fldChar w:fldCharType="end"/>
      </w:r>
      <w:r>
        <w:t>. The water column is divided into depth ‘cells’ and the instrument uses the speed of sound in water to group reflected signals from given depth cells. Data, including water depth, heading, echo intensity and velocity are recorded at intervals of ~1 second and are used to produce measures of mean velocity for each depth cell. The ADCP unit was</w:t>
      </w:r>
      <w:r w:rsidRPr="00D97BA5">
        <w:t xml:space="preserve"> mounted on the gunwale of the boat and transects driven across a river reach to generate cross-s</w:t>
      </w:r>
      <w:r>
        <w:t xml:space="preserve">ectional flow velocity profiles. </w:t>
      </w:r>
    </w:p>
    <w:p w14:paraId="4BB45BA0" w14:textId="1711F79F" w:rsidR="00273F4F" w:rsidRPr="00273F4F" w:rsidRDefault="00273F4F" w:rsidP="00043055">
      <w:r>
        <w:t>ADCP generated data were exported to the numerical computing program MATLAB and interpolated across grids with equal cell sizes (0.5 m long x 0.25 m high) using a linear, Delaney triangulation based, scattered interpolation. This processed data was then used to calculate various metrics to characterise hydraulics, including: 1) area of observation (m</w:t>
      </w:r>
      <w:r>
        <w:rPr>
          <w:vertAlign w:val="superscript"/>
        </w:rPr>
        <w:t>2</w:t>
      </w:r>
      <w:r>
        <w:t>); 2) discharge (ML.day</w:t>
      </w:r>
      <w:r>
        <w:rPr>
          <w:vertAlign w:val="superscript"/>
        </w:rPr>
        <w:t>-1</w:t>
      </w:r>
      <w:r>
        <w:t>); 3) mean cross-sectional velocity (m.s</w:t>
      </w:r>
      <w:r>
        <w:rPr>
          <w:vertAlign w:val="superscript"/>
        </w:rPr>
        <w:t>-1</w:t>
      </w:r>
      <w:r>
        <w:t xml:space="preserve">); and 4) Reynolds number, a dimensionless metric that indicates the level of turbulence in a </w:t>
      </w:r>
      <w:r w:rsidR="00DD3795">
        <w:t>cross-section</w:t>
      </w:r>
      <w:r>
        <w:t>.</w:t>
      </w:r>
    </w:p>
    <w:p w14:paraId="5015BC7F" w14:textId="2115516C" w:rsidR="00BB7422" w:rsidRDefault="00BB7422" w:rsidP="00043055">
      <w:pPr>
        <w:pStyle w:val="Heading2"/>
      </w:pPr>
      <w:bookmarkStart w:id="18" w:name="_Toc7781014"/>
      <w:r w:rsidRPr="001B2650">
        <w:t>Nutrients and phytoplankton</w:t>
      </w:r>
      <w:bookmarkEnd w:id="18"/>
      <w:r w:rsidRPr="001B2650">
        <w:t xml:space="preserve"> </w:t>
      </w:r>
    </w:p>
    <w:p w14:paraId="3D77155B" w14:textId="5A7F525F" w:rsidR="001B2650" w:rsidRPr="00AD0000" w:rsidRDefault="00113C32" w:rsidP="00043055">
      <w:r>
        <w:t>A</w:t>
      </w:r>
      <w:r w:rsidRPr="00AD0000">
        <w:t xml:space="preserve">t the halfway point of the second </w:t>
      </w:r>
      <w:r>
        <w:t xml:space="preserve">hydraulic </w:t>
      </w:r>
      <w:r w:rsidRPr="00AD0000">
        <w:t>transect</w:t>
      </w:r>
      <w:r>
        <w:t>,</w:t>
      </w:r>
      <w:r w:rsidRPr="00AD0000">
        <w:t xml:space="preserve"> </w:t>
      </w:r>
      <w:r>
        <w:t>s</w:t>
      </w:r>
      <w:r w:rsidRPr="00AD0000">
        <w:t xml:space="preserve">amples </w:t>
      </w:r>
      <w:r w:rsidR="00D751C3" w:rsidRPr="00AD0000">
        <w:t xml:space="preserve">were collected for nutrient concentration analyses and for identification and counts of phytoplankton. Each sample was generated using a 4 L Haney trap, and transferring a </w:t>
      </w:r>
      <w:r w:rsidR="001F34AF">
        <w:t>discrete sample</w:t>
      </w:r>
      <w:r w:rsidR="00D751C3" w:rsidRPr="00AD0000">
        <w:t xml:space="preserve"> from the top, middle and bottom of the water column, to a pre-rinsed 20 L drum to produce a 12 L sample. </w:t>
      </w:r>
      <w:r w:rsidR="00E65139">
        <w:t>S</w:t>
      </w:r>
      <w:r w:rsidR="00D751C3" w:rsidRPr="00AD0000">
        <w:t>ub-samples</w:t>
      </w:r>
      <w:r w:rsidR="00E65139">
        <w:t xml:space="preserve"> (1 mL)</w:t>
      </w:r>
      <w:r w:rsidR="00D751C3" w:rsidRPr="00AD0000">
        <w:t xml:space="preserve"> were taken, processed and stored according to the Australian Water Quality Centre’s (AWQC’s) requirements for the </w:t>
      </w:r>
      <w:r w:rsidR="0011485D">
        <w:t xml:space="preserve">following </w:t>
      </w:r>
      <w:r w:rsidR="00D751C3" w:rsidRPr="00AD0000">
        <w:t>parameters</w:t>
      </w:r>
      <w:r w:rsidR="0011485D">
        <w:t>:</w:t>
      </w:r>
      <w:r w:rsidR="00D751C3" w:rsidRPr="00AD0000">
        <w:t xml:space="preserve"> dissolved organic carbon (DOC)</w:t>
      </w:r>
      <w:r w:rsidR="0011485D">
        <w:t>;</w:t>
      </w:r>
      <w:r w:rsidR="00D751C3" w:rsidRPr="00AD0000">
        <w:t xml:space="preserve"> oxidised nitrogen (NO</w:t>
      </w:r>
      <w:r w:rsidR="00D751C3" w:rsidRPr="00AD0000">
        <w:rPr>
          <w:vertAlign w:val="subscript"/>
        </w:rPr>
        <w:t>x</w:t>
      </w:r>
      <w:r w:rsidR="00D751C3" w:rsidRPr="00AD0000">
        <w:t>)</w:t>
      </w:r>
      <w:r w:rsidR="0011485D">
        <w:t>;</w:t>
      </w:r>
      <w:r w:rsidR="00D751C3" w:rsidRPr="00AD0000">
        <w:t xml:space="preserve"> filterable reactive phosphorus (FRP)</w:t>
      </w:r>
      <w:r w:rsidR="0011485D">
        <w:t>;</w:t>
      </w:r>
      <w:r w:rsidR="00D751C3" w:rsidRPr="00AD0000">
        <w:t xml:space="preserve"> reactive silica (RSi)</w:t>
      </w:r>
      <w:r w:rsidR="0011485D">
        <w:t>;</w:t>
      </w:r>
      <w:r w:rsidR="00D751C3" w:rsidRPr="00AD0000">
        <w:t xml:space="preserve"> ammonia (NH</w:t>
      </w:r>
      <w:r w:rsidR="00D751C3" w:rsidRPr="00AD0000">
        <w:softHyphen/>
      </w:r>
      <w:r w:rsidR="00422680" w:rsidRPr="00AD0000">
        <w:rPr>
          <w:vertAlign w:val="subscript"/>
        </w:rPr>
        <w:t>3</w:t>
      </w:r>
      <w:r w:rsidR="00D751C3" w:rsidRPr="00AD0000">
        <w:t>)</w:t>
      </w:r>
      <w:r w:rsidR="0011485D">
        <w:t>;</w:t>
      </w:r>
      <w:r w:rsidR="00D751C3" w:rsidRPr="00AD0000">
        <w:t xml:space="preserve"> total phosphorus (TP)</w:t>
      </w:r>
      <w:r w:rsidR="0011485D">
        <w:t>;</w:t>
      </w:r>
      <w:r w:rsidR="00D751C3" w:rsidRPr="00AD0000">
        <w:t xml:space="preserve"> total Kjeldahl nitrogen (TKN)</w:t>
      </w:r>
      <w:r w:rsidR="0011485D">
        <w:t>;</w:t>
      </w:r>
      <w:r w:rsidR="00D751C3" w:rsidRPr="00AD0000">
        <w:t xml:space="preserve"> and phytoplankton identification and counts. </w:t>
      </w:r>
      <w:r w:rsidR="00FF52D2" w:rsidRPr="00AD0000">
        <w:t xml:space="preserve">If concentrations were below detectable levels, for the purpose of analysis, a concentration of zero was </w:t>
      </w:r>
      <w:r w:rsidR="00E65139" w:rsidRPr="00AD0000">
        <w:t>used.</w:t>
      </w:r>
      <w:r w:rsidR="00D751C3" w:rsidRPr="00AD0000">
        <w:t xml:space="preserve"> </w:t>
      </w:r>
      <w:r w:rsidR="00A25B01" w:rsidRPr="00AD0000">
        <w:t>To calculate daily loads</w:t>
      </w:r>
      <w:r w:rsidR="005146A5">
        <w:t>,</w:t>
      </w:r>
      <w:r w:rsidR="00A25B01" w:rsidRPr="00AD0000">
        <w:t xml:space="preserve"> </w:t>
      </w:r>
      <w:r w:rsidR="001F34AF">
        <w:t xml:space="preserve">nutrient </w:t>
      </w:r>
      <w:r w:rsidR="00A25B01" w:rsidRPr="00AD0000">
        <w:t>concentrations were multiplied by the daily discharge at the closest location where discharge is measured</w:t>
      </w:r>
      <w:r w:rsidR="005146A5">
        <w:t xml:space="preserve"> and expressed as tonnes per day (T.day</w:t>
      </w:r>
      <w:r w:rsidR="005146A5">
        <w:rPr>
          <w:vertAlign w:val="superscript"/>
        </w:rPr>
        <w:t>-1</w:t>
      </w:r>
      <w:r w:rsidR="005146A5">
        <w:t>)</w:t>
      </w:r>
      <w:r w:rsidR="00A25B01" w:rsidRPr="00AD0000">
        <w:t xml:space="preserve">. </w:t>
      </w:r>
      <w:r w:rsidR="001B2650" w:rsidRPr="00AD0000">
        <w:t xml:space="preserve">At the same location, </w:t>
      </w:r>
      <w:r w:rsidR="001B2650" w:rsidRPr="00B22C25">
        <w:rPr>
          <w:i/>
        </w:rPr>
        <w:t>in situ</w:t>
      </w:r>
      <w:r w:rsidR="001B2650" w:rsidRPr="00AD0000">
        <w:t xml:space="preserve"> measurements </w:t>
      </w:r>
      <w:r w:rsidR="0011485D">
        <w:t>were taken for</w:t>
      </w:r>
      <w:r w:rsidR="001F34AF">
        <w:t>:</w:t>
      </w:r>
      <w:r w:rsidR="001B2650" w:rsidRPr="00AD0000">
        <w:t xml:space="preserve"> dissolved oxygen</w:t>
      </w:r>
      <w:r w:rsidR="0011485D">
        <w:t>;</w:t>
      </w:r>
      <w:r w:rsidR="001B2650" w:rsidRPr="00AD0000">
        <w:t xml:space="preserve"> electrical conductivity</w:t>
      </w:r>
      <w:r w:rsidR="0011485D">
        <w:t>;</w:t>
      </w:r>
      <w:r w:rsidR="001B2650" w:rsidRPr="00AD0000">
        <w:t xml:space="preserve"> pH</w:t>
      </w:r>
      <w:r w:rsidR="0011485D">
        <w:t>;</w:t>
      </w:r>
      <w:r w:rsidR="001B2650" w:rsidRPr="00AD0000">
        <w:t xml:space="preserve"> turbidity</w:t>
      </w:r>
      <w:r w:rsidR="0011485D">
        <w:t>;</w:t>
      </w:r>
      <w:r w:rsidR="001B2650" w:rsidRPr="00AD0000">
        <w:t xml:space="preserve"> and water </w:t>
      </w:r>
      <w:r w:rsidR="001F34AF" w:rsidRPr="00AD0000">
        <w:t>temperature</w:t>
      </w:r>
      <w:r w:rsidR="001F34AF">
        <w:t xml:space="preserve"> </w:t>
      </w:r>
      <w:r w:rsidR="008A333A">
        <w:t xml:space="preserve">using </w:t>
      </w:r>
      <w:r w:rsidR="00EF1F2A">
        <w:t>TPS 90-FLT water quality meter</w:t>
      </w:r>
      <w:r w:rsidR="001B2650" w:rsidRPr="00AD0000">
        <w:t>.</w:t>
      </w:r>
    </w:p>
    <w:p w14:paraId="4476B558" w14:textId="5B0F861F" w:rsidR="00942594" w:rsidRDefault="00942594" w:rsidP="00043055">
      <w:pPr>
        <w:pStyle w:val="Heading2"/>
      </w:pPr>
      <w:bookmarkStart w:id="19" w:name="_Toc7781015"/>
      <w:r>
        <w:t>Zooplankton</w:t>
      </w:r>
      <w:bookmarkEnd w:id="19"/>
    </w:p>
    <w:p w14:paraId="6C537C79" w14:textId="31A4368F" w:rsidR="008A3359" w:rsidRPr="00AD0000" w:rsidRDefault="008A3359" w:rsidP="00043055">
      <w:r w:rsidRPr="00AD0000">
        <w:t>Composite zooplankton samples were collected at the halfway point of each of the three</w:t>
      </w:r>
      <w:r w:rsidR="001F34AF">
        <w:t xml:space="preserve"> hydraulic</w:t>
      </w:r>
      <w:r w:rsidRPr="00AD0000">
        <w:t xml:space="preserve"> transects. Each sample was</w:t>
      </w:r>
      <w:r w:rsidR="001F34AF">
        <w:t xml:space="preserve"> collected as per the</w:t>
      </w:r>
      <w:r w:rsidRPr="00AD0000">
        <w:t xml:space="preserve"> nutrient and phytoplankton samples. The total volume of each composite sample was concentrated to </w:t>
      </w:r>
      <w:r w:rsidR="00963D26">
        <w:t>approximately</w:t>
      </w:r>
      <w:r w:rsidRPr="00AD0000">
        <w:t xml:space="preserve"> 50 mL by filtering through a 30 μm net. Concentrated samples were then transferred to a 200 mL PET jar and preserved with 70% ethanol. Quantitative samples were inverted three times and a 1 mL sub-sample transferred into a pyrex gridded Sedgewick-Rafter cell. The entire sub-sample was </w:t>
      </w:r>
      <w:r w:rsidR="00BE6614" w:rsidRPr="00AD0000">
        <w:t>counted,</w:t>
      </w:r>
      <w:r w:rsidRPr="00AD0000">
        <w:t xml:space="preserve"> and zooplankton identified using a Leica compound microscope. The average number of zooplankton was calculated and expressed as numbers of individuals per litre (individuals L</w:t>
      </w:r>
      <w:r w:rsidRPr="003D22C3">
        <w:rPr>
          <w:vertAlign w:val="superscript"/>
        </w:rPr>
        <w:t>-1</w:t>
      </w:r>
      <w:r w:rsidRPr="00AD0000">
        <w:t xml:space="preserve">). </w:t>
      </w:r>
      <w:r w:rsidR="005974A1">
        <w:t xml:space="preserve">The number of species identified within the sub-samples were used as an indication of </w:t>
      </w:r>
      <w:r w:rsidR="00A11E50">
        <w:t xml:space="preserve">species richness </w:t>
      </w:r>
      <w:r w:rsidR="004E18B5">
        <w:t>to enable</w:t>
      </w:r>
      <w:r w:rsidR="005974A1">
        <w:t xml:space="preserve"> comparisons between sites </w:t>
      </w:r>
      <w:r w:rsidR="0011485D">
        <w:t>(h</w:t>
      </w:r>
      <w:r w:rsidR="005974A1">
        <w:t>ereafter</w:t>
      </w:r>
      <w:r w:rsidR="009720F8">
        <w:t xml:space="preserve"> </w:t>
      </w:r>
      <w:r w:rsidR="0011485D">
        <w:t>‘</w:t>
      </w:r>
      <w:r w:rsidR="009720F8">
        <w:t xml:space="preserve">number of </w:t>
      </w:r>
      <w:r w:rsidR="009720F8" w:rsidRPr="009720F8">
        <w:t>species</w:t>
      </w:r>
      <w:r w:rsidR="008944C1">
        <w:t>/genera identified</w:t>
      </w:r>
      <w:r w:rsidR="0011485D">
        <w:t>’)</w:t>
      </w:r>
      <w:r w:rsidR="005974A1">
        <w:t xml:space="preserve">. </w:t>
      </w:r>
      <w:r w:rsidR="00A25B01" w:rsidRPr="00AD0000">
        <w:t>To calculate zooplankton daily load, expressed as numbers of individuals per day (ind</w:t>
      </w:r>
      <w:r w:rsidR="003011F7">
        <w:t>.</w:t>
      </w:r>
      <w:r w:rsidR="00A25B01" w:rsidRPr="00AD0000">
        <w:t>day</w:t>
      </w:r>
      <w:r w:rsidR="00A25B01" w:rsidRPr="003D22C3">
        <w:rPr>
          <w:vertAlign w:val="superscript"/>
        </w:rPr>
        <w:t>-1</w:t>
      </w:r>
      <w:r w:rsidR="00A25B01" w:rsidRPr="00AD0000">
        <w:t xml:space="preserve">), individuals per litre were multiplied by the daily discharge at the closest location where discharge is measured. </w:t>
      </w:r>
      <w:r w:rsidRPr="00AD0000">
        <w:t xml:space="preserve">Additionally, at each site, a highly concentrated qualitative zooplankton sample was taken </w:t>
      </w:r>
      <w:r w:rsidR="0047310E">
        <w:t>using a</w:t>
      </w:r>
      <w:r w:rsidRPr="00AD0000">
        <w:t xml:space="preserve"> 35 μm plankton net</w:t>
      </w:r>
      <w:r w:rsidR="00E803DC">
        <w:t xml:space="preserve"> </w:t>
      </w:r>
      <w:r w:rsidRPr="00AD0000">
        <w:t>to assist with species</w:t>
      </w:r>
      <w:r w:rsidR="00FE2AE2">
        <w:t>/genus</w:t>
      </w:r>
      <w:r w:rsidRPr="00AD0000">
        <w:t xml:space="preserve"> identification. </w:t>
      </w:r>
    </w:p>
    <w:p w14:paraId="5F2D22C7" w14:textId="2093CABB" w:rsidR="008D1A8F" w:rsidRDefault="00664BD1" w:rsidP="00043055">
      <w:r w:rsidRPr="00AD0000">
        <w:t xml:space="preserve">For </w:t>
      </w:r>
      <w:r w:rsidR="001B334E" w:rsidRPr="00AD0000">
        <w:t>objective one,</w:t>
      </w:r>
      <w:r w:rsidR="00647F26" w:rsidRPr="00AD0000">
        <w:t xml:space="preserve"> </w:t>
      </w:r>
      <w:r w:rsidR="009956E2" w:rsidRPr="00AD0000">
        <w:t xml:space="preserve">to analyse differences in the zooplankton community structure (i.e. species identity and abundance), </w:t>
      </w:r>
      <w:r w:rsidR="00E86892" w:rsidRPr="00AD0000">
        <w:t xml:space="preserve">sites within the </w:t>
      </w:r>
      <w:r w:rsidR="00D66AAF">
        <w:t>Murray River</w:t>
      </w:r>
      <w:r w:rsidR="00E86892" w:rsidRPr="00AD0000">
        <w:t xml:space="preserve"> (excluding the site at Howlong) were treated as replicates for the upper, mid or lower Murray region</w:t>
      </w:r>
      <w:r w:rsidR="009956E2" w:rsidRPr="00AD0000">
        <w:t>s</w:t>
      </w:r>
      <w:r w:rsidR="00E86892" w:rsidRPr="00AD0000">
        <w:t>.</w:t>
      </w:r>
      <w:r w:rsidR="009956E2" w:rsidRPr="00AD0000">
        <w:t xml:space="preserve"> </w:t>
      </w:r>
      <w:r w:rsidR="00370CD8" w:rsidRPr="00AD0000">
        <w:t>D</w:t>
      </w:r>
      <w:r w:rsidR="00F717C9" w:rsidRPr="00AD0000">
        <w:t xml:space="preserve">ifferences in the </w:t>
      </w:r>
      <w:r w:rsidR="00CC44FE" w:rsidRPr="00AD0000">
        <w:t xml:space="preserve">zooplankton community </w:t>
      </w:r>
      <w:r w:rsidR="003675A6" w:rsidRPr="00AD0000">
        <w:t>structure</w:t>
      </w:r>
      <w:r w:rsidR="00F717C9" w:rsidRPr="00AD0000">
        <w:t xml:space="preserve"> between trips and</w:t>
      </w:r>
      <w:r w:rsidR="00344BC7" w:rsidRPr="00AD0000">
        <w:t xml:space="preserve"> </w:t>
      </w:r>
      <w:r w:rsidR="00EA3BEF">
        <w:t>r</w:t>
      </w:r>
      <w:r w:rsidR="00344BC7" w:rsidRPr="00AD0000">
        <w:t>egion</w:t>
      </w:r>
      <w:r w:rsidR="00CD0FEE" w:rsidRPr="00AD0000">
        <w:t>/tributary</w:t>
      </w:r>
      <w:r w:rsidR="002666FA" w:rsidRPr="00AD0000">
        <w:t>,</w:t>
      </w:r>
      <w:r w:rsidR="00F717C9" w:rsidRPr="00AD0000">
        <w:t xml:space="preserve"> was analysed using</w:t>
      </w:r>
      <w:r w:rsidR="00BF2A5B" w:rsidRPr="00AD0000">
        <w:t xml:space="preserve"> a</w:t>
      </w:r>
      <w:r w:rsidR="00F717C9" w:rsidRPr="00AD0000">
        <w:t xml:space="preserve"> two-factor</w:t>
      </w:r>
      <w:r w:rsidR="00294E0E" w:rsidRPr="00AD0000">
        <w:t xml:space="preserve"> </w:t>
      </w:r>
      <w:r w:rsidR="00E33236" w:rsidRPr="00AD0000">
        <w:t xml:space="preserve">multi-variate </w:t>
      </w:r>
      <w:r w:rsidR="00F717C9" w:rsidRPr="00AD0000">
        <w:t>PERMANOVA</w:t>
      </w:r>
      <w:r w:rsidR="003F6A4E">
        <w:t xml:space="preserve"> </w:t>
      </w:r>
      <w:r w:rsidR="00006091">
        <w:fldChar w:fldCharType="begin"/>
      </w:r>
      <w:r w:rsidR="00E7190F">
        <w:instrText xml:space="preserve"> ADDIN EN.CITE &lt;EndNote&gt;&lt;Cite&gt;&lt;Author&gt;Anderson&lt;/Author&gt;&lt;Year&gt;2008&lt;/Year&gt;&lt;RecNum&gt;21&lt;/RecNum&gt;&lt;DisplayText&gt;(Anderson et al., 2008)&lt;/DisplayText&gt;&lt;record&gt;&lt;rec-number&gt;21&lt;/rec-number&gt;&lt;foreign-keys&gt;&lt;key app="EN" db-id="0vxwdf2xirdsfnevar6x0drkz5zwfxpd9p0a" timestamp="0"&gt;21&lt;/key&gt;&lt;/foreign-keys&gt;&lt;ref-type name="Journal Article"&gt;17&lt;/ref-type&gt;&lt;contributors&gt;&lt;authors&gt;&lt;author&gt;Anderson, MJ&lt;/author&gt;&lt;author&gt;Gorley, R&lt;/author&gt;&lt;author&gt;Clarke, K PERMANOVA&lt;/author&gt;&lt;/authors&gt;&lt;/contributors&gt;&lt;titles&gt;&lt;title&gt;for PRIMER: Guide to software and statistical methods&lt;/title&gt;&lt;secondary-title&gt;PRIMER-E, Plymouth, UK&lt;/secondary-title&gt;&lt;/titles&gt;&lt;periodical&gt;&lt;full-title&gt;PRIMER-E, Plymouth, UK&lt;/full-title&gt;&lt;/periodical&gt;&lt;dates&gt;&lt;year&gt;2008&lt;/year&gt;&lt;/dates&gt;&lt;urls&gt;&lt;/urls&gt;&lt;/record&gt;&lt;/Cite&gt;&lt;/EndNote&gt;</w:instrText>
      </w:r>
      <w:r w:rsidR="00006091">
        <w:fldChar w:fldCharType="separate"/>
      </w:r>
      <w:r w:rsidR="00E7190F">
        <w:rPr>
          <w:noProof/>
        </w:rPr>
        <w:t>(Anderson et al., 2008)</w:t>
      </w:r>
      <w:r w:rsidR="00006091">
        <w:fldChar w:fldCharType="end"/>
      </w:r>
      <w:r w:rsidR="00F717C9" w:rsidRPr="00AD0000">
        <w:t xml:space="preserve">. These analyses were performed on </w:t>
      </w:r>
      <w:r w:rsidR="00FA264A" w:rsidRPr="00AD0000">
        <w:t>square</w:t>
      </w:r>
      <w:r w:rsidR="00F717C9" w:rsidRPr="00AD0000">
        <w:t xml:space="preserve">-root transformed </w:t>
      </w:r>
      <w:r w:rsidR="00FA264A" w:rsidRPr="00AD0000">
        <w:t>abundance</w:t>
      </w:r>
      <w:r w:rsidR="00F717C9" w:rsidRPr="00AD0000">
        <w:t xml:space="preserve"> data and </w:t>
      </w:r>
      <w:r w:rsidR="00FA264A" w:rsidRPr="00AD0000">
        <w:t xml:space="preserve">Bray-Curtis similarity </w:t>
      </w:r>
      <w:r w:rsidR="00F717C9" w:rsidRPr="00AD0000">
        <w:t>resemblance matrices</w:t>
      </w:r>
      <w:r w:rsidR="003F6A4E">
        <w:t xml:space="preserve"> </w:t>
      </w:r>
      <w:r w:rsidR="00006091">
        <w:fldChar w:fldCharType="begin"/>
      </w:r>
      <w:r w:rsidR="00E7190F">
        <w:instrText xml:space="preserve"> ADDIN EN.CITE &lt;EndNote&gt;&lt;Cite&gt;&lt;Author&gt;Anderson&lt;/Author&gt;&lt;Year&gt;2008&lt;/Year&gt;&lt;RecNum&gt;21&lt;/RecNum&gt;&lt;DisplayText&gt;(Anderson et al., 2008)&lt;/DisplayText&gt;&lt;record&gt;&lt;rec-number&gt;21&lt;/rec-number&gt;&lt;foreign-keys&gt;&lt;key app="EN" db-id="0vxwdf2xirdsfnevar6x0drkz5zwfxpd9p0a" timestamp="0"&gt;21&lt;/key&gt;&lt;/foreign-keys&gt;&lt;ref-type name="Journal Article"&gt;17&lt;/ref-type&gt;&lt;contributors&gt;&lt;authors&gt;&lt;author&gt;Anderson, MJ&lt;/author&gt;&lt;author&gt;Gorley, R&lt;/author&gt;&lt;author&gt;Clarke, K PERMANOVA&lt;/author&gt;&lt;/authors&gt;&lt;/contributors&gt;&lt;titles&gt;&lt;title&gt;for PRIMER: Guide to software and statistical methods&lt;/title&gt;&lt;secondary-title&gt;PRIMER-E, Plymouth, UK&lt;/secondary-title&gt;&lt;/titles&gt;&lt;periodical&gt;&lt;full-title&gt;PRIMER-E, Plymouth, UK&lt;/full-title&gt;&lt;/periodical&gt;&lt;dates&gt;&lt;year&gt;2008&lt;/year&gt;&lt;/dates&gt;&lt;urls&gt;&lt;/urls&gt;&lt;/record&gt;&lt;/Cite&gt;&lt;/EndNote&gt;</w:instrText>
      </w:r>
      <w:r w:rsidR="00006091">
        <w:fldChar w:fldCharType="separate"/>
      </w:r>
      <w:r w:rsidR="00E7190F">
        <w:rPr>
          <w:noProof/>
        </w:rPr>
        <w:t>(Anderson et al., 2008)</w:t>
      </w:r>
      <w:r w:rsidR="00006091">
        <w:fldChar w:fldCharType="end"/>
      </w:r>
      <w:r w:rsidR="003F6A4E">
        <w:t xml:space="preserve">. </w:t>
      </w:r>
      <w:r w:rsidR="00F717C9" w:rsidRPr="00AD0000">
        <w:t>Spatio</w:t>
      </w:r>
      <w:r w:rsidR="004F22AC">
        <w:t>-</w:t>
      </w:r>
      <w:r w:rsidR="00F717C9" w:rsidRPr="00AD0000">
        <w:t xml:space="preserve">temporal variability in the </w:t>
      </w:r>
      <w:r w:rsidR="00EA3443" w:rsidRPr="00AD0000">
        <w:t>zooplankton community structure</w:t>
      </w:r>
      <w:r w:rsidR="00F717C9" w:rsidRPr="00AD0000">
        <w:t xml:space="preserve"> among</w:t>
      </w:r>
      <w:r w:rsidR="00EC4130">
        <w:t xml:space="preserve"> regions and tributaries</w:t>
      </w:r>
      <w:r w:rsidR="00F717C9" w:rsidRPr="00AD0000">
        <w:t xml:space="preserve"> was assessed graphically using MDS</w:t>
      </w:r>
      <w:r w:rsidR="00EA3443" w:rsidRPr="00AD0000">
        <w:t xml:space="preserve">. </w:t>
      </w:r>
      <w:r w:rsidR="00F717C9" w:rsidRPr="00AD0000">
        <w:t xml:space="preserve">When significant differences </w:t>
      </w:r>
      <w:r w:rsidR="00963D26">
        <w:t>in main tests</w:t>
      </w:r>
      <w:r w:rsidR="00F83461">
        <w:t xml:space="preserve">, </w:t>
      </w:r>
      <w:r w:rsidR="00F83461" w:rsidRPr="00AD0000">
        <w:t>pairwise</w:t>
      </w:r>
      <w:r w:rsidR="00F717C9" w:rsidRPr="00AD0000">
        <w:t xml:space="preserve"> comparisons of community </w:t>
      </w:r>
      <w:r w:rsidR="00E803DC">
        <w:t>structure</w:t>
      </w:r>
      <w:r w:rsidR="00963D26">
        <w:t xml:space="preserve"> were undertaken</w:t>
      </w:r>
      <w:r w:rsidR="00F717C9" w:rsidRPr="00AD0000">
        <w:t xml:space="preserve">, </w:t>
      </w:r>
      <w:r w:rsidR="00963D26">
        <w:t>and</w:t>
      </w:r>
      <w:r w:rsidR="00F717C9" w:rsidRPr="00AD0000">
        <w:t xml:space="preserve"> similarity percentages (SIMPER) analysis </w:t>
      </w:r>
      <w:r w:rsidR="00963D26">
        <w:t>used</w:t>
      </w:r>
      <w:r w:rsidR="00F717C9" w:rsidRPr="00AD0000">
        <w:t xml:space="preserve"> to identify species contributing to these differences. A 40% cumulative contribution cut-off was applied. </w:t>
      </w:r>
    </w:p>
    <w:p w14:paraId="76971DE6" w14:textId="77777777" w:rsidR="00CD1736" w:rsidRDefault="00CD1736" w:rsidP="00043055">
      <w:pPr>
        <w:pStyle w:val="Heading1"/>
      </w:pPr>
      <w:bookmarkStart w:id="20" w:name="_Toc7781016"/>
      <w:r>
        <w:t>Results</w:t>
      </w:r>
      <w:bookmarkEnd w:id="20"/>
    </w:p>
    <w:p w14:paraId="1E630422" w14:textId="77777777" w:rsidR="00CD1736" w:rsidRDefault="00CD1736" w:rsidP="00043055">
      <w:pPr>
        <w:pStyle w:val="Heading2"/>
      </w:pPr>
      <w:bookmarkStart w:id="21" w:name="_Toc7781017"/>
      <w:r>
        <w:t>Hydrology and Hattah Watering</w:t>
      </w:r>
      <w:bookmarkEnd w:id="21"/>
    </w:p>
    <w:p w14:paraId="6395861B" w14:textId="04132E66" w:rsidR="00CD1736" w:rsidRDefault="00CD1736" w:rsidP="00043055">
      <w:r>
        <w:t>In late 2016, a large flood passed along the Murray River</w:t>
      </w:r>
      <w:r w:rsidR="002A39A4">
        <w:t xml:space="preserve"> </w:t>
      </w:r>
      <w:r w:rsidR="00245210">
        <w:t>that</w:t>
      </w:r>
      <w:r w:rsidR="002A39A4">
        <w:t xml:space="preserve"> peaked at approximately 180,000</w:t>
      </w:r>
      <w:r w:rsidR="00EF73E5">
        <w:t> </w:t>
      </w:r>
      <w:r w:rsidR="002A39A4">
        <w:t>ML.day</w:t>
      </w:r>
      <w:r w:rsidR="002A39A4">
        <w:rPr>
          <w:vertAlign w:val="superscript"/>
        </w:rPr>
        <w:t>-1</w:t>
      </w:r>
      <w:r>
        <w:t xml:space="preserve"> </w:t>
      </w:r>
      <w:r w:rsidR="002A39A4">
        <w:t xml:space="preserve">in </w:t>
      </w:r>
      <w:r w:rsidR="00245210">
        <w:t xml:space="preserve">mid-October in </w:t>
      </w:r>
      <w:r w:rsidR="002A39A4">
        <w:t>the upper Murray region</w:t>
      </w:r>
      <w:r w:rsidR="00245210">
        <w:t xml:space="preserve">, and </w:t>
      </w:r>
      <w:r w:rsidR="0025311C">
        <w:t>113,254</w:t>
      </w:r>
      <w:r w:rsidR="00245210">
        <w:t xml:space="preserve"> ML.day</w:t>
      </w:r>
      <w:r w:rsidR="00245210">
        <w:rPr>
          <w:vertAlign w:val="superscript"/>
        </w:rPr>
        <w:t>-1</w:t>
      </w:r>
      <w:r w:rsidR="00245210">
        <w:t xml:space="preserve"> in </w:t>
      </w:r>
      <w:r w:rsidR="0025311C">
        <w:t>mid-November</w:t>
      </w:r>
      <w:r w:rsidR="00245210">
        <w:t xml:space="preserve"> in the mid Murray</w:t>
      </w:r>
      <w:r w:rsidR="002A39A4">
        <w:t xml:space="preserve"> </w:t>
      </w:r>
      <w:r>
        <w:t>(</w:t>
      </w:r>
      <w:r w:rsidR="00CC2DAC">
        <w:t xml:space="preserve">Figure 3 </w:t>
      </w:r>
      <w:r w:rsidR="00035A36">
        <w:t>and Figure 4</w:t>
      </w:r>
      <w:r>
        <w:t>). At the time of the first sampling in November 2016, the flood had passed through the upper and mid Murray regions and was on the rising limb</w:t>
      </w:r>
      <w:r w:rsidRPr="00400E61">
        <w:t xml:space="preserve"> </w:t>
      </w:r>
      <w:r>
        <w:t>in the lower Murray (~</w:t>
      </w:r>
      <w:r w:rsidRPr="00AD0000">
        <w:t>40,000 ML.day</w:t>
      </w:r>
      <w:r w:rsidRPr="00921FFE">
        <w:rPr>
          <w:vertAlign w:val="superscript"/>
        </w:rPr>
        <w:t>-1</w:t>
      </w:r>
      <w:r w:rsidRPr="00AD0000">
        <w:t xml:space="preserve"> </w:t>
      </w:r>
      <w:r>
        <w:t>a</w:t>
      </w:r>
      <w:r w:rsidR="00980C54">
        <w:t>t Morgan (about bankfull level)</w:t>
      </w:r>
      <w:r w:rsidR="0025311C">
        <w:t xml:space="preserve"> before peaking at 72,501 ML.day</w:t>
      </w:r>
      <w:r w:rsidR="0025311C">
        <w:rPr>
          <w:vertAlign w:val="superscript"/>
        </w:rPr>
        <w:t xml:space="preserve">-1 </w:t>
      </w:r>
      <w:r w:rsidR="0025311C">
        <w:t>in late-December</w:t>
      </w:r>
      <w:r w:rsidR="00980C54">
        <w:t>)</w:t>
      </w:r>
      <w:r>
        <w:t xml:space="preserve">. For the remainder of the study period, discharge was low with the exception of elevated within-channel flow in November–December 2017. At the time of sampling in November 2017, flow was peaking in the upper Murray and on the rising limb in the mid and lower Murray regions. </w:t>
      </w:r>
    </w:p>
    <w:p w14:paraId="3298DFF4" w14:textId="37EE3E87" w:rsidR="00035A36" w:rsidRPr="00CD1736" w:rsidRDefault="00035A36" w:rsidP="00043055">
      <w:pPr>
        <w:sectPr w:rsidR="00035A36" w:rsidRPr="00CD1736" w:rsidSect="009B4C8A">
          <w:footerReference w:type="default" r:id="rId29"/>
          <w:pgSz w:w="11906" w:h="16838"/>
          <w:pgMar w:top="1440" w:right="1440" w:bottom="1440" w:left="1440" w:header="708" w:footer="708" w:gutter="0"/>
          <w:pgNumType w:start="1"/>
          <w:cols w:space="708"/>
          <w:docGrid w:linePitch="360"/>
        </w:sectPr>
      </w:pPr>
      <w:r w:rsidRPr="006A350E">
        <w:t xml:space="preserve">A total of 112 GL of water was pumped </w:t>
      </w:r>
      <w:r w:rsidR="00157B5A">
        <w:t xml:space="preserve">from the Murray </w:t>
      </w:r>
      <w:r w:rsidR="00804544">
        <w:t xml:space="preserve">River </w:t>
      </w:r>
      <w:r w:rsidRPr="006A350E">
        <w:t xml:space="preserve">into Hattah Lakes </w:t>
      </w:r>
      <w:r>
        <w:t xml:space="preserve">via Messengers pump station </w:t>
      </w:r>
      <w:r w:rsidRPr="006A350E">
        <w:t>between the 3</w:t>
      </w:r>
      <w:r w:rsidRPr="00452B42">
        <w:rPr>
          <w:vertAlign w:val="superscript"/>
        </w:rPr>
        <w:t>rd</w:t>
      </w:r>
      <w:r w:rsidRPr="006A350E">
        <w:t xml:space="preserve"> of July and the 31</w:t>
      </w:r>
      <w:r w:rsidRPr="00452B42">
        <w:rPr>
          <w:vertAlign w:val="superscript"/>
        </w:rPr>
        <w:t>st</w:t>
      </w:r>
      <w:r w:rsidRPr="006A350E">
        <w:t xml:space="preserve"> of October 2017</w:t>
      </w:r>
      <w:r>
        <w:t xml:space="preserve"> (Figure 5)</w:t>
      </w:r>
      <w:r w:rsidRPr="006A350E">
        <w:t xml:space="preserve">. Of this, 54 GL was returned to the main river channel </w:t>
      </w:r>
      <w:r>
        <w:t>(</w:t>
      </w:r>
      <w:r w:rsidRPr="006A350E">
        <w:t>33</w:t>
      </w:r>
      <w:r>
        <w:t xml:space="preserve"> </w:t>
      </w:r>
      <w:r w:rsidRPr="006A350E">
        <w:t>GL via Messengers regulator and 21 GL via Oatey’s regulator</w:t>
      </w:r>
      <w:r>
        <w:t>)</w:t>
      </w:r>
      <w:r w:rsidRPr="006A350E">
        <w:t xml:space="preserve"> between the 2</w:t>
      </w:r>
      <w:r w:rsidRPr="00452B42">
        <w:rPr>
          <w:vertAlign w:val="superscript"/>
        </w:rPr>
        <w:t>nd</w:t>
      </w:r>
      <w:r w:rsidRPr="006A350E">
        <w:t xml:space="preserve"> of November and the 22</w:t>
      </w:r>
      <w:r w:rsidRPr="00452B42">
        <w:rPr>
          <w:vertAlign w:val="superscript"/>
        </w:rPr>
        <w:t>nd</w:t>
      </w:r>
      <w:r w:rsidRPr="006A350E">
        <w:t xml:space="preserve"> of February 2018. </w:t>
      </w:r>
      <w:r w:rsidR="00377644">
        <w:t>Due to increasing discharge in the Murray River upstream of the study area</w:t>
      </w:r>
      <w:r w:rsidR="002B1EC1">
        <w:t>,</w:t>
      </w:r>
      <w:r w:rsidR="00377644">
        <w:t xml:space="preserve"> d</w:t>
      </w:r>
      <w:r>
        <w:t>ischarge measured at Colignan in the Murray River increased over time from 8</w:t>
      </w:r>
      <w:r w:rsidR="007A7BAF">
        <w:t>,</w:t>
      </w:r>
      <w:r>
        <w:t xml:space="preserve">108 </w:t>
      </w:r>
      <w:r w:rsidRPr="006A350E">
        <w:t>ML.day</w:t>
      </w:r>
      <w:r w:rsidRPr="00452B42">
        <w:rPr>
          <w:vertAlign w:val="superscript"/>
        </w:rPr>
        <w:t>-1</w:t>
      </w:r>
      <w:r>
        <w:t xml:space="preserve"> in October to </w:t>
      </w:r>
      <w:r w:rsidRPr="006A350E">
        <w:t>16</w:t>
      </w:r>
      <w:r w:rsidR="007A7BAF">
        <w:t>,</w:t>
      </w:r>
      <w:r w:rsidRPr="006A350E">
        <w:t>855 ML.day</w:t>
      </w:r>
      <w:r w:rsidRPr="00452B42">
        <w:rPr>
          <w:vertAlign w:val="superscript"/>
        </w:rPr>
        <w:t>-1</w:t>
      </w:r>
      <w:r>
        <w:t xml:space="preserve"> in December. Over the sampling period, between 205 and 816 </w:t>
      </w:r>
      <w:r w:rsidRPr="006A350E">
        <w:t>ML.day</w:t>
      </w:r>
      <w:r w:rsidRPr="00452B42">
        <w:rPr>
          <w:vertAlign w:val="superscript"/>
        </w:rPr>
        <w:t>-1</w:t>
      </w:r>
      <w:r>
        <w:t xml:space="preserve"> and 117 and 634 </w:t>
      </w:r>
      <w:r w:rsidRPr="006A350E">
        <w:t>ML.day</w:t>
      </w:r>
      <w:r w:rsidRPr="00452B42">
        <w:rPr>
          <w:vertAlign w:val="superscript"/>
        </w:rPr>
        <w:t>-1</w:t>
      </w:r>
      <w:r>
        <w:t xml:space="preserve"> was released from Messenger’s and Oatey’s regulators, respectively. These discharges combined made up between 3 and 12</w:t>
      </w:r>
      <w:r w:rsidR="00A50A96">
        <w:t xml:space="preserve"> per cent</w:t>
      </w:r>
      <w:r w:rsidR="00A50A96" w:rsidRPr="006A350E">
        <w:t xml:space="preserve"> </w:t>
      </w:r>
      <w:r w:rsidRPr="006A350E">
        <w:t xml:space="preserve">of </w:t>
      </w:r>
      <w:r>
        <w:t>discharge</w:t>
      </w:r>
      <w:r w:rsidRPr="006A350E">
        <w:t xml:space="preserve"> </w:t>
      </w:r>
      <w:r>
        <w:t xml:space="preserve">in the Murray </w:t>
      </w:r>
      <w:r w:rsidR="00804544">
        <w:t xml:space="preserve">River </w:t>
      </w:r>
      <w:r>
        <w:t xml:space="preserve">measured </w:t>
      </w:r>
      <w:r w:rsidRPr="006A350E">
        <w:t xml:space="preserve">downstream </w:t>
      </w:r>
      <w:r>
        <w:t xml:space="preserve">of Hattah </w:t>
      </w:r>
      <w:r w:rsidRPr="006A350E">
        <w:t>at Colignan</w:t>
      </w:r>
      <w:r w:rsidR="000121F9">
        <w:t xml:space="preserve"> during the study period and approximately 9 and 5 per cent at the time of sampling in November and December</w:t>
      </w:r>
      <w:r w:rsidR="007A7BAF">
        <w:t xml:space="preserve"> 2017</w:t>
      </w:r>
      <w:r w:rsidR="000121F9" w:rsidRPr="006A350E">
        <w:t>.</w:t>
      </w:r>
    </w:p>
    <w:p w14:paraId="77FEF80E" w14:textId="77777777" w:rsidR="00B81BFC" w:rsidRDefault="00B81BFC" w:rsidP="00DC63F7">
      <w:pPr>
        <w:pStyle w:val="Caption"/>
      </w:pPr>
    </w:p>
    <w:p w14:paraId="27708E34" w14:textId="77777777" w:rsidR="00B81BFC" w:rsidRDefault="00B81BFC" w:rsidP="00DC63F7">
      <w:pPr>
        <w:pStyle w:val="Caption"/>
      </w:pPr>
    </w:p>
    <w:p w14:paraId="10948B3C" w14:textId="0B7F230E" w:rsidR="00B81BFC" w:rsidRDefault="00B81BFC" w:rsidP="00DC63F7">
      <w:pPr>
        <w:pStyle w:val="Caption"/>
      </w:pPr>
      <w:r>
        <w:rPr>
          <w:noProof/>
          <w:lang w:eastAsia="en-AU"/>
        </w:rPr>
        <w:drawing>
          <wp:inline distT="0" distB="0" distL="0" distR="0" wp14:anchorId="2B8176C0" wp14:editId="6BAE1557">
            <wp:extent cx="8083968" cy="410122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stem scale hydrology - Murray sites only.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8131482" cy="4125325"/>
                    </a:xfrm>
                    <a:prstGeom prst="rect">
                      <a:avLst/>
                    </a:prstGeom>
                    <a:ln>
                      <a:noFill/>
                    </a:ln>
                    <a:extLst>
                      <a:ext uri="{53640926-AAD7-44D8-BBD7-CCE9431645EC}">
                        <a14:shadowObscured xmlns:a14="http://schemas.microsoft.com/office/drawing/2010/main"/>
                      </a:ext>
                    </a:extLst>
                  </pic:spPr>
                </pic:pic>
              </a:graphicData>
            </a:graphic>
          </wp:inline>
        </w:drawing>
      </w:r>
    </w:p>
    <w:p w14:paraId="71B7E5DC" w14:textId="1E1B18D6" w:rsidR="006575C5" w:rsidRPr="008844D1" w:rsidRDefault="00A22FB6" w:rsidP="00DC63F7">
      <w:pPr>
        <w:pStyle w:val="Caption"/>
      </w:pPr>
      <w:r>
        <w:t>Figure 3:</w:t>
      </w:r>
      <w:r w:rsidR="006575C5" w:rsidRPr="008844D1">
        <w:t xml:space="preserve"> </w:t>
      </w:r>
      <w:r w:rsidR="00EA3BEF" w:rsidRPr="008844D1">
        <w:t>D</w:t>
      </w:r>
      <w:r w:rsidR="003A6BDE" w:rsidRPr="008844D1">
        <w:t>ischarge</w:t>
      </w:r>
      <w:r w:rsidR="006575C5" w:rsidRPr="008844D1">
        <w:t xml:space="preserve"> in the </w:t>
      </w:r>
      <w:r w:rsidR="00D66AAF" w:rsidRPr="008844D1">
        <w:t>Murray River</w:t>
      </w:r>
      <w:r w:rsidR="006575C5" w:rsidRPr="008844D1">
        <w:t xml:space="preserve"> at </w:t>
      </w:r>
      <w:r w:rsidR="00AC6EE2" w:rsidRPr="008844D1">
        <w:t>Morgan</w:t>
      </w:r>
      <w:r>
        <w:t xml:space="preserve">, Swan Hill and </w:t>
      </w:r>
      <w:r w:rsidR="00AC6EE2" w:rsidRPr="008844D1">
        <w:t>Tocumwal dur</w:t>
      </w:r>
      <w:r w:rsidR="006575C5" w:rsidRPr="008844D1">
        <w:t xml:space="preserve">ing the study period. </w:t>
      </w:r>
      <w:r w:rsidR="00263C44">
        <w:t>Light g</w:t>
      </w:r>
      <w:r w:rsidR="00347D50">
        <w:t>rey broken vertical bars</w:t>
      </w:r>
      <w:r w:rsidR="006575C5" w:rsidRPr="008844D1">
        <w:t xml:space="preserve"> indicate approximate timing of</w:t>
      </w:r>
      <w:r w:rsidR="00263C44">
        <w:t xml:space="preserve"> system-scale and dark grey broken vertical bars indicate Hattah Lakes</w:t>
      </w:r>
      <w:r w:rsidR="006575C5" w:rsidRPr="008844D1">
        <w:t xml:space="preserve"> sampling trips.</w:t>
      </w:r>
      <w:r w:rsidR="00643F6B" w:rsidRPr="008844D1">
        <w:t xml:space="preserve"> </w:t>
      </w:r>
    </w:p>
    <w:p w14:paraId="01CBE56A" w14:textId="77777777" w:rsidR="00B81BFC" w:rsidRDefault="00B81BFC" w:rsidP="00043055"/>
    <w:p w14:paraId="7F561DA8" w14:textId="77777777" w:rsidR="00B81BFC" w:rsidRDefault="00B81BFC" w:rsidP="00043055"/>
    <w:p w14:paraId="0752FD58" w14:textId="062CCA36" w:rsidR="00A22FB6" w:rsidRDefault="00B92DC8" w:rsidP="00043055">
      <w:r>
        <w:rPr>
          <w:noProof/>
          <w:lang w:eastAsia="en-AU"/>
        </w:rPr>
        <w:drawing>
          <wp:inline distT="0" distB="0" distL="0" distR="0" wp14:anchorId="44D221A2" wp14:editId="1AB170BD">
            <wp:extent cx="8192349" cy="40950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stem scale hydrology - Tributary sites only.PN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8228000" cy="4112902"/>
                    </a:xfrm>
                    <a:prstGeom prst="rect">
                      <a:avLst/>
                    </a:prstGeom>
                    <a:ln>
                      <a:noFill/>
                    </a:ln>
                    <a:extLst>
                      <a:ext uri="{53640926-AAD7-44D8-BBD7-CCE9431645EC}">
                        <a14:shadowObscured xmlns:a14="http://schemas.microsoft.com/office/drawing/2010/main"/>
                      </a:ext>
                    </a:extLst>
                  </pic:spPr>
                </pic:pic>
              </a:graphicData>
            </a:graphic>
          </wp:inline>
        </w:drawing>
      </w:r>
    </w:p>
    <w:p w14:paraId="5A2A90E1" w14:textId="49E1A54C" w:rsidR="00A22FB6" w:rsidRPr="008844D1" w:rsidRDefault="00A22FB6" w:rsidP="00DC63F7">
      <w:pPr>
        <w:pStyle w:val="Caption"/>
      </w:pPr>
      <w:r>
        <w:t>Figure 4:</w:t>
      </w:r>
      <w:r w:rsidRPr="008844D1">
        <w:t xml:space="preserve"> Discharge</w:t>
      </w:r>
      <w:r>
        <w:t xml:space="preserve"> at </w:t>
      </w:r>
      <w:r w:rsidRPr="008844D1">
        <w:t>Burtundy (Darling), McCoy Bridge (Goulburn</w:t>
      </w:r>
      <w:r>
        <w:t>)</w:t>
      </w:r>
      <w:r w:rsidRPr="008844D1">
        <w:t xml:space="preserve"> and Peechelba (Ovens) during the study period. </w:t>
      </w:r>
      <w:r>
        <w:t>Light grey broken vertical bars</w:t>
      </w:r>
      <w:r w:rsidRPr="008844D1">
        <w:t xml:space="preserve"> indicate approximate timing of</w:t>
      </w:r>
      <w:r>
        <w:t xml:space="preserve"> system-scale </w:t>
      </w:r>
      <w:r w:rsidRPr="008844D1">
        <w:t xml:space="preserve">sampling trips. </w:t>
      </w:r>
    </w:p>
    <w:p w14:paraId="2AA5F52B" w14:textId="77777777" w:rsidR="00A22FB6" w:rsidRDefault="00A22FB6" w:rsidP="00043055">
      <w:pPr>
        <w:sectPr w:rsidR="00A22FB6" w:rsidSect="008D1A8F">
          <w:pgSz w:w="16838" w:h="11906" w:orient="landscape"/>
          <w:pgMar w:top="1440" w:right="1440" w:bottom="1440" w:left="1440" w:header="708" w:footer="708" w:gutter="0"/>
          <w:cols w:space="708"/>
          <w:docGrid w:linePitch="360"/>
        </w:sectPr>
      </w:pPr>
    </w:p>
    <w:p w14:paraId="5FC73D22" w14:textId="7A204E6A" w:rsidR="00895B0C" w:rsidRDefault="00B81BFC" w:rsidP="00043055">
      <w:r>
        <w:rPr>
          <w:noProof/>
          <w:lang w:eastAsia="en-AU"/>
        </w:rPr>
        <w:drawing>
          <wp:inline distT="0" distB="0" distL="0" distR="0" wp14:anchorId="446D1FAF" wp14:editId="0D63CC08">
            <wp:extent cx="5622202" cy="368319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ttah Lakes hydrology.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42234" cy="3696318"/>
                    </a:xfrm>
                    <a:prstGeom prst="rect">
                      <a:avLst/>
                    </a:prstGeom>
                    <a:ln>
                      <a:noFill/>
                    </a:ln>
                    <a:extLst>
                      <a:ext uri="{53640926-AAD7-44D8-BBD7-CCE9431645EC}">
                        <a14:shadowObscured xmlns:a14="http://schemas.microsoft.com/office/drawing/2010/main"/>
                      </a:ext>
                    </a:extLst>
                  </pic:spPr>
                </pic:pic>
              </a:graphicData>
            </a:graphic>
          </wp:inline>
        </w:drawing>
      </w:r>
    </w:p>
    <w:p w14:paraId="0629ECA8" w14:textId="707800F4" w:rsidR="00B25B5D" w:rsidRDefault="00895B0C" w:rsidP="00DC63F7">
      <w:pPr>
        <w:pStyle w:val="Caption"/>
      </w:pPr>
      <w:bookmarkStart w:id="22" w:name="_Ref531068943"/>
      <w:r>
        <w:t xml:space="preserve">Figure </w:t>
      </w:r>
      <w:bookmarkEnd w:id="22"/>
      <w:r w:rsidR="00035A36">
        <w:rPr>
          <w:noProof/>
        </w:rPr>
        <w:t>5</w:t>
      </w:r>
      <w:r>
        <w:t>:</w:t>
      </w:r>
      <w:r w:rsidR="00B25B5D">
        <w:t xml:space="preserve"> </w:t>
      </w:r>
      <w:r w:rsidR="00EA3BEF">
        <w:t>D</w:t>
      </w:r>
      <w:r w:rsidR="003A6BDE">
        <w:t>ischarge</w:t>
      </w:r>
      <w:r w:rsidR="00B25B5D">
        <w:t xml:space="preserve"> to </w:t>
      </w:r>
      <w:r w:rsidR="00F601B3">
        <w:t xml:space="preserve">Hattah Lakes via Messengers pump station and returning to the </w:t>
      </w:r>
      <w:r w:rsidR="00D66AAF">
        <w:t>Murray River</w:t>
      </w:r>
      <w:r w:rsidR="00F601B3">
        <w:t xml:space="preserve"> via Messengers and Oateys regulators during the study period. </w:t>
      </w:r>
      <w:r w:rsidR="00B92152">
        <w:t>Light grey broken vertical bars</w:t>
      </w:r>
      <w:r w:rsidR="00B92152" w:rsidRPr="008844D1">
        <w:t xml:space="preserve"> indicate approximate timing </w:t>
      </w:r>
      <w:r w:rsidR="00F601B3">
        <w:t>of sampling trips</w:t>
      </w:r>
      <w:r w:rsidR="00A906EA">
        <w:t xml:space="preserve"> for Hattah Lakes event</w:t>
      </w:r>
      <w:r w:rsidR="00F601B3">
        <w:t>.</w:t>
      </w:r>
    </w:p>
    <w:p w14:paraId="1B4F32A3" w14:textId="6863AE0A" w:rsidR="004B5714" w:rsidRDefault="004B5714" w:rsidP="00043055">
      <w:pPr>
        <w:pStyle w:val="Heading2"/>
      </w:pPr>
      <w:bookmarkStart w:id="23" w:name="_Toc7781018"/>
      <w:r>
        <w:t>Objective 1 –</w:t>
      </w:r>
      <w:r w:rsidR="00D85F00">
        <w:t>System Scale</w:t>
      </w:r>
      <w:bookmarkEnd w:id="23"/>
      <w:r w:rsidR="00D85F00">
        <w:t xml:space="preserve"> </w:t>
      </w:r>
    </w:p>
    <w:p w14:paraId="222C3368" w14:textId="560A16D7" w:rsidR="009768C8" w:rsidRDefault="009768C8" w:rsidP="00043055">
      <w:pPr>
        <w:pStyle w:val="Heading3"/>
      </w:pPr>
      <w:bookmarkStart w:id="24" w:name="_Toc7781019"/>
      <w:r>
        <w:t xml:space="preserve">Longitudinal nutrient, phytoplankton and zooplankton dynamics in the </w:t>
      </w:r>
      <w:r w:rsidR="00D66AAF">
        <w:t>Murray River</w:t>
      </w:r>
      <w:bookmarkEnd w:id="24"/>
    </w:p>
    <w:p w14:paraId="3A0ECCD3" w14:textId="493B6090" w:rsidR="009440D3" w:rsidRDefault="009440D3" w:rsidP="00043055">
      <w:pPr>
        <w:pStyle w:val="Heading4"/>
      </w:pPr>
      <w:r>
        <w:t xml:space="preserve">Hydraulics </w:t>
      </w:r>
    </w:p>
    <w:p w14:paraId="20156D5D" w14:textId="7FEBD60E" w:rsidR="00CE448A" w:rsidRDefault="00BE3C1C" w:rsidP="00043055">
      <w:r>
        <w:t>Throughout the study</w:t>
      </w:r>
      <w:r w:rsidR="009440D3">
        <w:t xml:space="preserve">, </w:t>
      </w:r>
      <w:r w:rsidR="003A022F">
        <w:t xml:space="preserve">riverine </w:t>
      </w:r>
      <w:r w:rsidR="009440D3">
        <w:t>hydraulics</w:t>
      </w:r>
      <w:r>
        <w:t xml:space="preserve"> </w:t>
      </w:r>
      <w:r w:rsidR="00EA3BEF">
        <w:t>varied</w:t>
      </w:r>
      <w:r w:rsidR="00D05C14">
        <w:t xml:space="preserve"> longitudinally </w:t>
      </w:r>
      <w:r w:rsidR="009440D3">
        <w:t>from Yarrawonga in the upper Murray to Brenda Park in the lower Murray</w:t>
      </w:r>
      <w:r w:rsidR="00937D31">
        <w:t>, but patterns of spatial variability were different among hydraulic parameters and sampling events</w:t>
      </w:r>
      <w:r w:rsidR="000B308D">
        <w:t xml:space="preserve"> (</w:t>
      </w:r>
      <w:r w:rsidR="000B308D">
        <w:fldChar w:fldCharType="begin"/>
      </w:r>
      <w:r w:rsidR="000B308D">
        <w:instrText xml:space="preserve"> REF _Ref531081033 \h </w:instrText>
      </w:r>
      <w:r w:rsidR="00743A9B">
        <w:instrText xml:space="preserve"> \* MERGEFORMAT </w:instrText>
      </w:r>
      <w:r w:rsidR="000B308D">
        <w:fldChar w:fldCharType="separate"/>
      </w:r>
      <w:r w:rsidR="00042874">
        <w:t>Figure</w:t>
      </w:r>
      <w:r w:rsidR="000B308D">
        <w:fldChar w:fldCharType="end"/>
      </w:r>
      <w:r w:rsidR="00AA17DC">
        <w:t xml:space="preserve"> 6</w:t>
      </w:r>
      <w:r w:rsidR="000B308D">
        <w:t>)</w:t>
      </w:r>
      <w:r w:rsidR="00523353">
        <w:t>.</w:t>
      </w:r>
      <w:r w:rsidR="00937D31">
        <w:t xml:space="preserve"> As expected, area of observation, which is an indication of river cross-sectional area, increased in a downstream direction during all sampling events, and showed a general positive relationship with discharge.</w:t>
      </w:r>
      <w:r w:rsidR="00756700">
        <w:t xml:space="preserve"> This reflects </w:t>
      </w:r>
      <w:r w:rsidR="00BF12EC">
        <w:t xml:space="preserve">a general pattern of </w:t>
      </w:r>
      <w:r w:rsidR="00756700">
        <w:t xml:space="preserve">increasing depth and width of the river in a downstream direction, and the influence of discharge on water level. </w:t>
      </w:r>
    </w:p>
    <w:p w14:paraId="1F650AFA" w14:textId="71328F1C" w:rsidR="008C4031" w:rsidRDefault="00756700" w:rsidP="00043055">
      <w:r>
        <w:t>Patterns of longitudinal variability in water velocity and turbulence were less consistent across sampling events.</w:t>
      </w:r>
      <w:r w:rsidR="00CE448A">
        <w:t xml:space="preserve"> </w:t>
      </w:r>
      <w:r>
        <w:t>During high flow i</w:t>
      </w:r>
      <w:r w:rsidR="00953403">
        <w:t>n November 2016, m</w:t>
      </w:r>
      <w:r w:rsidR="009440D3">
        <w:t xml:space="preserve">ean water velocity and </w:t>
      </w:r>
      <w:r w:rsidR="009440D3" w:rsidRPr="00AD0000">
        <w:t>Reynolds number</w:t>
      </w:r>
      <w:r w:rsidR="00937D31">
        <w:t xml:space="preserve"> (</w:t>
      </w:r>
      <w:r w:rsidR="00BF12EC">
        <w:rPr>
          <w:i/>
        </w:rPr>
        <w:t>Re</w:t>
      </w:r>
      <w:r w:rsidR="00BF12EC">
        <w:t>)</w:t>
      </w:r>
      <w:r w:rsidR="00BF12EC">
        <w:rPr>
          <w:i/>
        </w:rPr>
        <w:t xml:space="preserve">, </w:t>
      </w:r>
      <w:r w:rsidR="00937D31">
        <w:t>an indication of turbulence</w:t>
      </w:r>
      <w:r w:rsidR="009749F3">
        <w:t xml:space="preserve">, </w:t>
      </w:r>
      <w:r w:rsidR="009440D3">
        <w:t xml:space="preserve">increased longitudinally </w:t>
      </w:r>
      <w:r w:rsidR="009440D3" w:rsidRPr="00AD0000">
        <w:t>from 0.52 m.s</w:t>
      </w:r>
      <w:r w:rsidR="009440D3" w:rsidRPr="00921FFE">
        <w:rPr>
          <w:vertAlign w:val="superscript"/>
        </w:rPr>
        <w:t>-1</w:t>
      </w:r>
      <w:r w:rsidR="009440D3" w:rsidRPr="00AD0000">
        <w:t xml:space="preserve"> to 0.75 m.s</w:t>
      </w:r>
      <w:r w:rsidR="009440D3" w:rsidRPr="00921FFE">
        <w:rPr>
          <w:vertAlign w:val="superscript"/>
        </w:rPr>
        <w:t>-1</w:t>
      </w:r>
      <w:r w:rsidR="009440D3" w:rsidRPr="00AD0000">
        <w:t xml:space="preserve"> and 138</w:t>
      </w:r>
      <w:r w:rsidR="001122D0">
        <w:t>,</w:t>
      </w:r>
      <w:r w:rsidR="009440D3" w:rsidRPr="00AD0000">
        <w:t>805 to 430</w:t>
      </w:r>
      <w:r w:rsidR="001122D0">
        <w:t>,</w:t>
      </w:r>
      <w:r w:rsidR="009440D3" w:rsidRPr="00AD0000">
        <w:t>423, respectively</w:t>
      </w:r>
      <w:r w:rsidR="00062F60">
        <w:t>,</w:t>
      </w:r>
      <w:r w:rsidR="00E625ED">
        <w:t xml:space="preserve"> and were the highest for the study</w:t>
      </w:r>
      <w:r w:rsidR="009810D3">
        <w:t>.</w:t>
      </w:r>
      <w:r w:rsidR="004A3A01">
        <w:t xml:space="preserve"> </w:t>
      </w:r>
      <w:r w:rsidR="00F256D4">
        <w:t>All remaining sampling events occurred d</w:t>
      </w:r>
      <w:r w:rsidR="00BF12EC">
        <w:t xml:space="preserve">uring </w:t>
      </w:r>
      <w:r w:rsidR="00F256D4">
        <w:t>comparatively low</w:t>
      </w:r>
      <w:r w:rsidR="00BF12EC">
        <w:t xml:space="preserve"> flow</w:t>
      </w:r>
      <w:r w:rsidR="00F256D4">
        <w:t xml:space="preserve"> conditions throughout the Murray River, with associated changes in spatial patterns of variability in hydraulic metrics, characterised by general decreases in</w:t>
      </w:r>
      <w:r w:rsidR="00D05C14">
        <w:t xml:space="preserve"> </w:t>
      </w:r>
      <w:r w:rsidR="00BF12EC">
        <w:t xml:space="preserve">mean water velocity and </w:t>
      </w:r>
      <w:r w:rsidR="00E56380">
        <w:t>turbulence in</w:t>
      </w:r>
      <w:r w:rsidR="00F256D4">
        <w:t xml:space="preserve"> a downstream direction</w:t>
      </w:r>
      <w:r w:rsidR="009440D3" w:rsidRPr="0077376C">
        <w:t>.</w:t>
      </w:r>
      <w:r w:rsidR="009440D3">
        <w:t xml:space="preserve"> </w:t>
      </w:r>
      <w:r w:rsidR="001E1BBC">
        <w:t xml:space="preserve">This result is driven by varying degrees of temporal consistency in hydraulic conditions among the regions of the Murray River. </w:t>
      </w:r>
      <w:r w:rsidR="0038732C">
        <w:t>For example</w:t>
      </w:r>
      <w:r w:rsidR="001E1BBC">
        <w:t>, despite greatly varying discharge,</w:t>
      </w:r>
      <w:r w:rsidR="00AE008B">
        <w:t xml:space="preserve"> mean velocity</w:t>
      </w:r>
      <w:r w:rsidR="00422F97">
        <w:t xml:space="preserve"> in the mid Murray</w:t>
      </w:r>
      <w:r w:rsidR="00AE008B">
        <w:t xml:space="preserve"> </w:t>
      </w:r>
      <w:r w:rsidR="001E1BBC">
        <w:t>ranged</w:t>
      </w:r>
      <w:r w:rsidR="00EA15FF">
        <w:t xml:space="preserve"> 0.5-0.64</w:t>
      </w:r>
      <w:r w:rsidR="001E1BBC">
        <w:t xml:space="preserve"> m.s</w:t>
      </w:r>
      <w:r w:rsidR="001E1BBC">
        <w:rPr>
          <w:vertAlign w:val="superscript"/>
        </w:rPr>
        <w:t xml:space="preserve">-1 </w:t>
      </w:r>
      <w:r w:rsidR="001E1BBC">
        <w:t xml:space="preserve">during high flow in November 2016, and </w:t>
      </w:r>
      <w:r w:rsidR="00F603FB">
        <w:t xml:space="preserve">only minor decreases in ranges were observed </w:t>
      </w:r>
      <w:r w:rsidR="001E1BBC">
        <w:t xml:space="preserve">during low flows </w:t>
      </w:r>
      <w:r w:rsidR="00AE008B">
        <w:t xml:space="preserve">in </w:t>
      </w:r>
      <w:r w:rsidR="00422F97">
        <w:t>February 2017</w:t>
      </w:r>
      <w:r w:rsidR="001E1BBC">
        <w:t xml:space="preserve"> (</w:t>
      </w:r>
      <w:r w:rsidR="00EA15FF">
        <w:t>0.3-0.44</w:t>
      </w:r>
      <w:r w:rsidR="001E1BBC">
        <w:t xml:space="preserve"> m.s</w:t>
      </w:r>
      <w:r w:rsidR="001E1BBC">
        <w:rPr>
          <w:vertAlign w:val="superscript"/>
        </w:rPr>
        <w:t>-1</w:t>
      </w:r>
      <w:r w:rsidR="001E1BBC">
        <w:t>)</w:t>
      </w:r>
      <w:r w:rsidR="00422F97">
        <w:t>,  May 2017</w:t>
      </w:r>
      <w:r w:rsidR="001E1BBC">
        <w:t xml:space="preserve"> (</w:t>
      </w:r>
      <w:r w:rsidR="005937DE">
        <w:t>0.29-0.48</w:t>
      </w:r>
      <w:r w:rsidR="001E1BBC">
        <w:t xml:space="preserve"> m.s</w:t>
      </w:r>
      <w:r w:rsidR="001E1BBC" w:rsidRPr="00422F97">
        <w:rPr>
          <w:vertAlign w:val="superscript"/>
        </w:rPr>
        <w:t>-1</w:t>
      </w:r>
      <w:r w:rsidR="001E1BBC">
        <w:t>)</w:t>
      </w:r>
      <w:r w:rsidR="0038732C">
        <w:t>,</w:t>
      </w:r>
      <w:r w:rsidR="00422F97">
        <w:t xml:space="preserve"> </w:t>
      </w:r>
      <w:r w:rsidR="0038732C">
        <w:t xml:space="preserve"> </w:t>
      </w:r>
      <w:r w:rsidR="00010A8A">
        <w:t>November 2017</w:t>
      </w:r>
      <w:r w:rsidR="001E1BBC">
        <w:t xml:space="preserve"> (</w:t>
      </w:r>
      <w:r w:rsidR="005937DE">
        <w:t>0.38</w:t>
      </w:r>
      <w:r w:rsidR="005937DE">
        <w:rPr>
          <w:rFonts w:cstheme="minorHAnsi"/>
        </w:rPr>
        <w:t>–</w:t>
      </w:r>
      <w:r w:rsidR="005937DE">
        <w:t xml:space="preserve">0.62 </w:t>
      </w:r>
      <w:r w:rsidR="001E1BBC">
        <w:t>m.s</w:t>
      </w:r>
      <w:r w:rsidR="001E1BBC" w:rsidRPr="00422F97">
        <w:rPr>
          <w:vertAlign w:val="superscript"/>
        </w:rPr>
        <w:t>-1</w:t>
      </w:r>
      <w:r w:rsidR="001E1BBC">
        <w:t>)</w:t>
      </w:r>
      <w:r w:rsidR="00010A8A">
        <w:t xml:space="preserve"> and  February 2018</w:t>
      </w:r>
      <w:r w:rsidR="001E1BBC">
        <w:t xml:space="preserve"> (</w:t>
      </w:r>
      <w:r w:rsidR="005937DE">
        <w:t xml:space="preserve">0.16-0.22 </w:t>
      </w:r>
      <w:r w:rsidR="001E1BBC">
        <w:t>m.s</w:t>
      </w:r>
      <w:r w:rsidR="001E1BBC" w:rsidRPr="00422F97">
        <w:rPr>
          <w:vertAlign w:val="superscript"/>
        </w:rPr>
        <w:t>-1</w:t>
      </w:r>
      <w:r w:rsidR="001E1BBC">
        <w:t>)</w:t>
      </w:r>
      <w:r w:rsidR="00422F97">
        <w:t>. However, in the lower Murray region</w:t>
      </w:r>
      <w:r w:rsidR="00CE448A">
        <w:t xml:space="preserve">, discrepancy in mean water velocity among high and low flow periods </w:t>
      </w:r>
      <w:r w:rsidR="00F603FB">
        <w:t>we</w:t>
      </w:r>
      <w:r w:rsidR="00CE448A">
        <w:t>re stark. During November 2016, mean water velocity</w:t>
      </w:r>
      <w:r w:rsidR="00AA73F5">
        <w:t xml:space="preserve"> in the lower Murray ranged 0.62</w:t>
      </w:r>
      <w:r w:rsidR="00CE448A">
        <w:rPr>
          <w:rFonts w:cstheme="minorHAnsi"/>
        </w:rPr>
        <w:t>–</w:t>
      </w:r>
      <w:r w:rsidR="00AA73F5">
        <w:t>0.75</w:t>
      </w:r>
      <w:r w:rsidR="00CE448A">
        <w:t xml:space="preserve"> m.s</w:t>
      </w:r>
      <w:r w:rsidR="00CE448A">
        <w:rPr>
          <w:vertAlign w:val="superscript"/>
        </w:rPr>
        <w:t>-1</w:t>
      </w:r>
      <w:r w:rsidR="00CE448A">
        <w:t>, but i</w:t>
      </w:r>
      <w:r w:rsidR="00AA17DC">
        <w:t>n February 2018</w:t>
      </w:r>
      <w:r w:rsidR="00422F97">
        <w:t xml:space="preserve">, </w:t>
      </w:r>
      <w:r w:rsidR="00CE448A">
        <w:t xml:space="preserve">ranged just </w:t>
      </w:r>
      <w:r w:rsidR="00AA73F5">
        <w:t>0.081</w:t>
      </w:r>
      <w:r w:rsidR="00CE448A">
        <w:rPr>
          <w:rFonts w:cstheme="minorHAnsi"/>
        </w:rPr>
        <w:t>–</w:t>
      </w:r>
      <w:r w:rsidR="00AA73F5">
        <w:t xml:space="preserve">0.11 </w:t>
      </w:r>
      <w:r w:rsidR="00B271DE">
        <w:t>m.s</w:t>
      </w:r>
      <w:r w:rsidR="00B271DE">
        <w:rPr>
          <w:vertAlign w:val="superscript"/>
        </w:rPr>
        <w:t>-1</w:t>
      </w:r>
      <w:r w:rsidR="00422F97">
        <w:t xml:space="preserve">. </w:t>
      </w:r>
    </w:p>
    <w:p w14:paraId="6967D50B" w14:textId="120ADE01" w:rsidR="00DE0CC5" w:rsidRDefault="00422F97" w:rsidP="00DC63F7">
      <w:pPr>
        <w:pStyle w:val="Caption"/>
        <w:rPr>
          <w:noProof/>
          <w:lang w:eastAsia="en-AU"/>
        </w:rPr>
      </w:pPr>
      <w:r>
        <w:rPr>
          <w:noProof/>
          <w:lang w:eastAsia="en-AU"/>
        </w:rPr>
        <w:t xml:space="preserve"> </w:t>
      </w:r>
    </w:p>
    <w:p w14:paraId="6521A2E1" w14:textId="74299CA4" w:rsidR="000B308D" w:rsidRDefault="00D30206" w:rsidP="00DC63F7">
      <w:pPr>
        <w:pStyle w:val="Caption"/>
      </w:pPr>
      <w:r>
        <w:rPr>
          <w:noProof/>
          <w:lang w:eastAsia="en-AU"/>
        </w:rPr>
        <w:drawing>
          <wp:inline distT="0" distB="0" distL="0" distR="0" wp14:anchorId="7B6B38A9" wp14:editId="6AE08018">
            <wp:extent cx="5693899" cy="6973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tem scale ADCP.PNG"/>
                    <pic:cNvPicPr/>
                  </pic:nvPicPr>
                  <pic:blipFill rotWithShape="1">
                    <a:blip r:embed="rId33" cstate="print">
                      <a:extLst>
                        <a:ext uri="{28A0092B-C50C-407E-A947-70E740481C1C}">
                          <a14:useLocalDpi xmlns:a14="http://schemas.microsoft.com/office/drawing/2010/main" val="0"/>
                        </a:ext>
                      </a:extLst>
                    </a:blip>
                    <a:srcRect l="3469" t="15874" r="2608" b="2879"/>
                    <a:stretch/>
                  </pic:blipFill>
                  <pic:spPr bwMode="auto">
                    <a:xfrm>
                      <a:off x="0" y="0"/>
                      <a:ext cx="5708478" cy="6991149"/>
                    </a:xfrm>
                    <a:prstGeom prst="rect">
                      <a:avLst/>
                    </a:prstGeom>
                    <a:ln>
                      <a:noFill/>
                    </a:ln>
                    <a:extLst>
                      <a:ext uri="{53640926-AAD7-44D8-BBD7-CCE9431645EC}">
                        <a14:shadowObscured xmlns:a14="http://schemas.microsoft.com/office/drawing/2010/main"/>
                      </a:ext>
                    </a:extLst>
                  </pic:spPr>
                </pic:pic>
              </a:graphicData>
            </a:graphic>
          </wp:inline>
        </w:drawing>
      </w:r>
    </w:p>
    <w:p w14:paraId="1D78564B" w14:textId="6AB6452D" w:rsidR="000B308D" w:rsidRDefault="000B308D" w:rsidP="00DC63F7">
      <w:pPr>
        <w:pStyle w:val="Caption"/>
        <w:sectPr w:rsidR="000B308D" w:rsidSect="00A83B17">
          <w:pgSz w:w="11906" w:h="16838"/>
          <w:pgMar w:top="1440" w:right="1440" w:bottom="1440" w:left="1440" w:header="708" w:footer="708" w:gutter="0"/>
          <w:cols w:space="708"/>
          <w:docGrid w:linePitch="360"/>
        </w:sectPr>
      </w:pPr>
      <w:bookmarkStart w:id="25" w:name="_Ref531081033"/>
      <w:r>
        <w:t>Figure</w:t>
      </w:r>
      <w:bookmarkEnd w:id="25"/>
      <w:r w:rsidR="000E1FAE">
        <w:rPr>
          <w:noProof/>
        </w:rPr>
        <w:t xml:space="preserve"> 6</w:t>
      </w:r>
      <w:r>
        <w:t xml:space="preserve">: </w:t>
      </w:r>
      <w:r w:rsidRPr="00A91A15">
        <w:t>ADCP summary statistic plots including</w:t>
      </w:r>
      <w:r w:rsidR="003121AC">
        <w:t xml:space="preserve"> (a</w:t>
      </w:r>
      <w:r w:rsidR="003121AC" w:rsidRPr="00A91A15">
        <w:t>) mean cross sectional area (m</w:t>
      </w:r>
      <w:r w:rsidR="003121AC" w:rsidRPr="00FF5EB9">
        <w:rPr>
          <w:vertAlign w:val="superscript"/>
        </w:rPr>
        <w:t>2</w:t>
      </w:r>
      <w:r w:rsidR="003121AC" w:rsidRPr="00A91A15">
        <w:t>)</w:t>
      </w:r>
      <w:r w:rsidR="003121AC">
        <w:t>,</w:t>
      </w:r>
      <w:r w:rsidRPr="00A91A15">
        <w:t xml:space="preserve"> (</w:t>
      </w:r>
      <w:r w:rsidR="003121AC">
        <w:t>b</w:t>
      </w:r>
      <w:r w:rsidRPr="00A91A15">
        <w:t xml:space="preserve">) total </w:t>
      </w:r>
      <w:r>
        <w:t>discharge</w:t>
      </w:r>
      <w:r w:rsidRPr="00A91A15">
        <w:t xml:space="preserve"> (</w:t>
      </w:r>
      <w:r w:rsidR="00270655">
        <w:t>ML.day</w:t>
      </w:r>
      <w:r w:rsidR="00270655">
        <w:rPr>
          <w:vertAlign w:val="superscript"/>
        </w:rPr>
        <w:t>-1</w:t>
      </w:r>
      <w:r w:rsidRPr="00A91A15">
        <w:t>), (</w:t>
      </w:r>
      <w:r w:rsidR="003121AC">
        <w:t>c</w:t>
      </w:r>
      <w:r w:rsidRPr="00A91A15">
        <w:t>) mean velocity (m.s</w:t>
      </w:r>
      <w:r w:rsidRPr="000E6651">
        <w:rPr>
          <w:vertAlign w:val="superscript"/>
        </w:rPr>
        <w:t>-1</w:t>
      </w:r>
      <w:r w:rsidRPr="00A91A15">
        <w:t>)</w:t>
      </w:r>
      <w:r w:rsidR="003121AC">
        <w:t xml:space="preserve"> and</w:t>
      </w:r>
      <w:r w:rsidRPr="00A91A15">
        <w:t xml:space="preserve"> (</w:t>
      </w:r>
      <w:r w:rsidR="003121AC">
        <w:t>d</w:t>
      </w:r>
      <w:r w:rsidRPr="00A91A15">
        <w:t xml:space="preserve">) Reynolds number. Sites are listed in the order in which they occur spatially along the </w:t>
      </w:r>
      <w:r w:rsidR="00D66AAF">
        <w:t>Murray River</w:t>
      </w:r>
      <w:r w:rsidRPr="00A91A15">
        <w:t xml:space="preserve"> from the site furthest </w:t>
      </w:r>
      <w:r>
        <w:t>upstream</w:t>
      </w:r>
      <w:r w:rsidRPr="00A91A15">
        <w:t xml:space="preserve"> (</w:t>
      </w:r>
      <w:r>
        <w:t>Howlong</w:t>
      </w:r>
      <w:r w:rsidRPr="00A91A15">
        <w:t xml:space="preserve">) to the site furthest </w:t>
      </w:r>
      <w:r>
        <w:t>downstream</w:t>
      </w:r>
      <w:r w:rsidRPr="00A91A15">
        <w:t xml:space="preserve"> (</w:t>
      </w:r>
      <w:r>
        <w:t>Brenda Park</w:t>
      </w:r>
      <w:r w:rsidRPr="00A91A15">
        <w:t>). The tributary sites, Darling, Goulburn and Ovens Rivers are between the two sites in which their intersection with</w:t>
      </w:r>
      <w:r>
        <w:t xml:space="preserve"> the </w:t>
      </w:r>
      <w:r w:rsidR="00D66AAF">
        <w:t>Murray River</w:t>
      </w:r>
      <w:r>
        <w:t xml:space="preserve"> falls between.</w:t>
      </w:r>
    </w:p>
    <w:p w14:paraId="1C1853FB" w14:textId="78C0AA0D" w:rsidR="00D00147" w:rsidRDefault="00D00147" w:rsidP="00043055">
      <w:pPr>
        <w:pStyle w:val="Heading4"/>
      </w:pPr>
      <w:r>
        <w:t>Nutrients</w:t>
      </w:r>
    </w:p>
    <w:p w14:paraId="1248BC59" w14:textId="1AD88B55" w:rsidR="00B711EF" w:rsidRPr="00805428" w:rsidRDefault="00620423" w:rsidP="00043055">
      <w:r>
        <w:t>In November 2016</w:t>
      </w:r>
      <w:r w:rsidR="00C50E0C">
        <w:t xml:space="preserve"> when discharge was high</w:t>
      </w:r>
      <w:r>
        <w:t>,</w:t>
      </w:r>
      <w:r w:rsidR="00301CFF">
        <w:t xml:space="preserve"> unsurprisingly </w:t>
      </w:r>
      <w:r>
        <w:t>nutrient</w:t>
      </w:r>
      <w:r w:rsidRPr="00AD0000">
        <w:t xml:space="preserve"> </w:t>
      </w:r>
      <w:r w:rsidR="00B711EF" w:rsidRPr="00AD0000">
        <w:t>concentrations were</w:t>
      </w:r>
      <w:r w:rsidR="00051F9B">
        <w:t xml:space="preserve"> substantially</w:t>
      </w:r>
      <w:r w:rsidR="00051F9B" w:rsidRPr="00AD0000">
        <w:t xml:space="preserve"> </w:t>
      </w:r>
      <w:r w:rsidR="00B711EF" w:rsidRPr="00AD0000">
        <w:t>higher</w:t>
      </w:r>
      <w:r w:rsidR="009810D3">
        <w:t xml:space="preserve"> than in</w:t>
      </w:r>
      <w:r w:rsidR="00B711EF" w:rsidRPr="00AD0000">
        <w:t xml:space="preserve"> </w:t>
      </w:r>
      <w:r w:rsidR="00B711EF">
        <w:t>February 2017</w:t>
      </w:r>
      <w:r w:rsidR="00B711EF" w:rsidRPr="00AD0000">
        <w:t xml:space="preserve"> and </w:t>
      </w:r>
      <w:r w:rsidR="00B711EF">
        <w:t>May 2017</w:t>
      </w:r>
      <w:r w:rsidR="00C50E0C">
        <w:t xml:space="preserve"> when discharge was relatively low</w:t>
      </w:r>
      <w:r w:rsidR="000B308D">
        <w:t xml:space="preserve"> (</w:t>
      </w:r>
      <w:r w:rsidR="002270AA">
        <w:t xml:space="preserve">Table </w:t>
      </w:r>
      <w:r w:rsidR="00051CC9">
        <w:t>1</w:t>
      </w:r>
      <w:r w:rsidR="000B308D">
        <w:t>)</w:t>
      </w:r>
      <w:r w:rsidR="00B711EF" w:rsidRPr="00AD0000">
        <w:t>.</w:t>
      </w:r>
      <w:r w:rsidR="00C56A82">
        <w:t xml:space="preserve"> </w:t>
      </w:r>
      <w:r w:rsidR="00B711EF" w:rsidRPr="00AD0000">
        <w:t>For example</w:t>
      </w:r>
      <w:r w:rsidR="00F603FB">
        <w:t xml:space="preserve"> in the lower Murray region</w:t>
      </w:r>
      <w:r w:rsidR="00B711EF" w:rsidRPr="00AD0000">
        <w:t xml:space="preserve">, DOC </w:t>
      </w:r>
      <w:r w:rsidR="0022441B">
        <w:t>and RSi were up to</w:t>
      </w:r>
      <w:r w:rsidR="00B711EF" w:rsidRPr="00AD0000">
        <w:t xml:space="preserve"> </w:t>
      </w:r>
      <w:r w:rsidR="00B711EF">
        <w:t>three</w:t>
      </w:r>
      <w:r w:rsidR="00051F9B">
        <w:t>-</w:t>
      </w:r>
      <w:r w:rsidR="00B711EF" w:rsidRPr="00AD0000">
        <w:t xml:space="preserve">times </w:t>
      </w:r>
      <w:r w:rsidR="00546951" w:rsidRPr="00AD0000">
        <w:t>greater</w:t>
      </w:r>
      <w:r w:rsidR="00546951">
        <w:t xml:space="preserve"> in</w:t>
      </w:r>
      <w:r w:rsidR="001D4A69">
        <w:t xml:space="preserve"> November 2016 </w:t>
      </w:r>
      <w:r w:rsidR="00F603FB">
        <w:t>than</w:t>
      </w:r>
      <w:r w:rsidR="001D4A69">
        <w:t xml:space="preserve"> in November 2017 and February 2018).</w:t>
      </w:r>
      <w:r w:rsidR="0065382A">
        <w:t xml:space="preserve"> </w:t>
      </w:r>
      <w:r w:rsidR="00F96FCE">
        <w:t>In November 2016, n</w:t>
      </w:r>
      <w:r w:rsidR="00B711EF">
        <w:t>utrient concentrations demonstrated</w:t>
      </w:r>
      <w:r w:rsidR="00B710FE">
        <w:t xml:space="preserve"> consistent</w:t>
      </w:r>
      <w:r w:rsidR="00B711EF">
        <w:t xml:space="preserve"> longitudinal trends</w:t>
      </w:r>
      <w:r w:rsidR="00F96FCE">
        <w:t xml:space="preserve"> </w:t>
      </w:r>
      <w:r w:rsidR="00B711EF">
        <w:t>from the upper Murray to the lower Murray</w:t>
      </w:r>
      <w:r w:rsidR="000B308D">
        <w:t xml:space="preserve"> (</w:t>
      </w:r>
      <w:r w:rsidR="00051CC9">
        <w:t>Table 1</w:t>
      </w:r>
      <w:r w:rsidR="000B308D">
        <w:t>)</w:t>
      </w:r>
      <w:r w:rsidR="00B711EF">
        <w:t>. T</w:t>
      </w:r>
      <w:r w:rsidR="00B711EF" w:rsidRPr="00AD0000">
        <w:t>otal nutrient (</w:t>
      </w:r>
      <w:r w:rsidR="00B711EF">
        <w:t>TP and T</w:t>
      </w:r>
      <w:r w:rsidR="00375CD1">
        <w:t>K</w:t>
      </w:r>
      <w:r w:rsidR="00B711EF" w:rsidRPr="00AD0000">
        <w:t xml:space="preserve">N) concentrations </w:t>
      </w:r>
      <w:r w:rsidR="00F96FCE">
        <w:t xml:space="preserve">increased longitudinally: TP from </w:t>
      </w:r>
      <w:r w:rsidR="00B711EF" w:rsidRPr="00AD0000">
        <w:t>0.034 to 0.24 mg.L</w:t>
      </w:r>
      <w:r w:rsidR="00B711EF" w:rsidRPr="00921FFE">
        <w:rPr>
          <w:vertAlign w:val="superscript"/>
        </w:rPr>
        <w:t>-1</w:t>
      </w:r>
      <w:r w:rsidR="00B711EF" w:rsidRPr="00AD0000">
        <w:t xml:space="preserve"> and </w:t>
      </w:r>
      <w:r w:rsidR="00F96FCE">
        <w:t>T</w:t>
      </w:r>
      <w:r w:rsidR="00375CD1">
        <w:t>K</w:t>
      </w:r>
      <w:r w:rsidR="00F96FCE">
        <w:t xml:space="preserve">N from </w:t>
      </w:r>
      <w:r w:rsidR="00B711EF" w:rsidRPr="00AD0000">
        <w:t>0.36 to 1.4 mg.L</w:t>
      </w:r>
      <w:r w:rsidR="00B711EF" w:rsidRPr="00921FFE">
        <w:rPr>
          <w:vertAlign w:val="superscript"/>
        </w:rPr>
        <w:t>-1</w:t>
      </w:r>
      <w:r w:rsidR="00B711EF" w:rsidRPr="00AD0000">
        <w:t>.</w:t>
      </w:r>
      <w:r w:rsidR="00B711EF">
        <w:t xml:space="preserve"> All </w:t>
      </w:r>
      <w:r w:rsidR="00B711EF" w:rsidRPr="00AD0000">
        <w:t>dissolved nutrients</w:t>
      </w:r>
      <w:r w:rsidR="00B711EF">
        <w:t xml:space="preserve"> (excluding RSi)</w:t>
      </w:r>
      <w:r w:rsidR="00B711EF" w:rsidRPr="00AD0000">
        <w:t xml:space="preserve"> </w:t>
      </w:r>
      <w:r w:rsidR="00B711EF">
        <w:t>increased longitudinally:</w:t>
      </w:r>
      <w:r w:rsidR="00B711EF" w:rsidRPr="00AD0000">
        <w:t xml:space="preserve"> DOC increased from 4.1 to 18 mg.L</w:t>
      </w:r>
      <w:r w:rsidR="00B711EF" w:rsidRPr="00602259">
        <w:rPr>
          <w:vertAlign w:val="superscript"/>
        </w:rPr>
        <w:t>-1</w:t>
      </w:r>
      <w:r w:rsidR="00B711EF" w:rsidRPr="00AD0000">
        <w:t>, NH</w:t>
      </w:r>
      <w:r w:rsidR="00B711EF" w:rsidRPr="00602259">
        <w:rPr>
          <w:vertAlign w:val="subscript"/>
        </w:rPr>
        <w:t>3</w:t>
      </w:r>
      <w:r w:rsidR="00B711EF" w:rsidRPr="00AD0000">
        <w:t xml:space="preserve"> from 0.01</w:t>
      </w:r>
      <w:r w:rsidR="00FB24DC">
        <w:t>0</w:t>
      </w:r>
      <w:r w:rsidR="00B711EF" w:rsidRPr="00AD0000">
        <w:t xml:space="preserve"> to 0.031 mg.L</w:t>
      </w:r>
      <w:r w:rsidR="00B711EF" w:rsidRPr="00602259">
        <w:rPr>
          <w:vertAlign w:val="superscript"/>
        </w:rPr>
        <w:t>-1</w:t>
      </w:r>
      <w:r w:rsidR="00B711EF" w:rsidRPr="00AD0000">
        <w:t>, NOx from 0.</w:t>
      </w:r>
      <w:r w:rsidR="00B711EF">
        <w:t>0</w:t>
      </w:r>
      <w:r w:rsidR="00B711EF" w:rsidRPr="00AD0000">
        <w:t>77 to 0.11 mg.L</w:t>
      </w:r>
      <w:r w:rsidR="00B711EF" w:rsidRPr="00602259">
        <w:rPr>
          <w:vertAlign w:val="superscript"/>
        </w:rPr>
        <w:t>-1</w:t>
      </w:r>
      <w:r w:rsidR="00B711EF" w:rsidRPr="00AD0000">
        <w:t xml:space="preserve"> and FRP from 0 to 0.07</w:t>
      </w:r>
      <w:r w:rsidR="00FB24DC">
        <w:t>0</w:t>
      </w:r>
      <w:r w:rsidR="00B711EF" w:rsidRPr="00AD0000">
        <w:t xml:space="preserve"> mg.L</w:t>
      </w:r>
      <w:r w:rsidR="00B711EF" w:rsidRPr="00602259">
        <w:rPr>
          <w:vertAlign w:val="superscript"/>
        </w:rPr>
        <w:t>-1</w:t>
      </w:r>
      <w:r w:rsidR="00B711EF" w:rsidRPr="00AD0000">
        <w:t xml:space="preserve">. RSi </w:t>
      </w:r>
      <w:r w:rsidR="000731F8">
        <w:t>was slightly higher in</w:t>
      </w:r>
      <w:r w:rsidR="00B711EF" w:rsidRPr="00AD0000">
        <w:t xml:space="preserve"> the upper </w:t>
      </w:r>
      <w:r w:rsidR="000731F8">
        <w:t>than the</w:t>
      </w:r>
      <w:r w:rsidR="000731F8" w:rsidRPr="00AD0000">
        <w:t xml:space="preserve"> </w:t>
      </w:r>
      <w:r w:rsidR="00B711EF" w:rsidRPr="00805428">
        <w:t>mid Murray (5</w:t>
      </w:r>
      <w:r w:rsidR="00CA1140">
        <w:t>.0</w:t>
      </w:r>
      <w:r w:rsidR="00B711EF" w:rsidRPr="00805428">
        <w:t xml:space="preserve"> and 3.3 mg.L</w:t>
      </w:r>
      <w:r w:rsidR="00B711EF" w:rsidRPr="00CB79F4">
        <w:rPr>
          <w:vertAlign w:val="superscript"/>
        </w:rPr>
        <w:t>-1</w:t>
      </w:r>
      <w:r w:rsidR="00B711EF" w:rsidRPr="00805428">
        <w:t>, respectively), but was considerably higher in the lower Murray (8.7 mg.L</w:t>
      </w:r>
      <w:r w:rsidR="00B711EF" w:rsidRPr="00CB79F4">
        <w:rPr>
          <w:vertAlign w:val="superscript"/>
        </w:rPr>
        <w:t>-1</w:t>
      </w:r>
      <w:r w:rsidR="00B711EF" w:rsidRPr="00805428">
        <w:t>).</w:t>
      </w:r>
    </w:p>
    <w:p w14:paraId="28B6AFD8" w14:textId="202A5874" w:rsidR="00F80F51" w:rsidRPr="00F80F51" w:rsidRDefault="009810D3" w:rsidP="00043055">
      <w:r>
        <w:t>Similarly, i</w:t>
      </w:r>
      <w:r w:rsidR="00FB7B55" w:rsidRPr="00805428">
        <w:t xml:space="preserve">n February 2017, there was a longitudinal trend </w:t>
      </w:r>
      <w:r w:rsidR="0011031B">
        <w:t xml:space="preserve">of </w:t>
      </w:r>
      <w:r w:rsidR="0098035F">
        <w:t>increasing</w:t>
      </w:r>
      <w:r w:rsidR="00FB7B55" w:rsidRPr="00805428">
        <w:t xml:space="preserve"> total nutrients</w:t>
      </w:r>
      <w:r w:rsidR="0011031B">
        <w:t xml:space="preserve"> (TP and T</w:t>
      </w:r>
      <w:r w:rsidR="007D7D03">
        <w:t>K</w:t>
      </w:r>
      <w:r w:rsidR="0011031B">
        <w:t>N) and dissolved</w:t>
      </w:r>
      <w:r w:rsidR="00F33E7B">
        <w:t xml:space="preserve"> nutrients</w:t>
      </w:r>
      <w:r w:rsidR="00FB7B55" w:rsidRPr="00805428">
        <w:t xml:space="preserve"> </w:t>
      </w:r>
      <w:r w:rsidR="0011031B">
        <w:t>(</w:t>
      </w:r>
      <w:r w:rsidR="00FB7B55" w:rsidRPr="00805428">
        <w:t>DOC and FRP</w:t>
      </w:r>
      <w:r w:rsidR="0011031B">
        <w:t>)</w:t>
      </w:r>
      <w:r w:rsidR="00FB7B55" w:rsidRPr="00805428">
        <w:t xml:space="preserve"> from the upper Murray to the lower Murray</w:t>
      </w:r>
      <w:r w:rsidR="000B308D">
        <w:t xml:space="preserve"> (</w:t>
      </w:r>
      <w:r w:rsidR="00051CC9">
        <w:t>Table 1</w:t>
      </w:r>
      <w:r w:rsidR="000B308D">
        <w:t>)</w:t>
      </w:r>
      <w:r w:rsidR="0011031B">
        <w:t>:</w:t>
      </w:r>
      <w:r w:rsidR="00051CC9">
        <w:t xml:space="preserve"> </w:t>
      </w:r>
      <w:r w:rsidR="00FB7B55" w:rsidRPr="00805428">
        <w:t xml:space="preserve">TP </w:t>
      </w:r>
      <w:r w:rsidR="0011031B">
        <w:t xml:space="preserve">increased </w:t>
      </w:r>
      <w:r w:rsidR="00FB7B55" w:rsidRPr="00805428">
        <w:t>from</w:t>
      </w:r>
      <w:r w:rsidR="00FB7B55">
        <w:t xml:space="preserve"> </w:t>
      </w:r>
      <w:r w:rsidR="00A32305">
        <w:t>0.045 to 0.087</w:t>
      </w:r>
      <w:r w:rsidR="00FB7B55">
        <w:t xml:space="preserve"> mg.L</w:t>
      </w:r>
      <w:r w:rsidR="00FB7B55">
        <w:rPr>
          <w:vertAlign w:val="superscript"/>
        </w:rPr>
        <w:t>-1</w:t>
      </w:r>
      <w:r w:rsidR="0011031B">
        <w:t xml:space="preserve">, </w:t>
      </w:r>
      <w:r w:rsidR="00FB7B55">
        <w:t>T</w:t>
      </w:r>
      <w:r w:rsidR="00375CD1">
        <w:t>K</w:t>
      </w:r>
      <w:r w:rsidR="00FB7B55">
        <w:t xml:space="preserve">N from </w:t>
      </w:r>
      <w:r w:rsidR="00A32305">
        <w:t>0.4</w:t>
      </w:r>
      <w:r w:rsidR="00FB24DC">
        <w:t>0</w:t>
      </w:r>
      <w:r w:rsidR="00FB7B55">
        <w:t xml:space="preserve"> to </w:t>
      </w:r>
      <w:r w:rsidR="00A32305">
        <w:t>0.6</w:t>
      </w:r>
      <w:r w:rsidR="00FB24DC">
        <w:t>0</w:t>
      </w:r>
      <w:r w:rsidR="00FB7B55">
        <w:t xml:space="preserve"> mg.L</w:t>
      </w:r>
      <w:r w:rsidR="00FB7B55">
        <w:rPr>
          <w:vertAlign w:val="superscript"/>
        </w:rPr>
        <w:t>-1</w:t>
      </w:r>
      <w:r w:rsidR="00FB7B55">
        <w:t>.</w:t>
      </w:r>
      <w:r w:rsidR="0011031B">
        <w:t xml:space="preserve">, </w:t>
      </w:r>
      <w:r w:rsidR="00F80F51">
        <w:t xml:space="preserve">DOC from </w:t>
      </w:r>
      <w:r w:rsidR="00A32305">
        <w:t>3.7</w:t>
      </w:r>
      <w:r w:rsidR="00F80F51">
        <w:t xml:space="preserve"> to </w:t>
      </w:r>
      <w:r w:rsidR="00A32305">
        <w:t>8.6</w:t>
      </w:r>
      <w:r w:rsidR="00F80F51">
        <w:t xml:space="preserve"> mg.L</w:t>
      </w:r>
      <w:r w:rsidR="00F80F51">
        <w:rPr>
          <w:vertAlign w:val="superscript"/>
        </w:rPr>
        <w:t>-1</w:t>
      </w:r>
      <w:r w:rsidR="00F80F51">
        <w:t xml:space="preserve"> and FRP from </w:t>
      </w:r>
      <w:r w:rsidR="00A32305">
        <w:t>0 to 0.013</w:t>
      </w:r>
      <w:r w:rsidR="00F80F51">
        <w:t xml:space="preserve"> mg.L</w:t>
      </w:r>
      <w:r w:rsidR="00F80F51">
        <w:rPr>
          <w:vertAlign w:val="superscript"/>
        </w:rPr>
        <w:t>-1</w:t>
      </w:r>
      <w:r w:rsidR="00F80F51">
        <w:t xml:space="preserve">. </w:t>
      </w:r>
      <w:r>
        <w:t>However, c</w:t>
      </w:r>
      <w:r w:rsidR="00F80F51">
        <w:t xml:space="preserve">ontrary to November 2016, </w:t>
      </w:r>
      <w:r w:rsidR="001B404D">
        <w:t>the dissolved nutrients NH</w:t>
      </w:r>
      <w:r w:rsidR="001B404D">
        <w:softHyphen/>
      </w:r>
      <w:r w:rsidR="001B404D">
        <w:rPr>
          <w:vertAlign w:val="subscript"/>
        </w:rPr>
        <w:t>3</w:t>
      </w:r>
      <w:r w:rsidR="001B404D">
        <w:t xml:space="preserve"> NOx and RSi were all </w:t>
      </w:r>
      <w:r w:rsidR="00EF136B">
        <w:t xml:space="preserve">considerably </w:t>
      </w:r>
      <w:r w:rsidR="001B404D">
        <w:t xml:space="preserve">greater in the upper Murray </w:t>
      </w:r>
      <w:r w:rsidR="00EF136B">
        <w:t>than</w:t>
      </w:r>
      <w:r w:rsidR="001B404D">
        <w:t xml:space="preserve"> the mid and lower Murray</w:t>
      </w:r>
      <w:r w:rsidR="00EF136B">
        <w:t xml:space="preserve"> regions</w:t>
      </w:r>
      <w:r w:rsidR="001B404D">
        <w:t>: concentrations of NH</w:t>
      </w:r>
      <w:r w:rsidR="001B404D">
        <w:rPr>
          <w:vertAlign w:val="subscript"/>
        </w:rPr>
        <w:t>3</w:t>
      </w:r>
      <w:r w:rsidR="001B404D">
        <w:t xml:space="preserve"> were </w:t>
      </w:r>
      <w:r w:rsidR="00933333">
        <w:t>0.017</w:t>
      </w:r>
      <w:r w:rsidR="001B404D">
        <w:t xml:space="preserve"> mg.L</w:t>
      </w:r>
      <w:r w:rsidR="001B404D">
        <w:rPr>
          <w:vertAlign w:val="superscript"/>
        </w:rPr>
        <w:t>-1</w:t>
      </w:r>
      <w:r w:rsidR="001B404D">
        <w:t xml:space="preserve"> at the upper Murray and </w:t>
      </w:r>
      <w:r w:rsidR="00933333">
        <w:t>0.005</w:t>
      </w:r>
      <w:r w:rsidR="00FB24DC">
        <w:t>0</w:t>
      </w:r>
      <w:r w:rsidR="001B404D">
        <w:t xml:space="preserve"> mg.L</w:t>
      </w:r>
      <w:r w:rsidR="001B404D">
        <w:rPr>
          <w:vertAlign w:val="superscript"/>
        </w:rPr>
        <w:t>-1</w:t>
      </w:r>
      <w:r w:rsidR="001B404D">
        <w:t xml:space="preserve"> in the mid and lower Murray, </w:t>
      </w:r>
      <w:r w:rsidR="00EF136B">
        <w:t xml:space="preserve">concentrations of </w:t>
      </w:r>
      <w:r w:rsidR="001B404D">
        <w:t>NOx</w:t>
      </w:r>
      <w:r w:rsidR="00EF136B">
        <w:t xml:space="preserve"> were </w:t>
      </w:r>
      <w:r w:rsidR="00933333">
        <w:t>0.014</w:t>
      </w:r>
      <w:r w:rsidR="00EF136B">
        <w:t xml:space="preserve"> mg.L</w:t>
      </w:r>
      <w:r w:rsidR="00EF136B">
        <w:rPr>
          <w:vertAlign w:val="superscript"/>
        </w:rPr>
        <w:t>-1</w:t>
      </w:r>
      <w:r w:rsidR="00EF136B">
        <w:t xml:space="preserve"> at the upper Murray and </w:t>
      </w:r>
      <w:r w:rsidR="00933333">
        <w:t>0</w:t>
      </w:r>
      <w:r w:rsidR="00F33E7B">
        <w:t>−</w:t>
      </w:r>
      <w:r w:rsidR="00933333">
        <w:t>0.0017</w:t>
      </w:r>
      <w:r w:rsidR="00EF136B">
        <w:t xml:space="preserve"> mg.L</w:t>
      </w:r>
      <w:r w:rsidR="00EF136B">
        <w:rPr>
          <w:vertAlign w:val="superscript"/>
        </w:rPr>
        <w:t>-1</w:t>
      </w:r>
      <w:r w:rsidR="00EF136B">
        <w:t xml:space="preserve"> in the mid and lower Murray and RSi was only detected in the upper Murray at </w:t>
      </w:r>
      <w:r w:rsidR="00F80F51">
        <w:t>c</w:t>
      </w:r>
      <w:r w:rsidR="00933333">
        <w:t>oncentrations of 2.3</w:t>
      </w:r>
      <w:r w:rsidR="00F80F51">
        <w:t xml:space="preserve"> mg.L</w:t>
      </w:r>
      <w:r w:rsidR="00F80F51">
        <w:rPr>
          <w:vertAlign w:val="superscript"/>
        </w:rPr>
        <w:t>-</w:t>
      </w:r>
      <w:r w:rsidR="00EF136B">
        <w:rPr>
          <w:vertAlign w:val="superscript"/>
        </w:rPr>
        <w:t>1</w:t>
      </w:r>
      <w:r w:rsidR="00EF136B" w:rsidRPr="00EF136B">
        <w:t>.</w:t>
      </w:r>
    </w:p>
    <w:p w14:paraId="68DBF9C3" w14:textId="4EF2FAC7" w:rsidR="00862558" w:rsidRDefault="0069418A" w:rsidP="00043055">
      <w:r>
        <w:t>Similarly, i</w:t>
      </w:r>
      <w:r w:rsidR="0040086B">
        <w:t xml:space="preserve">n May 2017, </w:t>
      </w:r>
      <w:r>
        <w:t>there was a longitudinal trend of increasing total nutrients (TP and TKN)</w:t>
      </w:r>
      <w:r w:rsidR="00055225">
        <w:t xml:space="preserve"> and dissolved nutrients (DOC and FRP) from the upper Murray to the lower Murray (Table 1): </w:t>
      </w:r>
      <w:r w:rsidR="00C96834">
        <w:t xml:space="preserve">TP from </w:t>
      </w:r>
      <w:r w:rsidR="009E3C07">
        <w:t>0.02</w:t>
      </w:r>
      <w:r w:rsidR="00FB24DC">
        <w:t>0</w:t>
      </w:r>
      <w:r w:rsidR="00C96834">
        <w:t xml:space="preserve"> to </w:t>
      </w:r>
      <w:r w:rsidR="009E3C07">
        <w:t>0.093</w:t>
      </w:r>
      <w:r w:rsidR="00C96834">
        <w:t xml:space="preserve"> mg.L</w:t>
      </w:r>
      <w:r w:rsidR="00C96834">
        <w:rPr>
          <w:vertAlign w:val="superscript"/>
        </w:rPr>
        <w:t>-1</w:t>
      </w:r>
      <w:r w:rsidR="00F33E7B">
        <w:t>,</w:t>
      </w:r>
      <w:r w:rsidR="00C96834">
        <w:t xml:space="preserve"> T</w:t>
      </w:r>
      <w:r w:rsidR="007D7D03">
        <w:t>K</w:t>
      </w:r>
      <w:r w:rsidR="00C96834">
        <w:t xml:space="preserve">N from </w:t>
      </w:r>
      <w:r w:rsidR="009E3C07">
        <w:t>0.31</w:t>
      </w:r>
      <w:r w:rsidR="00C96834">
        <w:t xml:space="preserve"> to </w:t>
      </w:r>
      <w:r w:rsidR="009E3C07">
        <w:t>0.73</w:t>
      </w:r>
      <w:r w:rsidR="00C96834">
        <w:t xml:space="preserve"> mg.L</w:t>
      </w:r>
      <w:r w:rsidR="00C96834">
        <w:rPr>
          <w:vertAlign w:val="superscript"/>
        </w:rPr>
        <w:t>-1</w:t>
      </w:r>
      <w:r w:rsidR="00F33E7B">
        <w:t xml:space="preserve">, </w:t>
      </w:r>
      <w:r w:rsidR="00C96834">
        <w:t xml:space="preserve">DOC from </w:t>
      </w:r>
      <w:r w:rsidR="009E3C07">
        <w:t>2.8</w:t>
      </w:r>
      <w:r w:rsidR="00C96834">
        <w:t xml:space="preserve"> to </w:t>
      </w:r>
      <w:r w:rsidR="009E3C07">
        <w:t>8.1</w:t>
      </w:r>
      <w:r w:rsidR="00C96834">
        <w:t xml:space="preserve"> mg.L</w:t>
      </w:r>
      <w:r w:rsidR="00C96834">
        <w:rPr>
          <w:vertAlign w:val="superscript"/>
        </w:rPr>
        <w:t>-1</w:t>
      </w:r>
      <w:r w:rsidR="00C96834">
        <w:t xml:space="preserve"> and FRP from </w:t>
      </w:r>
      <w:r w:rsidR="009E3C07">
        <w:t>0</w:t>
      </w:r>
      <w:r w:rsidR="00C96834">
        <w:t xml:space="preserve"> to </w:t>
      </w:r>
      <w:r w:rsidR="009E3C07">
        <w:t>0.014</w:t>
      </w:r>
      <w:r w:rsidR="00C96834">
        <w:t xml:space="preserve"> mg.L</w:t>
      </w:r>
      <w:r w:rsidR="00C96834">
        <w:rPr>
          <w:vertAlign w:val="superscript"/>
        </w:rPr>
        <w:t>-1</w:t>
      </w:r>
      <w:r w:rsidR="00C96834">
        <w:t xml:space="preserve">. </w:t>
      </w:r>
    </w:p>
    <w:p w14:paraId="47832005" w14:textId="0B728369" w:rsidR="007316DC" w:rsidRDefault="0098035F" w:rsidP="00043055">
      <w:r>
        <w:t xml:space="preserve">In the lower and the mid Murray in </w:t>
      </w:r>
      <w:r w:rsidR="00972ABA">
        <w:t xml:space="preserve">November 2017, </w:t>
      </w:r>
      <w:r w:rsidR="0024530D">
        <w:t>NH</w:t>
      </w:r>
      <w:r w:rsidR="0024530D" w:rsidRPr="0024530D">
        <w:rPr>
          <w:vertAlign w:val="subscript"/>
        </w:rPr>
        <w:t>3</w:t>
      </w:r>
      <w:r w:rsidR="0024530D">
        <w:t xml:space="preserve">, NOx and RSi were all below detectable limits </w:t>
      </w:r>
      <w:r w:rsidR="000B308D">
        <w:t>(</w:t>
      </w:r>
      <w:r w:rsidR="00051CC9">
        <w:t>Table 1</w:t>
      </w:r>
      <w:r w:rsidR="000B308D">
        <w:t>)</w:t>
      </w:r>
      <w:r w:rsidR="0024530D">
        <w:t xml:space="preserve">. All other nutrients were </w:t>
      </w:r>
      <w:r w:rsidR="00F603FB">
        <w:t xml:space="preserve">observed in </w:t>
      </w:r>
      <w:r w:rsidR="0024530D">
        <w:t xml:space="preserve">greater </w:t>
      </w:r>
      <w:r w:rsidR="00F603FB">
        <w:t>concentration</w:t>
      </w:r>
      <w:r w:rsidR="00FF1C13">
        <w:t>s</w:t>
      </w:r>
      <w:r w:rsidR="00F603FB">
        <w:t xml:space="preserve"> </w:t>
      </w:r>
      <w:r w:rsidR="0024530D">
        <w:t xml:space="preserve">in the lower Murray than the mid Murray. </w:t>
      </w:r>
      <w:r>
        <w:t>In the lower and the mid Murray i</w:t>
      </w:r>
      <w:r w:rsidR="007316DC">
        <w:t>n February 2018,</w:t>
      </w:r>
      <w:r w:rsidR="0024530D">
        <w:t xml:space="preserve"> RSi was again below detectable limits </w:t>
      </w:r>
      <w:r w:rsidR="000B308D">
        <w:t>(</w:t>
      </w:r>
      <w:r w:rsidR="00051CC9">
        <w:t>Table 1</w:t>
      </w:r>
      <w:r w:rsidR="000B308D">
        <w:t>)</w:t>
      </w:r>
      <w:r w:rsidR="00F603FB">
        <w:t>, whilst a</w:t>
      </w:r>
      <w:r w:rsidR="0024530D">
        <w:t xml:space="preserve">ll other nutrients were </w:t>
      </w:r>
      <w:r w:rsidR="00F603FB">
        <w:t xml:space="preserve">observed in </w:t>
      </w:r>
      <w:r w:rsidR="0024530D">
        <w:t xml:space="preserve">greater </w:t>
      </w:r>
      <w:r w:rsidR="00F603FB">
        <w:t>concentration</w:t>
      </w:r>
      <w:r w:rsidR="00FF1C13">
        <w:t>s</w:t>
      </w:r>
      <w:r w:rsidR="00F603FB">
        <w:t xml:space="preserve"> </w:t>
      </w:r>
      <w:r w:rsidR="0024530D">
        <w:t>in the lower Murray than the mid Murray (excluding NOx).</w:t>
      </w:r>
    </w:p>
    <w:p w14:paraId="701B2696" w14:textId="77777777" w:rsidR="007E11F6" w:rsidRDefault="007E11F6" w:rsidP="00DC63F7">
      <w:pPr>
        <w:pStyle w:val="Caption"/>
      </w:pPr>
    </w:p>
    <w:p w14:paraId="41B81F1E" w14:textId="77777777" w:rsidR="003A40C7" w:rsidRPr="003A40C7" w:rsidRDefault="003A40C7" w:rsidP="003A40C7"/>
    <w:p w14:paraId="25ED21C2" w14:textId="77777777" w:rsidR="007E11F6" w:rsidRDefault="007E11F6" w:rsidP="00DC63F7">
      <w:pPr>
        <w:pStyle w:val="Caption"/>
      </w:pPr>
    </w:p>
    <w:p w14:paraId="25E56845" w14:textId="77777777" w:rsidR="007E11F6" w:rsidRDefault="007E11F6" w:rsidP="00DC63F7">
      <w:pPr>
        <w:pStyle w:val="Caption"/>
      </w:pPr>
    </w:p>
    <w:p w14:paraId="6F8D6AB6" w14:textId="6CDDDF81" w:rsidR="007E11F6" w:rsidRPr="00DC63F7" w:rsidRDefault="007E11F6" w:rsidP="00DC63F7">
      <w:pPr>
        <w:pStyle w:val="Caption"/>
      </w:pPr>
      <w:r w:rsidRPr="00DC63F7">
        <w:t>Table 1: Nutrient concentrations expressed in milligrams per litre (mg.L-1) at Howlong, Peechelba (Ovens), the upper Murray region (average of Yarrawonga, Tocumwal and Picnic Point), Yambuna (Goulburn), the mid Murray region (average of Barham, Swan Hill and Tooleybuc), Pomona (Darling) and the lower Murray (average of Brenda Park, Lowbank and Milich) region in November 2016, February 2017 and May 2017 and at the mid Murray and lower Murray regions in November 2017 and February 2018. FRP = filterable reactive phosphorus as P, TP = total phosphorus, NH3/NH4+ = ammonia as N, NOx = nitrite + nitrate, TKN = total Kjeldahl nitrogen, TKN = total Kjeldahl nitrogen as N, TON = total organic nitrogen, TIN = total inorganic nitrogen, DOC = dissolved organic carbon and RSi = reactive silica. All concentrations are reported to two significant figures. If concentrations were below detectable levels, concentrations of zero were used.</w:t>
      </w:r>
    </w:p>
    <w:p w14:paraId="1F43AE66" w14:textId="77777777" w:rsidR="007E11F6" w:rsidRPr="00877112" w:rsidRDefault="007E11F6" w:rsidP="00043055"/>
    <w:tbl>
      <w:tblPr>
        <w:tblW w:w="4638" w:type="pct"/>
        <w:jc w:val="center"/>
        <w:tblLook w:val="04A0" w:firstRow="1" w:lastRow="0" w:firstColumn="1" w:lastColumn="0" w:noHBand="0" w:noVBand="1"/>
      </w:tblPr>
      <w:tblGrid>
        <w:gridCol w:w="944"/>
        <w:gridCol w:w="1549"/>
        <w:gridCol w:w="870"/>
        <w:gridCol w:w="1017"/>
        <w:gridCol w:w="1132"/>
        <w:gridCol w:w="830"/>
        <w:gridCol w:w="607"/>
        <w:gridCol w:w="706"/>
        <w:gridCol w:w="699"/>
      </w:tblGrid>
      <w:tr w:rsidR="007E11F6" w:rsidRPr="00451EA8" w14:paraId="579E3A3D" w14:textId="77777777" w:rsidTr="00EA15FF">
        <w:trPr>
          <w:trHeight w:val="381"/>
          <w:jc w:val="center"/>
        </w:trPr>
        <w:tc>
          <w:tcPr>
            <w:tcW w:w="566" w:type="pct"/>
            <w:tcBorders>
              <w:top w:val="single" w:sz="8" w:space="0" w:color="999999"/>
              <w:left w:val="single" w:sz="8" w:space="0" w:color="999999"/>
              <w:bottom w:val="single" w:sz="24" w:space="0" w:color="000000" w:themeColor="text1"/>
              <w:right w:val="single" w:sz="8" w:space="0" w:color="999999"/>
            </w:tcBorders>
            <w:shd w:val="clear" w:color="auto" w:fill="auto"/>
            <w:hideMark/>
          </w:tcPr>
          <w:p w14:paraId="02863049"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single" w:sz="8" w:space="0" w:color="999999"/>
              <w:left w:val="nil"/>
              <w:bottom w:val="single" w:sz="24" w:space="0" w:color="000000" w:themeColor="text1"/>
              <w:right w:val="single" w:sz="8" w:space="0" w:color="999999"/>
            </w:tcBorders>
            <w:shd w:val="clear" w:color="auto" w:fill="auto"/>
            <w:hideMark/>
          </w:tcPr>
          <w:p w14:paraId="70F720F5"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522" w:type="pct"/>
            <w:tcBorders>
              <w:top w:val="single" w:sz="8" w:space="0" w:color="999999"/>
              <w:left w:val="nil"/>
              <w:bottom w:val="single" w:sz="24" w:space="0" w:color="000000" w:themeColor="text1"/>
              <w:right w:val="single" w:sz="8" w:space="0" w:color="999999"/>
            </w:tcBorders>
            <w:shd w:val="clear" w:color="auto" w:fill="auto"/>
            <w:vAlign w:val="center"/>
          </w:tcPr>
          <w:p w14:paraId="53B838F0" w14:textId="77777777" w:rsidR="007E11F6" w:rsidRPr="00451EA8" w:rsidRDefault="007E11F6" w:rsidP="00DC63F7">
            <w:pPr>
              <w:pStyle w:val="NoSpacing"/>
              <w:spacing w:beforeLines="0" w:before="0" w:afterLines="0" w:after="0"/>
              <w:rPr>
                <w:lang w:eastAsia="en-AU"/>
              </w:rPr>
            </w:pPr>
            <w:r w:rsidRPr="00451EA8">
              <w:rPr>
                <w:lang w:eastAsia="en-AU"/>
              </w:rPr>
              <w:t>FRP</w:t>
            </w:r>
          </w:p>
        </w:tc>
        <w:tc>
          <w:tcPr>
            <w:tcW w:w="609" w:type="pct"/>
            <w:tcBorders>
              <w:top w:val="single" w:sz="8" w:space="0" w:color="999999"/>
              <w:left w:val="single" w:sz="8" w:space="0" w:color="999999"/>
              <w:bottom w:val="single" w:sz="24" w:space="0" w:color="000000" w:themeColor="text1"/>
              <w:right w:val="single" w:sz="8" w:space="0" w:color="999999"/>
            </w:tcBorders>
            <w:shd w:val="clear" w:color="auto" w:fill="auto"/>
            <w:vAlign w:val="center"/>
          </w:tcPr>
          <w:p w14:paraId="5D6D292D" w14:textId="77777777" w:rsidR="007E11F6" w:rsidRPr="00451EA8" w:rsidRDefault="007E11F6" w:rsidP="00DC63F7">
            <w:pPr>
              <w:pStyle w:val="NoSpacing"/>
              <w:spacing w:beforeLines="0" w:before="0" w:afterLines="0" w:after="0"/>
              <w:rPr>
                <w:lang w:eastAsia="en-AU"/>
              </w:rPr>
            </w:pPr>
            <w:r w:rsidRPr="00451EA8">
              <w:rPr>
                <w:lang w:eastAsia="en-AU"/>
              </w:rPr>
              <w:t>TP</w:t>
            </w:r>
          </w:p>
        </w:tc>
        <w:tc>
          <w:tcPr>
            <w:tcW w:w="678" w:type="pct"/>
            <w:tcBorders>
              <w:top w:val="single" w:sz="8" w:space="0" w:color="999999"/>
              <w:left w:val="single" w:sz="8" w:space="0" w:color="999999"/>
              <w:bottom w:val="single" w:sz="24" w:space="0" w:color="000000" w:themeColor="text1"/>
              <w:right w:val="single" w:sz="8" w:space="0" w:color="999999"/>
            </w:tcBorders>
            <w:shd w:val="clear" w:color="auto" w:fill="auto"/>
            <w:vAlign w:val="center"/>
            <w:hideMark/>
          </w:tcPr>
          <w:p w14:paraId="3FD182F5" w14:textId="77777777" w:rsidR="007E11F6" w:rsidRPr="00451EA8" w:rsidRDefault="007E11F6" w:rsidP="00DC63F7">
            <w:pPr>
              <w:pStyle w:val="NoSpacing"/>
              <w:spacing w:beforeLines="0" w:before="0" w:afterLines="0" w:after="0"/>
              <w:rPr>
                <w:lang w:eastAsia="en-AU"/>
              </w:rPr>
            </w:pPr>
            <w:r w:rsidRPr="00451EA8">
              <w:rPr>
                <w:lang w:eastAsia="en-AU"/>
              </w:rPr>
              <w:t>NH</w:t>
            </w:r>
            <w:r w:rsidRPr="00451EA8">
              <w:rPr>
                <w:vertAlign w:val="subscript"/>
                <w:lang w:eastAsia="en-AU"/>
              </w:rPr>
              <w:t>3</w:t>
            </w:r>
            <w:r w:rsidRPr="00451EA8">
              <w:rPr>
                <w:lang w:eastAsia="en-AU"/>
              </w:rPr>
              <w:t>/NH</w:t>
            </w:r>
            <w:r w:rsidRPr="00451EA8">
              <w:rPr>
                <w:vertAlign w:val="superscript"/>
                <w:lang w:eastAsia="en-AU"/>
              </w:rPr>
              <w:softHyphen/>
            </w:r>
            <w:r w:rsidRPr="00451EA8">
              <w:rPr>
                <w:vertAlign w:val="subscript"/>
                <w:lang w:eastAsia="en-AU"/>
              </w:rPr>
              <w:t>4</w:t>
            </w:r>
            <w:r w:rsidRPr="00451EA8">
              <w:rPr>
                <w:vertAlign w:val="superscript"/>
                <w:lang w:eastAsia="en-AU"/>
              </w:rPr>
              <w:t>+</w:t>
            </w:r>
          </w:p>
        </w:tc>
        <w:tc>
          <w:tcPr>
            <w:tcW w:w="491" w:type="pct"/>
            <w:tcBorders>
              <w:top w:val="single" w:sz="8" w:space="0" w:color="999999"/>
              <w:left w:val="nil"/>
              <w:bottom w:val="single" w:sz="24" w:space="0" w:color="000000" w:themeColor="text1"/>
              <w:right w:val="single" w:sz="8" w:space="0" w:color="999999"/>
            </w:tcBorders>
            <w:shd w:val="clear" w:color="auto" w:fill="auto"/>
            <w:vAlign w:val="center"/>
            <w:hideMark/>
          </w:tcPr>
          <w:p w14:paraId="6399C226" w14:textId="77777777" w:rsidR="007E11F6" w:rsidRPr="00451EA8" w:rsidRDefault="007E11F6" w:rsidP="00DC63F7">
            <w:pPr>
              <w:pStyle w:val="NoSpacing"/>
              <w:spacing w:beforeLines="0" w:before="0" w:afterLines="0" w:after="0"/>
              <w:rPr>
                <w:lang w:eastAsia="en-AU"/>
              </w:rPr>
            </w:pPr>
            <w:r w:rsidRPr="00451EA8">
              <w:rPr>
                <w:lang w:eastAsia="en-AU"/>
              </w:rPr>
              <w:t>NOx</w:t>
            </w:r>
          </w:p>
        </w:tc>
        <w:tc>
          <w:tcPr>
            <w:tcW w:w="363" w:type="pct"/>
            <w:tcBorders>
              <w:top w:val="single" w:sz="8" w:space="0" w:color="999999"/>
              <w:left w:val="nil"/>
              <w:bottom w:val="single" w:sz="24" w:space="0" w:color="000000" w:themeColor="text1"/>
              <w:right w:val="single" w:sz="8" w:space="0" w:color="999999"/>
            </w:tcBorders>
            <w:shd w:val="clear" w:color="auto" w:fill="auto"/>
            <w:vAlign w:val="center"/>
          </w:tcPr>
          <w:p w14:paraId="1CBA2125" w14:textId="77777777" w:rsidR="007E11F6" w:rsidRPr="00451EA8" w:rsidRDefault="007E11F6" w:rsidP="00DC63F7">
            <w:pPr>
              <w:pStyle w:val="NoSpacing"/>
              <w:spacing w:beforeLines="0" w:before="0" w:afterLines="0" w:after="0"/>
              <w:rPr>
                <w:lang w:eastAsia="en-AU"/>
              </w:rPr>
            </w:pPr>
            <w:r w:rsidRPr="00451EA8">
              <w:rPr>
                <w:lang w:eastAsia="en-AU"/>
              </w:rPr>
              <w:t>TKN</w:t>
            </w:r>
          </w:p>
        </w:tc>
        <w:tc>
          <w:tcPr>
            <w:tcW w:w="423" w:type="pct"/>
            <w:tcBorders>
              <w:top w:val="single" w:sz="8" w:space="0" w:color="999999"/>
              <w:left w:val="single" w:sz="8" w:space="0" w:color="999999"/>
              <w:bottom w:val="single" w:sz="24" w:space="0" w:color="000000" w:themeColor="text1"/>
              <w:right w:val="single" w:sz="8" w:space="0" w:color="999999"/>
            </w:tcBorders>
            <w:shd w:val="clear" w:color="auto" w:fill="auto"/>
            <w:vAlign w:val="center"/>
          </w:tcPr>
          <w:p w14:paraId="2B964D27" w14:textId="77777777" w:rsidR="007E11F6" w:rsidRPr="00451EA8" w:rsidRDefault="007E11F6" w:rsidP="00DC63F7">
            <w:pPr>
              <w:pStyle w:val="NoSpacing"/>
              <w:spacing w:beforeLines="0" w:before="0" w:afterLines="0" w:after="0"/>
              <w:rPr>
                <w:lang w:eastAsia="en-AU"/>
              </w:rPr>
            </w:pPr>
            <w:r w:rsidRPr="00451EA8">
              <w:rPr>
                <w:lang w:eastAsia="en-AU"/>
              </w:rPr>
              <w:t>DOC</w:t>
            </w:r>
          </w:p>
        </w:tc>
        <w:tc>
          <w:tcPr>
            <w:tcW w:w="419" w:type="pct"/>
            <w:tcBorders>
              <w:top w:val="single" w:sz="8" w:space="0" w:color="999999"/>
              <w:left w:val="single" w:sz="8" w:space="0" w:color="999999"/>
              <w:bottom w:val="single" w:sz="24" w:space="0" w:color="000000" w:themeColor="text1"/>
              <w:right w:val="single" w:sz="8" w:space="0" w:color="999999"/>
            </w:tcBorders>
            <w:shd w:val="clear" w:color="auto" w:fill="auto"/>
            <w:vAlign w:val="center"/>
          </w:tcPr>
          <w:p w14:paraId="401A9A4C" w14:textId="77777777" w:rsidR="007E11F6" w:rsidRPr="00451EA8" w:rsidRDefault="007E11F6" w:rsidP="00DC63F7">
            <w:pPr>
              <w:pStyle w:val="NoSpacing"/>
              <w:spacing w:beforeLines="0" w:before="0" w:afterLines="0" w:after="0"/>
              <w:rPr>
                <w:lang w:eastAsia="en-AU"/>
              </w:rPr>
            </w:pPr>
            <w:r w:rsidRPr="00451EA8">
              <w:rPr>
                <w:lang w:eastAsia="en-AU"/>
              </w:rPr>
              <w:t>RSi</w:t>
            </w:r>
          </w:p>
        </w:tc>
      </w:tr>
      <w:tr w:rsidR="007E11F6" w:rsidRPr="00451EA8" w14:paraId="33697F2F" w14:textId="77777777" w:rsidTr="00EA15FF">
        <w:trPr>
          <w:trHeight w:val="227"/>
          <w:jc w:val="center"/>
        </w:trPr>
        <w:tc>
          <w:tcPr>
            <w:tcW w:w="566" w:type="pct"/>
            <w:tcBorders>
              <w:top w:val="single" w:sz="24" w:space="0" w:color="000000" w:themeColor="text1"/>
              <w:left w:val="single" w:sz="8" w:space="0" w:color="999999"/>
              <w:bottom w:val="single" w:sz="8" w:space="0" w:color="999999"/>
              <w:right w:val="single" w:sz="8" w:space="0" w:color="999999"/>
            </w:tcBorders>
            <w:shd w:val="clear" w:color="auto" w:fill="auto"/>
            <w:noWrap/>
            <w:vAlign w:val="center"/>
            <w:hideMark/>
          </w:tcPr>
          <w:p w14:paraId="6C2D0DD3" w14:textId="77777777" w:rsidR="007E11F6" w:rsidRPr="00451EA8" w:rsidRDefault="007E11F6" w:rsidP="00DC63F7">
            <w:pPr>
              <w:pStyle w:val="NoSpacing"/>
              <w:spacing w:beforeLines="0" w:before="0" w:afterLines="0" w:after="0"/>
              <w:rPr>
                <w:lang w:eastAsia="en-AU"/>
              </w:rPr>
            </w:pPr>
            <w:r w:rsidRPr="00451EA8">
              <w:rPr>
                <w:lang w:eastAsia="en-AU"/>
              </w:rPr>
              <w:t>Nov-16</w:t>
            </w:r>
          </w:p>
        </w:tc>
        <w:tc>
          <w:tcPr>
            <w:tcW w:w="928" w:type="pct"/>
            <w:tcBorders>
              <w:top w:val="single" w:sz="24" w:space="0" w:color="000000" w:themeColor="text1"/>
              <w:left w:val="nil"/>
              <w:bottom w:val="single" w:sz="8" w:space="0" w:color="999999"/>
              <w:right w:val="single" w:sz="8" w:space="0" w:color="999999"/>
            </w:tcBorders>
            <w:shd w:val="clear" w:color="auto" w:fill="auto"/>
            <w:noWrap/>
            <w:vAlign w:val="center"/>
            <w:hideMark/>
          </w:tcPr>
          <w:p w14:paraId="1778456D" w14:textId="77777777" w:rsidR="007E11F6" w:rsidRPr="00451EA8" w:rsidRDefault="007E11F6" w:rsidP="00DC63F7">
            <w:pPr>
              <w:pStyle w:val="NoSpacing"/>
              <w:spacing w:beforeLines="0" w:before="0" w:afterLines="0" w:after="0"/>
              <w:rPr>
                <w:lang w:eastAsia="en-AU"/>
              </w:rPr>
            </w:pPr>
            <w:r w:rsidRPr="00451EA8">
              <w:rPr>
                <w:lang w:eastAsia="en-AU"/>
              </w:rPr>
              <w:t xml:space="preserve">Howlong </w:t>
            </w:r>
          </w:p>
        </w:tc>
        <w:tc>
          <w:tcPr>
            <w:tcW w:w="522" w:type="pct"/>
            <w:tcBorders>
              <w:top w:val="single" w:sz="24" w:space="0" w:color="000000" w:themeColor="text1"/>
              <w:left w:val="nil"/>
              <w:bottom w:val="single" w:sz="8" w:space="0" w:color="999999"/>
              <w:right w:val="single" w:sz="8" w:space="0" w:color="999999"/>
            </w:tcBorders>
            <w:shd w:val="clear" w:color="auto" w:fill="auto"/>
          </w:tcPr>
          <w:p w14:paraId="7C0C1E1E" w14:textId="77777777" w:rsidR="007E11F6" w:rsidRPr="00451EA8" w:rsidRDefault="007E11F6" w:rsidP="00DC63F7">
            <w:pPr>
              <w:pStyle w:val="NoSpacing"/>
              <w:spacing w:beforeLines="0" w:before="0" w:afterLines="0" w:after="0"/>
              <w:rPr>
                <w:lang w:eastAsia="en-AU"/>
              </w:rPr>
            </w:pPr>
            <w:r w:rsidRPr="00451EA8">
              <w:rPr>
                <w:lang w:eastAsia="en-AU"/>
              </w:rPr>
              <w:t>0.014</w:t>
            </w:r>
          </w:p>
        </w:tc>
        <w:tc>
          <w:tcPr>
            <w:tcW w:w="609" w:type="pct"/>
            <w:tcBorders>
              <w:top w:val="single" w:sz="24" w:space="0" w:color="000000" w:themeColor="text1"/>
              <w:left w:val="single" w:sz="8" w:space="0" w:color="999999"/>
              <w:bottom w:val="single" w:sz="8" w:space="0" w:color="999999"/>
              <w:right w:val="single" w:sz="8" w:space="0" w:color="999999"/>
            </w:tcBorders>
            <w:shd w:val="clear" w:color="auto" w:fill="auto"/>
          </w:tcPr>
          <w:p w14:paraId="77EC5596" w14:textId="77777777" w:rsidR="007E11F6" w:rsidRPr="00451EA8" w:rsidRDefault="007E11F6" w:rsidP="00DC63F7">
            <w:pPr>
              <w:pStyle w:val="NoSpacing"/>
              <w:spacing w:beforeLines="0" w:before="0" w:afterLines="0" w:after="0"/>
              <w:rPr>
                <w:lang w:eastAsia="en-AU"/>
              </w:rPr>
            </w:pPr>
            <w:r w:rsidRPr="00451EA8">
              <w:rPr>
                <w:lang w:eastAsia="en-AU"/>
              </w:rPr>
              <w:t>0.045</w:t>
            </w:r>
          </w:p>
        </w:tc>
        <w:tc>
          <w:tcPr>
            <w:tcW w:w="678" w:type="pct"/>
            <w:tcBorders>
              <w:top w:val="single" w:sz="24" w:space="0" w:color="000000" w:themeColor="text1"/>
              <w:left w:val="single" w:sz="8" w:space="0" w:color="999999"/>
              <w:bottom w:val="single" w:sz="8" w:space="0" w:color="999999"/>
              <w:right w:val="single" w:sz="8" w:space="0" w:color="999999"/>
            </w:tcBorders>
            <w:shd w:val="clear" w:color="auto" w:fill="auto"/>
            <w:noWrap/>
            <w:hideMark/>
          </w:tcPr>
          <w:p w14:paraId="409C62E3" w14:textId="77777777" w:rsidR="007E11F6" w:rsidRPr="00451EA8" w:rsidRDefault="007E11F6" w:rsidP="00DC63F7">
            <w:pPr>
              <w:pStyle w:val="NoSpacing"/>
              <w:spacing w:beforeLines="0" w:before="0" w:afterLines="0" w:after="0"/>
              <w:rPr>
                <w:lang w:eastAsia="en-AU"/>
              </w:rPr>
            </w:pPr>
            <w:r w:rsidRPr="00451EA8">
              <w:rPr>
                <w:lang w:eastAsia="en-AU"/>
              </w:rPr>
              <w:t>0.007</w:t>
            </w:r>
          </w:p>
        </w:tc>
        <w:tc>
          <w:tcPr>
            <w:tcW w:w="491" w:type="pct"/>
            <w:tcBorders>
              <w:top w:val="single" w:sz="24" w:space="0" w:color="000000" w:themeColor="text1"/>
              <w:left w:val="nil"/>
              <w:bottom w:val="single" w:sz="8" w:space="0" w:color="999999"/>
              <w:right w:val="single" w:sz="8" w:space="0" w:color="999999"/>
            </w:tcBorders>
            <w:shd w:val="clear" w:color="auto" w:fill="auto"/>
            <w:noWrap/>
            <w:hideMark/>
          </w:tcPr>
          <w:p w14:paraId="4A8A80FF" w14:textId="77777777" w:rsidR="007E11F6" w:rsidRPr="00451EA8" w:rsidRDefault="007E11F6" w:rsidP="00DC63F7">
            <w:pPr>
              <w:pStyle w:val="NoSpacing"/>
              <w:spacing w:beforeLines="0" w:before="0" w:afterLines="0" w:after="0"/>
              <w:rPr>
                <w:lang w:eastAsia="en-AU"/>
              </w:rPr>
            </w:pPr>
            <w:r w:rsidRPr="00451EA8">
              <w:rPr>
                <w:lang w:eastAsia="en-AU"/>
              </w:rPr>
              <w:t>0.38</w:t>
            </w:r>
          </w:p>
        </w:tc>
        <w:tc>
          <w:tcPr>
            <w:tcW w:w="363" w:type="pct"/>
            <w:tcBorders>
              <w:top w:val="single" w:sz="24" w:space="0" w:color="000000" w:themeColor="text1"/>
              <w:left w:val="nil"/>
              <w:bottom w:val="single" w:sz="8" w:space="0" w:color="999999"/>
              <w:right w:val="single" w:sz="8" w:space="0" w:color="999999"/>
            </w:tcBorders>
            <w:shd w:val="clear" w:color="auto" w:fill="auto"/>
          </w:tcPr>
          <w:p w14:paraId="3E838B02" w14:textId="77777777" w:rsidR="007E11F6" w:rsidRPr="00451EA8" w:rsidRDefault="007E11F6" w:rsidP="00DC63F7">
            <w:pPr>
              <w:pStyle w:val="NoSpacing"/>
              <w:spacing w:beforeLines="0" w:before="0" w:afterLines="0" w:after="0"/>
              <w:rPr>
                <w:lang w:eastAsia="en-AU"/>
              </w:rPr>
            </w:pPr>
            <w:r w:rsidRPr="00451EA8">
              <w:rPr>
                <w:lang w:eastAsia="en-AU"/>
              </w:rPr>
              <w:t>0.32</w:t>
            </w:r>
          </w:p>
        </w:tc>
        <w:tc>
          <w:tcPr>
            <w:tcW w:w="423" w:type="pct"/>
            <w:tcBorders>
              <w:top w:val="single" w:sz="24" w:space="0" w:color="000000" w:themeColor="text1"/>
              <w:left w:val="single" w:sz="8" w:space="0" w:color="999999"/>
              <w:bottom w:val="single" w:sz="8" w:space="0" w:color="999999"/>
              <w:right w:val="single" w:sz="8" w:space="0" w:color="999999"/>
            </w:tcBorders>
            <w:shd w:val="clear" w:color="auto" w:fill="auto"/>
          </w:tcPr>
          <w:p w14:paraId="5778936F" w14:textId="77777777" w:rsidR="007E11F6" w:rsidRPr="00451EA8" w:rsidRDefault="007E11F6" w:rsidP="00DC63F7">
            <w:pPr>
              <w:pStyle w:val="NoSpacing"/>
              <w:spacing w:beforeLines="0" w:before="0" w:afterLines="0" w:after="0"/>
              <w:rPr>
                <w:lang w:eastAsia="en-AU"/>
              </w:rPr>
            </w:pPr>
            <w:r w:rsidRPr="00451EA8">
              <w:rPr>
                <w:lang w:eastAsia="en-AU"/>
              </w:rPr>
              <w:t>3.8</w:t>
            </w:r>
          </w:p>
        </w:tc>
        <w:tc>
          <w:tcPr>
            <w:tcW w:w="419" w:type="pct"/>
            <w:tcBorders>
              <w:top w:val="single" w:sz="24" w:space="0" w:color="000000" w:themeColor="text1"/>
              <w:left w:val="single" w:sz="8" w:space="0" w:color="999999"/>
              <w:bottom w:val="single" w:sz="8" w:space="0" w:color="999999"/>
              <w:right w:val="single" w:sz="8" w:space="0" w:color="999999"/>
            </w:tcBorders>
            <w:shd w:val="clear" w:color="auto" w:fill="auto"/>
          </w:tcPr>
          <w:p w14:paraId="47BCDCA5" w14:textId="77777777" w:rsidR="007E11F6" w:rsidRPr="00451EA8" w:rsidRDefault="007E11F6" w:rsidP="00DC63F7">
            <w:pPr>
              <w:pStyle w:val="NoSpacing"/>
              <w:spacing w:beforeLines="0" w:before="0" w:afterLines="0" w:after="0"/>
              <w:rPr>
                <w:lang w:eastAsia="en-AU"/>
              </w:rPr>
            </w:pPr>
            <w:r w:rsidRPr="00451EA8">
              <w:rPr>
                <w:lang w:eastAsia="en-AU"/>
              </w:rPr>
              <w:t>9.0</w:t>
            </w:r>
          </w:p>
        </w:tc>
      </w:tr>
      <w:tr w:rsidR="007E11F6" w:rsidRPr="00451EA8" w14:paraId="0609481D"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7140EE5C"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630539C7" w14:textId="77777777" w:rsidR="007E11F6" w:rsidRPr="00451EA8" w:rsidRDefault="007E11F6" w:rsidP="00DC63F7">
            <w:pPr>
              <w:pStyle w:val="NoSpacing"/>
              <w:spacing w:beforeLines="0" w:before="0" w:afterLines="0" w:after="0"/>
              <w:rPr>
                <w:lang w:eastAsia="en-AU"/>
              </w:rPr>
            </w:pPr>
            <w:r w:rsidRPr="00451EA8">
              <w:rPr>
                <w:lang w:eastAsia="en-AU"/>
              </w:rPr>
              <w:t xml:space="preserve">Ovens </w:t>
            </w:r>
          </w:p>
        </w:tc>
        <w:tc>
          <w:tcPr>
            <w:tcW w:w="522" w:type="pct"/>
            <w:tcBorders>
              <w:top w:val="nil"/>
              <w:left w:val="nil"/>
              <w:bottom w:val="single" w:sz="8" w:space="0" w:color="999999"/>
              <w:right w:val="single" w:sz="8" w:space="0" w:color="999999"/>
            </w:tcBorders>
            <w:shd w:val="clear" w:color="auto" w:fill="auto"/>
          </w:tcPr>
          <w:p w14:paraId="5A8678F5" w14:textId="77777777" w:rsidR="007E11F6" w:rsidRPr="00451EA8" w:rsidRDefault="007E11F6" w:rsidP="00DC63F7">
            <w:pPr>
              <w:pStyle w:val="NoSpacing"/>
              <w:spacing w:beforeLines="0" w:before="0" w:afterLines="0" w:after="0"/>
              <w:rPr>
                <w:lang w:eastAsia="en-AU"/>
              </w:rPr>
            </w:pPr>
            <w:r w:rsidRPr="00451EA8">
              <w:rPr>
                <w:lang w:eastAsia="en-AU"/>
              </w:rPr>
              <w:t>0.006</w:t>
            </w:r>
            <w:r>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73DB3DE5" w14:textId="77777777" w:rsidR="007E11F6" w:rsidRPr="00451EA8" w:rsidRDefault="007E11F6" w:rsidP="00DC63F7">
            <w:pPr>
              <w:pStyle w:val="NoSpacing"/>
              <w:spacing w:beforeLines="0" w:before="0" w:afterLines="0" w:after="0"/>
              <w:rPr>
                <w:lang w:eastAsia="en-AU"/>
              </w:rPr>
            </w:pPr>
            <w:r w:rsidRPr="00451EA8">
              <w:rPr>
                <w:lang w:eastAsia="en-AU"/>
              </w:rPr>
              <w:t>0.025</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3CE273CD" w14:textId="77777777" w:rsidR="007E11F6" w:rsidRPr="00451EA8" w:rsidRDefault="007E11F6" w:rsidP="00DC63F7">
            <w:pPr>
              <w:pStyle w:val="NoSpacing"/>
              <w:spacing w:beforeLines="0" w:before="0" w:afterLines="0" w:after="0"/>
              <w:rPr>
                <w:lang w:eastAsia="en-AU"/>
              </w:rPr>
            </w:pPr>
            <w:r w:rsidRPr="00451EA8">
              <w:rPr>
                <w:lang w:eastAsia="en-AU"/>
              </w:rPr>
              <w:t>0.025</w:t>
            </w:r>
          </w:p>
        </w:tc>
        <w:tc>
          <w:tcPr>
            <w:tcW w:w="491" w:type="pct"/>
            <w:tcBorders>
              <w:top w:val="nil"/>
              <w:left w:val="nil"/>
              <w:bottom w:val="single" w:sz="8" w:space="0" w:color="999999"/>
              <w:right w:val="single" w:sz="8" w:space="0" w:color="999999"/>
            </w:tcBorders>
            <w:shd w:val="clear" w:color="auto" w:fill="auto"/>
            <w:noWrap/>
            <w:hideMark/>
          </w:tcPr>
          <w:p w14:paraId="568151D1" w14:textId="77777777" w:rsidR="007E11F6" w:rsidRPr="00451EA8" w:rsidRDefault="007E11F6" w:rsidP="00DC63F7">
            <w:pPr>
              <w:pStyle w:val="NoSpacing"/>
              <w:spacing w:beforeLines="0" w:before="0" w:afterLines="0" w:after="0"/>
              <w:rPr>
                <w:lang w:eastAsia="en-AU"/>
              </w:rPr>
            </w:pPr>
            <w:r w:rsidRPr="00451EA8">
              <w:rPr>
                <w:lang w:eastAsia="en-AU"/>
              </w:rPr>
              <w:t>0.23</w:t>
            </w:r>
          </w:p>
        </w:tc>
        <w:tc>
          <w:tcPr>
            <w:tcW w:w="363" w:type="pct"/>
            <w:tcBorders>
              <w:top w:val="nil"/>
              <w:left w:val="nil"/>
              <w:bottom w:val="single" w:sz="8" w:space="0" w:color="999999"/>
              <w:right w:val="single" w:sz="8" w:space="0" w:color="999999"/>
            </w:tcBorders>
            <w:shd w:val="clear" w:color="auto" w:fill="auto"/>
          </w:tcPr>
          <w:p w14:paraId="3A2CB0AB" w14:textId="77777777" w:rsidR="007E11F6" w:rsidRPr="00451EA8" w:rsidRDefault="007E11F6" w:rsidP="00DC63F7">
            <w:pPr>
              <w:pStyle w:val="NoSpacing"/>
              <w:spacing w:beforeLines="0" w:before="0" w:afterLines="0" w:after="0"/>
              <w:rPr>
                <w:lang w:eastAsia="en-AU"/>
              </w:rPr>
            </w:pPr>
            <w:r w:rsidRPr="00451EA8">
              <w:rPr>
                <w:lang w:eastAsia="en-AU"/>
              </w:rPr>
              <w:t>0.3</w:t>
            </w:r>
            <w:r>
              <w:rPr>
                <w:lang w:eastAsia="en-AU"/>
              </w:rPr>
              <w:t>0</w:t>
            </w:r>
          </w:p>
        </w:tc>
        <w:tc>
          <w:tcPr>
            <w:tcW w:w="423" w:type="pct"/>
            <w:tcBorders>
              <w:top w:val="nil"/>
              <w:left w:val="single" w:sz="8" w:space="0" w:color="999999"/>
              <w:bottom w:val="single" w:sz="8" w:space="0" w:color="999999"/>
              <w:right w:val="single" w:sz="8" w:space="0" w:color="999999"/>
            </w:tcBorders>
            <w:shd w:val="clear" w:color="auto" w:fill="auto"/>
          </w:tcPr>
          <w:p w14:paraId="5F825F9E" w14:textId="77777777" w:rsidR="007E11F6" w:rsidRPr="00451EA8" w:rsidRDefault="007E11F6" w:rsidP="00DC63F7">
            <w:pPr>
              <w:pStyle w:val="NoSpacing"/>
              <w:spacing w:beforeLines="0" w:before="0" w:afterLines="0" w:after="0"/>
              <w:rPr>
                <w:lang w:eastAsia="en-AU"/>
              </w:rPr>
            </w:pPr>
            <w:r w:rsidRPr="00451EA8">
              <w:rPr>
                <w:lang w:eastAsia="en-AU"/>
              </w:rPr>
              <w:t>2.2</w:t>
            </w:r>
          </w:p>
        </w:tc>
        <w:tc>
          <w:tcPr>
            <w:tcW w:w="419" w:type="pct"/>
            <w:tcBorders>
              <w:top w:val="nil"/>
              <w:left w:val="single" w:sz="8" w:space="0" w:color="999999"/>
              <w:bottom w:val="single" w:sz="8" w:space="0" w:color="999999"/>
              <w:right w:val="single" w:sz="8" w:space="0" w:color="999999"/>
            </w:tcBorders>
            <w:shd w:val="clear" w:color="auto" w:fill="auto"/>
          </w:tcPr>
          <w:p w14:paraId="279B25E3" w14:textId="77777777" w:rsidR="007E11F6" w:rsidRPr="00451EA8" w:rsidRDefault="007E11F6" w:rsidP="00DC63F7">
            <w:pPr>
              <w:pStyle w:val="NoSpacing"/>
              <w:spacing w:beforeLines="0" w:before="0" w:afterLines="0" w:after="0"/>
              <w:rPr>
                <w:lang w:eastAsia="en-AU"/>
              </w:rPr>
            </w:pPr>
            <w:r w:rsidRPr="00451EA8">
              <w:rPr>
                <w:lang w:eastAsia="en-AU"/>
              </w:rPr>
              <w:t>10</w:t>
            </w:r>
          </w:p>
        </w:tc>
      </w:tr>
      <w:tr w:rsidR="007E11F6" w:rsidRPr="00451EA8" w14:paraId="44ACC185"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2D20416D"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497AB19D" w14:textId="77777777" w:rsidR="007E11F6" w:rsidRPr="00451EA8" w:rsidRDefault="007E11F6" w:rsidP="00DC63F7">
            <w:pPr>
              <w:pStyle w:val="NoSpacing"/>
              <w:spacing w:beforeLines="0" w:before="0" w:afterLines="0" w:after="0"/>
              <w:rPr>
                <w:lang w:eastAsia="en-AU"/>
              </w:rPr>
            </w:pPr>
            <w:r w:rsidRPr="00451EA8">
              <w:rPr>
                <w:lang w:eastAsia="en-AU"/>
              </w:rPr>
              <w:t>Upper Murray</w:t>
            </w:r>
          </w:p>
        </w:tc>
        <w:tc>
          <w:tcPr>
            <w:tcW w:w="522" w:type="pct"/>
            <w:tcBorders>
              <w:top w:val="nil"/>
              <w:left w:val="nil"/>
              <w:bottom w:val="single" w:sz="8" w:space="0" w:color="999999"/>
              <w:right w:val="single" w:sz="8" w:space="0" w:color="999999"/>
            </w:tcBorders>
            <w:shd w:val="clear" w:color="auto" w:fill="auto"/>
          </w:tcPr>
          <w:p w14:paraId="02FCA4A9"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3145ABF5" w14:textId="77777777" w:rsidR="007E11F6" w:rsidRPr="00451EA8" w:rsidRDefault="007E11F6" w:rsidP="00DC63F7">
            <w:pPr>
              <w:pStyle w:val="NoSpacing"/>
              <w:spacing w:beforeLines="0" w:before="0" w:afterLines="0" w:after="0"/>
              <w:rPr>
                <w:lang w:eastAsia="en-AU"/>
              </w:rPr>
            </w:pPr>
            <w:r w:rsidRPr="00451EA8">
              <w:rPr>
                <w:lang w:eastAsia="en-AU"/>
              </w:rPr>
              <w:t>0.034</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58E29133" w14:textId="77777777" w:rsidR="007E11F6" w:rsidRPr="00451EA8" w:rsidRDefault="007E11F6" w:rsidP="00DC63F7">
            <w:pPr>
              <w:pStyle w:val="NoSpacing"/>
              <w:spacing w:beforeLines="0" w:before="0" w:afterLines="0" w:after="0"/>
              <w:rPr>
                <w:lang w:eastAsia="en-AU"/>
              </w:rPr>
            </w:pPr>
            <w:r>
              <w:rPr>
                <w:lang w:eastAsia="en-AU"/>
              </w:rPr>
              <w:t>0.010</w:t>
            </w:r>
          </w:p>
        </w:tc>
        <w:tc>
          <w:tcPr>
            <w:tcW w:w="491" w:type="pct"/>
            <w:tcBorders>
              <w:top w:val="nil"/>
              <w:left w:val="nil"/>
              <w:bottom w:val="single" w:sz="8" w:space="0" w:color="999999"/>
              <w:right w:val="single" w:sz="8" w:space="0" w:color="999999"/>
            </w:tcBorders>
            <w:shd w:val="clear" w:color="auto" w:fill="auto"/>
            <w:noWrap/>
            <w:hideMark/>
          </w:tcPr>
          <w:p w14:paraId="06E92F0B" w14:textId="77777777" w:rsidR="007E11F6" w:rsidRPr="00451EA8" w:rsidRDefault="007E11F6" w:rsidP="00DC63F7">
            <w:pPr>
              <w:pStyle w:val="NoSpacing"/>
              <w:spacing w:beforeLines="0" w:before="0" w:afterLines="0" w:after="0"/>
              <w:rPr>
                <w:lang w:eastAsia="en-AU"/>
              </w:rPr>
            </w:pPr>
            <w:r w:rsidRPr="00451EA8">
              <w:rPr>
                <w:lang w:eastAsia="en-AU"/>
              </w:rPr>
              <w:t>0.077</w:t>
            </w:r>
          </w:p>
        </w:tc>
        <w:tc>
          <w:tcPr>
            <w:tcW w:w="363" w:type="pct"/>
            <w:tcBorders>
              <w:top w:val="nil"/>
              <w:left w:val="nil"/>
              <w:bottom w:val="single" w:sz="8" w:space="0" w:color="999999"/>
              <w:right w:val="single" w:sz="8" w:space="0" w:color="999999"/>
            </w:tcBorders>
            <w:shd w:val="clear" w:color="auto" w:fill="auto"/>
          </w:tcPr>
          <w:p w14:paraId="3ABE607C" w14:textId="77777777" w:rsidR="007E11F6" w:rsidRPr="00451EA8" w:rsidRDefault="007E11F6" w:rsidP="00DC63F7">
            <w:pPr>
              <w:pStyle w:val="NoSpacing"/>
              <w:spacing w:beforeLines="0" w:before="0" w:afterLines="0" w:after="0"/>
              <w:rPr>
                <w:lang w:eastAsia="en-AU"/>
              </w:rPr>
            </w:pPr>
            <w:r w:rsidRPr="00451EA8">
              <w:rPr>
                <w:lang w:eastAsia="en-AU"/>
              </w:rPr>
              <w:t>0.36</w:t>
            </w:r>
          </w:p>
        </w:tc>
        <w:tc>
          <w:tcPr>
            <w:tcW w:w="423" w:type="pct"/>
            <w:tcBorders>
              <w:top w:val="nil"/>
              <w:left w:val="single" w:sz="8" w:space="0" w:color="999999"/>
              <w:bottom w:val="single" w:sz="8" w:space="0" w:color="999999"/>
              <w:right w:val="single" w:sz="8" w:space="0" w:color="999999"/>
            </w:tcBorders>
            <w:shd w:val="clear" w:color="auto" w:fill="auto"/>
          </w:tcPr>
          <w:p w14:paraId="34884452" w14:textId="77777777" w:rsidR="007E11F6" w:rsidRPr="00451EA8" w:rsidRDefault="007E11F6" w:rsidP="00DC63F7">
            <w:pPr>
              <w:pStyle w:val="NoSpacing"/>
              <w:spacing w:beforeLines="0" w:before="0" w:afterLines="0" w:after="0"/>
              <w:rPr>
                <w:lang w:eastAsia="en-AU"/>
              </w:rPr>
            </w:pPr>
            <w:r w:rsidRPr="00451EA8">
              <w:rPr>
                <w:lang w:eastAsia="en-AU"/>
              </w:rPr>
              <w:t>4.1</w:t>
            </w:r>
          </w:p>
        </w:tc>
        <w:tc>
          <w:tcPr>
            <w:tcW w:w="419" w:type="pct"/>
            <w:tcBorders>
              <w:top w:val="nil"/>
              <w:left w:val="single" w:sz="8" w:space="0" w:color="999999"/>
              <w:bottom w:val="single" w:sz="8" w:space="0" w:color="999999"/>
              <w:right w:val="single" w:sz="8" w:space="0" w:color="999999"/>
            </w:tcBorders>
            <w:shd w:val="clear" w:color="auto" w:fill="auto"/>
          </w:tcPr>
          <w:p w14:paraId="6AB1DE5F" w14:textId="77777777" w:rsidR="007E11F6" w:rsidRPr="00451EA8" w:rsidRDefault="007E11F6" w:rsidP="00DC63F7">
            <w:pPr>
              <w:pStyle w:val="NoSpacing"/>
              <w:spacing w:beforeLines="0" w:before="0" w:afterLines="0" w:after="0"/>
              <w:rPr>
                <w:lang w:eastAsia="en-AU"/>
              </w:rPr>
            </w:pPr>
            <w:r w:rsidRPr="00451EA8">
              <w:rPr>
                <w:lang w:eastAsia="en-AU"/>
              </w:rPr>
              <w:t>5</w:t>
            </w:r>
            <w:r>
              <w:rPr>
                <w:lang w:eastAsia="en-AU"/>
              </w:rPr>
              <w:t>.0</w:t>
            </w:r>
          </w:p>
        </w:tc>
      </w:tr>
      <w:tr w:rsidR="007E11F6" w:rsidRPr="00451EA8" w14:paraId="28D36111"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3288F172"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4AA36BFE" w14:textId="77777777" w:rsidR="007E11F6" w:rsidRPr="00451EA8" w:rsidRDefault="007E11F6" w:rsidP="00DC63F7">
            <w:pPr>
              <w:pStyle w:val="NoSpacing"/>
              <w:spacing w:beforeLines="0" w:before="0" w:afterLines="0" w:after="0"/>
              <w:rPr>
                <w:lang w:eastAsia="en-AU"/>
              </w:rPr>
            </w:pPr>
            <w:r w:rsidRPr="00451EA8">
              <w:rPr>
                <w:lang w:eastAsia="en-AU"/>
              </w:rPr>
              <w:t xml:space="preserve">Goulburn </w:t>
            </w:r>
          </w:p>
        </w:tc>
        <w:tc>
          <w:tcPr>
            <w:tcW w:w="522" w:type="pct"/>
            <w:tcBorders>
              <w:top w:val="nil"/>
              <w:left w:val="nil"/>
              <w:bottom w:val="single" w:sz="8" w:space="0" w:color="999999"/>
              <w:right w:val="single" w:sz="8" w:space="0" w:color="999999"/>
            </w:tcBorders>
            <w:shd w:val="clear" w:color="auto" w:fill="auto"/>
          </w:tcPr>
          <w:p w14:paraId="7A72D758"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22BC56A3" w14:textId="77777777" w:rsidR="007E11F6" w:rsidRPr="00451EA8" w:rsidRDefault="007E11F6" w:rsidP="00DC63F7">
            <w:pPr>
              <w:pStyle w:val="NoSpacing"/>
              <w:spacing w:beforeLines="0" w:before="0" w:afterLines="0" w:after="0"/>
              <w:rPr>
                <w:lang w:eastAsia="en-AU"/>
              </w:rPr>
            </w:pPr>
            <w:r w:rsidRPr="00451EA8">
              <w:rPr>
                <w:lang w:eastAsia="en-AU"/>
              </w:rPr>
              <w:t>0.044</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2E5474DF" w14:textId="77777777" w:rsidR="007E11F6" w:rsidRPr="00451EA8" w:rsidRDefault="007E11F6" w:rsidP="00DC63F7">
            <w:pPr>
              <w:pStyle w:val="NoSpacing"/>
              <w:spacing w:beforeLines="0" w:before="0" w:afterLines="0" w:after="0"/>
              <w:rPr>
                <w:lang w:eastAsia="en-AU"/>
              </w:rPr>
            </w:pPr>
            <w:r w:rsidRPr="00451EA8">
              <w:rPr>
                <w:lang w:eastAsia="en-AU"/>
              </w:rPr>
              <w:t>0.008</w:t>
            </w:r>
            <w:r>
              <w:rPr>
                <w:lang w:eastAsia="en-AU"/>
              </w:rPr>
              <w:t>0</w:t>
            </w:r>
          </w:p>
        </w:tc>
        <w:tc>
          <w:tcPr>
            <w:tcW w:w="491" w:type="pct"/>
            <w:tcBorders>
              <w:top w:val="nil"/>
              <w:left w:val="nil"/>
              <w:bottom w:val="single" w:sz="8" w:space="0" w:color="999999"/>
              <w:right w:val="single" w:sz="8" w:space="0" w:color="999999"/>
            </w:tcBorders>
            <w:shd w:val="clear" w:color="auto" w:fill="auto"/>
            <w:noWrap/>
            <w:hideMark/>
          </w:tcPr>
          <w:p w14:paraId="791457B0"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1C75027C" w14:textId="77777777" w:rsidR="007E11F6" w:rsidRPr="00451EA8" w:rsidRDefault="007E11F6" w:rsidP="00DC63F7">
            <w:pPr>
              <w:pStyle w:val="NoSpacing"/>
              <w:spacing w:beforeLines="0" w:before="0" w:afterLines="0" w:after="0"/>
              <w:rPr>
                <w:lang w:eastAsia="en-AU"/>
              </w:rPr>
            </w:pPr>
            <w:r w:rsidRPr="00451EA8">
              <w:rPr>
                <w:lang w:eastAsia="en-AU"/>
              </w:rPr>
              <w:t>0.54</w:t>
            </w:r>
          </w:p>
        </w:tc>
        <w:tc>
          <w:tcPr>
            <w:tcW w:w="423" w:type="pct"/>
            <w:tcBorders>
              <w:top w:val="nil"/>
              <w:left w:val="single" w:sz="8" w:space="0" w:color="999999"/>
              <w:bottom w:val="single" w:sz="8" w:space="0" w:color="999999"/>
              <w:right w:val="single" w:sz="8" w:space="0" w:color="999999"/>
            </w:tcBorders>
            <w:shd w:val="clear" w:color="auto" w:fill="auto"/>
          </w:tcPr>
          <w:p w14:paraId="4FED1926" w14:textId="77777777" w:rsidR="007E11F6" w:rsidRPr="00451EA8" w:rsidRDefault="007E11F6" w:rsidP="00DC63F7">
            <w:pPr>
              <w:pStyle w:val="NoSpacing"/>
              <w:spacing w:beforeLines="0" w:before="0" w:afterLines="0" w:after="0"/>
              <w:rPr>
                <w:lang w:eastAsia="en-AU"/>
              </w:rPr>
            </w:pPr>
            <w:r w:rsidRPr="00451EA8">
              <w:rPr>
                <w:lang w:eastAsia="en-AU"/>
              </w:rPr>
              <w:t>8.3</w:t>
            </w:r>
          </w:p>
        </w:tc>
        <w:tc>
          <w:tcPr>
            <w:tcW w:w="419" w:type="pct"/>
            <w:tcBorders>
              <w:top w:val="nil"/>
              <w:left w:val="single" w:sz="8" w:space="0" w:color="999999"/>
              <w:bottom w:val="single" w:sz="8" w:space="0" w:color="999999"/>
              <w:right w:val="single" w:sz="8" w:space="0" w:color="999999"/>
            </w:tcBorders>
            <w:shd w:val="clear" w:color="auto" w:fill="auto"/>
          </w:tcPr>
          <w:p w14:paraId="55EAB94B"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73BFBB94"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503F9574"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32555989" w14:textId="77777777" w:rsidR="007E11F6" w:rsidRPr="00451EA8" w:rsidRDefault="007E11F6" w:rsidP="00DC63F7">
            <w:pPr>
              <w:pStyle w:val="NoSpacing"/>
              <w:spacing w:beforeLines="0" w:before="0" w:afterLines="0" w:after="0"/>
              <w:rPr>
                <w:lang w:eastAsia="en-AU"/>
              </w:rPr>
            </w:pPr>
            <w:r w:rsidRPr="00451EA8">
              <w:rPr>
                <w:lang w:eastAsia="en-AU"/>
              </w:rPr>
              <w:t>Mid Murray</w:t>
            </w:r>
          </w:p>
        </w:tc>
        <w:tc>
          <w:tcPr>
            <w:tcW w:w="522" w:type="pct"/>
            <w:tcBorders>
              <w:top w:val="nil"/>
              <w:left w:val="nil"/>
              <w:bottom w:val="single" w:sz="8" w:space="0" w:color="999999"/>
              <w:right w:val="single" w:sz="8" w:space="0" w:color="999999"/>
            </w:tcBorders>
            <w:shd w:val="clear" w:color="auto" w:fill="auto"/>
          </w:tcPr>
          <w:p w14:paraId="0F58A0CF" w14:textId="77777777" w:rsidR="007E11F6" w:rsidRPr="00451EA8" w:rsidRDefault="007E11F6" w:rsidP="00DC63F7">
            <w:pPr>
              <w:pStyle w:val="NoSpacing"/>
              <w:spacing w:beforeLines="0" w:before="0" w:afterLines="0" w:after="0"/>
              <w:rPr>
                <w:lang w:eastAsia="en-AU"/>
              </w:rPr>
            </w:pPr>
            <w:r w:rsidRPr="00451EA8">
              <w:rPr>
                <w:lang w:eastAsia="en-AU"/>
              </w:rPr>
              <w:t>0.034</w:t>
            </w:r>
          </w:p>
        </w:tc>
        <w:tc>
          <w:tcPr>
            <w:tcW w:w="609" w:type="pct"/>
            <w:tcBorders>
              <w:top w:val="nil"/>
              <w:left w:val="single" w:sz="8" w:space="0" w:color="999999"/>
              <w:bottom w:val="single" w:sz="8" w:space="0" w:color="999999"/>
              <w:right w:val="single" w:sz="8" w:space="0" w:color="999999"/>
            </w:tcBorders>
            <w:shd w:val="clear" w:color="auto" w:fill="auto"/>
          </w:tcPr>
          <w:p w14:paraId="561DD5FA" w14:textId="77777777" w:rsidR="007E11F6" w:rsidRPr="00451EA8" w:rsidRDefault="007E11F6" w:rsidP="00DC63F7">
            <w:pPr>
              <w:pStyle w:val="NoSpacing"/>
              <w:spacing w:beforeLines="0" w:before="0" w:afterLines="0" w:after="0"/>
              <w:rPr>
                <w:lang w:eastAsia="en-AU"/>
              </w:rPr>
            </w:pPr>
            <w:r w:rsidRPr="00451EA8">
              <w:rPr>
                <w:lang w:eastAsia="en-AU"/>
              </w:rPr>
              <w:t>0.16</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51A6BB2D" w14:textId="77777777" w:rsidR="007E11F6" w:rsidRPr="00451EA8" w:rsidRDefault="007E11F6" w:rsidP="00DC63F7">
            <w:pPr>
              <w:pStyle w:val="NoSpacing"/>
              <w:spacing w:beforeLines="0" w:before="0" w:afterLines="0" w:after="0"/>
              <w:rPr>
                <w:lang w:eastAsia="en-AU"/>
              </w:rPr>
            </w:pPr>
            <w:r w:rsidRPr="00451EA8">
              <w:rPr>
                <w:lang w:eastAsia="en-AU"/>
              </w:rPr>
              <w:t>0.019</w:t>
            </w:r>
          </w:p>
        </w:tc>
        <w:tc>
          <w:tcPr>
            <w:tcW w:w="491" w:type="pct"/>
            <w:tcBorders>
              <w:top w:val="nil"/>
              <w:left w:val="nil"/>
              <w:bottom w:val="single" w:sz="8" w:space="0" w:color="999999"/>
              <w:right w:val="single" w:sz="8" w:space="0" w:color="999999"/>
            </w:tcBorders>
            <w:shd w:val="clear" w:color="auto" w:fill="auto"/>
            <w:noWrap/>
            <w:hideMark/>
          </w:tcPr>
          <w:p w14:paraId="046781A5" w14:textId="77777777" w:rsidR="007E11F6" w:rsidRPr="00451EA8" w:rsidRDefault="007E11F6" w:rsidP="00DC63F7">
            <w:pPr>
              <w:pStyle w:val="NoSpacing"/>
              <w:spacing w:beforeLines="0" w:before="0" w:afterLines="0" w:after="0"/>
              <w:rPr>
                <w:lang w:eastAsia="en-AU"/>
              </w:rPr>
            </w:pPr>
            <w:r w:rsidRPr="00451EA8">
              <w:rPr>
                <w:lang w:eastAsia="en-AU"/>
              </w:rPr>
              <w:t>0.11</w:t>
            </w:r>
          </w:p>
        </w:tc>
        <w:tc>
          <w:tcPr>
            <w:tcW w:w="363" w:type="pct"/>
            <w:tcBorders>
              <w:top w:val="nil"/>
              <w:left w:val="nil"/>
              <w:bottom w:val="single" w:sz="8" w:space="0" w:color="999999"/>
              <w:right w:val="single" w:sz="8" w:space="0" w:color="999999"/>
            </w:tcBorders>
            <w:shd w:val="clear" w:color="auto" w:fill="auto"/>
          </w:tcPr>
          <w:p w14:paraId="11E557AF" w14:textId="77777777" w:rsidR="007E11F6" w:rsidRPr="00451EA8" w:rsidRDefault="007E11F6" w:rsidP="00DC63F7">
            <w:pPr>
              <w:pStyle w:val="NoSpacing"/>
              <w:spacing w:beforeLines="0" w:before="0" w:afterLines="0" w:after="0"/>
              <w:rPr>
                <w:lang w:eastAsia="en-AU"/>
              </w:rPr>
            </w:pPr>
            <w:r w:rsidRPr="00451EA8">
              <w:rPr>
                <w:lang w:eastAsia="en-AU"/>
              </w:rPr>
              <w:t>0.9</w:t>
            </w:r>
            <w:r>
              <w:rPr>
                <w:lang w:eastAsia="en-AU"/>
              </w:rPr>
              <w:t>0</w:t>
            </w:r>
          </w:p>
        </w:tc>
        <w:tc>
          <w:tcPr>
            <w:tcW w:w="423" w:type="pct"/>
            <w:tcBorders>
              <w:top w:val="nil"/>
              <w:left w:val="single" w:sz="8" w:space="0" w:color="999999"/>
              <w:bottom w:val="single" w:sz="8" w:space="0" w:color="999999"/>
              <w:right w:val="single" w:sz="8" w:space="0" w:color="999999"/>
            </w:tcBorders>
            <w:shd w:val="clear" w:color="auto" w:fill="auto"/>
          </w:tcPr>
          <w:p w14:paraId="266185A7" w14:textId="77777777" w:rsidR="007E11F6" w:rsidRPr="00451EA8" w:rsidRDefault="007E11F6" w:rsidP="00DC63F7">
            <w:pPr>
              <w:pStyle w:val="NoSpacing"/>
              <w:spacing w:beforeLines="0" w:before="0" w:afterLines="0" w:after="0"/>
              <w:rPr>
                <w:lang w:eastAsia="en-AU"/>
              </w:rPr>
            </w:pPr>
            <w:r w:rsidRPr="00451EA8">
              <w:rPr>
                <w:lang w:eastAsia="en-AU"/>
              </w:rPr>
              <w:t>12</w:t>
            </w:r>
          </w:p>
        </w:tc>
        <w:tc>
          <w:tcPr>
            <w:tcW w:w="419" w:type="pct"/>
            <w:tcBorders>
              <w:top w:val="nil"/>
              <w:left w:val="single" w:sz="8" w:space="0" w:color="999999"/>
              <w:bottom w:val="single" w:sz="8" w:space="0" w:color="999999"/>
              <w:right w:val="single" w:sz="8" w:space="0" w:color="999999"/>
            </w:tcBorders>
            <w:shd w:val="clear" w:color="auto" w:fill="auto"/>
          </w:tcPr>
          <w:p w14:paraId="06513089" w14:textId="77777777" w:rsidR="007E11F6" w:rsidRPr="00451EA8" w:rsidRDefault="007E11F6" w:rsidP="00DC63F7">
            <w:pPr>
              <w:pStyle w:val="NoSpacing"/>
              <w:spacing w:beforeLines="0" w:before="0" w:afterLines="0" w:after="0"/>
              <w:rPr>
                <w:lang w:eastAsia="en-AU"/>
              </w:rPr>
            </w:pPr>
            <w:r w:rsidRPr="00451EA8">
              <w:rPr>
                <w:lang w:eastAsia="en-AU"/>
              </w:rPr>
              <w:t>3.3</w:t>
            </w:r>
          </w:p>
        </w:tc>
      </w:tr>
      <w:tr w:rsidR="007E11F6" w:rsidRPr="00451EA8" w14:paraId="5DEF2004"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1D8C055E"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1FB6B081" w14:textId="77777777" w:rsidR="007E11F6" w:rsidRPr="00451EA8" w:rsidRDefault="007E11F6" w:rsidP="00DC63F7">
            <w:pPr>
              <w:pStyle w:val="NoSpacing"/>
              <w:spacing w:beforeLines="0" w:before="0" w:afterLines="0" w:after="0"/>
              <w:rPr>
                <w:lang w:eastAsia="en-AU"/>
              </w:rPr>
            </w:pPr>
            <w:r w:rsidRPr="00451EA8">
              <w:rPr>
                <w:lang w:eastAsia="en-AU"/>
              </w:rPr>
              <w:t xml:space="preserve">Darling </w:t>
            </w:r>
          </w:p>
        </w:tc>
        <w:tc>
          <w:tcPr>
            <w:tcW w:w="522" w:type="pct"/>
            <w:tcBorders>
              <w:top w:val="nil"/>
              <w:left w:val="nil"/>
              <w:bottom w:val="single" w:sz="8" w:space="0" w:color="999999"/>
              <w:right w:val="single" w:sz="8" w:space="0" w:color="999999"/>
            </w:tcBorders>
            <w:shd w:val="clear" w:color="auto" w:fill="auto"/>
          </w:tcPr>
          <w:p w14:paraId="3E9E1809" w14:textId="77777777" w:rsidR="007E11F6" w:rsidRPr="00451EA8" w:rsidRDefault="007E11F6" w:rsidP="00DC63F7">
            <w:pPr>
              <w:pStyle w:val="NoSpacing"/>
              <w:spacing w:beforeLines="0" w:before="0" w:afterLines="0" w:after="0"/>
              <w:rPr>
                <w:lang w:eastAsia="en-AU"/>
              </w:rPr>
            </w:pPr>
            <w:r w:rsidRPr="00451EA8">
              <w:rPr>
                <w:lang w:eastAsia="en-AU"/>
              </w:rPr>
              <w:t>0.1</w:t>
            </w:r>
            <w:r>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520CDC92" w14:textId="77777777" w:rsidR="007E11F6" w:rsidRPr="00451EA8" w:rsidRDefault="007E11F6" w:rsidP="00DC63F7">
            <w:pPr>
              <w:pStyle w:val="NoSpacing"/>
              <w:spacing w:beforeLines="0" w:before="0" w:afterLines="0" w:after="0"/>
              <w:rPr>
                <w:lang w:eastAsia="en-AU"/>
              </w:rPr>
            </w:pPr>
            <w:r w:rsidRPr="00451EA8">
              <w:rPr>
                <w:lang w:eastAsia="en-AU"/>
              </w:rPr>
              <w:t>0.27</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5276BBEF" w14:textId="77777777" w:rsidR="007E11F6" w:rsidRPr="00451EA8" w:rsidRDefault="007E11F6" w:rsidP="00DC63F7">
            <w:pPr>
              <w:pStyle w:val="NoSpacing"/>
              <w:spacing w:beforeLines="0" w:before="0" w:afterLines="0" w:after="0"/>
              <w:rPr>
                <w:lang w:eastAsia="en-AU"/>
              </w:rPr>
            </w:pPr>
            <w:r w:rsidRPr="00451EA8">
              <w:rPr>
                <w:lang w:eastAsia="en-AU"/>
              </w:rPr>
              <w:t>0.013</w:t>
            </w:r>
          </w:p>
        </w:tc>
        <w:tc>
          <w:tcPr>
            <w:tcW w:w="491" w:type="pct"/>
            <w:tcBorders>
              <w:top w:val="nil"/>
              <w:left w:val="nil"/>
              <w:bottom w:val="single" w:sz="8" w:space="0" w:color="999999"/>
              <w:right w:val="single" w:sz="8" w:space="0" w:color="999999"/>
            </w:tcBorders>
            <w:shd w:val="clear" w:color="auto" w:fill="auto"/>
            <w:noWrap/>
            <w:hideMark/>
          </w:tcPr>
          <w:p w14:paraId="30149312" w14:textId="77777777" w:rsidR="007E11F6" w:rsidRPr="00451EA8" w:rsidRDefault="007E11F6" w:rsidP="00DC63F7">
            <w:pPr>
              <w:pStyle w:val="NoSpacing"/>
              <w:spacing w:beforeLines="0" w:before="0" w:afterLines="0" w:after="0"/>
              <w:rPr>
                <w:lang w:eastAsia="en-AU"/>
              </w:rPr>
            </w:pPr>
            <w:r w:rsidRPr="00451EA8">
              <w:rPr>
                <w:lang w:eastAsia="en-AU"/>
              </w:rPr>
              <w:t>0.27</w:t>
            </w:r>
          </w:p>
        </w:tc>
        <w:tc>
          <w:tcPr>
            <w:tcW w:w="363" w:type="pct"/>
            <w:tcBorders>
              <w:top w:val="nil"/>
              <w:left w:val="nil"/>
              <w:bottom w:val="single" w:sz="8" w:space="0" w:color="999999"/>
              <w:right w:val="single" w:sz="8" w:space="0" w:color="999999"/>
            </w:tcBorders>
            <w:shd w:val="clear" w:color="auto" w:fill="auto"/>
          </w:tcPr>
          <w:p w14:paraId="205AEBD0" w14:textId="77777777" w:rsidR="007E11F6" w:rsidRPr="00451EA8" w:rsidRDefault="007E11F6" w:rsidP="00DC63F7">
            <w:pPr>
              <w:pStyle w:val="NoSpacing"/>
              <w:spacing w:beforeLines="0" w:before="0" w:afterLines="0" w:after="0"/>
              <w:rPr>
                <w:lang w:eastAsia="en-AU"/>
              </w:rPr>
            </w:pPr>
            <w:r w:rsidRPr="00451EA8">
              <w:rPr>
                <w:lang w:eastAsia="en-AU"/>
              </w:rPr>
              <w:t>1.2</w:t>
            </w:r>
          </w:p>
        </w:tc>
        <w:tc>
          <w:tcPr>
            <w:tcW w:w="423" w:type="pct"/>
            <w:tcBorders>
              <w:top w:val="nil"/>
              <w:left w:val="single" w:sz="8" w:space="0" w:color="999999"/>
              <w:bottom w:val="single" w:sz="8" w:space="0" w:color="999999"/>
              <w:right w:val="single" w:sz="8" w:space="0" w:color="999999"/>
            </w:tcBorders>
            <w:shd w:val="clear" w:color="auto" w:fill="auto"/>
          </w:tcPr>
          <w:p w14:paraId="5B154EF9" w14:textId="77777777" w:rsidR="007E11F6" w:rsidRPr="00451EA8" w:rsidRDefault="007E11F6" w:rsidP="00DC63F7">
            <w:pPr>
              <w:pStyle w:val="NoSpacing"/>
              <w:spacing w:beforeLines="0" w:before="0" w:afterLines="0" w:after="0"/>
              <w:rPr>
                <w:lang w:eastAsia="en-AU"/>
              </w:rPr>
            </w:pPr>
            <w:r w:rsidRPr="00451EA8">
              <w:rPr>
                <w:lang w:eastAsia="en-AU"/>
              </w:rPr>
              <w:t>9.8</w:t>
            </w:r>
          </w:p>
        </w:tc>
        <w:tc>
          <w:tcPr>
            <w:tcW w:w="419" w:type="pct"/>
            <w:tcBorders>
              <w:top w:val="nil"/>
              <w:left w:val="single" w:sz="8" w:space="0" w:color="999999"/>
              <w:bottom w:val="single" w:sz="8" w:space="0" w:color="999999"/>
              <w:right w:val="single" w:sz="8" w:space="0" w:color="999999"/>
            </w:tcBorders>
            <w:shd w:val="clear" w:color="auto" w:fill="auto"/>
          </w:tcPr>
          <w:p w14:paraId="5B837A13" w14:textId="77777777" w:rsidR="007E11F6" w:rsidRPr="00451EA8" w:rsidRDefault="007E11F6" w:rsidP="00DC63F7">
            <w:pPr>
              <w:pStyle w:val="NoSpacing"/>
              <w:spacing w:beforeLines="0" w:before="0" w:afterLines="0" w:after="0"/>
              <w:rPr>
                <w:lang w:eastAsia="en-AU"/>
              </w:rPr>
            </w:pPr>
            <w:r w:rsidRPr="00451EA8">
              <w:rPr>
                <w:lang w:eastAsia="en-AU"/>
              </w:rPr>
              <w:t>11</w:t>
            </w:r>
          </w:p>
        </w:tc>
      </w:tr>
      <w:tr w:rsidR="007E11F6" w:rsidRPr="00451EA8" w14:paraId="24FF2527"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39AC0F9F"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18E01C42" w14:textId="77777777" w:rsidR="007E11F6" w:rsidRPr="00451EA8" w:rsidRDefault="007E11F6" w:rsidP="00DC63F7">
            <w:pPr>
              <w:pStyle w:val="NoSpacing"/>
              <w:spacing w:beforeLines="0" w:before="0" w:afterLines="0" w:after="0"/>
              <w:rPr>
                <w:lang w:eastAsia="en-AU"/>
              </w:rPr>
            </w:pPr>
            <w:r w:rsidRPr="00451EA8">
              <w:rPr>
                <w:lang w:eastAsia="en-AU"/>
              </w:rPr>
              <w:t>Lower Murray</w:t>
            </w:r>
          </w:p>
        </w:tc>
        <w:tc>
          <w:tcPr>
            <w:tcW w:w="522" w:type="pct"/>
            <w:tcBorders>
              <w:top w:val="nil"/>
              <w:left w:val="nil"/>
              <w:bottom w:val="single" w:sz="8" w:space="0" w:color="999999"/>
              <w:right w:val="single" w:sz="8" w:space="0" w:color="999999"/>
            </w:tcBorders>
            <w:shd w:val="clear" w:color="auto" w:fill="auto"/>
          </w:tcPr>
          <w:p w14:paraId="68A8CD1E" w14:textId="77777777" w:rsidR="007E11F6" w:rsidRPr="00451EA8" w:rsidRDefault="007E11F6" w:rsidP="00DC63F7">
            <w:pPr>
              <w:pStyle w:val="NoSpacing"/>
              <w:spacing w:beforeLines="0" w:before="0" w:afterLines="0" w:after="0"/>
              <w:rPr>
                <w:lang w:eastAsia="en-AU"/>
              </w:rPr>
            </w:pPr>
            <w:r w:rsidRPr="00451EA8">
              <w:rPr>
                <w:lang w:eastAsia="en-AU"/>
              </w:rPr>
              <w:t>0.07</w:t>
            </w:r>
            <w:r>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2ED1DA21" w14:textId="77777777" w:rsidR="007E11F6" w:rsidRPr="00451EA8" w:rsidRDefault="007E11F6" w:rsidP="00DC63F7">
            <w:pPr>
              <w:pStyle w:val="NoSpacing"/>
              <w:spacing w:beforeLines="0" w:before="0" w:afterLines="0" w:after="0"/>
              <w:rPr>
                <w:lang w:eastAsia="en-AU"/>
              </w:rPr>
            </w:pPr>
            <w:r w:rsidRPr="00451EA8">
              <w:rPr>
                <w:lang w:eastAsia="en-AU"/>
              </w:rPr>
              <w:t>0.24</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43AA02D9" w14:textId="77777777" w:rsidR="007E11F6" w:rsidRPr="00451EA8" w:rsidRDefault="007E11F6" w:rsidP="00DC63F7">
            <w:pPr>
              <w:pStyle w:val="NoSpacing"/>
              <w:spacing w:beforeLines="0" w:before="0" w:afterLines="0" w:after="0"/>
              <w:rPr>
                <w:lang w:eastAsia="en-AU"/>
              </w:rPr>
            </w:pPr>
            <w:r w:rsidRPr="00451EA8">
              <w:rPr>
                <w:lang w:eastAsia="en-AU"/>
              </w:rPr>
              <w:t>0.031</w:t>
            </w:r>
          </w:p>
        </w:tc>
        <w:tc>
          <w:tcPr>
            <w:tcW w:w="491" w:type="pct"/>
            <w:tcBorders>
              <w:top w:val="nil"/>
              <w:left w:val="nil"/>
              <w:bottom w:val="single" w:sz="8" w:space="0" w:color="999999"/>
              <w:right w:val="single" w:sz="8" w:space="0" w:color="999999"/>
            </w:tcBorders>
            <w:shd w:val="clear" w:color="auto" w:fill="auto"/>
            <w:noWrap/>
            <w:hideMark/>
          </w:tcPr>
          <w:p w14:paraId="6C3C1705" w14:textId="77777777" w:rsidR="007E11F6" w:rsidRPr="00451EA8" w:rsidRDefault="007E11F6" w:rsidP="00DC63F7">
            <w:pPr>
              <w:pStyle w:val="NoSpacing"/>
              <w:spacing w:beforeLines="0" w:before="0" w:afterLines="0" w:after="0"/>
              <w:rPr>
                <w:lang w:eastAsia="en-AU"/>
              </w:rPr>
            </w:pPr>
            <w:r w:rsidRPr="00451EA8">
              <w:rPr>
                <w:lang w:eastAsia="en-AU"/>
              </w:rPr>
              <w:t>0.11</w:t>
            </w:r>
          </w:p>
        </w:tc>
        <w:tc>
          <w:tcPr>
            <w:tcW w:w="363" w:type="pct"/>
            <w:tcBorders>
              <w:top w:val="nil"/>
              <w:left w:val="nil"/>
              <w:bottom w:val="single" w:sz="8" w:space="0" w:color="999999"/>
              <w:right w:val="single" w:sz="8" w:space="0" w:color="999999"/>
            </w:tcBorders>
            <w:shd w:val="clear" w:color="auto" w:fill="auto"/>
          </w:tcPr>
          <w:p w14:paraId="584C1300" w14:textId="77777777" w:rsidR="007E11F6" w:rsidRPr="00451EA8" w:rsidRDefault="007E11F6" w:rsidP="00DC63F7">
            <w:pPr>
              <w:pStyle w:val="NoSpacing"/>
              <w:spacing w:beforeLines="0" w:before="0" w:afterLines="0" w:after="0"/>
              <w:rPr>
                <w:lang w:eastAsia="en-AU"/>
              </w:rPr>
            </w:pPr>
            <w:r w:rsidRPr="00451EA8">
              <w:rPr>
                <w:lang w:eastAsia="en-AU"/>
              </w:rPr>
              <w:t>1.4</w:t>
            </w:r>
          </w:p>
        </w:tc>
        <w:tc>
          <w:tcPr>
            <w:tcW w:w="423" w:type="pct"/>
            <w:tcBorders>
              <w:top w:val="nil"/>
              <w:left w:val="single" w:sz="8" w:space="0" w:color="999999"/>
              <w:bottom w:val="single" w:sz="8" w:space="0" w:color="999999"/>
              <w:right w:val="single" w:sz="8" w:space="0" w:color="999999"/>
            </w:tcBorders>
            <w:shd w:val="clear" w:color="auto" w:fill="auto"/>
          </w:tcPr>
          <w:p w14:paraId="7981CE53" w14:textId="77777777" w:rsidR="007E11F6" w:rsidRPr="00451EA8" w:rsidRDefault="007E11F6" w:rsidP="00DC63F7">
            <w:pPr>
              <w:pStyle w:val="NoSpacing"/>
              <w:spacing w:beforeLines="0" w:before="0" w:afterLines="0" w:after="0"/>
              <w:rPr>
                <w:lang w:eastAsia="en-AU"/>
              </w:rPr>
            </w:pPr>
            <w:r w:rsidRPr="00451EA8">
              <w:rPr>
                <w:lang w:eastAsia="en-AU"/>
              </w:rPr>
              <w:t>18</w:t>
            </w:r>
          </w:p>
        </w:tc>
        <w:tc>
          <w:tcPr>
            <w:tcW w:w="419" w:type="pct"/>
            <w:tcBorders>
              <w:top w:val="nil"/>
              <w:left w:val="single" w:sz="8" w:space="0" w:color="999999"/>
              <w:bottom w:val="single" w:sz="8" w:space="0" w:color="999999"/>
              <w:right w:val="single" w:sz="8" w:space="0" w:color="999999"/>
            </w:tcBorders>
            <w:shd w:val="clear" w:color="auto" w:fill="auto"/>
          </w:tcPr>
          <w:p w14:paraId="03D53281" w14:textId="77777777" w:rsidR="007E11F6" w:rsidRPr="00451EA8" w:rsidRDefault="007E11F6" w:rsidP="00DC63F7">
            <w:pPr>
              <w:pStyle w:val="NoSpacing"/>
              <w:spacing w:beforeLines="0" w:before="0" w:afterLines="0" w:after="0"/>
              <w:rPr>
                <w:lang w:eastAsia="en-AU"/>
              </w:rPr>
            </w:pPr>
            <w:r w:rsidRPr="00451EA8">
              <w:rPr>
                <w:lang w:eastAsia="en-AU"/>
              </w:rPr>
              <w:t>8.7</w:t>
            </w:r>
          </w:p>
        </w:tc>
      </w:tr>
      <w:tr w:rsidR="007E11F6" w:rsidRPr="00451EA8" w14:paraId="3C8D1A11"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vAlign w:val="center"/>
            <w:hideMark/>
          </w:tcPr>
          <w:p w14:paraId="6B411C09" w14:textId="77777777" w:rsidR="007E11F6" w:rsidRPr="00451EA8" w:rsidRDefault="007E11F6" w:rsidP="00DC63F7">
            <w:pPr>
              <w:pStyle w:val="NoSpacing"/>
              <w:spacing w:beforeLines="0" w:before="0" w:afterLines="0" w:after="0"/>
              <w:rPr>
                <w:lang w:eastAsia="en-AU"/>
              </w:rPr>
            </w:pPr>
            <w:r w:rsidRPr="00451EA8">
              <w:rPr>
                <w:lang w:eastAsia="en-AU"/>
              </w:rPr>
              <w:t>Feb-17</w:t>
            </w:r>
          </w:p>
        </w:tc>
        <w:tc>
          <w:tcPr>
            <w:tcW w:w="928" w:type="pct"/>
            <w:tcBorders>
              <w:top w:val="nil"/>
              <w:left w:val="nil"/>
              <w:bottom w:val="single" w:sz="8" w:space="0" w:color="999999"/>
              <w:right w:val="single" w:sz="8" w:space="0" w:color="999999"/>
            </w:tcBorders>
            <w:shd w:val="clear" w:color="auto" w:fill="auto"/>
            <w:noWrap/>
            <w:vAlign w:val="center"/>
            <w:hideMark/>
          </w:tcPr>
          <w:p w14:paraId="3BDD816D" w14:textId="77777777" w:rsidR="007E11F6" w:rsidRPr="00451EA8" w:rsidRDefault="007E11F6" w:rsidP="00DC63F7">
            <w:pPr>
              <w:pStyle w:val="NoSpacing"/>
              <w:spacing w:beforeLines="0" w:before="0" w:afterLines="0" w:after="0"/>
              <w:rPr>
                <w:lang w:eastAsia="en-AU"/>
              </w:rPr>
            </w:pPr>
            <w:r w:rsidRPr="00451EA8">
              <w:rPr>
                <w:lang w:eastAsia="en-AU"/>
              </w:rPr>
              <w:t xml:space="preserve">Howlong </w:t>
            </w:r>
          </w:p>
        </w:tc>
        <w:tc>
          <w:tcPr>
            <w:tcW w:w="522" w:type="pct"/>
            <w:tcBorders>
              <w:top w:val="nil"/>
              <w:left w:val="nil"/>
              <w:bottom w:val="single" w:sz="8" w:space="0" w:color="999999"/>
              <w:right w:val="single" w:sz="8" w:space="0" w:color="999999"/>
            </w:tcBorders>
            <w:shd w:val="clear" w:color="auto" w:fill="auto"/>
          </w:tcPr>
          <w:p w14:paraId="3BBB0BB0" w14:textId="77777777" w:rsidR="007E11F6" w:rsidRPr="00451EA8" w:rsidRDefault="007E11F6" w:rsidP="00DC63F7">
            <w:pPr>
              <w:pStyle w:val="NoSpacing"/>
              <w:spacing w:beforeLines="0" w:before="0" w:afterLines="0" w:after="0"/>
              <w:rPr>
                <w:lang w:eastAsia="en-AU"/>
              </w:rPr>
            </w:pPr>
            <w:r w:rsidRPr="00451EA8">
              <w:rPr>
                <w:lang w:eastAsia="en-AU"/>
              </w:rPr>
              <w:t>0.006</w:t>
            </w:r>
            <w:r>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11BC37A8" w14:textId="77777777" w:rsidR="007E11F6" w:rsidRPr="00451EA8" w:rsidRDefault="007E11F6" w:rsidP="00DC63F7">
            <w:pPr>
              <w:pStyle w:val="NoSpacing"/>
              <w:spacing w:beforeLines="0" w:before="0" w:afterLines="0" w:after="0"/>
              <w:rPr>
                <w:lang w:eastAsia="en-AU"/>
              </w:rPr>
            </w:pPr>
            <w:r w:rsidRPr="00451EA8">
              <w:rPr>
                <w:lang w:eastAsia="en-AU"/>
              </w:rPr>
              <w:t>0.037</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7CAFDDE7" w14:textId="77777777" w:rsidR="007E11F6" w:rsidRPr="00451EA8" w:rsidRDefault="007E11F6" w:rsidP="00DC63F7">
            <w:pPr>
              <w:pStyle w:val="NoSpacing"/>
              <w:spacing w:beforeLines="0" w:before="0" w:afterLines="0" w:after="0"/>
              <w:rPr>
                <w:lang w:eastAsia="en-AU"/>
              </w:rPr>
            </w:pPr>
            <w:r w:rsidRPr="00451EA8">
              <w:rPr>
                <w:lang w:eastAsia="en-AU"/>
              </w:rPr>
              <w:t>0.009</w:t>
            </w:r>
          </w:p>
        </w:tc>
        <w:tc>
          <w:tcPr>
            <w:tcW w:w="491" w:type="pct"/>
            <w:tcBorders>
              <w:top w:val="nil"/>
              <w:left w:val="nil"/>
              <w:bottom w:val="single" w:sz="8" w:space="0" w:color="999999"/>
              <w:right w:val="single" w:sz="8" w:space="0" w:color="999999"/>
            </w:tcBorders>
            <w:shd w:val="clear" w:color="auto" w:fill="auto"/>
            <w:noWrap/>
            <w:hideMark/>
          </w:tcPr>
          <w:p w14:paraId="01E0D7C4" w14:textId="77777777" w:rsidR="007E11F6" w:rsidRPr="00451EA8" w:rsidRDefault="007E11F6" w:rsidP="00DC63F7">
            <w:pPr>
              <w:pStyle w:val="NoSpacing"/>
              <w:spacing w:beforeLines="0" w:before="0" w:afterLines="0" w:after="0"/>
              <w:rPr>
                <w:lang w:eastAsia="en-AU"/>
              </w:rPr>
            </w:pPr>
            <w:r w:rsidRPr="00451EA8">
              <w:rPr>
                <w:lang w:eastAsia="en-AU"/>
              </w:rPr>
              <w:t>0.35</w:t>
            </w:r>
          </w:p>
        </w:tc>
        <w:tc>
          <w:tcPr>
            <w:tcW w:w="363" w:type="pct"/>
            <w:tcBorders>
              <w:top w:val="nil"/>
              <w:left w:val="nil"/>
              <w:bottom w:val="single" w:sz="8" w:space="0" w:color="999999"/>
              <w:right w:val="single" w:sz="8" w:space="0" w:color="999999"/>
            </w:tcBorders>
            <w:shd w:val="clear" w:color="auto" w:fill="auto"/>
          </w:tcPr>
          <w:p w14:paraId="29C21C99" w14:textId="77777777" w:rsidR="007E11F6" w:rsidRPr="00451EA8" w:rsidRDefault="007E11F6" w:rsidP="00DC63F7">
            <w:pPr>
              <w:pStyle w:val="NoSpacing"/>
              <w:spacing w:beforeLines="0" w:before="0" w:afterLines="0" w:after="0"/>
              <w:rPr>
                <w:lang w:eastAsia="en-AU"/>
              </w:rPr>
            </w:pPr>
            <w:r w:rsidRPr="00451EA8">
              <w:rPr>
                <w:lang w:eastAsia="en-AU"/>
              </w:rPr>
              <w:t>0.28</w:t>
            </w:r>
          </w:p>
        </w:tc>
        <w:tc>
          <w:tcPr>
            <w:tcW w:w="423" w:type="pct"/>
            <w:tcBorders>
              <w:top w:val="nil"/>
              <w:left w:val="single" w:sz="8" w:space="0" w:color="999999"/>
              <w:bottom w:val="single" w:sz="8" w:space="0" w:color="999999"/>
              <w:right w:val="single" w:sz="8" w:space="0" w:color="999999"/>
            </w:tcBorders>
            <w:shd w:val="clear" w:color="auto" w:fill="auto"/>
          </w:tcPr>
          <w:p w14:paraId="16CFDB60" w14:textId="77777777" w:rsidR="007E11F6" w:rsidRPr="00451EA8" w:rsidRDefault="007E11F6" w:rsidP="00DC63F7">
            <w:pPr>
              <w:pStyle w:val="NoSpacing"/>
              <w:spacing w:beforeLines="0" w:before="0" w:afterLines="0" w:after="0"/>
              <w:rPr>
                <w:lang w:eastAsia="en-AU"/>
              </w:rPr>
            </w:pPr>
            <w:r w:rsidRPr="00451EA8">
              <w:rPr>
                <w:lang w:eastAsia="en-AU"/>
              </w:rPr>
              <w:t>3.5</w:t>
            </w:r>
          </w:p>
        </w:tc>
        <w:tc>
          <w:tcPr>
            <w:tcW w:w="419" w:type="pct"/>
            <w:tcBorders>
              <w:top w:val="nil"/>
              <w:left w:val="single" w:sz="8" w:space="0" w:color="999999"/>
              <w:bottom w:val="single" w:sz="8" w:space="0" w:color="999999"/>
              <w:right w:val="single" w:sz="8" w:space="0" w:color="999999"/>
            </w:tcBorders>
            <w:shd w:val="clear" w:color="auto" w:fill="auto"/>
          </w:tcPr>
          <w:p w14:paraId="3F1FA86C" w14:textId="77777777" w:rsidR="007E11F6" w:rsidRPr="00451EA8" w:rsidRDefault="007E11F6" w:rsidP="00DC63F7">
            <w:pPr>
              <w:pStyle w:val="NoSpacing"/>
              <w:spacing w:beforeLines="0" w:before="0" w:afterLines="0" w:after="0"/>
              <w:rPr>
                <w:lang w:eastAsia="en-AU"/>
              </w:rPr>
            </w:pPr>
            <w:r w:rsidRPr="00451EA8">
              <w:rPr>
                <w:lang w:eastAsia="en-AU"/>
              </w:rPr>
              <w:t>9.0</w:t>
            </w:r>
          </w:p>
        </w:tc>
      </w:tr>
      <w:tr w:rsidR="007E11F6" w:rsidRPr="00451EA8" w14:paraId="320E0D5E"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0C2DC80F"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53609EAC" w14:textId="77777777" w:rsidR="007E11F6" w:rsidRPr="00451EA8" w:rsidRDefault="007E11F6" w:rsidP="00DC63F7">
            <w:pPr>
              <w:pStyle w:val="NoSpacing"/>
              <w:spacing w:beforeLines="0" w:before="0" w:afterLines="0" w:after="0"/>
              <w:rPr>
                <w:lang w:eastAsia="en-AU"/>
              </w:rPr>
            </w:pPr>
            <w:r w:rsidRPr="00451EA8">
              <w:rPr>
                <w:lang w:eastAsia="en-AU"/>
              </w:rPr>
              <w:t xml:space="preserve">Ovens </w:t>
            </w:r>
          </w:p>
        </w:tc>
        <w:tc>
          <w:tcPr>
            <w:tcW w:w="522" w:type="pct"/>
            <w:tcBorders>
              <w:top w:val="nil"/>
              <w:left w:val="nil"/>
              <w:bottom w:val="single" w:sz="8" w:space="0" w:color="999999"/>
              <w:right w:val="single" w:sz="8" w:space="0" w:color="999999"/>
            </w:tcBorders>
            <w:shd w:val="clear" w:color="auto" w:fill="auto"/>
          </w:tcPr>
          <w:p w14:paraId="3CB4014E" w14:textId="77777777" w:rsidR="007E11F6" w:rsidRPr="00451EA8" w:rsidRDefault="007E11F6" w:rsidP="00DC63F7">
            <w:pPr>
              <w:pStyle w:val="NoSpacing"/>
              <w:spacing w:beforeLines="0" w:before="0" w:afterLines="0" w:after="0"/>
              <w:rPr>
                <w:lang w:eastAsia="en-AU"/>
              </w:rPr>
            </w:pPr>
            <w:r w:rsidRPr="00451EA8">
              <w:rPr>
                <w:lang w:eastAsia="en-AU"/>
              </w:rPr>
              <w:t>0.008</w:t>
            </w:r>
            <w:r>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60A2D87D" w14:textId="77777777" w:rsidR="007E11F6" w:rsidRPr="00451EA8" w:rsidRDefault="007E11F6" w:rsidP="00DC63F7">
            <w:pPr>
              <w:pStyle w:val="NoSpacing"/>
              <w:spacing w:beforeLines="0" w:before="0" w:afterLines="0" w:after="0"/>
              <w:rPr>
                <w:lang w:eastAsia="en-AU"/>
              </w:rPr>
            </w:pPr>
            <w:r w:rsidRPr="00451EA8">
              <w:rPr>
                <w:lang w:eastAsia="en-AU"/>
              </w:rPr>
              <w:t>0.033</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6258145E" w14:textId="77777777" w:rsidR="007E11F6" w:rsidRPr="00451EA8" w:rsidRDefault="007E11F6" w:rsidP="00DC63F7">
            <w:pPr>
              <w:pStyle w:val="NoSpacing"/>
              <w:spacing w:beforeLines="0" w:before="0" w:afterLines="0" w:after="0"/>
              <w:rPr>
                <w:lang w:eastAsia="en-AU"/>
              </w:rPr>
            </w:pPr>
            <w:r w:rsidRPr="00451EA8">
              <w:rPr>
                <w:lang w:eastAsia="en-AU"/>
              </w:rPr>
              <w:t>0.023</w:t>
            </w:r>
          </w:p>
        </w:tc>
        <w:tc>
          <w:tcPr>
            <w:tcW w:w="491" w:type="pct"/>
            <w:tcBorders>
              <w:top w:val="nil"/>
              <w:left w:val="nil"/>
              <w:bottom w:val="single" w:sz="8" w:space="0" w:color="999999"/>
              <w:right w:val="single" w:sz="8" w:space="0" w:color="999999"/>
            </w:tcBorders>
            <w:shd w:val="clear" w:color="auto" w:fill="auto"/>
            <w:noWrap/>
            <w:hideMark/>
          </w:tcPr>
          <w:p w14:paraId="681235A2" w14:textId="77777777" w:rsidR="007E11F6" w:rsidRPr="00451EA8" w:rsidRDefault="007E11F6" w:rsidP="00DC63F7">
            <w:pPr>
              <w:pStyle w:val="NoSpacing"/>
              <w:spacing w:beforeLines="0" w:before="0" w:afterLines="0" w:after="0"/>
              <w:rPr>
                <w:lang w:eastAsia="en-AU"/>
              </w:rPr>
            </w:pPr>
            <w:r w:rsidRPr="00451EA8">
              <w:rPr>
                <w:lang w:eastAsia="en-AU"/>
              </w:rPr>
              <w:t>0.074</w:t>
            </w:r>
          </w:p>
        </w:tc>
        <w:tc>
          <w:tcPr>
            <w:tcW w:w="363" w:type="pct"/>
            <w:tcBorders>
              <w:top w:val="nil"/>
              <w:left w:val="nil"/>
              <w:bottom w:val="single" w:sz="8" w:space="0" w:color="999999"/>
              <w:right w:val="single" w:sz="8" w:space="0" w:color="999999"/>
            </w:tcBorders>
            <w:shd w:val="clear" w:color="auto" w:fill="auto"/>
          </w:tcPr>
          <w:p w14:paraId="1DA07FBD" w14:textId="77777777" w:rsidR="007E11F6" w:rsidRPr="00451EA8" w:rsidRDefault="007E11F6" w:rsidP="00DC63F7">
            <w:pPr>
              <w:pStyle w:val="NoSpacing"/>
              <w:spacing w:beforeLines="0" w:before="0" w:afterLines="0" w:after="0"/>
              <w:rPr>
                <w:lang w:eastAsia="en-AU"/>
              </w:rPr>
            </w:pPr>
            <w:r w:rsidRPr="00451EA8">
              <w:rPr>
                <w:lang w:eastAsia="en-AU"/>
              </w:rPr>
              <w:t>0.22</w:t>
            </w:r>
          </w:p>
        </w:tc>
        <w:tc>
          <w:tcPr>
            <w:tcW w:w="423" w:type="pct"/>
            <w:tcBorders>
              <w:top w:val="nil"/>
              <w:left w:val="single" w:sz="8" w:space="0" w:color="999999"/>
              <w:bottom w:val="single" w:sz="8" w:space="0" w:color="999999"/>
              <w:right w:val="single" w:sz="8" w:space="0" w:color="999999"/>
            </w:tcBorders>
            <w:shd w:val="clear" w:color="auto" w:fill="auto"/>
          </w:tcPr>
          <w:p w14:paraId="3151411D" w14:textId="77777777" w:rsidR="007E11F6" w:rsidRPr="00451EA8" w:rsidRDefault="007E11F6" w:rsidP="00DC63F7">
            <w:pPr>
              <w:pStyle w:val="NoSpacing"/>
              <w:spacing w:beforeLines="0" w:before="0" w:afterLines="0" w:after="0"/>
              <w:rPr>
                <w:lang w:eastAsia="en-AU"/>
              </w:rPr>
            </w:pPr>
            <w:r w:rsidRPr="00451EA8">
              <w:rPr>
                <w:lang w:eastAsia="en-AU"/>
              </w:rPr>
              <w:t>2.6</w:t>
            </w:r>
          </w:p>
        </w:tc>
        <w:tc>
          <w:tcPr>
            <w:tcW w:w="419" w:type="pct"/>
            <w:tcBorders>
              <w:top w:val="nil"/>
              <w:left w:val="single" w:sz="8" w:space="0" w:color="999999"/>
              <w:bottom w:val="single" w:sz="8" w:space="0" w:color="999999"/>
              <w:right w:val="single" w:sz="8" w:space="0" w:color="999999"/>
            </w:tcBorders>
            <w:shd w:val="clear" w:color="auto" w:fill="auto"/>
          </w:tcPr>
          <w:p w14:paraId="153BCC01" w14:textId="77777777" w:rsidR="007E11F6" w:rsidRPr="00451EA8" w:rsidRDefault="007E11F6" w:rsidP="00DC63F7">
            <w:pPr>
              <w:pStyle w:val="NoSpacing"/>
              <w:spacing w:beforeLines="0" w:before="0" w:afterLines="0" w:after="0"/>
              <w:rPr>
                <w:lang w:eastAsia="en-AU"/>
              </w:rPr>
            </w:pPr>
            <w:r w:rsidRPr="00451EA8">
              <w:rPr>
                <w:lang w:eastAsia="en-AU"/>
              </w:rPr>
              <w:t>10</w:t>
            </w:r>
          </w:p>
        </w:tc>
      </w:tr>
      <w:tr w:rsidR="007E11F6" w:rsidRPr="00451EA8" w14:paraId="19080DC0"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6023A22B"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52112F5A" w14:textId="77777777" w:rsidR="007E11F6" w:rsidRPr="00451EA8" w:rsidRDefault="007E11F6" w:rsidP="00DC63F7">
            <w:pPr>
              <w:pStyle w:val="NoSpacing"/>
              <w:spacing w:beforeLines="0" w:before="0" w:afterLines="0" w:after="0"/>
              <w:rPr>
                <w:lang w:eastAsia="en-AU"/>
              </w:rPr>
            </w:pPr>
            <w:r w:rsidRPr="00451EA8">
              <w:rPr>
                <w:lang w:eastAsia="en-AU"/>
              </w:rPr>
              <w:t>Upper Murray</w:t>
            </w:r>
          </w:p>
        </w:tc>
        <w:tc>
          <w:tcPr>
            <w:tcW w:w="522" w:type="pct"/>
            <w:tcBorders>
              <w:top w:val="nil"/>
              <w:left w:val="nil"/>
              <w:bottom w:val="single" w:sz="8" w:space="0" w:color="999999"/>
              <w:right w:val="single" w:sz="8" w:space="0" w:color="999999"/>
            </w:tcBorders>
            <w:shd w:val="clear" w:color="auto" w:fill="auto"/>
          </w:tcPr>
          <w:p w14:paraId="78526077"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0B4BAE18" w14:textId="77777777" w:rsidR="007E11F6" w:rsidRPr="00451EA8" w:rsidRDefault="007E11F6" w:rsidP="00DC63F7">
            <w:pPr>
              <w:pStyle w:val="NoSpacing"/>
              <w:spacing w:beforeLines="0" w:before="0" w:afterLines="0" w:after="0"/>
              <w:rPr>
                <w:lang w:eastAsia="en-AU"/>
              </w:rPr>
            </w:pPr>
            <w:r w:rsidRPr="00451EA8">
              <w:rPr>
                <w:lang w:eastAsia="en-AU"/>
              </w:rPr>
              <w:t>0.045</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716281BE" w14:textId="77777777" w:rsidR="007E11F6" w:rsidRPr="00451EA8" w:rsidRDefault="007E11F6" w:rsidP="00DC63F7">
            <w:pPr>
              <w:pStyle w:val="NoSpacing"/>
              <w:spacing w:beforeLines="0" w:before="0" w:afterLines="0" w:after="0"/>
              <w:rPr>
                <w:lang w:eastAsia="en-AU"/>
              </w:rPr>
            </w:pPr>
            <w:r w:rsidRPr="00451EA8">
              <w:rPr>
                <w:lang w:eastAsia="en-AU"/>
              </w:rPr>
              <w:t>0.017</w:t>
            </w:r>
          </w:p>
        </w:tc>
        <w:tc>
          <w:tcPr>
            <w:tcW w:w="491" w:type="pct"/>
            <w:tcBorders>
              <w:top w:val="nil"/>
              <w:left w:val="nil"/>
              <w:bottom w:val="single" w:sz="8" w:space="0" w:color="999999"/>
              <w:right w:val="single" w:sz="8" w:space="0" w:color="999999"/>
            </w:tcBorders>
            <w:shd w:val="clear" w:color="auto" w:fill="auto"/>
            <w:noWrap/>
            <w:hideMark/>
          </w:tcPr>
          <w:p w14:paraId="6B184A9C" w14:textId="77777777" w:rsidR="007E11F6" w:rsidRPr="00451EA8" w:rsidRDefault="007E11F6" w:rsidP="00DC63F7">
            <w:pPr>
              <w:pStyle w:val="NoSpacing"/>
              <w:spacing w:beforeLines="0" w:before="0" w:afterLines="0" w:after="0"/>
              <w:rPr>
                <w:lang w:eastAsia="en-AU"/>
              </w:rPr>
            </w:pPr>
            <w:r w:rsidRPr="00451EA8">
              <w:rPr>
                <w:lang w:eastAsia="en-AU"/>
              </w:rPr>
              <w:t>0.014</w:t>
            </w:r>
          </w:p>
        </w:tc>
        <w:tc>
          <w:tcPr>
            <w:tcW w:w="363" w:type="pct"/>
            <w:tcBorders>
              <w:top w:val="nil"/>
              <w:left w:val="nil"/>
              <w:bottom w:val="single" w:sz="8" w:space="0" w:color="999999"/>
              <w:right w:val="single" w:sz="8" w:space="0" w:color="999999"/>
            </w:tcBorders>
            <w:shd w:val="clear" w:color="auto" w:fill="auto"/>
          </w:tcPr>
          <w:p w14:paraId="1DF334CA" w14:textId="77777777" w:rsidR="007E11F6" w:rsidRPr="00451EA8" w:rsidRDefault="007E11F6" w:rsidP="00DC63F7">
            <w:pPr>
              <w:pStyle w:val="NoSpacing"/>
              <w:spacing w:beforeLines="0" w:before="0" w:afterLines="0" w:after="0"/>
              <w:rPr>
                <w:lang w:eastAsia="en-AU"/>
              </w:rPr>
            </w:pPr>
            <w:r w:rsidRPr="00451EA8">
              <w:rPr>
                <w:lang w:eastAsia="en-AU"/>
              </w:rPr>
              <w:t>0.4</w:t>
            </w:r>
            <w:r>
              <w:rPr>
                <w:lang w:eastAsia="en-AU"/>
              </w:rPr>
              <w:t>0</w:t>
            </w:r>
          </w:p>
        </w:tc>
        <w:tc>
          <w:tcPr>
            <w:tcW w:w="423" w:type="pct"/>
            <w:tcBorders>
              <w:top w:val="nil"/>
              <w:left w:val="single" w:sz="8" w:space="0" w:color="999999"/>
              <w:bottom w:val="single" w:sz="8" w:space="0" w:color="999999"/>
              <w:right w:val="single" w:sz="8" w:space="0" w:color="999999"/>
            </w:tcBorders>
            <w:shd w:val="clear" w:color="auto" w:fill="auto"/>
          </w:tcPr>
          <w:p w14:paraId="163CF570" w14:textId="77777777" w:rsidR="007E11F6" w:rsidRPr="00451EA8" w:rsidRDefault="007E11F6" w:rsidP="00DC63F7">
            <w:pPr>
              <w:pStyle w:val="NoSpacing"/>
              <w:spacing w:beforeLines="0" w:before="0" w:afterLines="0" w:after="0"/>
              <w:rPr>
                <w:lang w:eastAsia="en-AU"/>
              </w:rPr>
            </w:pPr>
            <w:r w:rsidRPr="00451EA8">
              <w:rPr>
                <w:lang w:eastAsia="en-AU"/>
              </w:rPr>
              <w:t>3.7</w:t>
            </w:r>
          </w:p>
        </w:tc>
        <w:tc>
          <w:tcPr>
            <w:tcW w:w="419" w:type="pct"/>
            <w:tcBorders>
              <w:top w:val="nil"/>
              <w:left w:val="single" w:sz="8" w:space="0" w:color="999999"/>
              <w:bottom w:val="single" w:sz="8" w:space="0" w:color="999999"/>
              <w:right w:val="single" w:sz="8" w:space="0" w:color="999999"/>
            </w:tcBorders>
            <w:shd w:val="clear" w:color="auto" w:fill="auto"/>
          </w:tcPr>
          <w:p w14:paraId="3BA08B2D" w14:textId="77777777" w:rsidR="007E11F6" w:rsidRPr="00451EA8" w:rsidRDefault="007E11F6" w:rsidP="00DC63F7">
            <w:pPr>
              <w:pStyle w:val="NoSpacing"/>
              <w:spacing w:beforeLines="0" w:before="0" w:afterLines="0" w:after="0"/>
              <w:rPr>
                <w:lang w:eastAsia="en-AU"/>
              </w:rPr>
            </w:pPr>
            <w:r w:rsidRPr="00451EA8">
              <w:rPr>
                <w:lang w:eastAsia="en-AU"/>
              </w:rPr>
              <w:t>2.3</w:t>
            </w:r>
          </w:p>
        </w:tc>
      </w:tr>
      <w:tr w:rsidR="007E11F6" w:rsidRPr="00451EA8" w14:paraId="0E5B0F36"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65042E67"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6C751356" w14:textId="77777777" w:rsidR="007E11F6" w:rsidRPr="00451EA8" w:rsidRDefault="007E11F6" w:rsidP="00DC63F7">
            <w:pPr>
              <w:pStyle w:val="NoSpacing"/>
              <w:spacing w:beforeLines="0" w:before="0" w:afterLines="0" w:after="0"/>
              <w:rPr>
                <w:lang w:eastAsia="en-AU"/>
              </w:rPr>
            </w:pPr>
            <w:r w:rsidRPr="00451EA8">
              <w:rPr>
                <w:lang w:eastAsia="en-AU"/>
              </w:rPr>
              <w:t xml:space="preserve">Goulburn </w:t>
            </w:r>
          </w:p>
        </w:tc>
        <w:tc>
          <w:tcPr>
            <w:tcW w:w="522" w:type="pct"/>
            <w:tcBorders>
              <w:top w:val="nil"/>
              <w:left w:val="nil"/>
              <w:bottom w:val="single" w:sz="8" w:space="0" w:color="999999"/>
              <w:right w:val="single" w:sz="8" w:space="0" w:color="999999"/>
            </w:tcBorders>
            <w:shd w:val="clear" w:color="auto" w:fill="auto"/>
          </w:tcPr>
          <w:p w14:paraId="6273B5FD"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0C198C8C" w14:textId="77777777" w:rsidR="007E11F6" w:rsidRPr="00451EA8" w:rsidRDefault="007E11F6" w:rsidP="00DC63F7">
            <w:pPr>
              <w:pStyle w:val="NoSpacing"/>
              <w:spacing w:beforeLines="0" w:before="0" w:afterLines="0" w:after="0"/>
              <w:rPr>
                <w:lang w:eastAsia="en-AU"/>
              </w:rPr>
            </w:pPr>
            <w:r w:rsidRPr="00451EA8">
              <w:rPr>
                <w:lang w:eastAsia="en-AU"/>
              </w:rPr>
              <w:t>0.052</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4B317DF9" w14:textId="77777777" w:rsidR="007E11F6" w:rsidRPr="00451EA8" w:rsidRDefault="007E11F6" w:rsidP="00DC63F7">
            <w:pPr>
              <w:pStyle w:val="NoSpacing"/>
              <w:spacing w:beforeLines="0" w:before="0" w:afterLines="0" w:after="0"/>
              <w:rPr>
                <w:lang w:eastAsia="en-AU"/>
              </w:rPr>
            </w:pPr>
            <w:r w:rsidRPr="00451EA8">
              <w:rPr>
                <w:lang w:eastAsia="en-AU"/>
              </w:rPr>
              <w:t>0.007</w:t>
            </w:r>
          </w:p>
        </w:tc>
        <w:tc>
          <w:tcPr>
            <w:tcW w:w="491" w:type="pct"/>
            <w:tcBorders>
              <w:top w:val="nil"/>
              <w:left w:val="nil"/>
              <w:bottom w:val="single" w:sz="8" w:space="0" w:color="999999"/>
              <w:right w:val="single" w:sz="8" w:space="0" w:color="999999"/>
            </w:tcBorders>
            <w:shd w:val="clear" w:color="auto" w:fill="auto"/>
            <w:noWrap/>
            <w:hideMark/>
          </w:tcPr>
          <w:p w14:paraId="44BA8C41"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43A36870" w14:textId="77777777" w:rsidR="007E11F6" w:rsidRPr="00451EA8" w:rsidRDefault="007E11F6" w:rsidP="00DC63F7">
            <w:pPr>
              <w:pStyle w:val="NoSpacing"/>
              <w:spacing w:beforeLines="0" w:before="0" w:afterLines="0" w:after="0"/>
              <w:rPr>
                <w:lang w:eastAsia="en-AU"/>
              </w:rPr>
            </w:pPr>
            <w:r w:rsidRPr="00451EA8">
              <w:rPr>
                <w:lang w:eastAsia="en-AU"/>
              </w:rPr>
              <w:t>0.37</w:t>
            </w:r>
          </w:p>
        </w:tc>
        <w:tc>
          <w:tcPr>
            <w:tcW w:w="423" w:type="pct"/>
            <w:tcBorders>
              <w:top w:val="nil"/>
              <w:left w:val="single" w:sz="8" w:space="0" w:color="999999"/>
              <w:bottom w:val="single" w:sz="8" w:space="0" w:color="999999"/>
              <w:right w:val="single" w:sz="8" w:space="0" w:color="999999"/>
            </w:tcBorders>
            <w:shd w:val="clear" w:color="auto" w:fill="auto"/>
          </w:tcPr>
          <w:p w14:paraId="6EEA6DD2" w14:textId="77777777" w:rsidR="007E11F6" w:rsidRPr="00451EA8" w:rsidRDefault="007E11F6" w:rsidP="00DC63F7">
            <w:pPr>
              <w:pStyle w:val="NoSpacing"/>
              <w:spacing w:beforeLines="0" w:before="0" w:afterLines="0" w:after="0"/>
              <w:rPr>
                <w:lang w:eastAsia="en-AU"/>
              </w:rPr>
            </w:pPr>
            <w:r w:rsidRPr="00451EA8">
              <w:rPr>
                <w:lang w:eastAsia="en-AU"/>
              </w:rPr>
              <w:t>3.4</w:t>
            </w:r>
          </w:p>
        </w:tc>
        <w:tc>
          <w:tcPr>
            <w:tcW w:w="419" w:type="pct"/>
            <w:tcBorders>
              <w:top w:val="nil"/>
              <w:left w:val="single" w:sz="8" w:space="0" w:color="999999"/>
              <w:bottom w:val="single" w:sz="8" w:space="0" w:color="999999"/>
              <w:right w:val="single" w:sz="8" w:space="0" w:color="999999"/>
            </w:tcBorders>
            <w:shd w:val="clear" w:color="auto" w:fill="auto"/>
          </w:tcPr>
          <w:p w14:paraId="32840907"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08B32DF0"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566350E6"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3B236FEE" w14:textId="77777777" w:rsidR="007E11F6" w:rsidRPr="00451EA8" w:rsidRDefault="007E11F6" w:rsidP="00DC63F7">
            <w:pPr>
              <w:pStyle w:val="NoSpacing"/>
              <w:spacing w:beforeLines="0" w:before="0" w:afterLines="0" w:after="0"/>
              <w:rPr>
                <w:lang w:eastAsia="en-AU"/>
              </w:rPr>
            </w:pPr>
            <w:r w:rsidRPr="00451EA8">
              <w:rPr>
                <w:lang w:eastAsia="en-AU"/>
              </w:rPr>
              <w:t>Mid Murray</w:t>
            </w:r>
          </w:p>
        </w:tc>
        <w:tc>
          <w:tcPr>
            <w:tcW w:w="522" w:type="pct"/>
            <w:tcBorders>
              <w:top w:val="nil"/>
              <w:left w:val="nil"/>
              <w:bottom w:val="single" w:sz="8" w:space="0" w:color="999999"/>
              <w:right w:val="single" w:sz="8" w:space="0" w:color="999999"/>
            </w:tcBorders>
            <w:shd w:val="clear" w:color="auto" w:fill="auto"/>
          </w:tcPr>
          <w:p w14:paraId="5989D846" w14:textId="77777777" w:rsidR="007E11F6" w:rsidRPr="00451EA8" w:rsidRDefault="007E11F6" w:rsidP="00DC63F7">
            <w:pPr>
              <w:pStyle w:val="NoSpacing"/>
              <w:spacing w:beforeLines="0" w:before="0" w:afterLines="0" w:after="0"/>
              <w:rPr>
                <w:lang w:eastAsia="en-AU"/>
              </w:rPr>
            </w:pPr>
            <w:r w:rsidRPr="00451EA8">
              <w:rPr>
                <w:lang w:eastAsia="en-AU"/>
              </w:rPr>
              <w:t>0.001</w:t>
            </w:r>
            <w:r>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183AD4F7" w14:textId="77777777" w:rsidR="007E11F6" w:rsidRPr="00451EA8" w:rsidRDefault="007E11F6" w:rsidP="00DC63F7">
            <w:pPr>
              <w:pStyle w:val="NoSpacing"/>
              <w:spacing w:beforeLines="0" w:before="0" w:afterLines="0" w:after="0"/>
              <w:rPr>
                <w:lang w:eastAsia="en-AU"/>
              </w:rPr>
            </w:pPr>
            <w:r w:rsidRPr="00451EA8">
              <w:rPr>
                <w:lang w:eastAsia="en-AU"/>
              </w:rPr>
              <w:t>0.058</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2408D1E9" w14:textId="77777777" w:rsidR="007E11F6" w:rsidRPr="00451EA8" w:rsidRDefault="007E11F6" w:rsidP="00DC63F7">
            <w:pPr>
              <w:pStyle w:val="NoSpacing"/>
              <w:spacing w:beforeLines="0" w:before="0" w:afterLines="0" w:after="0"/>
              <w:rPr>
                <w:lang w:eastAsia="en-AU"/>
              </w:rPr>
            </w:pPr>
            <w:r w:rsidRPr="00451EA8">
              <w:rPr>
                <w:lang w:eastAsia="en-AU"/>
              </w:rPr>
              <w:t>0.005</w:t>
            </w:r>
          </w:p>
        </w:tc>
        <w:tc>
          <w:tcPr>
            <w:tcW w:w="491" w:type="pct"/>
            <w:tcBorders>
              <w:top w:val="nil"/>
              <w:left w:val="nil"/>
              <w:bottom w:val="single" w:sz="8" w:space="0" w:color="999999"/>
              <w:right w:val="single" w:sz="8" w:space="0" w:color="999999"/>
            </w:tcBorders>
            <w:shd w:val="clear" w:color="auto" w:fill="auto"/>
            <w:noWrap/>
            <w:hideMark/>
          </w:tcPr>
          <w:p w14:paraId="0169AABF" w14:textId="77777777" w:rsidR="007E11F6" w:rsidRPr="00451EA8" w:rsidRDefault="007E11F6" w:rsidP="00DC63F7">
            <w:pPr>
              <w:pStyle w:val="NoSpacing"/>
              <w:spacing w:beforeLines="0" w:before="0" w:afterLines="0" w:after="0"/>
              <w:rPr>
                <w:lang w:eastAsia="en-AU"/>
              </w:rPr>
            </w:pPr>
            <w:r w:rsidRPr="00451EA8">
              <w:rPr>
                <w:lang w:eastAsia="en-AU"/>
              </w:rPr>
              <w:t>0.0017</w:t>
            </w:r>
          </w:p>
        </w:tc>
        <w:tc>
          <w:tcPr>
            <w:tcW w:w="363" w:type="pct"/>
            <w:tcBorders>
              <w:top w:val="nil"/>
              <w:left w:val="nil"/>
              <w:bottom w:val="single" w:sz="8" w:space="0" w:color="999999"/>
              <w:right w:val="single" w:sz="8" w:space="0" w:color="999999"/>
            </w:tcBorders>
            <w:shd w:val="clear" w:color="auto" w:fill="auto"/>
          </w:tcPr>
          <w:p w14:paraId="4DC7FF5C" w14:textId="77777777" w:rsidR="007E11F6" w:rsidRPr="00451EA8" w:rsidRDefault="007E11F6" w:rsidP="00DC63F7">
            <w:pPr>
              <w:pStyle w:val="NoSpacing"/>
              <w:spacing w:beforeLines="0" w:before="0" w:afterLines="0" w:after="0"/>
              <w:rPr>
                <w:lang w:eastAsia="en-AU"/>
              </w:rPr>
            </w:pPr>
            <w:r w:rsidRPr="00451EA8">
              <w:rPr>
                <w:lang w:eastAsia="en-AU"/>
              </w:rPr>
              <w:t>0.48</w:t>
            </w:r>
          </w:p>
        </w:tc>
        <w:tc>
          <w:tcPr>
            <w:tcW w:w="423" w:type="pct"/>
            <w:tcBorders>
              <w:top w:val="nil"/>
              <w:left w:val="single" w:sz="8" w:space="0" w:color="999999"/>
              <w:bottom w:val="single" w:sz="8" w:space="0" w:color="999999"/>
              <w:right w:val="single" w:sz="8" w:space="0" w:color="999999"/>
            </w:tcBorders>
            <w:shd w:val="clear" w:color="auto" w:fill="auto"/>
          </w:tcPr>
          <w:p w14:paraId="0C9C3914" w14:textId="77777777" w:rsidR="007E11F6" w:rsidRPr="00451EA8" w:rsidRDefault="007E11F6" w:rsidP="00DC63F7">
            <w:pPr>
              <w:pStyle w:val="NoSpacing"/>
              <w:spacing w:beforeLines="0" w:before="0" w:afterLines="0" w:after="0"/>
              <w:rPr>
                <w:lang w:eastAsia="en-AU"/>
              </w:rPr>
            </w:pPr>
            <w:r w:rsidRPr="00451EA8">
              <w:rPr>
                <w:lang w:eastAsia="en-AU"/>
              </w:rPr>
              <w:t>4.4</w:t>
            </w:r>
          </w:p>
        </w:tc>
        <w:tc>
          <w:tcPr>
            <w:tcW w:w="419" w:type="pct"/>
            <w:tcBorders>
              <w:top w:val="nil"/>
              <w:left w:val="single" w:sz="8" w:space="0" w:color="999999"/>
              <w:bottom w:val="single" w:sz="8" w:space="0" w:color="999999"/>
              <w:right w:val="single" w:sz="8" w:space="0" w:color="999999"/>
            </w:tcBorders>
            <w:shd w:val="clear" w:color="auto" w:fill="auto"/>
          </w:tcPr>
          <w:p w14:paraId="60466C3C"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60D6426B"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5CF6187E"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68167E7A" w14:textId="77777777" w:rsidR="007E11F6" w:rsidRPr="00451EA8" w:rsidRDefault="007E11F6" w:rsidP="00DC63F7">
            <w:pPr>
              <w:pStyle w:val="NoSpacing"/>
              <w:spacing w:beforeLines="0" w:before="0" w:afterLines="0" w:after="0"/>
              <w:rPr>
                <w:lang w:eastAsia="en-AU"/>
              </w:rPr>
            </w:pPr>
            <w:r w:rsidRPr="00451EA8">
              <w:rPr>
                <w:lang w:eastAsia="en-AU"/>
              </w:rPr>
              <w:t xml:space="preserve">Darling </w:t>
            </w:r>
          </w:p>
        </w:tc>
        <w:tc>
          <w:tcPr>
            <w:tcW w:w="522" w:type="pct"/>
            <w:tcBorders>
              <w:top w:val="nil"/>
              <w:left w:val="nil"/>
              <w:bottom w:val="single" w:sz="8" w:space="0" w:color="999999"/>
              <w:right w:val="single" w:sz="8" w:space="0" w:color="999999"/>
            </w:tcBorders>
            <w:shd w:val="clear" w:color="auto" w:fill="auto"/>
          </w:tcPr>
          <w:p w14:paraId="41FEECF4" w14:textId="77777777" w:rsidR="007E11F6" w:rsidRPr="00451EA8" w:rsidRDefault="007E11F6" w:rsidP="00DC63F7">
            <w:pPr>
              <w:pStyle w:val="NoSpacing"/>
              <w:spacing w:beforeLines="0" w:before="0" w:afterLines="0" w:after="0"/>
              <w:rPr>
                <w:lang w:eastAsia="en-AU"/>
              </w:rPr>
            </w:pPr>
            <w:r w:rsidRPr="00451EA8">
              <w:rPr>
                <w:lang w:eastAsia="en-AU"/>
              </w:rPr>
              <w:t>0.16</w:t>
            </w:r>
          </w:p>
        </w:tc>
        <w:tc>
          <w:tcPr>
            <w:tcW w:w="609" w:type="pct"/>
            <w:tcBorders>
              <w:top w:val="nil"/>
              <w:left w:val="single" w:sz="8" w:space="0" w:color="999999"/>
              <w:bottom w:val="single" w:sz="8" w:space="0" w:color="999999"/>
              <w:right w:val="single" w:sz="8" w:space="0" w:color="999999"/>
            </w:tcBorders>
            <w:shd w:val="clear" w:color="auto" w:fill="auto"/>
          </w:tcPr>
          <w:p w14:paraId="6BD5364A" w14:textId="77777777" w:rsidR="007E11F6" w:rsidRPr="00451EA8" w:rsidRDefault="007E11F6" w:rsidP="00DC63F7">
            <w:pPr>
              <w:pStyle w:val="NoSpacing"/>
              <w:spacing w:beforeLines="0" w:before="0" w:afterLines="0" w:after="0"/>
              <w:rPr>
                <w:lang w:eastAsia="en-AU"/>
              </w:rPr>
            </w:pPr>
            <w:r w:rsidRPr="00451EA8">
              <w:rPr>
                <w:lang w:eastAsia="en-AU"/>
              </w:rPr>
              <w:t>0.31</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6D909311" w14:textId="77777777" w:rsidR="007E11F6" w:rsidRPr="00451EA8" w:rsidRDefault="007E11F6" w:rsidP="00DC63F7">
            <w:pPr>
              <w:pStyle w:val="NoSpacing"/>
              <w:spacing w:beforeLines="0" w:before="0" w:afterLines="0" w:after="0"/>
              <w:rPr>
                <w:lang w:eastAsia="en-AU"/>
              </w:rPr>
            </w:pPr>
            <w:r w:rsidRPr="00451EA8">
              <w:rPr>
                <w:lang w:eastAsia="en-AU"/>
              </w:rPr>
              <w:t>0.049</w:t>
            </w:r>
          </w:p>
        </w:tc>
        <w:tc>
          <w:tcPr>
            <w:tcW w:w="491" w:type="pct"/>
            <w:tcBorders>
              <w:top w:val="nil"/>
              <w:left w:val="nil"/>
              <w:bottom w:val="single" w:sz="8" w:space="0" w:color="999999"/>
              <w:right w:val="single" w:sz="8" w:space="0" w:color="999999"/>
            </w:tcBorders>
            <w:shd w:val="clear" w:color="auto" w:fill="auto"/>
            <w:noWrap/>
            <w:hideMark/>
          </w:tcPr>
          <w:p w14:paraId="5E66D974" w14:textId="77777777" w:rsidR="007E11F6" w:rsidRPr="00451EA8" w:rsidRDefault="007E11F6" w:rsidP="00DC63F7">
            <w:pPr>
              <w:pStyle w:val="NoSpacing"/>
              <w:spacing w:beforeLines="0" w:before="0" w:afterLines="0" w:after="0"/>
              <w:rPr>
                <w:lang w:eastAsia="en-AU"/>
              </w:rPr>
            </w:pPr>
            <w:r w:rsidRPr="00451EA8">
              <w:rPr>
                <w:lang w:eastAsia="en-AU"/>
              </w:rPr>
              <w:t>0.16</w:t>
            </w:r>
          </w:p>
        </w:tc>
        <w:tc>
          <w:tcPr>
            <w:tcW w:w="363" w:type="pct"/>
            <w:tcBorders>
              <w:top w:val="nil"/>
              <w:left w:val="nil"/>
              <w:bottom w:val="single" w:sz="8" w:space="0" w:color="999999"/>
              <w:right w:val="single" w:sz="8" w:space="0" w:color="999999"/>
            </w:tcBorders>
            <w:shd w:val="clear" w:color="auto" w:fill="auto"/>
          </w:tcPr>
          <w:p w14:paraId="2AB10EBC" w14:textId="77777777" w:rsidR="007E11F6" w:rsidRPr="00451EA8" w:rsidRDefault="007E11F6" w:rsidP="00DC63F7">
            <w:pPr>
              <w:pStyle w:val="NoSpacing"/>
              <w:spacing w:beforeLines="0" w:before="0" w:afterLines="0" w:after="0"/>
              <w:rPr>
                <w:lang w:eastAsia="en-AU"/>
              </w:rPr>
            </w:pPr>
            <w:r w:rsidRPr="00451EA8">
              <w:rPr>
                <w:lang w:eastAsia="en-AU"/>
              </w:rPr>
              <w:t>1.3</w:t>
            </w:r>
          </w:p>
        </w:tc>
        <w:tc>
          <w:tcPr>
            <w:tcW w:w="423" w:type="pct"/>
            <w:tcBorders>
              <w:top w:val="nil"/>
              <w:left w:val="single" w:sz="8" w:space="0" w:color="999999"/>
              <w:bottom w:val="single" w:sz="8" w:space="0" w:color="999999"/>
              <w:right w:val="single" w:sz="8" w:space="0" w:color="999999"/>
            </w:tcBorders>
            <w:shd w:val="clear" w:color="auto" w:fill="auto"/>
          </w:tcPr>
          <w:p w14:paraId="658F02BC" w14:textId="77777777" w:rsidR="007E11F6" w:rsidRPr="00451EA8" w:rsidRDefault="007E11F6" w:rsidP="00DC63F7">
            <w:pPr>
              <w:pStyle w:val="NoSpacing"/>
              <w:spacing w:beforeLines="0" w:before="0" w:afterLines="0" w:after="0"/>
              <w:rPr>
                <w:lang w:eastAsia="en-AU"/>
              </w:rPr>
            </w:pPr>
            <w:r w:rsidRPr="00451EA8">
              <w:rPr>
                <w:lang w:eastAsia="en-AU"/>
              </w:rPr>
              <w:t>14</w:t>
            </w:r>
          </w:p>
        </w:tc>
        <w:tc>
          <w:tcPr>
            <w:tcW w:w="419" w:type="pct"/>
            <w:tcBorders>
              <w:top w:val="nil"/>
              <w:left w:val="single" w:sz="8" w:space="0" w:color="999999"/>
              <w:bottom w:val="single" w:sz="8" w:space="0" w:color="999999"/>
              <w:right w:val="single" w:sz="8" w:space="0" w:color="999999"/>
            </w:tcBorders>
            <w:shd w:val="clear" w:color="auto" w:fill="auto"/>
          </w:tcPr>
          <w:p w14:paraId="3A68C83B" w14:textId="77777777" w:rsidR="007E11F6" w:rsidRPr="00451EA8" w:rsidRDefault="007E11F6" w:rsidP="00DC63F7">
            <w:pPr>
              <w:pStyle w:val="NoSpacing"/>
              <w:spacing w:beforeLines="0" w:before="0" w:afterLines="0" w:after="0"/>
              <w:rPr>
                <w:lang w:eastAsia="en-AU"/>
              </w:rPr>
            </w:pPr>
            <w:r w:rsidRPr="00451EA8">
              <w:rPr>
                <w:lang w:eastAsia="en-AU"/>
              </w:rPr>
              <w:t>11</w:t>
            </w:r>
          </w:p>
        </w:tc>
      </w:tr>
      <w:tr w:rsidR="007E11F6" w:rsidRPr="00451EA8" w14:paraId="62AE4FAC"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16BEEB8C"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355F2A2F" w14:textId="77777777" w:rsidR="007E11F6" w:rsidRPr="00451EA8" w:rsidRDefault="007E11F6" w:rsidP="00DC63F7">
            <w:pPr>
              <w:pStyle w:val="NoSpacing"/>
              <w:spacing w:beforeLines="0" w:before="0" w:afterLines="0" w:after="0"/>
              <w:rPr>
                <w:lang w:eastAsia="en-AU"/>
              </w:rPr>
            </w:pPr>
            <w:r w:rsidRPr="00451EA8">
              <w:rPr>
                <w:lang w:eastAsia="en-AU"/>
              </w:rPr>
              <w:t>Lower Murray</w:t>
            </w:r>
          </w:p>
        </w:tc>
        <w:tc>
          <w:tcPr>
            <w:tcW w:w="522" w:type="pct"/>
            <w:tcBorders>
              <w:top w:val="nil"/>
              <w:left w:val="nil"/>
              <w:bottom w:val="single" w:sz="8" w:space="0" w:color="999999"/>
              <w:right w:val="single" w:sz="8" w:space="0" w:color="999999"/>
            </w:tcBorders>
            <w:shd w:val="clear" w:color="auto" w:fill="auto"/>
          </w:tcPr>
          <w:p w14:paraId="1EE21C20" w14:textId="77777777" w:rsidR="007E11F6" w:rsidRPr="00451EA8" w:rsidRDefault="007E11F6" w:rsidP="00DC63F7">
            <w:pPr>
              <w:pStyle w:val="NoSpacing"/>
              <w:spacing w:beforeLines="0" w:before="0" w:afterLines="0" w:after="0"/>
              <w:rPr>
                <w:lang w:eastAsia="en-AU"/>
              </w:rPr>
            </w:pPr>
            <w:r w:rsidRPr="00451EA8">
              <w:rPr>
                <w:lang w:eastAsia="en-AU"/>
              </w:rPr>
              <w:t>0.013</w:t>
            </w:r>
          </w:p>
        </w:tc>
        <w:tc>
          <w:tcPr>
            <w:tcW w:w="609" w:type="pct"/>
            <w:tcBorders>
              <w:top w:val="nil"/>
              <w:left w:val="single" w:sz="8" w:space="0" w:color="999999"/>
              <w:bottom w:val="single" w:sz="8" w:space="0" w:color="999999"/>
              <w:right w:val="single" w:sz="8" w:space="0" w:color="999999"/>
            </w:tcBorders>
            <w:shd w:val="clear" w:color="auto" w:fill="auto"/>
          </w:tcPr>
          <w:p w14:paraId="635DC34D" w14:textId="77777777" w:rsidR="007E11F6" w:rsidRPr="00451EA8" w:rsidRDefault="007E11F6" w:rsidP="00DC63F7">
            <w:pPr>
              <w:pStyle w:val="NoSpacing"/>
              <w:spacing w:beforeLines="0" w:before="0" w:afterLines="0" w:after="0"/>
              <w:rPr>
                <w:lang w:eastAsia="en-AU"/>
              </w:rPr>
            </w:pPr>
            <w:r w:rsidRPr="00451EA8">
              <w:rPr>
                <w:lang w:eastAsia="en-AU"/>
              </w:rPr>
              <w:t>0.087</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1F1A4C59" w14:textId="77777777" w:rsidR="007E11F6" w:rsidRPr="00451EA8" w:rsidRDefault="007E11F6" w:rsidP="00DC63F7">
            <w:pPr>
              <w:pStyle w:val="NoSpacing"/>
              <w:spacing w:beforeLines="0" w:before="0" w:afterLines="0" w:after="0"/>
              <w:rPr>
                <w:lang w:eastAsia="en-AU"/>
              </w:rPr>
            </w:pPr>
            <w:r w:rsidRPr="00451EA8">
              <w:rPr>
                <w:lang w:eastAsia="en-AU"/>
              </w:rPr>
              <w:t>0.005</w:t>
            </w:r>
          </w:p>
        </w:tc>
        <w:tc>
          <w:tcPr>
            <w:tcW w:w="491" w:type="pct"/>
            <w:tcBorders>
              <w:top w:val="nil"/>
              <w:left w:val="nil"/>
              <w:bottom w:val="single" w:sz="8" w:space="0" w:color="999999"/>
              <w:right w:val="single" w:sz="8" w:space="0" w:color="999999"/>
            </w:tcBorders>
            <w:shd w:val="clear" w:color="auto" w:fill="auto"/>
            <w:noWrap/>
            <w:hideMark/>
          </w:tcPr>
          <w:p w14:paraId="4EEFB0F9"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5C65149A" w14:textId="77777777" w:rsidR="007E11F6" w:rsidRPr="00451EA8" w:rsidRDefault="007E11F6" w:rsidP="00DC63F7">
            <w:pPr>
              <w:pStyle w:val="NoSpacing"/>
              <w:spacing w:beforeLines="0" w:before="0" w:afterLines="0" w:after="0"/>
              <w:rPr>
                <w:lang w:eastAsia="en-AU"/>
              </w:rPr>
            </w:pPr>
            <w:r w:rsidRPr="00451EA8">
              <w:rPr>
                <w:lang w:eastAsia="en-AU"/>
              </w:rPr>
              <w:t>0.6</w:t>
            </w:r>
          </w:p>
        </w:tc>
        <w:tc>
          <w:tcPr>
            <w:tcW w:w="423" w:type="pct"/>
            <w:tcBorders>
              <w:top w:val="nil"/>
              <w:left w:val="single" w:sz="8" w:space="0" w:color="999999"/>
              <w:bottom w:val="single" w:sz="8" w:space="0" w:color="999999"/>
              <w:right w:val="single" w:sz="8" w:space="0" w:color="999999"/>
            </w:tcBorders>
            <w:shd w:val="clear" w:color="auto" w:fill="auto"/>
          </w:tcPr>
          <w:p w14:paraId="2CD4311D" w14:textId="77777777" w:rsidR="007E11F6" w:rsidRPr="00451EA8" w:rsidRDefault="007E11F6" w:rsidP="00DC63F7">
            <w:pPr>
              <w:pStyle w:val="NoSpacing"/>
              <w:spacing w:beforeLines="0" w:before="0" w:afterLines="0" w:after="0"/>
              <w:rPr>
                <w:lang w:eastAsia="en-AU"/>
              </w:rPr>
            </w:pPr>
            <w:r w:rsidRPr="00451EA8">
              <w:rPr>
                <w:lang w:eastAsia="en-AU"/>
              </w:rPr>
              <w:t>8.6</w:t>
            </w:r>
          </w:p>
        </w:tc>
        <w:tc>
          <w:tcPr>
            <w:tcW w:w="419" w:type="pct"/>
            <w:tcBorders>
              <w:top w:val="nil"/>
              <w:left w:val="single" w:sz="8" w:space="0" w:color="999999"/>
              <w:bottom w:val="single" w:sz="8" w:space="0" w:color="999999"/>
              <w:right w:val="single" w:sz="8" w:space="0" w:color="999999"/>
            </w:tcBorders>
            <w:shd w:val="clear" w:color="auto" w:fill="auto"/>
          </w:tcPr>
          <w:p w14:paraId="636CDEDA"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7B388AD3"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vAlign w:val="center"/>
            <w:hideMark/>
          </w:tcPr>
          <w:p w14:paraId="54336AB3" w14:textId="77777777" w:rsidR="007E11F6" w:rsidRPr="00451EA8" w:rsidRDefault="007E11F6" w:rsidP="00DC63F7">
            <w:pPr>
              <w:pStyle w:val="NoSpacing"/>
              <w:spacing w:beforeLines="0" w:before="0" w:afterLines="0" w:after="0"/>
              <w:rPr>
                <w:lang w:eastAsia="en-AU"/>
              </w:rPr>
            </w:pPr>
            <w:r w:rsidRPr="00451EA8">
              <w:rPr>
                <w:lang w:eastAsia="en-AU"/>
              </w:rPr>
              <w:t>May-17</w:t>
            </w:r>
          </w:p>
        </w:tc>
        <w:tc>
          <w:tcPr>
            <w:tcW w:w="928" w:type="pct"/>
            <w:tcBorders>
              <w:top w:val="nil"/>
              <w:left w:val="nil"/>
              <w:bottom w:val="single" w:sz="8" w:space="0" w:color="999999"/>
              <w:right w:val="single" w:sz="8" w:space="0" w:color="999999"/>
            </w:tcBorders>
            <w:shd w:val="clear" w:color="auto" w:fill="auto"/>
            <w:noWrap/>
            <w:vAlign w:val="center"/>
            <w:hideMark/>
          </w:tcPr>
          <w:p w14:paraId="53914079" w14:textId="77777777" w:rsidR="007E11F6" w:rsidRPr="00451EA8" w:rsidRDefault="007E11F6" w:rsidP="00DC63F7">
            <w:pPr>
              <w:pStyle w:val="NoSpacing"/>
              <w:spacing w:beforeLines="0" w:before="0" w:afterLines="0" w:after="0"/>
              <w:rPr>
                <w:lang w:eastAsia="en-AU"/>
              </w:rPr>
            </w:pPr>
            <w:r w:rsidRPr="00451EA8">
              <w:rPr>
                <w:lang w:eastAsia="en-AU"/>
              </w:rPr>
              <w:t xml:space="preserve">Howlong </w:t>
            </w:r>
          </w:p>
        </w:tc>
        <w:tc>
          <w:tcPr>
            <w:tcW w:w="522" w:type="pct"/>
            <w:tcBorders>
              <w:top w:val="nil"/>
              <w:left w:val="nil"/>
              <w:bottom w:val="single" w:sz="8" w:space="0" w:color="999999"/>
              <w:right w:val="single" w:sz="8" w:space="0" w:color="999999"/>
            </w:tcBorders>
            <w:shd w:val="clear" w:color="auto" w:fill="auto"/>
          </w:tcPr>
          <w:p w14:paraId="06634DEF"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2AB1737C" w14:textId="77777777" w:rsidR="007E11F6" w:rsidRPr="00451EA8" w:rsidRDefault="007E11F6" w:rsidP="00DC63F7">
            <w:pPr>
              <w:pStyle w:val="NoSpacing"/>
              <w:spacing w:beforeLines="0" w:before="0" w:afterLines="0" w:after="0"/>
              <w:rPr>
                <w:lang w:eastAsia="en-AU"/>
              </w:rPr>
            </w:pPr>
            <w:r w:rsidRPr="00451EA8">
              <w:rPr>
                <w:lang w:eastAsia="en-AU"/>
              </w:rPr>
              <w:t>0.017</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74A83595" w14:textId="77777777" w:rsidR="007E11F6" w:rsidRPr="00451EA8" w:rsidRDefault="007E11F6" w:rsidP="00DC63F7">
            <w:pPr>
              <w:pStyle w:val="NoSpacing"/>
              <w:spacing w:beforeLines="0" w:before="0" w:afterLines="0" w:after="0"/>
              <w:rPr>
                <w:lang w:eastAsia="en-AU"/>
              </w:rPr>
            </w:pPr>
            <w:r w:rsidRPr="00451EA8">
              <w:rPr>
                <w:lang w:eastAsia="en-AU"/>
              </w:rPr>
              <w:t>0.006</w:t>
            </w:r>
          </w:p>
        </w:tc>
        <w:tc>
          <w:tcPr>
            <w:tcW w:w="491" w:type="pct"/>
            <w:tcBorders>
              <w:top w:val="nil"/>
              <w:left w:val="nil"/>
              <w:bottom w:val="single" w:sz="8" w:space="0" w:color="999999"/>
              <w:right w:val="single" w:sz="8" w:space="0" w:color="999999"/>
            </w:tcBorders>
            <w:shd w:val="clear" w:color="auto" w:fill="auto"/>
            <w:noWrap/>
            <w:hideMark/>
          </w:tcPr>
          <w:p w14:paraId="741C97A7" w14:textId="77777777" w:rsidR="007E11F6" w:rsidRPr="00451EA8" w:rsidRDefault="007E11F6" w:rsidP="00DC63F7">
            <w:pPr>
              <w:pStyle w:val="NoSpacing"/>
              <w:spacing w:beforeLines="0" w:before="0" w:afterLines="0" w:after="0"/>
              <w:rPr>
                <w:lang w:eastAsia="en-AU"/>
              </w:rPr>
            </w:pPr>
            <w:r w:rsidRPr="00451EA8">
              <w:rPr>
                <w:lang w:eastAsia="en-AU"/>
              </w:rPr>
              <w:t>0.053</w:t>
            </w:r>
          </w:p>
        </w:tc>
        <w:tc>
          <w:tcPr>
            <w:tcW w:w="363" w:type="pct"/>
            <w:tcBorders>
              <w:top w:val="nil"/>
              <w:left w:val="nil"/>
              <w:bottom w:val="single" w:sz="8" w:space="0" w:color="999999"/>
              <w:right w:val="single" w:sz="8" w:space="0" w:color="999999"/>
            </w:tcBorders>
            <w:shd w:val="clear" w:color="auto" w:fill="auto"/>
          </w:tcPr>
          <w:p w14:paraId="07F2CBB2" w14:textId="77777777" w:rsidR="007E11F6" w:rsidRPr="00451EA8" w:rsidRDefault="007E11F6" w:rsidP="00DC63F7">
            <w:pPr>
              <w:pStyle w:val="NoSpacing"/>
              <w:spacing w:beforeLines="0" w:before="0" w:afterLines="0" w:after="0"/>
              <w:rPr>
                <w:lang w:eastAsia="en-AU"/>
              </w:rPr>
            </w:pPr>
            <w:r w:rsidRPr="00451EA8">
              <w:rPr>
                <w:lang w:eastAsia="en-AU"/>
              </w:rPr>
              <w:t>0.23</w:t>
            </w:r>
          </w:p>
        </w:tc>
        <w:tc>
          <w:tcPr>
            <w:tcW w:w="423" w:type="pct"/>
            <w:tcBorders>
              <w:top w:val="nil"/>
              <w:left w:val="single" w:sz="8" w:space="0" w:color="999999"/>
              <w:bottom w:val="single" w:sz="8" w:space="0" w:color="999999"/>
              <w:right w:val="single" w:sz="8" w:space="0" w:color="999999"/>
            </w:tcBorders>
            <w:shd w:val="clear" w:color="auto" w:fill="auto"/>
          </w:tcPr>
          <w:p w14:paraId="087D200B" w14:textId="77777777" w:rsidR="007E11F6" w:rsidRPr="00451EA8" w:rsidRDefault="007E11F6" w:rsidP="00DC63F7">
            <w:pPr>
              <w:pStyle w:val="NoSpacing"/>
              <w:spacing w:beforeLines="0" w:before="0" w:afterLines="0" w:after="0"/>
              <w:rPr>
                <w:lang w:eastAsia="en-AU"/>
              </w:rPr>
            </w:pPr>
            <w:r w:rsidRPr="00451EA8">
              <w:rPr>
                <w:lang w:eastAsia="en-AU"/>
              </w:rPr>
              <w:t>2.4</w:t>
            </w:r>
          </w:p>
        </w:tc>
        <w:tc>
          <w:tcPr>
            <w:tcW w:w="419" w:type="pct"/>
            <w:tcBorders>
              <w:top w:val="nil"/>
              <w:left w:val="single" w:sz="8" w:space="0" w:color="999999"/>
              <w:bottom w:val="single" w:sz="8" w:space="0" w:color="999999"/>
              <w:right w:val="single" w:sz="8" w:space="0" w:color="999999"/>
            </w:tcBorders>
            <w:shd w:val="clear" w:color="auto" w:fill="auto"/>
          </w:tcPr>
          <w:p w14:paraId="4342F833" w14:textId="77777777" w:rsidR="007E11F6" w:rsidRPr="00451EA8" w:rsidRDefault="007E11F6" w:rsidP="00DC63F7">
            <w:pPr>
              <w:pStyle w:val="NoSpacing"/>
              <w:spacing w:beforeLines="0" w:before="0" w:afterLines="0" w:after="0"/>
              <w:rPr>
                <w:lang w:eastAsia="en-AU"/>
              </w:rPr>
            </w:pPr>
            <w:r w:rsidRPr="00451EA8">
              <w:rPr>
                <w:lang w:eastAsia="en-AU"/>
              </w:rPr>
              <w:t>3.0</w:t>
            </w:r>
          </w:p>
        </w:tc>
      </w:tr>
      <w:tr w:rsidR="007E11F6" w:rsidRPr="00451EA8" w14:paraId="0280B1F3"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4332B9BD"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0C0C4F85" w14:textId="77777777" w:rsidR="007E11F6" w:rsidRPr="00451EA8" w:rsidRDefault="007E11F6" w:rsidP="00DC63F7">
            <w:pPr>
              <w:pStyle w:val="NoSpacing"/>
              <w:spacing w:beforeLines="0" w:before="0" w:afterLines="0" w:after="0"/>
              <w:rPr>
                <w:lang w:eastAsia="en-AU"/>
              </w:rPr>
            </w:pPr>
            <w:r w:rsidRPr="00451EA8">
              <w:rPr>
                <w:lang w:eastAsia="en-AU"/>
              </w:rPr>
              <w:t xml:space="preserve">Ovens </w:t>
            </w:r>
          </w:p>
        </w:tc>
        <w:tc>
          <w:tcPr>
            <w:tcW w:w="522" w:type="pct"/>
            <w:tcBorders>
              <w:top w:val="nil"/>
              <w:left w:val="nil"/>
              <w:bottom w:val="single" w:sz="8" w:space="0" w:color="999999"/>
              <w:right w:val="single" w:sz="8" w:space="0" w:color="999999"/>
            </w:tcBorders>
            <w:shd w:val="clear" w:color="auto" w:fill="auto"/>
          </w:tcPr>
          <w:p w14:paraId="4F535C36" w14:textId="77777777" w:rsidR="007E11F6" w:rsidRPr="00451EA8" w:rsidRDefault="007E11F6" w:rsidP="00DC63F7">
            <w:pPr>
              <w:pStyle w:val="NoSpacing"/>
              <w:spacing w:beforeLines="0" w:before="0" w:afterLines="0" w:after="0"/>
              <w:rPr>
                <w:lang w:eastAsia="en-AU"/>
              </w:rPr>
            </w:pPr>
            <w:r w:rsidRPr="00451EA8">
              <w:rPr>
                <w:lang w:eastAsia="en-AU"/>
              </w:rPr>
              <w:t>0.003</w:t>
            </w:r>
            <w:r>
              <w:rPr>
                <w:lang w:eastAsia="en-AU"/>
              </w:rPr>
              <w:t>0</w:t>
            </w:r>
          </w:p>
        </w:tc>
        <w:tc>
          <w:tcPr>
            <w:tcW w:w="609" w:type="pct"/>
            <w:tcBorders>
              <w:top w:val="nil"/>
              <w:left w:val="single" w:sz="8" w:space="0" w:color="999999"/>
              <w:bottom w:val="single" w:sz="8" w:space="0" w:color="999999"/>
              <w:right w:val="single" w:sz="8" w:space="0" w:color="999999"/>
            </w:tcBorders>
            <w:shd w:val="clear" w:color="auto" w:fill="auto"/>
          </w:tcPr>
          <w:p w14:paraId="4C05549D" w14:textId="77777777" w:rsidR="007E11F6" w:rsidRPr="00451EA8" w:rsidRDefault="007E11F6" w:rsidP="00DC63F7">
            <w:pPr>
              <w:pStyle w:val="NoSpacing"/>
              <w:spacing w:beforeLines="0" w:before="0" w:afterLines="0" w:after="0"/>
              <w:rPr>
                <w:lang w:eastAsia="en-AU"/>
              </w:rPr>
            </w:pPr>
            <w:r w:rsidRPr="00451EA8">
              <w:rPr>
                <w:lang w:eastAsia="en-AU"/>
              </w:rPr>
              <w:t>0.07</w:t>
            </w:r>
            <w:r>
              <w:rPr>
                <w:lang w:eastAsia="en-AU"/>
              </w:rPr>
              <w:t>0</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038BF271" w14:textId="77777777" w:rsidR="007E11F6" w:rsidRPr="00451EA8" w:rsidRDefault="007E11F6" w:rsidP="00DC63F7">
            <w:pPr>
              <w:pStyle w:val="NoSpacing"/>
              <w:spacing w:beforeLines="0" w:before="0" w:afterLines="0" w:after="0"/>
              <w:rPr>
                <w:lang w:eastAsia="en-AU"/>
              </w:rPr>
            </w:pPr>
            <w:r w:rsidRPr="00451EA8">
              <w:rPr>
                <w:lang w:eastAsia="en-AU"/>
              </w:rPr>
              <w:t>0.019</w:t>
            </w:r>
          </w:p>
        </w:tc>
        <w:tc>
          <w:tcPr>
            <w:tcW w:w="491" w:type="pct"/>
            <w:tcBorders>
              <w:top w:val="nil"/>
              <w:left w:val="nil"/>
              <w:bottom w:val="single" w:sz="8" w:space="0" w:color="999999"/>
              <w:right w:val="single" w:sz="8" w:space="0" w:color="999999"/>
            </w:tcBorders>
            <w:shd w:val="clear" w:color="auto" w:fill="auto"/>
            <w:noWrap/>
            <w:hideMark/>
          </w:tcPr>
          <w:p w14:paraId="2AE07FA4" w14:textId="77777777" w:rsidR="007E11F6" w:rsidRPr="00451EA8" w:rsidRDefault="007E11F6" w:rsidP="00DC63F7">
            <w:pPr>
              <w:pStyle w:val="NoSpacing"/>
              <w:spacing w:beforeLines="0" w:before="0" w:afterLines="0" w:after="0"/>
              <w:rPr>
                <w:lang w:eastAsia="en-AU"/>
              </w:rPr>
            </w:pPr>
            <w:r w:rsidRPr="00451EA8">
              <w:rPr>
                <w:lang w:eastAsia="en-AU"/>
              </w:rPr>
              <w:t>0.13</w:t>
            </w:r>
          </w:p>
        </w:tc>
        <w:tc>
          <w:tcPr>
            <w:tcW w:w="363" w:type="pct"/>
            <w:tcBorders>
              <w:top w:val="nil"/>
              <w:left w:val="nil"/>
              <w:bottom w:val="single" w:sz="8" w:space="0" w:color="999999"/>
              <w:right w:val="single" w:sz="8" w:space="0" w:color="999999"/>
            </w:tcBorders>
            <w:shd w:val="clear" w:color="auto" w:fill="auto"/>
          </w:tcPr>
          <w:p w14:paraId="018D7EF7" w14:textId="77777777" w:rsidR="007E11F6" w:rsidRPr="00451EA8" w:rsidRDefault="007E11F6" w:rsidP="00DC63F7">
            <w:pPr>
              <w:pStyle w:val="NoSpacing"/>
              <w:spacing w:beforeLines="0" w:before="0" w:afterLines="0" w:after="0"/>
              <w:rPr>
                <w:lang w:eastAsia="en-AU"/>
              </w:rPr>
            </w:pPr>
            <w:r w:rsidRPr="00451EA8">
              <w:rPr>
                <w:lang w:eastAsia="en-AU"/>
              </w:rPr>
              <w:t>0.34</w:t>
            </w:r>
          </w:p>
        </w:tc>
        <w:tc>
          <w:tcPr>
            <w:tcW w:w="423" w:type="pct"/>
            <w:tcBorders>
              <w:top w:val="nil"/>
              <w:left w:val="single" w:sz="8" w:space="0" w:color="999999"/>
              <w:bottom w:val="single" w:sz="8" w:space="0" w:color="999999"/>
              <w:right w:val="single" w:sz="8" w:space="0" w:color="999999"/>
            </w:tcBorders>
            <w:shd w:val="clear" w:color="auto" w:fill="auto"/>
          </w:tcPr>
          <w:p w14:paraId="2C4C68AD" w14:textId="77777777" w:rsidR="007E11F6" w:rsidRPr="00451EA8" w:rsidRDefault="007E11F6" w:rsidP="00DC63F7">
            <w:pPr>
              <w:pStyle w:val="NoSpacing"/>
              <w:spacing w:beforeLines="0" w:before="0" w:afterLines="0" w:after="0"/>
              <w:rPr>
                <w:lang w:eastAsia="en-AU"/>
              </w:rPr>
            </w:pPr>
            <w:r w:rsidRPr="00451EA8">
              <w:rPr>
                <w:lang w:eastAsia="en-AU"/>
              </w:rPr>
              <w:t>1.6</w:t>
            </w:r>
          </w:p>
        </w:tc>
        <w:tc>
          <w:tcPr>
            <w:tcW w:w="419" w:type="pct"/>
            <w:tcBorders>
              <w:top w:val="nil"/>
              <w:left w:val="single" w:sz="8" w:space="0" w:color="999999"/>
              <w:bottom w:val="single" w:sz="8" w:space="0" w:color="999999"/>
              <w:right w:val="single" w:sz="8" w:space="0" w:color="999999"/>
            </w:tcBorders>
            <w:shd w:val="clear" w:color="auto" w:fill="auto"/>
          </w:tcPr>
          <w:p w14:paraId="0A588F5E" w14:textId="77777777" w:rsidR="007E11F6" w:rsidRPr="00451EA8" w:rsidRDefault="007E11F6" w:rsidP="00DC63F7">
            <w:pPr>
              <w:pStyle w:val="NoSpacing"/>
              <w:spacing w:beforeLines="0" w:before="0" w:afterLines="0" w:after="0"/>
              <w:rPr>
                <w:lang w:eastAsia="en-AU"/>
              </w:rPr>
            </w:pPr>
            <w:r w:rsidRPr="00451EA8">
              <w:rPr>
                <w:lang w:eastAsia="en-AU"/>
              </w:rPr>
              <w:t>8.0</w:t>
            </w:r>
          </w:p>
        </w:tc>
      </w:tr>
      <w:tr w:rsidR="007E11F6" w:rsidRPr="00451EA8" w14:paraId="6B56DCF6"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1E377A3A"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5158D515" w14:textId="77777777" w:rsidR="007E11F6" w:rsidRPr="00451EA8" w:rsidRDefault="007E11F6" w:rsidP="00DC63F7">
            <w:pPr>
              <w:pStyle w:val="NoSpacing"/>
              <w:spacing w:beforeLines="0" w:before="0" w:afterLines="0" w:after="0"/>
              <w:rPr>
                <w:lang w:eastAsia="en-AU"/>
              </w:rPr>
            </w:pPr>
            <w:r w:rsidRPr="00451EA8">
              <w:rPr>
                <w:lang w:eastAsia="en-AU"/>
              </w:rPr>
              <w:t>Upper Murray</w:t>
            </w:r>
          </w:p>
        </w:tc>
        <w:tc>
          <w:tcPr>
            <w:tcW w:w="522" w:type="pct"/>
            <w:tcBorders>
              <w:top w:val="nil"/>
              <w:left w:val="nil"/>
              <w:bottom w:val="single" w:sz="8" w:space="0" w:color="999999"/>
              <w:right w:val="single" w:sz="8" w:space="0" w:color="999999"/>
            </w:tcBorders>
            <w:shd w:val="clear" w:color="auto" w:fill="auto"/>
          </w:tcPr>
          <w:p w14:paraId="57F35CD5" w14:textId="77777777" w:rsidR="007E11F6" w:rsidRPr="00451EA8" w:rsidRDefault="007E11F6" w:rsidP="00DC63F7">
            <w:pPr>
              <w:pStyle w:val="NoSpacing"/>
              <w:spacing w:beforeLines="0" w:before="0" w:afterLines="0" w:after="0"/>
              <w:rPr>
                <w:lang w:eastAsia="en-AU"/>
              </w:rPr>
            </w:pPr>
            <w:r w:rsidRPr="00451EA8">
              <w:rPr>
                <w:lang w:eastAsia="en-AU"/>
              </w:rPr>
              <w:t>0.0</w:t>
            </w:r>
          </w:p>
        </w:tc>
        <w:tc>
          <w:tcPr>
            <w:tcW w:w="609" w:type="pct"/>
            <w:tcBorders>
              <w:top w:val="nil"/>
              <w:left w:val="single" w:sz="8" w:space="0" w:color="999999"/>
              <w:bottom w:val="single" w:sz="8" w:space="0" w:color="999999"/>
              <w:right w:val="single" w:sz="8" w:space="0" w:color="999999"/>
            </w:tcBorders>
            <w:shd w:val="clear" w:color="auto" w:fill="auto"/>
          </w:tcPr>
          <w:p w14:paraId="2E3D4394" w14:textId="77777777" w:rsidR="007E11F6" w:rsidRPr="00451EA8" w:rsidRDefault="007E11F6" w:rsidP="00DC63F7">
            <w:pPr>
              <w:pStyle w:val="NoSpacing"/>
              <w:spacing w:beforeLines="0" w:before="0" w:afterLines="0" w:after="0"/>
              <w:rPr>
                <w:lang w:eastAsia="en-AU"/>
              </w:rPr>
            </w:pPr>
            <w:r w:rsidRPr="00451EA8">
              <w:rPr>
                <w:lang w:eastAsia="en-AU"/>
              </w:rPr>
              <w:t>0.02</w:t>
            </w:r>
            <w:r>
              <w:rPr>
                <w:lang w:eastAsia="en-AU"/>
              </w:rPr>
              <w:t>0</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7F564354" w14:textId="77777777" w:rsidR="007E11F6" w:rsidRPr="00451EA8" w:rsidRDefault="007E11F6" w:rsidP="00DC63F7">
            <w:pPr>
              <w:pStyle w:val="NoSpacing"/>
              <w:spacing w:beforeLines="0" w:before="0" w:afterLines="0" w:after="0"/>
              <w:rPr>
                <w:lang w:eastAsia="en-AU"/>
              </w:rPr>
            </w:pPr>
            <w:r w:rsidRPr="00451EA8">
              <w:rPr>
                <w:lang w:eastAsia="en-AU"/>
              </w:rPr>
              <w:t>0.013</w:t>
            </w:r>
          </w:p>
        </w:tc>
        <w:tc>
          <w:tcPr>
            <w:tcW w:w="491" w:type="pct"/>
            <w:tcBorders>
              <w:top w:val="nil"/>
              <w:left w:val="nil"/>
              <w:bottom w:val="single" w:sz="8" w:space="0" w:color="999999"/>
              <w:right w:val="single" w:sz="8" w:space="0" w:color="999999"/>
            </w:tcBorders>
            <w:shd w:val="clear" w:color="auto" w:fill="auto"/>
            <w:noWrap/>
            <w:hideMark/>
          </w:tcPr>
          <w:p w14:paraId="2B61E10F"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6503B385" w14:textId="77777777" w:rsidR="007E11F6" w:rsidRPr="00451EA8" w:rsidRDefault="007E11F6" w:rsidP="00DC63F7">
            <w:pPr>
              <w:pStyle w:val="NoSpacing"/>
              <w:spacing w:beforeLines="0" w:before="0" w:afterLines="0" w:after="0"/>
              <w:rPr>
                <w:lang w:eastAsia="en-AU"/>
              </w:rPr>
            </w:pPr>
            <w:r w:rsidRPr="00451EA8">
              <w:rPr>
                <w:lang w:eastAsia="en-AU"/>
              </w:rPr>
              <w:t>0.31</w:t>
            </w:r>
          </w:p>
        </w:tc>
        <w:tc>
          <w:tcPr>
            <w:tcW w:w="423" w:type="pct"/>
            <w:tcBorders>
              <w:top w:val="nil"/>
              <w:left w:val="single" w:sz="8" w:space="0" w:color="999999"/>
              <w:bottom w:val="single" w:sz="8" w:space="0" w:color="999999"/>
              <w:right w:val="single" w:sz="8" w:space="0" w:color="999999"/>
            </w:tcBorders>
            <w:shd w:val="clear" w:color="auto" w:fill="auto"/>
          </w:tcPr>
          <w:p w14:paraId="5A0AE290" w14:textId="77777777" w:rsidR="007E11F6" w:rsidRPr="00451EA8" w:rsidRDefault="007E11F6" w:rsidP="00DC63F7">
            <w:pPr>
              <w:pStyle w:val="NoSpacing"/>
              <w:spacing w:beforeLines="0" w:before="0" w:afterLines="0" w:after="0"/>
              <w:rPr>
                <w:lang w:eastAsia="en-AU"/>
              </w:rPr>
            </w:pPr>
            <w:r w:rsidRPr="00451EA8">
              <w:rPr>
                <w:lang w:eastAsia="en-AU"/>
              </w:rPr>
              <w:t>2.8</w:t>
            </w:r>
          </w:p>
        </w:tc>
        <w:tc>
          <w:tcPr>
            <w:tcW w:w="419" w:type="pct"/>
            <w:tcBorders>
              <w:top w:val="nil"/>
              <w:left w:val="single" w:sz="8" w:space="0" w:color="999999"/>
              <w:bottom w:val="single" w:sz="8" w:space="0" w:color="999999"/>
              <w:right w:val="single" w:sz="8" w:space="0" w:color="999999"/>
            </w:tcBorders>
            <w:shd w:val="clear" w:color="auto" w:fill="auto"/>
          </w:tcPr>
          <w:p w14:paraId="6EA281B5"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4AACB76C"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7E67ABE5"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6A3A6AFF" w14:textId="77777777" w:rsidR="007E11F6" w:rsidRPr="00451EA8" w:rsidRDefault="007E11F6" w:rsidP="00DC63F7">
            <w:pPr>
              <w:pStyle w:val="NoSpacing"/>
              <w:spacing w:beforeLines="0" w:before="0" w:afterLines="0" w:after="0"/>
              <w:rPr>
                <w:lang w:eastAsia="en-AU"/>
              </w:rPr>
            </w:pPr>
            <w:r w:rsidRPr="00451EA8">
              <w:rPr>
                <w:lang w:eastAsia="en-AU"/>
              </w:rPr>
              <w:t xml:space="preserve">Goulburn </w:t>
            </w:r>
          </w:p>
        </w:tc>
        <w:tc>
          <w:tcPr>
            <w:tcW w:w="522" w:type="pct"/>
            <w:tcBorders>
              <w:top w:val="nil"/>
              <w:left w:val="nil"/>
              <w:bottom w:val="single" w:sz="8" w:space="0" w:color="999999"/>
              <w:right w:val="single" w:sz="8" w:space="0" w:color="999999"/>
            </w:tcBorders>
            <w:shd w:val="clear" w:color="auto" w:fill="auto"/>
          </w:tcPr>
          <w:p w14:paraId="5E27ADC0" w14:textId="77777777" w:rsidR="007E11F6" w:rsidRPr="00451EA8" w:rsidRDefault="007E11F6" w:rsidP="00DC63F7">
            <w:pPr>
              <w:pStyle w:val="NoSpacing"/>
              <w:spacing w:beforeLines="0" w:before="0" w:afterLines="0" w:after="0"/>
              <w:rPr>
                <w:lang w:eastAsia="en-AU"/>
              </w:rPr>
            </w:pPr>
            <w:r w:rsidRPr="00451EA8">
              <w:rPr>
                <w:lang w:eastAsia="en-AU"/>
              </w:rPr>
              <w:t>0.0</w:t>
            </w:r>
          </w:p>
        </w:tc>
        <w:tc>
          <w:tcPr>
            <w:tcW w:w="609" w:type="pct"/>
            <w:tcBorders>
              <w:top w:val="nil"/>
              <w:left w:val="single" w:sz="8" w:space="0" w:color="999999"/>
              <w:bottom w:val="single" w:sz="8" w:space="0" w:color="999999"/>
              <w:right w:val="single" w:sz="8" w:space="0" w:color="999999"/>
            </w:tcBorders>
            <w:shd w:val="clear" w:color="auto" w:fill="auto"/>
          </w:tcPr>
          <w:p w14:paraId="334174EB" w14:textId="77777777" w:rsidR="007E11F6" w:rsidRPr="00451EA8" w:rsidRDefault="007E11F6" w:rsidP="00DC63F7">
            <w:pPr>
              <w:pStyle w:val="NoSpacing"/>
              <w:spacing w:beforeLines="0" w:before="0" w:afterLines="0" w:after="0"/>
              <w:rPr>
                <w:lang w:eastAsia="en-AU"/>
              </w:rPr>
            </w:pPr>
            <w:r w:rsidRPr="00451EA8">
              <w:rPr>
                <w:lang w:eastAsia="en-AU"/>
              </w:rPr>
              <w:t>0.055</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712F30DD" w14:textId="77777777" w:rsidR="007E11F6" w:rsidRPr="00451EA8" w:rsidRDefault="007E11F6" w:rsidP="00DC63F7">
            <w:pPr>
              <w:pStyle w:val="NoSpacing"/>
              <w:spacing w:beforeLines="0" w:before="0" w:afterLines="0" w:after="0"/>
              <w:rPr>
                <w:lang w:eastAsia="en-AU"/>
              </w:rPr>
            </w:pPr>
            <w:r>
              <w:rPr>
                <w:lang w:eastAsia="en-AU"/>
              </w:rPr>
              <w:t>0.010</w:t>
            </w:r>
          </w:p>
        </w:tc>
        <w:tc>
          <w:tcPr>
            <w:tcW w:w="491" w:type="pct"/>
            <w:tcBorders>
              <w:top w:val="nil"/>
              <w:left w:val="nil"/>
              <w:bottom w:val="single" w:sz="8" w:space="0" w:color="999999"/>
              <w:right w:val="single" w:sz="8" w:space="0" w:color="999999"/>
            </w:tcBorders>
            <w:shd w:val="clear" w:color="auto" w:fill="auto"/>
            <w:noWrap/>
            <w:hideMark/>
          </w:tcPr>
          <w:p w14:paraId="3A7271CA"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5384349D" w14:textId="77777777" w:rsidR="007E11F6" w:rsidRPr="00451EA8" w:rsidRDefault="007E11F6" w:rsidP="00DC63F7">
            <w:pPr>
              <w:pStyle w:val="NoSpacing"/>
              <w:spacing w:beforeLines="0" w:before="0" w:afterLines="0" w:after="0"/>
              <w:rPr>
                <w:lang w:eastAsia="en-AU"/>
              </w:rPr>
            </w:pPr>
            <w:r w:rsidRPr="00451EA8">
              <w:rPr>
                <w:lang w:eastAsia="en-AU"/>
              </w:rPr>
              <w:t>0.53</w:t>
            </w:r>
          </w:p>
        </w:tc>
        <w:tc>
          <w:tcPr>
            <w:tcW w:w="423" w:type="pct"/>
            <w:tcBorders>
              <w:top w:val="nil"/>
              <w:left w:val="single" w:sz="8" w:space="0" w:color="999999"/>
              <w:bottom w:val="single" w:sz="8" w:space="0" w:color="999999"/>
              <w:right w:val="single" w:sz="8" w:space="0" w:color="999999"/>
            </w:tcBorders>
            <w:shd w:val="clear" w:color="auto" w:fill="auto"/>
          </w:tcPr>
          <w:p w14:paraId="11E349E6" w14:textId="77777777" w:rsidR="007E11F6" w:rsidRPr="00451EA8" w:rsidRDefault="007E11F6" w:rsidP="00DC63F7">
            <w:pPr>
              <w:pStyle w:val="NoSpacing"/>
              <w:spacing w:beforeLines="0" w:before="0" w:afterLines="0" w:after="0"/>
              <w:rPr>
                <w:lang w:eastAsia="en-AU"/>
              </w:rPr>
            </w:pPr>
            <w:r w:rsidRPr="00451EA8">
              <w:rPr>
                <w:lang w:eastAsia="en-AU"/>
              </w:rPr>
              <w:t>4.3</w:t>
            </w:r>
          </w:p>
        </w:tc>
        <w:tc>
          <w:tcPr>
            <w:tcW w:w="419" w:type="pct"/>
            <w:tcBorders>
              <w:top w:val="nil"/>
              <w:left w:val="single" w:sz="8" w:space="0" w:color="999999"/>
              <w:bottom w:val="single" w:sz="8" w:space="0" w:color="999999"/>
              <w:right w:val="single" w:sz="8" w:space="0" w:color="999999"/>
            </w:tcBorders>
            <w:shd w:val="clear" w:color="auto" w:fill="auto"/>
          </w:tcPr>
          <w:p w14:paraId="5796AE62" w14:textId="77777777" w:rsidR="007E11F6" w:rsidRPr="00451EA8" w:rsidRDefault="007E11F6" w:rsidP="00DC63F7">
            <w:pPr>
              <w:pStyle w:val="NoSpacing"/>
              <w:spacing w:beforeLines="0" w:before="0" w:afterLines="0" w:after="0"/>
              <w:rPr>
                <w:lang w:eastAsia="en-AU"/>
              </w:rPr>
            </w:pPr>
            <w:r w:rsidRPr="00451EA8">
              <w:rPr>
                <w:lang w:eastAsia="en-AU"/>
              </w:rPr>
              <w:t>1.0</w:t>
            </w:r>
          </w:p>
        </w:tc>
      </w:tr>
      <w:tr w:rsidR="007E11F6" w:rsidRPr="00451EA8" w14:paraId="4A52E296"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5F05918F"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73AE074B" w14:textId="77777777" w:rsidR="007E11F6" w:rsidRPr="00451EA8" w:rsidRDefault="007E11F6" w:rsidP="00DC63F7">
            <w:pPr>
              <w:pStyle w:val="NoSpacing"/>
              <w:spacing w:beforeLines="0" w:before="0" w:afterLines="0" w:after="0"/>
              <w:rPr>
                <w:lang w:eastAsia="en-AU"/>
              </w:rPr>
            </w:pPr>
            <w:r w:rsidRPr="00451EA8">
              <w:rPr>
                <w:lang w:eastAsia="en-AU"/>
              </w:rPr>
              <w:t>Mid Murray</w:t>
            </w:r>
          </w:p>
        </w:tc>
        <w:tc>
          <w:tcPr>
            <w:tcW w:w="522" w:type="pct"/>
            <w:tcBorders>
              <w:top w:val="nil"/>
              <w:left w:val="nil"/>
              <w:bottom w:val="single" w:sz="8" w:space="0" w:color="999999"/>
              <w:right w:val="single" w:sz="8" w:space="0" w:color="999999"/>
            </w:tcBorders>
            <w:shd w:val="clear" w:color="auto" w:fill="auto"/>
          </w:tcPr>
          <w:p w14:paraId="765ABB1C" w14:textId="77777777" w:rsidR="007E11F6" w:rsidRPr="00451EA8" w:rsidRDefault="007E11F6" w:rsidP="00DC63F7">
            <w:pPr>
              <w:pStyle w:val="NoSpacing"/>
              <w:spacing w:beforeLines="0" w:before="0" w:afterLines="0" w:after="0"/>
              <w:rPr>
                <w:lang w:eastAsia="en-AU"/>
              </w:rPr>
            </w:pPr>
            <w:r w:rsidRPr="00451EA8">
              <w:rPr>
                <w:lang w:eastAsia="en-AU"/>
              </w:rPr>
              <w:t>0.0083</w:t>
            </w:r>
          </w:p>
        </w:tc>
        <w:tc>
          <w:tcPr>
            <w:tcW w:w="609" w:type="pct"/>
            <w:tcBorders>
              <w:top w:val="nil"/>
              <w:left w:val="single" w:sz="8" w:space="0" w:color="999999"/>
              <w:bottom w:val="single" w:sz="8" w:space="0" w:color="999999"/>
              <w:right w:val="single" w:sz="8" w:space="0" w:color="999999"/>
            </w:tcBorders>
            <w:shd w:val="clear" w:color="auto" w:fill="auto"/>
          </w:tcPr>
          <w:p w14:paraId="11C90C8C" w14:textId="77777777" w:rsidR="007E11F6" w:rsidRPr="00451EA8" w:rsidRDefault="007E11F6" w:rsidP="00DC63F7">
            <w:pPr>
              <w:pStyle w:val="NoSpacing"/>
              <w:spacing w:beforeLines="0" w:before="0" w:afterLines="0" w:after="0"/>
              <w:rPr>
                <w:lang w:eastAsia="en-AU"/>
              </w:rPr>
            </w:pPr>
            <w:r w:rsidRPr="00451EA8">
              <w:rPr>
                <w:lang w:eastAsia="en-AU"/>
              </w:rPr>
              <w:t>0.055</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68F31592" w14:textId="77777777" w:rsidR="007E11F6" w:rsidRPr="00451EA8" w:rsidRDefault="007E11F6" w:rsidP="00DC63F7">
            <w:pPr>
              <w:pStyle w:val="NoSpacing"/>
              <w:spacing w:beforeLines="0" w:before="0" w:afterLines="0" w:after="0"/>
              <w:rPr>
                <w:lang w:eastAsia="en-AU"/>
              </w:rPr>
            </w:pPr>
            <w:r w:rsidRPr="00451EA8">
              <w:rPr>
                <w:lang w:eastAsia="en-AU"/>
              </w:rPr>
              <w:t>0.02</w:t>
            </w:r>
            <w:r>
              <w:rPr>
                <w:lang w:eastAsia="en-AU"/>
              </w:rPr>
              <w:t>0</w:t>
            </w:r>
          </w:p>
        </w:tc>
        <w:tc>
          <w:tcPr>
            <w:tcW w:w="491" w:type="pct"/>
            <w:tcBorders>
              <w:top w:val="nil"/>
              <w:left w:val="nil"/>
              <w:bottom w:val="single" w:sz="8" w:space="0" w:color="999999"/>
              <w:right w:val="single" w:sz="8" w:space="0" w:color="999999"/>
            </w:tcBorders>
            <w:shd w:val="clear" w:color="auto" w:fill="auto"/>
            <w:noWrap/>
            <w:hideMark/>
          </w:tcPr>
          <w:p w14:paraId="508F8384" w14:textId="77777777" w:rsidR="007E11F6" w:rsidRPr="00451EA8" w:rsidRDefault="007E11F6" w:rsidP="00DC63F7">
            <w:pPr>
              <w:pStyle w:val="NoSpacing"/>
              <w:spacing w:beforeLines="0" w:before="0" w:afterLines="0" w:after="0"/>
              <w:rPr>
                <w:lang w:eastAsia="en-AU"/>
              </w:rPr>
            </w:pPr>
            <w:r w:rsidRPr="00451EA8">
              <w:rPr>
                <w:lang w:eastAsia="en-AU"/>
              </w:rPr>
              <w:t>0.003</w:t>
            </w:r>
            <w:r>
              <w:rPr>
                <w:lang w:eastAsia="en-AU"/>
              </w:rPr>
              <w:t>0</w:t>
            </w:r>
          </w:p>
        </w:tc>
        <w:tc>
          <w:tcPr>
            <w:tcW w:w="363" w:type="pct"/>
            <w:tcBorders>
              <w:top w:val="nil"/>
              <w:left w:val="nil"/>
              <w:bottom w:val="single" w:sz="8" w:space="0" w:color="999999"/>
              <w:right w:val="single" w:sz="8" w:space="0" w:color="999999"/>
            </w:tcBorders>
            <w:shd w:val="clear" w:color="auto" w:fill="auto"/>
          </w:tcPr>
          <w:p w14:paraId="2CB53400" w14:textId="77777777" w:rsidR="007E11F6" w:rsidRPr="00451EA8" w:rsidRDefault="007E11F6" w:rsidP="00DC63F7">
            <w:pPr>
              <w:pStyle w:val="NoSpacing"/>
              <w:spacing w:beforeLines="0" w:before="0" w:afterLines="0" w:after="0"/>
              <w:rPr>
                <w:lang w:eastAsia="en-AU"/>
              </w:rPr>
            </w:pPr>
            <w:r w:rsidRPr="00451EA8">
              <w:rPr>
                <w:lang w:eastAsia="en-AU"/>
              </w:rPr>
              <w:t>0.46</w:t>
            </w:r>
          </w:p>
        </w:tc>
        <w:tc>
          <w:tcPr>
            <w:tcW w:w="423" w:type="pct"/>
            <w:tcBorders>
              <w:top w:val="nil"/>
              <w:left w:val="single" w:sz="8" w:space="0" w:color="999999"/>
              <w:bottom w:val="single" w:sz="8" w:space="0" w:color="999999"/>
              <w:right w:val="single" w:sz="8" w:space="0" w:color="999999"/>
            </w:tcBorders>
            <w:shd w:val="clear" w:color="auto" w:fill="auto"/>
          </w:tcPr>
          <w:p w14:paraId="3E989DB2" w14:textId="77777777" w:rsidR="007E11F6" w:rsidRPr="00451EA8" w:rsidRDefault="007E11F6" w:rsidP="00DC63F7">
            <w:pPr>
              <w:pStyle w:val="NoSpacing"/>
              <w:spacing w:beforeLines="0" w:before="0" w:afterLines="0" w:after="0"/>
              <w:rPr>
                <w:lang w:eastAsia="en-AU"/>
              </w:rPr>
            </w:pPr>
            <w:r w:rsidRPr="00451EA8">
              <w:rPr>
                <w:lang w:eastAsia="en-AU"/>
              </w:rPr>
              <w:t>5.3</w:t>
            </w:r>
          </w:p>
        </w:tc>
        <w:tc>
          <w:tcPr>
            <w:tcW w:w="419" w:type="pct"/>
            <w:tcBorders>
              <w:top w:val="nil"/>
              <w:left w:val="single" w:sz="8" w:space="0" w:color="999999"/>
              <w:bottom w:val="single" w:sz="8" w:space="0" w:color="999999"/>
              <w:right w:val="single" w:sz="8" w:space="0" w:color="999999"/>
            </w:tcBorders>
            <w:shd w:val="clear" w:color="auto" w:fill="auto"/>
          </w:tcPr>
          <w:p w14:paraId="7FE68A41"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789857C9"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68CB81CF"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623FE2ED" w14:textId="77777777" w:rsidR="007E11F6" w:rsidRPr="00451EA8" w:rsidRDefault="007E11F6" w:rsidP="00DC63F7">
            <w:pPr>
              <w:pStyle w:val="NoSpacing"/>
              <w:spacing w:beforeLines="0" w:before="0" w:afterLines="0" w:after="0"/>
              <w:rPr>
                <w:lang w:eastAsia="en-AU"/>
              </w:rPr>
            </w:pPr>
            <w:r w:rsidRPr="00451EA8">
              <w:rPr>
                <w:lang w:eastAsia="en-AU"/>
              </w:rPr>
              <w:t xml:space="preserve">Darling </w:t>
            </w:r>
          </w:p>
        </w:tc>
        <w:tc>
          <w:tcPr>
            <w:tcW w:w="522" w:type="pct"/>
            <w:tcBorders>
              <w:top w:val="nil"/>
              <w:left w:val="nil"/>
              <w:bottom w:val="single" w:sz="8" w:space="0" w:color="999999"/>
              <w:right w:val="single" w:sz="8" w:space="0" w:color="999999"/>
            </w:tcBorders>
            <w:shd w:val="clear" w:color="auto" w:fill="auto"/>
          </w:tcPr>
          <w:p w14:paraId="47F17A2F" w14:textId="77777777" w:rsidR="007E11F6" w:rsidRPr="00451EA8" w:rsidRDefault="007E11F6" w:rsidP="00DC63F7">
            <w:pPr>
              <w:pStyle w:val="NoSpacing"/>
              <w:spacing w:beforeLines="0" w:before="0" w:afterLines="0" w:after="0"/>
              <w:rPr>
                <w:lang w:eastAsia="en-AU"/>
              </w:rPr>
            </w:pPr>
            <w:r w:rsidRPr="00451EA8">
              <w:rPr>
                <w:lang w:eastAsia="en-AU"/>
              </w:rPr>
              <w:t>0.17</w:t>
            </w:r>
          </w:p>
        </w:tc>
        <w:tc>
          <w:tcPr>
            <w:tcW w:w="609" w:type="pct"/>
            <w:tcBorders>
              <w:top w:val="nil"/>
              <w:left w:val="single" w:sz="8" w:space="0" w:color="999999"/>
              <w:bottom w:val="single" w:sz="8" w:space="0" w:color="999999"/>
              <w:right w:val="single" w:sz="8" w:space="0" w:color="999999"/>
            </w:tcBorders>
            <w:shd w:val="clear" w:color="auto" w:fill="auto"/>
          </w:tcPr>
          <w:p w14:paraId="15E93FFC" w14:textId="77777777" w:rsidR="007E11F6" w:rsidRPr="00451EA8" w:rsidRDefault="007E11F6" w:rsidP="00DC63F7">
            <w:pPr>
              <w:pStyle w:val="NoSpacing"/>
              <w:spacing w:beforeLines="0" w:before="0" w:afterLines="0" w:after="0"/>
              <w:rPr>
                <w:lang w:eastAsia="en-AU"/>
              </w:rPr>
            </w:pPr>
            <w:r w:rsidRPr="00451EA8">
              <w:rPr>
                <w:lang w:eastAsia="en-AU"/>
              </w:rPr>
              <w:t>0.28</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30485108" w14:textId="77777777" w:rsidR="007E11F6" w:rsidRPr="00451EA8" w:rsidRDefault="007E11F6" w:rsidP="00DC63F7">
            <w:pPr>
              <w:pStyle w:val="NoSpacing"/>
              <w:spacing w:beforeLines="0" w:before="0" w:afterLines="0" w:after="0"/>
              <w:rPr>
                <w:lang w:eastAsia="en-AU"/>
              </w:rPr>
            </w:pPr>
            <w:r w:rsidRPr="00451EA8">
              <w:rPr>
                <w:lang w:eastAsia="en-AU"/>
              </w:rPr>
              <w:t>0.014</w:t>
            </w:r>
          </w:p>
        </w:tc>
        <w:tc>
          <w:tcPr>
            <w:tcW w:w="491" w:type="pct"/>
            <w:tcBorders>
              <w:top w:val="nil"/>
              <w:left w:val="nil"/>
              <w:bottom w:val="single" w:sz="8" w:space="0" w:color="999999"/>
              <w:right w:val="single" w:sz="8" w:space="0" w:color="999999"/>
            </w:tcBorders>
            <w:shd w:val="clear" w:color="auto" w:fill="auto"/>
            <w:noWrap/>
            <w:hideMark/>
          </w:tcPr>
          <w:p w14:paraId="6159795E" w14:textId="77777777" w:rsidR="007E11F6" w:rsidRPr="00451EA8" w:rsidRDefault="007E11F6" w:rsidP="00DC63F7">
            <w:pPr>
              <w:pStyle w:val="NoSpacing"/>
              <w:spacing w:beforeLines="0" w:before="0" w:afterLines="0" w:after="0"/>
              <w:rPr>
                <w:lang w:eastAsia="en-AU"/>
              </w:rPr>
            </w:pPr>
            <w:r w:rsidRPr="00451EA8">
              <w:rPr>
                <w:lang w:eastAsia="en-AU"/>
              </w:rPr>
              <w:t>0.006</w:t>
            </w:r>
            <w:r>
              <w:rPr>
                <w:lang w:eastAsia="en-AU"/>
              </w:rPr>
              <w:t>0</w:t>
            </w:r>
          </w:p>
        </w:tc>
        <w:tc>
          <w:tcPr>
            <w:tcW w:w="363" w:type="pct"/>
            <w:tcBorders>
              <w:top w:val="nil"/>
              <w:left w:val="nil"/>
              <w:bottom w:val="single" w:sz="8" w:space="0" w:color="999999"/>
              <w:right w:val="single" w:sz="8" w:space="0" w:color="999999"/>
            </w:tcBorders>
            <w:shd w:val="clear" w:color="auto" w:fill="auto"/>
          </w:tcPr>
          <w:p w14:paraId="409206B5" w14:textId="77777777" w:rsidR="007E11F6" w:rsidRPr="00451EA8" w:rsidRDefault="007E11F6" w:rsidP="00DC63F7">
            <w:pPr>
              <w:pStyle w:val="NoSpacing"/>
              <w:spacing w:beforeLines="0" w:before="0" w:afterLines="0" w:after="0"/>
              <w:rPr>
                <w:lang w:eastAsia="en-AU"/>
              </w:rPr>
            </w:pPr>
            <w:r w:rsidRPr="00451EA8">
              <w:rPr>
                <w:lang w:eastAsia="en-AU"/>
              </w:rPr>
              <w:t>1.2</w:t>
            </w:r>
          </w:p>
        </w:tc>
        <w:tc>
          <w:tcPr>
            <w:tcW w:w="423" w:type="pct"/>
            <w:tcBorders>
              <w:top w:val="nil"/>
              <w:left w:val="single" w:sz="8" w:space="0" w:color="999999"/>
              <w:bottom w:val="single" w:sz="8" w:space="0" w:color="999999"/>
              <w:right w:val="single" w:sz="8" w:space="0" w:color="999999"/>
            </w:tcBorders>
            <w:shd w:val="clear" w:color="auto" w:fill="auto"/>
          </w:tcPr>
          <w:p w14:paraId="3D181563" w14:textId="77777777" w:rsidR="007E11F6" w:rsidRPr="00451EA8" w:rsidRDefault="007E11F6" w:rsidP="00DC63F7">
            <w:pPr>
              <w:pStyle w:val="NoSpacing"/>
              <w:spacing w:beforeLines="0" w:before="0" w:afterLines="0" w:after="0"/>
              <w:rPr>
                <w:lang w:eastAsia="en-AU"/>
              </w:rPr>
            </w:pPr>
            <w:r w:rsidRPr="00451EA8">
              <w:rPr>
                <w:lang w:eastAsia="en-AU"/>
              </w:rPr>
              <w:t>15</w:t>
            </w:r>
          </w:p>
        </w:tc>
        <w:tc>
          <w:tcPr>
            <w:tcW w:w="419" w:type="pct"/>
            <w:tcBorders>
              <w:top w:val="nil"/>
              <w:left w:val="single" w:sz="8" w:space="0" w:color="999999"/>
              <w:bottom w:val="single" w:sz="8" w:space="0" w:color="999999"/>
              <w:right w:val="single" w:sz="8" w:space="0" w:color="999999"/>
            </w:tcBorders>
            <w:shd w:val="clear" w:color="auto" w:fill="auto"/>
          </w:tcPr>
          <w:p w14:paraId="5FF94351" w14:textId="77777777" w:rsidR="007E11F6" w:rsidRPr="00451EA8" w:rsidRDefault="007E11F6" w:rsidP="00DC63F7">
            <w:pPr>
              <w:pStyle w:val="NoSpacing"/>
              <w:spacing w:beforeLines="0" w:before="0" w:afterLines="0" w:after="0"/>
              <w:rPr>
                <w:lang w:eastAsia="en-AU"/>
              </w:rPr>
            </w:pPr>
            <w:r w:rsidRPr="00451EA8">
              <w:rPr>
                <w:lang w:eastAsia="en-AU"/>
              </w:rPr>
              <w:t>12</w:t>
            </w:r>
          </w:p>
        </w:tc>
      </w:tr>
      <w:tr w:rsidR="007E11F6" w:rsidRPr="00451EA8" w14:paraId="22AAE6B9"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076CA04D"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6D4E5B33" w14:textId="77777777" w:rsidR="007E11F6" w:rsidRPr="00451EA8" w:rsidRDefault="007E11F6" w:rsidP="00DC63F7">
            <w:pPr>
              <w:pStyle w:val="NoSpacing"/>
              <w:spacing w:beforeLines="0" w:before="0" w:afterLines="0" w:after="0"/>
              <w:rPr>
                <w:lang w:eastAsia="en-AU"/>
              </w:rPr>
            </w:pPr>
            <w:r w:rsidRPr="00451EA8">
              <w:rPr>
                <w:lang w:eastAsia="en-AU"/>
              </w:rPr>
              <w:t>Lower Murray</w:t>
            </w:r>
          </w:p>
        </w:tc>
        <w:tc>
          <w:tcPr>
            <w:tcW w:w="522" w:type="pct"/>
            <w:tcBorders>
              <w:top w:val="nil"/>
              <w:left w:val="nil"/>
              <w:bottom w:val="single" w:sz="8" w:space="0" w:color="999999"/>
              <w:right w:val="single" w:sz="8" w:space="0" w:color="999999"/>
            </w:tcBorders>
            <w:shd w:val="clear" w:color="auto" w:fill="auto"/>
          </w:tcPr>
          <w:p w14:paraId="720D9A54" w14:textId="77777777" w:rsidR="007E11F6" w:rsidRPr="00451EA8" w:rsidRDefault="007E11F6" w:rsidP="00DC63F7">
            <w:pPr>
              <w:pStyle w:val="NoSpacing"/>
              <w:spacing w:beforeLines="0" w:before="0" w:afterLines="0" w:after="0"/>
              <w:rPr>
                <w:lang w:eastAsia="en-AU"/>
              </w:rPr>
            </w:pPr>
            <w:r w:rsidRPr="00451EA8">
              <w:rPr>
                <w:lang w:eastAsia="en-AU"/>
              </w:rPr>
              <w:t>0.014</w:t>
            </w:r>
          </w:p>
        </w:tc>
        <w:tc>
          <w:tcPr>
            <w:tcW w:w="609" w:type="pct"/>
            <w:tcBorders>
              <w:top w:val="nil"/>
              <w:left w:val="single" w:sz="8" w:space="0" w:color="999999"/>
              <w:bottom w:val="single" w:sz="8" w:space="0" w:color="999999"/>
              <w:right w:val="single" w:sz="8" w:space="0" w:color="999999"/>
            </w:tcBorders>
            <w:shd w:val="clear" w:color="auto" w:fill="auto"/>
          </w:tcPr>
          <w:p w14:paraId="0EE66A73" w14:textId="77777777" w:rsidR="007E11F6" w:rsidRPr="00451EA8" w:rsidRDefault="007E11F6" w:rsidP="00DC63F7">
            <w:pPr>
              <w:pStyle w:val="NoSpacing"/>
              <w:spacing w:beforeLines="0" w:before="0" w:afterLines="0" w:after="0"/>
              <w:rPr>
                <w:lang w:eastAsia="en-AU"/>
              </w:rPr>
            </w:pPr>
            <w:r w:rsidRPr="00451EA8">
              <w:rPr>
                <w:lang w:eastAsia="en-AU"/>
              </w:rPr>
              <w:t>0.093</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388E80D7" w14:textId="77777777" w:rsidR="007E11F6" w:rsidRPr="00451EA8" w:rsidRDefault="007E11F6" w:rsidP="00DC63F7">
            <w:pPr>
              <w:pStyle w:val="NoSpacing"/>
              <w:spacing w:beforeLines="0" w:before="0" w:afterLines="0" w:after="0"/>
              <w:rPr>
                <w:lang w:eastAsia="en-AU"/>
              </w:rPr>
            </w:pPr>
            <w:r w:rsidRPr="00451EA8">
              <w:rPr>
                <w:lang w:eastAsia="en-AU"/>
              </w:rPr>
              <w:t>0.011</w:t>
            </w:r>
          </w:p>
        </w:tc>
        <w:tc>
          <w:tcPr>
            <w:tcW w:w="491" w:type="pct"/>
            <w:tcBorders>
              <w:top w:val="nil"/>
              <w:left w:val="nil"/>
              <w:bottom w:val="single" w:sz="8" w:space="0" w:color="999999"/>
              <w:right w:val="single" w:sz="8" w:space="0" w:color="999999"/>
            </w:tcBorders>
            <w:shd w:val="clear" w:color="auto" w:fill="auto"/>
            <w:noWrap/>
            <w:hideMark/>
          </w:tcPr>
          <w:p w14:paraId="4DF18163"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44FD7F2B" w14:textId="77777777" w:rsidR="007E11F6" w:rsidRPr="00451EA8" w:rsidRDefault="007E11F6" w:rsidP="00DC63F7">
            <w:pPr>
              <w:pStyle w:val="NoSpacing"/>
              <w:spacing w:beforeLines="0" w:before="0" w:afterLines="0" w:after="0"/>
              <w:rPr>
                <w:lang w:eastAsia="en-AU"/>
              </w:rPr>
            </w:pPr>
            <w:r w:rsidRPr="00451EA8">
              <w:rPr>
                <w:lang w:eastAsia="en-AU"/>
              </w:rPr>
              <w:t>0.73</w:t>
            </w:r>
          </w:p>
        </w:tc>
        <w:tc>
          <w:tcPr>
            <w:tcW w:w="423" w:type="pct"/>
            <w:tcBorders>
              <w:top w:val="nil"/>
              <w:left w:val="single" w:sz="8" w:space="0" w:color="999999"/>
              <w:bottom w:val="single" w:sz="8" w:space="0" w:color="999999"/>
              <w:right w:val="single" w:sz="8" w:space="0" w:color="999999"/>
            </w:tcBorders>
            <w:shd w:val="clear" w:color="auto" w:fill="auto"/>
          </w:tcPr>
          <w:p w14:paraId="4C04640B" w14:textId="77777777" w:rsidR="007E11F6" w:rsidRPr="00451EA8" w:rsidRDefault="007E11F6" w:rsidP="00DC63F7">
            <w:pPr>
              <w:pStyle w:val="NoSpacing"/>
              <w:spacing w:beforeLines="0" w:before="0" w:afterLines="0" w:after="0"/>
              <w:rPr>
                <w:lang w:eastAsia="en-AU"/>
              </w:rPr>
            </w:pPr>
            <w:r w:rsidRPr="00451EA8">
              <w:rPr>
                <w:lang w:eastAsia="en-AU"/>
              </w:rPr>
              <w:t>8.1</w:t>
            </w:r>
          </w:p>
        </w:tc>
        <w:tc>
          <w:tcPr>
            <w:tcW w:w="419" w:type="pct"/>
            <w:tcBorders>
              <w:top w:val="nil"/>
              <w:left w:val="single" w:sz="8" w:space="0" w:color="999999"/>
              <w:bottom w:val="single" w:sz="8" w:space="0" w:color="999999"/>
              <w:right w:val="single" w:sz="8" w:space="0" w:color="999999"/>
            </w:tcBorders>
            <w:shd w:val="clear" w:color="auto" w:fill="auto"/>
          </w:tcPr>
          <w:p w14:paraId="5F7EE884" w14:textId="77777777" w:rsidR="007E11F6" w:rsidRPr="00451EA8" w:rsidRDefault="007E11F6" w:rsidP="00DC63F7">
            <w:pPr>
              <w:pStyle w:val="NoSpacing"/>
              <w:spacing w:beforeLines="0" w:before="0" w:afterLines="0" w:after="0"/>
              <w:rPr>
                <w:lang w:eastAsia="en-AU"/>
              </w:rPr>
            </w:pPr>
            <w:r w:rsidRPr="00451EA8">
              <w:rPr>
                <w:lang w:eastAsia="en-AU"/>
              </w:rPr>
              <w:t>2.3</w:t>
            </w:r>
          </w:p>
        </w:tc>
      </w:tr>
      <w:tr w:rsidR="007E11F6" w:rsidRPr="00451EA8" w14:paraId="720C5F26"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vAlign w:val="center"/>
            <w:hideMark/>
          </w:tcPr>
          <w:p w14:paraId="116207B9" w14:textId="77777777" w:rsidR="007E11F6" w:rsidRPr="00451EA8" w:rsidRDefault="007E11F6" w:rsidP="00DC63F7">
            <w:pPr>
              <w:pStyle w:val="NoSpacing"/>
              <w:spacing w:beforeLines="0" w:before="0" w:afterLines="0" w:after="0"/>
              <w:rPr>
                <w:lang w:eastAsia="en-AU"/>
              </w:rPr>
            </w:pPr>
            <w:r w:rsidRPr="00451EA8">
              <w:rPr>
                <w:lang w:eastAsia="en-AU"/>
              </w:rPr>
              <w:t>Nov-17</w:t>
            </w:r>
          </w:p>
        </w:tc>
        <w:tc>
          <w:tcPr>
            <w:tcW w:w="928" w:type="pct"/>
            <w:tcBorders>
              <w:top w:val="nil"/>
              <w:left w:val="nil"/>
              <w:bottom w:val="single" w:sz="8" w:space="0" w:color="999999"/>
              <w:right w:val="single" w:sz="8" w:space="0" w:color="999999"/>
            </w:tcBorders>
            <w:shd w:val="clear" w:color="auto" w:fill="auto"/>
            <w:noWrap/>
            <w:vAlign w:val="center"/>
            <w:hideMark/>
          </w:tcPr>
          <w:p w14:paraId="78CF06BD" w14:textId="77777777" w:rsidR="007E11F6" w:rsidRPr="00451EA8" w:rsidRDefault="007E11F6" w:rsidP="00DC63F7">
            <w:pPr>
              <w:pStyle w:val="NoSpacing"/>
              <w:spacing w:beforeLines="0" w:before="0" w:afterLines="0" w:after="0"/>
              <w:rPr>
                <w:lang w:eastAsia="en-AU"/>
              </w:rPr>
            </w:pPr>
            <w:r w:rsidRPr="00451EA8">
              <w:rPr>
                <w:lang w:eastAsia="en-AU"/>
              </w:rPr>
              <w:t>Mid Murray</w:t>
            </w:r>
          </w:p>
        </w:tc>
        <w:tc>
          <w:tcPr>
            <w:tcW w:w="522" w:type="pct"/>
            <w:tcBorders>
              <w:top w:val="nil"/>
              <w:left w:val="nil"/>
              <w:bottom w:val="single" w:sz="8" w:space="0" w:color="999999"/>
              <w:right w:val="single" w:sz="8" w:space="0" w:color="999999"/>
            </w:tcBorders>
            <w:shd w:val="clear" w:color="auto" w:fill="auto"/>
          </w:tcPr>
          <w:p w14:paraId="39428C41" w14:textId="77777777" w:rsidR="007E11F6" w:rsidRPr="00451EA8" w:rsidRDefault="007E11F6" w:rsidP="00DC63F7">
            <w:pPr>
              <w:pStyle w:val="NoSpacing"/>
              <w:spacing w:beforeLines="0" w:before="0" w:afterLines="0" w:after="0"/>
              <w:rPr>
                <w:lang w:eastAsia="en-AU"/>
              </w:rPr>
            </w:pPr>
            <w:r w:rsidRPr="00451EA8">
              <w:rPr>
                <w:lang w:eastAsia="en-AU"/>
              </w:rPr>
              <w:t>0.0023</w:t>
            </w:r>
          </w:p>
        </w:tc>
        <w:tc>
          <w:tcPr>
            <w:tcW w:w="609" w:type="pct"/>
            <w:tcBorders>
              <w:top w:val="nil"/>
              <w:left w:val="single" w:sz="8" w:space="0" w:color="999999"/>
              <w:bottom w:val="single" w:sz="8" w:space="0" w:color="999999"/>
              <w:right w:val="single" w:sz="8" w:space="0" w:color="999999"/>
            </w:tcBorders>
            <w:shd w:val="clear" w:color="auto" w:fill="auto"/>
          </w:tcPr>
          <w:p w14:paraId="490B5C60" w14:textId="77777777" w:rsidR="007E11F6" w:rsidRPr="00451EA8" w:rsidRDefault="007E11F6" w:rsidP="00DC63F7">
            <w:pPr>
              <w:pStyle w:val="NoSpacing"/>
              <w:spacing w:beforeLines="0" w:before="0" w:afterLines="0" w:after="0"/>
              <w:rPr>
                <w:lang w:eastAsia="en-AU"/>
              </w:rPr>
            </w:pPr>
            <w:r w:rsidRPr="00451EA8">
              <w:rPr>
                <w:lang w:eastAsia="en-AU"/>
              </w:rPr>
              <w:t>0.058</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53E3A2A5"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491" w:type="pct"/>
            <w:tcBorders>
              <w:top w:val="nil"/>
              <w:left w:val="nil"/>
              <w:bottom w:val="single" w:sz="8" w:space="0" w:color="999999"/>
              <w:right w:val="single" w:sz="8" w:space="0" w:color="999999"/>
            </w:tcBorders>
            <w:shd w:val="clear" w:color="auto" w:fill="auto"/>
            <w:noWrap/>
            <w:hideMark/>
          </w:tcPr>
          <w:p w14:paraId="5EE370A0"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56649E6A" w14:textId="77777777" w:rsidR="007E11F6" w:rsidRPr="00451EA8" w:rsidRDefault="007E11F6" w:rsidP="00DC63F7">
            <w:pPr>
              <w:pStyle w:val="NoSpacing"/>
              <w:spacing w:beforeLines="0" w:before="0" w:afterLines="0" w:after="0"/>
              <w:rPr>
                <w:lang w:eastAsia="en-AU"/>
              </w:rPr>
            </w:pPr>
            <w:r w:rsidRPr="00451EA8">
              <w:rPr>
                <w:lang w:eastAsia="en-AU"/>
              </w:rPr>
              <w:t>0.45</w:t>
            </w:r>
          </w:p>
        </w:tc>
        <w:tc>
          <w:tcPr>
            <w:tcW w:w="423" w:type="pct"/>
            <w:tcBorders>
              <w:top w:val="nil"/>
              <w:left w:val="single" w:sz="8" w:space="0" w:color="999999"/>
              <w:bottom w:val="single" w:sz="8" w:space="0" w:color="999999"/>
              <w:right w:val="single" w:sz="8" w:space="0" w:color="999999"/>
            </w:tcBorders>
            <w:shd w:val="clear" w:color="auto" w:fill="auto"/>
          </w:tcPr>
          <w:p w14:paraId="6D1E1EBF" w14:textId="77777777" w:rsidR="007E11F6" w:rsidRPr="00451EA8" w:rsidRDefault="007E11F6" w:rsidP="00DC63F7">
            <w:pPr>
              <w:pStyle w:val="NoSpacing"/>
              <w:spacing w:beforeLines="0" w:before="0" w:afterLines="0" w:after="0"/>
              <w:rPr>
                <w:lang w:eastAsia="en-AU"/>
              </w:rPr>
            </w:pPr>
            <w:r w:rsidRPr="00451EA8">
              <w:rPr>
                <w:lang w:eastAsia="en-AU"/>
              </w:rPr>
              <w:t>4.0</w:t>
            </w:r>
          </w:p>
        </w:tc>
        <w:tc>
          <w:tcPr>
            <w:tcW w:w="419" w:type="pct"/>
            <w:tcBorders>
              <w:top w:val="nil"/>
              <w:left w:val="single" w:sz="8" w:space="0" w:color="999999"/>
              <w:bottom w:val="single" w:sz="8" w:space="0" w:color="999999"/>
              <w:right w:val="single" w:sz="8" w:space="0" w:color="999999"/>
            </w:tcBorders>
            <w:shd w:val="clear" w:color="auto" w:fill="auto"/>
          </w:tcPr>
          <w:p w14:paraId="378E8836"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710E42E2"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5FAB2558"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43C49A94" w14:textId="77777777" w:rsidR="007E11F6" w:rsidRPr="00451EA8" w:rsidRDefault="007E11F6" w:rsidP="00DC63F7">
            <w:pPr>
              <w:pStyle w:val="NoSpacing"/>
              <w:spacing w:beforeLines="0" w:before="0" w:afterLines="0" w:after="0"/>
              <w:rPr>
                <w:lang w:eastAsia="en-AU"/>
              </w:rPr>
            </w:pPr>
            <w:r w:rsidRPr="00451EA8">
              <w:rPr>
                <w:lang w:eastAsia="en-AU"/>
              </w:rPr>
              <w:t>Lower Murray</w:t>
            </w:r>
          </w:p>
        </w:tc>
        <w:tc>
          <w:tcPr>
            <w:tcW w:w="522" w:type="pct"/>
            <w:tcBorders>
              <w:top w:val="nil"/>
              <w:left w:val="nil"/>
              <w:bottom w:val="single" w:sz="8" w:space="0" w:color="999999"/>
              <w:right w:val="single" w:sz="8" w:space="0" w:color="999999"/>
            </w:tcBorders>
            <w:shd w:val="clear" w:color="auto" w:fill="auto"/>
          </w:tcPr>
          <w:p w14:paraId="686AF209" w14:textId="77777777" w:rsidR="007E11F6" w:rsidRPr="00451EA8" w:rsidRDefault="007E11F6" w:rsidP="00DC63F7">
            <w:pPr>
              <w:pStyle w:val="NoSpacing"/>
              <w:spacing w:beforeLines="0" w:before="0" w:afterLines="0" w:after="0"/>
              <w:rPr>
                <w:lang w:eastAsia="en-AU"/>
              </w:rPr>
            </w:pPr>
            <w:r w:rsidRPr="00451EA8">
              <w:rPr>
                <w:lang w:eastAsia="en-AU"/>
              </w:rPr>
              <w:t>0.011</w:t>
            </w:r>
          </w:p>
        </w:tc>
        <w:tc>
          <w:tcPr>
            <w:tcW w:w="609" w:type="pct"/>
            <w:tcBorders>
              <w:top w:val="nil"/>
              <w:left w:val="single" w:sz="8" w:space="0" w:color="999999"/>
              <w:bottom w:val="single" w:sz="8" w:space="0" w:color="999999"/>
              <w:right w:val="single" w:sz="8" w:space="0" w:color="999999"/>
            </w:tcBorders>
            <w:shd w:val="clear" w:color="auto" w:fill="auto"/>
          </w:tcPr>
          <w:p w14:paraId="69D42E0A" w14:textId="77777777" w:rsidR="007E11F6" w:rsidRPr="00451EA8" w:rsidRDefault="007E11F6" w:rsidP="00DC63F7">
            <w:pPr>
              <w:pStyle w:val="NoSpacing"/>
              <w:spacing w:beforeLines="0" w:before="0" w:afterLines="0" w:after="0"/>
              <w:rPr>
                <w:lang w:eastAsia="en-AU"/>
              </w:rPr>
            </w:pPr>
            <w:r w:rsidRPr="00451EA8">
              <w:rPr>
                <w:lang w:eastAsia="en-AU"/>
              </w:rPr>
              <w:t>0.097</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0BF72F9F"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491" w:type="pct"/>
            <w:tcBorders>
              <w:top w:val="nil"/>
              <w:left w:val="nil"/>
              <w:bottom w:val="single" w:sz="8" w:space="0" w:color="999999"/>
              <w:right w:val="single" w:sz="8" w:space="0" w:color="999999"/>
            </w:tcBorders>
            <w:shd w:val="clear" w:color="auto" w:fill="auto"/>
            <w:noWrap/>
            <w:hideMark/>
          </w:tcPr>
          <w:p w14:paraId="24EA8F26" w14:textId="77777777" w:rsidR="007E11F6" w:rsidRPr="00451EA8" w:rsidRDefault="007E11F6" w:rsidP="00DC63F7">
            <w:pPr>
              <w:pStyle w:val="NoSpacing"/>
              <w:spacing w:beforeLines="0" w:before="0" w:afterLines="0" w:after="0"/>
              <w:rPr>
                <w:lang w:eastAsia="en-AU"/>
              </w:rPr>
            </w:pPr>
            <w:r w:rsidRPr="00451EA8">
              <w:rPr>
                <w:lang w:eastAsia="en-AU"/>
              </w:rPr>
              <w:t>0</w:t>
            </w:r>
          </w:p>
        </w:tc>
        <w:tc>
          <w:tcPr>
            <w:tcW w:w="363" w:type="pct"/>
            <w:tcBorders>
              <w:top w:val="nil"/>
              <w:left w:val="nil"/>
              <w:bottom w:val="single" w:sz="8" w:space="0" w:color="999999"/>
              <w:right w:val="single" w:sz="8" w:space="0" w:color="999999"/>
            </w:tcBorders>
            <w:shd w:val="clear" w:color="auto" w:fill="auto"/>
          </w:tcPr>
          <w:p w14:paraId="55827AF9" w14:textId="77777777" w:rsidR="007E11F6" w:rsidRPr="00451EA8" w:rsidRDefault="007E11F6" w:rsidP="00DC63F7">
            <w:pPr>
              <w:pStyle w:val="NoSpacing"/>
              <w:spacing w:beforeLines="0" w:before="0" w:afterLines="0" w:after="0"/>
              <w:rPr>
                <w:lang w:eastAsia="en-AU"/>
              </w:rPr>
            </w:pPr>
            <w:r w:rsidRPr="00451EA8">
              <w:rPr>
                <w:lang w:eastAsia="en-AU"/>
              </w:rPr>
              <w:t>0.64</w:t>
            </w:r>
          </w:p>
        </w:tc>
        <w:tc>
          <w:tcPr>
            <w:tcW w:w="423" w:type="pct"/>
            <w:tcBorders>
              <w:top w:val="nil"/>
              <w:left w:val="single" w:sz="8" w:space="0" w:color="999999"/>
              <w:bottom w:val="single" w:sz="8" w:space="0" w:color="999999"/>
              <w:right w:val="single" w:sz="8" w:space="0" w:color="999999"/>
            </w:tcBorders>
            <w:shd w:val="clear" w:color="auto" w:fill="auto"/>
          </w:tcPr>
          <w:p w14:paraId="09B477F4" w14:textId="77777777" w:rsidR="007E11F6" w:rsidRPr="00451EA8" w:rsidRDefault="007E11F6" w:rsidP="00DC63F7">
            <w:pPr>
              <w:pStyle w:val="NoSpacing"/>
              <w:spacing w:beforeLines="0" w:before="0" w:afterLines="0" w:after="0"/>
              <w:rPr>
                <w:lang w:eastAsia="en-AU"/>
              </w:rPr>
            </w:pPr>
            <w:r w:rsidRPr="00451EA8">
              <w:rPr>
                <w:lang w:eastAsia="en-AU"/>
              </w:rPr>
              <w:t>5.5</w:t>
            </w:r>
          </w:p>
        </w:tc>
        <w:tc>
          <w:tcPr>
            <w:tcW w:w="419" w:type="pct"/>
            <w:tcBorders>
              <w:top w:val="nil"/>
              <w:left w:val="single" w:sz="8" w:space="0" w:color="999999"/>
              <w:bottom w:val="single" w:sz="8" w:space="0" w:color="999999"/>
              <w:right w:val="single" w:sz="8" w:space="0" w:color="999999"/>
            </w:tcBorders>
            <w:shd w:val="clear" w:color="auto" w:fill="auto"/>
          </w:tcPr>
          <w:p w14:paraId="6B6A88C8"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2782A7F0"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vAlign w:val="center"/>
            <w:hideMark/>
          </w:tcPr>
          <w:p w14:paraId="4B28DD66" w14:textId="77777777" w:rsidR="007E11F6" w:rsidRPr="00451EA8" w:rsidRDefault="007E11F6" w:rsidP="00DC63F7">
            <w:pPr>
              <w:pStyle w:val="NoSpacing"/>
              <w:spacing w:beforeLines="0" w:before="0" w:afterLines="0" w:after="0"/>
              <w:rPr>
                <w:lang w:eastAsia="en-AU"/>
              </w:rPr>
            </w:pPr>
            <w:r w:rsidRPr="00451EA8">
              <w:rPr>
                <w:lang w:eastAsia="en-AU"/>
              </w:rPr>
              <w:t>Feb-18</w:t>
            </w:r>
          </w:p>
        </w:tc>
        <w:tc>
          <w:tcPr>
            <w:tcW w:w="928" w:type="pct"/>
            <w:tcBorders>
              <w:top w:val="nil"/>
              <w:left w:val="nil"/>
              <w:bottom w:val="single" w:sz="8" w:space="0" w:color="999999"/>
              <w:right w:val="single" w:sz="8" w:space="0" w:color="999999"/>
            </w:tcBorders>
            <w:shd w:val="clear" w:color="auto" w:fill="auto"/>
            <w:noWrap/>
            <w:vAlign w:val="center"/>
            <w:hideMark/>
          </w:tcPr>
          <w:p w14:paraId="79C27149" w14:textId="77777777" w:rsidR="007E11F6" w:rsidRPr="00451EA8" w:rsidRDefault="007E11F6" w:rsidP="00DC63F7">
            <w:pPr>
              <w:pStyle w:val="NoSpacing"/>
              <w:spacing w:beforeLines="0" w:before="0" w:afterLines="0" w:after="0"/>
              <w:rPr>
                <w:lang w:eastAsia="en-AU"/>
              </w:rPr>
            </w:pPr>
            <w:r w:rsidRPr="00451EA8">
              <w:rPr>
                <w:lang w:eastAsia="en-AU"/>
              </w:rPr>
              <w:t>Mid Murray</w:t>
            </w:r>
          </w:p>
        </w:tc>
        <w:tc>
          <w:tcPr>
            <w:tcW w:w="522" w:type="pct"/>
            <w:tcBorders>
              <w:top w:val="nil"/>
              <w:left w:val="nil"/>
              <w:bottom w:val="single" w:sz="8" w:space="0" w:color="999999"/>
              <w:right w:val="single" w:sz="8" w:space="0" w:color="999999"/>
            </w:tcBorders>
            <w:shd w:val="clear" w:color="auto" w:fill="auto"/>
          </w:tcPr>
          <w:p w14:paraId="3380F88E" w14:textId="77777777" w:rsidR="007E11F6" w:rsidRPr="00451EA8" w:rsidRDefault="007E11F6" w:rsidP="00DC63F7">
            <w:pPr>
              <w:pStyle w:val="NoSpacing"/>
              <w:spacing w:beforeLines="0" w:before="0" w:afterLines="0" w:after="0"/>
              <w:rPr>
                <w:lang w:eastAsia="en-AU"/>
              </w:rPr>
            </w:pPr>
            <w:r w:rsidRPr="00451EA8">
              <w:rPr>
                <w:lang w:eastAsia="en-AU"/>
              </w:rPr>
              <w:t>0.0013</w:t>
            </w:r>
          </w:p>
        </w:tc>
        <w:tc>
          <w:tcPr>
            <w:tcW w:w="609" w:type="pct"/>
            <w:tcBorders>
              <w:top w:val="nil"/>
              <w:left w:val="single" w:sz="8" w:space="0" w:color="999999"/>
              <w:bottom w:val="single" w:sz="8" w:space="0" w:color="999999"/>
              <w:right w:val="single" w:sz="8" w:space="0" w:color="999999"/>
            </w:tcBorders>
            <w:shd w:val="clear" w:color="auto" w:fill="auto"/>
          </w:tcPr>
          <w:p w14:paraId="75CC1CF3" w14:textId="77777777" w:rsidR="007E11F6" w:rsidRPr="00451EA8" w:rsidRDefault="007E11F6" w:rsidP="00DC63F7">
            <w:pPr>
              <w:pStyle w:val="NoSpacing"/>
              <w:spacing w:beforeLines="0" w:before="0" w:afterLines="0" w:after="0"/>
              <w:rPr>
                <w:lang w:eastAsia="en-AU"/>
              </w:rPr>
            </w:pPr>
            <w:r w:rsidRPr="00451EA8">
              <w:rPr>
                <w:lang w:eastAsia="en-AU"/>
              </w:rPr>
              <w:t>0.032</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327F8D6A" w14:textId="77777777" w:rsidR="007E11F6" w:rsidRPr="00451EA8" w:rsidRDefault="007E11F6" w:rsidP="00DC63F7">
            <w:pPr>
              <w:pStyle w:val="NoSpacing"/>
              <w:spacing w:beforeLines="0" w:before="0" w:afterLines="0" w:after="0"/>
              <w:rPr>
                <w:lang w:eastAsia="en-AU"/>
              </w:rPr>
            </w:pPr>
            <w:r w:rsidRPr="00451EA8">
              <w:rPr>
                <w:lang w:eastAsia="en-AU"/>
              </w:rPr>
              <w:t>0.0053</w:t>
            </w:r>
          </w:p>
        </w:tc>
        <w:tc>
          <w:tcPr>
            <w:tcW w:w="491" w:type="pct"/>
            <w:tcBorders>
              <w:top w:val="nil"/>
              <w:left w:val="nil"/>
              <w:bottom w:val="single" w:sz="8" w:space="0" w:color="999999"/>
              <w:right w:val="single" w:sz="8" w:space="0" w:color="999999"/>
            </w:tcBorders>
            <w:shd w:val="clear" w:color="auto" w:fill="auto"/>
            <w:noWrap/>
            <w:hideMark/>
          </w:tcPr>
          <w:p w14:paraId="6260EE27" w14:textId="77777777" w:rsidR="007E11F6" w:rsidRPr="00451EA8" w:rsidRDefault="007E11F6" w:rsidP="00DC63F7">
            <w:pPr>
              <w:pStyle w:val="NoSpacing"/>
              <w:spacing w:beforeLines="0" w:before="0" w:afterLines="0" w:after="0"/>
              <w:rPr>
                <w:lang w:eastAsia="en-AU"/>
              </w:rPr>
            </w:pPr>
            <w:r w:rsidRPr="00451EA8">
              <w:rPr>
                <w:lang w:eastAsia="en-AU"/>
              </w:rPr>
              <w:t>0.0017</w:t>
            </w:r>
          </w:p>
        </w:tc>
        <w:tc>
          <w:tcPr>
            <w:tcW w:w="363" w:type="pct"/>
            <w:tcBorders>
              <w:top w:val="nil"/>
              <w:left w:val="nil"/>
              <w:bottom w:val="single" w:sz="8" w:space="0" w:color="999999"/>
              <w:right w:val="single" w:sz="8" w:space="0" w:color="999999"/>
            </w:tcBorders>
            <w:shd w:val="clear" w:color="auto" w:fill="auto"/>
          </w:tcPr>
          <w:p w14:paraId="3B9D356B" w14:textId="77777777" w:rsidR="007E11F6" w:rsidRPr="00451EA8" w:rsidRDefault="007E11F6" w:rsidP="00DC63F7">
            <w:pPr>
              <w:pStyle w:val="NoSpacing"/>
              <w:spacing w:beforeLines="0" w:before="0" w:afterLines="0" w:after="0"/>
              <w:rPr>
                <w:lang w:eastAsia="en-AU"/>
              </w:rPr>
            </w:pPr>
            <w:r w:rsidRPr="00451EA8">
              <w:rPr>
                <w:lang w:eastAsia="en-AU"/>
              </w:rPr>
              <w:t>0.39</w:t>
            </w:r>
          </w:p>
        </w:tc>
        <w:tc>
          <w:tcPr>
            <w:tcW w:w="423" w:type="pct"/>
            <w:tcBorders>
              <w:top w:val="nil"/>
              <w:left w:val="single" w:sz="8" w:space="0" w:color="999999"/>
              <w:bottom w:val="single" w:sz="8" w:space="0" w:color="999999"/>
              <w:right w:val="single" w:sz="8" w:space="0" w:color="999999"/>
            </w:tcBorders>
            <w:shd w:val="clear" w:color="auto" w:fill="auto"/>
          </w:tcPr>
          <w:p w14:paraId="19172F40" w14:textId="77777777" w:rsidR="007E11F6" w:rsidRPr="00451EA8" w:rsidRDefault="007E11F6" w:rsidP="00DC63F7">
            <w:pPr>
              <w:pStyle w:val="NoSpacing"/>
              <w:spacing w:beforeLines="0" w:before="0" w:afterLines="0" w:after="0"/>
              <w:rPr>
                <w:lang w:eastAsia="en-AU"/>
              </w:rPr>
            </w:pPr>
            <w:r w:rsidRPr="00451EA8">
              <w:rPr>
                <w:lang w:eastAsia="en-AU"/>
              </w:rPr>
              <w:t>4.0</w:t>
            </w:r>
          </w:p>
        </w:tc>
        <w:tc>
          <w:tcPr>
            <w:tcW w:w="419" w:type="pct"/>
            <w:tcBorders>
              <w:top w:val="nil"/>
              <w:left w:val="single" w:sz="8" w:space="0" w:color="999999"/>
              <w:bottom w:val="single" w:sz="8" w:space="0" w:color="999999"/>
              <w:right w:val="single" w:sz="8" w:space="0" w:color="999999"/>
            </w:tcBorders>
            <w:shd w:val="clear" w:color="auto" w:fill="auto"/>
          </w:tcPr>
          <w:p w14:paraId="297C7AE0" w14:textId="77777777" w:rsidR="007E11F6" w:rsidRPr="00451EA8" w:rsidRDefault="007E11F6" w:rsidP="00DC63F7">
            <w:pPr>
              <w:pStyle w:val="NoSpacing"/>
              <w:spacing w:beforeLines="0" w:before="0" w:afterLines="0" w:after="0"/>
              <w:rPr>
                <w:lang w:eastAsia="en-AU"/>
              </w:rPr>
            </w:pPr>
            <w:r w:rsidRPr="00451EA8">
              <w:rPr>
                <w:lang w:eastAsia="en-AU"/>
              </w:rPr>
              <w:t>0</w:t>
            </w:r>
          </w:p>
        </w:tc>
      </w:tr>
      <w:tr w:rsidR="007E11F6" w:rsidRPr="00451EA8" w14:paraId="578F5DA7" w14:textId="77777777" w:rsidTr="00EA15FF">
        <w:trPr>
          <w:trHeight w:val="227"/>
          <w:jc w:val="center"/>
        </w:trPr>
        <w:tc>
          <w:tcPr>
            <w:tcW w:w="566" w:type="pct"/>
            <w:tcBorders>
              <w:top w:val="nil"/>
              <w:left w:val="single" w:sz="8" w:space="0" w:color="999999"/>
              <w:bottom w:val="single" w:sz="8" w:space="0" w:color="999999"/>
              <w:right w:val="single" w:sz="8" w:space="0" w:color="999999"/>
            </w:tcBorders>
            <w:shd w:val="clear" w:color="auto" w:fill="auto"/>
            <w:noWrap/>
            <w:hideMark/>
          </w:tcPr>
          <w:p w14:paraId="5A715D61" w14:textId="77777777" w:rsidR="007E11F6" w:rsidRPr="00451EA8" w:rsidRDefault="007E11F6" w:rsidP="00DC63F7">
            <w:pPr>
              <w:pStyle w:val="NoSpacing"/>
              <w:spacing w:beforeLines="0" w:before="0" w:afterLines="0" w:after="0"/>
              <w:rPr>
                <w:lang w:eastAsia="en-AU"/>
              </w:rPr>
            </w:pPr>
            <w:r w:rsidRPr="00451EA8">
              <w:rPr>
                <w:lang w:eastAsia="en-AU"/>
              </w:rPr>
              <w:t> </w:t>
            </w:r>
          </w:p>
        </w:tc>
        <w:tc>
          <w:tcPr>
            <w:tcW w:w="928" w:type="pct"/>
            <w:tcBorders>
              <w:top w:val="nil"/>
              <w:left w:val="nil"/>
              <w:bottom w:val="single" w:sz="8" w:space="0" w:color="999999"/>
              <w:right w:val="single" w:sz="8" w:space="0" w:color="999999"/>
            </w:tcBorders>
            <w:shd w:val="clear" w:color="auto" w:fill="auto"/>
            <w:noWrap/>
            <w:vAlign w:val="center"/>
            <w:hideMark/>
          </w:tcPr>
          <w:p w14:paraId="4A183F1C" w14:textId="77777777" w:rsidR="007E11F6" w:rsidRPr="00451EA8" w:rsidRDefault="007E11F6" w:rsidP="00DC63F7">
            <w:pPr>
              <w:pStyle w:val="NoSpacing"/>
              <w:spacing w:beforeLines="0" w:before="0" w:afterLines="0" w:after="0"/>
              <w:rPr>
                <w:lang w:eastAsia="en-AU"/>
              </w:rPr>
            </w:pPr>
            <w:r w:rsidRPr="00451EA8">
              <w:rPr>
                <w:lang w:eastAsia="en-AU"/>
              </w:rPr>
              <w:t>Lower Murray</w:t>
            </w:r>
          </w:p>
        </w:tc>
        <w:tc>
          <w:tcPr>
            <w:tcW w:w="522" w:type="pct"/>
            <w:tcBorders>
              <w:top w:val="nil"/>
              <w:left w:val="nil"/>
              <w:bottom w:val="single" w:sz="8" w:space="0" w:color="999999"/>
              <w:right w:val="single" w:sz="8" w:space="0" w:color="999999"/>
            </w:tcBorders>
            <w:shd w:val="clear" w:color="auto" w:fill="auto"/>
          </w:tcPr>
          <w:p w14:paraId="1F39EC17" w14:textId="77777777" w:rsidR="007E11F6" w:rsidRPr="00451EA8" w:rsidRDefault="007E11F6" w:rsidP="00DC63F7">
            <w:pPr>
              <w:pStyle w:val="NoSpacing"/>
              <w:spacing w:beforeLines="0" w:before="0" w:afterLines="0" w:after="0"/>
              <w:rPr>
                <w:lang w:eastAsia="en-AU"/>
              </w:rPr>
            </w:pPr>
            <w:r w:rsidRPr="00451EA8">
              <w:rPr>
                <w:lang w:eastAsia="en-AU"/>
              </w:rPr>
              <w:t>0.0063</w:t>
            </w:r>
          </w:p>
        </w:tc>
        <w:tc>
          <w:tcPr>
            <w:tcW w:w="609" w:type="pct"/>
            <w:tcBorders>
              <w:top w:val="nil"/>
              <w:left w:val="single" w:sz="8" w:space="0" w:color="999999"/>
              <w:bottom w:val="single" w:sz="8" w:space="0" w:color="999999"/>
              <w:right w:val="single" w:sz="8" w:space="0" w:color="999999"/>
            </w:tcBorders>
            <w:shd w:val="clear" w:color="auto" w:fill="auto"/>
          </w:tcPr>
          <w:p w14:paraId="0C22FCCF" w14:textId="77777777" w:rsidR="007E11F6" w:rsidRPr="00451EA8" w:rsidRDefault="007E11F6" w:rsidP="00DC63F7">
            <w:pPr>
              <w:pStyle w:val="NoSpacing"/>
              <w:spacing w:beforeLines="0" w:before="0" w:afterLines="0" w:after="0"/>
              <w:rPr>
                <w:lang w:eastAsia="en-AU"/>
              </w:rPr>
            </w:pPr>
            <w:r w:rsidRPr="00451EA8">
              <w:rPr>
                <w:lang w:eastAsia="en-AU"/>
              </w:rPr>
              <w:t>0.047</w:t>
            </w:r>
          </w:p>
        </w:tc>
        <w:tc>
          <w:tcPr>
            <w:tcW w:w="678" w:type="pct"/>
            <w:tcBorders>
              <w:top w:val="nil"/>
              <w:left w:val="single" w:sz="8" w:space="0" w:color="999999"/>
              <w:bottom w:val="single" w:sz="8" w:space="0" w:color="999999"/>
              <w:right w:val="single" w:sz="8" w:space="0" w:color="999999"/>
            </w:tcBorders>
            <w:shd w:val="clear" w:color="auto" w:fill="auto"/>
            <w:noWrap/>
            <w:hideMark/>
          </w:tcPr>
          <w:p w14:paraId="35494B7F" w14:textId="77777777" w:rsidR="007E11F6" w:rsidRPr="00451EA8" w:rsidRDefault="007E11F6" w:rsidP="00DC63F7">
            <w:pPr>
              <w:pStyle w:val="NoSpacing"/>
              <w:spacing w:beforeLines="0" w:before="0" w:afterLines="0" w:after="0"/>
              <w:rPr>
                <w:lang w:eastAsia="en-AU"/>
              </w:rPr>
            </w:pPr>
            <w:r w:rsidRPr="00451EA8">
              <w:rPr>
                <w:lang w:eastAsia="en-AU"/>
              </w:rPr>
              <w:t>0.018</w:t>
            </w:r>
          </w:p>
        </w:tc>
        <w:tc>
          <w:tcPr>
            <w:tcW w:w="491" w:type="pct"/>
            <w:tcBorders>
              <w:top w:val="nil"/>
              <w:left w:val="nil"/>
              <w:bottom w:val="single" w:sz="8" w:space="0" w:color="999999"/>
              <w:right w:val="single" w:sz="8" w:space="0" w:color="999999"/>
            </w:tcBorders>
            <w:shd w:val="clear" w:color="auto" w:fill="auto"/>
            <w:noWrap/>
            <w:hideMark/>
          </w:tcPr>
          <w:p w14:paraId="57E206C0" w14:textId="77777777" w:rsidR="007E11F6" w:rsidRPr="00451EA8" w:rsidRDefault="007E11F6" w:rsidP="00DC63F7">
            <w:pPr>
              <w:pStyle w:val="NoSpacing"/>
              <w:spacing w:beforeLines="0" w:before="0" w:afterLines="0" w:after="0"/>
              <w:rPr>
                <w:lang w:eastAsia="en-AU"/>
              </w:rPr>
            </w:pPr>
            <w:r w:rsidRPr="00451EA8">
              <w:rPr>
                <w:lang w:eastAsia="en-AU"/>
              </w:rPr>
              <w:t>0.001</w:t>
            </w:r>
            <w:r>
              <w:rPr>
                <w:lang w:eastAsia="en-AU"/>
              </w:rPr>
              <w:t>0</w:t>
            </w:r>
          </w:p>
        </w:tc>
        <w:tc>
          <w:tcPr>
            <w:tcW w:w="363" w:type="pct"/>
            <w:tcBorders>
              <w:top w:val="nil"/>
              <w:left w:val="nil"/>
              <w:bottom w:val="single" w:sz="8" w:space="0" w:color="999999"/>
              <w:right w:val="single" w:sz="8" w:space="0" w:color="999999"/>
            </w:tcBorders>
            <w:shd w:val="clear" w:color="auto" w:fill="auto"/>
          </w:tcPr>
          <w:p w14:paraId="1529D5C2" w14:textId="77777777" w:rsidR="007E11F6" w:rsidRPr="00451EA8" w:rsidRDefault="007E11F6" w:rsidP="00DC63F7">
            <w:pPr>
              <w:pStyle w:val="NoSpacing"/>
              <w:spacing w:beforeLines="0" w:before="0" w:afterLines="0" w:after="0"/>
              <w:rPr>
                <w:lang w:eastAsia="en-AU"/>
              </w:rPr>
            </w:pPr>
            <w:r w:rsidRPr="00451EA8">
              <w:rPr>
                <w:lang w:eastAsia="en-AU"/>
              </w:rPr>
              <w:t>0.6</w:t>
            </w:r>
            <w:r>
              <w:rPr>
                <w:lang w:eastAsia="en-AU"/>
              </w:rPr>
              <w:t>0</w:t>
            </w:r>
          </w:p>
        </w:tc>
        <w:tc>
          <w:tcPr>
            <w:tcW w:w="423" w:type="pct"/>
            <w:tcBorders>
              <w:top w:val="nil"/>
              <w:left w:val="single" w:sz="8" w:space="0" w:color="999999"/>
              <w:bottom w:val="single" w:sz="8" w:space="0" w:color="999999"/>
              <w:right w:val="single" w:sz="8" w:space="0" w:color="999999"/>
            </w:tcBorders>
            <w:shd w:val="clear" w:color="auto" w:fill="auto"/>
          </w:tcPr>
          <w:p w14:paraId="00FA3D6F" w14:textId="77777777" w:rsidR="007E11F6" w:rsidRPr="00451EA8" w:rsidRDefault="007E11F6" w:rsidP="00DC63F7">
            <w:pPr>
              <w:pStyle w:val="NoSpacing"/>
              <w:spacing w:beforeLines="0" w:before="0" w:afterLines="0" w:after="0"/>
              <w:rPr>
                <w:lang w:eastAsia="en-AU"/>
              </w:rPr>
            </w:pPr>
            <w:r w:rsidRPr="00451EA8">
              <w:rPr>
                <w:lang w:eastAsia="en-AU"/>
              </w:rPr>
              <w:t>5.8</w:t>
            </w:r>
          </w:p>
        </w:tc>
        <w:tc>
          <w:tcPr>
            <w:tcW w:w="419" w:type="pct"/>
            <w:tcBorders>
              <w:top w:val="nil"/>
              <w:left w:val="single" w:sz="8" w:space="0" w:color="999999"/>
              <w:bottom w:val="single" w:sz="8" w:space="0" w:color="999999"/>
              <w:right w:val="single" w:sz="8" w:space="0" w:color="999999"/>
            </w:tcBorders>
            <w:shd w:val="clear" w:color="auto" w:fill="auto"/>
          </w:tcPr>
          <w:p w14:paraId="1B138984" w14:textId="77777777" w:rsidR="007E11F6" w:rsidRPr="00451EA8" w:rsidRDefault="007E11F6" w:rsidP="00DC63F7">
            <w:pPr>
              <w:pStyle w:val="NoSpacing"/>
              <w:spacing w:beforeLines="0" w:before="0" w:afterLines="0" w:after="0"/>
              <w:rPr>
                <w:lang w:eastAsia="en-AU"/>
              </w:rPr>
            </w:pPr>
            <w:r w:rsidRPr="00451EA8">
              <w:rPr>
                <w:lang w:eastAsia="en-AU"/>
              </w:rPr>
              <w:t>0</w:t>
            </w:r>
          </w:p>
        </w:tc>
      </w:tr>
    </w:tbl>
    <w:p w14:paraId="3208A6B3" w14:textId="77777777" w:rsidR="007E11F6" w:rsidRDefault="007E11F6" w:rsidP="00DC63F7">
      <w:pPr>
        <w:pStyle w:val="NoSpacing"/>
        <w:spacing w:beforeLines="0" w:before="0" w:afterLines="0" w:after="0"/>
      </w:pPr>
    </w:p>
    <w:p w14:paraId="4327F922" w14:textId="10EFE6B7" w:rsidR="007E11F6" w:rsidRDefault="007E11F6" w:rsidP="00DC63F7">
      <w:pPr>
        <w:spacing w:after="0" w:line="240" w:lineRule="auto"/>
      </w:pPr>
      <w:r>
        <w:br w:type="page"/>
      </w:r>
    </w:p>
    <w:p w14:paraId="2AF08CB0" w14:textId="00F5097E" w:rsidR="00DD4596" w:rsidRPr="00805428" w:rsidRDefault="00DD4596" w:rsidP="00043055">
      <w:pPr>
        <w:pStyle w:val="Heading4"/>
      </w:pPr>
      <w:r w:rsidRPr="00805428">
        <w:t>Phytoplankton</w:t>
      </w:r>
    </w:p>
    <w:p w14:paraId="4064296A" w14:textId="5E58EA8E" w:rsidR="00F84884" w:rsidRPr="00D841A1" w:rsidRDefault="00DB50D1" w:rsidP="00043055">
      <w:r>
        <w:t>In November 2016,</w:t>
      </w:r>
      <w:r w:rsidR="00AF378F">
        <w:t xml:space="preserve"> diatoms dominated phytoplankton communit</w:t>
      </w:r>
      <w:r w:rsidR="000C7CE3">
        <w:t>ies throughout the Murray</w:t>
      </w:r>
      <w:r w:rsidR="00A46404">
        <w:t xml:space="preserve"> River</w:t>
      </w:r>
      <w:r w:rsidR="00AF378F">
        <w:t>.</w:t>
      </w:r>
      <w:r>
        <w:t xml:space="preserve"> </w:t>
      </w:r>
      <w:r w:rsidR="00AF378F">
        <w:t>T</w:t>
      </w:r>
      <w:r>
        <w:t xml:space="preserve">he </w:t>
      </w:r>
      <w:r w:rsidR="00B30EBA" w:rsidRPr="00AD0000">
        <w:t xml:space="preserve">diatom </w:t>
      </w:r>
      <w:r w:rsidR="00B30EBA" w:rsidRPr="003F6F4B">
        <w:rPr>
          <w:i/>
        </w:rPr>
        <w:t>Aulacoseira</w:t>
      </w:r>
      <w:r w:rsidR="00BE0F26">
        <w:t>,</w:t>
      </w:r>
      <w:r w:rsidR="00B30EBA" w:rsidRPr="00AD0000">
        <w:t xml:space="preserve"> </w:t>
      </w:r>
      <w:r w:rsidR="00B30EBA">
        <w:t xml:space="preserve">was </w:t>
      </w:r>
      <w:r>
        <w:t xml:space="preserve">the </w:t>
      </w:r>
      <w:r w:rsidR="00B30EBA">
        <w:t>most abundant phytoplankton</w:t>
      </w:r>
      <w:r w:rsidR="009810D3">
        <w:t>, with greatest concentrations</w:t>
      </w:r>
      <w:r w:rsidR="00B30EBA">
        <w:t xml:space="preserve"> </w:t>
      </w:r>
      <w:r w:rsidR="00B30EBA" w:rsidRPr="00AD0000">
        <w:t>in the upper Murray (up to approximately 18</w:t>
      </w:r>
      <w:r w:rsidR="001122D0">
        <w:t>,</w:t>
      </w:r>
      <w:r w:rsidR="00B30EBA" w:rsidRPr="00AD0000">
        <w:t>000 cells.mL</w:t>
      </w:r>
      <w:r w:rsidR="00B30EBA" w:rsidRPr="00087BF5">
        <w:rPr>
          <w:vertAlign w:val="superscript"/>
        </w:rPr>
        <w:t>-1</w:t>
      </w:r>
      <w:r w:rsidR="00B30EBA" w:rsidRPr="00AD0000">
        <w:t xml:space="preserve"> at Picnic Point) and lowest in the lower Murray (below 1</w:t>
      </w:r>
      <w:r w:rsidR="001122D0">
        <w:t>,</w:t>
      </w:r>
      <w:r w:rsidR="00B30EBA" w:rsidRPr="00AD0000">
        <w:t>000</w:t>
      </w:r>
      <w:r w:rsidR="002250D7">
        <w:t> </w:t>
      </w:r>
      <w:r w:rsidR="00B30EBA" w:rsidRPr="00AD0000">
        <w:t>cells.mL</w:t>
      </w:r>
      <w:r w:rsidR="00B30EBA" w:rsidRPr="00087BF5">
        <w:rPr>
          <w:vertAlign w:val="superscript"/>
        </w:rPr>
        <w:t>-1</w:t>
      </w:r>
      <w:r w:rsidR="00B30EBA" w:rsidRPr="00AD0000">
        <w:t xml:space="preserve"> at Milich</w:t>
      </w:r>
      <w:r w:rsidR="002250D7">
        <w:t xml:space="preserve"> Landing</w:t>
      </w:r>
      <w:r w:rsidR="00B30EBA">
        <w:t>), mirroring the general patterns observed in RSi</w:t>
      </w:r>
      <w:r w:rsidR="000C7CE3">
        <w:t>,</w:t>
      </w:r>
      <w:r w:rsidR="00B30EBA">
        <w:t xml:space="preserve"> </w:t>
      </w:r>
      <w:r w:rsidR="00F84884">
        <w:t xml:space="preserve">an important, and often limiting nutrient for diatoms </w:t>
      </w:r>
      <w:r w:rsidR="00B30EBA">
        <w:t>concentrations</w:t>
      </w:r>
      <w:r w:rsidR="00F84884">
        <w:t xml:space="preserve"> </w:t>
      </w:r>
      <w:r w:rsidR="00A178CD">
        <w:t>(</w:t>
      </w:r>
      <w:r w:rsidR="00A178CD">
        <w:fldChar w:fldCharType="begin"/>
      </w:r>
      <w:r w:rsidR="00A178CD">
        <w:instrText xml:space="preserve"> REF _Ref531081243 \h </w:instrText>
      </w:r>
      <w:r w:rsidR="00743A9B">
        <w:instrText xml:space="preserve"> \* MERGEFORMAT </w:instrText>
      </w:r>
      <w:r w:rsidR="00A178CD">
        <w:fldChar w:fldCharType="separate"/>
      </w:r>
      <w:r w:rsidR="00042874">
        <w:t>Figure</w:t>
      </w:r>
      <w:r w:rsidR="00A178CD">
        <w:fldChar w:fldCharType="end"/>
      </w:r>
      <w:r w:rsidR="00A178CD">
        <w:t xml:space="preserve"> </w:t>
      </w:r>
      <w:r w:rsidR="00D3541C">
        <w:t xml:space="preserve">7 </w:t>
      </w:r>
      <w:r w:rsidR="00A178CD">
        <w:t xml:space="preserve">and </w:t>
      </w:r>
      <w:r w:rsidR="00D3541C">
        <w:t>Table 1)</w:t>
      </w:r>
      <w:r w:rsidR="00B30EBA">
        <w:t xml:space="preserve">. </w:t>
      </w:r>
      <w:r w:rsidR="002250D7">
        <w:t>At the same time, t</w:t>
      </w:r>
      <w:r w:rsidR="00942731">
        <w:t xml:space="preserve">he Darling </w:t>
      </w:r>
      <w:r w:rsidR="0007143F">
        <w:t>R</w:t>
      </w:r>
      <w:r w:rsidR="00942731">
        <w:t xml:space="preserve">iver exhibited a distinct phytoplankton community consisting primarily of the diatoms </w:t>
      </w:r>
      <w:r w:rsidR="00942731" w:rsidRPr="00942731">
        <w:rPr>
          <w:i/>
        </w:rPr>
        <w:t>Cyclotella</w:t>
      </w:r>
      <w:r w:rsidR="00942731">
        <w:t xml:space="preserve"> </w:t>
      </w:r>
      <w:r w:rsidR="008123C7">
        <w:t xml:space="preserve">and </w:t>
      </w:r>
      <w:r w:rsidR="008123C7">
        <w:rPr>
          <w:i/>
        </w:rPr>
        <w:t xml:space="preserve">Staurosira </w:t>
      </w:r>
      <w:r w:rsidR="008123C7">
        <w:t xml:space="preserve">and </w:t>
      </w:r>
      <w:r w:rsidR="00942731">
        <w:t xml:space="preserve">the biflagellate </w:t>
      </w:r>
      <w:r w:rsidR="00942731" w:rsidRPr="00942731">
        <w:rPr>
          <w:i/>
        </w:rPr>
        <w:t>Cryptomonas</w:t>
      </w:r>
      <w:r w:rsidR="00942731">
        <w:t>.</w:t>
      </w:r>
    </w:p>
    <w:p w14:paraId="0F3CC1ED" w14:textId="1BF276CF" w:rsidR="00B30EBA" w:rsidRDefault="00DB50D1" w:rsidP="00043055">
      <w:r>
        <w:t xml:space="preserve">In February 2017, </w:t>
      </w:r>
      <w:r w:rsidR="00274CC7">
        <w:t xml:space="preserve">phytoplankton </w:t>
      </w:r>
      <w:r w:rsidR="000C7CE3">
        <w:t>concentrations in the Murray were greater</w:t>
      </w:r>
      <w:r w:rsidR="00274CC7">
        <w:t xml:space="preserve"> than during November 2016</w:t>
      </w:r>
      <w:r w:rsidR="000C7CE3">
        <w:t>,</w:t>
      </w:r>
      <w:r w:rsidR="00274CC7">
        <w:t xml:space="preserve"> </w:t>
      </w:r>
      <w:r w:rsidR="000C7CE3">
        <w:t>but community structure throughout the system exhibited a shift towards dominance by</w:t>
      </w:r>
      <w:r w:rsidR="00B30EBA">
        <w:t xml:space="preserve"> </w:t>
      </w:r>
      <w:r w:rsidR="00583DC5">
        <w:t xml:space="preserve">cyanobacteria of the </w:t>
      </w:r>
      <w:r w:rsidR="00B30EBA">
        <w:t xml:space="preserve">genera </w:t>
      </w:r>
      <w:r w:rsidR="00B30EBA" w:rsidRPr="00FF615B">
        <w:rPr>
          <w:i/>
        </w:rPr>
        <w:t>Anaphanocapsa</w:t>
      </w:r>
      <w:r w:rsidR="00B30EBA">
        <w:t xml:space="preserve"> and </w:t>
      </w:r>
      <w:r w:rsidR="00B30EBA" w:rsidRPr="00FF615B">
        <w:rPr>
          <w:i/>
        </w:rPr>
        <w:t>Cyanogranis</w:t>
      </w:r>
      <w:r w:rsidR="000C7CE3">
        <w:t>,</w:t>
      </w:r>
      <w:r w:rsidR="00A178CD">
        <w:t xml:space="preserve"> </w:t>
      </w:r>
      <w:r w:rsidR="00583DC5">
        <w:t>whilst</w:t>
      </w:r>
      <w:r w:rsidR="001A3874">
        <w:t xml:space="preserve"> the diatom </w:t>
      </w:r>
      <w:r w:rsidR="001A3874">
        <w:rPr>
          <w:i/>
        </w:rPr>
        <w:t xml:space="preserve">Aulacoseria </w:t>
      </w:r>
      <w:r w:rsidR="00583DC5">
        <w:t xml:space="preserve">remained abundant in the upper Murray </w:t>
      </w:r>
      <w:r w:rsidR="002772F2">
        <w:t>(Figure 7).</w:t>
      </w:r>
      <w:r w:rsidR="00A81C53">
        <w:t xml:space="preserve"> </w:t>
      </w:r>
      <w:r w:rsidR="00B30EBA">
        <w:t xml:space="preserve">The potentially toxic </w:t>
      </w:r>
      <w:r w:rsidR="00583DC5">
        <w:t>cyanobacteria</w:t>
      </w:r>
      <w:r w:rsidR="00B30EBA">
        <w:t xml:space="preserve"> </w:t>
      </w:r>
      <w:r w:rsidR="00B30EBA" w:rsidRPr="00CE78F5">
        <w:rPr>
          <w:i/>
        </w:rPr>
        <w:t>Aphanocapsa</w:t>
      </w:r>
      <w:r w:rsidR="00B30EBA">
        <w:t xml:space="preserve"> peaked at 14</w:t>
      </w:r>
      <w:r w:rsidR="00CD1EB9">
        <w:t>3</w:t>
      </w:r>
      <w:r w:rsidR="001122D0">
        <w:t>,</w:t>
      </w:r>
      <w:r w:rsidR="00B30EBA">
        <w:t>000 cells.mL</w:t>
      </w:r>
      <w:r w:rsidR="00B30EBA" w:rsidRPr="00CE78F5">
        <w:rPr>
          <w:vertAlign w:val="superscript"/>
        </w:rPr>
        <w:t>-1</w:t>
      </w:r>
      <w:r w:rsidR="00B30EBA">
        <w:t xml:space="preserve"> in the mid Murray at Tooleybuc.</w:t>
      </w:r>
      <w:r w:rsidR="00B16B88">
        <w:t xml:space="preserve"> </w:t>
      </w:r>
      <w:r w:rsidR="00A16CA5">
        <w:t xml:space="preserve">In May 2017, there were no clear </w:t>
      </w:r>
      <w:r w:rsidR="00583DC5">
        <w:t xml:space="preserve">longitudinal </w:t>
      </w:r>
      <w:r w:rsidR="00A16CA5">
        <w:t>trends in phytoplankton community</w:t>
      </w:r>
      <w:r w:rsidR="00932CD5">
        <w:t xml:space="preserve"> structure</w:t>
      </w:r>
      <w:r w:rsidR="00A16CA5">
        <w:t xml:space="preserve"> and abundance</w:t>
      </w:r>
      <w:r w:rsidR="00932CD5">
        <w:t>, with each region exhibit</w:t>
      </w:r>
      <w:r w:rsidR="00A158CD">
        <w:t>ing</w:t>
      </w:r>
      <w:r w:rsidR="00932CD5">
        <w:t xml:space="preserve"> disparate c</w:t>
      </w:r>
      <w:r w:rsidR="00A158CD">
        <w:t>o</w:t>
      </w:r>
      <w:r w:rsidR="00932CD5">
        <w:t>mmunities</w:t>
      </w:r>
      <w:r w:rsidR="00A81C53">
        <w:t xml:space="preserve"> (Figure 7)</w:t>
      </w:r>
      <w:r w:rsidR="00A16CA5">
        <w:t xml:space="preserve">. </w:t>
      </w:r>
      <w:r w:rsidR="00EE25CB">
        <w:t xml:space="preserve">The site at Howlong was dominated by </w:t>
      </w:r>
      <w:r w:rsidR="009E15A1">
        <w:t>green algae</w:t>
      </w:r>
      <w:r w:rsidR="00EE25CB">
        <w:t xml:space="preserve"> from the genera </w:t>
      </w:r>
      <w:r w:rsidR="00EE25CB" w:rsidRPr="00EE25CB">
        <w:rPr>
          <w:i/>
        </w:rPr>
        <w:t>Chlorella</w:t>
      </w:r>
      <w:r w:rsidR="00A46404">
        <w:rPr>
          <w:i/>
        </w:rPr>
        <w:t>;</w:t>
      </w:r>
      <w:r w:rsidR="00EE25CB">
        <w:t xml:space="preserve"> </w:t>
      </w:r>
      <w:r w:rsidR="00583DC5">
        <w:t>t</w:t>
      </w:r>
      <w:r w:rsidR="00EE25CB">
        <w:t xml:space="preserve">he potentially toxic </w:t>
      </w:r>
      <w:r w:rsidR="00583DC5">
        <w:t xml:space="preserve">cyanobacteria </w:t>
      </w:r>
      <w:r w:rsidR="00EE25CB" w:rsidRPr="00CE78F5">
        <w:rPr>
          <w:i/>
        </w:rPr>
        <w:t>Aphanocapsa</w:t>
      </w:r>
      <w:r w:rsidR="00EE25CB">
        <w:t xml:space="preserve"> was highly abundant at Picnic </w:t>
      </w:r>
      <w:r w:rsidR="006D39CA">
        <w:t xml:space="preserve">Point </w:t>
      </w:r>
      <w:r w:rsidR="00EE25CB">
        <w:t>in the upper Murray region at 123</w:t>
      </w:r>
      <w:r w:rsidR="001122D0">
        <w:t>,</w:t>
      </w:r>
      <w:r w:rsidR="00EE25CB">
        <w:t>000</w:t>
      </w:r>
      <w:r w:rsidR="006D39CA">
        <w:t> </w:t>
      </w:r>
      <w:r w:rsidR="00EE25CB">
        <w:t>cells.mL</w:t>
      </w:r>
      <w:r w:rsidR="00EE25CB" w:rsidRPr="00CE78F5">
        <w:rPr>
          <w:vertAlign w:val="superscript"/>
        </w:rPr>
        <w:t>-1</w:t>
      </w:r>
      <w:r w:rsidR="00A46404">
        <w:t>;</w:t>
      </w:r>
      <w:r w:rsidR="00932CD5">
        <w:t xml:space="preserve"> </w:t>
      </w:r>
      <w:r w:rsidR="00A27449">
        <w:rPr>
          <w:i/>
        </w:rPr>
        <w:t>Aulacoseria</w:t>
      </w:r>
      <w:r w:rsidR="00A27449">
        <w:t xml:space="preserve"> remained dominant in the mid Murray, while</w:t>
      </w:r>
      <w:r w:rsidR="00932CD5">
        <w:t xml:space="preserve"> in the lower Murray, </w:t>
      </w:r>
      <w:r w:rsidR="00A27449">
        <w:rPr>
          <w:i/>
        </w:rPr>
        <w:t>Planctomena</w:t>
      </w:r>
      <w:r w:rsidR="00932CD5">
        <w:rPr>
          <w:i/>
        </w:rPr>
        <w:t xml:space="preserve"> </w:t>
      </w:r>
      <w:r w:rsidR="00932CD5">
        <w:t>was dominant.</w:t>
      </w:r>
      <w:r w:rsidR="005C21A8">
        <w:t xml:space="preserve"> </w:t>
      </w:r>
    </w:p>
    <w:p w14:paraId="7678BE20" w14:textId="77777777" w:rsidR="00FC0017" w:rsidRDefault="00FC0017" w:rsidP="00043055">
      <w:pPr>
        <w:pStyle w:val="Heading4"/>
      </w:pPr>
      <w:r>
        <w:t>Zooplankton</w:t>
      </w:r>
    </w:p>
    <w:p w14:paraId="1122C804" w14:textId="73588F14" w:rsidR="00FC0017" w:rsidRPr="00E7673C" w:rsidRDefault="00FC0017" w:rsidP="00043055">
      <w:r>
        <w:t>Throughout the study, 2</w:t>
      </w:r>
      <w:r>
        <w:rPr>
          <w:rFonts w:cstheme="minorHAnsi"/>
        </w:rPr>
        <w:t>–</w:t>
      </w:r>
      <w:r w:rsidRPr="00AD0000">
        <w:t>44 species</w:t>
      </w:r>
      <w:r>
        <w:t xml:space="preserve"> of zooplankton</w:t>
      </w:r>
      <w:r w:rsidRPr="00AD0000">
        <w:t xml:space="preserve"> were identified per trap sample</w:t>
      </w:r>
      <w:r>
        <w:t xml:space="preserve"> (Table 3), demonstrating high spatio-temporal variability in species richness in the Murray River</w:t>
      </w:r>
      <w:r w:rsidRPr="00AD0000">
        <w:t xml:space="preserve">. Average abundance of zooplankton </w:t>
      </w:r>
      <w:r>
        <w:t xml:space="preserve">also </w:t>
      </w:r>
      <w:r w:rsidRPr="00AD0000">
        <w:t xml:space="preserve">varied </w:t>
      </w:r>
      <w:r>
        <w:t xml:space="preserve">greatly </w:t>
      </w:r>
      <w:r w:rsidRPr="00AD0000">
        <w:t>between trips and sites</w:t>
      </w:r>
      <w:r>
        <w:t xml:space="preserve">, </w:t>
      </w:r>
      <w:r w:rsidRPr="00AD0000">
        <w:t>rang</w:t>
      </w:r>
      <w:r>
        <w:t>ing</w:t>
      </w:r>
      <w:r w:rsidRPr="00AD0000">
        <w:t xml:space="preserve"> from 8.7</w:t>
      </w:r>
      <w:r>
        <w:t> </w:t>
      </w:r>
      <w:r w:rsidRPr="00AD0000">
        <w:t>(±4.4) ind.L</w:t>
      </w:r>
      <w:r w:rsidRPr="00AD0000">
        <w:rPr>
          <w:vertAlign w:val="superscript"/>
        </w:rPr>
        <w:t>-1</w:t>
      </w:r>
      <w:r w:rsidRPr="00AD0000">
        <w:t xml:space="preserve"> at the Ovens River during trip three </w:t>
      </w:r>
      <w:r>
        <w:t>to</w:t>
      </w:r>
      <w:r w:rsidRPr="00AD0000">
        <w:t xml:space="preserve"> 10</w:t>
      </w:r>
      <w:r>
        <w:t>,</w:t>
      </w:r>
      <w:r w:rsidRPr="00AD0000">
        <w:t>717 (±972) ind.L</w:t>
      </w:r>
      <w:r w:rsidRPr="00AD0000">
        <w:rPr>
          <w:vertAlign w:val="superscript"/>
        </w:rPr>
        <w:t>-1</w:t>
      </w:r>
      <w:r w:rsidRPr="00AD0000">
        <w:t xml:space="preserve"> at the Darling River during trip one</w:t>
      </w:r>
      <w:r>
        <w:t xml:space="preserve"> (Figure 8a)</w:t>
      </w:r>
      <w:r w:rsidRPr="00AD0000">
        <w:t xml:space="preserve">. A PERMANOVA on community </w:t>
      </w:r>
      <w:r>
        <w:t>structure</w:t>
      </w:r>
      <w:r w:rsidRPr="00AD0000">
        <w:t xml:space="preserve"> indicated that there was a significant interaction between region/tributary and trip (P=0.001), signifying that temporal variability in community </w:t>
      </w:r>
      <w:r>
        <w:t>structure</w:t>
      </w:r>
      <w:r w:rsidRPr="00AD0000">
        <w:t xml:space="preserve"> was not consistent </w:t>
      </w:r>
      <w:r>
        <w:t>among</w:t>
      </w:r>
      <w:r w:rsidRPr="00AD0000">
        <w:t xml:space="preserve"> </w:t>
      </w:r>
      <w:r>
        <w:t>regions/tributaries of</w:t>
      </w:r>
      <w:r w:rsidRPr="00AD0000">
        <w:t xml:space="preserve"> the </w:t>
      </w:r>
      <w:r>
        <w:t>Murray River</w:t>
      </w:r>
      <w:r w:rsidRPr="00AD0000">
        <w:t xml:space="preserve">. </w:t>
      </w:r>
    </w:p>
    <w:p w14:paraId="3FC4A849" w14:textId="77777777" w:rsidR="00FC0017" w:rsidRDefault="00FC0017" w:rsidP="00043055"/>
    <w:p w14:paraId="4201F4A5" w14:textId="77777777" w:rsidR="007E11F6" w:rsidRDefault="007E11F6" w:rsidP="00043055">
      <w:r>
        <w:rPr>
          <w:noProof/>
          <w:lang w:eastAsia="en-AU"/>
        </w:rPr>
        <w:drawing>
          <wp:inline distT="0" distB="0" distL="0" distR="0" wp14:anchorId="5B868E61" wp14:editId="54110C8F">
            <wp:extent cx="5404919" cy="703326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ytoplankton graph with labels.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405904" cy="7034542"/>
                    </a:xfrm>
                    <a:prstGeom prst="rect">
                      <a:avLst/>
                    </a:prstGeom>
                    <a:ln>
                      <a:noFill/>
                    </a:ln>
                    <a:extLst>
                      <a:ext uri="{53640926-AAD7-44D8-BBD7-CCE9431645EC}">
                        <a14:shadowObscured xmlns:a14="http://schemas.microsoft.com/office/drawing/2010/main"/>
                      </a:ext>
                    </a:extLst>
                  </pic:spPr>
                </pic:pic>
              </a:graphicData>
            </a:graphic>
          </wp:inline>
        </w:drawing>
      </w:r>
    </w:p>
    <w:p w14:paraId="60133289" w14:textId="77777777" w:rsidR="007E11F6" w:rsidRDefault="007E11F6" w:rsidP="00DC63F7">
      <w:pPr>
        <w:pStyle w:val="Caption"/>
      </w:pPr>
      <w:bookmarkStart w:id="26" w:name="_Ref531081243"/>
      <w:r>
        <w:t>Figure</w:t>
      </w:r>
      <w:bookmarkEnd w:id="26"/>
      <w:r>
        <w:t xml:space="preserve"> 7: Differences in density (cells.mL</w:t>
      </w:r>
      <w:r>
        <w:rPr>
          <w:vertAlign w:val="superscript"/>
        </w:rPr>
        <w:t>-1</w:t>
      </w:r>
      <w:r>
        <w:t>) of phytoplankton in (a) November 2016, (b) February 2017 and (c) May 2017. Sites are listed in the order in which they occur spatially along the Murray River from the site furthest upstream (Howlong) to the site furthest downstream (Brenda Park). The tributary sites, Darling, Goulburn and Ovens are between the two sites in which their intersection with the Murray River falls between. Trip one (top), Trip two (middle), and Trip three (bottom). The main taxa of phytoplankton are labelled with corresponding D = diatom, CB = cyanobacteria or G = green algae</w:t>
      </w:r>
    </w:p>
    <w:p w14:paraId="71FE409E" w14:textId="77777777" w:rsidR="007E11F6" w:rsidRPr="00EE25CB" w:rsidRDefault="007E11F6" w:rsidP="00043055"/>
    <w:p w14:paraId="59D33CCF" w14:textId="2789549B" w:rsidR="00B31890" w:rsidRPr="00AD0000" w:rsidRDefault="00540593" w:rsidP="00043055">
      <w:r>
        <w:t>In November 2016</w:t>
      </w:r>
      <w:r w:rsidR="00DC2A7B">
        <w:t>, t</w:t>
      </w:r>
      <w:r w:rsidR="00B31890">
        <w:t>here was a</w:t>
      </w:r>
      <w:r w:rsidR="00B31890" w:rsidRPr="00AD0000">
        <w:rPr>
          <w:lang w:eastAsia="en-AU"/>
        </w:rPr>
        <w:t xml:space="preserve"> longitudinal trend in zooplankton community </w:t>
      </w:r>
      <w:r w:rsidR="00932CD5">
        <w:rPr>
          <w:lang w:eastAsia="en-AU"/>
        </w:rPr>
        <w:t xml:space="preserve">structure </w:t>
      </w:r>
      <w:r w:rsidR="00B31890" w:rsidRPr="00AD0000">
        <w:rPr>
          <w:lang w:eastAsia="en-AU"/>
        </w:rPr>
        <w:t xml:space="preserve">as well as a general </w:t>
      </w:r>
      <w:r w:rsidR="00A346B4">
        <w:rPr>
          <w:lang w:eastAsia="en-AU"/>
        </w:rPr>
        <w:t xml:space="preserve">downstream </w:t>
      </w:r>
      <w:r w:rsidR="00B31890" w:rsidRPr="00AD0000">
        <w:rPr>
          <w:lang w:eastAsia="en-AU"/>
        </w:rPr>
        <w:t xml:space="preserve">increase in abundance and total load of zooplankton </w:t>
      </w:r>
      <w:r w:rsidR="00430C87">
        <w:rPr>
          <w:lang w:eastAsia="en-AU"/>
        </w:rPr>
        <w:t>(</w:t>
      </w:r>
      <w:r w:rsidR="008D6E96">
        <w:rPr>
          <w:lang w:eastAsia="en-AU"/>
        </w:rPr>
        <w:t>Figure 8 and Figure 9</w:t>
      </w:r>
      <w:r w:rsidR="00430C87">
        <w:rPr>
          <w:lang w:eastAsia="en-AU"/>
        </w:rPr>
        <w:t>)</w:t>
      </w:r>
      <w:r w:rsidR="00B31890" w:rsidRPr="00AD0000">
        <w:rPr>
          <w:lang w:eastAsia="en-AU"/>
        </w:rPr>
        <w:t xml:space="preserve">. </w:t>
      </w:r>
      <w:r w:rsidR="00B31890" w:rsidRPr="00AD0000">
        <w:t>Pairwise comparis</w:t>
      </w:r>
      <w:r w:rsidR="00B31890">
        <w:t>ons revealed that, t</w:t>
      </w:r>
      <w:r w:rsidR="00B31890" w:rsidRPr="00AD0000">
        <w:t xml:space="preserve">he mid Murray </w:t>
      </w:r>
      <w:r w:rsidR="00285377">
        <w:t xml:space="preserve">community structure </w:t>
      </w:r>
      <w:r w:rsidR="00B31890" w:rsidRPr="00AD0000">
        <w:t xml:space="preserve">was significantly different to the lower Murray region (P = </w:t>
      </w:r>
      <w:r w:rsidR="00B31890">
        <w:t>0.026</w:t>
      </w:r>
      <w:r w:rsidR="00B31890" w:rsidRPr="00AD0000">
        <w:t>).</w:t>
      </w:r>
      <w:r w:rsidR="00B31890">
        <w:t xml:space="preserve"> </w:t>
      </w:r>
      <w:r w:rsidR="00B31890" w:rsidRPr="00AD0000">
        <w:t>SIMPER indicated the primary contributors to variability between the lower and mid Murray during trip one w</w:t>
      </w:r>
      <w:r w:rsidR="00A346B4">
        <w:t xml:space="preserve">ere </w:t>
      </w:r>
      <w:r w:rsidR="00B31890" w:rsidRPr="00AD0000">
        <w:t xml:space="preserve">higher abundances of </w:t>
      </w:r>
      <w:r w:rsidR="00DC3599">
        <w:t xml:space="preserve">rotifer </w:t>
      </w:r>
      <w:r w:rsidR="00B31890" w:rsidRPr="00AD0000">
        <w:t xml:space="preserve">species </w:t>
      </w:r>
      <w:r w:rsidR="00A346B4">
        <w:t>in the lower Murray, including</w:t>
      </w:r>
      <w:r w:rsidR="00B31890" w:rsidRPr="00087BF5">
        <w:rPr>
          <w:i/>
        </w:rPr>
        <w:t xml:space="preserve"> Anauropsis fissa</w:t>
      </w:r>
      <w:r w:rsidR="00B31890" w:rsidRPr="00AD0000">
        <w:t xml:space="preserve">, </w:t>
      </w:r>
      <w:r w:rsidR="00B31890" w:rsidRPr="00087BF5">
        <w:rPr>
          <w:i/>
        </w:rPr>
        <w:t>Trichocerca pusilla/agnatha</w:t>
      </w:r>
      <w:r w:rsidR="00B31890" w:rsidRPr="00AD0000">
        <w:t xml:space="preserve">, </w:t>
      </w:r>
      <w:r w:rsidR="00B31890" w:rsidRPr="00087BF5">
        <w:rPr>
          <w:i/>
        </w:rPr>
        <w:t>Brachionus angularis</w:t>
      </w:r>
      <w:r w:rsidR="00B31890" w:rsidRPr="00AD0000">
        <w:t>/</w:t>
      </w:r>
      <w:r w:rsidR="00B31890" w:rsidRPr="00087BF5">
        <w:rPr>
          <w:i/>
        </w:rPr>
        <w:t>biden</w:t>
      </w:r>
      <w:r w:rsidR="00B31890" w:rsidRPr="00AD0000">
        <w:t xml:space="preserve">s, </w:t>
      </w:r>
      <w:r w:rsidR="00B31890" w:rsidRPr="00087BF5">
        <w:rPr>
          <w:i/>
        </w:rPr>
        <w:t>Keratella cochlearis</w:t>
      </w:r>
      <w:r w:rsidR="00B31890" w:rsidRPr="00AD0000">
        <w:t xml:space="preserve">, </w:t>
      </w:r>
      <w:r w:rsidR="00B31890" w:rsidRPr="00087BF5">
        <w:rPr>
          <w:i/>
        </w:rPr>
        <w:t>Conochilus dossuarius</w:t>
      </w:r>
      <w:r w:rsidR="00A455D8">
        <w:rPr>
          <w:i/>
        </w:rPr>
        <w:t xml:space="preserve"> </w:t>
      </w:r>
      <w:r w:rsidR="00A455D8">
        <w:t>cf.</w:t>
      </w:r>
      <w:r w:rsidR="00B31890" w:rsidRPr="00AD0000">
        <w:t xml:space="preserve">, </w:t>
      </w:r>
      <w:r w:rsidR="00B31890" w:rsidRPr="00087BF5">
        <w:rPr>
          <w:i/>
        </w:rPr>
        <w:t xml:space="preserve">Proalides tentaculatus </w:t>
      </w:r>
      <w:r w:rsidR="00B31890" w:rsidRPr="00AD0000">
        <w:t xml:space="preserve">and </w:t>
      </w:r>
      <w:r w:rsidR="00B31890" w:rsidRPr="00087BF5">
        <w:rPr>
          <w:i/>
        </w:rPr>
        <w:t>Brachionus quadridentatus</w:t>
      </w:r>
      <w:r w:rsidR="00B31890" w:rsidRPr="00AD0000">
        <w:t xml:space="preserve">. </w:t>
      </w:r>
    </w:p>
    <w:p w14:paraId="1502F5B1" w14:textId="22346628" w:rsidR="009768C8" w:rsidRPr="00AD0000" w:rsidRDefault="00767A0C" w:rsidP="00043055">
      <w:r>
        <w:t>In F</w:t>
      </w:r>
      <w:r w:rsidR="00BF11F5">
        <w:t>ebruary 2017</w:t>
      </w:r>
      <w:r w:rsidR="004C6578">
        <w:t>, the</w:t>
      </w:r>
      <w:r w:rsidR="00243526">
        <w:t xml:space="preserve"> overall</w:t>
      </w:r>
      <w:r w:rsidR="004C6578">
        <w:t xml:space="preserve"> zooplankton community</w:t>
      </w:r>
      <w:r w:rsidR="00243526">
        <w:t xml:space="preserve"> </w:t>
      </w:r>
      <w:r w:rsidR="00D52016">
        <w:t>and</w:t>
      </w:r>
      <w:r w:rsidR="00243526">
        <w:t xml:space="preserve"> abundance</w:t>
      </w:r>
      <w:r w:rsidR="004C6578">
        <w:t xml:space="preserve"> did not </w:t>
      </w:r>
      <w:r w:rsidR="003E1D50">
        <w:t>demonstrate the</w:t>
      </w:r>
      <w:r w:rsidR="00243526">
        <w:t xml:space="preserve"> longitudinal trend observed during November 2016</w:t>
      </w:r>
      <w:r w:rsidR="00430C87">
        <w:t xml:space="preserve"> (</w:t>
      </w:r>
      <w:r w:rsidR="004F1959">
        <w:t>Figure 8 and Figure 10</w:t>
      </w:r>
      <w:r w:rsidR="00D03D22">
        <w:t>)</w:t>
      </w:r>
      <w:r w:rsidR="004C6578">
        <w:t xml:space="preserve">. </w:t>
      </w:r>
      <w:r w:rsidR="006C446E">
        <w:rPr>
          <w:lang w:eastAsia="en-AU"/>
        </w:rPr>
        <w:t>P</w:t>
      </w:r>
      <w:r w:rsidR="009768C8" w:rsidRPr="00AD0000">
        <w:t xml:space="preserve">airwise comparisons revealed that zooplankton community structure between all three Murray River regions were significantly different (P = </w:t>
      </w:r>
      <w:r w:rsidR="009768C8">
        <w:t>0.025</w:t>
      </w:r>
      <w:r w:rsidR="009768C8" w:rsidRPr="00AD0000">
        <w:t xml:space="preserve">, </w:t>
      </w:r>
      <w:r w:rsidR="009768C8">
        <w:t>0.025</w:t>
      </w:r>
      <w:r w:rsidR="009768C8" w:rsidRPr="00AD0000">
        <w:t xml:space="preserve"> &amp; </w:t>
      </w:r>
      <w:r w:rsidR="009768C8">
        <w:t>0.041</w:t>
      </w:r>
      <w:r w:rsidR="009768C8" w:rsidRPr="00AD0000">
        <w:t>).</w:t>
      </w:r>
      <w:r w:rsidR="009768C8">
        <w:t xml:space="preserve"> </w:t>
      </w:r>
      <w:r w:rsidR="009768C8" w:rsidRPr="00AD0000">
        <w:t xml:space="preserve">SIMPER indicated that the variability </w:t>
      </w:r>
      <w:r w:rsidR="00A346B4">
        <w:t>among</w:t>
      </w:r>
      <w:r w:rsidR="00A346B4" w:rsidRPr="00AD0000">
        <w:t xml:space="preserve"> </w:t>
      </w:r>
      <w:r w:rsidR="009768C8" w:rsidRPr="00AD0000">
        <w:t xml:space="preserve">regions was </w:t>
      </w:r>
      <w:r w:rsidR="00A346B4">
        <w:t>driven by</w:t>
      </w:r>
      <w:r w:rsidR="009768C8">
        <w:t xml:space="preserve"> a number of species. This included: (1) a decrease in the abundance</w:t>
      </w:r>
      <w:r w:rsidR="009768C8" w:rsidRPr="00AD0000">
        <w:t xml:space="preserve"> of </w:t>
      </w:r>
      <w:r w:rsidR="009768C8" w:rsidRPr="00CE78F5">
        <w:rPr>
          <w:i/>
        </w:rPr>
        <w:t>Trichocerca pusilla/agnatha</w:t>
      </w:r>
      <w:r w:rsidR="009768C8" w:rsidRPr="00AD0000">
        <w:t xml:space="preserve"> in a downstream direction</w:t>
      </w:r>
      <w:r w:rsidR="009768C8">
        <w:t xml:space="preserve">, (2) </w:t>
      </w:r>
      <w:r w:rsidR="004C6578">
        <w:t>the presence and high</w:t>
      </w:r>
      <w:r w:rsidR="009768C8">
        <w:t xml:space="preserve"> abundance of </w:t>
      </w:r>
      <w:r w:rsidR="009768C8" w:rsidRPr="00AD0000">
        <w:rPr>
          <w:i/>
        </w:rPr>
        <w:t>Keratella americana</w:t>
      </w:r>
      <w:r w:rsidR="009768C8" w:rsidRPr="00AD0000">
        <w:t xml:space="preserve"> </w:t>
      </w:r>
      <w:r w:rsidR="009768C8">
        <w:t xml:space="preserve">in </w:t>
      </w:r>
      <w:r w:rsidR="004C6578">
        <w:t>the lower Murray</w:t>
      </w:r>
      <w:r w:rsidR="009768C8">
        <w:t xml:space="preserve"> and t</w:t>
      </w:r>
      <w:r w:rsidR="009768C8" w:rsidRPr="00AD0000">
        <w:t xml:space="preserve">he absence of species including </w:t>
      </w:r>
      <w:r w:rsidR="00DB2219">
        <w:rPr>
          <w:i/>
        </w:rPr>
        <w:t>Polyarthra dolichoptera/vulgaris</w:t>
      </w:r>
      <w:r w:rsidR="009768C8" w:rsidRPr="00AD0000">
        <w:t xml:space="preserve">, </w:t>
      </w:r>
      <w:r w:rsidR="009768C8" w:rsidRPr="00AD0000">
        <w:rPr>
          <w:i/>
        </w:rPr>
        <w:t>Keratella lenzii</w:t>
      </w:r>
      <w:r w:rsidR="009768C8" w:rsidRPr="00AD0000">
        <w:t xml:space="preserve">, </w:t>
      </w:r>
      <w:r w:rsidR="009768C8" w:rsidRPr="00AD0000">
        <w:rPr>
          <w:i/>
        </w:rPr>
        <w:t>Filinia pejleri</w:t>
      </w:r>
      <w:r w:rsidR="009768C8" w:rsidRPr="00AD0000">
        <w:t xml:space="preserve"> and </w:t>
      </w:r>
      <w:r w:rsidR="009768C8" w:rsidRPr="00AD0000">
        <w:rPr>
          <w:i/>
        </w:rPr>
        <w:t>Keratella cochlearis</w:t>
      </w:r>
      <w:r w:rsidR="009768C8" w:rsidRPr="00AD0000">
        <w:t xml:space="preserve"> in the mid Murray that were </w:t>
      </w:r>
      <w:r w:rsidR="009768C8">
        <w:t>prominent</w:t>
      </w:r>
      <w:r w:rsidR="009768C8" w:rsidRPr="00AD0000">
        <w:t xml:space="preserve"> in the lower and/or upper Murray.</w:t>
      </w:r>
      <w:r w:rsidR="009768C8">
        <w:t xml:space="preserve"> For example, the abundance of </w:t>
      </w:r>
      <w:r w:rsidR="00AE2F3D">
        <w:rPr>
          <w:i/>
        </w:rPr>
        <w:t>Polyarthra dolichoptera/vulgaris</w:t>
      </w:r>
      <w:r w:rsidR="009768C8">
        <w:rPr>
          <w:i/>
        </w:rPr>
        <w:t xml:space="preserve"> </w:t>
      </w:r>
      <w:r w:rsidR="009768C8">
        <w:t>was 815</w:t>
      </w:r>
      <w:r w:rsidR="003A40C7">
        <w:t> </w:t>
      </w:r>
      <w:r w:rsidR="009768C8">
        <w:t>ind.L</w:t>
      </w:r>
      <w:r w:rsidR="009768C8">
        <w:rPr>
          <w:vertAlign w:val="superscript"/>
        </w:rPr>
        <w:t>-1</w:t>
      </w:r>
      <w:r w:rsidR="009768C8">
        <w:t xml:space="preserve"> in the upper Murray and 540 ind.L</w:t>
      </w:r>
      <w:r w:rsidR="009768C8">
        <w:rPr>
          <w:vertAlign w:val="superscript"/>
        </w:rPr>
        <w:t>-1</w:t>
      </w:r>
      <w:r w:rsidR="009768C8">
        <w:t xml:space="preserve"> in the lower Murray yet </w:t>
      </w:r>
      <w:r w:rsidR="003E1D50">
        <w:t xml:space="preserve">this species </w:t>
      </w:r>
      <w:r w:rsidR="00556DF1">
        <w:t>was absent</w:t>
      </w:r>
      <w:r w:rsidR="009768C8">
        <w:t xml:space="preserve"> in the mid Murray. The absences of species in the mid Murray coincided with </w:t>
      </w:r>
      <w:r w:rsidR="008547D0">
        <w:t xml:space="preserve">the high </w:t>
      </w:r>
      <w:r w:rsidR="00833E20">
        <w:t>densities</w:t>
      </w:r>
      <w:r w:rsidR="008547D0">
        <w:t xml:space="preserve"> of the cyanobacterium</w:t>
      </w:r>
      <w:r w:rsidR="009768C8">
        <w:t xml:space="preserve"> </w:t>
      </w:r>
      <w:r w:rsidR="009768C8" w:rsidRPr="00CE78F5">
        <w:rPr>
          <w:i/>
        </w:rPr>
        <w:t>Aphanocapsa</w:t>
      </w:r>
      <w:r w:rsidR="00F55105">
        <w:rPr>
          <w:i/>
        </w:rPr>
        <w:t xml:space="preserve"> </w:t>
      </w:r>
      <w:r w:rsidR="00F55105">
        <w:t>(Figure 7)</w:t>
      </w:r>
      <w:r w:rsidR="008547D0">
        <w:t>.</w:t>
      </w:r>
      <w:r w:rsidR="009768C8">
        <w:t xml:space="preserve"> </w:t>
      </w:r>
      <w:r w:rsidR="009768C8" w:rsidRPr="00AD0000">
        <w:rPr>
          <w:lang w:eastAsia="en-AU"/>
        </w:rPr>
        <w:t>The</w:t>
      </w:r>
      <w:r w:rsidR="009768C8">
        <w:rPr>
          <w:lang w:eastAsia="en-AU"/>
        </w:rPr>
        <w:t xml:space="preserve"> zooplankton community in the lower Murray region was comprised of a much higher percentage of copepods (4.5</w:t>
      </w:r>
      <w:r w:rsidR="00285377">
        <w:rPr>
          <w:lang w:eastAsia="en-AU"/>
        </w:rPr>
        <w:t>−</w:t>
      </w:r>
      <w:r w:rsidR="009768C8">
        <w:rPr>
          <w:lang w:eastAsia="en-AU"/>
        </w:rPr>
        <w:t>5.5%</w:t>
      </w:r>
      <w:r w:rsidR="009768C8" w:rsidRPr="00AD0000">
        <w:rPr>
          <w:lang w:eastAsia="en-AU"/>
        </w:rPr>
        <w:t>)</w:t>
      </w:r>
      <w:r w:rsidR="009768C8">
        <w:rPr>
          <w:lang w:eastAsia="en-AU"/>
        </w:rPr>
        <w:t xml:space="preserve"> than the mid (0</w:t>
      </w:r>
      <w:r w:rsidR="00285377">
        <w:rPr>
          <w:lang w:eastAsia="en-AU"/>
        </w:rPr>
        <w:t>−</w:t>
      </w:r>
      <w:r w:rsidR="009768C8">
        <w:rPr>
          <w:lang w:eastAsia="en-AU"/>
        </w:rPr>
        <w:t>3.2%</w:t>
      </w:r>
      <w:r w:rsidR="009768C8" w:rsidRPr="00AD0000">
        <w:rPr>
          <w:lang w:eastAsia="en-AU"/>
        </w:rPr>
        <w:t xml:space="preserve">) or upper Murray </w:t>
      </w:r>
      <w:r w:rsidR="00A346B4">
        <w:rPr>
          <w:lang w:eastAsia="en-AU"/>
        </w:rPr>
        <w:t>(</w:t>
      </w:r>
      <w:r w:rsidR="009768C8">
        <w:rPr>
          <w:lang w:eastAsia="en-AU"/>
        </w:rPr>
        <w:t>0.4</w:t>
      </w:r>
      <w:r w:rsidR="00285377">
        <w:rPr>
          <w:lang w:eastAsia="en-AU"/>
        </w:rPr>
        <w:t>−</w:t>
      </w:r>
      <w:r w:rsidR="009768C8">
        <w:rPr>
          <w:lang w:eastAsia="en-AU"/>
        </w:rPr>
        <w:t>1.7%</w:t>
      </w:r>
      <w:r w:rsidR="009768C8" w:rsidRPr="00AD0000">
        <w:rPr>
          <w:lang w:eastAsia="en-AU"/>
        </w:rPr>
        <w:t>) despite having similar total zooplankton abundances to the upper Murray sites (both the lower and mid Murray between 3</w:t>
      </w:r>
      <w:r w:rsidR="001122D0">
        <w:rPr>
          <w:lang w:eastAsia="en-AU"/>
        </w:rPr>
        <w:t>,</w:t>
      </w:r>
      <w:r w:rsidR="009768C8" w:rsidRPr="00AD0000">
        <w:rPr>
          <w:lang w:eastAsia="en-AU"/>
        </w:rPr>
        <w:t>500 and 4</w:t>
      </w:r>
      <w:r w:rsidR="001122D0">
        <w:rPr>
          <w:lang w:eastAsia="en-AU"/>
        </w:rPr>
        <w:t>,</w:t>
      </w:r>
      <w:r w:rsidR="009768C8" w:rsidRPr="00AD0000">
        <w:rPr>
          <w:lang w:eastAsia="en-AU"/>
        </w:rPr>
        <w:t>500 ind.L</w:t>
      </w:r>
      <w:r w:rsidR="009768C8" w:rsidRPr="00CF21A1">
        <w:rPr>
          <w:vertAlign w:val="superscript"/>
          <w:lang w:eastAsia="en-AU"/>
        </w:rPr>
        <w:t>-1</w:t>
      </w:r>
      <w:r w:rsidR="009768C8" w:rsidRPr="00AD0000">
        <w:rPr>
          <w:lang w:eastAsia="en-AU"/>
        </w:rPr>
        <w:t>)</w:t>
      </w:r>
      <w:r w:rsidR="00430C87">
        <w:rPr>
          <w:lang w:eastAsia="en-AU"/>
        </w:rPr>
        <w:t xml:space="preserve"> (</w:t>
      </w:r>
      <w:r w:rsidR="004F1959">
        <w:rPr>
          <w:lang w:eastAsia="en-AU"/>
        </w:rPr>
        <w:t>Table 3 and Figure 8a</w:t>
      </w:r>
      <w:r w:rsidR="00430C87">
        <w:rPr>
          <w:lang w:eastAsia="en-AU"/>
        </w:rPr>
        <w:t>)</w:t>
      </w:r>
      <w:r w:rsidR="009768C8" w:rsidRPr="00AD0000">
        <w:rPr>
          <w:lang w:eastAsia="en-AU"/>
        </w:rPr>
        <w:t xml:space="preserve">. </w:t>
      </w:r>
    </w:p>
    <w:p w14:paraId="0EA9E3A3" w14:textId="4579AE43" w:rsidR="0044718E" w:rsidRDefault="008E700A" w:rsidP="00043055">
      <w:r w:rsidRPr="00151747">
        <w:t>In May 201</w:t>
      </w:r>
      <w:r w:rsidRPr="0037753B">
        <w:t>7, there</w:t>
      </w:r>
      <w:r w:rsidRPr="0037753B">
        <w:rPr>
          <w:lang w:eastAsia="en-AU"/>
        </w:rPr>
        <w:t xml:space="preserve"> was</w:t>
      </w:r>
      <w:r w:rsidR="00D52016" w:rsidRPr="0037753B">
        <w:rPr>
          <w:lang w:eastAsia="en-AU"/>
        </w:rPr>
        <w:t xml:space="preserve"> again</w:t>
      </w:r>
      <w:r w:rsidRPr="00151747">
        <w:rPr>
          <w:lang w:eastAsia="en-AU"/>
        </w:rPr>
        <w:t xml:space="preserve"> a longitudinal trend in zooplankton community as well as a general increase in</w:t>
      </w:r>
      <w:r w:rsidRPr="00AD0000">
        <w:rPr>
          <w:lang w:eastAsia="en-AU"/>
        </w:rPr>
        <w:t xml:space="preserve"> abundance and total load of zooplankton from </w:t>
      </w:r>
      <w:r w:rsidRPr="00AA7308">
        <w:rPr>
          <w:lang w:eastAsia="en-AU"/>
        </w:rPr>
        <w:t>956 to 2</w:t>
      </w:r>
      <w:r w:rsidR="001122D0">
        <w:rPr>
          <w:lang w:eastAsia="en-AU"/>
        </w:rPr>
        <w:t>,</w:t>
      </w:r>
      <w:r w:rsidRPr="00AA7308">
        <w:rPr>
          <w:lang w:eastAsia="en-AU"/>
        </w:rPr>
        <w:t>149 ind.L</w:t>
      </w:r>
      <w:r w:rsidRPr="00AA7308">
        <w:rPr>
          <w:vertAlign w:val="superscript"/>
          <w:lang w:eastAsia="en-AU"/>
        </w:rPr>
        <w:t>-1</w:t>
      </w:r>
      <w:r w:rsidRPr="00AA7308">
        <w:rPr>
          <w:lang w:eastAsia="en-AU"/>
        </w:rPr>
        <w:t xml:space="preserve"> and 3.23 x 10</w:t>
      </w:r>
      <w:r w:rsidRPr="00AA7308">
        <w:rPr>
          <w:vertAlign w:val="superscript"/>
          <w:lang w:eastAsia="en-AU"/>
        </w:rPr>
        <w:t>12</w:t>
      </w:r>
      <w:r w:rsidRPr="00AA7308">
        <w:rPr>
          <w:lang w:eastAsia="en-AU"/>
        </w:rPr>
        <w:t xml:space="preserve"> to 1.86</w:t>
      </w:r>
      <w:r w:rsidR="006D39CA">
        <w:rPr>
          <w:lang w:eastAsia="en-AU"/>
        </w:rPr>
        <w:t> </w:t>
      </w:r>
      <w:r w:rsidRPr="00AA7308">
        <w:rPr>
          <w:lang w:eastAsia="en-AU"/>
        </w:rPr>
        <w:t>x</w:t>
      </w:r>
      <w:r w:rsidR="006D39CA">
        <w:rPr>
          <w:lang w:eastAsia="en-AU"/>
        </w:rPr>
        <w:t> </w:t>
      </w:r>
      <w:r w:rsidRPr="00AA7308">
        <w:rPr>
          <w:lang w:eastAsia="en-AU"/>
        </w:rPr>
        <w:t>10</w:t>
      </w:r>
      <w:r w:rsidRPr="00AA7308">
        <w:rPr>
          <w:vertAlign w:val="superscript"/>
          <w:lang w:eastAsia="en-AU"/>
        </w:rPr>
        <w:t>13</w:t>
      </w:r>
      <w:r w:rsidRPr="00AA7308">
        <w:rPr>
          <w:lang w:eastAsia="en-AU"/>
        </w:rPr>
        <w:t xml:space="preserve"> ind.day</w:t>
      </w:r>
      <w:r w:rsidRPr="000B219D">
        <w:rPr>
          <w:vertAlign w:val="superscript"/>
          <w:lang w:eastAsia="en-AU"/>
        </w:rPr>
        <w:t>-1</w:t>
      </w:r>
      <w:r w:rsidRPr="000B219D">
        <w:rPr>
          <w:lang w:eastAsia="en-AU"/>
        </w:rPr>
        <w:t>,</w:t>
      </w:r>
      <w:r w:rsidRPr="00AD0000">
        <w:rPr>
          <w:lang w:eastAsia="en-AU"/>
        </w:rPr>
        <w:t xml:space="preserve"> </w:t>
      </w:r>
      <w:r w:rsidR="0044718E">
        <w:rPr>
          <w:lang w:eastAsia="en-AU"/>
        </w:rPr>
        <w:t xml:space="preserve">respectively, </w:t>
      </w:r>
      <w:r w:rsidRPr="00AD0000">
        <w:rPr>
          <w:lang w:eastAsia="en-AU"/>
        </w:rPr>
        <w:t xml:space="preserve">from the upper Murray at Yarrawonga to </w:t>
      </w:r>
      <w:r>
        <w:rPr>
          <w:lang w:eastAsia="en-AU"/>
        </w:rPr>
        <w:t xml:space="preserve">the </w:t>
      </w:r>
      <w:r w:rsidRPr="00AD0000">
        <w:rPr>
          <w:lang w:eastAsia="en-AU"/>
        </w:rPr>
        <w:t>lower Murray at Brenda Park</w:t>
      </w:r>
      <w:r w:rsidR="005E062B">
        <w:rPr>
          <w:lang w:eastAsia="en-AU"/>
        </w:rPr>
        <w:t xml:space="preserve"> (</w:t>
      </w:r>
      <w:r w:rsidR="008804F4">
        <w:rPr>
          <w:lang w:eastAsia="en-AU"/>
        </w:rPr>
        <w:t>Figure 8 and Figure 11</w:t>
      </w:r>
      <w:r w:rsidR="005E062B">
        <w:rPr>
          <w:lang w:eastAsia="en-AU"/>
        </w:rPr>
        <w:t>)</w:t>
      </w:r>
      <w:r w:rsidRPr="00AD0000">
        <w:rPr>
          <w:lang w:eastAsia="en-AU"/>
        </w:rPr>
        <w:t>.</w:t>
      </w:r>
      <w:r>
        <w:t xml:space="preserve"> </w:t>
      </w:r>
      <w:r w:rsidR="009768C8" w:rsidRPr="00AD0000">
        <w:t>Pairwise comparisons revealed that zooplankton community structure at the mid and upper Murray regions were significantly different to the lower Murray (P = 0.0294 &amp; 0.0119).</w:t>
      </w:r>
      <w:r w:rsidR="009768C8">
        <w:t xml:space="preserve"> </w:t>
      </w:r>
      <w:r w:rsidR="009768C8" w:rsidRPr="00AD0000">
        <w:t xml:space="preserve">SIMPER indicated that the primary contributors to variability </w:t>
      </w:r>
      <w:r w:rsidR="00A346B4">
        <w:t>among</w:t>
      </w:r>
      <w:r w:rsidR="00A346B4" w:rsidRPr="00AD0000">
        <w:t xml:space="preserve"> </w:t>
      </w:r>
      <w:r w:rsidR="009768C8" w:rsidRPr="00AD0000">
        <w:t>regions was due to</w:t>
      </w:r>
      <w:r w:rsidR="009768C8">
        <w:t xml:space="preserve"> a longitudinal decrease in abundance of </w:t>
      </w:r>
      <w:r w:rsidR="009768C8" w:rsidRPr="00B05F6B">
        <w:rPr>
          <w:i/>
        </w:rPr>
        <w:t xml:space="preserve">Trichocerca </w:t>
      </w:r>
      <w:r w:rsidR="009768C8">
        <w:rPr>
          <w:i/>
        </w:rPr>
        <w:t xml:space="preserve">similis </w:t>
      </w:r>
      <w:r w:rsidR="009768C8">
        <w:t>cf.</w:t>
      </w:r>
      <w:r w:rsidR="009768C8" w:rsidRPr="00AD0000">
        <w:t xml:space="preserve"> </w:t>
      </w:r>
      <w:r w:rsidR="009768C8">
        <w:t xml:space="preserve">and a longitudinal increase in the abundance of </w:t>
      </w:r>
      <w:r w:rsidR="009768C8">
        <w:rPr>
          <w:i/>
        </w:rPr>
        <w:t>Brachionus angularis</w:t>
      </w:r>
      <w:r w:rsidR="009768C8">
        <w:t xml:space="preserve">, </w:t>
      </w:r>
      <w:r w:rsidR="009768C8">
        <w:rPr>
          <w:i/>
        </w:rPr>
        <w:t>Proalides</w:t>
      </w:r>
      <w:r w:rsidR="009768C8">
        <w:t>,</w:t>
      </w:r>
      <w:r w:rsidR="001C7BDA">
        <w:t xml:space="preserve"> </w:t>
      </w:r>
      <w:r w:rsidR="001C7BDA">
        <w:rPr>
          <w:i/>
        </w:rPr>
        <w:t>Hexarthra</w:t>
      </w:r>
      <w:r w:rsidR="009768C8">
        <w:rPr>
          <w:i/>
        </w:rPr>
        <w:t xml:space="preserve"> intermedia</w:t>
      </w:r>
      <w:r w:rsidR="009768C8" w:rsidRPr="00AD0000">
        <w:t xml:space="preserve"> and </w:t>
      </w:r>
      <w:r w:rsidR="009768C8" w:rsidRPr="00AD0000">
        <w:rPr>
          <w:i/>
        </w:rPr>
        <w:t>Synchaeta</w:t>
      </w:r>
      <w:r w:rsidR="0067354B">
        <w:rPr>
          <w:i/>
        </w:rPr>
        <w:t xml:space="preserve"> </w:t>
      </w:r>
      <w:r w:rsidR="009768C8" w:rsidRPr="00AD0000">
        <w:t xml:space="preserve">in </w:t>
      </w:r>
      <w:r w:rsidR="009768C8">
        <w:t>a downstream direction</w:t>
      </w:r>
      <w:r w:rsidR="009768C8" w:rsidRPr="00AD0000">
        <w:t>.</w:t>
      </w:r>
    </w:p>
    <w:p w14:paraId="5B58E67E" w14:textId="7C8F5992" w:rsidR="00F73C32" w:rsidRDefault="00F73C32" w:rsidP="00043055"/>
    <w:p w14:paraId="7D64EEB9" w14:textId="77777777" w:rsidR="00F73C32" w:rsidRDefault="00F73C32" w:rsidP="00043055">
      <w:pPr>
        <w:sectPr w:rsidR="00F73C32" w:rsidSect="00B05470">
          <w:pgSz w:w="11906" w:h="16838"/>
          <w:pgMar w:top="1440" w:right="1440" w:bottom="1440" w:left="1440" w:header="708" w:footer="708" w:gutter="0"/>
          <w:cols w:space="708"/>
          <w:docGrid w:linePitch="360"/>
        </w:sectPr>
      </w:pPr>
    </w:p>
    <w:p w14:paraId="226C222A" w14:textId="24272E5D" w:rsidR="00F73C32" w:rsidRDefault="00F73C32" w:rsidP="00043055"/>
    <w:p w14:paraId="0E2A62B5" w14:textId="77777777" w:rsidR="00F73C32" w:rsidRDefault="00F73C32" w:rsidP="00043055"/>
    <w:p w14:paraId="632C4936" w14:textId="77777777" w:rsidR="00F73C32" w:rsidRDefault="00F73C32" w:rsidP="00043055">
      <w:r>
        <w:rPr>
          <w:noProof/>
          <w:lang w:eastAsia="en-AU"/>
        </w:rPr>
        <w:drawing>
          <wp:inline distT="0" distB="0" distL="0" distR="0" wp14:anchorId="171B564C" wp14:editId="0ECA4F18">
            <wp:extent cx="9053647" cy="368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ooplankton abundance and load graph.PNG"/>
                    <pic:cNvPicPr/>
                  </pic:nvPicPr>
                  <pic:blipFill rotWithShape="1">
                    <a:blip r:embed="rId35" cstate="print">
                      <a:extLst>
                        <a:ext uri="{28A0092B-C50C-407E-A947-70E740481C1C}">
                          <a14:useLocalDpi xmlns:a14="http://schemas.microsoft.com/office/drawing/2010/main" val="0"/>
                        </a:ext>
                      </a:extLst>
                    </a:blip>
                    <a:srcRect r="-616"/>
                    <a:stretch/>
                  </pic:blipFill>
                  <pic:spPr bwMode="auto">
                    <a:xfrm>
                      <a:off x="0" y="0"/>
                      <a:ext cx="9081118" cy="3700600"/>
                    </a:xfrm>
                    <a:prstGeom prst="rect">
                      <a:avLst/>
                    </a:prstGeom>
                    <a:ln>
                      <a:noFill/>
                    </a:ln>
                    <a:extLst>
                      <a:ext uri="{53640926-AAD7-44D8-BBD7-CCE9431645EC}">
                        <a14:shadowObscured xmlns:a14="http://schemas.microsoft.com/office/drawing/2010/main"/>
                      </a:ext>
                    </a:extLst>
                  </pic:spPr>
                </pic:pic>
              </a:graphicData>
            </a:graphic>
          </wp:inline>
        </w:drawing>
      </w:r>
    </w:p>
    <w:p w14:paraId="35018A17" w14:textId="77777777" w:rsidR="00F73C32" w:rsidRDefault="00F73C32" w:rsidP="00DC63F7">
      <w:pPr>
        <w:pStyle w:val="Caption"/>
      </w:pPr>
      <w:r>
        <w:t>Figure 8: Differences in average number of (a) individuals per litre (ind.L</w:t>
      </w:r>
      <w:r>
        <w:rPr>
          <w:vertAlign w:val="superscript"/>
        </w:rPr>
        <w:t>-1</w:t>
      </w:r>
      <w:r>
        <w:t>) and (b) daily load (ind.day</w:t>
      </w:r>
      <w:r>
        <w:rPr>
          <w:vertAlign w:val="superscript"/>
        </w:rPr>
        <w:t>-1</w:t>
      </w:r>
      <w:r>
        <w:t xml:space="preserve">) of total zooplankton (±1SE). Sites are listed in the order in which they occur spatially along the Murray River from the site furthest upstream (Howlong) to the site furthest downstream (Brenda Park). The tributary sites, Darling, Goulburn and Ovens are between the two sites in which their intersection with the Murray River falls between. </w:t>
      </w:r>
    </w:p>
    <w:p w14:paraId="67A037B3" w14:textId="77777777" w:rsidR="00F73C32" w:rsidRDefault="00F73C32" w:rsidP="00043055">
      <w:pPr>
        <w:sectPr w:rsidR="00F73C32" w:rsidSect="00F73C32">
          <w:pgSz w:w="16838" w:h="11906" w:orient="landscape"/>
          <w:pgMar w:top="1440" w:right="1440" w:bottom="1440" w:left="1440" w:header="708" w:footer="708" w:gutter="0"/>
          <w:cols w:space="708"/>
          <w:docGrid w:linePitch="360"/>
        </w:sectPr>
      </w:pPr>
    </w:p>
    <w:p w14:paraId="3969400B" w14:textId="0B1960B8" w:rsidR="0085011F" w:rsidRPr="00C758F5" w:rsidRDefault="0085011F" w:rsidP="00043055">
      <w:r>
        <w:t>In November 2017, abundance and total load of zooplankton was greater in the mid Murray region</w:t>
      </w:r>
      <w:r w:rsidR="00230435">
        <w:t xml:space="preserve"> </w:t>
      </w:r>
      <w:r w:rsidR="005F18D8">
        <w:t>(1</w:t>
      </w:r>
      <w:r w:rsidR="00C96F4E">
        <w:t>,</w:t>
      </w:r>
      <w:r w:rsidR="005F18D8">
        <w:t>626</w:t>
      </w:r>
      <w:r w:rsidR="00B3381E" w:rsidRPr="00AD0000">
        <w:rPr>
          <w:lang w:eastAsia="en-AU"/>
        </w:rPr>
        <w:t>-</w:t>
      </w:r>
      <w:r w:rsidR="005F18D8">
        <w:t>3</w:t>
      </w:r>
      <w:r w:rsidR="00C96F4E">
        <w:t>,</w:t>
      </w:r>
      <w:r w:rsidR="005F18D8">
        <w:t>526 ind.L</w:t>
      </w:r>
      <w:r w:rsidR="005F18D8">
        <w:rPr>
          <w:vertAlign w:val="superscript"/>
        </w:rPr>
        <w:t>-1</w:t>
      </w:r>
      <w:r w:rsidR="005F18D8">
        <w:t xml:space="preserve"> and 1.4 x 10</w:t>
      </w:r>
      <w:r w:rsidR="005F18D8">
        <w:rPr>
          <w:vertAlign w:val="superscript"/>
        </w:rPr>
        <w:t>13</w:t>
      </w:r>
      <w:r w:rsidR="00B3381E" w:rsidRPr="00AD0000">
        <w:rPr>
          <w:lang w:eastAsia="en-AU"/>
        </w:rPr>
        <w:t>-</w:t>
      </w:r>
      <w:r w:rsidR="005F18D8">
        <w:t xml:space="preserve">3 </w:t>
      </w:r>
      <w:r w:rsidR="00B3381E">
        <w:t>x</w:t>
      </w:r>
      <w:r w:rsidR="005F18D8">
        <w:t xml:space="preserve"> 10</w:t>
      </w:r>
      <w:r w:rsidR="005F18D8">
        <w:rPr>
          <w:vertAlign w:val="superscript"/>
        </w:rPr>
        <w:t>13</w:t>
      </w:r>
      <w:r w:rsidR="005F18D8">
        <w:t xml:space="preserve"> ind.day</w:t>
      </w:r>
      <w:r w:rsidR="005F18D8">
        <w:rPr>
          <w:vertAlign w:val="superscript"/>
        </w:rPr>
        <w:t>-1</w:t>
      </w:r>
      <w:r w:rsidR="005F18D8">
        <w:t>, respectively) in comparison to the lower Murray (1</w:t>
      </w:r>
      <w:r w:rsidR="00C96F4E">
        <w:t>,</w:t>
      </w:r>
      <w:r w:rsidR="005F18D8">
        <w:t>253</w:t>
      </w:r>
      <w:r w:rsidR="00B3381E" w:rsidRPr="00AD0000">
        <w:rPr>
          <w:lang w:eastAsia="en-AU"/>
        </w:rPr>
        <w:t>-</w:t>
      </w:r>
      <w:r w:rsidR="005F18D8">
        <w:t>2</w:t>
      </w:r>
      <w:r w:rsidR="00C96F4E">
        <w:t>,</w:t>
      </w:r>
      <w:r w:rsidR="005F18D8">
        <w:t>359 ind.L</w:t>
      </w:r>
      <w:r w:rsidR="005F18D8">
        <w:rPr>
          <w:vertAlign w:val="superscript"/>
        </w:rPr>
        <w:t>-1</w:t>
      </w:r>
      <w:r w:rsidR="005F18D8">
        <w:t xml:space="preserve"> and 9.3 x 10</w:t>
      </w:r>
      <w:r w:rsidR="005F18D8">
        <w:rPr>
          <w:vertAlign w:val="superscript"/>
        </w:rPr>
        <w:t>12</w:t>
      </w:r>
      <w:r w:rsidR="00B3381E" w:rsidRPr="00AD0000">
        <w:rPr>
          <w:lang w:eastAsia="en-AU"/>
        </w:rPr>
        <w:t>-</w:t>
      </w:r>
      <w:r w:rsidR="005F18D8">
        <w:t>1.8 x 10</w:t>
      </w:r>
      <w:r w:rsidR="005F18D8">
        <w:rPr>
          <w:vertAlign w:val="superscript"/>
        </w:rPr>
        <w:t>13</w:t>
      </w:r>
      <w:r w:rsidR="005F18D8">
        <w:t xml:space="preserve"> ind.day</w:t>
      </w:r>
      <w:r w:rsidR="005F18D8">
        <w:rPr>
          <w:vertAlign w:val="superscript"/>
        </w:rPr>
        <w:t>-1</w:t>
      </w:r>
      <w:r w:rsidR="005F18D8">
        <w:t xml:space="preserve">, respectively). </w:t>
      </w:r>
      <w:r>
        <w:t>Pa</w:t>
      </w:r>
      <w:r w:rsidR="006D39CA">
        <w:t>i</w:t>
      </w:r>
      <w:r>
        <w:t>rwise comparisons revealed that zooplankton community structure at the mid Murray region was significantly different to the lower Murray (P = 0.0157). SIMPER indicated that the primary contributors to variability among regions was due to</w:t>
      </w:r>
      <w:r w:rsidR="004C3CDD">
        <w:t xml:space="preserve"> greater abundance of </w:t>
      </w:r>
      <w:r w:rsidR="004C3CDD">
        <w:rPr>
          <w:i/>
        </w:rPr>
        <w:t>T.pusilla</w:t>
      </w:r>
      <w:r w:rsidR="004C3CDD">
        <w:t>/</w:t>
      </w:r>
      <w:r w:rsidR="004C3CDD">
        <w:rPr>
          <w:i/>
        </w:rPr>
        <w:t>agnatha</w:t>
      </w:r>
      <w:r w:rsidR="004C3CDD">
        <w:t xml:space="preserve">, an unidentified </w:t>
      </w:r>
      <w:r w:rsidR="004C3CDD">
        <w:rPr>
          <w:i/>
        </w:rPr>
        <w:t>Trichocera sp.</w:t>
      </w:r>
      <w:r w:rsidR="004C3CDD">
        <w:t xml:space="preserve"> and </w:t>
      </w:r>
      <w:r w:rsidR="004C3CDD">
        <w:rPr>
          <w:i/>
        </w:rPr>
        <w:t>Polyarthra dolichoptera</w:t>
      </w:r>
      <w:r w:rsidR="004C3CDD">
        <w:t>/</w:t>
      </w:r>
      <w:r w:rsidR="004C3CDD">
        <w:rPr>
          <w:i/>
        </w:rPr>
        <w:t>vulgaris</w:t>
      </w:r>
      <w:r w:rsidR="00C758F5">
        <w:t xml:space="preserve"> in the mid Murray region and greater abundance of </w:t>
      </w:r>
      <w:r w:rsidR="00C758F5">
        <w:rPr>
          <w:i/>
        </w:rPr>
        <w:t>Brachionus angularis/bidens</w:t>
      </w:r>
      <w:r w:rsidR="00C758F5">
        <w:t xml:space="preserve">, </w:t>
      </w:r>
      <w:r w:rsidR="00C758F5">
        <w:rPr>
          <w:i/>
        </w:rPr>
        <w:t>Keratella americana</w:t>
      </w:r>
      <w:r w:rsidR="00C758F5">
        <w:t xml:space="preserve"> and </w:t>
      </w:r>
      <w:r w:rsidR="00C758F5">
        <w:rPr>
          <w:i/>
        </w:rPr>
        <w:t>Keratella tropica</w:t>
      </w:r>
      <w:r w:rsidR="00C758F5">
        <w:t xml:space="preserve"> in the lower Murray.</w:t>
      </w:r>
    </w:p>
    <w:p w14:paraId="2F4C59E7" w14:textId="5A985AA8" w:rsidR="0044718E" w:rsidRPr="00CA485E" w:rsidRDefault="002B7582" w:rsidP="00043055">
      <w:r>
        <w:t xml:space="preserve">In February 2018, abundance and total load of zooplankton was </w:t>
      </w:r>
      <w:r w:rsidR="003D3AC5">
        <w:t>lower in the mid Murray region</w:t>
      </w:r>
      <w:r w:rsidR="00B3381E">
        <w:t xml:space="preserve"> </w:t>
      </w:r>
      <w:r w:rsidR="00693263">
        <w:t>(919-1</w:t>
      </w:r>
      <w:r w:rsidR="00C96F4E">
        <w:t>,</w:t>
      </w:r>
      <w:r w:rsidR="00693263">
        <w:t>145 ind.L</w:t>
      </w:r>
      <w:r w:rsidR="00693263">
        <w:rPr>
          <w:vertAlign w:val="superscript"/>
        </w:rPr>
        <w:t>-1</w:t>
      </w:r>
      <w:r w:rsidR="00693263">
        <w:t xml:space="preserve"> and 5.7 x 10</w:t>
      </w:r>
      <w:r w:rsidR="00693263">
        <w:rPr>
          <w:vertAlign w:val="superscript"/>
        </w:rPr>
        <w:t>12</w:t>
      </w:r>
      <w:r w:rsidR="00693263" w:rsidRPr="00AD0000">
        <w:rPr>
          <w:lang w:eastAsia="en-AU"/>
        </w:rPr>
        <w:t>-</w:t>
      </w:r>
      <w:r w:rsidR="00693263">
        <w:t>7.1 x 10</w:t>
      </w:r>
      <w:r w:rsidR="00693263">
        <w:rPr>
          <w:vertAlign w:val="superscript"/>
        </w:rPr>
        <w:t>12</w:t>
      </w:r>
      <w:r w:rsidR="00693263">
        <w:t xml:space="preserve"> ind.day</w:t>
      </w:r>
      <w:r w:rsidR="00693263">
        <w:rPr>
          <w:vertAlign w:val="superscript"/>
        </w:rPr>
        <w:t>-1</w:t>
      </w:r>
      <w:r w:rsidR="00693263">
        <w:t xml:space="preserve">, respectively) </w:t>
      </w:r>
      <w:r w:rsidR="003D3AC5">
        <w:t xml:space="preserve">in comparison to the lower Murray </w:t>
      </w:r>
      <w:r w:rsidR="00693263">
        <w:t>(</w:t>
      </w:r>
      <w:r w:rsidR="0083097F">
        <w:t>5</w:t>
      </w:r>
      <w:r w:rsidR="00887EFA">
        <w:t>,</w:t>
      </w:r>
      <w:r w:rsidR="0083097F">
        <w:t>087</w:t>
      </w:r>
      <w:r w:rsidR="00693263" w:rsidRPr="00AD0000">
        <w:rPr>
          <w:lang w:eastAsia="en-AU"/>
        </w:rPr>
        <w:t>-</w:t>
      </w:r>
      <w:r w:rsidR="0083097F">
        <w:t>5</w:t>
      </w:r>
      <w:r w:rsidR="00C96F4E">
        <w:t>,</w:t>
      </w:r>
      <w:r w:rsidR="0083097F">
        <w:t>812</w:t>
      </w:r>
      <w:r w:rsidR="00693263">
        <w:t xml:space="preserve"> ind.L</w:t>
      </w:r>
      <w:r w:rsidR="00693263">
        <w:rPr>
          <w:vertAlign w:val="superscript"/>
        </w:rPr>
        <w:t>-1</w:t>
      </w:r>
      <w:r w:rsidR="00693263">
        <w:t xml:space="preserve"> and </w:t>
      </w:r>
      <w:r w:rsidR="0083097F">
        <w:t>1.4</w:t>
      </w:r>
      <w:r w:rsidR="00693263">
        <w:t xml:space="preserve"> x 10</w:t>
      </w:r>
      <w:r w:rsidR="00693263">
        <w:rPr>
          <w:vertAlign w:val="superscript"/>
        </w:rPr>
        <w:t>1</w:t>
      </w:r>
      <w:r w:rsidR="0083097F">
        <w:rPr>
          <w:vertAlign w:val="superscript"/>
        </w:rPr>
        <w:t>3</w:t>
      </w:r>
      <w:r w:rsidR="00693263" w:rsidRPr="00AD0000">
        <w:rPr>
          <w:lang w:eastAsia="en-AU"/>
        </w:rPr>
        <w:t>-</w:t>
      </w:r>
      <w:r w:rsidR="00693263">
        <w:t>1.</w:t>
      </w:r>
      <w:r w:rsidR="0083097F">
        <w:t>6</w:t>
      </w:r>
      <w:r w:rsidR="00693263">
        <w:t xml:space="preserve"> x 10</w:t>
      </w:r>
      <w:r w:rsidR="00693263">
        <w:rPr>
          <w:vertAlign w:val="superscript"/>
        </w:rPr>
        <w:t>13</w:t>
      </w:r>
      <w:r w:rsidR="00693263">
        <w:t xml:space="preserve"> ind.day</w:t>
      </w:r>
      <w:r w:rsidR="00693263">
        <w:rPr>
          <w:vertAlign w:val="superscript"/>
        </w:rPr>
        <w:t>-1</w:t>
      </w:r>
      <w:r w:rsidR="00693263">
        <w:t>, respectively)</w:t>
      </w:r>
      <w:r w:rsidR="003D3AC5">
        <w:t>. Pa</w:t>
      </w:r>
      <w:r w:rsidR="006D39CA">
        <w:t>i</w:t>
      </w:r>
      <w:r w:rsidR="003D3AC5">
        <w:t>rwise comparisons revealed that zooplankton community structure at the mid Murray region was significantly different to the lower Murray (P = 0.0054). SIMPER indicated that the primary contributors to variability among regions was due to</w:t>
      </w:r>
      <w:r w:rsidR="00C758F5">
        <w:t xml:space="preserve"> </w:t>
      </w:r>
      <w:r w:rsidR="003E16CC">
        <w:t xml:space="preserve">greater abundance of </w:t>
      </w:r>
      <w:r w:rsidR="00CA485E">
        <w:rPr>
          <w:i/>
        </w:rPr>
        <w:t>Keratella lenzii cf.</w:t>
      </w:r>
      <w:r w:rsidR="00CA485E">
        <w:t xml:space="preserve">, </w:t>
      </w:r>
      <w:r w:rsidR="00CA485E">
        <w:rPr>
          <w:i/>
        </w:rPr>
        <w:t>Keratella americana</w:t>
      </w:r>
      <w:r w:rsidR="00CA485E">
        <w:t xml:space="preserve">, </w:t>
      </w:r>
      <w:r w:rsidR="00CA485E">
        <w:rPr>
          <w:i/>
        </w:rPr>
        <w:t>Polyarthra dolichoptera/vulgaris</w:t>
      </w:r>
      <w:r w:rsidR="00CA485E">
        <w:t xml:space="preserve"> and </w:t>
      </w:r>
      <w:r w:rsidR="00CA485E">
        <w:rPr>
          <w:i/>
        </w:rPr>
        <w:t>Trichocerca similis</w:t>
      </w:r>
      <w:r w:rsidR="00CA485E">
        <w:t xml:space="preserve"> in the lower Murray region. </w:t>
      </w:r>
    </w:p>
    <w:p w14:paraId="74284233" w14:textId="762CC9F3" w:rsidR="00E7211E" w:rsidRDefault="00FD06C3" w:rsidP="00043055">
      <w:pPr>
        <w:pStyle w:val="Heading3"/>
      </w:pPr>
      <w:bookmarkStart w:id="27" w:name="_Toc7781020"/>
      <w:r>
        <w:t>Nutrient, phytoplankton and zooplankton dynamics in</w:t>
      </w:r>
      <w:r w:rsidR="00E7211E">
        <w:t xml:space="preserve"> major tributaries</w:t>
      </w:r>
      <w:bookmarkEnd w:id="27"/>
    </w:p>
    <w:p w14:paraId="1A82B5F7" w14:textId="0E514883" w:rsidR="00851159" w:rsidRDefault="00FF356A" w:rsidP="00043055">
      <w:r>
        <w:t xml:space="preserve">The Ovens River was characterised by high concentrations of RSi, low </w:t>
      </w:r>
      <w:r w:rsidR="00260E68">
        <w:t>densities</w:t>
      </w:r>
      <w:r>
        <w:t xml:space="preserve"> of phytoplankton and low abundance and </w:t>
      </w:r>
      <w:r w:rsidR="00146035">
        <w:t>number of</w:t>
      </w:r>
      <w:r>
        <w:t xml:space="preserve"> zooplankton</w:t>
      </w:r>
      <w:r w:rsidR="00146035">
        <w:t xml:space="preserve"> species</w:t>
      </w:r>
      <w:r w:rsidR="00260E68">
        <w:t xml:space="preserve"> (</w:t>
      </w:r>
      <w:r w:rsidR="0048005F">
        <w:t>Table 1, Figure 7</w:t>
      </w:r>
      <w:r w:rsidR="007C7B84">
        <w:t>, Table 3</w:t>
      </w:r>
      <w:r w:rsidR="0048005F">
        <w:t xml:space="preserve"> and Figure 8</w:t>
      </w:r>
      <w:r w:rsidR="00260E68">
        <w:t>)</w:t>
      </w:r>
      <w:r>
        <w:t xml:space="preserve">. </w:t>
      </w:r>
      <w:r w:rsidR="00047FC0" w:rsidRPr="00AD0000">
        <w:t xml:space="preserve">Concentrations of RSi were high in the Ovens River on all occasions </w:t>
      </w:r>
      <w:r w:rsidR="00047FC0">
        <w:t xml:space="preserve">in comparison to the Murray River sites </w:t>
      </w:r>
      <w:r w:rsidR="00047FC0" w:rsidRPr="00AD0000">
        <w:t>and resulted in comparatively large contributions of approximately 34, 11 and 6.1 T.day</w:t>
      </w:r>
      <w:r w:rsidR="00047FC0" w:rsidRPr="00047FC0">
        <w:rPr>
          <w:vertAlign w:val="superscript"/>
        </w:rPr>
        <w:t>-1</w:t>
      </w:r>
      <w:r w:rsidR="00047FC0" w:rsidRPr="00AD0000">
        <w:t xml:space="preserve"> to the </w:t>
      </w:r>
      <w:r w:rsidR="00047FC0" w:rsidRPr="00BD1FC5">
        <w:t>upper Murray</w:t>
      </w:r>
      <w:r w:rsidR="005B3E4A" w:rsidRPr="00BD1FC5">
        <w:t xml:space="preserve"> in </w:t>
      </w:r>
      <w:r w:rsidR="00FE1BF3" w:rsidRPr="00BD1FC5">
        <w:t>November 2016, February 2017 and May 2017</w:t>
      </w:r>
      <w:r w:rsidR="005B3E4A" w:rsidRPr="00BD1FC5">
        <w:t xml:space="preserve">, </w:t>
      </w:r>
      <w:r w:rsidR="00047FC0" w:rsidRPr="00BD1FC5">
        <w:t>whe</w:t>
      </w:r>
      <w:r w:rsidR="005B3E4A" w:rsidRPr="00BD1FC5">
        <w:t>n</w:t>
      </w:r>
      <w:r w:rsidR="00047FC0" w:rsidRPr="00BD1FC5">
        <w:t xml:space="preserve"> loads were approximately 82, 18 and 0 T.day</w:t>
      </w:r>
      <w:r w:rsidR="00047FC0" w:rsidRPr="00BD1FC5">
        <w:rPr>
          <w:vertAlign w:val="superscript"/>
        </w:rPr>
        <w:t>-1</w:t>
      </w:r>
      <w:r w:rsidR="00047FC0" w:rsidRPr="00BD1FC5">
        <w:t>, respectively</w:t>
      </w:r>
      <w:r w:rsidR="00260E68">
        <w:t xml:space="preserve"> (</w:t>
      </w:r>
      <w:r w:rsidR="006461A2">
        <w:t>Table 2</w:t>
      </w:r>
      <w:r w:rsidR="00260E68">
        <w:t>)</w:t>
      </w:r>
      <w:r w:rsidR="00047FC0" w:rsidRPr="00BD1FC5">
        <w:t>.</w:t>
      </w:r>
      <w:r w:rsidR="006A2475" w:rsidRPr="00BD1FC5">
        <w:t xml:space="preserve"> </w:t>
      </w:r>
      <w:r w:rsidR="00687CC3" w:rsidRPr="00BD1FC5">
        <w:t xml:space="preserve">The Ovens River </w:t>
      </w:r>
      <w:r w:rsidR="00C82D31" w:rsidRPr="00BD1FC5">
        <w:t xml:space="preserve">had </w:t>
      </w:r>
      <w:r w:rsidR="00851159" w:rsidRPr="00BD1FC5">
        <w:t>lower</w:t>
      </w:r>
      <w:r w:rsidR="00687CC3" w:rsidRPr="00BD1FC5">
        <w:t xml:space="preserve"> p</w:t>
      </w:r>
      <w:r w:rsidR="00E060A3" w:rsidRPr="00BD1FC5">
        <w:t>hytoplankton</w:t>
      </w:r>
      <w:r w:rsidR="002D1659" w:rsidRPr="00BD1FC5">
        <w:t xml:space="preserve"> densities</w:t>
      </w:r>
      <w:r w:rsidR="00011BF0" w:rsidRPr="00BD1FC5">
        <w:t xml:space="preserve"> (111</w:t>
      </w:r>
      <w:r w:rsidR="000D2DA2">
        <w:t>−</w:t>
      </w:r>
      <w:r w:rsidR="00011BF0" w:rsidRPr="00BD1FC5">
        <w:t>442</w:t>
      </w:r>
      <w:r w:rsidR="001721B4">
        <w:t> </w:t>
      </w:r>
      <w:r w:rsidR="00011BF0" w:rsidRPr="00BD1FC5">
        <w:t>cells.L</w:t>
      </w:r>
      <w:r w:rsidR="00011BF0" w:rsidRPr="00BD1FC5">
        <w:rPr>
          <w:vertAlign w:val="superscript"/>
        </w:rPr>
        <w:t>-1</w:t>
      </w:r>
      <w:r w:rsidR="00011BF0" w:rsidRPr="00BD1FC5">
        <w:t>)</w:t>
      </w:r>
      <w:r w:rsidR="002D1659" w:rsidRPr="00BD1FC5">
        <w:t>,</w:t>
      </w:r>
      <w:r w:rsidR="00E060A3" w:rsidRPr="00BD1FC5">
        <w:t xml:space="preserve"> zooplankton</w:t>
      </w:r>
      <w:r w:rsidR="00E060A3">
        <w:t xml:space="preserve"> </w:t>
      </w:r>
      <w:r w:rsidR="00687CC3">
        <w:t xml:space="preserve">abundance </w:t>
      </w:r>
      <w:r w:rsidR="00670796">
        <w:t>(</w:t>
      </w:r>
      <w:r w:rsidR="00322A25">
        <w:t>9</w:t>
      </w:r>
      <w:r w:rsidR="000D2DA2">
        <w:t>−</w:t>
      </w:r>
      <w:r w:rsidR="00322A25">
        <w:t>41</w:t>
      </w:r>
      <w:r w:rsidR="00670796">
        <w:t xml:space="preserve"> ind.L</w:t>
      </w:r>
      <w:r w:rsidR="00670796">
        <w:rPr>
          <w:vertAlign w:val="superscript"/>
        </w:rPr>
        <w:t>-1</w:t>
      </w:r>
      <w:r w:rsidR="00670796">
        <w:t xml:space="preserve">) </w:t>
      </w:r>
      <w:r w:rsidR="00687CC3">
        <w:t xml:space="preserve">and </w:t>
      </w:r>
      <w:r w:rsidR="00146035">
        <w:t>number of zooplankton species</w:t>
      </w:r>
      <w:r w:rsidR="00670796">
        <w:t xml:space="preserve"> (</w:t>
      </w:r>
      <w:r w:rsidR="00CD5610">
        <w:t>2</w:t>
      </w:r>
      <w:r w:rsidR="000D2DA2">
        <w:t>−</w:t>
      </w:r>
      <w:r w:rsidR="00CD5610">
        <w:t>9</w:t>
      </w:r>
      <w:r w:rsidR="001721B4">
        <w:t> </w:t>
      </w:r>
      <w:r w:rsidR="00670796">
        <w:t xml:space="preserve">species) than </w:t>
      </w:r>
      <w:r w:rsidR="00DA5924">
        <w:t xml:space="preserve">all </w:t>
      </w:r>
      <w:r w:rsidR="00670796">
        <w:t>other tributaries and</w:t>
      </w:r>
      <w:r w:rsidR="00DA5924">
        <w:t xml:space="preserve"> the three</w:t>
      </w:r>
      <w:r w:rsidR="00670796">
        <w:t xml:space="preserve"> Murray River regions</w:t>
      </w:r>
      <w:r w:rsidR="00E060A3">
        <w:t>.</w:t>
      </w:r>
      <w:r w:rsidR="00687CC3">
        <w:t xml:space="preserve"> </w:t>
      </w:r>
    </w:p>
    <w:p w14:paraId="4C968AEA" w14:textId="48B262B8" w:rsidR="00851159" w:rsidRDefault="001F657F" w:rsidP="00043055">
      <w:r>
        <w:t xml:space="preserve">The site </w:t>
      </w:r>
      <w:r w:rsidR="0085048A">
        <w:t>below the</w:t>
      </w:r>
      <w:r w:rsidR="00040828">
        <w:t xml:space="preserve"> Hume Dam</w:t>
      </w:r>
      <w:r w:rsidR="0085048A">
        <w:t xml:space="preserve"> </w:t>
      </w:r>
      <w:r>
        <w:t xml:space="preserve">at Howlong was characterised by high concentrations of NOx, low </w:t>
      </w:r>
      <w:r w:rsidR="00260E68">
        <w:t>densities</w:t>
      </w:r>
      <w:r>
        <w:t xml:space="preserve"> of phytoplankton and low abun</w:t>
      </w:r>
      <w:r w:rsidR="008F2C5C">
        <w:t xml:space="preserve">dance and number of zooplankton </w:t>
      </w:r>
      <w:r>
        <w:t>species</w:t>
      </w:r>
      <w:r w:rsidR="00260E68">
        <w:t xml:space="preserve"> (</w:t>
      </w:r>
      <w:r w:rsidR="007C7B84">
        <w:t>Table 1, Figure 7, Table 3 and Figure 8</w:t>
      </w:r>
      <w:r w:rsidR="00260E68">
        <w:t>)</w:t>
      </w:r>
      <w:r>
        <w:t>.</w:t>
      </w:r>
      <w:r w:rsidR="00C86CF8">
        <w:t xml:space="preserve"> C</w:t>
      </w:r>
      <w:r w:rsidR="00047FC0">
        <w:t>oncentrations of NOx were</w:t>
      </w:r>
      <w:r w:rsidR="00413870">
        <w:t xml:space="preserve"> consistently</w:t>
      </w:r>
      <w:r w:rsidR="00047FC0">
        <w:t xml:space="preserve"> high at the site at Howlong</w:t>
      </w:r>
      <w:r w:rsidR="00BA518D">
        <w:t xml:space="preserve"> (0.38, 0.35 and 0.053 mg.L</w:t>
      </w:r>
      <w:r w:rsidR="00BA518D">
        <w:rPr>
          <w:vertAlign w:val="superscript"/>
        </w:rPr>
        <w:t>-1</w:t>
      </w:r>
      <w:r w:rsidR="00151B68">
        <w:t xml:space="preserve"> in November 2016, February 2017 and May 2017, respectively) </w:t>
      </w:r>
      <w:r w:rsidR="00047FC0">
        <w:t xml:space="preserve">in comparison </w:t>
      </w:r>
      <w:r w:rsidR="00A346B4">
        <w:t xml:space="preserve">with </w:t>
      </w:r>
      <w:r w:rsidR="00047FC0">
        <w:t>the upper Murray region</w:t>
      </w:r>
      <w:r w:rsidR="00BA518D">
        <w:t xml:space="preserve"> (0.077, 0.014 and 0 mg.L</w:t>
      </w:r>
      <w:r w:rsidR="00BA518D">
        <w:rPr>
          <w:vertAlign w:val="superscript"/>
        </w:rPr>
        <w:t>-1</w:t>
      </w:r>
      <w:r w:rsidR="00BA518D">
        <w:t>, respectively)</w:t>
      </w:r>
      <w:r w:rsidR="00047FC0">
        <w:t xml:space="preserve"> resulting in </w:t>
      </w:r>
      <w:r w:rsidR="00316304">
        <w:t>substantial</w:t>
      </w:r>
      <w:r w:rsidR="00047FC0">
        <w:t xml:space="preserve"> loads being transported downstream</w:t>
      </w:r>
      <w:r w:rsidR="00413870">
        <w:t xml:space="preserve"> (6.3, 4.2 and 0.078 T.day</w:t>
      </w:r>
      <w:r w:rsidR="00413870">
        <w:rPr>
          <w:vertAlign w:val="superscript"/>
        </w:rPr>
        <w:t>-1</w:t>
      </w:r>
      <w:r w:rsidR="00151B68">
        <w:t>, respectively)</w:t>
      </w:r>
      <w:r w:rsidR="00260E68">
        <w:t xml:space="preserve"> (</w:t>
      </w:r>
      <w:r w:rsidR="006461A2">
        <w:t>Table 2)</w:t>
      </w:r>
      <w:r w:rsidR="00260E68" w:rsidRPr="00BD1FC5">
        <w:t>.</w:t>
      </w:r>
      <w:r w:rsidR="00487A99">
        <w:t xml:space="preserve"> Typical of areas downstream of dams</w:t>
      </w:r>
      <w:r w:rsidR="00543CBB">
        <w:t xml:space="preserve"> </w:t>
      </w:r>
      <w:r w:rsidR="00C82D31">
        <w:t>where</w:t>
      </w:r>
      <w:r w:rsidR="00543CBB">
        <w:t xml:space="preserve"> water is released from the</w:t>
      </w:r>
      <w:r w:rsidR="00BB1005">
        <w:t xml:space="preserve"> hypolimnion</w:t>
      </w:r>
      <w:r w:rsidR="00543CBB">
        <w:t xml:space="preserve"> </w:t>
      </w:r>
      <w:r w:rsidR="00BB1005">
        <w:t>(the lower layer of water in a stratified waterbody)</w:t>
      </w:r>
      <w:r w:rsidR="00543CBB">
        <w:t xml:space="preserve">, </w:t>
      </w:r>
      <w:r w:rsidR="00487A99">
        <w:t xml:space="preserve">water temperature was </w:t>
      </w:r>
      <w:r w:rsidR="00543CBB">
        <w:t>colder during trip one (18</w:t>
      </w:r>
      <w:r w:rsidR="00543CBB">
        <w:sym w:font="Symbol" w:char="F0B0"/>
      </w:r>
      <w:r w:rsidR="00543CBB">
        <w:t>C) and trip two (20</w:t>
      </w:r>
      <w:r w:rsidR="00543CBB">
        <w:sym w:font="Symbol" w:char="F0B0"/>
      </w:r>
      <w:r w:rsidR="00543CBB">
        <w:t>C) than the upper Murray region (~22</w:t>
      </w:r>
      <w:r w:rsidR="00D51164">
        <w:sym w:font="Symbol" w:char="F0B0"/>
      </w:r>
      <w:r w:rsidR="00D51164">
        <w:t>C</w:t>
      </w:r>
      <w:r w:rsidR="00543CBB">
        <w:t xml:space="preserve"> and 27</w:t>
      </w:r>
      <w:r w:rsidR="00543CBB">
        <w:sym w:font="Symbol" w:char="F0B0"/>
      </w:r>
      <w:r w:rsidR="00543CBB">
        <w:t>C, respectively).</w:t>
      </w:r>
      <w:r w:rsidR="00487A99">
        <w:t xml:space="preserve"> </w:t>
      </w:r>
      <w:r w:rsidR="0006385F">
        <w:t xml:space="preserve">These colder waters were associated with </w:t>
      </w:r>
      <w:r w:rsidR="00824415">
        <w:t xml:space="preserve">very low </w:t>
      </w:r>
      <w:r w:rsidR="00D51164">
        <w:t>densities</w:t>
      </w:r>
      <w:r w:rsidR="00824415">
        <w:t xml:space="preserve"> of phytoplankton</w:t>
      </w:r>
      <w:r w:rsidR="00D51164">
        <w:t xml:space="preserve"> (</w:t>
      </w:r>
      <w:r w:rsidR="00BD13B3">
        <w:t xml:space="preserve">161 </w:t>
      </w:r>
      <w:r w:rsidR="004A4C2F">
        <w:t>and 1</w:t>
      </w:r>
      <w:r w:rsidR="001122D0">
        <w:t>,</w:t>
      </w:r>
      <w:r w:rsidR="004A4C2F">
        <w:t>519 cells.mL</w:t>
      </w:r>
      <w:r w:rsidR="004A4C2F">
        <w:rPr>
          <w:vertAlign w:val="superscript"/>
        </w:rPr>
        <w:t>-1</w:t>
      </w:r>
      <w:r w:rsidR="004A4C2F">
        <w:t>, respectively</w:t>
      </w:r>
      <w:r w:rsidR="00D51164">
        <w:t>)</w:t>
      </w:r>
      <w:r w:rsidR="00F55105">
        <w:t xml:space="preserve"> (Figure 7)</w:t>
      </w:r>
      <w:r w:rsidR="00CD0DD9">
        <w:t>,</w:t>
      </w:r>
      <w:r w:rsidR="006677A0">
        <w:t xml:space="preserve"> </w:t>
      </w:r>
      <w:r w:rsidR="00E1639A">
        <w:t>l</w:t>
      </w:r>
      <w:r w:rsidR="00AA7CCB">
        <w:t xml:space="preserve">ow </w:t>
      </w:r>
      <w:r w:rsidR="00D51164">
        <w:t xml:space="preserve">zooplankton species/genera </w:t>
      </w:r>
      <w:r w:rsidR="00AA7CCB">
        <w:t>richness</w:t>
      </w:r>
      <w:r w:rsidR="00824415">
        <w:t xml:space="preserve"> </w:t>
      </w:r>
      <w:r w:rsidR="00C82D31">
        <w:t>(8</w:t>
      </w:r>
      <w:r w:rsidR="00956E66">
        <w:t xml:space="preserve"> and</w:t>
      </w:r>
      <w:r w:rsidR="00C82D31">
        <w:t xml:space="preserve"> </w:t>
      </w:r>
      <w:r w:rsidR="004A4C2F">
        <w:t>4 species/</w:t>
      </w:r>
      <w:r w:rsidR="006C2770">
        <w:t>genera</w:t>
      </w:r>
      <w:r w:rsidR="004A4C2F">
        <w:t>)</w:t>
      </w:r>
      <w:r w:rsidR="00D51164">
        <w:t xml:space="preserve"> </w:t>
      </w:r>
      <w:r w:rsidR="008E3C2A">
        <w:t>and</w:t>
      </w:r>
      <w:r w:rsidR="00D51164">
        <w:t xml:space="preserve"> abundance</w:t>
      </w:r>
      <w:r w:rsidR="006C2770">
        <w:t xml:space="preserve"> (</w:t>
      </w:r>
      <w:r w:rsidR="007C0D90">
        <w:t>36</w:t>
      </w:r>
      <w:r w:rsidR="00956E66">
        <w:t xml:space="preserve"> and</w:t>
      </w:r>
      <w:r w:rsidR="00C82D31">
        <w:t xml:space="preserve"> </w:t>
      </w:r>
      <w:r w:rsidR="007C0D90">
        <w:t>25</w:t>
      </w:r>
      <w:r w:rsidR="00C82D31">
        <w:t xml:space="preserve"> </w:t>
      </w:r>
      <w:r w:rsidR="006C2770">
        <w:t>ind.L</w:t>
      </w:r>
      <w:r w:rsidR="006C2770">
        <w:rPr>
          <w:vertAlign w:val="superscript"/>
        </w:rPr>
        <w:t>1</w:t>
      </w:r>
      <w:r w:rsidR="006C2770">
        <w:t>)</w:t>
      </w:r>
      <w:r w:rsidR="00AA7CCB">
        <w:t>,</w:t>
      </w:r>
      <w:r w:rsidR="008E3C2A">
        <w:t xml:space="preserve"> and </w:t>
      </w:r>
      <w:r w:rsidR="00AA7CCB">
        <w:t xml:space="preserve">zooplankton </w:t>
      </w:r>
      <w:r w:rsidR="008E3C2A">
        <w:t>community structure</w:t>
      </w:r>
      <w:r w:rsidR="00AA7CCB">
        <w:t>s</w:t>
      </w:r>
      <w:r w:rsidR="008E3C2A">
        <w:t xml:space="preserve"> that w</w:t>
      </w:r>
      <w:r w:rsidR="00AA7CCB">
        <w:t>ere</w:t>
      </w:r>
      <w:r w:rsidR="008E3C2A">
        <w:t xml:space="preserve"> significantly different to all other tributary and Murra</w:t>
      </w:r>
      <w:r w:rsidR="00232340">
        <w:t xml:space="preserve">y River regions during trip one and trip </w:t>
      </w:r>
      <w:r w:rsidR="00017AC4">
        <w:t>two</w:t>
      </w:r>
      <w:r w:rsidR="008E3C2A">
        <w:t xml:space="preserve"> (</w:t>
      </w:r>
      <w:r w:rsidR="008E3C2A" w:rsidRPr="00D46FE5">
        <w:t>P=</w:t>
      </w:r>
      <w:r w:rsidR="00232340" w:rsidRPr="00D46FE5">
        <w:t>0</w:t>
      </w:r>
      <w:r w:rsidR="00232340">
        <w:t>.0019</w:t>
      </w:r>
      <w:r w:rsidR="00017AC4">
        <w:t>−</w:t>
      </w:r>
      <w:r w:rsidR="00232340">
        <w:t>0.044</w:t>
      </w:r>
      <w:r w:rsidR="008E3C2A">
        <w:t xml:space="preserve">). </w:t>
      </w:r>
      <w:r w:rsidR="00D51164">
        <w:t xml:space="preserve"> </w:t>
      </w:r>
    </w:p>
    <w:p w14:paraId="76296CB5" w14:textId="77777777" w:rsidR="00F73C32" w:rsidRDefault="00F73C32" w:rsidP="00DC63F7">
      <w:pPr>
        <w:pStyle w:val="Caption"/>
      </w:pPr>
    </w:p>
    <w:p w14:paraId="52C74194" w14:textId="10505DC1" w:rsidR="00B05470" w:rsidRDefault="00B05470" w:rsidP="00DC63F7">
      <w:pPr>
        <w:pStyle w:val="Caption"/>
      </w:pPr>
      <w:r>
        <w:t>Table 2: Nutrient loads per day expressed in metric tonnes per day (T.day</w:t>
      </w:r>
      <w:r>
        <w:rPr>
          <w:vertAlign w:val="superscript"/>
        </w:rPr>
        <w:t>-1</w:t>
      </w:r>
      <w:r>
        <w:t xml:space="preserve">) </w:t>
      </w:r>
      <w:r w:rsidRPr="009142F1">
        <w:t xml:space="preserve">at Howlong, Peechelba (Ovens), the </w:t>
      </w:r>
      <w:r>
        <w:t>u</w:t>
      </w:r>
      <w:r w:rsidRPr="009142F1">
        <w:t>pper Murray region</w:t>
      </w:r>
      <w:r>
        <w:t xml:space="preserve"> (average of Yarrawonga, Tocumwal and Picnic Point)</w:t>
      </w:r>
      <w:r w:rsidRPr="009142F1">
        <w:t xml:space="preserve">, Yambuna (Goulburn), the </w:t>
      </w:r>
      <w:r>
        <w:t>m</w:t>
      </w:r>
      <w:r w:rsidRPr="009142F1">
        <w:t>id Murray region</w:t>
      </w:r>
      <w:r>
        <w:t xml:space="preserve"> (average of Barham, Swan Hill and Tooleybuc)</w:t>
      </w:r>
      <w:r w:rsidRPr="009142F1">
        <w:t xml:space="preserve">, Pomona (Darling) and the </w:t>
      </w:r>
      <w:r>
        <w:t>l</w:t>
      </w:r>
      <w:r w:rsidRPr="009142F1">
        <w:t>ower Murray</w:t>
      </w:r>
      <w:r>
        <w:t xml:space="preserve"> (average of Brenda Park, Lowbank and Milich)</w:t>
      </w:r>
      <w:r w:rsidRPr="009142F1">
        <w:t xml:space="preserve"> region in November 2016, February 2017 and May 2017 and at the </w:t>
      </w:r>
      <w:r>
        <w:t>m</w:t>
      </w:r>
      <w:r w:rsidRPr="009142F1">
        <w:t xml:space="preserve">id Murray and </w:t>
      </w:r>
      <w:r>
        <w:t>l</w:t>
      </w:r>
      <w:r w:rsidRPr="009142F1">
        <w:t xml:space="preserve">ower Murray regions in November 2017 and February 2018. </w:t>
      </w:r>
      <w:r>
        <w:t xml:space="preserve">All loads are reported to two significant figures. </w:t>
      </w:r>
      <w:r w:rsidRPr="00AD0000">
        <w:t>If concentrations were below detectable levels, concentration</w:t>
      </w:r>
      <w:r>
        <w:t>s</w:t>
      </w:r>
      <w:r w:rsidRPr="00AD0000">
        <w:t xml:space="preserve"> of zero </w:t>
      </w:r>
      <w:r>
        <w:t>were</w:t>
      </w:r>
      <w:r w:rsidRPr="00AD0000">
        <w:t xml:space="preserve"> used.</w:t>
      </w:r>
    </w:p>
    <w:p w14:paraId="412BA3B5" w14:textId="77777777" w:rsidR="00B05470" w:rsidRPr="002211A1" w:rsidRDefault="00B05470" w:rsidP="00DC63F7">
      <w:pPr>
        <w:spacing w:after="0" w:line="240" w:lineRule="auto"/>
      </w:pPr>
    </w:p>
    <w:tbl>
      <w:tblPr>
        <w:tblW w:w="3756" w:type="pct"/>
        <w:jc w:val="center"/>
        <w:tblLook w:val="04A0" w:firstRow="1" w:lastRow="0" w:firstColumn="1" w:lastColumn="0" w:noHBand="0" w:noVBand="1"/>
      </w:tblPr>
      <w:tblGrid>
        <w:gridCol w:w="900"/>
        <w:gridCol w:w="1487"/>
        <w:gridCol w:w="830"/>
        <w:gridCol w:w="607"/>
        <w:gridCol w:w="830"/>
        <w:gridCol w:w="830"/>
        <w:gridCol w:w="718"/>
        <w:gridCol w:w="615"/>
        <w:gridCol w:w="607"/>
      </w:tblGrid>
      <w:tr w:rsidR="00B05470" w:rsidRPr="00C25AB5" w14:paraId="066FDD9E" w14:textId="77777777" w:rsidTr="00EA15FF">
        <w:trPr>
          <w:trHeight w:val="544"/>
          <w:jc w:val="center"/>
        </w:trPr>
        <w:tc>
          <w:tcPr>
            <w:tcW w:w="439" w:type="pct"/>
            <w:tcBorders>
              <w:top w:val="single" w:sz="8" w:space="0" w:color="999999"/>
              <w:left w:val="single" w:sz="8" w:space="0" w:color="999999"/>
              <w:bottom w:val="single" w:sz="24" w:space="0" w:color="000000" w:themeColor="text1"/>
              <w:right w:val="single" w:sz="8" w:space="0" w:color="999999"/>
            </w:tcBorders>
            <w:shd w:val="clear" w:color="auto" w:fill="auto"/>
            <w:hideMark/>
          </w:tcPr>
          <w:p w14:paraId="42342188"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single" w:sz="8" w:space="0" w:color="999999"/>
              <w:left w:val="nil"/>
              <w:bottom w:val="single" w:sz="24" w:space="0" w:color="000000" w:themeColor="text1"/>
              <w:right w:val="single" w:sz="8" w:space="0" w:color="999999"/>
            </w:tcBorders>
            <w:shd w:val="clear" w:color="auto" w:fill="auto"/>
            <w:hideMark/>
          </w:tcPr>
          <w:p w14:paraId="64F742E2" w14:textId="77777777" w:rsidR="00B05470" w:rsidRPr="00C25AB5" w:rsidRDefault="00B05470" w:rsidP="00DC63F7">
            <w:pPr>
              <w:spacing w:after="0" w:line="240" w:lineRule="auto"/>
              <w:rPr>
                <w:lang w:eastAsia="en-AU"/>
              </w:rPr>
            </w:pPr>
            <w:r w:rsidRPr="00C25AB5">
              <w:rPr>
                <w:lang w:eastAsia="en-AU"/>
              </w:rPr>
              <w:t> </w:t>
            </w:r>
          </w:p>
        </w:tc>
        <w:tc>
          <w:tcPr>
            <w:tcW w:w="554" w:type="pct"/>
            <w:tcBorders>
              <w:top w:val="single" w:sz="8" w:space="0" w:color="999999"/>
              <w:left w:val="nil"/>
              <w:bottom w:val="single" w:sz="24" w:space="0" w:color="000000" w:themeColor="text1"/>
              <w:right w:val="single" w:sz="8" w:space="0" w:color="999999"/>
            </w:tcBorders>
            <w:vAlign w:val="center"/>
          </w:tcPr>
          <w:p w14:paraId="7CCDC831" w14:textId="77777777" w:rsidR="00B05470" w:rsidRPr="00C25AB5" w:rsidRDefault="00B05470" w:rsidP="00DC63F7">
            <w:pPr>
              <w:spacing w:after="0" w:line="240" w:lineRule="auto"/>
              <w:rPr>
                <w:lang w:eastAsia="en-AU"/>
              </w:rPr>
            </w:pPr>
            <w:r w:rsidRPr="00C25AB5">
              <w:rPr>
                <w:lang w:eastAsia="en-AU"/>
              </w:rPr>
              <w:t>FRP</w:t>
            </w:r>
          </w:p>
        </w:tc>
        <w:tc>
          <w:tcPr>
            <w:tcW w:w="554" w:type="pct"/>
            <w:tcBorders>
              <w:top w:val="single" w:sz="8" w:space="0" w:color="999999"/>
              <w:left w:val="single" w:sz="8" w:space="0" w:color="999999"/>
              <w:bottom w:val="single" w:sz="24" w:space="0" w:color="000000" w:themeColor="text1"/>
              <w:right w:val="single" w:sz="8" w:space="0" w:color="999999"/>
            </w:tcBorders>
            <w:vAlign w:val="center"/>
          </w:tcPr>
          <w:p w14:paraId="7D85F5CF" w14:textId="77777777" w:rsidR="00B05470" w:rsidRPr="00C25AB5" w:rsidRDefault="00B05470" w:rsidP="00DC63F7">
            <w:pPr>
              <w:spacing w:after="0" w:line="240" w:lineRule="auto"/>
              <w:rPr>
                <w:lang w:eastAsia="en-AU"/>
              </w:rPr>
            </w:pPr>
            <w:r w:rsidRPr="00C25AB5">
              <w:rPr>
                <w:lang w:eastAsia="en-AU"/>
              </w:rPr>
              <w:t>TP</w:t>
            </w:r>
          </w:p>
        </w:tc>
        <w:tc>
          <w:tcPr>
            <w:tcW w:w="554" w:type="pct"/>
            <w:tcBorders>
              <w:top w:val="single" w:sz="8" w:space="0" w:color="999999"/>
              <w:left w:val="nil"/>
              <w:bottom w:val="single" w:sz="24" w:space="0" w:color="000000" w:themeColor="text1"/>
              <w:right w:val="single" w:sz="8" w:space="0" w:color="999999"/>
            </w:tcBorders>
            <w:shd w:val="clear" w:color="auto" w:fill="auto"/>
            <w:vAlign w:val="center"/>
            <w:hideMark/>
          </w:tcPr>
          <w:p w14:paraId="173409B4" w14:textId="77777777" w:rsidR="00B05470" w:rsidRPr="00C25AB5" w:rsidRDefault="00B05470" w:rsidP="00DC63F7">
            <w:pPr>
              <w:spacing w:after="0" w:line="240" w:lineRule="auto"/>
              <w:rPr>
                <w:lang w:eastAsia="en-AU"/>
              </w:rPr>
            </w:pPr>
            <w:r w:rsidRPr="00C25AB5">
              <w:rPr>
                <w:lang w:eastAsia="en-AU"/>
              </w:rPr>
              <w:t>NH</w:t>
            </w:r>
            <w:r w:rsidRPr="00C25AB5">
              <w:rPr>
                <w:lang w:eastAsia="en-AU"/>
              </w:rPr>
              <w:softHyphen/>
              <w:t>4+</w:t>
            </w:r>
          </w:p>
        </w:tc>
        <w:tc>
          <w:tcPr>
            <w:tcW w:w="554" w:type="pct"/>
            <w:tcBorders>
              <w:top w:val="single" w:sz="8" w:space="0" w:color="999999"/>
              <w:left w:val="nil"/>
              <w:bottom w:val="single" w:sz="24" w:space="0" w:color="000000" w:themeColor="text1"/>
              <w:right w:val="single" w:sz="8" w:space="0" w:color="999999"/>
            </w:tcBorders>
            <w:shd w:val="clear" w:color="auto" w:fill="auto"/>
            <w:vAlign w:val="center"/>
            <w:hideMark/>
          </w:tcPr>
          <w:p w14:paraId="4264E979" w14:textId="77777777" w:rsidR="00B05470" w:rsidRPr="00C25AB5" w:rsidRDefault="00B05470" w:rsidP="00DC63F7">
            <w:pPr>
              <w:spacing w:after="0" w:line="240" w:lineRule="auto"/>
              <w:rPr>
                <w:lang w:eastAsia="en-AU"/>
              </w:rPr>
            </w:pPr>
            <w:r w:rsidRPr="00C25AB5">
              <w:rPr>
                <w:lang w:eastAsia="en-AU"/>
              </w:rPr>
              <w:t>NOx</w:t>
            </w:r>
          </w:p>
        </w:tc>
        <w:tc>
          <w:tcPr>
            <w:tcW w:w="550" w:type="pct"/>
            <w:tcBorders>
              <w:top w:val="single" w:sz="8" w:space="0" w:color="999999"/>
              <w:left w:val="nil"/>
              <w:bottom w:val="single" w:sz="24" w:space="0" w:color="000000" w:themeColor="text1"/>
              <w:right w:val="single" w:sz="8" w:space="0" w:color="999999"/>
            </w:tcBorders>
            <w:vAlign w:val="center"/>
          </w:tcPr>
          <w:p w14:paraId="345DB1CE" w14:textId="77777777" w:rsidR="00B05470" w:rsidRPr="00C25AB5" w:rsidRDefault="00B05470" w:rsidP="00DC63F7">
            <w:pPr>
              <w:spacing w:after="0" w:line="240" w:lineRule="auto"/>
              <w:rPr>
                <w:lang w:eastAsia="en-AU"/>
              </w:rPr>
            </w:pPr>
            <w:r w:rsidRPr="00C25AB5">
              <w:rPr>
                <w:lang w:eastAsia="en-AU"/>
              </w:rPr>
              <w:t>TKN</w:t>
            </w:r>
          </w:p>
        </w:tc>
        <w:tc>
          <w:tcPr>
            <w:tcW w:w="545" w:type="pct"/>
            <w:tcBorders>
              <w:top w:val="single" w:sz="8" w:space="0" w:color="999999"/>
              <w:left w:val="single" w:sz="8" w:space="0" w:color="999999"/>
              <w:bottom w:val="single" w:sz="24" w:space="0" w:color="000000" w:themeColor="text1"/>
              <w:right w:val="single" w:sz="8" w:space="0" w:color="999999"/>
            </w:tcBorders>
            <w:vAlign w:val="center"/>
          </w:tcPr>
          <w:p w14:paraId="097B066E" w14:textId="77777777" w:rsidR="00B05470" w:rsidRPr="00C25AB5" w:rsidRDefault="00B05470" w:rsidP="00DC63F7">
            <w:pPr>
              <w:spacing w:after="0" w:line="240" w:lineRule="auto"/>
              <w:rPr>
                <w:lang w:eastAsia="en-AU"/>
              </w:rPr>
            </w:pPr>
            <w:r w:rsidRPr="00C25AB5">
              <w:rPr>
                <w:lang w:eastAsia="en-AU"/>
              </w:rPr>
              <w:t>DOC</w:t>
            </w:r>
          </w:p>
        </w:tc>
        <w:tc>
          <w:tcPr>
            <w:tcW w:w="540" w:type="pct"/>
            <w:tcBorders>
              <w:top w:val="single" w:sz="8" w:space="0" w:color="999999"/>
              <w:left w:val="single" w:sz="8" w:space="0" w:color="999999"/>
              <w:bottom w:val="single" w:sz="24" w:space="0" w:color="000000" w:themeColor="text1"/>
              <w:right w:val="single" w:sz="8" w:space="0" w:color="999999"/>
            </w:tcBorders>
            <w:vAlign w:val="center"/>
          </w:tcPr>
          <w:p w14:paraId="4FB24E3A" w14:textId="77777777" w:rsidR="00B05470" w:rsidRPr="00C25AB5" w:rsidRDefault="00B05470" w:rsidP="00DC63F7">
            <w:pPr>
              <w:spacing w:after="0" w:line="240" w:lineRule="auto"/>
              <w:rPr>
                <w:lang w:eastAsia="en-AU"/>
              </w:rPr>
            </w:pPr>
            <w:r w:rsidRPr="00C25AB5">
              <w:rPr>
                <w:lang w:eastAsia="en-AU"/>
              </w:rPr>
              <w:t>RSi</w:t>
            </w:r>
          </w:p>
        </w:tc>
      </w:tr>
      <w:tr w:rsidR="00B05470" w:rsidRPr="00D64698" w14:paraId="0F886923" w14:textId="77777777" w:rsidTr="00EA15FF">
        <w:trPr>
          <w:trHeight w:val="227"/>
          <w:jc w:val="center"/>
        </w:trPr>
        <w:tc>
          <w:tcPr>
            <w:tcW w:w="439" w:type="pct"/>
            <w:tcBorders>
              <w:top w:val="single" w:sz="24" w:space="0" w:color="000000" w:themeColor="text1"/>
              <w:left w:val="single" w:sz="8" w:space="0" w:color="999999"/>
              <w:bottom w:val="single" w:sz="8" w:space="0" w:color="999999"/>
              <w:right w:val="single" w:sz="8" w:space="0" w:color="999999"/>
            </w:tcBorders>
            <w:shd w:val="clear" w:color="auto" w:fill="auto"/>
            <w:noWrap/>
            <w:vAlign w:val="center"/>
            <w:hideMark/>
          </w:tcPr>
          <w:p w14:paraId="0C95A203" w14:textId="77777777" w:rsidR="00B05470" w:rsidRPr="00C25AB5" w:rsidRDefault="00B05470" w:rsidP="00DC63F7">
            <w:pPr>
              <w:spacing w:after="0" w:line="240" w:lineRule="auto"/>
              <w:rPr>
                <w:lang w:eastAsia="en-AU"/>
              </w:rPr>
            </w:pPr>
            <w:r w:rsidRPr="00C25AB5">
              <w:rPr>
                <w:lang w:eastAsia="en-AU"/>
              </w:rPr>
              <w:t>Nov-16</w:t>
            </w:r>
          </w:p>
        </w:tc>
        <w:tc>
          <w:tcPr>
            <w:tcW w:w="708" w:type="pct"/>
            <w:tcBorders>
              <w:top w:val="single" w:sz="24" w:space="0" w:color="000000" w:themeColor="text1"/>
              <w:left w:val="nil"/>
              <w:bottom w:val="single" w:sz="8" w:space="0" w:color="999999"/>
              <w:right w:val="single" w:sz="8" w:space="0" w:color="999999"/>
            </w:tcBorders>
            <w:shd w:val="clear" w:color="auto" w:fill="auto"/>
            <w:noWrap/>
            <w:vAlign w:val="center"/>
            <w:hideMark/>
          </w:tcPr>
          <w:p w14:paraId="6374F5A0" w14:textId="77777777" w:rsidR="00B05470" w:rsidRPr="00C25AB5" w:rsidRDefault="00B05470" w:rsidP="00DC63F7">
            <w:pPr>
              <w:spacing w:after="0" w:line="240" w:lineRule="auto"/>
              <w:rPr>
                <w:lang w:eastAsia="en-AU"/>
              </w:rPr>
            </w:pPr>
            <w:r w:rsidRPr="00C25AB5">
              <w:rPr>
                <w:lang w:eastAsia="en-AU"/>
              </w:rPr>
              <w:t xml:space="preserve">Howlong </w:t>
            </w:r>
          </w:p>
        </w:tc>
        <w:tc>
          <w:tcPr>
            <w:tcW w:w="554" w:type="pct"/>
            <w:tcBorders>
              <w:top w:val="single" w:sz="24" w:space="0" w:color="000000" w:themeColor="text1"/>
              <w:left w:val="nil"/>
              <w:bottom w:val="single" w:sz="8" w:space="0" w:color="999999"/>
              <w:right w:val="single" w:sz="8" w:space="0" w:color="999999"/>
            </w:tcBorders>
          </w:tcPr>
          <w:p w14:paraId="18FFDF3B" w14:textId="77777777" w:rsidR="00B05470" w:rsidRPr="00D64698" w:rsidRDefault="00B05470" w:rsidP="00DC63F7">
            <w:pPr>
              <w:spacing w:after="0" w:line="240" w:lineRule="auto"/>
              <w:rPr>
                <w:lang w:eastAsia="en-AU"/>
              </w:rPr>
            </w:pPr>
            <w:r w:rsidRPr="00D64698">
              <w:rPr>
                <w:lang w:eastAsia="en-AU"/>
              </w:rPr>
              <w:t>0.23</w:t>
            </w:r>
          </w:p>
        </w:tc>
        <w:tc>
          <w:tcPr>
            <w:tcW w:w="554" w:type="pct"/>
            <w:tcBorders>
              <w:top w:val="single" w:sz="24" w:space="0" w:color="000000" w:themeColor="text1"/>
              <w:left w:val="single" w:sz="8" w:space="0" w:color="999999"/>
              <w:bottom w:val="single" w:sz="8" w:space="0" w:color="999999"/>
              <w:right w:val="single" w:sz="8" w:space="0" w:color="999999"/>
            </w:tcBorders>
          </w:tcPr>
          <w:p w14:paraId="2B23A7B0" w14:textId="77777777" w:rsidR="00B05470" w:rsidRPr="00D64698" w:rsidRDefault="00B05470" w:rsidP="00DC63F7">
            <w:pPr>
              <w:spacing w:after="0" w:line="240" w:lineRule="auto"/>
              <w:rPr>
                <w:lang w:eastAsia="en-AU"/>
              </w:rPr>
            </w:pPr>
            <w:r w:rsidRPr="00D64698">
              <w:rPr>
                <w:lang w:eastAsia="en-AU"/>
              </w:rPr>
              <w:t>5.4</w:t>
            </w:r>
          </w:p>
        </w:tc>
        <w:tc>
          <w:tcPr>
            <w:tcW w:w="554" w:type="pct"/>
            <w:tcBorders>
              <w:top w:val="single" w:sz="24" w:space="0" w:color="000000" w:themeColor="text1"/>
              <w:left w:val="nil"/>
              <w:bottom w:val="single" w:sz="8" w:space="0" w:color="999999"/>
              <w:right w:val="single" w:sz="8" w:space="0" w:color="999999"/>
            </w:tcBorders>
            <w:shd w:val="clear" w:color="auto" w:fill="auto"/>
            <w:noWrap/>
            <w:hideMark/>
          </w:tcPr>
          <w:p w14:paraId="11E4C8D5" w14:textId="77777777" w:rsidR="00B05470" w:rsidRPr="00D64698" w:rsidRDefault="00B05470" w:rsidP="00DC63F7">
            <w:pPr>
              <w:spacing w:after="0" w:line="240" w:lineRule="auto"/>
              <w:rPr>
                <w:lang w:eastAsia="en-AU"/>
              </w:rPr>
            </w:pPr>
            <w:r w:rsidRPr="00D64698">
              <w:rPr>
                <w:lang w:eastAsia="en-AU"/>
              </w:rPr>
              <w:t>0.12</w:t>
            </w:r>
          </w:p>
        </w:tc>
        <w:tc>
          <w:tcPr>
            <w:tcW w:w="554" w:type="pct"/>
            <w:tcBorders>
              <w:top w:val="single" w:sz="24" w:space="0" w:color="000000" w:themeColor="text1"/>
              <w:left w:val="nil"/>
              <w:bottom w:val="single" w:sz="8" w:space="0" w:color="999999"/>
              <w:right w:val="single" w:sz="8" w:space="0" w:color="999999"/>
            </w:tcBorders>
            <w:shd w:val="clear" w:color="auto" w:fill="auto"/>
            <w:noWrap/>
            <w:hideMark/>
          </w:tcPr>
          <w:p w14:paraId="10F94835" w14:textId="77777777" w:rsidR="00B05470" w:rsidRPr="00D64698" w:rsidRDefault="00B05470" w:rsidP="00DC63F7">
            <w:pPr>
              <w:spacing w:after="0" w:line="240" w:lineRule="auto"/>
              <w:rPr>
                <w:lang w:eastAsia="en-AU"/>
              </w:rPr>
            </w:pPr>
            <w:r w:rsidRPr="00D64698">
              <w:rPr>
                <w:lang w:eastAsia="en-AU"/>
              </w:rPr>
              <w:t>6.3</w:t>
            </w:r>
          </w:p>
        </w:tc>
        <w:tc>
          <w:tcPr>
            <w:tcW w:w="550" w:type="pct"/>
            <w:tcBorders>
              <w:top w:val="single" w:sz="24" w:space="0" w:color="000000" w:themeColor="text1"/>
              <w:left w:val="nil"/>
              <w:bottom w:val="single" w:sz="8" w:space="0" w:color="999999"/>
              <w:right w:val="single" w:sz="8" w:space="0" w:color="999999"/>
            </w:tcBorders>
          </w:tcPr>
          <w:p w14:paraId="4653CEE7" w14:textId="77777777" w:rsidR="00B05470" w:rsidRPr="00D64698" w:rsidRDefault="00B05470" w:rsidP="00DC63F7">
            <w:pPr>
              <w:spacing w:after="0" w:line="240" w:lineRule="auto"/>
              <w:rPr>
                <w:lang w:eastAsia="en-AU"/>
              </w:rPr>
            </w:pPr>
            <w:r w:rsidRPr="00D64698">
              <w:rPr>
                <w:lang w:eastAsia="en-AU"/>
              </w:rPr>
              <w:t>0.75</w:t>
            </w:r>
          </w:p>
        </w:tc>
        <w:tc>
          <w:tcPr>
            <w:tcW w:w="545" w:type="pct"/>
            <w:tcBorders>
              <w:top w:val="single" w:sz="24" w:space="0" w:color="000000" w:themeColor="text1"/>
              <w:left w:val="single" w:sz="8" w:space="0" w:color="999999"/>
              <w:bottom w:val="single" w:sz="8" w:space="0" w:color="999999"/>
              <w:right w:val="single" w:sz="8" w:space="0" w:color="999999"/>
            </w:tcBorders>
          </w:tcPr>
          <w:p w14:paraId="18354FDC" w14:textId="77777777" w:rsidR="00B05470" w:rsidRPr="00D64698" w:rsidRDefault="00B05470" w:rsidP="00DC63F7">
            <w:pPr>
              <w:spacing w:after="0" w:line="240" w:lineRule="auto"/>
              <w:rPr>
                <w:lang w:eastAsia="en-AU"/>
              </w:rPr>
            </w:pPr>
            <w:r w:rsidRPr="00D64698">
              <w:rPr>
                <w:lang w:eastAsia="en-AU"/>
              </w:rPr>
              <w:t>64</w:t>
            </w:r>
          </w:p>
        </w:tc>
        <w:tc>
          <w:tcPr>
            <w:tcW w:w="540" w:type="pct"/>
            <w:tcBorders>
              <w:top w:val="single" w:sz="24" w:space="0" w:color="000000" w:themeColor="text1"/>
              <w:left w:val="single" w:sz="8" w:space="0" w:color="999999"/>
              <w:bottom w:val="single" w:sz="8" w:space="0" w:color="999999"/>
              <w:right w:val="single" w:sz="8" w:space="0" w:color="999999"/>
            </w:tcBorders>
          </w:tcPr>
          <w:p w14:paraId="50455987" w14:textId="77777777" w:rsidR="00B05470" w:rsidRPr="00D64698" w:rsidRDefault="00B05470" w:rsidP="00DC63F7">
            <w:pPr>
              <w:spacing w:after="0" w:line="240" w:lineRule="auto"/>
              <w:rPr>
                <w:lang w:eastAsia="en-AU"/>
              </w:rPr>
            </w:pPr>
            <w:r>
              <w:rPr>
                <w:lang w:eastAsia="en-AU"/>
              </w:rPr>
              <w:t>150</w:t>
            </w:r>
          </w:p>
        </w:tc>
      </w:tr>
      <w:tr w:rsidR="00B05470" w:rsidRPr="00D64698" w14:paraId="7822F734"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7F361610"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58F96669" w14:textId="77777777" w:rsidR="00B05470" w:rsidRPr="00C25AB5" w:rsidRDefault="00B05470" w:rsidP="00DC63F7">
            <w:pPr>
              <w:spacing w:after="0" w:line="240" w:lineRule="auto"/>
              <w:rPr>
                <w:lang w:eastAsia="en-AU"/>
              </w:rPr>
            </w:pPr>
            <w:r w:rsidRPr="00C25AB5">
              <w:rPr>
                <w:lang w:eastAsia="en-AU"/>
              </w:rPr>
              <w:t xml:space="preserve">Ovens </w:t>
            </w:r>
          </w:p>
        </w:tc>
        <w:tc>
          <w:tcPr>
            <w:tcW w:w="554" w:type="pct"/>
            <w:tcBorders>
              <w:top w:val="nil"/>
              <w:left w:val="nil"/>
              <w:bottom w:val="single" w:sz="8" w:space="0" w:color="999999"/>
              <w:right w:val="single" w:sz="8" w:space="0" w:color="999999"/>
            </w:tcBorders>
          </w:tcPr>
          <w:p w14:paraId="72DABB0F" w14:textId="77777777" w:rsidR="00B05470" w:rsidRPr="00D64698" w:rsidRDefault="00B05470" w:rsidP="00DC63F7">
            <w:pPr>
              <w:spacing w:after="0" w:line="240" w:lineRule="auto"/>
              <w:rPr>
                <w:lang w:eastAsia="en-AU"/>
              </w:rPr>
            </w:pPr>
            <w:r w:rsidRPr="00D64698">
              <w:rPr>
                <w:lang w:eastAsia="en-AU"/>
              </w:rPr>
              <w:t>0.02</w:t>
            </w:r>
            <w:r>
              <w:rPr>
                <w:lang w:eastAsia="en-AU"/>
              </w:rPr>
              <w:t>0</w:t>
            </w:r>
          </w:p>
        </w:tc>
        <w:tc>
          <w:tcPr>
            <w:tcW w:w="554" w:type="pct"/>
            <w:tcBorders>
              <w:top w:val="single" w:sz="8" w:space="0" w:color="999999"/>
              <w:left w:val="single" w:sz="8" w:space="0" w:color="999999"/>
              <w:bottom w:val="single" w:sz="8" w:space="0" w:color="999999"/>
              <w:right w:val="single" w:sz="8" w:space="0" w:color="999999"/>
            </w:tcBorders>
          </w:tcPr>
          <w:p w14:paraId="4C472463" w14:textId="77777777" w:rsidR="00B05470" w:rsidRPr="00D64698" w:rsidRDefault="00B05470" w:rsidP="00DC63F7">
            <w:pPr>
              <w:spacing w:after="0" w:line="240" w:lineRule="auto"/>
              <w:rPr>
                <w:lang w:eastAsia="en-AU"/>
              </w:rPr>
            </w:pPr>
            <w:r w:rsidRPr="00D64698">
              <w:rPr>
                <w:lang w:eastAsia="en-AU"/>
              </w:rPr>
              <w:t>1</w:t>
            </w:r>
            <w:r>
              <w:rPr>
                <w:lang w:eastAsia="en-AU"/>
              </w:rPr>
              <w:t>.0</w:t>
            </w:r>
          </w:p>
        </w:tc>
        <w:tc>
          <w:tcPr>
            <w:tcW w:w="554" w:type="pct"/>
            <w:tcBorders>
              <w:top w:val="single" w:sz="8" w:space="0" w:color="999999"/>
              <w:left w:val="nil"/>
              <w:bottom w:val="single" w:sz="8" w:space="0" w:color="999999"/>
              <w:right w:val="single" w:sz="8" w:space="0" w:color="999999"/>
            </w:tcBorders>
            <w:shd w:val="clear" w:color="auto" w:fill="auto"/>
            <w:noWrap/>
            <w:hideMark/>
          </w:tcPr>
          <w:p w14:paraId="604BC035" w14:textId="77777777" w:rsidR="00B05470" w:rsidRPr="00D64698" w:rsidRDefault="00B05470" w:rsidP="00DC63F7">
            <w:pPr>
              <w:spacing w:after="0" w:line="240" w:lineRule="auto"/>
              <w:rPr>
                <w:lang w:eastAsia="en-AU"/>
              </w:rPr>
            </w:pPr>
            <w:r w:rsidRPr="00D64698">
              <w:rPr>
                <w:lang w:eastAsia="en-AU"/>
              </w:rPr>
              <w:t>0.085</w:t>
            </w:r>
          </w:p>
        </w:tc>
        <w:tc>
          <w:tcPr>
            <w:tcW w:w="554" w:type="pct"/>
            <w:tcBorders>
              <w:top w:val="nil"/>
              <w:left w:val="nil"/>
              <w:bottom w:val="single" w:sz="8" w:space="0" w:color="999999"/>
              <w:right w:val="single" w:sz="8" w:space="0" w:color="999999"/>
            </w:tcBorders>
            <w:shd w:val="clear" w:color="auto" w:fill="auto"/>
            <w:noWrap/>
            <w:hideMark/>
          </w:tcPr>
          <w:p w14:paraId="55198DB7" w14:textId="77777777" w:rsidR="00B05470" w:rsidRPr="00D64698" w:rsidRDefault="00B05470" w:rsidP="00DC63F7">
            <w:pPr>
              <w:spacing w:after="0" w:line="240" w:lineRule="auto"/>
              <w:rPr>
                <w:lang w:eastAsia="en-AU"/>
              </w:rPr>
            </w:pPr>
            <w:r w:rsidRPr="00D64698">
              <w:rPr>
                <w:lang w:eastAsia="en-AU"/>
              </w:rPr>
              <w:t>0.77</w:t>
            </w:r>
          </w:p>
        </w:tc>
        <w:tc>
          <w:tcPr>
            <w:tcW w:w="550" w:type="pct"/>
            <w:tcBorders>
              <w:top w:val="nil"/>
              <w:left w:val="nil"/>
              <w:bottom w:val="single" w:sz="8" w:space="0" w:color="999999"/>
              <w:right w:val="single" w:sz="8" w:space="0" w:color="999999"/>
            </w:tcBorders>
          </w:tcPr>
          <w:p w14:paraId="505E84DD" w14:textId="77777777" w:rsidR="00B05470" w:rsidRPr="00D64698" w:rsidRDefault="00B05470" w:rsidP="00DC63F7">
            <w:pPr>
              <w:spacing w:after="0" w:line="240" w:lineRule="auto"/>
              <w:rPr>
                <w:lang w:eastAsia="en-AU"/>
              </w:rPr>
            </w:pPr>
            <w:r w:rsidRPr="00D64698">
              <w:rPr>
                <w:lang w:eastAsia="en-AU"/>
              </w:rPr>
              <w:t>0.085</w:t>
            </w:r>
          </w:p>
        </w:tc>
        <w:tc>
          <w:tcPr>
            <w:tcW w:w="545" w:type="pct"/>
            <w:tcBorders>
              <w:top w:val="nil"/>
              <w:left w:val="single" w:sz="8" w:space="0" w:color="999999"/>
              <w:bottom w:val="single" w:sz="8" w:space="0" w:color="999999"/>
              <w:right w:val="single" w:sz="8" w:space="0" w:color="999999"/>
            </w:tcBorders>
          </w:tcPr>
          <w:p w14:paraId="551BF4E4" w14:textId="77777777" w:rsidR="00B05470" w:rsidRPr="00D64698" w:rsidRDefault="00B05470" w:rsidP="00DC63F7">
            <w:pPr>
              <w:spacing w:after="0" w:line="240" w:lineRule="auto"/>
              <w:rPr>
                <w:lang w:eastAsia="en-AU"/>
              </w:rPr>
            </w:pPr>
            <w:r w:rsidRPr="00D64698">
              <w:rPr>
                <w:lang w:eastAsia="en-AU"/>
              </w:rPr>
              <w:t>7.5</w:t>
            </w:r>
          </w:p>
        </w:tc>
        <w:tc>
          <w:tcPr>
            <w:tcW w:w="540" w:type="pct"/>
            <w:tcBorders>
              <w:top w:val="nil"/>
              <w:left w:val="single" w:sz="8" w:space="0" w:color="999999"/>
              <w:bottom w:val="single" w:sz="8" w:space="0" w:color="999999"/>
              <w:right w:val="single" w:sz="8" w:space="0" w:color="999999"/>
            </w:tcBorders>
          </w:tcPr>
          <w:p w14:paraId="2C8EAA2B" w14:textId="77777777" w:rsidR="00B05470" w:rsidRPr="00D64698" w:rsidRDefault="00B05470" w:rsidP="00DC63F7">
            <w:pPr>
              <w:spacing w:after="0" w:line="240" w:lineRule="auto"/>
              <w:rPr>
                <w:lang w:eastAsia="en-AU"/>
              </w:rPr>
            </w:pPr>
            <w:r w:rsidRPr="00D64698">
              <w:rPr>
                <w:lang w:eastAsia="en-AU"/>
              </w:rPr>
              <w:t>34</w:t>
            </w:r>
          </w:p>
        </w:tc>
      </w:tr>
      <w:tr w:rsidR="00B05470" w:rsidRPr="00D64698" w14:paraId="24C9E24A"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70727FF2"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73A36311" w14:textId="77777777" w:rsidR="00B05470" w:rsidRPr="00C25AB5" w:rsidRDefault="00B05470" w:rsidP="00DC63F7">
            <w:pPr>
              <w:spacing w:after="0" w:line="240" w:lineRule="auto"/>
              <w:rPr>
                <w:lang w:eastAsia="en-AU"/>
              </w:rPr>
            </w:pPr>
            <w:r w:rsidRPr="00C25AB5">
              <w:rPr>
                <w:lang w:eastAsia="en-AU"/>
              </w:rPr>
              <w:t>Upper Murray</w:t>
            </w:r>
          </w:p>
        </w:tc>
        <w:tc>
          <w:tcPr>
            <w:tcW w:w="554" w:type="pct"/>
            <w:tcBorders>
              <w:top w:val="nil"/>
              <w:left w:val="nil"/>
              <w:bottom w:val="single" w:sz="8" w:space="0" w:color="999999"/>
              <w:right w:val="single" w:sz="8" w:space="0" w:color="999999"/>
            </w:tcBorders>
          </w:tcPr>
          <w:p w14:paraId="5E1C82A1"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single" w:sz="8" w:space="0" w:color="999999"/>
              <w:bottom w:val="single" w:sz="8" w:space="0" w:color="999999"/>
              <w:right w:val="single" w:sz="8" w:space="0" w:color="999999"/>
            </w:tcBorders>
          </w:tcPr>
          <w:p w14:paraId="06CC3348" w14:textId="77777777" w:rsidR="00B05470" w:rsidRPr="00D64698" w:rsidRDefault="00B05470" w:rsidP="00DC63F7">
            <w:pPr>
              <w:spacing w:after="0" w:line="240" w:lineRule="auto"/>
              <w:rPr>
                <w:lang w:eastAsia="en-AU"/>
              </w:rPr>
            </w:pPr>
            <w:r w:rsidRPr="00D64698">
              <w:rPr>
                <w:lang w:eastAsia="en-AU"/>
              </w:rPr>
              <w:t>5.9</w:t>
            </w:r>
          </w:p>
        </w:tc>
        <w:tc>
          <w:tcPr>
            <w:tcW w:w="554" w:type="pct"/>
            <w:tcBorders>
              <w:top w:val="nil"/>
              <w:left w:val="nil"/>
              <w:bottom w:val="single" w:sz="8" w:space="0" w:color="999999"/>
              <w:right w:val="single" w:sz="8" w:space="0" w:color="999999"/>
            </w:tcBorders>
            <w:shd w:val="clear" w:color="auto" w:fill="auto"/>
            <w:noWrap/>
            <w:hideMark/>
          </w:tcPr>
          <w:p w14:paraId="62D80DFF" w14:textId="77777777" w:rsidR="00B05470" w:rsidRPr="00D64698" w:rsidRDefault="00B05470" w:rsidP="00DC63F7">
            <w:pPr>
              <w:spacing w:after="0" w:line="240" w:lineRule="auto"/>
              <w:rPr>
                <w:lang w:eastAsia="en-AU"/>
              </w:rPr>
            </w:pPr>
            <w:r w:rsidRPr="00D64698">
              <w:rPr>
                <w:lang w:eastAsia="en-AU"/>
              </w:rPr>
              <w:t>0.16</w:t>
            </w:r>
          </w:p>
        </w:tc>
        <w:tc>
          <w:tcPr>
            <w:tcW w:w="554" w:type="pct"/>
            <w:tcBorders>
              <w:top w:val="nil"/>
              <w:left w:val="nil"/>
              <w:bottom w:val="single" w:sz="8" w:space="0" w:color="999999"/>
              <w:right w:val="single" w:sz="8" w:space="0" w:color="999999"/>
            </w:tcBorders>
            <w:shd w:val="clear" w:color="auto" w:fill="auto"/>
            <w:noWrap/>
            <w:hideMark/>
          </w:tcPr>
          <w:p w14:paraId="159DDC5C" w14:textId="77777777" w:rsidR="00B05470" w:rsidRPr="00D64698" w:rsidRDefault="00B05470" w:rsidP="00DC63F7">
            <w:pPr>
              <w:spacing w:after="0" w:line="240" w:lineRule="auto"/>
              <w:rPr>
                <w:lang w:eastAsia="en-AU"/>
              </w:rPr>
            </w:pPr>
            <w:r w:rsidRPr="00D64698">
              <w:rPr>
                <w:lang w:eastAsia="en-AU"/>
              </w:rPr>
              <w:t>1.3</w:t>
            </w:r>
          </w:p>
        </w:tc>
        <w:tc>
          <w:tcPr>
            <w:tcW w:w="550" w:type="pct"/>
            <w:tcBorders>
              <w:top w:val="nil"/>
              <w:left w:val="nil"/>
              <w:bottom w:val="single" w:sz="8" w:space="0" w:color="999999"/>
              <w:right w:val="single" w:sz="8" w:space="0" w:color="999999"/>
            </w:tcBorders>
          </w:tcPr>
          <w:p w14:paraId="641B7E66" w14:textId="77777777" w:rsidR="00B05470" w:rsidRPr="00D64698" w:rsidRDefault="00B05470" w:rsidP="00DC63F7">
            <w:pPr>
              <w:spacing w:after="0" w:line="240" w:lineRule="auto"/>
              <w:rPr>
                <w:lang w:eastAsia="en-AU"/>
              </w:rPr>
            </w:pPr>
            <w:r w:rsidRPr="00D64698">
              <w:rPr>
                <w:lang w:eastAsia="en-AU"/>
              </w:rPr>
              <w:t>0.55</w:t>
            </w:r>
          </w:p>
        </w:tc>
        <w:tc>
          <w:tcPr>
            <w:tcW w:w="545" w:type="pct"/>
            <w:tcBorders>
              <w:top w:val="nil"/>
              <w:left w:val="single" w:sz="8" w:space="0" w:color="999999"/>
              <w:bottom w:val="single" w:sz="8" w:space="0" w:color="999999"/>
              <w:right w:val="single" w:sz="8" w:space="0" w:color="999999"/>
            </w:tcBorders>
          </w:tcPr>
          <w:p w14:paraId="0DCD0C1D" w14:textId="77777777" w:rsidR="00B05470" w:rsidRPr="00D64698" w:rsidRDefault="00B05470" w:rsidP="00DC63F7">
            <w:pPr>
              <w:spacing w:after="0" w:line="240" w:lineRule="auto"/>
              <w:rPr>
                <w:lang w:eastAsia="en-AU"/>
              </w:rPr>
            </w:pPr>
            <w:r w:rsidRPr="00D64698">
              <w:rPr>
                <w:lang w:eastAsia="en-AU"/>
              </w:rPr>
              <w:t>67</w:t>
            </w:r>
          </w:p>
        </w:tc>
        <w:tc>
          <w:tcPr>
            <w:tcW w:w="540" w:type="pct"/>
            <w:tcBorders>
              <w:top w:val="nil"/>
              <w:left w:val="single" w:sz="8" w:space="0" w:color="999999"/>
              <w:bottom w:val="single" w:sz="8" w:space="0" w:color="999999"/>
              <w:right w:val="single" w:sz="8" w:space="0" w:color="999999"/>
            </w:tcBorders>
          </w:tcPr>
          <w:p w14:paraId="0E566E15" w14:textId="77777777" w:rsidR="00B05470" w:rsidRPr="00D64698" w:rsidRDefault="00B05470" w:rsidP="00DC63F7">
            <w:pPr>
              <w:spacing w:after="0" w:line="240" w:lineRule="auto"/>
              <w:rPr>
                <w:lang w:eastAsia="en-AU"/>
              </w:rPr>
            </w:pPr>
            <w:r w:rsidRPr="00D64698">
              <w:rPr>
                <w:lang w:eastAsia="en-AU"/>
              </w:rPr>
              <w:t>82</w:t>
            </w:r>
          </w:p>
        </w:tc>
      </w:tr>
      <w:tr w:rsidR="00B05470" w:rsidRPr="00D64698" w14:paraId="299E378F"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6FFAEF5F"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08BDFC16" w14:textId="77777777" w:rsidR="00B05470" w:rsidRPr="00C25AB5" w:rsidRDefault="00B05470" w:rsidP="00DC63F7">
            <w:pPr>
              <w:spacing w:after="0" w:line="240" w:lineRule="auto"/>
              <w:rPr>
                <w:lang w:eastAsia="en-AU"/>
              </w:rPr>
            </w:pPr>
            <w:r w:rsidRPr="00C25AB5">
              <w:rPr>
                <w:lang w:eastAsia="en-AU"/>
              </w:rPr>
              <w:t xml:space="preserve">Goulburn </w:t>
            </w:r>
          </w:p>
        </w:tc>
        <w:tc>
          <w:tcPr>
            <w:tcW w:w="554" w:type="pct"/>
            <w:tcBorders>
              <w:top w:val="nil"/>
              <w:left w:val="nil"/>
              <w:bottom w:val="single" w:sz="8" w:space="0" w:color="999999"/>
              <w:right w:val="single" w:sz="8" w:space="0" w:color="999999"/>
            </w:tcBorders>
          </w:tcPr>
          <w:p w14:paraId="7B7C931B"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single" w:sz="8" w:space="0" w:color="999999"/>
              <w:bottom w:val="single" w:sz="8" w:space="0" w:color="999999"/>
              <w:right w:val="single" w:sz="8" w:space="0" w:color="999999"/>
            </w:tcBorders>
          </w:tcPr>
          <w:p w14:paraId="75247F12" w14:textId="77777777" w:rsidR="00B05470" w:rsidRPr="00D64698" w:rsidRDefault="00B05470" w:rsidP="00DC63F7">
            <w:pPr>
              <w:spacing w:after="0" w:line="240" w:lineRule="auto"/>
              <w:rPr>
                <w:lang w:eastAsia="en-AU"/>
              </w:rPr>
            </w:pPr>
            <w:r w:rsidRPr="00D64698">
              <w:rPr>
                <w:lang w:eastAsia="en-AU"/>
              </w:rPr>
              <w:t>0.87</w:t>
            </w:r>
          </w:p>
        </w:tc>
        <w:tc>
          <w:tcPr>
            <w:tcW w:w="554" w:type="pct"/>
            <w:tcBorders>
              <w:top w:val="nil"/>
              <w:left w:val="nil"/>
              <w:bottom w:val="single" w:sz="8" w:space="0" w:color="999999"/>
              <w:right w:val="single" w:sz="8" w:space="0" w:color="999999"/>
            </w:tcBorders>
            <w:shd w:val="clear" w:color="auto" w:fill="auto"/>
            <w:noWrap/>
            <w:hideMark/>
          </w:tcPr>
          <w:p w14:paraId="142BD6F1" w14:textId="77777777" w:rsidR="00B05470" w:rsidRPr="00D64698" w:rsidRDefault="00B05470" w:rsidP="00DC63F7">
            <w:pPr>
              <w:spacing w:after="0" w:line="240" w:lineRule="auto"/>
              <w:rPr>
                <w:lang w:eastAsia="en-AU"/>
              </w:rPr>
            </w:pPr>
            <w:r w:rsidRPr="00D64698">
              <w:rPr>
                <w:lang w:eastAsia="en-AU"/>
              </w:rPr>
              <w:t>0.013</w:t>
            </w:r>
          </w:p>
        </w:tc>
        <w:tc>
          <w:tcPr>
            <w:tcW w:w="554" w:type="pct"/>
            <w:tcBorders>
              <w:top w:val="nil"/>
              <w:left w:val="nil"/>
              <w:bottom w:val="single" w:sz="8" w:space="0" w:color="999999"/>
              <w:right w:val="single" w:sz="8" w:space="0" w:color="999999"/>
            </w:tcBorders>
            <w:shd w:val="clear" w:color="auto" w:fill="auto"/>
            <w:noWrap/>
            <w:hideMark/>
          </w:tcPr>
          <w:p w14:paraId="70E1A9B3"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1C38232D" w14:textId="77777777" w:rsidR="00B05470" w:rsidRPr="00D64698" w:rsidRDefault="00B05470" w:rsidP="00DC63F7">
            <w:pPr>
              <w:spacing w:after="0" w:line="240" w:lineRule="auto"/>
              <w:rPr>
                <w:lang w:eastAsia="en-AU"/>
              </w:rPr>
            </w:pPr>
            <w:r w:rsidRPr="00D64698">
              <w:rPr>
                <w:lang w:eastAsia="en-AU"/>
              </w:rPr>
              <w:t>0.071</w:t>
            </w:r>
          </w:p>
        </w:tc>
        <w:tc>
          <w:tcPr>
            <w:tcW w:w="545" w:type="pct"/>
            <w:tcBorders>
              <w:top w:val="nil"/>
              <w:left w:val="single" w:sz="8" w:space="0" w:color="999999"/>
              <w:bottom w:val="single" w:sz="8" w:space="0" w:color="999999"/>
              <w:right w:val="single" w:sz="8" w:space="0" w:color="999999"/>
            </w:tcBorders>
          </w:tcPr>
          <w:p w14:paraId="30AA4599" w14:textId="77777777" w:rsidR="00B05470" w:rsidRPr="00D64698" w:rsidRDefault="00B05470" w:rsidP="00DC63F7">
            <w:pPr>
              <w:spacing w:after="0" w:line="240" w:lineRule="auto"/>
              <w:rPr>
                <w:lang w:eastAsia="en-AU"/>
              </w:rPr>
            </w:pPr>
            <w:r w:rsidRPr="00D64698">
              <w:rPr>
                <w:lang w:eastAsia="en-AU"/>
              </w:rPr>
              <w:t>13</w:t>
            </w:r>
          </w:p>
        </w:tc>
        <w:tc>
          <w:tcPr>
            <w:tcW w:w="540" w:type="pct"/>
            <w:tcBorders>
              <w:top w:val="nil"/>
              <w:left w:val="single" w:sz="8" w:space="0" w:color="999999"/>
              <w:bottom w:val="single" w:sz="8" w:space="0" w:color="999999"/>
              <w:right w:val="single" w:sz="8" w:space="0" w:color="999999"/>
            </w:tcBorders>
          </w:tcPr>
          <w:p w14:paraId="0F3CC6AB"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73C7D6C4"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35C62D96"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0ECF95A8" w14:textId="77777777" w:rsidR="00B05470" w:rsidRPr="00C25AB5" w:rsidRDefault="00B05470" w:rsidP="00DC63F7">
            <w:pPr>
              <w:spacing w:after="0" w:line="240" w:lineRule="auto"/>
              <w:rPr>
                <w:lang w:eastAsia="en-AU"/>
              </w:rPr>
            </w:pPr>
            <w:r w:rsidRPr="00C25AB5">
              <w:rPr>
                <w:lang w:eastAsia="en-AU"/>
              </w:rPr>
              <w:t>Mid Murray</w:t>
            </w:r>
          </w:p>
        </w:tc>
        <w:tc>
          <w:tcPr>
            <w:tcW w:w="554" w:type="pct"/>
            <w:tcBorders>
              <w:top w:val="nil"/>
              <w:left w:val="nil"/>
              <w:bottom w:val="single" w:sz="8" w:space="0" w:color="999999"/>
              <w:right w:val="single" w:sz="8" w:space="0" w:color="999999"/>
            </w:tcBorders>
          </w:tcPr>
          <w:p w14:paraId="4CAD106B" w14:textId="77777777" w:rsidR="00B05470" w:rsidRPr="00D64698" w:rsidRDefault="00B05470" w:rsidP="00DC63F7">
            <w:pPr>
              <w:spacing w:after="0" w:line="240" w:lineRule="auto"/>
              <w:rPr>
                <w:lang w:eastAsia="en-AU"/>
              </w:rPr>
            </w:pPr>
            <w:r w:rsidRPr="00D64698">
              <w:rPr>
                <w:lang w:eastAsia="en-AU"/>
              </w:rPr>
              <w:t>0.76</w:t>
            </w:r>
          </w:p>
        </w:tc>
        <w:tc>
          <w:tcPr>
            <w:tcW w:w="554" w:type="pct"/>
            <w:tcBorders>
              <w:top w:val="nil"/>
              <w:left w:val="single" w:sz="8" w:space="0" w:color="999999"/>
              <w:bottom w:val="single" w:sz="8" w:space="0" w:color="999999"/>
              <w:right w:val="single" w:sz="8" w:space="0" w:color="999999"/>
            </w:tcBorders>
          </w:tcPr>
          <w:p w14:paraId="265BB02A" w14:textId="77777777" w:rsidR="00B05470" w:rsidRPr="00D64698" w:rsidRDefault="00B05470" w:rsidP="00DC63F7">
            <w:pPr>
              <w:spacing w:after="0" w:line="240" w:lineRule="auto"/>
              <w:rPr>
                <w:lang w:eastAsia="en-AU"/>
              </w:rPr>
            </w:pPr>
            <w:r w:rsidRPr="00D64698">
              <w:rPr>
                <w:lang w:eastAsia="en-AU"/>
              </w:rPr>
              <w:t>20</w:t>
            </w:r>
          </w:p>
        </w:tc>
        <w:tc>
          <w:tcPr>
            <w:tcW w:w="554" w:type="pct"/>
            <w:tcBorders>
              <w:top w:val="nil"/>
              <w:left w:val="nil"/>
              <w:bottom w:val="single" w:sz="8" w:space="0" w:color="999999"/>
              <w:right w:val="single" w:sz="8" w:space="0" w:color="999999"/>
            </w:tcBorders>
            <w:shd w:val="clear" w:color="auto" w:fill="auto"/>
            <w:noWrap/>
            <w:hideMark/>
          </w:tcPr>
          <w:p w14:paraId="26820630" w14:textId="77777777" w:rsidR="00B05470" w:rsidRPr="00D64698" w:rsidRDefault="00B05470" w:rsidP="00DC63F7">
            <w:pPr>
              <w:spacing w:after="0" w:line="240" w:lineRule="auto"/>
              <w:rPr>
                <w:lang w:eastAsia="en-AU"/>
              </w:rPr>
            </w:pPr>
            <w:r w:rsidRPr="00D64698">
              <w:rPr>
                <w:lang w:eastAsia="en-AU"/>
              </w:rPr>
              <w:t>0.44</w:t>
            </w:r>
          </w:p>
        </w:tc>
        <w:tc>
          <w:tcPr>
            <w:tcW w:w="554" w:type="pct"/>
            <w:tcBorders>
              <w:top w:val="nil"/>
              <w:left w:val="nil"/>
              <w:bottom w:val="single" w:sz="8" w:space="0" w:color="999999"/>
              <w:right w:val="single" w:sz="8" w:space="0" w:color="999999"/>
            </w:tcBorders>
            <w:shd w:val="clear" w:color="auto" w:fill="auto"/>
            <w:noWrap/>
            <w:hideMark/>
          </w:tcPr>
          <w:p w14:paraId="65342B7D" w14:textId="77777777" w:rsidR="00B05470" w:rsidRPr="00D64698" w:rsidRDefault="00B05470" w:rsidP="00DC63F7">
            <w:pPr>
              <w:spacing w:after="0" w:line="240" w:lineRule="auto"/>
              <w:rPr>
                <w:lang w:eastAsia="en-AU"/>
              </w:rPr>
            </w:pPr>
            <w:r w:rsidRPr="00D64698">
              <w:rPr>
                <w:lang w:eastAsia="en-AU"/>
              </w:rPr>
              <w:t>2.4</w:t>
            </w:r>
          </w:p>
        </w:tc>
        <w:tc>
          <w:tcPr>
            <w:tcW w:w="550" w:type="pct"/>
            <w:tcBorders>
              <w:top w:val="nil"/>
              <w:left w:val="nil"/>
              <w:bottom w:val="single" w:sz="8" w:space="0" w:color="999999"/>
              <w:right w:val="single" w:sz="8" w:space="0" w:color="999999"/>
            </w:tcBorders>
          </w:tcPr>
          <w:p w14:paraId="1D754243" w14:textId="77777777" w:rsidR="00B05470" w:rsidRPr="00D64698" w:rsidRDefault="00B05470" w:rsidP="00DC63F7">
            <w:pPr>
              <w:spacing w:after="0" w:line="240" w:lineRule="auto"/>
              <w:rPr>
                <w:lang w:eastAsia="en-AU"/>
              </w:rPr>
            </w:pPr>
            <w:r w:rsidRPr="00D64698">
              <w:rPr>
                <w:lang w:eastAsia="en-AU"/>
              </w:rPr>
              <w:t>3.5</w:t>
            </w:r>
          </w:p>
        </w:tc>
        <w:tc>
          <w:tcPr>
            <w:tcW w:w="545" w:type="pct"/>
            <w:tcBorders>
              <w:top w:val="nil"/>
              <w:left w:val="single" w:sz="8" w:space="0" w:color="999999"/>
              <w:bottom w:val="single" w:sz="8" w:space="0" w:color="999999"/>
              <w:right w:val="single" w:sz="8" w:space="0" w:color="999999"/>
            </w:tcBorders>
          </w:tcPr>
          <w:p w14:paraId="367BD4BD" w14:textId="77777777" w:rsidR="00B05470" w:rsidRPr="00D64698" w:rsidRDefault="00B05470" w:rsidP="00DC63F7">
            <w:pPr>
              <w:spacing w:after="0" w:line="240" w:lineRule="auto"/>
              <w:rPr>
                <w:lang w:eastAsia="en-AU"/>
              </w:rPr>
            </w:pPr>
            <w:r>
              <w:rPr>
                <w:lang w:eastAsia="en-AU"/>
              </w:rPr>
              <w:t>270</w:t>
            </w:r>
          </w:p>
        </w:tc>
        <w:tc>
          <w:tcPr>
            <w:tcW w:w="540" w:type="pct"/>
            <w:tcBorders>
              <w:top w:val="nil"/>
              <w:left w:val="single" w:sz="8" w:space="0" w:color="999999"/>
              <w:bottom w:val="single" w:sz="8" w:space="0" w:color="999999"/>
              <w:right w:val="single" w:sz="8" w:space="0" w:color="999999"/>
            </w:tcBorders>
          </w:tcPr>
          <w:p w14:paraId="479D2CAD" w14:textId="77777777" w:rsidR="00B05470" w:rsidRPr="00D64698" w:rsidRDefault="00B05470" w:rsidP="00DC63F7">
            <w:pPr>
              <w:spacing w:after="0" w:line="240" w:lineRule="auto"/>
              <w:rPr>
                <w:lang w:eastAsia="en-AU"/>
              </w:rPr>
            </w:pPr>
            <w:r w:rsidRPr="00D64698">
              <w:rPr>
                <w:lang w:eastAsia="en-AU"/>
              </w:rPr>
              <w:t>76</w:t>
            </w:r>
          </w:p>
        </w:tc>
      </w:tr>
      <w:tr w:rsidR="00B05470" w:rsidRPr="00D64698" w14:paraId="549C455A"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548708F3"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5B6F33E8" w14:textId="77777777" w:rsidR="00B05470" w:rsidRPr="00C25AB5" w:rsidRDefault="00B05470" w:rsidP="00DC63F7">
            <w:pPr>
              <w:spacing w:after="0" w:line="240" w:lineRule="auto"/>
              <w:rPr>
                <w:lang w:eastAsia="en-AU"/>
              </w:rPr>
            </w:pPr>
            <w:r w:rsidRPr="00C25AB5">
              <w:rPr>
                <w:lang w:eastAsia="en-AU"/>
              </w:rPr>
              <w:t xml:space="preserve">Darling </w:t>
            </w:r>
          </w:p>
        </w:tc>
        <w:tc>
          <w:tcPr>
            <w:tcW w:w="554" w:type="pct"/>
            <w:tcBorders>
              <w:top w:val="nil"/>
              <w:left w:val="nil"/>
              <w:bottom w:val="single" w:sz="8" w:space="0" w:color="999999"/>
              <w:right w:val="single" w:sz="8" w:space="0" w:color="999999"/>
            </w:tcBorders>
          </w:tcPr>
          <w:p w14:paraId="54273F1F" w14:textId="77777777" w:rsidR="00B05470" w:rsidRPr="00D64698" w:rsidRDefault="00B05470" w:rsidP="00DC63F7">
            <w:pPr>
              <w:spacing w:after="0" w:line="240" w:lineRule="auto"/>
              <w:rPr>
                <w:lang w:eastAsia="en-AU"/>
              </w:rPr>
            </w:pPr>
            <w:r w:rsidRPr="00D64698">
              <w:rPr>
                <w:lang w:eastAsia="en-AU"/>
              </w:rPr>
              <w:t>0.092</w:t>
            </w:r>
          </w:p>
        </w:tc>
        <w:tc>
          <w:tcPr>
            <w:tcW w:w="554" w:type="pct"/>
            <w:tcBorders>
              <w:top w:val="nil"/>
              <w:left w:val="single" w:sz="8" w:space="0" w:color="999999"/>
              <w:bottom w:val="single" w:sz="8" w:space="0" w:color="999999"/>
              <w:right w:val="single" w:sz="8" w:space="0" w:color="999999"/>
            </w:tcBorders>
          </w:tcPr>
          <w:p w14:paraId="00AD5B10" w14:textId="77777777" w:rsidR="00B05470" w:rsidRPr="00D64698" w:rsidRDefault="00B05470" w:rsidP="00DC63F7">
            <w:pPr>
              <w:spacing w:after="0" w:line="240" w:lineRule="auto"/>
              <w:rPr>
                <w:lang w:eastAsia="en-AU"/>
              </w:rPr>
            </w:pPr>
            <w:r w:rsidRPr="00D64698">
              <w:rPr>
                <w:lang w:eastAsia="en-AU"/>
              </w:rPr>
              <w:t>1</w:t>
            </w:r>
            <w:r>
              <w:rPr>
                <w:lang w:eastAsia="en-AU"/>
              </w:rPr>
              <w:t>.0</w:t>
            </w:r>
          </w:p>
        </w:tc>
        <w:tc>
          <w:tcPr>
            <w:tcW w:w="554" w:type="pct"/>
            <w:tcBorders>
              <w:top w:val="nil"/>
              <w:left w:val="nil"/>
              <w:bottom w:val="single" w:sz="8" w:space="0" w:color="999999"/>
              <w:right w:val="single" w:sz="8" w:space="0" w:color="999999"/>
            </w:tcBorders>
            <w:shd w:val="clear" w:color="auto" w:fill="auto"/>
            <w:noWrap/>
            <w:hideMark/>
          </w:tcPr>
          <w:p w14:paraId="158B1D47" w14:textId="77777777" w:rsidR="00B05470" w:rsidRPr="00D64698" w:rsidRDefault="00B05470" w:rsidP="00DC63F7">
            <w:pPr>
              <w:spacing w:after="0" w:line="240" w:lineRule="auto"/>
              <w:rPr>
                <w:lang w:eastAsia="en-AU"/>
              </w:rPr>
            </w:pPr>
            <w:r w:rsidRPr="00D64698">
              <w:rPr>
                <w:lang w:eastAsia="en-AU"/>
              </w:rPr>
              <w:t>0.012</w:t>
            </w:r>
          </w:p>
        </w:tc>
        <w:tc>
          <w:tcPr>
            <w:tcW w:w="554" w:type="pct"/>
            <w:tcBorders>
              <w:top w:val="nil"/>
              <w:left w:val="nil"/>
              <w:bottom w:val="single" w:sz="8" w:space="0" w:color="999999"/>
              <w:right w:val="single" w:sz="8" w:space="0" w:color="999999"/>
            </w:tcBorders>
            <w:shd w:val="clear" w:color="auto" w:fill="auto"/>
            <w:noWrap/>
            <w:hideMark/>
          </w:tcPr>
          <w:p w14:paraId="14EEE392" w14:textId="77777777" w:rsidR="00B05470" w:rsidRPr="00D64698" w:rsidRDefault="00B05470" w:rsidP="00DC63F7">
            <w:pPr>
              <w:spacing w:after="0" w:line="240" w:lineRule="auto"/>
              <w:rPr>
                <w:lang w:eastAsia="en-AU"/>
              </w:rPr>
            </w:pPr>
            <w:r w:rsidRPr="00D64698">
              <w:rPr>
                <w:lang w:eastAsia="en-AU"/>
              </w:rPr>
              <w:t>0.25</w:t>
            </w:r>
          </w:p>
        </w:tc>
        <w:tc>
          <w:tcPr>
            <w:tcW w:w="550" w:type="pct"/>
            <w:tcBorders>
              <w:top w:val="nil"/>
              <w:left w:val="nil"/>
              <w:bottom w:val="single" w:sz="8" w:space="0" w:color="999999"/>
              <w:right w:val="single" w:sz="8" w:space="0" w:color="999999"/>
            </w:tcBorders>
          </w:tcPr>
          <w:p w14:paraId="2B9D0E8D" w14:textId="77777777" w:rsidR="00B05470" w:rsidRPr="00D64698" w:rsidRDefault="00B05470" w:rsidP="00DC63F7">
            <w:pPr>
              <w:spacing w:after="0" w:line="240" w:lineRule="auto"/>
              <w:rPr>
                <w:lang w:eastAsia="en-AU"/>
              </w:rPr>
            </w:pPr>
            <w:r w:rsidRPr="00D64698">
              <w:rPr>
                <w:lang w:eastAsia="en-AU"/>
              </w:rPr>
              <w:t>0.24</w:t>
            </w:r>
          </w:p>
        </w:tc>
        <w:tc>
          <w:tcPr>
            <w:tcW w:w="545" w:type="pct"/>
            <w:tcBorders>
              <w:top w:val="nil"/>
              <w:left w:val="single" w:sz="8" w:space="0" w:color="999999"/>
              <w:bottom w:val="single" w:sz="8" w:space="0" w:color="999999"/>
              <w:right w:val="single" w:sz="8" w:space="0" w:color="999999"/>
            </w:tcBorders>
          </w:tcPr>
          <w:p w14:paraId="43440363" w14:textId="77777777" w:rsidR="00B05470" w:rsidRPr="00D64698" w:rsidRDefault="00B05470" w:rsidP="00DC63F7">
            <w:pPr>
              <w:spacing w:after="0" w:line="240" w:lineRule="auto"/>
              <w:rPr>
                <w:lang w:eastAsia="en-AU"/>
              </w:rPr>
            </w:pPr>
            <w:r w:rsidRPr="00D64698">
              <w:rPr>
                <w:lang w:eastAsia="en-AU"/>
              </w:rPr>
              <w:t>8.8</w:t>
            </w:r>
          </w:p>
        </w:tc>
        <w:tc>
          <w:tcPr>
            <w:tcW w:w="540" w:type="pct"/>
            <w:tcBorders>
              <w:top w:val="nil"/>
              <w:left w:val="single" w:sz="8" w:space="0" w:color="999999"/>
              <w:bottom w:val="single" w:sz="8" w:space="0" w:color="999999"/>
              <w:right w:val="single" w:sz="8" w:space="0" w:color="999999"/>
            </w:tcBorders>
          </w:tcPr>
          <w:p w14:paraId="2342CC17" w14:textId="77777777" w:rsidR="00B05470" w:rsidRPr="00D64698" w:rsidRDefault="00B05470" w:rsidP="00DC63F7">
            <w:pPr>
              <w:spacing w:after="0" w:line="240" w:lineRule="auto"/>
              <w:rPr>
                <w:lang w:eastAsia="en-AU"/>
              </w:rPr>
            </w:pPr>
            <w:r w:rsidRPr="00D64698">
              <w:rPr>
                <w:lang w:eastAsia="en-AU"/>
              </w:rPr>
              <w:t>9.9</w:t>
            </w:r>
          </w:p>
        </w:tc>
      </w:tr>
      <w:tr w:rsidR="00B05470" w:rsidRPr="00D64698" w14:paraId="5D633B61"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0A1D73FA"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26F6EEFA" w14:textId="77777777" w:rsidR="00B05470" w:rsidRPr="00C25AB5" w:rsidRDefault="00B05470" w:rsidP="00DC63F7">
            <w:pPr>
              <w:spacing w:after="0" w:line="240" w:lineRule="auto"/>
              <w:rPr>
                <w:lang w:eastAsia="en-AU"/>
              </w:rPr>
            </w:pPr>
            <w:r w:rsidRPr="00C25AB5">
              <w:rPr>
                <w:lang w:eastAsia="en-AU"/>
              </w:rPr>
              <w:t>Lower Murray</w:t>
            </w:r>
          </w:p>
        </w:tc>
        <w:tc>
          <w:tcPr>
            <w:tcW w:w="554" w:type="pct"/>
            <w:tcBorders>
              <w:top w:val="nil"/>
              <w:left w:val="nil"/>
              <w:bottom w:val="single" w:sz="8" w:space="0" w:color="999999"/>
              <w:right w:val="single" w:sz="8" w:space="0" w:color="999999"/>
            </w:tcBorders>
          </w:tcPr>
          <w:p w14:paraId="6A3AA64A" w14:textId="77777777" w:rsidR="00B05470" w:rsidRPr="00D64698" w:rsidRDefault="00B05470" w:rsidP="00DC63F7">
            <w:pPr>
              <w:spacing w:after="0" w:line="240" w:lineRule="auto"/>
              <w:rPr>
                <w:lang w:eastAsia="en-AU"/>
              </w:rPr>
            </w:pPr>
            <w:r w:rsidRPr="00D64698">
              <w:rPr>
                <w:lang w:eastAsia="en-AU"/>
              </w:rPr>
              <w:t>2.9</w:t>
            </w:r>
          </w:p>
        </w:tc>
        <w:tc>
          <w:tcPr>
            <w:tcW w:w="554" w:type="pct"/>
            <w:tcBorders>
              <w:top w:val="nil"/>
              <w:left w:val="single" w:sz="8" w:space="0" w:color="999999"/>
              <w:bottom w:val="single" w:sz="8" w:space="0" w:color="999999"/>
              <w:right w:val="single" w:sz="8" w:space="0" w:color="999999"/>
            </w:tcBorders>
          </w:tcPr>
          <w:p w14:paraId="670A4AEF" w14:textId="77777777" w:rsidR="00B05470" w:rsidRPr="00D64698" w:rsidRDefault="00B05470" w:rsidP="00DC63F7">
            <w:pPr>
              <w:spacing w:after="0" w:line="240" w:lineRule="auto"/>
              <w:rPr>
                <w:lang w:eastAsia="en-AU"/>
              </w:rPr>
            </w:pPr>
            <w:r w:rsidRPr="00D64698">
              <w:rPr>
                <w:lang w:eastAsia="en-AU"/>
              </w:rPr>
              <w:t>55</w:t>
            </w:r>
          </w:p>
        </w:tc>
        <w:tc>
          <w:tcPr>
            <w:tcW w:w="554" w:type="pct"/>
            <w:tcBorders>
              <w:top w:val="nil"/>
              <w:left w:val="nil"/>
              <w:bottom w:val="single" w:sz="8" w:space="0" w:color="999999"/>
              <w:right w:val="single" w:sz="8" w:space="0" w:color="999999"/>
            </w:tcBorders>
            <w:shd w:val="clear" w:color="auto" w:fill="auto"/>
            <w:noWrap/>
            <w:hideMark/>
          </w:tcPr>
          <w:p w14:paraId="10E99BCD" w14:textId="77777777" w:rsidR="00B05470" w:rsidRPr="00D64698" w:rsidRDefault="00B05470" w:rsidP="00DC63F7">
            <w:pPr>
              <w:spacing w:after="0" w:line="240" w:lineRule="auto"/>
              <w:rPr>
                <w:lang w:eastAsia="en-AU"/>
              </w:rPr>
            </w:pPr>
            <w:r w:rsidRPr="00D64698">
              <w:rPr>
                <w:lang w:eastAsia="en-AU"/>
              </w:rPr>
              <w:t>1.3</w:t>
            </w:r>
          </w:p>
        </w:tc>
        <w:tc>
          <w:tcPr>
            <w:tcW w:w="554" w:type="pct"/>
            <w:tcBorders>
              <w:top w:val="nil"/>
              <w:left w:val="nil"/>
              <w:bottom w:val="single" w:sz="8" w:space="0" w:color="999999"/>
              <w:right w:val="single" w:sz="8" w:space="0" w:color="999999"/>
            </w:tcBorders>
            <w:shd w:val="clear" w:color="auto" w:fill="auto"/>
            <w:noWrap/>
            <w:hideMark/>
          </w:tcPr>
          <w:p w14:paraId="6D0ACD4E" w14:textId="77777777" w:rsidR="00B05470" w:rsidRPr="00D64698" w:rsidRDefault="00B05470" w:rsidP="00DC63F7">
            <w:pPr>
              <w:spacing w:after="0" w:line="240" w:lineRule="auto"/>
              <w:rPr>
                <w:lang w:eastAsia="en-AU"/>
              </w:rPr>
            </w:pPr>
            <w:r w:rsidRPr="00D64698">
              <w:rPr>
                <w:lang w:eastAsia="en-AU"/>
              </w:rPr>
              <w:t>4.7</w:t>
            </w:r>
          </w:p>
        </w:tc>
        <w:tc>
          <w:tcPr>
            <w:tcW w:w="550" w:type="pct"/>
            <w:tcBorders>
              <w:top w:val="nil"/>
              <w:left w:val="nil"/>
              <w:bottom w:val="single" w:sz="8" w:space="0" w:color="999999"/>
              <w:right w:val="single" w:sz="8" w:space="0" w:color="999999"/>
            </w:tcBorders>
          </w:tcPr>
          <w:p w14:paraId="52730E43" w14:textId="77777777" w:rsidR="00B05470" w:rsidRPr="00D64698" w:rsidRDefault="00B05470" w:rsidP="00DC63F7">
            <w:pPr>
              <w:spacing w:after="0" w:line="240" w:lineRule="auto"/>
              <w:rPr>
                <w:lang w:eastAsia="en-AU"/>
              </w:rPr>
            </w:pPr>
            <w:r w:rsidRPr="00D64698">
              <w:rPr>
                <w:lang w:eastAsia="en-AU"/>
              </w:rPr>
              <w:t>9.8</w:t>
            </w:r>
          </w:p>
        </w:tc>
        <w:tc>
          <w:tcPr>
            <w:tcW w:w="545" w:type="pct"/>
            <w:tcBorders>
              <w:top w:val="nil"/>
              <w:left w:val="single" w:sz="8" w:space="0" w:color="999999"/>
              <w:bottom w:val="single" w:sz="8" w:space="0" w:color="999999"/>
              <w:right w:val="single" w:sz="8" w:space="0" w:color="999999"/>
            </w:tcBorders>
          </w:tcPr>
          <w:p w14:paraId="22F713F5" w14:textId="77777777" w:rsidR="00B05470" w:rsidRPr="00D64698" w:rsidRDefault="00B05470" w:rsidP="00DC63F7">
            <w:pPr>
              <w:spacing w:after="0" w:line="240" w:lineRule="auto"/>
              <w:rPr>
                <w:lang w:eastAsia="en-AU"/>
              </w:rPr>
            </w:pPr>
            <w:r w:rsidRPr="00D64698">
              <w:rPr>
                <w:lang w:eastAsia="en-AU"/>
              </w:rPr>
              <w:t>755</w:t>
            </w:r>
          </w:p>
        </w:tc>
        <w:tc>
          <w:tcPr>
            <w:tcW w:w="540" w:type="pct"/>
            <w:tcBorders>
              <w:top w:val="nil"/>
              <w:left w:val="single" w:sz="8" w:space="0" w:color="999999"/>
              <w:bottom w:val="single" w:sz="8" w:space="0" w:color="999999"/>
              <w:right w:val="single" w:sz="8" w:space="0" w:color="999999"/>
            </w:tcBorders>
          </w:tcPr>
          <w:p w14:paraId="7BC55BE4" w14:textId="77777777" w:rsidR="00B05470" w:rsidRPr="00D64698" w:rsidRDefault="00B05470" w:rsidP="00DC63F7">
            <w:pPr>
              <w:spacing w:after="0" w:line="240" w:lineRule="auto"/>
              <w:rPr>
                <w:lang w:eastAsia="en-AU"/>
              </w:rPr>
            </w:pPr>
            <w:r>
              <w:rPr>
                <w:lang w:eastAsia="en-AU"/>
              </w:rPr>
              <w:t>360</w:t>
            </w:r>
          </w:p>
        </w:tc>
      </w:tr>
      <w:tr w:rsidR="00B05470" w:rsidRPr="00D64698" w14:paraId="6CA3BEB4"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vAlign w:val="center"/>
            <w:hideMark/>
          </w:tcPr>
          <w:p w14:paraId="42E9D453" w14:textId="77777777" w:rsidR="00B05470" w:rsidRPr="00C25AB5" w:rsidRDefault="00B05470" w:rsidP="00DC63F7">
            <w:pPr>
              <w:spacing w:after="0" w:line="240" w:lineRule="auto"/>
              <w:rPr>
                <w:lang w:eastAsia="en-AU"/>
              </w:rPr>
            </w:pPr>
            <w:r w:rsidRPr="00C25AB5">
              <w:rPr>
                <w:lang w:eastAsia="en-AU"/>
              </w:rPr>
              <w:t>Feb-17</w:t>
            </w:r>
          </w:p>
        </w:tc>
        <w:tc>
          <w:tcPr>
            <w:tcW w:w="708" w:type="pct"/>
            <w:tcBorders>
              <w:top w:val="nil"/>
              <w:left w:val="nil"/>
              <w:bottom w:val="single" w:sz="8" w:space="0" w:color="999999"/>
              <w:right w:val="single" w:sz="8" w:space="0" w:color="999999"/>
            </w:tcBorders>
            <w:shd w:val="clear" w:color="auto" w:fill="auto"/>
            <w:noWrap/>
            <w:vAlign w:val="center"/>
            <w:hideMark/>
          </w:tcPr>
          <w:p w14:paraId="1F83570F" w14:textId="77777777" w:rsidR="00B05470" w:rsidRPr="00C25AB5" w:rsidRDefault="00B05470" w:rsidP="00DC63F7">
            <w:pPr>
              <w:spacing w:after="0" w:line="240" w:lineRule="auto"/>
              <w:rPr>
                <w:lang w:eastAsia="en-AU"/>
              </w:rPr>
            </w:pPr>
            <w:r w:rsidRPr="00C25AB5">
              <w:rPr>
                <w:lang w:eastAsia="en-AU"/>
              </w:rPr>
              <w:t xml:space="preserve">Howlong </w:t>
            </w:r>
          </w:p>
        </w:tc>
        <w:tc>
          <w:tcPr>
            <w:tcW w:w="554" w:type="pct"/>
            <w:tcBorders>
              <w:top w:val="nil"/>
              <w:left w:val="nil"/>
              <w:bottom w:val="single" w:sz="8" w:space="0" w:color="999999"/>
              <w:right w:val="single" w:sz="8" w:space="0" w:color="999999"/>
            </w:tcBorders>
          </w:tcPr>
          <w:p w14:paraId="0CAFAB4D" w14:textId="77777777" w:rsidR="00B05470" w:rsidRPr="00D64698" w:rsidRDefault="00B05470" w:rsidP="00DC63F7">
            <w:pPr>
              <w:spacing w:after="0" w:line="240" w:lineRule="auto"/>
              <w:rPr>
                <w:lang w:eastAsia="en-AU"/>
              </w:rPr>
            </w:pPr>
            <w:r w:rsidRPr="00D64698">
              <w:rPr>
                <w:lang w:eastAsia="en-AU"/>
              </w:rPr>
              <w:t>0.073</w:t>
            </w:r>
          </w:p>
        </w:tc>
        <w:tc>
          <w:tcPr>
            <w:tcW w:w="554" w:type="pct"/>
            <w:tcBorders>
              <w:top w:val="nil"/>
              <w:left w:val="single" w:sz="8" w:space="0" w:color="999999"/>
              <w:bottom w:val="single" w:sz="8" w:space="0" w:color="999999"/>
              <w:right w:val="single" w:sz="8" w:space="0" w:color="999999"/>
            </w:tcBorders>
          </w:tcPr>
          <w:p w14:paraId="4A4B5C13" w14:textId="77777777" w:rsidR="00B05470" w:rsidRPr="00D64698" w:rsidRDefault="00B05470" w:rsidP="00DC63F7">
            <w:pPr>
              <w:spacing w:after="0" w:line="240" w:lineRule="auto"/>
              <w:rPr>
                <w:lang w:eastAsia="en-AU"/>
              </w:rPr>
            </w:pPr>
            <w:r w:rsidRPr="00D64698">
              <w:rPr>
                <w:lang w:eastAsia="en-AU"/>
              </w:rPr>
              <w:t>3.4</w:t>
            </w:r>
          </w:p>
        </w:tc>
        <w:tc>
          <w:tcPr>
            <w:tcW w:w="554" w:type="pct"/>
            <w:tcBorders>
              <w:top w:val="nil"/>
              <w:left w:val="nil"/>
              <w:bottom w:val="single" w:sz="8" w:space="0" w:color="999999"/>
              <w:right w:val="single" w:sz="8" w:space="0" w:color="999999"/>
            </w:tcBorders>
            <w:shd w:val="clear" w:color="auto" w:fill="auto"/>
            <w:noWrap/>
            <w:hideMark/>
          </w:tcPr>
          <w:p w14:paraId="48181A18" w14:textId="77777777" w:rsidR="00B05470" w:rsidRPr="00D64698" w:rsidRDefault="00B05470" w:rsidP="00DC63F7">
            <w:pPr>
              <w:spacing w:after="0" w:line="240" w:lineRule="auto"/>
              <w:rPr>
                <w:lang w:eastAsia="en-AU"/>
              </w:rPr>
            </w:pPr>
            <w:r w:rsidRPr="00D64698">
              <w:rPr>
                <w:lang w:eastAsia="en-AU"/>
              </w:rPr>
              <w:t>0.11</w:t>
            </w:r>
          </w:p>
        </w:tc>
        <w:tc>
          <w:tcPr>
            <w:tcW w:w="554" w:type="pct"/>
            <w:tcBorders>
              <w:top w:val="nil"/>
              <w:left w:val="nil"/>
              <w:bottom w:val="single" w:sz="8" w:space="0" w:color="999999"/>
              <w:right w:val="single" w:sz="8" w:space="0" w:color="999999"/>
            </w:tcBorders>
            <w:shd w:val="clear" w:color="auto" w:fill="auto"/>
            <w:noWrap/>
            <w:hideMark/>
          </w:tcPr>
          <w:p w14:paraId="5FADF8B6" w14:textId="77777777" w:rsidR="00B05470" w:rsidRPr="00D64698" w:rsidRDefault="00B05470" w:rsidP="00DC63F7">
            <w:pPr>
              <w:spacing w:after="0" w:line="240" w:lineRule="auto"/>
              <w:rPr>
                <w:lang w:eastAsia="en-AU"/>
              </w:rPr>
            </w:pPr>
            <w:r w:rsidRPr="00D64698">
              <w:rPr>
                <w:lang w:eastAsia="en-AU"/>
              </w:rPr>
              <w:t>4.2</w:t>
            </w:r>
          </w:p>
        </w:tc>
        <w:tc>
          <w:tcPr>
            <w:tcW w:w="550" w:type="pct"/>
            <w:tcBorders>
              <w:top w:val="nil"/>
              <w:left w:val="nil"/>
              <w:bottom w:val="single" w:sz="8" w:space="0" w:color="999999"/>
              <w:right w:val="single" w:sz="8" w:space="0" w:color="999999"/>
            </w:tcBorders>
          </w:tcPr>
          <w:p w14:paraId="302B50D5" w14:textId="77777777" w:rsidR="00B05470" w:rsidRPr="00D64698" w:rsidRDefault="00B05470" w:rsidP="00DC63F7">
            <w:pPr>
              <w:spacing w:after="0" w:line="240" w:lineRule="auto"/>
              <w:rPr>
                <w:lang w:eastAsia="en-AU"/>
              </w:rPr>
            </w:pPr>
            <w:r w:rsidRPr="00D64698">
              <w:rPr>
                <w:lang w:eastAsia="en-AU"/>
              </w:rPr>
              <w:t>0.45</w:t>
            </w:r>
          </w:p>
        </w:tc>
        <w:tc>
          <w:tcPr>
            <w:tcW w:w="545" w:type="pct"/>
            <w:tcBorders>
              <w:top w:val="nil"/>
              <w:left w:val="single" w:sz="8" w:space="0" w:color="999999"/>
              <w:bottom w:val="single" w:sz="8" w:space="0" w:color="999999"/>
              <w:right w:val="single" w:sz="8" w:space="0" w:color="999999"/>
            </w:tcBorders>
          </w:tcPr>
          <w:p w14:paraId="08C8D8BE" w14:textId="77777777" w:rsidR="00B05470" w:rsidRPr="00D64698" w:rsidRDefault="00B05470" w:rsidP="00DC63F7">
            <w:pPr>
              <w:spacing w:after="0" w:line="240" w:lineRule="auto"/>
              <w:rPr>
                <w:lang w:eastAsia="en-AU"/>
              </w:rPr>
            </w:pPr>
            <w:r w:rsidRPr="00D64698">
              <w:rPr>
                <w:lang w:eastAsia="en-AU"/>
              </w:rPr>
              <w:t>43</w:t>
            </w:r>
          </w:p>
        </w:tc>
        <w:tc>
          <w:tcPr>
            <w:tcW w:w="540" w:type="pct"/>
            <w:tcBorders>
              <w:top w:val="single" w:sz="8" w:space="0" w:color="999999"/>
              <w:left w:val="single" w:sz="8" w:space="0" w:color="999999"/>
              <w:bottom w:val="single" w:sz="8" w:space="0" w:color="999999"/>
              <w:right w:val="single" w:sz="8" w:space="0" w:color="999999"/>
            </w:tcBorders>
          </w:tcPr>
          <w:p w14:paraId="1C2FB0F1" w14:textId="77777777" w:rsidR="00B05470" w:rsidRPr="00D64698" w:rsidRDefault="00B05470" w:rsidP="00DC63F7">
            <w:pPr>
              <w:spacing w:after="0" w:line="240" w:lineRule="auto"/>
              <w:rPr>
                <w:lang w:eastAsia="en-AU"/>
              </w:rPr>
            </w:pPr>
            <w:r w:rsidRPr="00D64698">
              <w:rPr>
                <w:lang w:eastAsia="en-AU"/>
              </w:rPr>
              <w:t>110</w:t>
            </w:r>
          </w:p>
        </w:tc>
      </w:tr>
      <w:tr w:rsidR="00B05470" w:rsidRPr="00D64698" w14:paraId="55A08A84"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60D7DF39"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549B73D5" w14:textId="77777777" w:rsidR="00B05470" w:rsidRPr="00C25AB5" w:rsidRDefault="00B05470" w:rsidP="00DC63F7">
            <w:pPr>
              <w:spacing w:after="0" w:line="240" w:lineRule="auto"/>
              <w:rPr>
                <w:lang w:eastAsia="en-AU"/>
              </w:rPr>
            </w:pPr>
            <w:r w:rsidRPr="00C25AB5">
              <w:rPr>
                <w:lang w:eastAsia="en-AU"/>
              </w:rPr>
              <w:t xml:space="preserve">Ovens </w:t>
            </w:r>
          </w:p>
        </w:tc>
        <w:tc>
          <w:tcPr>
            <w:tcW w:w="554" w:type="pct"/>
            <w:tcBorders>
              <w:top w:val="nil"/>
              <w:left w:val="nil"/>
              <w:bottom w:val="single" w:sz="8" w:space="0" w:color="999999"/>
              <w:right w:val="single" w:sz="8" w:space="0" w:color="999999"/>
            </w:tcBorders>
          </w:tcPr>
          <w:p w14:paraId="6AB7A252" w14:textId="77777777" w:rsidR="00B05470" w:rsidRPr="00D64698" w:rsidRDefault="00B05470" w:rsidP="00DC63F7">
            <w:pPr>
              <w:spacing w:after="0" w:line="240" w:lineRule="auto"/>
              <w:rPr>
                <w:lang w:eastAsia="en-AU"/>
              </w:rPr>
            </w:pPr>
            <w:r w:rsidRPr="00D64698">
              <w:rPr>
                <w:lang w:eastAsia="en-AU"/>
              </w:rPr>
              <w:t>0.009</w:t>
            </w:r>
            <w:r>
              <w:rPr>
                <w:lang w:eastAsia="en-AU"/>
              </w:rPr>
              <w:t>0</w:t>
            </w:r>
          </w:p>
        </w:tc>
        <w:tc>
          <w:tcPr>
            <w:tcW w:w="554" w:type="pct"/>
            <w:tcBorders>
              <w:top w:val="nil"/>
              <w:left w:val="single" w:sz="8" w:space="0" w:color="999999"/>
              <w:bottom w:val="single" w:sz="8" w:space="0" w:color="999999"/>
              <w:right w:val="single" w:sz="8" w:space="0" w:color="999999"/>
            </w:tcBorders>
          </w:tcPr>
          <w:p w14:paraId="21DB0BDE" w14:textId="77777777" w:rsidR="00B05470" w:rsidRPr="00D64698" w:rsidRDefault="00B05470" w:rsidP="00DC63F7">
            <w:pPr>
              <w:spacing w:after="0" w:line="240" w:lineRule="auto"/>
              <w:rPr>
                <w:lang w:eastAsia="en-AU"/>
              </w:rPr>
            </w:pPr>
            <w:r w:rsidRPr="00D64698">
              <w:rPr>
                <w:lang w:eastAsia="en-AU"/>
              </w:rPr>
              <w:t>0.25</w:t>
            </w:r>
          </w:p>
        </w:tc>
        <w:tc>
          <w:tcPr>
            <w:tcW w:w="554" w:type="pct"/>
            <w:tcBorders>
              <w:top w:val="nil"/>
              <w:left w:val="nil"/>
              <w:bottom w:val="single" w:sz="8" w:space="0" w:color="999999"/>
              <w:right w:val="single" w:sz="8" w:space="0" w:color="999999"/>
            </w:tcBorders>
            <w:shd w:val="clear" w:color="auto" w:fill="auto"/>
            <w:noWrap/>
            <w:hideMark/>
          </w:tcPr>
          <w:p w14:paraId="6B630296" w14:textId="77777777" w:rsidR="00B05470" w:rsidRPr="00D64698" w:rsidRDefault="00B05470" w:rsidP="00DC63F7">
            <w:pPr>
              <w:spacing w:after="0" w:line="240" w:lineRule="auto"/>
              <w:rPr>
                <w:lang w:eastAsia="en-AU"/>
              </w:rPr>
            </w:pPr>
            <w:r w:rsidRPr="00D64698">
              <w:rPr>
                <w:lang w:eastAsia="en-AU"/>
              </w:rPr>
              <w:t>0.026</w:t>
            </w:r>
          </w:p>
        </w:tc>
        <w:tc>
          <w:tcPr>
            <w:tcW w:w="554" w:type="pct"/>
            <w:tcBorders>
              <w:top w:val="nil"/>
              <w:left w:val="nil"/>
              <w:bottom w:val="single" w:sz="8" w:space="0" w:color="999999"/>
              <w:right w:val="single" w:sz="8" w:space="0" w:color="999999"/>
            </w:tcBorders>
            <w:shd w:val="clear" w:color="auto" w:fill="auto"/>
            <w:noWrap/>
            <w:hideMark/>
          </w:tcPr>
          <w:p w14:paraId="50672482" w14:textId="77777777" w:rsidR="00B05470" w:rsidRPr="00D64698" w:rsidRDefault="00B05470" w:rsidP="00DC63F7">
            <w:pPr>
              <w:spacing w:after="0" w:line="240" w:lineRule="auto"/>
              <w:rPr>
                <w:lang w:eastAsia="en-AU"/>
              </w:rPr>
            </w:pPr>
            <w:r w:rsidRPr="00D64698">
              <w:rPr>
                <w:lang w:eastAsia="en-AU"/>
              </w:rPr>
              <w:t>0.083</w:t>
            </w:r>
          </w:p>
        </w:tc>
        <w:tc>
          <w:tcPr>
            <w:tcW w:w="550" w:type="pct"/>
            <w:tcBorders>
              <w:top w:val="nil"/>
              <w:left w:val="nil"/>
              <w:bottom w:val="single" w:sz="8" w:space="0" w:color="999999"/>
              <w:right w:val="single" w:sz="8" w:space="0" w:color="999999"/>
            </w:tcBorders>
          </w:tcPr>
          <w:p w14:paraId="1FF07E59" w14:textId="77777777" w:rsidR="00B05470" w:rsidRPr="00D64698" w:rsidRDefault="00B05470" w:rsidP="00DC63F7">
            <w:pPr>
              <w:spacing w:after="0" w:line="240" w:lineRule="auto"/>
              <w:rPr>
                <w:lang w:eastAsia="en-AU"/>
              </w:rPr>
            </w:pPr>
            <w:r w:rsidRPr="00D64698">
              <w:rPr>
                <w:lang w:eastAsia="en-AU"/>
              </w:rPr>
              <w:t>0.037</w:t>
            </w:r>
          </w:p>
        </w:tc>
        <w:tc>
          <w:tcPr>
            <w:tcW w:w="545" w:type="pct"/>
            <w:tcBorders>
              <w:top w:val="nil"/>
              <w:left w:val="single" w:sz="8" w:space="0" w:color="999999"/>
              <w:bottom w:val="single" w:sz="8" w:space="0" w:color="999999"/>
              <w:right w:val="single" w:sz="8" w:space="0" w:color="999999"/>
            </w:tcBorders>
          </w:tcPr>
          <w:p w14:paraId="682BDE1E" w14:textId="77777777" w:rsidR="00B05470" w:rsidRPr="00D64698" w:rsidRDefault="00B05470" w:rsidP="00DC63F7">
            <w:pPr>
              <w:spacing w:after="0" w:line="240" w:lineRule="auto"/>
              <w:rPr>
                <w:lang w:eastAsia="en-AU"/>
              </w:rPr>
            </w:pPr>
            <w:r w:rsidRPr="00D64698">
              <w:rPr>
                <w:lang w:eastAsia="en-AU"/>
              </w:rPr>
              <w:t>2.9</w:t>
            </w:r>
          </w:p>
        </w:tc>
        <w:tc>
          <w:tcPr>
            <w:tcW w:w="540" w:type="pct"/>
            <w:tcBorders>
              <w:top w:val="nil"/>
              <w:left w:val="single" w:sz="8" w:space="0" w:color="999999"/>
              <w:bottom w:val="single" w:sz="8" w:space="0" w:color="999999"/>
              <w:right w:val="single" w:sz="8" w:space="0" w:color="999999"/>
            </w:tcBorders>
          </w:tcPr>
          <w:p w14:paraId="75F5112B" w14:textId="77777777" w:rsidR="00B05470" w:rsidRPr="00D64698" w:rsidRDefault="00B05470" w:rsidP="00DC63F7">
            <w:pPr>
              <w:spacing w:after="0" w:line="240" w:lineRule="auto"/>
              <w:rPr>
                <w:lang w:eastAsia="en-AU"/>
              </w:rPr>
            </w:pPr>
            <w:r w:rsidRPr="00D64698">
              <w:rPr>
                <w:lang w:eastAsia="en-AU"/>
              </w:rPr>
              <w:t>11</w:t>
            </w:r>
          </w:p>
        </w:tc>
      </w:tr>
      <w:tr w:rsidR="00B05470" w:rsidRPr="00D64698" w14:paraId="1BCC2020"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0AEED960"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0815EF2D" w14:textId="77777777" w:rsidR="00B05470" w:rsidRPr="00C25AB5" w:rsidRDefault="00B05470" w:rsidP="00DC63F7">
            <w:pPr>
              <w:spacing w:after="0" w:line="240" w:lineRule="auto"/>
              <w:rPr>
                <w:lang w:eastAsia="en-AU"/>
              </w:rPr>
            </w:pPr>
            <w:r w:rsidRPr="00C25AB5">
              <w:rPr>
                <w:lang w:eastAsia="en-AU"/>
              </w:rPr>
              <w:t>Upper Murray</w:t>
            </w:r>
          </w:p>
        </w:tc>
        <w:tc>
          <w:tcPr>
            <w:tcW w:w="554" w:type="pct"/>
            <w:tcBorders>
              <w:top w:val="nil"/>
              <w:left w:val="nil"/>
              <w:bottom w:val="single" w:sz="8" w:space="0" w:color="999999"/>
              <w:right w:val="single" w:sz="8" w:space="0" w:color="999999"/>
            </w:tcBorders>
          </w:tcPr>
          <w:p w14:paraId="4C8546C5"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single" w:sz="8" w:space="0" w:color="999999"/>
              <w:bottom w:val="single" w:sz="8" w:space="0" w:color="999999"/>
              <w:right w:val="single" w:sz="8" w:space="0" w:color="999999"/>
            </w:tcBorders>
          </w:tcPr>
          <w:p w14:paraId="2FF8E0F7" w14:textId="77777777" w:rsidR="00B05470" w:rsidRPr="00D64698" w:rsidRDefault="00B05470" w:rsidP="00DC63F7">
            <w:pPr>
              <w:spacing w:after="0" w:line="240" w:lineRule="auto"/>
              <w:rPr>
                <w:lang w:eastAsia="en-AU"/>
              </w:rPr>
            </w:pPr>
            <w:r w:rsidRPr="00D64698">
              <w:rPr>
                <w:lang w:eastAsia="en-AU"/>
              </w:rPr>
              <w:t>3.1</w:t>
            </w:r>
          </w:p>
        </w:tc>
        <w:tc>
          <w:tcPr>
            <w:tcW w:w="554" w:type="pct"/>
            <w:tcBorders>
              <w:top w:val="nil"/>
              <w:left w:val="nil"/>
              <w:bottom w:val="single" w:sz="8" w:space="0" w:color="999999"/>
              <w:right w:val="single" w:sz="8" w:space="0" w:color="999999"/>
            </w:tcBorders>
            <w:shd w:val="clear" w:color="auto" w:fill="auto"/>
            <w:noWrap/>
            <w:hideMark/>
          </w:tcPr>
          <w:p w14:paraId="79DB1EB2" w14:textId="77777777" w:rsidR="00B05470" w:rsidRPr="00D64698" w:rsidRDefault="00B05470" w:rsidP="00DC63F7">
            <w:pPr>
              <w:spacing w:after="0" w:line="240" w:lineRule="auto"/>
              <w:rPr>
                <w:lang w:eastAsia="en-AU"/>
              </w:rPr>
            </w:pPr>
            <w:r w:rsidRPr="00D64698">
              <w:rPr>
                <w:lang w:eastAsia="en-AU"/>
              </w:rPr>
              <w:t>0.13</w:t>
            </w:r>
          </w:p>
        </w:tc>
        <w:tc>
          <w:tcPr>
            <w:tcW w:w="554" w:type="pct"/>
            <w:tcBorders>
              <w:top w:val="nil"/>
              <w:left w:val="nil"/>
              <w:bottom w:val="single" w:sz="8" w:space="0" w:color="999999"/>
              <w:right w:val="single" w:sz="8" w:space="0" w:color="999999"/>
            </w:tcBorders>
            <w:shd w:val="clear" w:color="auto" w:fill="auto"/>
            <w:noWrap/>
            <w:hideMark/>
          </w:tcPr>
          <w:p w14:paraId="663590FE" w14:textId="77777777" w:rsidR="00B05470" w:rsidRPr="00D64698" w:rsidRDefault="00B05470" w:rsidP="00DC63F7">
            <w:pPr>
              <w:spacing w:after="0" w:line="240" w:lineRule="auto"/>
              <w:rPr>
                <w:lang w:eastAsia="en-AU"/>
              </w:rPr>
            </w:pPr>
            <w:r w:rsidRPr="00D64698">
              <w:rPr>
                <w:lang w:eastAsia="en-AU"/>
              </w:rPr>
              <w:t>0.11</w:t>
            </w:r>
          </w:p>
        </w:tc>
        <w:tc>
          <w:tcPr>
            <w:tcW w:w="550" w:type="pct"/>
            <w:tcBorders>
              <w:top w:val="nil"/>
              <w:left w:val="nil"/>
              <w:bottom w:val="single" w:sz="8" w:space="0" w:color="999999"/>
              <w:right w:val="single" w:sz="8" w:space="0" w:color="999999"/>
            </w:tcBorders>
          </w:tcPr>
          <w:p w14:paraId="300843B4" w14:textId="77777777" w:rsidR="00B05470" w:rsidRPr="00D64698" w:rsidRDefault="00B05470" w:rsidP="00DC63F7">
            <w:pPr>
              <w:spacing w:after="0" w:line="240" w:lineRule="auto"/>
              <w:rPr>
                <w:lang w:eastAsia="en-AU"/>
              </w:rPr>
            </w:pPr>
            <w:r w:rsidRPr="00D64698">
              <w:rPr>
                <w:lang w:eastAsia="en-AU"/>
              </w:rPr>
              <w:t>0.34</w:t>
            </w:r>
          </w:p>
        </w:tc>
        <w:tc>
          <w:tcPr>
            <w:tcW w:w="545" w:type="pct"/>
            <w:tcBorders>
              <w:top w:val="nil"/>
              <w:left w:val="single" w:sz="8" w:space="0" w:color="999999"/>
              <w:bottom w:val="single" w:sz="8" w:space="0" w:color="999999"/>
              <w:right w:val="single" w:sz="8" w:space="0" w:color="999999"/>
            </w:tcBorders>
          </w:tcPr>
          <w:p w14:paraId="481A2BA7" w14:textId="77777777" w:rsidR="00B05470" w:rsidRPr="00D64698" w:rsidRDefault="00B05470" w:rsidP="00DC63F7">
            <w:pPr>
              <w:spacing w:after="0" w:line="240" w:lineRule="auto"/>
              <w:rPr>
                <w:lang w:eastAsia="en-AU"/>
              </w:rPr>
            </w:pPr>
            <w:r w:rsidRPr="00D64698">
              <w:rPr>
                <w:lang w:eastAsia="en-AU"/>
              </w:rPr>
              <w:t>29</w:t>
            </w:r>
          </w:p>
        </w:tc>
        <w:tc>
          <w:tcPr>
            <w:tcW w:w="540" w:type="pct"/>
            <w:tcBorders>
              <w:top w:val="nil"/>
              <w:left w:val="single" w:sz="8" w:space="0" w:color="999999"/>
              <w:bottom w:val="single" w:sz="8" w:space="0" w:color="999999"/>
              <w:right w:val="single" w:sz="8" w:space="0" w:color="999999"/>
            </w:tcBorders>
          </w:tcPr>
          <w:p w14:paraId="2F0988A6" w14:textId="77777777" w:rsidR="00B05470" w:rsidRPr="00D64698" w:rsidRDefault="00B05470" w:rsidP="00DC63F7">
            <w:pPr>
              <w:spacing w:after="0" w:line="240" w:lineRule="auto"/>
              <w:rPr>
                <w:lang w:eastAsia="en-AU"/>
              </w:rPr>
            </w:pPr>
            <w:r w:rsidRPr="00D64698">
              <w:rPr>
                <w:lang w:eastAsia="en-AU"/>
              </w:rPr>
              <w:t>18</w:t>
            </w:r>
          </w:p>
        </w:tc>
      </w:tr>
      <w:tr w:rsidR="00B05470" w:rsidRPr="00D64698" w14:paraId="2730B011"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00F91A9C"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6F7E81E0" w14:textId="77777777" w:rsidR="00B05470" w:rsidRPr="00C25AB5" w:rsidRDefault="00B05470" w:rsidP="00DC63F7">
            <w:pPr>
              <w:spacing w:after="0" w:line="240" w:lineRule="auto"/>
              <w:rPr>
                <w:lang w:eastAsia="en-AU"/>
              </w:rPr>
            </w:pPr>
            <w:r w:rsidRPr="00C25AB5">
              <w:rPr>
                <w:lang w:eastAsia="en-AU"/>
              </w:rPr>
              <w:t xml:space="preserve">Goulburn </w:t>
            </w:r>
          </w:p>
        </w:tc>
        <w:tc>
          <w:tcPr>
            <w:tcW w:w="554" w:type="pct"/>
            <w:tcBorders>
              <w:top w:val="nil"/>
              <w:left w:val="nil"/>
              <w:bottom w:val="single" w:sz="8" w:space="0" w:color="999999"/>
              <w:right w:val="single" w:sz="8" w:space="0" w:color="999999"/>
            </w:tcBorders>
          </w:tcPr>
          <w:p w14:paraId="634958D9"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single" w:sz="8" w:space="0" w:color="999999"/>
              <w:bottom w:val="single" w:sz="8" w:space="0" w:color="999999"/>
              <w:right w:val="single" w:sz="8" w:space="0" w:color="999999"/>
            </w:tcBorders>
          </w:tcPr>
          <w:p w14:paraId="0FE2668F" w14:textId="77777777" w:rsidR="00B05470" w:rsidRPr="00D64698" w:rsidRDefault="00B05470" w:rsidP="00DC63F7">
            <w:pPr>
              <w:spacing w:after="0" w:line="240" w:lineRule="auto"/>
              <w:rPr>
                <w:lang w:eastAsia="en-AU"/>
              </w:rPr>
            </w:pPr>
            <w:r w:rsidRPr="00D64698">
              <w:rPr>
                <w:lang w:eastAsia="en-AU"/>
              </w:rPr>
              <w:t>0.49</w:t>
            </w:r>
          </w:p>
        </w:tc>
        <w:tc>
          <w:tcPr>
            <w:tcW w:w="554" w:type="pct"/>
            <w:tcBorders>
              <w:top w:val="nil"/>
              <w:left w:val="nil"/>
              <w:bottom w:val="single" w:sz="8" w:space="0" w:color="999999"/>
              <w:right w:val="single" w:sz="8" w:space="0" w:color="999999"/>
            </w:tcBorders>
            <w:shd w:val="clear" w:color="auto" w:fill="auto"/>
            <w:noWrap/>
            <w:hideMark/>
          </w:tcPr>
          <w:p w14:paraId="7B853ABC" w14:textId="77777777" w:rsidR="00B05470" w:rsidRPr="00D64698" w:rsidRDefault="00B05470" w:rsidP="00DC63F7">
            <w:pPr>
              <w:spacing w:after="0" w:line="240" w:lineRule="auto"/>
              <w:rPr>
                <w:lang w:eastAsia="en-AU"/>
              </w:rPr>
            </w:pPr>
            <w:r w:rsidRPr="00D64698">
              <w:rPr>
                <w:lang w:eastAsia="en-AU"/>
              </w:rPr>
              <w:t>0.0092</w:t>
            </w:r>
          </w:p>
        </w:tc>
        <w:tc>
          <w:tcPr>
            <w:tcW w:w="554" w:type="pct"/>
            <w:tcBorders>
              <w:top w:val="nil"/>
              <w:left w:val="nil"/>
              <w:bottom w:val="single" w:sz="8" w:space="0" w:color="999999"/>
              <w:right w:val="single" w:sz="8" w:space="0" w:color="999999"/>
            </w:tcBorders>
            <w:shd w:val="clear" w:color="auto" w:fill="auto"/>
            <w:noWrap/>
            <w:hideMark/>
          </w:tcPr>
          <w:p w14:paraId="412B46BE"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3445B806" w14:textId="77777777" w:rsidR="00B05470" w:rsidRPr="00D64698" w:rsidRDefault="00B05470" w:rsidP="00DC63F7">
            <w:pPr>
              <w:spacing w:after="0" w:line="240" w:lineRule="auto"/>
              <w:rPr>
                <w:lang w:eastAsia="en-AU"/>
              </w:rPr>
            </w:pPr>
            <w:r w:rsidRPr="00D64698">
              <w:rPr>
                <w:lang w:eastAsia="en-AU"/>
              </w:rPr>
              <w:t>0.068</w:t>
            </w:r>
          </w:p>
        </w:tc>
        <w:tc>
          <w:tcPr>
            <w:tcW w:w="545" w:type="pct"/>
            <w:tcBorders>
              <w:top w:val="nil"/>
              <w:left w:val="single" w:sz="8" w:space="0" w:color="999999"/>
              <w:bottom w:val="single" w:sz="8" w:space="0" w:color="999999"/>
              <w:right w:val="single" w:sz="8" w:space="0" w:color="999999"/>
            </w:tcBorders>
          </w:tcPr>
          <w:p w14:paraId="71B17F37" w14:textId="77777777" w:rsidR="00B05470" w:rsidRPr="00D64698" w:rsidRDefault="00B05470" w:rsidP="00DC63F7">
            <w:pPr>
              <w:spacing w:after="0" w:line="240" w:lineRule="auto"/>
              <w:rPr>
                <w:lang w:eastAsia="en-AU"/>
              </w:rPr>
            </w:pPr>
            <w:r w:rsidRPr="00D64698">
              <w:rPr>
                <w:lang w:eastAsia="en-AU"/>
              </w:rPr>
              <w:t>4</w:t>
            </w:r>
            <w:r>
              <w:rPr>
                <w:lang w:eastAsia="en-AU"/>
              </w:rPr>
              <w:t>.0</w:t>
            </w:r>
          </w:p>
        </w:tc>
        <w:tc>
          <w:tcPr>
            <w:tcW w:w="540" w:type="pct"/>
            <w:tcBorders>
              <w:top w:val="nil"/>
              <w:left w:val="single" w:sz="8" w:space="0" w:color="999999"/>
              <w:bottom w:val="single" w:sz="8" w:space="0" w:color="999999"/>
              <w:right w:val="single" w:sz="8" w:space="0" w:color="999999"/>
            </w:tcBorders>
          </w:tcPr>
          <w:p w14:paraId="416A544C"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4F43D151"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11DF4875"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3DEB6089" w14:textId="77777777" w:rsidR="00B05470" w:rsidRPr="00C25AB5" w:rsidRDefault="00B05470" w:rsidP="00DC63F7">
            <w:pPr>
              <w:spacing w:after="0" w:line="240" w:lineRule="auto"/>
              <w:rPr>
                <w:lang w:eastAsia="en-AU"/>
              </w:rPr>
            </w:pPr>
            <w:r w:rsidRPr="00C25AB5">
              <w:rPr>
                <w:lang w:eastAsia="en-AU"/>
              </w:rPr>
              <w:t>Mid Murray</w:t>
            </w:r>
          </w:p>
        </w:tc>
        <w:tc>
          <w:tcPr>
            <w:tcW w:w="554" w:type="pct"/>
            <w:tcBorders>
              <w:top w:val="nil"/>
              <w:left w:val="nil"/>
              <w:bottom w:val="single" w:sz="8" w:space="0" w:color="999999"/>
              <w:right w:val="single" w:sz="8" w:space="0" w:color="999999"/>
            </w:tcBorders>
          </w:tcPr>
          <w:p w14:paraId="09E32BCF" w14:textId="77777777" w:rsidR="00B05470" w:rsidRPr="00D64698" w:rsidRDefault="00B05470" w:rsidP="00DC63F7">
            <w:pPr>
              <w:spacing w:after="0" w:line="240" w:lineRule="auto"/>
              <w:rPr>
                <w:lang w:eastAsia="en-AU"/>
              </w:rPr>
            </w:pPr>
            <w:r w:rsidRPr="00D64698">
              <w:rPr>
                <w:lang w:eastAsia="en-AU"/>
              </w:rPr>
              <w:t>0.0050</w:t>
            </w:r>
          </w:p>
        </w:tc>
        <w:tc>
          <w:tcPr>
            <w:tcW w:w="554" w:type="pct"/>
            <w:tcBorders>
              <w:top w:val="nil"/>
              <w:left w:val="single" w:sz="8" w:space="0" w:color="999999"/>
              <w:bottom w:val="single" w:sz="8" w:space="0" w:color="999999"/>
              <w:right w:val="single" w:sz="8" w:space="0" w:color="999999"/>
            </w:tcBorders>
          </w:tcPr>
          <w:p w14:paraId="6B1454FA" w14:textId="77777777" w:rsidR="00B05470" w:rsidRPr="00D64698" w:rsidRDefault="00B05470" w:rsidP="00DC63F7">
            <w:pPr>
              <w:spacing w:after="0" w:line="240" w:lineRule="auto"/>
              <w:rPr>
                <w:lang w:eastAsia="en-AU"/>
              </w:rPr>
            </w:pPr>
            <w:r w:rsidRPr="00D64698">
              <w:rPr>
                <w:lang w:eastAsia="en-AU"/>
              </w:rPr>
              <w:t>2.4</w:t>
            </w:r>
          </w:p>
        </w:tc>
        <w:tc>
          <w:tcPr>
            <w:tcW w:w="554" w:type="pct"/>
            <w:tcBorders>
              <w:top w:val="nil"/>
              <w:left w:val="nil"/>
              <w:bottom w:val="single" w:sz="8" w:space="0" w:color="999999"/>
              <w:right w:val="single" w:sz="8" w:space="0" w:color="999999"/>
            </w:tcBorders>
            <w:shd w:val="clear" w:color="auto" w:fill="auto"/>
            <w:noWrap/>
            <w:hideMark/>
          </w:tcPr>
          <w:p w14:paraId="060CDE2E" w14:textId="77777777" w:rsidR="00B05470" w:rsidRPr="00D64698" w:rsidRDefault="00B05470" w:rsidP="00DC63F7">
            <w:pPr>
              <w:spacing w:after="0" w:line="240" w:lineRule="auto"/>
              <w:rPr>
                <w:lang w:eastAsia="en-AU"/>
              </w:rPr>
            </w:pPr>
            <w:r w:rsidRPr="00D64698">
              <w:rPr>
                <w:lang w:eastAsia="en-AU"/>
              </w:rPr>
              <w:t>0.025</w:t>
            </w:r>
          </w:p>
        </w:tc>
        <w:tc>
          <w:tcPr>
            <w:tcW w:w="554" w:type="pct"/>
            <w:tcBorders>
              <w:top w:val="nil"/>
              <w:left w:val="nil"/>
              <w:bottom w:val="single" w:sz="8" w:space="0" w:color="999999"/>
              <w:right w:val="single" w:sz="8" w:space="0" w:color="999999"/>
            </w:tcBorders>
            <w:shd w:val="clear" w:color="auto" w:fill="auto"/>
            <w:noWrap/>
            <w:hideMark/>
          </w:tcPr>
          <w:p w14:paraId="36B438CB" w14:textId="77777777" w:rsidR="00B05470" w:rsidRPr="00D64698" w:rsidRDefault="00B05470" w:rsidP="00DC63F7">
            <w:pPr>
              <w:spacing w:after="0" w:line="240" w:lineRule="auto"/>
              <w:rPr>
                <w:lang w:eastAsia="en-AU"/>
              </w:rPr>
            </w:pPr>
            <w:r w:rsidRPr="00D64698">
              <w:rPr>
                <w:lang w:eastAsia="en-AU"/>
              </w:rPr>
              <w:t>0.0084</w:t>
            </w:r>
          </w:p>
        </w:tc>
        <w:tc>
          <w:tcPr>
            <w:tcW w:w="550" w:type="pct"/>
            <w:tcBorders>
              <w:top w:val="nil"/>
              <w:left w:val="nil"/>
              <w:bottom w:val="single" w:sz="8" w:space="0" w:color="999999"/>
              <w:right w:val="single" w:sz="8" w:space="0" w:color="999999"/>
            </w:tcBorders>
          </w:tcPr>
          <w:p w14:paraId="3AF3926C" w14:textId="77777777" w:rsidR="00B05470" w:rsidRPr="00D64698" w:rsidRDefault="00B05470" w:rsidP="00DC63F7">
            <w:pPr>
              <w:spacing w:after="0" w:line="240" w:lineRule="auto"/>
              <w:rPr>
                <w:lang w:eastAsia="en-AU"/>
              </w:rPr>
            </w:pPr>
            <w:r w:rsidRPr="00D64698">
              <w:rPr>
                <w:lang w:eastAsia="en-AU"/>
              </w:rPr>
              <w:t>0.29</w:t>
            </w:r>
          </w:p>
        </w:tc>
        <w:tc>
          <w:tcPr>
            <w:tcW w:w="545" w:type="pct"/>
            <w:tcBorders>
              <w:top w:val="nil"/>
              <w:left w:val="single" w:sz="8" w:space="0" w:color="999999"/>
              <w:bottom w:val="single" w:sz="8" w:space="0" w:color="999999"/>
              <w:right w:val="single" w:sz="8" w:space="0" w:color="999999"/>
            </w:tcBorders>
          </w:tcPr>
          <w:p w14:paraId="2D45086F" w14:textId="77777777" w:rsidR="00B05470" w:rsidRPr="00D64698" w:rsidRDefault="00B05470" w:rsidP="00DC63F7">
            <w:pPr>
              <w:spacing w:after="0" w:line="240" w:lineRule="auto"/>
              <w:rPr>
                <w:lang w:eastAsia="en-AU"/>
              </w:rPr>
            </w:pPr>
            <w:r w:rsidRPr="00D64698">
              <w:rPr>
                <w:lang w:eastAsia="en-AU"/>
              </w:rPr>
              <w:t>22</w:t>
            </w:r>
          </w:p>
        </w:tc>
        <w:tc>
          <w:tcPr>
            <w:tcW w:w="540" w:type="pct"/>
            <w:tcBorders>
              <w:top w:val="nil"/>
              <w:left w:val="single" w:sz="8" w:space="0" w:color="999999"/>
              <w:bottom w:val="single" w:sz="8" w:space="0" w:color="999999"/>
              <w:right w:val="single" w:sz="8" w:space="0" w:color="999999"/>
            </w:tcBorders>
          </w:tcPr>
          <w:p w14:paraId="4C6163F0"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4A069BC3"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77C1F62D"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670E0FCF" w14:textId="77777777" w:rsidR="00B05470" w:rsidRPr="00C25AB5" w:rsidRDefault="00B05470" w:rsidP="00DC63F7">
            <w:pPr>
              <w:spacing w:after="0" w:line="240" w:lineRule="auto"/>
              <w:rPr>
                <w:lang w:eastAsia="en-AU"/>
              </w:rPr>
            </w:pPr>
            <w:r w:rsidRPr="00C25AB5">
              <w:rPr>
                <w:lang w:eastAsia="en-AU"/>
              </w:rPr>
              <w:t xml:space="preserve">Darling </w:t>
            </w:r>
          </w:p>
        </w:tc>
        <w:tc>
          <w:tcPr>
            <w:tcW w:w="554" w:type="pct"/>
            <w:tcBorders>
              <w:top w:val="nil"/>
              <w:left w:val="nil"/>
              <w:bottom w:val="single" w:sz="8" w:space="0" w:color="999999"/>
              <w:right w:val="single" w:sz="8" w:space="0" w:color="999999"/>
            </w:tcBorders>
          </w:tcPr>
          <w:p w14:paraId="218174F5" w14:textId="77777777" w:rsidR="00B05470" w:rsidRPr="00D64698" w:rsidRDefault="00B05470" w:rsidP="00DC63F7">
            <w:pPr>
              <w:spacing w:after="0" w:line="240" w:lineRule="auto"/>
              <w:rPr>
                <w:lang w:eastAsia="en-AU"/>
              </w:rPr>
            </w:pPr>
            <w:r w:rsidRPr="00D64698">
              <w:rPr>
                <w:lang w:eastAsia="en-AU"/>
              </w:rPr>
              <w:t>0.73</w:t>
            </w:r>
          </w:p>
        </w:tc>
        <w:tc>
          <w:tcPr>
            <w:tcW w:w="554" w:type="pct"/>
            <w:tcBorders>
              <w:top w:val="nil"/>
              <w:left w:val="single" w:sz="8" w:space="0" w:color="999999"/>
              <w:bottom w:val="single" w:sz="8" w:space="0" w:color="999999"/>
              <w:right w:val="single" w:sz="8" w:space="0" w:color="999999"/>
            </w:tcBorders>
          </w:tcPr>
          <w:p w14:paraId="7E709F09" w14:textId="77777777" w:rsidR="00B05470" w:rsidRPr="00D64698" w:rsidRDefault="00B05470" w:rsidP="00DC63F7">
            <w:pPr>
              <w:spacing w:after="0" w:line="240" w:lineRule="auto"/>
              <w:rPr>
                <w:lang w:eastAsia="en-AU"/>
              </w:rPr>
            </w:pPr>
            <w:r w:rsidRPr="00D64698">
              <w:rPr>
                <w:lang w:eastAsia="en-AU"/>
              </w:rPr>
              <w:t>6</w:t>
            </w:r>
            <w:r>
              <w:rPr>
                <w:lang w:eastAsia="en-AU"/>
              </w:rPr>
              <w:t>.0</w:t>
            </w:r>
          </w:p>
        </w:tc>
        <w:tc>
          <w:tcPr>
            <w:tcW w:w="554" w:type="pct"/>
            <w:tcBorders>
              <w:top w:val="nil"/>
              <w:left w:val="nil"/>
              <w:bottom w:val="single" w:sz="8" w:space="0" w:color="999999"/>
              <w:right w:val="single" w:sz="8" w:space="0" w:color="999999"/>
            </w:tcBorders>
            <w:shd w:val="clear" w:color="auto" w:fill="auto"/>
            <w:noWrap/>
            <w:hideMark/>
          </w:tcPr>
          <w:p w14:paraId="419219C6" w14:textId="77777777" w:rsidR="00B05470" w:rsidRPr="00D64698" w:rsidRDefault="00B05470" w:rsidP="00DC63F7">
            <w:pPr>
              <w:spacing w:after="0" w:line="240" w:lineRule="auto"/>
              <w:rPr>
                <w:lang w:eastAsia="en-AU"/>
              </w:rPr>
            </w:pPr>
            <w:r w:rsidRPr="00D64698">
              <w:rPr>
                <w:lang w:eastAsia="en-AU"/>
              </w:rPr>
              <w:t>0.22</w:t>
            </w:r>
          </w:p>
        </w:tc>
        <w:tc>
          <w:tcPr>
            <w:tcW w:w="554" w:type="pct"/>
            <w:tcBorders>
              <w:top w:val="nil"/>
              <w:left w:val="nil"/>
              <w:bottom w:val="single" w:sz="8" w:space="0" w:color="999999"/>
              <w:right w:val="single" w:sz="8" w:space="0" w:color="999999"/>
            </w:tcBorders>
            <w:shd w:val="clear" w:color="auto" w:fill="auto"/>
            <w:noWrap/>
            <w:hideMark/>
          </w:tcPr>
          <w:p w14:paraId="1CF3A45D" w14:textId="77777777" w:rsidR="00B05470" w:rsidRPr="00D64698" w:rsidRDefault="00B05470" w:rsidP="00DC63F7">
            <w:pPr>
              <w:spacing w:after="0" w:line="240" w:lineRule="auto"/>
              <w:rPr>
                <w:lang w:eastAsia="en-AU"/>
              </w:rPr>
            </w:pPr>
            <w:r w:rsidRPr="00D64698">
              <w:rPr>
                <w:lang w:eastAsia="en-AU"/>
              </w:rPr>
              <w:t>0.74</w:t>
            </w:r>
          </w:p>
        </w:tc>
        <w:tc>
          <w:tcPr>
            <w:tcW w:w="550" w:type="pct"/>
            <w:tcBorders>
              <w:top w:val="nil"/>
              <w:left w:val="nil"/>
              <w:bottom w:val="single" w:sz="8" w:space="0" w:color="999999"/>
              <w:right w:val="single" w:sz="8" w:space="0" w:color="999999"/>
            </w:tcBorders>
          </w:tcPr>
          <w:p w14:paraId="49F538AF" w14:textId="77777777" w:rsidR="00B05470" w:rsidRPr="00D64698" w:rsidRDefault="00B05470" w:rsidP="00DC63F7">
            <w:pPr>
              <w:spacing w:after="0" w:line="240" w:lineRule="auto"/>
              <w:rPr>
                <w:lang w:eastAsia="en-AU"/>
              </w:rPr>
            </w:pPr>
            <w:r w:rsidRPr="00D64698">
              <w:rPr>
                <w:lang w:eastAsia="en-AU"/>
              </w:rPr>
              <w:t>1.4</w:t>
            </w:r>
          </w:p>
        </w:tc>
        <w:tc>
          <w:tcPr>
            <w:tcW w:w="545" w:type="pct"/>
            <w:tcBorders>
              <w:top w:val="nil"/>
              <w:left w:val="single" w:sz="8" w:space="0" w:color="999999"/>
              <w:bottom w:val="single" w:sz="8" w:space="0" w:color="999999"/>
              <w:right w:val="single" w:sz="8" w:space="0" w:color="999999"/>
            </w:tcBorders>
          </w:tcPr>
          <w:p w14:paraId="5F8C748E" w14:textId="77777777" w:rsidR="00B05470" w:rsidRPr="00D64698" w:rsidRDefault="00B05470" w:rsidP="00DC63F7">
            <w:pPr>
              <w:spacing w:after="0" w:line="240" w:lineRule="auto"/>
              <w:rPr>
                <w:lang w:eastAsia="en-AU"/>
              </w:rPr>
            </w:pPr>
            <w:r w:rsidRPr="00D64698">
              <w:rPr>
                <w:lang w:eastAsia="en-AU"/>
              </w:rPr>
              <w:t>62</w:t>
            </w:r>
          </w:p>
        </w:tc>
        <w:tc>
          <w:tcPr>
            <w:tcW w:w="540" w:type="pct"/>
            <w:tcBorders>
              <w:top w:val="nil"/>
              <w:left w:val="single" w:sz="8" w:space="0" w:color="999999"/>
              <w:bottom w:val="single" w:sz="8" w:space="0" w:color="999999"/>
              <w:right w:val="single" w:sz="8" w:space="0" w:color="999999"/>
            </w:tcBorders>
          </w:tcPr>
          <w:p w14:paraId="2A604367" w14:textId="77777777" w:rsidR="00B05470" w:rsidRPr="00D64698" w:rsidRDefault="00B05470" w:rsidP="00DC63F7">
            <w:pPr>
              <w:spacing w:after="0" w:line="240" w:lineRule="auto"/>
              <w:rPr>
                <w:lang w:eastAsia="en-AU"/>
              </w:rPr>
            </w:pPr>
            <w:r w:rsidRPr="00D64698">
              <w:rPr>
                <w:lang w:eastAsia="en-AU"/>
              </w:rPr>
              <w:t>50</w:t>
            </w:r>
          </w:p>
        </w:tc>
      </w:tr>
      <w:tr w:rsidR="00B05470" w:rsidRPr="00D64698" w14:paraId="73B07C75"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7A925D68"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5C164941" w14:textId="77777777" w:rsidR="00B05470" w:rsidRPr="00C25AB5" w:rsidRDefault="00B05470" w:rsidP="00DC63F7">
            <w:pPr>
              <w:spacing w:after="0" w:line="240" w:lineRule="auto"/>
              <w:rPr>
                <w:lang w:eastAsia="en-AU"/>
              </w:rPr>
            </w:pPr>
            <w:r w:rsidRPr="00C25AB5">
              <w:rPr>
                <w:lang w:eastAsia="en-AU"/>
              </w:rPr>
              <w:t>Lower Murray</w:t>
            </w:r>
          </w:p>
        </w:tc>
        <w:tc>
          <w:tcPr>
            <w:tcW w:w="554" w:type="pct"/>
            <w:tcBorders>
              <w:top w:val="nil"/>
              <w:left w:val="nil"/>
              <w:bottom w:val="single" w:sz="8" w:space="0" w:color="999999"/>
              <w:right w:val="single" w:sz="8" w:space="0" w:color="999999"/>
            </w:tcBorders>
          </w:tcPr>
          <w:p w14:paraId="5E0520CC" w14:textId="77777777" w:rsidR="00B05470" w:rsidRPr="00D64698" w:rsidRDefault="00B05470" w:rsidP="00DC63F7">
            <w:pPr>
              <w:spacing w:after="0" w:line="240" w:lineRule="auto"/>
              <w:rPr>
                <w:lang w:eastAsia="en-AU"/>
              </w:rPr>
            </w:pPr>
            <w:r w:rsidRPr="00D64698">
              <w:rPr>
                <w:lang w:eastAsia="en-AU"/>
              </w:rPr>
              <w:t>0.082</w:t>
            </w:r>
          </w:p>
        </w:tc>
        <w:tc>
          <w:tcPr>
            <w:tcW w:w="554" w:type="pct"/>
            <w:tcBorders>
              <w:top w:val="nil"/>
              <w:left w:val="single" w:sz="8" w:space="0" w:color="999999"/>
              <w:bottom w:val="single" w:sz="8" w:space="0" w:color="999999"/>
              <w:right w:val="single" w:sz="8" w:space="0" w:color="999999"/>
            </w:tcBorders>
          </w:tcPr>
          <w:p w14:paraId="05C81851" w14:textId="77777777" w:rsidR="00B05470" w:rsidRPr="00D64698" w:rsidRDefault="00B05470" w:rsidP="00DC63F7">
            <w:pPr>
              <w:spacing w:after="0" w:line="240" w:lineRule="auto"/>
              <w:rPr>
                <w:lang w:eastAsia="en-AU"/>
              </w:rPr>
            </w:pPr>
            <w:r w:rsidRPr="00D64698">
              <w:rPr>
                <w:lang w:eastAsia="en-AU"/>
              </w:rPr>
              <w:t>3.8</w:t>
            </w:r>
          </w:p>
        </w:tc>
        <w:tc>
          <w:tcPr>
            <w:tcW w:w="554" w:type="pct"/>
            <w:tcBorders>
              <w:top w:val="nil"/>
              <w:left w:val="nil"/>
              <w:bottom w:val="single" w:sz="8" w:space="0" w:color="999999"/>
              <w:right w:val="single" w:sz="8" w:space="0" w:color="999999"/>
            </w:tcBorders>
            <w:shd w:val="clear" w:color="auto" w:fill="auto"/>
            <w:noWrap/>
            <w:hideMark/>
          </w:tcPr>
          <w:p w14:paraId="6859859C" w14:textId="77777777" w:rsidR="00B05470" w:rsidRPr="00D64698" w:rsidRDefault="00B05470" w:rsidP="00DC63F7">
            <w:pPr>
              <w:spacing w:after="0" w:line="240" w:lineRule="auto"/>
              <w:rPr>
                <w:lang w:eastAsia="en-AU"/>
              </w:rPr>
            </w:pPr>
            <w:r w:rsidRPr="00D64698">
              <w:rPr>
                <w:lang w:eastAsia="en-AU"/>
              </w:rPr>
              <w:t>0.032</w:t>
            </w:r>
          </w:p>
        </w:tc>
        <w:tc>
          <w:tcPr>
            <w:tcW w:w="554" w:type="pct"/>
            <w:tcBorders>
              <w:top w:val="nil"/>
              <w:left w:val="nil"/>
              <w:bottom w:val="single" w:sz="8" w:space="0" w:color="999999"/>
              <w:right w:val="single" w:sz="8" w:space="0" w:color="999999"/>
            </w:tcBorders>
            <w:shd w:val="clear" w:color="auto" w:fill="auto"/>
            <w:noWrap/>
            <w:hideMark/>
          </w:tcPr>
          <w:p w14:paraId="4D6795A0"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19E400CE" w14:textId="77777777" w:rsidR="00B05470" w:rsidRPr="00D64698" w:rsidRDefault="00B05470" w:rsidP="00DC63F7">
            <w:pPr>
              <w:spacing w:after="0" w:line="240" w:lineRule="auto"/>
              <w:rPr>
                <w:lang w:eastAsia="en-AU"/>
              </w:rPr>
            </w:pPr>
            <w:r w:rsidRPr="00D64698">
              <w:rPr>
                <w:lang w:eastAsia="en-AU"/>
              </w:rPr>
              <w:t>0.55</w:t>
            </w:r>
          </w:p>
        </w:tc>
        <w:tc>
          <w:tcPr>
            <w:tcW w:w="545" w:type="pct"/>
            <w:tcBorders>
              <w:top w:val="nil"/>
              <w:left w:val="single" w:sz="8" w:space="0" w:color="999999"/>
              <w:bottom w:val="single" w:sz="8" w:space="0" w:color="999999"/>
              <w:right w:val="single" w:sz="8" w:space="0" w:color="999999"/>
            </w:tcBorders>
          </w:tcPr>
          <w:p w14:paraId="5AFFA4F8" w14:textId="77777777" w:rsidR="00B05470" w:rsidRPr="00D64698" w:rsidRDefault="00B05470" w:rsidP="00DC63F7">
            <w:pPr>
              <w:spacing w:after="0" w:line="240" w:lineRule="auto"/>
              <w:rPr>
                <w:lang w:eastAsia="en-AU"/>
              </w:rPr>
            </w:pPr>
            <w:r w:rsidRPr="00D64698">
              <w:rPr>
                <w:lang w:eastAsia="en-AU"/>
              </w:rPr>
              <w:t>54</w:t>
            </w:r>
          </w:p>
        </w:tc>
        <w:tc>
          <w:tcPr>
            <w:tcW w:w="540" w:type="pct"/>
            <w:tcBorders>
              <w:top w:val="nil"/>
              <w:left w:val="single" w:sz="8" w:space="0" w:color="999999"/>
              <w:bottom w:val="single" w:sz="8" w:space="0" w:color="999999"/>
              <w:right w:val="single" w:sz="8" w:space="0" w:color="999999"/>
            </w:tcBorders>
          </w:tcPr>
          <w:p w14:paraId="1C689889"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7A3E4935"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vAlign w:val="center"/>
            <w:hideMark/>
          </w:tcPr>
          <w:p w14:paraId="54A399A7" w14:textId="77777777" w:rsidR="00B05470" w:rsidRPr="00C25AB5" w:rsidRDefault="00B05470" w:rsidP="00DC63F7">
            <w:pPr>
              <w:spacing w:after="0" w:line="240" w:lineRule="auto"/>
              <w:rPr>
                <w:lang w:eastAsia="en-AU"/>
              </w:rPr>
            </w:pPr>
            <w:r w:rsidRPr="00C25AB5">
              <w:rPr>
                <w:lang w:eastAsia="en-AU"/>
              </w:rPr>
              <w:t>May-17</w:t>
            </w:r>
          </w:p>
        </w:tc>
        <w:tc>
          <w:tcPr>
            <w:tcW w:w="708" w:type="pct"/>
            <w:tcBorders>
              <w:top w:val="nil"/>
              <w:left w:val="nil"/>
              <w:bottom w:val="single" w:sz="8" w:space="0" w:color="999999"/>
              <w:right w:val="single" w:sz="8" w:space="0" w:color="999999"/>
            </w:tcBorders>
            <w:shd w:val="clear" w:color="auto" w:fill="auto"/>
            <w:noWrap/>
            <w:vAlign w:val="center"/>
            <w:hideMark/>
          </w:tcPr>
          <w:p w14:paraId="234A6CF8" w14:textId="77777777" w:rsidR="00B05470" w:rsidRPr="00C25AB5" w:rsidRDefault="00B05470" w:rsidP="00DC63F7">
            <w:pPr>
              <w:spacing w:after="0" w:line="240" w:lineRule="auto"/>
              <w:rPr>
                <w:lang w:eastAsia="en-AU"/>
              </w:rPr>
            </w:pPr>
            <w:r w:rsidRPr="00C25AB5">
              <w:rPr>
                <w:lang w:eastAsia="en-AU"/>
              </w:rPr>
              <w:t xml:space="preserve">Howlong </w:t>
            </w:r>
          </w:p>
        </w:tc>
        <w:tc>
          <w:tcPr>
            <w:tcW w:w="554" w:type="pct"/>
            <w:tcBorders>
              <w:top w:val="nil"/>
              <w:left w:val="nil"/>
              <w:bottom w:val="single" w:sz="8" w:space="0" w:color="999999"/>
              <w:right w:val="single" w:sz="8" w:space="0" w:color="999999"/>
            </w:tcBorders>
          </w:tcPr>
          <w:p w14:paraId="79431CA3"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single" w:sz="8" w:space="0" w:color="999999"/>
              <w:bottom w:val="single" w:sz="8" w:space="0" w:color="999999"/>
              <w:right w:val="single" w:sz="8" w:space="0" w:color="999999"/>
            </w:tcBorders>
          </w:tcPr>
          <w:p w14:paraId="1EAEA269" w14:textId="77777777" w:rsidR="00B05470" w:rsidRPr="00D64698" w:rsidRDefault="00B05470" w:rsidP="00DC63F7">
            <w:pPr>
              <w:spacing w:after="0" w:line="240" w:lineRule="auto"/>
              <w:rPr>
                <w:lang w:eastAsia="en-AU"/>
              </w:rPr>
            </w:pPr>
            <w:r w:rsidRPr="00D64698">
              <w:rPr>
                <w:lang w:eastAsia="en-AU"/>
              </w:rPr>
              <w:t>0.34</w:t>
            </w:r>
          </w:p>
        </w:tc>
        <w:tc>
          <w:tcPr>
            <w:tcW w:w="554" w:type="pct"/>
            <w:tcBorders>
              <w:top w:val="nil"/>
              <w:left w:val="nil"/>
              <w:bottom w:val="single" w:sz="8" w:space="0" w:color="999999"/>
              <w:right w:val="single" w:sz="8" w:space="0" w:color="999999"/>
            </w:tcBorders>
            <w:shd w:val="clear" w:color="auto" w:fill="auto"/>
            <w:noWrap/>
            <w:hideMark/>
          </w:tcPr>
          <w:p w14:paraId="2C99601A" w14:textId="77777777" w:rsidR="00B05470" w:rsidRPr="00D64698" w:rsidRDefault="00B05470" w:rsidP="00DC63F7">
            <w:pPr>
              <w:spacing w:after="0" w:line="240" w:lineRule="auto"/>
              <w:rPr>
                <w:lang w:eastAsia="en-AU"/>
              </w:rPr>
            </w:pPr>
            <w:r w:rsidRPr="00D64698">
              <w:rPr>
                <w:lang w:eastAsia="en-AU"/>
              </w:rPr>
              <w:t>0.0088</w:t>
            </w:r>
          </w:p>
        </w:tc>
        <w:tc>
          <w:tcPr>
            <w:tcW w:w="554" w:type="pct"/>
            <w:tcBorders>
              <w:top w:val="nil"/>
              <w:left w:val="nil"/>
              <w:bottom w:val="single" w:sz="8" w:space="0" w:color="999999"/>
              <w:right w:val="single" w:sz="8" w:space="0" w:color="999999"/>
            </w:tcBorders>
            <w:shd w:val="clear" w:color="auto" w:fill="auto"/>
            <w:noWrap/>
            <w:hideMark/>
          </w:tcPr>
          <w:p w14:paraId="130883A4" w14:textId="77777777" w:rsidR="00B05470" w:rsidRPr="00D64698" w:rsidRDefault="00B05470" w:rsidP="00DC63F7">
            <w:pPr>
              <w:spacing w:after="0" w:line="240" w:lineRule="auto"/>
              <w:rPr>
                <w:lang w:eastAsia="en-AU"/>
              </w:rPr>
            </w:pPr>
            <w:r w:rsidRPr="00D64698">
              <w:rPr>
                <w:lang w:eastAsia="en-AU"/>
              </w:rPr>
              <w:t>0.078</w:t>
            </w:r>
          </w:p>
        </w:tc>
        <w:tc>
          <w:tcPr>
            <w:tcW w:w="550" w:type="pct"/>
            <w:tcBorders>
              <w:top w:val="nil"/>
              <w:left w:val="nil"/>
              <w:bottom w:val="single" w:sz="8" w:space="0" w:color="999999"/>
              <w:right w:val="single" w:sz="8" w:space="0" w:color="999999"/>
            </w:tcBorders>
          </w:tcPr>
          <w:p w14:paraId="48AED4EA" w14:textId="77777777" w:rsidR="00B05470" w:rsidRPr="00D64698" w:rsidRDefault="00B05470" w:rsidP="00DC63F7">
            <w:pPr>
              <w:spacing w:after="0" w:line="240" w:lineRule="auto"/>
              <w:rPr>
                <w:lang w:eastAsia="en-AU"/>
              </w:rPr>
            </w:pPr>
            <w:r w:rsidRPr="00D64698">
              <w:rPr>
                <w:lang w:eastAsia="en-AU"/>
              </w:rPr>
              <w:t>0.025</w:t>
            </w:r>
          </w:p>
        </w:tc>
        <w:tc>
          <w:tcPr>
            <w:tcW w:w="545" w:type="pct"/>
            <w:tcBorders>
              <w:top w:val="nil"/>
              <w:left w:val="single" w:sz="8" w:space="0" w:color="999999"/>
              <w:bottom w:val="single" w:sz="8" w:space="0" w:color="999999"/>
              <w:right w:val="single" w:sz="8" w:space="0" w:color="999999"/>
            </w:tcBorders>
          </w:tcPr>
          <w:p w14:paraId="762AE088" w14:textId="77777777" w:rsidR="00B05470" w:rsidRPr="00D64698" w:rsidRDefault="00B05470" w:rsidP="00DC63F7">
            <w:pPr>
              <w:spacing w:after="0" w:line="240" w:lineRule="auto"/>
              <w:rPr>
                <w:lang w:eastAsia="en-AU"/>
              </w:rPr>
            </w:pPr>
            <w:r w:rsidRPr="00D64698">
              <w:rPr>
                <w:lang w:eastAsia="en-AU"/>
              </w:rPr>
              <w:t>3.5</w:t>
            </w:r>
          </w:p>
        </w:tc>
        <w:tc>
          <w:tcPr>
            <w:tcW w:w="540" w:type="pct"/>
            <w:tcBorders>
              <w:top w:val="nil"/>
              <w:left w:val="single" w:sz="8" w:space="0" w:color="999999"/>
              <w:bottom w:val="single" w:sz="8" w:space="0" w:color="999999"/>
              <w:right w:val="single" w:sz="8" w:space="0" w:color="999999"/>
            </w:tcBorders>
          </w:tcPr>
          <w:p w14:paraId="65F4C534" w14:textId="77777777" w:rsidR="00B05470" w:rsidRPr="00D64698" w:rsidRDefault="00B05470" w:rsidP="00DC63F7">
            <w:pPr>
              <w:spacing w:after="0" w:line="240" w:lineRule="auto"/>
              <w:rPr>
                <w:lang w:eastAsia="en-AU"/>
              </w:rPr>
            </w:pPr>
            <w:r w:rsidRPr="00D64698">
              <w:rPr>
                <w:lang w:eastAsia="en-AU"/>
              </w:rPr>
              <w:t>4.4</w:t>
            </w:r>
          </w:p>
        </w:tc>
      </w:tr>
      <w:tr w:rsidR="00B05470" w:rsidRPr="00D64698" w14:paraId="19F15341"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428B76FB"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7B60576B" w14:textId="77777777" w:rsidR="00B05470" w:rsidRPr="00C25AB5" w:rsidRDefault="00B05470" w:rsidP="00DC63F7">
            <w:pPr>
              <w:spacing w:after="0" w:line="240" w:lineRule="auto"/>
              <w:rPr>
                <w:lang w:eastAsia="en-AU"/>
              </w:rPr>
            </w:pPr>
            <w:r w:rsidRPr="00C25AB5">
              <w:rPr>
                <w:lang w:eastAsia="en-AU"/>
              </w:rPr>
              <w:t xml:space="preserve">Ovens </w:t>
            </w:r>
          </w:p>
        </w:tc>
        <w:tc>
          <w:tcPr>
            <w:tcW w:w="554" w:type="pct"/>
            <w:tcBorders>
              <w:top w:val="nil"/>
              <w:left w:val="nil"/>
              <w:bottom w:val="single" w:sz="8" w:space="0" w:color="999999"/>
              <w:right w:val="single" w:sz="8" w:space="0" w:color="999999"/>
            </w:tcBorders>
          </w:tcPr>
          <w:p w14:paraId="3A0694B7" w14:textId="77777777" w:rsidR="00B05470" w:rsidRPr="00D64698" w:rsidRDefault="00B05470" w:rsidP="00DC63F7">
            <w:pPr>
              <w:spacing w:after="0" w:line="240" w:lineRule="auto"/>
              <w:rPr>
                <w:lang w:eastAsia="en-AU"/>
              </w:rPr>
            </w:pPr>
            <w:r w:rsidRPr="00D64698">
              <w:rPr>
                <w:lang w:eastAsia="en-AU"/>
              </w:rPr>
              <w:t>0.0023</w:t>
            </w:r>
          </w:p>
        </w:tc>
        <w:tc>
          <w:tcPr>
            <w:tcW w:w="554" w:type="pct"/>
            <w:tcBorders>
              <w:top w:val="nil"/>
              <w:left w:val="single" w:sz="8" w:space="0" w:color="999999"/>
              <w:bottom w:val="single" w:sz="8" w:space="0" w:color="999999"/>
              <w:right w:val="single" w:sz="8" w:space="0" w:color="999999"/>
            </w:tcBorders>
          </w:tcPr>
          <w:p w14:paraId="2983F93D" w14:textId="77777777" w:rsidR="00B05470" w:rsidRPr="00D64698" w:rsidRDefault="00B05470" w:rsidP="00DC63F7">
            <w:pPr>
              <w:spacing w:after="0" w:line="240" w:lineRule="auto"/>
              <w:rPr>
                <w:lang w:eastAsia="en-AU"/>
              </w:rPr>
            </w:pPr>
            <w:r w:rsidRPr="00D64698">
              <w:rPr>
                <w:lang w:eastAsia="en-AU"/>
              </w:rPr>
              <w:t>0.26</w:t>
            </w:r>
          </w:p>
        </w:tc>
        <w:tc>
          <w:tcPr>
            <w:tcW w:w="554" w:type="pct"/>
            <w:tcBorders>
              <w:top w:val="nil"/>
              <w:left w:val="nil"/>
              <w:bottom w:val="single" w:sz="8" w:space="0" w:color="999999"/>
              <w:right w:val="single" w:sz="8" w:space="0" w:color="999999"/>
            </w:tcBorders>
            <w:shd w:val="clear" w:color="auto" w:fill="auto"/>
            <w:noWrap/>
            <w:hideMark/>
          </w:tcPr>
          <w:p w14:paraId="46FD5AF2" w14:textId="77777777" w:rsidR="00B05470" w:rsidRPr="00D64698" w:rsidRDefault="00B05470" w:rsidP="00DC63F7">
            <w:pPr>
              <w:spacing w:after="0" w:line="240" w:lineRule="auto"/>
              <w:rPr>
                <w:lang w:eastAsia="en-AU"/>
              </w:rPr>
            </w:pPr>
            <w:r w:rsidRPr="00D64698">
              <w:rPr>
                <w:lang w:eastAsia="en-AU"/>
              </w:rPr>
              <w:t>0.015</w:t>
            </w:r>
          </w:p>
        </w:tc>
        <w:tc>
          <w:tcPr>
            <w:tcW w:w="554" w:type="pct"/>
            <w:tcBorders>
              <w:top w:val="nil"/>
              <w:left w:val="nil"/>
              <w:bottom w:val="single" w:sz="8" w:space="0" w:color="999999"/>
              <w:right w:val="single" w:sz="8" w:space="0" w:color="999999"/>
            </w:tcBorders>
            <w:shd w:val="clear" w:color="auto" w:fill="auto"/>
            <w:noWrap/>
            <w:hideMark/>
          </w:tcPr>
          <w:p w14:paraId="0096E231" w14:textId="77777777" w:rsidR="00B05470" w:rsidRPr="00D64698" w:rsidRDefault="00B05470" w:rsidP="00DC63F7">
            <w:pPr>
              <w:spacing w:after="0" w:line="240" w:lineRule="auto"/>
              <w:rPr>
                <w:lang w:eastAsia="en-AU"/>
              </w:rPr>
            </w:pPr>
            <w:r w:rsidRPr="00D64698">
              <w:rPr>
                <w:lang w:eastAsia="en-AU"/>
              </w:rPr>
              <w:t>0.1</w:t>
            </w:r>
            <w:r>
              <w:rPr>
                <w:lang w:eastAsia="en-AU"/>
              </w:rPr>
              <w:t>0</w:t>
            </w:r>
          </w:p>
        </w:tc>
        <w:tc>
          <w:tcPr>
            <w:tcW w:w="550" w:type="pct"/>
            <w:tcBorders>
              <w:top w:val="nil"/>
              <w:left w:val="nil"/>
              <w:bottom w:val="single" w:sz="8" w:space="0" w:color="999999"/>
              <w:right w:val="single" w:sz="8" w:space="0" w:color="999999"/>
            </w:tcBorders>
          </w:tcPr>
          <w:p w14:paraId="377010F9" w14:textId="77777777" w:rsidR="00B05470" w:rsidRPr="00D64698" w:rsidRDefault="00B05470" w:rsidP="00DC63F7">
            <w:pPr>
              <w:spacing w:after="0" w:line="240" w:lineRule="auto"/>
              <w:rPr>
                <w:lang w:eastAsia="en-AU"/>
              </w:rPr>
            </w:pPr>
            <w:r w:rsidRPr="00D64698">
              <w:rPr>
                <w:lang w:eastAsia="en-AU"/>
              </w:rPr>
              <w:t>0.054</w:t>
            </w:r>
          </w:p>
        </w:tc>
        <w:tc>
          <w:tcPr>
            <w:tcW w:w="545" w:type="pct"/>
            <w:tcBorders>
              <w:top w:val="nil"/>
              <w:left w:val="single" w:sz="8" w:space="0" w:color="999999"/>
              <w:bottom w:val="single" w:sz="8" w:space="0" w:color="999999"/>
              <w:right w:val="single" w:sz="8" w:space="0" w:color="999999"/>
            </w:tcBorders>
          </w:tcPr>
          <w:p w14:paraId="6147E983" w14:textId="77777777" w:rsidR="00B05470" w:rsidRPr="00D64698" w:rsidRDefault="00B05470" w:rsidP="00DC63F7">
            <w:pPr>
              <w:spacing w:after="0" w:line="240" w:lineRule="auto"/>
              <w:rPr>
                <w:lang w:eastAsia="en-AU"/>
              </w:rPr>
            </w:pPr>
            <w:r w:rsidRPr="00D64698">
              <w:rPr>
                <w:lang w:eastAsia="en-AU"/>
              </w:rPr>
              <w:t>1.2</w:t>
            </w:r>
          </w:p>
        </w:tc>
        <w:tc>
          <w:tcPr>
            <w:tcW w:w="540" w:type="pct"/>
            <w:tcBorders>
              <w:top w:val="nil"/>
              <w:left w:val="single" w:sz="8" w:space="0" w:color="999999"/>
              <w:bottom w:val="single" w:sz="8" w:space="0" w:color="999999"/>
              <w:right w:val="single" w:sz="8" w:space="0" w:color="999999"/>
            </w:tcBorders>
          </w:tcPr>
          <w:p w14:paraId="1ED62FB7" w14:textId="77777777" w:rsidR="00B05470" w:rsidRPr="00D64698" w:rsidRDefault="00B05470" w:rsidP="00DC63F7">
            <w:pPr>
              <w:spacing w:after="0" w:line="240" w:lineRule="auto"/>
              <w:rPr>
                <w:lang w:eastAsia="en-AU"/>
              </w:rPr>
            </w:pPr>
            <w:r w:rsidRPr="00D64698">
              <w:rPr>
                <w:lang w:eastAsia="en-AU"/>
              </w:rPr>
              <w:t>6.1</w:t>
            </w:r>
          </w:p>
        </w:tc>
      </w:tr>
      <w:tr w:rsidR="00B05470" w:rsidRPr="00D64698" w14:paraId="57DAA85B"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5A139AEF"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3D2BB71D" w14:textId="77777777" w:rsidR="00B05470" w:rsidRPr="00C25AB5" w:rsidRDefault="00B05470" w:rsidP="00DC63F7">
            <w:pPr>
              <w:spacing w:after="0" w:line="240" w:lineRule="auto"/>
              <w:rPr>
                <w:lang w:eastAsia="en-AU"/>
              </w:rPr>
            </w:pPr>
            <w:r w:rsidRPr="00C25AB5">
              <w:rPr>
                <w:lang w:eastAsia="en-AU"/>
              </w:rPr>
              <w:t>Upper Murray</w:t>
            </w:r>
          </w:p>
        </w:tc>
        <w:tc>
          <w:tcPr>
            <w:tcW w:w="554" w:type="pct"/>
            <w:tcBorders>
              <w:top w:val="nil"/>
              <w:left w:val="nil"/>
              <w:bottom w:val="single" w:sz="8" w:space="0" w:color="999999"/>
              <w:right w:val="single" w:sz="8" w:space="0" w:color="999999"/>
            </w:tcBorders>
          </w:tcPr>
          <w:p w14:paraId="511CA9C7"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single" w:sz="8" w:space="0" w:color="999999"/>
              <w:bottom w:val="single" w:sz="8" w:space="0" w:color="999999"/>
              <w:right w:val="single" w:sz="8" w:space="0" w:color="999999"/>
            </w:tcBorders>
          </w:tcPr>
          <w:p w14:paraId="53AA13C1" w14:textId="77777777" w:rsidR="00B05470" w:rsidRPr="00D64698" w:rsidRDefault="00B05470" w:rsidP="00DC63F7">
            <w:pPr>
              <w:spacing w:after="0" w:line="240" w:lineRule="auto"/>
              <w:rPr>
                <w:lang w:eastAsia="en-AU"/>
              </w:rPr>
            </w:pPr>
            <w:r w:rsidRPr="00D64698">
              <w:rPr>
                <w:lang w:eastAsia="en-AU"/>
              </w:rPr>
              <w:t>1.1</w:t>
            </w:r>
          </w:p>
        </w:tc>
        <w:tc>
          <w:tcPr>
            <w:tcW w:w="554" w:type="pct"/>
            <w:tcBorders>
              <w:top w:val="nil"/>
              <w:left w:val="nil"/>
              <w:bottom w:val="single" w:sz="8" w:space="0" w:color="999999"/>
              <w:right w:val="single" w:sz="8" w:space="0" w:color="999999"/>
            </w:tcBorders>
            <w:shd w:val="clear" w:color="auto" w:fill="auto"/>
            <w:noWrap/>
            <w:hideMark/>
          </w:tcPr>
          <w:p w14:paraId="3EC4B27F" w14:textId="77777777" w:rsidR="00B05470" w:rsidRPr="00D64698" w:rsidRDefault="00B05470" w:rsidP="00DC63F7">
            <w:pPr>
              <w:spacing w:after="0" w:line="240" w:lineRule="auto"/>
              <w:rPr>
                <w:lang w:eastAsia="en-AU"/>
              </w:rPr>
            </w:pPr>
            <w:r w:rsidRPr="00D64698">
              <w:rPr>
                <w:lang w:eastAsia="en-AU"/>
              </w:rPr>
              <w:t>0.046</w:t>
            </w:r>
          </w:p>
        </w:tc>
        <w:tc>
          <w:tcPr>
            <w:tcW w:w="554" w:type="pct"/>
            <w:tcBorders>
              <w:top w:val="nil"/>
              <w:left w:val="nil"/>
              <w:bottom w:val="single" w:sz="8" w:space="0" w:color="999999"/>
              <w:right w:val="single" w:sz="8" w:space="0" w:color="999999"/>
            </w:tcBorders>
            <w:shd w:val="clear" w:color="auto" w:fill="auto"/>
            <w:noWrap/>
            <w:hideMark/>
          </w:tcPr>
          <w:p w14:paraId="1B0094BF"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0057185E" w14:textId="77777777" w:rsidR="00B05470" w:rsidRPr="00D64698" w:rsidRDefault="00B05470" w:rsidP="00DC63F7">
            <w:pPr>
              <w:spacing w:after="0" w:line="240" w:lineRule="auto"/>
              <w:rPr>
                <w:lang w:eastAsia="en-AU"/>
              </w:rPr>
            </w:pPr>
            <w:r w:rsidRPr="00D64698">
              <w:rPr>
                <w:lang w:eastAsia="en-AU"/>
              </w:rPr>
              <w:t>0.068</w:t>
            </w:r>
          </w:p>
        </w:tc>
        <w:tc>
          <w:tcPr>
            <w:tcW w:w="545" w:type="pct"/>
            <w:tcBorders>
              <w:top w:val="nil"/>
              <w:left w:val="single" w:sz="8" w:space="0" w:color="999999"/>
              <w:bottom w:val="single" w:sz="8" w:space="0" w:color="999999"/>
              <w:right w:val="single" w:sz="8" w:space="0" w:color="999999"/>
            </w:tcBorders>
          </w:tcPr>
          <w:p w14:paraId="284E6B5F" w14:textId="77777777" w:rsidR="00B05470" w:rsidRPr="00D64698" w:rsidRDefault="00B05470" w:rsidP="00DC63F7">
            <w:pPr>
              <w:spacing w:after="0" w:line="240" w:lineRule="auto"/>
              <w:rPr>
                <w:lang w:eastAsia="en-AU"/>
              </w:rPr>
            </w:pPr>
            <w:r w:rsidRPr="00D64698">
              <w:rPr>
                <w:lang w:eastAsia="en-AU"/>
              </w:rPr>
              <w:t>10</w:t>
            </w:r>
          </w:p>
        </w:tc>
        <w:tc>
          <w:tcPr>
            <w:tcW w:w="540" w:type="pct"/>
            <w:tcBorders>
              <w:top w:val="nil"/>
              <w:left w:val="single" w:sz="8" w:space="0" w:color="999999"/>
              <w:bottom w:val="single" w:sz="8" w:space="0" w:color="999999"/>
              <w:right w:val="single" w:sz="8" w:space="0" w:color="999999"/>
            </w:tcBorders>
          </w:tcPr>
          <w:p w14:paraId="6379EF35"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0038E65F"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7A799EAB"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26C910BE" w14:textId="77777777" w:rsidR="00B05470" w:rsidRPr="00C25AB5" w:rsidRDefault="00B05470" w:rsidP="00DC63F7">
            <w:pPr>
              <w:spacing w:after="0" w:line="240" w:lineRule="auto"/>
              <w:rPr>
                <w:lang w:eastAsia="en-AU"/>
              </w:rPr>
            </w:pPr>
            <w:r w:rsidRPr="00C25AB5">
              <w:rPr>
                <w:lang w:eastAsia="en-AU"/>
              </w:rPr>
              <w:t xml:space="preserve">Goulburn </w:t>
            </w:r>
          </w:p>
        </w:tc>
        <w:tc>
          <w:tcPr>
            <w:tcW w:w="554" w:type="pct"/>
            <w:tcBorders>
              <w:top w:val="nil"/>
              <w:left w:val="nil"/>
              <w:bottom w:val="single" w:sz="8" w:space="0" w:color="999999"/>
              <w:right w:val="single" w:sz="8" w:space="0" w:color="999999"/>
            </w:tcBorders>
          </w:tcPr>
          <w:p w14:paraId="0A93FE00"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single" w:sz="8" w:space="0" w:color="999999"/>
              <w:bottom w:val="single" w:sz="8" w:space="0" w:color="999999"/>
              <w:right w:val="single" w:sz="8" w:space="0" w:color="999999"/>
            </w:tcBorders>
          </w:tcPr>
          <w:p w14:paraId="6A840995" w14:textId="77777777" w:rsidR="00B05470" w:rsidRPr="00D64698" w:rsidRDefault="00B05470" w:rsidP="00DC63F7">
            <w:pPr>
              <w:spacing w:after="0" w:line="240" w:lineRule="auto"/>
              <w:rPr>
                <w:lang w:eastAsia="en-AU"/>
              </w:rPr>
            </w:pPr>
            <w:r w:rsidRPr="00D64698">
              <w:rPr>
                <w:lang w:eastAsia="en-AU"/>
              </w:rPr>
              <w:t>0.51</w:t>
            </w:r>
          </w:p>
        </w:tc>
        <w:tc>
          <w:tcPr>
            <w:tcW w:w="554" w:type="pct"/>
            <w:tcBorders>
              <w:top w:val="nil"/>
              <w:left w:val="nil"/>
              <w:bottom w:val="single" w:sz="8" w:space="0" w:color="999999"/>
              <w:right w:val="single" w:sz="8" w:space="0" w:color="999999"/>
            </w:tcBorders>
            <w:shd w:val="clear" w:color="auto" w:fill="auto"/>
            <w:noWrap/>
            <w:hideMark/>
          </w:tcPr>
          <w:p w14:paraId="6670932F" w14:textId="77777777" w:rsidR="00B05470" w:rsidRPr="00D64698" w:rsidRDefault="00B05470" w:rsidP="00DC63F7">
            <w:pPr>
              <w:spacing w:after="0" w:line="240" w:lineRule="auto"/>
              <w:rPr>
                <w:lang w:eastAsia="en-AU"/>
              </w:rPr>
            </w:pPr>
            <w:r w:rsidRPr="00D64698">
              <w:rPr>
                <w:lang w:eastAsia="en-AU"/>
              </w:rPr>
              <w:t>0.01</w:t>
            </w:r>
          </w:p>
        </w:tc>
        <w:tc>
          <w:tcPr>
            <w:tcW w:w="554" w:type="pct"/>
            <w:tcBorders>
              <w:top w:val="nil"/>
              <w:left w:val="nil"/>
              <w:bottom w:val="single" w:sz="8" w:space="0" w:color="999999"/>
              <w:right w:val="single" w:sz="8" w:space="0" w:color="999999"/>
            </w:tcBorders>
            <w:shd w:val="clear" w:color="auto" w:fill="auto"/>
            <w:noWrap/>
            <w:hideMark/>
          </w:tcPr>
          <w:p w14:paraId="07CB6E29"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224DC694" w14:textId="77777777" w:rsidR="00B05470" w:rsidRPr="00D64698" w:rsidRDefault="00B05470" w:rsidP="00DC63F7">
            <w:pPr>
              <w:spacing w:after="0" w:line="240" w:lineRule="auto"/>
              <w:rPr>
                <w:lang w:eastAsia="en-AU"/>
              </w:rPr>
            </w:pPr>
            <w:r w:rsidRPr="00D64698">
              <w:rPr>
                <w:lang w:eastAsia="en-AU"/>
              </w:rPr>
              <w:t>0.053</w:t>
            </w:r>
          </w:p>
        </w:tc>
        <w:tc>
          <w:tcPr>
            <w:tcW w:w="545" w:type="pct"/>
            <w:tcBorders>
              <w:top w:val="nil"/>
              <w:left w:val="single" w:sz="8" w:space="0" w:color="999999"/>
              <w:bottom w:val="single" w:sz="8" w:space="0" w:color="999999"/>
              <w:right w:val="single" w:sz="8" w:space="0" w:color="999999"/>
            </w:tcBorders>
          </w:tcPr>
          <w:p w14:paraId="1CC7F1A3" w14:textId="77777777" w:rsidR="00B05470" w:rsidRPr="00D64698" w:rsidRDefault="00B05470" w:rsidP="00DC63F7">
            <w:pPr>
              <w:spacing w:after="0" w:line="240" w:lineRule="auto"/>
              <w:rPr>
                <w:lang w:eastAsia="en-AU"/>
              </w:rPr>
            </w:pPr>
            <w:r w:rsidRPr="00D64698">
              <w:rPr>
                <w:lang w:eastAsia="en-AU"/>
              </w:rPr>
              <w:t>4.1</w:t>
            </w:r>
          </w:p>
        </w:tc>
        <w:tc>
          <w:tcPr>
            <w:tcW w:w="540" w:type="pct"/>
            <w:tcBorders>
              <w:top w:val="nil"/>
              <w:left w:val="single" w:sz="8" w:space="0" w:color="999999"/>
              <w:bottom w:val="single" w:sz="8" w:space="0" w:color="999999"/>
              <w:right w:val="single" w:sz="8" w:space="0" w:color="999999"/>
            </w:tcBorders>
          </w:tcPr>
          <w:p w14:paraId="3D8DB3D6" w14:textId="77777777" w:rsidR="00B05470" w:rsidRPr="00D64698" w:rsidRDefault="00B05470" w:rsidP="00DC63F7">
            <w:pPr>
              <w:spacing w:after="0" w:line="240" w:lineRule="auto"/>
              <w:rPr>
                <w:lang w:eastAsia="en-AU"/>
              </w:rPr>
            </w:pPr>
            <w:r w:rsidRPr="00D64698">
              <w:rPr>
                <w:lang w:eastAsia="en-AU"/>
              </w:rPr>
              <w:t>0.96</w:t>
            </w:r>
          </w:p>
        </w:tc>
      </w:tr>
      <w:tr w:rsidR="00B05470" w:rsidRPr="00D64698" w14:paraId="63CA3E2F"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21EA84E2"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3CF898B0" w14:textId="77777777" w:rsidR="00B05470" w:rsidRPr="00C25AB5" w:rsidRDefault="00B05470" w:rsidP="00DC63F7">
            <w:pPr>
              <w:spacing w:after="0" w:line="240" w:lineRule="auto"/>
              <w:rPr>
                <w:lang w:eastAsia="en-AU"/>
              </w:rPr>
            </w:pPr>
            <w:r w:rsidRPr="00C25AB5">
              <w:rPr>
                <w:lang w:eastAsia="en-AU"/>
              </w:rPr>
              <w:t>Mid Murray</w:t>
            </w:r>
          </w:p>
        </w:tc>
        <w:tc>
          <w:tcPr>
            <w:tcW w:w="554" w:type="pct"/>
            <w:tcBorders>
              <w:top w:val="nil"/>
              <w:left w:val="nil"/>
              <w:bottom w:val="single" w:sz="8" w:space="0" w:color="999999"/>
              <w:right w:val="single" w:sz="8" w:space="0" w:color="999999"/>
            </w:tcBorders>
          </w:tcPr>
          <w:p w14:paraId="28065DD9" w14:textId="77777777" w:rsidR="00B05470" w:rsidRPr="00D64698" w:rsidRDefault="00B05470" w:rsidP="00DC63F7">
            <w:pPr>
              <w:spacing w:after="0" w:line="240" w:lineRule="auto"/>
              <w:rPr>
                <w:lang w:eastAsia="en-AU"/>
              </w:rPr>
            </w:pPr>
            <w:r w:rsidRPr="00D64698">
              <w:rPr>
                <w:lang w:eastAsia="en-AU"/>
              </w:rPr>
              <w:t>0.044</w:t>
            </w:r>
          </w:p>
        </w:tc>
        <w:tc>
          <w:tcPr>
            <w:tcW w:w="554" w:type="pct"/>
            <w:tcBorders>
              <w:top w:val="nil"/>
              <w:left w:val="single" w:sz="8" w:space="0" w:color="999999"/>
              <w:bottom w:val="single" w:sz="8" w:space="0" w:color="999999"/>
              <w:right w:val="single" w:sz="8" w:space="0" w:color="999999"/>
            </w:tcBorders>
          </w:tcPr>
          <w:p w14:paraId="174B135E" w14:textId="77777777" w:rsidR="00B05470" w:rsidRPr="00D64698" w:rsidRDefault="00B05470" w:rsidP="00DC63F7">
            <w:pPr>
              <w:spacing w:after="0" w:line="240" w:lineRule="auto"/>
              <w:rPr>
                <w:lang w:eastAsia="en-AU"/>
              </w:rPr>
            </w:pPr>
            <w:r w:rsidRPr="00D64698">
              <w:rPr>
                <w:lang w:eastAsia="en-AU"/>
              </w:rPr>
              <w:t>2.4</w:t>
            </w:r>
          </w:p>
        </w:tc>
        <w:tc>
          <w:tcPr>
            <w:tcW w:w="554" w:type="pct"/>
            <w:tcBorders>
              <w:top w:val="nil"/>
              <w:left w:val="nil"/>
              <w:bottom w:val="single" w:sz="8" w:space="0" w:color="999999"/>
              <w:right w:val="single" w:sz="8" w:space="0" w:color="999999"/>
            </w:tcBorders>
            <w:shd w:val="clear" w:color="auto" w:fill="auto"/>
            <w:noWrap/>
            <w:hideMark/>
          </w:tcPr>
          <w:p w14:paraId="3632C634" w14:textId="77777777" w:rsidR="00B05470" w:rsidRPr="00D64698" w:rsidRDefault="00B05470" w:rsidP="00DC63F7">
            <w:pPr>
              <w:spacing w:after="0" w:line="240" w:lineRule="auto"/>
              <w:rPr>
                <w:lang w:eastAsia="en-AU"/>
              </w:rPr>
            </w:pPr>
            <w:r w:rsidRPr="00D64698">
              <w:rPr>
                <w:lang w:eastAsia="en-AU"/>
              </w:rPr>
              <w:t>0.1</w:t>
            </w:r>
          </w:p>
        </w:tc>
        <w:tc>
          <w:tcPr>
            <w:tcW w:w="554" w:type="pct"/>
            <w:tcBorders>
              <w:top w:val="nil"/>
              <w:left w:val="nil"/>
              <w:bottom w:val="single" w:sz="8" w:space="0" w:color="999999"/>
              <w:right w:val="single" w:sz="8" w:space="0" w:color="999999"/>
            </w:tcBorders>
            <w:shd w:val="clear" w:color="auto" w:fill="auto"/>
            <w:noWrap/>
            <w:hideMark/>
          </w:tcPr>
          <w:p w14:paraId="54EA968D" w14:textId="77777777" w:rsidR="00B05470" w:rsidRPr="00D64698" w:rsidRDefault="00B05470" w:rsidP="00DC63F7">
            <w:pPr>
              <w:spacing w:after="0" w:line="240" w:lineRule="auto"/>
              <w:rPr>
                <w:lang w:eastAsia="en-AU"/>
              </w:rPr>
            </w:pPr>
            <w:r w:rsidRPr="00D64698">
              <w:rPr>
                <w:lang w:eastAsia="en-AU"/>
              </w:rPr>
              <w:t>0.016</w:t>
            </w:r>
          </w:p>
        </w:tc>
        <w:tc>
          <w:tcPr>
            <w:tcW w:w="550" w:type="pct"/>
            <w:tcBorders>
              <w:top w:val="nil"/>
              <w:left w:val="nil"/>
              <w:bottom w:val="single" w:sz="8" w:space="0" w:color="999999"/>
              <w:right w:val="single" w:sz="8" w:space="0" w:color="999999"/>
            </w:tcBorders>
          </w:tcPr>
          <w:p w14:paraId="469E7B02" w14:textId="77777777" w:rsidR="00B05470" w:rsidRPr="00D64698" w:rsidRDefault="00B05470" w:rsidP="00DC63F7">
            <w:pPr>
              <w:spacing w:after="0" w:line="240" w:lineRule="auto"/>
              <w:rPr>
                <w:lang w:eastAsia="en-AU"/>
              </w:rPr>
            </w:pPr>
            <w:r w:rsidRPr="00D64698">
              <w:rPr>
                <w:lang w:eastAsia="en-AU"/>
              </w:rPr>
              <w:t>0.29</w:t>
            </w:r>
          </w:p>
        </w:tc>
        <w:tc>
          <w:tcPr>
            <w:tcW w:w="545" w:type="pct"/>
            <w:tcBorders>
              <w:top w:val="nil"/>
              <w:left w:val="single" w:sz="8" w:space="0" w:color="999999"/>
              <w:bottom w:val="single" w:sz="8" w:space="0" w:color="999999"/>
              <w:right w:val="single" w:sz="8" w:space="0" w:color="999999"/>
            </w:tcBorders>
          </w:tcPr>
          <w:p w14:paraId="48E1E91F" w14:textId="77777777" w:rsidR="00B05470" w:rsidRPr="00D64698" w:rsidRDefault="00B05470" w:rsidP="00DC63F7">
            <w:pPr>
              <w:spacing w:after="0" w:line="240" w:lineRule="auto"/>
              <w:rPr>
                <w:lang w:eastAsia="en-AU"/>
              </w:rPr>
            </w:pPr>
            <w:r w:rsidRPr="00D64698">
              <w:rPr>
                <w:lang w:eastAsia="en-AU"/>
              </w:rPr>
              <w:t>28</w:t>
            </w:r>
          </w:p>
        </w:tc>
        <w:tc>
          <w:tcPr>
            <w:tcW w:w="540" w:type="pct"/>
            <w:tcBorders>
              <w:top w:val="nil"/>
              <w:left w:val="single" w:sz="8" w:space="0" w:color="999999"/>
              <w:bottom w:val="single" w:sz="8" w:space="0" w:color="999999"/>
              <w:right w:val="single" w:sz="8" w:space="0" w:color="999999"/>
            </w:tcBorders>
          </w:tcPr>
          <w:p w14:paraId="1DB92B99"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325D0C8A"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60C0745A"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523C9462" w14:textId="77777777" w:rsidR="00B05470" w:rsidRPr="00C25AB5" w:rsidRDefault="00B05470" w:rsidP="00DC63F7">
            <w:pPr>
              <w:spacing w:after="0" w:line="240" w:lineRule="auto"/>
              <w:rPr>
                <w:lang w:eastAsia="en-AU"/>
              </w:rPr>
            </w:pPr>
            <w:r w:rsidRPr="00C25AB5">
              <w:rPr>
                <w:lang w:eastAsia="en-AU"/>
              </w:rPr>
              <w:t xml:space="preserve">Darling </w:t>
            </w:r>
          </w:p>
        </w:tc>
        <w:tc>
          <w:tcPr>
            <w:tcW w:w="554" w:type="pct"/>
            <w:tcBorders>
              <w:top w:val="nil"/>
              <w:left w:val="nil"/>
              <w:bottom w:val="single" w:sz="8" w:space="0" w:color="999999"/>
              <w:right w:val="single" w:sz="8" w:space="0" w:color="999999"/>
            </w:tcBorders>
          </w:tcPr>
          <w:p w14:paraId="79155ED2" w14:textId="77777777" w:rsidR="00B05470" w:rsidRPr="00D64698" w:rsidRDefault="00B05470" w:rsidP="00DC63F7">
            <w:pPr>
              <w:spacing w:after="0" w:line="240" w:lineRule="auto"/>
              <w:rPr>
                <w:lang w:eastAsia="en-AU"/>
              </w:rPr>
            </w:pPr>
            <w:r w:rsidRPr="00D64698">
              <w:rPr>
                <w:lang w:eastAsia="en-AU"/>
              </w:rPr>
              <w:t>0.062</w:t>
            </w:r>
          </w:p>
        </w:tc>
        <w:tc>
          <w:tcPr>
            <w:tcW w:w="554" w:type="pct"/>
            <w:tcBorders>
              <w:top w:val="nil"/>
              <w:left w:val="single" w:sz="8" w:space="0" w:color="999999"/>
              <w:bottom w:val="single" w:sz="8" w:space="0" w:color="999999"/>
              <w:right w:val="single" w:sz="8" w:space="0" w:color="999999"/>
            </w:tcBorders>
          </w:tcPr>
          <w:p w14:paraId="43E39BB8" w14:textId="77777777" w:rsidR="00B05470" w:rsidRPr="00D64698" w:rsidRDefault="00B05470" w:rsidP="00DC63F7">
            <w:pPr>
              <w:spacing w:after="0" w:line="240" w:lineRule="auto"/>
              <w:rPr>
                <w:lang w:eastAsia="en-AU"/>
              </w:rPr>
            </w:pPr>
            <w:r w:rsidRPr="00D64698">
              <w:rPr>
                <w:lang w:eastAsia="en-AU"/>
              </w:rPr>
              <w:t>0.43</w:t>
            </w:r>
          </w:p>
        </w:tc>
        <w:tc>
          <w:tcPr>
            <w:tcW w:w="554" w:type="pct"/>
            <w:tcBorders>
              <w:top w:val="nil"/>
              <w:left w:val="nil"/>
              <w:bottom w:val="single" w:sz="8" w:space="0" w:color="999999"/>
              <w:right w:val="single" w:sz="8" w:space="0" w:color="999999"/>
            </w:tcBorders>
            <w:shd w:val="clear" w:color="auto" w:fill="auto"/>
            <w:noWrap/>
            <w:hideMark/>
          </w:tcPr>
          <w:p w14:paraId="0DD9BE62" w14:textId="77777777" w:rsidR="00B05470" w:rsidRPr="00D64698" w:rsidRDefault="00B05470" w:rsidP="00DC63F7">
            <w:pPr>
              <w:spacing w:after="0" w:line="240" w:lineRule="auto"/>
              <w:rPr>
                <w:lang w:eastAsia="en-AU"/>
              </w:rPr>
            </w:pPr>
            <w:r w:rsidRPr="00D64698">
              <w:rPr>
                <w:lang w:eastAsia="en-AU"/>
              </w:rPr>
              <w:t>0.005</w:t>
            </w:r>
          </w:p>
        </w:tc>
        <w:tc>
          <w:tcPr>
            <w:tcW w:w="554" w:type="pct"/>
            <w:tcBorders>
              <w:top w:val="nil"/>
              <w:left w:val="nil"/>
              <w:bottom w:val="single" w:sz="8" w:space="0" w:color="999999"/>
              <w:right w:val="single" w:sz="8" w:space="0" w:color="999999"/>
            </w:tcBorders>
            <w:shd w:val="clear" w:color="auto" w:fill="auto"/>
            <w:noWrap/>
            <w:hideMark/>
          </w:tcPr>
          <w:p w14:paraId="75697596"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69D10056" w14:textId="77777777" w:rsidR="00B05470" w:rsidRPr="00D64698" w:rsidRDefault="00B05470" w:rsidP="00DC63F7">
            <w:pPr>
              <w:spacing w:after="0" w:line="240" w:lineRule="auto"/>
              <w:rPr>
                <w:lang w:eastAsia="en-AU"/>
              </w:rPr>
            </w:pPr>
            <w:r w:rsidRPr="00D64698">
              <w:rPr>
                <w:lang w:eastAsia="en-AU"/>
              </w:rPr>
              <w:t>0.10</w:t>
            </w:r>
          </w:p>
        </w:tc>
        <w:tc>
          <w:tcPr>
            <w:tcW w:w="545" w:type="pct"/>
            <w:tcBorders>
              <w:top w:val="nil"/>
              <w:left w:val="single" w:sz="8" w:space="0" w:color="999999"/>
              <w:bottom w:val="single" w:sz="8" w:space="0" w:color="999999"/>
              <w:right w:val="single" w:sz="8" w:space="0" w:color="999999"/>
            </w:tcBorders>
          </w:tcPr>
          <w:p w14:paraId="1206E565" w14:textId="77777777" w:rsidR="00B05470" w:rsidRPr="00D64698" w:rsidRDefault="00B05470" w:rsidP="00DC63F7">
            <w:pPr>
              <w:spacing w:after="0" w:line="240" w:lineRule="auto"/>
              <w:rPr>
                <w:lang w:eastAsia="en-AU"/>
              </w:rPr>
            </w:pPr>
            <w:r w:rsidRPr="00D64698">
              <w:rPr>
                <w:lang w:eastAsia="en-AU"/>
              </w:rPr>
              <w:t>5.4</w:t>
            </w:r>
          </w:p>
        </w:tc>
        <w:tc>
          <w:tcPr>
            <w:tcW w:w="540" w:type="pct"/>
            <w:tcBorders>
              <w:top w:val="nil"/>
              <w:left w:val="single" w:sz="8" w:space="0" w:color="999999"/>
              <w:bottom w:val="single" w:sz="8" w:space="0" w:color="999999"/>
              <w:right w:val="single" w:sz="8" w:space="0" w:color="999999"/>
            </w:tcBorders>
          </w:tcPr>
          <w:p w14:paraId="2D9B1ABA" w14:textId="77777777" w:rsidR="00B05470" w:rsidRPr="00D64698" w:rsidRDefault="00B05470" w:rsidP="00DC63F7">
            <w:pPr>
              <w:spacing w:after="0" w:line="240" w:lineRule="auto"/>
              <w:rPr>
                <w:lang w:eastAsia="en-AU"/>
              </w:rPr>
            </w:pPr>
            <w:r w:rsidRPr="00D64698">
              <w:rPr>
                <w:lang w:eastAsia="en-AU"/>
              </w:rPr>
              <w:t>4.28</w:t>
            </w:r>
          </w:p>
        </w:tc>
      </w:tr>
      <w:tr w:rsidR="00B05470" w:rsidRPr="00D64698" w14:paraId="645ABD67"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36B6E219"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210CBC5D" w14:textId="77777777" w:rsidR="00B05470" w:rsidRPr="00C25AB5" w:rsidRDefault="00B05470" w:rsidP="00DC63F7">
            <w:pPr>
              <w:spacing w:after="0" w:line="240" w:lineRule="auto"/>
              <w:rPr>
                <w:lang w:eastAsia="en-AU"/>
              </w:rPr>
            </w:pPr>
            <w:r w:rsidRPr="00C25AB5">
              <w:rPr>
                <w:lang w:eastAsia="en-AU"/>
              </w:rPr>
              <w:t>Lower Murray</w:t>
            </w:r>
          </w:p>
        </w:tc>
        <w:tc>
          <w:tcPr>
            <w:tcW w:w="554" w:type="pct"/>
            <w:tcBorders>
              <w:top w:val="nil"/>
              <w:left w:val="nil"/>
              <w:bottom w:val="single" w:sz="8" w:space="0" w:color="999999"/>
              <w:right w:val="single" w:sz="8" w:space="0" w:color="999999"/>
            </w:tcBorders>
          </w:tcPr>
          <w:p w14:paraId="00A3091E" w14:textId="77777777" w:rsidR="00B05470" w:rsidRPr="00D64698" w:rsidRDefault="00B05470" w:rsidP="00DC63F7">
            <w:pPr>
              <w:spacing w:after="0" w:line="240" w:lineRule="auto"/>
              <w:rPr>
                <w:lang w:eastAsia="en-AU"/>
              </w:rPr>
            </w:pPr>
            <w:r w:rsidRPr="00D64698">
              <w:rPr>
                <w:lang w:eastAsia="en-AU"/>
              </w:rPr>
              <w:t>0.12</w:t>
            </w:r>
          </w:p>
        </w:tc>
        <w:tc>
          <w:tcPr>
            <w:tcW w:w="554" w:type="pct"/>
            <w:tcBorders>
              <w:top w:val="nil"/>
              <w:left w:val="single" w:sz="8" w:space="0" w:color="999999"/>
              <w:bottom w:val="single" w:sz="8" w:space="0" w:color="999999"/>
              <w:right w:val="single" w:sz="8" w:space="0" w:color="999999"/>
            </w:tcBorders>
          </w:tcPr>
          <w:p w14:paraId="09A16266" w14:textId="77777777" w:rsidR="00B05470" w:rsidRPr="00D64698" w:rsidRDefault="00B05470" w:rsidP="00DC63F7">
            <w:pPr>
              <w:spacing w:after="0" w:line="240" w:lineRule="auto"/>
              <w:rPr>
                <w:lang w:eastAsia="en-AU"/>
              </w:rPr>
            </w:pPr>
            <w:r w:rsidRPr="00D64698">
              <w:rPr>
                <w:lang w:eastAsia="en-AU"/>
              </w:rPr>
              <w:t>6.3</w:t>
            </w:r>
          </w:p>
        </w:tc>
        <w:tc>
          <w:tcPr>
            <w:tcW w:w="554" w:type="pct"/>
            <w:tcBorders>
              <w:top w:val="nil"/>
              <w:left w:val="nil"/>
              <w:bottom w:val="single" w:sz="8" w:space="0" w:color="999999"/>
              <w:right w:val="single" w:sz="8" w:space="0" w:color="999999"/>
            </w:tcBorders>
            <w:shd w:val="clear" w:color="auto" w:fill="auto"/>
            <w:noWrap/>
            <w:hideMark/>
          </w:tcPr>
          <w:p w14:paraId="0F4893C3" w14:textId="77777777" w:rsidR="00B05470" w:rsidRPr="00D64698" w:rsidRDefault="00B05470" w:rsidP="00DC63F7">
            <w:pPr>
              <w:spacing w:after="0" w:line="240" w:lineRule="auto"/>
              <w:rPr>
                <w:lang w:eastAsia="en-AU"/>
              </w:rPr>
            </w:pPr>
            <w:r w:rsidRPr="00D64698">
              <w:rPr>
                <w:lang w:eastAsia="en-AU"/>
              </w:rPr>
              <w:t>0.095</w:t>
            </w:r>
          </w:p>
        </w:tc>
        <w:tc>
          <w:tcPr>
            <w:tcW w:w="554" w:type="pct"/>
            <w:tcBorders>
              <w:top w:val="nil"/>
              <w:left w:val="nil"/>
              <w:bottom w:val="single" w:sz="8" w:space="0" w:color="999999"/>
              <w:right w:val="single" w:sz="8" w:space="0" w:color="999999"/>
            </w:tcBorders>
            <w:shd w:val="clear" w:color="auto" w:fill="auto"/>
            <w:noWrap/>
            <w:hideMark/>
          </w:tcPr>
          <w:p w14:paraId="6E59615D"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75F913D9" w14:textId="77777777" w:rsidR="00B05470" w:rsidRPr="00D64698" w:rsidRDefault="00B05470" w:rsidP="00DC63F7">
            <w:pPr>
              <w:spacing w:after="0" w:line="240" w:lineRule="auto"/>
              <w:rPr>
                <w:lang w:eastAsia="en-AU"/>
              </w:rPr>
            </w:pPr>
            <w:r w:rsidRPr="00D64698">
              <w:rPr>
                <w:lang w:eastAsia="en-AU"/>
              </w:rPr>
              <w:t>0.80</w:t>
            </w:r>
          </w:p>
        </w:tc>
        <w:tc>
          <w:tcPr>
            <w:tcW w:w="545" w:type="pct"/>
            <w:tcBorders>
              <w:top w:val="nil"/>
              <w:left w:val="single" w:sz="8" w:space="0" w:color="999999"/>
              <w:bottom w:val="single" w:sz="8" w:space="0" w:color="999999"/>
              <w:right w:val="single" w:sz="8" w:space="0" w:color="999999"/>
            </w:tcBorders>
          </w:tcPr>
          <w:p w14:paraId="6F7B5301" w14:textId="77777777" w:rsidR="00B05470" w:rsidRPr="00D64698" w:rsidRDefault="00B05470" w:rsidP="00DC63F7">
            <w:pPr>
              <w:spacing w:after="0" w:line="240" w:lineRule="auto"/>
              <w:rPr>
                <w:lang w:eastAsia="en-AU"/>
              </w:rPr>
            </w:pPr>
            <w:r w:rsidRPr="00D64698">
              <w:rPr>
                <w:lang w:eastAsia="en-AU"/>
              </w:rPr>
              <w:t>70</w:t>
            </w:r>
          </w:p>
        </w:tc>
        <w:tc>
          <w:tcPr>
            <w:tcW w:w="540" w:type="pct"/>
            <w:tcBorders>
              <w:top w:val="nil"/>
              <w:left w:val="single" w:sz="8" w:space="0" w:color="999999"/>
              <w:bottom w:val="single" w:sz="8" w:space="0" w:color="999999"/>
              <w:right w:val="single" w:sz="8" w:space="0" w:color="999999"/>
            </w:tcBorders>
          </w:tcPr>
          <w:p w14:paraId="692C5235" w14:textId="77777777" w:rsidR="00B05470" w:rsidRPr="00D64698" w:rsidRDefault="00B05470" w:rsidP="00DC63F7">
            <w:pPr>
              <w:spacing w:after="0" w:line="240" w:lineRule="auto"/>
              <w:rPr>
                <w:lang w:eastAsia="en-AU"/>
              </w:rPr>
            </w:pPr>
            <w:r w:rsidRPr="00D64698">
              <w:rPr>
                <w:lang w:eastAsia="en-AU"/>
              </w:rPr>
              <w:t>20</w:t>
            </w:r>
          </w:p>
        </w:tc>
      </w:tr>
      <w:tr w:rsidR="00B05470" w:rsidRPr="00D64698" w14:paraId="7DC37EBF"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vAlign w:val="center"/>
            <w:hideMark/>
          </w:tcPr>
          <w:p w14:paraId="082105D1" w14:textId="77777777" w:rsidR="00B05470" w:rsidRPr="00C25AB5" w:rsidRDefault="00B05470" w:rsidP="00DC63F7">
            <w:pPr>
              <w:spacing w:after="0" w:line="240" w:lineRule="auto"/>
              <w:rPr>
                <w:lang w:eastAsia="en-AU"/>
              </w:rPr>
            </w:pPr>
            <w:r w:rsidRPr="00C25AB5">
              <w:rPr>
                <w:lang w:eastAsia="en-AU"/>
              </w:rPr>
              <w:t>Nov-17</w:t>
            </w:r>
          </w:p>
        </w:tc>
        <w:tc>
          <w:tcPr>
            <w:tcW w:w="708" w:type="pct"/>
            <w:tcBorders>
              <w:top w:val="nil"/>
              <w:left w:val="nil"/>
              <w:bottom w:val="single" w:sz="8" w:space="0" w:color="999999"/>
              <w:right w:val="single" w:sz="8" w:space="0" w:color="999999"/>
            </w:tcBorders>
            <w:shd w:val="clear" w:color="auto" w:fill="auto"/>
            <w:noWrap/>
            <w:vAlign w:val="center"/>
            <w:hideMark/>
          </w:tcPr>
          <w:p w14:paraId="75E8DDE4" w14:textId="77777777" w:rsidR="00B05470" w:rsidRPr="00C25AB5" w:rsidRDefault="00B05470" w:rsidP="00DC63F7">
            <w:pPr>
              <w:spacing w:after="0" w:line="240" w:lineRule="auto"/>
              <w:rPr>
                <w:lang w:eastAsia="en-AU"/>
              </w:rPr>
            </w:pPr>
            <w:r w:rsidRPr="00C25AB5">
              <w:rPr>
                <w:lang w:eastAsia="en-AU"/>
              </w:rPr>
              <w:t>Mid Murray</w:t>
            </w:r>
          </w:p>
        </w:tc>
        <w:tc>
          <w:tcPr>
            <w:tcW w:w="554" w:type="pct"/>
            <w:tcBorders>
              <w:top w:val="nil"/>
              <w:left w:val="nil"/>
              <w:bottom w:val="single" w:sz="8" w:space="0" w:color="999999"/>
              <w:right w:val="single" w:sz="8" w:space="0" w:color="999999"/>
            </w:tcBorders>
          </w:tcPr>
          <w:p w14:paraId="01957229" w14:textId="77777777" w:rsidR="00B05470" w:rsidRPr="00D64698" w:rsidRDefault="00B05470" w:rsidP="00DC63F7">
            <w:pPr>
              <w:spacing w:after="0" w:line="240" w:lineRule="auto"/>
              <w:rPr>
                <w:lang w:eastAsia="en-AU"/>
              </w:rPr>
            </w:pPr>
            <w:r w:rsidRPr="00D64698">
              <w:rPr>
                <w:lang w:eastAsia="en-AU"/>
              </w:rPr>
              <w:t>0.02</w:t>
            </w:r>
            <w:r>
              <w:rPr>
                <w:lang w:eastAsia="en-AU"/>
              </w:rPr>
              <w:t>0</w:t>
            </w:r>
          </w:p>
        </w:tc>
        <w:tc>
          <w:tcPr>
            <w:tcW w:w="554" w:type="pct"/>
            <w:tcBorders>
              <w:top w:val="nil"/>
              <w:left w:val="single" w:sz="8" w:space="0" w:color="999999"/>
              <w:bottom w:val="single" w:sz="8" w:space="0" w:color="999999"/>
              <w:right w:val="single" w:sz="8" w:space="0" w:color="999999"/>
            </w:tcBorders>
          </w:tcPr>
          <w:p w14:paraId="5D494BF6" w14:textId="77777777" w:rsidR="00B05470" w:rsidRPr="00D64698" w:rsidRDefault="00B05470" w:rsidP="00DC63F7">
            <w:pPr>
              <w:spacing w:after="0" w:line="240" w:lineRule="auto"/>
              <w:rPr>
                <w:lang w:eastAsia="en-AU"/>
              </w:rPr>
            </w:pPr>
            <w:r w:rsidRPr="00D64698">
              <w:rPr>
                <w:lang w:eastAsia="en-AU"/>
              </w:rPr>
              <w:t>3.8</w:t>
            </w:r>
          </w:p>
        </w:tc>
        <w:tc>
          <w:tcPr>
            <w:tcW w:w="554" w:type="pct"/>
            <w:tcBorders>
              <w:top w:val="nil"/>
              <w:left w:val="nil"/>
              <w:bottom w:val="single" w:sz="8" w:space="0" w:color="999999"/>
              <w:right w:val="single" w:sz="8" w:space="0" w:color="999999"/>
            </w:tcBorders>
            <w:shd w:val="clear" w:color="auto" w:fill="auto"/>
            <w:noWrap/>
            <w:hideMark/>
          </w:tcPr>
          <w:p w14:paraId="5FF3F7A1"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nil"/>
              <w:bottom w:val="single" w:sz="8" w:space="0" w:color="999999"/>
              <w:right w:val="single" w:sz="8" w:space="0" w:color="999999"/>
            </w:tcBorders>
            <w:shd w:val="clear" w:color="auto" w:fill="auto"/>
            <w:noWrap/>
            <w:hideMark/>
          </w:tcPr>
          <w:p w14:paraId="2D6FC9EF"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34A2A5A0" w14:textId="77777777" w:rsidR="00B05470" w:rsidRPr="00D64698" w:rsidRDefault="00B05470" w:rsidP="00DC63F7">
            <w:pPr>
              <w:spacing w:after="0" w:line="240" w:lineRule="auto"/>
              <w:rPr>
                <w:lang w:eastAsia="en-AU"/>
              </w:rPr>
            </w:pPr>
            <w:r w:rsidRPr="00D64698">
              <w:rPr>
                <w:lang w:eastAsia="en-AU"/>
              </w:rPr>
              <w:t>0.49</w:t>
            </w:r>
          </w:p>
        </w:tc>
        <w:tc>
          <w:tcPr>
            <w:tcW w:w="545" w:type="pct"/>
            <w:tcBorders>
              <w:top w:val="nil"/>
              <w:left w:val="single" w:sz="8" w:space="0" w:color="999999"/>
              <w:bottom w:val="single" w:sz="8" w:space="0" w:color="999999"/>
              <w:right w:val="single" w:sz="8" w:space="0" w:color="999999"/>
            </w:tcBorders>
          </w:tcPr>
          <w:p w14:paraId="5EB8AFC2" w14:textId="77777777" w:rsidR="00B05470" w:rsidRPr="00D64698" w:rsidRDefault="00B05470" w:rsidP="00DC63F7">
            <w:pPr>
              <w:spacing w:after="0" w:line="240" w:lineRule="auto"/>
              <w:rPr>
                <w:lang w:eastAsia="en-AU"/>
              </w:rPr>
            </w:pPr>
            <w:r w:rsidRPr="00D64698">
              <w:rPr>
                <w:lang w:eastAsia="en-AU"/>
              </w:rPr>
              <w:t>34</w:t>
            </w:r>
          </w:p>
        </w:tc>
        <w:tc>
          <w:tcPr>
            <w:tcW w:w="540" w:type="pct"/>
            <w:tcBorders>
              <w:top w:val="nil"/>
              <w:left w:val="single" w:sz="8" w:space="0" w:color="999999"/>
              <w:bottom w:val="single" w:sz="8" w:space="0" w:color="999999"/>
              <w:right w:val="single" w:sz="8" w:space="0" w:color="999999"/>
            </w:tcBorders>
          </w:tcPr>
          <w:p w14:paraId="6E3B8E00"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432BA1A5"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4FE26331"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3B0427BE" w14:textId="77777777" w:rsidR="00B05470" w:rsidRPr="00C25AB5" w:rsidRDefault="00B05470" w:rsidP="00DC63F7">
            <w:pPr>
              <w:spacing w:after="0" w:line="240" w:lineRule="auto"/>
              <w:rPr>
                <w:lang w:eastAsia="en-AU"/>
              </w:rPr>
            </w:pPr>
            <w:r w:rsidRPr="00C25AB5">
              <w:rPr>
                <w:lang w:eastAsia="en-AU"/>
              </w:rPr>
              <w:t>Lower Murray</w:t>
            </w:r>
          </w:p>
        </w:tc>
        <w:tc>
          <w:tcPr>
            <w:tcW w:w="554" w:type="pct"/>
            <w:tcBorders>
              <w:top w:val="nil"/>
              <w:left w:val="nil"/>
              <w:bottom w:val="single" w:sz="8" w:space="0" w:color="999999"/>
              <w:right w:val="single" w:sz="8" w:space="0" w:color="999999"/>
            </w:tcBorders>
          </w:tcPr>
          <w:p w14:paraId="29756ECE" w14:textId="77777777" w:rsidR="00B05470" w:rsidRPr="00D64698" w:rsidRDefault="00B05470" w:rsidP="00DC63F7">
            <w:pPr>
              <w:spacing w:after="0" w:line="240" w:lineRule="auto"/>
              <w:rPr>
                <w:lang w:eastAsia="en-AU"/>
              </w:rPr>
            </w:pPr>
            <w:r w:rsidRPr="00D64698">
              <w:rPr>
                <w:lang w:eastAsia="en-AU"/>
              </w:rPr>
              <w:t>0.079</w:t>
            </w:r>
          </w:p>
        </w:tc>
        <w:tc>
          <w:tcPr>
            <w:tcW w:w="554" w:type="pct"/>
            <w:tcBorders>
              <w:top w:val="nil"/>
              <w:left w:val="single" w:sz="8" w:space="0" w:color="999999"/>
              <w:bottom w:val="single" w:sz="8" w:space="0" w:color="999999"/>
              <w:right w:val="single" w:sz="8" w:space="0" w:color="999999"/>
            </w:tcBorders>
          </w:tcPr>
          <w:p w14:paraId="192892F4" w14:textId="77777777" w:rsidR="00B05470" w:rsidRPr="00D64698" w:rsidRDefault="00B05470" w:rsidP="00DC63F7">
            <w:pPr>
              <w:spacing w:after="0" w:line="240" w:lineRule="auto"/>
              <w:rPr>
                <w:lang w:eastAsia="en-AU"/>
              </w:rPr>
            </w:pPr>
            <w:r w:rsidRPr="00D64698">
              <w:rPr>
                <w:lang w:eastAsia="en-AU"/>
              </w:rPr>
              <w:t>4.7</w:t>
            </w:r>
          </w:p>
        </w:tc>
        <w:tc>
          <w:tcPr>
            <w:tcW w:w="554" w:type="pct"/>
            <w:tcBorders>
              <w:top w:val="nil"/>
              <w:left w:val="nil"/>
              <w:bottom w:val="single" w:sz="8" w:space="0" w:color="999999"/>
              <w:right w:val="single" w:sz="8" w:space="0" w:color="999999"/>
            </w:tcBorders>
            <w:shd w:val="clear" w:color="auto" w:fill="auto"/>
            <w:noWrap/>
            <w:hideMark/>
          </w:tcPr>
          <w:p w14:paraId="449A645F" w14:textId="77777777" w:rsidR="00B05470" w:rsidRPr="00D64698" w:rsidRDefault="00B05470" w:rsidP="00DC63F7">
            <w:pPr>
              <w:spacing w:after="0" w:line="240" w:lineRule="auto"/>
              <w:rPr>
                <w:lang w:eastAsia="en-AU"/>
              </w:rPr>
            </w:pPr>
            <w:r w:rsidRPr="00D64698">
              <w:rPr>
                <w:lang w:eastAsia="en-AU"/>
              </w:rPr>
              <w:t>0</w:t>
            </w:r>
          </w:p>
        </w:tc>
        <w:tc>
          <w:tcPr>
            <w:tcW w:w="554" w:type="pct"/>
            <w:tcBorders>
              <w:top w:val="nil"/>
              <w:left w:val="nil"/>
              <w:bottom w:val="single" w:sz="8" w:space="0" w:color="999999"/>
              <w:right w:val="single" w:sz="8" w:space="0" w:color="999999"/>
            </w:tcBorders>
            <w:shd w:val="clear" w:color="auto" w:fill="auto"/>
            <w:noWrap/>
            <w:hideMark/>
          </w:tcPr>
          <w:p w14:paraId="72096028"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6CBAE1F4" w14:textId="77777777" w:rsidR="00B05470" w:rsidRPr="00D64698" w:rsidRDefault="00B05470" w:rsidP="00DC63F7">
            <w:pPr>
              <w:spacing w:after="0" w:line="240" w:lineRule="auto"/>
              <w:rPr>
                <w:lang w:eastAsia="en-AU"/>
              </w:rPr>
            </w:pPr>
            <w:r w:rsidRPr="00D64698">
              <w:rPr>
                <w:lang w:eastAsia="en-AU"/>
              </w:rPr>
              <w:t>0.72</w:t>
            </w:r>
          </w:p>
        </w:tc>
        <w:tc>
          <w:tcPr>
            <w:tcW w:w="545" w:type="pct"/>
            <w:tcBorders>
              <w:top w:val="nil"/>
              <w:left w:val="single" w:sz="8" w:space="0" w:color="999999"/>
              <w:bottom w:val="single" w:sz="8" w:space="0" w:color="999999"/>
              <w:right w:val="single" w:sz="8" w:space="0" w:color="999999"/>
            </w:tcBorders>
          </w:tcPr>
          <w:p w14:paraId="587B3E8E" w14:textId="77777777" w:rsidR="00B05470" w:rsidRPr="00D64698" w:rsidRDefault="00B05470" w:rsidP="00DC63F7">
            <w:pPr>
              <w:spacing w:after="0" w:line="240" w:lineRule="auto"/>
              <w:rPr>
                <w:lang w:eastAsia="en-AU"/>
              </w:rPr>
            </w:pPr>
            <w:r w:rsidRPr="00D64698">
              <w:rPr>
                <w:lang w:eastAsia="en-AU"/>
              </w:rPr>
              <w:t>41</w:t>
            </w:r>
          </w:p>
        </w:tc>
        <w:tc>
          <w:tcPr>
            <w:tcW w:w="540" w:type="pct"/>
            <w:tcBorders>
              <w:top w:val="nil"/>
              <w:left w:val="single" w:sz="8" w:space="0" w:color="999999"/>
              <w:bottom w:val="single" w:sz="8" w:space="0" w:color="999999"/>
              <w:right w:val="single" w:sz="8" w:space="0" w:color="999999"/>
            </w:tcBorders>
          </w:tcPr>
          <w:p w14:paraId="0B1BC39A"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2AAD7C24"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vAlign w:val="center"/>
            <w:hideMark/>
          </w:tcPr>
          <w:p w14:paraId="7BE50158" w14:textId="77777777" w:rsidR="00B05470" w:rsidRPr="00C25AB5" w:rsidRDefault="00B05470" w:rsidP="00DC63F7">
            <w:pPr>
              <w:spacing w:after="0" w:line="240" w:lineRule="auto"/>
              <w:rPr>
                <w:lang w:eastAsia="en-AU"/>
              </w:rPr>
            </w:pPr>
            <w:r w:rsidRPr="00C25AB5">
              <w:rPr>
                <w:lang w:eastAsia="en-AU"/>
              </w:rPr>
              <w:t>Feb-18</w:t>
            </w:r>
          </w:p>
        </w:tc>
        <w:tc>
          <w:tcPr>
            <w:tcW w:w="708" w:type="pct"/>
            <w:tcBorders>
              <w:top w:val="nil"/>
              <w:left w:val="nil"/>
              <w:bottom w:val="single" w:sz="8" w:space="0" w:color="999999"/>
              <w:right w:val="single" w:sz="8" w:space="0" w:color="999999"/>
            </w:tcBorders>
            <w:shd w:val="clear" w:color="auto" w:fill="auto"/>
            <w:noWrap/>
            <w:vAlign w:val="center"/>
            <w:hideMark/>
          </w:tcPr>
          <w:p w14:paraId="1B7174F9" w14:textId="77777777" w:rsidR="00B05470" w:rsidRPr="00C25AB5" w:rsidRDefault="00B05470" w:rsidP="00DC63F7">
            <w:pPr>
              <w:spacing w:after="0" w:line="240" w:lineRule="auto"/>
              <w:rPr>
                <w:lang w:eastAsia="en-AU"/>
              </w:rPr>
            </w:pPr>
            <w:r w:rsidRPr="00C25AB5">
              <w:rPr>
                <w:lang w:eastAsia="en-AU"/>
              </w:rPr>
              <w:t>Mid Murray</w:t>
            </w:r>
          </w:p>
        </w:tc>
        <w:tc>
          <w:tcPr>
            <w:tcW w:w="554" w:type="pct"/>
            <w:tcBorders>
              <w:top w:val="nil"/>
              <w:left w:val="nil"/>
              <w:bottom w:val="single" w:sz="8" w:space="0" w:color="999999"/>
              <w:right w:val="single" w:sz="8" w:space="0" w:color="999999"/>
            </w:tcBorders>
          </w:tcPr>
          <w:p w14:paraId="6AA12C6D" w14:textId="77777777" w:rsidR="00B05470" w:rsidRPr="00D64698" w:rsidRDefault="00B05470" w:rsidP="00DC63F7">
            <w:pPr>
              <w:spacing w:after="0" w:line="240" w:lineRule="auto"/>
              <w:rPr>
                <w:lang w:eastAsia="en-AU"/>
              </w:rPr>
            </w:pPr>
            <w:r w:rsidRPr="00D64698">
              <w:rPr>
                <w:lang w:eastAsia="en-AU"/>
              </w:rPr>
              <w:t>0.0083</w:t>
            </w:r>
          </w:p>
        </w:tc>
        <w:tc>
          <w:tcPr>
            <w:tcW w:w="554" w:type="pct"/>
            <w:tcBorders>
              <w:top w:val="nil"/>
              <w:left w:val="single" w:sz="8" w:space="0" w:color="999999"/>
              <w:bottom w:val="single" w:sz="8" w:space="0" w:color="999999"/>
              <w:right w:val="single" w:sz="8" w:space="0" w:color="999999"/>
            </w:tcBorders>
          </w:tcPr>
          <w:p w14:paraId="443245BD" w14:textId="77777777" w:rsidR="00B05470" w:rsidRPr="00D64698" w:rsidRDefault="00B05470" w:rsidP="00DC63F7">
            <w:pPr>
              <w:spacing w:after="0" w:line="240" w:lineRule="auto"/>
              <w:rPr>
                <w:lang w:eastAsia="en-AU"/>
              </w:rPr>
            </w:pPr>
            <w:r w:rsidRPr="00D64698">
              <w:rPr>
                <w:lang w:eastAsia="en-AU"/>
              </w:rPr>
              <w:t>2.4</w:t>
            </w:r>
          </w:p>
        </w:tc>
        <w:tc>
          <w:tcPr>
            <w:tcW w:w="554" w:type="pct"/>
            <w:tcBorders>
              <w:top w:val="nil"/>
              <w:left w:val="nil"/>
              <w:bottom w:val="single" w:sz="8" w:space="0" w:color="999999"/>
              <w:right w:val="single" w:sz="8" w:space="0" w:color="999999"/>
            </w:tcBorders>
            <w:shd w:val="clear" w:color="auto" w:fill="auto"/>
            <w:noWrap/>
            <w:hideMark/>
          </w:tcPr>
          <w:p w14:paraId="57AA2BF7" w14:textId="77777777" w:rsidR="00B05470" w:rsidRPr="00D64698" w:rsidRDefault="00B05470" w:rsidP="00DC63F7">
            <w:pPr>
              <w:spacing w:after="0" w:line="240" w:lineRule="auto"/>
              <w:rPr>
                <w:lang w:eastAsia="en-AU"/>
              </w:rPr>
            </w:pPr>
            <w:r w:rsidRPr="00D64698">
              <w:rPr>
                <w:lang w:eastAsia="en-AU"/>
              </w:rPr>
              <w:t>0.033</w:t>
            </w:r>
          </w:p>
        </w:tc>
        <w:tc>
          <w:tcPr>
            <w:tcW w:w="554" w:type="pct"/>
            <w:tcBorders>
              <w:top w:val="nil"/>
              <w:left w:val="nil"/>
              <w:bottom w:val="single" w:sz="8" w:space="0" w:color="999999"/>
              <w:right w:val="single" w:sz="8" w:space="0" w:color="999999"/>
            </w:tcBorders>
            <w:shd w:val="clear" w:color="auto" w:fill="auto"/>
            <w:noWrap/>
            <w:hideMark/>
          </w:tcPr>
          <w:p w14:paraId="3665876F" w14:textId="77777777" w:rsidR="00B05470" w:rsidRPr="00D64698" w:rsidRDefault="00B05470" w:rsidP="00DC63F7">
            <w:pPr>
              <w:spacing w:after="0" w:line="240" w:lineRule="auto"/>
              <w:rPr>
                <w:lang w:eastAsia="en-AU"/>
              </w:rPr>
            </w:pPr>
            <w:r w:rsidRPr="00D64698">
              <w:rPr>
                <w:lang w:eastAsia="en-AU"/>
              </w:rPr>
              <w:t>0.01</w:t>
            </w:r>
            <w:r>
              <w:rPr>
                <w:lang w:eastAsia="en-AU"/>
              </w:rPr>
              <w:t>0</w:t>
            </w:r>
          </w:p>
        </w:tc>
        <w:tc>
          <w:tcPr>
            <w:tcW w:w="550" w:type="pct"/>
            <w:tcBorders>
              <w:top w:val="nil"/>
              <w:left w:val="nil"/>
              <w:bottom w:val="single" w:sz="8" w:space="0" w:color="999999"/>
              <w:right w:val="single" w:sz="8" w:space="0" w:color="999999"/>
            </w:tcBorders>
          </w:tcPr>
          <w:p w14:paraId="70098BF5" w14:textId="77777777" w:rsidR="00B05470" w:rsidRPr="00D64698" w:rsidRDefault="00B05470" w:rsidP="00DC63F7">
            <w:pPr>
              <w:spacing w:after="0" w:line="240" w:lineRule="auto"/>
              <w:rPr>
                <w:lang w:eastAsia="en-AU"/>
              </w:rPr>
            </w:pPr>
            <w:r w:rsidRPr="00D64698">
              <w:rPr>
                <w:lang w:eastAsia="en-AU"/>
              </w:rPr>
              <w:t>0.20</w:t>
            </w:r>
          </w:p>
        </w:tc>
        <w:tc>
          <w:tcPr>
            <w:tcW w:w="545" w:type="pct"/>
            <w:tcBorders>
              <w:top w:val="nil"/>
              <w:left w:val="single" w:sz="8" w:space="0" w:color="999999"/>
              <w:bottom w:val="single" w:sz="8" w:space="0" w:color="999999"/>
              <w:right w:val="single" w:sz="8" w:space="0" w:color="999999"/>
            </w:tcBorders>
          </w:tcPr>
          <w:p w14:paraId="394B1FA7" w14:textId="77777777" w:rsidR="00B05470" w:rsidRPr="00D64698" w:rsidRDefault="00B05470" w:rsidP="00DC63F7">
            <w:pPr>
              <w:spacing w:after="0" w:line="240" w:lineRule="auto"/>
              <w:rPr>
                <w:lang w:eastAsia="en-AU"/>
              </w:rPr>
            </w:pPr>
            <w:r w:rsidRPr="00D64698">
              <w:rPr>
                <w:lang w:eastAsia="en-AU"/>
              </w:rPr>
              <w:t>25</w:t>
            </w:r>
          </w:p>
        </w:tc>
        <w:tc>
          <w:tcPr>
            <w:tcW w:w="540" w:type="pct"/>
            <w:tcBorders>
              <w:top w:val="nil"/>
              <w:left w:val="single" w:sz="8" w:space="0" w:color="999999"/>
              <w:bottom w:val="single" w:sz="8" w:space="0" w:color="999999"/>
              <w:right w:val="single" w:sz="8" w:space="0" w:color="999999"/>
            </w:tcBorders>
          </w:tcPr>
          <w:p w14:paraId="120A2801" w14:textId="77777777" w:rsidR="00B05470" w:rsidRPr="00D64698" w:rsidRDefault="00B05470" w:rsidP="00DC63F7">
            <w:pPr>
              <w:spacing w:after="0" w:line="240" w:lineRule="auto"/>
              <w:rPr>
                <w:lang w:eastAsia="en-AU"/>
              </w:rPr>
            </w:pPr>
            <w:r w:rsidRPr="00D64698">
              <w:rPr>
                <w:lang w:eastAsia="en-AU"/>
              </w:rPr>
              <w:t>0</w:t>
            </w:r>
          </w:p>
        </w:tc>
      </w:tr>
      <w:tr w:rsidR="00B05470" w:rsidRPr="00D64698" w14:paraId="79AE8A2C" w14:textId="77777777" w:rsidTr="00EA15FF">
        <w:trPr>
          <w:trHeight w:val="227"/>
          <w:jc w:val="center"/>
        </w:trPr>
        <w:tc>
          <w:tcPr>
            <w:tcW w:w="439" w:type="pct"/>
            <w:tcBorders>
              <w:top w:val="nil"/>
              <w:left w:val="single" w:sz="8" w:space="0" w:color="999999"/>
              <w:bottom w:val="single" w:sz="8" w:space="0" w:color="999999"/>
              <w:right w:val="single" w:sz="8" w:space="0" w:color="999999"/>
            </w:tcBorders>
            <w:shd w:val="clear" w:color="auto" w:fill="auto"/>
            <w:noWrap/>
            <w:hideMark/>
          </w:tcPr>
          <w:p w14:paraId="5C803962" w14:textId="77777777" w:rsidR="00B05470" w:rsidRPr="00C25AB5" w:rsidRDefault="00B05470" w:rsidP="00DC63F7">
            <w:pPr>
              <w:spacing w:after="0" w:line="240" w:lineRule="auto"/>
              <w:rPr>
                <w:lang w:eastAsia="en-AU"/>
              </w:rPr>
            </w:pPr>
            <w:r w:rsidRPr="00C25AB5">
              <w:rPr>
                <w:lang w:eastAsia="en-AU"/>
              </w:rPr>
              <w:t> </w:t>
            </w:r>
          </w:p>
        </w:tc>
        <w:tc>
          <w:tcPr>
            <w:tcW w:w="708" w:type="pct"/>
            <w:tcBorders>
              <w:top w:val="nil"/>
              <w:left w:val="nil"/>
              <w:bottom w:val="single" w:sz="8" w:space="0" w:color="999999"/>
              <w:right w:val="single" w:sz="8" w:space="0" w:color="999999"/>
            </w:tcBorders>
            <w:shd w:val="clear" w:color="auto" w:fill="auto"/>
            <w:noWrap/>
            <w:vAlign w:val="center"/>
            <w:hideMark/>
          </w:tcPr>
          <w:p w14:paraId="3E26494E" w14:textId="77777777" w:rsidR="00B05470" w:rsidRPr="00C25AB5" w:rsidRDefault="00B05470" w:rsidP="00DC63F7">
            <w:pPr>
              <w:spacing w:after="0" w:line="240" w:lineRule="auto"/>
              <w:rPr>
                <w:lang w:eastAsia="en-AU"/>
              </w:rPr>
            </w:pPr>
            <w:r w:rsidRPr="00C25AB5">
              <w:rPr>
                <w:lang w:eastAsia="en-AU"/>
              </w:rPr>
              <w:t>Lower Murray</w:t>
            </w:r>
          </w:p>
        </w:tc>
        <w:tc>
          <w:tcPr>
            <w:tcW w:w="554" w:type="pct"/>
            <w:tcBorders>
              <w:top w:val="nil"/>
              <w:left w:val="nil"/>
              <w:bottom w:val="single" w:sz="8" w:space="0" w:color="999999"/>
              <w:right w:val="single" w:sz="8" w:space="0" w:color="999999"/>
            </w:tcBorders>
          </w:tcPr>
          <w:p w14:paraId="5DD713F8" w14:textId="77777777" w:rsidR="00B05470" w:rsidRPr="00D64698" w:rsidRDefault="00B05470" w:rsidP="00DC63F7">
            <w:pPr>
              <w:spacing w:after="0" w:line="240" w:lineRule="auto"/>
              <w:rPr>
                <w:lang w:eastAsia="en-AU"/>
              </w:rPr>
            </w:pPr>
            <w:r w:rsidRPr="00D64698">
              <w:rPr>
                <w:lang w:eastAsia="en-AU"/>
              </w:rPr>
              <w:t>0.017</w:t>
            </w:r>
          </w:p>
        </w:tc>
        <w:tc>
          <w:tcPr>
            <w:tcW w:w="554" w:type="pct"/>
            <w:tcBorders>
              <w:top w:val="nil"/>
              <w:left w:val="single" w:sz="8" w:space="0" w:color="999999"/>
              <w:bottom w:val="single" w:sz="8" w:space="0" w:color="999999"/>
              <w:right w:val="single" w:sz="8" w:space="0" w:color="999999"/>
            </w:tcBorders>
          </w:tcPr>
          <w:p w14:paraId="1F25FABF" w14:textId="77777777" w:rsidR="00B05470" w:rsidRPr="00D64698" w:rsidRDefault="00B05470" w:rsidP="00DC63F7">
            <w:pPr>
              <w:spacing w:after="0" w:line="240" w:lineRule="auto"/>
              <w:rPr>
                <w:lang w:eastAsia="en-AU"/>
              </w:rPr>
            </w:pPr>
            <w:r w:rsidRPr="00D64698">
              <w:rPr>
                <w:lang w:eastAsia="en-AU"/>
              </w:rPr>
              <w:t>1.6</w:t>
            </w:r>
          </w:p>
        </w:tc>
        <w:tc>
          <w:tcPr>
            <w:tcW w:w="554" w:type="pct"/>
            <w:tcBorders>
              <w:top w:val="nil"/>
              <w:left w:val="nil"/>
              <w:bottom w:val="single" w:sz="8" w:space="0" w:color="999999"/>
              <w:right w:val="single" w:sz="8" w:space="0" w:color="999999"/>
            </w:tcBorders>
            <w:shd w:val="clear" w:color="auto" w:fill="auto"/>
            <w:noWrap/>
            <w:hideMark/>
          </w:tcPr>
          <w:p w14:paraId="0F112936" w14:textId="77777777" w:rsidR="00B05470" w:rsidRPr="00D64698" w:rsidRDefault="00B05470" w:rsidP="00DC63F7">
            <w:pPr>
              <w:spacing w:after="0" w:line="240" w:lineRule="auto"/>
              <w:rPr>
                <w:lang w:eastAsia="en-AU"/>
              </w:rPr>
            </w:pPr>
            <w:r w:rsidRPr="00D64698">
              <w:rPr>
                <w:lang w:eastAsia="en-AU"/>
              </w:rPr>
              <w:t>0.05</w:t>
            </w:r>
            <w:r>
              <w:rPr>
                <w:lang w:eastAsia="en-AU"/>
              </w:rPr>
              <w:t>0</w:t>
            </w:r>
          </w:p>
        </w:tc>
        <w:tc>
          <w:tcPr>
            <w:tcW w:w="554" w:type="pct"/>
            <w:tcBorders>
              <w:top w:val="nil"/>
              <w:left w:val="nil"/>
              <w:bottom w:val="single" w:sz="8" w:space="0" w:color="999999"/>
              <w:right w:val="single" w:sz="8" w:space="0" w:color="999999"/>
            </w:tcBorders>
            <w:shd w:val="clear" w:color="auto" w:fill="auto"/>
            <w:noWrap/>
            <w:hideMark/>
          </w:tcPr>
          <w:p w14:paraId="2066BC75" w14:textId="77777777" w:rsidR="00B05470" w:rsidRPr="00D64698" w:rsidRDefault="00B05470" w:rsidP="00DC63F7">
            <w:pPr>
              <w:spacing w:after="0" w:line="240" w:lineRule="auto"/>
              <w:rPr>
                <w:lang w:eastAsia="en-AU"/>
              </w:rPr>
            </w:pPr>
            <w:r w:rsidRPr="00D64698">
              <w:rPr>
                <w:lang w:eastAsia="en-AU"/>
              </w:rPr>
              <w:t>0</w:t>
            </w:r>
          </w:p>
        </w:tc>
        <w:tc>
          <w:tcPr>
            <w:tcW w:w="550" w:type="pct"/>
            <w:tcBorders>
              <w:top w:val="nil"/>
              <w:left w:val="nil"/>
              <w:bottom w:val="single" w:sz="8" w:space="0" w:color="999999"/>
              <w:right w:val="single" w:sz="8" w:space="0" w:color="999999"/>
            </w:tcBorders>
          </w:tcPr>
          <w:p w14:paraId="2058A50E" w14:textId="77777777" w:rsidR="00B05470" w:rsidRPr="00D64698" w:rsidRDefault="00B05470" w:rsidP="00DC63F7">
            <w:pPr>
              <w:spacing w:after="0" w:line="240" w:lineRule="auto"/>
              <w:rPr>
                <w:lang w:eastAsia="en-AU"/>
              </w:rPr>
            </w:pPr>
            <w:r w:rsidRPr="00D64698">
              <w:rPr>
                <w:lang w:eastAsia="en-AU"/>
              </w:rPr>
              <w:t>0.13</w:t>
            </w:r>
          </w:p>
        </w:tc>
        <w:tc>
          <w:tcPr>
            <w:tcW w:w="545" w:type="pct"/>
            <w:tcBorders>
              <w:top w:val="nil"/>
              <w:left w:val="single" w:sz="8" w:space="0" w:color="999999"/>
              <w:bottom w:val="single" w:sz="8" w:space="0" w:color="999999"/>
              <w:right w:val="single" w:sz="8" w:space="0" w:color="999999"/>
            </w:tcBorders>
          </w:tcPr>
          <w:p w14:paraId="03C0C7AE" w14:textId="77777777" w:rsidR="00B05470" w:rsidRPr="00D64698" w:rsidRDefault="00B05470" w:rsidP="00DC63F7">
            <w:pPr>
              <w:spacing w:after="0" w:line="240" w:lineRule="auto"/>
              <w:rPr>
                <w:lang w:eastAsia="en-AU"/>
              </w:rPr>
            </w:pPr>
            <w:r w:rsidRPr="00D64698">
              <w:rPr>
                <w:lang w:eastAsia="en-AU"/>
              </w:rPr>
              <w:t>16</w:t>
            </w:r>
          </w:p>
        </w:tc>
        <w:tc>
          <w:tcPr>
            <w:tcW w:w="540" w:type="pct"/>
            <w:tcBorders>
              <w:top w:val="nil"/>
              <w:left w:val="single" w:sz="8" w:space="0" w:color="999999"/>
              <w:bottom w:val="single" w:sz="8" w:space="0" w:color="999999"/>
              <w:right w:val="single" w:sz="8" w:space="0" w:color="999999"/>
            </w:tcBorders>
          </w:tcPr>
          <w:p w14:paraId="15B91D87" w14:textId="77777777" w:rsidR="00B05470" w:rsidRPr="00D64698" w:rsidRDefault="00B05470" w:rsidP="00DC63F7">
            <w:pPr>
              <w:spacing w:after="0" w:line="240" w:lineRule="auto"/>
              <w:rPr>
                <w:lang w:eastAsia="en-AU"/>
              </w:rPr>
            </w:pPr>
            <w:r w:rsidRPr="00D64698">
              <w:rPr>
                <w:lang w:eastAsia="en-AU"/>
              </w:rPr>
              <w:t>0</w:t>
            </w:r>
          </w:p>
        </w:tc>
      </w:tr>
    </w:tbl>
    <w:p w14:paraId="5C9C549A" w14:textId="46EB81E5" w:rsidR="002760AB" w:rsidRDefault="002760AB" w:rsidP="00043055">
      <w:pPr>
        <w:sectPr w:rsidR="002760AB" w:rsidSect="00F73C32">
          <w:pgSz w:w="11906" w:h="16838"/>
          <w:pgMar w:top="1440" w:right="1440" w:bottom="1440" w:left="1440" w:header="708" w:footer="708" w:gutter="0"/>
          <w:cols w:space="708"/>
          <w:docGrid w:linePitch="360"/>
        </w:sectPr>
      </w:pPr>
    </w:p>
    <w:p w14:paraId="538C535A" w14:textId="67DA4CDC" w:rsidR="00263FA8" w:rsidRPr="007125DA" w:rsidRDefault="0088213E" w:rsidP="00043055">
      <w:r>
        <w:t xml:space="preserve">The Darling River was characterised </w:t>
      </w:r>
      <w:r w:rsidR="00504D96">
        <w:t>by high concentrations of nutrients</w:t>
      </w:r>
      <w:r w:rsidR="0000518E">
        <w:t>, a distinc</w:t>
      </w:r>
      <w:r w:rsidR="00276A11">
        <w:t>t phytoplankton community</w:t>
      </w:r>
      <w:r w:rsidR="00A54366">
        <w:t xml:space="preserve">, </w:t>
      </w:r>
      <w:r w:rsidR="00276A11">
        <w:t xml:space="preserve">high </w:t>
      </w:r>
      <w:r w:rsidR="00977605">
        <w:t>abundance of zooplankton</w:t>
      </w:r>
      <w:r w:rsidR="00A54366">
        <w:t xml:space="preserve"> and a distinct zooplankton community</w:t>
      </w:r>
      <w:r w:rsidR="00E351D9">
        <w:t xml:space="preserve"> (</w:t>
      </w:r>
      <w:r w:rsidR="0006664A">
        <w:t>Table 1, Figure 7 and Figure 8</w:t>
      </w:r>
      <w:r w:rsidR="00E351D9">
        <w:t>)</w:t>
      </w:r>
      <w:r w:rsidR="00504D96">
        <w:t xml:space="preserve">. </w:t>
      </w:r>
      <w:r w:rsidR="00977605">
        <w:t xml:space="preserve">Concentrations of </w:t>
      </w:r>
      <w:r w:rsidR="00977605" w:rsidRPr="00AD0000">
        <w:t>DOC, RSi, FRP</w:t>
      </w:r>
      <w:r w:rsidR="00977605">
        <w:t>,</w:t>
      </w:r>
      <w:r w:rsidR="00977605" w:rsidRPr="00AD0000">
        <w:t xml:space="preserve"> TP</w:t>
      </w:r>
      <w:r w:rsidR="00977605">
        <w:t xml:space="preserve"> and </w:t>
      </w:r>
      <w:r w:rsidR="00977605" w:rsidRPr="00AD0000">
        <w:t>TKN</w:t>
      </w:r>
      <w:r w:rsidR="00977605">
        <w:t xml:space="preserve"> were </w:t>
      </w:r>
      <w:r w:rsidR="005B3E4A">
        <w:t>highest</w:t>
      </w:r>
      <w:r w:rsidR="00977605">
        <w:t xml:space="preserve"> in the Darling d</w:t>
      </w:r>
      <w:r w:rsidR="00E7211E" w:rsidRPr="00AD0000">
        <w:t xml:space="preserve">uring </w:t>
      </w:r>
      <w:r w:rsidR="009875AB">
        <w:t>February 2017</w:t>
      </w:r>
      <w:r w:rsidR="00E7211E" w:rsidRPr="00AD0000">
        <w:t xml:space="preserve"> </w:t>
      </w:r>
      <w:r w:rsidR="00977605">
        <w:t>and</w:t>
      </w:r>
      <w:r w:rsidR="00E7211E" w:rsidRPr="00AD0000">
        <w:t xml:space="preserve"> resulted in comparatively large contributions of approximately 62, 50, 0.73, 6 and 1.4 T.day</w:t>
      </w:r>
      <w:r w:rsidR="00E7211E" w:rsidRPr="002B1CEF">
        <w:rPr>
          <w:vertAlign w:val="superscript"/>
        </w:rPr>
        <w:t>-</w:t>
      </w:r>
      <w:r w:rsidR="001721B4">
        <w:rPr>
          <w:vertAlign w:val="superscript"/>
        </w:rPr>
        <w:t> </w:t>
      </w:r>
      <w:r w:rsidR="00E7211E" w:rsidRPr="002B1CEF">
        <w:rPr>
          <w:vertAlign w:val="superscript"/>
        </w:rPr>
        <w:t>1</w:t>
      </w:r>
      <w:r w:rsidR="00E7211E" w:rsidRPr="00AD0000">
        <w:t xml:space="preserve"> to the lower Murray, where loads were approximately 54, 0, 0.08</w:t>
      </w:r>
      <w:r w:rsidR="00846C80">
        <w:t>0</w:t>
      </w:r>
      <w:r w:rsidR="00E7211E" w:rsidRPr="00AD0000">
        <w:t>, 3.8 and 0.55 T.day</w:t>
      </w:r>
      <w:r w:rsidR="00E7211E" w:rsidRPr="002B1CEF">
        <w:rPr>
          <w:vertAlign w:val="superscript"/>
        </w:rPr>
        <w:t>-1</w:t>
      </w:r>
      <w:r w:rsidR="00E7211E" w:rsidRPr="00AD0000">
        <w:t>, respectively</w:t>
      </w:r>
      <w:r w:rsidR="00F43DEC">
        <w:t xml:space="preserve"> (</w:t>
      </w:r>
      <w:r w:rsidR="0006664A">
        <w:t>Table 2</w:t>
      </w:r>
      <w:r w:rsidR="00F43DEC">
        <w:t>)</w:t>
      </w:r>
      <w:r w:rsidR="00E7211E" w:rsidRPr="00AD0000">
        <w:t xml:space="preserve">. </w:t>
      </w:r>
      <w:r w:rsidR="00B54D13" w:rsidRPr="0027216D">
        <w:t xml:space="preserve">Zooplankton abundance </w:t>
      </w:r>
      <w:r w:rsidR="007125DA" w:rsidRPr="0027216D">
        <w:t xml:space="preserve">was </w:t>
      </w:r>
      <w:r w:rsidR="005B3E4A" w:rsidRPr="0027216D">
        <w:t>highest</w:t>
      </w:r>
      <w:r w:rsidR="007125DA" w:rsidRPr="0027216D">
        <w:t xml:space="preserve"> during </w:t>
      </w:r>
      <w:r w:rsidR="009875AB">
        <w:t>November 2016</w:t>
      </w:r>
      <w:r w:rsidR="007125DA" w:rsidRPr="0027216D">
        <w:t xml:space="preserve"> (</w:t>
      </w:r>
      <w:r w:rsidR="00C33A06" w:rsidRPr="0027216D">
        <w:t>10</w:t>
      </w:r>
      <w:r w:rsidR="00846C80">
        <w:t>,</w:t>
      </w:r>
      <w:r w:rsidR="00C33A06" w:rsidRPr="0027216D">
        <w:t>717</w:t>
      </w:r>
      <w:r w:rsidR="007125DA" w:rsidRPr="0027216D">
        <w:t xml:space="preserve"> ind.L</w:t>
      </w:r>
      <w:r w:rsidR="007125DA" w:rsidRPr="0027216D">
        <w:rPr>
          <w:vertAlign w:val="superscript"/>
        </w:rPr>
        <w:t>-1</w:t>
      </w:r>
      <w:r w:rsidR="007125DA" w:rsidRPr="0027216D">
        <w:t>)</w:t>
      </w:r>
      <w:r w:rsidR="00461701" w:rsidRPr="0027216D">
        <w:t xml:space="preserve">, </w:t>
      </w:r>
      <w:r w:rsidR="00151747">
        <w:t xml:space="preserve">but low discharge </w:t>
      </w:r>
      <w:r w:rsidR="009B34AE">
        <w:t xml:space="preserve">resulted in </w:t>
      </w:r>
      <w:r w:rsidR="00A346B4">
        <w:t xml:space="preserve">only </w:t>
      </w:r>
      <w:r w:rsidR="00151747">
        <w:t>low loads of zooplankton</w:t>
      </w:r>
      <w:r w:rsidR="00C33A06" w:rsidRPr="0027216D">
        <w:t xml:space="preserve"> (</w:t>
      </w:r>
      <w:r w:rsidR="00845EC6" w:rsidRPr="0027216D">
        <w:t>9.6 x 10</w:t>
      </w:r>
      <w:r w:rsidR="00845EC6" w:rsidRPr="0027216D">
        <w:rPr>
          <w:vertAlign w:val="superscript"/>
        </w:rPr>
        <w:t>12</w:t>
      </w:r>
      <w:r w:rsidR="00C33A06" w:rsidRPr="0027216D">
        <w:t xml:space="preserve"> ind.day</w:t>
      </w:r>
      <w:r w:rsidR="00C33A06" w:rsidRPr="0027216D">
        <w:rPr>
          <w:vertAlign w:val="superscript"/>
        </w:rPr>
        <w:t>-1</w:t>
      </w:r>
      <w:r w:rsidR="00C33A06" w:rsidRPr="0027216D">
        <w:t>)</w:t>
      </w:r>
      <w:r w:rsidR="00461701" w:rsidRPr="0027216D">
        <w:t xml:space="preserve"> in comparison to those in the lower Murray region</w:t>
      </w:r>
      <w:r w:rsidR="00C33A06" w:rsidRPr="0027216D">
        <w:t xml:space="preserve"> (</w:t>
      </w:r>
      <w:r w:rsidR="00845EC6" w:rsidRPr="0027216D">
        <w:t>8.8 x 10</w:t>
      </w:r>
      <w:r w:rsidR="00845EC6" w:rsidRPr="0027216D">
        <w:rPr>
          <w:vertAlign w:val="superscript"/>
        </w:rPr>
        <w:t>13</w:t>
      </w:r>
      <w:r w:rsidR="00C33A06" w:rsidRPr="0027216D">
        <w:t xml:space="preserve"> ind.day</w:t>
      </w:r>
      <w:r w:rsidR="00C33A06" w:rsidRPr="0027216D">
        <w:rPr>
          <w:vertAlign w:val="superscript"/>
        </w:rPr>
        <w:t>-1</w:t>
      </w:r>
      <w:r w:rsidR="00C33A06" w:rsidRPr="0027216D">
        <w:t>)</w:t>
      </w:r>
      <w:r w:rsidR="00461701" w:rsidRPr="0027216D">
        <w:t>.</w:t>
      </w:r>
      <w:r w:rsidR="00461701">
        <w:t xml:space="preserve"> </w:t>
      </w:r>
      <w:r w:rsidR="00263FA8" w:rsidRPr="00AD0000">
        <w:t>Zooplankton community structure was signifi</w:t>
      </w:r>
      <w:r w:rsidR="00263FA8">
        <w:t>cantly different in the Darling</w:t>
      </w:r>
      <w:r w:rsidR="00D574C2">
        <w:t xml:space="preserve"> River</w:t>
      </w:r>
      <w:r w:rsidR="00263FA8">
        <w:t xml:space="preserve"> </w:t>
      </w:r>
      <w:r w:rsidR="00D70D24">
        <w:t>to</w:t>
      </w:r>
      <w:r w:rsidR="00D70D24" w:rsidRPr="00AD0000">
        <w:t xml:space="preserve"> </w:t>
      </w:r>
      <w:r w:rsidR="00D55C72">
        <w:t>all other tributaries and the</w:t>
      </w:r>
      <w:r w:rsidR="00263FA8" w:rsidRPr="00AD0000">
        <w:t xml:space="preserve"> three Murray River regions on all occasions</w:t>
      </w:r>
      <w:r w:rsidR="00D55C72">
        <w:t xml:space="preserve"> excluding Howlong during trip </w:t>
      </w:r>
      <w:r w:rsidR="00017AC4">
        <w:t>three</w:t>
      </w:r>
      <w:r w:rsidR="00D55C72">
        <w:t xml:space="preserve"> (P=0.0004</w:t>
      </w:r>
      <w:r w:rsidR="00017AC4">
        <w:t>−</w:t>
      </w:r>
      <w:r w:rsidR="00D55C72">
        <w:t>0.026)</w:t>
      </w:r>
      <w:r w:rsidR="00263FA8" w:rsidRPr="00AD0000">
        <w:t>. SIMPER analysis revealed that this was</w:t>
      </w:r>
      <w:r w:rsidR="00592335">
        <w:t xml:space="preserve"> primarily</w:t>
      </w:r>
      <w:r w:rsidR="00263FA8" w:rsidRPr="00AD0000">
        <w:t xml:space="preserve"> driven by </w:t>
      </w:r>
      <w:r w:rsidR="00984382">
        <w:t xml:space="preserve">considerable </w:t>
      </w:r>
      <w:r w:rsidR="00263FA8" w:rsidRPr="00AD0000">
        <w:t xml:space="preserve">differences in individual </w:t>
      </w:r>
      <w:r w:rsidR="00592335">
        <w:t xml:space="preserve">rotifer </w:t>
      </w:r>
      <w:r w:rsidR="00263FA8" w:rsidRPr="00AD0000">
        <w:t xml:space="preserve">species abundances. For example, during </w:t>
      </w:r>
      <w:r w:rsidR="00D66C4A">
        <w:t>November 2016</w:t>
      </w:r>
      <w:r w:rsidR="00151747">
        <w:t>,</w:t>
      </w:r>
      <w:r w:rsidR="00263FA8" w:rsidRPr="00AD0000">
        <w:t xml:space="preserve"> the average abundance of </w:t>
      </w:r>
      <w:r w:rsidR="00E12FBA">
        <w:t xml:space="preserve">the rotifer </w:t>
      </w:r>
      <w:r w:rsidR="00AE2F3D">
        <w:rPr>
          <w:i/>
        </w:rPr>
        <w:t>Polyarthra dolichoptera/vulgaris</w:t>
      </w:r>
      <w:r w:rsidR="00263FA8" w:rsidRPr="00AD0000">
        <w:t xml:space="preserve"> was 5</w:t>
      </w:r>
      <w:r w:rsidR="00846C80">
        <w:t>,</w:t>
      </w:r>
      <w:r w:rsidR="00263FA8" w:rsidRPr="00AD0000">
        <w:t>700 ind.L</w:t>
      </w:r>
      <w:r w:rsidR="00263FA8" w:rsidRPr="00B4609F">
        <w:rPr>
          <w:vertAlign w:val="superscript"/>
        </w:rPr>
        <w:t>-1</w:t>
      </w:r>
      <w:r w:rsidR="00263FA8" w:rsidRPr="00AD0000">
        <w:t xml:space="preserve"> in the Darling and 158 ind.L</w:t>
      </w:r>
      <w:r w:rsidR="00263FA8" w:rsidRPr="00472711">
        <w:rPr>
          <w:vertAlign w:val="superscript"/>
        </w:rPr>
        <w:t>-1</w:t>
      </w:r>
      <w:r w:rsidR="00263FA8" w:rsidRPr="00AD0000">
        <w:t xml:space="preserve"> in the lower Murray and during </w:t>
      </w:r>
      <w:r w:rsidR="00D66C4A">
        <w:t>February 2017</w:t>
      </w:r>
      <w:r w:rsidR="00263FA8" w:rsidRPr="00AD0000">
        <w:t xml:space="preserve"> the</w:t>
      </w:r>
      <w:r w:rsidR="00E12FBA">
        <w:t xml:space="preserve"> abundance of the rotifer</w:t>
      </w:r>
      <w:r w:rsidR="00263FA8" w:rsidRPr="00AD0000">
        <w:t xml:space="preserve"> </w:t>
      </w:r>
      <w:r w:rsidR="00263FA8" w:rsidRPr="00472711">
        <w:rPr>
          <w:i/>
        </w:rPr>
        <w:t>Synchaeta pectinata</w:t>
      </w:r>
      <w:r w:rsidR="00263FA8" w:rsidRPr="00AD0000">
        <w:t xml:space="preserve"> was </w:t>
      </w:r>
      <w:r w:rsidR="005562F1">
        <w:t>zero</w:t>
      </w:r>
      <w:r w:rsidR="005562F1" w:rsidRPr="00AD0000">
        <w:t xml:space="preserve"> </w:t>
      </w:r>
      <w:r w:rsidR="00263FA8" w:rsidRPr="00AD0000">
        <w:t>in the Darling in comparison to 540 ind.L</w:t>
      </w:r>
      <w:r w:rsidR="00263FA8" w:rsidRPr="00472711">
        <w:rPr>
          <w:vertAlign w:val="superscript"/>
        </w:rPr>
        <w:t>-1</w:t>
      </w:r>
      <w:r w:rsidR="00263FA8" w:rsidRPr="00AD0000">
        <w:t xml:space="preserve"> in the lower Murray.</w:t>
      </w:r>
      <w:r w:rsidR="00592335">
        <w:t xml:space="preserve"> </w:t>
      </w:r>
    </w:p>
    <w:p w14:paraId="2B1299AE" w14:textId="39121785" w:rsidR="0057630D" w:rsidRDefault="005B3E4A" w:rsidP="00043055">
      <w:r>
        <w:t xml:space="preserve">The Goulburn River was </w:t>
      </w:r>
      <w:r w:rsidR="00F56482">
        <w:t>characterised by low concentrations of nutrients</w:t>
      </w:r>
      <w:r w:rsidR="0013184D">
        <w:t xml:space="preserve"> and</w:t>
      </w:r>
      <w:r w:rsidR="00F56482">
        <w:t xml:space="preserve"> </w:t>
      </w:r>
      <w:r w:rsidR="0013184D">
        <w:t>an abundant and</w:t>
      </w:r>
      <w:r w:rsidR="00F56482">
        <w:t xml:space="preserve"> distinct zooplankton community</w:t>
      </w:r>
      <w:r w:rsidR="00F43DEC">
        <w:t xml:space="preserve"> (</w:t>
      </w:r>
      <w:r w:rsidR="000A1432">
        <w:t>Table 1, Figure 7 and Figure 8</w:t>
      </w:r>
      <w:r w:rsidR="00F43DEC">
        <w:t>)</w:t>
      </w:r>
      <w:r w:rsidR="00F56482">
        <w:t>.</w:t>
      </w:r>
      <w:r w:rsidR="00393C08">
        <w:t xml:space="preserve"> </w:t>
      </w:r>
      <w:r w:rsidR="001A4828">
        <w:t>Concentrations of the</w:t>
      </w:r>
      <w:r w:rsidR="00CC400D">
        <w:t xml:space="preserve"> dissolved nutrients FRP</w:t>
      </w:r>
      <w:r w:rsidR="00D41A74">
        <w:t xml:space="preserve">, </w:t>
      </w:r>
      <w:r w:rsidR="00CC400D">
        <w:t>NOx</w:t>
      </w:r>
      <w:r w:rsidR="00D41A74">
        <w:t xml:space="preserve"> and RSi </w:t>
      </w:r>
      <w:r w:rsidR="00CC400D">
        <w:t xml:space="preserve">were </w:t>
      </w:r>
      <w:r w:rsidR="00D41A74">
        <w:t>below detectable limits on all occasions</w:t>
      </w:r>
      <w:r w:rsidR="00151747">
        <w:t>,</w:t>
      </w:r>
      <w:r w:rsidR="00D41A74">
        <w:t xml:space="preserve"> excluding RSi in May 2017</w:t>
      </w:r>
      <w:r w:rsidR="001375E9">
        <w:t>. Z</w:t>
      </w:r>
      <w:r w:rsidR="00CB18CB">
        <w:t xml:space="preserve">ooplankton abundance </w:t>
      </w:r>
      <w:r w:rsidR="001375E9">
        <w:t>was highest during February 2017</w:t>
      </w:r>
      <w:r w:rsidR="0027216D">
        <w:t xml:space="preserve"> (10</w:t>
      </w:r>
      <w:r w:rsidR="00846C80">
        <w:t>,</w:t>
      </w:r>
      <w:r w:rsidR="0027216D">
        <w:t>602 ind.L</w:t>
      </w:r>
      <w:r w:rsidR="0027216D">
        <w:rPr>
          <w:vertAlign w:val="superscript"/>
        </w:rPr>
        <w:t>-1</w:t>
      </w:r>
      <w:r w:rsidR="0027216D">
        <w:t xml:space="preserve">). </w:t>
      </w:r>
      <w:r w:rsidR="009417F3">
        <w:t xml:space="preserve">Due to low discharge, </w:t>
      </w:r>
      <w:r w:rsidR="0027216D">
        <w:t xml:space="preserve">these high abundances </w:t>
      </w:r>
      <w:r w:rsidR="0057630D">
        <w:t>did not equate to high loads (</w:t>
      </w:r>
      <w:r w:rsidR="00DE0B3A">
        <w:t>7.34</w:t>
      </w:r>
      <w:r w:rsidR="00EB5798">
        <w:t xml:space="preserve"> x 10</w:t>
      </w:r>
      <w:r w:rsidR="00EB5798">
        <w:rPr>
          <w:vertAlign w:val="superscript"/>
        </w:rPr>
        <w:t>12</w:t>
      </w:r>
      <w:r w:rsidR="0057630D">
        <w:t xml:space="preserve"> </w:t>
      </w:r>
      <w:r w:rsidR="0057630D" w:rsidRPr="00AD0000">
        <w:t>ind.day</w:t>
      </w:r>
      <w:r w:rsidR="0057630D" w:rsidRPr="002B1CEF">
        <w:rPr>
          <w:vertAlign w:val="superscript"/>
        </w:rPr>
        <w:t>-1</w:t>
      </w:r>
      <w:r w:rsidR="0057630D">
        <w:t xml:space="preserve">) in comparison to those in the </w:t>
      </w:r>
      <w:r w:rsidR="00DE0B3A">
        <w:t>upper</w:t>
      </w:r>
      <w:r w:rsidR="0057630D">
        <w:t xml:space="preserve"> Murray region (</w:t>
      </w:r>
      <w:r w:rsidR="00604F1E">
        <w:t>2.7</w:t>
      </w:r>
      <w:r w:rsidR="006F4987">
        <w:t>−</w:t>
      </w:r>
      <w:r w:rsidR="00604F1E">
        <w:t xml:space="preserve">3.43 </w:t>
      </w:r>
      <w:r w:rsidR="00DE0B3A">
        <w:t>x 10</w:t>
      </w:r>
      <w:r w:rsidR="00DE0B3A">
        <w:rPr>
          <w:vertAlign w:val="superscript"/>
        </w:rPr>
        <w:t>13</w:t>
      </w:r>
      <w:r w:rsidR="0057630D">
        <w:t xml:space="preserve"> </w:t>
      </w:r>
      <w:r w:rsidR="0057630D" w:rsidRPr="00AD0000">
        <w:t>ind.day</w:t>
      </w:r>
      <w:r w:rsidR="0057630D" w:rsidRPr="002B1CEF">
        <w:rPr>
          <w:vertAlign w:val="superscript"/>
        </w:rPr>
        <w:t>-1</w:t>
      </w:r>
      <w:r w:rsidR="0027216D">
        <w:t>) but</w:t>
      </w:r>
      <w:r w:rsidR="00EB5798">
        <w:t xml:space="preserve"> </w:t>
      </w:r>
      <w:r w:rsidR="0027216D">
        <w:t>did in comparison</w:t>
      </w:r>
      <w:r w:rsidR="00EB5798">
        <w:t xml:space="preserve"> to those in the mid Murray region (4.39 x 10</w:t>
      </w:r>
      <w:r w:rsidR="00EB5798">
        <w:rPr>
          <w:vertAlign w:val="superscript"/>
        </w:rPr>
        <w:t>12</w:t>
      </w:r>
      <w:r w:rsidR="00EB5798">
        <w:t>–1.33 x 10</w:t>
      </w:r>
      <w:r w:rsidR="00EB5798">
        <w:rPr>
          <w:vertAlign w:val="superscript"/>
        </w:rPr>
        <w:t>13</w:t>
      </w:r>
      <w:r w:rsidR="00EB5798">
        <w:t>)</w:t>
      </w:r>
      <w:r w:rsidR="00F43DEC">
        <w:t xml:space="preserve"> (</w:t>
      </w:r>
      <w:r w:rsidR="006D45A3">
        <w:t>Table 2)</w:t>
      </w:r>
      <w:r w:rsidR="00EB5798">
        <w:t>.</w:t>
      </w:r>
      <w:r w:rsidR="008D1DF0">
        <w:t xml:space="preserve"> Z</w:t>
      </w:r>
      <w:r w:rsidR="00F836E5">
        <w:t>ooplankton community structure was significantly different to all other tributary and Murray River regions on all occasions</w:t>
      </w:r>
      <w:r w:rsidR="00E21860">
        <w:t xml:space="preserve"> excluding Howlong </w:t>
      </w:r>
      <w:r w:rsidR="00E21860" w:rsidRPr="00E21860">
        <w:t xml:space="preserve">during trip </w:t>
      </w:r>
      <w:r w:rsidR="006F4987">
        <w:t>three</w:t>
      </w:r>
      <w:r w:rsidR="00F836E5" w:rsidRPr="00E21860">
        <w:t xml:space="preserve"> (P=</w:t>
      </w:r>
      <w:r w:rsidR="00E21860" w:rsidRPr="00E21860">
        <w:t>0.0008</w:t>
      </w:r>
      <w:r w:rsidR="006F4987">
        <w:t>−</w:t>
      </w:r>
      <w:r w:rsidR="00E21860" w:rsidRPr="00E21860">
        <w:t>0.033</w:t>
      </w:r>
      <w:r w:rsidR="007E7616" w:rsidRPr="00E21860">
        <w:t>).</w:t>
      </w:r>
      <w:r w:rsidR="007E7616">
        <w:t xml:space="preserve"> </w:t>
      </w:r>
      <w:r w:rsidR="00D461DD" w:rsidRPr="00C0190E">
        <w:t>SIMPER analysis revealed that this was driven by</w:t>
      </w:r>
      <w:r w:rsidR="00CE6EEE" w:rsidRPr="00C0190E">
        <w:t xml:space="preserve"> </w:t>
      </w:r>
      <w:r w:rsidR="0060309C" w:rsidRPr="00C0190E">
        <w:t xml:space="preserve">higher abundances of species such as </w:t>
      </w:r>
      <w:r w:rsidR="0060309C" w:rsidRPr="00C0190E">
        <w:rPr>
          <w:i/>
        </w:rPr>
        <w:t xml:space="preserve">Filinia </w:t>
      </w:r>
      <w:r w:rsidR="0060309C" w:rsidRPr="00C0190E">
        <w:t>cf.</w:t>
      </w:r>
      <w:r w:rsidR="0060309C" w:rsidRPr="00C0190E">
        <w:rPr>
          <w:i/>
        </w:rPr>
        <w:t xml:space="preserve"> longiseta</w:t>
      </w:r>
      <w:r w:rsidR="002D6C3C" w:rsidRPr="00C0190E">
        <w:t xml:space="preserve">, </w:t>
      </w:r>
      <w:r w:rsidR="002D6C3C" w:rsidRPr="00C0190E">
        <w:rPr>
          <w:i/>
        </w:rPr>
        <w:t>Trichocera pusilla/agnatha</w:t>
      </w:r>
      <w:r w:rsidR="002D6C3C" w:rsidRPr="00C0190E">
        <w:t xml:space="preserve">, </w:t>
      </w:r>
      <w:r w:rsidR="002D6C3C" w:rsidRPr="00C0190E">
        <w:rPr>
          <w:i/>
        </w:rPr>
        <w:t>Keratella cochlearis</w:t>
      </w:r>
      <w:r w:rsidR="002D6C3C" w:rsidRPr="00C0190E">
        <w:t xml:space="preserve"> and </w:t>
      </w:r>
      <w:r w:rsidR="002D6C3C" w:rsidRPr="00C0190E">
        <w:rPr>
          <w:i/>
        </w:rPr>
        <w:t>Conochilus</w:t>
      </w:r>
      <w:r w:rsidR="002D6C3C">
        <w:rPr>
          <w:i/>
        </w:rPr>
        <w:t xml:space="preserve"> </w:t>
      </w:r>
      <w:r w:rsidR="002D6C3C" w:rsidRPr="00701627">
        <w:t>cf.</w:t>
      </w:r>
      <w:r w:rsidR="002D6C3C">
        <w:rPr>
          <w:i/>
        </w:rPr>
        <w:t xml:space="preserve"> dossuarius</w:t>
      </w:r>
      <w:r w:rsidR="0060309C" w:rsidRPr="0060309C">
        <w:rPr>
          <w:i/>
        </w:rPr>
        <w:t xml:space="preserve"> </w:t>
      </w:r>
      <w:r w:rsidR="00F81280">
        <w:t>during November 2016</w:t>
      </w:r>
      <w:r w:rsidR="00777140">
        <w:t xml:space="preserve"> and February 2017, the absence</w:t>
      </w:r>
      <w:r w:rsidR="00F81280">
        <w:t xml:space="preserve"> of species such as </w:t>
      </w:r>
      <w:r w:rsidR="00F81280">
        <w:rPr>
          <w:i/>
        </w:rPr>
        <w:t>Keratella</w:t>
      </w:r>
      <w:r w:rsidR="00701627">
        <w:rPr>
          <w:i/>
        </w:rPr>
        <w:t xml:space="preserve"> </w:t>
      </w:r>
      <w:r w:rsidR="00701627">
        <w:t>cf.</w:t>
      </w:r>
      <w:r w:rsidR="00F81280">
        <w:rPr>
          <w:i/>
        </w:rPr>
        <w:t xml:space="preserve"> lenzii</w:t>
      </w:r>
      <w:r w:rsidR="00F81280">
        <w:t xml:space="preserve"> and </w:t>
      </w:r>
      <w:r w:rsidR="00F81280">
        <w:rPr>
          <w:i/>
        </w:rPr>
        <w:t>Keratella javana</w:t>
      </w:r>
      <w:r w:rsidR="00701627">
        <w:t xml:space="preserve"> that were present in the </w:t>
      </w:r>
      <w:r w:rsidR="006C2E60">
        <w:t xml:space="preserve">upper and lower </w:t>
      </w:r>
      <w:r w:rsidR="00777140">
        <w:t>Murray regions in February 2017</w:t>
      </w:r>
      <w:r w:rsidR="00EF70FA">
        <w:t>,</w:t>
      </w:r>
      <w:r w:rsidR="00777140">
        <w:t xml:space="preserve"> and lower abundances of species present </w:t>
      </w:r>
      <w:r w:rsidR="00E17527">
        <w:t xml:space="preserve">within the Murray </w:t>
      </w:r>
      <w:r w:rsidR="0060309C">
        <w:t>River</w:t>
      </w:r>
      <w:r w:rsidR="00777140">
        <w:t xml:space="preserve"> during May 2017.</w:t>
      </w:r>
      <w:r w:rsidR="003F75B3">
        <w:t xml:space="preserve"> </w:t>
      </w:r>
    </w:p>
    <w:p w14:paraId="23088518" w14:textId="77777777" w:rsidR="00760C20" w:rsidRPr="007125DA" w:rsidRDefault="00760C20" w:rsidP="00043055"/>
    <w:p w14:paraId="6B03EC84" w14:textId="31BCA595" w:rsidR="00BD1099" w:rsidRDefault="00BD1099" w:rsidP="00DC63F7">
      <w:pPr>
        <w:pStyle w:val="Caption"/>
        <w:sectPr w:rsidR="00BD1099" w:rsidSect="00B05470">
          <w:pgSz w:w="11906" w:h="16838"/>
          <w:pgMar w:top="1440" w:right="1440" w:bottom="1440" w:left="1440" w:header="708" w:footer="708" w:gutter="0"/>
          <w:cols w:space="708"/>
          <w:docGrid w:linePitch="360"/>
        </w:sectPr>
      </w:pPr>
    </w:p>
    <w:p w14:paraId="2643A8BF" w14:textId="50C85DA0" w:rsidR="006A6BDC" w:rsidRDefault="006A6BDC" w:rsidP="00DC63F7">
      <w:pPr>
        <w:pStyle w:val="Caption"/>
      </w:pPr>
    </w:p>
    <w:p w14:paraId="3E1296DB" w14:textId="22FF48F2" w:rsidR="00F844E3" w:rsidRDefault="000E1FAE" w:rsidP="00DC63F7">
      <w:pPr>
        <w:pStyle w:val="Caption"/>
      </w:pPr>
      <w:r>
        <w:t>Table 3</w:t>
      </w:r>
      <w:r w:rsidR="00C25AB5">
        <w:t>: Summary of zooplankton community structure including the number of species/genera identified (No. ID) when processing quantitative counts (species richness) and the percentage of total community abundance of the four main groups of zooplankton, rotifers (R), cladocerans (Cl), copepods (Co) and ostracods (O).</w:t>
      </w:r>
    </w:p>
    <w:p w14:paraId="369E3079" w14:textId="77777777" w:rsidR="002A2857" w:rsidRPr="002A2857" w:rsidRDefault="002A2857" w:rsidP="00DC63F7">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786"/>
        <w:gridCol w:w="1802"/>
        <w:gridCol w:w="807"/>
        <w:gridCol w:w="1678"/>
        <w:gridCol w:w="786"/>
        <w:gridCol w:w="1579"/>
        <w:gridCol w:w="843"/>
        <w:gridCol w:w="1597"/>
        <w:gridCol w:w="786"/>
        <w:gridCol w:w="1711"/>
      </w:tblGrid>
      <w:tr w:rsidR="002A2857" w:rsidRPr="007C57C2" w14:paraId="6D4F61F1" w14:textId="77777777" w:rsidTr="00DC63F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44BF0" w14:textId="77777777" w:rsidR="002A2857" w:rsidRPr="00DC63F7" w:rsidRDefault="002A2857" w:rsidP="00DC63F7">
            <w:pPr>
              <w:spacing w:after="0" w:line="240" w:lineRule="auto"/>
              <w:rPr>
                <w:b/>
                <w:lang w:eastAsia="en-AU"/>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51DAD4" w14:textId="44C6FFD9" w:rsidR="002A2857" w:rsidRPr="00DC63F7" w:rsidRDefault="00964383" w:rsidP="00DC63F7">
            <w:pPr>
              <w:spacing w:after="0" w:line="240" w:lineRule="auto"/>
              <w:jc w:val="center"/>
              <w:rPr>
                <w:b/>
                <w:lang w:eastAsia="en-AU"/>
              </w:rPr>
            </w:pPr>
            <w:r>
              <w:rPr>
                <w:b/>
                <w:lang w:eastAsia="en-AU"/>
              </w:rPr>
              <w:t>November 2016</w:t>
            </w:r>
            <w:r w:rsidR="002A2857" w:rsidRPr="00DC63F7">
              <w:rPr>
                <w:b/>
                <w:lang w:eastAsia="en-AU"/>
              </w:rPr>
              <w:t xml:space="preserve"> (Spring)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4CA09" w14:textId="6CF72E5D" w:rsidR="002A2857" w:rsidRPr="00DC63F7" w:rsidRDefault="00964383" w:rsidP="00DC63F7">
            <w:pPr>
              <w:spacing w:after="0" w:line="240" w:lineRule="auto"/>
              <w:jc w:val="center"/>
              <w:rPr>
                <w:b/>
                <w:lang w:eastAsia="en-AU"/>
              </w:rPr>
            </w:pPr>
            <w:r>
              <w:rPr>
                <w:b/>
                <w:lang w:eastAsia="en-AU"/>
              </w:rPr>
              <w:t>February 2017</w:t>
            </w:r>
            <w:r w:rsidR="002A2857" w:rsidRPr="00DC63F7">
              <w:rPr>
                <w:b/>
                <w:lang w:eastAsia="en-AU"/>
              </w:rPr>
              <w:t xml:space="preserve"> (Summer)</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07B601" w14:textId="5DEDD8D9" w:rsidR="002A2857" w:rsidRPr="00DC63F7" w:rsidRDefault="00964383" w:rsidP="00DC63F7">
            <w:pPr>
              <w:spacing w:after="0" w:line="240" w:lineRule="auto"/>
              <w:jc w:val="center"/>
              <w:rPr>
                <w:b/>
                <w:lang w:eastAsia="en-AU"/>
              </w:rPr>
            </w:pPr>
            <w:r>
              <w:rPr>
                <w:b/>
                <w:lang w:eastAsia="en-AU"/>
              </w:rPr>
              <w:t>May 2017</w:t>
            </w:r>
            <w:r w:rsidR="002A2857" w:rsidRPr="00DC63F7">
              <w:rPr>
                <w:b/>
                <w:lang w:eastAsia="en-AU"/>
              </w:rPr>
              <w:t xml:space="preserve"> (Autumn)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2DE0C38" w14:textId="27BFABAD" w:rsidR="002A2857" w:rsidRPr="00DC63F7" w:rsidRDefault="00964383" w:rsidP="00DC63F7">
            <w:pPr>
              <w:spacing w:after="0" w:line="240" w:lineRule="auto"/>
              <w:jc w:val="center"/>
              <w:rPr>
                <w:b/>
                <w:lang w:eastAsia="en-AU"/>
              </w:rPr>
            </w:pPr>
            <w:r>
              <w:rPr>
                <w:b/>
                <w:lang w:eastAsia="en-AU"/>
              </w:rPr>
              <w:t>November 2017 (</w:t>
            </w:r>
            <w:r w:rsidR="002A2857" w:rsidRPr="00DC63F7">
              <w:rPr>
                <w:b/>
                <w:lang w:eastAsia="en-AU"/>
              </w:rPr>
              <w:t>Spring)</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87A19B" w14:textId="37CC906B" w:rsidR="002A2857" w:rsidRPr="00DC63F7" w:rsidRDefault="00964383" w:rsidP="00DC63F7">
            <w:pPr>
              <w:spacing w:after="0" w:line="240" w:lineRule="auto"/>
              <w:jc w:val="center"/>
              <w:rPr>
                <w:b/>
                <w:lang w:eastAsia="en-AU"/>
              </w:rPr>
            </w:pPr>
            <w:r>
              <w:rPr>
                <w:b/>
                <w:lang w:eastAsia="en-AU"/>
              </w:rPr>
              <w:t>February 2018</w:t>
            </w:r>
            <w:r w:rsidR="002A2857" w:rsidRPr="00DC63F7">
              <w:rPr>
                <w:b/>
                <w:lang w:eastAsia="en-AU"/>
              </w:rPr>
              <w:t xml:space="preserve"> (Summer)</w:t>
            </w:r>
          </w:p>
        </w:tc>
      </w:tr>
      <w:tr w:rsidR="002A2857" w:rsidRPr="007C57C2" w14:paraId="1B66670C" w14:textId="77777777" w:rsidTr="00DC63F7">
        <w:trPr>
          <w:trHeight w:val="300"/>
          <w:jc w:val="center"/>
        </w:trPr>
        <w:tc>
          <w:tcPr>
            <w:tcW w:w="0" w:type="auto"/>
            <w:tcBorders>
              <w:top w:val="nil"/>
              <w:left w:val="single" w:sz="4" w:space="0" w:color="auto"/>
              <w:bottom w:val="thinThickSmallGap" w:sz="24" w:space="0" w:color="auto"/>
              <w:right w:val="single" w:sz="4" w:space="0" w:color="auto"/>
            </w:tcBorders>
            <w:shd w:val="clear" w:color="auto" w:fill="auto"/>
            <w:noWrap/>
            <w:vAlign w:val="center"/>
          </w:tcPr>
          <w:p w14:paraId="196D41F4" w14:textId="77777777" w:rsidR="002A2857" w:rsidRPr="00DC63F7" w:rsidRDefault="002A2857" w:rsidP="00DC63F7">
            <w:pPr>
              <w:spacing w:after="0" w:line="240" w:lineRule="auto"/>
              <w:rPr>
                <w:b/>
                <w:lang w:eastAsia="en-AU"/>
              </w:rPr>
            </w:pPr>
          </w:p>
        </w:tc>
        <w:tc>
          <w:tcPr>
            <w:tcW w:w="0" w:type="auto"/>
            <w:tcBorders>
              <w:top w:val="nil"/>
              <w:left w:val="single" w:sz="4" w:space="0" w:color="auto"/>
              <w:bottom w:val="thinThickSmallGap" w:sz="24" w:space="0" w:color="auto"/>
              <w:right w:val="single" w:sz="4" w:space="0" w:color="auto"/>
            </w:tcBorders>
            <w:shd w:val="clear" w:color="auto" w:fill="auto"/>
            <w:noWrap/>
            <w:vAlign w:val="center"/>
          </w:tcPr>
          <w:p w14:paraId="0F87FA98" w14:textId="77777777" w:rsidR="002A2857" w:rsidRPr="00DC63F7" w:rsidRDefault="002A2857" w:rsidP="00DC63F7">
            <w:pPr>
              <w:spacing w:after="0" w:line="240" w:lineRule="auto"/>
              <w:jc w:val="center"/>
              <w:rPr>
                <w:b/>
                <w:lang w:eastAsia="en-AU"/>
              </w:rPr>
            </w:pPr>
            <w:r w:rsidRPr="00DC63F7">
              <w:rPr>
                <w:b/>
                <w:lang w:eastAsia="en-AU"/>
              </w:rPr>
              <w:t>No. ID</w:t>
            </w:r>
          </w:p>
        </w:tc>
        <w:tc>
          <w:tcPr>
            <w:tcW w:w="0" w:type="auto"/>
            <w:tcBorders>
              <w:top w:val="nil"/>
              <w:left w:val="single" w:sz="4" w:space="0" w:color="auto"/>
              <w:bottom w:val="thinThickSmallGap" w:sz="24" w:space="0" w:color="auto"/>
              <w:right w:val="single" w:sz="4" w:space="0" w:color="auto"/>
            </w:tcBorders>
            <w:vAlign w:val="center"/>
          </w:tcPr>
          <w:p w14:paraId="6EA56199" w14:textId="77777777" w:rsidR="002A2857" w:rsidRPr="00DC63F7" w:rsidRDefault="002A2857" w:rsidP="00DC63F7">
            <w:pPr>
              <w:spacing w:after="0" w:line="240" w:lineRule="auto"/>
              <w:jc w:val="center"/>
              <w:rPr>
                <w:b/>
                <w:lang w:eastAsia="en-AU"/>
              </w:rPr>
            </w:pPr>
            <w:r w:rsidRPr="00DC63F7">
              <w:rPr>
                <w:b/>
                <w:lang w:eastAsia="en-AU"/>
              </w:rPr>
              <w:t>R | Cl |Co | O</w:t>
            </w:r>
          </w:p>
        </w:tc>
        <w:tc>
          <w:tcPr>
            <w:tcW w:w="0" w:type="auto"/>
            <w:tcBorders>
              <w:top w:val="nil"/>
              <w:left w:val="single" w:sz="4" w:space="0" w:color="auto"/>
              <w:bottom w:val="thinThickSmallGap" w:sz="24" w:space="0" w:color="auto"/>
              <w:right w:val="single" w:sz="4" w:space="0" w:color="auto"/>
            </w:tcBorders>
            <w:shd w:val="clear" w:color="auto" w:fill="auto"/>
            <w:noWrap/>
            <w:vAlign w:val="center"/>
          </w:tcPr>
          <w:p w14:paraId="599E1641" w14:textId="77777777" w:rsidR="002A2857" w:rsidRPr="00DC63F7" w:rsidRDefault="002A2857" w:rsidP="00DC63F7">
            <w:pPr>
              <w:spacing w:after="0" w:line="240" w:lineRule="auto"/>
              <w:jc w:val="center"/>
              <w:rPr>
                <w:b/>
                <w:lang w:eastAsia="en-AU"/>
              </w:rPr>
            </w:pPr>
            <w:r w:rsidRPr="00DC63F7">
              <w:rPr>
                <w:b/>
                <w:lang w:eastAsia="en-AU"/>
              </w:rPr>
              <w:t>No. ID</w:t>
            </w:r>
          </w:p>
        </w:tc>
        <w:tc>
          <w:tcPr>
            <w:tcW w:w="0" w:type="auto"/>
            <w:tcBorders>
              <w:top w:val="nil"/>
              <w:left w:val="single" w:sz="4" w:space="0" w:color="auto"/>
              <w:bottom w:val="thinThickSmallGap" w:sz="24" w:space="0" w:color="auto"/>
              <w:right w:val="single" w:sz="4" w:space="0" w:color="auto"/>
            </w:tcBorders>
            <w:vAlign w:val="center"/>
          </w:tcPr>
          <w:p w14:paraId="20C89634" w14:textId="77777777" w:rsidR="002A2857" w:rsidRPr="00DC63F7" w:rsidRDefault="002A2857" w:rsidP="00DC63F7">
            <w:pPr>
              <w:spacing w:after="0" w:line="240" w:lineRule="auto"/>
              <w:jc w:val="center"/>
              <w:rPr>
                <w:b/>
                <w:lang w:eastAsia="en-AU"/>
              </w:rPr>
            </w:pPr>
            <w:r w:rsidRPr="00DC63F7">
              <w:rPr>
                <w:b/>
                <w:lang w:eastAsia="en-AU"/>
              </w:rPr>
              <w:t>R | Cl |Co | O</w:t>
            </w:r>
          </w:p>
        </w:tc>
        <w:tc>
          <w:tcPr>
            <w:tcW w:w="0" w:type="auto"/>
            <w:tcBorders>
              <w:top w:val="nil"/>
              <w:left w:val="single" w:sz="4" w:space="0" w:color="auto"/>
              <w:bottom w:val="thinThickSmallGap" w:sz="24" w:space="0" w:color="auto"/>
              <w:right w:val="single" w:sz="4" w:space="0" w:color="auto"/>
            </w:tcBorders>
            <w:shd w:val="clear" w:color="auto" w:fill="auto"/>
            <w:noWrap/>
            <w:vAlign w:val="center"/>
          </w:tcPr>
          <w:p w14:paraId="4A371385" w14:textId="77777777" w:rsidR="002A2857" w:rsidRPr="00DC63F7" w:rsidRDefault="002A2857" w:rsidP="00DC63F7">
            <w:pPr>
              <w:spacing w:after="0" w:line="240" w:lineRule="auto"/>
              <w:jc w:val="center"/>
              <w:rPr>
                <w:b/>
                <w:lang w:eastAsia="en-AU"/>
              </w:rPr>
            </w:pPr>
            <w:r w:rsidRPr="00DC63F7">
              <w:rPr>
                <w:b/>
                <w:lang w:eastAsia="en-AU"/>
              </w:rPr>
              <w:t>No. ID</w:t>
            </w:r>
          </w:p>
        </w:tc>
        <w:tc>
          <w:tcPr>
            <w:tcW w:w="0" w:type="auto"/>
            <w:tcBorders>
              <w:top w:val="nil"/>
              <w:left w:val="single" w:sz="4" w:space="0" w:color="auto"/>
              <w:bottom w:val="thinThickSmallGap" w:sz="24" w:space="0" w:color="auto"/>
              <w:right w:val="single" w:sz="4" w:space="0" w:color="auto"/>
            </w:tcBorders>
            <w:shd w:val="clear" w:color="auto" w:fill="auto"/>
            <w:noWrap/>
            <w:vAlign w:val="center"/>
          </w:tcPr>
          <w:p w14:paraId="3DF4ABDC" w14:textId="77777777" w:rsidR="002A2857" w:rsidRPr="00DC63F7" w:rsidRDefault="002A2857" w:rsidP="00DC63F7">
            <w:pPr>
              <w:spacing w:after="0" w:line="240" w:lineRule="auto"/>
              <w:jc w:val="center"/>
              <w:rPr>
                <w:b/>
                <w:lang w:eastAsia="en-AU"/>
              </w:rPr>
            </w:pPr>
            <w:r w:rsidRPr="00DC63F7">
              <w:rPr>
                <w:b/>
                <w:lang w:eastAsia="en-AU"/>
              </w:rPr>
              <w:t>R | Cl |Co | O</w:t>
            </w:r>
          </w:p>
        </w:tc>
        <w:tc>
          <w:tcPr>
            <w:tcW w:w="0" w:type="auto"/>
            <w:tcBorders>
              <w:top w:val="nil"/>
              <w:left w:val="single" w:sz="4" w:space="0" w:color="auto"/>
              <w:bottom w:val="thinThickSmallGap" w:sz="24" w:space="0" w:color="auto"/>
              <w:right w:val="single" w:sz="4" w:space="0" w:color="auto"/>
            </w:tcBorders>
            <w:vAlign w:val="center"/>
          </w:tcPr>
          <w:p w14:paraId="6E71E8E4" w14:textId="77777777" w:rsidR="002A2857" w:rsidRPr="00DC63F7" w:rsidRDefault="002A2857" w:rsidP="00DC63F7">
            <w:pPr>
              <w:spacing w:after="0" w:line="240" w:lineRule="auto"/>
              <w:jc w:val="center"/>
              <w:rPr>
                <w:b/>
                <w:lang w:eastAsia="en-AU"/>
              </w:rPr>
            </w:pPr>
            <w:r w:rsidRPr="00DC63F7">
              <w:rPr>
                <w:b/>
                <w:lang w:eastAsia="en-AU"/>
              </w:rPr>
              <w:t>No. ID</w:t>
            </w:r>
          </w:p>
        </w:tc>
        <w:tc>
          <w:tcPr>
            <w:tcW w:w="0" w:type="auto"/>
            <w:tcBorders>
              <w:top w:val="nil"/>
              <w:left w:val="single" w:sz="4" w:space="0" w:color="auto"/>
              <w:bottom w:val="thinThickSmallGap" w:sz="24" w:space="0" w:color="auto"/>
              <w:right w:val="single" w:sz="4" w:space="0" w:color="auto"/>
            </w:tcBorders>
            <w:vAlign w:val="center"/>
          </w:tcPr>
          <w:p w14:paraId="23006818" w14:textId="77777777" w:rsidR="002A2857" w:rsidRPr="00DC63F7" w:rsidRDefault="002A2857" w:rsidP="00DC63F7">
            <w:pPr>
              <w:spacing w:after="0" w:line="240" w:lineRule="auto"/>
              <w:jc w:val="center"/>
              <w:rPr>
                <w:b/>
                <w:lang w:eastAsia="en-AU"/>
              </w:rPr>
            </w:pPr>
            <w:r w:rsidRPr="00DC63F7">
              <w:rPr>
                <w:b/>
                <w:lang w:eastAsia="en-AU"/>
              </w:rPr>
              <w:t>R | Cl |Co | O</w:t>
            </w:r>
          </w:p>
        </w:tc>
        <w:tc>
          <w:tcPr>
            <w:tcW w:w="0" w:type="auto"/>
            <w:tcBorders>
              <w:top w:val="nil"/>
              <w:left w:val="single" w:sz="4" w:space="0" w:color="auto"/>
              <w:bottom w:val="thinThickSmallGap" w:sz="24" w:space="0" w:color="auto"/>
              <w:right w:val="single" w:sz="4" w:space="0" w:color="auto"/>
            </w:tcBorders>
            <w:vAlign w:val="center"/>
          </w:tcPr>
          <w:p w14:paraId="61A61E88" w14:textId="77777777" w:rsidR="002A2857" w:rsidRPr="00DC63F7" w:rsidRDefault="002A2857" w:rsidP="00DC63F7">
            <w:pPr>
              <w:spacing w:after="0" w:line="240" w:lineRule="auto"/>
              <w:jc w:val="center"/>
              <w:rPr>
                <w:b/>
                <w:lang w:eastAsia="en-AU"/>
              </w:rPr>
            </w:pPr>
            <w:r w:rsidRPr="00DC63F7">
              <w:rPr>
                <w:b/>
                <w:lang w:eastAsia="en-AU"/>
              </w:rPr>
              <w:t>No. ID</w:t>
            </w:r>
          </w:p>
        </w:tc>
        <w:tc>
          <w:tcPr>
            <w:tcW w:w="0" w:type="auto"/>
            <w:tcBorders>
              <w:top w:val="nil"/>
              <w:left w:val="single" w:sz="4" w:space="0" w:color="auto"/>
              <w:bottom w:val="thinThickSmallGap" w:sz="24" w:space="0" w:color="auto"/>
              <w:right w:val="single" w:sz="4" w:space="0" w:color="auto"/>
            </w:tcBorders>
            <w:vAlign w:val="center"/>
          </w:tcPr>
          <w:p w14:paraId="3CEE41FD" w14:textId="77777777" w:rsidR="002A2857" w:rsidRPr="00DC63F7" w:rsidRDefault="002A2857" w:rsidP="00DC63F7">
            <w:pPr>
              <w:spacing w:after="0" w:line="240" w:lineRule="auto"/>
              <w:jc w:val="center"/>
              <w:rPr>
                <w:b/>
                <w:lang w:eastAsia="en-AU"/>
              </w:rPr>
            </w:pPr>
            <w:r w:rsidRPr="00DC63F7">
              <w:rPr>
                <w:b/>
                <w:lang w:eastAsia="en-AU"/>
              </w:rPr>
              <w:t>R | Cl |Co | O</w:t>
            </w:r>
          </w:p>
        </w:tc>
      </w:tr>
      <w:tr w:rsidR="002A2857" w:rsidRPr="007C57C2" w14:paraId="17BB0EAC" w14:textId="77777777" w:rsidTr="00DC63F7">
        <w:trPr>
          <w:trHeight w:val="301"/>
          <w:jc w:val="center"/>
        </w:trPr>
        <w:tc>
          <w:tcPr>
            <w:tcW w:w="0" w:type="auto"/>
            <w:tcBorders>
              <w:top w:val="thinThickSmallGap" w:sz="24" w:space="0" w:color="auto"/>
            </w:tcBorders>
            <w:shd w:val="clear" w:color="auto" w:fill="auto"/>
            <w:noWrap/>
            <w:vAlign w:val="center"/>
            <w:hideMark/>
          </w:tcPr>
          <w:p w14:paraId="428BEC8F" w14:textId="77777777" w:rsidR="002A2857" w:rsidRPr="00DC63F7" w:rsidRDefault="002A2857" w:rsidP="00DC63F7">
            <w:pPr>
              <w:spacing w:after="0" w:line="240" w:lineRule="auto"/>
              <w:rPr>
                <w:rFonts w:ascii="Calibri" w:hAnsi="Calibri"/>
                <w:b/>
                <w:color w:val="000000"/>
                <w:lang w:eastAsia="en-AU"/>
              </w:rPr>
            </w:pPr>
            <w:r w:rsidRPr="00DC63F7">
              <w:rPr>
                <w:b/>
              </w:rPr>
              <w:t>Howlong</w:t>
            </w:r>
          </w:p>
        </w:tc>
        <w:tc>
          <w:tcPr>
            <w:tcW w:w="0" w:type="auto"/>
            <w:tcBorders>
              <w:top w:val="thinThickSmallGap" w:sz="24" w:space="0" w:color="auto"/>
            </w:tcBorders>
            <w:shd w:val="clear" w:color="auto" w:fill="auto"/>
            <w:noWrap/>
            <w:vAlign w:val="center"/>
            <w:hideMark/>
          </w:tcPr>
          <w:p w14:paraId="0CFF0271" w14:textId="77777777" w:rsidR="002A2857" w:rsidRPr="007C57C2" w:rsidRDefault="002A2857" w:rsidP="00DC63F7">
            <w:pPr>
              <w:spacing w:after="0" w:line="240" w:lineRule="auto"/>
              <w:jc w:val="center"/>
              <w:rPr>
                <w:rFonts w:ascii="Calibri" w:hAnsi="Calibri"/>
                <w:color w:val="000000"/>
                <w:lang w:eastAsia="en-AU"/>
              </w:rPr>
            </w:pPr>
            <w:r w:rsidRPr="007C57C2">
              <w:t>8</w:t>
            </w:r>
          </w:p>
        </w:tc>
        <w:tc>
          <w:tcPr>
            <w:tcW w:w="0" w:type="auto"/>
            <w:tcBorders>
              <w:top w:val="thinThickSmallGap" w:sz="24" w:space="0" w:color="auto"/>
            </w:tcBorders>
            <w:vAlign w:val="center"/>
          </w:tcPr>
          <w:p w14:paraId="2E0D7062" w14:textId="77777777" w:rsidR="002A2857" w:rsidRPr="007C57C2" w:rsidRDefault="002A2857" w:rsidP="00DC63F7">
            <w:pPr>
              <w:spacing w:after="0" w:line="240" w:lineRule="auto"/>
              <w:jc w:val="center"/>
              <w:rPr>
                <w:lang w:eastAsia="en-AU"/>
              </w:rPr>
            </w:pPr>
            <w:r w:rsidRPr="007C57C2">
              <w:t>51.3|36.5|12.2|0</w:t>
            </w:r>
          </w:p>
        </w:tc>
        <w:tc>
          <w:tcPr>
            <w:tcW w:w="0" w:type="auto"/>
            <w:tcBorders>
              <w:top w:val="thinThickSmallGap" w:sz="24" w:space="0" w:color="auto"/>
            </w:tcBorders>
            <w:shd w:val="clear" w:color="auto" w:fill="auto"/>
            <w:noWrap/>
            <w:vAlign w:val="center"/>
            <w:hideMark/>
          </w:tcPr>
          <w:p w14:paraId="549D3671" w14:textId="77777777" w:rsidR="002A2857" w:rsidRPr="007C57C2" w:rsidRDefault="002A2857" w:rsidP="00DC63F7">
            <w:pPr>
              <w:spacing w:after="0" w:line="240" w:lineRule="auto"/>
              <w:jc w:val="center"/>
              <w:rPr>
                <w:rFonts w:ascii="Calibri" w:hAnsi="Calibri"/>
                <w:color w:val="000000"/>
                <w:lang w:eastAsia="en-AU"/>
              </w:rPr>
            </w:pPr>
            <w:r w:rsidRPr="007C57C2">
              <w:t>4</w:t>
            </w:r>
          </w:p>
        </w:tc>
        <w:tc>
          <w:tcPr>
            <w:tcW w:w="0" w:type="auto"/>
            <w:tcBorders>
              <w:top w:val="thinThickSmallGap" w:sz="24" w:space="0" w:color="auto"/>
            </w:tcBorders>
            <w:vAlign w:val="center"/>
          </w:tcPr>
          <w:p w14:paraId="2E3E7AE6" w14:textId="77777777" w:rsidR="002A2857" w:rsidRPr="007C57C2" w:rsidRDefault="002A2857" w:rsidP="00DC63F7">
            <w:pPr>
              <w:spacing w:after="0" w:line="240" w:lineRule="auto"/>
              <w:jc w:val="center"/>
              <w:rPr>
                <w:lang w:eastAsia="en-AU"/>
              </w:rPr>
            </w:pPr>
            <w:r w:rsidRPr="007C57C2">
              <w:t>100|0|0|0</w:t>
            </w:r>
          </w:p>
        </w:tc>
        <w:tc>
          <w:tcPr>
            <w:tcW w:w="0" w:type="auto"/>
            <w:tcBorders>
              <w:top w:val="thinThickSmallGap" w:sz="24" w:space="0" w:color="auto"/>
            </w:tcBorders>
            <w:shd w:val="clear" w:color="auto" w:fill="auto"/>
            <w:noWrap/>
            <w:vAlign w:val="center"/>
            <w:hideMark/>
          </w:tcPr>
          <w:p w14:paraId="2DFD87F9" w14:textId="77777777" w:rsidR="002A2857" w:rsidRPr="007C57C2" w:rsidRDefault="002A2857" w:rsidP="00DC63F7">
            <w:pPr>
              <w:spacing w:after="0" w:line="240" w:lineRule="auto"/>
              <w:jc w:val="center"/>
              <w:rPr>
                <w:rFonts w:ascii="Calibri" w:hAnsi="Calibri"/>
                <w:color w:val="000000"/>
                <w:lang w:eastAsia="en-AU"/>
              </w:rPr>
            </w:pPr>
            <w:r w:rsidRPr="007C57C2">
              <w:t>8</w:t>
            </w:r>
          </w:p>
        </w:tc>
        <w:tc>
          <w:tcPr>
            <w:tcW w:w="0" w:type="auto"/>
            <w:tcBorders>
              <w:top w:val="thinThickSmallGap" w:sz="24" w:space="0" w:color="auto"/>
            </w:tcBorders>
            <w:shd w:val="clear" w:color="auto" w:fill="auto"/>
            <w:noWrap/>
            <w:vAlign w:val="center"/>
          </w:tcPr>
          <w:p w14:paraId="72561AB2" w14:textId="77777777" w:rsidR="002A2857" w:rsidRPr="007C57C2" w:rsidRDefault="002A2857" w:rsidP="00DC63F7">
            <w:pPr>
              <w:spacing w:after="0" w:line="240" w:lineRule="auto"/>
              <w:jc w:val="center"/>
              <w:rPr>
                <w:lang w:eastAsia="en-AU"/>
              </w:rPr>
            </w:pPr>
            <w:r w:rsidRPr="007C57C2">
              <w:t>100|0|0|0</w:t>
            </w:r>
          </w:p>
        </w:tc>
        <w:tc>
          <w:tcPr>
            <w:tcW w:w="0" w:type="auto"/>
            <w:tcBorders>
              <w:top w:val="thinThickSmallGap" w:sz="24" w:space="0" w:color="auto"/>
            </w:tcBorders>
            <w:vAlign w:val="center"/>
          </w:tcPr>
          <w:p w14:paraId="6C4B0431" w14:textId="77777777" w:rsidR="002A2857" w:rsidRPr="007C57C2" w:rsidRDefault="002A2857" w:rsidP="00DC63F7">
            <w:pPr>
              <w:spacing w:after="0" w:line="240" w:lineRule="auto"/>
              <w:jc w:val="center"/>
            </w:pPr>
            <w:r w:rsidRPr="007C57C2">
              <w:t>-</w:t>
            </w:r>
          </w:p>
        </w:tc>
        <w:tc>
          <w:tcPr>
            <w:tcW w:w="0" w:type="auto"/>
            <w:tcBorders>
              <w:top w:val="thinThickSmallGap" w:sz="24" w:space="0" w:color="auto"/>
            </w:tcBorders>
            <w:vAlign w:val="center"/>
          </w:tcPr>
          <w:p w14:paraId="14ECAA70" w14:textId="77777777" w:rsidR="002A2857" w:rsidRPr="007C57C2" w:rsidRDefault="002A2857" w:rsidP="00DC63F7">
            <w:pPr>
              <w:spacing w:after="0" w:line="240" w:lineRule="auto"/>
              <w:jc w:val="center"/>
            </w:pPr>
            <w:r w:rsidRPr="007C57C2">
              <w:t>-</w:t>
            </w:r>
          </w:p>
        </w:tc>
        <w:tc>
          <w:tcPr>
            <w:tcW w:w="0" w:type="auto"/>
            <w:tcBorders>
              <w:top w:val="thinThickSmallGap" w:sz="24" w:space="0" w:color="auto"/>
            </w:tcBorders>
            <w:vAlign w:val="center"/>
          </w:tcPr>
          <w:p w14:paraId="56534E0C" w14:textId="77777777" w:rsidR="002A2857" w:rsidRPr="007C57C2" w:rsidRDefault="002A2857" w:rsidP="00DC63F7">
            <w:pPr>
              <w:spacing w:after="0" w:line="240" w:lineRule="auto"/>
              <w:jc w:val="center"/>
            </w:pPr>
            <w:r w:rsidRPr="007C57C2">
              <w:t>-</w:t>
            </w:r>
          </w:p>
        </w:tc>
        <w:tc>
          <w:tcPr>
            <w:tcW w:w="0" w:type="auto"/>
            <w:tcBorders>
              <w:top w:val="thinThickSmallGap" w:sz="24" w:space="0" w:color="auto"/>
            </w:tcBorders>
            <w:vAlign w:val="center"/>
          </w:tcPr>
          <w:p w14:paraId="54E60783" w14:textId="77777777" w:rsidR="002A2857" w:rsidRPr="007C57C2" w:rsidRDefault="002A2857" w:rsidP="00DC63F7">
            <w:pPr>
              <w:spacing w:after="0" w:line="240" w:lineRule="auto"/>
              <w:jc w:val="center"/>
            </w:pPr>
            <w:r w:rsidRPr="007C57C2">
              <w:t>-</w:t>
            </w:r>
          </w:p>
        </w:tc>
      </w:tr>
      <w:tr w:rsidR="002A2857" w:rsidRPr="007C57C2" w14:paraId="1406263A" w14:textId="77777777" w:rsidTr="00DC63F7">
        <w:trPr>
          <w:trHeight w:val="300"/>
          <w:jc w:val="center"/>
        </w:trPr>
        <w:tc>
          <w:tcPr>
            <w:tcW w:w="0" w:type="auto"/>
            <w:shd w:val="clear" w:color="auto" w:fill="auto"/>
            <w:noWrap/>
            <w:vAlign w:val="center"/>
            <w:hideMark/>
          </w:tcPr>
          <w:p w14:paraId="7E2EAD67" w14:textId="77777777" w:rsidR="002A2857" w:rsidRPr="00DC63F7" w:rsidRDefault="002A2857" w:rsidP="00DC63F7">
            <w:pPr>
              <w:spacing w:after="0" w:line="240" w:lineRule="auto"/>
              <w:rPr>
                <w:rFonts w:ascii="Calibri" w:hAnsi="Calibri"/>
                <w:b/>
                <w:color w:val="000000"/>
                <w:lang w:eastAsia="en-AU"/>
              </w:rPr>
            </w:pPr>
            <w:r w:rsidRPr="00DC63F7">
              <w:rPr>
                <w:b/>
              </w:rPr>
              <w:t>Ovens</w:t>
            </w:r>
          </w:p>
        </w:tc>
        <w:tc>
          <w:tcPr>
            <w:tcW w:w="0" w:type="auto"/>
            <w:shd w:val="clear" w:color="auto" w:fill="auto"/>
            <w:noWrap/>
            <w:vAlign w:val="center"/>
            <w:hideMark/>
          </w:tcPr>
          <w:p w14:paraId="5FBF4F36" w14:textId="77777777" w:rsidR="002A2857" w:rsidRPr="007C57C2" w:rsidRDefault="002A2857" w:rsidP="00DC63F7">
            <w:pPr>
              <w:spacing w:after="0" w:line="240" w:lineRule="auto"/>
              <w:jc w:val="center"/>
              <w:rPr>
                <w:rFonts w:ascii="Calibri" w:hAnsi="Calibri"/>
                <w:color w:val="000000"/>
                <w:lang w:eastAsia="en-AU"/>
              </w:rPr>
            </w:pPr>
            <w:r w:rsidRPr="007C57C2">
              <w:t>5</w:t>
            </w:r>
          </w:p>
        </w:tc>
        <w:tc>
          <w:tcPr>
            <w:tcW w:w="0" w:type="auto"/>
            <w:vAlign w:val="center"/>
          </w:tcPr>
          <w:p w14:paraId="494EC221" w14:textId="77777777" w:rsidR="002A2857" w:rsidRPr="007C57C2" w:rsidRDefault="002A2857" w:rsidP="00DC63F7">
            <w:pPr>
              <w:spacing w:after="0" w:line="240" w:lineRule="auto"/>
              <w:jc w:val="center"/>
              <w:rPr>
                <w:lang w:eastAsia="en-AU"/>
              </w:rPr>
            </w:pPr>
            <w:r w:rsidRPr="007C57C2">
              <w:t>83.1|0|16.9|0</w:t>
            </w:r>
          </w:p>
        </w:tc>
        <w:tc>
          <w:tcPr>
            <w:tcW w:w="0" w:type="auto"/>
            <w:shd w:val="clear" w:color="auto" w:fill="auto"/>
            <w:noWrap/>
            <w:vAlign w:val="center"/>
            <w:hideMark/>
          </w:tcPr>
          <w:p w14:paraId="6D7A3AF6" w14:textId="77777777" w:rsidR="002A2857" w:rsidRPr="007C57C2" w:rsidRDefault="002A2857" w:rsidP="00DC63F7">
            <w:pPr>
              <w:spacing w:after="0" w:line="240" w:lineRule="auto"/>
              <w:jc w:val="center"/>
              <w:rPr>
                <w:rFonts w:ascii="Calibri" w:hAnsi="Calibri"/>
                <w:color w:val="000000"/>
                <w:lang w:eastAsia="en-AU"/>
              </w:rPr>
            </w:pPr>
            <w:r w:rsidRPr="007C57C2">
              <w:t>9</w:t>
            </w:r>
          </w:p>
        </w:tc>
        <w:tc>
          <w:tcPr>
            <w:tcW w:w="0" w:type="auto"/>
            <w:vAlign w:val="center"/>
          </w:tcPr>
          <w:p w14:paraId="0534DA72" w14:textId="77777777" w:rsidR="002A2857" w:rsidRPr="007C57C2" w:rsidRDefault="002A2857" w:rsidP="00DC63F7">
            <w:pPr>
              <w:spacing w:after="0" w:line="240" w:lineRule="auto"/>
              <w:jc w:val="center"/>
              <w:rPr>
                <w:lang w:eastAsia="en-AU"/>
              </w:rPr>
            </w:pPr>
            <w:r w:rsidRPr="007C57C2">
              <w:t>80.2|19.8|0|0</w:t>
            </w:r>
          </w:p>
        </w:tc>
        <w:tc>
          <w:tcPr>
            <w:tcW w:w="0" w:type="auto"/>
            <w:shd w:val="clear" w:color="auto" w:fill="auto"/>
            <w:noWrap/>
            <w:vAlign w:val="center"/>
            <w:hideMark/>
          </w:tcPr>
          <w:p w14:paraId="57ACEA41" w14:textId="77777777" w:rsidR="002A2857" w:rsidRPr="007C57C2" w:rsidRDefault="002A2857" w:rsidP="00DC63F7">
            <w:pPr>
              <w:spacing w:after="0" w:line="240" w:lineRule="auto"/>
              <w:jc w:val="center"/>
              <w:rPr>
                <w:rFonts w:ascii="Calibri" w:hAnsi="Calibri"/>
                <w:color w:val="000000"/>
                <w:lang w:eastAsia="en-AU"/>
              </w:rPr>
            </w:pPr>
            <w:r w:rsidRPr="007C57C2">
              <w:t>2</w:t>
            </w:r>
          </w:p>
        </w:tc>
        <w:tc>
          <w:tcPr>
            <w:tcW w:w="0" w:type="auto"/>
            <w:shd w:val="clear" w:color="auto" w:fill="auto"/>
            <w:noWrap/>
            <w:vAlign w:val="center"/>
          </w:tcPr>
          <w:p w14:paraId="1FA3AB36" w14:textId="77777777" w:rsidR="002A2857" w:rsidRPr="007C57C2" w:rsidRDefault="002A2857" w:rsidP="00DC63F7">
            <w:pPr>
              <w:spacing w:after="0" w:line="240" w:lineRule="auto"/>
              <w:jc w:val="center"/>
              <w:rPr>
                <w:lang w:eastAsia="en-AU"/>
              </w:rPr>
            </w:pPr>
            <w:r w:rsidRPr="007C57C2">
              <w:t>100|0|0|0</w:t>
            </w:r>
          </w:p>
        </w:tc>
        <w:tc>
          <w:tcPr>
            <w:tcW w:w="0" w:type="auto"/>
            <w:vAlign w:val="center"/>
          </w:tcPr>
          <w:p w14:paraId="64EC0A29" w14:textId="77777777" w:rsidR="002A2857" w:rsidRPr="007C57C2" w:rsidRDefault="002A2857" w:rsidP="00DC63F7">
            <w:pPr>
              <w:spacing w:after="0" w:line="240" w:lineRule="auto"/>
              <w:jc w:val="center"/>
            </w:pPr>
            <w:r w:rsidRPr="007C57C2">
              <w:t>-</w:t>
            </w:r>
          </w:p>
        </w:tc>
        <w:tc>
          <w:tcPr>
            <w:tcW w:w="0" w:type="auto"/>
            <w:vAlign w:val="center"/>
          </w:tcPr>
          <w:p w14:paraId="4E4EB50A" w14:textId="77777777" w:rsidR="002A2857" w:rsidRPr="007C57C2" w:rsidRDefault="002A2857" w:rsidP="00DC63F7">
            <w:pPr>
              <w:spacing w:after="0" w:line="240" w:lineRule="auto"/>
              <w:jc w:val="center"/>
            </w:pPr>
            <w:r w:rsidRPr="007C57C2">
              <w:t>-</w:t>
            </w:r>
          </w:p>
        </w:tc>
        <w:tc>
          <w:tcPr>
            <w:tcW w:w="0" w:type="auto"/>
            <w:vAlign w:val="center"/>
          </w:tcPr>
          <w:p w14:paraId="3C841AEC" w14:textId="77777777" w:rsidR="002A2857" w:rsidRPr="007C57C2" w:rsidRDefault="002A2857" w:rsidP="00DC63F7">
            <w:pPr>
              <w:spacing w:after="0" w:line="240" w:lineRule="auto"/>
              <w:jc w:val="center"/>
            </w:pPr>
            <w:r w:rsidRPr="007C57C2">
              <w:t>-</w:t>
            </w:r>
          </w:p>
        </w:tc>
        <w:tc>
          <w:tcPr>
            <w:tcW w:w="0" w:type="auto"/>
            <w:vAlign w:val="center"/>
          </w:tcPr>
          <w:p w14:paraId="3309A4DB" w14:textId="77777777" w:rsidR="002A2857" w:rsidRPr="007C57C2" w:rsidRDefault="002A2857" w:rsidP="00DC63F7">
            <w:pPr>
              <w:spacing w:after="0" w:line="240" w:lineRule="auto"/>
              <w:jc w:val="center"/>
            </w:pPr>
            <w:r w:rsidRPr="007C57C2">
              <w:t>-</w:t>
            </w:r>
          </w:p>
        </w:tc>
      </w:tr>
      <w:tr w:rsidR="002A2857" w:rsidRPr="007C57C2" w14:paraId="0ED3348D" w14:textId="77777777" w:rsidTr="00DC63F7">
        <w:trPr>
          <w:trHeight w:val="300"/>
          <w:jc w:val="center"/>
        </w:trPr>
        <w:tc>
          <w:tcPr>
            <w:tcW w:w="0" w:type="auto"/>
            <w:shd w:val="clear" w:color="auto" w:fill="auto"/>
            <w:noWrap/>
            <w:vAlign w:val="center"/>
            <w:hideMark/>
          </w:tcPr>
          <w:p w14:paraId="4AF5292E" w14:textId="77777777" w:rsidR="002A2857" w:rsidRPr="00DC63F7" w:rsidRDefault="002A2857" w:rsidP="00DC63F7">
            <w:pPr>
              <w:spacing w:after="0" w:line="240" w:lineRule="auto"/>
              <w:rPr>
                <w:rFonts w:ascii="Calibri" w:hAnsi="Calibri"/>
                <w:b/>
                <w:color w:val="000000"/>
                <w:lang w:eastAsia="en-AU"/>
              </w:rPr>
            </w:pPr>
            <w:r w:rsidRPr="00DC63F7">
              <w:rPr>
                <w:b/>
              </w:rPr>
              <w:t>Yarrawonga</w:t>
            </w:r>
          </w:p>
        </w:tc>
        <w:tc>
          <w:tcPr>
            <w:tcW w:w="0" w:type="auto"/>
            <w:shd w:val="clear" w:color="auto" w:fill="auto"/>
            <w:noWrap/>
            <w:vAlign w:val="center"/>
            <w:hideMark/>
          </w:tcPr>
          <w:p w14:paraId="3A39A6B3" w14:textId="77777777" w:rsidR="002A2857" w:rsidRPr="007C57C2" w:rsidRDefault="002A2857" w:rsidP="00DC63F7">
            <w:pPr>
              <w:spacing w:after="0" w:line="240" w:lineRule="auto"/>
              <w:jc w:val="center"/>
              <w:rPr>
                <w:rFonts w:ascii="Calibri" w:hAnsi="Calibri"/>
                <w:color w:val="000000"/>
                <w:lang w:eastAsia="en-AU"/>
              </w:rPr>
            </w:pPr>
            <w:r w:rsidRPr="007C57C2">
              <w:t>20</w:t>
            </w:r>
          </w:p>
        </w:tc>
        <w:tc>
          <w:tcPr>
            <w:tcW w:w="0" w:type="auto"/>
            <w:vAlign w:val="center"/>
          </w:tcPr>
          <w:p w14:paraId="50BCE476" w14:textId="77777777" w:rsidR="002A2857" w:rsidRPr="007C57C2" w:rsidRDefault="002A2857" w:rsidP="00DC63F7">
            <w:pPr>
              <w:spacing w:after="0" w:line="240" w:lineRule="auto"/>
              <w:jc w:val="center"/>
              <w:rPr>
                <w:lang w:eastAsia="en-AU"/>
              </w:rPr>
            </w:pPr>
            <w:r w:rsidRPr="007C57C2">
              <w:t>99.2|0|0.8|0</w:t>
            </w:r>
          </w:p>
        </w:tc>
        <w:tc>
          <w:tcPr>
            <w:tcW w:w="0" w:type="auto"/>
            <w:shd w:val="clear" w:color="auto" w:fill="auto"/>
            <w:noWrap/>
            <w:vAlign w:val="center"/>
            <w:hideMark/>
          </w:tcPr>
          <w:p w14:paraId="79956EFC" w14:textId="77777777" w:rsidR="002A2857" w:rsidRPr="007C57C2" w:rsidRDefault="002A2857" w:rsidP="00DC63F7">
            <w:pPr>
              <w:spacing w:after="0" w:line="240" w:lineRule="auto"/>
              <w:jc w:val="center"/>
              <w:rPr>
                <w:rFonts w:ascii="Calibri" w:hAnsi="Calibri"/>
                <w:color w:val="000000"/>
                <w:lang w:eastAsia="en-AU"/>
              </w:rPr>
            </w:pPr>
            <w:r w:rsidRPr="007C57C2">
              <w:t>29</w:t>
            </w:r>
          </w:p>
        </w:tc>
        <w:tc>
          <w:tcPr>
            <w:tcW w:w="0" w:type="auto"/>
            <w:vAlign w:val="center"/>
          </w:tcPr>
          <w:p w14:paraId="74CFBDDE" w14:textId="77777777" w:rsidR="002A2857" w:rsidRPr="007C57C2" w:rsidRDefault="002A2857" w:rsidP="00DC63F7">
            <w:pPr>
              <w:spacing w:after="0" w:line="240" w:lineRule="auto"/>
              <w:jc w:val="center"/>
              <w:rPr>
                <w:lang w:eastAsia="en-AU"/>
              </w:rPr>
            </w:pPr>
            <w:r w:rsidRPr="007C57C2">
              <w:t>99|0.6|0.4|0</w:t>
            </w:r>
          </w:p>
        </w:tc>
        <w:tc>
          <w:tcPr>
            <w:tcW w:w="0" w:type="auto"/>
            <w:shd w:val="clear" w:color="auto" w:fill="auto"/>
            <w:noWrap/>
            <w:vAlign w:val="center"/>
            <w:hideMark/>
          </w:tcPr>
          <w:p w14:paraId="60B3E575" w14:textId="77777777" w:rsidR="002A2857" w:rsidRPr="007C57C2" w:rsidRDefault="002A2857" w:rsidP="00DC63F7">
            <w:pPr>
              <w:spacing w:after="0" w:line="240" w:lineRule="auto"/>
              <w:jc w:val="center"/>
              <w:rPr>
                <w:rFonts w:ascii="Calibri" w:hAnsi="Calibri"/>
                <w:color w:val="000000"/>
                <w:lang w:eastAsia="en-AU"/>
              </w:rPr>
            </w:pPr>
            <w:r w:rsidRPr="007C57C2">
              <w:t>15</w:t>
            </w:r>
          </w:p>
        </w:tc>
        <w:tc>
          <w:tcPr>
            <w:tcW w:w="0" w:type="auto"/>
            <w:shd w:val="clear" w:color="auto" w:fill="auto"/>
            <w:noWrap/>
            <w:vAlign w:val="center"/>
          </w:tcPr>
          <w:p w14:paraId="7076A46D" w14:textId="77777777" w:rsidR="002A2857" w:rsidRPr="007C57C2" w:rsidRDefault="002A2857" w:rsidP="00DC63F7">
            <w:pPr>
              <w:spacing w:after="0" w:line="240" w:lineRule="auto"/>
              <w:jc w:val="center"/>
              <w:rPr>
                <w:lang w:eastAsia="en-AU"/>
              </w:rPr>
            </w:pPr>
            <w:r w:rsidRPr="007C57C2">
              <w:t>98.3|0|1.7|0</w:t>
            </w:r>
          </w:p>
        </w:tc>
        <w:tc>
          <w:tcPr>
            <w:tcW w:w="0" w:type="auto"/>
            <w:vAlign w:val="center"/>
          </w:tcPr>
          <w:p w14:paraId="128ECB28" w14:textId="77777777" w:rsidR="002A2857" w:rsidRPr="007C57C2" w:rsidRDefault="002A2857" w:rsidP="00DC63F7">
            <w:pPr>
              <w:spacing w:after="0" w:line="240" w:lineRule="auto"/>
              <w:jc w:val="center"/>
            </w:pPr>
            <w:r w:rsidRPr="007C57C2">
              <w:t>-</w:t>
            </w:r>
          </w:p>
        </w:tc>
        <w:tc>
          <w:tcPr>
            <w:tcW w:w="0" w:type="auto"/>
            <w:vAlign w:val="center"/>
          </w:tcPr>
          <w:p w14:paraId="0B148431" w14:textId="77777777" w:rsidR="002A2857" w:rsidRPr="007C57C2" w:rsidRDefault="002A2857" w:rsidP="00DC63F7">
            <w:pPr>
              <w:spacing w:after="0" w:line="240" w:lineRule="auto"/>
              <w:jc w:val="center"/>
            </w:pPr>
            <w:r w:rsidRPr="007C57C2">
              <w:t>-</w:t>
            </w:r>
          </w:p>
        </w:tc>
        <w:tc>
          <w:tcPr>
            <w:tcW w:w="0" w:type="auto"/>
            <w:vAlign w:val="center"/>
          </w:tcPr>
          <w:p w14:paraId="2D200A4B" w14:textId="77777777" w:rsidR="002A2857" w:rsidRPr="007C57C2" w:rsidRDefault="002A2857" w:rsidP="00DC63F7">
            <w:pPr>
              <w:spacing w:after="0" w:line="240" w:lineRule="auto"/>
              <w:jc w:val="center"/>
            </w:pPr>
            <w:r w:rsidRPr="007C57C2">
              <w:t>-</w:t>
            </w:r>
          </w:p>
        </w:tc>
        <w:tc>
          <w:tcPr>
            <w:tcW w:w="0" w:type="auto"/>
            <w:vAlign w:val="center"/>
          </w:tcPr>
          <w:p w14:paraId="4137A574" w14:textId="77777777" w:rsidR="002A2857" w:rsidRPr="007C57C2" w:rsidRDefault="002A2857" w:rsidP="00DC63F7">
            <w:pPr>
              <w:spacing w:after="0" w:line="240" w:lineRule="auto"/>
              <w:jc w:val="center"/>
            </w:pPr>
            <w:r w:rsidRPr="007C57C2">
              <w:t>-</w:t>
            </w:r>
          </w:p>
        </w:tc>
      </w:tr>
      <w:tr w:rsidR="002A2857" w:rsidRPr="007C57C2" w14:paraId="4AD61443" w14:textId="77777777" w:rsidTr="00DC63F7">
        <w:trPr>
          <w:trHeight w:val="300"/>
          <w:jc w:val="center"/>
        </w:trPr>
        <w:tc>
          <w:tcPr>
            <w:tcW w:w="0" w:type="auto"/>
            <w:shd w:val="clear" w:color="auto" w:fill="auto"/>
            <w:noWrap/>
            <w:vAlign w:val="center"/>
            <w:hideMark/>
          </w:tcPr>
          <w:p w14:paraId="5793BDCB" w14:textId="77777777" w:rsidR="002A2857" w:rsidRPr="00DC63F7" w:rsidRDefault="002A2857" w:rsidP="00DC63F7">
            <w:pPr>
              <w:spacing w:after="0" w:line="240" w:lineRule="auto"/>
              <w:rPr>
                <w:rFonts w:ascii="Calibri" w:hAnsi="Calibri"/>
                <w:b/>
                <w:color w:val="000000"/>
                <w:lang w:eastAsia="en-AU"/>
              </w:rPr>
            </w:pPr>
            <w:r w:rsidRPr="00DC63F7">
              <w:rPr>
                <w:b/>
              </w:rPr>
              <w:t>Tocumwal</w:t>
            </w:r>
          </w:p>
        </w:tc>
        <w:tc>
          <w:tcPr>
            <w:tcW w:w="0" w:type="auto"/>
            <w:shd w:val="clear" w:color="auto" w:fill="auto"/>
            <w:noWrap/>
            <w:vAlign w:val="center"/>
            <w:hideMark/>
          </w:tcPr>
          <w:p w14:paraId="59E4F3E7" w14:textId="77777777" w:rsidR="002A2857" w:rsidRPr="007C57C2" w:rsidRDefault="002A2857" w:rsidP="00DC63F7">
            <w:pPr>
              <w:spacing w:after="0" w:line="240" w:lineRule="auto"/>
              <w:jc w:val="center"/>
              <w:rPr>
                <w:rFonts w:ascii="Calibri" w:hAnsi="Calibri"/>
                <w:color w:val="000000"/>
                <w:lang w:eastAsia="en-AU"/>
              </w:rPr>
            </w:pPr>
            <w:r w:rsidRPr="007C57C2">
              <w:t>32</w:t>
            </w:r>
          </w:p>
        </w:tc>
        <w:tc>
          <w:tcPr>
            <w:tcW w:w="0" w:type="auto"/>
            <w:vAlign w:val="center"/>
          </w:tcPr>
          <w:p w14:paraId="3F6DD8FB" w14:textId="77777777" w:rsidR="002A2857" w:rsidRPr="007C57C2" w:rsidRDefault="002A2857" w:rsidP="00DC63F7">
            <w:pPr>
              <w:spacing w:after="0" w:line="240" w:lineRule="auto"/>
              <w:jc w:val="center"/>
              <w:rPr>
                <w:lang w:eastAsia="en-AU"/>
              </w:rPr>
            </w:pPr>
            <w:r w:rsidRPr="007C57C2">
              <w:t>98.3|0|1.7|0</w:t>
            </w:r>
          </w:p>
        </w:tc>
        <w:tc>
          <w:tcPr>
            <w:tcW w:w="0" w:type="auto"/>
            <w:shd w:val="clear" w:color="auto" w:fill="auto"/>
            <w:noWrap/>
            <w:vAlign w:val="center"/>
            <w:hideMark/>
          </w:tcPr>
          <w:p w14:paraId="7429FCE2" w14:textId="77777777" w:rsidR="002A2857" w:rsidRPr="007C57C2" w:rsidRDefault="002A2857" w:rsidP="00DC63F7">
            <w:pPr>
              <w:spacing w:after="0" w:line="240" w:lineRule="auto"/>
              <w:jc w:val="center"/>
              <w:rPr>
                <w:rFonts w:ascii="Calibri" w:hAnsi="Calibri"/>
                <w:color w:val="000000"/>
                <w:lang w:eastAsia="en-AU"/>
              </w:rPr>
            </w:pPr>
            <w:r w:rsidRPr="007C57C2">
              <w:t>28</w:t>
            </w:r>
          </w:p>
        </w:tc>
        <w:tc>
          <w:tcPr>
            <w:tcW w:w="0" w:type="auto"/>
            <w:vAlign w:val="center"/>
          </w:tcPr>
          <w:p w14:paraId="09D752EE" w14:textId="77777777" w:rsidR="002A2857" w:rsidRPr="007C57C2" w:rsidRDefault="002A2857" w:rsidP="00DC63F7">
            <w:pPr>
              <w:spacing w:after="0" w:line="240" w:lineRule="auto"/>
              <w:jc w:val="center"/>
              <w:rPr>
                <w:lang w:eastAsia="en-AU"/>
              </w:rPr>
            </w:pPr>
            <w:r w:rsidRPr="007C57C2">
              <w:t>99.2|0|0.8|0</w:t>
            </w:r>
          </w:p>
        </w:tc>
        <w:tc>
          <w:tcPr>
            <w:tcW w:w="0" w:type="auto"/>
            <w:shd w:val="clear" w:color="auto" w:fill="auto"/>
            <w:noWrap/>
            <w:vAlign w:val="center"/>
            <w:hideMark/>
          </w:tcPr>
          <w:p w14:paraId="24952C6F" w14:textId="77777777" w:rsidR="002A2857" w:rsidRPr="007C57C2" w:rsidRDefault="002A2857" w:rsidP="00DC63F7">
            <w:pPr>
              <w:spacing w:after="0" w:line="240" w:lineRule="auto"/>
              <w:jc w:val="center"/>
              <w:rPr>
                <w:rFonts w:ascii="Calibri" w:hAnsi="Calibri"/>
                <w:color w:val="000000"/>
                <w:lang w:eastAsia="en-AU"/>
              </w:rPr>
            </w:pPr>
            <w:r w:rsidRPr="007C57C2">
              <w:t>15</w:t>
            </w:r>
          </w:p>
        </w:tc>
        <w:tc>
          <w:tcPr>
            <w:tcW w:w="0" w:type="auto"/>
            <w:shd w:val="clear" w:color="auto" w:fill="auto"/>
            <w:noWrap/>
            <w:vAlign w:val="center"/>
          </w:tcPr>
          <w:p w14:paraId="09D66C1A" w14:textId="77777777" w:rsidR="002A2857" w:rsidRPr="007C57C2" w:rsidRDefault="002A2857" w:rsidP="00DC63F7">
            <w:pPr>
              <w:spacing w:after="0" w:line="240" w:lineRule="auto"/>
              <w:jc w:val="center"/>
              <w:rPr>
                <w:lang w:eastAsia="en-AU"/>
              </w:rPr>
            </w:pPr>
            <w:r w:rsidRPr="007C57C2">
              <w:t>99.1|0|0.9|0</w:t>
            </w:r>
          </w:p>
        </w:tc>
        <w:tc>
          <w:tcPr>
            <w:tcW w:w="0" w:type="auto"/>
            <w:vAlign w:val="center"/>
          </w:tcPr>
          <w:p w14:paraId="01FDE9C1" w14:textId="77777777" w:rsidR="002A2857" w:rsidRPr="007C57C2" w:rsidRDefault="002A2857" w:rsidP="00DC63F7">
            <w:pPr>
              <w:spacing w:after="0" w:line="240" w:lineRule="auto"/>
              <w:jc w:val="center"/>
            </w:pPr>
            <w:r w:rsidRPr="007C57C2">
              <w:t>-</w:t>
            </w:r>
          </w:p>
        </w:tc>
        <w:tc>
          <w:tcPr>
            <w:tcW w:w="0" w:type="auto"/>
            <w:vAlign w:val="center"/>
          </w:tcPr>
          <w:p w14:paraId="04FD4F75" w14:textId="77777777" w:rsidR="002A2857" w:rsidRPr="007C57C2" w:rsidRDefault="002A2857" w:rsidP="00DC63F7">
            <w:pPr>
              <w:spacing w:after="0" w:line="240" w:lineRule="auto"/>
              <w:jc w:val="center"/>
            </w:pPr>
            <w:r w:rsidRPr="007C57C2">
              <w:t>-</w:t>
            </w:r>
          </w:p>
        </w:tc>
        <w:tc>
          <w:tcPr>
            <w:tcW w:w="0" w:type="auto"/>
            <w:vAlign w:val="center"/>
          </w:tcPr>
          <w:p w14:paraId="04DDF3C8" w14:textId="77777777" w:rsidR="002A2857" w:rsidRPr="007C57C2" w:rsidRDefault="002A2857" w:rsidP="00DC63F7">
            <w:pPr>
              <w:spacing w:after="0" w:line="240" w:lineRule="auto"/>
              <w:jc w:val="center"/>
            </w:pPr>
            <w:r w:rsidRPr="007C57C2">
              <w:t>-</w:t>
            </w:r>
          </w:p>
        </w:tc>
        <w:tc>
          <w:tcPr>
            <w:tcW w:w="0" w:type="auto"/>
            <w:vAlign w:val="center"/>
          </w:tcPr>
          <w:p w14:paraId="51DDF392" w14:textId="77777777" w:rsidR="002A2857" w:rsidRPr="007C57C2" w:rsidRDefault="002A2857" w:rsidP="00DC63F7">
            <w:pPr>
              <w:spacing w:after="0" w:line="240" w:lineRule="auto"/>
              <w:jc w:val="center"/>
            </w:pPr>
            <w:r w:rsidRPr="007C57C2">
              <w:t>-</w:t>
            </w:r>
          </w:p>
        </w:tc>
      </w:tr>
      <w:tr w:rsidR="002A2857" w:rsidRPr="007C57C2" w14:paraId="6D60615D" w14:textId="77777777" w:rsidTr="00DC63F7">
        <w:trPr>
          <w:trHeight w:val="300"/>
          <w:jc w:val="center"/>
        </w:trPr>
        <w:tc>
          <w:tcPr>
            <w:tcW w:w="0" w:type="auto"/>
            <w:shd w:val="clear" w:color="auto" w:fill="auto"/>
            <w:noWrap/>
            <w:vAlign w:val="center"/>
            <w:hideMark/>
          </w:tcPr>
          <w:p w14:paraId="11D43AB0" w14:textId="77777777" w:rsidR="002A2857" w:rsidRPr="00DC63F7" w:rsidRDefault="002A2857" w:rsidP="00DC63F7">
            <w:pPr>
              <w:spacing w:after="0" w:line="240" w:lineRule="auto"/>
              <w:rPr>
                <w:rFonts w:ascii="Calibri" w:hAnsi="Calibri"/>
                <w:b/>
                <w:color w:val="000000"/>
                <w:lang w:eastAsia="en-AU"/>
              </w:rPr>
            </w:pPr>
            <w:r w:rsidRPr="00DC63F7">
              <w:rPr>
                <w:b/>
              </w:rPr>
              <w:t>Picnic Point</w:t>
            </w:r>
          </w:p>
        </w:tc>
        <w:tc>
          <w:tcPr>
            <w:tcW w:w="0" w:type="auto"/>
            <w:shd w:val="clear" w:color="auto" w:fill="auto"/>
            <w:noWrap/>
            <w:vAlign w:val="center"/>
            <w:hideMark/>
          </w:tcPr>
          <w:p w14:paraId="15DC3E71" w14:textId="77777777" w:rsidR="002A2857" w:rsidRPr="007C57C2" w:rsidRDefault="002A2857" w:rsidP="00DC63F7">
            <w:pPr>
              <w:spacing w:after="0" w:line="240" w:lineRule="auto"/>
              <w:jc w:val="center"/>
              <w:rPr>
                <w:rFonts w:ascii="Calibri" w:hAnsi="Calibri"/>
                <w:color w:val="000000"/>
                <w:lang w:eastAsia="en-AU"/>
              </w:rPr>
            </w:pPr>
            <w:r w:rsidRPr="007C57C2">
              <w:t>24</w:t>
            </w:r>
          </w:p>
        </w:tc>
        <w:tc>
          <w:tcPr>
            <w:tcW w:w="0" w:type="auto"/>
            <w:vAlign w:val="center"/>
          </w:tcPr>
          <w:p w14:paraId="3D5439FC" w14:textId="77777777" w:rsidR="002A2857" w:rsidRPr="007C57C2" w:rsidRDefault="002A2857" w:rsidP="00DC63F7">
            <w:pPr>
              <w:spacing w:after="0" w:line="240" w:lineRule="auto"/>
              <w:jc w:val="center"/>
              <w:rPr>
                <w:lang w:eastAsia="en-AU"/>
              </w:rPr>
            </w:pPr>
            <w:r w:rsidRPr="007C57C2">
              <w:t>96.3|1.2|2.5|0</w:t>
            </w:r>
          </w:p>
        </w:tc>
        <w:tc>
          <w:tcPr>
            <w:tcW w:w="0" w:type="auto"/>
            <w:shd w:val="clear" w:color="auto" w:fill="auto"/>
            <w:noWrap/>
            <w:vAlign w:val="center"/>
            <w:hideMark/>
          </w:tcPr>
          <w:p w14:paraId="63415694" w14:textId="77777777" w:rsidR="002A2857" w:rsidRPr="007C57C2" w:rsidRDefault="002A2857" w:rsidP="00DC63F7">
            <w:pPr>
              <w:spacing w:after="0" w:line="240" w:lineRule="auto"/>
              <w:jc w:val="center"/>
              <w:rPr>
                <w:rFonts w:ascii="Calibri" w:hAnsi="Calibri"/>
                <w:color w:val="000000"/>
                <w:lang w:eastAsia="en-AU"/>
              </w:rPr>
            </w:pPr>
            <w:r w:rsidRPr="007C57C2">
              <w:t>35</w:t>
            </w:r>
          </w:p>
        </w:tc>
        <w:tc>
          <w:tcPr>
            <w:tcW w:w="0" w:type="auto"/>
            <w:vAlign w:val="center"/>
          </w:tcPr>
          <w:p w14:paraId="5CA36A65" w14:textId="77777777" w:rsidR="002A2857" w:rsidRPr="007C57C2" w:rsidRDefault="002A2857" w:rsidP="00DC63F7">
            <w:pPr>
              <w:spacing w:after="0" w:line="240" w:lineRule="auto"/>
              <w:jc w:val="center"/>
              <w:rPr>
                <w:lang w:eastAsia="en-AU"/>
              </w:rPr>
            </w:pPr>
            <w:r w:rsidRPr="007C57C2">
              <w:t>97.7|0.6|1.7|0</w:t>
            </w:r>
          </w:p>
        </w:tc>
        <w:tc>
          <w:tcPr>
            <w:tcW w:w="0" w:type="auto"/>
            <w:shd w:val="clear" w:color="auto" w:fill="auto"/>
            <w:noWrap/>
            <w:vAlign w:val="center"/>
            <w:hideMark/>
          </w:tcPr>
          <w:p w14:paraId="04357D7C" w14:textId="77777777" w:rsidR="002A2857" w:rsidRPr="007C57C2" w:rsidRDefault="002A2857" w:rsidP="00DC63F7">
            <w:pPr>
              <w:spacing w:after="0" w:line="240" w:lineRule="auto"/>
              <w:jc w:val="center"/>
              <w:rPr>
                <w:rFonts w:ascii="Calibri" w:hAnsi="Calibri"/>
                <w:color w:val="000000"/>
                <w:lang w:eastAsia="en-AU"/>
              </w:rPr>
            </w:pPr>
            <w:r w:rsidRPr="007C57C2">
              <w:t>17</w:t>
            </w:r>
          </w:p>
        </w:tc>
        <w:tc>
          <w:tcPr>
            <w:tcW w:w="0" w:type="auto"/>
            <w:shd w:val="clear" w:color="auto" w:fill="auto"/>
            <w:noWrap/>
            <w:vAlign w:val="center"/>
          </w:tcPr>
          <w:p w14:paraId="131BBAE4" w14:textId="77777777" w:rsidR="002A2857" w:rsidRPr="007C57C2" w:rsidRDefault="002A2857" w:rsidP="00DC63F7">
            <w:pPr>
              <w:spacing w:after="0" w:line="240" w:lineRule="auto"/>
              <w:jc w:val="center"/>
              <w:rPr>
                <w:lang w:eastAsia="en-AU"/>
              </w:rPr>
            </w:pPr>
            <w:r w:rsidRPr="007C57C2">
              <w:t>99.1|0|0.9|0</w:t>
            </w:r>
          </w:p>
        </w:tc>
        <w:tc>
          <w:tcPr>
            <w:tcW w:w="0" w:type="auto"/>
            <w:vAlign w:val="center"/>
          </w:tcPr>
          <w:p w14:paraId="29DD8330" w14:textId="77777777" w:rsidR="002A2857" w:rsidRPr="007C57C2" w:rsidRDefault="002A2857" w:rsidP="00DC63F7">
            <w:pPr>
              <w:spacing w:after="0" w:line="240" w:lineRule="auto"/>
              <w:jc w:val="center"/>
            </w:pPr>
            <w:r w:rsidRPr="007C57C2">
              <w:t>-</w:t>
            </w:r>
          </w:p>
        </w:tc>
        <w:tc>
          <w:tcPr>
            <w:tcW w:w="0" w:type="auto"/>
            <w:vAlign w:val="center"/>
          </w:tcPr>
          <w:p w14:paraId="31FE916B" w14:textId="77777777" w:rsidR="002A2857" w:rsidRPr="007C57C2" w:rsidRDefault="002A2857" w:rsidP="00DC63F7">
            <w:pPr>
              <w:spacing w:after="0" w:line="240" w:lineRule="auto"/>
              <w:jc w:val="center"/>
            </w:pPr>
            <w:r w:rsidRPr="007C57C2">
              <w:t>-</w:t>
            </w:r>
          </w:p>
        </w:tc>
        <w:tc>
          <w:tcPr>
            <w:tcW w:w="0" w:type="auto"/>
            <w:vAlign w:val="center"/>
          </w:tcPr>
          <w:p w14:paraId="0E1D8C91" w14:textId="77777777" w:rsidR="002A2857" w:rsidRPr="007C57C2" w:rsidRDefault="002A2857" w:rsidP="00DC63F7">
            <w:pPr>
              <w:spacing w:after="0" w:line="240" w:lineRule="auto"/>
              <w:jc w:val="center"/>
            </w:pPr>
            <w:r w:rsidRPr="007C57C2">
              <w:t>-</w:t>
            </w:r>
          </w:p>
        </w:tc>
        <w:tc>
          <w:tcPr>
            <w:tcW w:w="0" w:type="auto"/>
            <w:vAlign w:val="center"/>
          </w:tcPr>
          <w:p w14:paraId="1EA65039" w14:textId="77777777" w:rsidR="002A2857" w:rsidRPr="007C57C2" w:rsidRDefault="002A2857" w:rsidP="00DC63F7">
            <w:pPr>
              <w:spacing w:after="0" w:line="240" w:lineRule="auto"/>
              <w:jc w:val="center"/>
            </w:pPr>
            <w:r w:rsidRPr="007C57C2">
              <w:t>-</w:t>
            </w:r>
          </w:p>
        </w:tc>
      </w:tr>
      <w:tr w:rsidR="002A2857" w:rsidRPr="007C57C2" w14:paraId="7484CC20" w14:textId="77777777" w:rsidTr="00DC63F7">
        <w:trPr>
          <w:trHeight w:val="300"/>
          <w:jc w:val="center"/>
        </w:trPr>
        <w:tc>
          <w:tcPr>
            <w:tcW w:w="0" w:type="auto"/>
            <w:shd w:val="clear" w:color="auto" w:fill="auto"/>
            <w:noWrap/>
            <w:vAlign w:val="center"/>
            <w:hideMark/>
          </w:tcPr>
          <w:p w14:paraId="258411A4" w14:textId="77777777" w:rsidR="002A2857" w:rsidRPr="00DC63F7" w:rsidRDefault="002A2857" w:rsidP="00DC63F7">
            <w:pPr>
              <w:spacing w:after="0" w:line="240" w:lineRule="auto"/>
              <w:rPr>
                <w:rFonts w:ascii="Calibri" w:hAnsi="Calibri"/>
                <w:b/>
                <w:color w:val="000000"/>
                <w:lang w:eastAsia="en-AU"/>
              </w:rPr>
            </w:pPr>
            <w:r w:rsidRPr="00DC63F7">
              <w:rPr>
                <w:b/>
              </w:rPr>
              <w:t>Goulburn</w:t>
            </w:r>
          </w:p>
        </w:tc>
        <w:tc>
          <w:tcPr>
            <w:tcW w:w="0" w:type="auto"/>
            <w:shd w:val="clear" w:color="auto" w:fill="auto"/>
            <w:noWrap/>
            <w:vAlign w:val="center"/>
            <w:hideMark/>
          </w:tcPr>
          <w:p w14:paraId="56A586EF" w14:textId="77777777" w:rsidR="002A2857" w:rsidRPr="007C57C2" w:rsidRDefault="002A2857" w:rsidP="00DC63F7">
            <w:pPr>
              <w:spacing w:after="0" w:line="240" w:lineRule="auto"/>
              <w:jc w:val="center"/>
              <w:rPr>
                <w:rFonts w:ascii="Calibri" w:hAnsi="Calibri"/>
                <w:color w:val="000000"/>
                <w:lang w:eastAsia="en-AU"/>
              </w:rPr>
            </w:pPr>
            <w:r w:rsidRPr="007C57C2">
              <w:t>23</w:t>
            </w:r>
          </w:p>
        </w:tc>
        <w:tc>
          <w:tcPr>
            <w:tcW w:w="0" w:type="auto"/>
            <w:vAlign w:val="center"/>
          </w:tcPr>
          <w:p w14:paraId="27366E2B" w14:textId="77777777" w:rsidR="002A2857" w:rsidRPr="007C57C2" w:rsidRDefault="002A2857" w:rsidP="00DC63F7">
            <w:pPr>
              <w:spacing w:after="0" w:line="240" w:lineRule="auto"/>
              <w:jc w:val="center"/>
              <w:rPr>
                <w:lang w:eastAsia="en-AU"/>
              </w:rPr>
            </w:pPr>
            <w:r w:rsidRPr="007C57C2">
              <w:t>98.7|1.3|0|0</w:t>
            </w:r>
          </w:p>
        </w:tc>
        <w:tc>
          <w:tcPr>
            <w:tcW w:w="0" w:type="auto"/>
            <w:shd w:val="clear" w:color="auto" w:fill="auto"/>
            <w:noWrap/>
            <w:vAlign w:val="center"/>
            <w:hideMark/>
          </w:tcPr>
          <w:p w14:paraId="6E2D3E50" w14:textId="77777777" w:rsidR="002A2857" w:rsidRPr="007C57C2" w:rsidRDefault="002A2857" w:rsidP="00DC63F7">
            <w:pPr>
              <w:spacing w:after="0" w:line="240" w:lineRule="auto"/>
              <w:jc w:val="center"/>
              <w:rPr>
                <w:rFonts w:ascii="Calibri" w:hAnsi="Calibri"/>
                <w:color w:val="000000"/>
                <w:lang w:eastAsia="en-AU"/>
              </w:rPr>
            </w:pPr>
            <w:r w:rsidRPr="007C57C2">
              <w:t>13</w:t>
            </w:r>
          </w:p>
        </w:tc>
        <w:tc>
          <w:tcPr>
            <w:tcW w:w="0" w:type="auto"/>
            <w:vAlign w:val="center"/>
          </w:tcPr>
          <w:p w14:paraId="58BC62F8" w14:textId="77777777" w:rsidR="002A2857" w:rsidRPr="007C57C2" w:rsidRDefault="002A2857" w:rsidP="00DC63F7">
            <w:pPr>
              <w:spacing w:after="0" w:line="240" w:lineRule="auto"/>
              <w:jc w:val="center"/>
              <w:rPr>
                <w:lang w:eastAsia="en-AU"/>
              </w:rPr>
            </w:pPr>
            <w:r w:rsidRPr="007C57C2">
              <w:t>99.8|0.2|0|0</w:t>
            </w:r>
          </w:p>
        </w:tc>
        <w:tc>
          <w:tcPr>
            <w:tcW w:w="0" w:type="auto"/>
            <w:shd w:val="clear" w:color="auto" w:fill="auto"/>
            <w:noWrap/>
            <w:vAlign w:val="center"/>
            <w:hideMark/>
          </w:tcPr>
          <w:p w14:paraId="4E2DB11D" w14:textId="77777777" w:rsidR="002A2857" w:rsidRPr="007C57C2" w:rsidRDefault="002A2857" w:rsidP="00DC63F7">
            <w:pPr>
              <w:spacing w:after="0" w:line="240" w:lineRule="auto"/>
              <w:jc w:val="center"/>
              <w:rPr>
                <w:rFonts w:ascii="Calibri" w:hAnsi="Calibri"/>
                <w:color w:val="000000"/>
                <w:lang w:eastAsia="en-AU"/>
              </w:rPr>
            </w:pPr>
            <w:r w:rsidRPr="007C57C2">
              <w:t>14</w:t>
            </w:r>
          </w:p>
        </w:tc>
        <w:tc>
          <w:tcPr>
            <w:tcW w:w="0" w:type="auto"/>
            <w:shd w:val="clear" w:color="auto" w:fill="auto"/>
            <w:noWrap/>
            <w:vAlign w:val="center"/>
          </w:tcPr>
          <w:p w14:paraId="49F08A63" w14:textId="77777777" w:rsidR="002A2857" w:rsidRPr="007C57C2" w:rsidRDefault="002A2857" w:rsidP="00DC63F7">
            <w:pPr>
              <w:spacing w:after="0" w:line="240" w:lineRule="auto"/>
              <w:jc w:val="center"/>
              <w:rPr>
                <w:lang w:eastAsia="en-AU"/>
              </w:rPr>
            </w:pPr>
            <w:r w:rsidRPr="007C57C2">
              <w:t>100|0|0|0</w:t>
            </w:r>
          </w:p>
        </w:tc>
        <w:tc>
          <w:tcPr>
            <w:tcW w:w="0" w:type="auto"/>
            <w:vAlign w:val="center"/>
          </w:tcPr>
          <w:p w14:paraId="2BF9E48A" w14:textId="77777777" w:rsidR="002A2857" w:rsidRPr="007C57C2" w:rsidRDefault="002A2857" w:rsidP="00DC63F7">
            <w:pPr>
              <w:spacing w:after="0" w:line="240" w:lineRule="auto"/>
              <w:jc w:val="center"/>
            </w:pPr>
            <w:r w:rsidRPr="007C57C2">
              <w:t>-</w:t>
            </w:r>
          </w:p>
        </w:tc>
        <w:tc>
          <w:tcPr>
            <w:tcW w:w="0" w:type="auto"/>
            <w:vAlign w:val="center"/>
          </w:tcPr>
          <w:p w14:paraId="2CC13D2E" w14:textId="77777777" w:rsidR="002A2857" w:rsidRPr="007C57C2" w:rsidRDefault="002A2857" w:rsidP="00DC63F7">
            <w:pPr>
              <w:spacing w:after="0" w:line="240" w:lineRule="auto"/>
              <w:jc w:val="center"/>
            </w:pPr>
            <w:r w:rsidRPr="007C57C2">
              <w:t>-</w:t>
            </w:r>
          </w:p>
        </w:tc>
        <w:tc>
          <w:tcPr>
            <w:tcW w:w="0" w:type="auto"/>
            <w:vAlign w:val="center"/>
          </w:tcPr>
          <w:p w14:paraId="0C54C649" w14:textId="77777777" w:rsidR="002A2857" w:rsidRPr="007C57C2" w:rsidRDefault="002A2857" w:rsidP="00DC63F7">
            <w:pPr>
              <w:spacing w:after="0" w:line="240" w:lineRule="auto"/>
              <w:jc w:val="center"/>
            </w:pPr>
            <w:r w:rsidRPr="007C57C2">
              <w:t>-</w:t>
            </w:r>
          </w:p>
        </w:tc>
        <w:tc>
          <w:tcPr>
            <w:tcW w:w="0" w:type="auto"/>
            <w:vAlign w:val="center"/>
          </w:tcPr>
          <w:p w14:paraId="2B479751" w14:textId="77777777" w:rsidR="002A2857" w:rsidRPr="007C57C2" w:rsidRDefault="002A2857" w:rsidP="00DC63F7">
            <w:pPr>
              <w:spacing w:after="0" w:line="240" w:lineRule="auto"/>
              <w:jc w:val="center"/>
            </w:pPr>
            <w:r w:rsidRPr="007C57C2">
              <w:t>-</w:t>
            </w:r>
          </w:p>
        </w:tc>
      </w:tr>
      <w:tr w:rsidR="002A2857" w:rsidRPr="007C57C2" w14:paraId="43D68286" w14:textId="77777777" w:rsidTr="00DC63F7">
        <w:trPr>
          <w:trHeight w:val="300"/>
          <w:jc w:val="center"/>
        </w:trPr>
        <w:tc>
          <w:tcPr>
            <w:tcW w:w="0" w:type="auto"/>
            <w:shd w:val="clear" w:color="auto" w:fill="auto"/>
            <w:noWrap/>
            <w:vAlign w:val="center"/>
            <w:hideMark/>
          </w:tcPr>
          <w:p w14:paraId="2597CF54" w14:textId="77777777" w:rsidR="002A2857" w:rsidRPr="00DC63F7" w:rsidRDefault="002A2857" w:rsidP="00DC63F7">
            <w:pPr>
              <w:spacing w:after="0" w:line="240" w:lineRule="auto"/>
              <w:rPr>
                <w:rFonts w:ascii="Calibri" w:hAnsi="Calibri"/>
                <w:b/>
                <w:color w:val="000000"/>
                <w:lang w:eastAsia="en-AU"/>
              </w:rPr>
            </w:pPr>
            <w:r w:rsidRPr="00DC63F7">
              <w:rPr>
                <w:b/>
              </w:rPr>
              <w:t>Barham</w:t>
            </w:r>
          </w:p>
        </w:tc>
        <w:tc>
          <w:tcPr>
            <w:tcW w:w="0" w:type="auto"/>
            <w:shd w:val="clear" w:color="auto" w:fill="auto"/>
            <w:noWrap/>
            <w:vAlign w:val="center"/>
            <w:hideMark/>
          </w:tcPr>
          <w:p w14:paraId="4BF98BFA" w14:textId="77777777" w:rsidR="002A2857" w:rsidRPr="007C57C2" w:rsidRDefault="002A2857" w:rsidP="00DC63F7">
            <w:pPr>
              <w:spacing w:after="0" w:line="240" w:lineRule="auto"/>
              <w:jc w:val="center"/>
              <w:rPr>
                <w:rFonts w:ascii="Calibri" w:hAnsi="Calibri"/>
                <w:color w:val="000000"/>
                <w:lang w:eastAsia="en-AU"/>
              </w:rPr>
            </w:pPr>
            <w:r w:rsidRPr="007C57C2">
              <w:t>27</w:t>
            </w:r>
          </w:p>
        </w:tc>
        <w:tc>
          <w:tcPr>
            <w:tcW w:w="0" w:type="auto"/>
            <w:vAlign w:val="center"/>
          </w:tcPr>
          <w:p w14:paraId="3F7BD415" w14:textId="77777777" w:rsidR="002A2857" w:rsidRPr="007C57C2" w:rsidRDefault="002A2857" w:rsidP="00DC63F7">
            <w:pPr>
              <w:spacing w:after="0" w:line="240" w:lineRule="auto"/>
              <w:jc w:val="center"/>
              <w:rPr>
                <w:lang w:eastAsia="en-AU"/>
              </w:rPr>
            </w:pPr>
            <w:r w:rsidRPr="007C57C2">
              <w:t>97.4|2.2|0.4|0</w:t>
            </w:r>
          </w:p>
        </w:tc>
        <w:tc>
          <w:tcPr>
            <w:tcW w:w="0" w:type="auto"/>
            <w:shd w:val="clear" w:color="auto" w:fill="auto"/>
            <w:noWrap/>
            <w:vAlign w:val="center"/>
            <w:hideMark/>
          </w:tcPr>
          <w:p w14:paraId="0C83F071" w14:textId="77777777" w:rsidR="002A2857" w:rsidRPr="007C57C2" w:rsidRDefault="002A2857" w:rsidP="00DC63F7">
            <w:pPr>
              <w:spacing w:after="0" w:line="240" w:lineRule="auto"/>
              <w:jc w:val="center"/>
              <w:rPr>
                <w:rFonts w:ascii="Calibri" w:hAnsi="Calibri"/>
                <w:color w:val="000000"/>
                <w:lang w:eastAsia="en-AU"/>
              </w:rPr>
            </w:pPr>
            <w:r w:rsidRPr="007C57C2">
              <w:t>12</w:t>
            </w:r>
          </w:p>
        </w:tc>
        <w:tc>
          <w:tcPr>
            <w:tcW w:w="0" w:type="auto"/>
            <w:vAlign w:val="center"/>
          </w:tcPr>
          <w:p w14:paraId="3CABC51D" w14:textId="77777777" w:rsidR="002A2857" w:rsidRPr="007C57C2" w:rsidRDefault="002A2857" w:rsidP="00DC63F7">
            <w:pPr>
              <w:spacing w:after="0" w:line="240" w:lineRule="auto"/>
              <w:jc w:val="center"/>
              <w:rPr>
                <w:lang w:eastAsia="en-AU"/>
              </w:rPr>
            </w:pPr>
            <w:r w:rsidRPr="007C57C2">
              <w:t>90.4|6.4|3.2|0</w:t>
            </w:r>
          </w:p>
        </w:tc>
        <w:tc>
          <w:tcPr>
            <w:tcW w:w="0" w:type="auto"/>
            <w:shd w:val="clear" w:color="auto" w:fill="auto"/>
            <w:noWrap/>
            <w:vAlign w:val="center"/>
            <w:hideMark/>
          </w:tcPr>
          <w:p w14:paraId="24B5CDDE" w14:textId="77777777" w:rsidR="002A2857" w:rsidRPr="007C57C2" w:rsidRDefault="002A2857" w:rsidP="00DC63F7">
            <w:pPr>
              <w:spacing w:after="0" w:line="240" w:lineRule="auto"/>
              <w:jc w:val="center"/>
              <w:rPr>
                <w:rFonts w:ascii="Calibri" w:hAnsi="Calibri"/>
                <w:color w:val="000000"/>
                <w:lang w:eastAsia="en-AU"/>
              </w:rPr>
            </w:pPr>
            <w:r w:rsidRPr="007C57C2">
              <w:t>22</w:t>
            </w:r>
          </w:p>
        </w:tc>
        <w:tc>
          <w:tcPr>
            <w:tcW w:w="0" w:type="auto"/>
            <w:shd w:val="clear" w:color="auto" w:fill="auto"/>
            <w:noWrap/>
            <w:vAlign w:val="center"/>
          </w:tcPr>
          <w:p w14:paraId="6DA77970" w14:textId="77777777" w:rsidR="002A2857" w:rsidRPr="007C57C2" w:rsidRDefault="002A2857" w:rsidP="00DC63F7">
            <w:pPr>
              <w:spacing w:after="0" w:line="240" w:lineRule="auto"/>
              <w:jc w:val="center"/>
              <w:rPr>
                <w:lang w:eastAsia="en-AU"/>
              </w:rPr>
            </w:pPr>
            <w:r w:rsidRPr="007C57C2">
              <w:t>98.9|0|1.1|0</w:t>
            </w:r>
          </w:p>
        </w:tc>
        <w:tc>
          <w:tcPr>
            <w:tcW w:w="0" w:type="auto"/>
            <w:vAlign w:val="center"/>
          </w:tcPr>
          <w:p w14:paraId="4CEABBF1" w14:textId="77777777" w:rsidR="002A2857" w:rsidRPr="007C57C2" w:rsidRDefault="002A2857" w:rsidP="00DC63F7">
            <w:pPr>
              <w:spacing w:after="0" w:line="240" w:lineRule="auto"/>
              <w:jc w:val="center"/>
            </w:pPr>
            <w:r w:rsidRPr="007C57C2">
              <w:t>11</w:t>
            </w:r>
          </w:p>
        </w:tc>
        <w:tc>
          <w:tcPr>
            <w:tcW w:w="0" w:type="auto"/>
            <w:vAlign w:val="center"/>
          </w:tcPr>
          <w:p w14:paraId="6438E8EF" w14:textId="77777777" w:rsidR="002A2857" w:rsidRPr="007C57C2" w:rsidRDefault="002A2857" w:rsidP="00DC63F7">
            <w:pPr>
              <w:spacing w:after="0" w:line="240" w:lineRule="auto"/>
              <w:jc w:val="center"/>
            </w:pPr>
            <w:r w:rsidRPr="007C57C2">
              <w:t>100 | 0 | 0 | 0</w:t>
            </w:r>
          </w:p>
        </w:tc>
        <w:tc>
          <w:tcPr>
            <w:tcW w:w="0" w:type="auto"/>
            <w:vAlign w:val="center"/>
          </w:tcPr>
          <w:p w14:paraId="764D179A" w14:textId="77777777" w:rsidR="002A2857" w:rsidRPr="007C57C2" w:rsidRDefault="002A2857" w:rsidP="00DC63F7">
            <w:pPr>
              <w:spacing w:after="0" w:line="240" w:lineRule="auto"/>
              <w:jc w:val="center"/>
            </w:pPr>
            <w:r w:rsidRPr="007C57C2">
              <w:t>22</w:t>
            </w:r>
          </w:p>
        </w:tc>
        <w:tc>
          <w:tcPr>
            <w:tcW w:w="0" w:type="auto"/>
            <w:vAlign w:val="center"/>
          </w:tcPr>
          <w:p w14:paraId="068F55AD" w14:textId="77777777" w:rsidR="002A2857" w:rsidRPr="007C57C2" w:rsidRDefault="002A2857" w:rsidP="00DC63F7">
            <w:pPr>
              <w:spacing w:after="0" w:line="240" w:lineRule="auto"/>
              <w:jc w:val="center"/>
            </w:pPr>
            <w:r w:rsidRPr="007C57C2">
              <w:t>234 | 2 | 2 | 0</w:t>
            </w:r>
          </w:p>
        </w:tc>
      </w:tr>
      <w:tr w:rsidR="002A2857" w:rsidRPr="007C57C2" w14:paraId="6FA98B6D" w14:textId="77777777" w:rsidTr="00DC63F7">
        <w:trPr>
          <w:trHeight w:val="300"/>
          <w:jc w:val="center"/>
        </w:trPr>
        <w:tc>
          <w:tcPr>
            <w:tcW w:w="0" w:type="auto"/>
            <w:shd w:val="clear" w:color="auto" w:fill="auto"/>
            <w:noWrap/>
            <w:vAlign w:val="center"/>
            <w:hideMark/>
          </w:tcPr>
          <w:p w14:paraId="175A1CC2" w14:textId="77777777" w:rsidR="002A2857" w:rsidRPr="00DC63F7" w:rsidRDefault="002A2857" w:rsidP="00DC63F7">
            <w:pPr>
              <w:spacing w:after="0" w:line="240" w:lineRule="auto"/>
              <w:rPr>
                <w:rFonts w:ascii="Calibri" w:hAnsi="Calibri"/>
                <w:b/>
                <w:color w:val="000000"/>
                <w:lang w:eastAsia="en-AU"/>
              </w:rPr>
            </w:pPr>
            <w:r w:rsidRPr="00DC63F7">
              <w:rPr>
                <w:b/>
              </w:rPr>
              <w:t>Swan Hill</w:t>
            </w:r>
          </w:p>
        </w:tc>
        <w:tc>
          <w:tcPr>
            <w:tcW w:w="0" w:type="auto"/>
            <w:shd w:val="clear" w:color="auto" w:fill="auto"/>
            <w:noWrap/>
            <w:vAlign w:val="center"/>
            <w:hideMark/>
          </w:tcPr>
          <w:p w14:paraId="770DFC4A" w14:textId="77777777" w:rsidR="002A2857" w:rsidRPr="007C57C2" w:rsidRDefault="002A2857" w:rsidP="00DC63F7">
            <w:pPr>
              <w:spacing w:after="0" w:line="240" w:lineRule="auto"/>
              <w:jc w:val="center"/>
              <w:rPr>
                <w:rFonts w:ascii="Calibri" w:hAnsi="Calibri"/>
                <w:color w:val="000000"/>
                <w:lang w:eastAsia="en-AU"/>
              </w:rPr>
            </w:pPr>
            <w:r w:rsidRPr="007C57C2">
              <w:t>33</w:t>
            </w:r>
          </w:p>
        </w:tc>
        <w:tc>
          <w:tcPr>
            <w:tcW w:w="0" w:type="auto"/>
            <w:vAlign w:val="center"/>
          </w:tcPr>
          <w:p w14:paraId="6E949D77" w14:textId="77777777" w:rsidR="002A2857" w:rsidRPr="007C57C2" w:rsidRDefault="002A2857" w:rsidP="00DC63F7">
            <w:pPr>
              <w:spacing w:after="0" w:line="240" w:lineRule="auto"/>
              <w:jc w:val="center"/>
              <w:rPr>
                <w:lang w:eastAsia="en-AU"/>
              </w:rPr>
            </w:pPr>
            <w:r w:rsidRPr="007C57C2">
              <w:t>96.4|3.1|0.5|0</w:t>
            </w:r>
          </w:p>
        </w:tc>
        <w:tc>
          <w:tcPr>
            <w:tcW w:w="0" w:type="auto"/>
            <w:shd w:val="clear" w:color="auto" w:fill="auto"/>
            <w:noWrap/>
            <w:vAlign w:val="center"/>
            <w:hideMark/>
          </w:tcPr>
          <w:p w14:paraId="5669BE5D" w14:textId="77777777" w:rsidR="002A2857" w:rsidRPr="007C57C2" w:rsidRDefault="002A2857" w:rsidP="00DC63F7">
            <w:pPr>
              <w:spacing w:after="0" w:line="240" w:lineRule="auto"/>
              <w:jc w:val="center"/>
              <w:rPr>
                <w:rFonts w:ascii="Calibri" w:hAnsi="Calibri"/>
                <w:color w:val="000000"/>
                <w:lang w:eastAsia="en-AU"/>
              </w:rPr>
            </w:pPr>
            <w:r w:rsidRPr="007C57C2">
              <w:t>19</w:t>
            </w:r>
          </w:p>
        </w:tc>
        <w:tc>
          <w:tcPr>
            <w:tcW w:w="0" w:type="auto"/>
            <w:vAlign w:val="center"/>
          </w:tcPr>
          <w:p w14:paraId="31B8D16C" w14:textId="77777777" w:rsidR="002A2857" w:rsidRPr="007C57C2" w:rsidRDefault="002A2857" w:rsidP="00DC63F7">
            <w:pPr>
              <w:spacing w:after="0" w:line="240" w:lineRule="auto"/>
              <w:jc w:val="center"/>
              <w:rPr>
                <w:lang w:eastAsia="en-AU"/>
              </w:rPr>
            </w:pPr>
            <w:r w:rsidRPr="007C57C2">
              <w:t>97.3|0.5|2.1|0</w:t>
            </w:r>
          </w:p>
        </w:tc>
        <w:tc>
          <w:tcPr>
            <w:tcW w:w="0" w:type="auto"/>
            <w:shd w:val="clear" w:color="auto" w:fill="auto"/>
            <w:noWrap/>
            <w:vAlign w:val="center"/>
            <w:hideMark/>
          </w:tcPr>
          <w:p w14:paraId="1A46FBB2" w14:textId="77777777" w:rsidR="002A2857" w:rsidRPr="007C57C2" w:rsidRDefault="002A2857" w:rsidP="00DC63F7">
            <w:pPr>
              <w:spacing w:after="0" w:line="240" w:lineRule="auto"/>
              <w:jc w:val="center"/>
              <w:rPr>
                <w:rFonts w:ascii="Calibri" w:hAnsi="Calibri"/>
                <w:color w:val="000000"/>
                <w:lang w:eastAsia="en-AU"/>
              </w:rPr>
            </w:pPr>
            <w:r w:rsidRPr="007C57C2">
              <w:t>16</w:t>
            </w:r>
          </w:p>
        </w:tc>
        <w:tc>
          <w:tcPr>
            <w:tcW w:w="0" w:type="auto"/>
            <w:shd w:val="clear" w:color="auto" w:fill="auto"/>
            <w:noWrap/>
            <w:vAlign w:val="center"/>
          </w:tcPr>
          <w:p w14:paraId="30329EE0" w14:textId="77777777" w:rsidR="002A2857" w:rsidRPr="007C57C2" w:rsidRDefault="002A2857" w:rsidP="00DC63F7">
            <w:pPr>
              <w:spacing w:after="0" w:line="240" w:lineRule="auto"/>
              <w:jc w:val="center"/>
              <w:rPr>
                <w:lang w:eastAsia="en-AU"/>
              </w:rPr>
            </w:pPr>
            <w:r w:rsidRPr="007C57C2">
              <w:t>97.9|0|2.1|0</w:t>
            </w:r>
          </w:p>
        </w:tc>
        <w:tc>
          <w:tcPr>
            <w:tcW w:w="0" w:type="auto"/>
            <w:vAlign w:val="center"/>
          </w:tcPr>
          <w:p w14:paraId="2105CE98" w14:textId="77777777" w:rsidR="002A2857" w:rsidRPr="007C57C2" w:rsidRDefault="002A2857" w:rsidP="00DC63F7">
            <w:pPr>
              <w:spacing w:after="0" w:line="240" w:lineRule="auto"/>
              <w:jc w:val="center"/>
            </w:pPr>
            <w:r w:rsidRPr="007C57C2">
              <w:t>12</w:t>
            </w:r>
          </w:p>
        </w:tc>
        <w:tc>
          <w:tcPr>
            <w:tcW w:w="0" w:type="auto"/>
            <w:vAlign w:val="center"/>
          </w:tcPr>
          <w:p w14:paraId="76D3612D" w14:textId="77777777" w:rsidR="002A2857" w:rsidRPr="007C57C2" w:rsidRDefault="002A2857" w:rsidP="00DC63F7">
            <w:pPr>
              <w:spacing w:after="0" w:line="240" w:lineRule="auto"/>
              <w:jc w:val="center"/>
            </w:pPr>
            <w:r w:rsidRPr="007C57C2">
              <w:t>100 | 0 | 0 | 0</w:t>
            </w:r>
          </w:p>
        </w:tc>
        <w:tc>
          <w:tcPr>
            <w:tcW w:w="0" w:type="auto"/>
            <w:vAlign w:val="center"/>
          </w:tcPr>
          <w:p w14:paraId="2643F1E3" w14:textId="77777777" w:rsidR="002A2857" w:rsidRPr="007C57C2" w:rsidRDefault="002A2857" w:rsidP="00DC63F7">
            <w:pPr>
              <w:spacing w:after="0" w:line="240" w:lineRule="auto"/>
              <w:jc w:val="center"/>
            </w:pPr>
            <w:r w:rsidRPr="007C57C2">
              <w:t>19</w:t>
            </w:r>
          </w:p>
        </w:tc>
        <w:tc>
          <w:tcPr>
            <w:tcW w:w="0" w:type="auto"/>
            <w:vAlign w:val="center"/>
          </w:tcPr>
          <w:p w14:paraId="17A352BB" w14:textId="77777777" w:rsidR="002A2857" w:rsidRPr="007C57C2" w:rsidRDefault="002A2857" w:rsidP="00DC63F7">
            <w:pPr>
              <w:spacing w:after="0" w:line="240" w:lineRule="auto"/>
              <w:jc w:val="center"/>
            </w:pPr>
            <w:r w:rsidRPr="007C57C2">
              <w:t>173 | 1 | 1 | 0</w:t>
            </w:r>
          </w:p>
        </w:tc>
      </w:tr>
      <w:tr w:rsidR="002A2857" w:rsidRPr="007C57C2" w14:paraId="3231AB9F" w14:textId="77777777" w:rsidTr="00DC63F7">
        <w:trPr>
          <w:trHeight w:val="300"/>
          <w:jc w:val="center"/>
        </w:trPr>
        <w:tc>
          <w:tcPr>
            <w:tcW w:w="0" w:type="auto"/>
            <w:shd w:val="clear" w:color="auto" w:fill="auto"/>
            <w:noWrap/>
            <w:vAlign w:val="center"/>
            <w:hideMark/>
          </w:tcPr>
          <w:p w14:paraId="5656B6FA" w14:textId="77777777" w:rsidR="002A2857" w:rsidRPr="00DC63F7" w:rsidRDefault="002A2857" w:rsidP="00DC63F7">
            <w:pPr>
              <w:spacing w:after="0" w:line="240" w:lineRule="auto"/>
              <w:rPr>
                <w:rFonts w:ascii="Calibri" w:hAnsi="Calibri"/>
                <w:b/>
                <w:color w:val="000000"/>
                <w:lang w:eastAsia="en-AU"/>
              </w:rPr>
            </w:pPr>
            <w:r w:rsidRPr="00DC63F7">
              <w:rPr>
                <w:b/>
              </w:rPr>
              <w:t>Tooleybuc</w:t>
            </w:r>
          </w:p>
        </w:tc>
        <w:tc>
          <w:tcPr>
            <w:tcW w:w="0" w:type="auto"/>
            <w:shd w:val="clear" w:color="auto" w:fill="auto"/>
            <w:noWrap/>
            <w:vAlign w:val="center"/>
            <w:hideMark/>
          </w:tcPr>
          <w:p w14:paraId="57B681B1" w14:textId="77777777" w:rsidR="002A2857" w:rsidRPr="007C57C2" w:rsidRDefault="002A2857" w:rsidP="00DC63F7">
            <w:pPr>
              <w:spacing w:after="0" w:line="240" w:lineRule="auto"/>
              <w:jc w:val="center"/>
              <w:rPr>
                <w:rFonts w:ascii="Calibri" w:hAnsi="Calibri"/>
                <w:color w:val="000000"/>
                <w:lang w:eastAsia="en-AU"/>
              </w:rPr>
            </w:pPr>
            <w:r w:rsidRPr="007C57C2">
              <w:t>29</w:t>
            </w:r>
          </w:p>
        </w:tc>
        <w:tc>
          <w:tcPr>
            <w:tcW w:w="0" w:type="auto"/>
            <w:vAlign w:val="center"/>
          </w:tcPr>
          <w:p w14:paraId="0F9A3A39" w14:textId="77777777" w:rsidR="002A2857" w:rsidRPr="007C57C2" w:rsidRDefault="002A2857" w:rsidP="00DC63F7">
            <w:pPr>
              <w:spacing w:after="0" w:line="240" w:lineRule="auto"/>
              <w:jc w:val="center"/>
              <w:rPr>
                <w:lang w:eastAsia="en-AU"/>
              </w:rPr>
            </w:pPr>
            <w:r w:rsidRPr="007C57C2">
              <w:t>98.6|0.7|0.7|0</w:t>
            </w:r>
          </w:p>
        </w:tc>
        <w:tc>
          <w:tcPr>
            <w:tcW w:w="0" w:type="auto"/>
            <w:shd w:val="clear" w:color="auto" w:fill="auto"/>
            <w:noWrap/>
            <w:vAlign w:val="center"/>
            <w:hideMark/>
          </w:tcPr>
          <w:p w14:paraId="2AB844CC" w14:textId="77777777" w:rsidR="002A2857" w:rsidRPr="007C57C2" w:rsidRDefault="002A2857" w:rsidP="00DC63F7">
            <w:pPr>
              <w:spacing w:after="0" w:line="240" w:lineRule="auto"/>
              <w:jc w:val="center"/>
              <w:rPr>
                <w:rFonts w:ascii="Calibri" w:hAnsi="Calibri"/>
                <w:color w:val="000000"/>
                <w:lang w:eastAsia="en-AU"/>
              </w:rPr>
            </w:pPr>
            <w:r w:rsidRPr="007C57C2">
              <w:t>19</w:t>
            </w:r>
          </w:p>
        </w:tc>
        <w:tc>
          <w:tcPr>
            <w:tcW w:w="0" w:type="auto"/>
            <w:vAlign w:val="center"/>
          </w:tcPr>
          <w:p w14:paraId="7A340066" w14:textId="77777777" w:rsidR="002A2857" w:rsidRPr="007C57C2" w:rsidRDefault="002A2857" w:rsidP="00DC63F7">
            <w:pPr>
              <w:spacing w:after="0" w:line="240" w:lineRule="auto"/>
              <w:jc w:val="center"/>
              <w:rPr>
                <w:lang w:eastAsia="en-AU"/>
              </w:rPr>
            </w:pPr>
            <w:r w:rsidRPr="007C57C2">
              <w:t>100|0|0|0</w:t>
            </w:r>
          </w:p>
        </w:tc>
        <w:tc>
          <w:tcPr>
            <w:tcW w:w="0" w:type="auto"/>
            <w:shd w:val="clear" w:color="auto" w:fill="auto"/>
            <w:noWrap/>
            <w:vAlign w:val="center"/>
            <w:hideMark/>
          </w:tcPr>
          <w:p w14:paraId="38005565" w14:textId="77777777" w:rsidR="002A2857" w:rsidRPr="007C57C2" w:rsidRDefault="002A2857" w:rsidP="00DC63F7">
            <w:pPr>
              <w:spacing w:after="0" w:line="240" w:lineRule="auto"/>
              <w:jc w:val="center"/>
              <w:rPr>
                <w:rFonts w:ascii="Calibri" w:hAnsi="Calibri"/>
                <w:color w:val="000000"/>
                <w:lang w:eastAsia="en-AU"/>
              </w:rPr>
            </w:pPr>
            <w:r w:rsidRPr="007C57C2">
              <w:t>20</w:t>
            </w:r>
          </w:p>
        </w:tc>
        <w:tc>
          <w:tcPr>
            <w:tcW w:w="0" w:type="auto"/>
            <w:shd w:val="clear" w:color="auto" w:fill="auto"/>
            <w:noWrap/>
            <w:vAlign w:val="center"/>
          </w:tcPr>
          <w:p w14:paraId="7FD8E5C5" w14:textId="77777777" w:rsidR="002A2857" w:rsidRPr="007C57C2" w:rsidRDefault="002A2857" w:rsidP="00DC63F7">
            <w:pPr>
              <w:spacing w:after="0" w:line="240" w:lineRule="auto"/>
              <w:jc w:val="center"/>
              <w:rPr>
                <w:lang w:eastAsia="en-AU"/>
              </w:rPr>
            </w:pPr>
            <w:r w:rsidRPr="007C57C2">
              <w:t>97.8|0|2.2|0</w:t>
            </w:r>
          </w:p>
        </w:tc>
        <w:tc>
          <w:tcPr>
            <w:tcW w:w="0" w:type="auto"/>
            <w:vAlign w:val="center"/>
          </w:tcPr>
          <w:p w14:paraId="3EF3ADDA" w14:textId="77777777" w:rsidR="002A2857" w:rsidRPr="007C57C2" w:rsidRDefault="002A2857" w:rsidP="00DC63F7">
            <w:pPr>
              <w:spacing w:after="0" w:line="240" w:lineRule="auto"/>
              <w:jc w:val="center"/>
            </w:pPr>
            <w:r w:rsidRPr="007C57C2">
              <w:t>12</w:t>
            </w:r>
          </w:p>
        </w:tc>
        <w:tc>
          <w:tcPr>
            <w:tcW w:w="0" w:type="auto"/>
            <w:vAlign w:val="center"/>
          </w:tcPr>
          <w:p w14:paraId="256164A1" w14:textId="77777777" w:rsidR="002A2857" w:rsidRPr="007C57C2" w:rsidRDefault="002A2857" w:rsidP="00DC63F7">
            <w:pPr>
              <w:spacing w:after="0" w:line="240" w:lineRule="auto"/>
              <w:jc w:val="center"/>
            </w:pPr>
            <w:r w:rsidRPr="007C57C2">
              <w:t>100 | 0 | 0 | 0</w:t>
            </w:r>
          </w:p>
        </w:tc>
        <w:tc>
          <w:tcPr>
            <w:tcW w:w="0" w:type="auto"/>
            <w:vAlign w:val="center"/>
          </w:tcPr>
          <w:p w14:paraId="245E4590" w14:textId="77777777" w:rsidR="002A2857" w:rsidRPr="007C57C2" w:rsidRDefault="002A2857" w:rsidP="00DC63F7">
            <w:pPr>
              <w:spacing w:after="0" w:line="240" w:lineRule="auto"/>
              <w:jc w:val="center"/>
            </w:pPr>
            <w:r w:rsidRPr="007C57C2">
              <w:t>23</w:t>
            </w:r>
          </w:p>
        </w:tc>
        <w:tc>
          <w:tcPr>
            <w:tcW w:w="0" w:type="auto"/>
            <w:vAlign w:val="center"/>
          </w:tcPr>
          <w:p w14:paraId="4F9F6D51" w14:textId="77777777" w:rsidR="002A2857" w:rsidRPr="007C57C2" w:rsidRDefault="002A2857" w:rsidP="00DC63F7">
            <w:pPr>
              <w:spacing w:after="0" w:line="240" w:lineRule="auto"/>
              <w:jc w:val="center"/>
            </w:pPr>
            <w:r w:rsidRPr="007C57C2">
              <w:t>143 | 4 | 2 | 0</w:t>
            </w:r>
          </w:p>
        </w:tc>
      </w:tr>
      <w:tr w:rsidR="002A2857" w:rsidRPr="007C57C2" w14:paraId="6FF8314F" w14:textId="77777777" w:rsidTr="00DC63F7">
        <w:trPr>
          <w:trHeight w:val="300"/>
          <w:jc w:val="center"/>
        </w:trPr>
        <w:tc>
          <w:tcPr>
            <w:tcW w:w="0" w:type="auto"/>
            <w:shd w:val="clear" w:color="auto" w:fill="auto"/>
            <w:noWrap/>
            <w:vAlign w:val="center"/>
            <w:hideMark/>
          </w:tcPr>
          <w:p w14:paraId="3691BB85" w14:textId="77777777" w:rsidR="002A2857" w:rsidRPr="00DC63F7" w:rsidRDefault="002A2857" w:rsidP="00DC63F7">
            <w:pPr>
              <w:spacing w:after="0" w:line="240" w:lineRule="auto"/>
              <w:rPr>
                <w:rFonts w:ascii="Calibri" w:hAnsi="Calibri"/>
                <w:b/>
                <w:color w:val="000000"/>
                <w:lang w:eastAsia="en-AU"/>
              </w:rPr>
            </w:pPr>
            <w:r w:rsidRPr="00DC63F7">
              <w:rPr>
                <w:b/>
              </w:rPr>
              <w:t>Darling</w:t>
            </w:r>
          </w:p>
        </w:tc>
        <w:tc>
          <w:tcPr>
            <w:tcW w:w="0" w:type="auto"/>
            <w:shd w:val="clear" w:color="auto" w:fill="auto"/>
            <w:noWrap/>
            <w:vAlign w:val="center"/>
            <w:hideMark/>
          </w:tcPr>
          <w:p w14:paraId="0FD39F1B" w14:textId="77777777" w:rsidR="002A2857" w:rsidRPr="007C57C2" w:rsidRDefault="002A2857" w:rsidP="00DC63F7">
            <w:pPr>
              <w:spacing w:after="0" w:line="240" w:lineRule="auto"/>
              <w:jc w:val="center"/>
              <w:rPr>
                <w:rFonts w:ascii="Calibri" w:hAnsi="Calibri"/>
                <w:color w:val="000000"/>
                <w:lang w:eastAsia="en-AU"/>
              </w:rPr>
            </w:pPr>
            <w:r w:rsidRPr="007C57C2">
              <w:t>21</w:t>
            </w:r>
          </w:p>
        </w:tc>
        <w:tc>
          <w:tcPr>
            <w:tcW w:w="0" w:type="auto"/>
            <w:vAlign w:val="center"/>
          </w:tcPr>
          <w:p w14:paraId="448B94B7" w14:textId="77777777" w:rsidR="002A2857" w:rsidRPr="007C57C2" w:rsidRDefault="002A2857" w:rsidP="00DC63F7">
            <w:pPr>
              <w:spacing w:after="0" w:line="240" w:lineRule="auto"/>
              <w:jc w:val="center"/>
              <w:rPr>
                <w:lang w:eastAsia="en-AU"/>
              </w:rPr>
            </w:pPr>
            <w:r w:rsidRPr="007C57C2">
              <w:t>99.3|0.6|0.2|0</w:t>
            </w:r>
          </w:p>
        </w:tc>
        <w:tc>
          <w:tcPr>
            <w:tcW w:w="0" w:type="auto"/>
            <w:shd w:val="clear" w:color="auto" w:fill="auto"/>
            <w:noWrap/>
            <w:vAlign w:val="center"/>
            <w:hideMark/>
          </w:tcPr>
          <w:p w14:paraId="39D51C61" w14:textId="77777777" w:rsidR="002A2857" w:rsidRPr="007C57C2" w:rsidRDefault="002A2857" w:rsidP="00DC63F7">
            <w:pPr>
              <w:spacing w:after="0" w:line="240" w:lineRule="auto"/>
              <w:jc w:val="center"/>
              <w:rPr>
                <w:rFonts w:ascii="Calibri" w:hAnsi="Calibri"/>
                <w:color w:val="000000"/>
                <w:lang w:eastAsia="en-AU"/>
              </w:rPr>
            </w:pPr>
            <w:r w:rsidRPr="007C57C2">
              <w:t>13</w:t>
            </w:r>
          </w:p>
        </w:tc>
        <w:tc>
          <w:tcPr>
            <w:tcW w:w="0" w:type="auto"/>
            <w:vAlign w:val="center"/>
          </w:tcPr>
          <w:p w14:paraId="3FAE7E4B" w14:textId="77777777" w:rsidR="002A2857" w:rsidRPr="007C57C2" w:rsidRDefault="002A2857" w:rsidP="00DC63F7">
            <w:pPr>
              <w:spacing w:after="0" w:line="240" w:lineRule="auto"/>
              <w:jc w:val="center"/>
              <w:rPr>
                <w:lang w:eastAsia="en-AU"/>
              </w:rPr>
            </w:pPr>
            <w:r w:rsidRPr="007C57C2">
              <w:t>37.2|20|42.8|0</w:t>
            </w:r>
          </w:p>
        </w:tc>
        <w:tc>
          <w:tcPr>
            <w:tcW w:w="0" w:type="auto"/>
            <w:shd w:val="clear" w:color="auto" w:fill="auto"/>
            <w:noWrap/>
            <w:vAlign w:val="center"/>
            <w:hideMark/>
          </w:tcPr>
          <w:p w14:paraId="242FE0E9" w14:textId="77777777" w:rsidR="002A2857" w:rsidRPr="007C57C2" w:rsidRDefault="002A2857" w:rsidP="00DC63F7">
            <w:pPr>
              <w:spacing w:after="0" w:line="240" w:lineRule="auto"/>
              <w:jc w:val="center"/>
              <w:rPr>
                <w:rFonts w:ascii="Calibri" w:hAnsi="Calibri"/>
                <w:color w:val="000000"/>
                <w:lang w:eastAsia="en-AU"/>
              </w:rPr>
            </w:pPr>
            <w:r w:rsidRPr="007C57C2">
              <w:t>15</w:t>
            </w:r>
          </w:p>
        </w:tc>
        <w:tc>
          <w:tcPr>
            <w:tcW w:w="0" w:type="auto"/>
            <w:shd w:val="clear" w:color="auto" w:fill="auto"/>
            <w:noWrap/>
            <w:vAlign w:val="center"/>
            <w:hideMark/>
          </w:tcPr>
          <w:p w14:paraId="5BD40011" w14:textId="77777777" w:rsidR="002A2857" w:rsidRPr="007C57C2" w:rsidRDefault="002A2857" w:rsidP="00DC63F7">
            <w:pPr>
              <w:spacing w:after="0" w:line="240" w:lineRule="auto"/>
              <w:jc w:val="center"/>
              <w:rPr>
                <w:lang w:eastAsia="en-AU"/>
              </w:rPr>
            </w:pPr>
            <w:r w:rsidRPr="007C57C2">
              <w:t>79.4|0|20.6|0</w:t>
            </w:r>
          </w:p>
        </w:tc>
        <w:tc>
          <w:tcPr>
            <w:tcW w:w="0" w:type="auto"/>
            <w:vAlign w:val="center"/>
          </w:tcPr>
          <w:p w14:paraId="6F137992" w14:textId="77777777" w:rsidR="002A2857" w:rsidRPr="007C57C2" w:rsidRDefault="002A2857" w:rsidP="00DC63F7">
            <w:pPr>
              <w:spacing w:after="0" w:line="240" w:lineRule="auto"/>
              <w:jc w:val="center"/>
            </w:pPr>
            <w:r w:rsidRPr="007C57C2">
              <w:t>-</w:t>
            </w:r>
          </w:p>
        </w:tc>
        <w:tc>
          <w:tcPr>
            <w:tcW w:w="0" w:type="auto"/>
            <w:vAlign w:val="center"/>
          </w:tcPr>
          <w:p w14:paraId="592BB75F" w14:textId="77777777" w:rsidR="002A2857" w:rsidRPr="007C57C2" w:rsidRDefault="002A2857" w:rsidP="00DC63F7">
            <w:pPr>
              <w:spacing w:after="0" w:line="240" w:lineRule="auto"/>
              <w:jc w:val="center"/>
            </w:pPr>
            <w:r w:rsidRPr="007C57C2">
              <w:t>-</w:t>
            </w:r>
          </w:p>
        </w:tc>
        <w:tc>
          <w:tcPr>
            <w:tcW w:w="0" w:type="auto"/>
            <w:vAlign w:val="center"/>
          </w:tcPr>
          <w:p w14:paraId="7D268F8D" w14:textId="77777777" w:rsidR="002A2857" w:rsidRPr="007C57C2" w:rsidRDefault="002A2857" w:rsidP="00DC63F7">
            <w:pPr>
              <w:spacing w:after="0" w:line="240" w:lineRule="auto"/>
              <w:jc w:val="center"/>
            </w:pPr>
            <w:r w:rsidRPr="007C57C2">
              <w:t>-</w:t>
            </w:r>
          </w:p>
        </w:tc>
        <w:tc>
          <w:tcPr>
            <w:tcW w:w="0" w:type="auto"/>
            <w:vAlign w:val="center"/>
          </w:tcPr>
          <w:p w14:paraId="4B5DFE78" w14:textId="77777777" w:rsidR="002A2857" w:rsidRPr="007C57C2" w:rsidRDefault="002A2857" w:rsidP="00DC63F7">
            <w:pPr>
              <w:spacing w:after="0" w:line="240" w:lineRule="auto"/>
              <w:jc w:val="center"/>
            </w:pPr>
            <w:r w:rsidRPr="007C57C2">
              <w:t>-</w:t>
            </w:r>
          </w:p>
        </w:tc>
      </w:tr>
      <w:tr w:rsidR="002A2857" w:rsidRPr="007C57C2" w14:paraId="67797C53" w14:textId="77777777" w:rsidTr="00DC63F7">
        <w:trPr>
          <w:trHeight w:val="300"/>
          <w:jc w:val="center"/>
        </w:trPr>
        <w:tc>
          <w:tcPr>
            <w:tcW w:w="0" w:type="auto"/>
            <w:shd w:val="clear" w:color="auto" w:fill="auto"/>
            <w:noWrap/>
            <w:vAlign w:val="center"/>
            <w:hideMark/>
          </w:tcPr>
          <w:p w14:paraId="1F889D3C" w14:textId="77777777" w:rsidR="002A2857" w:rsidRPr="00DC63F7" w:rsidRDefault="002A2857" w:rsidP="00DC63F7">
            <w:pPr>
              <w:spacing w:after="0" w:line="240" w:lineRule="auto"/>
              <w:rPr>
                <w:rFonts w:ascii="Calibri" w:hAnsi="Calibri"/>
                <w:b/>
                <w:color w:val="000000"/>
                <w:lang w:eastAsia="en-AU"/>
              </w:rPr>
            </w:pPr>
            <w:r w:rsidRPr="00DC63F7">
              <w:rPr>
                <w:b/>
              </w:rPr>
              <w:t>Milich</w:t>
            </w:r>
          </w:p>
        </w:tc>
        <w:tc>
          <w:tcPr>
            <w:tcW w:w="0" w:type="auto"/>
            <w:shd w:val="clear" w:color="auto" w:fill="auto"/>
            <w:noWrap/>
            <w:vAlign w:val="center"/>
            <w:hideMark/>
          </w:tcPr>
          <w:p w14:paraId="5704D240" w14:textId="77777777" w:rsidR="002A2857" w:rsidRPr="007C57C2" w:rsidRDefault="002A2857" w:rsidP="00DC63F7">
            <w:pPr>
              <w:spacing w:after="0" w:line="240" w:lineRule="auto"/>
              <w:jc w:val="center"/>
              <w:rPr>
                <w:rFonts w:ascii="Calibri" w:hAnsi="Calibri"/>
                <w:color w:val="000000"/>
                <w:lang w:eastAsia="en-AU"/>
              </w:rPr>
            </w:pPr>
            <w:r w:rsidRPr="007C57C2">
              <w:t>26</w:t>
            </w:r>
          </w:p>
        </w:tc>
        <w:tc>
          <w:tcPr>
            <w:tcW w:w="0" w:type="auto"/>
            <w:vAlign w:val="center"/>
          </w:tcPr>
          <w:p w14:paraId="6F02B7B7" w14:textId="77777777" w:rsidR="002A2857" w:rsidRPr="007C57C2" w:rsidRDefault="002A2857" w:rsidP="00DC63F7">
            <w:pPr>
              <w:spacing w:after="0" w:line="240" w:lineRule="auto"/>
              <w:jc w:val="center"/>
              <w:rPr>
                <w:lang w:eastAsia="en-AU"/>
              </w:rPr>
            </w:pPr>
            <w:r w:rsidRPr="007C57C2">
              <w:t>100|0|0|0</w:t>
            </w:r>
          </w:p>
        </w:tc>
        <w:tc>
          <w:tcPr>
            <w:tcW w:w="0" w:type="auto"/>
            <w:shd w:val="clear" w:color="auto" w:fill="auto"/>
            <w:noWrap/>
            <w:vAlign w:val="center"/>
            <w:hideMark/>
          </w:tcPr>
          <w:p w14:paraId="564ED8D9" w14:textId="77777777" w:rsidR="002A2857" w:rsidRPr="007C57C2" w:rsidRDefault="002A2857" w:rsidP="00DC63F7">
            <w:pPr>
              <w:spacing w:after="0" w:line="240" w:lineRule="auto"/>
              <w:jc w:val="center"/>
              <w:rPr>
                <w:rFonts w:ascii="Calibri" w:hAnsi="Calibri"/>
                <w:color w:val="000000"/>
                <w:lang w:eastAsia="en-AU"/>
              </w:rPr>
            </w:pPr>
            <w:r w:rsidRPr="007C57C2">
              <w:t>24</w:t>
            </w:r>
          </w:p>
        </w:tc>
        <w:tc>
          <w:tcPr>
            <w:tcW w:w="0" w:type="auto"/>
            <w:vAlign w:val="center"/>
          </w:tcPr>
          <w:p w14:paraId="29E1CFEE" w14:textId="77777777" w:rsidR="002A2857" w:rsidRPr="007C57C2" w:rsidRDefault="002A2857" w:rsidP="00DC63F7">
            <w:pPr>
              <w:spacing w:after="0" w:line="240" w:lineRule="auto"/>
              <w:jc w:val="center"/>
              <w:rPr>
                <w:lang w:eastAsia="en-AU"/>
              </w:rPr>
            </w:pPr>
            <w:r w:rsidRPr="007C57C2">
              <w:t>93.2|1.3|5.5|0</w:t>
            </w:r>
          </w:p>
        </w:tc>
        <w:tc>
          <w:tcPr>
            <w:tcW w:w="0" w:type="auto"/>
            <w:shd w:val="clear" w:color="auto" w:fill="auto"/>
            <w:noWrap/>
            <w:vAlign w:val="center"/>
            <w:hideMark/>
          </w:tcPr>
          <w:p w14:paraId="56F2A1CB" w14:textId="77777777" w:rsidR="002A2857" w:rsidRPr="007C57C2" w:rsidRDefault="002A2857" w:rsidP="00DC63F7">
            <w:pPr>
              <w:spacing w:after="0" w:line="240" w:lineRule="auto"/>
              <w:jc w:val="center"/>
              <w:rPr>
                <w:rFonts w:ascii="Calibri" w:hAnsi="Calibri"/>
                <w:color w:val="000000"/>
                <w:lang w:eastAsia="en-AU"/>
              </w:rPr>
            </w:pPr>
            <w:r w:rsidRPr="007C57C2">
              <w:t>27</w:t>
            </w:r>
          </w:p>
        </w:tc>
        <w:tc>
          <w:tcPr>
            <w:tcW w:w="0" w:type="auto"/>
            <w:shd w:val="clear" w:color="auto" w:fill="auto"/>
            <w:noWrap/>
            <w:vAlign w:val="center"/>
            <w:hideMark/>
          </w:tcPr>
          <w:p w14:paraId="3535DBC3" w14:textId="77777777" w:rsidR="002A2857" w:rsidRPr="007C57C2" w:rsidRDefault="002A2857" w:rsidP="00DC63F7">
            <w:pPr>
              <w:spacing w:after="0" w:line="240" w:lineRule="auto"/>
              <w:jc w:val="center"/>
              <w:rPr>
                <w:lang w:eastAsia="en-AU"/>
              </w:rPr>
            </w:pPr>
            <w:r w:rsidRPr="007C57C2">
              <w:t>98.4|1.6|0|0</w:t>
            </w:r>
          </w:p>
        </w:tc>
        <w:tc>
          <w:tcPr>
            <w:tcW w:w="0" w:type="auto"/>
            <w:vAlign w:val="center"/>
          </w:tcPr>
          <w:p w14:paraId="6E3C9AB5" w14:textId="77777777" w:rsidR="002A2857" w:rsidRPr="007C57C2" w:rsidRDefault="002A2857" w:rsidP="00DC63F7">
            <w:pPr>
              <w:spacing w:after="0" w:line="240" w:lineRule="auto"/>
              <w:jc w:val="center"/>
            </w:pPr>
            <w:r w:rsidRPr="007C57C2">
              <w:t>21</w:t>
            </w:r>
          </w:p>
        </w:tc>
        <w:tc>
          <w:tcPr>
            <w:tcW w:w="0" w:type="auto"/>
            <w:vAlign w:val="center"/>
          </w:tcPr>
          <w:p w14:paraId="26080DE9" w14:textId="77777777" w:rsidR="002A2857" w:rsidRPr="007C57C2" w:rsidRDefault="002A2857" w:rsidP="00DC63F7">
            <w:pPr>
              <w:spacing w:after="0" w:line="240" w:lineRule="auto"/>
              <w:jc w:val="center"/>
            </w:pPr>
            <w:r w:rsidRPr="007C57C2">
              <w:t>95 | 4 | 1 | 0</w:t>
            </w:r>
          </w:p>
        </w:tc>
        <w:tc>
          <w:tcPr>
            <w:tcW w:w="0" w:type="auto"/>
            <w:vAlign w:val="center"/>
          </w:tcPr>
          <w:p w14:paraId="1E0A7CBD" w14:textId="77777777" w:rsidR="002A2857" w:rsidRPr="007C57C2" w:rsidRDefault="002A2857" w:rsidP="00DC63F7">
            <w:pPr>
              <w:spacing w:after="0" w:line="240" w:lineRule="auto"/>
              <w:jc w:val="center"/>
            </w:pPr>
            <w:r w:rsidRPr="007C57C2">
              <w:t>22</w:t>
            </w:r>
          </w:p>
        </w:tc>
        <w:tc>
          <w:tcPr>
            <w:tcW w:w="0" w:type="auto"/>
            <w:vAlign w:val="center"/>
          </w:tcPr>
          <w:p w14:paraId="13601104" w14:textId="77777777" w:rsidR="002A2857" w:rsidRPr="007C57C2" w:rsidRDefault="002A2857" w:rsidP="00DC63F7">
            <w:pPr>
              <w:spacing w:after="0" w:line="240" w:lineRule="auto"/>
              <w:jc w:val="center"/>
            </w:pPr>
            <w:r w:rsidRPr="007C57C2">
              <w:t>976 | 16 | 33 | 0</w:t>
            </w:r>
          </w:p>
        </w:tc>
      </w:tr>
      <w:tr w:rsidR="002A2857" w:rsidRPr="007C57C2" w14:paraId="3F6C5F56" w14:textId="77777777" w:rsidTr="00DC63F7">
        <w:trPr>
          <w:trHeight w:val="300"/>
          <w:jc w:val="center"/>
        </w:trPr>
        <w:tc>
          <w:tcPr>
            <w:tcW w:w="0" w:type="auto"/>
            <w:shd w:val="clear" w:color="auto" w:fill="auto"/>
            <w:noWrap/>
            <w:vAlign w:val="center"/>
            <w:hideMark/>
          </w:tcPr>
          <w:p w14:paraId="3AA36CFF" w14:textId="77777777" w:rsidR="002A2857" w:rsidRPr="00DC63F7" w:rsidRDefault="002A2857" w:rsidP="00DC63F7">
            <w:pPr>
              <w:spacing w:after="0" w:line="240" w:lineRule="auto"/>
              <w:rPr>
                <w:b/>
              </w:rPr>
            </w:pPr>
            <w:r w:rsidRPr="00DC63F7">
              <w:rPr>
                <w:b/>
              </w:rPr>
              <w:t>Lowbank</w:t>
            </w:r>
          </w:p>
        </w:tc>
        <w:tc>
          <w:tcPr>
            <w:tcW w:w="0" w:type="auto"/>
            <w:shd w:val="clear" w:color="auto" w:fill="auto"/>
            <w:noWrap/>
            <w:vAlign w:val="center"/>
            <w:hideMark/>
          </w:tcPr>
          <w:p w14:paraId="2A993B3E" w14:textId="77777777" w:rsidR="002A2857" w:rsidRPr="00DC63F7" w:rsidRDefault="002A2857" w:rsidP="00DC63F7">
            <w:pPr>
              <w:spacing w:after="0" w:line="240" w:lineRule="auto"/>
              <w:jc w:val="center"/>
            </w:pPr>
            <w:r w:rsidRPr="00DC63F7">
              <w:t>34</w:t>
            </w:r>
          </w:p>
        </w:tc>
        <w:tc>
          <w:tcPr>
            <w:tcW w:w="0" w:type="auto"/>
            <w:vAlign w:val="center"/>
          </w:tcPr>
          <w:p w14:paraId="538293BC" w14:textId="77777777" w:rsidR="002A2857" w:rsidRPr="00DC63F7" w:rsidRDefault="002A2857" w:rsidP="00DC63F7">
            <w:pPr>
              <w:spacing w:after="0" w:line="240" w:lineRule="auto"/>
              <w:jc w:val="center"/>
            </w:pPr>
            <w:r w:rsidRPr="00DC63F7">
              <w:t>98.7|0.9|0.2|0.2</w:t>
            </w:r>
          </w:p>
        </w:tc>
        <w:tc>
          <w:tcPr>
            <w:tcW w:w="0" w:type="auto"/>
            <w:shd w:val="clear" w:color="auto" w:fill="auto"/>
            <w:noWrap/>
            <w:vAlign w:val="center"/>
            <w:hideMark/>
          </w:tcPr>
          <w:p w14:paraId="536A87CF" w14:textId="77777777" w:rsidR="002A2857" w:rsidRPr="00DC63F7" w:rsidRDefault="002A2857" w:rsidP="00DC63F7">
            <w:pPr>
              <w:spacing w:after="0" w:line="240" w:lineRule="auto"/>
              <w:jc w:val="center"/>
            </w:pPr>
            <w:r w:rsidRPr="00DC63F7">
              <w:t>23</w:t>
            </w:r>
          </w:p>
        </w:tc>
        <w:tc>
          <w:tcPr>
            <w:tcW w:w="0" w:type="auto"/>
            <w:vAlign w:val="center"/>
          </w:tcPr>
          <w:p w14:paraId="38E8FB59" w14:textId="77777777" w:rsidR="002A2857" w:rsidRPr="00DC63F7" w:rsidRDefault="002A2857" w:rsidP="00DC63F7">
            <w:pPr>
              <w:spacing w:after="0" w:line="240" w:lineRule="auto"/>
              <w:jc w:val="center"/>
            </w:pPr>
            <w:r w:rsidRPr="00DC63F7">
              <w:t>95.5|0|4.5|0</w:t>
            </w:r>
          </w:p>
        </w:tc>
        <w:tc>
          <w:tcPr>
            <w:tcW w:w="0" w:type="auto"/>
            <w:shd w:val="clear" w:color="auto" w:fill="auto"/>
            <w:noWrap/>
            <w:vAlign w:val="center"/>
            <w:hideMark/>
          </w:tcPr>
          <w:p w14:paraId="5CFF556E" w14:textId="77777777" w:rsidR="002A2857" w:rsidRPr="00DC63F7" w:rsidRDefault="002A2857" w:rsidP="00DC63F7">
            <w:pPr>
              <w:spacing w:after="0" w:line="240" w:lineRule="auto"/>
              <w:jc w:val="center"/>
            </w:pPr>
            <w:r w:rsidRPr="00DC63F7">
              <w:t>21</w:t>
            </w:r>
          </w:p>
        </w:tc>
        <w:tc>
          <w:tcPr>
            <w:tcW w:w="0" w:type="auto"/>
            <w:shd w:val="clear" w:color="auto" w:fill="auto"/>
            <w:noWrap/>
            <w:vAlign w:val="center"/>
            <w:hideMark/>
          </w:tcPr>
          <w:p w14:paraId="4A7D3D78" w14:textId="77777777" w:rsidR="002A2857" w:rsidRPr="00DC63F7" w:rsidRDefault="002A2857" w:rsidP="00DC63F7">
            <w:pPr>
              <w:spacing w:after="0" w:line="240" w:lineRule="auto"/>
              <w:jc w:val="center"/>
            </w:pPr>
            <w:r w:rsidRPr="00DC63F7">
              <w:t>100|0|0|0</w:t>
            </w:r>
          </w:p>
        </w:tc>
        <w:tc>
          <w:tcPr>
            <w:tcW w:w="0" w:type="auto"/>
            <w:vAlign w:val="center"/>
          </w:tcPr>
          <w:p w14:paraId="41ABFCA2" w14:textId="77777777" w:rsidR="002A2857" w:rsidRPr="00DC63F7" w:rsidRDefault="002A2857" w:rsidP="00DC63F7">
            <w:pPr>
              <w:spacing w:after="0" w:line="240" w:lineRule="auto"/>
              <w:jc w:val="center"/>
            </w:pPr>
            <w:r w:rsidRPr="00DC63F7">
              <w:t>44</w:t>
            </w:r>
          </w:p>
        </w:tc>
        <w:tc>
          <w:tcPr>
            <w:tcW w:w="0" w:type="auto"/>
            <w:vAlign w:val="center"/>
          </w:tcPr>
          <w:p w14:paraId="7E07BD19" w14:textId="77777777" w:rsidR="002A2857" w:rsidRPr="00DC63F7" w:rsidRDefault="002A2857" w:rsidP="00DC63F7">
            <w:pPr>
              <w:spacing w:after="0" w:line="240" w:lineRule="auto"/>
              <w:jc w:val="center"/>
            </w:pPr>
            <w:r w:rsidRPr="00DC63F7">
              <w:t>95 | 5 | 0 | 0</w:t>
            </w:r>
          </w:p>
        </w:tc>
        <w:tc>
          <w:tcPr>
            <w:tcW w:w="0" w:type="auto"/>
            <w:vAlign w:val="center"/>
          </w:tcPr>
          <w:p w14:paraId="09EE57A7" w14:textId="77777777" w:rsidR="002A2857" w:rsidRPr="00DC63F7" w:rsidRDefault="002A2857" w:rsidP="00DC63F7">
            <w:pPr>
              <w:spacing w:after="0" w:line="240" w:lineRule="auto"/>
              <w:jc w:val="center"/>
            </w:pPr>
            <w:r w:rsidRPr="00DC63F7">
              <w:t>41</w:t>
            </w:r>
          </w:p>
        </w:tc>
        <w:tc>
          <w:tcPr>
            <w:tcW w:w="0" w:type="auto"/>
            <w:vAlign w:val="center"/>
          </w:tcPr>
          <w:p w14:paraId="17A566FB" w14:textId="77777777" w:rsidR="002A2857" w:rsidRPr="00DC63F7" w:rsidRDefault="002A2857" w:rsidP="00DC63F7">
            <w:pPr>
              <w:spacing w:after="0" w:line="240" w:lineRule="auto"/>
              <w:jc w:val="center"/>
            </w:pPr>
            <w:r w:rsidRPr="00DC63F7">
              <w:t>902 | 13 | 20 | 0</w:t>
            </w:r>
          </w:p>
        </w:tc>
      </w:tr>
      <w:tr w:rsidR="002A2857" w:rsidRPr="007C57C2" w14:paraId="42FDF07A" w14:textId="77777777" w:rsidTr="00DC63F7">
        <w:trPr>
          <w:trHeight w:val="300"/>
          <w:jc w:val="center"/>
        </w:trPr>
        <w:tc>
          <w:tcPr>
            <w:tcW w:w="0" w:type="auto"/>
            <w:shd w:val="clear" w:color="auto" w:fill="auto"/>
            <w:noWrap/>
            <w:vAlign w:val="center"/>
            <w:hideMark/>
          </w:tcPr>
          <w:p w14:paraId="3B9229E7" w14:textId="77777777" w:rsidR="002A2857" w:rsidRPr="00DC63F7" w:rsidRDefault="002A2857" w:rsidP="00DC63F7">
            <w:pPr>
              <w:spacing w:after="0" w:line="240" w:lineRule="auto"/>
              <w:rPr>
                <w:b/>
              </w:rPr>
            </w:pPr>
            <w:r w:rsidRPr="00DC63F7">
              <w:rPr>
                <w:b/>
              </w:rPr>
              <w:t>Brenda Park</w:t>
            </w:r>
          </w:p>
        </w:tc>
        <w:tc>
          <w:tcPr>
            <w:tcW w:w="0" w:type="auto"/>
            <w:shd w:val="clear" w:color="auto" w:fill="auto"/>
            <w:noWrap/>
            <w:vAlign w:val="center"/>
            <w:hideMark/>
          </w:tcPr>
          <w:p w14:paraId="715E5D94" w14:textId="77777777" w:rsidR="002A2857" w:rsidRPr="00DC63F7" w:rsidRDefault="002A2857" w:rsidP="00DC63F7">
            <w:pPr>
              <w:spacing w:after="0" w:line="240" w:lineRule="auto"/>
              <w:jc w:val="center"/>
            </w:pPr>
            <w:r w:rsidRPr="00DC63F7">
              <w:t>24</w:t>
            </w:r>
          </w:p>
        </w:tc>
        <w:tc>
          <w:tcPr>
            <w:tcW w:w="0" w:type="auto"/>
            <w:vAlign w:val="center"/>
          </w:tcPr>
          <w:p w14:paraId="4C38EEBA" w14:textId="77777777" w:rsidR="002A2857" w:rsidRPr="00DC63F7" w:rsidRDefault="002A2857" w:rsidP="00DC63F7">
            <w:pPr>
              <w:spacing w:after="0" w:line="240" w:lineRule="auto"/>
              <w:jc w:val="center"/>
            </w:pPr>
            <w:r w:rsidRPr="00DC63F7">
              <w:t>99.1|0|0.9|0</w:t>
            </w:r>
          </w:p>
        </w:tc>
        <w:tc>
          <w:tcPr>
            <w:tcW w:w="0" w:type="auto"/>
            <w:shd w:val="clear" w:color="auto" w:fill="auto"/>
            <w:noWrap/>
            <w:vAlign w:val="center"/>
            <w:hideMark/>
          </w:tcPr>
          <w:p w14:paraId="3F2B2811" w14:textId="77777777" w:rsidR="002A2857" w:rsidRPr="00DC63F7" w:rsidRDefault="002A2857" w:rsidP="00DC63F7">
            <w:pPr>
              <w:spacing w:after="0" w:line="240" w:lineRule="auto"/>
              <w:jc w:val="center"/>
            </w:pPr>
            <w:r w:rsidRPr="00DC63F7">
              <w:t>26</w:t>
            </w:r>
          </w:p>
        </w:tc>
        <w:tc>
          <w:tcPr>
            <w:tcW w:w="0" w:type="auto"/>
            <w:vAlign w:val="center"/>
          </w:tcPr>
          <w:p w14:paraId="75ACED7D" w14:textId="77777777" w:rsidR="002A2857" w:rsidRPr="00DC63F7" w:rsidRDefault="002A2857" w:rsidP="00DC63F7">
            <w:pPr>
              <w:spacing w:after="0" w:line="240" w:lineRule="auto"/>
              <w:jc w:val="center"/>
            </w:pPr>
            <w:r w:rsidRPr="00DC63F7">
              <w:t>94|0.8|5.2|0</w:t>
            </w:r>
          </w:p>
        </w:tc>
        <w:tc>
          <w:tcPr>
            <w:tcW w:w="0" w:type="auto"/>
            <w:shd w:val="clear" w:color="auto" w:fill="auto"/>
            <w:noWrap/>
            <w:vAlign w:val="center"/>
            <w:hideMark/>
          </w:tcPr>
          <w:p w14:paraId="061FC209" w14:textId="77777777" w:rsidR="002A2857" w:rsidRPr="00DC63F7" w:rsidRDefault="002A2857" w:rsidP="00DC63F7">
            <w:pPr>
              <w:spacing w:after="0" w:line="240" w:lineRule="auto"/>
              <w:jc w:val="center"/>
            </w:pPr>
            <w:r w:rsidRPr="00DC63F7">
              <w:t>29</w:t>
            </w:r>
          </w:p>
        </w:tc>
        <w:tc>
          <w:tcPr>
            <w:tcW w:w="0" w:type="auto"/>
            <w:shd w:val="clear" w:color="auto" w:fill="auto"/>
            <w:noWrap/>
            <w:vAlign w:val="center"/>
            <w:hideMark/>
          </w:tcPr>
          <w:p w14:paraId="0B637CDC" w14:textId="77777777" w:rsidR="002A2857" w:rsidRPr="00DC63F7" w:rsidRDefault="002A2857" w:rsidP="00DC63F7">
            <w:pPr>
              <w:spacing w:after="0" w:line="240" w:lineRule="auto"/>
              <w:jc w:val="center"/>
            </w:pPr>
            <w:r w:rsidRPr="00DC63F7">
              <w:t>97.1|2.1|0.8|0</w:t>
            </w:r>
          </w:p>
        </w:tc>
        <w:tc>
          <w:tcPr>
            <w:tcW w:w="0" w:type="auto"/>
            <w:vAlign w:val="center"/>
          </w:tcPr>
          <w:p w14:paraId="02B9B022" w14:textId="77777777" w:rsidR="002A2857" w:rsidRPr="00DC63F7" w:rsidRDefault="002A2857" w:rsidP="00DC63F7">
            <w:pPr>
              <w:spacing w:after="0" w:line="240" w:lineRule="auto"/>
              <w:jc w:val="center"/>
            </w:pPr>
            <w:r w:rsidRPr="00DC63F7">
              <w:t>26</w:t>
            </w:r>
          </w:p>
        </w:tc>
        <w:tc>
          <w:tcPr>
            <w:tcW w:w="0" w:type="auto"/>
            <w:vAlign w:val="center"/>
          </w:tcPr>
          <w:p w14:paraId="28A6C246" w14:textId="77777777" w:rsidR="002A2857" w:rsidRPr="00DC63F7" w:rsidRDefault="002A2857" w:rsidP="00DC63F7">
            <w:pPr>
              <w:spacing w:after="0" w:line="240" w:lineRule="auto"/>
              <w:jc w:val="center"/>
            </w:pPr>
            <w:r w:rsidRPr="00DC63F7">
              <w:t>95 | 4 | 1 | 0</w:t>
            </w:r>
          </w:p>
        </w:tc>
        <w:tc>
          <w:tcPr>
            <w:tcW w:w="0" w:type="auto"/>
            <w:vAlign w:val="center"/>
          </w:tcPr>
          <w:p w14:paraId="2077BA92" w14:textId="77777777" w:rsidR="002A2857" w:rsidRPr="00DC63F7" w:rsidRDefault="002A2857" w:rsidP="00DC63F7">
            <w:pPr>
              <w:spacing w:after="0" w:line="240" w:lineRule="auto"/>
              <w:jc w:val="center"/>
            </w:pPr>
            <w:r w:rsidRPr="00DC63F7">
              <w:t>23</w:t>
            </w:r>
          </w:p>
        </w:tc>
        <w:tc>
          <w:tcPr>
            <w:tcW w:w="0" w:type="auto"/>
            <w:vAlign w:val="center"/>
          </w:tcPr>
          <w:p w14:paraId="2C3D33EE" w14:textId="77777777" w:rsidR="002A2857" w:rsidRPr="00DC63F7" w:rsidRDefault="002A2857" w:rsidP="00DC63F7">
            <w:pPr>
              <w:spacing w:after="0" w:line="240" w:lineRule="auto"/>
              <w:jc w:val="center"/>
            </w:pPr>
            <w:r w:rsidRPr="00DC63F7">
              <w:t>903 | 16 | 10 | 0</w:t>
            </w:r>
          </w:p>
        </w:tc>
      </w:tr>
    </w:tbl>
    <w:p w14:paraId="6597F371" w14:textId="77777777" w:rsidR="00480C5E" w:rsidRDefault="00480C5E" w:rsidP="00DC63F7">
      <w:pPr>
        <w:spacing w:after="0" w:line="240" w:lineRule="auto"/>
        <w:rPr>
          <w:color w:val="4F81BD" w:themeColor="accent1"/>
          <w:sz w:val="18"/>
          <w:szCs w:val="18"/>
        </w:rPr>
      </w:pPr>
      <w:r>
        <w:br w:type="page"/>
      </w:r>
    </w:p>
    <w:p w14:paraId="6D5439E6" w14:textId="77777777" w:rsidR="00480C5E" w:rsidRDefault="00480C5E" w:rsidP="00043055">
      <w:pPr>
        <w:sectPr w:rsidR="00480C5E" w:rsidSect="00BD1099">
          <w:pgSz w:w="16838" w:h="11906" w:orient="landscape"/>
          <w:pgMar w:top="1440" w:right="1440" w:bottom="1440" w:left="1440" w:header="708" w:footer="708" w:gutter="0"/>
          <w:cols w:space="708"/>
          <w:docGrid w:linePitch="360"/>
        </w:sectPr>
      </w:pPr>
    </w:p>
    <w:p w14:paraId="44FA2081" w14:textId="176877A3" w:rsidR="00E96AC4" w:rsidRDefault="008F7997" w:rsidP="00043055">
      <w:r>
        <w:rPr>
          <w:noProof/>
          <w:lang w:eastAsia="en-AU"/>
        </w:rPr>
        <w:drawing>
          <wp:inline distT="0" distB="0" distL="0" distR="0" wp14:anchorId="1DC275D8" wp14:editId="5628E1E8">
            <wp:extent cx="5155024"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198679" cy="3688574"/>
                    </a:xfrm>
                    <a:prstGeom prst="rect">
                      <a:avLst/>
                    </a:prstGeom>
                    <a:ln>
                      <a:noFill/>
                    </a:ln>
                    <a:extLst>
                      <a:ext uri="{53640926-AAD7-44D8-BBD7-CCE9431645EC}">
                        <a14:shadowObscured xmlns:a14="http://schemas.microsoft.com/office/drawing/2010/main"/>
                      </a:ext>
                    </a:extLst>
                  </pic:spPr>
                </pic:pic>
              </a:graphicData>
            </a:graphic>
          </wp:inline>
        </w:drawing>
      </w:r>
    </w:p>
    <w:p w14:paraId="5BC08CB1" w14:textId="15679874" w:rsidR="00B94ABE" w:rsidRDefault="005F3722" w:rsidP="00DC63F7">
      <w:pPr>
        <w:pStyle w:val="Caption"/>
      </w:pPr>
      <w:bookmarkStart w:id="28" w:name="_Ref531081426"/>
      <w:r>
        <w:t>Figur</w:t>
      </w:r>
      <w:bookmarkEnd w:id="28"/>
      <w:r>
        <w:t>e 9</w:t>
      </w:r>
      <w:r w:rsidR="00E96AC4">
        <w:t xml:space="preserve">: </w:t>
      </w:r>
      <w:r w:rsidR="00AA3908" w:rsidRPr="00200DAF">
        <w:t xml:space="preserve">Nonmetric Multidimensional Scaling (MDS) ordination of zooplankton community structure across </w:t>
      </w:r>
      <w:r w:rsidR="00AA3908">
        <w:t xml:space="preserve">all </w:t>
      </w:r>
      <w:r w:rsidR="004844AF">
        <w:t>u</w:t>
      </w:r>
      <w:r w:rsidR="00AA3908">
        <w:t xml:space="preserve">pper Murray, </w:t>
      </w:r>
      <w:r w:rsidR="004844AF">
        <w:t>m</w:t>
      </w:r>
      <w:r w:rsidR="00AA3908">
        <w:t xml:space="preserve">id Murray, </w:t>
      </w:r>
      <w:r w:rsidR="004844AF">
        <w:t>l</w:t>
      </w:r>
      <w:r w:rsidR="00AA3908">
        <w:t xml:space="preserve">ower Murray and tributary </w:t>
      </w:r>
      <w:r w:rsidR="00AA3908" w:rsidRPr="00200DAF">
        <w:t>sites</w:t>
      </w:r>
      <w:r w:rsidR="00AA3908">
        <w:t xml:space="preserve"> during</w:t>
      </w:r>
      <w:r w:rsidR="00AA3908" w:rsidRPr="00200DAF">
        <w:t xml:space="preserve"> </w:t>
      </w:r>
      <w:r w:rsidR="00E0419F">
        <w:t>November 2016</w:t>
      </w:r>
      <w:r w:rsidR="00AA3908">
        <w:t xml:space="preserve">. </w:t>
      </w:r>
      <w:r w:rsidR="00802E34" w:rsidRPr="005F3722">
        <w:t>Differences between</w:t>
      </w:r>
      <w:r w:rsidR="00802E34">
        <w:t xml:space="preserve"> sites including Howlong, the Ovens and the Darling masked visual differences between sites within the </w:t>
      </w:r>
      <w:r w:rsidR="00773319">
        <w:t>Murray</w:t>
      </w:r>
      <w:r w:rsidR="00802E34">
        <w:t xml:space="preserve"> River, therefore to allow these differences to be </w:t>
      </w:r>
      <w:r w:rsidR="00D14F52">
        <w:t xml:space="preserve">shown, </w:t>
      </w:r>
      <w:r w:rsidR="00802E34">
        <w:t xml:space="preserve">these sites fall outside of the bounds of the graph presented. </w:t>
      </w:r>
      <w:r w:rsidR="00AA3908">
        <w:t>Correlation = 0.4.</w:t>
      </w:r>
    </w:p>
    <w:p w14:paraId="58936CB9" w14:textId="63C5C70E" w:rsidR="00E96AC4" w:rsidRDefault="00807787" w:rsidP="00043055">
      <w:r>
        <w:rPr>
          <w:noProof/>
          <w:lang w:eastAsia="en-AU"/>
        </w:rPr>
        <w:drawing>
          <wp:inline distT="0" distB="0" distL="0" distR="0" wp14:anchorId="35725F45" wp14:editId="62333BF1">
            <wp:extent cx="5143500" cy="33227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pn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197737" cy="3357741"/>
                    </a:xfrm>
                    <a:prstGeom prst="rect">
                      <a:avLst/>
                    </a:prstGeom>
                    <a:ln>
                      <a:noFill/>
                    </a:ln>
                    <a:extLst>
                      <a:ext uri="{53640926-AAD7-44D8-BBD7-CCE9431645EC}">
                        <a14:shadowObscured xmlns:a14="http://schemas.microsoft.com/office/drawing/2010/main"/>
                      </a:ext>
                    </a:extLst>
                  </pic:spPr>
                </pic:pic>
              </a:graphicData>
            </a:graphic>
          </wp:inline>
        </w:drawing>
      </w:r>
    </w:p>
    <w:p w14:paraId="31AE0B70" w14:textId="39BA3402" w:rsidR="00572336" w:rsidRDefault="005F3722" w:rsidP="00DC63F7">
      <w:pPr>
        <w:pStyle w:val="Caption"/>
      </w:pPr>
      <w:r>
        <w:t>Figure 10:</w:t>
      </w:r>
      <w:r w:rsidR="00E96AC4">
        <w:t xml:space="preserve"> </w:t>
      </w:r>
      <w:r w:rsidR="00572336" w:rsidRPr="00200DAF">
        <w:t xml:space="preserve">Nonmetric Multidimensional Scaling (MDS) ordination of zooplankton community structure across </w:t>
      </w:r>
      <w:r w:rsidR="00572336">
        <w:t xml:space="preserve">all </w:t>
      </w:r>
      <w:r w:rsidR="004844AF">
        <w:t>u</w:t>
      </w:r>
      <w:r w:rsidR="00572336">
        <w:t xml:space="preserve">pper Murray, </w:t>
      </w:r>
      <w:r w:rsidR="004844AF">
        <w:t>m</w:t>
      </w:r>
      <w:r w:rsidR="00572336">
        <w:t xml:space="preserve">id Murray, </w:t>
      </w:r>
      <w:r w:rsidR="004844AF">
        <w:t>l</w:t>
      </w:r>
      <w:r w:rsidR="00572336">
        <w:t xml:space="preserve">ower Murray and tributary </w:t>
      </w:r>
      <w:r w:rsidR="00572336" w:rsidRPr="00200DAF">
        <w:t>sites</w:t>
      </w:r>
      <w:r w:rsidR="00572336">
        <w:t xml:space="preserve"> during</w:t>
      </w:r>
      <w:r w:rsidR="00572336" w:rsidRPr="00200DAF">
        <w:t xml:space="preserve"> </w:t>
      </w:r>
      <w:r w:rsidR="003A15B7">
        <w:t>February 2017</w:t>
      </w:r>
      <w:r w:rsidR="00807787">
        <w:t xml:space="preserve">. </w:t>
      </w:r>
      <w:r w:rsidR="007A5AD6" w:rsidRPr="005F3722">
        <w:t>Differenc</w:t>
      </w:r>
      <w:r w:rsidR="007A5AD6">
        <w:t>es between sites including Howlong, the Ovens and the Darling masked visual differences between sites within the Murray River, therefore to allow these differences to be</w:t>
      </w:r>
      <w:r w:rsidR="00D14F52">
        <w:t xml:space="preserve"> shown,</w:t>
      </w:r>
      <w:r w:rsidR="007A5AD6">
        <w:t xml:space="preserve"> these sites fall outside of the bounds of the graph presented. </w:t>
      </w:r>
      <w:r w:rsidR="00572336">
        <w:t>Correlation = 0.4.</w:t>
      </w:r>
    </w:p>
    <w:p w14:paraId="21A901A1" w14:textId="77777777" w:rsidR="00AA3908" w:rsidRDefault="00AA3908" w:rsidP="00043055"/>
    <w:p w14:paraId="03A2A700" w14:textId="7FF79076" w:rsidR="00E96AC4" w:rsidRDefault="00934EEB" w:rsidP="00043055">
      <w:r>
        <w:rPr>
          <w:noProof/>
          <w:lang w:eastAsia="en-AU"/>
        </w:rPr>
        <w:drawing>
          <wp:inline distT="0" distB="0" distL="0" distR="0" wp14:anchorId="576DEAB0" wp14:editId="53DDC575">
            <wp:extent cx="5590455" cy="388081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3.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627864" cy="3906784"/>
                    </a:xfrm>
                    <a:prstGeom prst="rect">
                      <a:avLst/>
                    </a:prstGeom>
                    <a:ln>
                      <a:noFill/>
                    </a:ln>
                    <a:extLst>
                      <a:ext uri="{53640926-AAD7-44D8-BBD7-CCE9431645EC}">
                        <a14:shadowObscured xmlns:a14="http://schemas.microsoft.com/office/drawing/2010/main"/>
                      </a:ext>
                    </a:extLst>
                  </pic:spPr>
                </pic:pic>
              </a:graphicData>
            </a:graphic>
          </wp:inline>
        </w:drawing>
      </w:r>
    </w:p>
    <w:p w14:paraId="0298EF92" w14:textId="6F1C0B01" w:rsidR="00201402" w:rsidRDefault="00E96AC4" w:rsidP="00DC63F7">
      <w:pPr>
        <w:pStyle w:val="Caption"/>
      </w:pPr>
      <w:bookmarkStart w:id="29" w:name="_Ref531081534"/>
      <w:r>
        <w:t>Figure</w:t>
      </w:r>
      <w:bookmarkEnd w:id="29"/>
      <w:r w:rsidR="000E1FAE">
        <w:t xml:space="preserve"> 11</w:t>
      </w:r>
      <w:r>
        <w:t xml:space="preserve">: </w:t>
      </w:r>
      <w:r w:rsidR="005B47D3" w:rsidRPr="00200DAF">
        <w:t xml:space="preserve">Nonmetric Multidimensional Scaling (MDS) ordination of zooplankton community structure across </w:t>
      </w:r>
      <w:r w:rsidR="005B47D3">
        <w:t xml:space="preserve">all </w:t>
      </w:r>
      <w:r w:rsidR="004844AF">
        <w:t>u</w:t>
      </w:r>
      <w:r w:rsidR="005B47D3">
        <w:t xml:space="preserve">pper Murray, </w:t>
      </w:r>
      <w:r w:rsidR="004844AF">
        <w:t>m</w:t>
      </w:r>
      <w:r w:rsidR="005B47D3">
        <w:t xml:space="preserve">id Murray, </w:t>
      </w:r>
      <w:r w:rsidR="004844AF">
        <w:t>l</w:t>
      </w:r>
      <w:r w:rsidR="005B47D3">
        <w:t xml:space="preserve">ower Murray and tributary </w:t>
      </w:r>
      <w:r w:rsidR="005B47D3" w:rsidRPr="00200DAF">
        <w:t>sites</w:t>
      </w:r>
      <w:r w:rsidR="005B47D3">
        <w:t xml:space="preserve"> during</w:t>
      </w:r>
      <w:r w:rsidR="005B47D3" w:rsidRPr="00200DAF">
        <w:t xml:space="preserve"> </w:t>
      </w:r>
      <w:r w:rsidR="005B47D3">
        <w:t xml:space="preserve">May 2017. </w:t>
      </w:r>
      <w:r w:rsidR="007A5AD6" w:rsidRPr="005F3722">
        <w:t>Differences</w:t>
      </w:r>
      <w:r w:rsidR="007A5AD6">
        <w:t xml:space="preserve"> between sites including Howlong, the Ovens and the Darling masked visual differences between sites within the Murray River, therefore to allow these differences to be</w:t>
      </w:r>
      <w:r w:rsidR="00D14F52">
        <w:t xml:space="preserve"> shown,</w:t>
      </w:r>
      <w:r w:rsidR="007A5AD6">
        <w:t xml:space="preserve"> these sites fall outside of the bounds of the graph presented. </w:t>
      </w:r>
      <w:r w:rsidR="005B47D3">
        <w:t>Correlation = 0.4.</w:t>
      </w:r>
    </w:p>
    <w:p w14:paraId="2DC7D0BD" w14:textId="53B31B96" w:rsidR="001F7988" w:rsidRPr="000F642C" w:rsidRDefault="004B5714" w:rsidP="00043055">
      <w:pPr>
        <w:pStyle w:val="Heading2"/>
      </w:pPr>
      <w:bookmarkStart w:id="30" w:name="_Toc7781021"/>
      <w:r w:rsidRPr="0068187C">
        <w:t xml:space="preserve">Objective 2 – Hattah </w:t>
      </w:r>
      <w:r w:rsidR="00D85F00" w:rsidRPr="0068187C">
        <w:t>Lakes</w:t>
      </w:r>
      <w:bookmarkEnd w:id="30"/>
    </w:p>
    <w:p w14:paraId="1A89E2C0" w14:textId="27AE2530" w:rsidR="00557DBB" w:rsidRDefault="001F7988" w:rsidP="00043055">
      <w:r w:rsidRPr="006A350E">
        <w:t xml:space="preserve">A PERMANOVA on </w:t>
      </w:r>
      <w:r>
        <w:t>zooplankton abundance</w:t>
      </w:r>
      <w:r w:rsidRPr="006A350E">
        <w:t xml:space="preserve"> </w:t>
      </w:r>
      <w:r w:rsidR="00C316EE">
        <w:t xml:space="preserve">data </w:t>
      </w:r>
      <w:r w:rsidRPr="006A350E">
        <w:t xml:space="preserve">indicated that there was a significant interaction between </w:t>
      </w:r>
      <w:r>
        <w:t>site</w:t>
      </w:r>
      <w:r w:rsidRPr="006A350E">
        <w:t xml:space="preserve"> and trip (P=</w:t>
      </w:r>
      <w:r>
        <w:t>0.001)</w:t>
      </w:r>
      <w:r w:rsidR="00C316EE">
        <w:t>, suggesting</w:t>
      </w:r>
      <w:r w:rsidR="00AB4B65">
        <w:t xml:space="preserve"> </w:t>
      </w:r>
      <w:r w:rsidR="00C316EE">
        <w:t xml:space="preserve">spatial </w:t>
      </w:r>
      <w:r w:rsidR="00AB4B65">
        <w:t xml:space="preserve">patterns </w:t>
      </w:r>
      <w:r w:rsidR="006055C5">
        <w:t>of variability were not consistent among</w:t>
      </w:r>
      <w:r w:rsidR="00AB4B65">
        <w:t xml:space="preserve"> October, November and December</w:t>
      </w:r>
      <w:r w:rsidR="00775DE7">
        <w:t xml:space="preserve"> 2017</w:t>
      </w:r>
      <w:r w:rsidR="006055C5">
        <w:t xml:space="preserve"> sampling events</w:t>
      </w:r>
      <w:r w:rsidR="00672EC6">
        <w:t xml:space="preserve"> (Figure 12)</w:t>
      </w:r>
      <w:r>
        <w:t xml:space="preserve">. </w:t>
      </w:r>
      <w:r w:rsidR="00151747">
        <w:t xml:space="preserve">In October, prior </w:t>
      </w:r>
      <w:r>
        <w:t xml:space="preserve">to the release of </w:t>
      </w:r>
      <w:r w:rsidR="00C316EE">
        <w:t>water</w:t>
      </w:r>
      <w:r>
        <w:t xml:space="preserve"> from Hattah Lakes, zooplankton abundance</w:t>
      </w:r>
      <w:r w:rsidR="00AB4B65">
        <w:t xml:space="preserve"> </w:t>
      </w:r>
      <w:r w:rsidR="00724BEF">
        <w:t xml:space="preserve">in the Murray River </w:t>
      </w:r>
      <w:r>
        <w:t>was similar at</w:t>
      </w:r>
      <w:r w:rsidR="00151747">
        <w:t xml:space="preserve"> all sites</w:t>
      </w:r>
      <w:r>
        <w:t xml:space="preserve"> between Happy Valley</w:t>
      </w:r>
      <w:r w:rsidR="00BD5352">
        <w:t xml:space="preserve"> (~64 </w:t>
      </w:r>
      <w:r w:rsidR="00E1639A">
        <w:t xml:space="preserve">river </w:t>
      </w:r>
      <w:r w:rsidR="00BD5352">
        <w:t>km upstream of the Hattah Lakes)</w:t>
      </w:r>
      <w:r>
        <w:t xml:space="preserve"> and Lambert </w:t>
      </w:r>
      <w:r w:rsidRPr="00BD5352">
        <w:t>Island</w:t>
      </w:r>
      <w:r w:rsidR="006055C5" w:rsidRPr="00BD5352">
        <w:t xml:space="preserve"> (</w:t>
      </w:r>
      <w:r w:rsidR="00BD5352" w:rsidRPr="00BD5352">
        <w:t>~60</w:t>
      </w:r>
      <w:r w:rsidR="00E1639A">
        <w:t xml:space="preserve"> river</w:t>
      </w:r>
      <w:r w:rsidR="006055C5" w:rsidRPr="00BD5352">
        <w:t xml:space="preserve"> km</w:t>
      </w:r>
      <w:r w:rsidR="006055C5">
        <w:t xml:space="preserve"> downstream of the Hattah Lakes)</w:t>
      </w:r>
      <w:r w:rsidR="00534D83">
        <w:t>,</w:t>
      </w:r>
      <w:r>
        <w:t xml:space="preserve"> </w:t>
      </w:r>
      <w:r w:rsidR="006055C5">
        <w:t>with</w:t>
      </w:r>
      <w:r>
        <w:t xml:space="preserve"> </w:t>
      </w:r>
      <w:r w:rsidR="006055C5">
        <w:t>significant increases observed</w:t>
      </w:r>
      <w:r>
        <w:t xml:space="preserve"> at the sites further downstream </w:t>
      </w:r>
      <w:r w:rsidR="006055C5">
        <w:t xml:space="preserve">(below Lock 11) at </w:t>
      </w:r>
      <w:r>
        <w:t>Abbotsford Bridge and Fort Courage</w:t>
      </w:r>
      <w:r w:rsidR="00525D04">
        <w:t xml:space="preserve"> </w:t>
      </w:r>
      <w:r w:rsidR="00CA3D59" w:rsidRPr="00B91605">
        <w:t>(P=</w:t>
      </w:r>
      <w:r w:rsidR="00B91605" w:rsidRPr="00B91605">
        <w:t>0.0001</w:t>
      </w:r>
      <w:r w:rsidR="00AB4B65">
        <w:t>−</w:t>
      </w:r>
      <w:r w:rsidR="00B91605" w:rsidRPr="00B91605">
        <w:t>0.04</w:t>
      </w:r>
      <w:r w:rsidR="00CA3D59" w:rsidRPr="00B91605">
        <w:t>)</w:t>
      </w:r>
      <w:r w:rsidRPr="00B91605">
        <w:t xml:space="preserve">. </w:t>
      </w:r>
      <w:r w:rsidR="005030E8">
        <w:t>In November, d</w:t>
      </w:r>
      <w:r w:rsidRPr="00B91605">
        <w:t>uring return</w:t>
      </w:r>
      <w:r>
        <w:t xml:space="preserve"> discharge </w:t>
      </w:r>
      <w:r w:rsidR="005030E8">
        <w:t>from Hattah Lakes</w:t>
      </w:r>
      <w:r w:rsidR="007D63BF">
        <w:t>, zooplankton</w:t>
      </w:r>
      <w:r>
        <w:t xml:space="preserve"> became increasingly more abundant in a downstream direction from Jinkers Bend </w:t>
      </w:r>
      <w:r w:rsidR="006055C5">
        <w:t xml:space="preserve">(immediately downstream of Messengers Regulator) </w:t>
      </w:r>
      <w:r>
        <w:t xml:space="preserve">to Fort Courage. </w:t>
      </w:r>
      <w:r w:rsidR="00C316EE">
        <w:t>Z</w:t>
      </w:r>
      <w:r>
        <w:t>ooplankton abundance</w:t>
      </w:r>
      <w:r w:rsidR="00C316EE">
        <w:t>s were</w:t>
      </w:r>
      <w:r>
        <w:t xml:space="preserve"> significantly lower at </w:t>
      </w:r>
      <w:r w:rsidR="006055C5">
        <w:t xml:space="preserve">sites upstream of Hattah (i.e. </w:t>
      </w:r>
      <w:r>
        <w:t xml:space="preserve">Happy Valley </w:t>
      </w:r>
      <w:r w:rsidR="006055C5">
        <w:t xml:space="preserve">= </w:t>
      </w:r>
      <w:r>
        <w:t>519</w:t>
      </w:r>
      <w:r w:rsidR="001721B4">
        <w:t> </w:t>
      </w:r>
      <w:r>
        <w:t>ind.L</w:t>
      </w:r>
      <w:r>
        <w:rPr>
          <w:vertAlign w:val="superscript"/>
        </w:rPr>
        <w:t>-1</w:t>
      </w:r>
      <w:r>
        <w:t xml:space="preserve"> and Wemen </w:t>
      </w:r>
      <w:r w:rsidR="006055C5">
        <w:t xml:space="preserve">= </w:t>
      </w:r>
      <w:r>
        <w:t>577 ind.L</w:t>
      </w:r>
      <w:r>
        <w:rPr>
          <w:vertAlign w:val="superscript"/>
        </w:rPr>
        <w:t>-1</w:t>
      </w:r>
      <w:r>
        <w:t xml:space="preserve">) than all sites downstream of </w:t>
      </w:r>
      <w:r w:rsidR="00DD4268">
        <w:t>Nangiloc</w:t>
      </w:r>
      <w:r>
        <w:t xml:space="preserve"> (997</w:t>
      </w:r>
      <w:r w:rsidR="00AB4B65">
        <w:t>−</w:t>
      </w:r>
      <w:r>
        <w:t>2</w:t>
      </w:r>
      <w:r w:rsidR="00846C80">
        <w:t>,</w:t>
      </w:r>
      <w:r>
        <w:t>686 ind.L</w:t>
      </w:r>
      <w:r>
        <w:rPr>
          <w:vertAlign w:val="superscript"/>
        </w:rPr>
        <w:t>-1</w:t>
      </w:r>
      <w:r>
        <w:t>) (P=0.0</w:t>
      </w:r>
      <w:r w:rsidR="001779E6">
        <w:t>001</w:t>
      </w:r>
      <w:r w:rsidR="00AB4B65">
        <w:t>−</w:t>
      </w:r>
      <w:r w:rsidR="001779E6">
        <w:t>0.005</w:t>
      </w:r>
      <w:r>
        <w:t>). Again, in December, zooplankton became increasingly more abundant in a downstream direction</w:t>
      </w:r>
      <w:r w:rsidR="005F5C8F">
        <w:t>. However, contrary to in October and November, a</w:t>
      </w:r>
      <w:r w:rsidR="00AE3AAE">
        <w:t>n</w:t>
      </w:r>
      <w:r w:rsidR="005F5C8F">
        <w:t xml:space="preserve"> increase </w:t>
      </w:r>
      <w:r w:rsidR="00AB53EC">
        <w:t>was</w:t>
      </w:r>
      <w:r w:rsidR="005F5C8F">
        <w:t xml:space="preserve"> observed</w:t>
      </w:r>
      <w:r w:rsidR="00AB53EC">
        <w:t xml:space="preserve"> at the two sites</w:t>
      </w:r>
      <w:r w:rsidR="005F5C8F">
        <w:t xml:space="preserve"> downstream of Messengers regulator</w:t>
      </w:r>
      <w:r w:rsidR="00AB53EC">
        <w:t xml:space="preserve">, </w:t>
      </w:r>
      <w:r>
        <w:t>Jinkers Bend and Sextons Bend</w:t>
      </w:r>
      <w:r w:rsidR="00AE3AAE">
        <w:t xml:space="preserve"> and at the second site downstream of Oatey</w:t>
      </w:r>
      <w:r w:rsidR="003F284F">
        <w:t>s</w:t>
      </w:r>
      <w:r w:rsidR="00AE3AAE">
        <w:t xml:space="preserve"> Regulator, Rudd’s Road</w:t>
      </w:r>
      <w:r>
        <w:t>. This resulted in zooplankton abundance being significantly greater at Sextons Bend (1</w:t>
      </w:r>
      <w:r w:rsidR="00846C80">
        <w:t>,</w:t>
      </w:r>
      <w:r>
        <w:t>796 ind.L</w:t>
      </w:r>
      <w:r w:rsidRPr="00452B42">
        <w:rPr>
          <w:vertAlign w:val="superscript"/>
        </w:rPr>
        <w:t>-1</w:t>
      </w:r>
      <w:r>
        <w:t>) and Rudd’s Road (1</w:t>
      </w:r>
      <w:r w:rsidR="00E1639A">
        <w:t>,</w:t>
      </w:r>
      <w:r>
        <w:t>936 ind.L</w:t>
      </w:r>
      <w:r w:rsidRPr="00452B42">
        <w:rPr>
          <w:vertAlign w:val="superscript"/>
        </w:rPr>
        <w:t>-1</w:t>
      </w:r>
      <w:r>
        <w:t>) than at the two sites upstream of Hattah Lakes, Happy Valley (1</w:t>
      </w:r>
      <w:r w:rsidR="00846C80">
        <w:t>,</w:t>
      </w:r>
      <w:r>
        <w:t>174 ind.L</w:t>
      </w:r>
      <w:r w:rsidRPr="00452B42">
        <w:rPr>
          <w:vertAlign w:val="superscript"/>
        </w:rPr>
        <w:t>-1</w:t>
      </w:r>
      <w:r>
        <w:t>) and Wemen (1</w:t>
      </w:r>
      <w:r w:rsidR="00846C80">
        <w:t>,</w:t>
      </w:r>
      <w:r>
        <w:t>136 ind.L</w:t>
      </w:r>
      <w:r w:rsidRPr="00452B42">
        <w:rPr>
          <w:vertAlign w:val="superscript"/>
        </w:rPr>
        <w:t>-1</w:t>
      </w:r>
      <w:r w:rsidRPr="001779E6">
        <w:t>)</w:t>
      </w:r>
      <w:r w:rsidR="00CA3D59" w:rsidRPr="001779E6">
        <w:t xml:space="preserve"> </w:t>
      </w:r>
      <w:r w:rsidRPr="001779E6">
        <w:t>(P=0.0</w:t>
      </w:r>
      <w:r w:rsidR="001779E6" w:rsidRPr="001779E6">
        <w:t>02</w:t>
      </w:r>
      <w:r w:rsidR="00AB4B65">
        <w:t>−</w:t>
      </w:r>
      <w:r w:rsidR="001779E6" w:rsidRPr="001779E6">
        <w:t>0.02</w:t>
      </w:r>
      <w:r w:rsidRPr="001779E6">
        <w:t xml:space="preserve">). </w:t>
      </w:r>
      <w:r w:rsidR="00EA56A0">
        <w:t>Also in December, s</w:t>
      </w:r>
      <w:r w:rsidR="00A81EDF">
        <w:t xml:space="preserve">pikes in chlorophyll-a concentration were </w:t>
      </w:r>
      <w:r w:rsidR="00EA56A0">
        <w:t>evident</w:t>
      </w:r>
      <w:r w:rsidR="00A81EDF">
        <w:t xml:space="preserve"> at sites downstream of Messengers </w:t>
      </w:r>
      <w:r w:rsidR="0097642F">
        <w:t xml:space="preserve">and Oateys </w:t>
      </w:r>
      <w:r w:rsidR="00A81EDF">
        <w:t>Regulator</w:t>
      </w:r>
      <w:r w:rsidR="0097642F">
        <w:t>s at</w:t>
      </w:r>
      <w:r w:rsidR="00A81EDF">
        <w:t xml:space="preserve"> Jinkers Bend and Rudds </w:t>
      </w:r>
      <w:r w:rsidR="0097642F">
        <w:t>Road</w:t>
      </w:r>
      <w:r w:rsidR="00A81EDF">
        <w:t xml:space="preserve">. </w:t>
      </w:r>
    </w:p>
    <w:p w14:paraId="635422CC" w14:textId="5EB84FCC" w:rsidR="001F7988" w:rsidRPr="001F7988" w:rsidRDefault="001F7988" w:rsidP="00043055">
      <w:r w:rsidRPr="001779E6">
        <w:t xml:space="preserve">A PERMANOVA on </w:t>
      </w:r>
      <w:r w:rsidR="00557DBB">
        <w:t xml:space="preserve">zooplankton </w:t>
      </w:r>
      <w:r w:rsidRPr="001779E6">
        <w:t>community structure indicated that there was a significant interaction between site and trip</w:t>
      </w:r>
      <w:r w:rsidRPr="006A350E">
        <w:t xml:space="preserve"> (P=</w:t>
      </w:r>
      <w:r>
        <w:t>0.001)</w:t>
      </w:r>
      <w:r w:rsidRPr="006A350E">
        <w:t xml:space="preserve"> signifying that temporal variability in community </w:t>
      </w:r>
      <w:r>
        <w:t>structure</w:t>
      </w:r>
      <w:r w:rsidRPr="006A350E">
        <w:t xml:space="preserve"> was not consistent </w:t>
      </w:r>
      <w:r w:rsidR="004800C0">
        <w:t>among</w:t>
      </w:r>
      <w:r w:rsidR="004800C0" w:rsidRPr="006A350E">
        <w:t xml:space="preserve"> </w:t>
      </w:r>
      <w:r w:rsidRPr="006A350E">
        <w:t>sites.</w:t>
      </w:r>
      <w:r>
        <w:t xml:space="preserve"> </w:t>
      </w:r>
      <w:r w:rsidR="008C6E5B">
        <w:t>Pairwise comparisons, however,</w:t>
      </w:r>
      <w:r>
        <w:t xml:space="preserve"> revealed no significant difference in community structure between sites upstream of Hattah Lakes (Happy Valley and Wemen) and sites directly downstream of Messengers (excluding Mulberry Bend in October) </w:t>
      </w:r>
      <w:r w:rsidR="008C6E5B">
        <w:t>and</w:t>
      </w:r>
      <w:r>
        <w:t xml:space="preserve"> Oatey’s Regulator</w:t>
      </w:r>
      <w:r w:rsidR="008C6E5B">
        <w:t>s</w:t>
      </w:r>
      <w:r w:rsidR="002936CF">
        <w:t xml:space="preserve"> on any occasion.</w:t>
      </w:r>
      <w:r w:rsidR="005F3722" w:rsidRPr="005F3722">
        <w:t xml:space="preserve"> </w:t>
      </w:r>
      <w:r w:rsidR="008C6E5B">
        <w:t xml:space="preserve">As such, </w:t>
      </w:r>
      <w:r w:rsidR="005F3722">
        <w:t xml:space="preserve">return flow from Hattah Lakes </w:t>
      </w:r>
      <w:r w:rsidR="008C6E5B">
        <w:t xml:space="preserve">appeared not to </w:t>
      </w:r>
      <w:r w:rsidR="00775DE7">
        <w:t>influence</w:t>
      </w:r>
      <w:r w:rsidR="005F3722">
        <w:t xml:space="preserve"> zooplankton community structure</w:t>
      </w:r>
      <w:r w:rsidR="008C6E5B">
        <w:t>, but had a positive influence on abundance</w:t>
      </w:r>
      <w:r w:rsidR="005F3722">
        <w:t xml:space="preserve"> in the Murray </w:t>
      </w:r>
      <w:r w:rsidR="003F26EA">
        <w:t xml:space="preserve">River </w:t>
      </w:r>
      <w:r w:rsidR="008C6E5B">
        <w:t xml:space="preserve">immediately downstream </w:t>
      </w:r>
      <w:r w:rsidR="003F26EA">
        <w:t>(Figure 13</w:t>
      </w:r>
      <w:r w:rsidR="005F3722">
        <w:t>).</w:t>
      </w:r>
    </w:p>
    <w:p w14:paraId="09E67A27" w14:textId="7CB496A5" w:rsidR="002A3710" w:rsidRDefault="002A3710" w:rsidP="00043055"/>
    <w:p w14:paraId="204A180D" w14:textId="77777777" w:rsidR="00F1418E" w:rsidRDefault="00F1418E" w:rsidP="00043055">
      <w:pPr>
        <w:sectPr w:rsidR="00F1418E" w:rsidSect="00A83B17">
          <w:pgSz w:w="11906" w:h="16838"/>
          <w:pgMar w:top="1440" w:right="1440" w:bottom="1440" w:left="1440" w:header="708" w:footer="708" w:gutter="0"/>
          <w:cols w:space="708"/>
          <w:docGrid w:linePitch="360"/>
        </w:sectPr>
      </w:pPr>
    </w:p>
    <w:p w14:paraId="7B4EC930" w14:textId="247E6735" w:rsidR="00FE57AF" w:rsidRPr="002A3710" w:rsidRDefault="00FE57AF" w:rsidP="00043055"/>
    <w:p w14:paraId="12ABF5B5" w14:textId="679959F9" w:rsidR="00757FEA" w:rsidRDefault="00F91A47" w:rsidP="00043055">
      <w:r>
        <w:t xml:space="preserve"> </w:t>
      </w:r>
      <w:r w:rsidR="00690A27">
        <w:rPr>
          <w:noProof/>
          <w:lang w:eastAsia="en-AU"/>
        </w:rPr>
        <w:drawing>
          <wp:inline distT="0" distB="0" distL="0" distR="0" wp14:anchorId="011DA1B1" wp14:editId="316653E1">
            <wp:extent cx="8897510" cy="3773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ttah Lakes Zooplankton and Phytoplankton.PN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8911425" cy="3779349"/>
                    </a:xfrm>
                    <a:prstGeom prst="rect">
                      <a:avLst/>
                    </a:prstGeom>
                    <a:ln>
                      <a:noFill/>
                    </a:ln>
                    <a:extLst>
                      <a:ext uri="{53640926-AAD7-44D8-BBD7-CCE9431645EC}">
                        <a14:shadowObscured xmlns:a14="http://schemas.microsoft.com/office/drawing/2010/main"/>
                      </a:ext>
                    </a:extLst>
                  </pic:spPr>
                </pic:pic>
              </a:graphicData>
            </a:graphic>
          </wp:inline>
        </w:drawing>
      </w:r>
    </w:p>
    <w:p w14:paraId="05BCC554" w14:textId="2215E4ED" w:rsidR="00F1418E" w:rsidRDefault="00757FEA" w:rsidP="00DC63F7">
      <w:pPr>
        <w:pStyle w:val="Caption"/>
        <w:sectPr w:rsidR="00F1418E" w:rsidSect="00F1418E">
          <w:pgSz w:w="16838" w:h="11906" w:orient="landscape"/>
          <w:pgMar w:top="1440" w:right="1440" w:bottom="1440" w:left="1440" w:header="708" w:footer="708" w:gutter="0"/>
          <w:cols w:space="708"/>
          <w:docGrid w:linePitch="360"/>
        </w:sectPr>
      </w:pPr>
      <w:bookmarkStart w:id="31" w:name="_Ref531084102"/>
      <w:r>
        <w:t xml:space="preserve">Figure </w:t>
      </w:r>
      <w:bookmarkEnd w:id="31"/>
      <w:r w:rsidR="000E1FAE">
        <w:rPr>
          <w:noProof/>
        </w:rPr>
        <w:t>12</w:t>
      </w:r>
      <w:r>
        <w:t xml:space="preserve">: </w:t>
      </w:r>
      <w:r w:rsidR="000F642C" w:rsidRPr="000F642C">
        <w:t>Average total abundance of zooplankton</w:t>
      </w:r>
      <w:r w:rsidR="00520363">
        <w:t xml:space="preserve"> (±1SE)</w:t>
      </w:r>
      <w:r w:rsidR="000F642C" w:rsidRPr="000F642C">
        <w:t xml:space="preserve"> including rotifers, cladocerans and copepods</w:t>
      </w:r>
      <w:r w:rsidR="00BC31E5">
        <w:t xml:space="preserve"> and chlorophyll-a concentration (ug.L</w:t>
      </w:r>
      <w:r w:rsidR="00BC31E5">
        <w:rPr>
          <w:vertAlign w:val="superscript"/>
        </w:rPr>
        <w:t>-1</w:t>
      </w:r>
      <w:r w:rsidR="00BC31E5">
        <w:t>)</w:t>
      </w:r>
      <w:r w:rsidR="000F642C" w:rsidRPr="000F642C">
        <w:t xml:space="preserve"> at each site </w:t>
      </w:r>
      <w:r w:rsidR="00913E22">
        <w:t xml:space="preserve">at the time of sampling in October, </w:t>
      </w:r>
      <w:r w:rsidR="00FE44E5">
        <w:t>November,</w:t>
      </w:r>
      <w:r w:rsidR="00913E22">
        <w:t xml:space="preserve"> and December 2017</w:t>
      </w:r>
      <w:r w:rsidR="000F642C" w:rsidRPr="000F642C">
        <w:t>.</w:t>
      </w:r>
      <w:r w:rsidR="00DF710F">
        <w:t xml:space="preserve"> Grey broken vertical bars indicate the location of Messengers and Oateys regulators. </w:t>
      </w:r>
    </w:p>
    <w:p w14:paraId="11A4DF91" w14:textId="7D2168C2" w:rsidR="00F1418E" w:rsidRPr="00F1418E" w:rsidRDefault="00F1418E" w:rsidP="00043055"/>
    <w:p w14:paraId="134647EB" w14:textId="77777777" w:rsidR="00474DA9" w:rsidRDefault="00984E87" w:rsidP="00043055">
      <w:r>
        <w:rPr>
          <w:noProof/>
          <w:lang w:eastAsia="en-AU"/>
        </w:rPr>
        <w:drawing>
          <wp:inline distT="0" distB="0" distL="0" distR="0" wp14:anchorId="76A95B5D" wp14:editId="002FA064">
            <wp:extent cx="5238538" cy="3056879"/>
            <wp:effectExtent l="0" t="0" r="0" b="4445"/>
            <wp:docPr id="11" name="Picture 11" descr="A close up of a ligh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50568" cy="3063899"/>
                    </a:xfrm>
                    <a:prstGeom prst="rect">
                      <a:avLst/>
                    </a:prstGeom>
                  </pic:spPr>
                </pic:pic>
              </a:graphicData>
            </a:graphic>
          </wp:inline>
        </w:drawing>
      </w:r>
    </w:p>
    <w:p w14:paraId="7CBBD9BE" w14:textId="227620B5" w:rsidR="00FB7C2B" w:rsidRPr="00DC65D1" w:rsidRDefault="00474DA9" w:rsidP="00DC63F7">
      <w:pPr>
        <w:pStyle w:val="Caption"/>
      </w:pPr>
      <w:bookmarkStart w:id="32" w:name="_Ref531081994"/>
      <w:r>
        <w:t xml:space="preserve">Figure </w:t>
      </w:r>
      <w:bookmarkEnd w:id="32"/>
      <w:r w:rsidR="000E1FAE">
        <w:rPr>
          <w:noProof/>
        </w:rPr>
        <w:t>13</w:t>
      </w:r>
      <w:r>
        <w:t xml:space="preserve">: </w:t>
      </w:r>
      <w:r w:rsidR="00016F0B" w:rsidRPr="00200DAF">
        <w:t xml:space="preserve">Nonmetric Multidimensional Scaling (MDS) ordination of zooplankton community structure across </w:t>
      </w:r>
      <w:r w:rsidR="00016F0B">
        <w:t xml:space="preserve">all </w:t>
      </w:r>
      <w:r w:rsidR="00311164">
        <w:t xml:space="preserve">sampling sites for the </w:t>
      </w:r>
      <w:r w:rsidR="00016F0B">
        <w:t xml:space="preserve">Hattah Lakes </w:t>
      </w:r>
      <w:r w:rsidR="00311164">
        <w:t xml:space="preserve">return flow event </w:t>
      </w:r>
      <w:r w:rsidR="00016F0B">
        <w:t>during</w:t>
      </w:r>
      <w:r w:rsidR="00016F0B" w:rsidRPr="00200DAF">
        <w:t xml:space="preserve"> </w:t>
      </w:r>
      <w:r w:rsidR="00016F0B">
        <w:t>October, November and December 2017. Correlation = 0.4.</w:t>
      </w:r>
    </w:p>
    <w:p w14:paraId="582E8D09" w14:textId="6A3E7431" w:rsidR="00F32855" w:rsidRDefault="00484EC0" w:rsidP="00043055">
      <w:pPr>
        <w:pStyle w:val="Heading1"/>
      </w:pPr>
      <w:bookmarkStart w:id="33" w:name="_Toc7781022"/>
      <w:r w:rsidRPr="006A350E">
        <w:t>Discussion</w:t>
      </w:r>
      <w:bookmarkEnd w:id="33"/>
      <w:r w:rsidR="001A2D89">
        <w:t xml:space="preserve"> </w:t>
      </w:r>
    </w:p>
    <w:p w14:paraId="478215FF" w14:textId="69E48A69" w:rsidR="00A431F6" w:rsidRDefault="00827C51" w:rsidP="00043055">
      <w:r w:rsidRPr="00043055">
        <w:t xml:space="preserve">The primary aim of this study was to investigate </w:t>
      </w:r>
      <w:r w:rsidR="009251AB" w:rsidRPr="00043055">
        <w:t>longitudinal variability in physico-chemical and ecological parameters</w:t>
      </w:r>
      <w:r w:rsidRPr="00043055">
        <w:t xml:space="preserve"> along the Murray River</w:t>
      </w:r>
      <w:r w:rsidR="0093516F" w:rsidRPr="00043055">
        <w:t xml:space="preserve"> under a range of hydrological scenarios</w:t>
      </w:r>
      <w:r w:rsidRPr="00043055">
        <w:t>.</w:t>
      </w:r>
      <w:r w:rsidR="00E32776" w:rsidRPr="00043055">
        <w:t xml:space="preserve"> </w:t>
      </w:r>
      <w:r w:rsidR="009251AB" w:rsidRPr="00043055">
        <w:t>An</w:t>
      </w:r>
      <w:r w:rsidR="002166C2" w:rsidRPr="00043055">
        <w:t xml:space="preserve"> understanding of </w:t>
      </w:r>
      <w:r w:rsidR="00FA39E2" w:rsidRPr="00043055">
        <w:t xml:space="preserve">the influence of </w:t>
      </w:r>
      <w:r w:rsidR="00157893" w:rsidRPr="00043055">
        <w:t>flow</w:t>
      </w:r>
      <w:r w:rsidR="00FA39E2" w:rsidRPr="00043055">
        <w:t xml:space="preserve"> on spatial variability in these parameters</w:t>
      </w:r>
      <w:r w:rsidR="002166C2" w:rsidRPr="00043055">
        <w:t xml:space="preserve"> will provide insights</w:t>
      </w:r>
      <w:r w:rsidR="00E32776" w:rsidRPr="00043055">
        <w:t xml:space="preserve"> into the</w:t>
      </w:r>
      <w:r w:rsidR="00FA39E2" w:rsidRPr="00043055">
        <w:t xml:space="preserve"> drivers of lower troph</w:t>
      </w:r>
      <w:r w:rsidR="004A7F42" w:rsidRPr="00043055">
        <w:t>ic level structure and function</w:t>
      </w:r>
      <w:r w:rsidR="00E32776" w:rsidRPr="00043055">
        <w:t xml:space="preserve">. This can then be used to inform how </w:t>
      </w:r>
      <w:r w:rsidR="002166C2" w:rsidRPr="00043055">
        <w:t xml:space="preserve">translucent flow delivery </w:t>
      </w:r>
      <w:r w:rsidR="00C7061F" w:rsidRPr="00043055">
        <w:t>(</w:t>
      </w:r>
      <w:r w:rsidR="00E963AE" w:rsidRPr="00043055">
        <w:t>water</w:t>
      </w:r>
      <w:r w:rsidR="00C7061F" w:rsidRPr="00043055">
        <w:t xml:space="preserve"> that </w:t>
      </w:r>
      <w:r w:rsidR="00E963AE" w:rsidRPr="00043055">
        <w:t>is</w:t>
      </w:r>
      <w:r w:rsidR="00C7061F" w:rsidRPr="00043055">
        <w:t xml:space="preserve"> allowed to pass </w:t>
      </w:r>
      <w:r w:rsidR="00E963AE" w:rsidRPr="00043055">
        <w:t>downstream unimpeded by</w:t>
      </w:r>
      <w:r w:rsidR="00C7061F" w:rsidRPr="00043055">
        <w:t xml:space="preserve"> regulating structures with the aim of </w:t>
      </w:r>
      <w:r w:rsidR="008C6E5B" w:rsidRPr="00043055">
        <w:t>maintaining longitudinal integrity</w:t>
      </w:r>
      <w:r w:rsidR="00E963AE" w:rsidRPr="00043055">
        <w:t xml:space="preserve"> of flow</w:t>
      </w:r>
      <w:r w:rsidR="00C7061F" w:rsidRPr="00043055">
        <w:t>) </w:t>
      </w:r>
      <w:r w:rsidR="002166C2" w:rsidRPr="00043055">
        <w:t xml:space="preserve">may influence </w:t>
      </w:r>
      <w:r w:rsidR="00FA39E2" w:rsidRPr="00043055">
        <w:t>the transfe</w:t>
      </w:r>
      <w:r w:rsidR="004A7F42" w:rsidRPr="00043055">
        <w:t>r</w:t>
      </w:r>
      <w:r w:rsidR="00FA39E2" w:rsidRPr="00043055">
        <w:t xml:space="preserve"> of energy throughout the food web and </w:t>
      </w:r>
      <w:r w:rsidR="004A7F42" w:rsidRPr="00043055">
        <w:t>trophic level responses</w:t>
      </w:r>
      <w:r w:rsidR="001C5931" w:rsidRPr="00043055">
        <w:t>.</w:t>
      </w:r>
      <w:r w:rsidR="00222CF4" w:rsidRPr="00043055">
        <w:t xml:space="preserve"> There were two components to this investigation</w:t>
      </w:r>
      <w:r w:rsidR="00A84CF8" w:rsidRPr="00043055">
        <w:t>.</w:t>
      </w:r>
      <w:r w:rsidR="001D1109" w:rsidRPr="00043055">
        <w:t xml:space="preserve"> The first was a broad</w:t>
      </w:r>
      <w:r w:rsidR="004D4F52" w:rsidRPr="00043055">
        <w:t xml:space="preserve"> </w:t>
      </w:r>
      <w:r w:rsidR="001D1109" w:rsidRPr="00043055">
        <w:t xml:space="preserve">spatial </w:t>
      </w:r>
      <w:r w:rsidR="00157893" w:rsidRPr="00043055">
        <w:t xml:space="preserve">and temporal </w:t>
      </w:r>
      <w:r w:rsidR="001D1109" w:rsidRPr="00043055">
        <w:t xml:space="preserve">scale </w:t>
      </w:r>
      <w:r w:rsidR="00BF2CF9" w:rsidRPr="00043055">
        <w:t>study, which</w:t>
      </w:r>
      <w:r w:rsidR="001D1109" w:rsidRPr="00043055">
        <w:t xml:space="preserve"> investigated longitudinal changes </w:t>
      </w:r>
      <w:r w:rsidR="00FA39E2" w:rsidRPr="00043055">
        <w:t>in</w:t>
      </w:r>
      <w:r w:rsidR="00110EEF" w:rsidRPr="00043055">
        <w:t xml:space="preserve"> lower</w:t>
      </w:r>
      <w:r w:rsidR="00FA39E2" w:rsidRPr="00043055">
        <w:t xml:space="preserve"> trophic structure</w:t>
      </w:r>
      <w:r w:rsidR="001D1109" w:rsidRPr="00043055">
        <w:t xml:space="preserve"> within the main river channel.</w:t>
      </w:r>
      <w:r w:rsidR="000168B3" w:rsidRPr="00043055">
        <w:t xml:space="preserve"> </w:t>
      </w:r>
      <w:r w:rsidR="00FA39E2" w:rsidRPr="00043055">
        <w:t>L</w:t>
      </w:r>
      <w:r w:rsidR="000168B3" w:rsidRPr="00043055">
        <w:t xml:space="preserve">ongitudinal trends in </w:t>
      </w:r>
      <w:r w:rsidR="00241446" w:rsidRPr="00043055">
        <w:t>resources</w:t>
      </w:r>
      <w:r w:rsidR="00FA39E2" w:rsidRPr="00043055">
        <w:t>,</w:t>
      </w:r>
      <w:r w:rsidR="00241446" w:rsidRPr="00043055">
        <w:t xml:space="preserve"> including nutrients, phytoplankton and zooplankton</w:t>
      </w:r>
      <w:r w:rsidR="00FA39E2" w:rsidRPr="00043055">
        <w:t>,</w:t>
      </w:r>
      <w:r w:rsidR="00241446" w:rsidRPr="00043055">
        <w:t xml:space="preserve"> </w:t>
      </w:r>
      <w:r w:rsidR="000168B3" w:rsidRPr="00043055">
        <w:t xml:space="preserve">were </w:t>
      </w:r>
      <w:r w:rsidR="00FA39E2" w:rsidRPr="00043055">
        <w:t xml:space="preserve">substantially </w:t>
      </w:r>
      <w:r w:rsidR="000168B3" w:rsidRPr="00043055">
        <w:t xml:space="preserve">different along the Murray River under different hydrological scenarios and </w:t>
      </w:r>
      <w:r w:rsidR="00EF1A94" w:rsidRPr="00043055">
        <w:t xml:space="preserve">at </w:t>
      </w:r>
      <w:r w:rsidR="003968C5" w:rsidRPr="00043055">
        <w:t xml:space="preserve">different </w:t>
      </w:r>
      <w:r w:rsidR="000168B3" w:rsidRPr="00043055">
        <w:t>times of the year</w:t>
      </w:r>
      <w:r w:rsidR="00901BF1" w:rsidRPr="00043055">
        <w:t xml:space="preserve">. </w:t>
      </w:r>
      <w:r w:rsidR="00C35D78" w:rsidRPr="00043055">
        <w:t>Flooding and h</w:t>
      </w:r>
      <w:r w:rsidR="00657899" w:rsidRPr="00043055">
        <w:t>igh</w:t>
      </w:r>
      <w:r w:rsidR="00241446" w:rsidRPr="00043055">
        <w:t xml:space="preserve"> spring discharge</w:t>
      </w:r>
      <w:r w:rsidR="00362CD7" w:rsidRPr="00043055">
        <w:t xml:space="preserve"> (</w:t>
      </w:r>
      <w:r w:rsidR="0094332D" w:rsidRPr="00043055">
        <w:t xml:space="preserve">which peaked at </w:t>
      </w:r>
      <w:r w:rsidR="00EC1D99" w:rsidRPr="00043055">
        <w:t>~</w:t>
      </w:r>
      <w:r w:rsidR="0094332D" w:rsidRPr="00043055">
        <w:t>72,000, 113,000 and 180,000 ML.day</w:t>
      </w:r>
      <w:r w:rsidR="0094332D" w:rsidRPr="00093C7F">
        <w:rPr>
          <w:vertAlign w:val="superscript"/>
        </w:rPr>
        <w:t>-1</w:t>
      </w:r>
      <w:r w:rsidR="0094332D" w:rsidRPr="00043055">
        <w:t xml:space="preserve"> in the lower, mid and upper Murray respectively</w:t>
      </w:r>
      <w:r w:rsidR="00362CD7" w:rsidRPr="00043055">
        <w:t>)</w:t>
      </w:r>
      <w:r w:rsidR="00241446" w:rsidRPr="00043055">
        <w:t xml:space="preserve"> </w:t>
      </w:r>
      <w:r w:rsidR="004800C0" w:rsidRPr="00043055">
        <w:t xml:space="preserve">in 2016 </w:t>
      </w:r>
      <w:r w:rsidR="00241446" w:rsidRPr="00043055">
        <w:t>resulted in</w:t>
      </w:r>
      <w:r w:rsidR="00046786" w:rsidRPr="00043055">
        <w:t xml:space="preserve"> a broad range of hydraulic conditions,</w:t>
      </w:r>
      <w:r w:rsidR="00EA55E8" w:rsidRPr="00043055">
        <w:t xml:space="preserve"> clear longitudinal trends, </w:t>
      </w:r>
      <w:r w:rsidR="00241446" w:rsidRPr="00043055">
        <w:t xml:space="preserve">high availability of </w:t>
      </w:r>
      <w:r w:rsidR="00614055" w:rsidRPr="00043055">
        <w:t>resources</w:t>
      </w:r>
      <w:r w:rsidR="00B8524D" w:rsidRPr="00043055">
        <w:t>,</w:t>
      </w:r>
      <w:r w:rsidR="00CB5FE7" w:rsidRPr="00043055">
        <w:t xml:space="preserve"> a </w:t>
      </w:r>
      <w:r w:rsidR="00585506" w:rsidRPr="00043055">
        <w:t>diatom dominated phytoplankton community and a zooplankton community</w:t>
      </w:r>
      <w:r w:rsidR="00C905FA" w:rsidRPr="00043055">
        <w:t xml:space="preserve"> dominated by diatom consumers</w:t>
      </w:r>
      <w:r w:rsidR="00585506" w:rsidRPr="00043055">
        <w:t xml:space="preserve">. </w:t>
      </w:r>
      <w:r w:rsidR="00E07814" w:rsidRPr="00043055">
        <w:t xml:space="preserve">In comparison, </w:t>
      </w:r>
      <w:r w:rsidR="00D84DF1" w:rsidRPr="00043055">
        <w:t>low summer discharge</w:t>
      </w:r>
      <w:r w:rsidR="00EC1D99" w:rsidRPr="00043055">
        <w:t xml:space="preserve"> (~5</w:t>
      </w:r>
      <w:r w:rsidR="00181453" w:rsidRPr="00043055">
        <w:t>,</w:t>
      </w:r>
      <w:r w:rsidR="00EC1D99" w:rsidRPr="00043055">
        <w:t>000</w:t>
      </w:r>
      <w:r w:rsidR="00E963AE" w:rsidRPr="00043055">
        <w:t>–</w:t>
      </w:r>
      <w:r w:rsidR="00EC1D99" w:rsidRPr="00043055">
        <w:t>8</w:t>
      </w:r>
      <w:r w:rsidR="00181453" w:rsidRPr="00043055">
        <w:t>,</w:t>
      </w:r>
      <w:r w:rsidR="00EC1D99" w:rsidRPr="00043055">
        <w:t>500 ML.day</w:t>
      </w:r>
      <w:r w:rsidR="00EC1D99" w:rsidRPr="00093C7F">
        <w:rPr>
          <w:vertAlign w:val="superscript"/>
        </w:rPr>
        <w:t>-1</w:t>
      </w:r>
      <w:r w:rsidR="00AE1094" w:rsidRPr="00043055">
        <w:t xml:space="preserve"> in the Murray River</w:t>
      </w:r>
      <w:r w:rsidR="00EC1D99" w:rsidRPr="00043055">
        <w:t xml:space="preserve">) </w:t>
      </w:r>
      <w:r w:rsidR="00CB5FE7" w:rsidRPr="00043055">
        <w:t xml:space="preserve">was characterised by </w:t>
      </w:r>
      <w:r w:rsidR="00E963AE" w:rsidRPr="00043055">
        <w:t xml:space="preserve">disparate phytoplankton and zooplankton communities among the regions of the Murray, generally </w:t>
      </w:r>
      <w:r w:rsidR="00093C7F">
        <w:t xml:space="preserve">with </w:t>
      </w:r>
      <w:r w:rsidR="00CB5FE7" w:rsidRPr="00043055">
        <w:t xml:space="preserve">high </w:t>
      </w:r>
      <w:r w:rsidR="00517B82" w:rsidRPr="00043055">
        <w:t>densities</w:t>
      </w:r>
      <w:r w:rsidR="00CB5FE7" w:rsidRPr="00043055">
        <w:t xml:space="preserve"> of cyanobacteria</w:t>
      </w:r>
      <w:r w:rsidR="005D54D8" w:rsidRPr="00043055">
        <w:t>,</w:t>
      </w:r>
      <w:r w:rsidR="00CB5FE7" w:rsidRPr="00043055">
        <w:t xml:space="preserve"> and</w:t>
      </w:r>
      <w:r w:rsidR="006126A6" w:rsidRPr="00043055">
        <w:t xml:space="preserve"> in the lower Murray region</w:t>
      </w:r>
      <w:r w:rsidR="000E1B19" w:rsidRPr="00043055">
        <w:t>,</w:t>
      </w:r>
      <w:r w:rsidR="00CB5FE7" w:rsidRPr="00043055">
        <w:t xml:space="preserve"> high abundance</w:t>
      </w:r>
      <w:r w:rsidR="000B1F2A" w:rsidRPr="00043055">
        <w:t xml:space="preserve"> of the</w:t>
      </w:r>
      <w:r w:rsidR="00B8524D" w:rsidRPr="00043055">
        <w:t xml:space="preserve"> rotifer</w:t>
      </w:r>
      <w:r w:rsidR="00EA55E8" w:rsidRPr="00043055">
        <w:t xml:space="preserve"> </w:t>
      </w:r>
      <w:r w:rsidR="00A61334" w:rsidRPr="00093C7F">
        <w:rPr>
          <w:i/>
        </w:rPr>
        <w:t>Keratella americana</w:t>
      </w:r>
      <w:r w:rsidR="005D54D8" w:rsidRPr="00043055">
        <w:t xml:space="preserve">, a species </w:t>
      </w:r>
      <w:r w:rsidR="00C27DCF" w:rsidRPr="00043055">
        <w:t xml:space="preserve">only recently recorded in the Murray River and </w:t>
      </w:r>
      <w:r w:rsidR="000E1B19" w:rsidRPr="00043055">
        <w:t>commonly</w:t>
      </w:r>
      <w:r w:rsidR="000B1F2A" w:rsidRPr="00043055">
        <w:t xml:space="preserve"> associated with </w:t>
      </w:r>
      <w:r w:rsidR="00ED67D8" w:rsidRPr="00043055">
        <w:t>limnetic</w:t>
      </w:r>
      <w:r w:rsidR="0053079D" w:rsidRPr="00043055">
        <w:t xml:space="preserve"> (open water of freshwater lakes)</w:t>
      </w:r>
      <w:r w:rsidR="00ED67D8" w:rsidRPr="00043055">
        <w:t xml:space="preserve"> </w:t>
      </w:r>
      <w:r w:rsidR="005D54D8" w:rsidRPr="00043055">
        <w:t>habitats</w:t>
      </w:r>
      <w:r w:rsidR="00505BC6" w:rsidRPr="00043055">
        <w:t xml:space="preserve"> </w:t>
      </w:r>
      <w:r w:rsidR="00505BC6" w:rsidRPr="00043055">
        <w:fldChar w:fldCharType="begin">
          <w:fldData xml:space="preserve">PEVuZE5vdGU+PENpdGU+PEF1dGhvcj5CYXlzPC9BdXRob3I+PFllYXI+MTk4MzwvWWVhcj48UmVj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</w:fldData>
        </w:fldChar>
      </w:r>
      <w:r w:rsidR="00505BC6" w:rsidRPr="00043055">
        <w:instrText xml:space="preserve"> ADDIN EN.CITE </w:instrText>
      </w:r>
      <w:r w:rsidR="00505BC6" w:rsidRPr="00043055">
        <w:fldChar w:fldCharType="begin">
          <w:fldData xml:space="preserve">PEVuZE5vdGU+PENpdGU+PEF1dGhvcj5CYXlzPC9BdXRob3I+PFllYXI+MTk4MzwvWWVhcj48UmVj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</w:fldData>
        </w:fldChar>
      </w:r>
      <w:r w:rsidR="00505BC6" w:rsidRPr="00043055">
        <w:instrText xml:space="preserve"> ADDIN EN.CITE.DATA </w:instrText>
      </w:r>
      <w:r w:rsidR="00505BC6" w:rsidRPr="00043055">
        <w:fldChar w:fldCharType="end"/>
      </w:r>
      <w:r w:rsidR="00505BC6" w:rsidRPr="00043055">
        <w:fldChar w:fldCharType="separate"/>
      </w:r>
      <w:r w:rsidR="00505BC6" w:rsidRPr="00043055">
        <w:t>(e.g. Bays and Crisman, 1983; Bērziņš and Pejler, 1989; Frutos et al., 2009; Rocha et al., 2018)</w:t>
      </w:r>
      <w:r w:rsidR="00505BC6" w:rsidRPr="00043055">
        <w:fldChar w:fldCharType="end"/>
      </w:r>
      <w:r w:rsidR="005A442D" w:rsidRPr="00043055">
        <w:t>.</w:t>
      </w:r>
      <w:r w:rsidR="000E1B19" w:rsidRPr="00043055">
        <w:t xml:space="preserve"> </w:t>
      </w:r>
      <w:r w:rsidR="00A40B7E" w:rsidRPr="00043055">
        <w:t xml:space="preserve">The second component of this study was </w:t>
      </w:r>
      <w:r w:rsidR="005B0900" w:rsidRPr="00043055">
        <w:t>a</w:t>
      </w:r>
      <w:r w:rsidR="00A40B7E" w:rsidRPr="00043055">
        <w:t xml:space="preserve"> focused investigation on the influence of return </w:t>
      </w:r>
      <w:r w:rsidR="004A7F42" w:rsidRPr="00043055">
        <w:t>flows from</w:t>
      </w:r>
      <w:r w:rsidR="00A40B7E" w:rsidRPr="00043055">
        <w:t xml:space="preserve"> Hattah </w:t>
      </w:r>
      <w:r w:rsidR="004A7F42" w:rsidRPr="00043055">
        <w:t xml:space="preserve">Lakes. </w:t>
      </w:r>
      <w:r w:rsidR="0037753B" w:rsidRPr="00043055">
        <w:t xml:space="preserve">Return flows from Hattah Lakes were </w:t>
      </w:r>
      <w:r w:rsidR="0002018E" w:rsidRPr="00043055">
        <w:t>3</w:t>
      </w:r>
      <w:r w:rsidR="00E963AE" w:rsidRPr="00043055">
        <w:t>–</w:t>
      </w:r>
      <w:r w:rsidR="0002018E" w:rsidRPr="00043055">
        <w:t>12</w:t>
      </w:r>
      <w:r w:rsidR="0068187C" w:rsidRPr="00043055">
        <w:t xml:space="preserve"> per cent </w:t>
      </w:r>
      <w:r w:rsidR="0037753B" w:rsidRPr="00043055">
        <w:t xml:space="preserve">of main </w:t>
      </w:r>
      <w:r w:rsidR="00006091">
        <w:t>channel</w:t>
      </w:r>
      <w:r w:rsidR="0037753B">
        <w:t xml:space="preserve"> discharge and had</w:t>
      </w:r>
      <w:r w:rsidR="0059003F">
        <w:t xml:space="preserve"> </w:t>
      </w:r>
      <w:r w:rsidR="002651BB">
        <w:t xml:space="preserve">a localised </w:t>
      </w:r>
      <w:r w:rsidR="0059003F">
        <w:t xml:space="preserve">influence on the </w:t>
      </w:r>
      <w:r w:rsidR="0037753B">
        <w:t xml:space="preserve">structure of lower trophic </w:t>
      </w:r>
      <w:r w:rsidR="00006091">
        <w:t>levels in</w:t>
      </w:r>
      <w:r w:rsidR="0059003F">
        <w:t xml:space="preserve"> the main</w:t>
      </w:r>
      <w:r w:rsidR="00FA7D15">
        <w:t xml:space="preserve"> river</w:t>
      </w:r>
      <w:r w:rsidR="0059003F">
        <w:t xml:space="preserve"> channel</w:t>
      </w:r>
      <w:r w:rsidR="00E963AE">
        <w:t xml:space="preserve"> by enhancing the abundance of zooplankton</w:t>
      </w:r>
      <w:r w:rsidR="0059003F">
        <w:t>.</w:t>
      </w:r>
      <w:r w:rsidR="007534BD">
        <w:t xml:space="preserve"> </w:t>
      </w:r>
    </w:p>
    <w:p w14:paraId="2597822E" w14:textId="2214FC55" w:rsidR="00111A54" w:rsidRDefault="001B3C07" w:rsidP="00043055">
      <w:pPr>
        <w:pStyle w:val="Heading2"/>
      </w:pPr>
      <w:bookmarkStart w:id="34" w:name="_Toc7781023"/>
      <w:r>
        <w:t xml:space="preserve">System </w:t>
      </w:r>
      <w:r w:rsidR="00A245AE">
        <w:t>scale study</w:t>
      </w:r>
      <w:bookmarkEnd w:id="34"/>
    </w:p>
    <w:p w14:paraId="2C294E79" w14:textId="2CA90F05" w:rsidR="004922A0" w:rsidRPr="00513D4D" w:rsidRDefault="0037753B" w:rsidP="00043055">
      <w:r>
        <w:t>Along the Murray</w:t>
      </w:r>
      <w:r w:rsidR="00804544">
        <w:t xml:space="preserve"> River</w:t>
      </w:r>
      <w:r>
        <w:t>, t</w:t>
      </w:r>
      <w:r w:rsidR="00242010">
        <w:t xml:space="preserve">he </w:t>
      </w:r>
      <w:r w:rsidR="0043531D">
        <w:t xml:space="preserve">diatom, </w:t>
      </w:r>
      <w:r w:rsidR="00242010" w:rsidRPr="00242010">
        <w:rPr>
          <w:i/>
        </w:rPr>
        <w:t>Aulacoseira</w:t>
      </w:r>
      <w:r w:rsidR="0043531D" w:rsidRPr="0043531D">
        <w:t>,</w:t>
      </w:r>
      <w:r w:rsidR="00242010">
        <w:t xml:space="preserve"> dominated the phytoplankton community during high spring discharge</w:t>
      </w:r>
      <w:r w:rsidR="000426C4">
        <w:t xml:space="preserve"> in November 2016</w:t>
      </w:r>
      <w:r w:rsidR="00C35D78">
        <w:t>, whilst the species remained common in the free-flowing mid Murray region for much of the study</w:t>
      </w:r>
      <w:r w:rsidR="00242010">
        <w:t>.</w:t>
      </w:r>
      <w:r w:rsidR="0043531D">
        <w:t xml:space="preserve"> This is consistent with </w:t>
      </w:r>
      <w:r>
        <w:t xml:space="preserve">previous studies in </w:t>
      </w:r>
      <w:r w:rsidR="0043531D" w:rsidRPr="00513D4D">
        <w:t xml:space="preserve">the Lower Murray </w:t>
      </w:r>
      <w:r w:rsidR="00006091">
        <w:fldChar w:fldCharType="begin"/>
      </w:r>
      <w:r w:rsidR="00E7190F">
        <w:instrText xml:space="preserve"> ADDIN EN.CITE &lt;EndNote&gt;&lt;Cite&gt;&lt;Author&gt;Aldridge&lt;/Author&gt;&lt;Year&gt;2012&lt;/Year&gt;&lt;RecNum&gt;3&lt;/RecNum&gt;&lt;DisplayText&gt;(Aldridge et al., 2012)&lt;/DisplayText&gt;&lt;record&gt;&lt;rec-number&gt;3&lt;/rec-number&gt;&lt;foreign-keys&gt;&lt;key app="EN" db-id="0vxwdf2xirdsfnevar6x0drkz5zwfxpd9p0a" timestamp="0"&gt;3&lt;/key&gt;&lt;/foreign-keys&gt;&lt;ref-type name="Journal Article"&gt;17&lt;/ref-type&gt;&lt;contributors&gt;&lt;authors&gt;&lt;author&gt;Aldridge, K&lt;/author&gt;&lt;author&gt;Lorenz, Z&lt;/author&gt;&lt;author&gt;Oliver, R&lt;/author&gt;&lt;author&gt;Brookes, J&lt;/author&gt;&lt;/authors&gt;&lt;/contributors&gt;&lt;titles&gt;&lt;title&gt;Changes in water quality and phytoplankton communities in the Lower River Murray in response to a low flow-high flow sequence&lt;/title&gt;&lt;secondary-title&gt;Goyder Institute for Water Research Technical Report Series&lt;/secondary-title&gt;&lt;/titles&gt;&lt;periodical&gt;&lt;full-title&gt;Goyder Institute for Water Research Technical Report Series&lt;/full-title&gt;&lt;/periodical&gt;&lt;volume&gt;12&lt;/volume&gt;&lt;number&gt;5&lt;/number&gt;&lt;dates&gt;&lt;year&gt;2012&lt;/year&gt;&lt;/dates&gt;&lt;urls&gt;&lt;/urls&gt;&lt;/record&gt;&lt;/Cite&gt;&lt;/EndNote&gt;</w:instrText>
      </w:r>
      <w:r w:rsidR="00006091">
        <w:fldChar w:fldCharType="separate"/>
      </w:r>
      <w:r w:rsidR="00E7190F">
        <w:rPr>
          <w:noProof/>
        </w:rPr>
        <w:t>(Aldridge et al., 2012)</w:t>
      </w:r>
      <w:r w:rsidR="00006091">
        <w:fldChar w:fldCharType="end"/>
      </w:r>
      <w:r w:rsidR="0043531D" w:rsidRPr="00513D4D">
        <w:t xml:space="preserve"> and the Murrumbidgee </w:t>
      </w:r>
      <w:r>
        <w:t>r</w:t>
      </w:r>
      <w:r w:rsidRPr="00513D4D">
        <w:t>iver</w:t>
      </w:r>
      <w:r>
        <w:t>s</w:t>
      </w:r>
      <w:r w:rsidRPr="00513D4D">
        <w:t xml:space="preserve"> </w:t>
      </w:r>
      <w:r w:rsidR="00006091">
        <w:fldChar w:fldCharType="begin"/>
      </w:r>
      <w:r w:rsidR="00E7190F">
        <w:instrText xml:space="preserve"> ADDIN EN.CITE &lt;EndNote&gt;&lt;Cite&gt;&lt;Author&gt;Sherman&lt;/Author&gt;&lt;Year&gt;1998&lt;/Year&gt;&lt;RecNum&gt;152&lt;/RecNum&gt;&lt;DisplayText&gt;(Sherman et al., 1998)&lt;/DisplayText&gt;&lt;record&gt;&lt;rec-number&gt;152&lt;/rec-number&gt;&lt;foreign-keys&gt;&lt;key app="EN" db-id="0vxwdf2xirdsfnevar6x0drkz5zwfxpd9p0a" timestamp="1542941937"&gt;152&lt;/key&gt;&lt;/foreign-keys&gt;&lt;ref-type name="Journal Article"&gt;17&lt;/ref-type&gt;&lt;contributors&gt;&lt;authors&gt;&lt;author&gt;Sherman, Bradford S&lt;/author&gt;&lt;author&gt;Webster, Ian T&lt;/author&gt;&lt;author&gt;Jones, Gary J&lt;/author&gt;&lt;author&gt;Oliver, Rod L&lt;/author&gt;&lt;/authors&gt;&lt;/contributors&gt;&lt;titles&gt;&lt;title&gt;Transitions between Auhcoseira and Anabaena dominance in a turbid river weir pool&lt;/title&gt;&lt;secondary-title&gt;Limnology and oceanography&lt;/secondary-title&gt;&lt;/titles&gt;&lt;periodical&gt;&lt;full-title&gt;Limnology and Oceanography&lt;/full-title&gt;&lt;/periodical&gt;&lt;pages&gt;1902-1915&lt;/pages&gt;&lt;volume&gt;43&lt;/volume&gt;&lt;number&gt;8&lt;/number&gt;&lt;dates&gt;&lt;year&gt;1998&lt;/year&gt;&lt;/dates&gt;&lt;isbn&gt;1939-5590&lt;/isbn&gt;&lt;urls&gt;&lt;/urls&gt;&lt;/record&gt;&lt;/Cite&gt;&lt;/EndNote&gt;</w:instrText>
      </w:r>
      <w:r w:rsidR="00006091">
        <w:fldChar w:fldCharType="separate"/>
      </w:r>
      <w:r w:rsidR="00E7190F">
        <w:rPr>
          <w:noProof/>
        </w:rPr>
        <w:t>(Sherman et al., 1998)</w:t>
      </w:r>
      <w:r w:rsidR="00006091">
        <w:fldChar w:fldCharType="end"/>
      </w:r>
      <w:r>
        <w:t xml:space="preserve"> </w:t>
      </w:r>
      <w:r w:rsidR="00C35D78">
        <w:t>that suggest</w:t>
      </w:r>
      <w:r w:rsidR="001B0112" w:rsidRPr="00513D4D">
        <w:t xml:space="preserve"> </w:t>
      </w:r>
      <w:r w:rsidRPr="00513D4D">
        <w:t>high nutrient concentrations</w:t>
      </w:r>
      <w:r w:rsidR="00CD6EFC">
        <w:t>,</w:t>
      </w:r>
      <w:r>
        <w:t xml:space="preserve"> and </w:t>
      </w:r>
      <w:r w:rsidR="001B0112" w:rsidRPr="00513D4D">
        <w:t xml:space="preserve"> </w:t>
      </w:r>
      <w:r w:rsidR="00CD6EFC">
        <w:t xml:space="preserve">high </w:t>
      </w:r>
      <w:r w:rsidR="001B0112" w:rsidRPr="00513D4D">
        <w:t xml:space="preserve">water velocities and </w:t>
      </w:r>
      <w:r w:rsidR="001B224E" w:rsidRPr="00513D4D">
        <w:t xml:space="preserve">turbulence </w:t>
      </w:r>
      <w:r w:rsidR="001B0112" w:rsidRPr="00513D4D">
        <w:t xml:space="preserve">support the resuspension of sediments and the </w:t>
      </w:r>
      <w:r w:rsidR="00A05538">
        <w:t xml:space="preserve">growth and </w:t>
      </w:r>
      <w:r w:rsidR="001B0112" w:rsidRPr="00513D4D">
        <w:t xml:space="preserve">entrainment of diatom cells </w:t>
      </w:r>
      <w:r w:rsidR="00006091">
        <w:fldChar w:fldCharType="begin"/>
      </w:r>
      <w:r w:rsidR="00E7190F">
        <w:instrText xml:space="preserve"> ADDIN EN.CITE &lt;EndNote&gt;&lt;Cite&gt;&lt;Author&gt;Aldridge&lt;/Author&gt;&lt;Year&gt;2012&lt;/Year&gt;&lt;RecNum&gt;3&lt;/RecNum&gt;&lt;DisplayText&gt;(Aldridge et al., 2012)&lt;/DisplayText&gt;&lt;record&gt;&lt;rec-number&gt;3&lt;/rec-number&gt;&lt;foreign-keys&gt;&lt;key app="EN" db-id="0vxwdf2xirdsfnevar6x0drkz5zwfxpd9p0a" timestamp="0"&gt;3&lt;/key&gt;&lt;/foreign-keys&gt;&lt;ref-type name="Journal Article"&gt;17&lt;/ref-type&gt;&lt;contributors&gt;&lt;authors&gt;&lt;author&gt;Aldridge, K&lt;/author&gt;&lt;author&gt;Lorenz, Z&lt;/author&gt;&lt;author&gt;Oliver, R&lt;/author&gt;&lt;author&gt;Brookes, J&lt;/author&gt;&lt;/authors&gt;&lt;/contributors&gt;&lt;titles&gt;&lt;title&gt;Changes in water quality and phytoplankton communities in the Lower River Murray in response to a low flow-high flow sequence&lt;/title&gt;&lt;secondary-title&gt;Goyder Institute for Water Research Technical Report Series&lt;/secondary-title&gt;&lt;/titles&gt;&lt;periodical&gt;&lt;full-title&gt;Goyder Institute for Water Research Technical Report Series&lt;/full-title&gt;&lt;/periodical&gt;&lt;volume&gt;12&lt;/volume&gt;&lt;number&gt;5&lt;/number&gt;&lt;dates&gt;&lt;year&gt;2012&lt;/year&gt;&lt;/dates&gt;&lt;urls&gt;&lt;/urls&gt;&lt;/record&gt;&lt;/Cite&gt;&lt;/EndNote&gt;</w:instrText>
      </w:r>
      <w:r w:rsidR="00006091">
        <w:fldChar w:fldCharType="separate"/>
      </w:r>
      <w:r w:rsidR="00E7190F">
        <w:rPr>
          <w:noProof/>
        </w:rPr>
        <w:t>(Aldridge et al., 2012)</w:t>
      </w:r>
      <w:r w:rsidR="00006091">
        <w:fldChar w:fldCharType="end"/>
      </w:r>
      <w:r w:rsidR="001B0112" w:rsidRPr="00513D4D">
        <w:t xml:space="preserve">. </w:t>
      </w:r>
      <w:r w:rsidR="008218AA" w:rsidRPr="00513D4D">
        <w:t>In this study, c</w:t>
      </w:r>
      <w:r w:rsidR="001B0112" w:rsidRPr="00513D4D">
        <w:t xml:space="preserve">oncentrations of all dissolved and total nutrients were highest during high spring </w:t>
      </w:r>
      <w:r w:rsidR="008218AA" w:rsidRPr="00513D4D">
        <w:t>discharge</w:t>
      </w:r>
      <w:r w:rsidR="00A05538">
        <w:t>, including</w:t>
      </w:r>
      <w:r>
        <w:t xml:space="preserve"> </w:t>
      </w:r>
      <w:r w:rsidR="00A05538">
        <w:t>r</w:t>
      </w:r>
      <w:r w:rsidR="001B0112" w:rsidRPr="00513D4D">
        <w:t xml:space="preserve">eactive silica, an essential nutrient utilised by </w:t>
      </w:r>
      <w:r w:rsidR="00517B82" w:rsidRPr="00513D4D">
        <w:rPr>
          <w:i/>
        </w:rPr>
        <w:t>Aulacoseira</w:t>
      </w:r>
      <w:r w:rsidR="001B0112" w:rsidRPr="00513D4D">
        <w:t xml:space="preserve"> and commonly the limiting factor for growth</w:t>
      </w:r>
      <w:r w:rsidR="00B40547">
        <w:t xml:space="preserve"> </w:t>
      </w:r>
      <w:r w:rsidR="003B3E4B">
        <w:fldChar w:fldCharType="begin"/>
      </w:r>
      <w:r w:rsidR="00E7190F">
        <w:instrText xml:space="preserve"> ADDIN EN.CITE &lt;EndNote&gt;&lt;Cite&gt;&lt;Author&gt;Egge&lt;/Author&gt;&lt;Year&gt;1992&lt;/Year&gt;&lt;RecNum&gt;191&lt;/RecNum&gt;&lt;Prefix&gt;e.g. &lt;/Prefix&gt;&lt;DisplayText&gt;(e.g. Egge and Aksnes, 1992)&lt;/DisplayText&gt;&lt;record&gt;&lt;rec-number&gt;191&lt;/rec-number&gt;&lt;foreign-keys&gt;&lt;key app="EN" db-id="0vxwdf2xirdsfnevar6x0drkz5zwfxpd9p0a" timestamp="1543914697"&gt;191&lt;/key&gt;&lt;/foreign-keys&gt;&lt;ref-type name="Journal Article"&gt;17&lt;/ref-type&gt;&lt;contributors&gt;&lt;authors&gt;&lt;author&gt;Egge, JK&lt;/author&gt;&lt;author&gt;Aksnes, DL&lt;/author&gt;&lt;/authors&gt;&lt;/contributors&gt;&lt;titles&gt;&lt;title&gt;Silicate as regulating nutrient in phytoplankton competition&lt;/title&gt;&lt;secondary-title&gt;Marine ecology progress series. Oldendorf&lt;/secondary-title&gt;&lt;/titles&gt;&lt;periodical&gt;&lt;full-title&gt;Marine ecology progress series. Oldendorf&lt;/full-title&gt;&lt;/periodical&gt;&lt;pages&gt;281-289&lt;/pages&gt;&lt;volume&gt;83&lt;/volume&gt;&lt;number&gt;2&lt;/number&gt;&lt;dates&gt;&lt;year&gt;1992&lt;/year&gt;&lt;/dates&gt;&lt;isbn&gt;0171-8630&lt;/isbn&gt;&lt;urls&gt;&lt;/urls&gt;&lt;/record&gt;&lt;/Cite&gt;&lt;/EndNote&gt;</w:instrText>
      </w:r>
      <w:r w:rsidR="003B3E4B">
        <w:fldChar w:fldCharType="separate"/>
      </w:r>
      <w:r w:rsidR="00E7190F">
        <w:rPr>
          <w:noProof/>
        </w:rPr>
        <w:t>(e.g. Egge and Aksnes, 1992)</w:t>
      </w:r>
      <w:r w:rsidR="003B3E4B">
        <w:fldChar w:fldCharType="end"/>
      </w:r>
      <w:r w:rsidR="001B0112" w:rsidRPr="00513D4D">
        <w:t>.</w:t>
      </w:r>
      <w:r w:rsidR="001B0112" w:rsidRPr="00513D4D">
        <w:rPr>
          <w:i/>
        </w:rPr>
        <w:t xml:space="preserve"> </w:t>
      </w:r>
      <w:r w:rsidR="001B0112" w:rsidRPr="00513D4D">
        <w:t xml:space="preserve">Considerable loads of silica were being sourced from the Ovens </w:t>
      </w:r>
      <w:r>
        <w:t xml:space="preserve">River </w:t>
      </w:r>
      <w:r w:rsidR="001B0112" w:rsidRPr="00513D4D">
        <w:t xml:space="preserve">and the Murray River upstream of the study area. </w:t>
      </w:r>
      <w:r>
        <w:t>L</w:t>
      </w:r>
      <w:r w:rsidRPr="00513D4D">
        <w:t xml:space="preserve">oads increased along the length of the </w:t>
      </w:r>
      <w:r w:rsidR="00A05538">
        <w:t>Murray R</w:t>
      </w:r>
      <w:r w:rsidRPr="00513D4D">
        <w:t>iver despite the Goulburn and Darling Rivers contributing comparatively low loads at that time</w:t>
      </w:r>
      <w:r>
        <w:t xml:space="preserve">, </w:t>
      </w:r>
      <w:r w:rsidR="00A05538">
        <w:t xml:space="preserve">suggesting </w:t>
      </w:r>
      <w:r>
        <w:t xml:space="preserve">the </w:t>
      </w:r>
      <w:r w:rsidR="00A05538">
        <w:t xml:space="preserve">Murray </w:t>
      </w:r>
      <w:r>
        <w:t xml:space="preserve">main channel or </w:t>
      </w:r>
      <w:r w:rsidR="00A05538">
        <w:t xml:space="preserve">unsampled </w:t>
      </w:r>
      <w:r>
        <w:t xml:space="preserve">tributaries </w:t>
      </w:r>
      <w:r w:rsidR="00A05538">
        <w:t>are potential</w:t>
      </w:r>
      <w:r w:rsidR="00AD1FB1">
        <w:t xml:space="preserve"> sources</w:t>
      </w:r>
      <w:r w:rsidR="001B0112" w:rsidRPr="00513D4D">
        <w:t>.</w:t>
      </w:r>
      <w:r w:rsidR="008218AA" w:rsidRPr="00513D4D">
        <w:t xml:space="preserve"> </w:t>
      </w:r>
      <w:r w:rsidR="00985E9C" w:rsidRPr="00513D4D">
        <w:t xml:space="preserve">Diatoms such as </w:t>
      </w:r>
      <w:r w:rsidR="00517B82" w:rsidRPr="00513D4D">
        <w:rPr>
          <w:i/>
        </w:rPr>
        <w:t>Aulacoseira</w:t>
      </w:r>
      <w:r w:rsidR="00985E9C" w:rsidRPr="00513D4D">
        <w:t xml:space="preserve"> are regarded as high-</w:t>
      </w:r>
      <w:r w:rsidR="00985E9C" w:rsidRPr="008D4846">
        <w:t>quality food</w:t>
      </w:r>
      <w:r w:rsidRPr="008D4846">
        <w:t xml:space="preserve"> for </w:t>
      </w:r>
      <w:r w:rsidR="008D4846" w:rsidRPr="008D4846">
        <w:t>higher trophic organisms</w:t>
      </w:r>
      <w:r w:rsidR="00985E9C" w:rsidRPr="008D4846">
        <w:t xml:space="preserve"> due</w:t>
      </w:r>
      <w:r w:rsidR="00985E9C" w:rsidRPr="00513D4D">
        <w:t xml:space="preserve"> to their high eicosapentaenoic acid </w:t>
      </w:r>
      <w:r w:rsidR="00ED34D1">
        <w:t xml:space="preserve">(a long-chain polyunsaturated fatty acid) </w:t>
      </w:r>
      <w:r w:rsidR="00985E9C" w:rsidRPr="00513D4D">
        <w:t xml:space="preserve">content, essential for physiological functions supporting the maintenance, growth and reproduction of consumers </w:t>
      </w:r>
      <w:r w:rsidR="003B3E4B">
        <w:fldChar w:fldCharType="begin"/>
      </w:r>
      <w:r w:rsidR="00E7190F">
        <w:instrText xml:space="preserve"> ADDIN EN.CITE &lt;EndNote&gt;&lt;Cite&gt;&lt;Author&gt;Guo&lt;/Author&gt;&lt;Year&gt;2017&lt;/Year&gt;&lt;RecNum&gt;192&lt;/RecNum&gt;&lt;DisplayText&gt;(Guo et al., 2017)&lt;/DisplayText&gt;&lt;record&gt;&lt;rec-number&gt;192&lt;/rec-number&gt;&lt;foreign-keys&gt;&lt;key app="EN" db-id="0vxwdf2xirdsfnevar6x0drkz5zwfxpd9p0a" timestamp="1543914697"&gt;192&lt;/key&gt;&lt;/foreign-keys&gt;&lt;ref-type name="Journal Article"&gt;17&lt;/ref-type&gt;&lt;contributors&gt;&lt;authors&gt;&lt;author&gt;Guo, Fen&lt;/author&gt;&lt;author&gt;Bunn, Stuart E&lt;/author&gt;&lt;author&gt;Brett, Michael T&lt;/author&gt;&lt;author&gt;Kainz, Martin J&lt;/author&gt;&lt;/authors&gt;&lt;/contributors&gt;&lt;titles&gt;&lt;title&gt;Polyunsaturated fatty acids in stream food webs–high dissimilarity among producers and consumers&lt;/title&gt;&lt;secondary-title&gt;Freshwater Biology&lt;/secondary-title&gt;&lt;/titles&gt;&lt;periodical&gt;&lt;full-title&gt;Freshwater Biology&lt;/full-title&gt;&lt;/periodical&gt;&lt;pages&gt;1325-1334&lt;/pages&gt;&lt;volume&gt;62&lt;/volume&gt;&lt;number&gt;8&lt;/number&gt;&lt;dates&gt;&lt;year&gt;2017&lt;/year&gt;&lt;/dates&gt;&lt;isbn&gt;0046-5070&lt;/isbn&gt;&lt;urls&gt;&lt;/urls&gt;&lt;/record&gt;&lt;/Cite&gt;&lt;/EndNote&gt;</w:instrText>
      </w:r>
      <w:r w:rsidR="003B3E4B">
        <w:fldChar w:fldCharType="separate"/>
      </w:r>
      <w:r w:rsidR="00E7190F">
        <w:rPr>
          <w:noProof/>
        </w:rPr>
        <w:t>(Guo et al., 2017)</w:t>
      </w:r>
      <w:r w:rsidR="003B3E4B">
        <w:fldChar w:fldCharType="end"/>
      </w:r>
      <w:r w:rsidR="00985E9C" w:rsidRPr="00513D4D">
        <w:t xml:space="preserve">. </w:t>
      </w:r>
    </w:p>
    <w:p w14:paraId="1FAE255B" w14:textId="43B8F23A" w:rsidR="0064723E" w:rsidRDefault="008218AA" w:rsidP="00043055">
      <w:r w:rsidRPr="00513D4D">
        <w:t xml:space="preserve">A major consumer of </w:t>
      </w:r>
      <w:r w:rsidR="00740C31">
        <w:rPr>
          <w:i/>
        </w:rPr>
        <w:t>Aulacoseir</w:t>
      </w:r>
      <w:r w:rsidR="000824FD" w:rsidRPr="00513D4D">
        <w:rPr>
          <w:i/>
        </w:rPr>
        <w:t>a</w:t>
      </w:r>
      <w:r w:rsidRPr="00513D4D">
        <w:t xml:space="preserve"> are rotifers from the genus </w:t>
      </w:r>
      <w:r w:rsidRPr="00513D4D">
        <w:rPr>
          <w:i/>
        </w:rPr>
        <w:t>Trichocerca</w:t>
      </w:r>
      <w:r w:rsidR="00517B82">
        <w:rPr>
          <w:i/>
        </w:rPr>
        <w:t xml:space="preserve"> </w:t>
      </w:r>
      <w:r w:rsidR="003B3E4B">
        <w:fldChar w:fldCharType="begin"/>
      </w:r>
      <w:r w:rsidR="00E7190F">
        <w:instrText xml:space="preserve"> ADDIN EN.CITE &lt;EndNote&gt;&lt;Cite&gt;&lt;Author&gt;May&lt;/Author&gt;&lt;Year&gt;2001&lt;/Year&gt;&lt;RecNum&gt;193&lt;/RecNum&gt;&lt;DisplayText&gt;(May et al., 2001)&lt;/DisplayText&gt;&lt;record&gt;&lt;rec-number&gt;193&lt;/rec-number&gt;&lt;foreign-keys&gt;&lt;key app="EN" db-id="0vxwdf2xirdsfnevar6x0drkz5zwfxpd9p0a" timestamp="1543914697"&gt;193&lt;/key&gt;&lt;/foreign-keys&gt;&lt;ref-type name="Book Section"&gt;5&lt;/ref-type&gt;&lt;contributors&gt;&lt;authors&gt;&lt;author&gt;May, Linda&lt;/author&gt;&lt;author&gt;Bailey-Watts, AE&lt;/author&gt;&lt;author&gt;Kirika, A&lt;/author&gt;&lt;/authors&gt;&lt;/contributors&gt;&lt;titles&gt;&lt;title&gt;The relationship between Trichocerca pusilla (Jennings), Aulacoseira spp. and water temperature in Loch Leven, Scotland, UK&lt;/title&gt;&lt;secondary-title&gt;Rotifera IX&lt;/secondary-title&gt;&lt;/titles&gt;&lt;pages&gt;29-34&lt;/pages&gt;&lt;dates&gt;&lt;year&gt;2001&lt;/year&gt;&lt;/dates&gt;&lt;publisher&gt;Springer&lt;/publisher&gt;&lt;urls&gt;&lt;/urls&gt;&lt;/record&gt;&lt;/Cite&gt;&lt;/EndNote&gt;</w:instrText>
      </w:r>
      <w:r w:rsidR="003B3E4B">
        <w:fldChar w:fldCharType="separate"/>
      </w:r>
      <w:r w:rsidR="00E7190F">
        <w:rPr>
          <w:noProof/>
        </w:rPr>
        <w:t>(May et al., 2001)</w:t>
      </w:r>
      <w:r w:rsidR="003B3E4B">
        <w:fldChar w:fldCharType="end"/>
      </w:r>
      <w:r w:rsidRPr="00513D4D">
        <w:t>, which</w:t>
      </w:r>
      <w:r w:rsidR="00A05538">
        <w:t xml:space="preserve">, in association with high abundance of </w:t>
      </w:r>
      <w:r w:rsidR="00A05538">
        <w:rPr>
          <w:i/>
        </w:rPr>
        <w:t>Aulacoseir</w:t>
      </w:r>
      <w:r w:rsidR="00A05538" w:rsidRPr="00513D4D">
        <w:rPr>
          <w:i/>
        </w:rPr>
        <w:t>a</w:t>
      </w:r>
      <w:r w:rsidR="00A05538">
        <w:rPr>
          <w:i/>
        </w:rPr>
        <w:t>,</w:t>
      </w:r>
      <w:r w:rsidR="00A5321C" w:rsidRPr="00513D4D">
        <w:t xml:space="preserve"> </w:t>
      </w:r>
      <w:r w:rsidR="00064521" w:rsidRPr="00513D4D">
        <w:t>dominated the zooplankton community</w:t>
      </w:r>
      <w:r w:rsidR="00E67A0C" w:rsidRPr="00513D4D">
        <w:t xml:space="preserve"> throughout the system</w:t>
      </w:r>
      <w:r w:rsidR="005F60D0" w:rsidRPr="00513D4D">
        <w:t xml:space="preserve"> during high spring discharge</w:t>
      </w:r>
      <w:r w:rsidR="00B72B49">
        <w:t xml:space="preserve"> in November 2016</w:t>
      </w:r>
      <w:r w:rsidRPr="00513D4D">
        <w:t xml:space="preserve">. </w:t>
      </w:r>
      <w:r w:rsidR="00AC084E">
        <w:rPr>
          <w:i/>
        </w:rPr>
        <w:t xml:space="preserve">Trichocerca </w:t>
      </w:r>
      <w:r w:rsidR="00AC084E">
        <w:t>are t</w:t>
      </w:r>
      <w:r w:rsidR="00513D4D">
        <w:t>ypically</w:t>
      </w:r>
      <w:r w:rsidR="00AC084E">
        <w:t xml:space="preserve"> littoral</w:t>
      </w:r>
      <w:r w:rsidR="007E19A2">
        <w:t>,</w:t>
      </w:r>
      <w:r w:rsidR="00AC084E">
        <w:t xml:space="preserve"> </w:t>
      </w:r>
      <w:r w:rsidR="006F6111">
        <w:t>and are able to attach</w:t>
      </w:r>
      <w:r w:rsidR="006C3BB2">
        <w:t xml:space="preserve"> themselves to plants</w:t>
      </w:r>
      <w:r w:rsidR="004C18E4">
        <w:t xml:space="preserve"> and other </w:t>
      </w:r>
      <w:r w:rsidR="00457A05">
        <w:t>surfaces</w:t>
      </w:r>
      <w:r w:rsidR="00A05538">
        <w:t>,</w:t>
      </w:r>
      <w:r w:rsidR="00457A05">
        <w:t xml:space="preserve"> </w:t>
      </w:r>
      <w:r w:rsidR="00A05538">
        <w:t>but may</w:t>
      </w:r>
      <w:r w:rsidR="003E4990">
        <w:t xml:space="preserve"> </w:t>
      </w:r>
      <w:r w:rsidR="00392051">
        <w:t>a</w:t>
      </w:r>
      <w:r w:rsidR="00B92F23">
        <w:t xml:space="preserve">t </w:t>
      </w:r>
      <w:r w:rsidR="002116E3">
        <w:t>times dominate</w:t>
      </w:r>
      <w:r w:rsidR="00B92F23">
        <w:t xml:space="preserve"> </w:t>
      </w:r>
      <w:r w:rsidR="00392051">
        <w:t>flowing water</w:t>
      </w:r>
      <w:r w:rsidR="00A05538">
        <w:t xml:space="preserve"> communitie</w:t>
      </w:r>
      <w:r w:rsidR="00392051">
        <w:t>s</w:t>
      </w:r>
      <w:r w:rsidR="00A71F03">
        <w:t xml:space="preserve"> </w:t>
      </w:r>
      <w:r w:rsidR="00A71F03">
        <w:fldChar w:fldCharType="begin"/>
      </w:r>
      <w:r w:rsidR="00A71F03">
        <w:instrText xml:space="preserve"> ADDIN EN.CITE &lt;EndNote&gt;&lt;Cite&gt;&lt;Author&gt;Furst&lt;/Author&gt;&lt;Year&gt;2017&lt;/Year&gt;&lt;RecNum&gt;65&lt;/RecNum&gt;&lt;Prefix&gt;e.g. &lt;/Prefix&gt;&lt;DisplayText&gt;(e.g. Furst et al., 2017; Holst et al., 2002)&lt;/DisplayText&gt;&lt;record&gt;&lt;rec-number&gt;65&lt;/rec-number&gt;&lt;foreign-keys&gt;&lt;key app="EN" db-id="0vxwdf2xirdsfnevar6x0drkz5zwfxpd9p0a" timestamp="1504947641"&gt;65&lt;/key&gt;&lt;/foreign-keys&gt;&lt;ref-type name="Journal Article"&gt;17&lt;/ref-type&gt;&lt;contributors&gt;&lt;authors&gt;&lt;author&gt;Furst, D.&lt;/author&gt;&lt;author&gt;Aldridge, K.&lt;/author&gt;&lt;author&gt;Ye, Q.&lt;/author&gt;&lt;author&gt;Bice, C.&lt;/author&gt;&lt;author&gt;Zampatti, B.&lt;/author&gt;&lt;/authors&gt;&lt;/contributors&gt;&lt;titles&gt;&lt;title&gt;A report for the evaluation of the Lake Victoria bypass trial on the ecological response 2016/2017. A draft report. &lt;/title&gt;&lt;/titles&gt;&lt;dates&gt;&lt;year&gt;2017&lt;/year&gt;&lt;/dates&gt;&lt;urls&gt;&lt;/urls&gt;&lt;/record&gt;&lt;/Cite&gt;&lt;Cite&gt;&lt;Author&gt;Holst&lt;/Author&gt;&lt;Year&gt;2002&lt;/Year&gt;&lt;RecNum&gt;202&lt;/RecNum&gt;&lt;record&gt;&lt;rec-number&gt;202&lt;/rec-number&gt;&lt;foreign-keys&gt;&lt;key app="EN" db-id="0vxwdf2xirdsfnevar6x0drkz5zwfxpd9p0a" timestamp="1553572688"&gt;202&lt;/key&gt;&lt;/foreign-keys&gt;&lt;ref-type name="Journal Article"&gt;17&lt;/ref-type&gt;&lt;contributors&gt;&lt;authors&gt;&lt;author&gt;Holst, Henry&lt;/author&gt;&lt;author&gt;Zimmermann-Timm, Heike&lt;/author&gt;&lt;author&gt;Kausch, Hartmut&lt;/author&gt;&lt;/authors&gt;&lt;/contributors&gt;&lt;titles&gt;&lt;title&gt;Longitudinal and Transverse Distribution of Plankton Rotifers in the Potamal of the River Elbe (Germany) during Late Summer&lt;/title&gt;&lt;secondary-title&gt;International Review of Hydrobiology&lt;/secondary-title&gt;&lt;/titles&gt;&lt;periodical&gt;&lt;full-title&gt;International Review of Hydrobiology&lt;/full-title&gt;&lt;/periodical&gt;&lt;pages&gt;267-280&lt;/pages&gt;&lt;volume&gt;87&lt;/volume&gt;&lt;number&gt;2‐3&lt;/number&gt;&lt;dates&gt;&lt;year&gt;2002&lt;/year&gt;&lt;/dates&gt;&lt;isbn&gt;1434-2944&lt;/isbn&gt;&lt;urls&gt;&lt;related-urls&gt;&lt;url&gt;https://onlinelibrary.wiley.com/doi/abs/10.1002/1522-2632%28200205%2987%3A2/3%3C267%3A%3AAID-IROH267%3E3.0.CO%3B2-F&lt;/url&gt;&lt;/related-urls&gt;&lt;/urls&gt;&lt;electronic-resource-num&gt;10.1002/1522-2632(200205)87:2/3&amp;lt;267::Aid-iroh267&amp;gt;3.0.Co;2-f&lt;/electronic-resource-num&gt;&lt;/record&gt;&lt;/Cite&gt;&lt;/EndNote&gt;</w:instrText>
      </w:r>
      <w:r w:rsidR="00A71F03">
        <w:fldChar w:fldCharType="separate"/>
      </w:r>
      <w:r w:rsidR="00A71F03">
        <w:rPr>
          <w:noProof/>
        </w:rPr>
        <w:t>(e.g. Furst et al., 2017; Holst et al., 2002)</w:t>
      </w:r>
      <w:r w:rsidR="00A71F03">
        <w:fldChar w:fldCharType="end"/>
      </w:r>
      <w:r w:rsidR="00D37356">
        <w:t>. S</w:t>
      </w:r>
      <w:r w:rsidR="00435465" w:rsidRPr="00513D4D">
        <w:t>imilar to diatoms</w:t>
      </w:r>
      <w:r w:rsidR="00A05538">
        <w:t>,</w:t>
      </w:r>
      <w:r w:rsidR="00435465" w:rsidRPr="00513D4D">
        <w:t xml:space="preserve"> </w:t>
      </w:r>
      <w:r w:rsidR="00435465">
        <w:t xml:space="preserve">their abundance in </w:t>
      </w:r>
      <w:r w:rsidR="007412EA">
        <w:t xml:space="preserve">flowing </w:t>
      </w:r>
      <w:r w:rsidR="00435465">
        <w:t>environment</w:t>
      </w:r>
      <w:r w:rsidR="004C18E4">
        <w:t>s</w:t>
      </w:r>
      <w:r w:rsidR="00435465">
        <w:t xml:space="preserve"> </w:t>
      </w:r>
      <w:r w:rsidR="00740C31">
        <w:t>has</w:t>
      </w:r>
      <w:r w:rsidR="00435465">
        <w:t xml:space="preserve"> be</w:t>
      </w:r>
      <w:r w:rsidR="00CA3667">
        <w:t>en</w:t>
      </w:r>
      <w:r w:rsidR="00435465">
        <w:t xml:space="preserve"> found to be</w:t>
      </w:r>
      <w:r w:rsidR="00435465" w:rsidRPr="00513D4D">
        <w:t xml:space="preserve"> associated with high discharge and water velocity</w:t>
      </w:r>
      <w:r w:rsidR="009701A9">
        <w:t xml:space="preserve"> </w:t>
      </w:r>
      <w:r w:rsidR="009701A9">
        <w:fldChar w:fldCharType="begin"/>
      </w:r>
      <w:r w:rsidR="009701A9">
        <w:instrText xml:space="preserve"> ADDIN EN.CITE &lt;EndNote&gt;&lt;Cite&gt;&lt;Author&gt;Furst&lt;/Author&gt;&lt;Year&gt;2017&lt;/Year&gt;&lt;RecNum&gt;65&lt;/RecNum&gt;&lt;DisplayText&gt;(Furst et al., 2017)&lt;/DisplayText&gt;&lt;record&gt;&lt;rec-number&gt;65&lt;/rec-number&gt;&lt;foreign-keys&gt;&lt;key app="EN" db-id="0vxwdf2xirdsfnevar6x0drkz5zwfxpd9p0a" timestamp="1504947641"&gt;65&lt;/key&gt;&lt;/foreign-keys&gt;&lt;ref-type name="Journal Article"&gt;17&lt;/ref-type&gt;&lt;contributors&gt;&lt;authors&gt;&lt;author&gt;Furst, D.&lt;/author&gt;&lt;author&gt;Aldridge, K.&lt;/author&gt;&lt;author&gt;Ye, Q.&lt;/author&gt;&lt;author&gt;Bice, C.&lt;/author&gt;&lt;author&gt;Zampatti, B.&lt;/author&gt;&lt;/authors&gt;&lt;/contributors&gt;&lt;titles&gt;&lt;title&gt;A report for the evaluation of the Lake Victoria bypass trial on the ecological response 2016/2017. A draft report. &lt;/title&gt;&lt;/titles&gt;&lt;dates&gt;&lt;year&gt;2017&lt;/year&gt;&lt;/dates&gt;&lt;urls&gt;&lt;/urls&gt;&lt;/record&gt;&lt;/Cite&gt;&lt;/EndNote&gt;</w:instrText>
      </w:r>
      <w:r w:rsidR="009701A9">
        <w:fldChar w:fldCharType="separate"/>
      </w:r>
      <w:r w:rsidR="009701A9">
        <w:rPr>
          <w:noProof/>
        </w:rPr>
        <w:t>(Furst et al., 2017)</w:t>
      </w:r>
      <w:r w:rsidR="009701A9">
        <w:fldChar w:fldCharType="end"/>
      </w:r>
      <w:r w:rsidR="0064723E">
        <w:t xml:space="preserve">, </w:t>
      </w:r>
      <w:r w:rsidR="003E4990">
        <w:t>most likely</w:t>
      </w:r>
      <w:r w:rsidR="00E76CB0">
        <w:t xml:space="preserve"> </w:t>
      </w:r>
      <w:r w:rsidR="00A246EF">
        <w:t xml:space="preserve">due to organisms being displaced from their preferred littoral environment and </w:t>
      </w:r>
      <w:r w:rsidR="003E4990">
        <w:t>entrained within</w:t>
      </w:r>
      <w:r w:rsidR="00CA3667">
        <w:t xml:space="preserve"> the river channel</w:t>
      </w:r>
      <w:r w:rsidR="00A246EF">
        <w:t>.</w:t>
      </w:r>
      <w:r w:rsidR="00E76CB0">
        <w:t xml:space="preserve"> This would explain </w:t>
      </w:r>
      <w:r w:rsidR="00E00D88">
        <w:t xml:space="preserve">the high abundances </w:t>
      </w:r>
      <w:r w:rsidR="0064723E">
        <w:t xml:space="preserve">collected in this study </w:t>
      </w:r>
      <w:r w:rsidR="00E00D88">
        <w:t xml:space="preserve">during high discharge and </w:t>
      </w:r>
      <w:r w:rsidR="00E76CB0">
        <w:t>the significant</w:t>
      </w:r>
      <w:r w:rsidR="00CD6EFC">
        <w:t xml:space="preserve"> </w:t>
      </w:r>
      <w:r w:rsidR="0064723E">
        <w:t>longitudinal</w:t>
      </w:r>
      <w:r w:rsidR="00E76CB0">
        <w:t xml:space="preserve"> increases in these taxa</w:t>
      </w:r>
      <w:r w:rsidR="00E00D88">
        <w:t>.</w:t>
      </w:r>
      <w:r w:rsidR="003E4990">
        <w:t xml:space="preserve"> </w:t>
      </w:r>
    </w:p>
    <w:p w14:paraId="1679C484" w14:textId="1AF783A8" w:rsidR="008218AA" w:rsidRDefault="0064723E" w:rsidP="00043055">
      <w:r>
        <w:t xml:space="preserve">These simultaneous responses of </w:t>
      </w:r>
      <w:r w:rsidRPr="00F937E9">
        <w:rPr>
          <w:i/>
        </w:rPr>
        <w:t>Aulacoseira</w:t>
      </w:r>
      <w:r>
        <w:t xml:space="preserve"> and </w:t>
      </w:r>
      <w:r w:rsidRPr="00F937E9">
        <w:rPr>
          <w:i/>
        </w:rPr>
        <w:t xml:space="preserve">Trichocerca </w:t>
      </w:r>
      <w:r>
        <w:t xml:space="preserve">during high discharge in spring, may demonstrate a vital link in the food web, in particular the transfer of polyunsaturated fatty acid to higher tropic organisms. </w:t>
      </w:r>
      <w:r w:rsidR="00494C1D">
        <w:t xml:space="preserve">Invertebrates </w:t>
      </w:r>
      <w:r w:rsidR="00663A43">
        <w:t>such as</w:t>
      </w:r>
      <w:r w:rsidR="00494C1D">
        <w:t xml:space="preserve"> r</w:t>
      </w:r>
      <w:r w:rsidR="00D37356">
        <w:t>otifers</w:t>
      </w:r>
      <w:r w:rsidR="00663A43">
        <w:t>,</w:t>
      </w:r>
      <w:r w:rsidR="00D37356">
        <w:t xml:space="preserve"> </w:t>
      </w:r>
      <w:r w:rsidR="00DC2FFC" w:rsidRPr="008F6CCB">
        <w:t>have a</w:t>
      </w:r>
      <w:r w:rsidR="00DC2FFC">
        <w:t xml:space="preserve"> limited ability to </w:t>
      </w:r>
      <w:r w:rsidR="00DC2FFC" w:rsidRPr="008F6CCB">
        <w:t xml:space="preserve">synthesise </w:t>
      </w:r>
      <w:r w:rsidR="00E00D88">
        <w:t>long-chain polyunsaturated fatty acids</w:t>
      </w:r>
      <w:r w:rsidR="00D37356">
        <w:t xml:space="preserve"> and must </w:t>
      </w:r>
      <w:r w:rsidR="00DC2FFC" w:rsidRPr="008F6CCB">
        <w:t xml:space="preserve">obtain </w:t>
      </w:r>
      <w:r w:rsidR="00E00D88">
        <w:t xml:space="preserve">them </w:t>
      </w:r>
      <w:r>
        <w:t>from the</w:t>
      </w:r>
      <w:r w:rsidR="00D37356">
        <w:t xml:space="preserve"> algae which the</w:t>
      </w:r>
      <w:r w:rsidR="0040670E">
        <w:t>y</w:t>
      </w:r>
      <w:r w:rsidR="00D37356">
        <w:t xml:space="preserve"> </w:t>
      </w:r>
      <w:r w:rsidR="0034508C">
        <w:t>consume</w:t>
      </w:r>
      <w:r w:rsidR="00DC2FFC">
        <w:t xml:space="preserve"> (Guo et al 2017).</w:t>
      </w:r>
      <w:r w:rsidR="003B1EAF">
        <w:t xml:space="preserve"> </w:t>
      </w:r>
      <w:r w:rsidR="00740C31">
        <w:rPr>
          <w:i/>
        </w:rPr>
        <w:t xml:space="preserve">Trichocerca </w:t>
      </w:r>
      <w:r w:rsidR="00CA79F7">
        <w:rPr>
          <w:i/>
        </w:rPr>
        <w:t xml:space="preserve">pusilla, </w:t>
      </w:r>
      <w:r w:rsidR="00CA79F7">
        <w:t>the</w:t>
      </w:r>
      <w:r w:rsidR="00740C31">
        <w:t xml:space="preserve"> most abundant species present</w:t>
      </w:r>
      <w:r w:rsidR="00CA79F7">
        <w:t xml:space="preserve"> during high spring discharge,</w:t>
      </w:r>
      <w:r w:rsidR="00693C9C">
        <w:t xml:space="preserve"> </w:t>
      </w:r>
      <w:r w:rsidR="00540E0E">
        <w:t xml:space="preserve">are thought to </w:t>
      </w:r>
      <w:r w:rsidR="00693C9C">
        <w:t xml:space="preserve">feed </w:t>
      </w:r>
      <w:r w:rsidR="00CA79F7">
        <w:t xml:space="preserve">almost solely on </w:t>
      </w:r>
      <w:r w:rsidR="00517B82">
        <w:rPr>
          <w:i/>
        </w:rPr>
        <w:t>Aulacoseira</w:t>
      </w:r>
      <w:r w:rsidR="00CA79F7">
        <w:t xml:space="preserve"> and thus would be expected to </w:t>
      </w:r>
      <w:r w:rsidR="004C70E1">
        <w:t xml:space="preserve">be a </w:t>
      </w:r>
      <w:r w:rsidR="00D01C80">
        <w:t>high-quality</w:t>
      </w:r>
      <w:r w:rsidR="004C70E1">
        <w:t xml:space="preserve"> food resource</w:t>
      </w:r>
      <w:r w:rsidR="00CA79F7">
        <w:t xml:space="preserve"> for higher order consumers</w:t>
      </w:r>
      <w:r w:rsidR="00540E0E">
        <w:t xml:space="preserve"> </w:t>
      </w:r>
      <w:r w:rsidR="00540E0E">
        <w:fldChar w:fldCharType="begin"/>
      </w:r>
      <w:r w:rsidR="00540E0E">
        <w:instrText xml:space="preserve"> ADDIN EN.CITE &lt;EndNote&gt;&lt;Cite&gt;&lt;Author&gt;May&lt;/Author&gt;&lt;Year&gt;2001&lt;/Year&gt;&lt;RecNum&gt;193&lt;/RecNum&gt;&lt;DisplayText&gt;(May et al., 2001)&lt;/DisplayText&gt;&lt;record&gt;&lt;rec-number&gt;193&lt;/rec-number&gt;&lt;foreign-keys&gt;&lt;key app="EN" db-id="0vxwdf2xirdsfnevar6x0drkz5zwfxpd9p0a" timestamp="1543914697"&gt;193&lt;/key&gt;&lt;/foreign-keys&gt;&lt;ref-type name="Book Section"&gt;5&lt;/ref-type&gt;&lt;contributors&gt;&lt;authors&gt;&lt;author&gt;May, Linda&lt;/author&gt;&lt;author&gt;Bailey-Watts, AE&lt;/author&gt;&lt;author&gt;Kirika, A&lt;/author&gt;&lt;/authors&gt;&lt;/contributors&gt;&lt;titles&gt;&lt;title&gt;The relationship between Trichocerca pusilla (Jennings), Aulacoseira spp. and water temperature in Loch Leven, Scotland, UK&lt;/title&gt;&lt;secondary-title&gt;Rotifera IX&lt;/secondary-title&gt;&lt;/titles&gt;&lt;pages&gt;29-34&lt;/pages&gt;&lt;dates&gt;&lt;year&gt;2001&lt;/year&gt;&lt;/dates&gt;&lt;publisher&gt;Springer&lt;/publisher&gt;&lt;urls&gt;&lt;/urls&gt;&lt;/record&gt;&lt;/Cite&gt;&lt;/EndNote&gt;</w:instrText>
      </w:r>
      <w:r w:rsidR="00540E0E">
        <w:fldChar w:fldCharType="separate"/>
      </w:r>
      <w:r w:rsidR="00540E0E">
        <w:rPr>
          <w:noProof/>
        </w:rPr>
        <w:t>(May et al., 2001)</w:t>
      </w:r>
      <w:r w:rsidR="00540E0E">
        <w:fldChar w:fldCharType="end"/>
      </w:r>
      <w:r w:rsidR="008218AA">
        <w:t xml:space="preserve">. </w:t>
      </w:r>
      <w:r w:rsidR="00695207">
        <w:t xml:space="preserve">Interestingly, </w:t>
      </w:r>
      <w:r w:rsidR="00517B82">
        <w:rPr>
          <w:i/>
        </w:rPr>
        <w:t>Aulacoseira</w:t>
      </w:r>
      <w:r w:rsidR="008218AA">
        <w:t xml:space="preserve"> </w:t>
      </w:r>
      <w:r w:rsidR="00695207">
        <w:t>was</w:t>
      </w:r>
      <w:r w:rsidR="008218AA">
        <w:t xml:space="preserve"> dominant in well-connected wetlands within the Lower </w:t>
      </w:r>
      <w:r w:rsidR="00D66AAF">
        <w:t>Murray River</w:t>
      </w:r>
      <w:r w:rsidR="008218AA">
        <w:t xml:space="preserve"> prior to European settlemen</w:t>
      </w:r>
      <w:r w:rsidR="006A084C">
        <w:t xml:space="preserve">t </w:t>
      </w:r>
      <w:r w:rsidR="00424FEF">
        <w:fldChar w:fldCharType="begin"/>
      </w:r>
      <w:r w:rsidR="00424FEF">
        <w:instrText xml:space="preserve"> ADDIN EN.CITE &lt;EndNote&gt;&lt;Cite&gt;&lt;Author&gt;Gell&lt;/Author&gt;&lt;Year&gt;2007&lt;/Year&gt;&lt;RecNum&gt;194&lt;/RecNum&gt;&lt;DisplayText&gt;(Gell et al., 2007)&lt;/DisplayText&gt;&lt;record&gt;&lt;rec-number&gt;194&lt;/rec-number&gt;&lt;foreign-keys&gt;&lt;key app="EN" db-id="0vxwdf2xirdsfnevar6x0drkz5zwfxpd9p0a" timestamp="1543983789"&gt;194&lt;/key&gt;&lt;/foreign-keys&gt;&lt;ref-type name="Journal Article"&gt;17&lt;/ref-type&gt;&lt;contributors&gt;&lt;authors&gt;&lt;author&gt;Gell, Peter&lt;/author&gt;&lt;author&gt;Tibby, John&lt;/author&gt;&lt;author&gt;Little, Fiona&lt;/author&gt;&lt;author&gt;Baldwin, David&lt;/author&gt;&lt;author&gt;Hancock, Gary&lt;/author&gt;&lt;/authors&gt;&lt;/contributors&gt;&lt;titles&gt;&lt;title&gt;The impact of regulation and salinisation on floodplain lakes: the lower River Murray, Australia&lt;/title&gt;&lt;secondary-title&gt;Hydrobiologia&lt;/secondary-title&gt;&lt;/titles&gt;&lt;periodical&gt;&lt;full-title&gt;Hydrobiologia&lt;/full-title&gt;&lt;/periodical&gt;&lt;pages&gt;135-146&lt;/pages&gt;&lt;volume&gt;591&lt;/volume&gt;&lt;number&gt;1&lt;/number&gt;&lt;dates&gt;&lt;year&gt;2007&lt;/year&gt;&lt;/dates&gt;&lt;isbn&gt;0018-8158&lt;/isbn&gt;&lt;urls&gt;&lt;/urls&gt;&lt;/record&gt;&lt;/Cite&gt;&lt;/EndNote&gt;</w:instrText>
      </w:r>
      <w:r w:rsidR="00424FEF">
        <w:fldChar w:fldCharType="separate"/>
      </w:r>
      <w:r w:rsidR="00424FEF">
        <w:rPr>
          <w:noProof/>
        </w:rPr>
        <w:t>(Gell et al., 2007)</w:t>
      </w:r>
      <w:r w:rsidR="00424FEF">
        <w:fldChar w:fldCharType="end"/>
      </w:r>
      <w:r w:rsidR="00424FEF">
        <w:t>.</w:t>
      </w:r>
      <w:r w:rsidR="00695207">
        <w:t xml:space="preserve"> </w:t>
      </w:r>
      <w:r w:rsidR="008218AA">
        <w:t>Therefore, historically, this may have been a consistent seasonal process</w:t>
      </w:r>
      <w:r w:rsidR="00266D2A">
        <w:t xml:space="preserve"> in</w:t>
      </w:r>
      <w:r w:rsidR="008218AA">
        <w:t xml:space="preserve"> which native biota evolved to exploit. </w:t>
      </w:r>
    </w:p>
    <w:p w14:paraId="45D55977" w14:textId="7F67C3FF" w:rsidR="00AB3EF4" w:rsidRDefault="00357D4F" w:rsidP="00043055">
      <w:r>
        <w:t>B</w:t>
      </w:r>
      <w:r w:rsidR="00FE256D">
        <w:t xml:space="preserve">uoyant </w:t>
      </w:r>
      <w:r>
        <w:t>cyanobacteria</w:t>
      </w:r>
      <w:r w:rsidR="00FE256D">
        <w:t xml:space="preserve"> </w:t>
      </w:r>
      <w:r w:rsidR="00FE1D84">
        <w:t xml:space="preserve">and the </w:t>
      </w:r>
      <w:r w:rsidR="001915F4">
        <w:t xml:space="preserve">rotifer </w:t>
      </w:r>
      <w:r w:rsidR="002C3DA5">
        <w:rPr>
          <w:i/>
        </w:rPr>
        <w:t>Keratella americana</w:t>
      </w:r>
      <w:r w:rsidR="00B60A6E">
        <w:rPr>
          <w:i/>
        </w:rPr>
        <w:t>,</w:t>
      </w:r>
      <w:r w:rsidR="002C3DA5">
        <w:t xml:space="preserve"> </w:t>
      </w:r>
      <w:r w:rsidR="00B60A6E">
        <w:t xml:space="preserve">dominated the </w:t>
      </w:r>
      <w:r w:rsidR="0064723E">
        <w:t xml:space="preserve">Murray </w:t>
      </w:r>
      <w:r w:rsidR="00804544">
        <w:t xml:space="preserve">River </w:t>
      </w:r>
      <w:r w:rsidR="001915F4">
        <w:t>plankton community</w:t>
      </w:r>
      <w:r w:rsidR="00B60A6E">
        <w:t xml:space="preserve"> </w:t>
      </w:r>
      <w:r w:rsidR="00FE256D">
        <w:t>during low summer flows</w:t>
      </w:r>
      <w:r w:rsidR="009B291F">
        <w:t xml:space="preserve">. </w:t>
      </w:r>
      <w:r w:rsidR="00D73F3F">
        <w:t>High abundance</w:t>
      </w:r>
      <w:r w:rsidR="00BA7475">
        <w:t xml:space="preserve"> of cyanobacteria taxa during low summer flows </w:t>
      </w:r>
      <w:r w:rsidR="0064723E">
        <w:t>is characteristic of the regulated</w:t>
      </w:r>
      <w:r w:rsidR="00BD198C">
        <w:t xml:space="preserve"> Murray </w:t>
      </w:r>
      <w:r w:rsidR="00010301">
        <w:t>system</w:t>
      </w:r>
      <w:r w:rsidR="004B2DBD">
        <w:t xml:space="preserve"> </w:t>
      </w:r>
      <w:r w:rsidR="00006091">
        <w:fldChar w:fldCharType="begin"/>
      </w:r>
      <w:r w:rsidR="00E7190F">
        <w:instrText xml:space="preserve"> ADDIN EN.CITE &lt;EndNote&gt;&lt;Cite&gt;&lt;Author&gt;Aldridge&lt;/Author&gt;&lt;Year&gt;2012&lt;/Year&gt;&lt;RecNum&gt;3&lt;/RecNum&gt;&lt;Prefix&gt;e.g. in the Lower Murray River in &lt;/Prefix&gt;&lt;DisplayText&gt;(e.g. in the Lower Murray River in Aldridge et al., 2012; the Murrumbidgee River in. Webster et al., 1997)&lt;/DisplayText&gt;&lt;record&gt;&lt;rec-number&gt;3&lt;/rec-number&gt;&lt;foreign-keys&gt;&lt;key app="EN" db-id="0vxwdf2xirdsfnevar6x0drkz5zwfxpd9p0a" timestamp="0"&gt;3&lt;/key&gt;&lt;/foreign-keys&gt;&lt;ref-type name="Journal Article"&gt;17&lt;/ref-type&gt;&lt;contributors&gt;&lt;authors&gt;&lt;author&gt;Aldridge, K&lt;/author&gt;&lt;author&gt;Lorenz, Z&lt;/author&gt;&lt;author&gt;Oliver, R&lt;/author&gt;&lt;author&gt;Brookes, J&lt;/author&gt;&lt;/authors&gt;&lt;/contributors&gt;&lt;titles&gt;&lt;title&gt;Changes in water quality and phytoplankton communities in the Lower River Murray in response to a low flow-high flow sequence&lt;/title&gt;&lt;secondary-title&gt;Goyder Institute for Water Research Technical Report Series&lt;/secondary-title&gt;&lt;/titles&gt;&lt;periodical&gt;&lt;full-title&gt;Goyder Institute for Water Research Technical Report Series&lt;/full-title&gt;&lt;/periodical&gt;&lt;volume&gt;12&lt;/volume&gt;&lt;number&gt;5&lt;/number&gt;&lt;dates&gt;&lt;year&gt;2012&lt;/year&gt;&lt;/dates&gt;&lt;urls&gt;&lt;/urls&gt;&lt;/record&gt;&lt;/Cite&gt;&lt;Cite&gt;&lt;Author&gt;Webster&lt;/Author&gt;&lt;Year&gt;1997&lt;/Year&gt;&lt;RecNum&gt;160&lt;/RecNum&gt;&lt;Prefix&gt;the Murrumbidgee River in. &lt;/Prefix&gt;&lt;record&gt;&lt;rec-number&gt;160&lt;/rec-number&gt;&lt;foreign-keys&gt;&lt;key app="EN" db-id="0vxwdf2xirdsfnevar6x0drkz5zwfxpd9p0a" timestamp="1543036959"&gt;160&lt;/key&gt;&lt;/foreign-keys&gt;&lt;ref-type name="Book"&gt;6&lt;/ref-type&gt;&lt;contributors&gt;&lt;authors&gt;&lt;author&gt;Webster, Ian T&lt;/author&gt;&lt;author&gt;Jones, Gary J&lt;/author&gt;&lt;author&gt;Oliver, Rod L&lt;/author&gt;&lt;author&gt;Bormans, Miriam&lt;/author&gt;&lt;author&gt;Sherman, Bradford S&lt;/author&gt;&lt;/authors&gt;&lt;/contributors&gt;&lt;titles&gt;&lt;title&gt;Control strategies for cyanobacterial blooms in weir pools&lt;/title&gt;&lt;/titles&gt;&lt;dates&gt;&lt;year&gt;1997&lt;/year&gt;&lt;/dates&gt;&lt;publisher&gt;Canberra, CSIRO Land and Water&lt;/publisher&gt;&lt;isbn&gt;0643060499&lt;/isbn&gt;&lt;urls&gt;&lt;/urls&gt;&lt;/record&gt;&lt;/Cite&gt;&lt;/EndNote&gt;</w:instrText>
      </w:r>
      <w:r w:rsidR="00006091">
        <w:fldChar w:fldCharType="separate"/>
      </w:r>
      <w:r w:rsidR="00E7190F">
        <w:rPr>
          <w:noProof/>
        </w:rPr>
        <w:t>(e.g. in the Lower Murray River in Aldridge et al., 2012; the Murrumbidgee River in. Webster et al., 1997)</w:t>
      </w:r>
      <w:r w:rsidR="00006091">
        <w:fldChar w:fldCharType="end"/>
      </w:r>
      <w:r w:rsidR="00D73F3F">
        <w:t xml:space="preserve"> due to high temperatures and water column stratification that promote the development of cyanobacteria blooms (Sherman et al. 1998)</w:t>
      </w:r>
      <w:r w:rsidR="004B2DBD">
        <w:t>.</w:t>
      </w:r>
      <w:r w:rsidR="00B538B0">
        <w:t xml:space="preserve"> </w:t>
      </w:r>
      <w:r w:rsidR="003C455E">
        <w:t>High nutrient availability, is a</w:t>
      </w:r>
      <w:r w:rsidR="00FA3624">
        <w:t xml:space="preserve">lso a common contributor to the </w:t>
      </w:r>
      <w:r w:rsidR="00A940AC">
        <w:t xml:space="preserve">development of </w:t>
      </w:r>
      <w:r>
        <w:t xml:space="preserve">cyanobacteria </w:t>
      </w:r>
      <w:r w:rsidR="00EA4340">
        <w:t>blooms</w:t>
      </w:r>
      <w:r w:rsidR="006528CF">
        <w:t>.</w:t>
      </w:r>
      <w:r w:rsidR="00A940AC">
        <w:t xml:space="preserve"> </w:t>
      </w:r>
      <w:r w:rsidR="003C455E">
        <w:t>T</w:t>
      </w:r>
      <w:r w:rsidR="00A940AC">
        <w:t xml:space="preserve">he </w:t>
      </w:r>
      <w:r w:rsidR="00D66AAF">
        <w:t>Murray River</w:t>
      </w:r>
      <w:r w:rsidR="00AB3EF4" w:rsidRPr="00A16176">
        <w:t xml:space="preserve"> upstream of Howlong</w:t>
      </w:r>
      <w:r w:rsidR="00AB3EF4">
        <w:t xml:space="preserve">, </w:t>
      </w:r>
      <w:r w:rsidR="0040670E">
        <w:t>an</w:t>
      </w:r>
      <w:r w:rsidR="00FE039C">
        <w:t xml:space="preserve"> area which includes</w:t>
      </w:r>
      <w:r w:rsidR="00AB3EF4">
        <w:t xml:space="preserve"> the Hume Dam,</w:t>
      </w:r>
      <w:r w:rsidR="00AB3EF4" w:rsidRPr="00A16176">
        <w:t xml:space="preserve"> contributed considerable quantities of dissolved and total</w:t>
      </w:r>
      <w:r w:rsidR="0064677D">
        <w:t xml:space="preserve"> </w:t>
      </w:r>
      <w:r w:rsidR="00505BC6">
        <w:t>K</w:t>
      </w:r>
      <w:r w:rsidR="0064677D" w:rsidRPr="0064677D">
        <w:t>jeldahl</w:t>
      </w:r>
      <w:r w:rsidR="00AB3EF4" w:rsidRPr="00A16176">
        <w:t xml:space="preserve"> nitrogen to the upper Murray region</w:t>
      </w:r>
      <w:r w:rsidR="00CF4807">
        <w:t xml:space="preserve"> and</w:t>
      </w:r>
      <w:r w:rsidR="00AB3EF4">
        <w:t xml:space="preserve"> is likely to have contributed to the</w:t>
      </w:r>
      <w:r w:rsidR="008659B7">
        <w:t xml:space="preserve"> considerable</w:t>
      </w:r>
      <w:r w:rsidR="00AB3EF4">
        <w:t xml:space="preserve"> </w:t>
      </w:r>
      <w:r>
        <w:t xml:space="preserve">cyanobacteria </w:t>
      </w:r>
      <w:r w:rsidR="00AB3EF4">
        <w:t xml:space="preserve">community detected </w:t>
      </w:r>
      <w:r>
        <w:t>in the upper Murray region</w:t>
      </w:r>
      <w:r w:rsidR="00CF4807">
        <w:t xml:space="preserve"> in this study</w:t>
      </w:r>
      <w:r w:rsidR="00AB3EF4" w:rsidRPr="00616C8E">
        <w:t>.</w:t>
      </w:r>
      <w:r w:rsidR="001719F1">
        <w:t xml:space="preserve"> </w:t>
      </w:r>
      <w:r w:rsidR="007A5463">
        <w:t>Phytoplankton density was lower in the mid and lower Murray regions</w:t>
      </w:r>
      <w:r w:rsidR="00CF4807">
        <w:t>;</w:t>
      </w:r>
      <w:r w:rsidR="007A5463">
        <w:t xml:space="preserve"> however</w:t>
      </w:r>
      <w:r w:rsidR="00CF4807">
        <w:t>,</w:t>
      </w:r>
      <w:r w:rsidR="007A5463">
        <w:t xml:space="preserve"> the community was also dominated by </w:t>
      </w:r>
      <w:r w:rsidR="00505BC6">
        <w:t>cyanobacteria</w:t>
      </w:r>
      <w:r w:rsidR="001D26E0">
        <w:t xml:space="preserve"> taxa </w:t>
      </w:r>
      <w:r w:rsidR="00A1776F">
        <w:t>at the tim</w:t>
      </w:r>
      <w:r w:rsidR="007A5463">
        <w:t>e</w:t>
      </w:r>
      <w:r w:rsidR="001D26E0">
        <w:t>. Interestingly</w:t>
      </w:r>
      <w:r w:rsidR="00390C7D">
        <w:t>,</w:t>
      </w:r>
      <w:r w:rsidR="00F514F8">
        <w:t xml:space="preserve"> </w:t>
      </w:r>
      <w:r w:rsidR="00F514F8">
        <w:rPr>
          <w:i/>
        </w:rPr>
        <w:t>Keratella americana</w:t>
      </w:r>
      <w:r w:rsidR="001E16F8">
        <w:t>,</w:t>
      </w:r>
      <w:r w:rsidR="00F514F8">
        <w:t xml:space="preserve"> </w:t>
      </w:r>
      <w:r w:rsidR="008659B7">
        <w:t xml:space="preserve">a </w:t>
      </w:r>
      <w:r w:rsidR="00C27275">
        <w:t xml:space="preserve">rotifer </w:t>
      </w:r>
      <w:r w:rsidR="008659B7">
        <w:t xml:space="preserve">species only recently </w:t>
      </w:r>
      <w:r w:rsidR="00C27DCF">
        <w:t xml:space="preserve">recorded in </w:t>
      </w:r>
      <w:r w:rsidR="008659B7">
        <w:t>Australia</w:t>
      </w:r>
      <w:r w:rsidR="00C27DCF">
        <w:t xml:space="preserve"> (first recorded in October 2015</w:t>
      </w:r>
      <w:r w:rsidR="00E910EE">
        <w:t xml:space="preserve"> in the lower Murray</w:t>
      </w:r>
      <w:r w:rsidR="00C27DCF">
        <w:t xml:space="preserve">, </w:t>
      </w:r>
      <w:r w:rsidR="006845EF">
        <w:t>Ye et al., 2017</w:t>
      </w:r>
      <w:r w:rsidR="00C27DCF">
        <w:t>)</w:t>
      </w:r>
      <w:r w:rsidR="006511AF">
        <w:t>,</w:t>
      </w:r>
      <w:r w:rsidR="00390C7D">
        <w:t xml:space="preserve"> was highly abundant in the lower Murray region. </w:t>
      </w:r>
      <w:r w:rsidR="003C455E">
        <w:t>T</w:t>
      </w:r>
      <w:r w:rsidR="00390C7D">
        <w:t xml:space="preserve">his species of rotifer has been found to be associated with </w:t>
      </w:r>
      <w:r w:rsidR="003C455E">
        <w:t>lake-like</w:t>
      </w:r>
      <w:r w:rsidR="007B3CC6">
        <w:t>,</w:t>
      </w:r>
      <w:r w:rsidR="00390C7D">
        <w:t xml:space="preserve"> cyanobacteria dominated environments</w:t>
      </w:r>
      <w:r w:rsidR="00665CC7">
        <w:t xml:space="preserve"> </w:t>
      </w:r>
      <w:r w:rsidR="00006091">
        <w:fldChar w:fldCharType="begin">
          <w:fldData xml:space="preserve">PEVuZE5vdGU+PENpdGU+PEF1dGhvcj5CYXlzPC9BdXRob3I+PFllYXI+MTk4MzwvWWVhcj48UmVj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</w:fldData>
        </w:fldChar>
      </w:r>
      <w:r w:rsidR="00E7190F">
        <w:instrText xml:space="preserve"> ADDIN EN.CITE </w:instrText>
      </w:r>
      <w:r w:rsidR="00E7190F">
        <w:fldChar w:fldCharType="begin">
          <w:fldData xml:space="preserve">PEVuZE5vdGU+PENpdGU+PEF1dGhvcj5CYXlzPC9BdXRob3I+PFllYXI+MTk4MzwvWWVhcj48UmVj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</w:fldData>
        </w:fldChar>
      </w:r>
      <w:r w:rsidR="00E7190F">
        <w:instrText xml:space="preserve"> ADDIN EN.CITE.DATA </w:instrText>
      </w:r>
      <w:r w:rsidR="00E7190F">
        <w:fldChar w:fldCharType="end"/>
      </w:r>
      <w:r w:rsidR="00006091">
        <w:fldChar w:fldCharType="separate"/>
      </w:r>
      <w:r w:rsidR="00E7190F">
        <w:rPr>
          <w:noProof/>
        </w:rPr>
        <w:t>(e.g. Bays and Crisman, 1983; Bērziņš and Pejler, 1989; Frutos et al., 2009; Rocha et al., 2018)</w:t>
      </w:r>
      <w:r w:rsidR="00006091">
        <w:fldChar w:fldCharType="end"/>
      </w:r>
      <w:r w:rsidR="00390C7D">
        <w:t xml:space="preserve">. </w:t>
      </w:r>
      <w:r w:rsidR="004661F9">
        <w:t>This</w:t>
      </w:r>
      <w:r w:rsidR="00BD09CF">
        <w:t xml:space="preserve"> </w:t>
      </w:r>
      <w:r w:rsidR="00390C7D">
        <w:t xml:space="preserve">species </w:t>
      </w:r>
      <w:r w:rsidR="004661F9">
        <w:t>is</w:t>
      </w:r>
      <w:r w:rsidR="00390C7D">
        <w:t xml:space="preserve"> </w:t>
      </w:r>
      <w:r w:rsidR="00CF4807">
        <w:t xml:space="preserve">generally </w:t>
      </w:r>
      <w:r w:rsidR="00BD09CF">
        <w:t>similar in morphology to other species from the same genera</w:t>
      </w:r>
      <w:r w:rsidR="004661F9">
        <w:t>,</w:t>
      </w:r>
      <w:r w:rsidR="00BD09CF">
        <w:t xml:space="preserve"> common to the Murray River </w:t>
      </w:r>
      <w:r w:rsidR="00390C7D">
        <w:t>(e.g.</w:t>
      </w:r>
      <w:r w:rsidR="00BD09CF">
        <w:t xml:space="preserve"> </w:t>
      </w:r>
      <w:r w:rsidR="00BD09CF" w:rsidRPr="00D73C76">
        <w:rPr>
          <w:i/>
        </w:rPr>
        <w:t>Keratella cochlearis</w:t>
      </w:r>
      <w:r w:rsidR="00390C7D">
        <w:t xml:space="preserve"> </w:t>
      </w:r>
      <w:r w:rsidR="00BD09CF" w:rsidRPr="00FC2D7E">
        <w:t>and</w:t>
      </w:r>
      <w:r w:rsidR="00BD09CF" w:rsidRPr="00D73C76">
        <w:rPr>
          <w:i/>
        </w:rPr>
        <w:t xml:space="preserve"> Keratella procurva</w:t>
      </w:r>
      <w:r w:rsidR="00390C7D">
        <w:t>)</w:t>
      </w:r>
      <w:r w:rsidR="00CF4807">
        <w:t>,</w:t>
      </w:r>
      <w:r w:rsidR="004661F9">
        <w:t xml:space="preserve"> </w:t>
      </w:r>
      <w:r w:rsidR="00C35D78">
        <w:t>But, s</w:t>
      </w:r>
      <w:r w:rsidR="00CF4807">
        <w:t xml:space="preserve">pecific characteristics </w:t>
      </w:r>
      <w:r w:rsidR="002116E3">
        <w:t>including harder</w:t>
      </w:r>
      <w:r w:rsidR="006328D9">
        <w:t xml:space="preserve"> lorica and longer posterior spines</w:t>
      </w:r>
      <w:r w:rsidR="00CF4807">
        <w:t>, likely</w:t>
      </w:r>
      <w:r w:rsidR="004661F9">
        <w:t xml:space="preserve"> </w:t>
      </w:r>
      <w:r w:rsidR="00390C7D">
        <w:t>make the</w:t>
      </w:r>
      <w:r w:rsidR="00CF4807">
        <w:t xml:space="preserve"> species</w:t>
      </w:r>
      <w:r w:rsidR="006328D9">
        <w:t xml:space="preserve"> less easily consumed and digested</w:t>
      </w:r>
      <w:r w:rsidR="003C455E">
        <w:t>,</w:t>
      </w:r>
      <w:r w:rsidR="006328D9">
        <w:t xml:space="preserve"> and therefore a</w:t>
      </w:r>
      <w:r w:rsidR="00390C7D">
        <w:t xml:space="preserve"> </w:t>
      </w:r>
      <w:r w:rsidR="006511AF">
        <w:t>poorer</w:t>
      </w:r>
      <w:r w:rsidR="00390C7D">
        <w:t xml:space="preserve"> food resource for higher trophic organisms</w:t>
      </w:r>
      <w:r w:rsidR="00A06EF9">
        <w:t xml:space="preserve"> </w:t>
      </w:r>
      <w:r w:rsidR="006E4B30">
        <w:fldChar w:fldCharType="begin">
          <w:fldData xml:space="preserve">PEVuZE5vdGU+PENpdGU+PEF1dGhvcj5HYXJ6YS1Nb3VyacOxbzwvQXV0aG9yPjxZZWFyPjIwMDU8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</w:fldData>
        </w:fldChar>
      </w:r>
      <w:r w:rsidR="006E4B30">
        <w:instrText xml:space="preserve"> ADDIN EN.CITE </w:instrText>
      </w:r>
      <w:r w:rsidR="006E4B30">
        <w:fldChar w:fldCharType="begin">
          <w:fldData xml:space="preserve">PEVuZE5vdGU+PENpdGU+PEF1dGhvcj5HYXJ6YS1Nb3VyacOxbzwvQXV0aG9yPjxZZWFyPjIwMDU8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</w:fldData>
        </w:fldChar>
      </w:r>
      <w:r w:rsidR="006E4B30">
        <w:instrText xml:space="preserve"> ADDIN EN.CITE.DATA </w:instrText>
      </w:r>
      <w:r w:rsidR="006E4B30">
        <w:fldChar w:fldCharType="end"/>
      </w:r>
      <w:r w:rsidR="006E4B30">
        <w:fldChar w:fldCharType="separate"/>
      </w:r>
      <w:r w:rsidR="006E4B30">
        <w:rPr>
          <w:noProof/>
        </w:rPr>
        <w:t>(Garza-Mouriño et al., 2005; Gilbert and Stemberger, 1984; Williamson, 1987)</w:t>
      </w:r>
      <w:r w:rsidR="006E4B30">
        <w:fldChar w:fldCharType="end"/>
      </w:r>
      <w:r w:rsidR="006328D9">
        <w:t>.</w:t>
      </w:r>
      <w:r w:rsidR="00C3576D">
        <w:t xml:space="preserve"> </w:t>
      </w:r>
      <w:r w:rsidR="00452020">
        <w:t xml:space="preserve">These results demonstrate that low flow conditions during the warmer months can have significant impacts on </w:t>
      </w:r>
      <w:r w:rsidR="00E84ABD">
        <w:t>lower trophic levels</w:t>
      </w:r>
      <w:r w:rsidR="00452020">
        <w:t>, and that i</w:t>
      </w:r>
      <w:r w:rsidR="009359D3">
        <w:t>ncrease</w:t>
      </w:r>
      <w:r w:rsidR="00452020">
        <w:t>s</w:t>
      </w:r>
      <w:r w:rsidR="009359D3">
        <w:t xml:space="preserve"> in the frequency and duration</w:t>
      </w:r>
      <w:r w:rsidR="00452020">
        <w:t xml:space="preserve"> of</w:t>
      </w:r>
      <w:r w:rsidR="009359D3">
        <w:t xml:space="preserve"> </w:t>
      </w:r>
      <w:r w:rsidR="00452020">
        <w:t>such events</w:t>
      </w:r>
      <w:r w:rsidR="009359D3">
        <w:t xml:space="preserve"> </w:t>
      </w:r>
      <w:r w:rsidR="00452020">
        <w:t xml:space="preserve">are likely to have </w:t>
      </w:r>
      <w:r w:rsidR="00807F0D">
        <w:t xml:space="preserve">negative </w:t>
      </w:r>
      <w:r w:rsidR="00452020">
        <w:t xml:space="preserve">implications that permeate </w:t>
      </w:r>
      <w:r w:rsidR="008D3948">
        <w:t>higher trophic</w:t>
      </w:r>
      <w:r w:rsidR="00545AA4">
        <w:t xml:space="preserve"> levels </w:t>
      </w:r>
      <w:r w:rsidR="008D3948">
        <w:t xml:space="preserve">within </w:t>
      </w:r>
      <w:r w:rsidR="00545AA4">
        <w:t xml:space="preserve">the </w:t>
      </w:r>
      <w:r w:rsidR="00AD0A22">
        <w:t>aquatic</w:t>
      </w:r>
      <w:r w:rsidR="00AC462A">
        <w:t xml:space="preserve"> food</w:t>
      </w:r>
      <w:r w:rsidR="00AC1809">
        <w:t xml:space="preserve"> </w:t>
      </w:r>
      <w:r w:rsidR="00AC462A">
        <w:t>web</w:t>
      </w:r>
      <w:r w:rsidR="00452020">
        <w:t xml:space="preserve">. </w:t>
      </w:r>
    </w:p>
    <w:p w14:paraId="0CF3A62A" w14:textId="0582A1DB" w:rsidR="00DC253F" w:rsidRDefault="003240A5" w:rsidP="00043055">
      <w:r w:rsidRPr="00042168">
        <w:t>In 2016</w:t>
      </w:r>
      <w:r w:rsidR="009B5958">
        <w:t>/17</w:t>
      </w:r>
      <w:r w:rsidRPr="00042168">
        <w:t>–2017</w:t>
      </w:r>
      <w:r w:rsidR="009B5958">
        <w:t>/18</w:t>
      </w:r>
      <w:r w:rsidRPr="00042168">
        <w:t>, zooplankton communities in the main channel</w:t>
      </w:r>
      <w:r w:rsidR="006845EF">
        <w:t xml:space="preserve"> of the Murray River</w:t>
      </w:r>
      <w:r w:rsidRPr="00042168">
        <w:t xml:space="preserve"> were</w:t>
      </w:r>
      <w:r w:rsidR="00AA33B2">
        <w:t xml:space="preserve"> primarily</w:t>
      </w:r>
      <w:r w:rsidR="00733D2A" w:rsidRPr="00042168">
        <w:t xml:space="preserve"> driven by in-channel processes</w:t>
      </w:r>
      <w:r w:rsidR="00AA33B2">
        <w:t>,</w:t>
      </w:r>
      <w:r w:rsidR="00733D2A" w:rsidRPr="00042168">
        <w:t xml:space="preserve"> </w:t>
      </w:r>
      <w:r w:rsidR="00AA33B2">
        <w:t>with</w:t>
      </w:r>
      <w:r w:rsidR="00733D2A" w:rsidRPr="00042168">
        <w:t xml:space="preserve"> </w:t>
      </w:r>
      <w:r w:rsidRPr="00042168">
        <w:t xml:space="preserve">major tributaries </w:t>
      </w:r>
      <w:r w:rsidR="00AA33B2">
        <w:t>having minimal</w:t>
      </w:r>
      <w:r w:rsidRPr="00042168">
        <w:t xml:space="preserve"> influence</w:t>
      </w:r>
      <w:r w:rsidR="00AA33B2">
        <w:t xml:space="preserve"> on</w:t>
      </w:r>
      <w:r w:rsidR="00CC22AF">
        <w:t xml:space="preserve"> communities and loads </w:t>
      </w:r>
      <w:r w:rsidR="00073817">
        <w:t>in</w:t>
      </w:r>
      <w:r w:rsidR="00AA33B2">
        <w:t xml:space="preserve"> downstream areas</w:t>
      </w:r>
      <w:r w:rsidR="00212031" w:rsidRPr="00042168">
        <w:t>. This was</w:t>
      </w:r>
      <w:r w:rsidRPr="00042168">
        <w:t xml:space="preserve"> most likely due to a combination of anthropogenic impacts and</w:t>
      </w:r>
      <w:r w:rsidR="00212031" w:rsidRPr="00042168">
        <w:t xml:space="preserve"> </w:t>
      </w:r>
      <w:r w:rsidR="00CC22AF">
        <w:t>in general</w:t>
      </w:r>
      <w:r w:rsidR="005D1453">
        <w:t>,</w:t>
      </w:r>
      <w:r w:rsidR="00CC22AF">
        <w:t xml:space="preserve"> </w:t>
      </w:r>
      <w:r w:rsidR="00212031" w:rsidRPr="00042168">
        <w:t>comparatively</w:t>
      </w:r>
      <w:r w:rsidRPr="00042168">
        <w:t xml:space="preserve"> low discharge</w:t>
      </w:r>
      <w:r w:rsidR="00CF4807">
        <w:t xml:space="preserve"> from tributaries during the study</w:t>
      </w:r>
      <w:r w:rsidRPr="00042168">
        <w:t xml:space="preserve">. Both the Ovens River and the </w:t>
      </w:r>
      <w:r w:rsidR="00D66AAF">
        <w:t>Murray River</w:t>
      </w:r>
      <w:r w:rsidRPr="00042168">
        <w:t xml:space="preserve"> upstream of Howlong had low zooplankton abundance and species richness. In the case of the </w:t>
      </w:r>
      <w:r w:rsidR="00D66AAF">
        <w:t>Murray River</w:t>
      </w:r>
      <w:r w:rsidRPr="00042168">
        <w:t xml:space="preserve"> at Howlong, this was most likely related to its vicinity to the Hume Dam, </w:t>
      </w:r>
      <w:r w:rsidR="00CF4807">
        <w:t>from</w:t>
      </w:r>
      <w:r w:rsidRPr="00042168">
        <w:t xml:space="preserve"> which water is released from low</w:t>
      </w:r>
      <w:r w:rsidR="009B5958">
        <w:t xml:space="preserve"> layers</w:t>
      </w:r>
      <w:r w:rsidR="00CF4807">
        <w:t xml:space="preserve"> of</w:t>
      </w:r>
      <w:r w:rsidRPr="00042168">
        <w:t xml:space="preserve"> the water column </w:t>
      </w:r>
      <w:r w:rsidR="00CF4807">
        <w:t>that typically</w:t>
      </w:r>
      <w:r w:rsidR="00C16B20">
        <w:t xml:space="preserve"> have </w:t>
      </w:r>
      <w:r w:rsidR="00CF4807">
        <w:t>depauperate</w:t>
      </w:r>
      <w:r w:rsidRPr="00042168">
        <w:t xml:space="preserve"> zooplankton communit</w:t>
      </w:r>
      <w:r w:rsidR="00CF4807">
        <w:t>ies</w:t>
      </w:r>
      <w:r w:rsidRPr="00042168">
        <w:t>. Additionally, the water is atypically cold and likely</w:t>
      </w:r>
      <w:r w:rsidR="00AA33B2">
        <w:t xml:space="preserve"> to</w:t>
      </w:r>
      <w:r w:rsidRPr="00042168">
        <w:t xml:space="preserve"> </w:t>
      </w:r>
      <w:r w:rsidR="00212031" w:rsidRPr="00042168">
        <w:t>limit population growth downstream</w:t>
      </w:r>
      <w:r w:rsidR="00540E0E">
        <w:t xml:space="preserve"> </w:t>
      </w:r>
      <w:r w:rsidR="00540E0E">
        <w:fldChar w:fldCharType="begin"/>
      </w:r>
      <w:r w:rsidR="00540E0E">
        <w:instrText xml:space="preserve"> ADDIN EN.CITE &lt;EndNote&gt;&lt;Cite&gt;&lt;Author&gt;Chang&lt;/Author&gt;&lt;Year&gt;2008&lt;/Year&gt;&lt;RecNum&gt;199&lt;/RecNum&gt;&lt;Prefix&gt;e.g. &lt;/Prefix&gt;&lt;DisplayText&gt;(e.g. Chang et al., 2008)&lt;/DisplayText&gt;&lt;record&gt;&lt;rec-number&gt;199&lt;/rec-number&gt;&lt;foreign-keys&gt;&lt;key app="EN" db-id="0vxwdf2xirdsfnevar6x0drkz5zwfxpd9p0a" timestamp="1548985597"&gt;199&lt;/key&gt;&lt;/foreign-keys&gt;&lt;ref-type name="Journal Article"&gt;17&lt;/ref-type&gt;&lt;contributors&gt;&lt;authors&gt;&lt;author&gt;Chang, Kwang-Hyeon&lt;/author&gt;&lt;author&gt;Doi, Hideyuki&lt;/author&gt;&lt;author&gt;Imai, Hiroyuki&lt;/author&gt;&lt;author&gt;Gunji, Fusako&lt;/author&gt;&lt;author&gt;Nakano, Shin-ichi&lt;/author&gt;&lt;/authors&gt;&lt;/contributors&gt;&lt;titles&gt;&lt;title&gt;Longitudinal changes in zooplankton distribution below a reservoir outfall with reference to river planktivory&lt;/title&gt;&lt;secondary-title&gt;Limnology&lt;/secondary-title&gt;&lt;/titles&gt;&lt;periodical&gt;&lt;full-title&gt;Limnology&lt;/full-title&gt;&lt;/periodical&gt;&lt;pages&gt;125-133&lt;/pages&gt;&lt;volume&gt;9&lt;/volume&gt;&lt;number&gt;2&lt;/number&gt;&lt;dates&gt;&lt;year&gt;2008&lt;/year&gt;&lt;/dates&gt;&lt;isbn&gt;1439-8621&lt;/isbn&gt;&lt;urls&gt;&lt;/urls&gt;&lt;/record&gt;&lt;/Cite&gt;&lt;/EndNote&gt;</w:instrText>
      </w:r>
      <w:r w:rsidR="00540E0E">
        <w:fldChar w:fldCharType="separate"/>
      </w:r>
      <w:r w:rsidR="00540E0E">
        <w:rPr>
          <w:noProof/>
        </w:rPr>
        <w:t>(e.g. Chang et al., 2008)</w:t>
      </w:r>
      <w:r w:rsidR="00540E0E">
        <w:fldChar w:fldCharType="end"/>
      </w:r>
      <w:r w:rsidRPr="00042168">
        <w:t xml:space="preserve">. </w:t>
      </w:r>
      <w:r w:rsidR="00AA33B2">
        <w:t>In comparison, the low zooplankton abundance and species richness in the Ovens River</w:t>
      </w:r>
      <w:r w:rsidR="008F2EA3">
        <w:t>,</w:t>
      </w:r>
      <w:r w:rsidR="00AA33B2">
        <w:t xml:space="preserve"> </w:t>
      </w:r>
      <w:r w:rsidRPr="00042168">
        <w:t>was most likely related to high concen</w:t>
      </w:r>
      <w:r w:rsidR="008F2EA3">
        <w:t>trations of suspended sediments</w:t>
      </w:r>
      <w:r w:rsidRPr="00042168">
        <w:t xml:space="preserve"> which are common in the Ovens River </w:t>
      </w:r>
      <w:r w:rsidR="00006091">
        <w:fldChar w:fldCharType="begin"/>
      </w:r>
      <w:r w:rsidR="00E7190F">
        <w:instrText xml:space="preserve"> ADDIN EN.CITE &lt;EndNote&gt;&lt;Cite&gt;&lt;Author&gt;De Rose&lt;/Author&gt;&lt;Year&gt;2005&lt;/Year&gt;&lt;RecNum&gt;92&lt;/RecNum&gt;&lt;DisplayText&gt;(De Rose et al., 2005)&lt;/DisplayText&gt;&lt;record&gt;&lt;rec-number&gt;92&lt;/rec-number&gt;&lt;foreign-keys&gt;&lt;key app="EN" db-id="0vxwdf2xirdsfnevar6x0drkz5zwfxpd9p0a" timestamp="1535589360"&gt;92&lt;/key&gt;&lt;/foreign-keys&gt;&lt;ref-type name="Report"&gt;27&lt;/ref-type&gt;&lt;contributors&gt;&lt;authors&gt;&lt;author&gt;De Rose, R.&lt;/author&gt;&lt;author&gt;Barrett, D.&lt;/author&gt;&lt;author&gt;Marks, A.&lt;/author&gt;&lt;author&gt;Caitcheon, G.&lt;/author&gt;&lt;author&gt;Chen, Y.&lt;/author&gt;&lt;author&gt;Simon, D. &lt;/author&gt;&lt;author&gt;Lymburner, L.&lt;/author&gt;&lt;author&gt;Douglas, G. G.&lt;/author&gt;&lt;author&gt;Palmer, M.&lt;/author&gt;&lt;/authors&gt;&lt;secondary-authors&gt;&lt;author&gt;CSIRO&lt;/author&gt;&lt;/secondary-authors&gt;&lt;/contributors&gt;&lt;titles&gt;&lt;title&gt;Linking Sediment Dynamics, Riparian Vegetation and Aquatic Ecology in the Ovens River&lt;/title&gt;&lt;secondary-title&gt;Client Report to the North East Catchment Management Authority&lt;/secondary-title&gt;&lt;/titles&gt;&lt;dates&gt;&lt;year&gt;2005&lt;/year&gt;&lt;/dates&gt;&lt;pub-location&gt;Canberra, Australia&lt;/pub-location&gt;&lt;publisher&gt;CSIRO&lt;/publisher&gt;&lt;urls&gt;&lt;/urls&gt;&lt;/record&gt;&lt;/Cite&gt;&lt;/EndNote&gt;</w:instrText>
      </w:r>
      <w:r w:rsidR="00006091">
        <w:fldChar w:fldCharType="separate"/>
      </w:r>
      <w:r w:rsidR="00E7190F">
        <w:rPr>
          <w:noProof/>
        </w:rPr>
        <w:t>(De Rose et al., 2005)</w:t>
      </w:r>
      <w:r w:rsidR="00006091">
        <w:fldChar w:fldCharType="end"/>
      </w:r>
      <w:r w:rsidR="005D1453">
        <w:t xml:space="preserve">. </w:t>
      </w:r>
      <w:r w:rsidRPr="00042168">
        <w:t>High concentrations</w:t>
      </w:r>
      <w:r w:rsidR="00E42159">
        <w:t xml:space="preserve"> of suspended sediments</w:t>
      </w:r>
      <w:r w:rsidRPr="00042168">
        <w:t xml:space="preserve"> </w:t>
      </w:r>
      <w:r w:rsidR="00E42159">
        <w:t>limit</w:t>
      </w:r>
      <w:r w:rsidRPr="00042168">
        <w:t xml:space="preserve"> photosynthesis </w:t>
      </w:r>
      <w:r w:rsidR="00757B23">
        <w:t xml:space="preserve">of phytoplankton </w:t>
      </w:r>
      <w:r w:rsidRPr="00042168">
        <w:t xml:space="preserve">as well as inhibit feeding in zooplankton </w:t>
      </w:r>
      <w:r w:rsidR="00006091">
        <w:fldChar w:fldCharType="begin"/>
      </w:r>
      <w:r w:rsidR="00E7190F">
        <w:instrText xml:space="preserve"> ADDIN EN.CITE &lt;EndNote&gt;&lt;Cite&gt;&lt;Author&gt;Hart&lt;/Author&gt;&lt;Year&gt;1988&lt;/Year&gt;&lt;RecNum&gt;90&lt;/RecNum&gt;&lt;DisplayText&gt;(Hart, 1988)&lt;/DisplayText&gt;&lt;record&gt;&lt;rec-number&gt;90&lt;/rec-number&gt;&lt;foreign-keys&gt;&lt;key app="EN" db-id="0vxwdf2xirdsfnevar6x0drkz5zwfxpd9p0a" timestamp="1535588263"&gt;90&lt;/key&gt;&lt;/foreign-keys&gt;&lt;ref-type name="Journal Article"&gt;17&lt;/ref-type&gt;&lt;contributors&gt;&lt;authors&gt;&lt;author&gt;Hart, R. C.&lt;/author&gt;&lt;/authors&gt;&lt;/contributors&gt;&lt;titles&gt;&lt;title&gt;Zooplankton feeding rates in relation to suspended sediment content: potential influences on community structure in a turbid reservoir&lt;/title&gt;&lt;secondary-title&gt;Freshwater Biology&lt;/secondary-title&gt;&lt;/titles&gt;&lt;periodical&gt;&lt;full-title&gt;Freshwater Biology&lt;/full-title&gt;&lt;/periodical&gt;&lt;pages&gt;123-139&lt;/pages&gt;&lt;volume&gt;19&lt;/volume&gt;&lt;number&gt;1&lt;/number&gt;&lt;dates&gt;&lt;year&gt;1988&lt;/year&gt;&lt;/dates&gt;&lt;urls&gt;&lt;related-urls&gt;&lt;url&gt;&lt;style face="underline" font="default" size="100%"&gt;https://onlinelibrary.wiley.com/doi/abs/10.1111/j.1365-2427.1988.tb00334.x&lt;/style&gt;&lt;/url&gt;&lt;/related-urls&gt;&lt;/urls&gt;&lt;electronic-resource-num&gt;doi:10.1111/j.1365-2427.1988.tb00334.x&lt;/electronic-resource-num&gt;&lt;/record&gt;&lt;/Cite&gt;&lt;/EndNote&gt;</w:instrText>
      </w:r>
      <w:r w:rsidR="00006091">
        <w:fldChar w:fldCharType="separate"/>
      </w:r>
      <w:r w:rsidR="00E7190F">
        <w:rPr>
          <w:noProof/>
        </w:rPr>
        <w:t>(Hart, 1988)</w:t>
      </w:r>
      <w:r w:rsidR="00006091">
        <w:fldChar w:fldCharType="end"/>
      </w:r>
      <w:r w:rsidR="00E42159">
        <w:t xml:space="preserve"> and</w:t>
      </w:r>
      <w:r w:rsidR="001871D4">
        <w:t xml:space="preserve"> is</w:t>
      </w:r>
      <w:r w:rsidR="00E42159">
        <w:t xml:space="preserve"> </w:t>
      </w:r>
      <w:r w:rsidR="00CF4807">
        <w:t xml:space="preserve">a </w:t>
      </w:r>
      <w:r w:rsidR="00E42159">
        <w:t>possibl</w:t>
      </w:r>
      <w:r w:rsidR="00CF4807">
        <w:t>e</w:t>
      </w:r>
      <w:r w:rsidR="00E42159">
        <w:t xml:space="preserve"> </w:t>
      </w:r>
      <w:r w:rsidR="00CF4807">
        <w:t xml:space="preserve">driver </w:t>
      </w:r>
      <w:r w:rsidRPr="00042168">
        <w:t xml:space="preserve"> of </w:t>
      </w:r>
      <w:r w:rsidR="00CF4807">
        <w:t xml:space="preserve">limited </w:t>
      </w:r>
      <w:r w:rsidRPr="00042168">
        <w:t xml:space="preserve">phytoplankton and zooplankton </w:t>
      </w:r>
      <w:r w:rsidR="00CF4807">
        <w:t xml:space="preserve">abundance </w:t>
      </w:r>
      <w:r w:rsidRPr="00042168">
        <w:t>in the Ovens River. An assessment of macroinvertebrates in the Ovens River at Peechelba also found fewer macroinvertebrate families than expected</w:t>
      </w:r>
      <w:r w:rsidR="00237565">
        <w:t xml:space="preserve"> and</w:t>
      </w:r>
      <w:r w:rsidRPr="00042168">
        <w:t xml:space="preserve"> was attributed to poor habitat (potentially due to smothering by sediment), high nutrient concentrations and </w:t>
      </w:r>
      <w:r w:rsidR="001871D4">
        <w:t xml:space="preserve">high </w:t>
      </w:r>
      <w:r w:rsidRPr="00042168">
        <w:t xml:space="preserve">turbidity </w:t>
      </w:r>
      <w:r w:rsidR="00006091">
        <w:fldChar w:fldCharType="begin"/>
      </w:r>
      <w:r w:rsidR="00E7190F">
        <w:instrText xml:space="preserve"> ADDIN EN.CITE &lt;EndNote&gt;&lt;Cite&gt;&lt;Author&gt;Cottingham&lt;/Author&gt;&lt;Year&gt;2001&lt;/Year&gt;&lt;RecNum&gt;91&lt;/RecNum&gt;&lt;DisplayText&gt;(Cottingham et al., 2001)&lt;/DisplayText&gt;&lt;record&gt;&lt;rec-number&gt;91&lt;/rec-number&gt;&lt;foreign-keys&gt;&lt;key app="EN" db-id="0vxwdf2xirdsfnevar6x0drkz5zwfxpd9p0a" timestamp="1535588631"&gt;91&lt;/key&gt;&lt;/foreign-keys&gt;&lt;ref-type name="Report"&gt;27&lt;/ref-type&gt;&lt;contributors&gt;&lt;authors&gt;&lt;author&gt;Cottingham, P.&lt;/author&gt;&lt;author&gt;Hannan, G.&lt;/author&gt;&lt;author&gt;Hillman, T.&lt;/author&gt;&lt;author&gt;Koehn, J.&lt;/author&gt;&lt;author&gt;Metzeling, L.&lt;/author&gt;&lt;author&gt;Roberts, J.&lt;/author&gt;&lt;author&gt;Rutherfurd, I&lt;/author&gt;&lt;/authors&gt;&lt;/contributors&gt;&lt;titles&gt;&lt;title&gt;Report of the Ovens Scientific Panel on the Environmental Condition and Flows of the Ovens River&lt;/title&gt;&lt;/titles&gt;&lt;dates&gt;&lt;year&gt;2001&lt;/year&gt;&lt;/dates&gt;&lt;pub-location&gt;University of Canberra, ACT 2601&lt;/pub-location&gt;&lt;publisher&gt;Cooperative Research Centre for Freshwater Ecology&lt;/publisher&gt;&lt;urls&gt;&lt;/urls&gt;&lt;/record&gt;&lt;/Cite&gt;&lt;/EndNote&gt;</w:instrText>
      </w:r>
      <w:r w:rsidR="00006091">
        <w:fldChar w:fldCharType="separate"/>
      </w:r>
      <w:r w:rsidR="00E7190F">
        <w:rPr>
          <w:noProof/>
        </w:rPr>
        <w:t>(Cottingham et al., 2001)</w:t>
      </w:r>
      <w:r w:rsidR="00006091">
        <w:fldChar w:fldCharType="end"/>
      </w:r>
      <w:r w:rsidRPr="00042168">
        <w:t>. Th</w:t>
      </w:r>
      <w:r w:rsidR="001871D4">
        <w:t xml:space="preserve">ese low invertebrate </w:t>
      </w:r>
      <w:r w:rsidRPr="00042168">
        <w:t>abundance</w:t>
      </w:r>
      <w:r w:rsidR="001871D4">
        <w:t>s</w:t>
      </w:r>
      <w:r w:rsidRPr="00042168">
        <w:t xml:space="preserve"> and </w:t>
      </w:r>
      <w:r w:rsidR="003C72C6">
        <w:t>diversities</w:t>
      </w:r>
      <w:r w:rsidRPr="00042168">
        <w:t xml:space="preserve"> indicate a potential </w:t>
      </w:r>
      <w:r w:rsidR="000C4457">
        <w:t>gap</w:t>
      </w:r>
      <w:r w:rsidRPr="00042168">
        <w:t xml:space="preserve"> in the </w:t>
      </w:r>
      <w:r w:rsidR="00237565">
        <w:t xml:space="preserve">lower </w:t>
      </w:r>
      <w:r w:rsidRPr="00042168">
        <w:t>food</w:t>
      </w:r>
      <w:r w:rsidR="00AC1809">
        <w:t xml:space="preserve"> </w:t>
      </w:r>
      <w:r w:rsidRPr="00042168">
        <w:t xml:space="preserve">web within this part of the Ovens River. </w:t>
      </w:r>
    </w:p>
    <w:p w14:paraId="3DF5A729" w14:textId="726DF5ED" w:rsidR="003240A5" w:rsidRPr="003714BC" w:rsidRDefault="005E04ED" w:rsidP="00043055">
      <w:r>
        <w:t xml:space="preserve">In contrast, the Darling </w:t>
      </w:r>
      <w:r w:rsidR="001E3203">
        <w:t xml:space="preserve">and Goulburn </w:t>
      </w:r>
      <w:r>
        <w:t>Rivers were at times highly productive</w:t>
      </w:r>
      <w:r w:rsidR="00CC7B78">
        <w:t xml:space="preserve"> with high abundances of </w:t>
      </w:r>
      <w:r w:rsidR="00A571AB">
        <w:t xml:space="preserve">phytoplankton and </w:t>
      </w:r>
      <w:r w:rsidR="00CC7B78">
        <w:t xml:space="preserve">zooplankton. </w:t>
      </w:r>
      <w:r w:rsidR="001E3203">
        <w:t xml:space="preserve">The Goulburn River exhibited high concentrations </w:t>
      </w:r>
      <w:r w:rsidR="00C35D78">
        <w:t xml:space="preserve">of </w:t>
      </w:r>
      <w:r w:rsidR="001E3203">
        <w:t xml:space="preserve">phytoplankton in May 2017 and high abundance of zooplankton in both November 2016 and February 2017. This high productivity in the Goulburn may </w:t>
      </w:r>
      <w:r w:rsidR="007F032F">
        <w:t>be related</w:t>
      </w:r>
      <w:r w:rsidR="00D20A6D">
        <w:t xml:space="preserve"> to the high level of regulation and extensive farmland surrounding the Goulburn River between Eildon Dam and its junction with the Murray River</w:t>
      </w:r>
      <w:r w:rsidR="00A15673">
        <w:t xml:space="preserve"> </w:t>
      </w:r>
      <w:r w:rsidR="00A15673">
        <w:fldChar w:fldCharType="begin"/>
      </w:r>
      <w:r w:rsidR="00A15673">
        <w:instrText xml:space="preserve"> ADDIN EN.CITE &lt;EndNote&gt;&lt;Cite&gt;&lt;Author&gt;Walker&lt;/Author&gt;&lt;Year&gt;2009&lt;/Year&gt;&lt;RecNum&gt;195&lt;/RecNum&gt;&lt;Prefix&gt;e.g. &lt;/Prefix&gt;&lt;DisplayText&gt;(e.g. Walker et al., 2009)&lt;/DisplayText&gt;&lt;record&gt;&lt;rec-number&gt;195&lt;/rec-number&gt;&lt;foreign-keys&gt;&lt;key app="EN" db-id="0vxwdf2xirdsfnevar6x0drkz5zwfxpd9p0a" timestamp="1544057274"&gt;195&lt;/key&gt;&lt;/foreign-keys&gt;&lt;ref-type name="Journal Article"&gt;17&lt;/ref-type&gt;&lt;contributors&gt;&lt;authors&gt;&lt;author&gt;Walker, Brian H&lt;/author&gt;&lt;author&gt;Abel, Nick&lt;/author&gt;&lt;author&gt;Anderies, John M&lt;/author&gt;&lt;author&gt;Ryan, Paul&lt;/author&gt;&lt;/authors&gt;&lt;/contributors&gt;&lt;titles&gt;&lt;title&gt;Resilience, adaptability, and transformability in the Goulburn-Broken Catchment, Australia&lt;/title&gt;&lt;secondary-title&gt;Ecology and society&lt;/secondary-title&gt;&lt;/titles&gt;&lt;periodical&gt;&lt;full-title&gt;Ecology and society&lt;/full-title&gt;&lt;/periodical&gt;&lt;volume&gt;14&lt;/volume&gt;&lt;number&gt;1&lt;/number&gt;&lt;dates&gt;&lt;year&gt;2009&lt;/year&gt;&lt;/dates&gt;&lt;isbn&gt;1708-3087&lt;/isbn&gt;&lt;urls&gt;&lt;/urls&gt;&lt;/record&gt;&lt;/Cite&gt;&lt;/EndNote&gt;</w:instrText>
      </w:r>
      <w:r w:rsidR="00A15673">
        <w:fldChar w:fldCharType="separate"/>
      </w:r>
      <w:r w:rsidR="00A15673">
        <w:rPr>
          <w:noProof/>
        </w:rPr>
        <w:t>(e.g. Walker et al., 2009)</w:t>
      </w:r>
      <w:r w:rsidR="00A15673">
        <w:fldChar w:fldCharType="end"/>
      </w:r>
      <w:r w:rsidR="00D20A6D">
        <w:t>.</w:t>
      </w:r>
      <w:r w:rsidR="007F032F">
        <w:t xml:space="preserve"> The Goulburn River was the only tributary that appeared to influence the Murray River community downstream in February 2017 </w:t>
      </w:r>
      <w:r w:rsidR="005C0EB1">
        <w:t>despite</w:t>
      </w:r>
      <w:r w:rsidR="007F032F">
        <w:t xml:space="preserve"> the relative</w:t>
      </w:r>
      <w:r w:rsidR="005C0EB1">
        <w:t>ly</w:t>
      </w:r>
      <w:r w:rsidR="007F032F">
        <w:t xml:space="preserve"> low discharge at the time. </w:t>
      </w:r>
      <w:r w:rsidR="00125E89">
        <w:t>The high productivity observed in the Darling River</w:t>
      </w:r>
      <w:r w:rsidR="00800E26">
        <w:t>,</w:t>
      </w:r>
      <w:r w:rsidR="00125E89">
        <w:t xml:space="preserve"> </w:t>
      </w:r>
      <w:r w:rsidR="007F032F">
        <w:t xml:space="preserve">however, </w:t>
      </w:r>
      <w:r w:rsidR="00125E89">
        <w:t xml:space="preserve">may primarily be due to its arid and semi-arid nature. </w:t>
      </w:r>
      <w:r w:rsidR="00125E89" w:rsidRPr="00C6714C">
        <w:t>Rivers of arid and semi-arid climate are renowned for</w:t>
      </w:r>
      <w:r w:rsidR="00125E89">
        <w:t xml:space="preserve"> their</w:t>
      </w:r>
      <w:r w:rsidR="00125E89" w:rsidRPr="00C6714C">
        <w:t xml:space="preserve"> high productivity</w:t>
      </w:r>
      <w:r w:rsidR="00125E89">
        <w:t>, commonly attributed to high light intensity,</w:t>
      </w:r>
      <w:r w:rsidR="00192880">
        <w:t xml:space="preserve"> </w:t>
      </w:r>
      <w:r w:rsidR="00125E89">
        <w:t xml:space="preserve">low water velocities, high temperatures and greater internal nutrient recycling </w:t>
      </w:r>
      <w:r w:rsidR="00125E89">
        <w:fldChar w:fldCharType="begin">
          <w:fldData xml:space="preserve">PEVuZE5vdGU+PENpdGU+PEF1dGhvcj5CdW5uPC9BdXRob3I+PFllYXI+MjAwNjwvWWVhcj48UmVj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</w:fldData>
        </w:fldChar>
      </w:r>
      <w:r w:rsidR="007F032F">
        <w:instrText xml:space="preserve"> ADDIN EN.CITE </w:instrText>
      </w:r>
      <w:r w:rsidR="007F032F">
        <w:fldChar w:fldCharType="begin">
          <w:fldData xml:space="preserve">PEVuZE5vdGU+PENpdGU+PEF1dGhvcj5CdW5uPC9BdXRob3I+PFllYXI+MjAwNjwvWWVhcj48UmVj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</w:fldData>
        </w:fldChar>
      </w:r>
      <w:r w:rsidR="007F032F">
        <w:instrText xml:space="preserve"> ADDIN EN.CITE.DATA </w:instrText>
      </w:r>
      <w:r w:rsidR="007F032F">
        <w:fldChar w:fldCharType="end"/>
      </w:r>
      <w:r w:rsidR="00125E89">
        <w:fldChar w:fldCharType="separate"/>
      </w:r>
      <w:r w:rsidR="007F032F">
        <w:rPr>
          <w:noProof/>
        </w:rPr>
        <w:t>(Bunn et al., 2006; Busch and Fisher, 1981; Velasco et al., 2003)</w:t>
      </w:r>
      <w:r w:rsidR="00125E89">
        <w:fldChar w:fldCharType="end"/>
      </w:r>
      <w:r w:rsidR="00125E89">
        <w:t xml:space="preserve">. Indeed, high concentrations of nutrients and abundances of phytoplankton have been observed previously in the Darling </w:t>
      </w:r>
      <w:r w:rsidR="00125E89">
        <w:fldChar w:fldCharType="begin"/>
      </w:r>
      <w:r w:rsidR="007F032F">
        <w:instrText xml:space="preserve"> ADDIN EN.CITE &lt;EndNote&gt;&lt;Cite&gt;&lt;Author&gt;Aldridge&lt;/Author&gt;&lt;Year&gt;2012&lt;/Year&gt;&lt;RecNum&gt;3&lt;/RecNum&gt;&lt;DisplayText&gt;(Aldridge et al., 2012; Hötzel and Croome, 1994)&lt;/DisplayText&gt;&lt;record&gt;&lt;rec-number&gt;3&lt;/rec-number&gt;&lt;foreign-keys&gt;&lt;key app="EN" db-id="0vxwdf2xirdsfnevar6x0drkz5zwfxpd9p0a" timestamp="0"&gt;3&lt;/key&gt;&lt;/foreign-keys&gt;&lt;ref-type name="Journal Article"&gt;17&lt;/ref-type&gt;&lt;contributors&gt;&lt;authors&gt;&lt;author&gt;Aldridge, K&lt;/author&gt;&lt;author&gt;Lorenz, Z&lt;/author&gt;&lt;author&gt;Oliver, R&lt;/author&gt;&lt;author&gt;Brookes, J&lt;/author&gt;&lt;/authors&gt;&lt;/contributors&gt;&lt;titles&gt;&lt;title&gt;Changes in water quality and phytoplankton communities in the Lower River Murray in response to a low flow-high flow sequence&lt;/title&gt;&lt;secondary-title&gt;Goyder Institute for Water Research Technical Report Series&lt;/secondary-title&gt;&lt;/titles&gt;&lt;periodical&gt;&lt;full-title&gt;Goyder Institute for Water Research Technical Report Series&lt;/full-title&gt;&lt;/periodical&gt;&lt;volume&gt;12&lt;/volume&gt;&lt;number&gt;5&lt;/number&gt;&lt;dates&gt;&lt;year&gt;2012&lt;/year&gt;&lt;/dates&gt;&lt;urls&gt;&lt;/urls&gt;&lt;/record&gt;&lt;/Cite&gt;&lt;Cite&gt;&lt;Author&gt;Hötzel&lt;/Author&gt;&lt;Year&gt;1994&lt;/Year&gt;&lt;RecNum&gt;188&lt;/RecNum&gt;&lt;record&gt;&lt;rec-number&gt;188&lt;/rec-number&gt;&lt;foreign-keys&gt;&lt;key app="EN" db-id="0vxwdf2xirdsfnevar6x0drkz5zwfxpd9p0a" timestamp="1543887875"&gt;188&lt;/key&gt;&lt;/foreign-keys&gt;&lt;ref-type name="Journal Article"&gt;17&lt;/ref-type&gt;&lt;contributors&gt;&lt;authors&gt;&lt;author&gt;Hötzel, G&lt;/author&gt;&lt;author&gt;Croome, Roger&lt;/author&gt;&lt;/authors&gt;&lt;/contributors&gt;&lt;titles&gt;&lt;title&gt;Long-term phytoplankton monitoring of the Darling River at Burtundy, New South Wales: Incidence and significance of cyanobacterial blooms&lt;/title&gt;&lt;secondary-title&gt;Marine and Freshwater Research&lt;/secondary-title&gt;&lt;/titles&gt;&lt;periodical&gt;&lt;full-title&gt;Marine and Freshwater Research&lt;/full-title&gt;&lt;/periodical&gt;&lt;pages&gt;747-759&lt;/pages&gt;&lt;volume&gt;45&lt;/volume&gt;&lt;number&gt;5&lt;/number&gt;&lt;dates&gt;&lt;year&gt;1994&lt;/year&gt;&lt;/dates&gt;&lt;isbn&gt;1448-6059&lt;/isbn&gt;&lt;urls&gt;&lt;/urls&gt;&lt;/record&gt;&lt;/Cite&gt;&lt;/EndNote&gt;</w:instrText>
      </w:r>
      <w:r w:rsidR="00125E89">
        <w:fldChar w:fldCharType="separate"/>
      </w:r>
      <w:r w:rsidR="007F032F">
        <w:rPr>
          <w:noProof/>
        </w:rPr>
        <w:t>(Aldridge et al., 2012; Hötzel and Croome, 1994)</w:t>
      </w:r>
      <w:r w:rsidR="00125E89">
        <w:fldChar w:fldCharType="end"/>
      </w:r>
      <w:r w:rsidR="00125E89">
        <w:t xml:space="preserve">. </w:t>
      </w:r>
      <w:r w:rsidR="00792EB5">
        <w:t xml:space="preserve">However, due to comparative low discharge, the Darling River had minimal influence on downstream communities over the period of this study. </w:t>
      </w:r>
      <w:r w:rsidR="005E5C38">
        <w:t>Nevertheless</w:t>
      </w:r>
      <w:r w:rsidR="00792EB5">
        <w:t xml:space="preserve">, under certain conditions, for example when the </w:t>
      </w:r>
      <w:r w:rsidR="005C0EB1">
        <w:t xml:space="preserve">Goulburn and </w:t>
      </w:r>
      <w:r w:rsidR="00792EB5">
        <w:t>Darling contribute considerable proportion</w:t>
      </w:r>
      <w:r w:rsidR="005C0EB1">
        <w:t>s</w:t>
      </w:r>
      <w:r w:rsidR="00792EB5">
        <w:t xml:space="preserve"> of overall discharge to the </w:t>
      </w:r>
      <w:r w:rsidR="005C0EB1">
        <w:t xml:space="preserve">mid and </w:t>
      </w:r>
      <w:r w:rsidR="00792EB5">
        <w:t>lower Murray</w:t>
      </w:r>
      <w:r w:rsidR="00804544">
        <w:t xml:space="preserve"> River</w:t>
      </w:r>
      <w:r w:rsidR="005C0EB1">
        <w:t>, respectively</w:t>
      </w:r>
      <w:r w:rsidR="00792EB5">
        <w:t xml:space="preserve">, these tributaries may elicit productivity responses in downstream reaches. </w:t>
      </w:r>
      <w:r w:rsidR="00D15CC2">
        <w:t xml:space="preserve">The spatial-scale of such influences is unknown, and would be dependent on discharge volume, and ratio to Murray flow. Under such conditions, limited re-regulation of flow (e.g. through operation of Lake Victoria) may promote greater longitudinal connectivity and downstream propagation of productivity responses. </w:t>
      </w:r>
      <w:r w:rsidR="008F790B">
        <w:t>Nevertheless, t</w:t>
      </w:r>
      <w:r w:rsidR="003240A5" w:rsidRPr="007D528A">
        <w:t>h</w:t>
      </w:r>
      <w:r w:rsidR="003240A5">
        <w:t>e</w:t>
      </w:r>
      <w:r w:rsidR="003240A5" w:rsidRPr="007D528A">
        <w:t xml:space="preserve"> minimal</w:t>
      </w:r>
      <w:r w:rsidR="008F2EA3">
        <w:t xml:space="preserve"> and infrequent</w:t>
      </w:r>
      <w:r w:rsidR="003240A5" w:rsidRPr="007D528A">
        <w:t xml:space="preserve"> influence of upstream area</w:t>
      </w:r>
      <w:r w:rsidR="005C0EB1">
        <w:t>s</w:t>
      </w:r>
      <w:r w:rsidR="008F2EA3">
        <w:t xml:space="preserve"> </w:t>
      </w:r>
      <w:r w:rsidR="00416997">
        <w:t>and</w:t>
      </w:r>
      <w:r w:rsidR="00416997" w:rsidRPr="007D528A">
        <w:t xml:space="preserve"> </w:t>
      </w:r>
      <w:r w:rsidR="003240A5" w:rsidRPr="007D528A">
        <w:t>tributaries on zooplankton communities</w:t>
      </w:r>
      <w:r w:rsidR="005C0EB1">
        <w:t xml:space="preserve"> in the Murray River</w:t>
      </w:r>
      <w:r w:rsidR="003240A5">
        <w:t>,</w:t>
      </w:r>
      <w:r w:rsidR="003240A5" w:rsidRPr="007D528A">
        <w:t xml:space="preserve"> indicate that processes within the main channel</w:t>
      </w:r>
      <w:r w:rsidR="005C0EB1">
        <w:t>,</w:t>
      </w:r>
      <w:r w:rsidR="003240A5" w:rsidRPr="007D528A">
        <w:t xml:space="preserve"> and connected </w:t>
      </w:r>
      <w:r w:rsidR="00366A95">
        <w:t xml:space="preserve">riparian zone and </w:t>
      </w:r>
      <w:r w:rsidR="003240A5" w:rsidRPr="007D528A">
        <w:t xml:space="preserve">floodplain </w:t>
      </w:r>
      <w:r w:rsidR="003240A5">
        <w:t xml:space="preserve">of the </w:t>
      </w:r>
      <w:r w:rsidR="00D66AAF">
        <w:t>Murray River</w:t>
      </w:r>
      <w:r w:rsidR="005C0EB1">
        <w:t>,</w:t>
      </w:r>
      <w:r w:rsidR="003240A5">
        <w:t xml:space="preserve"> </w:t>
      </w:r>
      <w:r w:rsidR="003240A5" w:rsidRPr="007D528A">
        <w:t>were the primary drivers of community dynamics</w:t>
      </w:r>
      <w:r w:rsidR="00C35E18">
        <w:t xml:space="preserve"> </w:t>
      </w:r>
      <w:r w:rsidR="00C35E18" w:rsidRPr="007D528A">
        <w:t>during this study</w:t>
      </w:r>
      <w:r w:rsidR="00C35E18">
        <w:t>.</w:t>
      </w:r>
    </w:p>
    <w:p w14:paraId="7DC15DE0" w14:textId="1B82D298" w:rsidR="00A9453B" w:rsidRDefault="005C0EB1" w:rsidP="00043055">
      <w:pPr>
        <w:pStyle w:val="Heading2"/>
      </w:pPr>
      <w:bookmarkStart w:id="35" w:name="_Toc7781024"/>
      <w:r>
        <w:t>Hattah Lakes r</w:t>
      </w:r>
      <w:r w:rsidR="00111A54">
        <w:t>eturn</w:t>
      </w:r>
      <w:r w:rsidR="00A245AE">
        <w:t xml:space="preserve"> </w:t>
      </w:r>
      <w:r w:rsidR="00111A54">
        <w:t>flows</w:t>
      </w:r>
      <w:bookmarkEnd w:id="35"/>
    </w:p>
    <w:p w14:paraId="082849E7" w14:textId="31E9208F" w:rsidR="0032445A" w:rsidRDefault="007B6265" w:rsidP="00043055">
      <w:r>
        <w:t>Increase</w:t>
      </w:r>
      <w:r w:rsidR="00F232B2">
        <w:t>d</w:t>
      </w:r>
      <w:r>
        <w:t xml:space="preserve"> productivity during high discharge is common in </w:t>
      </w:r>
      <w:r w:rsidR="009E2A0A">
        <w:t>river</w:t>
      </w:r>
      <w:r>
        <w:t xml:space="preserve"> systems and </w:t>
      </w:r>
      <w:r w:rsidR="00F232B2">
        <w:t>often</w:t>
      </w:r>
      <w:r>
        <w:t xml:space="preserve"> attributed</w:t>
      </w:r>
      <w:r w:rsidR="00FF5A9A">
        <w:t xml:space="preserve"> to </w:t>
      </w:r>
      <w:r w:rsidR="00F232B2">
        <w:t xml:space="preserve">floodplain inputs and </w:t>
      </w:r>
      <w:r w:rsidR="00FF5A9A">
        <w:t xml:space="preserve">downstream </w:t>
      </w:r>
      <w:r w:rsidR="00F232B2">
        <w:t>transport</w:t>
      </w:r>
      <w:r w:rsidR="00CF55CB">
        <w:t xml:space="preserve"> </w:t>
      </w:r>
      <w:r w:rsidR="001925BF">
        <w:fldChar w:fldCharType="begin">
          <w:fldData xml:space="preserve">PEVuZE5vdGU+PENpdGU+PEF1dGhvcj5BbGRyaWRnZTwvQXV0aG9yPjxZZWFyPjIwMTI8L1llYXI+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</w:fldData>
        </w:fldChar>
      </w:r>
      <w:r w:rsidR="001925BF">
        <w:instrText xml:space="preserve"> ADDIN EN.CITE </w:instrText>
      </w:r>
      <w:r w:rsidR="001925BF">
        <w:fldChar w:fldCharType="begin">
          <w:fldData xml:space="preserve">PEVuZE5vdGU+PENpdGU+PEF1dGhvcj5BbGRyaWRnZTwvQXV0aG9yPjxZZWFyPjIwMTI8L1llYXI+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</w:fldData>
        </w:fldChar>
      </w:r>
      <w:r w:rsidR="001925BF">
        <w:instrText xml:space="preserve"> ADDIN EN.CITE.DATA </w:instrText>
      </w:r>
      <w:r w:rsidR="001925BF">
        <w:fldChar w:fldCharType="end"/>
      </w:r>
      <w:r w:rsidR="001925BF">
        <w:fldChar w:fldCharType="separate"/>
      </w:r>
      <w:r w:rsidR="001925BF">
        <w:rPr>
          <w:noProof/>
        </w:rPr>
        <w:t>(e.g. Aldridge et al., 2012; Furst et al., 2014; Tockner et al., 1999)</w:t>
      </w:r>
      <w:r w:rsidR="001925BF">
        <w:fldChar w:fldCharType="end"/>
      </w:r>
      <w:r w:rsidR="007F7224">
        <w:t xml:space="preserve">. </w:t>
      </w:r>
      <w:r w:rsidR="002078CA">
        <w:t xml:space="preserve">Environmental water </w:t>
      </w:r>
      <w:r w:rsidR="00EE2445">
        <w:t>deliver</w:t>
      </w:r>
      <w:r w:rsidR="00905EF3">
        <w:t>y</w:t>
      </w:r>
      <w:r w:rsidR="00EE2445">
        <w:t xml:space="preserve"> currently include</w:t>
      </w:r>
      <w:r w:rsidR="00905EF3">
        <w:t>s</w:t>
      </w:r>
      <w:r w:rsidR="002078CA">
        <w:t xml:space="preserve"> the </w:t>
      </w:r>
      <w:r w:rsidR="00342DC8">
        <w:t>aim</w:t>
      </w:r>
      <w:r w:rsidR="002078CA">
        <w:t xml:space="preserve"> of restoring</w:t>
      </w:r>
      <w:r w:rsidR="00D52A64">
        <w:t xml:space="preserve"> elements of ecosystem function</w:t>
      </w:r>
      <w:r w:rsidR="00342DC8">
        <w:t xml:space="preserve"> linked to these increases in productivity</w:t>
      </w:r>
      <w:r w:rsidR="0032298C">
        <w:t xml:space="preserve"> </w:t>
      </w:r>
      <w:r w:rsidR="00230223">
        <w:t>through the</w:t>
      </w:r>
      <w:r w:rsidR="0032298C">
        <w:t xml:space="preserve"> </w:t>
      </w:r>
      <w:r w:rsidR="005C0EB1">
        <w:t xml:space="preserve">engineered </w:t>
      </w:r>
      <w:r w:rsidR="00230223">
        <w:t>inundation of</w:t>
      </w:r>
      <w:r w:rsidR="007F7224">
        <w:t xml:space="preserve"> floodplains</w:t>
      </w:r>
      <w:r w:rsidR="00275583">
        <w:t>, lakes and wetlands</w:t>
      </w:r>
      <w:r w:rsidR="009E2A0A">
        <w:t xml:space="preserve"> in the Murray River</w:t>
      </w:r>
      <w:r w:rsidR="007F7224">
        <w:t xml:space="preserve">. </w:t>
      </w:r>
      <w:r w:rsidR="0032445A">
        <w:t>E</w:t>
      </w:r>
      <w:r w:rsidR="00612015">
        <w:t>nvironmental water returning from</w:t>
      </w:r>
      <w:r w:rsidR="00275583">
        <w:t xml:space="preserve"> these </w:t>
      </w:r>
      <w:r w:rsidR="005C0EB1">
        <w:t xml:space="preserve">off-channel </w:t>
      </w:r>
      <w:r w:rsidR="00275583">
        <w:t>habitats</w:t>
      </w:r>
      <w:r w:rsidR="00612015">
        <w:t xml:space="preserve"> are assumed to provide additional </w:t>
      </w:r>
      <w:r w:rsidR="0032445A">
        <w:t xml:space="preserve">productivity </w:t>
      </w:r>
      <w:r w:rsidR="00612015">
        <w:t>benefits downstream.</w:t>
      </w:r>
      <w:r w:rsidR="005A4155">
        <w:t xml:space="preserve"> </w:t>
      </w:r>
      <w:r w:rsidR="005C0EB1">
        <w:t>However, t</w:t>
      </w:r>
      <w:r w:rsidR="00230223">
        <w:t>here are a</w:t>
      </w:r>
      <w:r w:rsidR="005A4155">
        <w:t xml:space="preserve"> number of key differences between natural and </w:t>
      </w:r>
      <w:r w:rsidR="005C0EB1">
        <w:t xml:space="preserve">engineered </w:t>
      </w:r>
      <w:r w:rsidR="00230223">
        <w:t>floodplain inundati</w:t>
      </w:r>
      <w:r w:rsidR="008A24A5">
        <w:t xml:space="preserve">on which need to be considered, such as the nature of </w:t>
      </w:r>
      <w:r w:rsidR="005A2E57">
        <w:t xml:space="preserve">lateral </w:t>
      </w:r>
      <w:r w:rsidR="008A24A5">
        <w:t xml:space="preserve">hydrological connectivity (e.g. </w:t>
      </w:r>
      <w:r w:rsidR="009635D2">
        <w:t xml:space="preserve">landscape scale floodplain inundation versus </w:t>
      </w:r>
      <w:r w:rsidR="008A24A5">
        <w:t xml:space="preserve">point source </w:t>
      </w:r>
      <w:r w:rsidR="009635D2">
        <w:t xml:space="preserve">connectivity </w:t>
      </w:r>
      <w:r w:rsidR="00173E2E">
        <w:t xml:space="preserve">often </w:t>
      </w:r>
      <w:r w:rsidR="009635D2">
        <w:t>at a single site).</w:t>
      </w:r>
      <w:r w:rsidR="00275583">
        <w:t xml:space="preserve"> </w:t>
      </w:r>
    </w:p>
    <w:p w14:paraId="1B1A54E6" w14:textId="53986AA4" w:rsidR="0032445A" w:rsidRDefault="00111A54" w:rsidP="00043055">
      <w:r>
        <w:t>This study</w:t>
      </w:r>
      <w:r w:rsidR="005C0EB1">
        <w:t xml:space="preserve"> </w:t>
      </w:r>
      <w:r>
        <w:t>directly quantif</w:t>
      </w:r>
      <w:r w:rsidR="00F232B2">
        <w:t>ied</w:t>
      </w:r>
      <w:r>
        <w:t xml:space="preserve"> such </w:t>
      </w:r>
      <w:r w:rsidR="00C724D0">
        <w:t xml:space="preserve">benefits </w:t>
      </w:r>
      <w:r>
        <w:t>during a</w:t>
      </w:r>
      <w:r w:rsidR="00BA4877">
        <w:t xml:space="preserve"> specific </w:t>
      </w:r>
      <w:r>
        <w:t xml:space="preserve">environmental watering event in which water </w:t>
      </w:r>
      <w:r w:rsidR="005C0EB1">
        <w:t>used to inundate the</w:t>
      </w:r>
      <w:r>
        <w:t xml:space="preserve"> Hattah Lakes was return</w:t>
      </w:r>
      <w:r w:rsidR="0032445A">
        <w:t>ed</w:t>
      </w:r>
      <w:r>
        <w:t xml:space="preserve"> to the Murray River.</w:t>
      </w:r>
      <w:r w:rsidR="00C724D0">
        <w:t xml:space="preserve"> </w:t>
      </w:r>
      <w:r w:rsidR="003D4D4C">
        <w:t xml:space="preserve">This particular event </w:t>
      </w:r>
      <w:r w:rsidR="00F232B2">
        <w:t>involved the</w:t>
      </w:r>
      <w:r w:rsidR="003D4D4C">
        <w:t xml:space="preserve"> pumping </w:t>
      </w:r>
      <w:r w:rsidR="00F232B2">
        <w:t xml:space="preserve">of </w:t>
      </w:r>
      <w:r w:rsidR="003D4D4C">
        <w:t>water from the river into the wetland complex where approximately 50</w:t>
      </w:r>
      <w:r w:rsidR="00075F30">
        <w:t xml:space="preserve"> per cent </w:t>
      </w:r>
      <w:r w:rsidR="00F232B2">
        <w:t>was subsequently</w:t>
      </w:r>
      <w:r w:rsidR="002F0D3E">
        <w:t xml:space="preserve"> </w:t>
      </w:r>
      <w:r w:rsidR="003D4D4C">
        <w:t>gravity fed back to the</w:t>
      </w:r>
      <w:r w:rsidR="00173E2E">
        <w:t xml:space="preserve"> Murray</w:t>
      </w:r>
      <w:r w:rsidR="003D4D4C">
        <w:t xml:space="preserve"> </w:t>
      </w:r>
      <w:r w:rsidR="00173E2E">
        <w:t>R</w:t>
      </w:r>
      <w:r w:rsidR="003D4D4C">
        <w:t>iver channel over two months</w:t>
      </w:r>
      <w:r w:rsidR="0032445A">
        <w:t xml:space="preserve"> during spring</w:t>
      </w:r>
      <w:r w:rsidR="00173E2E">
        <w:rPr>
          <w:rFonts w:cstheme="minorHAnsi"/>
        </w:rPr>
        <w:t>−</w:t>
      </w:r>
      <w:r w:rsidR="0032445A">
        <w:t>summer</w:t>
      </w:r>
      <w:r w:rsidR="003D4D4C">
        <w:t xml:space="preserve">. </w:t>
      </w:r>
      <w:r>
        <w:t xml:space="preserve">Return discharge appeared to have </w:t>
      </w:r>
      <w:r w:rsidR="00A00E48">
        <w:t xml:space="preserve">a local </w:t>
      </w:r>
      <w:r>
        <w:t xml:space="preserve">influence on main channel productivity, with </w:t>
      </w:r>
      <w:r w:rsidR="00360846">
        <w:t>spatial</w:t>
      </w:r>
      <w:r w:rsidR="00B72F93">
        <w:t xml:space="preserve"> </w:t>
      </w:r>
      <w:r>
        <w:t>changes in phytoplankton biomass and zooplankton abundance</w:t>
      </w:r>
      <w:r w:rsidR="00A8521E">
        <w:t xml:space="preserve"> generally limited to ~</w:t>
      </w:r>
      <w:r w:rsidR="00E77252">
        <w:t>50</w:t>
      </w:r>
      <w:r w:rsidR="00BD35E6">
        <w:t> </w:t>
      </w:r>
      <w:r w:rsidR="00A8521E">
        <w:t>km of the point of return flows</w:t>
      </w:r>
      <w:r>
        <w:t>.</w:t>
      </w:r>
      <w:r w:rsidR="00C756B7">
        <w:t xml:space="preserve"> </w:t>
      </w:r>
      <w:r w:rsidR="00A8521E">
        <w:t>The scale of downstream influence was likely due to the low ratio of return discharge to main channel discharge (only ~5 and ~9 per cent at the time of sampling), which would have resulted in dilution of return discharge from Hattah Lakes. An additional</w:t>
      </w:r>
      <w:r w:rsidR="00C756B7">
        <w:t xml:space="preserve"> factor that may have contributed to</w:t>
      </w:r>
      <w:r w:rsidR="00A056EF">
        <w:t xml:space="preserve"> the magnitude of the response</w:t>
      </w:r>
      <w:r w:rsidR="00C756B7">
        <w:t xml:space="preserve"> is the </w:t>
      </w:r>
      <w:r w:rsidR="00F1133C">
        <w:t xml:space="preserve">recent inundation </w:t>
      </w:r>
      <w:r w:rsidR="00C756B7">
        <w:t>history of the Hattah Lake complex</w:t>
      </w:r>
      <w:r w:rsidR="00F1133C">
        <w:t xml:space="preserve">. The complex has been </w:t>
      </w:r>
      <w:r w:rsidR="00465E8E">
        <w:t xml:space="preserve">inundated every year since the construction of regulators in </w:t>
      </w:r>
      <w:r w:rsidR="00522373">
        <w:t>2013</w:t>
      </w:r>
      <w:r w:rsidR="00173E2E">
        <w:t xml:space="preserve"> (except for 2015/16)</w:t>
      </w:r>
      <w:r w:rsidR="00F1133C">
        <w:t>, either through environmental water delivery or natural flooding,</w:t>
      </w:r>
      <w:r w:rsidR="00465E8E">
        <w:t xml:space="preserve"> and has not completely dried. </w:t>
      </w:r>
      <w:r w:rsidR="00916C4A">
        <w:t>Wetting and drying cycles can have positive impacts on the oxygenation of lake sediments, the release of nutrients from the sediment and the diversity and abundance of zooplankton diapause eggs in the egg bank</w:t>
      </w:r>
      <w:r w:rsidR="00C246C6">
        <w:t xml:space="preserve"> </w:t>
      </w:r>
      <w:r w:rsidR="009602A1">
        <w:t xml:space="preserve">upon rewetting </w:t>
      </w:r>
      <w:r w:rsidR="00D45309">
        <w:fldChar w:fldCharType="begin"/>
      </w:r>
      <w:r w:rsidR="00D45309">
        <w:instrText xml:space="preserve"> ADDIN EN.CITE &lt;EndNote&gt;&lt;Cite&gt;&lt;Author&gt;Baldwin&lt;/Author&gt;&lt;Year&gt;2000&lt;/Year&gt;&lt;RecNum&gt;200&lt;/RecNum&gt;&lt;Prefix&gt;e.g. &lt;/Prefix&gt;&lt;DisplayText&gt;(e.g. Baldwin and Mitchell, 2000; Gyllström and Hansson, 2004)&lt;/DisplayText&gt;&lt;record&gt;&lt;rec-number&gt;200&lt;/rec-number&gt;&lt;foreign-keys&gt;&lt;key app="EN" db-id="0vxwdf2xirdsfnevar6x0drkz5zwfxpd9p0a" timestamp="1549338703"&gt;200&lt;/key&gt;&lt;/foreign-keys&gt;&lt;ref-type name="Journal Article"&gt;17&lt;/ref-type&gt;&lt;contributors&gt;&lt;authors&gt;&lt;author&gt;Baldwin, Darren S&lt;/author&gt;&lt;author&gt;Mitchell, AM&lt;/author&gt;&lt;/authors&gt;&lt;/contributors&gt;&lt;titles&gt;&lt;title&gt;The effects of drying and re‐flooding on the sediment and soil nutrient dynamics of lowland river–floodplain systems: a synthesis&lt;/title&gt;&lt;secondary-title&gt;Regulated Rivers: Research &amp;amp; Management: An International Journal Devoted to River Research and Management&lt;/secondary-title&gt;&lt;/titles&gt;&lt;periodical&gt;&lt;full-title&gt;Regulated Rivers: Research &amp;amp; Management: An International Journal Devoted to River Research and Management&lt;/full-title&gt;&lt;/periodical&gt;&lt;pages&gt;457-467&lt;/pages&gt;&lt;volume&gt;16&lt;/volume&gt;&lt;number&gt;5&lt;/number&gt;&lt;dates&gt;&lt;year&gt;2000&lt;/year&gt;&lt;/dates&gt;&lt;isbn&gt;0886-9375&lt;/isbn&gt;&lt;urls&gt;&lt;/urls&gt;&lt;/record&gt;&lt;/Cite&gt;&lt;Cite&gt;&lt;Author&gt;Gyllström&lt;/Author&gt;&lt;Year&gt;2004&lt;/Year&gt;&lt;RecNum&gt;201&lt;/RecNum&gt;&lt;record&gt;&lt;rec-number&gt;201&lt;/rec-number&gt;&lt;foreign-keys&gt;&lt;key app="EN" db-id="0vxwdf2xirdsfnevar6x0drkz5zwfxpd9p0a" timestamp="1549341713"&gt;201&lt;/key&gt;&lt;/foreign-keys&gt;&lt;ref-type name="Journal Article"&gt;17&lt;/ref-type&gt;&lt;contributors&gt;&lt;authors&gt;&lt;author&gt;Gyllström, Mikael&lt;/author&gt;&lt;author&gt;Hansson, Lars-Anders&lt;/author&gt;&lt;/authors&gt;&lt;/contributors&gt;&lt;titles&gt;&lt;title&gt;Dormancy in freshwater zooplankton: induction, termination and the importance of benthic-pelagic coupling&lt;/title&gt;&lt;secondary-title&gt;Aquatic Sciences&lt;/secondary-title&gt;&lt;/titles&gt;&lt;periodical&gt;&lt;full-title&gt;Aquatic Sciences&lt;/full-title&gt;&lt;/periodical&gt;&lt;pages&gt;274-295&lt;/pages&gt;&lt;volume&gt;66&lt;/volume&gt;&lt;number&gt;3&lt;/number&gt;&lt;dates&gt;&lt;year&gt;2004&lt;/year&gt;&lt;/dates&gt;&lt;isbn&gt;1015-1621&lt;/isbn&gt;&lt;urls&gt;&lt;/urls&gt;&lt;/record&gt;&lt;/Cite&gt;&lt;/EndNote&gt;</w:instrText>
      </w:r>
      <w:r w:rsidR="00D45309">
        <w:fldChar w:fldCharType="separate"/>
      </w:r>
      <w:r w:rsidR="00D45309">
        <w:rPr>
          <w:noProof/>
        </w:rPr>
        <w:t>(e.g. Baldwin and Mitchell, 2000; Gyllström and Hansson, 2004)</w:t>
      </w:r>
      <w:r w:rsidR="00D45309">
        <w:fldChar w:fldCharType="end"/>
      </w:r>
      <w:r w:rsidR="009602A1">
        <w:t>, and as such, infrequent drying of the Hattah Lakes may have led to comparatively low floodplain productivity</w:t>
      </w:r>
      <w:r w:rsidR="00BA4877">
        <w:t>.</w:t>
      </w:r>
      <w:r w:rsidR="00C246C6">
        <w:t xml:space="preserve"> </w:t>
      </w:r>
      <w:r w:rsidR="009602A1">
        <w:t>Nonethe</w:t>
      </w:r>
      <w:r w:rsidR="00AB29F2">
        <w:t>less, t</w:t>
      </w:r>
      <w:r w:rsidR="0037262C">
        <w:t>he detection of local</w:t>
      </w:r>
      <w:r w:rsidR="00F1133C">
        <w:t>ised increases in zooplankton abundance</w:t>
      </w:r>
      <w:r w:rsidR="00742732">
        <w:t xml:space="preserve"> in the main channel</w:t>
      </w:r>
      <w:r w:rsidR="00AB29F2">
        <w:t>,</w:t>
      </w:r>
      <w:r w:rsidR="000E1DED">
        <w:t xml:space="preserve"> </w:t>
      </w:r>
      <w:r w:rsidR="0037262C">
        <w:t xml:space="preserve">despite the low proportion of </w:t>
      </w:r>
      <w:r w:rsidR="009946E0">
        <w:t xml:space="preserve">return </w:t>
      </w:r>
      <w:r w:rsidR="0037262C">
        <w:t>discharge</w:t>
      </w:r>
      <w:r w:rsidR="000E1DED">
        <w:t>,</w:t>
      </w:r>
      <w:r w:rsidR="00283514">
        <w:t xml:space="preserve"> </w:t>
      </w:r>
      <w:r w:rsidR="0037262C">
        <w:t xml:space="preserve">suggests that the water returning from the </w:t>
      </w:r>
      <w:r w:rsidR="009946E0">
        <w:t>Hattah Lakes</w:t>
      </w:r>
      <w:r w:rsidR="0037262C">
        <w:t xml:space="preserve"> </w:t>
      </w:r>
      <w:r w:rsidR="009946E0">
        <w:t>was</w:t>
      </w:r>
      <w:r w:rsidR="0037262C">
        <w:t xml:space="preserve"> </w:t>
      </w:r>
      <w:r w:rsidR="00D826A8">
        <w:t>relatively</w:t>
      </w:r>
      <w:r w:rsidR="004F643B">
        <w:t xml:space="preserve"> productive</w:t>
      </w:r>
      <w:r w:rsidR="00523B94">
        <w:t>,</w:t>
      </w:r>
      <w:r w:rsidR="0088112D">
        <w:t xml:space="preserve"> </w:t>
      </w:r>
      <w:r w:rsidR="00523B94">
        <w:t xml:space="preserve">and likely to have </w:t>
      </w:r>
      <w:r w:rsidR="00097603">
        <w:t>provided supplementary food resources to</w:t>
      </w:r>
      <w:r w:rsidR="0088112D">
        <w:t xml:space="preserve"> the local food</w:t>
      </w:r>
      <w:r w:rsidR="00D522EE">
        <w:t xml:space="preserve"> </w:t>
      </w:r>
      <w:r w:rsidR="0088112D">
        <w:t>web</w:t>
      </w:r>
      <w:r w:rsidR="00742732">
        <w:t xml:space="preserve"> in the Murray River</w:t>
      </w:r>
      <w:r w:rsidR="0037262C">
        <w:t xml:space="preserve">. </w:t>
      </w:r>
    </w:p>
    <w:p w14:paraId="0921ABCD" w14:textId="146229C9" w:rsidR="001631A0" w:rsidRDefault="00B355BB" w:rsidP="002268E0">
      <w:r>
        <w:t>Two other studies have investigated the impact of return discharge on downstream food</w:t>
      </w:r>
      <w:r w:rsidR="00AC1809">
        <w:t xml:space="preserve"> </w:t>
      </w:r>
      <w:r>
        <w:t xml:space="preserve">webs in the Murray River. </w:t>
      </w:r>
      <w:r w:rsidR="00F1133C">
        <w:t>T</w:t>
      </w:r>
      <w:r>
        <w:t xml:space="preserve">hese </w:t>
      </w:r>
      <w:r w:rsidR="00F1133C">
        <w:t xml:space="preserve">comprise a </w:t>
      </w:r>
      <w:r>
        <w:t>stud</w:t>
      </w:r>
      <w:r w:rsidR="00F1133C">
        <w:t xml:space="preserve">y at </w:t>
      </w:r>
      <w:r>
        <w:t xml:space="preserve">the Barmah-Millewa </w:t>
      </w:r>
      <w:r w:rsidR="00F1133C">
        <w:t>forest during a low-level inundation event supported by</w:t>
      </w:r>
      <w:r>
        <w:t xml:space="preserve"> environmental water </w:t>
      </w:r>
      <w:r w:rsidR="00F1133C">
        <w:t>delivery</w:t>
      </w:r>
      <w:r>
        <w:t xml:space="preserve"> in 2005</w:t>
      </w:r>
      <w:r w:rsidR="0032445A">
        <w:t>/</w:t>
      </w:r>
      <w:r>
        <w:t xml:space="preserve">06 and </w:t>
      </w:r>
      <w:r w:rsidR="00F1133C">
        <w:t xml:space="preserve">a study at the Chowilla Floodplain during </w:t>
      </w:r>
      <w:r>
        <w:t>large scale natural flood</w:t>
      </w:r>
      <w:r w:rsidR="00F1133C">
        <w:t>ing in</w:t>
      </w:r>
      <w:r>
        <w:t xml:space="preserve"> 2010/11</w:t>
      </w:r>
      <w:r w:rsidR="00F1133C">
        <w:t>.</w:t>
      </w:r>
      <w:r>
        <w:t xml:space="preserve"> </w:t>
      </w:r>
      <w:r w:rsidR="00F1133C">
        <w:t>B</w:t>
      </w:r>
      <w:r>
        <w:t xml:space="preserve">oth </w:t>
      </w:r>
      <w:r w:rsidR="00F1133C">
        <w:t xml:space="preserve">events </w:t>
      </w:r>
      <w:r w:rsidR="00905EF3">
        <w:t xml:space="preserve">were of far greater magnitude than the inundation that was investigated at Hattah in 2017, and thus, </w:t>
      </w:r>
      <w:r>
        <w:t xml:space="preserve">resulted in </w:t>
      </w:r>
      <w:r w:rsidR="00D6015B">
        <w:t xml:space="preserve">substantially greater </w:t>
      </w:r>
      <w:r>
        <w:t>surface</w:t>
      </w:r>
      <w:r w:rsidR="005A2E57">
        <w:t xml:space="preserve"> water</w:t>
      </w:r>
      <w:r>
        <w:t xml:space="preserve"> connection and exchange </w:t>
      </w:r>
      <w:r w:rsidR="00F1133C">
        <w:t>between off-channel and main channel environments</w:t>
      </w:r>
      <w:r w:rsidR="00324B1A">
        <w:t>.</w:t>
      </w:r>
      <w:r w:rsidR="005A2E57">
        <w:t xml:space="preserve"> </w:t>
      </w:r>
      <w:r w:rsidR="001E0D54">
        <w:t>However</w:t>
      </w:r>
      <w:r w:rsidR="00905EF3">
        <w:t>, b</w:t>
      </w:r>
      <w:r w:rsidR="005A2E57">
        <w:t>oth event</w:t>
      </w:r>
      <w:r w:rsidR="00690892">
        <w:t>s</w:t>
      </w:r>
      <w:r w:rsidR="00EA7130">
        <w:t xml:space="preserve"> resulted in</w:t>
      </w:r>
      <w:r w:rsidR="0065099B">
        <w:t xml:space="preserve"> </w:t>
      </w:r>
      <w:r w:rsidR="00E67E65">
        <w:t xml:space="preserve">significant increases in resources downstream </w:t>
      </w:r>
      <w:r w:rsidR="00006091">
        <w:fldChar w:fldCharType="begin"/>
      </w:r>
      <w:r w:rsidR="00E7190F">
        <w:instrText xml:space="preserve"> ADDIN EN.CITE &lt;EndNote&gt;&lt;Cite&gt;&lt;Author&gt;Furst&lt;/Author&gt;&lt;Year&gt;2014&lt;/Year&gt;&lt;RecNum&gt;4&lt;/RecNum&gt;&lt;Prefix&gt;soluble and dissolved nutrients`, phytoplankton and zooplankton in &lt;/Prefix&gt;&lt;DisplayText&gt;(soluble and dissolved nutrients, phytoplankton and zooplankton in Furst et al., 2014; soluble nutrients, carbon and littoral microcrustaceans in Gigney et al., 2006)&lt;/DisplayText&gt;&lt;record&gt;&lt;rec-number&gt;4&lt;/rec-number&gt;&lt;foreign-keys&gt;&lt;key app="EN" db-id="0vxwdf2xirdsfnevar6x0drkz5zwfxpd9p0a" timestamp="0"&gt;4&lt;/key&gt;&lt;/foreign-keys&gt;&lt;ref-type name="Journal Article"&gt;17&lt;/ref-type&gt;&lt;contributors&gt;&lt;authors&gt;&lt;author&gt;Furst, Deborah Jane&lt;/author&gt;&lt;author&gt;Aldridge, Kane T&lt;/author&gt;&lt;author&gt;Shiel, Russell J&lt;/author&gt;&lt;author&gt;Ganf, George G&lt;/author&gt;&lt;author&gt;Mills, Scott&lt;/author&gt;&lt;author&gt;Brookes, Justin D&lt;/author&gt;&lt;/authors&gt;&lt;/contributors&gt;&lt;titles&gt;&lt;title&gt;Floodplain connectivity facilitates significant export of zooplankton to the main River Murray channel during a flood event&lt;/title&gt;&lt;secondary-title&gt;Inland Waters&lt;/secondary-title&gt;&lt;/titles&gt;&lt;periodical&gt;&lt;full-title&gt;Inland Waters&lt;/full-title&gt;&lt;/periodical&gt;&lt;pages&gt;413-424&lt;/pages&gt;&lt;volume&gt;4&lt;/volume&gt;&lt;number&gt;4&lt;/number&gt;&lt;dates&gt;&lt;year&gt;2014&lt;/year&gt;&lt;/dates&gt;&lt;isbn&gt;2044-205X&lt;/isbn&gt;&lt;urls&gt;&lt;/urls&gt;&lt;/record&gt;&lt;/Cite&gt;&lt;Cite&gt;&lt;Author&gt;Gigney&lt;/Author&gt;&lt;Year&gt;2006&lt;/Year&gt;&lt;RecNum&gt;182&lt;/RecNum&gt;&lt;Prefix&gt;soluble nutrients`, carbon and littoral microcrustaceans in &lt;/Prefix&gt;&lt;record&gt;&lt;rec-number&gt;182&lt;/rec-number&gt;&lt;foreign-keys&gt;&lt;key app="EN" db-id="0vxwdf2xirdsfnevar6x0drkz5zwfxpd9p0a" timestamp="1543130077"&gt;182&lt;/key&gt;&lt;/foreign-keys&gt;&lt;ref-type name="Journal Article"&gt;17&lt;/ref-type&gt;&lt;contributors&gt;&lt;authors&gt;&lt;author&gt;Gigney, Helen&lt;/author&gt;&lt;author&gt;Petrie, Rochelle&lt;/author&gt;&lt;author&gt;Gawne, Ben&lt;/author&gt;&lt;author&gt;Nielsen, Daryl L&lt;/author&gt;&lt;author&gt;Howitt, Julia A&lt;/author&gt;&lt;/authors&gt;&lt;/contributors&gt;&lt;titles&gt;&lt;title&gt;The Exchange of Material between the Murray River Channel and Barmah-Millewa Forest during the 2005/2006 Floodplain Watering&lt;/title&gt;&lt;/titles&gt;&lt;dates&gt;&lt;year&gt;2006&lt;/year&gt;&lt;/dates&gt;&lt;urls&gt;&lt;/urls&gt;&lt;/record&gt;&lt;/Cite&gt;&lt;/EndNote&gt;</w:instrText>
      </w:r>
      <w:r w:rsidR="00006091">
        <w:fldChar w:fldCharType="separate"/>
      </w:r>
      <w:r w:rsidR="00E7190F">
        <w:rPr>
          <w:noProof/>
        </w:rPr>
        <w:t>(soluble and dissolved nutrients, phytoplankton and zooplankton in Furst et al., 2014; soluble nutrients, carbon and littoral microcrustaceans in Gigney et al., 2006)</w:t>
      </w:r>
      <w:r w:rsidR="00006091">
        <w:fldChar w:fldCharType="end"/>
      </w:r>
      <w:r w:rsidR="00E67E65">
        <w:t xml:space="preserve">. </w:t>
      </w:r>
      <w:r w:rsidR="00674879">
        <w:t xml:space="preserve">These contrasting results highlight the </w:t>
      </w:r>
      <w:r w:rsidR="00D6015B">
        <w:t xml:space="preserve">differences in </w:t>
      </w:r>
      <w:r w:rsidR="00905EF3">
        <w:t xml:space="preserve">the scale of </w:t>
      </w:r>
      <w:r w:rsidR="00D6015B">
        <w:t xml:space="preserve">instream productivity responses to engineered and natural floodplain inundations (albeit the Barmah-Millewa event was supported by environmental water that raised main channel discharge), and the </w:t>
      </w:r>
      <w:r w:rsidR="00674879">
        <w:t>need for further investigation into</w:t>
      </w:r>
      <w:r w:rsidR="00C26707">
        <w:t xml:space="preserve"> the influence of</w:t>
      </w:r>
      <w:r w:rsidR="00674879">
        <w:t xml:space="preserve"> </w:t>
      </w:r>
      <w:r w:rsidR="00905EF3">
        <w:t xml:space="preserve">engineered </w:t>
      </w:r>
      <w:r w:rsidR="00674879">
        <w:t>floodplain inundation and return</w:t>
      </w:r>
      <w:r w:rsidR="000F42EB">
        <w:t xml:space="preserve"> envi</w:t>
      </w:r>
      <w:r w:rsidR="0049611D">
        <w:t>r</w:t>
      </w:r>
      <w:r w:rsidR="000F42EB">
        <w:t>on</w:t>
      </w:r>
      <w:r w:rsidR="0049611D">
        <w:t>me</w:t>
      </w:r>
      <w:r w:rsidR="000F42EB">
        <w:t>ntal</w:t>
      </w:r>
      <w:r w:rsidR="00674879">
        <w:t xml:space="preserve"> flows on main channel productivity.</w:t>
      </w:r>
      <w:r w:rsidR="00460884" w:rsidRPr="00460884">
        <w:t xml:space="preserve"> </w:t>
      </w:r>
      <w:r w:rsidR="0049611D">
        <w:t xml:space="preserve">Such knowledge will be required </w:t>
      </w:r>
      <w:r w:rsidR="000F42EB">
        <w:t xml:space="preserve">under different hydrological scenarios </w:t>
      </w:r>
      <w:r w:rsidR="0049611D">
        <w:t xml:space="preserve">at both local and system scales to </w:t>
      </w:r>
      <w:r w:rsidR="000F42EB">
        <w:t xml:space="preserve">inform environmental water management </w:t>
      </w:r>
      <w:r w:rsidR="0049611D">
        <w:t xml:space="preserve">to maximise/optimise the benefit </w:t>
      </w:r>
      <w:r w:rsidR="00905EF3">
        <w:t>to the</w:t>
      </w:r>
      <w:r w:rsidR="0049611D">
        <w:t xml:space="preserve"> aquatic food web in the main channel.</w:t>
      </w:r>
      <w:r w:rsidR="000F42EB">
        <w:t xml:space="preserve"> </w:t>
      </w:r>
      <w:r w:rsidR="0049611D">
        <w:t xml:space="preserve">For example, </w:t>
      </w:r>
      <w:r w:rsidR="001631A0">
        <w:t xml:space="preserve">to increase the contribution of small-scale return environmental flows to main channel productivity, future trialling and monitoring could </w:t>
      </w:r>
      <w:r w:rsidR="0049611D">
        <w:t xml:space="preserve">consider </w:t>
      </w:r>
      <w:r w:rsidR="001631A0">
        <w:t>1)</w:t>
      </w:r>
      <w:r w:rsidR="002268E0">
        <w:t xml:space="preserve"> </w:t>
      </w:r>
      <w:r w:rsidR="001631A0">
        <w:t xml:space="preserve">The coordination of multiple small-scale floodplain inundations </w:t>
      </w:r>
      <w:r w:rsidR="002268E0">
        <w:t xml:space="preserve">as a concurrent event </w:t>
      </w:r>
      <w:r w:rsidR="001631A0">
        <w:t>to achieve a larger scale (i.e. regional scale) impact on main river channel productivity</w:t>
      </w:r>
      <w:r w:rsidR="002268E0">
        <w:t xml:space="preserve">; and 2) </w:t>
      </w:r>
      <w:r w:rsidR="001631A0">
        <w:t>Timing the release of water from off channel environments to achieve the maximum proportion of return to main channel flows which may increase local productivity benefits</w:t>
      </w:r>
      <w:r w:rsidR="002268E0">
        <w:t xml:space="preserve"> in</w:t>
      </w:r>
      <w:r w:rsidR="002268E0" w:rsidRPr="002268E0">
        <w:t xml:space="preserve"> </w:t>
      </w:r>
      <w:r w:rsidR="002268E0">
        <w:t>the main channel.</w:t>
      </w:r>
    </w:p>
    <w:p w14:paraId="0081E529" w14:textId="5B9F1FA2" w:rsidR="00111A54" w:rsidRDefault="00A9453B" w:rsidP="00043055">
      <w:pPr>
        <w:pStyle w:val="Heading2"/>
      </w:pPr>
      <w:bookmarkStart w:id="36" w:name="_Toc7781025"/>
      <w:r>
        <w:t>Consistencies with central river concepts</w:t>
      </w:r>
      <w:bookmarkEnd w:id="36"/>
    </w:p>
    <w:p w14:paraId="0820EA04" w14:textId="754B0475" w:rsidR="00E04EB7" w:rsidRPr="007A3985" w:rsidRDefault="00955086" w:rsidP="00043055">
      <w:pPr>
        <w:rPr>
          <w:rFonts w:asciiTheme="majorHAnsi" w:eastAsiaTheme="majorEastAsia" w:hAnsiTheme="majorHAnsi" w:cstheme="majorBidi"/>
          <w:color w:val="365F91" w:themeColor="accent1" w:themeShade="BF"/>
          <w:sz w:val="28"/>
          <w:szCs w:val="28"/>
        </w:rPr>
      </w:pPr>
      <w:r w:rsidRPr="0067162C">
        <w:t>During this study, t</w:t>
      </w:r>
      <w:r w:rsidR="00714782" w:rsidRPr="0067162C">
        <w:t>he Murray River demonstrated consistencies with each of the three central river concepts under different hydrological scenarios</w:t>
      </w:r>
      <w:r w:rsidR="00631E51" w:rsidRPr="0067162C">
        <w:t xml:space="preserve">. </w:t>
      </w:r>
      <w:r w:rsidRPr="0067162C">
        <w:t>Throughout the main channel of the Murray River, the</w:t>
      </w:r>
      <w:r w:rsidR="007E31E1" w:rsidRPr="0067162C">
        <w:t xml:space="preserve"> highest concentrations of total and dissolved nutrients and zooplankton loads</w:t>
      </w:r>
      <w:r w:rsidR="00341980" w:rsidRPr="0067162C">
        <w:t xml:space="preserve"> </w:t>
      </w:r>
      <w:r w:rsidR="007E31E1" w:rsidRPr="0067162C">
        <w:t xml:space="preserve">were measured </w:t>
      </w:r>
      <w:r w:rsidR="00631E51" w:rsidRPr="0067162C">
        <w:t>during h</w:t>
      </w:r>
      <w:r w:rsidR="007E31E1" w:rsidRPr="0067162C">
        <w:t>igh spring discharge</w:t>
      </w:r>
      <w:r w:rsidR="00D101FE" w:rsidRPr="0067162C">
        <w:t xml:space="preserve"> in 2016</w:t>
      </w:r>
      <w:r w:rsidR="00651D6C" w:rsidRPr="0067162C">
        <w:t>/17</w:t>
      </w:r>
      <w:r w:rsidR="00D6015B">
        <w:t>, which included</w:t>
      </w:r>
      <w:r w:rsidR="00C26707" w:rsidRPr="0067162C">
        <w:t xml:space="preserve"> an overbank flood</w:t>
      </w:r>
      <w:r w:rsidR="004D4463" w:rsidRPr="0067162C">
        <w:t xml:space="preserve">. </w:t>
      </w:r>
      <w:r w:rsidRPr="0067162C">
        <w:t xml:space="preserve">High concentrations and loads </w:t>
      </w:r>
      <w:r w:rsidR="002B6E97">
        <w:t xml:space="preserve">of </w:t>
      </w:r>
      <w:r w:rsidR="00D6015B">
        <w:t xml:space="preserve">nutrients, phytoplankton and zooplankton </w:t>
      </w:r>
      <w:r w:rsidRPr="0067162C">
        <w:t>suggest</w:t>
      </w:r>
      <w:r w:rsidR="003A089B" w:rsidRPr="0067162C">
        <w:t xml:space="preserve"> that resources were</w:t>
      </w:r>
      <w:r w:rsidR="007E2D2C" w:rsidRPr="0067162C">
        <w:t xml:space="preserve"> likely</w:t>
      </w:r>
      <w:r w:rsidR="003A089B" w:rsidRPr="0067162C">
        <w:t xml:space="preserve"> being sourced from</w:t>
      </w:r>
      <w:r w:rsidR="00617717" w:rsidRPr="0067162C">
        <w:t xml:space="preserve"> off-channel areas such as</w:t>
      </w:r>
      <w:r w:rsidR="003A089B" w:rsidRPr="0067162C">
        <w:t xml:space="preserve"> floodplain</w:t>
      </w:r>
      <w:r w:rsidR="00617717" w:rsidRPr="0067162C">
        <w:t>s</w:t>
      </w:r>
      <w:r w:rsidR="00D6472D" w:rsidRPr="0067162C">
        <w:t xml:space="preserve"> (i.e. </w:t>
      </w:r>
      <w:r w:rsidR="001662AB" w:rsidRPr="0067162C">
        <w:t xml:space="preserve">if resources were not being sourced from off-channel areas, </w:t>
      </w:r>
      <w:r w:rsidR="00D6472D" w:rsidRPr="0067162C">
        <w:t>concentrations and abundances</w:t>
      </w:r>
      <w:r w:rsidR="001662AB" w:rsidRPr="0067162C">
        <w:t xml:space="preserve"> would have been low</w:t>
      </w:r>
      <w:r w:rsidR="00D6472D" w:rsidRPr="0067162C">
        <w:t xml:space="preserve"> due to dilution)</w:t>
      </w:r>
      <w:r w:rsidR="00152D25" w:rsidRPr="0067162C">
        <w:t>. These findings are consistent with the Flood Pulse Concept which emphasise</w:t>
      </w:r>
      <w:r w:rsidR="005464FF" w:rsidRPr="0067162C">
        <w:t>s</w:t>
      </w:r>
      <w:r w:rsidR="00152D25" w:rsidRPr="0067162C">
        <w:t xml:space="preserve"> the role of floods in driving </w:t>
      </w:r>
      <w:r w:rsidR="007E2D2C" w:rsidRPr="0067162C">
        <w:t xml:space="preserve">main channel–floodplain connectivity and </w:t>
      </w:r>
      <w:r w:rsidR="00152D25" w:rsidRPr="0067162C">
        <w:t>in-</w:t>
      </w:r>
      <w:r w:rsidR="00F81206">
        <w:t>channel</w:t>
      </w:r>
      <w:r w:rsidR="00152D25">
        <w:t xml:space="preserve"> productivity. </w:t>
      </w:r>
      <w:r w:rsidR="006E7D70">
        <w:t xml:space="preserve">In contrast, low summer flows resulted </w:t>
      </w:r>
      <w:r w:rsidR="001662AB">
        <w:t xml:space="preserve">in </w:t>
      </w:r>
      <w:r w:rsidR="00796CC5">
        <w:t xml:space="preserve">fragmented responses in </w:t>
      </w:r>
      <w:r w:rsidR="005464FF">
        <w:t xml:space="preserve">the </w:t>
      </w:r>
      <w:r w:rsidR="00796CC5">
        <w:t xml:space="preserve">phytoplankton and zooplankton </w:t>
      </w:r>
      <w:r w:rsidR="005464FF">
        <w:t>communities</w:t>
      </w:r>
      <w:r w:rsidR="00796CC5">
        <w:t xml:space="preserve"> consistent with the impacts of discontinuities in the river continuum</w:t>
      </w:r>
      <w:r w:rsidR="001662AB">
        <w:t>,</w:t>
      </w:r>
      <w:r w:rsidR="00D101FE">
        <w:t xml:space="preserve"> as</w:t>
      </w:r>
      <w:r w:rsidR="00796CC5">
        <w:t xml:space="preserve"> described by the Serial Discontinuity Concept</w:t>
      </w:r>
      <w:r w:rsidR="00C26707">
        <w:t>, in the highly regulated Murray River</w:t>
      </w:r>
      <w:r w:rsidR="00796CC5">
        <w:t xml:space="preserve">. </w:t>
      </w:r>
      <w:r w:rsidR="005464FF">
        <w:t>For example, g</w:t>
      </w:r>
      <w:r w:rsidR="0007032D">
        <w:t>reater abundances of calanoid copepods</w:t>
      </w:r>
      <w:r w:rsidR="007E2D2C">
        <w:t>,</w:t>
      </w:r>
      <w:r w:rsidR="00DF5801">
        <w:t xml:space="preserve"> which generally thrive within lakes and reservoirs,</w:t>
      </w:r>
      <w:r w:rsidR="0007032D">
        <w:t xml:space="preserve"> were present </w:t>
      </w:r>
      <w:r w:rsidR="00DF5801">
        <w:t xml:space="preserve">in higher abundances </w:t>
      </w:r>
      <w:r w:rsidR="0007032D">
        <w:t>in the lower Murray River</w:t>
      </w:r>
      <w:r w:rsidR="002B6E97">
        <w:t>,</w:t>
      </w:r>
      <w:r w:rsidR="00C24A81">
        <w:t xml:space="preserve"> </w:t>
      </w:r>
      <w:r w:rsidR="002B6E97">
        <w:t xml:space="preserve">likely reflecting its highly regulated nature, </w:t>
      </w:r>
      <w:r w:rsidR="00C24A81">
        <w:t>in comparison to the mid and upper Murray</w:t>
      </w:r>
      <w:r w:rsidR="007B328E">
        <w:t xml:space="preserve"> </w:t>
      </w:r>
      <w:r w:rsidR="007B328E">
        <w:fldChar w:fldCharType="begin"/>
      </w:r>
      <w:r w:rsidR="007B328E">
        <w:instrText xml:space="preserve"> ADDIN EN.CITE &lt;EndNote&gt;&lt;Cite&gt;&lt;Author&gt;Ward&lt;/Author&gt;&lt;Year&gt;1995&lt;/Year&gt;&lt;RecNum&gt;183&lt;/RecNum&gt;&lt;DisplayText&gt;(Ward and Stanford, 1995; Ward, 1983)&lt;/DisplayText&gt;&lt;record&gt;&lt;rec-number&gt;183&lt;/rec-number&gt;&lt;foreign-keys&gt;&lt;key app="EN" db-id="0vxwdf2xirdsfnevar6x0drkz5zwfxpd9p0a" timestamp="1543203370"&gt;183&lt;/key&gt;&lt;/foreign-keys&gt;&lt;ref-type name="Journal Article"&gt;17&lt;/ref-type&gt;&lt;contributors&gt;&lt;authors&gt;&lt;author&gt;Ward, JV&lt;/author&gt;&lt;author&gt;Stanford, JA&lt;/author&gt;&lt;/authors&gt;&lt;/contributors&gt;&lt;titles&gt;&lt;title&gt;The serial discontinuity concept: extending the model to floodplain rivers&lt;/title&gt;&lt;secondary-title&gt;Regulated Rivers: Research &amp;amp; Management&lt;/secondary-title&gt;&lt;/titles&gt;&lt;periodical&gt;&lt;full-title&gt;Regulated Rivers: Research &amp;amp; Management&lt;/full-title&gt;&lt;/periodical&gt;&lt;pages&gt;159-168&lt;/pages&gt;&lt;volume&gt;10&lt;/volume&gt;&lt;number&gt;2‐4&lt;/number&gt;&lt;dates&gt;&lt;year&gt;1995&lt;/year&gt;&lt;/dates&gt;&lt;isbn&gt;0886-9375&lt;/isbn&gt;&lt;urls&gt;&lt;/urls&gt;&lt;/record&gt;&lt;/Cite&gt;&lt;Cite&gt;&lt;Author&gt;Ward&lt;/Author&gt;&lt;Year&gt;1983&lt;/Year&gt;&lt;RecNum&gt;184&lt;/RecNum&gt;&lt;record&gt;&lt;rec-number&gt;184&lt;/rec-number&gt;&lt;foreign-keys&gt;&lt;key app="EN" db-id="0vxwdf2xirdsfnevar6x0drkz5zwfxpd9p0a" timestamp="1543203563"&gt;184&lt;/key&gt;&lt;/foreign-keys&gt;&lt;ref-type name="Journal Article"&gt;17&lt;/ref-type&gt;&lt;contributors&gt;&lt;authors&gt;&lt;author&gt;Ward, James V&lt;/author&gt;&lt;/authors&gt;&lt;/contributors&gt;&lt;titles&gt;&lt;title&gt;The serial discontinuity concept of lotic ecosystems&lt;/title&gt;&lt;secondary-title&gt;Dynamics of lotic ecosystems&lt;/secondary-title&gt;&lt;/titles&gt;&lt;periodical&gt;&lt;full-title&gt;Dynamics of lotic ecosystems&lt;/full-title&gt;&lt;/periodical&gt;&lt;dates&gt;&lt;year&gt;1983&lt;/year&gt;&lt;/dates&gt;&lt;urls&gt;&lt;/urls&gt;&lt;/record&gt;&lt;/Cite&gt;&lt;/EndNote&gt;</w:instrText>
      </w:r>
      <w:r w:rsidR="007B328E">
        <w:fldChar w:fldCharType="separate"/>
      </w:r>
      <w:r w:rsidR="007B328E">
        <w:rPr>
          <w:noProof/>
        </w:rPr>
        <w:t>(Ward and Stanford, 1995; Ward, 1983)</w:t>
      </w:r>
      <w:r w:rsidR="007B328E">
        <w:fldChar w:fldCharType="end"/>
      </w:r>
      <w:r w:rsidR="007B328E">
        <w:t>.</w:t>
      </w:r>
      <w:r w:rsidR="00505EC1">
        <w:t xml:space="preserve"> </w:t>
      </w:r>
      <w:r w:rsidR="005A2E57">
        <w:t>Additionally</w:t>
      </w:r>
      <w:r w:rsidR="001662AB">
        <w:t xml:space="preserve">, </w:t>
      </w:r>
      <w:r w:rsidR="00505EC1">
        <w:t>high spring discharge resulted in longitudinal trends in hydraulics, nutrients and biota. Although not a direct assessment of the applicability of the River Continuum Concept</w:t>
      </w:r>
      <w:r w:rsidR="001662AB">
        <w:t xml:space="preserve"> to the Murray River</w:t>
      </w:r>
      <w:r w:rsidR="00505EC1">
        <w:t xml:space="preserve">, these results </w:t>
      </w:r>
      <w:r w:rsidR="004A4631">
        <w:t>demonstrate the presence of a</w:t>
      </w:r>
      <w:r w:rsidR="00505EC1">
        <w:t xml:space="preserve"> river continuum</w:t>
      </w:r>
      <w:r w:rsidR="004A4631">
        <w:t xml:space="preserve"> under conditions</w:t>
      </w:r>
      <w:r w:rsidR="00D6015B">
        <w:t xml:space="preserve"> of higher discharge and greater longitudinal integrity of flow</w:t>
      </w:r>
      <w:r w:rsidR="004A4631">
        <w:t xml:space="preserve">. </w:t>
      </w:r>
      <w:r w:rsidR="00E04EB7">
        <w:br w:type="page"/>
      </w:r>
    </w:p>
    <w:p w14:paraId="43F2EABE" w14:textId="7E07B112" w:rsidR="007B6A06" w:rsidRDefault="00D214F6" w:rsidP="00043055">
      <w:pPr>
        <w:pStyle w:val="Heading1"/>
      </w:pPr>
      <w:bookmarkStart w:id="37" w:name="_Toc7781026"/>
      <w:r>
        <w:t>Conclusion</w:t>
      </w:r>
      <w:bookmarkEnd w:id="37"/>
    </w:p>
    <w:p w14:paraId="073C36E0" w14:textId="32200C8A" w:rsidR="007A6B45" w:rsidRPr="00104D29" w:rsidRDefault="007A6B45" w:rsidP="00043055">
      <w:r>
        <w:t>This study characterised longitudinal patterns in physical</w:t>
      </w:r>
      <w:r w:rsidR="00AB1DF9">
        <w:t xml:space="preserve"> and</w:t>
      </w:r>
      <w:r>
        <w:t xml:space="preserve"> chemical </w:t>
      </w:r>
      <w:r w:rsidR="00AB1DF9">
        <w:t xml:space="preserve">parameters, </w:t>
      </w:r>
      <w:r>
        <w:t xml:space="preserve">and ecological responses </w:t>
      </w:r>
      <w:r w:rsidR="00AB1DF9">
        <w:t xml:space="preserve">of </w:t>
      </w:r>
      <w:r>
        <w:t xml:space="preserve">lower trophic levels </w:t>
      </w:r>
      <w:r w:rsidR="00AB1DF9">
        <w:t xml:space="preserve">in the Murray River </w:t>
      </w:r>
      <w:r>
        <w:t>under different hydrological conditions. It</w:t>
      </w:r>
      <w:r w:rsidRPr="00011E97">
        <w:t xml:space="preserve"> demonstrated that the Murray River was hydrologically </w:t>
      </w:r>
      <w:r>
        <w:t xml:space="preserve">and </w:t>
      </w:r>
      <w:r w:rsidRPr="00011E97">
        <w:t>ecologically connected during high flows/flood</w:t>
      </w:r>
      <w:r w:rsidRPr="00E04EB7">
        <w:t xml:space="preserve"> </w:t>
      </w:r>
      <w:r w:rsidR="009602A1">
        <w:t xml:space="preserve">when </w:t>
      </w:r>
      <w:r w:rsidRPr="00E04EB7">
        <w:t>the influence of river regulation was at its lowest</w:t>
      </w:r>
      <w:r w:rsidR="00C046DD">
        <w:t>, with consistency in patterns of community structure in a downstream direction</w:t>
      </w:r>
      <w:r w:rsidRPr="00E04EB7">
        <w:t xml:space="preserve">. There </w:t>
      </w:r>
      <w:r w:rsidR="009602A1">
        <w:t>were</w:t>
      </w:r>
      <w:r w:rsidRPr="00E04EB7">
        <w:t xml:space="preserve"> increase</w:t>
      </w:r>
      <w:r w:rsidR="009602A1">
        <w:t>s</w:t>
      </w:r>
      <w:r w:rsidRPr="00E04EB7">
        <w:t xml:space="preserve"> in nutrient levels</w:t>
      </w:r>
      <w:r w:rsidR="00AB1DF9">
        <w:t>,</w:t>
      </w:r>
      <w:r w:rsidRPr="00E04EB7">
        <w:t xml:space="preserve"> and resource availability (diatom</w:t>
      </w:r>
      <w:r w:rsidR="00AB1DF9">
        <w:t>s</w:t>
      </w:r>
      <w:r w:rsidRPr="00E04EB7">
        <w:t xml:space="preserve"> and </w:t>
      </w:r>
      <w:r w:rsidR="00AB1DF9">
        <w:t>associated</w:t>
      </w:r>
      <w:r w:rsidR="00AB1DF9" w:rsidRPr="00E04EB7">
        <w:t xml:space="preserve"> </w:t>
      </w:r>
      <w:r w:rsidRPr="00E04EB7">
        <w:t xml:space="preserve">zooplankton) and loads in the main channel, likely sourced from off-channel floodplains. </w:t>
      </w:r>
      <w:r w:rsidR="005E5C38">
        <w:t xml:space="preserve">Some similarity in communities persisted post flooding into February 2017, but following a prolonged period of </w:t>
      </w:r>
      <w:r w:rsidRPr="00E04EB7">
        <w:t>low flows, the Murray River became fragmented</w:t>
      </w:r>
      <w:r w:rsidR="00800E26">
        <w:t>.</w:t>
      </w:r>
      <w:r w:rsidRPr="00E04EB7">
        <w:t xml:space="preserve"> </w:t>
      </w:r>
      <w:r w:rsidR="00800E26">
        <w:t>I</w:t>
      </w:r>
      <w:r w:rsidRPr="00E04EB7">
        <w:t>nternal factors/processes (hydraulic</w:t>
      </w:r>
      <w:r w:rsidR="00800E26">
        <w:t>s</w:t>
      </w:r>
      <w:r w:rsidRPr="00E04EB7">
        <w:t xml:space="preserve"> and nutrient dynamics) within the main channel </w:t>
      </w:r>
      <w:r w:rsidR="007E2D2C" w:rsidRPr="00E04EB7">
        <w:t>(including the</w:t>
      </w:r>
      <w:r w:rsidRPr="00E04EB7">
        <w:t xml:space="preserve"> riparian zone</w:t>
      </w:r>
      <w:r w:rsidR="007E2D2C" w:rsidRPr="00E04EB7">
        <w:t>)</w:t>
      </w:r>
      <w:r w:rsidRPr="00E04EB7">
        <w:t xml:space="preserve"> </w:t>
      </w:r>
      <w:r w:rsidR="00800E26">
        <w:t>appeared to be</w:t>
      </w:r>
      <w:r w:rsidRPr="00E04EB7">
        <w:t xml:space="preserve"> the primary drivers</w:t>
      </w:r>
      <w:r w:rsidR="007E2D2C" w:rsidRPr="00E04EB7">
        <w:t xml:space="preserve"> of</w:t>
      </w:r>
      <w:r w:rsidRPr="00E04EB7">
        <w:t xml:space="preserve"> </w:t>
      </w:r>
      <w:r w:rsidR="009602A1">
        <w:t xml:space="preserve">phytoplankton and </w:t>
      </w:r>
      <w:r w:rsidRPr="00E04EB7">
        <w:t xml:space="preserve">zooplankton community </w:t>
      </w:r>
      <w:r w:rsidR="007A6018" w:rsidRPr="00E04EB7">
        <w:t>dynamics</w:t>
      </w:r>
      <w:r w:rsidR="00800E26">
        <w:t>,</w:t>
      </w:r>
      <w:r w:rsidR="007A6018">
        <w:t xml:space="preserve"> </w:t>
      </w:r>
      <w:r w:rsidR="005E5C38">
        <w:t>resulting in disparate communities</w:t>
      </w:r>
      <w:r w:rsidR="00800E26">
        <w:t xml:space="preserve"> among the upper, mid and lower Murray River</w:t>
      </w:r>
      <w:r w:rsidRPr="00E04EB7">
        <w:t xml:space="preserve">. </w:t>
      </w:r>
      <w:r w:rsidR="00882E04">
        <w:t xml:space="preserve">Under low flow conditions, river operation and water management (e.g. increased diversion, water storage in Lake Victoria) may </w:t>
      </w:r>
      <w:r w:rsidR="0046044D">
        <w:t xml:space="preserve">further </w:t>
      </w:r>
      <w:r w:rsidR="00882E04">
        <w:t>compromis</w:t>
      </w:r>
      <w:r w:rsidR="0046044D">
        <w:t>e</w:t>
      </w:r>
      <w:r w:rsidR="00882E04">
        <w:t xml:space="preserve"> the longitudinal integrity of flow</w:t>
      </w:r>
      <w:r w:rsidR="0046044D">
        <w:t xml:space="preserve"> (Furst et al., 2017)</w:t>
      </w:r>
      <w:r w:rsidR="00882E04">
        <w:t xml:space="preserve">. </w:t>
      </w:r>
      <w:r w:rsidR="0046044D">
        <w:t>Therefore, flow management should consider</w:t>
      </w:r>
      <w:r w:rsidR="00104D29">
        <w:t xml:space="preserve"> to mitigate such risks to promote co</w:t>
      </w:r>
      <w:r w:rsidR="00104D29" w:rsidRPr="00104D29">
        <w:t xml:space="preserve">nnectivity </w:t>
      </w:r>
      <w:r w:rsidR="00104D29">
        <w:t>and</w:t>
      </w:r>
      <w:r w:rsidR="00104D29" w:rsidRPr="00104D29">
        <w:t xml:space="preserve"> enhance productivity</w:t>
      </w:r>
      <w:r w:rsidR="00104D29">
        <w:t xml:space="preserve"> in the Murray River</w:t>
      </w:r>
      <w:r w:rsidR="00104D29" w:rsidRPr="00104D29">
        <w:t>.</w:t>
      </w:r>
      <w:r w:rsidR="00AD5B17">
        <w:t xml:space="preserve"> Meanwhile, environmental water deliver</w:t>
      </w:r>
      <w:r w:rsidR="00800E26">
        <w:t>y</w:t>
      </w:r>
      <w:r w:rsidR="00AD5B17">
        <w:t xml:space="preserve"> that </w:t>
      </w:r>
      <w:r w:rsidR="008C686F">
        <w:t>influence</w:t>
      </w:r>
      <w:r w:rsidR="00800E26">
        <w:t>s</w:t>
      </w:r>
      <w:r w:rsidR="008C686F">
        <w:t xml:space="preserve"> local hydraulic conditions and nutrient dynamics could affect lower trophic community structure and energy transfer through aquatic food web</w:t>
      </w:r>
      <w:r w:rsidR="00800E26">
        <w:t xml:space="preserve"> at regional scales</w:t>
      </w:r>
      <w:r w:rsidR="008C686F">
        <w:t xml:space="preserve">. </w:t>
      </w:r>
    </w:p>
    <w:p w14:paraId="2C11F296" w14:textId="5AA5DB1D" w:rsidR="007A6B45" w:rsidRDefault="007A6B45" w:rsidP="00043055">
      <w:r>
        <w:t>Major t</w:t>
      </w:r>
      <w:r w:rsidRPr="00011E97">
        <w:t xml:space="preserve">ributaries </w:t>
      </w:r>
      <w:r>
        <w:t xml:space="preserve">of the Murray River </w:t>
      </w:r>
      <w:r w:rsidR="002B6E97">
        <w:t xml:space="preserve">investigated in this study </w:t>
      </w:r>
      <w:r>
        <w:t>(Darling, Goulburn and Ovens Rivers) had</w:t>
      </w:r>
      <w:r w:rsidRPr="00011E97">
        <w:t xml:space="preserve"> distinct</w:t>
      </w:r>
      <w:r>
        <w:t xml:space="preserve"> physi</w:t>
      </w:r>
      <w:r w:rsidR="00AB1DF9">
        <w:t>c</w:t>
      </w:r>
      <w:r>
        <w:t xml:space="preserve">o-chemical and biological features. However, </w:t>
      </w:r>
      <w:r w:rsidRPr="00011E97">
        <w:t xml:space="preserve">at the range of flows </w:t>
      </w:r>
      <w:r w:rsidR="00EC4B95">
        <w:t xml:space="preserve">during </w:t>
      </w:r>
      <w:r>
        <w:t>this study, they showed</w:t>
      </w:r>
      <w:r w:rsidRPr="00011E97">
        <w:t xml:space="preserve"> </w:t>
      </w:r>
      <w:r>
        <w:t>li</w:t>
      </w:r>
      <w:r w:rsidR="00AB1DF9">
        <w:t>mited</w:t>
      </w:r>
      <w:r w:rsidRPr="00042168">
        <w:t xml:space="preserve"> influence</w:t>
      </w:r>
      <w:r>
        <w:t xml:space="preserve"> on lower trophic communities and loads in </w:t>
      </w:r>
      <w:r w:rsidR="00393F94">
        <w:t>the Murray</w:t>
      </w:r>
      <w:r w:rsidR="00804544">
        <w:t xml:space="preserve"> River</w:t>
      </w:r>
      <w:r>
        <w:t xml:space="preserve">. Nevertheless, </w:t>
      </w:r>
      <w:r w:rsidR="007E2D2C">
        <w:t xml:space="preserve">the </w:t>
      </w:r>
      <w:r>
        <w:t>Goulburn and the Darling Rivers were at times highly productive with high abundances of phytoplankton and zooplankton</w:t>
      </w:r>
      <w:r w:rsidR="00AB1DF9">
        <w:t>, and</w:t>
      </w:r>
      <w:r>
        <w:t xml:space="preserve"> </w:t>
      </w:r>
      <w:r w:rsidR="00AB1DF9">
        <w:t>t</w:t>
      </w:r>
      <w:r>
        <w:t xml:space="preserve">hese tributaries could provide </w:t>
      </w:r>
      <w:r w:rsidR="00F34969">
        <w:t xml:space="preserve">substantive </w:t>
      </w:r>
      <w:r>
        <w:t>resource input</w:t>
      </w:r>
      <w:r w:rsidR="00F34969">
        <w:t>s</w:t>
      </w:r>
      <w:r>
        <w:t xml:space="preserve"> to support the food web in the main channel </w:t>
      </w:r>
      <w:r w:rsidR="00D13FFE">
        <w:t xml:space="preserve">of the Murray River </w:t>
      </w:r>
      <w:r>
        <w:t xml:space="preserve">when </w:t>
      </w:r>
      <w:r w:rsidR="007E2D2C">
        <w:t xml:space="preserve">tributary </w:t>
      </w:r>
      <w:r>
        <w:t xml:space="preserve">discharge </w:t>
      </w:r>
      <w:r w:rsidR="00800E26">
        <w:t xml:space="preserve">is </w:t>
      </w:r>
      <w:r w:rsidR="007E2D2C">
        <w:t xml:space="preserve">a </w:t>
      </w:r>
      <w:r>
        <w:t>relatively high</w:t>
      </w:r>
      <w:r w:rsidR="007E2D2C">
        <w:t xml:space="preserve"> proportion of overall discharge</w:t>
      </w:r>
      <w:r>
        <w:t xml:space="preserve">. </w:t>
      </w:r>
    </w:p>
    <w:p w14:paraId="47943BB5" w14:textId="0B15C617" w:rsidR="007A6B45" w:rsidRDefault="007A6B45" w:rsidP="00043055">
      <w:r>
        <w:t xml:space="preserve">Furthermore, this study showed that </w:t>
      </w:r>
      <w:r w:rsidR="00AB1DF9">
        <w:t xml:space="preserve">engineered </w:t>
      </w:r>
      <w:r>
        <w:t>flood</w:t>
      </w:r>
      <w:r w:rsidRPr="00011E97">
        <w:t xml:space="preserve">plain inundation and provision of return flows </w:t>
      </w:r>
      <w:r>
        <w:t>from</w:t>
      </w:r>
      <w:r w:rsidRPr="00011E97">
        <w:t xml:space="preserve"> Hattah </w:t>
      </w:r>
      <w:r w:rsidR="003725A8">
        <w:t>L</w:t>
      </w:r>
      <w:r w:rsidR="003725A8" w:rsidRPr="00011E97">
        <w:t xml:space="preserve">akes </w:t>
      </w:r>
      <w:r w:rsidRPr="00011E97">
        <w:t xml:space="preserve">had </w:t>
      </w:r>
      <w:r w:rsidR="007E2D2C">
        <w:t>a localised</w:t>
      </w:r>
      <w:r>
        <w:t xml:space="preserve"> i</w:t>
      </w:r>
      <w:r w:rsidRPr="00011E97">
        <w:t>nfluence on main channel productivity</w:t>
      </w:r>
      <w:r>
        <w:t xml:space="preserve"> during the 2017/18 event</w:t>
      </w:r>
      <w:r w:rsidRPr="00011E97">
        <w:t>.</w:t>
      </w:r>
      <w:r>
        <w:t xml:space="preserve">  This suggests that unlike natural floods, small-scale return flows </w:t>
      </w:r>
      <w:r w:rsidR="00F34969">
        <w:t xml:space="preserve">from floodplains </w:t>
      </w:r>
      <w:r w:rsidR="00B321F6">
        <w:t xml:space="preserve">are likely to </w:t>
      </w:r>
      <w:r w:rsidR="00F34969">
        <w:t>enhance</w:t>
      </w:r>
      <w:r w:rsidR="00B321F6">
        <w:t xml:space="preserve"> productivity </w:t>
      </w:r>
      <w:r w:rsidR="00F34969">
        <w:t xml:space="preserve">within a limited </w:t>
      </w:r>
      <w:r w:rsidR="00393F94">
        <w:t>distance downstream</w:t>
      </w:r>
      <w:r>
        <w:t xml:space="preserve">. </w:t>
      </w:r>
      <w:r w:rsidR="00F34969">
        <w:t xml:space="preserve">Nevertheless, whilst limited in scale, these improvements in productivity may promote the condition of higher trophic level organisms at commensurate spatial scales. </w:t>
      </w:r>
    </w:p>
    <w:p w14:paraId="3F25856C" w14:textId="27D3C0A0" w:rsidR="00EA39FE" w:rsidRPr="004C3476" w:rsidRDefault="007A6B45" w:rsidP="00043055">
      <w:pPr>
        <w:rPr>
          <w:rFonts w:asciiTheme="majorHAnsi" w:eastAsiaTheme="majorEastAsia" w:hAnsiTheme="majorHAnsi" w:cstheme="majorBidi"/>
          <w:b/>
          <w:bCs/>
          <w:color w:val="365F91" w:themeColor="accent1" w:themeShade="BF"/>
          <w:sz w:val="28"/>
          <w:szCs w:val="28"/>
        </w:rPr>
      </w:pPr>
      <w:r>
        <w:t xml:space="preserve">This study improves the understanding of longitudinal patterns and key drivers of the structure and function of lower trophic levels in the main channel </w:t>
      </w:r>
      <w:r w:rsidR="00F34969">
        <w:t xml:space="preserve">of </w:t>
      </w:r>
      <w:r>
        <w:t>the Murray River, including the potential effects by primary tributaries and returned flows from off-channel watering event</w:t>
      </w:r>
      <w:r w:rsidR="00F34969">
        <w:t>s</w:t>
      </w:r>
      <w:r>
        <w:t xml:space="preserve">. Such insights </w:t>
      </w:r>
      <w:r w:rsidR="00EC4B95">
        <w:t>could</w:t>
      </w:r>
      <w:r>
        <w:t xml:space="preserve"> inform </w:t>
      </w:r>
      <w:r w:rsidR="00F34969">
        <w:t xml:space="preserve">future </w:t>
      </w:r>
      <w:r>
        <w:t xml:space="preserve">environmental flow management, particularly </w:t>
      </w:r>
      <w:r w:rsidR="00F34969">
        <w:t xml:space="preserve">providing support for </w:t>
      </w:r>
      <w:r w:rsidRPr="00AD0000">
        <w:t>translucent flow delivery</w:t>
      </w:r>
      <w:r>
        <w:t xml:space="preserve"> and promoting longitudinal/lateral connectivity, and how they influence resource availability, trophic level responses and the energy transfer through the riverine food web. </w:t>
      </w:r>
    </w:p>
    <w:p w14:paraId="14BA3F33" w14:textId="1C032169" w:rsidR="00F721F1" w:rsidRPr="00A94A91" w:rsidRDefault="00F721F1" w:rsidP="00043055">
      <w:r>
        <w:br w:type="page"/>
      </w:r>
    </w:p>
    <w:p w14:paraId="1BADE7DC" w14:textId="64A122A0" w:rsidR="00B82BB1" w:rsidRDefault="00B82BB1" w:rsidP="00043055">
      <w:pPr>
        <w:pStyle w:val="Heading1"/>
      </w:pPr>
      <w:bookmarkStart w:id="38" w:name="_Toc7781027"/>
      <w:r>
        <w:t>References</w:t>
      </w:r>
      <w:bookmarkEnd w:id="38"/>
    </w:p>
    <w:p w14:paraId="2480F8E4" w14:textId="77777777" w:rsidR="00505BC6" w:rsidRPr="00DC63F7" w:rsidRDefault="00B178FE" w:rsidP="00DC63F7">
      <w:pPr>
        <w:pStyle w:val="EndNoteBibliography"/>
        <w:spacing w:after="100" w:afterAutospacing="1" w:line="240" w:lineRule="auto"/>
        <w:rPr>
          <w:sz w:val="22"/>
          <w:szCs w:val="20"/>
        </w:rPr>
      </w:pPr>
      <w:r w:rsidRPr="00DC63F7">
        <w:rPr>
          <w:rFonts w:asciiTheme="minorHAnsi" w:hAnsiTheme="minorHAnsi" w:cstheme="minorHAnsi"/>
          <w:noProof w:val="0"/>
          <w:sz w:val="22"/>
          <w:szCs w:val="20"/>
          <w:lang w:val="en-AU"/>
        </w:rPr>
        <w:fldChar w:fldCharType="begin"/>
      </w:r>
      <w:r w:rsidRPr="00DC63F7">
        <w:rPr>
          <w:rFonts w:asciiTheme="minorHAnsi" w:hAnsiTheme="minorHAnsi" w:cstheme="minorHAnsi"/>
          <w:noProof w:val="0"/>
          <w:sz w:val="22"/>
          <w:szCs w:val="20"/>
          <w:lang w:val="en-AU"/>
        </w:rPr>
        <w:instrText xml:space="preserve"> ADDIN EN.REFLIST </w:instrText>
      </w:r>
      <w:r w:rsidRPr="00DC63F7">
        <w:rPr>
          <w:rFonts w:asciiTheme="minorHAnsi" w:hAnsiTheme="minorHAnsi" w:cstheme="minorHAnsi"/>
          <w:noProof w:val="0"/>
          <w:sz w:val="22"/>
          <w:szCs w:val="20"/>
          <w:lang w:val="en-AU"/>
        </w:rPr>
        <w:fldChar w:fldCharType="separate"/>
      </w:r>
      <w:r w:rsidR="00505BC6" w:rsidRPr="00DC63F7">
        <w:rPr>
          <w:sz w:val="22"/>
          <w:szCs w:val="20"/>
        </w:rPr>
        <w:t>Aldridge, K., Lorenz, Z., Oliver, R., Brookes, J., 2012. Changes in water quality and phytoplankton communities in the Lower River Murray in response to a low flow-high flow sequence. Goyder Institute for Water Research Technical Report Series 12.</w:t>
      </w:r>
    </w:p>
    <w:p w14:paraId="2573908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Anderson, M., Gorley, R., Clarke, K.P., 2008. for PRIMER: Guide to software and statistical methods. PRIMER-E, Plymouth, UK.</w:t>
      </w:r>
    </w:p>
    <w:p w14:paraId="6A0F07E6"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Baldwin, D.S., Mitchell, A., 2000. The effects of drying and re‐flooding on the sediment and soil nutrient dynamics of lowland river–floodplain systems: a synthesis. Regulated Rivers: Research &amp; Management: An International Journal Devoted to River Research and Management 16, 457-467.</w:t>
      </w:r>
    </w:p>
    <w:p w14:paraId="37046592"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Bays, J., Crisman, T., 1983. Zooplankton and trophic state relationships in Florida lakes. Canadian Journal of Fisheries and Aquatic Sciences 40, 1813-1819.</w:t>
      </w:r>
    </w:p>
    <w:p w14:paraId="666FF652"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Bērziņš, B., Pejler, B., 1989. Rotifer occurrence and trophic degree. Hydrobiologia 182, 171-180.</w:t>
      </w:r>
    </w:p>
    <w:p w14:paraId="43B24079"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Bunn, S.E., Balcombe, S.R., Davies, P.M., Fellows, C.S., McKenzie-Smith, F.J., 2006. Aquatic productivity and food webs of desert river ecosystems. Ecology of desert rivers, 76-99.</w:t>
      </w:r>
    </w:p>
    <w:p w14:paraId="0BFA5448"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Busch, D.E., Fisher, S.G., 1981. Metabolism of a desert stream. Freshwater Biology 11, 301-307.</w:t>
      </w:r>
    </w:p>
    <w:p w14:paraId="19BA4FA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Chang, K.-H., Doi, H., Imai, H., Gunji, F., Nakano, S.-i., 2008. Longitudinal changes in zooplankton distribution below a reservoir outfall with reference to river planktivory. Limnology 9, 125-133.</w:t>
      </w:r>
    </w:p>
    <w:p w14:paraId="7D6D160E"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Cottingham, P., Hannan, G., Hillman, T., Koehn, J., Metzeling, L., Roberts, J., Rutherfurd, I., 2001. Report of the Ovens Scientific Panel on the Environmental Condition and Flows of the Ovens River. Cooperative Research Centre for Freshwater Ecology, University of Canberra, ACT 2601.</w:t>
      </w:r>
    </w:p>
    <w:p w14:paraId="710B68EA"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De Rose, R., Barrett, D., Marks, A., Caitcheon, G., Chen, Y., Simon, D., Lymburner, L., Douglas, G.G., Palmer, M., 2005. Linking Sediment Dynamics, Riparian Vegetation and Aquatic Ecology in the Ovens River, in: CSIRO (Ed.), Client Report to the North East Catchment Management Authority. CSIRO, Canberra, Australia.</w:t>
      </w:r>
    </w:p>
    <w:p w14:paraId="41B2C5DC"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Egge, J., Aksnes, D., 1992. Silicate as regulating nutrient in phytoplankton competition. Marine ecology progress series. Oldendorf 83, 281-289.</w:t>
      </w:r>
    </w:p>
    <w:p w14:paraId="7DDCA88C"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Frutos, S.M., Poi, A.S.G., Neiff, J.J., 2009. Zooplancton abundance and species diversity in two lakes with different trophic states (Corrientes, Argentina).</w:t>
      </w:r>
    </w:p>
    <w:p w14:paraId="118FE9FB"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Furst, D., Aldridge, K., Ye, Q., Bice, C., Zampatti, B., 2017. A report for the evaluation of the Lake Victoria bypass trial on the ecological response 2016/2017. A draft report. .</w:t>
      </w:r>
    </w:p>
    <w:p w14:paraId="23D734B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Furst, D.J., Aldridge, K.T., Shiel, R.J., Ganf, G.G., Mills, S., Brookes, J.D., 2014. Floodplain connectivity facilitates significant export of zooplankton to the main River Murray channel during a flood event. Inland Waters 4, 413-424.</w:t>
      </w:r>
    </w:p>
    <w:p w14:paraId="37D2EA2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Garza-Mouriño, G., Silva-Briano, M., Nandini, S., Sarma, S., Castellanos-Paez, M.E., 2005. Morphological and morphometrical variations of selected rotifer species in response to predation: a seasonal study of selected brachionid species from Lake Xochimilco (Mexico). Hydrobiologia 546, 169-179.</w:t>
      </w:r>
    </w:p>
    <w:p w14:paraId="0495D394"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Gell, P., Tibby, J., Little, F., Baldwin, D., Hancock, G., 2007. The impact of regulation and salinisation on floodplain lakes: the lower River Murray, Australia. Hydrobiologia 591, 135-146.</w:t>
      </w:r>
    </w:p>
    <w:p w14:paraId="0B9FAD5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Gigney, H., Petrie, R., Gawne, B., Nielsen, D.L., Howitt, J.A., 2006. The Exchange of Material between the Murray River Channel and Barmah-Millewa Forest during the 2005/2006 Floodplain Watering.</w:t>
      </w:r>
    </w:p>
    <w:p w14:paraId="7E026887"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Gilbert, J.J., Stemberger, R.S., 1984. Asplanchna-induced polymorphism in the rotifer Keratella slacki1. Limnology and Oceanography 29, 1309-1316.</w:t>
      </w:r>
    </w:p>
    <w:p w14:paraId="4C0238CB"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Guo, F., Bunn, S.E., Brett, M.T., Kainz, M.J., 2017. Polyunsaturated fatty acids in stream food webs–high dissimilarity among producers and consumers. Freshwater Biology 62, 1325-1334.</w:t>
      </w:r>
    </w:p>
    <w:p w14:paraId="30C72F94"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Gyllström, M., Hansson, L.-A., 2004. Dormancy in freshwater zooplankton: induction, termination and the importance of benthic-pelagic coupling. Aquatic Sciences 66, 274-295.</w:t>
      </w:r>
    </w:p>
    <w:p w14:paraId="0BF48E1C"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Hart, R.C., 1988. Zooplankton feeding rates in relation to suspended sediment content: potential influences on community structure in a turbid reservoir. Freshwater Biology 19, 123-139.</w:t>
      </w:r>
    </w:p>
    <w:p w14:paraId="553174B1"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Holst, H., Zimmermann-Timm, H., Kausch, H., 2002. Longitudinal and Transverse Distribution of Plankton Rotifers in the Potamal of the River Elbe (Germany) during Late Summer. International Review of Hydrobiology 87, 267-280.</w:t>
      </w:r>
    </w:p>
    <w:p w14:paraId="40A4F747"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Hötzel, G., Croome, R., 1994. Long-term phytoplankton monitoring of the Darling River at Burtundy, New South Wales: Incidence and significance of cyanobacterial blooms. Marine and Freshwater Research 45, 747-759.</w:t>
      </w:r>
    </w:p>
    <w:p w14:paraId="479FB7B8"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Junk, W.J., Bayley, P.B., Sparks, R.E., 1989. The flood pulse concept in river-floodplain systems. Canadian special publication of fisheries and aquatic sciences 106, 110-127.</w:t>
      </w:r>
    </w:p>
    <w:p w14:paraId="652E9B81"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Maheshwari, B., Walker, K., McMahon, T., 1995. Effects of regulation on the flow regime of the River Murray, Australia. Regulated Rivers: Research &amp; Management 10, 15-38.</w:t>
      </w:r>
    </w:p>
    <w:p w14:paraId="3EAA11EC"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May, L., Bailey-Watts, A., Kirika, A., 2001. The relationship between Trichocerca pusilla (Jennings), Aulacoseira spp. and water temperature in Loch Leven, Scotland, UK, Rotifera IX. Springer, pp. 29-34.</w:t>
      </w:r>
    </w:p>
    <w:p w14:paraId="5EBC7410"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MDBA, 2013. Murray-Darling Basin Authority, in: Government, A. (Ed.). Australian Government, Canberra, ACT.</w:t>
      </w:r>
    </w:p>
    <w:p w14:paraId="703F5CF1"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Poff, N.L., Ward, J., 1990. Physical habitat template of lotic systems: recovery in the context of historical pattern of spatiotemporal heterogeneity. Environmental management 14, 629.</w:t>
      </w:r>
    </w:p>
    <w:p w14:paraId="537BDCF7"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Robertson, A., Bunn, S., Boon, P., Walker, K.F., 1999. Sources, sinks and transformations of organic carbon in Australian floodplain rivers. Marine and Freshwater Research 50, 813-829.</w:t>
      </w:r>
    </w:p>
    <w:p w14:paraId="6B8447DE"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Rocha, M., Recknagel, F., Minoti, R., Huszar, V., Kozlowsky-Suzuki, B., Cao, H., Starling, F., Branco, C., 2018. Assessing the effect of abiotic variables and zooplankton on picocyanobacterial dominance in two tropical mesotrophic reservoirs by means of evolutionary computation. Water research.</w:t>
      </w:r>
    </w:p>
    <w:p w14:paraId="41E34EA6"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Sherman, B.S., Webster, I.T., Jones, G.J., Oliver, R.L., 1998. Transitions between Auhcoseira and Anabaena dominance in a turbid river weir pool. Limnology and oceanography 43, 1902-1915.</w:t>
      </w:r>
    </w:p>
    <w:p w14:paraId="1E827AA5"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Shields, F.D., Rigby, J.R., 2005. River Habitat Quality from River Velocities Measured Using Acoustic Doppler Current Profiler. Environmental Management 36, 565-575.</w:t>
      </w:r>
    </w:p>
    <w:p w14:paraId="5680C55C"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Thorp, J.H., Delong, M.D., 1994. The riverine productivity model: an heuristic view of carbon sources and organic processing in large river ecosystems. Oikos, 305-308.</w:t>
      </w:r>
    </w:p>
    <w:p w14:paraId="17A8F40F"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Thorp, J.H., Delong, M.D., 2002. Dominance of autochthonous autotrophic carbon in food webs of heterotrophic rivers. Oikos 96, 543-550.</w:t>
      </w:r>
    </w:p>
    <w:p w14:paraId="7EB836C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Tockner, K., Pennetzdorfer, D., Reiner, N., Schiemer, F., Ward, J., 1999. Hydrological connectivity, and the exchange of organic matter and nutrients in a dynamic river–floodplain system (Danube, Austria). Freshwater Biology 41, 521-535.</w:t>
      </w:r>
    </w:p>
    <w:p w14:paraId="613322B0"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Vannote, R.L., Minshall, G.W., Cummins, K.W., Sedell, J.R., Cushing, C.E., 1980. The river continuum concept. Canadian journal of fisheries and aquatic sciences 37, 130-137.</w:t>
      </w:r>
    </w:p>
    <w:p w14:paraId="3AE0A24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Velasco, J., Millan, A., Vidal‐Abarca, M., Suarez, M., Guerrero, C., Ortega, M., 2003. Macrophytic, epipelic and epilithic primary production in a semiarid Mediterranean stream. Freshwater Biology 48, 1408-1420.</w:t>
      </w:r>
    </w:p>
    <w:p w14:paraId="3CD2DB2F"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Walker, B.H., Abel, N., Anderies, J.M., Ryan, P., 2009. Resilience, adaptability, and transformability in the Goulburn-Broken Catchment, Australia. Ecology and society 14.</w:t>
      </w:r>
    </w:p>
    <w:p w14:paraId="23090A14"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Walker, K.F., Sheldon, F., Puckridge, J.T., 1995. A perspective on dryland river ecosystems. Regulated Rivers: Research &amp; Management 11, 85-104.</w:t>
      </w:r>
    </w:p>
    <w:p w14:paraId="68CC6E4E"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Walker, K.F., Thoms, M.C., 1993. Environmental effects of flow regulation on the lower river Murray, Australia. Regulated Rivers: Research &amp; Management 8, 103-119.</w:t>
      </w:r>
    </w:p>
    <w:p w14:paraId="026875ED"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Ward, J., Stanford, J., 1995. The serial discontinuity concept: extending the model to floodplain rivers. Regulated Rivers: Research &amp; Management 10, 159-168.</w:t>
      </w:r>
    </w:p>
    <w:p w14:paraId="715DEF43"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Ward, J.V., 1983. The serial discontinuity concept of lotic ecosystems. Dynamics of lotic ecosystems.</w:t>
      </w:r>
    </w:p>
    <w:p w14:paraId="3D143112"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Webster, I.T., Jones, G.J., Oliver, R.L., Bormans, M., Sherman, B.S., 1997. Control strategies for cyanobacterial blooms in weir pools. Canberra, CSIRO Land and Water.</w:t>
      </w:r>
    </w:p>
    <w:p w14:paraId="5A7979F0" w14:textId="77777777" w:rsidR="00505BC6" w:rsidRPr="00DC63F7" w:rsidRDefault="00505BC6" w:rsidP="00DC63F7">
      <w:pPr>
        <w:pStyle w:val="EndNoteBibliography"/>
        <w:spacing w:after="100" w:afterAutospacing="1" w:line="240" w:lineRule="auto"/>
        <w:rPr>
          <w:sz w:val="22"/>
          <w:szCs w:val="20"/>
        </w:rPr>
      </w:pPr>
      <w:r w:rsidRPr="00DC63F7">
        <w:rPr>
          <w:sz w:val="22"/>
          <w:szCs w:val="20"/>
        </w:rPr>
        <w:t>Williamson, C.E., 1987. Predator‐prey interactions between omnivorous diaptomid copepods and rotifers: The role of prey morphology and behavior 1. Limnology and Oceanography 32, 167-177.</w:t>
      </w:r>
    </w:p>
    <w:p w14:paraId="65AEFF49" w14:textId="2AAD6E9E" w:rsidR="00C11E79" w:rsidRPr="00CA12B5" w:rsidRDefault="00B178FE" w:rsidP="00DC63F7">
      <w:pPr>
        <w:pStyle w:val="NoSpacing"/>
        <w:spacing w:afterLines="0" w:after="100" w:afterAutospacing="1"/>
        <w:rPr>
          <w:rFonts w:eastAsia="Times New Roman"/>
        </w:rPr>
      </w:pPr>
      <w:r w:rsidRPr="00DC63F7">
        <w:rPr>
          <w:rFonts w:eastAsia="Times New Roman"/>
          <w:szCs w:val="20"/>
        </w:rPr>
        <w:fldChar w:fldCharType="end"/>
      </w:r>
      <w:r w:rsidR="00C11E79" w:rsidRPr="00DC63F7">
        <w:rPr>
          <w:rFonts w:eastAsia="Times New Roman"/>
          <w:szCs w:val="20"/>
        </w:rPr>
        <w:br w:type="page"/>
      </w:r>
    </w:p>
    <w:p w14:paraId="56B138D9" w14:textId="65BD57AD" w:rsidR="00CC29D0" w:rsidRDefault="00C27365" w:rsidP="00043055">
      <w:pPr>
        <w:pStyle w:val="Heading1"/>
      </w:pPr>
      <w:bookmarkStart w:id="39" w:name="_Toc7781028"/>
      <w:r>
        <w:t>Additional data</w:t>
      </w:r>
      <w:bookmarkEnd w:id="39"/>
    </w:p>
    <w:p w14:paraId="724EF1D6" w14:textId="770BAF29" w:rsidR="00F8665C" w:rsidRPr="00055425" w:rsidRDefault="00234A72" w:rsidP="00043055">
      <w:r w:rsidRPr="00055425">
        <w:t xml:space="preserve">Objective 1 – </w:t>
      </w:r>
      <w:r w:rsidR="00646F00" w:rsidRPr="00055425">
        <w:t xml:space="preserve">System </w:t>
      </w:r>
      <w:r w:rsidRPr="00055425">
        <w:t>scale study</w:t>
      </w:r>
    </w:p>
    <w:p w14:paraId="6CFE2601" w14:textId="62EB2748" w:rsidR="00D460AB" w:rsidRPr="004D3188" w:rsidRDefault="00D460AB" w:rsidP="00DC63F7">
      <w:pPr>
        <w:pStyle w:val="Caption"/>
      </w:pPr>
      <w:r w:rsidRPr="009142F1">
        <w:t xml:space="preserve">Water quality at </w:t>
      </w:r>
      <w:r>
        <w:t>system scale sites in</w:t>
      </w:r>
      <w:r w:rsidRPr="009142F1">
        <w:t xml:space="preserve"> November</w:t>
      </w:r>
      <w:r>
        <w:t xml:space="preserve"> 2016, February, May and November 2017 and February 2018. DO = dissolved oxygen, cond = conductivity, turb = turbidity and temp = temperature</w:t>
      </w:r>
    </w:p>
    <w:tbl>
      <w:tblPr>
        <w:tblStyle w:val="GridTable1Light"/>
        <w:tblW w:w="0" w:type="auto"/>
        <w:jc w:val="center"/>
        <w:tblLook w:val="04A0" w:firstRow="1" w:lastRow="0" w:firstColumn="1" w:lastColumn="0" w:noHBand="0" w:noVBand="1"/>
      </w:tblPr>
      <w:tblGrid>
        <w:gridCol w:w="1117"/>
        <w:gridCol w:w="1304"/>
        <w:gridCol w:w="623"/>
        <w:gridCol w:w="687"/>
        <w:gridCol w:w="495"/>
        <w:gridCol w:w="640"/>
        <w:gridCol w:w="733"/>
        <w:gridCol w:w="1399"/>
      </w:tblGrid>
      <w:tr w:rsidR="00D460AB" w:rsidRPr="004D3188" w14:paraId="4B026226" w14:textId="77777777" w:rsidTr="00503F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04F131" w14:textId="77777777" w:rsidR="00D460AB" w:rsidRPr="004D3188" w:rsidRDefault="00D460AB" w:rsidP="00DC63F7">
            <w:pPr>
              <w:spacing w:after="0" w:line="240" w:lineRule="auto"/>
              <w:rPr>
                <w:lang w:eastAsia="en-AU"/>
              </w:rPr>
            </w:pPr>
          </w:p>
        </w:tc>
        <w:tc>
          <w:tcPr>
            <w:tcW w:w="0" w:type="auto"/>
            <w:noWrap/>
            <w:hideMark/>
          </w:tcPr>
          <w:p w14:paraId="71A5D650" w14:textId="77777777" w:rsidR="00D460AB" w:rsidRPr="004D3188" w:rsidRDefault="00D460AB" w:rsidP="00DC63F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p>
        </w:tc>
        <w:tc>
          <w:tcPr>
            <w:tcW w:w="0" w:type="auto"/>
            <w:noWrap/>
            <w:hideMark/>
          </w:tcPr>
          <w:p w14:paraId="021BC276" w14:textId="77777777" w:rsidR="00D460AB" w:rsidRPr="004D3188" w:rsidRDefault="00D460AB" w:rsidP="00DC63F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4D3188">
              <w:rPr>
                <w:lang w:eastAsia="en-AU"/>
              </w:rPr>
              <w:t>DO</w:t>
            </w:r>
          </w:p>
        </w:tc>
        <w:tc>
          <w:tcPr>
            <w:tcW w:w="0" w:type="auto"/>
            <w:noWrap/>
            <w:hideMark/>
          </w:tcPr>
          <w:p w14:paraId="7DFFE508" w14:textId="77777777" w:rsidR="00D460AB" w:rsidRPr="004D3188" w:rsidRDefault="00D460AB" w:rsidP="00DC63F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4D3188">
              <w:rPr>
                <w:lang w:eastAsia="en-AU"/>
              </w:rPr>
              <w:t>Cond</w:t>
            </w:r>
          </w:p>
        </w:tc>
        <w:tc>
          <w:tcPr>
            <w:tcW w:w="0" w:type="auto"/>
            <w:noWrap/>
            <w:hideMark/>
          </w:tcPr>
          <w:p w14:paraId="5D025EA4" w14:textId="77777777" w:rsidR="00D460AB" w:rsidRPr="004D3188" w:rsidRDefault="00D460AB" w:rsidP="00DC63F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4D3188">
              <w:rPr>
                <w:lang w:eastAsia="en-AU"/>
              </w:rPr>
              <w:t>pH</w:t>
            </w:r>
          </w:p>
        </w:tc>
        <w:tc>
          <w:tcPr>
            <w:tcW w:w="0" w:type="auto"/>
            <w:noWrap/>
            <w:hideMark/>
          </w:tcPr>
          <w:p w14:paraId="3EF5985D" w14:textId="77777777" w:rsidR="00D460AB" w:rsidRPr="004D3188" w:rsidRDefault="00D460AB" w:rsidP="00DC63F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4D3188">
              <w:rPr>
                <w:lang w:eastAsia="en-AU"/>
              </w:rPr>
              <w:t>Turb</w:t>
            </w:r>
          </w:p>
        </w:tc>
        <w:tc>
          <w:tcPr>
            <w:tcW w:w="0" w:type="auto"/>
            <w:noWrap/>
            <w:hideMark/>
          </w:tcPr>
          <w:p w14:paraId="6EE2F901" w14:textId="77777777" w:rsidR="00D460AB" w:rsidRPr="004D3188" w:rsidRDefault="00D460AB" w:rsidP="00DC63F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4D3188">
              <w:rPr>
                <w:lang w:eastAsia="en-AU"/>
              </w:rPr>
              <w:t>Temp</w:t>
            </w:r>
          </w:p>
        </w:tc>
        <w:tc>
          <w:tcPr>
            <w:tcW w:w="0" w:type="auto"/>
            <w:noWrap/>
            <w:hideMark/>
          </w:tcPr>
          <w:p w14:paraId="147797AC" w14:textId="77777777" w:rsidR="00D460AB" w:rsidRPr="004D3188" w:rsidRDefault="00D460AB" w:rsidP="00DC63F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4D3188">
              <w:rPr>
                <w:lang w:eastAsia="en-AU"/>
              </w:rPr>
              <w:t>Secchi Depth</w:t>
            </w:r>
          </w:p>
        </w:tc>
      </w:tr>
      <w:tr w:rsidR="00D460AB" w:rsidRPr="004D3188" w14:paraId="053C87FD"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7C1C47" w14:textId="77777777" w:rsidR="00D460AB" w:rsidRPr="004D3188" w:rsidRDefault="00D460AB" w:rsidP="00DC63F7">
            <w:pPr>
              <w:spacing w:after="0" w:line="240" w:lineRule="auto"/>
              <w:rPr>
                <w:lang w:eastAsia="en-AU"/>
              </w:rPr>
            </w:pPr>
          </w:p>
        </w:tc>
        <w:tc>
          <w:tcPr>
            <w:tcW w:w="0" w:type="auto"/>
            <w:noWrap/>
            <w:hideMark/>
          </w:tcPr>
          <w:p w14:paraId="7555ACC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p>
        </w:tc>
        <w:tc>
          <w:tcPr>
            <w:tcW w:w="0" w:type="auto"/>
            <w:noWrap/>
            <w:hideMark/>
          </w:tcPr>
          <w:p w14:paraId="72D2381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ppm</w:t>
            </w:r>
          </w:p>
        </w:tc>
        <w:tc>
          <w:tcPr>
            <w:tcW w:w="0" w:type="auto"/>
            <w:noWrap/>
            <w:hideMark/>
          </w:tcPr>
          <w:p w14:paraId="05BEB67B" w14:textId="768FF1FC" w:rsidR="00D460AB" w:rsidRPr="004D3188" w:rsidRDefault="006C0D6A"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Pr>
                <w:lang w:eastAsia="en-AU"/>
              </w:rPr>
              <w:t>µ</w:t>
            </w:r>
            <w:r w:rsidR="00D460AB" w:rsidRPr="004D3188">
              <w:rPr>
                <w:lang w:eastAsia="en-AU"/>
              </w:rPr>
              <w:t>S</w:t>
            </w:r>
          </w:p>
        </w:tc>
        <w:tc>
          <w:tcPr>
            <w:tcW w:w="0" w:type="auto"/>
            <w:noWrap/>
            <w:hideMark/>
          </w:tcPr>
          <w:p w14:paraId="006B445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w:t>
            </w:r>
          </w:p>
        </w:tc>
        <w:tc>
          <w:tcPr>
            <w:tcW w:w="0" w:type="auto"/>
            <w:noWrap/>
            <w:hideMark/>
          </w:tcPr>
          <w:p w14:paraId="2E2A2F5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NTU</w:t>
            </w:r>
          </w:p>
        </w:tc>
        <w:tc>
          <w:tcPr>
            <w:tcW w:w="0" w:type="auto"/>
            <w:noWrap/>
            <w:hideMark/>
          </w:tcPr>
          <w:p w14:paraId="23665BF2" w14:textId="77777777" w:rsidR="00D460AB" w:rsidRPr="006C0D6A"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6C0D6A">
              <w:rPr>
                <w:lang w:eastAsia="en-AU"/>
              </w:rPr>
              <w:t>°</w:t>
            </w:r>
            <w:r w:rsidRPr="00907B63">
              <w:rPr>
                <w:lang w:eastAsia="en-AU"/>
              </w:rPr>
              <w:t>C</w:t>
            </w:r>
          </w:p>
        </w:tc>
        <w:tc>
          <w:tcPr>
            <w:tcW w:w="0" w:type="auto"/>
            <w:noWrap/>
            <w:hideMark/>
          </w:tcPr>
          <w:p w14:paraId="28E21B4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mm</w:t>
            </w:r>
          </w:p>
        </w:tc>
      </w:tr>
      <w:tr w:rsidR="00D460AB" w:rsidRPr="004D3188" w14:paraId="7E18CABB"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3997F0" w14:textId="77777777" w:rsidR="00D460AB" w:rsidRPr="004D3188" w:rsidRDefault="00D460AB" w:rsidP="00DC63F7">
            <w:pPr>
              <w:spacing w:after="0" w:line="240" w:lineRule="auto"/>
              <w:rPr>
                <w:lang w:eastAsia="en-AU"/>
              </w:rPr>
            </w:pPr>
            <w:r w:rsidRPr="004D3188">
              <w:rPr>
                <w:lang w:eastAsia="en-AU"/>
              </w:rPr>
              <w:t>Nov 2016</w:t>
            </w:r>
          </w:p>
        </w:tc>
        <w:tc>
          <w:tcPr>
            <w:tcW w:w="0" w:type="auto"/>
            <w:noWrap/>
            <w:hideMark/>
          </w:tcPr>
          <w:p w14:paraId="0286BC0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Brenda Park</w:t>
            </w:r>
          </w:p>
        </w:tc>
        <w:tc>
          <w:tcPr>
            <w:tcW w:w="0" w:type="auto"/>
            <w:noWrap/>
            <w:hideMark/>
          </w:tcPr>
          <w:p w14:paraId="05E80EB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5.8</w:t>
            </w:r>
          </w:p>
        </w:tc>
        <w:tc>
          <w:tcPr>
            <w:tcW w:w="0" w:type="auto"/>
            <w:noWrap/>
            <w:hideMark/>
          </w:tcPr>
          <w:p w14:paraId="328968D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190</w:t>
            </w:r>
          </w:p>
        </w:tc>
        <w:tc>
          <w:tcPr>
            <w:tcW w:w="0" w:type="auto"/>
            <w:noWrap/>
            <w:hideMark/>
          </w:tcPr>
          <w:p w14:paraId="5C87A8D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6.6</w:t>
            </w:r>
          </w:p>
        </w:tc>
        <w:tc>
          <w:tcPr>
            <w:tcW w:w="0" w:type="auto"/>
            <w:noWrap/>
            <w:hideMark/>
          </w:tcPr>
          <w:p w14:paraId="5B65C35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69</w:t>
            </w:r>
          </w:p>
        </w:tc>
        <w:tc>
          <w:tcPr>
            <w:tcW w:w="0" w:type="auto"/>
            <w:noWrap/>
            <w:hideMark/>
          </w:tcPr>
          <w:p w14:paraId="6A02F63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noWrap/>
            <w:hideMark/>
          </w:tcPr>
          <w:p w14:paraId="0EAC2BC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330</w:t>
            </w:r>
          </w:p>
        </w:tc>
      </w:tr>
      <w:tr w:rsidR="00D460AB" w:rsidRPr="004D3188" w14:paraId="28CA1ED4"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8266CC9" w14:textId="77777777" w:rsidR="00D460AB" w:rsidRPr="004D3188" w:rsidRDefault="00D460AB" w:rsidP="00DC63F7">
            <w:pPr>
              <w:spacing w:after="0" w:line="240" w:lineRule="auto"/>
              <w:rPr>
                <w:lang w:eastAsia="en-AU"/>
              </w:rPr>
            </w:pPr>
          </w:p>
        </w:tc>
        <w:tc>
          <w:tcPr>
            <w:tcW w:w="0" w:type="auto"/>
            <w:noWrap/>
            <w:hideMark/>
          </w:tcPr>
          <w:p w14:paraId="1528107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Lowbank</w:t>
            </w:r>
          </w:p>
        </w:tc>
        <w:tc>
          <w:tcPr>
            <w:tcW w:w="0" w:type="auto"/>
            <w:noWrap/>
            <w:hideMark/>
          </w:tcPr>
          <w:p w14:paraId="3D0BAC7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5.5</w:t>
            </w:r>
          </w:p>
        </w:tc>
        <w:tc>
          <w:tcPr>
            <w:tcW w:w="0" w:type="auto"/>
            <w:noWrap/>
            <w:hideMark/>
          </w:tcPr>
          <w:p w14:paraId="03E372C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194</w:t>
            </w:r>
          </w:p>
        </w:tc>
        <w:tc>
          <w:tcPr>
            <w:tcW w:w="0" w:type="auto"/>
            <w:noWrap/>
            <w:hideMark/>
          </w:tcPr>
          <w:p w14:paraId="47B5E15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noWrap/>
            <w:hideMark/>
          </w:tcPr>
          <w:p w14:paraId="27931CF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55</w:t>
            </w:r>
          </w:p>
        </w:tc>
        <w:tc>
          <w:tcPr>
            <w:tcW w:w="0" w:type="auto"/>
            <w:noWrap/>
            <w:hideMark/>
          </w:tcPr>
          <w:p w14:paraId="51CB702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noWrap/>
            <w:hideMark/>
          </w:tcPr>
          <w:p w14:paraId="049A26A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270</w:t>
            </w:r>
          </w:p>
        </w:tc>
      </w:tr>
      <w:tr w:rsidR="00D460AB" w:rsidRPr="004D3188" w14:paraId="30969567"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0D6109" w14:textId="77777777" w:rsidR="00D460AB" w:rsidRPr="004D3188" w:rsidRDefault="00D460AB" w:rsidP="00DC63F7">
            <w:pPr>
              <w:spacing w:after="0" w:line="240" w:lineRule="auto"/>
              <w:rPr>
                <w:lang w:eastAsia="en-AU"/>
              </w:rPr>
            </w:pPr>
          </w:p>
        </w:tc>
        <w:tc>
          <w:tcPr>
            <w:tcW w:w="0" w:type="auto"/>
            <w:noWrap/>
            <w:hideMark/>
          </w:tcPr>
          <w:p w14:paraId="3550950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 xml:space="preserve">Milich </w:t>
            </w:r>
          </w:p>
        </w:tc>
        <w:tc>
          <w:tcPr>
            <w:tcW w:w="0" w:type="auto"/>
            <w:noWrap/>
            <w:hideMark/>
          </w:tcPr>
          <w:p w14:paraId="6F72D41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4.7</w:t>
            </w:r>
          </w:p>
        </w:tc>
        <w:tc>
          <w:tcPr>
            <w:tcW w:w="0" w:type="auto"/>
            <w:noWrap/>
            <w:hideMark/>
          </w:tcPr>
          <w:p w14:paraId="233F2AF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187</w:t>
            </w:r>
          </w:p>
        </w:tc>
        <w:tc>
          <w:tcPr>
            <w:tcW w:w="0" w:type="auto"/>
            <w:noWrap/>
            <w:hideMark/>
          </w:tcPr>
          <w:p w14:paraId="495FC04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noWrap/>
            <w:hideMark/>
          </w:tcPr>
          <w:p w14:paraId="795F9A3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38</w:t>
            </w:r>
          </w:p>
        </w:tc>
        <w:tc>
          <w:tcPr>
            <w:tcW w:w="0" w:type="auto"/>
            <w:noWrap/>
            <w:hideMark/>
          </w:tcPr>
          <w:p w14:paraId="63ABFB9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21</w:t>
            </w:r>
          </w:p>
        </w:tc>
        <w:tc>
          <w:tcPr>
            <w:tcW w:w="0" w:type="auto"/>
            <w:noWrap/>
            <w:hideMark/>
          </w:tcPr>
          <w:p w14:paraId="57DF679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250</w:t>
            </w:r>
          </w:p>
        </w:tc>
      </w:tr>
      <w:tr w:rsidR="00D460AB" w:rsidRPr="004D3188" w14:paraId="02C80736"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EE6012" w14:textId="77777777" w:rsidR="00D460AB" w:rsidRPr="004D3188" w:rsidRDefault="00D460AB" w:rsidP="00DC63F7">
            <w:pPr>
              <w:spacing w:after="0" w:line="240" w:lineRule="auto"/>
              <w:rPr>
                <w:lang w:eastAsia="en-AU"/>
              </w:rPr>
            </w:pPr>
          </w:p>
        </w:tc>
        <w:tc>
          <w:tcPr>
            <w:tcW w:w="0" w:type="auto"/>
            <w:noWrap/>
            <w:hideMark/>
          </w:tcPr>
          <w:p w14:paraId="22E8493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Darling</w:t>
            </w:r>
          </w:p>
        </w:tc>
        <w:tc>
          <w:tcPr>
            <w:tcW w:w="0" w:type="auto"/>
            <w:noWrap/>
            <w:hideMark/>
          </w:tcPr>
          <w:p w14:paraId="444E739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6.1</w:t>
            </w:r>
          </w:p>
        </w:tc>
        <w:tc>
          <w:tcPr>
            <w:tcW w:w="0" w:type="auto"/>
            <w:noWrap/>
            <w:hideMark/>
          </w:tcPr>
          <w:p w14:paraId="10B4435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351</w:t>
            </w:r>
          </w:p>
        </w:tc>
        <w:tc>
          <w:tcPr>
            <w:tcW w:w="0" w:type="auto"/>
            <w:noWrap/>
            <w:hideMark/>
          </w:tcPr>
          <w:p w14:paraId="6E87326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7.5</w:t>
            </w:r>
          </w:p>
        </w:tc>
        <w:tc>
          <w:tcPr>
            <w:tcW w:w="0" w:type="auto"/>
            <w:noWrap/>
            <w:hideMark/>
          </w:tcPr>
          <w:p w14:paraId="53A540D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202</w:t>
            </w:r>
          </w:p>
        </w:tc>
        <w:tc>
          <w:tcPr>
            <w:tcW w:w="0" w:type="auto"/>
            <w:noWrap/>
            <w:hideMark/>
          </w:tcPr>
          <w:p w14:paraId="05B4F3D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noWrap/>
            <w:hideMark/>
          </w:tcPr>
          <w:p w14:paraId="09FB250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160</w:t>
            </w:r>
          </w:p>
        </w:tc>
      </w:tr>
      <w:tr w:rsidR="00D460AB" w:rsidRPr="004D3188" w14:paraId="3047CE0B"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C966A7" w14:textId="77777777" w:rsidR="00D460AB" w:rsidRPr="004D3188" w:rsidRDefault="00D460AB" w:rsidP="00DC63F7">
            <w:pPr>
              <w:spacing w:after="0" w:line="240" w:lineRule="auto"/>
              <w:rPr>
                <w:lang w:eastAsia="en-AU"/>
              </w:rPr>
            </w:pPr>
          </w:p>
        </w:tc>
        <w:tc>
          <w:tcPr>
            <w:tcW w:w="0" w:type="auto"/>
            <w:noWrap/>
            <w:hideMark/>
          </w:tcPr>
          <w:p w14:paraId="1F73EBD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Tooleybuc</w:t>
            </w:r>
          </w:p>
        </w:tc>
        <w:tc>
          <w:tcPr>
            <w:tcW w:w="0" w:type="auto"/>
            <w:noWrap/>
            <w:hideMark/>
          </w:tcPr>
          <w:p w14:paraId="3D2A5E8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4.8</w:t>
            </w:r>
          </w:p>
        </w:tc>
        <w:tc>
          <w:tcPr>
            <w:tcW w:w="0" w:type="auto"/>
            <w:noWrap/>
            <w:hideMark/>
          </w:tcPr>
          <w:p w14:paraId="1D7A5F2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85</w:t>
            </w:r>
          </w:p>
        </w:tc>
        <w:tc>
          <w:tcPr>
            <w:tcW w:w="0" w:type="auto"/>
            <w:noWrap/>
            <w:hideMark/>
          </w:tcPr>
          <w:p w14:paraId="7AA2294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6.6</w:t>
            </w:r>
          </w:p>
        </w:tc>
        <w:tc>
          <w:tcPr>
            <w:tcW w:w="0" w:type="auto"/>
            <w:noWrap/>
            <w:hideMark/>
          </w:tcPr>
          <w:p w14:paraId="3A1639C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30</w:t>
            </w:r>
          </w:p>
        </w:tc>
        <w:tc>
          <w:tcPr>
            <w:tcW w:w="0" w:type="auto"/>
            <w:noWrap/>
            <w:hideMark/>
          </w:tcPr>
          <w:p w14:paraId="01B4192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21</w:t>
            </w:r>
          </w:p>
        </w:tc>
        <w:tc>
          <w:tcPr>
            <w:tcW w:w="0" w:type="auto"/>
            <w:noWrap/>
            <w:hideMark/>
          </w:tcPr>
          <w:p w14:paraId="7535E96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330</w:t>
            </w:r>
          </w:p>
        </w:tc>
      </w:tr>
      <w:tr w:rsidR="00D460AB" w:rsidRPr="004D3188" w14:paraId="6FCDCE30"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B83A43" w14:textId="77777777" w:rsidR="00D460AB" w:rsidRPr="004D3188" w:rsidRDefault="00D460AB" w:rsidP="00DC63F7">
            <w:pPr>
              <w:spacing w:after="0" w:line="240" w:lineRule="auto"/>
              <w:rPr>
                <w:lang w:eastAsia="en-AU"/>
              </w:rPr>
            </w:pPr>
          </w:p>
        </w:tc>
        <w:tc>
          <w:tcPr>
            <w:tcW w:w="0" w:type="auto"/>
            <w:noWrap/>
            <w:hideMark/>
          </w:tcPr>
          <w:p w14:paraId="2F9FF40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Swan Hill</w:t>
            </w:r>
          </w:p>
        </w:tc>
        <w:tc>
          <w:tcPr>
            <w:tcW w:w="0" w:type="auto"/>
            <w:noWrap/>
            <w:hideMark/>
          </w:tcPr>
          <w:p w14:paraId="2660B82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5.0</w:t>
            </w:r>
          </w:p>
        </w:tc>
        <w:tc>
          <w:tcPr>
            <w:tcW w:w="0" w:type="auto"/>
            <w:noWrap/>
            <w:hideMark/>
          </w:tcPr>
          <w:p w14:paraId="6784CE2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80</w:t>
            </w:r>
          </w:p>
        </w:tc>
        <w:tc>
          <w:tcPr>
            <w:tcW w:w="0" w:type="auto"/>
            <w:noWrap/>
            <w:hideMark/>
          </w:tcPr>
          <w:p w14:paraId="6CE5E49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6.4</w:t>
            </w:r>
          </w:p>
        </w:tc>
        <w:tc>
          <w:tcPr>
            <w:tcW w:w="0" w:type="auto"/>
            <w:noWrap/>
            <w:hideMark/>
          </w:tcPr>
          <w:p w14:paraId="4A80668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34</w:t>
            </w:r>
          </w:p>
        </w:tc>
        <w:tc>
          <w:tcPr>
            <w:tcW w:w="0" w:type="auto"/>
            <w:noWrap/>
            <w:hideMark/>
          </w:tcPr>
          <w:p w14:paraId="3AEB117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noWrap/>
            <w:hideMark/>
          </w:tcPr>
          <w:p w14:paraId="67096DF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420</w:t>
            </w:r>
          </w:p>
        </w:tc>
      </w:tr>
      <w:tr w:rsidR="00D460AB" w:rsidRPr="004D3188" w14:paraId="129DE646"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6BFF9F" w14:textId="77777777" w:rsidR="00D460AB" w:rsidRPr="004D3188" w:rsidRDefault="00D460AB" w:rsidP="00DC63F7">
            <w:pPr>
              <w:spacing w:after="0" w:line="240" w:lineRule="auto"/>
              <w:rPr>
                <w:lang w:eastAsia="en-AU"/>
              </w:rPr>
            </w:pPr>
          </w:p>
        </w:tc>
        <w:tc>
          <w:tcPr>
            <w:tcW w:w="0" w:type="auto"/>
            <w:noWrap/>
            <w:hideMark/>
          </w:tcPr>
          <w:p w14:paraId="5B3A5E1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Barham</w:t>
            </w:r>
          </w:p>
        </w:tc>
        <w:tc>
          <w:tcPr>
            <w:tcW w:w="0" w:type="auto"/>
            <w:noWrap/>
            <w:hideMark/>
          </w:tcPr>
          <w:p w14:paraId="69385E5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4.3</w:t>
            </w:r>
          </w:p>
        </w:tc>
        <w:tc>
          <w:tcPr>
            <w:tcW w:w="0" w:type="auto"/>
            <w:noWrap/>
            <w:hideMark/>
          </w:tcPr>
          <w:p w14:paraId="3287FC1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66</w:t>
            </w:r>
          </w:p>
        </w:tc>
        <w:tc>
          <w:tcPr>
            <w:tcW w:w="0" w:type="auto"/>
            <w:noWrap/>
            <w:hideMark/>
          </w:tcPr>
          <w:p w14:paraId="25DF831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6.3</w:t>
            </w:r>
          </w:p>
        </w:tc>
        <w:tc>
          <w:tcPr>
            <w:tcW w:w="0" w:type="auto"/>
            <w:noWrap/>
            <w:hideMark/>
          </w:tcPr>
          <w:p w14:paraId="0AB580D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30</w:t>
            </w:r>
          </w:p>
        </w:tc>
        <w:tc>
          <w:tcPr>
            <w:tcW w:w="0" w:type="auto"/>
            <w:noWrap/>
            <w:hideMark/>
          </w:tcPr>
          <w:p w14:paraId="701CB6B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noWrap/>
            <w:hideMark/>
          </w:tcPr>
          <w:p w14:paraId="189B231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550</w:t>
            </w:r>
          </w:p>
        </w:tc>
      </w:tr>
      <w:tr w:rsidR="00D460AB" w:rsidRPr="004D3188" w14:paraId="30674495"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97D8C1" w14:textId="77777777" w:rsidR="00D460AB" w:rsidRPr="004D3188" w:rsidRDefault="00D460AB" w:rsidP="00DC63F7">
            <w:pPr>
              <w:spacing w:after="0" w:line="240" w:lineRule="auto"/>
              <w:rPr>
                <w:lang w:eastAsia="en-AU"/>
              </w:rPr>
            </w:pPr>
          </w:p>
        </w:tc>
        <w:tc>
          <w:tcPr>
            <w:tcW w:w="0" w:type="auto"/>
            <w:noWrap/>
            <w:hideMark/>
          </w:tcPr>
          <w:p w14:paraId="32634F5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Goulburn</w:t>
            </w:r>
          </w:p>
        </w:tc>
        <w:tc>
          <w:tcPr>
            <w:tcW w:w="0" w:type="auto"/>
            <w:noWrap/>
            <w:hideMark/>
          </w:tcPr>
          <w:p w14:paraId="26E76D5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noWrap/>
            <w:hideMark/>
          </w:tcPr>
          <w:p w14:paraId="17594C1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147</w:t>
            </w:r>
          </w:p>
        </w:tc>
        <w:tc>
          <w:tcPr>
            <w:tcW w:w="0" w:type="auto"/>
            <w:noWrap/>
            <w:hideMark/>
          </w:tcPr>
          <w:p w14:paraId="57C8C06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6.7</w:t>
            </w:r>
          </w:p>
        </w:tc>
        <w:tc>
          <w:tcPr>
            <w:tcW w:w="0" w:type="auto"/>
            <w:noWrap/>
            <w:hideMark/>
          </w:tcPr>
          <w:p w14:paraId="4B8A3C8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noWrap/>
            <w:hideMark/>
          </w:tcPr>
          <w:p w14:paraId="1140223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23</w:t>
            </w:r>
          </w:p>
        </w:tc>
        <w:tc>
          <w:tcPr>
            <w:tcW w:w="0" w:type="auto"/>
            <w:noWrap/>
            <w:hideMark/>
          </w:tcPr>
          <w:p w14:paraId="646C78E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600</w:t>
            </w:r>
          </w:p>
        </w:tc>
      </w:tr>
      <w:tr w:rsidR="00D460AB" w:rsidRPr="004D3188" w14:paraId="72F05190"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BEDBFA" w14:textId="77777777" w:rsidR="00D460AB" w:rsidRPr="004D3188" w:rsidRDefault="00D460AB" w:rsidP="00DC63F7">
            <w:pPr>
              <w:spacing w:after="0" w:line="240" w:lineRule="auto"/>
              <w:rPr>
                <w:lang w:eastAsia="en-AU"/>
              </w:rPr>
            </w:pPr>
          </w:p>
        </w:tc>
        <w:tc>
          <w:tcPr>
            <w:tcW w:w="0" w:type="auto"/>
            <w:noWrap/>
            <w:hideMark/>
          </w:tcPr>
          <w:p w14:paraId="2909C31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Picnic Point</w:t>
            </w:r>
          </w:p>
        </w:tc>
        <w:tc>
          <w:tcPr>
            <w:tcW w:w="0" w:type="auto"/>
            <w:noWrap/>
            <w:hideMark/>
          </w:tcPr>
          <w:p w14:paraId="768EF95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9.9</w:t>
            </w:r>
          </w:p>
        </w:tc>
        <w:tc>
          <w:tcPr>
            <w:tcW w:w="0" w:type="auto"/>
            <w:noWrap/>
            <w:hideMark/>
          </w:tcPr>
          <w:p w14:paraId="6600553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47</w:t>
            </w:r>
          </w:p>
        </w:tc>
        <w:tc>
          <w:tcPr>
            <w:tcW w:w="0" w:type="auto"/>
            <w:noWrap/>
            <w:hideMark/>
          </w:tcPr>
          <w:p w14:paraId="35D244A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w:t>
            </w:r>
          </w:p>
        </w:tc>
        <w:tc>
          <w:tcPr>
            <w:tcW w:w="0" w:type="auto"/>
            <w:noWrap/>
            <w:hideMark/>
          </w:tcPr>
          <w:p w14:paraId="5EA05F1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28</w:t>
            </w:r>
          </w:p>
        </w:tc>
        <w:tc>
          <w:tcPr>
            <w:tcW w:w="0" w:type="auto"/>
            <w:noWrap/>
            <w:hideMark/>
          </w:tcPr>
          <w:p w14:paraId="496C8D1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noWrap/>
            <w:hideMark/>
          </w:tcPr>
          <w:p w14:paraId="646E34E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530</w:t>
            </w:r>
          </w:p>
        </w:tc>
      </w:tr>
      <w:tr w:rsidR="00D460AB" w:rsidRPr="004D3188" w14:paraId="706D757B" w14:textId="77777777" w:rsidTr="00907B6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hideMark/>
          </w:tcPr>
          <w:p w14:paraId="087604BE" w14:textId="77777777" w:rsidR="00D460AB" w:rsidRPr="004D3188" w:rsidRDefault="00D460AB" w:rsidP="00DC63F7">
            <w:pPr>
              <w:spacing w:after="0" w:line="240" w:lineRule="auto"/>
              <w:rPr>
                <w:lang w:eastAsia="en-AU"/>
              </w:rPr>
            </w:pPr>
          </w:p>
        </w:tc>
        <w:tc>
          <w:tcPr>
            <w:tcW w:w="0" w:type="auto"/>
            <w:tcBorders>
              <w:bottom w:val="single" w:sz="4" w:space="0" w:color="999999" w:themeColor="text1" w:themeTint="66"/>
            </w:tcBorders>
            <w:noWrap/>
            <w:hideMark/>
          </w:tcPr>
          <w:p w14:paraId="32A0913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Tocumwal</w:t>
            </w:r>
          </w:p>
        </w:tc>
        <w:tc>
          <w:tcPr>
            <w:tcW w:w="0" w:type="auto"/>
            <w:tcBorders>
              <w:bottom w:val="single" w:sz="4" w:space="0" w:color="999999" w:themeColor="text1" w:themeTint="66"/>
            </w:tcBorders>
            <w:noWrap/>
            <w:hideMark/>
          </w:tcPr>
          <w:p w14:paraId="54EFBA8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9.1</w:t>
            </w:r>
          </w:p>
        </w:tc>
        <w:tc>
          <w:tcPr>
            <w:tcW w:w="0" w:type="auto"/>
            <w:tcBorders>
              <w:bottom w:val="single" w:sz="4" w:space="0" w:color="999999" w:themeColor="text1" w:themeTint="66"/>
            </w:tcBorders>
            <w:noWrap/>
            <w:hideMark/>
          </w:tcPr>
          <w:p w14:paraId="0BD4AFA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47</w:t>
            </w:r>
          </w:p>
        </w:tc>
        <w:tc>
          <w:tcPr>
            <w:tcW w:w="0" w:type="auto"/>
            <w:tcBorders>
              <w:bottom w:val="single" w:sz="4" w:space="0" w:color="999999" w:themeColor="text1" w:themeTint="66"/>
            </w:tcBorders>
            <w:noWrap/>
            <w:hideMark/>
          </w:tcPr>
          <w:p w14:paraId="796474B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7.9</w:t>
            </w:r>
          </w:p>
        </w:tc>
        <w:tc>
          <w:tcPr>
            <w:tcW w:w="0" w:type="auto"/>
            <w:tcBorders>
              <w:bottom w:val="single" w:sz="4" w:space="0" w:color="999999" w:themeColor="text1" w:themeTint="66"/>
            </w:tcBorders>
            <w:noWrap/>
            <w:hideMark/>
          </w:tcPr>
          <w:p w14:paraId="1DDF37E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tcBorders>
              <w:bottom w:val="single" w:sz="4" w:space="0" w:color="999999" w:themeColor="text1" w:themeTint="66"/>
            </w:tcBorders>
            <w:noWrap/>
            <w:hideMark/>
          </w:tcPr>
          <w:p w14:paraId="17713AA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tcBorders>
              <w:bottom w:val="single" w:sz="4" w:space="0" w:color="999999" w:themeColor="text1" w:themeTint="66"/>
            </w:tcBorders>
            <w:noWrap/>
            <w:hideMark/>
          </w:tcPr>
          <w:p w14:paraId="6DE4751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540</w:t>
            </w:r>
          </w:p>
        </w:tc>
      </w:tr>
      <w:tr w:rsidR="00D460AB" w:rsidRPr="00907B63" w14:paraId="038ABC96"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40E672" w14:textId="77777777" w:rsidR="00D460AB" w:rsidRPr="004D3188" w:rsidRDefault="00D460AB" w:rsidP="00DC63F7">
            <w:pPr>
              <w:spacing w:after="0" w:line="240" w:lineRule="auto"/>
              <w:rPr>
                <w:lang w:eastAsia="en-AU"/>
              </w:rPr>
            </w:pPr>
          </w:p>
        </w:tc>
        <w:tc>
          <w:tcPr>
            <w:tcW w:w="0" w:type="auto"/>
            <w:noWrap/>
            <w:hideMark/>
          </w:tcPr>
          <w:p w14:paraId="7ED5798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Yarrawonga</w:t>
            </w:r>
          </w:p>
        </w:tc>
        <w:tc>
          <w:tcPr>
            <w:tcW w:w="0" w:type="auto"/>
            <w:noWrap/>
            <w:hideMark/>
          </w:tcPr>
          <w:p w14:paraId="5EA33EC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9.1</w:t>
            </w:r>
          </w:p>
        </w:tc>
        <w:tc>
          <w:tcPr>
            <w:tcW w:w="0" w:type="auto"/>
            <w:noWrap/>
            <w:hideMark/>
          </w:tcPr>
          <w:p w14:paraId="37AB336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45</w:t>
            </w:r>
          </w:p>
        </w:tc>
        <w:tc>
          <w:tcPr>
            <w:tcW w:w="0" w:type="auto"/>
            <w:noWrap/>
            <w:hideMark/>
          </w:tcPr>
          <w:p w14:paraId="3DDECBB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w:t>
            </w:r>
          </w:p>
        </w:tc>
        <w:tc>
          <w:tcPr>
            <w:tcW w:w="0" w:type="auto"/>
            <w:noWrap/>
            <w:hideMark/>
          </w:tcPr>
          <w:p w14:paraId="273AA75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17</w:t>
            </w:r>
          </w:p>
        </w:tc>
        <w:tc>
          <w:tcPr>
            <w:tcW w:w="0" w:type="auto"/>
            <w:noWrap/>
            <w:hideMark/>
          </w:tcPr>
          <w:p w14:paraId="103194D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21</w:t>
            </w:r>
          </w:p>
        </w:tc>
        <w:tc>
          <w:tcPr>
            <w:tcW w:w="0" w:type="auto"/>
            <w:noWrap/>
            <w:hideMark/>
          </w:tcPr>
          <w:p w14:paraId="59288BD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690</w:t>
            </w:r>
          </w:p>
        </w:tc>
      </w:tr>
      <w:tr w:rsidR="00D460AB" w:rsidRPr="00907B63" w14:paraId="0EBEEC02" w14:textId="77777777" w:rsidTr="00907B6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hideMark/>
          </w:tcPr>
          <w:p w14:paraId="7C718069" w14:textId="77777777" w:rsidR="00D460AB" w:rsidRPr="004D3188" w:rsidRDefault="00D460AB" w:rsidP="00DC63F7">
            <w:pPr>
              <w:spacing w:after="0" w:line="240" w:lineRule="auto"/>
              <w:rPr>
                <w:lang w:eastAsia="en-AU"/>
              </w:rPr>
            </w:pPr>
          </w:p>
        </w:tc>
        <w:tc>
          <w:tcPr>
            <w:tcW w:w="0" w:type="auto"/>
            <w:tcBorders>
              <w:bottom w:val="single" w:sz="4" w:space="0" w:color="999999" w:themeColor="text1" w:themeTint="66"/>
            </w:tcBorders>
            <w:noWrap/>
            <w:hideMark/>
          </w:tcPr>
          <w:p w14:paraId="295825A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Ovens</w:t>
            </w:r>
          </w:p>
        </w:tc>
        <w:tc>
          <w:tcPr>
            <w:tcW w:w="0" w:type="auto"/>
            <w:tcBorders>
              <w:bottom w:val="single" w:sz="4" w:space="0" w:color="999999" w:themeColor="text1" w:themeTint="66"/>
            </w:tcBorders>
            <w:noWrap/>
            <w:hideMark/>
          </w:tcPr>
          <w:p w14:paraId="35A8FB3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6.7</w:t>
            </w:r>
          </w:p>
        </w:tc>
        <w:tc>
          <w:tcPr>
            <w:tcW w:w="0" w:type="auto"/>
            <w:tcBorders>
              <w:bottom w:val="single" w:sz="4" w:space="0" w:color="999999" w:themeColor="text1" w:themeTint="66"/>
            </w:tcBorders>
            <w:noWrap/>
            <w:hideMark/>
          </w:tcPr>
          <w:p w14:paraId="2EB94EE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55</w:t>
            </w:r>
          </w:p>
        </w:tc>
        <w:tc>
          <w:tcPr>
            <w:tcW w:w="0" w:type="auto"/>
            <w:tcBorders>
              <w:bottom w:val="single" w:sz="4" w:space="0" w:color="999999" w:themeColor="text1" w:themeTint="66"/>
            </w:tcBorders>
            <w:noWrap/>
            <w:hideMark/>
          </w:tcPr>
          <w:p w14:paraId="161403E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6.6</w:t>
            </w:r>
          </w:p>
        </w:tc>
        <w:tc>
          <w:tcPr>
            <w:tcW w:w="0" w:type="auto"/>
            <w:tcBorders>
              <w:bottom w:val="single" w:sz="4" w:space="0" w:color="999999" w:themeColor="text1" w:themeTint="66"/>
            </w:tcBorders>
            <w:noWrap/>
            <w:hideMark/>
          </w:tcPr>
          <w:p w14:paraId="18E6798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21</w:t>
            </w:r>
          </w:p>
        </w:tc>
        <w:tc>
          <w:tcPr>
            <w:tcW w:w="0" w:type="auto"/>
            <w:tcBorders>
              <w:bottom w:val="single" w:sz="4" w:space="0" w:color="999999" w:themeColor="text1" w:themeTint="66"/>
            </w:tcBorders>
            <w:noWrap/>
            <w:hideMark/>
          </w:tcPr>
          <w:p w14:paraId="5CD1FEB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23</w:t>
            </w:r>
          </w:p>
        </w:tc>
        <w:tc>
          <w:tcPr>
            <w:tcW w:w="0" w:type="auto"/>
            <w:tcBorders>
              <w:bottom w:val="single" w:sz="4" w:space="0" w:color="999999" w:themeColor="text1" w:themeTint="66"/>
            </w:tcBorders>
            <w:noWrap/>
            <w:hideMark/>
          </w:tcPr>
          <w:p w14:paraId="7F26CE2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670</w:t>
            </w:r>
          </w:p>
        </w:tc>
      </w:tr>
      <w:tr w:rsidR="00907B63" w:rsidRPr="00907B63" w14:paraId="43304182" w14:textId="77777777" w:rsidTr="00907B6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tcPr>
          <w:p w14:paraId="3961395D" w14:textId="77777777" w:rsidR="00907B63" w:rsidRPr="004D3188" w:rsidRDefault="00907B63" w:rsidP="00DC63F7">
            <w:pPr>
              <w:spacing w:after="0" w:line="240" w:lineRule="auto"/>
              <w:rPr>
                <w:lang w:eastAsia="en-AU"/>
              </w:rPr>
            </w:pPr>
          </w:p>
        </w:tc>
        <w:tc>
          <w:tcPr>
            <w:tcW w:w="0" w:type="auto"/>
            <w:tcBorders>
              <w:bottom w:val="single" w:sz="4" w:space="0" w:color="999999" w:themeColor="text1" w:themeTint="66"/>
            </w:tcBorders>
            <w:noWrap/>
          </w:tcPr>
          <w:p w14:paraId="61E2891D" w14:textId="1AC64D3F" w:rsidR="00907B63" w:rsidRPr="004D3188" w:rsidRDefault="00907B63"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Howlong</w:t>
            </w:r>
          </w:p>
        </w:tc>
        <w:tc>
          <w:tcPr>
            <w:tcW w:w="0" w:type="auto"/>
            <w:tcBorders>
              <w:bottom w:val="single" w:sz="4" w:space="0" w:color="999999" w:themeColor="text1" w:themeTint="66"/>
            </w:tcBorders>
            <w:noWrap/>
          </w:tcPr>
          <w:p w14:paraId="4AB2FFB1" w14:textId="448E3BA2" w:rsidR="00907B63" w:rsidRPr="004D3188" w:rsidRDefault="00907B63"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8.4</w:t>
            </w:r>
          </w:p>
        </w:tc>
        <w:tc>
          <w:tcPr>
            <w:tcW w:w="0" w:type="auto"/>
            <w:tcBorders>
              <w:bottom w:val="single" w:sz="4" w:space="0" w:color="999999" w:themeColor="text1" w:themeTint="66"/>
            </w:tcBorders>
            <w:noWrap/>
          </w:tcPr>
          <w:p w14:paraId="50080131" w14:textId="1F929636" w:rsidR="00907B63" w:rsidRPr="004D3188" w:rsidRDefault="00907B63"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43</w:t>
            </w:r>
          </w:p>
        </w:tc>
        <w:tc>
          <w:tcPr>
            <w:tcW w:w="0" w:type="auto"/>
            <w:tcBorders>
              <w:bottom w:val="single" w:sz="4" w:space="0" w:color="999999" w:themeColor="text1" w:themeTint="66"/>
            </w:tcBorders>
            <w:noWrap/>
          </w:tcPr>
          <w:p w14:paraId="5E22911C" w14:textId="55995FB8" w:rsidR="00907B63" w:rsidRPr="004D3188" w:rsidRDefault="00907B63"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6.9</w:t>
            </w:r>
          </w:p>
        </w:tc>
        <w:tc>
          <w:tcPr>
            <w:tcW w:w="0" w:type="auto"/>
            <w:tcBorders>
              <w:bottom w:val="single" w:sz="4" w:space="0" w:color="999999" w:themeColor="text1" w:themeTint="66"/>
            </w:tcBorders>
            <w:noWrap/>
          </w:tcPr>
          <w:p w14:paraId="6F25D6FB" w14:textId="77FA0855" w:rsidR="00907B63" w:rsidRPr="004D3188" w:rsidRDefault="00907B63"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tcBorders>
              <w:bottom w:val="single" w:sz="4" w:space="0" w:color="999999" w:themeColor="text1" w:themeTint="66"/>
            </w:tcBorders>
            <w:noWrap/>
          </w:tcPr>
          <w:p w14:paraId="19B54609" w14:textId="4E1E93B3" w:rsidR="00907B63" w:rsidRPr="004D3188" w:rsidRDefault="00907B63"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18</w:t>
            </w:r>
          </w:p>
        </w:tc>
        <w:tc>
          <w:tcPr>
            <w:tcW w:w="0" w:type="auto"/>
            <w:tcBorders>
              <w:bottom w:val="single" w:sz="4" w:space="0" w:color="999999" w:themeColor="text1" w:themeTint="66"/>
            </w:tcBorders>
            <w:noWrap/>
          </w:tcPr>
          <w:p w14:paraId="5A4C7BA5" w14:textId="06150662" w:rsidR="00907B63" w:rsidRPr="004D3188" w:rsidRDefault="00907B63"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880</w:t>
            </w:r>
          </w:p>
        </w:tc>
      </w:tr>
      <w:tr w:rsidR="00D460AB" w:rsidRPr="004D3188" w14:paraId="67870ED5" w14:textId="77777777" w:rsidTr="00907B6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999999" w:themeColor="text1" w:themeTint="66"/>
            </w:tcBorders>
            <w:noWrap/>
            <w:hideMark/>
          </w:tcPr>
          <w:p w14:paraId="35D2A780" w14:textId="77777777" w:rsidR="00D460AB" w:rsidRPr="004D3188" w:rsidRDefault="00D460AB" w:rsidP="00DC63F7">
            <w:pPr>
              <w:spacing w:after="0" w:line="240" w:lineRule="auto"/>
              <w:rPr>
                <w:lang w:eastAsia="en-AU"/>
              </w:rPr>
            </w:pPr>
            <w:r w:rsidRPr="004D3188">
              <w:rPr>
                <w:lang w:eastAsia="en-AU"/>
              </w:rPr>
              <w:t>Feb 2017</w:t>
            </w:r>
          </w:p>
        </w:tc>
        <w:tc>
          <w:tcPr>
            <w:tcW w:w="0" w:type="auto"/>
            <w:tcBorders>
              <w:top w:val="single" w:sz="24" w:space="0" w:color="999999" w:themeColor="text1" w:themeTint="66"/>
            </w:tcBorders>
            <w:noWrap/>
            <w:hideMark/>
          </w:tcPr>
          <w:p w14:paraId="6D70B10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Brenda Park</w:t>
            </w:r>
          </w:p>
        </w:tc>
        <w:tc>
          <w:tcPr>
            <w:tcW w:w="0" w:type="auto"/>
            <w:tcBorders>
              <w:top w:val="single" w:sz="24" w:space="0" w:color="999999" w:themeColor="text1" w:themeTint="66"/>
            </w:tcBorders>
            <w:noWrap/>
            <w:hideMark/>
          </w:tcPr>
          <w:p w14:paraId="1743C64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7.7</w:t>
            </w:r>
          </w:p>
        </w:tc>
        <w:tc>
          <w:tcPr>
            <w:tcW w:w="0" w:type="auto"/>
            <w:tcBorders>
              <w:top w:val="single" w:sz="24" w:space="0" w:color="999999" w:themeColor="text1" w:themeTint="66"/>
            </w:tcBorders>
            <w:noWrap/>
            <w:hideMark/>
          </w:tcPr>
          <w:p w14:paraId="1E1AC4A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465</w:t>
            </w:r>
          </w:p>
        </w:tc>
        <w:tc>
          <w:tcPr>
            <w:tcW w:w="0" w:type="auto"/>
            <w:tcBorders>
              <w:top w:val="single" w:sz="24" w:space="0" w:color="999999" w:themeColor="text1" w:themeTint="66"/>
            </w:tcBorders>
            <w:noWrap/>
            <w:hideMark/>
          </w:tcPr>
          <w:p w14:paraId="03F6DDE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8.1</w:t>
            </w:r>
          </w:p>
        </w:tc>
        <w:tc>
          <w:tcPr>
            <w:tcW w:w="0" w:type="auto"/>
            <w:tcBorders>
              <w:top w:val="single" w:sz="24" w:space="0" w:color="999999" w:themeColor="text1" w:themeTint="66"/>
            </w:tcBorders>
            <w:noWrap/>
            <w:hideMark/>
          </w:tcPr>
          <w:p w14:paraId="30AB0F2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23</w:t>
            </w:r>
          </w:p>
        </w:tc>
        <w:tc>
          <w:tcPr>
            <w:tcW w:w="0" w:type="auto"/>
            <w:tcBorders>
              <w:top w:val="single" w:sz="24" w:space="0" w:color="999999" w:themeColor="text1" w:themeTint="66"/>
            </w:tcBorders>
            <w:noWrap/>
            <w:hideMark/>
          </w:tcPr>
          <w:p w14:paraId="2D7216A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26</w:t>
            </w:r>
          </w:p>
        </w:tc>
        <w:tc>
          <w:tcPr>
            <w:tcW w:w="0" w:type="auto"/>
            <w:tcBorders>
              <w:top w:val="single" w:sz="24" w:space="0" w:color="999999" w:themeColor="text1" w:themeTint="66"/>
            </w:tcBorders>
            <w:noWrap/>
            <w:hideMark/>
          </w:tcPr>
          <w:p w14:paraId="0CDBCE5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540</w:t>
            </w:r>
          </w:p>
        </w:tc>
      </w:tr>
      <w:tr w:rsidR="00D460AB" w:rsidRPr="004D3188" w14:paraId="4EE6BAB3"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50E290" w14:textId="77777777" w:rsidR="00D460AB" w:rsidRPr="004D3188" w:rsidRDefault="00D460AB" w:rsidP="00DC63F7">
            <w:pPr>
              <w:spacing w:after="0" w:line="240" w:lineRule="auto"/>
              <w:rPr>
                <w:lang w:eastAsia="en-AU"/>
              </w:rPr>
            </w:pPr>
          </w:p>
        </w:tc>
        <w:tc>
          <w:tcPr>
            <w:tcW w:w="0" w:type="auto"/>
            <w:noWrap/>
            <w:hideMark/>
          </w:tcPr>
          <w:p w14:paraId="1110785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Lowbank</w:t>
            </w:r>
          </w:p>
        </w:tc>
        <w:tc>
          <w:tcPr>
            <w:tcW w:w="0" w:type="auto"/>
            <w:noWrap/>
            <w:hideMark/>
          </w:tcPr>
          <w:p w14:paraId="3FE58D2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8.2</w:t>
            </w:r>
          </w:p>
        </w:tc>
        <w:tc>
          <w:tcPr>
            <w:tcW w:w="0" w:type="auto"/>
            <w:noWrap/>
            <w:hideMark/>
          </w:tcPr>
          <w:p w14:paraId="6463F79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358</w:t>
            </w:r>
          </w:p>
        </w:tc>
        <w:tc>
          <w:tcPr>
            <w:tcW w:w="0" w:type="auto"/>
            <w:noWrap/>
            <w:hideMark/>
          </w:tcPr>
          <w:p w14:paraId="6A1D419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7.6</w:t>
            </w:r>
          </w:p>
        </w:tc>
        <w:tc>
          <w:tcPr>
            <w:tcW w:w="0" w:type="auto"/>
            <w:noWrap/>
            <w:hideMark/>
          </w:tcPr>
          <w:p w14:paraId="7F69A4A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37</w:t>
            </w:r>
          </w:p>
        </w:tc>
        <w:tc>
          <w:tcPr>
            <w:tcW w:w="0" w:type="auto"/>
            <w:noWrap/>
            <w:hideMark/>
          </w:tcPr>
          <w:p w14:paraId="12DF7FD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26</w:t>
            </w:r>
          </w:p>
        </w:tc>
        <w:tc>
          <w:tcPr>
            <w:tcW w:w="0" w:type="auto"/>
            <w:noWrap/>
            <w:hideMark/>
          </w:tcPr>
          <w:p w14:paraId="2338A38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430</w:t>
            </w:r>
          </w:p>
        </w:tc>
      </w:tr>
      <w:tr w:rsidR="00D460AB" w:rsidRPr="004D3188" w14:paraId="69B6FF6F"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954F81" w14:textId="77777777" w:rsidR="00D460AB" w:rsidRPr="004D3188" w:rsidRDefault="00D460AB" w:rsidP="00DC63F7">
            <w:pPr>
              <w:spacing w:after="0" w:line="240" w:lineRule="auto"/>
              <w:rPr>
                <w:lang w:eastAsia="en-AU"/>
              </w:rPr>
            </w:pPr>
          </w:p>
        </w:tc>
        <w:tc>
          <w:tcPr>
            <w:tcW w:w="0" w:type="auto"/>
            <w:noWrap/>
            <w:hideMark/>
          </w:tcPr>
          <w:p w14:paraId="6F17BF9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 xml:space="preserve">Milich </w:t>
            </w:r>
          </w:p>
        </w:tc>
        <w:tc>
          <w:tcPr>
            <w:tcW w:w="0" w:type="auto"/>
            <w:noWrap/>
            <w:hideMark/>
          </w:tcPr>
          <w:p w14:paraId="7D1EA2E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8.7</w:t>
            </w:r>
          </w:p>
        </w:tc>
        <w:tc>
          <w:tcPr>
            <w:tcW w:w="0" w:type="auto"/>
            <w:noWrap/>
            <w:hideMark/>
          </w:tcPr>
          <w:p w14:paraId="1B5C730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385</w:t>
            </w:r>
          </w:p>
        </w:tc>
        <w:tc>
          <w:tcPr>
            <w:tcW w:w="0" w:type="auto"/>
            <w:noWrap/>
            <w:hideMark/>
          </w:tcPr>
          <w:p w14:paraId="44B597C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8.1</w:t>
            </w:r>
          </w:p>
        </w:tc>
        <w:tc>
          <w:tcPr>
            <w:tcW w:w="0" w:type="auto"/>
            <w:noWrap/>
            <w:hideMark/>
          </w:tcPr>
          <w:p w14:paraId="058D7F8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37</w:t>
            </w:r>
          </w:p>
        </w:tc>
        <w:tc>
          <w:tcPr>
            <w:tcW w:w="0" w:type="auto"/>
            <w:noWrap/>
            <w:hideMark/>
          </w:tcPr>
          <w:p w14:paraId="2061E84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29</w:t>
            </w:r>
          </w:p>
        </w:tc>
        <w:tc>
          <w:tcPr>
            <w:tcW w:w="0" w:type="auto"/>
            <w:noWrap/>
            <w:hideMark/>
          </w:tcPr>
          <w:p w14:paraId="6719F41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450</w:t>
            </w:r>
          </w:p>
        </w:tc>
      </w:tr>
      <w:tr w:rsidR="00D460AB" w:rsidRPr="004D3188" w14:paraId="02F08D73"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722BAE" w14:textId="77777777" w:rsidR="00D460AB" w:rsidRPr="004D3188" w:rsidRDefault="00D460AB" w:rsidP="00DC63F7">
            <w:pPr>
              <w:spacing w:after="0" w:line="240" w:lineRule="auto"/>
              <w:rPr>
                <w:lang w:eastAsia="en-AU"/>
              </w:rPr>
            </w:pPr>
          </w:p>
        </w:tc>
        <w:tc>
          <w:tcPr>
            <w:tcW w:w="0" w:type="auto"/>
            <w:noWrap/>
            <w:hideMark/>
          </w:tcPr>
          <w:p w14:paraId="33026A5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Darling</w:t>
            </w:r>
          </w:p>
        </w:tc>
        <w:tc>
          <w:tcPr>
            <w:tcW w:w="0" w:type="auto"/>
            <w:noWrap/>
            <w:hideMark/>
          </w:tcPr>
          <w:p w14:paraId="7EB61A9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5.4</w:t>
            </w:r>
          </w:p>
        </w:tc>
        <w:tc>
          <w:tcPr>
            <w:tcW w:w="0" w:type="auto"/>
            <w:noWrap/>
            <w:hideMark/>
          </w:tcPr>
          <w:p w14:paraId="2B26F94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407</w:t>
            </w:r>
          </w:p>
        </w:tc>
        <w:tc>
          <w:tcPr>
            <w:tcW w:w="0" w:type="auto"/>
            <w:noWrap/>
            <w:hideMark/>
          </w:tcPr>
          <w:p w14:paraId="113624B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7.6</w:t>
            </w:r>
          </w:p>
        </w:tc>
        <w:tc>
          <w:tcPr>
            <w:tcW w:w="0" w:type="auto"/>
            <w:noWrap/>
            <w:hideMark/>
          </w:tcPr>
          <w:p w14:paraId="652A2C2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270</w:t>
            </w:r>
          </w:p>
        </w:tc>
        <w:tc>
          <w:tcPr>
            <w:tcW w:w="0" w:type="auto"/>
            <w:noWrap/>
            <w:hideMark/>
          </w:tcPr>
          <w:p w14:paraId="1DEBF70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28</w:t>
            </w:r>
          </w:p>
        </w:tc>
        <w:tc>
          <w:tcPr>
            <w:tcW w:w="0" w:type="auto"/>
            <w:noWrap/>
            <w:hideMark/>
          </w:tcPr>
          <w:p w14:paraId="0070D03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120</w:t>
            </w:r>
          </w:p>
        </w:tc>
      </w:tr>
      <w:tr w:rsidR="00D460AB" w:rsidRPr="004D3188" w14:paraId="368BF1E0"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6F227C" w14:textId="77777777" w:rsidR="00D460AB" w:rsidRPr="004D3188" w:rsidRDefault="00D460AB" w:rsidP="00DC63F7">
            <w:pPr>
              <w:spacing w:after="0" w:line="240" w:lineRule="auto"/>
              <w:rPr>
                <w:lang w:eastAsia="en-AU"/>
              </w:rPr>
            </w:pPr>
          </w:p>
        </w:tc>
        <w:tc>
          <w:tcPr>
            <w:tcW w:w="0" w:type="auto"/>
            <w:noWrap/>
            <w:hideMark/>
          </w:tcPr>
          <w:p w14:paraId="7F8ACCB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Tooleybuc</w:t>
            </w:r>
          </w:p>
        </w:tc>
        <w:tc>
          <w:tcPr>
            <w:tcW w:w="0" w:type="auto"/>
            <w:noWrap/>
            <w:hideMark/>
          </w:tcPr>
          <w:p w14:paraId="0ADD708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6.9</w:t>
            </w:r>
          </w:p>
        </w:tc>
        <w:tc>
          <w:tcPr>
            <w:tcW w:w="0" w:type="auto"/>
            <w:noWrap/>
            <w:hideMark/>
          </w:tcPr>
          <w:p w14:paraId="6C32232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85</w:t>
            </w:r>
          </w:p>
        </w:tc>
        <w:tc>
          <w:tcPr>
            <w:tcW w:w="0" w:type="auto"/>
            <w:noWrap/>
            <w:hideMark/>
          </w:tcPr>
          <w:p w14:paraId="5A7CBAD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7.3</w:t>
            </w:r>
          </w:p>
        </w:tc>
        <w:tc>
          <w:tcPr>
            <w:tcW w:w="0" w:type="auto"/>
            <w:noWrap/>
            <w:hideMark/>
          </w:tcPr>
          <w:p w14:paraId="7E195C4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50</w:t>
            </w:r>
          </w:p>
        </w:tc>
        <w:tc>
          <w:tcPr>
            <w:tcW w:w="0" w:type="auto"/>
            <w:noWrap/>
            <w:hideMark/>
          </w:tcPr>
          <w:p w14:paraId="2DF58E7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28</w:t>
            </w:r>
          </w:p>
        </w:tc>
        <w:tc>
          <w:tcPr>
            <w:tcW w:w="0" w:type="auto"/>
            <w:noWrap/>
            <w:hideMark/>
          </w:tcPr>
          <w:p w14:paraId="40667B1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310</w:t>
            </w:r>
          </w:p>
        </w:tc>
      </w:tr>
      <w:tr w:rsidR="00D460AB" w:rsidRPr="004D3188" w14:paraId="59803C88"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CAE8C8" w14:textId="77777777" w:rsidR="00D460AB" w:rsidRPr="004D3188" w:rsidRDefault="00D460AB" w:rsidP="00DC63F7">
            <w:pPr>
              <w:spacing w:after="0" w:line="240" w:lineRule="auto"/>
              <w:rPr>
                <w:lang w:eastAsia="en-AU"/>
              </w:rPr>
            </w:pPr>
          </w:p>
        </w:tc>
        <w:tc>
          <w:tcPr>
            <w:tcW w:w="0" w:type="auto"/>
            <w:noWrap/>
            <w:hideMark/>
          </w:tcPr>
          <w:p w14:paraId="5051024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Swan Hill</w:t>
            </w:r>
          </w:p>
        </w:tc>
        <w:tc>
          <w:tcPr>
            <w:tcW w:w="0" w:type="auto"/>
            <w:noWrap/>
            <w:hideMark/>
          </w:tcPr>
          <w:p w14:paraId="4ED1D59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7.5</w:t>
            </w:r>
          </w:p>
        </w:tc>
        <w:tc>
          <w:tcPr>
            <w:tcW w:w="0" w:type="auto"/>
            <w:noWrap/>
            <w:hideMark/>
          </w:tcPr>
          <w:p w14:paraId="62FB82E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76</w:t>
            </w:r>
          </w:p>
        </w:tc>
        <w:tc>
          <w:tcPr>
            <w:tcW w:w="0" w:type="auto"/>
            <w:noWrap/>
            <w:hideMark/>
          </w:tcPr>
          <w:p w14:paraId="65D9C69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7.3</w:t>
            </w:r>
          </w:p>
        </w:tc>
        <w:tc>
          <w:tcPr>
            <w:tcW w:w="0" w:type="auto"/>
            <w:noWrap/>
            <w:hideMark/>
          </w:tcPr>
          <w:p w14:paraId="6EA44D3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46</w:t>
            </w:r>
          </w:p>
        </w:tc>
        <w:tc>
          <w:tcPr>
            <w:tcW w:w="0" w:type="auto"/>
            <w:noWrap/>
            <w:hideMark/>
          </w:tcPr>
          <w:p w14:paraId="303255C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30</w:t>
            </w:r>
          </w:p>
        </w:tc>
        <w:tc>
          <w:tcPr>
            <w:tcW w:w="0" w:type="auto"/>
            <w:noWrap/>
            <w:hideMark/>
          </w:tcPr>
          <w:p w14:paraId="16125CD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320</w:t>
            </w:r>
          </w:p>
        </w:tc>
      </w:tr>
      <w:tr w:rsidR="00D460AB" w:rsidRPr="004D3188" w14:paraId="24FD38CF"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9F0F7D" w14:textId="77777777" w:rsidR="00D460AB" w:rsidRPr="004D3188" w:rsidRDefault="00D460AB" w:rsidP="00DC63F7">
            <w:pPr>
              <w:spacing w:after="0" w:line="240" w:lineRule="auto"/>
              <w:rPr>
                <w:lang w:eastAsia="en-AU"/>
              </w:rPr>
            </w:pPr>
          </w:p>
        </w:tc>
        <w:tc>
          <w:tcPr>
            <w:tcW w:w="0" w:type="auto"/>
            <w:noWrap/>
            <w:hideMark/>
          </w:tcPr>
          <w:p w14:paraId="1C21FF5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Barham</w:t>
            </w:r>
          </w:p>
        </w:tc>
        <w:tc>
          <w:tcPr>
            <w:tcW w:w="0" w:type="auto"/>
            <w:noWrap/>
            <w:hideMark/>
          </w:tcPr>
          <w:p w14:paraId="5F4D404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6.5</w:t>
            </w:r>
          </w:p>
        </w:tc>
        <w:tc>
          <w:tcPr>
            <w:tcW w:w="0" w:type="auto"/>
            <w:noWrap/>
            <w:hideMark/>
          </w:tcPr>
          <w:p w14:paraId="31A90E2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61</w:t>
            </w:r>
          </w:p>
        </w:tc>
        <w:tc>
          <w:tcPr>
            <w:tcW w:w="0" w:type="auto"/>
            <w:noWrap/>
            <w:hideMark/>
          </w:tcPr>
          <w:p w14:paraId="3D901CB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w:t>
            </w:r>
          </w:p>
        </w:tc>
        <w:tc>
          <w:tcPr>
            <w:tcW w:w="0" w:type="auto"/>
            <w:noWrap/>
            <w:hideMark/>
          </w:tcPr>
          <w:p w14:paraId="5CAAAE0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31</w:t>
            </w:r>
          </w:p>
        </w:tc>
        <w:tc>
          <w:tcPr>
            <w:tcW w:w="0" w:type="auto"/>
            <w:noWrap/>
            <w:hideMark/>
          </w:tcPr>
          <w:p w14:paraId="1AE37E6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29</w:t>
            </w:r>
          </w:p>
        </w:tc>
        <w:tc>
          <w:tcPr>
            <w:tcW w:w="0" w:type="auto"/>
            <w:noWrap/>
            <w:hideMark/>
          </w:tcPr>
          <w:p w14:paraId="2474841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400</w:t>
            </w:r>
          </w:p>
        </w:tc>
      </w:tr>
      <w:tr w:rsidR="00D460AB" w:rsidRPr="004D3188" w14:paraId="4FD98E80"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7922BC" w14:textId="77777777" w:rsidR="00D460AB" w:rsidRPr="004D3188" w:rsidRDefault="00D460AB" w:rsidP="00DC63F7">
            <w:pPr>
              <w:spacing w:after="0" w:line="240" w:lineRule="auto"/>
              <w:rPr>
                <w:lang w:eastAsia="en-AU"/>
              </w:rPr>
            </w:pPr>
          </w:p>
        </w:tc>
        <w:tc>
          <w:tcPr>
            <w:tcW w:w="0" w:type="auto"/>
            <w:noWrap/>
            <w:hideMark/>
          </w:tcPr>
          <w:p w14:paraId="3F364F5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Goulburn</w:t>
            </w:r>
          </w:p>
        </w:tc>
        <w:tc>
          <w:tcPr>
            <w:tcW w:w="0" w:type="auto"/>
            <w:noWrap/>
            <w:hideMark/>
          </w:tcPr>
          <w:p w14:paraId="218F0D5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5.9</w:t>
            </w:r>
          </w:p>
        </w:tc>
        <w:tc>
          <w:tcPr>
            <w:tcW w:w="0" w:type="auto"/>
            <w:noWrap/>
            <w:hideMark/>
          </w:tcPr>
          <w:p w14:paraId="080037D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noWrap/>
            <w:hideMark/>
          </w:tcPr>
          <w:p w14:paraId="0B6B46D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6.9</w:t>
            </w:r>
          </w:p>
        </w:tc>
        <w:tc>
          <w:tcPr>
            <w:tcW w:w="0" w:type="auto"/>
            <w:noWrap/>
            <w:hideMark/>
          </w:tcPr>
          <w:p w14:paraId="2D8A6D9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33</w:t>
            </w:r>
          </w:p>
        </w:tc>
        <w:tc>
          <w:tcPr>
            <w:tcW w:w="0" w:type="auto"/>
            <w:noWrap/>
            <w:hideMark/>
          </w:tcPr>
          <w:p w14:paraId="329C1E5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31</w:t>
            </w:r>
          </w:p>
        </w:tc>
        <w:tc>
          <w:tcPr>
            <w:tcW w:w="0" w:type="auto"/>
            <w:noWrap/>
            <w:hideMark/>
          </w:tcPr>
          <w:p w14:paraId="2A45B91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400</w:t>
            </w:r>
          </w:p>
        </w:tc>
      </w:tr>
      <w:tr w:rsidR="00D460AB" w:rsidRPr="004D3188" w14:paraId="13994525"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3CAFB8" w14:textId="77777777" w:rsidR="00D460AB" w:rsidRPr="004D3188" w:rsidRDefault="00D460AB" w:rsidP="00DC63F7">
            <w:pPr>
              <w:spacing w:after="0" w:line="240" w:lineRule="auto"/>
              <w:rPr>
                <w:lang w:eastAsia="en-AU"/>
              </w:rPr>
            </w:pPr>
          </w:p>
        </w:tc>
        <w:tc>
          <w:tcPr>
            <w:tcW w:w="0" w:type="auto"/>
            <w:noWrap/>
            <w:hideMark/>
          </w:tcPr>
          <w:p w14:paraId="7B2E234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Picnic Point</w:t>
            </w:r>
          </w:p>
        </w:tc>
        <w:tc>
          <w:tcPr>
            <w:tcW w:w="0" w:type="auto"/>
            <w:noWrap/>
            <w:hideMark/>
          </w:tcPr>
          <w:p w14:paraId="340C10D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6.6</w:t>
            </w:r>
          </w:p>
        </w:tc>
        <w:tc>
          <w:tcPr>
            <w:tcW w:w="0" w:type="auto"/>
            <w:noWrap/>
            <w:hideMark/>
          </w:tcPr>
          <w:p w14:paraId="4DEDFA6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47</w:t>
            </w:r>
          </w:p>
        </w:tc>
        <w:tc>
          <w:tcPr>
            <w:tcW w:w="0" w:type="auto"/>
            <w:noWrap/>
            <w:hideMark/>
          </w:tcPr>
          <w:p w14:paraId="3DACA23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w:t>
            </w:r>
          </w:p>
        </w:tc>
        <w:tc>
          <w:tcPr>
            <w:tcW w:w="0" w:type="auto"/>
            <w:noWrap/>
            <w:hideMark/>
          </w:tcPr>
          <w:p w14:paraId="22D77BB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24</w:t>
            </w:r>
          </w:p>
        </w:tc>
        <w:tc>
          <w:tcPr>
            <w:tcW w:w="0" w:type="auto"/>
            <w:noWrap/>
            <w:hideMark/>
          </w:tcPr>
          <w:p w14:paraId="3FB2A2C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29</w:t>
            </w:r>
          </w:p>
        </w:tc>
        <w:tc>
          <w:tcPr>
            <w:tcW w:w="0" w:type="auto"/>
            <w:noWrap/>
            <w:hideMark/>
          </w:tcPr>
          <w:p w14:paraId="431B911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510</w:t>
            </w:r>
          </w:p>
        </w:tc>
      </w:tr>
      <w:tr w:rsidR="00D460AB" w:rsidRPr="004D3188" w14:paraId="46E1D7FD"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FE5B9A" w14:textId="77777777" w:rsidR="00D460AB" w:rsidRPr="004D3188" w:rsidRDefault="00D460AB" w:rsidP="00DC63F7">
            <w:pPr>
              <w:spacing w:after="0" w:line="240" w:lineRule="auto"/>
              <w:rPr>
                <w:lang w:eastAsia="en-AU"/>
              </w:rPr>
            </w:pPr>
          </w:p>
        </w:tc>
        <w:tc>
          <w:tcPr>
            <w:tcW w:w="0" w:type="auto"/>
            <w:noWrap/>
            <w:hideMark/>
          </w:tcPr>
          <w:p w14:paraId="2E0D27D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Tocumwal</w:t>
            </w:r>
          </w:p>
        </w:tc>
        <w:tc>
          <w:tcPr>
            <w:tcW w:w="0" w:type="auto"/>
            <w:noWrap/>
            <w:hideMark/>
          </w:tcPr>
          <w:p w14:paraId="49BF527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7.5</w:t>
            </w:r>
          </w:p>
        </w:tc>
        <w:tc>
          <w:tcPr>
            <w:tcW w:w="0" w:type="auto"/>
            <w:noWrap/>
            <w:hideMark/>
          </w:tcPr>
          <w:p w14:paraId="4BCC029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48</w:t>
            </w:r>
          </w:p>
        </w:tc>
        <w:tc>
          <w:tcPr>
            <w:tcW w:w="0" w:type="auto"/>
            <w:noWrap/>
            <w:hideMark/>
          </w:tcPr>
          <w:p w14:paraId="6C8B2BE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7.4</w:t>
            </w:r>
          </w:p>
        </w:tc>
        <w:tc>
          <w:tcPr>
            <w:tcW w:w="0" w:type="auto"/>
            <w:noWrap/>
            <w:hideMark/>
          </w:tcPr>
          <w:p w14:paraId="321FEB6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16</w:t>
            </w:r>
          </w:p>
        </w:tc>
        <w:tc>
          <w:tcPr>
            <w:tcW w:w="0" w:type="auto"/>
            <w:noWrap/>
            <w:hideMark/>
          </w:tcPr>
          <w:p w14:paraId="0D958D0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28</w:t>
            </w:r>
          </w:p>
        </w:tc>
        <w:tc>
          <w:tcPr>
            <w:tcW w:w="0" w:type="auto"/>
            <w:noWrap/>
            <w:hideMark/>
          </w:tcPr>
          <w:p w14:paraId="3D50268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700</w:t>
            </w:r>
          </w:p>
        </w:tc>
      </w:tr>
      <w:tr w:rsidR="00D460AB" w:rsidRPr="004D3188" w14:paraId="4C88379D"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27D66E" w14:textId="77777777" w:rsidR="00D460AB" w:rsidRPr="004D3188" w:rsidRDefault="00D460AB" w:rsidP="00DC63F7">
            <w:pPr>
              <w:spacing w:after="0" w:line="240" w:lineRule="auto"/>
              <w:rPr>
                <w:lang w:eastAsia="en-AU"/>
              </w:rPr>
            </w:pPr>
          </w:p>
        </w:tc>
        <w:tc>
          <w:tcPr>
            <w:tcW w:w="0" w:type="auto"/>
            <w:noWrap/>
            <w:hideMark/>
          </w:tcPr>
          <w:p w14:paraId="505A2BC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Yarrawonga</w:t>
            </w:r>
          </w:p>
        </w:tc>
        <w:tc>
          <w:tcPr>
            <w:tcW w:w="0" w:type="auto"/>
            <w:noWrap/>
            <w:hideMark/>
          </w:tcPr>
          <w:p w14:paraId="2E4E47C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w:t>
            </w:r>
          </w:p>
        </w:tc>
        <w:tc>
          <w:tcPr>
            <w:tcW w:w="0" w:type="auto"/>
            <w:noWrap/>
            <w:hideMark/>
          </w:tcPr>
          <w:p w14:paraId="0C23CED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48</w:t>
            </w:r>
          </w:p>
        </w:tc>
        <w:tc>
          <w:tcPr>
            <w:tcW w:w="0" w:type="auto"/>
            <w:noWrap/>
            <w:hideMark/>
          </w:tcPr>
          <w:p w14:paraId="54C3077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w:t>
            </w:r>
          </w:p>
        </w:tc>
        <w:tc>
          <w:tcPr>
            <w:tcW w:w="0" w:type="auto"/>
            <w:noWrap/>
            <w:hideMark/>
          </w:tcPr>
          <w:p w14:paraId="59032A2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w:t>
            </w:r>
          </w:p>
        </w:tc>
        <w:tc>
          <w:tcPr>
            <w:tcW w:w="0" w:type="auto"/>
            <w:noWrap/>
            <w:hideMark/>
          </w:tcPr>
          <w:p w14:paraId="697477D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25</w:t>
            </w:r>
          </w:p>
        </w:tc>
        <w:tc>
          <w:tcPr>
            <w:tcW w:w="0" w:type="auto"/>
            <w:noWrap/>
            <w:hideMark/>
          </w:tcPr>
          <w:p w14:paraId="3426B8B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800</w:t>
            </w:r>
          </w:p>
        </w:tc>
      </w:tr>
      <w:tr w:rsidR="00D460AB" w:rsidRPr="004D3188" w14:paraId="7B8086EC" w14:textId="77777777" w:rsidTr="00907B6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hideMark/>
          </w:tcPr>
          <w:p w14:paraId="20CA6FA8" w14:textId="77777777" w:rsidR="00D460AB" w:rsidRPr="004D3188" w:rsidRDefault="00D460AB" w:rsidP="00DC63F7">
            <w:pPr>
              <w:spacing w:after="0" w:line="240" w:lineRule="auto"/>
              <w:rPr>
                <w:lang w:eastAsia="en-AU"/>
              </w:rPr>
            </w:pPr>
          </w:p>
        </w:tc>
        <w:tc>
          <w:tcPr>
            <w:tcW w:w="0" w:type="auto"/>
            <w:tcBorders>
              <w:bottom w:val="single" w:sz="4" w:space="0" w:color="999999" w:themeColor="text1" w:themeTint="66"/>
            </w:tcBorders>
            <w:noWrap/>
            <w:hideMark/>
          </w:tcPr>
          <w:p w14:paraId="112A4FE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Ovens</w:t>
            </w:r>
          </w:p>
        </w:tc>
        <w:tc>
          <w:tcPr>
            <w:tcW w:w="0" w:type="auto"/>
            <w:tcBorders>
              <w:bottom w:val="single" w:sz="4" w:space="0" w:color="999999" w:themeColor="text1" w:themeTint="66"/>
            </w:tcBorders>
            <w:noWrap/>
            <w:hideMark/>
          </w:tcPr>
          <w:p w14:paraId="1F4842E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5.9</w:t>
            </w:r>
          </w:p>
        </w:tc>
        <w:tc>
          <w:tcPr>
            <w:tcW w:w="0" w:type="auto"/>
            <w:tcBorders>
              <w:bottom w:val="single" w:sz="4" w:space="0" w:color="999999" w:themeColor="text1" w:themeTint="66"/>
            </w:tcBorders>
            <w:noWrap/>
            <w:hideMark/>
          </w:tcPr>
          <w:p w14:paraId="323ABC8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55</w:t>
            </w:r>
          </w:p>
        </w:tc>
        <w:tc>
          <w:tcPr>
            <w:tcW w:w="0" w:type="auto"/>
            <w:tcBorders>
              <w:bottom w:val="single" w:sz="4" w:space="0" w:color="999999" w:themeColor="text1" w:themeTint="66"/>
            </w:tcBorders>
            <w:noWrap/>
            <w:hideMark/>
          </w:tcPr>
          <w:p w14:paraId="125E89F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tcBorders>
              <w:bottom w:val="single" w:sz="4" w:space="0" w:color="999999" w:themeColor="text1" w:themeTint="66"/>
            </w:tcBorders>
            <w:noWrap/>
            <w:hideMark/>
          </w:tcPr>
          <w:p w14:paraId="4FE082A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17</w:t>
            </w:r>
          </w:p>
        </w:tc>
        <w:tc>
          <w:tcPr>
            <w:tcW w:w="0" w:type="auto"/>
            <w:tcBorders>
              <w:bottom w:val="single" w:sz="4" w:space="0" w:color="999999" w:themeColor="text1" w:themeTint="66"/>
            </w:tcBorders>
            <w:noWrap/>
            <w:hideMark/>
          </w:tcPr>
          <w:p w14:paraId="730229E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26</w:t>
            </w:r>
          </w:p>
        </w:tc>
        <w:tc>
          <w:tcPr>
            <w:tcW w:w="0" w:type="auto"/>
            <w:tcBorders>
              <w:bottom w:val="single" w:sz="4" w:space="0" w:color="999999" w:themeColor="text1" w:themeTint="66"/>
            </w:tcBorders>
            <w:noWrap/>
            <w:hideMark/>
          </w:tcPr>
          <w:p w14:paraId="350E2A7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700</w:t>
            </w:r>
          </w:p>
        </w:tc>
      </w:tr>
      <w:tr w:rsidR="00D460AB" w:rsidRPr="004D3188" w14:paraId="61E98F65" w14:textId="77777777" w:rsidTr="00907B6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24" w:space="0" w:color="999999" w:themeColor="text1" w:themeTint="66"/>
            </w:tcBorders>
            <w:noWrap/>
            <w:hideMark/>
          </w:tcPr>
          <w:p w14:paraId="0CC50E90" w14:textId="77777777" w:rsidR="00D460AB" w:rsidRPr="004D3188" w:rsidRDefault="00D460AB" w:rsidP="00DC63F7">
            <w:pPr>
              <w:spacing w:after="0" w:line="240" w:lineRule="auto"/>
              <w:rPr>
                <w:lang w:eastAsia="en-AU"/>
              </w:rPr>
            </w:pPr>
          </w:p>
        </w:tc>
        <w:tc>
          <w:tcPr>
            <w:tcW w:w="0" w:type="auto"/>
            <w:tcBorders>
              <w:bottom w:val="single" w:sz="24" w:space="0" w:color="999999" w:themeColor="text1" w:themeTint="66"/>
            </w:tcBorders>
            <w:noWrap/>
            <w:hideMark/>
          </w:tcPr>
          <w:p w14:paraId="7ECC637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Howlong</w:t>
            </w:r>
          </w:p>
        </w:tc>
        <w:tc>
          <w:tcPr>
            <w:tcW w:w="0" w:type="auto"/>
            <w:tcBorders>
              <w:bottom w:val="single" w:sz="24" w:space="0" w:color="999999" w:themeColor="text1" w:themeTint="66"/>
            </w:tcBorders>
            <w:noWrap/>
            <w:hideMark/>
          </w:tcPr>
          <w:p w14:paraId="0211563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8.5</w:t>
            </w:r>
          </w:p>
        </w:tc>
        <w:tc>
          <w:tcPr>
            <w:tcW w:w="0" w:type="auto"/>
            <w:tcBorders>
              <w:bottom w:val="single" w:sz="24" w:space="0" w:color="999999" w:themeColor="text1" w:themeTint="66"/>
            </w:tcBorders>
            <w:noWrap/>
            <w:hideMark/>
          </w:tcPr>
          <w:p w14:paraId="6E25C25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41</w:t>
            </w:r>
          </w:p>
        </w:tc>
        <w:tc>
          <w:tcPr>
            <w:tcW w:w="0" w:type="auto"/>
            <w:tcBorders>
              <w:bottom w:val="single" w:sz="24" w:space="0" w:color="999999" w:themeColor="text1" w:themeTint="66"/>
            </w:tcBorders>
            <w:noWrap/>
            <w:hideMark/>
          </w:tcPr>
          <w:p w14:paraId="399C6FB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6.7</w:t>
            </w:r>
          </w:p>
        </w:tc>
        <w:tc>
          <w:tcPr>
            <w:tcW w:w="0" w:type="auto"/>
            <w:tcBorders>
              <w:bottom w:val="single" w:sz="24" w:space="0" w:color="999999" w:themeColor="text1" w:themeTint="66"/>
            </w:tcBorders>
            <w:noWrap/>
            <w:hideMark/>
          </w:tcPr>
          <w:p w14:paraId="4176018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14</w:t>
            </w:r>
          </w:p>
        </w:tc>
        <w:tc>
          <w:tcPr>
            <w:tcW w:w="0" w:type="auto"/>
            <w:tcBorders>
              <w:bottom w:val="single" w:sz="24" w:space="0" w:color="999999" w:themeColor="text1" w:themeTint="66"/>
            </w:tcBorders>
            <w:noWrap/>
            <w:hideMark/>
          </w:tcPr>
          <w:p w14:paraId="6724F67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tcBorders>
              <w:bottom w:val="single" w:sz="24" w:space="0" w:color="999999" w:themeColor="text1" w:themeTint="66"/>
            </w:tcBorders>
            <w:noWrap/>
            <w:hideMark/>
          </w:tcPr>
          <w:p w14:paraId="101071C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760</w:t>
            </w:r>
          </w:p>
        </w:tc>
      </w:tr>
      <w:tr w:rsidR="00D460AB" w:rsidRPr="004D3188" w14:paraId="1DE4057A" w14:textId="77777777" w:rsidTr="00907B6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999999" w:themeColor="text1" w:themeTint="66"/>
            </w:tcBorders>
            <w:noWrap/>
            <w:hideMark/>
          </w:tcPr>
          <w:p w14:paraId="582F070F" w14:textId="77777777" w:rsidR="00D460AB" w:rsidRPr="004D3188" w:rsidRDefault="00D460AB" w:rsidP="00DC63F7">
            <w:pPr>
              <w:spacing w:after="0" w:line="240" w:lineRule="auto"/>
              <w:rPr>
                <w:lang w:eastAsia="en-AU"/>
              </w:rPr>
            </w:pPr>
            <w:r w:rsidRPr="004D3188">
              <w:rPr>
                <w:lang w:eastAsia="en-AU"/>
              </w:rPr>
              <w:t>May 2017</w:t>
            </w:r>
          </w:p>
        </w:tc>
        <w:tc>
          <w:tcPr>
            <w:tcW w:w="0" w:type="auto"/>
            <w:tcBorders>
              <w:top w:val="single" w:sz="24" w:space="0" w:color="999999" w:themeColor="text1" w:themeTint="66"/>
            </w:tcBorders>
            <w:noWrap/>
            <w:hideMark/>
          </w:tcPr>
          <w:p w14:paraId="1F2E9D7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Brenda Park</w:t>
            </w:r>
          </w:p>
        </w:tc>
        <w:tc>
          <w:tcPr>
            <w:tcW w:w="0" w:type="auto"/>
            <w:tcBorders>
              <w:top w:val="single" w:sz="24" w:space="0" w:color="999999" w:themeColor="text1" w:themeTint="66"/>
            </w:tcBorders>
            <w:noWrap/>
            <w:hideMark/>
          </w:tcPr>
          <w:p w14:paraId="5A5BE85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9.3</w:t>
            </w:r>
          </w:p>
        </w:tc>
        <w:tc>
          <w:tcPr>
            <w:tcW w:w="0" w:type="auto"/>
            <w:tcBorders>
              <w:top w:val="single" w:sz="24" w:space="0" w:color="999999" w:themeColor="text1" w:themeTint="66"/>
            </w:tcBorders>
            <w:noWrap/>
            <w:hideMark/>
          </w:tcPr>
          <w:p w14:paraId="12EC88E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528</w:t>
            </w:r>
          </w:p>
        </w:tc>
        <w:tc>
          <w:tcPr>
            <w:tcW w:w="0" w:type="auto"/>
            <w:tcBorders>
              <w:top w:val="single" w:sz="24" w:space="0" w:color="999999" w:themeColor="text1" w:themeTint="66"/>
            </w:tcBorders>
            <w:noWrap/>
            <w:hideMark/>
          </w:tcPr>
          <w:p w14:paraId="174DBE9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7.1</w:t>
            </w:r>
          </w:p>
        </w:tc>
        <w:tc>
          <w:tcPr>
            <w:tcW w:w="0" w:type="auto"/>
            <w:tcBorders>
              <w:top w:val="single" w:sz="24" w:space="0" w:color="999999" w:themeColor="text1" w:themeTint="66"/>
            </w:tcBorders>
            <w:noWrap/>
            <w:hideMark/>
          </w:tcPr>
          <w:p w14:paraId="1C95A68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33</w:t>
            </w:r>
          </w:p>
        </w:tc>
        <w:tc>
          <w:tcPr>
            <w:tcW w:w="0" w:type="auto"/>
            <w:tcBorders>
              <w:top w:val="single" w:sz="24" w:space="0" w:color="999999" w:themeColor="text1" w:themeTint="66"/>
            </w:tcBorders>
            <w:noWrap/>
            <w:hideMark/>
          </w:tcPr>
          <w:p w14:paraId="34229D0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tcBorders>
              <w:top w:val="single" w:sz="24" w:space="0" w:color="999999" w:themeColor="text1" w:themeTint="66"/>
            </w:tcBorders>
            <w:noWrap/>
            <w:hideMark/>
          </w:tcPr>
          <w:p w14:paraId="2EEEE56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380</w:t>
            </w:r>
          </w:p>
        </w:tc>
      </w:tr>
      <w:tr w:rsidR="00D460AB" w:rsidRPr="004D3188" w14:paraId="43011996"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B2D75C" w14:textId="77777777" w:rsidR="00D460AB" w:rsidRPr="004D3188" w:rsidRDefault="00D460AB" w:rsidP="00DC63F7">
            <w:pPr>
              <w:spacing w:after="0" w:line="240" w:lineRule="auto"/>
              <w:rPr>
                <w:lang w:eastAsia="en-AU"/>
              </w:rPr>
            </w:pPr>
          </w:p>
        </w:tc>
        <w:tc>
          <w:tcPr>
            <w:tcW w:w="0" w:type="auto"/>
            <w:noWrap/>
            <w:hideMark/>
          </w:tcPr>
          <w:p w14:paraId="1AFCCD8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Lowbank</w:t>
            </w:r>
          </w:p>
        </w:tc>
        <w:tc>
          <w:tcPr>
            <w:tcW w:w="0" w:type="auto"/>
            <w:noWrap/>
            <w:hideMark/>
          </w:tcPr>
          <w:p w14:paraId="6F6647A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9.7</w:t>
            </w:r>
          </w:p>
        </w:tc>
        <w:tc>
          <w:tcPr>
            <w:tcW w:w="0" w:type="auto"/>
            <w:noWrap/>
            <w:hideMark/>
          </w:tcPr>
          <w:p w14:paraId="41D6C82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472</w:t>
            </w:r>
          </w:p>
        </w:tc>
        <w:tc>
          <w:tcPr>
            <w:tcW w:w="0" w:type="auto"/>
            <w:noWrap/>
            <w:hideMark/>
          </w:tcPr>
          <w:p w14:paraId="67CA345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7.1</w:t>
            </w:r>
          </w:p>
        </w:tc>
        <w:tc>
          <w:tcPr>
            <w:tcW w:w="0" w:type="auto"/>
            <w:noWrap/>
            <w:hideMark/>
          </w:tcPr>
          <w:p w14:paraId="5347178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30</w:t>
            </w:r>
          </w:p>
        </w:tc>
        <w:tc>
          <w:tcPr>
            <w:tcW w:w="0" w:type="auto"/>
            <w:noWrap/>
            <w:hideMark/>
          </w:tcPr>
          <w:p w14:paraId="695F07D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noWrap/>
            <w:hideMark/>
          </w:tcPr>
          <w:p w14:paraId="7DBC7C7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380</w:t>
            </w:r>
          </w:p>
        </w:tc>
      </w:tr>
      <w:tr w:rsidR="00D460AB" w:rsidRPr="004D3188" w14:paraId="61C25432"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3F564D" w14:textId="77777777" w:rsidR="00D460AB" w:rsidRPr="004D3188" w:rsidRDefault="00D460AB" w:rsidP="00DC63F7">
            <w:pPr>
              <w:spacing w:after="0" w:line="240" w:lineRule="auto"/>
              <w:rPr>
                <w:lang w:eastAsia="en-AU"/>
              </w:rPr>
            </w:pPr>
          </w:p>
        </w:tc>
        <w:tc>
          <w:tcPr>
            <w:tcW w:w="0" w:type="auto"/>
            <w:noWrap/>
            <w:hideMark/>
          </w:tcPr>
          <w:p w14:paraId="44DE946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 xml:space="preserve">Milich </w:t>
            </w:r>
          </w:p>
        </w:tc>
        <w:tc>
          <w:tcPr>
            <w:tcW w:w="0" w:type="auto"/>
            <w:noWrap/>
            <w:hideMark/>
          </w:tcPr>
          <w:p w14:paraId="29EFF16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9.5</w:t>
            </w:r>
          </w:p>
        </w:tc>
        <w:tc>
          <w:tcPr>
            <w:tcW w:w="0" w:type="auto"/>
            <w:noWrap/>
            <w:hideMark/>
          </w:tcPr>
          <w:p w14:paraId="750C1EC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384</w:t>
            </w:r>
          </w:p>
        </w:tc>
        <w:tc>
          <w:tcPr>
            <w:tcW w:w="0" w:type="auto"/>
            <w:noWrap/>
            <w:hideMark/>
          </w:tcPr>
          <w:p w14:paraId="6D04D05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7.3</w:t>
            </w:r>
          </w:p>
        </w:tc>
        <w:tc>
          <w:tcPr>
            <w:tcW w:w="0" w:type="auto"/>
            <w:noWrap/>
            <w:hideMark/>
          </w:tcPr>
          <w:p w14:paraId="6CBA828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30</w:t>
            </w:r>
          </w:p>
        </w:tc>
        <w:tc>
          <w:tcPr>
            <w:tcW w:w="0" w:type="auto"/>
            <w:noWrap/>
            <w:hideMark/>
          </w:tcPr>
          <w:p w14:paraId="4A2E9A4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w:t>
            </w:r>
          </w:p>
        </w:tc>
        <w:tc>
          <w:tcPr>
            <w:tcW w:w="0" w:type="auto"/>
            <w:noWrap/>
            <w:hideMark/>
          </w:tcPr>
          <w:p w14:paraId="78E0C3B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400</w:t>
            </w:r>
          </w:p>
        </w:tc>
      </w:tr>
      <w:tr w:rsidR="00D460AB" w:rsidRPr="004D3188" w14:paraId="344AD1F8"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24EBE3" w14:textId="77777777" w:rsidR="00D460AB" w:rsidRPr="004D3188" w:rsidRDefault="00D460AB" w:rsidP="00DC63F7">
            <w:pPr>
              <w:spacing w:after="0" w:line="240" w:lineRule="auto"/>
              <w:rPr>
                <w:lang w:eastAsia="en-AU"/>
              </w:rPr>
            </w:pPr>
          </w:p>
        </w:tc>
        <w:tc>
          <w:tcPr>
            <w:tcW w:w="0" w:type="auto"/>
            <w:noWrap/>
            <w:hideMark/>
          </w:tcPr>
          <w:p w14:paraId="5E7A489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Darling</w:t>
            </w:r>
          </w:p>
        </w:tc>
        <w:tc>
          <w:tcPr>
            <w:tcW w:w="0" w:type="auto"/>
            <w:noWrap/>
            <w:hideMark/>
          </w:tcPr>
          <w:p w14:paraId="1440B7A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w:t>
            </w:r>
          </w:p>
        </w:tc>
        <w:tc>
          <w:tcPr>
            <w:tcW w:w="0" w:type="auto"/>
            <w:noWrap/>
            <w:hideMark/>
          </w:tcPr>
          <w:p w14:paraId="11D17A5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507</w:t>
            </w:r>
          </w:p>
        </w:tc>
        <w:tc>
          <w:tcPr>
            <w:tcW w:w="0" w:type="auto"/>
            <w:noWrap/>
            <w:hideMark/>
          </w:tcPr>
          <w:p w14:paraId="2C4F808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8.0</w:t>
            </w:r>
          </w:p>
        </w:tc>
        <w:tc>
          <w:tcPr>
            <w:tcW w:w="0" w:type="auto"/>
            <w:noWrap/>
            <w:hideMark/>
          </w:tcPr>
          <w:p w14:paraId="0102668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79</w:t>
            </w:r>
          </w:p>
        </w:tc>
        <w:tc>
          <w:tcPr>
            <w:tcW w:w="0" w:type="auto"/>
            <w:noWrap/>
            <w:hideMark/>
          </w:tcPr>
          <w:p w14:paraId="542323D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18</w:t>
            </w:r>
          </w:p>
        </w:tc>
        <w:tc>
          <w:tcPr>
            <w:tcW w:w="0" w:type="auto"/>
            <w:noWrap/>
            <w:hideMark/>
          </w:tcPr>
          <w:p w14:paraId="632241F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200</w:t>
            </w:r>
          </w:p>
        </w:tc>
      </w:tr>
      <w:tr w:rsidR="00D460AB" w:rsidRPr="004D3188" w14:paraId="7E7854A3"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65D403" w14:textId="77777777" w:rsidR="00D460AB" w:rsidRPr="004D3188" w:rsidRDefault="00D460AB" w:rsidP="00DC63F7">
            <w:pPr>
              <w:spacing w:after="0" w:line="240" w:lineRule="auto"/>
              <w:rPr>
                <w:lang w:eastAsia="en-AU"/>
              </w:rPr>
            </w:pPr>
          </w:p>
        </w:tc>
        <w:tc>
          <w:tcPr>
            <w:tcW w:w="0" w:type="auto"/>
            <w:noWrap/>
            <w:hideMark/>
          </w:tcPr>
          <w:p w14:paraId="1E83446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Tooleybuc</w:t>
            </w:r>
          </w:p>
        </w:tc>
        <w:tc>
          <w:tcPr>
            <w:tcW w:w="0" w:type="auto"/>
            <w:noWrap/>
            <w:hideMark/>
          </w:tcPr>
          <w:p w14:paraId="2CE481B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10.3</w:t>
            </w:r>
          </w:p>
        </w:tc>
        <w:tc>
          <w:tcPr>
            <w:tcW w:w="0" w:type="auto"/>
            <w:noWrap/>
            <w:hideMark/>
          </w:tcPr>
          <w:p w14:paraId="5551BA0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109</w:t>
            </w:r>
          </w:p>
        </w:tc>
        <w:tc>
          <w:tcPr>
            <w:tcW w:w="0" w:type="auto"/>
            <w:noWrap/>
            <w:hideMark/>
          </w:tcPr>
          <w:p w14:paraId="3B596E6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w:t>
            </w:r>
          </w:p>
        </w:tc>
        <w:tc>
          <w:tcPr>
            <w:tcW w:w="0" w:type="auto"/>
            <w:noWrap/>
            <w:hideMark/>
          </w:tcPr>
          <w:p w14:paraId="70ECA46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34</w:t>
            </w:r>
          </w:p>
        </w:tc>
        <w:tc>
          <w:tcPr>
            <w:tcW w:w="0" w:type="auto"/>
            <w:noWrap/>
            <w:hideMark/>
          </w:tcPr>
          <w:p w14:paraId="416B03F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17</w:t>
            </w:r>
          </w:p>
        </w:tc>
        <w:tc>
          <w:tcPr>
            <w:tcW w:w="0" w:type="auto"/>
            <w:noWrap/>
            <w:hideMark/>
          </w:tcPr>
          <w:p w14:paraId="4183F5C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400</w:t>
            </w:r>
          </w:p>
        </w:tc>
      </w:tr>
      <w:tr w:rsidR="00D460AB" w:rsidRPr="004D3188" w14:paraId="4FDE6DD1"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53FBC1" w14:textId="77777777" w:rsidR="00D460AB" w:rsidRPr="004D3188" w:rsidRDefault="00D460AB" w:rsidP="00DC63F7">
            <w:pPr>
              <w:spacing w:after="0" w:line="240" w:lineRule="auto"/>
              <w:rPr>
                <w:lang w:eastAsia="en-AU"/>
              </w:rPr>
            </w:pPr>
          </w:p>
        </w:tc>
        <w:tc>
          <w:tcPr>
            <w:tcW w:w="0" w:type="auto"/>
            <w:noWrap/>
            <w:hideMark/>
          </w:tcPr>
          <w:p w14:paraId="55EE15C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Swan Hill</w:t>
            </w:r>
          </w:p>
        </w:tc>
        <w:tc>
          <w:tcPr>
            <w:tcW w:w="0" w:type="auto"/>
            <w:noWrap/>
            <w:hideMark/>
          </w:tcPr>
          <w:p w14:paraId="29C60DA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9.3</w:t>
            </w:r>
          </w:p>
        </w:tc>
        <w:tc>
          <w:tcPr>
            <w:tcW w:w="0" w:type="auto"/>
            <w:noWrap/>
            <w:hideMark/>
          </w:tcPr>
          <w:p w14:paraId="2E07309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86</w:t>
            </w:r>
          </w:p>
        </w:tc>
        <w:tc>
          <w:tcPr>
            <w:tcW w:w="0" w:type="auto"/>
            <w:noWrap/>
            <w:hideMark/>
          </w:tcPr>
          <w:p w14:paraId="64DEDD2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noWrap/>
            <w:hideMark/>
          </w:tcPr>
          <w:p w14:paraId="54D7F18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28</w:t>
            </w:r>
          </w:p>
        </w:tc>
        <w:tc>
          <w:tcPr>
            <w:tcW w:w="0" w:type="auto"/>
            <w:noWrap/>
            <w:hideMark/>
          </w:tcPr>
          <w:p w14:paraId="7B5963E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19</w:t>
            </w:r>
          </w:p>
        </w:tc>
        <w:tc>
          <w:tcPr>
            <w:tcW w:w="0" w:type="auto"/>
            <w:noWrap/>
            <w:hideMark/>
          </w:tcPr>
          <w:p w14:paraId="2F5AF7B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440</w:t>
            </w:r>
          </w:p>
        </w:tc>
      </w:tr>
      <w:tr w:rsidR="00D460AB" w:rsidRPr="004D3188" w14:paraId="2631117B"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27BD33" w14:textId="77777777" w:rsidR="00D460AB" w:rsidRPr="004D3188" w:rsidRDefault="00D460AB" w:rsidP="00DC63F7">
            <w:pPr>
              <w:spacing w:after="0" w:line="240" w:lineRule="auto"/>
              <w:rPr>
                <w:lang w:eastAsia="en-AU"/>
              </w:rPr>
            </w:pPr>
          </w:p>
        </w:tc>
        <w:tc>
          <w:tcPr>
            <w:tcW w:w="0" w:type="auto"/>
            <w:noWrap/>
            <w:hideMark/>
          </w:tcPr>
          <w:p w14:paraId="469211F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Barham</w:t>
            </w:r>
          </w:p>
        </w:tc>
        <w:tc>
          <w:tcPr>
            <w:tcW w:w="0" w:type="auto"/>
            <w:noWrap/>
            <w:hideMark/>
          </w:tcPr>
          <w:p w14:paraId="6CC6F7C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9.4</w:t>
            </w:r>
          </w:p>
        </w:tc>
        <w:tc>
          <w:tcPr>
            <w:tcW w:w="0" w:type="auto"/>
            <w:noWrap/>
            <w:hideMark/>
          </w:tcPr>
          <w:p w14:paraId="281D8EF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78</w:t>
            </w:r>
          </w:p>
        </w:tc>
        <w:tc>
          <w:tcPr>
            <w:tcW w:w="0" w:type="auto"/>
            <w:noWrap/>
            <w:hideMark/>
          </w:tcPr>
          <w:p w14:paraId="1101D68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6.9</w:t>
            </w:r>
          </w:p>
        </w:tc>
        <w:tc>
          <w:tcPr>
            <w:tcW w:w="0" w:type="auto"/>
            <w:noWrap/>
            <w:hideMark/>
          </w:tcPr>
          <w:p w14:paraId="0E8F88C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12</w:t>
            </w:r>
          </w:p>
        </w:tc>
        <w:tc>
          <w:tcPr>
            <w:tcW w:w="0" w:type="auto"/>
            <w:noWrap/>
            <w:hideMark/>
          </w:tcPr>
          <w:p w14:paraId="337F19A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17</w:t>
            </w:r>
          </w:p>
        </w:tc>
        <w:tc>
          <w:tcPr>
            <w:tcW w:w="0" w:type="auto"/>
            <w:noWrap/>
            <w:hideMark/>
          </w:tcPr>
          <w:p w14:paraId="2E08E47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720</w:t>
            </w:r>
          </w:p>
        </w:tc>
      </w:tr>
      <w:tr w:rsidR="00D460AB" w:rsidRPr="004D3188" w14:paraId="53ED0AE9"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785F45" w14:textId="77777777" w:rsidR="00D460AB" w:rsidRPr="004D3188" w:rsidRDefault="00D460AB" w:rsidP="00DC63F7">
            <w:pPr>
              <w:spacing w:after="0" w:line="240" w:lineRule="auto"/>
              <w:rPr>
                <w:lang w:eastAsia="en-AU"/>
              </w:rPr>
            </w:pPr>
          </w:p>
        </w:tc>
        <w:tc>
          <w:tcPr>
            <w:tcW w:w="0" w:type="auto"/>
            <w:noWrap/>
            <w:hideMark/>
          </w:tcPr>
          <w:p w14:paraId="7BEBADC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Goulburn</w:t>
            </w:r>
          </w:p>
        </w:tc>
        <w:tc>
          <w:tcPr>
            <w:tcW w:w="0" w:type="auto"/>
            <w:noWrap/>
            <w:hideMark/>
          </w:tcPr>
          <w:p w14:paraId="1B75E78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11.3</w:t>
            </w:r>
          </w:p>
        </w:tc>
        <w:tc>
          <w:tcPr>
            <w:tcW w:w="0" w:type="auto"/>
            <w:noWrap/>
            <w:hideMark/>
          </w:tcPr>
          <w:p w14:paraId="15412B0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79</w:t>
            </w:r>
          </w:p>
        </w:tc>
        <w:tc>
          <w:tcPr>
            <w:tcW w:w="0" w:type="auto"/>
            <w:noWrap/>
            <w:hideMark/>
          </w:tcPr>
          <w:p w14:paraId="001B4E8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6.7</w:t>
            </w:r>
          </w:p>
        </w:tc>
        <w:tc>
          <w:tcPr>
            <w:tcW w:w="0" w:type="auto"/>
            <w:noWrap/>
            <w:hideMark/>
          </w:tcPr>
          <w:p w14:paraId="329F8AD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30</w:t>
            </w:r>
          </w:p>
        </w:tc>
        <w:tc>
          <w:tcPr>
            <w:tcW w:w="0" w:type="auto"/>
            <w:noWrap/>
            <w:hideMark/>
          </w:tcPr>
          <w:p w14:paraId="2D9E747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11</w:t>
            </w:r>
          </w:p>
        </w:tc>
        <w:tc>
          <w:tcPr>
            <w:tcW w:w="0" w:type="auto"/>
            <w:noWrap/>
            <w:hideMark/>
          </w:tcPr>
          <w:p w14:paraId="32E69BA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400</w:t>
            </w:r>
          </w:p>
        </w:tc>
      </w:tr>
      <w:tr w:rsidR="00D460AB" w:rsidRPr="004D3188" w14:paraId="6278E317"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C878EA" w14:textId="77777777" w:rsidR="00D460AB" w:rsidRPr="004D3188" w:rsidRDefault="00D460AB" w:rsidP="00DC63F7">
            <w:pPr>
              <w:spacing w:after="0" w:line="240" w:lineRule="auto"/>
              <w:rPr>
                <w:lang w:eastAsia="en-AU"/>
              </w:rPr>
            </w:pPr>
          </w:p>
        </w:tc>
        <w:tc>
          <w:tcPr>
            <w:tcW w:w="0" w:type="auto"/>
            <w:noWrap/>
            <w:hideMark/>
          </w:tcPr>
          <w:p w14:paraId="70D394E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Picnic Point</w:t>
            </w:r>
          </w:p>
        </w:tc>
        <w:tc>
          <w:tcPr>
            <w:tcW w:w="0" w:type="auto"/>
            <w:noWrap/>
            <w:hideMark/>
          </w:tcPr>
          <w:p w14:paraId="0004515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11.0</w:t>
            </w:r>
          </w:p>
        </w:tc>
        <w:tc>
          <w:tcPr>
            <w:tcW w:w="0" w:type="auto"/>
            <w:noWrap/>
            <w:hideMark/>
          </w:tcPr>
          <w:p w14:paraId="40B12DF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49</w:t>
            </w:r>
          </w:p>
        </w:tc>
        <w:tc>
          <w:tcPr>
            <w:tcW w:w="0" w:type="auto"/>
            <w:noWrap/>
            <w:hideMark/>
          </w:tcPr>
          <w:p w14:paraId="683DB29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noWrap/>
            <w:hideMark/>
          </w:tcPr>
          <w:p w14:paraId="21F8A88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w:t>
            </w:r>
          </w:p>
        </w:tc>
        <w:tc>
          <w:tcPr>
            <w:tcW w:w="0" w:type="auto"/>
            <w:noWrap/>
            <w:hideMark/>
          </w:tcPr>
          <w:p w14:paraId="5B6688A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13</w:t>
            </w:r>
          </w:p>
        </w:tc>
        <w:tc>
          <w:tcPr>
            <w:tcW w:w="0" w:type="auto"/>
            <w:noWrap/>
            <w:hideMark/>
          </w:tcPr>
          <w:p w14:paraId="079461C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800</w:t>
            </w:r>
          </w:p>
        </w:tc>
      </w:tr>
      <w:tr w:rsidR="00D460AB" w:rsidRPr="004D3188" w14:paraId="2D4DEC40"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ACDF97" w14:textId="77777777" w:rsidR="00D460AB" w:rsidRPr="004D3188" w:rsidRDefault="00D460AB" w:rsidP="00DC63F7">
            <w:pPr>
              <w:spacing w:after="0" w:line="240" w:lineRule="auto"/>
              <w:rPr>
                <w:lang w:eastAsia="en-AU"/>
              </w:rPr>
            </w:pPr>
          </w:p>
        </w:tc>
        <w:tc>
          <w:tcPr>
            <w:tcW w:w="0" w:type="auto"/>
            <w:noWrap/>
            <w:hideMark/>
          </w:tcPr>
          <w:p w14:paraId="4D0A95D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Tocumwal</w:t>
            </w:r>
          </w:p>
        </w:tc>
        <w:tc>
          <w:tcPr>
            <w:tcW w:w="0" w:type="auto"/>
            <w:noWrap/>
            <w:hideMark/>
          </w:tcPr>
          <w:p w14:paraId="2A227DB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10.8</w:t>
            </w:r>
          </w:p>
        </w:tc>
        <w:tc>
          <w:tcPr>
            <w:tcW w:w="0" w:type="auto"/>
            <w:noWrap/>
            <w:hideMark/>
          </w:tcPr>
          <w:p w14:paraId="083CD86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49</w:t>
            </w:r>
          </w:p>
        </w:tc>
        <w:tc>
          <w:tcPr>
            <w:tcW w:w="0" w:type="auto"/>
            <w:noWrap/>
            <w:hideMark/>
          </w:tcPr>
          <w:p w14:paraId="2147A15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7.1</w:t>
            </w:r>
          </w:p>
        </w:tc>
        <w:tc>
          <w:tcPr>
            <w:tcW w:w="0" w:type="auto"/>
            <w:noWrap/>
            <w:hideMark/>
          </w:tcPr>
          <w:p w14:paraId="54066FD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w:t>
            </w:r>
          </w:p>
        </w:tc>
        <w:tc>
          <w:tcPr>
            <w:tcW w:w="0" w:type="auto"/>
            <w:noWrap/>
            <w:hideMark/>
          </w:tcPr>
          <w:p w14:paraId="15FD32A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13</w:t>
            </w:r>
          </w:p>
        </w:tc>
        <w:tc>
          <w:tcPr>
            <w:tcW w:w="0" w:type="auto"/>
            <w:noWrap/>
            <w:hideMark/>
          </w:tcPr>
          <w:p w14:paraId="2D8DA05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1200</w:t>
            </w:r>
          </w:p>
        </w:tc>
      </w:tr>
      <w:tr w:rsidR="00D460AB" w:rsidRPr="004D3188" w14:paraId="21339F59"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6D0C46" w14:textId="77777777" w:rsidR="00D460AB" w:rsidRPr="004D3188" w:rsidRDefault="00D460AB" w:rsidP="00DC63F7">
            <w:pPr>
              <w:spacing w:after="0" w:line="240" w:lineRule="auto"/>
              <w:rPr>
                <w:lang w:eastAsia="en-AU"/>
              </w:rPr>
            </w:pPr>
          </w:p>
        </w:tc>
        <w:tc>
          <w:tcPr>
            <w:tcW w:w="0" w:type="auto"/>
            <w:noWrap/>
            <w:hideMark/>
          </w:tcPr>
          <w:p w14:paraId="6F7C95A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Yarrawonga</w:t>
            </w:r>
          </w:p>
        </w:tc>
        <w:tc>
          <w:tcPr>
            <w:tcW w:w="0" w:type="auto"/>
            <w:noWrap/>
            <w:hideMark/>
          </w:tcPr>
          <w:p w14:paraId="1986C2D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10.9</w:t>
            </w:r>
          </w:p>
        </w:tc>
        <w:tc>
          <w:tcPr>
            <w:tcW w:w="0" w:type="auto"/>
            <w:noWrap/>
            <w:hideMark/>
          </w:tcPr>
          <w:p w14:paraId="61ECDC5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50</w:t>
            </w:r>
          </w:p>
        </w:tc>
        <w:tc>
          <w:tcPr>
            <w:tcW w:w="0" w:type="auto"/>
            <w:noWrap/>
            <w:hideMark/>
          </w:tcPr>
          <w:p w14:paraId="56CCC3B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w:t>
            </w:r>
          </w:p>
        </w:tc>
        <w:tc>
          <w:tcPr>
            <w:tcW w:w="0" w:type="auto"/>
            <w:noWrap/>
            <w:hideMark/>
          </w:tcPr>
          <w:p w14:paraId="087D882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w:t>
            </w:r>
          </w:p>
        </w:tc>
        <w:tc>
          <w:tcPr>
            <w:tcW w:w="0" w:type="auto"/>
            <w:noWrap/>
            <w:hideMark/>
          </w:tcPr>
          <w:p w14:paraId="52DDAC0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13</w:t>
            </w:r>
          </w:p>
        </w:tc>
        <w:tc>
          <w:tcPr>
            <w:tcW w:w="0" w:type="auto"/>
            <w:noWrap/>
            <w:hideMark/>
          </w:tcPr>
          <w:p w14:paraId="1D1DF45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1460</w:t>
            </w:r>
          </w:p>
        </w:tc>
      </w:tr>
      <w:tr w:rsidR="00D460AB" w:rsidRPr="004D3188" w14:paraId="74FCF325"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hideMark/>
          </w:tcPr>
          <w:p w14:paraId="5474E8D4" w14:textId="77777777" w:rsidR="00D460AB" w:rsidRPr="004D3188" w:rsidRDefault="00D460AB" w:rsidP="00DC63F7">
            <w:pPr>
              <w:spacing w:after="0" w:line="240" w:lineRule="auto"/>
              <w:rPr>
                <w:lang w:eastAsia="en-AU"/>
              </w:rPr>
            </w:pPr>
          </w:p>
        </w:tc>
        <w:tc>
          <w:tcPr>
            <w:tcW w:w="0" w:type="auto"/>
            <w:tcBorders>
              <w:bottom w:val="single" w:sz="4" w:space="0" w:color="999999" w:themeColor="text1" w:themeTint="66"/>
            </w:tcBorders>
            <w:noWrap/>
            <w:hideMark/>
          </w:tcPr>
          <w:p w14:paraId="2415028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Ovens</w:t>
            </w:r>
          </w:p>
        </w:tc>
        <w:tc>
          <w:tcPr>
            <w:tcW w:w="0" w:type="auto"/>
            <w:tcBorders>
              <w:bottom w:val="single" w:sz="4" w:space="0" w:color="999999" w:themeColor="text1" w:themeTint="66"/>
            </w:tcBorders>
            <w:noWrap/>
            <w:hideMark/>
          </w:tcPr>
          <w:p w14:paraId="550DE18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11.1</w:t>
            </w:r>
          </w:p>
        </w:tc>
        <w:tc>
          <w:tcPr>
            <w:tcW w:w="0" w:type="auto"/>
            <w:tcBorders>
              <w:bottom w:val="single" w:sz="4" w:space="0" w:color="999999" w:themeColor="text1" w:themeTint="66"/>
            </w:tcBorders>
            <w:noWrap/>
            <w:hideMark/>
          </w:tcPr>
          <w:p w14:paraId="10911F7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tcBorders>
              <w:bottom w:val="single" w:sz="4" w:space="0" w:color="999999" w:themeColor="text1" w:themeTint="66"/>
            </w:tcBorders>
            <w:noWrap/>
            <w:hideMark/>
          </w:tcPr>
          <w:p w14:paraId="2A7170B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tcBorders>
              <w:bottom w:val="single" w:sz="4" w:space="0" w:color="999999" w:themeColor="text1" w:themeTint="66"/>
            </w:tcBorders>
            <w:noWrap/>
            <w:hideMark/>
          </w:tcPr>
          <w:p w14:paraId="5CFD53A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12</w:t>
            </w:r>
          </w:p>
        </w:tc>
        <w:tc>
          <w:tcPr>
            <w:tcW w:w="0" w:type="auto"/>
            <w:tcBorders>
              <w:bottom w:val="single" w:sz="4" w:space="0" w:color="999999" w:themeColor="text1" w:themeTint="66"/>
            </w:tcBorders>
            <w:noWrap/>
            <w:hideMark/>
          </w:tcPr>
          <w:p w14:paraId="7D7EF23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11</w:t>
            </w:r>
          </w:p>
        </w:tc>
        <w:tc>
          <w:tcPr>
            <w:tcW w:w="0" w:type="auto"/>
            <w:tcBorders>
              <w:bottom w:val="single" w:sz="4" w:space="0" w:color="999999" w:themeColor="text1" w:themeTint="66"/>
            </w:tcBorders>
            <w:noWrap/>
            <w:hideMark/>
          </w:tcPr>
          <w:p w14:paraId="0A1F7CA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700</w:t>
            </w:r>
          </w:p>
        </w:tc>
      </w:tr>
      <w:tr w:rsidR="00D460AB" w:rsidRPr="004D3188" w14:paraId="6470751A"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24" w:space="0" w:color="999999" w:themeColor="text1" w:themeTint="66"/>
            </w:tcBorders>
            <w:noWrap/>
            <w:hideMark/>
          </w:tcPr>
          <w:p w14:paraId="2708B74C" w14:textId="77777777" w:rsidR="00D460AB" w:rsidRPr="004D3188" w:rsidRDefault="00D460AB" w:rsidP="00DC63F7">
            <w:pPr>
              <w:spacing w:after="0" w:line="240" w:lineRule="auto"/>
              <w:rPr>
                <w:lang w:eastAsia="en-AU"/>
              </w:rPr>
            </w:pPr>
          </w:p>
        </w:tc>
        <w:tc>
          <w:tcPr>
            <w:tcW w:w="0" w:type="auto"/>
            <w:tcBorders>
              <w:bottom w:val="single" w:sz="24" w:space="0" w:color="999999" w:themeColor="text1" w:themeTint="66"/>
            </w:tcBorders>
            <w:noWrap/>
            <w:hideMark/>
          </w:tcPr>
          <w:p w14:paraId="146CA4F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Howlong</w:t>
            </w:r>
          </w:p>
        </w:tc>
        <w:tc>
          <w:tcPr>
            <w:tcW w:w="0" w:type="auto"/>
            <w:tcBorders>
              <w:bottom w:val="single" w:sz="24" w:space="0" w:color="999999" w:themeColor="text1" w:themeTint="66"/>
            </w:tcBorders>
            <w:noWrap/>
            <w:hideMark/>
          </w:tcPr>
          <w:p w14:paraId="2701871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10.3</w:t>
            </w:r>
          </w:p>
        </w:tc>
        <w:tc>
          <w:tcPr>
            <w:tcW w:w="0" w:type="auto"/>
            <w:tcBorders>
              <w:bottom w:val="single" w:sz="24" w:space="0" w:color="999999" w:themeColor="text1" w:themeTint="66"/>
            </w:tcBorders>
            <w:noWrap/>
            <w:hideMark/>
          </w:tcPr>
          <w:p w14:paraId="00A7BA9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60</w:t>
            </w:r>
          </w:p>
        </w:tc>
        <w:tc>
          <w:tcPr>
            <w:tcW w:w="0" w:type="auto"/>
            <w:tcBorders>
              <w:bottom w:val="single" w:sz="24" w:space="0" w:color="999999" w:themeColor="text1" w:themeTint="66"/>
            </w:tcBorders>
            <w:noWrap/>
            <w:hideMark/>
          </w:tcPr>
          <w:p w14:paraId="3DAE392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tcBorders>
              <w:bottom w:val="single" w:sz="24" w:space="0" w:color="999999" w:themeColor="text1" w:themeTint="66"/>
            </w:tcBorders>
            <w:noWrap/>
            <w:hideMark/>
          </w:tcPr>
          <w:p w14:paraId="5FD26DA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w:t>
            </w:r>
          </w:p>
        </w:tc>
        <w:tc>
          <w:tcPr>
            <w:tcW w:w="0" w:type="auto"/>
            <w:tcBorders>
              <w:bottom w:val="single" w:sz="24" w:space="0" w:color="999999" w:themeColor="text1" w:themeTint="66"/>
            </w:tcBorders>
            <w:noWrap/>
            <w:hideMark/>
          </w:tcPr>
          <w:p w14:paraId="26C5434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13</w:t>
            </w:r>
          </w:p>
        </w:tc>
        <w:tc>
          <w:tcPr>
            <w:tcW w:w="0" w:type="auto"/>
            <w:tcBorders>
              <w:bottom w:val="single" w:sz="24" w:space="0" w:color="999999" w:themeColor="text1" w:themeTint="66"/>
            </w:tcBorders>
            <w:noWrap/>
            <w:hideMark/>
          </w:tcPr>
          <w:p w14:paraId="78B21F8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1550</w:t>
            </w:r>
          </w:p>
        </w:tc>
      </w:tr>
      <w:tr w:rsidR="00D460AB" w:rsidRPr="004D3188" w14:paraId="2893D53D"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999999" w:themeColor="text1" w:themeTint="66"/>
            </w:tcBorders>
            <w:noWrap/>
            <w:hideMark/>
          </w:tcPr>
          <w:p w14:paraId="49495869" w14:textId="77777777" w:rsidR="00D460AB" w:rsidRPr="004D3188" w:rsidRDefault="00D460AB" w:rsidP="00DC63F7">
            <w:pPr>
              <w:spacing w:after="0" w:line="240" w:lineRule="auto"/>
              <w:rPr>
                <w:lang w:eastAsia="en-AU"/>
              </w:rPr>
            </w:pPr>
            <w:r w:rsidRPr="004D3188">
              <w:rPr>
                <w:lang w:eastAsia="en-AU"/>
              </w:rPr>
              <w:t>Nov 2017</w:t>
            </w:r>
          </w:p>
        </w:tc>
        <w:tc>
          <w:tcPr>
            <w:tcW w:w="0" w:type="auto"/>
            <w:tcBorders>
              <w:top w:val="single" w:sz="24" w:space="0" w:color="999999" w:themeColor="text1" w:themeTint="66"/>
            </w:tcBorders>
            <w:noWrap/>
            <w:hideMark/>
          </w:tcPr>
          <w:p w14:paraId="1DD1988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Brenda Park</w:t>
            </w:r>
          </w:p>
        </w:tc>
        <w:tc>
          <w:tcPr>
            <w:tcW w:w="0" w:type="auto"/>
            <w:tcBorders>
              <w:top w:val="single" w:sz="24" w:space="0" w:color="999999" w:themeColor="text1" w:themeTint="66"/>
            </w:tcBorders>
            <w:noWrap/>
            <w:hideMark/>
          </w:tcPr>
          <w:p w14:paraId="0CD61BF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8.4</w:t>
            </w:r>
          </w:p>
        </w:tc>
        <w:tc>
          <w:tcPr>
            <w:tcW w:w="0" w:type="auto"/>
            <w:tcBorders>
              <w:top w:val="single" w:sz="24" w:space="0" w:color="999999" w:themeColor="text1" w:themeTint="66"/>
            </w:tcBorders>
            <w:noWrap/>
            <w:hideMark/>
          </w:tcPr>
          <w:p w14:paraId="0CFC665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335</w:t>
            </w:r>
          </w:p>
        </w:tc>
        <w:tc>
          <w:tcPr>
            <w:tcW w:w="0" w:type="auto"/>
            <w:tcBorders>
              <w:top w:val="single" w:sz="24" w:space="0" w:color="999999" w:themeColor="text1" w:themeTint="66"/>
            </w:tcBorders>
            <w:noWrap/>
            <w:hideMark/>
          </w:tcPr>
          <w:p w14:paraId="49EE0E1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7.5</w:t>
            </w:r>
          </w:p>
        </w:tc>
        <w:tc>
          <w:tcPr>
            <w:tcW w:w="0" w:type="auto"/>
            <w:tcBorders>
              <w:top w:val="single" w:sz="24" w:space="0" w:color="999999" w:themeColor="text1" w:themeTint="66"/>
            </w:tcBorders>
            <w:noWrap/>
            <w:hideMark/>
          </w:tcPr>
          <w:p w14:paraId="4CA03C7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70</w:t>
            </w:r>
          </w:p>
        </w:tc>
        <w:tc>
          <w:tcPr>
            <w:tcW w:w="0" w:type="auto"/>
            <w:tcBorders>
              <w:top w:val="single" w:sz="24" w:space="0" w:color="999999" w:themeColor="text1" w:themeTint="66"/>
            </w:tcBorders>
            <w:noWrap/>
            <w:hideMark/>
          </w:tcPr>
          <w:p w14:paraId="3A3C511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23</w:t>
            </w:r>
          </w:p>
        </w:tc>
        <w:tc>
          <w:tcPr>
            <w:tcW w:w="0" w:type="auto"/>
            <w:tcBorders>
              <w:top w:val="single" w:sz="24" w:space="0" w:color="999999" w:themeColor="text1" w:themeTint="66"/>
            </w:tcBorders>
            <w:noWrap/>
            <w:hideMark/>
          </w:tcPr>
          <w:p w14:paraId="37007BA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200</w:t>
            </w:r>
          </w:p>
        </w:tc>
      </w:tr>
      <w:tr w:rsidR="00D460AB" w:rsidRPr="004D3188" w14:paraId="397FF148"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684167" w14:textId="77777777" w:rsidR="00D460AB" w:rsidRPr="004D3188" w:rsidRDefault="00D460AB" w:rsidP="00DC63F7">
            <w:pPr>
              <w:spacing w:after="0" w:line="240" w:lineRule="auto"/>
              <w:rPr>
                <w:lang w:eastAsia="en-AU"/>
              </w:rPr>
            </w:pPr>
          </w:p>
        </w:tc>
        <w:tc>
          <w:tcPr>
            <w:tcW w:w="0" w:type="auto"/>
            <w:noWrap/>
            <w:hideMark/>
          </w:tcPr>
          <w:p w14:paraId="1CA1E7C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Lowbank</w:t>
            </w:r>
          </w:p>
        </w:tc>
        <w:tc>
          <w:tcPr>
            <w:tcW w:w="0" w:type="auto"/>
            <w:noWrap/>
            <w:hideMark/>
          </w:tcPr>
          <w:p w14:paraId="0A44C11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8.9</w:t>
            </w:r>
          </w:p>
        </w:tc>
        <w:tc>
          <w:tcPr>
            <w:tcW w:w="0" w:type="auto"/>
            <w:noWrap/>
            <w:hideMark/>
          </w:tcPr>
          <w:p w14:paraId="0AAF568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296</w:t>
            </w:r>
          </w:p>
        </w:tc>
        <w:tc>
          <w:tcPr>
            <w:tcW w:w="0" w:type="auto"/>
            <w:noWrap/>
            <w:hideMark/>
          </w:tcPr>
          <w:p w14:paraId="03968EF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7.3</w:t>
            </w:r>
          </w:p>
        </w:tc>
        <w:tc>
          <w:tcPr>
            <w:tcW w:w="0" w:type="auto"/>
            <w:noWrap/>
            <w:hideMark/>
          </w:tcPr>
          <w:p w14:paraId="41F6ABF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61</w:t>
            </w:r>
          </w:p>
        </w:tc>
        <w:tc>
          <w:tcPr>
            <w:tcW w:w="0" w:type="auto"/>
            <w:noWrap/>
            <w:hideMark/>
          </w:tcPr>
          <w:p w14:paraId="2F2FD23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23</w:t>
            </w:r>
          </w:p>
        </w:tc>
        <w:tc>
          <w:tcPr>
            <w:tcW w:w="0" w:type="auto"/>
            <w:noWrap/>
            <w:hideMark/>
          </w:tcPr>
          <w:p w14:paraId="58A127C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310</w:t>
            </w:r>
          </w:p>
        </w:tc>
      </w:tr>
      <w:tr w:rsidR="00D460AB" w:rsidRPr="004D3188" w14:paraId="2C0BD282"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5837E3" w14:textId="77777777" w:rsidR="00D460AB" w:rsidRPr="004D3188" w:rsidRDefault="00D460AB" w:rsidP="00DC63F7">
            <w:pPr>
              <w:spacing w:after="0" w:line="240" w:lineRule="auto"/>
              <w:rPr>
                <w:lang w:eastAsia="en-AU"/>
              </w:rPr>
            </w:pPr>
          </w:p>
        </w:tc>
        <w:tc>
          <w:tcPr>
            <w:tcW w:w="0" w:type="auto"/>
            <w:noWrap/>
            <w:hideMark/>
          </w:tcPr>
          <w:p w14:paraId="5F64EC6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 xml:space="preserve">Milich </w:t>
            </w:r>
          </w:p>
        </w:tc>
        <w:tc>
          <w:tcPr>
            <w:tcW w:w="0" w:type="auto"/>
            <w:noWrap/>
            <w:hideMark/>
          </w:tcPr>
          <w:p w14:paraId="3DCE562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8.2</w:t>
            </w:r>
          </w:p>
        </w:tc>
        <w:tc>
          <w:tcPr>
            <w:tcW w:w="0" w:type="auto"/>
            <w:noWrap/>
            <w:hideMark/>
          </w:tcPr>
          <w:p w14:paraId="2FCCFAF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296</w:t>
            </w:r>
          </w:p>
        </w:tc>
        <w:tc>
          <w:tcPr>
            <w:tcW w:w="0" w:type="auto"/>
            <w:noWrap/>
            <w:hideMark/>
          </w:tcPr>
          <w:p w14:paraId="65C5219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7.3</w:t>
            </w:r>
          </w:p>
        </w:tc>
        <w:tc>
          <w:tcPr>
            <w:tcW w:w="0" w:type="auto"/>
            <w:noWrap/>
            <w:hideMark/>
          </w:tcPr>
          <w:p w14:paraId="56A740E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36</w:t>
            </w:r>
          </w:p>
        </w:tc>
        <w:tc>
          <w:tcPr>
            <w:tcW w:w="0" w:type="auto"/>
            <w:noWrap/>
            <w:hideMark/>
          </w:tcPr>
          <w:p w14:paraId="6970BE1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24</w:t>
            </w:r>
          </w:p>
        </w:tc>
        <w:tc>
          <w:tcPr>
            <w:tcW w:w="0" w:type="auto"/>
            <w:noWrap/>
            <w:hideMark/>
          </w:tcPr>
          <w:p w14:paraId="25398E1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420</w:t>
            </w:r>
          </w:p>
        </w:tc>
      </w:tr>
      <w:tr w:rsidR="00D460AB" w:rsidRPr="004D3188" w14:paraId="6F2402FE"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C977EC5" w14:textId="77777777" w:rsidR="00D460AB" w:rsidRPr="004D3188" w:rsidRDefault="00D460AB" w:rsidP="00DC63F7">
            <w:pPr>
              <w:spacing w:after="0" w:line="240" w:lineRule="auto"/>
              <w:rPr>
                <w:lang w:eastAsia="en-AU"/>
              </w:rPr>
            </w:pPr>
          </w:p>
        </w:tc>
        <w:tc>
          <w:tcPr>
            <w:tcW w:w="0" w:type="auto"/>
            <w:noWrap/>
            <w:hideMark/>
          </w:tcPr>
          <w:p w14:paraId="3AE7389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Darling</w:t>
            </w:r>
          </w:p>
        </w:tc>
        <w:tc>
          <w:tcPr>
            <w:tcW w:w="0" w:type="auto"/>
            <w:noWrap/>
            <w:hideMark/>
          </w:tcPr>
          <w:p w14:paraId="5372B75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10.6</w:t>
            </w:r>
          </w:p>
        </w:tc>
        <w:tc>
          <w:tcPr>
            <w:tcW w:w="0" w:type="auto"/>
            <w:noWrap/>
            <w:hideMark/>
          </w:tcPr>
          <w:p w14:paraId="72F0978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781</w:t>
            </w:r>
          </w:p>
        </w:tc>
        <w:tc>
          <w:tcPr>
            <w:tcW w:w="0" w:type="auto"/>
            <w:noWrap/>
            <w:hideMark/>
          </w:tcPr>
          <w:p w14:paraId="12F26A8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8.6</w:t>
            </w:r>
          </w:p>
        </w:tc>
        <w:tc>
          <w:tcPr>
            <w:tcW w:w="0" w:type="auto"/>
            <w:noWrap/>
            <w:hideMark/>
          </w:tcPr>
          <w:p w14:paraId="78EE0F1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25</w:t>
            </w:r>
          </w:p>
        </w:tc>
        <w:tc>
          <w:tcPr>
            <w:tcW w:w="0" w:type="auto"/>
            <w:noWrap/>
            <w:hideMark/>
          </w:tcPr>
          <w:p w14:paraId="5FC4DE5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25</w:t>
            </w:r>
          </w:p>
        </w:tc>
        <w:tc>
          <w:tcPr>
            <w:tcW w:w="0" w:type="auto"/>
            <w:noWrap/>
            <w:hideMark/>
          </w:tcPr>
          <w:p w14:paraId="1E92571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430</w:t>
            </w:r>
          </w:p>
        </w:tc>
      </w:tr>
      <w:tr w:rsidR="00D460AB" w:rsidRPr="004D3188" w14:paraId="7D2AE963"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93AADB" w14:textId="77777777" w:rsidR="00D460AB" w:rsidRPr="004D3188" w:rsidRDefault="00D460AB" w:rsidP="00DC63F7">
            <w:pPr>
              <w:spacing w:after="0" w:line="240" w:lineRule="auto"/>
              <w:rPr>
                <w:lang w:eastAsia="en-AU"/>
              </w:rPr>
            </w:pPr>
          </w:p>
        </w:tc>
        <w:tc>
          <w:tcPr>
            <w:tcW w:w="0" w:type="auto"/>
            <w:noWrap/>
            <w:hideMark/>
          </w:tcPr>
          <w:p w14:paraId="630E72A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Tooleybuc</w:t>
            </w:r>
          </w:p>
        </w:tc>
        <w:tc>
          <w:tcPr>
            <w:tcW w:w="0" w:type="auto"/>
            <w:noWrap/>
            <w:hideMark/>
          </w:tcPr>
          <w:p w14:paraId="3C50EAA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7.5</w:t>
            </w:r>
          </w:p>
        </w:tc>
        <w:tc>
          <w:tcPr>
            <w:tcW w:w="0" w:type="auto"/>
            <w:noWrap/>
            <w:hideMark/>
          </w:tcPr>
          <w:p w14:paraId="0747B44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58</w:t>
            </w:r>
          </w:p>
        </w:tc>
        <w:tc>
          <w:tcPr>
            <w:tcW w:w="0" w:type="auto"/>
            <w:noWrap/>
            <w:hideMark/>
          </w:tcPr>
          <w:p w14:paraId="64DCFCC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6.1</w:t>
            </w:r>
          </w:p>
        </w:tc>
        <w:tc>
          <w:tcPr>
            <w:tcW w:w="0" w:type="auto"/>
            <w:noWrap/>
            <w:hideMark/>
          </w:tcPr>
          <w:p w14:paraId="0CDA8CC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68</w:t>
            </w:r>
          </w:p>
        </w:tc>
        <w:tc>
          <w:tcPr>
            <w:tcW w:w="0" w:type="auto"/>
            <w:noWrap/>
            <w:hideMark/>
          </w:tcPr>
          <w:p w14:paraId="37586FE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noWrap/>
            <w:hideMark/>
          </w:tcPr>
          <w:p w14:paraId="56C9220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270</w:t>
            </w:r>
          </w:p>
        </w:tc>
      </w:tr>
      <w:tr w:rsidR="00D460AB" w:rsidRPr="004D3188" w14:paraId="0081ED87"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hideMark/>
          </w:tcPr>
          <w:p w14:paraId="7248776B" w14:textId="77777777" w:rsidR="00D460AB" w:rsidRPr="004D3188" w:rsidRDefault="00D460AB" w:rsidP="00DC63F7">
            <w:pPr>
              <w:spacing w:after="0" w:line="240" w:lineRule="auto"/>
              <w:rPr>
                <w:lang w:eastAsia="en-AU"/>
              </w:rPr>
            </w:pPr>
          </w:p>
        </w:tc>
        <w:tc>
          <w:tcPr>
            <w:tcW w:w="0" w:type="auto"/>
            <w:tcBorders>
              <w:bottom w:val="single" w:sz="4" w:space="0" w:color="999999" w:themeColor="text1" w:themeTint="66"/>
            </w:tcBorders>
            <w:noWrap/>
            <w:hideMark/>
          </w:tcPr>
          <w:p w14:paraId="611A38D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Swan Hill</w:t>
            </w:r>
          </w:p>
        </w:tc>
        <w:tc>
          <w:tcPr>
            <w:tcW w:w="0" w:type="auto"/>
            <w:tcBorders>
              <w:bottom w:val="single" w:sz="4" w:space="0" w:color="999999" w:themeColor="text1" w:themeTint="66"/>
            </w:tcBorders>
            <w:noWrap/>
            <w:hideMark/>
          </w:tcPr>
          <w:p w14:paraId="4603320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w:t>
            </w:r>
          </w:p>
        </w:tc>
        <w:tc>
          <w:tcPr>
            <w:tcW w:w="0" w:type="auto"/>
            <w:tcBorders>
              <w:bottom w:val="single" w:sz="4" w:space="0" w:color="999999" w:themeColor="text1" w:themeTint="66"/>
            </w:tcBorders>
            <w:noWrap/>
            <w:hideMark/>
          </w:tcPr>
          <w:p w14:paraId="03A3DB1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58</w:t>
            </w:r>
          </w:p>
        </w:tc>
        <w:tc>
          <w:tcPr>
            <w:tcW w:w="0" w:type="auto"/>
            <w:tcBorders>
              <w:bottom w:val="single" w:sz="4" w:space="0" w:color="999999" w:themeColor="text1" w:themeTint="66"/>
            </w:tcBorders>
            <w:noWrap/>
            <w:hideMark/>
          </w:tcPr>
          <w:p w14:paraId="4017D37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6.5</w:t>
            </w:r>
          </w:p>
        </w:tc>
        <w:tc>
          <w:tcPr>
            <w:tcW w:w="0" w:type="auto"/>
            <w:tcBorders>
              <w:bottom w:val="single" w:sz="4" w:space="0" w:color="999999" w:themeColor="text1" w:themeTint="66"/>
            </w:tcBorders>
            <w:noWrap/>
            <w:hideMark/>
          </w:tcPr>
          <w:p w14:paraId="6D17A60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65</w:t>
            </w:r>
          </w:p>
        </w:tc>
        <w:tc>
          <w:tcPr>
            <w:tcW w:w="0" w:type="auto"/>
            <w:tcBorders>
              <w:bottom w:val="single" w:sz="4" w:space="0" w:color="999999" w:themeColor="text1" w:themeTint="66"/>
            </w:tcBorders>
            <w:noWrap/>
            <w:hideMark/>
          </w:tcPr>
          <w:p w14:paraId="3F4A91F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23</w:t>
            </w:r>
          </w:p>
        </w:tc>
        <w:tc>
          <w:tcPr>
            <w:tcW w:w="0" w:type="auto"/>
            <w:tcBorders>
              <w:bottom w:val="single" w:sz="4" w:space="0" w:color="999999" w:themeColor="text1" w:themeTint="66"/>
            </w:tcBorders>
            <w:noWrap/>
            <w:hideMark/>
          </w:tcPr>
          <w:p w14:paraId="2ACFC9E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290</w:t>
            </w:r>
          </w:p>
        </w:tc>
      </w:tr>
      <w:tr w:rsidR="00D460AB" w:rsidRPr="004D3188" w14:paraId="77F922F6"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24" w:space="0" w:color="999999" w:themeColor="text1" w:themeTint="66"/>
            </w:tcBorders>
            <w:noWrap/>
            <w:hideMark/>
          </w:tcPr>
          <w:p w14:paraId="13820D84" w14:textId="77777777" w:rsidR="00D460AB" w:rsidRPr="004D3188" w:rsidRDefault="00D460AB" w:rsidP="00DC63F7">
            <w:pPr>
              <w:spacing w:after="0" w:line="240" w:lineRule="auto"/>
              <w:rPr>
                <w:lang w:eastAsia="en-AU"/>
              </w:rPr>
            </w:pPr>
          </w:p>
        </w:tc>
        <w:tc>
          <w:tcPr>
            <w:tcW w:w="0" w:type="auto"/>
            <w:tcBorders>
              <w:bottom w:val="single" w:sz="24" w:space="0" w:color="999999" w:themeColor="text1" w:themeTint="66"/>
            </w:tcBorders>
            <w:noWrap/>
            <w:hideMark/>
          </w:tcPr>
          <w:p w14:paraId="7F4D40A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Barham</w:t>
            </w:r>
          </w:p>
        </w:tc>
        <w:tc>
          <w:tcPr>
            <w:tcW w:w="0" w:type="auto"/>
            <w:tcBorders>
              <w:bottom w:val="single" w:sz="24" w:space="0" w:color="999999" w:themeColor="text1" w:themeTint="66"/>
            </w:tcBorders>
            <w:noWrap/>
            <w:hideMark/>
          </w:tcPr>
          <w:p w14:paraId="51B5C80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7.4</w:t>
            </w:r>
          </w:p>
        </w:tc>
        <w:tc>
          <w:tcPr>
            <w:tcW w:w="0" w:type="auto"/>
            <w:tcBorders>
              <w:bottom w:val="single" w:sz="24" w:space="0" w:color="999999" w:themeColor="text1" w:themeTint="66"/>
            </w:tcBorders>
            <w:noWrap/>
            <w:hideMark/>
          </w:tcPr>
          <w:p w14:paraId="45C895A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55</w:t>
            </w:r>
          </w:p>
        </w:tc>
        <w:tc>
          <w:tcPr>
            <w:tcW w:w="0" w:type="auto"/>
            <w:tcBorders>
              <w:bottom w:val="single" w:sz="24" w:space="0" w:color="999999" w:themeColor="text1" w:themeTint="66"/>
            </w:tcBorders>
            <w:noWrap/>
            <w:hideMark/>
          </w:tcPr>
          <w:p w14:paraId="3B2310D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6.3</w:t>
            </w:r>
          </w:p>
        </w:tc>
        <w:tc>
          <w:tcPr>
            <w:tcW w:w="0" w:type="auto"/>
            <w:tcBorders>
              <w:bottom w:val="single" w:sz="24" w:space="0" w:color="999999" w:themeColor="text1" w:themeTint="66"/>
            </w:tcBorders>
            <w:noWrap/>
            <w:hideMark/>
          </w:tcPr>
          <w:p w14:paraId="4B49359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44</w:t>
            </w:r>
          </w:p>
        </w:tc>
        <w:tc>
          <w:tcPr>
            <w:tcW w:w="0" w:type="auto"/>
            <w:tcBorders>
              <w:bottom w:val="single" w:sz="24" w:space="0" w:color="999999" w:themeColor="text1" w:themeTint="66"/>
            </w:tcBorders>
            <w:noWrap/>
            <w:hideMark/>
          </w:tcPr>
          <w:p w14:paraId="529A7C0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tcBorders>
              <w:bottom w:val="single" w:sz="24" w:space="0" w:color="999999" w:themeColor="text1" w:themeTint="66"/>
            </w:tcBorders>
            <w:noWrap/>
            <w:hideMark/>
          </w:tcPr>
          <w:p w14:paraId="0B95415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350</w:t>
            </w:r>
          </w:p>
        </w:tc>
      </w:tr>
      <w:tr w:rsidR="00D460AB" w:rsidRPr="004D3188" w14:paraId="2E16B3CC"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999999" w:themeColor="text1" w:themeTint="66"/>
            </w:tcBorders>
            <w:noWrap/>
            <w:hideMark/>
          </w:tcPr>
          <w:p w14:paraId="2BBF2E94" w14:textId="77777777" w:rsidR="00D460AB" w:rsidRPr="004D3188" w:rsidRDefault="00D460AB" w:rsidP="00DC63F7">
            <w:pPr>
              <w:spacing w:after="0" w:line="240" w:lineRule="auto"/>
              <w:rPr>
                <w:lang w:eastAsia="en-AU"/>
              </w:rPr>
            </w:pPr>
            <w:r w:rsidRPr="004D3188">
              <w:rPr>
                <w:lang w:eastAsia="en-AU"/>
              </w:rPr>
              <w:t>Feb 2018</w:t>
            </w:r>
          </w:p>
        </w:tc>
        <w:tc>
          <w:tcPr>
            <w:tcW w:w="0" w:type="auto"/>
            <w:tcBorders>
              <w:top w:val="single" w:sz="24" w:space="0" w:color="999999" w:themeColor="text1" w:themeTint="66"/>
            </w:tcBorders>
            <w:noWrap/>
            <w:hideMark/>
          </w:tcPr>
          <w:p w14:paraId="606ABD4E"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Brenda Park</w:t>
            </w:r>
          </w:p>
        </w:tc>
        <w:tc>
          <w:tcPr>
            <w:tcW w:w="0" w:type="auto"/>
            <w:tcBorders>
              <w:top w:val="single" w:sz="24" w:space="0" w:color="999999" w:themeColor="text1" w:themeTint="66"/>
            </w:tcBorders>
            <w:noWrap/>
            <w:hideMark/>
          </w:tcPr>
          <w:p w14:paraId="79ED357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6.7</w:t>
            </w:r>
          </w:p>
        </w:tc>
        <w:tc>
          <w:tcPr>
            <w:tcW w:w="0" w:type="auto"/>
            <w:tcBorders>
              <w:top w:val="single" w:sz="24" w:space="0" w:color="999999" w:themeColor="text1" w:themeTint="66"/>
            </w:tcBorders>
            <w:noWrap/>
            <w:hideMark/>
          </w:tcPr>
          <w:p w14:paraId="1C2A330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337</w:t>
            </w:r>
          </w:p>
        </w:tc>
        <w:tc>
          <w:tcPr>
            <w:tcW w:w="0" w:type="auto"/>
            <w:tcBorders>
              <w:top w:val="single" w:sz="24" w:space="0" w:color="999999" w:themeColor="text1" w:themeTint="66"/>
            </w:tcBorders>
            <w:noWrap/>
            <w:hideMark/>
          </w:tcPr>
          <w:p w14:paraId="19F3C6E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8.5</w:t>
            </w:r>
          </w:p>
        </w:tc>
        <w:tc>
          <w:tcPr>
            <w:tcW w:w="0" w:type="auto"/>
            <w:tcBorders>
              <w:top w:val="single" w:sz="24" w:space="0" w:color="999999" w:themeColor="text1" w:themeTint="66"/>
            </w:tcBorders>
            <w:noWrap/>
            <w:hideMark/>
          </w:tcPr>
          <w:p w14:paraId="3821F9A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13</w:t>
            </w:r>
          </w:p>
        </w:tc>
        <w:tc>
          <w:tcPr>
            <w:tcW w:w="0" w:type="auto"/>
            <w:tcBorders>
              <w:top w:val="single" w:sz="24" w:space="0" w:color="999999" w:themeColor="text1" w:themeTint="66"/>
            </w:tcBorders>
            <w:noWrap/>
            <w:hideMark/>
          </w:tcPr>
          <w:p w14:paraId="0A72AFC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26</w:t>
            </w:r>
          </w:p>
        </w:tc>
        <w:tc>
          <w:tcPr>
            <w:tcW w:w="0" w:type="auto"/>
            <w:tcBorders>
              <w:top w:val="single" w:sz="24" w:space="0" w:color="999999" w:themeColor="text1" w:themeTint="66"/>
            </w:tcBorders>
            <w:noWrap/>
            <w:hideMark/>
          </w:tcPr>
          <w:p w14:paraId="6CCDCBF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960</w:t>
            </w:r>
          </w:p>
        </w:tc>
      </w:tr>
      <w:tr w:rsidR="00D460AB" w:rsidRPr="004D3188" w14:paraId="19709C32"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FC76B2" w14:textId="77777777" w:rsidR="00D460AB" w:rsidRPr="004D3188" w:rsidRDefault="00D460AB" w:rsidP="00DC63F7">
            <w:pPr>
              <w:spacing w:after="0" w:line="240" w:lineRule="auto"/>
              <w:rPr>
                <w:lang w:eastAsia="en-AU"/>
              </w:rPr>
            </w:pPr>
          </w:p>
        </w:tc>
        <w:tc>
          <w:tcPr>
            <w:tcW w:w="0" w:type="auto"/>
            <w:noWrap/>
            <w:hideMark/>
          </w:tcPr>
          <w:p w14:paraId="6B625F7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Lowbank</w:t>
            </w:r>
          </w:p>
        </w:tc>
        <w:tc>
          <w:tcPr>
            <w:tcW w:w="0" w:type="auto"/>
            <w:noWrap/>
            <w:hideMark/>
          </w:tcPr>
          <w:p w14:paraId="37F5E33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8.5</w:t>
            </w:r>
          </w:p>
        </w:tc>
        <w:tc>
          <w:tcPr>
            <w:tcW w:w="0" w:type="auto"/>
            <w:noWrap/>
            <w:hideMark/>
          </w:tcPr>
          <w:p w14:paraId="6F19FC8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293</w:t>
            </w:r>
          </w:p>
        </w:tc>
        <w:tc>
          <w:tcPr>
            <w:tcW w:w="0" w:type="auto"/>
            <w:noWrap/>
            <w:hideMark/>
          </w:tcPr>
          <w:p w14:paraId="52FADC6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8.6</w:t>
            </w:r>
          </w:p>
        </w:tc>
        <w:tc>
          <w:tcPr>
            <w:tcW w:w="0" w:type="auto"/>
            <w:noWrap/>
            <w:hideMark/>
          </w:tcPr>
          <w:p w14:paraId="7CE64F5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24</w:t>
            </w:r>
          </w:p>
        </w:tc>
        <w:tc>
          <w:tcPr>
            <w:tcW w:w="0" w:type="auto"/>
            <w:noWrap/>
            <w:hideMark/>
          </w:tcPr>
          <w:p w14:paraId="2A7E49A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25</w:t>
            </w:r>
          </w:p>
        </w:tc>
        <w:tc>
          <w:tcPr>
            <w:tcW w:w="0" w:type="auto"/>
            <w:noWrap/>
            <w:hideMark/>
          </w:tcPr>
          <w:p w14:paraId="49DC09CB"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500</w:t>
            </w:r>
          </w:p>
        </w:tc>
      </w:tr>
      <w:tr w:rsidR="00D460AB" w:rsidRPr="004D3188" w14:paraId="7110A6F3"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4EFC7" w14:textId="77777777" w:rsidR="00D460AB" w:rsidRPr="004D3188" w:rsidRDefault="00D460AB" w:rsidP="00DC63F7">
            <w:pPr>
              <w:spacing w:after="0" w:line="240" w:lineRule="auto"/>
              <w:rPr>
                <w:lang w:eastAsia="en-AU"/>
              </w:rPr>
            </w:pPr>
          </w:p>
        </w:tc>
        <w:tc>
          <w:tcPr>
            <w:tcW w:w="0" w:type="auto"/>
            <w:noWrap/>
            <w:hideMark/>
          </w:tcPr>
          <w:p w14:paraId="740F4EF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 xml:space="preserve">Milich </w:t>
            </w:r>
          </w:p>
        </w:tc>
        <w:tc>
          <w:tcPr>
            <w:tcW w:w="0" w:type="auto"/>
            <w:noWrap/>
            <w:hideMark/>
          </w:tcPr>
          <w:p w14:paraId="0A54C02F"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8.4</w:t>
            </w:r>
          </w:p>
        </w:tc>
        <w:tc>
          <w:tcPr>
            <w:tcW w:w="0" w:type="auto"/>
            <w:noWrap/>
            <w:hideMark/>
          </w:tcPr>
          <w:p w14:paraId="705D80F2"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274</w:t>
            </w:r>
          </w:p>
        </w:tc>
        <w:tc>
          <w:tcPr>
            <w:tcW w:w="0" w:type="auto"/>
            <w:noWrap/>
            <w:hideMark/>
          </w:tcPr>
          <w:p w14:paraId="4E28B4C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8.6</w:t>
            </w:r>
          </w:p>
        </w:tc>
        <w:tc>
          <w:tcPr>
            <w:tcW w:w="0" w:type="auto"/>
            <w:noWrap/>
            <w:hideMark/>
          </w:tcPr>
          <w:p w14:paraId="0AAB3F3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22</w:t>
            </w:r>
          </w:p>
        </w:tc>
        <w:tc>
          <w:tcPr>
            <w:tcW w:w="0" w:type="auto"/>
            <w:noWrap/>
            <w:hideMark/>
          </w:tcPr>
          <w:p w14:paraId="66A5A29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26</w:t>
            </w:r>
          </w:p>
        </w:tc>
        <w:tc>
          <w:tcPr>
            <w:tcW w:w="0" w:type="auto"/>
            <w:noWrap/>
            <w:hideMark/>
          </w:tcPr>
          <w:p w14:paraId="7B5B1A6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450</w:t>
            </w:r>
          </w:p>
        </w:tc>
      </w:tr>
      <w:tr w:rsidR="00D460AB" w:rsidRPr="004D3188" w14:paraId="5736EBBB"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E1A7B3" w14:textId="77777777" w:rsidR="00D460AB" w:rsidRPr="004D3188" w:rsidRDefault="00D460AB" w:rsidP="00DC63F7">
            <w:pPr>
              <w:spacing w:after="0" w:line="240" w:lineRule="auto"/>
              <w:rPr>
                <w:lang w:eastAsia="en-AU"/>
              </w:rPr>
            </w:pPr>
          </w:p>
        </w:tc>
        <w:tc>
          <w:tcPr>
            <w:tcW w:w="0" w:type="auto"/>
            <w:noWrap/>
            <w:hideMark/>
          </w:tcPr>
          <w:p w14:paraId="39EB356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Tooleybuc</w:t>
            </w:r>
          </w:p>
        </w:tc>
        <w:tc>
          <w:tcPr>
            <w:tcW w:w="0" w:type="auto"/>
            <w:noWrap/>
            <w:hideMark/>
          </w:tcPr>
          <w:p w14:paraId="0F6C6CD0"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7.2</w:t>
            </w:r>
          </w:p>
        </w:tc>
        <w:tc>
          <w:tcPr>
            <w:tcW w:w="0" w:type="auto"/>
            <w:noWrap/>
            <w:hideMark/>
          </w:tcPr>
          <w:p w14:paraId="4D972A79"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96</w:t>
            </w:r>
          </w:p>
        </w:tc>
        <w:tc>
          <w:tcPr>
            <w:tcW w:w="0" w:type="auto"/>
            <w:noWrap/>
            <w:hideMark/>
          </w:tcPr>
          <w:p w14:paraId="3B4545A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7.6</w:t>
            </w:r>
          </w:p>
        </w:tc>
        <w:tc>
          <w:tcPr>
            <w:tcW w:w="0" w:type="auto"/>
            <w:noWrap/>
            <w:hideMark/>
          </w:tcPr>
          <w:p w14:paraId="6B8E5F3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46</w:t>
            </w:r>
          </w:p>
        </w:tc>
        <w:tc>
          <w:tcPr>
            <w:tcW w:w="0" w:type="auto"/>
            <w:noWrap/>
            <w:hideMark/>
          </w:tcPr>
          <w:p w14:paraId="4FE71C9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25</w:t>
            </w:r>
          </w:p>
        </w:tc>
        <w:tc>
          <w:tcPr>
            <w:tcW w:w="0" w:type="auto"/>
            <w:noWrap/>
            <w:hideMark/>
          </w:tcPr>
          <w:p w14:paraId="703FB606"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380</w:t>
            </w:r>
          </w:p>
        </w:tc>
      </w:tr>
      <w:tr w:rsidR="00D460AB" w:rsidRPr="004D3188" w14:paraId="4BB52C2C"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FE3FF8" w14:textId="77777777" w:rsidR="00D460AB" w:rsidRPr="004D3188" w:rsidRDefault="00D460AB" w:rsidP="00DC63F7">
            <w:pPr>
              <w:spacing w:after="0" w:line="240" w:lineRule="auto"/>
              <w:rPr>
                <w:lang w:eastAsia="en-AU"/>
              </w:rPr>
            </w:pPr>
          </w:p>
        </w:tc>
        <w:tc>
          <w:tcPr>
            <w:tcW w:w="0" w:type="auto"/>
            <w:noWrap/>
            <w:hideMark/>
          </w:tcPr>
          <w:p w14:paraId="64E9018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Swan Hill</w:t>
            </w:r>
          </w:p>
        </w:tc>
        <w:tc>
          <w:tcPr>
            <w:tcW w:w="0" w:type="auto"/>
            <w:noWrap/>
            <w:hideMark/>
          </w:tcPr>
          <w:p w14:paraId="59ECA2B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7.5</w:t>
            </w:r>
          </w:p>
        </w:tc>
        <w:tc>
          <w:tcPr>
            <w:tcW w:w="0" w:type="auto"/>
            <w:noWrap/>
            <w:hideMark/>
          </w:tcPr>
          <w:p w14:paraId="662BE873"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98</w:t>
            </w:r>
          </w:p>
        </w:tc>
        <w:tc>
          <w:tcPr>
            <w:tcW w:w="0" w:type="auto"/>
            <w:noWrap/>
            <w:hideMark/>
          </w:tcPr>
          <w:p w14:paraId="3D81820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7.7</w:t>
            </w:r>
          </w:p>
        </w:tc>
        <w:tc>
          <w:tcPr>
            <w:tcW w:w="0" w:type="auto"/>
            <w:noWrap/>
            <w:hideMark/>
          </w:tcPr>
          <w:p w14:paraId="2C664938"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35</w:t>
            </w:r>
          </w:p>
        </w:tc>
        <w:tc>
          <w:tcPr>
            <w:tcW w:w="0" w:type="auto"/>
            <w:noWrap/>
            <w:hideMark/>
          </w:tcPr>
          <w:p w14:paraId="6B13BAC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25</w:t>
            </w:r>
          </w:p>
        </w:tc>
        <w:tc>
          <w:tcPr>
            <w:tcW w:w="0" w:type="auto"/>
            <w:noWrap/>
            <w:hideMark/>
          </w:tcPr>
          <w:p w14:paraId="6EF1C23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400</w:t>
            </w:r>
          </w:p>
        </w:tc>
      </w:tr>
      <w:tr w:rsidR="00D460AB" w:rsidRPr="004D3188" w14:paraId="29963DC9" w14:textId="77777777" w:rsidTr="00503F2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6C6CA1" w14:textId="77777777" w:rsidR="00D460AB" w:rsidRPr="004D3188" w:rsidRDefault="00D460AB" w:rsidP="00DC63F7">
            <w:pPr>
              <w:spacing w:after="0" w:line="240" w:lineRule="auto"/>
              <w:rPr>
                <w:lang w:eastAsia="en-AU"/>
              </w:rPr>
            </w:pPr>
          </w:p>
        </w:tc>
        <w:tc>
          <w:tcPr>
            <w:tcW w:w="0" w:type="auto"/>
            <w:noWrap/>
            <w:hideMark/>
          </w:tcPr>
          <w:p w14:paraId="5A900B64"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Barham</w:t>
            </w:r>
          </w:p>
        </w:tc>
        <w:tc>
          <w:tcPr>
            <w:tcW w:w="0" w:type="auto"/>
            <w:noWrap/>
            <w:hideMark/>
          </w:tcPr>
          <w:p w14:paraId="6311F04A"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8.2</w:t>
            </w:r>
          </w:p>
        </w:tc>
        <w:tc>
          <w:tcPr>
            <w:tcW w:w="0" w:type="auto"/>
            <w:noWrap/>
            <w:hideMark/>
          </w:tcPr>
          <w:p w14:paraId="423C40F1"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76</w:t>
            </w:r>
          </w:p>
        </w:tc>
        <w:tc>
          <w:tcPr>
            <w:tcW w:w="0" w:type="auto"/>
            <w:noWrap/>
            <w:hideMark/>
          </w:tcPr>
          <w:p w14:paraId="1C943345"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7.9</w:t>
            </w:r>
          </w:p>
        </w:tc>
        <w:tc>
          <w:tcPr>
            <w:tcW w:w="0" w:type="auto"/>
            <w:noWrap/>
            <w:hideMark/>
          </w:tcPr>
          <w:p w14:paraId="7C7FB01C"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24</w:t>
            </w:r>
          </w:p>
        </w:tc>
        <w:tc>
          <w:tcPr>
            <w:tcW w:w="0" w:type="auto"/>
            <w:noWrap/>
            <w:hideMark/>
          </w:tcPr>
          <w:p w14:paraId="49941E67"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26</w:t>
            </w:r>
          </w:p>
        </w:tc>
        <w:tc>
          <w:tcPr>
            <w:tcW w:w="0" w:type="auto"/>
            <w:noWrap/>
            <w:hideMark/>
          </w:tcPr>
          <w:p w14:paraId="525F358D" w14:textId="77777777" w:rsidR="00D460AB" w:rsidRPr="004D3188" w:rsidRDefault="00D460AB" w:rsidP="00DC63F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4D3188">
              <w:rPr>
                <w:lang w:eastAsia="en-AU"/>
              </w:rPr>
              <w:t>480</w:t>
            </w:r>
          </w:p>
        </w:tc>
      </w:tr>
    </w:tbl>
    <w:p w14:paraId="03CD2084" w14:textId="4BF5AF79" w:rsidR="00D460AB" w:rsidRDefault="00D460AB" w:rsidP="00DC63F7">
      <w:pPr>
        <w:spacing w:after="0" w:line="240" w:lineRule="auto"/>
      </w:pPr>
    </w:p>
    <w:p w14:paraId="3D3A64EC" w14:textId="77777777" w:rsidR="00E44D85" w:rsidRPr="00BC0E0B" w:rsidRDefault="00E44D85" w:rsidP="00043055"/>
    <w:p w14:paraId="63C05E83" w14:textId="77777777" w:rsidR="00A8421F" w:rsidRDefault="00E3791F" w:rsidP="00043055">
      <w:pPr>
        <w:sectPr w:rsidR="00A8421F" w:rsidSect="0010188D">
          <w:pgSz w:w="11906" w:h="16838"/>
          <w:pgMar w:top="1440" w:right="1440" w:bottom="1440" w:left="1440" w:header="708" w:footer="708" w:gutter="0"/>
          <w:cols w:space="708"/>
          <w:docGrid w:linePitch="360"/>
        </w:sectPr>
      </w:pPr>
      <w:r>
        <w:br w:type="page"/>
      </w:r>
    </w:p>
    <w:p w14:paraId="69543EB2" w14:textId="0B096657" w:rsidR="00A8421F" w:rsidRDefault="00A8421F" w:rsidP="00043055"/>
    <w:p w14:paraId="02A7D6C6" w14:textId="749B479D" w:rsidR="00A8421F" w:rsidRDefault="00A8421F" w:rsidP="00DC63F7">
      <w:pPr>
        <w:pStyle w:val="Caption"/>
      </w:pPr>
      <w:r>
        <w:t>Density (cells.mL</w:t>
      </w:r>
      <w:r>
        <w:rPr>
          <w:vertAlign w:val="superscript"/>
        </w:rPr>
        <w:t>-1</w:t>
      </w:r>
      <w:r>
        <w:t xml:space="preserve">) of phytoplankton in November 2016. Sites are listed in the order in which they occur spatially along the Murray River from the site furthest upstream (Howlong) to the site furthest downstream (Brenda Park). The tributary sites, Darling, Goulburn and Ovens are between the two sites in which their intersection with the Murray River falls between. Trip one (top), Trip two (middle), and Trip three (bottom).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1049"/>
        <w:gridCol w:w="709"/>
        <w:gridCol w:w="1091"/>
        <w:gridCol w:w="845"/>
        <w:gridCol w:w="937"/>
        <w:gridCol w:w="787"/>
        <w:gridCol w:w="717"/>
        <w:gridCol w:w="764"/>
        <w:gridCol w:w="848"/>
        <w:gridCol w:w="717"/>
        <w:gridCol w:w="555"/>
        <w:gridCol w:w="753"/>
        <w:gridCol w:w="976"/>
      </w:tblGrid>
      <w:tr w:rsidR="00A8421F" w:rsidRPr="00D831E1" w14:paraId="746E2A0D" w14:textId="77777777" w:rsidTr="00FF4C8F">
        <w:trPr>
          <w:cantSplit/>
          <w:trHeight w:val="1155"/>
        </w:trPr>
        <w:tc>
          <w:tcPr>
            <w:tcW w:w="1147" w:type="pct"/>
            <w:shd w:val="clear" w:color="auto" w:fill="auto"/>
            <w:noWrap/>
            <w:textDirection w:val="tbRl"/>
            <w:vAlign w:val="bottom"/>
            <w:hideMark/>
          </w:tcPr>
          <w:p w14:paraId="5FF6102C" w14:textId="77777777" w:rsidR="00A8421F" w:rsidRPr="00D831E1" w:rsidRDefault="00A8421F" w:rsidP="00D831E1">
            <w:pPr>
              <w:spacing w:after="0" w:line="240" w:lineRule="auto"/>
              <w:jc w:val="center"/>
              <w:rPr>
                <w:b/>
              </w:rPr>
            </w:pPr>
          </w:p>
        </w:tc>
        <w:tc>
          <w:tcPr>
            <w:tcW w:w="376" w:type="pct"/>
            <w:shd w:val="clear" w:color="auto" w:fill="auto"/>
            <w:noWrap/>
            <w:textDirection w:val="tbRl"/>
            <w:vAlign w:val="center"/>
            <w:hideMark/>
          </w:tcPr>
          <w:p w14:paraId="7DD75C32" w14:textId="77777777" w:rsidR="00A8421F" w:rsidRPr="00D831E1" w:rsidRDefault="00A8421F" w:rsidP="00D831E1">
            <w:pPr>
              <w:spacing w:after="0" w:line="240" w:lineRule="auto"/>
              <w:jc w:val="center"/>
              <w:rPr>
                <w:b/>
              </w:rPr>
            </w:pPr>
            <w:r w:rsidRPr="00D831E1">
              <w:rPr>
                <w:b/>
              </w:rPr>
              <w:t>Howlong</w:t>
            </w:r>
          </w:p>
        </w:tc>
        <w:tc>
          <w:tcPr>
            <w:tcW w:w="254" w:type="pct"/>
            <w:shd w:val="clear" w:color="auto" w:fill="auto"/>
            <w:noWrap/>
            <w:textDirection w:val="tbRl"/>
            <w:vAlign w:val="center"/>
            <w:hideMark/>
          </w:tcPr>
          <w:p w14:paraId="49F8DFCD" w14:textId="5444DEC6" w:rsidR="00A8421F" w:rsidRPr="00D831E1" w:rsidRDefault="00A8421F" w:rsidP="00D831E1">
            <w:pPr>
              <w:spacing w:after="0" w:line="240" w:lineRule="auto"/>
              <w:jc w:val="center"/>
              <w:rPr>
                <w:b/>
              </w:rPr>
            </w:pPr>
            <w:r w:rsidRPr="00D831E1">
              <w:rPr>
                <w:b/>
              </w:rPr>
              <w:t>Ovens</w:t>
            </w:r>
          </w:p>
        </w:tc>
        <w:tc>
          <w:tcPr>
            <w:tcW w:w="391" w:type="pct"/>
            <w:shd w:val="clear" w:color="auto" w:fill="auto"/>
            <w:noWrap/>
            <w:textDirection w:val="tbRl"/>
            <w:vAlign w:val="center"/>
            <w:hideMark/>
          </w:tcPr>
          <w:p w14:paraId="6BAE9C34" w14:textId="77777777" w:rsidR="00A8421F" w:rsidRPr="00D831E1" w:rsidRDefault="00A8421F" w:rsidP="00D831E1">
            <w:pPr>
              <w:spacing w:after="0" w:line="240" w:lineRule="auto"/>
              <w:jc w:val="center"/>
              <w:rPr>
                <w:b/>
              </w:rPr>
            </w:pPr>
            <w:r w:rsidRPr="00D831E1">
              <w:rPr>
                <w:b/>
              </w:rPr>
              <w:t>Yarrawonga</w:t>
            </w:r>
          </w:p>
        </w:tc>
        <w:tc>
          <w:tcPr>
            <w:tcW w:w="303" w:type="pct"/>
            <w:shd w:val="clear" w:color="auto" w:fill="auto"/>
            <w:noWrap/>
            <w:textDirection w:val="tbRl"/>
            <w:vAlign w:val="center"/>
            <w:hideMark/>
          </w:tcPr>
          <w:p w14:paraId="24AB63D7" w14:textId="71233B6D" w:rsidR="00A8421F" w:rsidRPr="00D831E1" w:rsidRDefault="00A8421F" w:rsidP="00D831E1">
            <w:pPr>
              <w:spacing w:after="0" w:line="240" w:lineRule="auto"/>
              <w:jc w:val="center"/>
              <w:rPr>
                <w:b/>
              </w:rPr>
            </w:pPr>
            <w:r w:rsidRPr="00D831E1">
              <w:rPr>
                <w:b/>
              </w:rPr>
              <w:t>Tocumwal</w:t>
            </w:r>
          </w:p>
        </w:tc>
        <w:tc>
          <w:tcPr>
            <w:tcW w:w="336" w:type="pct"/>
            <w:shd w:val="clear" w:color="auto" w:fill="auto"/>
            <w:noWrap/>
            <w:textDirection w:val="tbRl"/>
            <w:vAlign w:val="center"/>
            <w:hideMark/>
          </w:tcPr>
          <w:p w14:paraId="5E21E6C7" w14:textId="6FABBB35" w:rsidR="00A8421F" w:rsidRPr="00D831E1" w:rsidRDefault="00A8421F" w:rsidP="00D831E1">
            <w:pPr>
              <w:spacing w:after="0" w:line="240" w:lineRule="auto"/>
              <w:jc w:val="center"/>
              <w:rPr>
                <w:b/>
              </w:rPr>
            </w:pPr>
            <w:r w:rsidRPr="00D831E1">
              <w:rPr>
                <w:b/>
              </w:rPr>
              <w:t>Picnic Point</w:t>
            </w:r>
          </w:p>
        </w:tc>
        <w:tc>
          <w:tcPr>
            <w:tcW w:w="282" w:type="pct"/>
            <w:shd w:val="clear" w:color="auto" w:fill="auto"/>
            <w:noWrap/>
            <w:textDirection w:val="tbRl"/>
            <w:vAlign w:val="center"/>
            <w:hideMark/>
          </w:tcPr>
          <w:p w14:paraId="559F388F" w14:textId="77777777" w:rsidR="00A8421F" w:rsidRPr="00D831E1" w:rsidRDefault="00A8421F" w:rsidP="00D831E1">
            <w:pPr>
              <w:spacing w:after="0" w:line="240" w:lineRule="auto"/>
              <w:jc w:val="center"/>
              <w:rPr>
                <w:b/>
              </w:rPr>
            </w:pPr>
            <w:r w:rsidRPr="00D831E1">
              <w:rPr>
                <w:b/>
              </w:rPr>
              <w:t>Goulburn</w:t>
            </w:r>
          </w:p>
        </w:tc>
        <w:tc>
          <w:tcPr>
            <w:tcW w:w="257" w:type="pct"/>
            <w:shd w:val="clear" w:color="auto" w:fill="auto"/>
            <w:noWrap/>
            <w:textDirection w:val="tbRl"/>
            <w:vAlign w:val="center"/>
            <w:hideMark/>
          </w:tcPr>
          <w:p w14:paraId="58499EBD" w14:textId="77777777" w:rsidR="00A8421F" w:rsidRPr="00D831E1" w:rsidRDefault="00A8421F" w:rsidP="00D831E1">
            <w:pPr>
              <w:spacing w:after="0" w:line="240" w:lineRule="auto"/>
              <w:jc w:val="center"/>
              <w:rPr>
                <w:b/>
              </w:rPr>
            </w:pPr>
            <w:r w:rsidRPr="00D831E1">
              <w:rPr>
                <w:b/>
              </w:rPr>
              <w:t>Barham</w:t>
            </w:r>
          </w:p>
        </w:tc>
        <w:tc>
          <w:tcPr>
            <w:tcW w:w="274" w:type="pct"/>
            <w:shd w:val="clear" w:color="auto" w:fill="auto"/>
            <w:noWrap/>
            <w:textDirection w:val="tbRl"/>
            <w:vAlign w:val="center"/>
            <w:hideMark/>
          </w:tcPr>
          <w:p w14:paraId="1B5B9BDE" w14:textId="2A39CEC6" w:rsidR="00A8421F" w:rsidRPr="00D831E1" w:rsidRDefault="00A8421F" w:rsidP="00D831E1">
            <w:pPr>
              <w:spacing w:after="0" w:line="240" w:lineRule="auto"/>
              <w:jc w:val="center"/>
              <w:rPr>
                <w:b/>
              </w:rPr>
            </w:pPr>
            <w:r w:rsidRPr="00D831E1">
              <w:rPr>
                <w:b/>
              </w:rPr>
              <w:t>Swan Hill</w:t>
            </w:r>
          </w:p>
        </w:tc>
        <w:tc>
          <w:tcPr>
            <w:tcW w:w="304" w:type="pct"/>
            <w:shd w:val="clear" w:color="auto" w:fill="auto"/>
            <w:noWrap/>
            <w:textDirection w:val="tbRl"/>
            <w:vAlign w:val="center"/>
            <w:hideMark/>
          </w:tcPr>
          <w:p w14:paraId="24775A02" w14:textId="77777777" w:rsidR="00A8421F" w:rsidRPr="00D831E1" w:rsidRDefault="00A8421F" w:rsidP="00D831E1">
            <w:pPr>
              <w:spacing w:after="0" w:line="240" w:lineRule="auto"/>
              <w:jc w:val="center"/>
              <w:rPr>
                <w:b/>
              </w:rPr>
            </w:pPr>
            <w:r w:rsidRPr="00D831E1">
              <w:rPr>
                <w:b/>
              </w:rPr>
              <w:t>Tooleybuc</w:t>
            </w:r>
          </w:p>
        </w:tc>
        <w:tc>
          <w:tcPr>
            <w:tcW w:w="257" w:type="pct"/>
            <w:shd w:val="clear" w:color="auto" w:fill="auto"/>
            <w:noWrap/>
            <w:textDirection w:val="tbRl"/>
            <w:vAlign w:val="center"/>
            <w:hideMark/>
          </w:tcPr>
          <w:p w14:paraId="11C4C7B6" w14:textId="06BE58C7" w:rsidR="00A8421F" w:rsidRPr="00D831E1" w:rsidRDefault="00A8421F" w:rsidP="00D831E1">
            <w:pPr>
              <w:spacing w:after="0" w:line="240" w:lineRule="auto"/>
              <w:jc w:val="center"/>
              <w:rPr>
                <w:b/>
              </w:rPr>
            </w:pPr>
            <w:r w:rsidRPr="00D831E1">
              <w:rPr>
                <w:b/>
              </w:rPr>
              <w:t>Darling</w:t>
            </w:r>
          </w:p>
        </w:tc>
        <w:tc>
          <w:tcPr>
            <w:tcW w:w="199" w:type="pct"/>
            <w:shd w:val="clear" w:color="auto" w:fill="auto"/>
            <w:noWrap/>
            <w:textDirection w:val="tbRl"/>
            <w:vAlign w:val="center"/>
            <w:hideMark/>
          </w:tcPr>
          <w:p w14:paraId="452E4172" w14:textId="77777777" w:rsidR="00A8421F" w:rsidRPr="00D831E1" w:rsidRDefault="00A8421F" w:rsidP="00D831E1">
            <w:pPr>
              <w:spacing w:after="0" w:line="240" w:lineRule="auto"/>
              <w:jc w:val="center"/>
              <w:rPr>
                <w:b/>
              </w:rPr>
            </w:pPr>
            <w:r w:rsidRPr="00D831E1">
              <w:rPr>
                <w:b/>
              </w:rPr>
              <w:t>Milich</w:t>
            </w:r>
          </w:p>
        </w:tc>
        <w:tc>
          <w:tcPr>
            <w:tcW w:w="270" w:type="pct"/>
            <w:shd w:val="clear" w:color="auto" w:fill="auto"/>
            <w:noWrap/>
            <w:textDirection w:val="tbRl"/>
            <w:vAlign w:val="center"/>
            <w:hideMark/>
          </w:tcPr>
          <w:p w14:paraId="1A919253" w14:textId="77777777" w:rsidR="00A8421F" w:rsidRPr="00D831E1" w:rsidRDefault="00A8421F" w:rsidP="00D831E1">
            <w:pPr>
              <w:spacing w:after="0" w:line="240" w:lineRule="auto"/>
              <w:jc w:val="center"/>
              <w:rPr>
                <w:b/>
              </w:rPr>
            </w:pPr>
            <w:r w:rsidRPr="00D831E1">
              <w:rPr>
                <w:b/>
              </w:rPr>
              <w:t>Lowbank</w:t>
            </w:r>
          </w:p>
        </w:tc>
        <w:tc>
          <w:tcPr>
            <w:tcW w:w="350" w:type="pct"/>
            <w:shd w:val="clear" w:color="auto" w:fill="auto"/>
            <w:noWrap/>
            <w:textDirection w:val="tbRl"/>
            <w:vAlign w:val="center"/>
            <w:hideMark/>
          </w:tcPr>
          <w:p w14:paraId="5DA740CF" w14:textId="4F606B69" w:rsidR="00A8421F" w:rsidRPr="00D831E1" w:rsidRDefault="00A8421F" w:rsidP="00D831E1">
            <w:pPr>
              <w:spacing w:after="0" w:line="240" w:lineRule="auto"/>
              <w:jc w:val="center"/>
              <w:rPr>
                <w:b/>
              </w:rPr>
            </w:pPr>
            <w:r w:rsidRPr="00D831E1">
              <w:rPr>
                <w:b/>
              </w:rPr>
              <w:t>Brenda Park</w:t>
            </w:r>
          </w:p>
        </w:tc>
      </w:tr>
      <w:tr w:rsidR="00BF4A93" w:rsidRPr="00A8421F" w14:paraId="02C904FE" w14:textId="77777777" w:rsidTr="00FF4C8F">
        <w:trPr>
          <w:trHeight w:val="300"/>
        </w:trPr>
        <w:tc>
          <w:tcPr>
            <w:tcW w:w="1147" w:type="pct"/>
            <w:shd w:val="clear" w:color="auto" w:fill="auto"/>
            <w:noWrap/>
            <w:vAlign w:val="bottom"/>
            <w:hideMark/>
          </w:tcPr>
          <w:p w14:paraId="4150214B" w14:textId="77777777" w:rsidR="00BF4A93" w:rsidRPr="00D831E1" w:rsidRDefault="00BF4A93" w:rsidP="00D831E1">
            <w:pPr>
              <w:spacing w:after="0" w:line="240" w:lineRule="auto"/>
              <w:rPr>
                <w:b/>
              </w:rPr>
            </w:pPr>
            <w:r w:rsidRPr="00D831E1">
              <w:rPr>
                <w:b/>
              </w:rPr>
              <w:t>Acanthoceras_(=Attheya)</w:t>
            </w:r>
          </w:p>
        </w:tc>
        <w:tc>
          <w:tcPr>
            <w:tcW w:w="376" w:type="pct"/>
            <w:shd w:val="clear" w:color="auto" w:fill="auto"/>
            <w:noWrap/>
            <w:vAlign w:val="center"/>
            <w:hideMark/>
          </w:tcPr>
          <w:p w14:paraId="3A1A1BBA" w14:textId="6DA2DB46"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16A6947A" w14:textId="248EF730"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0F9AC100" w14:textId="70B13099"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3EEAC4B6" w14:textId="64F53C38"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4F895E4C" w14:textId="32B17263"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63F35DD4" w14:textId="6D829C11" w:rsidR="00BF4A93" w:rsidRPr="00A8421F" w:rsidRDefault="00BF4A93" w:rsidP="00D831E1">
            <w:pPr>
              <w:spacing w:after="0" w:line="240" w:lineRule="auto"/>
              <w:jc w:val="center"/>
              <w:rPr>
                <w:sz w:val="20"/>
                <w:szCs w:val="20"/>
              </w:rPr>
            </w:pPr>
            <w:r>
              <w:t>50</w:t>
            </w:r>
          </w:p>
        </w:tc>
        <w:tc>
          <w:tcPr>
            <w:tcW w:w="257" w:type="pct"/>
            <w:shd w:val="clear" w:color="auto" w:fill="auto"/>
            <w:noWrap/>
            <w:vAlign w:val="center"/>
            <w:hideMark/>
          </w:tcPr>
          <w:p w14:paraId="0A636E27" w14:textId="06598B94"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2385835E" w14:textId="72C708AA"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540D85A3" w14:textId="33F8DB6E"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25CCABE9" w14:textId="3B340D47"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37EBE07D" w14:textId="092913C1"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6F0FE2E4" w14:textId="59AA0EF0"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4F80299B" w14:textId="21D87021" w:rsidR="00BF4A93" w:rsidRPr="00A8421F" w:rsidRDefault="00BF4A93" w:rsidP="00D831E1">
            <w:pPr>
              <w:spacing w:after="0" w:line="240" w:lineRule="auto"/>
              <w:jc w:val="center"/>
              <w:rPr>
                <w:sz w:val="20"/>
                <w:szCs w:val="20"/>
              </w:rPr>
            </w:pPr>
            <w:r>
              <w:t>-</w:t>
            </w:r>
          </w:p>
        </w:tc>
      </w:tr>
      <w:tr w:rsidR="00BF4A93" w:rsidRPr="00A8421F" w14:paraId="48A8F6D4" w14:textId="77777777" w:rsidTr="00FF4C8F">
        <w:trPr>
          <w:trHeight w:val="300"/>
        </w:trPr>
        <w:tc>
          <w:tcPr>
            <w:tcW w:w="1147" w:type="pct"/>
            <w:shd w:val="clear" w:color="auto" w:fill="auto"/>
            <w:noWrap/>
            <w:vAlign w:val="bottom"/>
            <w:hideMark/>
          </w:tcPr>
          <w:p w14:paraId="74D1240A" w14:textId="77777777" w:rsidR="00BF4A93" w:rsidRPr="00D831E1" w:rsidRDefault="00BF4A93" w:rsidP="00D831E1">
            <w:pPr>
              <w:spacing w:after="0" w:line="240" w:lineRule="auto"/>
              <w:rPr>
                <w:b/>
              </w:rPr>
            </w:pPr>
            <w:r w:rsidRPr="00D831E1">
              <w:rPr>
                <w:b/>
              </w:rPr>
              <w:t>Actinastrum</w:t>
            </w:r>
          </w:p>
        </w:tc>
        <w:tc>
          <w:tcPr>
            <w:tcW w:w="376" w:type="pct"/>
            <w:shd w:val="clear" w:color="auto" w:fill="auto"/>
            <w:noWrap/>
            <w:vAlign w:val="center"/>
            <w:hideMark/>
          </w:tcPr>
          <w:p w14:paraId="16609471" w14:textId="7D7FFE12"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122B6063" w14:textId="4D4AAE69"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251D6552" w14:textId="55DCBEF4"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73C4CCD5" w14:textId="75D916B0"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5FF3039C" w14:textId="08C32C12" w:rsidR="00BF4A93" w:rsidRPr="00A8421F" w:rsidRDefault="00BF4A93" w:rsidP="00D831E1">
            <w:pPr>
              <w:spacing w:after="0" w:line="240" w:lineRule="auto"/>
              <w:jc w:val="center"/>
              <w:rPr>
                <w:sz w:val="20"/>
                <w:szCs w:val="20"/>
              </w:rPr>
            </w:pPr>
            <w:r>
              <w:t>400</w:t>
            </w:r>
          </w:p>
        </w:tc>
        <w:tc>
          <w:tcPr>
            <w:tcW w:w="282" w:type="pct"/>
            <w:shd w:val="clear" w:color="auto" w:fill="auto"/>
            <w:noWrap/>
            <w:vAlign w:val="center"/>
            <w:hideMark/>
          </w:tcPr>
          <w:p w14:paraId="08DE57CF" w14:textId="06439C77"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54DB5566" w14:textId="357D4344"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7D68028B" w14:textId="51D6054F"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1A367C32" w14:textId="1CF405CA"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7473AA5" w14:textId="781F5763"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42A1936C" w14:textId="6EB9BF2E"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4BA17B03" w14:textId="786F09ED"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0CF907B2" w14:textId="6E688933" w:rsidR="00BF4A93" w:rsidRPr="00A8421F" w:rsidRDefault="00BF4A93" w:rsidP="00D831E1">
            <w:pPr>
              <w:spacing w:after="0" w:line="240" w:lineRule="auto"/>
              <w:jc w:val="center"/>
              <w:rPr>
                <w:sz w:val="20"/>
                <w:szCs w:val="20"/>
              </w:rPr>
            </w:pPr>
            <w:r>
              <w:t>-</w:t>
            </w:r>
          </w:p>
        </w:tc>
      </w:tr>
      <w:tr w:rsidR="00BF4A93" w:rsidRPr="00A8421F" w14:paraId="17F7BB31" w14:textId="77777777" w:rsidTr="00FF4C8F">
        <w:trPr>
          <w:trHeight w:val="300"/>
        </w:trPr>
        <w:tc>
          <w:tcPr>
            <w:tcW w:w="1147" w:type="pct"/>
            <w:shd w:val="clear" w:color="auto" w:fill="auto"/>
            <w:noWrap/>
            <w:vAlign w:val="bottom"/>
            <w:hideMark/>
          </w:tcPr>
          <w:p w14:paraId="4C8016B6" w14:textId="77777777" w:rsidR="00BF4A93" w:rsidRPr="00D831E1" w:rsidRDefault="00BF4A93" w:rsidP="00D831E1">
            <w:pPr>
              <w:spacing w:after="0" w:line="240" w:lineRule="auto"/>
              <w:rPr>
                <w:b/>
              </w:rPr>
            </w:pPr>
            <w:r w:rsidRPr="00D831E1">
              <w:rPr>
                <w:b/>
              </w:rPr>
              <w:t>Aphanizomenon</w:t>
            </w:r>
          </w:p>
        </w:tc>
        <w:tc>
          <w:tcPr>
            <w:tcW w:w="376" w:type="pct"/>
            <w:shd w:val="clear" w:color="auto" w:fill="auto"/>
            <w:noWrap/>
            <w:vAlign w:val="center"/>
            <w:hideMark/>
          </w:tcPr>
          <w:p w14:paraId="68F4157D" w14:textId="4183E075"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76E94049" w14:textId="63CB84F3"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6D543597" w14:textId="677AF875"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5298D279" w14:textId="0E3C4F9E"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4BCF4618" w14:textId="051B29FA"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69C0F443" w14:textId="17255144" w:rsidR="00BF4A93" w:rsidRPr="00A8421F" w:rsidRDefault="00BF4A93" w:rsidP="00D831E1">
            <w:pPr>
              <w:spacing w:after="0" w:line="240" w:lineRule="auto"/>
              <w:jc w:val="center"/>
              <w:rPr>
                <w:sz w:val="20"/>
                <w:szCs w:val="20"/>
              </w:rPr>
            </w:pPr>
            <w:r>
              <w:t>32</w:t>
            </w:r>
          </w:p>
        </w:tc>
        <w:tc>
          <w:tcPr>
            <w:tcW w:w="257" w:type="pct"/>
            <w:shd w:val="clear" w:color="auto" w:fill="auto"/>
            <w:noWrap/>
            <w:vAlign w:val="center"/>
            <w:hideMark/>
          </w:tcPr>
          <w:p w14:paraId="2A679D9C" w14:textId="7F92AC2C"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64163965" w14:textId="229673CA"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43A4BBB9" w14:textId="62F488D7"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21C26E7E" w14:textId="6281FC3D"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3B1599C9" w14:textId="0D3A013D"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46B98ED5" w14:textId="24D01CAE"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57A960E9" w14:textId="2E7BA485" w:rsidR="00BF4A93" w:rsidRPr="00A8421F" w:rsidRDefault="00BF4A93" w:rsidP="00D831E1">
            <w:pPr>
              <w:spacing w:after="0" w:line="240" w:lineRule="auto"/>
              <w:jc w:val="center"/>
              <w:rPr>
                <w:sz w:val="20"/>
                <w:szCs w:val="20"/>
              </w:rPr>
            </w:pPr>
            <w:r>
              <w:t>-</w:t>
            </w:r>
          </w:p>
        </w:tc>
      </w:tr>
      <w:tr w:rsidR="00BF4A93" w:rsidRPr="00A8421F" w14:paraId="7D30B38C" w14:textId="77777777" w:rsidTr="00FF4C8F">
        <w:trPr>
          <w:trHeight w:val="300"/>
        </w:trPr>
        <w:tc>
          <w:tcPr>
            <w:tcW w:w="1147" w:type="pct"/>
            <w:shd w:val="clear" w:color="auto" w:fill="auto"/>
            <w:noWrap/>
            <w:vAlign w:val="bottom"/>
            <w:hideMark/>
          </w:tcPr>
          <w:p w14:paraId="596DFEDF" w14:textId="77777777" w:rsidR="00BF4A93" w:rsidRPr="00D831E1" w:rsidRDefault="00BF4A93" w:rsidP="00D831E1">
            <w:pPr>
              <w:spacing w:after="0" w:line="240" w:lineRule="auto"/>
              <w:rPr>
                <w:b/>
              </w:rPr>
            </w:pPr>
            <w:r w:rsidRPr="00D831E1">
              <w:rPr>
                <w:b/>
              </w:rPr>
              <w:t>Aulacoseira</w:t>
            </w:r>
          </w:p>
        </w:tc>
        <w:tc>
          <w:tcPr>
            <w:tcW w:w="376" w:type="pct"/>
            <w:shd w:val="clear" w:color="auto" w:fill="auto"/>
            <w:noWrap/>
            <w:vAlign w:val="center"/>
            <w:hideMark/>
          </w:tcPr>
          <w:p w14:paraId="6BD79A0F" w14:textId="7E6B8D0E" w:rsidR="00BF4A93" w:rsidRPr="00A8421F" w:rsidRDefault="00BF4A93" w:rsidP="00D831E1">
            <w:pPr>
              <w:spacing w:after="0" w:line="240" w:lineRule="auto"/>
              <w:jc w:val="center"/>
              <w:rPr>
                <w:sz w:val="20"/>
                <w:szCs w:val="20"/>
              </w:rPr>
            </w:pPr>
            <w:r>
              <w:t>24</w:t>
            </w:r>
          </w:p>
        </w:tc>
        <w:tc>
          <w:tcPr>
            <w:tcW w:w="254" w:type="pct"/>
            <w:shd w:val="clear" w:color="auto" w:fill="auto"/>
            <w:noWrap/>
            <w:vAlign w:val="center"/>
            <w:hideMark/>
          </w:tcPr>
          <w:p w14:paraId="493E249D" w14:textId="06EF1400"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700F7BEA" w14:textId="30221C7F" w:rsidR="00BF4A93" w:rsidRPr="00A8421F" w:rsidRDefault="00BF4A93" w:rsidP="00D831E1">
            <w:pPr>
              <w:spacing w:after="0" w:line="240" w:lineRule="auto"/>
              <w:jc w:val="center"/>
              <w:rPr>
                <w:sz w:val="20"/>
                <w:szCs w:val="20"/>
              </w:rPr>
            </w:pPr>
            <w:r>
              <w:t>4,200</w:t>
            </w:r>
          </w:p>
        </w:tc>
        <w:tc>
          <w:tcPr>
            <w:tcW w:w="303" w:type="pct"/>
            <w:shd w:val="clear" w:color="auto" w:fill="auto"/>
            <w:noWrap/>
            <w:vAlign w:val="center"/>
            <w:hideMark/>
          </w:tcPr>
          <w:p w14:paraId="1D11BAE5" w14:textId="0A23353A" w:rsidR="00BF4A93" w:rsidRPr="00A8421F" w:rsidRDefault="00BF4A93" w:rsidP="00D831E1">
            <w:pPr>
              <w:spacing w:after="0" w:line="240" w:lineRule="auto"/>
              <w:jc w:val="center"/>
              <w:rPr>
                <w:sz w:val="20"/>
                <w:szCs w:val="20"/>
              </w:rPr>
            </w:pPr>
            <w:r>
              <w:t>17,800</w:t>
            </w:r>
          </w:p>
        </w:tc>
        <w:tc>
          <w:tcPr>
            <w:tcW w:w="336" w:type="pct"/>
            <w:shd w:val="clear" w:color="auto" w:fill="auto"/>
            <w:noWrap/>
            <w:vAlign w:val="center"/>
            <w:hideMark/>
          </w:tcPr>
          <w:p w14:paraId="4C3B9279" w14:textId="1D458061" w:rsidR="00BF4A93" w:rsidRPr="00A8421F" w:rsidRDefault="00BF4A93" w:rsidP="00D831E1">
            <w:pPr>
              <w:spacing w:after="0" w:line="240" w:lineRule="auto"/>
              <w:jc w:val="center"/>
              <w:rPr>
                <w:sz w:val="20"/>
                <w:szCs w:val="20"/>
              </w:rPr>
            </w:pPr>
            <w:r>
              <w:t>18,400</w:t>
            </w:r>
          </w:p>
        </w:tc>
        <w:tc>
          <w:tcPr>
            <w:tcW w:w="282" w:type="pct"/>
            <w:shd w:val="clear" w:color="auto" w:fill="auto"/>
            <w:noWrap/>
            <w:vAlign w:val="center"/>
            <w:hideMark/>
          </w:tcPr>
          <w:p w14:paraId="246EF70A" w14:textId="4C0BF2E0" w:rsidR="00BF4A93" w:rsidRPr="00A8421F" w:rsidRDefault="00BF4A93" w:rsidP="00D831E1">
            <w:pPr>
              <w:spacing w:after="0" w:line="240" w:lineRule="auto"/>
              <w:jc w:val="center"/>
              <w:rPr>
                <w:sz w:val="20"/>
                <w:szCs w:val="20"/>
              </w:rPr>
            </w:pPr>
            <w:r>
              <w:t>4,550</w:t>
            </w:r>
          </w:p>
        </w:tc>
        <w:tc>
          <w:tcPr>
            <w:tcW w:w="257" w:type="pct"/>
            <w:shd w:val="clear" w:color="auto" w:fill="auto"/>
            <w:noWrap/>
            <w:vAlign w:val="center"/>
            <w:hideMark/>
          </w:tcPr>
          <w:p w14:paraId="5007EE42" w14:textId="71DF47AB" w:rsidR="00BF4A93" w:rsidRPr="00A8421F" w:rsidRDefault="00BF4A93" w:rsidP="00D831E1">
            <w:pPr>
              <w:spacing w:after="0" w:line="240" w:lineRule="auto"/>
              <w:jc w:val="center"/>
              <w:rPr>
                <w:sz w:val="20"/>
                <w:szCs w:val="20"/>
              </w:rPr>
            </w:pPr>
            <w:r>
              <w:t>5,700</w:t>
            </w:r>
          </w:p>
        </w:tc>
        <w:tc>
          <w:tcPr>
            <w:tcW w:w="274" w:type="pct"/>
            <w:shd w:val="clear" w:color="auto" w:fill="auto"/>
            <w:noWrap/>
            <w:vAlign w:val="center"/>
            <w:hideMark/>
          </w:tcPr>
          <w:p w14:paraId="5B4C3995" w14:textId="6D3C2532" w:rsidR="00BF4A93" w:rsidRPr="00A8421F" w:rsidRDefault="00BF4A93" w:rsidP="00D831E1">
            <w:pPr>
              <w:spacing w:after="0" w:line="240" w:lineRule="auto"/>
              <w:jc w:val="center"/>
              <w:rPr>
                <w:sz w:val="20"/>
                <w:szCs w:val="20"/>
              </w:rPr>
            </w:pPr>
            <w:r>
              <w:t>6,750</w:t>
            </w:r>
          </w:p>
        </w:tc>
        <w:tc>
          <w:tcPr>
            <w:tcW w:w="304" w:type="pct"/>
            <w:shd w:val="clear" w:color="auto" w:fill="auto"/>
            <w:noWrap/>
            <w:vAlign w:val="center"/>
            <w:hideMark/>
          </w:tcPr>
          <w:p w14:paraId="164A00A4" w14:textId="3DC5D4A1" w:rsidR="00BF4A93" w:rsidRPr="00A8421F" w:rsidRDefault="00BF4A93" w:rsidP="00D831E1">
            <w:pPr>
              <w:spacing w:after="0" w:line="240" w:lineRule="auto"/>
              <w:jc w:val="center"/>
              <w:rPr>
                <w:sz w:val="20"/>
                <w:szCs w:val="20"/>
              </w:rPr>
            </w:pPr>
            <w:r>
              <w:t>5,900</w:t>
            </w:r>
          </w:p>
        </w:tc>
        <w:tc>
          <w:tcPr>
            <w:tcW w:w="257" w:type="pct"/>
            <w:shd w:val="clear" w:color="auto" w:fill="auto"/>
            <w:noWrap/>
            <w:vAlign w:val="center"/>
            <w:hideMark/>
          </w:tcPr>
          <w:p w14:paraId="3007628E" w14:textId="2E844DCD"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265CA64C" w14:textId="1566C3DA" w:rsidR="00BF4A93" w:rsidRPr="00A8421F" w:rsidRDefault="00BF4A93" w:rsidP="00D831E1">
            <w:pPr>
              <w:spacing w:after="0" w:line="240" w:lineRule="auto"/>
              <w:jc w:val="center"/>
              <w:rPr>
                <w:sz w:val="20"/>
                <w:szCs w:val="20"/>
              </w:rPr>
            </w:pPr>
            <w:r>
              <w:t>650</w:t>
            </w:r>
          </w:p>
        </w:tc>
        <w:tc>
          <w:tcPr>
            <w:tcW w:w="270" w:type="pct"/>
            <w:shd w:val="clear" w:color="auto" w:fill="auto"/>
            <w:noWrap/>
            <w:vAlign w:val="center"/>
            <w:hideMark/>
          </w:tcPr>
          <w:p w14:paraId="4B647ABD" w14:textId="6149E17D" w:rsidR="00BF4A93" w:rsidRPr="00A8421F" w:rsidRDefault="00BF4A93" w:rsidP="00D831E1">
            <w:pPr>
              <w:spacing w:after="0" w:line="240" w:lineRule="auto"/>
              <w:jc w:val="center"/>
              <w:rPr>
                <w:sz w:val="20"/>
                <w:szCs w:val="20"/>
              </w:rPr>
            </w:pPr>
            <w:r>
              <w:t>2,500</w:t>
            </w:r>
          </w:p>
        </w:tc>
        <w:tc>
          <w:tcPr>
            <w:tcW w:w="350" w:type="pct"/>
            <w:shd w:val="clear" w:color="auto" w:fill="auto"/>
            <w:noWrap/>
            <w:vAlign w:val="center"/>
            <w:hideMark/>
          </w:tcPr>
          <w:p w14:paraId="68C58949" w14:textId="74B1FD10" w:rsidR="00BF4A93" w:rsidRPr="00A8421F" w:rsidRDefault="00BF4A93" w:rsidP="00D831E1">
            <w:pPr>
              <w:spacing w:after="0" w:line="240" w:lineRule="auto"/>
              <w:jc w:val="center"/>
              <w:rPr>
                <w:sz w:val="20"/>
                <w:szCs w:val="20"/>
              </w:rPr>
            </w:pPr>
            <w:r>
              <w:t>1,480</w:t>
            </w:r>
          </w:p>
        </w:tc>
      </w:tr>
      <w:tr w:rsidR="00BF4A93" w:rsidRPr="00A8421F" w14:paraId="510D3716" w14:textId="77777777" w:rsidTr="00FF4C8F">
        <w:trPr>
          <w:trHeight w:val="300"/>
        </w:trPr>
        <w:tc>
          <w:tcPr>
            <w:tcW w:w="1147" w:type="pct"/>
            <w:shd w:val="clear" w:color="auto" w:fill="auto"/>
            <w:noWrap/>
            <w:vAlign w:val="bottom"/>
            <w:hideMark/>
          </w:tcPr>
          <w:p w14:paraId="66F25601" w14:textId="77777777" w:rsidR="00BF4A93" w:rsidRPr="00D831E1" w:rsidRDefault="00BF4A93" w:rsidP="00D831E1">
            <w:pPr>
              <w:spacing w:after="0" w:line="240" w:lineRule="auto"/>
              <w:rPr>
                <w:b/>
              </w:rPr>
            </w:pPr>
            <w:r w:rsidRPr="00D831E1">
              <w:rPr>
                <w:b/>
              </w:rPr>
              <w:t>Chlamydomonas</w:t>
            </w:r>
          </w:p>
        </w:tc>
        <w:tc>
          <w:tcPr>
            <w:tcW w:w="376" w:type="pct"/>
            <w:shd w:val="clear" w:color="auto" w:fill="auto"/>
            <w:noWrap/>
            <w:vAlign w:val="center"/>
            <w:hideMark/>
          </w:tcPr>
          <w:p w14:paraId="79DA502F" w14:textId="4AAEF252"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47430386" w14:textId="08144FF3"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70EB0D9C" w14:textId="0D5DB03F"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04760306" w14:textId="35282385"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3E5EBFA4" w14:textId="4B70FC75"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53EAD4D6" w14:textId="22EA06B3"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72F402E9" w14:textId="05D0ADE3" w:rsidR="00BF4A93" w:rsidRPr="00A8421F" w:rsidRDefault="00BF4A93" w:rsidP="00D831E1">
            <w:pPr>
              <w:spacing w:after="0" w:line="240" w:lineRule="auto"/>
              <w:jc w:val="center"/>
              <w:rPr>
                <w:sz w:val="20"/>
                <w:szCs w:val="20"/>
              </w:rPr>
            </w:pPr>
            <w:r>
              <w:t>50</w:t>
            </w:r>
          </w:p>
        </w:tc>
        <w:tc>
          <w:tcPr>
            <w:tcW w:w="274" w:type="pct"/>
            <w:shd w:val="clear" w:color="auto" w:fill="auto"/>
            <w:noWrap/>
            <w:vAlign w:val="center"/>
            <w:hideMark/>
          </w:tcPr>
          <w:p w14:paraId="16209770" w14:textId="1BA27938"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7B5E61A6" w14:textId="037B5F8E"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6ED525D2" w14:textId="342597ED"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0218E7B2" w14:textId="00EEAAA3"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107D5BA1" w14:textId="3D7AA6CC"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3430D94D" w14:textId="154C4CA1" w:rsidR="00BF4A93" w:rsidRPr="00A8421F" w:rsidRDefault="00BF4A93" w:rsidP="00D831E1">
            <w:pPr>
              <w:spacing w:after="0" w:line="240" w:lineRule="auto"/>
              <w:jc w:val="center"/>
              <w:rPr>
                <w:sz w:val="20"/>
                <w:szCs w:val="20"/>
              </w:rPr>
            </w:pPr>
            <w:r>
              <w:t>-</w:t>
            </w:r>
          </w:p>
        </w:tc>
      </w:tr>
      <w:tr w:rsidR="00BF4A93" w:rsidRPr="00A8421F" w14:paraId="1558BF7A" w14:textId="77777777" w:rsidTr="00FF4C8F">
        <w:trPr>
          <w:trHeight w:val="300"/>
        </w:trPr>
        <w:tc>
          <w:tcPr>
            <w:tcW w:w="1147" w:type="pct"/>
            <w:shd w:val="clear" w:color="auto" w:fill="auto"/>
            <w:noWrap/>
            <w:vAlign w:val="bottom"/>
            <w:hideMark/>
          </w:tcPr>
          <w:p w14:paraId="03073836" w14:textId="77777777" w:rsidR="00BF4A93" w:rsidRPr="00D831E1" w:rsidRDefault="00BF4A93" w:rsidP="00D831E1">
            <w:pPr>
              <w:spacing w:after="0" w:line="240" w:lineRule="auto"/>
              <w:rPr>
                <w:b/>
              </w:rPr>
            </w:pPr>
            <w:r w:rsidRPr="00D831E1">
              <w:rPr>
                <w:b/>
              </w:rPr>
              <w:t>Chlorella</w:t>
            </w:r>
          </w:p>
        </w:tc>
        <w:tc>
          <w:tcPr>
            <w:tcW w:w="376" w:type="pct"/>
            <w:shd w:val="clear" w:color="auto" w:fill="auto"/>
            <w:noWrap/>
            <w:vAlign w:val="center"/>
            <w:hideMark/>
          </w:tcPr>
          <w:p w14:paraId="470434B3" w14:textId="2FC5A9F5"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0766A301" w14:textId="5A5DA0FD"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07881E08" w14:textId="7C67DDCB" w:rsidR="00BF4A93" w:rsidRPr="00A8421F" w:rsidRDefault="00BF4A93" w:rsidP="00D831E1">
            <w:pPr>
              <w:spacing w:after="0" w:line="240" w:lineRule="auto"/>
              <w:jc w:val="center"/>
              <w:rPr>
                <w:sz w:val="20"/>
                <w:szCs w:val="20"/>
              </w:rPr>
            </w:pPr>
            <w:r>
              <w:t>1,050</w:t>
            </w:r>
          </w:p>
        </w:tc>
        <w:tc>
          <w:tcPr>
            <w:tcW w:w="303" w:type="pct"/>
            <w:shd w:val="clear" w:color="auto" w:fill="auto"/>
            <w:noWrap/>
            <w:vAlign w:val="center"/>
            <w:hideMark/>
          </w:tcPr>
          <w:p w14:paraId="0BF4C305" w14:textId="283E7AAB"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47EA4D70" w14:textId="69397C77"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02A9AB7E" w14:textId="190DCE7C"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4224A02B" w14:textId="2BDDEC8A"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12216F96" w14:textId="4A609619"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27C28F6E" w14:textId="05ABA9CA"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6E0542CE" w14:textId="210F93A1"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5AE0BC7D" w14:textId="15856F47"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7AABF7B9" w14:textId="254F526D"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324B7F20" w14:textId="51525D11" w:rsidR="00BF4A93" w:rsidRPr="00A8421F" w:rsidRDefault="00BF4A93" w:rsidP="00D831E1">
            <w:pPr>
              <w:spacing w:after="0" w:line="240" w:lineRule="auto"/>
              <w:jc w:val="center"/>
              <w:rPr>
                <w:sz w:val="20"/>
                <w:szCs w:val="20"/>
              </w:rPr>
            </w:pPr>
            <w:r>
              <w:t>-</w:t>
            </w:r>
          </w:p>
        </w:tc>
      </w:tr>
      <w:tr w:rsidR="00BF4A93" w:rsidRPr="00A8421F" w14:paraId="2DFF2C98" w14:textId="77777777" w:rsidTr="00FF4C8F">
        <w:trPr>
          <w:trHeight w:val="300"/>
        </w:trPr>
        <w:tc>
          <w:tcPr>
            <w:tcW w:w="1147" w:type="pct"/>
            <w:shd w:val="clear" w:color="auto" w:fill="auto"/>
            <w:noWrap/>
            <w:vAlign w:val="bottom"/>
            <w:hideMark/>
          </w:tcPr>
          <w:p w14:paraId="08B65E6D" w14:textId="77777777" w:rsidR="00BF4A93" w:rsidRPr="00D831E1" w:rsidRDefault="00BF4A93" w:rsidP="00D831E1">
            <w:pPr>
              <w:spacing w:after="0" w:line="240" w:lineRule="auto"/>
              <w:rPr>
                <w:b/>
              </w:rPr>
            </w:pPr>
            <w:r w:rsidRPr="00D831E1">
              <w:rPr>
                <w:b/>
              </w:rPr>
              <w:t>CHLOROPHYCEAE</w:t>
            </w:r>
          </w:p>
        </w:tc>
        <w:tc>
          <w:tcPr>
            <w:tcW w:w="376" w:type="pct"/>
            <w:shd w:val="clear" w:color="auto" w:fill="auto"/>
            <w:noWrap/>
            <w:vAlign w:val="center"/>
            <w:hideMark/>
          </w:tcPr>
          <w:p w14:paraId="57512A6D" w14:textId="4645654B" w:rsidR="00BF4A93" w:rsidRPr="00A8421F" w:rsidRDefault="00BF4A93" w:rsidP="00D831E1">
            <w:pPr>
              <w:spacing w:after="0" w:line="240" w:lineRule="auto"/>
              <w:jc w:val="center"/>
              <w:rPr>
                <w:sz w:val="20"/>
                <w:szCs w:val="20"/>
              </w:rPr>
            </w:pPr>
            <w:r>
              <w:t>20</w:t>
            </w:r>
          </w:p>
        </w:tc>
        <w:tc>
          <w:tcPr>
            <w:tcW w:w="254" w:type="pct"/>
            <w:shd w:val="clear" w:color="auto" w:fill="auto"/>
            <w:noWrap/>
            <w:vAlign w:val="center"/>
            <w:hideMark/>
          </w:tcPr>
          <w:p w14:paraId="5FD58597" w14:textId="4B5E6D9C"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1D72E493" w14:textId="0E8D99BF" w:rsidR="00BF4A93" w:rsidRPr="00A8421F" w:rsidRDefault="00BF4A93" w:rsidP="00D831E1">
            <w:pPr>
              <w:spacing w:after="0" w:line="240" w:lineRule="auto"/>
              <w:jc w:val="center"/>
              <w:rPr>
                <w:sz w:val="20"/>
                <w:szCs w:val="20"/>
              </w:rPr>
            </w:pPr>
            <w:r>
              <w:t>2,650</w:t>
            </w:r>
          </w:p>
        </w:tc>
        <w:tc>
          <w:tcPr>
            <w:tcW w:w="303" w:type="pct"/>
            <w:shd w:val="clear" w:color="auto" w:fill="auto"/>
            <w:noWrap/>
            <w:vAlign w:val="center"/>
            <w:hideMark/>
          </w:tcPr>
          <w:p w14:paraId="5BB79266" w14:textId="3CB50179"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2C783955" w14:textId="17811331"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1B3C4966" w14:textId="59DBA2E2"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72D88786" w14:textId="7DCCABCB"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77D405BB" w14:textId="62C7270F"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1BECC00F" w14:textId="5C4D3E3C"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6490D34B" w14:textId="73A04E68"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2306C7E7" w14:textId="06261FE2"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562FB2B9" w14:textId="7DE3A941"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7EE839D2" w14:textId="53FEC950" w:rsidR="00BF4A93" w:rsidRPr="00A8421F" w:rsidRDefault="00BF4A93" w:rsidP="00D831E1">
            <w:pPr>
              <w:spacing w:after="0" w:line="240" w:lineRule="auto"/>
              <w:jc w:val="center"/>
              <w:rPr>
                <w:sz w:val="20"/>
                <w:szCs w:val="20"/>
              </w:rPr>
            </w:pPr>
            <w:r>
              <w:t>-</w:t>
            </w:r>
          </w:p>
        </w:tc>
      </w:tr>
      <w:tr w:rsidR="00BF4A93" w:rsidRPr="00A8421F" w14:paraId="4382B292" w14:textId="77777777" w:rsidTr="00FF4C8F">
        <w:trPr>
          <w:trHeight w:val="300"/>
        </w:trPr>
        <w:tc>
          <w:tcPr>
            <w:tcW w:w="1147" w:type="pct"/>
            <w:shd w:val="clear" w:color="auto" w:fill="auto"/>
            <w:noWrap/>
            <w:vAlign w:val="bottom"/>
            <w:hideMark/>
          </w:tcPr>
          <w:p w14:paraId="315E8E13" w14:textId="77777777" w:rsidR="00BF4A93" w:rsidRPr="00D831E1" w:rsidRDefault="00BF4A93" w:rsidP="00D831E1">
            <w:pPr>
              <w:spacing w:after="0" w:line="240" w:lineRule="auto"/>
              <w:rPr>
                <w:b/>
              </w:rPr>
            </w:pPr>
            <w:r w:rsidRPr="00D831E1">
              <w:rPr>
                <w:b/>
              </w:rPr>
              <w:t>Closterium</w:t>
            </w:r>
          </w:p>
        </w:tc>
        <w:tc>
          <w:tcPr>
            <w:tcW w:w="376" w:type="pct"/>
            <w:shd w:val="clear" w:color="auto" w:fill="auto"/>
            <w:noWrap/>
            <w:vAlign w:val="center"/>
            <w:hideMark/>
          </w:tcPr>
          <w:p w14:paraId="137D33FD" w14:textId="267B6953" w:rsidR="00BF4A93" w:rsidRPr="00A8421F" w:rsidRDefault="00BF4A93" w:rsidP="00D831E1">
            <w:pPr>
              <w:spacing w:after="0" w:line="240" w:lineRule="auto"/>
              <w:jc w:val="center"/>
              <w:rPr>
                <w:sz w:val="20"/>
                <w:szCs w:val="20"/>
              </w:rPr>
            </w:pPr>
            <w:r>
              <w:t>6</w:t>
            </w:r>
          </w:p>
        </w:tc>
        <w:tc>
          <w:tcPr>
            <w:tcW w:w="254" w:type="pct"/>
            <w:shd w:val="clear" w:color="auto" w:fill="auto"/>
            <w:noWrap/>
            <w:vAlign w:val="center"/>
            <w:hideMark/>
          </w:tcPr>
          <w:p w14:paraId="45403685" w14:textId="5E18DE27"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4B785C57" w14:textId="1784CCD5"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637B4F25" w14:textId="4FF0B2A5"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0C981A9B" w14:textId="501D3DEF"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42416FD2" w14:textId="33E2FFE1"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636B9804" w14:textId="79FC98D4"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31B3AB4B" w14:textId="4C2A9331"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54BF2DEB" w14:textId="5B5C2A3D"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455169C3" w14:textId="533F649C"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5F532C10" w14:textId="1E4DFFF4"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14CE53EE" w14:textId="6F04EAC1" w:rsidR="00BF4A93" w:rsidRPr="00A8421F" w:rsidRDefault="00BF4A93" w:rsidP="00D831E1">
            <w:pPr>
              <w:spacing w:after="0" w:line="240" w:lineRule="auto"/>
              <w:jc w:val="center"/>
              <w:rPr>
                <w:sz w:val="20"/>
                <w:szCs w:val="20"/>
              </w:rPr>
            </w:pPr>
            <w:r>
              <w:t>4</w:t>
            </w:r>
          </w:p>
        </w:tc>
        <w:tc>
          <w:tcPr>
            <w:tcW w:w="350" w:type="pct"/>
            <w:shd w:val="clear" w:color="auto" w:fill="auto"/>
            <w:noWrap/>
            <w:vAlign w:val="center"/>
            <w:hideMark/>
          </w:tcPr>
          <w:p w14:paraId="4A769D70" w14:textId="141BE9A0" w:rsidR="00BF4A93" w:rsidRPr="00A8421F" w:rsidRDefault="00BF4A93" w:rsidP="00D831E1">
            <w:pPr>
              <w:spacing w:after="0" w:line="240" w:lineRule="auto"/>
              <w:jc w:val="center"/>
              <w:rPr>
                <w:sz w:val="20"/>
                <w:szCs w:val="20"/>
              </w:rPr>
            </w:pPr>
            <w:r>
              <w:t>-</w:t>
            </w:r>
          </w:p>
        </w:tc>
      </w:tr>
      <w:tr w:rsidR="00BF4A93" w:rsidRPr="00A8421F" w14:paraId="23715BE9" w14:textId="77777777" w:rsidTr="00FF4C8F">
        <w:trPr>
          <w:trHeight w:val="300"/>
        </w:trPr>
        <w:tc>
          <w:tcPr>
            <w:tcW w:w="1147" w:type="pct"/>
            <w:shd w:val="clear" w:color="auto" w:fill="auto"/>
            <w:noWrap/>
            <w:vAlign w:val="bottom"/>
            <w:hideMark/>
          </w:tcPr>
          <w:p w14:paraId="08095F90" w14:textId="77777777" w:rsidR="00BF4A93" w:rsidRPr="00D831E1" w:rsidRDefault="00BF4A93" w:rsidP="00D831E1">
            <w:pPr>
              <w:spacing w:after="0" w:line="240" w:lineRule="auto"/>
              <w:rPr>
                <w:b/>
              </w:rPr>
            </w:pPr>
            <w:r w:rsidRPr="00D831E1">
              <w:rPr>
                <w:b/>
              </w:rPr>
              <w:t>Closterium large_spp</w:t>
            </w:r>
          </w:p>
        </w:tc>
        <w:tc>
          <w:tcPr>
            <w:tcW w:w="376" w:type="pct"/>
            <w:shd w:val="clear" w:color="auto" w:fill="auto"/>
            <w:noWrap/>
            <w:vAlign w:val="center"/>
            <w:hideMark/>
          </w:tcPr>
          <w:p w14:paraId="6AA3C697" w14:textId="24645782"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2806804C" w14:textId="4FCC0C3D"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1C74BD9A" w14:textId="77259447"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459A7631" w14:textId="2CEE45BB"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51B506F3" w14:textId="337940BE"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28D86741" w14:textId="49294175"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10FDED53" w14:textId="5E529628"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78865247" w14:textId="2E5A0F08"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540F78C9" w14:textId="141A3EFF"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70998EC2" w14:textId="796CEF02"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4E069D37" w14:textId="7CE8B7F6" w:rsidR="00BF4A93" w:rsidRPr="00A8421F" w:rsidRDefault="00BF4A93" w:rsidP="00D831E1">
            <w:pPr>
              <w:spacing w:after="0" w:line="240" w:lineRule="auto"/>
              <w:jc w:val="center"/>
              <w:rPr>
                <w:sz w:val="20"/>
                <w:szCs w:val="20"/>
              </w:rPr>
            </w:pPr>
            <w:r>
              <w:t>4</w:t>
            </w:r>
          </w:p>
        </w:tc>
        <w:tc>
          <w:tcPr>
            <w:tcW w:w="270" w:type="pct"/>
            <w:shd w:val="clear" w:color="auto" w:fill="auto"/>
            <w:noWrap/>
            <w:vAlign w:val="center"/>
            <w:hideMark/>
          </w:tcPr>
          <w:p w14:paraId="6ECA20D1" w14:textId="4EC3C0A5" w:rsidR="00BF4A93" w:rsidRPr="00A8421F" w:rsidRDefault="00BF4A93" w:rsidP="00D831E1">
            <w:pPr>
              <w:spacing w:after="0" w:line="240" w:lineRule="auto"/>
              <w:jc w:val="center"/>
              <w:rPr>
                <w:sz w:val="20"/>
                <w:szCs w:val="20"/>
              </w:rPr>
            </w:pPr>
            <w:r>
              <w:t>4</w:t>
            </w:r>
          </w:p>
        </w:tc>
        <w:tc>
          <w:tcPr>
            <w:tcW w:w="350" w:type="pct"/>
            <w:shd w:val="clear" w:color="auto" w:fill="auto"/>
            <w:noWrap/>
            <w:vAlign w:val="center"/>
            <w:hideMark/>
          </w:tcPr>
          <w:p w14:paraId="5B59E9F6" w14:textId="274E9A41" w:rsidR="00BF4A93" w:rsidRPr="00A8421F" w:rsidRDefault="00BF4A93" w:rsidP="00D831E1">
            <w:pPr>
              <w:spacing w:after="0" w:line="240" w:lineRule="auto"/>
              <w:jc w:val="center"/>
              <w:rPr>
                <w:sz w:val="20"/>
                <w:szCs w:val="20"/>
              </w:rPr>
            </w:pPr>
            <w:r>
              <w:t>-</w:t>
            </w:r>
          </w:p>
        </w:tc>
      </w:tr>
      <w:tr w:rsidR="00BF4A93" w:rsidRPr="00A8421F" w14:paraId="0680A9B1" w14:textId="77777777" w:rsidTr="00FF4C8F">
        <w:trPr>
          <w:trHeight w:val="300"/>
        </w:trPr>
        <w:tc>
          <w:tcPr>
            <w:tcW w:w="1147" w:type="pct"/>
            <w:shd w:val="clear" w:color="auto" w:fill="auto"/>
            <w:noWrap/>
            <w:vAlign w:val="bottom"/>
            <w:hideMark/>
          </w:tcPr>
          <w:p w14:paraId="4EDFAF71" w14:textId="77777777" w:rsidR="00BF4A93" w:rsidRPr="00D831E1" w:rsidRDefault="00BF4A93" w:rsidP="00D831E1">
            <w:pPr>
              <w:spacing w:after="0" w:line="240" w:lineRule="auto"/>
              <w:rPr>
                <w:b/>
              </w:rPr>
            </w:pPr>
            <w:r w:rsidRPr="00D831E1">
              <w:rPr>
                <w:b/>
              </w:rPr>
              <w:t>Chroomonas</w:t>
            </w:r>
          </w:p>
        </w:tc>
        <w:tc>
          <w:tcPr>
            <w:tcW w:w="376" w:type="pct"/>
            <w:shd w:val="clear" w:color="auto" w:fill="auto"/>
            <w:noWrap/>
            <w:vAlign w:val="center"/>
            <w:hideMark/>
          </w:tcPr>
          <w:p w14:paraId="765A6BEC" w14:textId="13B38085"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05EB2FD4" w14:textId="4B2A5C9E" w:rsidR="00BF4A93" w:rsidRPr="00A8421F" w:rsidRDefault="00BF4A93" w:rsidP="00D831E1">
            <w:pPr>
              <w:spacing w:after="0" w:line="240" w:lineRule="auto"/>
              <w:jc w:val="center"/>
              <w:rPr>
                <w:sz w:val="20"/>
                <w:szCs w:val="20"/>
              </w:rPr>
            </w:pPr>
            <w:r>
              <w:t>25</w:t>
            </w:r>
          </w:p>
        </w:tc>
        <w:tc>
          <w:tcPr>
            <w:tcW w:w="391" w:type="pct"/>
            <w:shd w:val="clear" w:color="auto" w:fill="auto"/>
            <w:noWrap/>
            <w:vAlign w:val="center"/>
            <w:hideMark/>
          </w:tcPr>
          <w:p w14:paraId="2A968B7E" w14:textId="5082291E"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6C723271" w14:textId="6A19E087"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740618CD" w14:textId="69E41C5D"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28F26523" w14:textId="61A0A895"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761EC282" w14:textId="5014803E"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1518EA6B" w14:textId="3C786815"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77E5C1A4" w14:textId="43FAFC38"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4442A850" w14:textId="4840C893" w:rsidR="00BF4A93" w:rsidRPr="00A8421F" w:rsidRDefault="00BF4A93" w:rsidP="00D831E1">
            <w:pPr>
              <w:spacing w:after="0" w:line="240" w:lineRule="auto"/>
              <w:jc w:val="center"/>
              <w:rPr>
                <w:sz w:val="20"/>
                <w:szCs w:val="20"/>
              </w:rPr>
            </w:pPr>
            <w:r>
              <w:t>300</w:t>
            </w:r>
          </w:p>
        </w:tc>
        <w:tc>
          <w:tcPr>
            <w:tcW w:w="199" w:type="pct"/>
            <w:shd w:val="clear" w:color="auto" w:fill="auto"/>
            <w:noWrap/>
            <w:vAlign w:val="center"/>
            <w:hideMark/>
          </w:tcPr>
          <w:p w14:paraId="4C3FE917" w14:textId="6B8D171B"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4ADE0400" w14:textId="3A89C9B4"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424C5C60" w14:textId="06765800" w:rsidR="00BF4A93" w:rsidRPr="00A8421F" w:rsidRDefault="00BF4A93" w:rsidP="00D831E1">
            <w:pPr>
              <w:spacing w:after="0" w:line="240" w:lineRule="auto"/>
              <w:jc w:val="center"/>
              <w:rPr>
                <w:sz w:val="20"/>
                <w:szCs w:val="20"/>
              </w:rPr>
            </w:pPr>
            <w:r>
              <w:t>-</w:t>
            </w:r>
          </w:p>
        </w:tc>
      </w:tr>
      <w:tr w:rsidR="00BF4A93" w:rsidRPr="00A8421F" w14:paraId="38F52600" w14:textId="77777777" w:rsidTr="00FF4C8F">
        <w:trPr>
          <w:trHeight w:val="300"/>
        </w:trPr>
        <w:tc>
          <w:tcPr>
            <w:tcW w:w="1147" w:type="pct"/>
            <w:shd w:val="clear" w:color="auto" w:fill="auto"/>
            <w:noWrap/>
            <w:vAlign w:val="bottom"/>
            <w:hideMark/>
          </w:tcPr>
          <w:p w14:paraId="1708B7EF" w14:textId="77777777" w:rsidR="00BF4A93" w:rsidRPr="00D831E1" w:rsidRDefault="00BF4A93" w:rsidP="00D831E1">
            <w:pPr>
              <w:spacing w:after="0" w:line="240" w:lineRule="auto"/>
              <w:rPr>
                <w:b/>
              </w:rPr>
            </w:pPr>
            <w:r w:rsidRPr="00D831E1">
              <w:rPr>
                <w:b/>
              </w:rPr>
              <w:t>Cryptomonas</w:t>
            </w:r>
          </w:p>
        </w:tc>
        <w:tc>
          <w:tcPr>
            <w:tcW w:w="376" w:type="pct"/>
            <w:shd w:val="clear" w:color="auto" w:fill="auto"/>
            <w:noWrap/>
            <w:vAlign w:val="center"/>
            <w:hideMark/>
          </w:tcPr>
          <w:p w14:paraId="44851CBF" w14:textId="7DA1EAA2"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41ACABD2" w14:textId="45B2BC7D"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1848685D" w14:textId="17B54717" w:rsidR="00BF4A93" w:rsidRPr="00A8421F" w:rsidRDefault="00BF4A93" w:rsidP="00D831E1">
            <w:pPr>
              <w:spacing w:after="0" w:line="240" w:lineRule="auto"/>
              <w:jc w:val="center"/>
              <w:rPr>
                <w:sz w:val="20"/>
                <w:szCs w:val="20"/>
              </w:rPr>
            </w:pPr>
            <w:r>
              <w:t>100</w:t>
            </w:r>
          </w:p>
        </w:tc>
        <w:tc>
          <w:tcPr>
            <w:tcW w:w="303" w:type="pct"/>
            <w:shd w:val="clear" w:color="auto" w:fill="auto"/>
            <w:noWrap/>
            <w:vAlign w:val="center"/>
            <w:hideMark/>
          </w:tcPr>
          <w:p w14:paraId="2CD87FCB" w14:textId="4108AFE5" w:rsidR="00BF4A93" w:rsidRPr="00A8421F" w:rsidRDefault="00BF4A93" w:rsidP="00D831E1">
            <w:pPr>
              <w:spacing w:after="0" w:line="240" w:lineRule="auto"/>
              <w:jc w:val="center"/>
              <w:rPr>
                <w:sz w:val="20"/>
                <w:szCs w:val="20"/>
              </w:rPr>
            </w:pPr>
            <w:r>
              <w:t>100</w:t>
            </w:r>
          </w:p>
        </w:tc>
        <w:tc>
          <w:tcPr>
            <w:tcW w:w="336" w:type="pct"/>
            <w:shd w:val="clear" w:color="auto" w:fill="auto"/>
            <w:noWrap/>
            <w:vAlign w:val="center"/>
            <w:hideMark/>
          </w:tcPr>
          <w:p w14:paraId="08AB5795" w14:textId="079C734E" w:rsidR="00BF4A93" w:rsidRPr="00A8421F" w:rsidRDefault="00BF4A93" w:rsidP="00D831E1">
            <w:pPr>
              <w:spacing w:after="0" w:line="240" w:lineRule="auto"/>
              <w:jc w:val="center"/>
              <w:rPr>
                <w:sz w:val="20"/>
                <w:szCs w:val="20"/>
              </w:rPr>
            </w:pPr>
            <w:r>
              <w:t>100</w:t>
            </w:r>
          </w:p>
        </w:tc>
        <w:tc>
          <w:tcPr>
            <w:tcW w:w="282" w:type="pct"/>
            <w:shd w:val="clear" w:color="auto" w:fill="auto"/>
            <w:noWrap/>
            <w:vAlign w:val="center"/>
            <w:hideMark/>
          </w:tcPr>
          <w:p w14:paraId="304B9186" w14:textId="57779641" w:rsidR="00BF4A93" w:rsidRPr="00A8421F" w:rsidRDefault="00BF4A93" w:rsidP="00D831E1">
            <w:pPr>
              <w:spacing w:after="0" w:line="240" w:lineRule="auto"/>
              <w:jc w:val="center"/>
              <w:rPr>
                <w:sz w:val="20"/>
                <w:szCs w:val="20"/>
              </w:rPr>
            </w:pPr>
            <w:r>
              <w:t>50</w:t>
            </w:r>
          </w:p>
        </w:tc>
        <w:tc>
          <w:tcPr>
            <w:tcW w:w="257" w:type="pct"/>
            <w:shd w:val="clear" w:color="auto" w:fill="auto"/>
            <w:noWrap/>
            <w:vAlign w:val="center"/>
            <w:hideMark/>
          </w:tcPr>
          <w:p w14:paraId="5E1A8377" w14:textId="2E00CD92" w:rsidR="00BF4A93" w:rsidRPr="00A8421F" w:rsidRDefault="00BF4A93" w:rsidP="00D831E1">
            <w:pPr>
              <w:spacing w:after="0" w:line="240" w:lineRule="auto"/>
              <w:jc w:val="center"/>
              <w:rPr>
                <w:sz w:val="20"/>
                <w:szCs w:val="20"/>
              </w:rPr>
            </w:pPr>
            <w:r>
              <w:t>50</w:t>
            </w:r>
          </w:p>
        </w:tc>
        <w:tc>
          <w:tcPr>
            <w:tcW w:w="274" w:type="pct"/>
            <w:shd w:val="clear" w:color="auto" w:fill="auto"/>
            <w:noWrap/>
            <w:vAlign w:val="center"/>
            <w:hideMark/>
          </w:tcPr>
          <w:p w14:paraId="3A325881" w14:textId="4739D238"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387A1266" w14:textId="6643A427"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E209C1C" w14:textId="53BA8F9D" w:rsidR="00BF4A93" w:rsidRPr="00A8421F" w:rsidRDefault="00BF4A93" w:rsidP="00D831E1">
            <w:pPr>
              <w:spacing w:after="0" w:line="240" w:lineRule="auto"/>
              <w:jc w:val="center"/>
              <w:rPr>
                <w:sz w:val="20"/>
                <w:szCs w:val="20"/>
              </w:rPr>
            </w:pPr>
            <w:r>
              <w:t>850</w:t>
            </w:r>
          </w:p>
        </w:tc>
        <w:tc>
          <w:tcPr>
            <w:tcW w:w="199" w:type="pct"/>
            <w:shd w:val="clear" w:color="auto" w:fill="auto"/>
            <w:noWrap/>
            <w:vAlign w:val="center"/>
            <w:hideMark/>
          </w:tcPr>
          <w:p w14:paraId="0411BBD6" w14:textId="0A9268F1" w:rsidR="00BF4A93" w:rsidRPr="00A8421F" w:rsidRDefault="00BF4A93" w:rsidP="00D831E1">
            <w:pPr>
              <w:spacing w:after="0" w:line="240" w:lineRule="auto"/>
              <w:jc w:val="center"/>
              <w:rPr>
                <w:sz w:val="20"/>
                <w:szCs w:val="20"/>
              </w:rPr>
            </w:pPr>
            <w:r>
              <w:t>100</w:t>
            </w:r>
          </w:p>
        </w:tc>
        <w:tc>
          <w:tcPr>
            <w:tcW w:w="270" w:type="pct"/>
            <w:shd w:val="clear" w:color="auto" w:fill="auto"/>
            <w:noWrap/>
            <w:vAlign w:val="center"/>
            <w:hideMark/>
          </w:tcPr>
          <w:p w14:paraId="375FB62B" w14:textId="395A12E2" w:rsidR="00BF4A93" w:rsidRPr="00A8421F" w:rsidRDefault="00BF4A93" w:rsidP="00D831E1">
            <w:pPr>
              <w:spacing w:after="0" w:line="240" w:lineRule="auto"/>
              <w:jc w:val="center"/>
              <w:rPr>
                <w:sz w:val="20"/>
                <w:szCs w:val="20"/>
              </w:rPr>
            </w:pPr>
            <w:r>
              <w:t>250</w:t>
            </w:r>
          </w:p>
        </w:tc>
        <w:tc>
          <w:tcPr>
            <w:tcW w:w="350" w:type="pct"/>
            <w:shd w:val="clear" w:color="auto" w:fill="auto"/>
            <w:noWrap/>
            <w:vAlign w:val="center"/>
            <w:hideMark/>
          </w:tcPr>
          <w:p w14:paraId="6DDC56A7" w14:textId="6019036D" w:rsidR="00BF4A93" w:rsidRPr="00A8421F" w:rsidRDefault="00BF4A93" w:rsidP="00D831E1">
            <w:pPr>
              <w:spacing w:after="0" w:line="240" w:lineRule="auto"/>
              <w:jc w:val="center"/>
              <w:rPr>
                <w:sz w:val="20"/>
                <w:szCs w:val="20"/>
              </w:rPr>
            </w:pPr>
            <w:r>
              <w:t>-</w:t>
            </w:r>
          </w:p>
        </w:tc>
      </w:tr>
      <w:tr w:rsidR="00BF4A93" w:rsidRPr="00A8421F" w14:paraId="4329DD0C" w14:textId="77777777" w:rsidTr="00FF4C8F">
        <w:trPr>
          <w:trHeight w:val="300"/>
        </w:trPr>
        <w:tc>
          <w:tcPr>
            <w:tcW w:w="1147" w:type="pct"/>
            <w:shd w:val="clear" w:color="auto" w:fill="auto"/>
            <w:noWrap/>
            <w:vAlign w:val="bottom"/>
            <w:hideMark/>
          </w:tcPr>
          <w:p w14:paraId="2FBFA60B" w14:textId="77777777" w:rsidR="00BF4A93" w:rsidRPr="00D831E1" w:rsidRDefault="00BF4A93" w:rsidP="00D831E1">
            <w:pPr>
              <w:spacing w:after="0" w:line="240" w:lineRule="auto"/>
              <w:rPr>
                <w:b/>
              </w:rPr>
            </w:pPr>
            <w:r w:rsidRPr="00D831E1">
              <w:rPr>
                <w:b/>
              </w:rPr>
              <w:t>Crucigenia</w:t>
            </w:r>
          </w:p>
        </w:tc>
        <w:tc>
          <w:tcPr>
            <w:tcW w:w="376" w:type="pct"/>
            <w:shd w:val="clear" w:color="auto" w:fill="auto"/>
            <w:noWrap/>
            <w:vAlign w:val="center"/>
            <w:hideMark/>
          </w:tcPr>
          <w:p w14:paraId="6651B7E1" w14:textId="757A1B18"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6808224E" w14:textId="6B14C2D4" w:rsidR="00BF4A93" w:rsidRPr="00A8421F" w:rsidRDefault="00BF4A93" w:rsidP="00D831E1">
            <w:pPr>
              <w:spacing w:after="0" w:line="240" w:lineRule="auto"/>
              <w:jc w:val="center"/>
              <w:rPr>
                <w:sz w:val="20"/>
                <w:szCs w:val="20"/>
              </w:rPr>
            </w:pPr>
            <w:r>
              <w:t>100</w:t>
            </w:r>
          </w:p>
        </w:tc>
        <w:tc>
          <w:tcPr>
            <w:tcW w:w="391" w:type="pct"/>
            <w:shd w:val="clear" w:color="auto" w:fill="auto"/>
            <w:noWrap/>
            <w:vAlign w:val="center"/>
            <w:hideMark/>
          </w:tcPr>
          <w:p w14:paraId="1B18F5EF" w14:textId="424E4DFD"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279FA55F" w14:textId="54D79AD4"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3297F54B" w14:textId="4C4C36A6" w:rsidR="00BF4A93" w:rsidRPr="00A8421F" w:rsidRDefault="00BF4A93" w:rsidP="00D831E1">
            <w:pPr>
              <w:spacing w:after="0" w:line="240" w:lineRule="auto"/>
              <w:jc w:val="center"/>
              <w:rPr>
                <w:sz w:val="20"/>
                <w:szCs w:val="20"/>
              </w:rPr>
            </w:pPr>
            <w:r>
              <w:t>200</w:t>
            </w:r>
          </w:p>
        </w:tc>
        <w:tc>
          <w:tcPr>
            <w:tcW w:w="282" w:type="pct"/>
            <w:shd w:val="clear" w:color="auto" w:fill="auto"/>
            <w:noWrap/>
            <w:vAlign w:val="center"/>
            <w:hideMark/>
          </w:tcPr>
          <w:p w14:paraId="0AAA188A" w14:textId="08874490"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A7C14E4" w14:textId="59EFF647"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453A2F7E" w14:textId="3E952F49" w:rsidR="00BF4A93" w:rsidRPr="00A8421F" w:rsidRDefault="00BF4A93" w:rsidP="00D831E1">
            <w:pPr>
              <w:spacing w:after="0" w:line="240" w:lineRule="auto"/>
              <w:jc w:val="center"/>
              <w:rPr>
                <w:sz w:val="20"/>
                <w:szCs w:val="20"/>
              </w:rPr>
            </w:pPr>
            <w:r>
              <w:t>200</w:t>
            </w:r>
          </w:p>
        </w:tc>
        <w:tc>
          <w:tcPr>
            <w:tcW w:w="304" w:type="pct"/>
            <w:shd w:val="clear" w:color="auto" w:fill="auto"/>
            <w:noWrap/>
            <w:vAlign w:val="center"/>
            <w:hideMark/>
          </w:tcPr>
          <w:p w14:paraId="643CC53F" w14:textId="4F4E4999" w:rsidR="00BF4A93" w:rsidRPr="00A8421F" w:rsidRDefault="00BF4A93" w:rsidP="00D831E1">
            <w:pPr>
              <w:spacing w:after="0" w:line="240" w:lineRule="auto"/>
              <w:jc w:val="center"/>
              <w:rPr>
                <w:sz w:val="20"/>
                <w:szCs w:val="20"/>
              </w:rPr>
            </w:pPr>
            <w:r>
              <w:t>200</w:t>
            </w:r>
          </w:p>
        </w:tc>
        <w:tc>
          <w:tcPr>
            <w:tcW w:w="257" w:type="pct"/>
            <w:shd w:val="clear" w:color="auto" w:fill="auto"/>
            <w:noWrap/>
            <w:vAlign w:val="center"/>
            <w:hideMark/>
          </w:tcPr>
          <w:p w14:paraId="0A67DEE0" w14:textId="4ED19398" w:rsidR="00BF4A93" w:rsidRPr="00A8421F" w:rsidRDefault="00BF4A93" w:rsidP="00D831E1">
            <w:pPr>
              <w:spacing w:after="0" w:line="240" w:lineRule="auto"/>
              <w:jc w:val="center"/>
              <w:rPr>
                <w:sz w:val="20"/>
                <w:szCs w:val="20"/>
              </w:rPr>
            </w:pPr>
            <w:r>
              <w:t>400</w:t>
            </w:r>
          </w:p>
        </w:tc>
        <w:tc>
          <w:tcPr>
            <w:tcW w:w="199" w:type="pct"/>
            <w:shd w:val="clear" w:color="auto" w:fill="auto"/>
            <w:noWrap/>
            <w:vAlign w:val="center"/>
            <w:hideMark/>
          </w:tcPr>
          <w:p w14:paraId="4DDDFACF" w14:textId="0B6FA850" w:rsidR="00BF4A93" w:rsidRPr="00A8421F" w:rsidRDefault="00BF4A93" w:rsidP="00D831E1">
            <w:pPr>
              <w:spacing w:after="0" w:line="240" w:lineRule="auto"/>
              <w:jc w:val="center"/>
              <w:rPr>
                <w:sz w:val="20"/>
                <w:szCs w:val="20"/>
              </w:rPr>
            </w:pPr>
            <w:r>
              <w:t>500</w:t>
            </w:r>
          </w:p>
        </w:tc>
        <w:tc>
          <w:tcPr>
            <w:tcW w:w="270" w:type="pct"/>
            <w:shd w:val="clear" w:color="auto" w:fill="auto"/>
            <w:noWrap/>
            <w:vAlign w:val="center"/>
            <w:hideMark/>
          </w:tcPr>
          <w:p w14:paraId="57EBC352" w14:textId="5F0ED640"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0AB0FEC1" w14:textId="0BA668BB" w:rsidR="00BF4A93" w:rsidRPr="00A8421F" w:rsidRDefault="00BF4A93" w:rsidP="00D831E1">
            <w:pPr>
              <w:spacing w:after="0" w:line="240" w:lineRule="auto"/>
              <w:jc w:val="center"/>
              <w:rPr>
                <w:sz w:val="20"/>
                <w:szCs w:val="20"/>
              </w:rPr>
            </w:pPr>
            <w:r>
              <w:t>200</w:t>
            </w:r>
          </w:p>
        </w:tc>
      </w:tr>
      <w:tr w:rsidR="00BF4A93" w:rsidRPr="00A8421F" w14:paraId="78992350" w14:textId="77777777" w:rsidTr="00FF4C8F">
        <w:trPr>
          <w:trHeight w:val="300"/>
        </w:trPr>
        <w:tc>
          <w:tcPr>
            <w:tcW w:w="1147" w:type="pct"/>
            <w:shd w:val="clear" w:color="auto" w:fill="auto"/>
            <w:noWrap/>
            <w:vAlign w:val="bottom"/>
            <w:hideMark/>
          </w:tcPr>
          <w:p w14:paraId="2FC89FB4" w14:textId="77777777" w:rsidR="00BF4A93" w:rsidRPr="00D831E1" w:rsidRDefault="00BF4A93" w:rsidP="00D831E1">
            <w:pPr>
              <w:spacing w:after="0" w:line="240" w:lineRule="auto"/>
              <w:rPr>
                <w:b/>
              </w:rPr>
            </w:pPr>
            <w:r w:rsidRPr="00D831E1">
              <w:rPr>
                <w:b/>
              </w:rPr>
              <w:t>Cyclotella</w:t>
            </w:r>
          </w:p>
        </w:tc>
        <w:tc>
          <w:tcPr>
            <w:tcW w:w="376" w:type="pct"/>
            <w:shd w:val="clear" w:color="auto" w:fill="auto"/>
            <w:noWrap/>
            <w:vAlign w:val="center"/>
            <w:hideMark/>
          </w:tcPr>
          <w:p w14:paraId="3EA38080" w14:textId="28378928" w:rsidR="00BF4A93" w:rsidRPr="00A8421F" w:rsidRDefault="00BF4A93" w:rsidP="00D831E1">
            <w:pPr>
              <w:spacing w:after="0" w:line="240" w:lineRule="auto"/>
              <w:jc w:val="center"/>
              <w:rPr>
                <w:sz w:val="20"/>
                <w:szCs w:val="20"/>
              </w:rPr>
            </w:pPr>
            <w:r>
              <w:t>25</w:t>
            </w:r>
          </w:p>
        </w:tc>
        <w:tc>
          <w:tcPr>
            <w:tcW w:w="254" w:type="pct"/>
            <w:shd w:val="clear" w:color="auto" w:fill="auto"/>
            <w:noWrap/>
            <w:vAlign w:val="center"/>
            <w:hideMark/>
          </w:tcPr>
          <w:p w14:paraId="21858C9D" w14:textId="04D1F912"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1B701BE9" w14:textId="4E3E7155" w:rsidR="00BF4A93" w:rsidRPr="00A8421F" w:rsidRDefault="00BF4A93" w:rsidP="00D831E1">
            <w:pPr>
              <w:spacing w:after="0" w:line="240" w:lineRule="auto"/>
              <w:jc w:val="center"/>
              <w:rPr>
                <w:sz w:val="20"/>
                <w:szCs w:val="20"/>
              </w:rPr>
            </w:pPr>
            <w:r>
              <w:t>250</w:t>
            </w:r>
          </w:p>
        </w:tc>
        <w:tc>
          <w:tcPr>
            <w:tcW w:w="303" w:type="pct"/>
            <w:shd w:val="clear" w:color="auto" w:fill="auto"/>
            <w:noWrap/>
            <w:vAlign w:val="center"/>
            <w:hideMark/>
          </w:tcPr>
          <w:p w14:paraId="36EB67F3" w14:textId="1559F078" w:rsidR="00BF4A93" w:rsidRPr="00A8421F" w:rsidRDefault="00BF4A93" w:rsidP="00D831E1">
            <w:pPr>
              <w:spacing w:after="0" w:line="240" w:lineRule="auto"/>
              <w:jc w:val="center"/>
              <w:rPr>
                <w:sz w:val="20"/>
                <w:szCs w:val="20"/>
              </w:rPr>
            </w:pPr>
            <w:r>
              <w:t>300</w:t>
            </w:r>
          </w:p>
        </w:tc>
        <w:tc>
          <w:tcPr>
            <w:tcW w:w="336" w:type="pct"/>
            <w:shd w:val="clear" w:color="auto" w:fill="auto"/>
            <w:noWrap/>
            <w:vAlign w:val="center"/>
            <w:hideMark/>
          </w:tcPr>
          <w:p w14:paraId="7FFFB8DA" w14:textId="3F3B6D59" w:rsidR="00BF4A93" w:rsidRPr="00A8421F" w:rsidRDefault="00BF4A93" w:rsidP="00D831E1">
            <w:pPr>
              <w:spacing w:after="0" w:line="240" w:lineRule="auto"/>
              <w:jc w:val="center"/>
              <w:rPr>
                <w:sz w:val="20"/>
                <w:szCs w:val="20"/>
              </w:rPr>
            </w:pPr>
            <w:r>
              <w:t>200</w:t>
            </w:r>
          </w:p>
        </w:tc>
        <w:tc>
          <w:tcPr>
            <w:tcW w:w="282" w:type="pct"/>
            <w:shd w:val="clear" w:color="auto" w:fill="auto"/>
            <w:noWrap/>
            <w:vAlign w:val="center"/>
            <w:hideMark/>
          </w:tcPr>
          <w:p w14:paraId="106392C3" w14:textId="2BFE4F82" w:rsidR="00BF4A93" w:rsidRPr="00A8421F" w:rsidRDefault="00BF4A93" w:rsidP="00D831E1">
            <w:pPr>
              <w:spacing w:after="0" w:line="240" w:lineRule="auto"/>
              <w:jc w:val="center"/>
              <w:rPr>
                <w:sz w:val="20"/>
                <w:szCs w:val="20"/>
              </w:rPr>
            </w:pPr>
            <w:r>
              <w:t>100</w:t>
            </w:r>
          </w:p>
        </w:tc>
        <w:tc>
          <w:tcPr>
            <w:tcW w:w="257" w:type="pct"/>
            <w:shd w:val="clear" w:color="auto" w:fill="auto"/>
            <w:noWrap/>
            <w:vAlign w:val="center"/>
            <w:hideMark/>
          </w:tcPr>
          <w:p w14:paraId="5701F737" w14:textId="7A3DF5F4"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0175D18D" w14:textId="5ACA2094" w:rsidR="00BF4A93" w:rsidRPr="00A8421F" w:rsidRDefault="00BF4A93" w:rsidP="00D831E1">
            <w:pPr>
              <w:spacing w:after="0" w:line="240" w:lineRule="auto"/>
              <w:jc w:val="center"/>
              <w:rPr>
                <w:sz w:val="20"/>
                <w:szCs w:val="20"/>
              </w:rPr>
            </w:pPr>
            <w:r>
              <w:t>50</w:t>
            </w:r>
          </w:p>
        </w:tc>
        <w:tc>
          <w:tcPr>
            <w:tcW w:w="304" w:type="pct"/>
            <w:shd w:val="clear" w:color="auto" w:fill="auto"/>
            <w:noWrap/>
            <w:vAlign w:val="center"/>
            <w:hideMark/>
          </w:tcPr>
          <w:p w14:paraId="1FF4B629" w14:textId="0C041971" w:rsidR="00BF4A93" w:rsidRPr="00A8421F" w:rsidRDefault="00BF4A93" w:rsidP="00D831E1">
            <w:pPr>
              <w:spacing w:after="0" w:line="240" w:lineRule="auto"/>
              <w:jc w:val="center"/>
              <w:rPr>
                <w:sz w:val="20"/>
                <w:szCs w:val="20"/>
              </w:rPr>
            </w:pPr>
            <w:r>
              <w:t>200</w:t>
            </w:r>
          </w:p>
        </w:tc>
        <w:tc>
          <w:tcPr>
            <w:tcW w:w="257" w:type="pct"/>
            <w:shd w:val="clear" w:color="auto" w:fill="auto"/>
            <w:noWrap/>
            <w:vAlign w:val="center"/>
            <w:hideMark/>
          </w:tcPr>
          <w:p w14:paraId="09FD159F" w14:textId="77C8A5C6" w:rsidR="00BF4A93" w:rsidRPr="00A8421F" w:rsidRDefault="00BF4A93" w:rsidP="00D831E1">
            <w:pPr>
              <w:spacing w:after="0" w:line="240" w:lineRule="auto"/>
              <w:jc w:val="center"/>
              <w:rPr>
                <w:sz w:val="20"/>
                <w:szCs w:val="20"/>
              </w:rPr>
            </w:pPr>
            <w:r>
              <w:t>4,100</w:t>
            </w:r>
          </w:p>
        </w:tc>
        <w:tc>
          <w:tcPr>
            <w:tcW w:w="199" w:type="pct"/>
            <w:shd w:val="clear" w:color="auto" w:fill="auto"/>
            <w:noWrap/>
            <w:vAlign w:val="center"/>
            <w:hideMark/>
          </w:tcPr>
          <w:p w14:paraId="4D3321C1" w14:textId="14DFFC48" w:rsidR="00BF4A93" w:rsidRPr="00A8421F" w:rsidRDefault="00BF4A93" w:rsidP="00D831E1">
            <w:pPr>
              <w:spacing w:after="0" w:line="240" w:lineRule="auto"/>
              <w:jc w:val="center"/>
              <w:rPr>
                <w:sz w:val="20"/>
                <w:szCs w:val="20"/>
              </w:rPr>
            </w:pPr>
            <w:r>
              <w:t>200</w:t>
            </w:r>
          </w:p>
        </w:tc>
        <w:tc>
          <w:tcPr>
            <w:tcW w:w="270" w:type="pct"/>
            <w:shd w:val="clear" w:color="auto" w:fill="auto"/>
            <w:noWrap/>
            <w:vAlign w:val="center"/>
            <w:hideMark/>
          </w:tcPr>
          <w:p w14:paraId="3DA2D905" w14:textId="359CEC95" w:rsidR="00BF4A93" w:rsidRPr="00A8421F" w:rsidRDefault="00BF4A93" w:rsidP="00D831E1">
            <w:pPr>
              <w:spacing w:after="0" w:line="240" w:lineRule="auto"/>
              <w:jc w:val="center"/>
              <w:rPr>
                <w:sz w:val="20"/>
                <w:szCs w:val="20"/>
              </w:rPr>
            </w:pPr>
            <w:r>
              <w:t>350</w:t>
            </w:r>
          </w:p>
        </w:tc>
        <w:tc>
          <w:tcPr>
            <w:tcW w:w="350" w:type="pct"/>
            <w:shd w:val="clear" w:color="auto" w:fill="auto"/>
            <w:noWrap/>
            <w:vAlign w:val="center"/>
            <w:hideMark/>
          </w:tcPr>
          <w:p w14:paraId="2B6C6631" w14:textId="359FE633" w:rsidR="00BF4A93" w:rsidRPr="00A8421F" w:rsidRDefault="00BF4A93" w:rsidP="00D831E1">
            <w:pPr>
              <w:spacing w:after="0" w:line="240" w:lineRule="auto"/>
              <w:jc w:val="center"/>
              <w:rPr>
                <w:sz w:val="20"/>
                <w:szCs w:val="20"/>
              </w:rPr>
            </w:pPr>
            <w:r>
              <w:t>100</w:t>
            </w:r>
          </w:p>
        </w:tc>
      </w:tr>
      <w:tr w:rsidR="00BF4A93" w:rsidRPr="00A8421F" w14:paraId="4C2817B2" w14:textId="77777777" w:rsidTr="00FF4C8F">
        <w:trPr>
          <w:trHeight w:val="300"/>
        </w:trPr>
        <w:tc>
          <w:tcPr>
            <w:tcW w:w="1147" w:type="pct"/>
            <w:shd w:val="clear" w:color="auto" w:fill="auto"/>
            <w:noWrap/>
            <w:vAlign w:val="bottom"/>
            <w:hideMark/>
          </w:tcPr>
          <w:p w14:paraId="1350469E" w14:textId="77777777" w:rsidR="00BF4A93" w:rsidRPr="00D831E1" w:rsidRDefault="00BF4A93" w:rsidP="00D831E1">
            <w:pPr>
              <w:spacing w:after="0" w:line="240" w:lineRule="auto"/>
              <w:rPr>
                <w:b/>
              </w:rPr>
            </w:pPr>
            <w:r w:rsidRPr="00D831E1">
              <w:rPr>
                <w:b/>
              </w:rPr>
              <w:t>Gymnodinium</w:t>
            </w:r>
          </w:p>
        </w:tc>
        <w:tc>
          <w:tcPr>
            <w:tcW w:w="376" w:type="pct"/>
            <w:shd w:val="clear" w:color="auto" w:fill="auto"/>
            <w:noWrap/>
            <w:vAlign w:val="center"/>
            <w:hideMark/>
          </w:tcPr>
          <w:p w14:paraId="09B1D46C" w14:textId="5B95ABA9" w:rsidR="00BF4A93" w:rsidRPr="00A8421F" w:rsidRDefault="00BF4A93" w:rsidP="00D831E1">
            <w:pPr>
              <w:spacing w:after="0" w:line="240" w:lineRule="auto"/>
              <w:jc w:val="center"/>
              <w:rPr>
                <w:sz w:val="20"/>
                <w:szCs w:val="20"/>
              </w:rPr>
            </w:pPr>
            <w:r>
              <w:t>2</w:t>
            </w:r>
          </w:p>
        </w:tc>
        <w:tc>
          <w:tcPr>
            <w:tcW w:w="254" w:type="pct"/>
            <w:shd w:val="clear" w:color="auto" w:fill="auto"/>
            <w:noWrap/>
            <w:vAlign w:val="center"/>
            <w:hideMark/>
          </w:tcPr>
          <w:p w14:paraId="062EEF7B" w14:textId="211957D0"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51A5F6A8" w14:textId="1C043798"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66F474FA" w14:textId="63F95254"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4B3894E1" w14:textId="7BBE9EA3"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54B45175" w14:textId="4967964F"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24A5C78D" w14:textId="255A3E24"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06E54218" w14:textId="57CB4967"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24254C57" w14:textId="20C036A5"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45EE733B" w14:textId="6F5B31A7"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67C77F2A" w14:textId="6A6A2935"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6B665B34" w14:textId="0EA6E024"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50C5B7C6" w14:textId="75B6053A" w:rsidR="00BF4A93" w:rsidRPr="00A8421F" w:rsidRDefault="00BF4A93" w:rsidP="00D831E1">
            <w:pPr>
              <w:spacing w:after="0" w:line="240" w:lineRule="auto"/>
              <w:jc w:val="center"/>
              <w:rPr>
                <w:sz w:val="20"/>
                <w:szCs w:val="20"/>
              </w:rPr>
            </w:pPr>
            <w:r>
              <w:t>-</w:t>
            </w:r>
          </w:p>
        </w:tc>
      </w:tr>
      <w:tr w:rsidR="00BF4A93" w:rsidRPr="00A8421F" w14:paraId="29546ED4" w14:textId="77777777" w:rsidTr="00FF4C8F">
        <w:trPr>
          <w:trHeight w:val="300"/>
        </w:trPr>
        <w:tc>
          <w:tcPr>
            <w:tcW w:w="1147" w:type="pct"/>
            <w:shd w:val="clear" w:color="auto" w:fill="auto"/>
            <w:noWrap/>
            <w:vAlign w:val="bottom"/>
            <w:hideMark/>
          </w:tcPr>
          <w:p w14:paraId="3921EFAA" w14:textId="77777777" w:rsidR="00BF4A93" w:rsidRPr="00D831E1" w:rsidRDefault="00BF4A93" w:rsidP="00D831E1">
            <w:pPr>
              <w:spacing w:after="0" w:line="240" w:lineRule="auto"/>
              <w:rPr>
                <w:b/>
              </w:rPr>
            </w:pPr>
            <w:r w:rsidRPr="00D831E1">
              <w:rPr>
                <w:b/>
              </w:rPr>
              <w:t>Gyrosigma</w:t>
            </w:r>
          </w:p>
        </w:tc>
        <w:tc>
          <w:tcPr>
            <w:tcW w:w="376" w:type="pct"/>
            <w:shd w:val="clear" w:color="auto" w:fill="auto"/>
            <w:noWrap/>
            <w:vAlign w:val="center"/>
            <w:hideMark/>
          </w:tcPr>
          <w:p w14:paraId="65F42B17" w14:textId="32D6A962" w:rsidR="00BF4A93" w:rsidRPr="00A8421F" w:rsidRDefault="00BF4A93" w:rsidP="00D831E1">
            <w:pPr>
              <w:spacing w:after="0" w:line="240" w:lineRule="auto"/>
              <w:jc w:val="center"/>
              <w:rPr>
                <w:sz w:val="20"/>
                <w:szCs w:val="20"/>
              </w:rPr>
            </w:pPr>
            <w:r>
              <w:t>3</w:t>
            </w:r>
          </w:p>
        </w:tc>
        <w:tc>
          <w:tcPr>
            <w:tcW w:w="254" w:type="pct"/>
            <w:shd w:val="clear" w:color="auto" w:fill="auto"/>
            <w:noWrap/>
            <w:vAlign w:val="center"/>
            <w:hideMark/>
          </w:tcPr>
          <w:p w14:paraId="6326057E" w14:textId="03A7FA8D" w:rsidR="00BF4A93" w:rsidRPr="00A8421F" w:rsidRDefault="00BF4A93" w:rsidP="00D831E1">
            <w:pPr>
              <w:spacing w:after="0" w:line="240" w:lineRule="auto"/>
              <w:jc w:val="center"/>
              <w:rPr>
                <w:sz w:val="20"/>
                <w:szCs w:val="20"/>
              </w:rPr>
            </w:pPr>
            <w:r>
              <w:t>3</w:t>
            </w:r>
          </w:p>
        </w:tc>
        <w:tc>
          <w:tcPr>
            <w:tcW w:w="391" w:type="pct"/>
            <w:shd w:val="clear" w:color="auto" w:fill="auto"/>
            <w:noWrap/>
            <w:vAlign w:val="center"/>
            <w:hideMark/>
          </w:tcPr>
          <w:p w14:paraId="44ADA171" w14:textId="62E94382"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541750C1" w14:textId="24839ABD"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1D81DAC0" w14:textId="4D24C2E2"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19B1BB0A" w14:textId="5C784716"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52612674" w14:textId="35742C47"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740D1657" w14:textId="7C2838F9"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351EFE85" w14:textId="69B1E7B5"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0116F1FD" w14:textId="18A1214F"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684E16D4" w14:textId="06E006E8"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16CEAB65" w14:textId="49AA2910"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1192019C" w14:textId="43F6C92A" w:rsidR="00BF4A93" w:rsidRPr="00A8421F" w:rsidRDefault="00BF4A93" w:rsidP="00D831E1">
            <w:pPr>
              <w:spacing w:after="0" w:line="240" w:lineRule="auto"/>
              <w:jc w:val="center"/>
              <w:rPr>
                <w:sz w:val="20"/>
                <w:szCs w:val="20"/>
              </w:rPr>
            </w:pPr>
            <w:r>
              <w:t>-</w:t>
            </w:r>
          </w:p>
        </w:tc>
      </w:tr>
      <w:tr w:rsidR="00BF4A93" w:rsidRPr="00A8421F" w14:paraId="687EF986" w14:textId="77777777" w:rsidTr="00FF4C8F">
        <w:trPr>
          <w:trHeight w:val="300"/>
        </w:trPr>
        <w:tc>
          <w:tcPr>
            <w:tcW w:w="1147" w:type="pct"/>
            <w:shd w:val="clear" w:color="auto" w:fill="auto"/>
            <w:noWrap/>
            <w:vAlign w:val="bottom"/>
            <w:hideMark/>
          </w:tcPr>
          <w:p w14:paraId="0E761904" w14:textId="77777777" w:rsidR="00BF4A93" w:rsidRPr="00D831E1" w:rsidRDefault="00BF4A93" w:rsidP="00D831E1">
            <w:pPr>
              <w:spacing w:after="0" w:line="240" w:lineRule="auto"/>
              <w:rPr>
                <w:b/>
              </w:rPr>
            </w:pPr>
            <w:r w:rsidRPr="00D831E1">
              <w:rPr>
                <w:b/>
              </w:rPr>
              <w:t>Monoraphidium</w:t>
            </w:r>
          </w:p>
        </w:tc>
        <w:tc>
          <w:tcPr>
            <w:tcW w:w="376" w:type="pct"/>
            <w:shd w:val="clear" w:color="auto" w:fill="auto"/>
            <w:noWrap/>
            <w:vAlign w:val="center"/>
            <w:hideMark/>
          </w:tcPr>
          <w:p w14:paraId="63AA6693" w14:textId="6498C903"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1B2DF11E" w14:textId="2942F6A4" w:rsidR="00BF4A93" w:rsidRPr="00A8421F" w:rsidRDefault="00BF4A93" w:rsidP="00D831E1">
            <w:pPr>
              <w:spacing w:after="0" w:line="240" w:lineRule="auto"/>
              <w:jc w:val="center"/>
              <w:rPr>
                <w:sz w:val="20"/>
                <w:szCs w:val="20"/>
              </w:rPr>
            </w:pPr>
            <w:r>
              <w:t>25</w:t>
            </w:r>
          </w:p>
        </w:tc>
        <w:tc>
          <w:tcPr>
            <w:tcW w:w="391" w:type="pct"/>
            <w:shd w:val="clear" w:color="auto" w:fill="auto"/>
            <w:noWrap/>
            <w:vAlign w:val="center"/>
            <w:hideMark/>
          </w:tcPr>
          <w:p w14:paraId="4C87CBF6" w14:textId="62EF923E" w:rsidR="00BF4A93" w:rsidRPr="00A8421F" w:rsidRDefault="00BF4A93" w:rsidP="00D831E1">
            <w:pPr>
              <w:spacing w:after="0" w:line="240" w:lineRule="auto"/>
              <w:jc w:val="center"/>
              <w:rPr>
                <w:sz w:val="20"/>
                <w:szCs w:val="20"/>
              </w:rPr>
            </w:pPr>
            <w:r>
              <w:t>150</w:t>
            </w:r>
          </w:p>
        </w:tc>
        <w:tc>
          <w:tcPr>
            <w:tcW w:w="303" w:type="pct"/>
            <w:shd w:val="clear" w:color="auto" w:fill="auto"/>
            <w:noWrap/>
            <w:vAlign w:val="center"/>
            <w:hideMark/>
          </w:tcPr>
          <w:p w14:paraId="10A881D3" w14:textId="3949F5F6"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2B892CE2" w14:textId="3E34EFEF"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488B9A8A" w14:textId="7140DDDE" w:rsidR="00BF4A93" w:rsidRPr="00A8421F" w:rsidRDefault="00BF4A93" w:rsidP="00D831E1">
            <w:pPr>
              <w:spacing w:after="0" w:line="240" w:lineRule="auto"/>
              <w:jc w:val="center"/>
              <w:rPr>
                <w:sz w:val="20"/>
                <w:szCs w:val="20"/>
              </w:rPr>
            </w:pPr>
            <w:r>
              <w:t>150</w:t>
            </w:r>
          </w:p>
        </w:tc>
        <w:tc>
          <w:tcPr>
            <w:tcW w:w="257" w:type="pct"/>
            <w:shd w:val="clear" w:color="auto" w:fill="auto"/>
            <w:noWrap/>
            <w:vAlign w:val="center"/>
            <w:hideMark/>
          </w:tcPr>
          <w:p w14:paraId="2EB48211" w14:textId="0A30A11F"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5DEE8929" w14:textId="0B7D0F39"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2310D292" w14:textId="2112A2F8"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576AFB5C" w14:textId="79EA51FA"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3E39EDD6" w14:textId="1D248AC3" w:rsidR="00BF4A93" w:rsidRPr="00A8421F" w:rsidRDefault="00BF4A93" w:rsidP="00D831E1">
            <w:pPr>
              <w:spacing w:after="0" w:line="240" w:lineRule="auto"/>
              <w:jc w:val="center"/>
              <w:rPr>
                <w:sz w:val="20"/>
                <w:szCs w:val="20"/>
              </w:rPr>
            </w:pPr>
            <w:r>
              <w:t>50</w:t>
            </w:r>
          </w:p>
        </w:tc>
        <w:tc>
          <w:tcPr>
            <w:tcW w:w="270" w:type="pct"/>
            <w:shd w:val="clear" w:color="auto" w:fill="auto"/>
            <w:noWrap/>
            <w:vAlign w:val="center"/>
            <w:hideMark/>
          </w:tcPr>
          <w:p w14:paraId="4F65F66B" w14:textId="07BC7F43" w:rsidR="00BF4A93" w:rsidRPr="00A8421F" w:rsidRDefault="00BF4A93" w:rsidP="00D831E1">
            <w:pPr>
              <w:spacing w:after="0" w:line="240" w:lineRule="auto"/>
              <w:jc w:val="center"/>
              <w:rPr>
                <w:sz w:val="20"/>
                <w:szCs w:val="20"/>
              </w:rPr>
            </w:pPr>
            <w:r>
              <w:t>150</w:t>
            </w:r>
          </w:p>
        </w:tc>
        <w:tc>
          <w:tcPr>
            <w:tcW w:w="350" w:type="pct"/>
            <w:shd w:val="clear" w:color="auto" w:fill="auto"/>
            <w:noWrap/>
            <w:vAlign w:val="center"/>
            <w:hideMark/>
          </w:tcPr>
          <w:p w14:paraId="15AB523F" w14:textId="4DC9FFEB" w:rsidR="00BF4A93" w:rsidRPr="00A8421F" w:rsidRDefault="00BF4A93" w:rsidP="00D831E1">
            <w:pPr>
              <w:spacing w:after="0" w:line="240" w:lineRule="auto"/>
              <w:jc w:val="center"/>
              <w:rPr>
                <w:sz w:val="20"/>
                <w:szCs w:val="20"/>
              </w:rPr>
            </w:pPr>
            <w:r>
              <w:t>300</w:t>
            </w:r>
          </w:p>
        </w:tc>
      </w:tr>
      <w:tr w:rsidR="00BF4A93" w:rsidRPr="00A8421F" w14:paraId="382E7D51" w14:textId="77777777" w:rsidTr="00FF4C8F">
        <w:trPr>
          <w:trHeight w:val="300"/>
        </w:trPr>
        <w:tc>
          <w:tcPr>
            <w:tcW w:w="1147" w:type="pct"/>
            <w:shd w:val="clear" w:color="auto" w:fill="auto"/>
            <w:noWrap/>
            <w:vAlign w:val="bottom"/>
            <w:hideMark/>
          </w:tcPr>
          <w:p w14:paraId="6A37842F" w14:textId="77777777" w:rsidR="00BF4A93" w:rsidRPr="00D831E1" w:rsidRDefault="00BF4A93" w:rsidP="00D831E1">
            <w:pPr>
              <w:spacing w:after="0" w:line="240" w:lineRule="auto"/>
              <w:rPr>
                <w:b/>
              </w:rPr>
            </w:pPr>
            <w:r w:rsidRPr="00D831E1">
              <w:rPr>
                <w:b/>
              </w:rPr>
              <w:t>Mougeotia</w:t>
            </w:r>
          </w:p>
        </w:tc>
        <w:tc>
          <w:tcPr>
            <w:tcW w:w="376" w:type="pct"/>
            <w:shd w:val="clear" w:color="auto" w:fill="auto"/>
            <w:noWrap/>
            <w:vAlign w:val="center"/>
            <w:hideMark/>
          </w:tcPr>
          <w:p w14:paraId="6ED6FE9A" w14:textId="16E14B47" w:rsidR="00BF4A93" w:rsidRPr="00A8421F" w:rsidRDefault="00BF4A93" w:rsidP="00D831E1">
            <w:pPr>
              <w:spacing w:after="0" w:line="240" w:lineRule="auto"/>
              <w:jc w:val="center"/>
              <w:rPr>
                <w:sz w:val="20"/>
                <w:szCs w:val="20"/>
              </w:rPr>
            </w:pPr>
            <w:r>
              <w:t>4</w:t>
            </w:r>
          </w:p>
        </w:tc>
        <w:tc>
          <w:tcPr>
            <w:tcW w:w="254" w:type="pct"/>
            <w:shd w:val="clear" w:color="auto" w:fill="auto"/>
            <w:noWrap/>
            <w:vAlign w:val="center"/>
            <w:hideMark/>
          </w:tcPr>
          <w:p w14:paraId="48F239A1" w14:textId="2DFA55FC" w:rsidR="00BF4A93" w:rsidRPr="00A8421F" w:rsidRDefault="00BF4A93" w:rsidP="00D831E1">
            <w:pPr>
              <w:spacing w:after="0" w:line="240" w:lineRule="auto"/>
              <w:jc w:val="center"/>
              <w:rPr>
                <w:sz w:val="20"/>
                <w:szCs w:val="20"/>
              </w:rPr>
            </w:pPr>
            <w:r>
              <w:t>20</w:t>
            </w:r>
          </w:p>
        </w:tc>
        <w:tc>
          <w:tcPr>
            <w:tcW w:w="391" w:type="pct"/>
            <w:shd w:val="clear" w:color="auto" w:fill="auto"/>
            <w:noWrap/>
            <w:vAlign w:val="center"/>
            <w:hideMark/>
          </w:tcPr>
          <w:p w14:paraId="0F99ADAF" w14:textId="522C2F64"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15A8BE09" w14:textId="4A80267B"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058F203C" w14:textId="11A2C448"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5ED463C7" w14:textId="30BB0E81"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1504BC29" w14:textId="0A1D07DC"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71B335D3" w14:textId="5BB9E554"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0324E40E" w14:textId="5745FA02"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94D9F10" w14:textId="17476D67"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71DC0892" w14:textId="79EC703C" w:rsidR="00BF4A93" w:rsidRPr="00A8421F" w:rsidRDefault="00BF4A93" w:rsidP="00D831E1">
            <w:pPr>
              <w:spacing w:after="0" w:line="240" w:lineRule="auto"/>
              <w:jc w:val="center"/>
              <w:rPr>
                <w:sz w:val="20"/>
                <w:szCs w:val="20"/>
              </w:rPr>
            </w:pPr>
            <w:r>
              <w:t>250</w:t>
            </w:r>
          </w:p>
        </w:tc>
        <w:tc>
          <w:tcPr>
            <w:tcW w:w="270" w:type="pct"/>
            <w:shd w:val="clear" w:color="auto" w:fill="auto"/>
            <w:noWrap/>
            <w:vAlign w:val="center"/>
            <w:hideMark/>
          </w:tcPr>
          <w:p w14:paraId="2141BF21" w14:textId="0F6843DF" w:rsidR="00BF4A93" w:rsidRPr="00A8421F" w:rsidRDefault="00BF4A93" w:rsidP="00D831E1">
            <w:pPr>
              <w:spacing w:after="0" w:line="240" w:lineRule="auto"/>
              <w:jc w:val="center"/>
              <w:rPr>
                <w:sz w:val="20"/>
                <w:szCs w:val="20"/>
              </w:rPr>
            </w:pPr>
            <w:r>
              <w:t>1,100</w:t>
            </w:r>
          </w:p>
        </w:tc>
        <w:tc>
          <w:tcPr>
            <w:tcW w:w="350" w:type="pct"/>
            <w:shd w:val="clear" w:color="auto" w:fill="auto"/>
            <w:noWrap/>
            <w:vAlign w:val="center"/>
            <w:hideMark/>
          </w:tcPr>
          <w:p w14:paraId="724E12A7" w14:textId="625D5171" w:rsidR="00BF4A93" w:rsidRPr="00A8421F" w:rsidRDefault="00BF4A93" w:rsidP="00D831E1">
            <w:pPr>
              <w:spacing w:after="0" w:line="240" w:lineRule="auto"/>
              <w:jc w:val="center"/>
              <w:rPr>
                <w:sz w:val="20"/>
                <w:szCs w:val="20"/>
              </w:rPr>
            </w:pPr>
            <w:r>
              <w:t>1,950</w:t>
            </w:r>
          </w:p>
        </w:tc>
      </w:tr>
      <w:tr w:rsidR="00BF4A93" w:rsidRPr="00A8421F" w14:paraId="0B4B1664" w14:textId="77777777" w:rsidTr="00FF4C8F">
        <w:trPr>
          <w:trHeight w:val="300"/>
        </w:trPr>
        <w:tc>
          <w:tcPr>
            <w:tcW w:w="1147" w:type="pct"/>
            <w:shd w:val="clear" w:color="auto" w:fill="auto"/>
            <w:noWrap/>
            <w:vAlign w:val="bottom"/>
            <w:hideMark/>
          </w:tcPr>
          <w:p w14:paraId="6A8A4E96" w14:textId="77777777" w:rsidR="00BF4A93" w:rsidRPr="00D831E1" w:rsidRDefault="00BF4A93" w:rsidP="00D831E1">
            <w:pPr>
              <w:spacing w:after="0" w:line="240" w:lineRule="auto"/>
              <w:rPr>
                <w:b/>
              </w:rPr>
            </w:pPr>
            <w:r w:rsidRPr="00D831E1">
              <w:rPr>
                <w:b/>
              </w:rPr>
              <w:t>Nitzschia</w:t>
            </w:r>
          </w:p>
        </w:tc>
        <w:tc>
          <w:tcPr>
            <w:tcW w:w="376" w:type="pct"/>
            <w:shd w:val="clear" w:color="auto" w:fill="auto"/>
            <w:noWrap/>
            <w:vAlign w:val="center"/>
            <w:hideMark/>
          </w:tcPr>
          <w:p w14:paraId="56F5B93E" w14:textId="744009C4" w:rsidR="00BF4A93" w:rsidRPr="00A8421F" w:rsidRDefault="00BF4A93" w:rsidP="00D831E1">
            <w:pPr>
              <w:spacing w:after="0" w:line="240" w:lineRule="auto"/>
              <w:jc w:val="center"/>
              <w:rPr>
                <w:sz w:val="20"/>
                <w:szCs w:val="20"/>
              </w:rPr>
            </w:pPr>
            <w:r>
              <w:t>2</w:t>
            </w:r>
          </w:p>
        </w:tc>
        <w:tc>
          <w:tcPr>
            <w:tcW w:w="254" w:type="pct"/>
            <w:shd w:val="clear" w:color="auto" w:fill="auto"/>
            <w:noWrap/>
            <w:vAlign w:val="center"/>
            <w:hideMark/>
          </w:tcPr>
          <w:p w14:paraId="2BD056D1" w14:textId="07A3BA3D"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729F5ADA" w14:textId="566A3D8C" w:rsidR="00BF4A93" w:rsidRPr="00A8421F" w:rsidRDefault="00BF4A93" w:rsidP="00D831E1">
            <w:pPr>
              <w:spacing w:after="0" w:line="240" w:lineRule="auto"/>
              <w:jc w:val="center"/>
              <w:rPr>
                <w:sz w:val="20"/>
                <w:szCs w:val="20"/>
              </w:rPr>
            </w:pPr>
            <w:r>
              <w:t>100</w:t>
            </w:r>
          </w:p>
        </w:tc>
        <w:tc>
          <w:tcPr>
            <w:tcW w:w="303" w:type="pct"/>
            <w:shd w:val="clear" w:color="auto" w:fill="auto"/>
            <w:noWrap/>
            <w:vAlign w:val="center"/>
            <w:hideMark/>
          </w:tcPr>
          <w:p w14:paraId="666D4F9C" w14:textId="4B86FDB8"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0A93FB9A" w14:textId="326A4353" w:rsidR="00BF4A93" w:rsidRPr="00A8421F" w:rsidRDefault="00BF4A93" w:rsidP="00D831E1">
            <w:pPr>
              <w:spacing w:after="0" w:line="240" w:lineRule="auto"/>
              <w:jc w:val="center"/>
              <w:rPr>
                <w:sz w:val="20"/>
                <w:szCs w:val="20"/>
              </w:rPr>
            </w:pPr>
            <w:r>
              <w:t>100</w:t>
            </w:r>
          </w:p>
        </w:tc>
        <w:tc>
          <w:tcPr>
            <w:tcW w:w="282" w:type="pct"/>
            <w:shd w:val="clear" w:color="auto" w:fill="auto"/>
            <w:noWrap/>
            <w:vAlign w:val="center"/>
            <w:hideMark/>
          </w:tcPr>
          <w:p w14:paraId="6A27F3F2" w14:textId="37AE3E03" w:rsidR="00BF4A93" w:rsidRPr="00A8421F" w:rsidRDefault="00BF4A93" w:rsidP="00D831E1">
            <w:pPr>
              <w:spacing w:after="0" w:line="240" w:lineRule="auto"/>
              <w:jc w:val="center"/>
              <w:rPr>
                <w:sz w:val="20"/>
                <w:szCs w:val="20"/>
              </w:rPr>
            </w:pPr>
            <w:r>
              <w:t>100</w:t>
            </w:r>
          </w:p>
        </w:tc>
        <w:tc>
          <w:tcPr>
            <w:tcW w:w="257" w:type="pct"/>
            <w:shd w:val="clear" w:color="auto" w:fill="auto"/>
            <w:noWrap/>
            <w:vAlign w:val="center"/>
            <w:hideMark/>
          </w:tcPr>
          <w:p w14:paraId="19C6832D" w14:textId="01D9D491"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6FA31D47" w14:textId="01E1D176" w:rsidR="00BF4A93" w:rsidRPr="00A8421F" w:rsidRDefault="00BF4A93" w:rsidP="00D831E1">
            <w:pPr>
              <w:spacing w:after="0" w:line="240" w:lineRule="auto"/>
              <w:jc w:val="center"/>
              <w:rPr>
                <w:sz w:val="20"/>
                <w:szCs w:val="20"/>
              </w:rPr>
            </w:pPr>
            <w:r>
              <w:t>50</w:t>
            </w:r>
          </w:p>
        </w:tc>
        <w:tc>
          <w:tcPr>
            <w:tcW w:w="304" w:type="pct"/>
            <w:shd w:val="clear" w:color="auto" w:fill="auto"/>
            <w:noWrap/>
            <w:vAlign w:val="center"/>
            <w:hideMark/>
          </w:tcPr>
          <w:p w14:paraId="5FA71504" w14:textId="195DA83B" w:rsidR="00BF4A93" w:rsidRPr="00A8421F" w:rsidRDefault="00BF4A93" w:rsidP="00D831E1">
            <w:pPr>
              <w:spacing w:after="0" w:line="240" w:lineRule="auto"/>
              <w:jc w:val="center"/>
              <w:rPr>
                <w:sz w:val="20"/>
                <w:szCs w:val="20"/>
              </w:rPr>
            </w:pPr>
            <w:r>
              <w:t>50</w:t>
            </w:r>
          </w:p>
        </w:tc>
        <w:tc>
          <w:tcPr>
            <w:tcW w:w="257" w:type="pct"/>
            <w:shd w:val="clear" w:color="auto" w:fill="auto"/>
            <w:noWrap/>
            <w:vAlign w:val="center"/>
            <w:hideMark/>
          </w:tcPr>
          <w:p w14:paraId="27DE2DC5" w14:textId="0DA51416"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118EA6F3" w14:textId="51404EBE"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28A77D96" w14:textId="10A6EC86" w:rsidR="00BF4A93" w:rsidRPr="00A8421F" w:rsidRDefault="00BF4A93" w:rsidP="00D831E1">
            <w:pPr>
              <w:spacing w:after="0" w:line="240" w:lineRule="auto"/>
              <w:jc w:val="center"/>
              <w:rPr>
                <w:sz w:val="20"/>
                <w:szCs w:val="20"/>
              </w:rPr>
            </w:pPr>
            <w:r>
              <w:t>200</w:t>
            </w:r>
          </w:p>
        </w:tc>
        <w:tc>
          <w:tcPr>
            <w:tcW w:w="350" w:type="pct"/>
            <w:shd w:val="clear" w:color="auto" w:fill="auto"/>
            <w:noWrap/>
            <w:vAlign w:val="center"/>
            <w:hideMark/>
          </w:tcPr>
          <w:p w14:paraId="3C89BE02" w14:textId="375B5FAD" w:rsidR="00BF4A93" w:rsidRPr="00A8421F" w:rsidRDefault="00BF4A93" w:rsidP="00D831E1">
            <w:pPr>
              <w:spacing w:after="0" w:line="240" w:lineRule="auto"/>
              <w:jc w:val="center"/>
              <w:rPr>
                <w:sz w:val="20"/>
                <w:szCs w:val="20"/>
              </w:rPr>
            </w:pPr>
            <w:r>
              <w:t>-</w:t>
            </w:r>
          </w:p>
        </w:tc>
      </w:tr>
      <w:tr w:rsidR="00BF4A93" w:rsidRPr="00A8421F" w14:paraId="459499D2" w14:textId="77777777" w:rsidTr="00FF4C8F">
        <w:trPr>
          <w:trHeight w:val="300"/>
        </w:trPr>
        <w:tc>
          <w:tcPr>
            <w:tcW w:w="1147" w:type="pct"/>
            <w:shd w:val="clear" w:color="auto" w:fill="auto"/>
            <w:noWrap/>
            <w:vAlign w:val="bottom"/>
            <w:hideMark/>
          </w:tcPr>
          <w:p w14:paraId="5AA6AEA0" w14:textId="77777777" w:rsidR="00BF4A93" w:rsidRPr="00D831E1" w:rsidRDefault="00BF4A93" w:rsidP="00D831E1">
            <w:pPr>
              <w:spacing w:after="0" w:line="240" w:lineRule="auto"/>
              <w:rPr>
                <w:b/>
              </w:rPr>
            </w:pPr>
            <w:r w:rsidRPr="00D831E1">
              <w:rPr>
                <w:b/>
              </w:rPr>
              <w:t>Navicula</w:t>
            </w:r>
          </w:p>
        </w:tc>
        <w:tc>
          <w:tcPr>
            <w:tcW w:w="376" w:type="pct"/>
            <w:shd w:val="clear" w:color="auto" w:fill="auto"/>
            <w:noWrap/>
            <w:vAlign w:val="center"/>
            <w:hideMark/>
          </w:tcPr>
          <w:p w14:paraId="47862816" w14:textId="07D4E75A"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00BCA66B" w14:textId="063723F8" w:rsidR="00BF4A93" w:rsidRPr="00A8421F" w:rsidRDefault="00BF4A93" w:rsidP="00D831E1">
            <w:pPr>
              <w:spacing w:after="0" w:line="240" w:lineRule="auto"/>
              <w:jc w:val="center"/>
              <w:rPr>
                <w:sz w:val="20"/>
                <w:szCs w:val="20"/>
              </w:rPr>
            </w:pPr>
            <w:r>
              <w:t>25</w:t>
            </w:r>
          </w:p>
        </w:tc>
        <w:tc>
          <w:tcPr>
            <w:tcW w:w="391" w:type="pct"/>
            <w:shd w:val="clear" w:color="auto" w:fill="auto"/>
            <w:noWrap/>
            <w:vAlign w:val="center"/>
            <w:hideMark/>
          </w:tcPr>
          <w:p w14:paraId="604902DA" w14:textId="150A43E8"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6BFF56EF" w14:textId="1C473DC6"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3DB71027" w14:textId="128D0FB7"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32F36F6D" w14:textId="545D853A"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40067879" w14:textId="270F177A"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5348858F" w14:textId="07011C18"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2038A35B" w14:textId="12541682"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7DF9CD2" w14:textId="22599FC0"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188FF810" w14:textId="66C5F8C1"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662C3422" w14:textId="1250FB35"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48D8F0A4" w14:textId="720CBCCB" w:rsidR="00BF4A93" w:rsidRPr="00A8421F" w:rsidRDefault="00BF4A93" w:rsidP="00D831E1">
            <w:pPr>
              <w:spacing w:after="0" w:line="240" w:lineRule="auto"/>
              <w:jc w:val="center"/>
              <w:rPr>
                <w:sz w:val="20"/>
                <w:szCs w:val="20"/>
              </w:rPr>
            </w:pPr>
            <w:r>
              <w:t>-</w:t>
            </w:r>
          </w:p>
        </w:tc>
      </w:tr>
      <w:tr w:rsidR="00BF4A93" w:rsidRPr="00A8421F" w14:paraId="1C06D2C9" w14:textId="77777777" w:rsidTr="00FF4C8F">
        <w:trPr>
          <w:trHeight w:val="300"/>
        </w:trPr>
        <w:tc>
          <w:tcPr>
            <w:tcW w:w="1147" w:type="pct"/>
            <w:shd w:val="clear" w:color="auto" w:fill="auto"/>
            <w:noWrap/>
            <w:vAlign w:val="bottom"/>
            <w:hideMark/>
          </w:tcPr>
          <w:p w14:paraId="1845C222" w14:textId="77777777" w:rsidR="00BF4A93" w:rsidRPr="00D831E1" w:rsidRDefault="00BF4A93" w:rsidP="00D831E1">
            <w:pPr>
              <w:spacing w:after="0" w:line="240" w:lineRule="auto"/>
              <w:rPr>
                <w:b/>
              </w:rPr>
            </w:pPr>
            <w:r w:rsidRPr="00D831E1">
              <w:rPr>
                <w:b/>
              </w:rPr>
              <w:t>Oocystis</w:t>
            </w:r>
          </w:p>
        </w:tc>
        <w:tc>
          <w:tcPr>
            <w:tcW w:w="376" w:type="pct"/>
            <w:shd w:val="clear" w:color="auto" w:fill="auto"/>
            <w:noWrap/>
            <w:vAlign w:val="center"/>
            <w:hideMark/>
          </w:tcPr>
          <w:p w14:paraId="47354740" w14:textId="26189781"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61FB453B" w14:textId="72909CF0" w:rsidR="00BF4A93" w:rsidRPr="00A8421F" w:rsidRDefault="00BF4A93" w:rsidP="00D831E1">
            <w:pPr>
              <w:spacing w:after="0" w:line="240" w:lineRule="auto"/>
              <w:jc w:val="center"/>
              <w:rPr>
                <w:sz w:val="20"/>
                <w:szCs w:val="20"/>
              </w:rPr>
            </w:pPr>
            <w:r>
              <w:t>2</w:t>
            </w:r>
          </w:p>
        </w:tc>
        <w:tc>
          <w:tcPr>
            <w:tcW w:w="391" w:type="pct"/>
            <w:shd w:val="clear" w:color="auto" w:fill="auto"/>
            <w:noWrap/>
            <w:vAlign w:val="center"/>
            <w:hideMark/>
          </w:tcPr>
          <w:p w14:paraId="7F9BC03F" w14:textId="570A55E8"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152B2C99" w14:textId="6ED243E4" w:rsidR="00BF4A93" w:rsidRPr="00A8421F" w:rsidRDefault="00BF4A93" w:rsidP="00D831E1">
            <w:pPr>
              <w:spacing w:after="0" w:line="240" w:lineRule="auto"/>
              <w:jc w:val="center"/>
              <w:rPr>
                <w:sz w:val="20"/>
                <w:szCs w:val="20"/>
              </w:rPr>
            </w:pPr>
            <w:r>
              <w:t>200</w:t>
            </w:r>
          </w:p>
        </w:tc>
        <w:tc>
          <w:tcPr>
            <w:tcW w:w="336" w:type="pct"/>
            <w:shd w:val="clear" w:color="auto" w:fill="auto"/>
            <w:noWrap/>
            <w:vAlign w:val="center"/>
            <w:hideMark/>
          </w:tcPr>
          <w:p w14:paraId="345A98DD" w14:textId="32DECF98"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12A7215E" w14:textId="1FF248E9"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0B7C6C6" w14:textId="3BA428DF"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1551798B" w14:textId="34A54E35"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71B07447" w14:textId="1879DA67"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1969BD22" w14:textId="798C9342" w:rsidR="00BF4A93" w:rsidRPr="00A8421F" w:rsidRDefault="00BF4A93" w:rsidP="00D831E1">
            <w:pPr>
              <w:spacing w:after="0" w:line="240" w:lineRule="auto"/>
              <w:jc w:val="center"/>
              <w:rPr>
                <w:sz w:val="20"/>
                <w:szCs w:val="20"/>
              </w:rPr>
            </w:pPr>
            <w:r>
              <w:t>200</w:t>
            </w:r>
          </w:p>
        </w:tc>
        <w:tc>
          <w:tcPr>
            <w:tcW w:w="199" w:type="pct"/>
            <w:shd w:val="clear" w:color="auto" w:fill="auto"/>
            <w:noWrap/>
            <w:vAlign w:val="center"/>
            <w:hideMark/>
          </w:tcPr>
          <w:p w14:paraId="08898637" w14:textId="3DDDCCFA"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1EEE9CB0" w14:textId="7B1700AD" w:rsidR="00BF4A93" w:rsidRPr="00A8421F" w:rsidRDefault="00BF4A93" w:rsidP="00D831E1">
            <w:pPr>
              <w:spacing w:after="0" w:line="240" w:lineRule="auto"/>
              <w:jc w:val="center"/>
              <w:rPr>
                <w:sz w:val="20"/>
                <w:szCs w:val="20"/>
              </w:rPr>
            </w:pPr>
            <w:r>
              <w:t>100</w:t>
            </w:r>
          </w:p>
        </w:tc>
        <w:tc>
          <w:tcPr>
            <w:tcW w:w="350" w:type="pct"/>
            <w:shd w:val="clear" w:color="auto" w:fill="auto"/>
            <w:noWrap/>
            <w:vAlign w:val="center"/>
            <w:hideMark/>
          </w:tcPr>
          <w:p w14:paraId="42FDC1F6" w14:textId="5D845F0C" w:rsidR="00BF4A93" w:rsidRPr="00A8421F" w:rsidRDefault="00BF4A93" w:rsidP="00D831E1">
            <w:pPr>
              <w:spacing w:after="0" w:line="240" w:lineRule="auto"/>
              <w:jc w:val="center"/>
              <w:rPr>
                <w:sz w:val="20"/>
                <w:szCs w:val="20"/>
              </w:rPr>
            </w:pPr>
            <w:r>
              <w:t>400</w:t>
            </w:r>
          </w:p>
        </w:tc>
      </w:tr>
      <w:tr w:rsidR="00BF4A93" w:rsidRPr="00A8421F" w14:paraId="08CDDF18" w14:textId="77777777" w:rsidTr="00FF4C8F">
        <w:trPr>
          <w:trHeight w:val="300"/>
        </w:trPr>
        <w:tc>
          <w:tcPr>
            <w:tcW w:w="1147" w:type="pct"/>
            <w:shd w:val="clear" w:color="auto" w:fill="auto"/>
            <w:noWrap/>
            <w:vAlign w:val="bottom"/>
            <w:hideMark/>
          </w:tcPr>
          <w:p w14:paraId="4CD12962" w14:textId="77777777" w:rsidR="00BF4A93" w:rsidRPr="00D831E1" w:rsidRDefault="00BF4A93" w:rsidP="00D831E1">
            <w:pPr>
              <w:spacing w:after="0" w:line="240" w:lineRule="auto"/>
              <w:rPr>
                <w:b/>
              </w:rPr>
            </w:pPr>
            <w:r w:rsidRPr="00D831E1">
              <w:rPr>
                <w:b/>
              </w:rPr>
              <w:t>Other Organisms</w:t>
            </w:r>
          </w:p>
        </w:tc>
        <w:tc>
          <w:tcPr>
            <w:tcW w:w="376" w:type="pct"/>
            <w:shd w:val="clear" w:color="auto" w:fill="auto"/>
            <w:noWrap/>
            <w:vAlign w:val="center"/>
            <w:hideMark/>
          </w:tcPr>
          <w:p w14:paraId="0F2D6F91" w14:textId="26022558" w:rsidR="00BF4A93" w:rsidRPr="00A8421F" w:rsidRDefault="00BF4A93" w:rsidP="00D831E1">
            <w:pPr>
              <w:spacing w:after="0" w:line="240" w:lineRule="auto"/>
              <w:jc w:val="center"/>
              <w:rPr>
                <w:sz w:val="20"/>
                <w:szCs w:val="20"/>
              </w:rPr>
            </w:pPr>
            <w:r>
              <w:t>25</w:t>
            </w:r>
          </w:p>
        </w:tc>
        <w:tc>
          <w:tcPr>
            <w:tcW w:w="254" w:type="pct"/>
            <w:shd w:val="clear" w:color="auto" w:fill="auto"/>
            <w:noWrap/>
            <w:vAlign w:val="center"/>
            <w:hideMark/>
          </w:tcPr>
          <w:p w14:paraId="5D1DD4C8" w14:textId="5802D3DD"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5C78E4F4" w14:textId="6B42B868"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24F45EDA" w14:textId="70B15389" w:rsidR="00BF4A93" w:rsidRPr="00A8421F" w:rsidRDefault="00BF4A93" w:rsidP="00D831E1">
            <w:pPr>
              <w:spacing w:after="0" w:line="240" w:lineRule="auto"/>
              <w:jc w:val="center"/>
              <w:rPr>
                <w:sz w:val="20"/>
                <w:szCs w:val="20"/>
              </w:rPr>
            </w:pPr>
            <w:r>
              <w:t>600</w:t>
            </w:r>
          </w:p>
        </w:tc>
        <w:tc>
          <w:tcPr>
            <w:tcW w:w="336" w:type="pct"/>
            <w:shd w:val="clear" w:color="auto" w:fill="auto"/>
            <w:noWrap/>
            <w:vAlign w:val="center"/>
            <w:hideMark/>
          </w:tcPr>
          <w:p w14:paraId="4DE78E7C" w14:textId="438C50F6"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47521B37" w14:textId="2E6C23B6"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3EAE399" w14:textId="50432786"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552A3D85" w14:textId="0C8242E3"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50870875" w14:textId="25087F96" w:rsidR="00BF4A93" w:rsidRPr="00A8421F" w:rsidRDefault="00BF4A93" w:rsidP="00D831E1">
            <w:pPr>
              <w:spacing w:after="0" w:line="240" w:lineRule="auto"/>
              <w:jc w:val="center"/>
              <w:rPr>
                <w:sz w:val="20"/>
                <w:szCs w:val="20"/>
              </w:rPr>
            </w:pPr>
            <w:r>
              <w:t>300</w:t>
            </w:r>
          </w:p>
        </w:tc>
        <w:tc>
          <w:tcPr>
            <w:tcW w:w="257" w:type="pct"/>
            <w:shd w:val="clear" w:color="auto" w:fill="auto"/>
            <w:noWrap/>
            <w:vAlign w:val="center"/>
            <w:hideMark/>
          </w:tcPr>
          <w:p w14:paraId="675C54FB" w14:textId="4E93D809" w:rsidR="00BF4A93" w:rsidRPr="00A8421F" w:rsidRDefault="00BF4A93" w:rsidP="00D831E1">
            <w:pPr>
              <w:spacing w:after="0" w:line="240" w:lineRule="auto"/>
              <w:jc w:val="center"/>
              <w:rPr>
                <w:sz w:val="20"/>
                <w:szCs w:val="20"/>
              </w:rPr>
            </w:pPr>
            <w:r>
              <w:t>1,150</w:t>
            </w:r>
          </w:p>
        </w:tc>
        <w:tc>
          <w:tcPr>
            <w:tcW w:w="199" w:type="pct"/>
            <w:shd w:val="clear" w:color="auto" w:fill="auto"/>
            <w:noWrap/>
            <w:vAlign w:val="center"/>
            <w:hideMark/>
          </w:tcPr>
          <w:p w14:paraId="5C351146" w14:textId="0B74E18E" w:rsidR="00BF4A93" w:rsidRPr="00A8421F" w:rsidRDefault="00BF4A93" w:rsidP="00D831E1">
            <w:pPr>
              <w:spacing w:after="0" w:line="240" w:lineRule="auto"/>
              <w:jc w:val="center"/>
              <w:rPr>
                <w:sz w:val="20"/>
                <w:szCs w:val="20"/>
              </w:rPr>
            </w:pPr>
            <w:r>
              <w:t>150</w:t>
            </w:r>
          </w:p>
        </w:tc>
        <w:tc>
          <w:tcPr>
            <w:tcW w:w="270" w:type="pct"/>
            <w:shd w:val="clear" w:color="auto" w:fill="auto"/>
            <w:noWrap/>
            <w:vAlign w:val="center"/>
            <w:hideMark/>
          </w:tcPr>
          <w:p w14:paraId="7AE4A070" w14:textId="290C952D" w:rsidR="00BF4A93" w:rsidRPr="00A8421F" w:rsidRDefault="00BF4A93" w:rsidP="00D831E1">
            <w:pPr>
              <w:spacing w:after="0" w:line="240" w:lineRule="auto"/>
              <w:jc w:val="center"/>
              <w:rPr>
                <w:sz w:val="20"/>
                <w:szCs w:val="20"/>
              </w:rPr>
            </w:pPr>
            <w:r>
              <w:t>700</w:t>
            </w:r>
          </w:p>
        </w:tc>
        <w:tc>
          <w:tcPr>
            <w:tcW w:w="350" w:type="pct"/>
            <w:shd w:val="clear" w:color="auto" w:fill="auto"/>
            <w:noWrap/>
            <w:vAlign w:val="center"/>
            <w:hideMark/>
          </w:tcPr>
          <w:p w14:paraId="2FEBEC1D" w14:textId="08008AFF" w:rsidR="00BF4A93" w:rsidRPr="00A8421F" w:rsidRDefault="00BF4A93" w:rsidP="00D831E1">
            <w:pPr>
              <w:spacing w:after="0" w:line="240" w:lineRule="auto"/>
              <w:jc w:val="center"/>
              <w:rPr>
                <w:sz w:val="20"/>
                <w:szCs w:val="20"/>
              </w:rPr>
            </w:pPr>
            <w:r>
              <w:t>300</w:t>
            </w:r>
          </w:p>
        </w:tc>
      </w:tr>
      <w:tr w:rsidR="00BF4A93" w:rsidRPr="00A8421F" w14:paraId="347439FC" w14:textId="77777777" w:rsidTr="00FF4C8F">
        <w:trPr>
          <w:trHeight w:val="300"/>
        </w:trPr>
        <w:tc>
          <w:tcPr>
            <w:tcW w:w="1147" w:type="pct"/>
            <w:shd w:val="clear" w:color="auto" w:fill="auto"/>
            <w:noWrap/>
            <w:vAlign w:val="bottom"/>
            <w:hideMark/>
          </w:tcPr>
          <w:p w14:paraId="5CF444EE" w14:textId="77777777" w:rsidR="00BF4A93" w:rsidRPr="00D831E1" w:rsidRDefault="00BF4A93" w:rsidP="00D831E1">
            <w:pPr>
              <w:spacing w:after="0" w:line="240" w:lineRule="auto"/>
              <w:rPr>
                <w:b/>
              </w:rPr>
            </w:pPr>
            <w:r w:rsidRPr="00D831E1">
              <w:rPr>
                <w:b/>
              </w:rPr>
              <w:t>Pediastrum</w:t>
            </w:r>
          </w:p>
        </w:tc>
        <w:tc>
          <w:tcPr>
            <w:tcW w:w="376" w:type="pct"/>
            <w:shd w:val="clear" w:color="auto" w:fill="auto"/>
            <w:noWrap/>
            <w:vAlign w:val="center"/>
            <w:hideMark/>
          </w:tcPr>
          <w:p w14:paraId="2205348E" w14:textId="2DB79BEF"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3CBDFA1C" w14:textId="4CDB7E1A"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5F30EBCC" w14:textId="53338F92"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72D2D2F7" w14:textId="3359A3B4" w:rsidR="00BF4A93" w:rsidRPr="00A8421F" w:rsidRDefault="00BF4A93" w:rsidP="00D831E1">
            <w:pPr>
              <w:spacing w:after="0" w:line="240" w:lineRule="auto"/>
              <w:jc w:val="center"/>
              <w:rPr>
                <w:sz w:val="20"/>
                <w:szCs w:val="20"/>
              </w:rPr>
            </w:pPr>
            <w:r>
              <w:t>1,200</w:t>
            </w:r>
          </w:p>
        </w:tc>
        <w:tc>
          <w:tcPr>
            <w:tcW w:w="336" w:type="pct"/>
            <w:shd w:val="clear" w:color="auto" w:fill="auto"/>
            <w:noWrap/>
            <w:vAlign w:val="center"/>
            <w:hideMark/>
          </w:tcPr>
          <w:p w14:paraId="1CF4301D" w14:textId="7DF346F7"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5EE68F0B" w14:textId="1EE88D51"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4E0A6FEA" w14:textId="4FB66864"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01743276" w14:textId="72ADFE5B"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61C09329" w14:textId="6535EDD5"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3DA71E0" w14:textId="3BD825A5"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5E4F657B" w14:textId="333C85C6"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26F507FC" w14:textId="6BA5E588"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21402265" w14:textId="423EDBF9" w:rsidR="00BF4A93" w:rsidRPr="00A8421F" w:rsidRDefault="00BF4A93" w:rsidP="00D831E1">
            <w:pPr>
              <w:spacing w:after="0" w:line="240" w:lineRule="auto"/>
              <w:jc w:val="center"/>
              <w:rPr>
                <w:sz w:val="20"/>
                <w:szCs w:val="20"/>
              </w:rPr>
            </w:pPr>
            <w:r>
              <w:t>-</w:t>
            </w:r>
          </w:p>
        </w:tc>
      </w:tr>
      <w:tr w:rsidR="00BF4A93" w:rsidRPr="00A8421F" w14:paraId="2472EE81" w14:textId="77777777" w:rsidTr="00FF4C8F">
        <w:trPr>
          <w:trHeight w:val="300"/>
        </w:trPr>
        <w:tc>
          <w:tcPr>
            <w:tcW w:w="1147" w:type="pct"/>
            <w:shd w:val="clear" w:color="auto" w:fill="auto"/>
            <w:noWrap/>
            <w:vAlign w:val="bottom"/>
            <w:hideMark/>
          </w:tcPr>
          <w:p w14:paraId="3B95A909" w14:textId="77777777" w:rsidR="00BF4A93" w:rsidRPr="00D831E1" w:rsidRDefault="00BF4A93" w:rsidP="00D831E1">
            <w:pPr>
              <w:spacing w:after="0" w:line="240" w:lineRule="auto"/>
              <w:rPr>
                <w:b/>
              </w:rPr>
            </w:pPr>
            <w:r w:rsidRPr="00D831E1">
              <w:rPr>
                <w:b/>
              </w:rPr>
              <w:t>Planktolyngbya</w:t>
            </w:r>
          </w:p>
        </w:tc>
        <w:tc>
          <w:tcPr>
            <w:tcW w:w="376" w:type="pct"/>
            <w:shd w:val="clear" w:color="auto" w:fill="auto"/>
            <w:noWrap/>
            <w:vAlign w:val="center"/>
            <w:hideMark/>
          </w:tcPr>
          <w:p w14:paraId="77827F74" w14:textId="2B2E851B"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64608664" w14:textId="697D7853"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661090E7" w14:textId="34393D95"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2493E14F" w14:textId="7173E9DF"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5837630C" w14:textId="5C902317"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5FDFAAE9" w14:textId="0F13C94C"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22AC8789" w14:textId="6F5367B9"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4FD852E8" w14:textId="554FAB12"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38F17AB4" w14:textId="21D0E8D7"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22FD1EDD" w14:textId="0A507701"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6395C519" w14:textId="22D0F9DD"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03B72E7F" w14:textId="2F4CDB07"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257F6C85" w14:textId="426D63A4" w:rsidR="00BF4A93" w:rsidRPr="00A8421F" w:rsidRDefault="00BF4A93" w:rsidP="00D831E1">
            <w:pPr>
              <w:spacing w:after="0" w:line="240" w:lineRule="auto"/>
              <w:jc w:val="center"/>
              <w:rPr>
                <w:sz w:val="20"/>
                <w:szCs w:val="20"/>
              </w:rPr>
            </w:pPr>
            <w:r>
              <w:t>225</w:t>
            </w:r>
          </w:p>
        </w:tc>
      </w:tr>
      <w:tr w:rsidR="00BF4A93" w:rsidRPr="00A8421F" w14:paraId="1BC38BA5" w14:textId="77777777" w:rsidTr="00FF4C8F">
        <w:trPr>
          <w:trHeight w:val="300"/>
        </w:trPr>
        <w:tc>
          <w:tcPr>
            <w:tcW w:w="1147" w:type="pct"/>
            <w:shd w:val="clear" w:color="auto" w:fill="auto"/>
            <w:noWrap/>
            <w:vAlign w:val="bottom"/>
            <w:hideMark/>
          </w:tcPr>
          <w:p w14:paraId="799228E3" w14:textId="77777777" w:rsidR="00BF4A93" w:rsidRPr="00D831E1" w:rsidRDefault="00BF4A93" w:rsidP="00D831E1">
            <w:pPr>
              <w:spacing w:after="0" w:line="240" w:lineRule="auto"/>
              <w:rPr>
                <w:b/>
              </w:rPr>
            </w:pPr>
            <w:r w:rsidRPr="00D831E1">
              <w:rPr>
                <w:b/>
              </w:rPr>
              <w:t>Pteromonas</w:t>
            </w:r>
          </w:p>
        </w:tc>
        <w:tc>
          <w:tcPr>
            <w:tcW w:w="376" w:type="pct"/>
            <w:shd w:val="clear" w:color="auto" w:fill="auto"/>
            <w:noWrap/>
            <w:vAlign w:val="center"/>
            <w:hideMark/>
          </w:tcPr>
          <w:p w14:paraId="77377F8D" w14:textId="7A8E1DFE"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2725446D" w14:textId="5AA79C71"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5BBEDB58" w14:textId="347E1213"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43F19F54" w14:textId="7941FCB7"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277A239F" w14:textId="6640BFC5"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13B556E4" w14:textId="5F142C2B"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2ED33149" w14:textId="31C85B2C"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771689CB" w14:textId="396CFCBD"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36B12D81" w14:textId="27FB4400"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462B71F9" w14:textId="741DB5BB" w:rsidR="00BF4A93" w:rsidRPr="00A8421F" w:rsidRDefault="00BF4A93" w:rsidP="00D831E1">
            <w:pPr>
              <w:spacing w:after="0" w:line="240" w:lineRule="auto"/>
              <w:jc w:val="center"/>
              <w:rPr>
                <w:sz w:val="20"/>
                <w:szCs w:val="20"/>
              </w:rPr>
            </w:pPr>
            <w:r>
              <w:t>350</w:t>
            </w:r>
          </w:p>
        </w:tc>
        <w:tc>
          <w:tcPr>
            <w:tcW w:w="199" w:type="pct"/>
            <w:shd w:val="clear" w:color="auto" w:fill="auto"/>
            <w:noWrap/>
            <w:vAlign w:val="center"/>
            <w:hideMark/>
          </w:tcPr>
          <w:p w14:paraId="0BC03B92" w14:textId="30DD88FC"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68BA08E8" w14:textId="630A99CC"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43F4A750" w14:textId="2E9DDCB6" w:rsidR="00BF4A93" w:rsidRPr="00A8421F" w:rsidRDefault="00BF4A93" w:rsidP="00D831E1">
            <w:pPr>
              <w:spacing w:after="0" w:line="240" w:lineRule="auto"/>
              <w:jc w:val="center"/>
              <w:rPr>
                <w:sz w:val="20"/>
                <w:szCs w:val="20"/>
              </w:rPr>
            </w:pPr>
            <w:r>
              <w:t>-</w:t>
            </w:r>
          </w:p>
        </w:tc>
      </w:tr>
      <w:tr w:rsidR="00BF4A93" w:rsidRPr="00A8421F" w14:paraId="408484B0" w14:textId="77777777" w:rsidTr="00FF4C8F">
        <w:trPr>
          <w:trHeight w:val="300"/>
        </w:trPr>
        <w:tc>
          <w:tcPr>
            <w:tcW w:w="1147" w:type="pct"/>
            <w:shd w:val="clear" w:color="auto" w:fill="auto"/>
            <w:noWrap/>
            <w:vAlign w:val="bottom"/>
            <w:hideMark/>
          </w:tcPr>
          <w:p w14:paraId="55C15DB1" w14:textId="77777777" w:rsidR="00BF4A93" w:rsidRPr="00D831E1" w:rsidRDefault="00BF4A93" w:rsidP="00D831E1">
            <w:pPr>
              <w:spacing w:after="0" w:line="240" w:lineRule="auto"/>
              <w:rPr>
                <w:b/>
              </w:rPr>
            </w:pPr>
            <w:r w:rsidRPr="00D831E1">
              <w:rPr>
                <w:b/>
              </w:rPr>
              <w:t>Scenedesmus</w:t>
            </w:r>
          </w:p>
        </w:tc>
        <w:tc>
          <w:tcPr>
            <w:tcW w:w="376" w:type="pct"/>
            <w:shd w:val="clear" w:color="auto" w:fill="auto"/>
            <w:noWrap/>
            <w:vAlign w:val="center"/>
            <w:hideMark/>
          </w:tcPr>
          <w:p w14:paraId="7634356D" w14:textId="31435194"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4BF2868A" w14:textId="7A8664DB"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3220445C" w14:textId="4DBD8C24" w:rsidR="00BF4A93" w:rsidRPr="00A8421F" w:rsidRDefault="00BF4A93" w:rsidP="00D831E1">
            <w:pPr>
              <w:spacing w:after="0" w:line="240" w:lineRule="auto"/>
              <w:jc w:val="center"/>
              <w:rPr>
                <w:sz w:val="20"/>
                <w:szCs w:val="20"/>
              </w:rPr>
            </w:pPr>
            <w:r>
              <w:t>200</w:t>
            </w:r>
          </w:p>
        </w:tc>
        <w:tc>
          <w:tcPr>
            <w:tcW w:w="303" w:type="pct"/>
            <w:shd w:val="clear" w:color="auto" w:fill="auto"/>
            <w:noWrap/>
            <w:vAlign w:val="center"/>
            <w:hideMark/>
          </w:tcPr>
          <w:p w14:paraId="1AEB4A4D" w14:textId="13BDA059" w:rsidR="00BF4A93" w:rsidRPr="00A8421F" w:rsidRDefault="00BF4A93" w:rsidP="00D831E1">
            <w:pPr>
              <w:spacing w:after="0" w:line="240" w:lineRule="auto"/>
              <w:jc w:val="center"/>
              <w:rPr>
                <w:sz w:val="20"/>
                <w:szCs w:val="20"/>
              </w:rPr>
            </w:pPr>
            <w:r>
              <w:t>400</w:t>
            </w:r>
          </w:p>
        </w:tc>
        <w:tc>
          <w:tcPr>
            <w:tcW w:w="336" w:type="pct"/>
            <w:shd w:val="clear" w:color="auto" w:fill="auto"/>
            <w:noWrap/>
            <w:vAlign w:val="center"/>
            <w:hideMark/>
          </w:tcPr>
          <w:p w14:paraId="4F8E2D62" w14:textId="323E61C0" w:rsidR="00BF4A93" w:rsidRPr="00A8421F" w:rsidRDefault="00BF4A93" w:rsidP="00D831E1">
            <w:pPr>
              <w:spacing w:after="0" w:line="240" w:lineRule="auto"/>
              <w:jc w:val="center"/>
              <w:rPr>
                <w:sz w:val="20"/>
                <w:szCs w:val="20"/>
              </w:rPr>
            </w:pPr>
            <w:r>
              <w:t>400</w:t>
            </w:r>
          </w:p>
        </w:tc>
        <w:tc>
          <w:tcPr>
            <w:tcW w:w="282" w:type="pct"/>
            <w:shd w:val="clear" w:color="auto" w:fill="auto"/>
            <w:noWrap/>
            <w:vAlign w:val="center"/>
            <w:hideMark/>
          </w:tcPr>
          <w:p w14:paraId="1C6FF866" w14:textId="025D0D9B"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0E9914D5" w14:textId="0D9278C0"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21C0F690" w14:textId="71AC6726" w:rsidR="00BF4A93" w:rsidRPr="00A8421F" w:rsidRDefault="00BF4A93" w:rsidP="00D831E1">
            <w:pPr>
              <w:spacing w:after="0" w:line="240" w:lineRule="auto"/>
              <w:jc w:val="center"/>
              <w:rPr>
                <w:sz w:val="20"/>
                <w:szCs w:val="20"/>
              </w:rPr>
            </w:pPr>
            <w:r>
              <w:t>500</w:t>
            </w:r>
          </w:p>
        </w:tc>
        <w:tc>
          <w:tcPr>
            <w:tcW w:w="304" w:type="pct"/>
            <w:shd w:val="clear" w:color="auto" w:fill="auto"/>
            <w:noWrap/>
            <w:vAlign w:val="center"/>
            <w:hideMark/>
          </w:tcPr>
          <w:p w14:paraId="02BFBB39" w14:textId="15672D09" w:rsidR="00BF4A93" w:rsidRPr="00A8421F" w:rsidRDefault="00BF4A93" w:rsidP="00D831E1">
            <w:pPr>
              <w:spacing w:after="0" w:line="240" w:lineRule="auto"/>
              <w:jc w:val="center"/>
              <w:rPr>
                <w:sz w:val="20"/>
                <w:szCs w:val="20"/>
              </w:rPr>
            </w:pPr>
            <w:r>
              <w:t>100</w:t>
            </w:r>
          </w:p>
        </w:tc>
        <w:tc>
          <w:tcPr>
            <w:tcW w:w="257" w:type="pct"/>
            <w:shd w:val="clear" w:color="auto" w:fill="auto"/>
            <w:noWrap/>
            <w:vAlign w:val="center"/>
            <w:hideMark/>
          </w:tcPr>
          <w:p w14:paraId="107E2312" w14:textId="13B71182" w:rsidR="00BF4A93" w:rsidRPr="00A8421F" w:rsidRDefault="00BF4A93" w:rsidP="00D831E1">
            <w:pPr>
              <w:spacing w:after="0" w:line="240" w:lineRule="auto"/>
              <w:jc w:val="center"/>
              <w:rPr>
                <w:sz w:val="20"/>
                <w:szCs w:val="20"/>
              </w:rPr>
            </w:pPr>
            <w:r>
              <w:t>400</w:t>
            </w:r>
          </w:p>
        </w:tc>
        <w:tc>
          <w:tcPr>
            <w:tcW w:w="199" w:type="pct"/>
            <w:shd w:val="clear" w:color="auto" w:fill="auto"/>
            <w:noWrap/>
            <w:vAlign w:val="center"/>
            <w:hideMark/>
          </w:tcPr>
          <w:p w14:paraId="52142735" w14:textId="0F548A4A" w:rsidR="00BF4A93" w:rsidRPr="00A8421F" w:rsidRDefault="00BF4A93" w:rsidP="00D831E1">
            <w:pPr>
              <w:spacing w:after="0" w:line="240" w:lineRule="auto"/>
              <w:jc w:val="center"/>
              <w:rPr>
                <w:sz w:val="20"/>
                <w:szCs w:val="20"/>
              </w:rPr>
            </w:pPr>
            <w:r>
              <w:t>200</w:t>
            </w:r>
          </w:p>
        </w:tc>
        <w:tc>
          <w:tcPr>
            <w:tcW w:w="270" w:type="pct"/>
            <w:shd w:val="clear" w:color="auto" w:fill="auto"/>
            <w:noWrap/>
            <w:vAlign w:val="center"/>
            <w:hideMark/>
          </w:tcPr>
          <w:p w14:paraId="6A30F98A" w14:textId="6350DEDA" w:rsidR="00BF4A93" w:rsidRPr="00A8421F" w:rsidRDefault="00BF4A93" w:rsidP="00D831E1">
            <w:pPr>
              <w:spacing w:after="0" w:line="240" w:lineRule="auto"/>
              <w:jc w:val="center"/>
              <w:rPr>
                <w:sz w:val="20"/>
                <w:szCs w:val="20"/>
              </w:rPr>
            </w:pPr>
            <w:r>
              <w:t>300</w:t>
            </w:r>
          </w:p>
        </w:tc>
        <w:tc>
          <w:tcPr>
            <w:tcW w:w="350" w:type="pct"/>
            <w:shd w:val="clear" w:color="auto" w:fill="auto"/>
            <w:noWrap/>
            <w:vAlign w:val="center"/>
            <w:hideMark/>
          </w:tcPr>
          <w:p w14:paraId="73E20270" w14:textId="0F37ED3C" w:rsidR="00BF4A93" w:rsidRPr="00A8421F" w:rsidRDefault="00BF4A93" w:rsidP="00D831E1">
            <w:pPr>
              <w:spacing w:after="0" w:line="240" w:lineRule="auto"/>
              <w:jc w:val="center"/>
              <w:rPr>
                <w:sz w:val="20"/>
                <w:szCs w:val="20"/>
              </w:rPr>
            </w:pPr>
            <w:r>
              <w:t>450</w:t>
            </w:r>
          </w:p>
        </w:tc>
      </w:tr>
      <w:tr w:rsidR="00BF4A93" w:rsidRPr="00A8421F" w14:paraId="748F5A06" w14:textId="77777777" w:rsidTr="00FF4C8F">
        <w:trPr>
          <w:trHeight w:val="300"/>
        </w:trPr>
        <w:tc>
          <w:tcPr>
            <w:tcW w:w="1147" w:type="pct"/>
            <w:shd w:val="clear" w:color="auto" w:fill="auto"/>
            <w:noWrap/>
            <w:vAlign w:val="bottom"/>
            <w:hideMark/>
          </w:tcPr>
          <w:p w14:paraId="1DEDA1B3" w14:textId="77777777" w:rsidR="00BF4A93" w:rsidRPr="00D831E1" w:rsidRDefault="00BF4A93" w:rsidP="00D831E1">
            <w:pPr>
              <w:spacing w:after="0" w:line="240" w:lineRule="auto"/>
              <w:rPr>
                <w:b/>
              </w:rPr>
            </w:pPr>
            <w:r w:rsidRPr="00D831E1">
              <w:rPr>
                <w:b/>
              </w:rPr>
              <w:t>Staurosira</w:t>
            </w:r>
          </w:p>
        </w:tc>
        <w:tc>
          <w:tcPr>
            <w:tcW w:w="376" w:type="pct"/>
            <w:shd w:val="clear" w:color="auto" w:fill="auto"/>
            <w:noWrap/>
            <w:vAlign w:val="center"/>
            <w:hideMark/>
          </w:tcPr>
          <w:p w14:paraId="406123CC" w14:textId="42F6FC1C" w:rsidR="00BF4A93" w:rsidRPr="00A8421F" w:rsidRDefault="00BF4A93" w:rsidP="00D831E1">
            <w:pPr>
              <w:spacing w:after="0" w:line="240" w:lineRule="auto"/>
              <w:jc w:val="center"/>
              <w:rPr>
                <w:sz w:val="20"/>
                <w:szCs w:val="20"/>
              </w:rPr>
            </w:pPr>
            <w:r>
              <w:t>25</w:t>
            </w:r>
          </w:p>
        </w:tc>
        <w:tc>
          <w:tcPr>
            <w:tcW w:w="254" w:type="pct"/>
            <w:shd w:val="clear" w:color="auto" w:fill="auto"/>
            <w:noWrap/>
            <w:vAlign w:val="center"/>
            <w:hideMark/>
          </w:tcPr>
          <w:p w14:paraId="69A725CB" w14:textId="696E6C35"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4C61D109" w14:textId="6A8DA59C"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5F9D1C83" w14:textId="340057CF" w:rsidR="00BF4A93" w:rsidRPr="00A8421F" w:rsidRDefault="00BF4A93" w:rsidP="00D831E1">
            <w:pPr>
              <w:spacing w:after="0" w:line="240" w:lineRule="auto"/>
              <w:jc w:val="center"/>
              <w:rPr>
                <w:sz w:val="20"/>
                <w:szCs w:val="20"/>
              </w:rPr>
            </w:pPr>
            <w:r>
              <w:t>3,050</w:t>
            </w:r>
          </w:p>
        </w:tc>
        <w:tc>
          <w:tcPr>
            <w:tcW w:w="336" w:type="pct"/>
            <w:shd w:val="clear" w:color="auto" w:fill="auto"/>
            <w:noWrap/>
            <w:vAlign w:val="center"/>
            <w:hideMark/>
          </w:tcPr>
          <w:p w14:paraId="295BAA0E" w14:textId="775608CE"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3C97941B" w14:textId="2C5B9312"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1E19B26B" w14:textId="57B7E749" w:rsidR="00BF4A93" w:rsidRPr="00A8421F" w:rsidRDefault="00BF4A93" w:rsidP="00D831E1">
            <w:pPr>
              <w:spacing w:after="0" w:line="240" w:lineRule="auto"/>
              <w:jc w:val="center"/>
              <w:rPr>
                <w:sz w:val="20"/>
                <w:szCs w:val="20"/>
              </w:rPr>
            </w:pPr>
            <w:r>
              <w:t>100</w:t>
            </w:r>
          </w:p>
        </w:tc>
        <w:tc>
          <w:tcPr>
            <w:tcW w:w="274" w:type="pct"/>
            <w:shd w:val="clear" w:color="auto" w:fill="auto"/>
            <w:noWrap/>
            <w:vAlign w:val="center"/>
            <w:hideMark/>
          </w:tcPr>
          <w:p w14:paraId="5ADE67D8" w14:textId="78DB39E4"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2142B36B" w14:textId="40B5F9FF"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16E9E392" w14:textId="7C82B05D" w:rsidR="00BF4A93" w:rsidRPr="00A8421F" w:rsidRDefault="00BF4A93" w:rsidP="00D831E1">
            <w:pPr>
              <w:spacing w:after="0" w:line="240" w:lineRule="auto"/>
              <w:jc w:val="center"/>
              <w:rPr>
                <w:sz w:val="20"/>
                <w:szCs w:val="20"/>
              </w:rPr>
            </w:pPr>
            <w:r>
              <w:t>1,000</w:t>
            </w:r>
          </w:p>
        </w:tc>
        <w:tc>
          <w:tcPr>
            <w:tcW w:w="199" w:type="pct"/>
            <w:shd w:val="clear" w:color="auto" w:fill="auto"/>
            <w:noWrap/>
            <w:vAlign w:val="center"/>
            <w:hideMark/>
          </w:tcPr>
          <w:p w14:paraId="25CC0765" w14:textId="02329C63"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1F447FBD" w14:textId="064B96FF"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21E54B88" w14:textId="328007EF" w:rsidR="00BF4A93" w:rsidRPr="00A8421F" w:rsidRDefault="00BF4A93" w:rsidP="00D831E1">
            <w:pPr>
              <w:spacing w:after="0" w:line="240" w:lineRule="auto"/>
              <w:jc w:val="center"/>
              <w:rPr>
                <w:sz w:val="20"/>
                <w:szCs w:val="20"/>
              </w:rPr>
            </w:pPr>
            <w:r>
              <w:t>125</w:t>
            </w:r>
          </w:p>
        </w:tc>
      </w:tr>
      <w:tr w:rsidR="00BF4A93" w:rsidRPr="00A8421F" w14:paraId="42551D53" w14:textId="77777777" w:rsidTr="00FF4C8F">
        <w:trPr>
          <w:trHeight w:val="300"/>
        </w:trPr>
        <w:tc>
          <w:tcPr>
            <w:tcW w:w="1147" w:type="pct"/>
            <w:shd w:val="clear" w:color="auto" w:fill="auto"/>
            <w:noWrap/>
            <w:vAlign w:val="bottom"/>
            <w:hideMark/>
          </w:tcPr>
          <w:p w14:paraId="3A7D8C2B" w14:textId="77777777" w:rsidR="00BF4A93" w:rsidRPr="00D831E1" w:rsidRDefault="00BF4A93" w:rsidP="00D831E1">
            <w:pPr>
              <w:spacing w:after="0" w:line="240" w:lineRule="auto"/>
              <w:rPr>
                <w:b/>
              </w:rPr>
            </w:pPr>
            <w:r w:rsidRPr="00D831E1">
              <w:rPr>
                <w:b/>
              </w:rPr>
              <w:t>Synedra</w:t>
            </w:r>
          </w:p>
        </w:tc>
        <w:tc>
          <w:tcPr>
            <w:tcW w:w="376" w:type="pct"/>
            <w:shd w:val="clear" w:color="auto" w:fill="auto"/>
            <w:noWrap/>
            <w:vAlign w:val="center"/>
            <w:hideMark/>
          </w:tcPr>
          <w:p w14:paraId="7D772E5A" w14:textId="19F44A1B" w:rsidR="00BF4A93" w:rsidRPr="00A8421F" w:rsidRDefault="00BF4A93" w:rsidP="00D831E1">
            <w:pPr>
              <w:spacing w:after="0" w:line="240" w:lineRule="auto"/>
              <w:jc w:val="center"/>
              <w:rPr>
                <w:sz w:val="20"/>
                <w:szCs w:val="20"/>
              </w:rPr>
            </w:pPr>
            <w:r>
              <w:t>25</w:t>
            </w:r>
          </w:p>
        </w:tc>
        <w:tc>
          <w:tcPr>
            <w:tcW w:w="254" w:type="pct"/>
            <w:shd w:val="clear" w:color="auto" w:fill="auto"/>
            <w:noWrap/>
            <w:vAlign w:val="center"/>
            <w:hideMark/>
          </w:tcPr>
          <w:p w14:paraId="603A1FA4" w14:textId="5E47BB92"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30DCB49D" w14:textId="1EAC2FB5"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1E09C34E" w14:textId="271F3E78" w:rsidR="00BF4A93" w:rsidRPr="00A8421F" w:rsidRDefault="00BF4A93" w:rsidP="00D831E1">
            <w:pPr>
              <w:spacing w:after="0" w:line="240" w:lineRule="auto"/>
              <w:jc w:val="center"/>
              <w:rPr>
                <w:sz w:val="20"/>
                <w:szCs w:val="20"/>
              </w:rPr>
            </w:pPr>
            <w:r>
              <w:t>100</w:t>
            </w:r>
          </w:p>
        </w:tc>
        <w:tc>
          <w:tcPr>
            <w:tcW w:w="336" w:type="pct"/>
            <w:shd w:val="clear" w:color="auto" w:fill="auto"/>
            <w:noWrap/>
            <w:vAlign w:val="center"/>
            <w:hideMark/>
          </w:tcPr>
          <w:p w14:paraId="779639C2" w14:textId="12D7E787"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5932D10B" w14:textId="620AA58A"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0D8A7FB8" w14:textId="65DB08FC"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15527ED4" w14:textId="26A52D84"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18D83B59" w14:textId="29651FF9" w:rsidR="00BF4A93" w:rsidRPr="00A8421F" w:rsidRDefault="00BF4A93" w:rsidP="00D831E1">
            <w:pPr>
              <w:spacing w:after="0" w:line="240" w:lineRule="auto"/>
              <w:jc w:val="center"/>
              <w:rPr>
                <w:sz w:val="20"/>
                <w:szCs w:val="20"/>
              </w:rPr>
            </w:pPr>
            <w:r>
              <w:t>50</w:t>
            </w:r>
          </w:p>
        </w:tc>
        <w:tc>
          <w:tcPr>
            <w:tcW w:w="257" w:type="pct"/>
            <w:shd w:val="clear" w:color="auto" w:fill="auto"/>
            <w:noWrap/>
            <w:vAlign w:val="center"/>
            <w:hideMark/>
          </w:tcPr>
          <w:p w14:paraId="3A697EE1" w14:textId="36549F9D"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7C354464" w14:textId="1CECC2EB"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228DBB8C" w14:textId="570DEEE6"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3260B038" w14:textId="39A714F2" w:rsidR="00BF4A93" w:rsidRPr="00A8421F" w:rsidRDefault="00BF4A93" w:rsidP="00D831E1">
            <w:pPr>
              <w:spacing w:after="0" w:line="240" w:lineRule="auto"/>
              <w:jc w:val="center"/>
              <w:rPr>
                <w:sz w:val="20"/>
                <w:szCs w:val="20"/>
              </w:rPr>
            </w:pPr>
            <w:r>
              <w:t>-</w:t>
            </w:r>
          </w:p>
        </w:tc>
      </w:tr>
      <w:tr w:rsidR="00BF4A93" w:rsidRPr="00A8421F" w14:paraId="784F3914" w14:textId="77777777" w:rsidTr="00FF4C8F">
        <w:trPr>
          <w:trHeight w:val="300"/>
        </w:trPr>
        <w:tc>
          <w:tcPr>
            <w:tcW w:w="1147" w:type="pct"/>
            <w:shd w:val="clear" w:color="auto" w:fill="auto"/>
            <w:noWrap/>
            <w:vAlign w:val="bottom"/>
            <w:hideMark/>
          </w:tcPr>
          <w:p w14:paraId="6C53939A" w14:textId="77777777" w:rsidR="00BF4A93" w:rsidRPr="00D831E1" w:rsidRDefault="00BF4A93" w:rsidP="00D831E1">
            <w:pPr>
              <w:spacing w:after="0" w:line="240" w:lineRule="auto"/>
              <w:rPr>
                <w:b/>
              </w:rPr>
            </w:pPr>
            <w:r w:rsidRPr="00D831E1">
              <w:rPr>
                <w:b/>
              </w:rPr>
              <w:t>Tetrastrum</w:t>
            </w:r>
          </w:p>
        </w:tc>
        <w:tc>
          <w:tcPr>
            <w:tcW w:w="376" w:type="pct"/>
            <w:shd w:val="clear" w:color="auto" w:fill="auto"/>
            <w:noWrap/>
            <w:vAlign w:val="center"/>
            <w:hideMark/>
          </w:tcPr>
          <w:p w14:paraId="5D5268DD" w14:textId="34337B54"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3D8DD21C" w14:textId="7AC8B388"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04C23E43" w14:textId="0BE194F0"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2ADB4BC2" w14:textId="7DE77EA5"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39F62CE4" w14:textId="56AC374B"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3424F162" w14:textId="41EFBD73"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084D0C2E" w14:textId="3017860D"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0ED8F072" w14:textId="38A180FB"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338CED94" w14:textId="2C96D023" w:rsidR="00BF4A93" w:rsidRPr="00A8421F" w:rsidRDefault="00BF4A93" w:rsidP="00D831E1">
            <w:pPr>
              <w:spacing w:after="0" w:line="240" w:lineRule="auto"/>
              <w:jc w:val="center"/>
              <w:rPr>
                <w:sz w:val="20"/>
                <w:szCs w:val="20"/>
              </w:rPr>
            </w:pPr>
            <w:r>
              <w:t>200</w:t>
            </w:r>
          </w:p>
        </w:tc>
        <w:tc>
          <w:tcPr>
            <w:tcW w:w="257" w:type="pct"/>
            <w:shd w:val="clear" w:color="auto" w:fill="auto"/>
            <w:noWrap/>
            <w:vAlign w:val="center"/>
            <w:hideMark/>
          </w:tcPr>
          <w:p w14:paraId="40830807" w14:textId="28B452FA"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7DD7D665" w14:textId="36B98A98"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5C48E96F" w14:textId="2AA97A49" w:rsidR="00BF4A93" w:rsidRPr="00A8421F" w:rsidRDefault="00BF4A93" w:rsidP="00D831E1">
            <w:pPr>
              <w:spacing w:after="0" w:line="240" w:lineRule="auto"/>
              <w:jc w:val="center"/>
              <w:rPr>
                <w:sz w:val="20"/>
                <w:szCs w:val="20"/>
              </w:rPr>
            </w:pPr>
            <w:r>
              <w:t>800</w:t>
            </w:r>
          </w:p>
        </w:tc>
        <w:tc>
          <w:tcPr>
            <w:tcW w:w="350" w:type="pct"/>
            <w:shd w:val="clear" w:color="auto" w:fill="auto"/>
            <w:noWrap/>
            <w:vAlign w:val="center"/>
            <w:hideMark/>
          </w:tcPr>
          <w:p w14:paraId="74303431" w14:textId="1BF54897" w:rsidR="00BF4A93" w:rsidRPr="00A8421F" w:rsidRDefault="00BF4A93" w:rsidP="00D831E1">
            <w:pPr>
              <w:spacing w:after="0" w:line="240" w:lineRule="auto"/>
              <w:jc w:val="center"/>
              <w:rPr>
                <w:sz w:val="20"/>
                <w:szCs w:val="20"/>
              </w:rPr>
            </w:pPr>
            <w:r>
              <w:t>200</w:t>
            </w:r>
          </w:p>
        </w:tc>
      </w:tr>
      <w:tr w:rsidR="00BF4A93" w:rsidRPr="00A8421F" w14:paraId="53F177E2" w14:textId="77777777" w:rsidTr="00FF4C8F">
        <w:trPr>
          <w:trHeight w:val="300"/>
        </w:trPr>
        <w:tc>
          <w:tcPr>
            <w:tcW w:w="1147" w:type="pct"/>
            <w:shd w:val="clear" w:color="auto" w:fill="auto"/>
            <w:noWrap/>
            <w:vAlign w:val="bottom"/>
            <w:hideMark/>
          </w:tcPr>
          <w:p w14:paraId="13C24766" w14:textId="77777777" w:rsidR="00BF4A93" w:rsidRPr="00D831E1" w:rsidRDefault="00BF4A93" w:rsidP="00D831E1">
            <w:pPr>
              <w:spacing w:after="0" w:line="240" w:lineRule="auto"/>
              <w:rPr>
                <w:b/>
              </w:rPr>
            </w:pPr>
            <w:r w:rsidRPr="00D831E1">
              <w:rPr>
                <w:b/>
              </w:rPr>
              <w:t>Trachelomonas</w:t>
            </w:r>
          </w:p>
        </w:tc>
        <w:tc>
          <w:tcPr>
            <w:tcW w:w="376" w:type="pct"/>
            <w:shd w:val="clear" w:color="auto" w:fill="auto"/>
            <w:noWrap/>
            <w:vAlign w:val="center"/>
            <w:hideMark/>
          </w:tcPr>
          <w:p w14:paraId="1F39DEE9" w14:textId="71155CBD"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0A2955BB" w14:textId="49A728BA" w:rsidR="00BF4A93" w:rsidRPr="00A8421F" w:rsidRDefault="00BF4A93" w:rsidP="00D831E1">
            <w:pPr>
              <w:spacing w:after="0" w:line="240" w:lineRule="auto"/>
              <w:jc w:val="center"/>
              <w:rPr>
                <w:sz w:val="20"/>
                <w:szCs w:val="20"/>
              </w:rPr>
            </w:pPr>
            <w:r>
              <w:t>2</w:t>
            </w:r>
          </w:p>
        </w:tc>
        <w:tc>
          <w:tcPr>
            <w:tcW w:w="391" w:type="pct"/>
            <w:shd w:val="clear" w:color="auto" w:fill="auto"/>
            <w:noWrap/>
            <w:vAlign w:val="center"/>
            <w:hideMark/>
          </w:tcPr>
          <w:p w14:paraId="6ECAAC8A" w14:textId="1ABF3853" w:rsidR="00BF4A93" w:rsidRPr="00A8421F" w:rsidRDefault="00BF4A93" w:rsidP="00D831E1">
            <w:pPr>
              <w:spacing w:after="0" w:line="240" w:lineRule="auto"/>
              <w:jc w:val="center"/>
              <w:rPr>
                <w:sz w:val="20"/>
                <w:szCs w:val="20"/>
              </w:rPr>
            </w:pPr>
            <w:r>
              <w:t>100</w:t>
            </w:r>
          </w:p>
        </w:tc>
        <w:tc>
          <w:tcPr>
            <w:tcW w:w="303" w:type="pct"/>
            <w:shd w:val="clear" w:color="auto" w:fill="auto"/>
            <w:noWrap/>
            <w:vAlign w:val="center"/>
            <w:hideMark/>
          </w:tcPr>
          <w:p w14:paraId="704A2084" w14:textId="268E57A6"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66CE67DB" w14:textId="5388FED5"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177318CC" w14:textId="5CA08A05"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358B1497" w14:textId="2EA8D4EE"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33A1AD76" w14:textId="2168AEE6"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5C886214" w14:textId="5324CB76"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77278DC7" w14:textId="67C0F36D" w:rsidR="00BF4A93" w:rsidRPr="00A8421F" w:rsidRDefault="00BF4A93" w:rsidP="00D831E1">
            <w:pPr>
              <w:spacing w:after="0" w:line="240" w:lineRule="auto"/>
              <w:jc w:val="center"/>
              <w:rPr>
                <w:sz w:val="20"/>
                <w:szCs w:val="20"/>
              </w:rPr>
            </w:pPr>
            <w:r>
              <w:t>200</w:t>
            </w:r>
          </w:p>
        </w:tc>
        <w:tc>
          <w:tcPr>
            <w:tcW w:w="199" w:type="pct"/>
            <w:shd w:val="clear" w:color="auto" w:fill="auto"/>
            <w:noWrap/>
            <w:vAlign w:val="center"/>
            <w:hideMark/>
          </w:tcPr>
          <w:p w14:paraId="4376F671" w14:textId="05F85A6B" w:rsidR="00BF4A93" w:rsidRPr="00A8421F" w:rsidRDefault="00BF4A93" w:rsidP="00D831E1">
            <w:pPr>
              <w:spacing w:after="0" w:line="240" w:lineRule="auto"/>
              <w:jc w:val="center"/>
              <w:rPr>
                <w:sz w:val="20"/>
                <w:szCs w:val="20"/>
              </w:rPr>
            </w:pPr>
            <w:r>
              <w:t>50</w:t>
            </w:r>
          </w:p>
        </w:tc>
        <w:tc>
          <w:tcPr>
            <w:tcW w:w="270" w:type="pct"/>
            <w:shd w:val="clear" w:color="auto" w:fill="auto"/>
            <w:noWrap/>
            <w:vAlign w:val="center"/>
            <w:hideMark/>
          </w:tcPr>
          <w:p w14:paraId="45D91D4D" w14:textId="6636FCC8"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3545DB0E" w14:textId="35425B15" w:rsidR="00BF4A93" w:rsidRPr="00A8421F" w:rsidRDefault="00BF4A93" w:rsidP="00D831E1">
            <w:pPr>
              <w:spacing w:after="0" w:line="240" w:lineRule="auto"/>
              <w:jc w:val="center"/>
              <w:rPr>
                <w:sz w:val="20"/>
                <w:szCs w:val="20"/>
              </w:rPr>
            </w:pPr>
            <w:r>
              <w:t>-</w:t>
            </w:r>
          </w:p>
        </w:tc>
      </w:tr>
      <w:tr w:rsidR="00BF4A93" w:rsidRPr="00A8421F" w14:paraId="15385F8D" w14:textId="77777777" w:rsidTr="00FF4C8F">
        <w:trPr>
          <w:trHeight w:val="300"/>
        </w:trPr>
        <w:tc>
          <w:tcPr>
            <w:tcW w:w="1147" w:type="pct"/>
            <w:shd w:val="clear" w:color="auto" w:fill="auto"/>
            <w:noWrap/>
            <w:vAlign w:val="bottom"/>
            <w:hideMark/>
          </w:tcPr>
          <w:p w14:paraId="2AD27EFD" w14:textId="77777777" w:rsidR="00BF4A93" w:rsidRPr="00D831E1" w:rsidRDefault="00BF4A93" w:rsidP="00D831E1">
            <w:pPr>
              <w:spacing w:after="0" w:line="240" w:lineRule="auto"/>
              <w:rPr>
                <w:b/>
              </w:rPr>
            </w:pPr>
            <w:r w:rsidRPr="00D831E1">
              <w:rPr>
                <w:b/>
              </w:rPr>
              <w:t>Urosolenia</w:t>
            </w:r>
          </w:p>
        </w:tc>
        <w:tc>
          <w:tcPr>
            <w:tcW w:w="376" w:type="pct"/>
            <w:shd w:val="clear" w:color="auto" w:fill="auto"/>
            <w:noWrap/>
            <w:vAlign w:val="center"/>
            <w:hideMark/>
          </w:tcPr>
          <w:p w14:paraId="685E7093" w14:textId="466192DE" w:rsidR="00BF4A93" w:rsidRPr="00A8421F" w:rsidRDefault="00BF4A93" w:rsidP="00D831E1">
            <w:pPr>
              <w:spacing w:after="0" w:line="240" w:lineRule="auto"/>
              <w:jc w:val="center"/>
              <w:rPr>
                <w:sz w:val="20"/>
                <w:szCs w:val="20"/>
              </w:rPr>
            </w:pPr>
            <w:r>
              <w:t>-</w:t>
            </w:r>
          </w:p>
        </w:tc>
        <w:tc>
          <w:tcPr>
            <w:tcW w:w="254" w:type="pct"/>
            <w:shd w:val="clear" w:color="auto" w:fill="auto"/>
            <w:noWrap/>
            <w:vAlign w:val="center"/>
            <w:hideMark/>
          </w:tcPr>
          <w:p w14:paraId="0A119EE2" w14:textId="0B4745C5" w:rsidR="00BF4A93" w:rsidRPr="00A8421F" w:rsidRDefault="00BF4A93" w:rsidP="00D831E1">
            <w:pPr>
              <w:spacing w:after="0" w:line="240" w:lineRule="auto"/>
              <w:jc w:val="center"/>
              <w:rPr>
                <w:sz w:val="20"/>
                <w:szCs w:val="20"/>
              </w:rPr>
            </w:pPr>
            <w:r>
              <w:t>-</w:t>
            </w:r>
          </w:p>
        </w:tc>
        <w:tc>
          <w:tcPr>
            <w:tcW w:w="391" w:type="pct"/>
            <w:shd w:val="clear" w:color="auto" w:fill="auto"/>
            <w:noWrap/>
            <w:vAlign w:val="center"/>
            <w:hideMark/>
          </w:tcPr>
          <w:p w14:paraId="6108F1A8" w14:textId="30DE43E3" w:rsidR="00BF4A93" w:rsidRPr="00A8421F" w:rsidRDefault="00BF4A93" w:rsidP="00D831E1">
            <w:pPr>
              <w:spacing w:after="0" w:line="240" w:lineRule="auto"/>
              <w:jc w:val="center"/>
              <w:rPr>
                <w:sz w:val="20"/>
                <w:szCs w:val="20"/>
              </w:rPr>
            </w:pPr>
            <w:r>
              <w:t>-</w:t>
            </w:r>
          </w:p>
        </w:tc>
        <w:tc>
          <w:tcPr>
            <w:tcW w:w="303" w:type="pct"/>
            <w:shd w:val="clear" w:color="auto" w:fill="auto"/>
            <w:noWrap/>
            <w:vAlign w:val="center"/>
            <w:hideMark/>
          </w:tcPr>
          <w:p w14:paraId="2F2BA4A8" w14:textId="600785CB" w:rsidR="00BF4A93" w:rsidRPr="00A8421F" w:rsidRDefault="00BF4A93" w:rsidP="00D831E1">
            <w:pPr>
              <w:spacing w:after="0" w:line="240" w:lineRule="auto"/>
              <w:jc w:val="center"/>
              <w:rPr>
                <w:sz w:val="20"/>
                <w:szCs w:val="20"/>
              </w:rPr>
            </w:pPr>
            <w:r>
              <w:t>-</w:t>
            </w:r>
          </w:p>
        </w:tc>
        <w:tc>
          <w:tcPr>
            <w:tcW w:w="336" w:type="pct"/>
            <w:shd w:val="clear" w:color="auto" w:fill="auto"/>
            <w:noWrap/>
            <w:vAlign w:val="center"/>
            <w:hideMark/>
          </w:tcPr>
          <w:p w14:paraId="385886B7" w14:textId="1947EF95" w:rsidR="00BF4A93" w:rsidRPr="00A8421F" w:rsidRDefault="00BF4A93" w:rsidP="00D831E1">
            <w:pPr>
              <w:spacing w:after="0" w:line="240" w:lineRule="auto"/>
              <w:jc w:val="center"/>
              <w:rPr>
                <w:sz w:val="20"/>
                <w:szCs w:val="20"/>
              </w:rPr>
            </w:pPr>
            <w:r>
              <w:t>-</w:t>
            </w:r>
          </w:p>
        </w:tc>
        <w:tc>
          <w:tcPr>
            <w:tcW w:w="282" w:type="pct"/>
            <w:shd w:val="clear" w:color="auto" w:fill="auto"/>
            <w:noWrap/>
            <w:vAlign w:val="center"/>
            <w:hideMark/>
          </w:tcPr>
          <w:p w14:paraId="3734F179" w14:textId="71B54861" w:rsidR="00BF4A93" w:rsidRPr="00A8421F" w:rsidRDefault="00BF4A93" w:rsidP="00D831E1">
            <w:pPr>
              <w:spacing w:after="0" w:line="240" w:lineRule="auto"/>
              <w:jc w:val="center"/>
              <w:rPr>
                <w:sz w:val="20"/>
                <w:szCs w:val="20"/>
              </w:rPr>
            </w:pPr>
            <w:r>
              <w:t>150</w:t>
            </w:r>
          </w:p>
        </w:tc>
        <w:tc>
          <w:tcPr>
            <w:tcW w:w="257" w:type="pct"/>
            <w:shd w:val="clear" w:color="auto" w:fill="auto"/>
            <w:noWrap/>
            <w:vAlign w:val="center"/>
            <w:hideMark/>
          </w:tcPr>
          <w:p w14:paraId="05208461" w14:textId="603CCA6F" w:rsidR="00BF4A93" w:rsidRPr="00A8421F" w:rsidRDefault="00BF4A93" w:rsidP="00D831E1">
            <w:pPr>
              <w:spacing w:after="0" w:line="240" w:lineRule="auto"/>
              <w:jc w:val="center"/>
              <w:rPr>
                <w:sz w:val="20"/>
                <w:szCs w:val="20"/>
              </w:rPr>
            </w:pPr>
            <w:r>
              <w:t>-</w:t>
            </w:r>
          </w:p>
        </w:tc>
        <w:tc>
          <w:tcPr>
            <w:tcW w:w="274" w:type="pct"/>
            <w:shd w:val="clear" w:color="auto" w:fill="auto"/>
            <w:noWrap/>
            <w:vAlign w:val="center"/>
            <w:hideMark/>
          </w:tcPr>
          <w:p w14:paraId="4B833369" w14:textId="7E3889F7" w:rsidR="00BF4A93" w:rsidRPr="00A8421F" w:rsidRDefault="00BF4A93" w:rsidP="00D831E1">
            <w:pPr>
              <w:spacing w:after="0" w:line="240" w:lineRule="auto"/>
              <w:jc w:val="center"/>
              <w:rPr>
                <w:sz w:val="20"/>
                <w:szCs w:val="20"/>
              </w:rPr>
            </w:pPr>
            <w:r>
              <w:t>-</w:t>
            </w:r>
          </w:p>
        </w:tc>
        <w:tc>
          <w:tcPr>
            <w:tcW w:w="304" w:type="pct"/>
            <w:shd w:val="clear" w:color="auto" w:fill="auto"/>
            <w:noWrap/>
            <w:vAlign w:val="center"/>
            <w:hideMark/>
          </w:tcPr>
          <w:p w14:paraId="03582980" w14:textId="78CED9B3" w:rsidR="00BF4A93" w:rsidRPr="00A8421F" w:rsidRDefault="00BF4A93" w:rsidP="00D831E1">
            <w:pPr>
              <w:spacing w:after="0" w:line="240" w:lineRule="auto"/>
              <w:jc w:val="center"/>
              <w:rPr>
                <w:sz w:val="20"/>
                <w:szCs w:val="20"/>
              </w:rPr>
            </w:pPr>
            <w:r>
              <w:t>-</w:t>
            </w:r>
          </w:p>
        </w:tc>
        <w:tc>
          <w:tcPr>
            <w:tcW w:w="257" w:type="pct"/>
            <w:shd w:val="clear" w:color="auto" w:fill="auto"/>
            <w:noWrap/>
            <w:vAlign w:val="center"/>
            <w:hideMark/>
          </w:tcPr>
          <w:p w14:paraId="683CCB9F" w14:textId="5B17BEC3" w:rsidR="00BF4A93" w:rsidRPr="00A8421F" w:rsidRDefault="00BF4A93" w:rsidP="00D831E1">
            <w:pPr>
              <w:spacing w:after="0" w:line="240" w:lineRule="auto"/>
              <w:jc w:val="center"/>
              <w:rPr>
                <w:sz w:val="20"/>
                <w:szCs w:val="20"/>
              </w:rPr>
            </w:pPr>
            <w:r>
              <w:t>-</w:t>
            </w:r>
          </w:p>
        </w:tc>
        <w:tc>
          <w:tcPr>
            <w:tcW w:w="199" w:type="pct"/>
            <w:shd w:val="clear" w:color="auto" w:fill="auto"/>
            <w:noWrap/>
            <w:vAlign w:val="center"/>
            <w:hideMark/>
          </w:tcPr>
          <w:p w14:paraId="7F5C6E78" w14:textId="06F73D89" w:rsidR="00BF4A93" w:rsidRPr="00A8421F" w:rsidRDefault="00BF4A93" w:rsidP="00D831E1">
            <w:pPr>
              <w:spacing w:after="0" w:line="240" w:lineRule="auto"/>
              <w:jc w:val="center"/>
              <w:rPr>
                <w:sz w:val="20"/>
                <w:szCs w:val="20"/>
              </w:rPr>
            </w:pPr>
            <w:r>
              <w:t>-</w:t>
            </w:r>
          </w:p>
        </w:tc>
        <w:tc>
          <w:tcPr>
            <w:tcW w:w="270" w:type="pct"/>
            <w:shd w:val="clear" w:color="auto" w:fill="auto"/>
            <w:noWrap/>
            <w:vAlign w:val="center"/>
            <w:hideMark/>
          </w:tcPr>
          <w:p w14:paraId="1806FE63" w14:textId="655815FC" w:rsidR="00BF4A93" w:rsidRPr="00A8421F" w:rsidRDefault="00BF4A93" w:rsidP="00D831E1">
            <w:pPr>
              <w:spacing w:after="0" w:line="240" w:lineRule="auto"/>
              <w:jc w:val="center"/>
              <w:rPr>
                <w:sz w:val="20"/>
                <w:szCs w:val="20"/>
              </w:rPr>
            </w:pPr>
            <w:r>
              <w:t>-</w:t>
            </w:r>
          </w:p>
        </w:tc>
        <w:tc>
          <w:tcPr>
            <w:tcW w:w="350" w:type="pct"/>
            <w:shd w:val="clear" w:color="auto" w:fill="auto"/>
            <w:noWrap/>
            <w:vAlign w:val="center"/>
            <w:hideMark/>
          </w:tcPr>
          <w:p w14:paraId="5F59DB21" w14:textId="44FD478F" w:rsidR="00BF4A93" w:rsidRPr="00A8421F" w:rsidRDefault="00BF4A93" w:rsidP="00D831E1">
            <w:pPr>
              <w:spacing w:after="0" w:line="240" w:lineRule="auto"/>
              <w:jc w:val="center"/>
              <w:rPr>
                <w:sz w:val="20"/>
                <w:szCs w:val="20"/>
              </w:rPr>
            </w:pPr>
            <w:r>
              <w:t>-</w:t>
            </w:r>
          </w:p>
        </w:tc>
      </w:tr>
    </w:tbl>
    <w:p w14:paraId="4B90B66D" w14:textId="65C24815" w:rsidR="00240980" w:rsidRDefault="00240980" w:rsidP="00D831E1">
      <w:pPr>
        <w:spacing w:after="0" w:line="240" w:lineRule="auto"/>
      </w:pPr>
    </w:p>
    <w:p w14:paraId="7378A4A0" w14:textId="77777777" w:rsidR="00A8421F" w:rsidRDefault="00A8421F" w:rsidP="00D831E1">
      <w:pPr>
        <w:spacing w:after="0" w:line="240" w:lineRule="auto"/>
      </w:pPr>
    </w:p>
    <w:p w14:paraId="22FD16FB" w14:textId="77777777" w:rsidR="00350ED8" w:rsidRDefault="00350ED8" w:rsidP="00D831E1">
      <w:pPr>
        <w:spacing w:after="0" w:line="240" w:lineRule="auto"/>
        <w:rPr>
          <w:color w:val="4F81BD" w:themeColor="accent1"/>
          <w:sz w:val="18"/>
          <w:szCs w:val="18"/>
        </w:rPr>
      </w:pPr>
      <w:r>
        <w:br w:type="page"/>
      </w:r>
    </w:p>
    <w:p w14:paraId="76507A52" w14:textId="5E3499CC" w:rsidR="00A8421F" w:rsidRDefault="00A8421F" w:rsidP="00DC63F7">
      <w:pPr>
        <w:pStyle w:val="Caption"/>
      </w:pPr>
      <w:r>
        <w:t>Density (cells.mL</w:t>
      </w:r>
      <w:r>
        <w:rPr>
          <w:vertAlign w:val="superscript"/>
        </w:rPr>
        <w:t>-1</w:t>
      </w:r>
      <w:r>
        <w:t xml:space="preserve">) of phytoplankton in </w:t>
      </w:r>
      <w:r w:rsidR="00350ED8">
        <w:t>February</w:t>
      </w:r>
      <w:r>
        <w:t xml:space="preserve"> 201</w:t>
      </w:r>
      <w:r w:rsidR="00350ED8">
        <w:t>7</w:t>
      </w:r>
      <w:r>
        <w:t xml:space="preserve">. Sites are listed in the order in which they occur spatially along the Murray River from the site furthest upstream (Howlong) to the site furthest downstream (Brenda Park). The tributary sites, Darling, Goulburn and Ovens are between the two sites in which their intersection with the Murray River falls between. Trip one (top), Trip two (middle), and Trip three (bottom). </w:t>
      </w:r>
    </w:p>
    <w:p w14:paraId="31584E86" w14:textId="77777777" w:rsidR="00A8421F" w:rsidRPr="00350ED8" w:rsidRDefault="00A8421F" w:rsidP="0004305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771"/>
        <w:gridCol w:w="782"/>
        <w:gridCol w:w="829"/>
        <w:gridCol w:w="829"/>
        <w:gridCol w:w="829"/>
        <w:gridCol w:w="727"/>
        <w:gridCol w:w="783"/>
        <w:gridCol w:w="783"/>
        <w:gridCol w:w="940"/>
        <w:gridCol w:w="783"/>
        <w:gridCol w:w="783"/>
        <w:gridCol w:w="829"/>
        <w:gridCol w:w="783"/>
      </w:tblGrid>
      <w:tr w:rsidR="00350ED8" w:rsidRPr="00350ED8" w14:paraId="2CA01228" w14:textId="77777777" w:rsidTr="009A37AC">
        <w:trPr>
          <w:cantSplit/>
          <w:trHeight w:val="1320"/>
        </w:trPr>
        <w:tc>
          <w:tcPr>
            <w:tcW w:w="1148" w:type="pct"/>
            <w:shd w:val="clear" w:color="auto" w:fill="auto"/>
            <w:noWrap/>
            <w:textDirection w:val="tbRl"/>
            <w:vAlign w:val="bottom"/>
            <w:hideMark/>
          </w:tcPr>
          <w:p w14:paraId="0891FF55" w14:textId="77777777" w:rsidR="00350ED8" w:rsidRPr="008B3C85" w:rsidRDefault="00350ED8" w:rsidP="00FF4C8F">
            <w:pPr>
              <w:spacing w:after="0" w:line="240" w:lineRule="auto"/>
              <w:rPr>
                <w:b/>
              </w:rPr>
            </w:pPr>
          </w:p>
        </w:tc>
        <w:tc>
          <w:tcPr>
            <w:tcW w:w="287" w:type="pct"/>
            <w:shd w:val="clear" w:color="auto" w:fill="auto"/>
            <w:noWrap/>
            <w:textDirection w:val="tbRl"/>
            <w:vAlign w:val="bottom"/>
            <w:hideMark/>
          </w:tcPr>
          <w:p w14:paraId="63FD0EB5" w14:textId="77777777" w:rsidR="00350ED8" w:rsidRPr="008B3C85" w:rsidRDefault="00350ED8" w:rsidP="00FF4C8F">
            <w:pPr>
              <w:spacing w:after="0" w:line="240" w:lineRule="auto"/>
              <w:rPr>
                <w:b/>
              </w:rPr>
            </w:pPr>
            <w:r w:rsidRPr="008B3C85">
              <w:rPr>
                <w:b/>
              </w:rPr>
              <w:t>Howlong</w:t>
            </w:r>
          </w:p>
        </w:tc>
        <w:tc>
          <w:tcPr>
            <w:tcW w:w="291" w:type="pct"/>
            <w:shd w:val="clear" w:color="auto" w:fill="auto"/>
            <w:noWrap/>
            <w:textDirection w:val="tbRl"/>
            <w:vAlign w:val="bottom"/>
            <w:hideMark/>
          </w:tcPr>
          <w:p w14:paraId="7E2A23BF" w14:textId="77777777" w:rsidR="00350ED8" w:rsidRPr="008B3C85" w:rsidRDefault="00350ED8" w:rsidP="00FF4C8F">
            <w:pPr>
              <w:spacing w:after="0" w:line="240" w:lineRule="auto"/>
              <w:rPr>
                <w:b/>
              </w:rPr>
            </w:pPr>
            <w:r w:rsidRPr="008B3C85">
              <w:rPr>
                <w:b/>
              </w:rPr>
              <w:t xml:space="preserve">Ovens </w:t>
            </w:r>
          </w:p>
        </w:tc>
        <w:tc>
          <w:tcPr>
            <w:tcW w:w="298" w:type="pct"/>
            <w:shd w:val="clear" w:color="auto" w:fill="auto"/>
            <w:noWrap/>
            <w:textDirection w:val="tbRl"/>
            <w:vAlign w:val="bottom"/>
            <w:hideMark/>
          </w:tcPr>
          <w:p w14:paraId="31AA491A" w14:textId="77777777" w:rsidR="00350ED8" w:rsidRPr="008B3C85" w:rsidRDefault="00350ED8" w:rsidP="00FF4C8F">
            <w:pPr>
              <w:spacing w:after="0" w:line="240" w:lineRule="auto"/>
              <w:rPr>
                <w:b/>
              </w:rPr>
            </w:pPr>
            <w:r w:rsidRPr="008B3C85">
              <w:rPr>
                <w:b/>
              </w:rPr>
              <w:t>Yarrawonga</w:t>
            </w:r>
          </w:p>
        </w:tc>
        <w:tc>
          <w:tcPr>
            <w:tcW w:w="298" w:type="pct"/>
            <w:shd w:val="clear" w:color="auto" w:fill="auto"/>
            <w:noWrap/>
            <w:textDirection w:val="tbRl"/>
            <w:vAlign w:val="bottom"/>
            <w:hideMark/>
          </w:tcPr>
          <w:p w14:paraId="6CC347E1" w14:textId="77777777" w:rsidR="00350ED8" w:rsidRPr="008B3C85" w:rsidRDefault="00350ED8" w:rsidP="00FF4C8F">
            <w:pPr>
              <w:spacing w:after="0" w:line="240" w:lineRule="auto"/>
              <w:rPr>
                <w:b/>
              </w:rPr>
            </w:pPr>
            <w:r w:rsidRPr="008B3C85">
              <w:rPr>
                <w:b/>
              </w:rPr>
              <w:t xml:space="preserve">Tocumwal </w:t>
            </w:r>
          </w:p>
        </w:tc>
        <w:tc>
          <w:tcPr>
            <w:tcW w:w="297" w:type="pct"/>
            <w:shd w:val="clear" w:color="auto" w:fill="auto"/>
            <w:noWrap/>
            <w:textDirection w:val="tbRl"/>
            <w:vAlign w:val="bottom"/>
            <w:hideMark/>
          </w:tcPr>
          <w:p w14:paraId="1AA96FFD" w14:textId="77777777" w:rsidR="00350ED8" w:rsidRPr="008B3C85" w:rsidRDefault="00350ED8" w:rsidP="00FF4C8F">
            <w:pPr>
              <w:spacing w:after="0" w:line="240" w:lineRule="auto"/>
              <w:rPr>
                <w:b/>
              </w:rPr>
            </w:pPr>
            <w:r w:rsidRPr="008B3C85">
              <w:rPr>
                <w:b/>
              </w:rPr>
              <w:t xml:space="preserve">Picnic Point </w:t>
            </w:r>
          </w:p>
        </w:tc>
        <w:tc>
          <w:tcPr>
            <w:tcW w:w="291" w:type="pct"/>
            <w:shd w:val="clear" w:color="auto" w:fill="auto"/>
            <w:noWrap/>
            <w:textDirection w:val="tbRl"/>
            <w:vAlign w:val="bottom"/>
            <w:hideMark/>
          </w:tcPr>
          <w:p w14:paraId="7139EA17" w14:textId="77777777" w:rsidR="00350ED8" w:rsidRPr="008B3C85" w:rsidRDefault="00350ED8" w:rsidP="00FF4C8F">
            <w:pPr>
              <w:spacing w:after="0" w:line="240" w:lineRule="auto"/>
              <w:rPr>
                <w:b/>
              </w:rPr>
            </w:pPr>
            <w:r w:rsidRPr="008B3C85">
              <w:rPr>
                <w:b/>
              </w:rPr>
              <w:t>Goulburn</w:t>
            </w:r>
          </w:p>
        </w:tc>
        <w:tc>
          <w:tcPr>
            <w:tcW w:w="291" w:type="pct"/>
            <w:shd w:val="clear" w:color="auto" w:fill="auto"/>
            <w:noWrap/>
            <w:textDirection w:val="tbRl"/>
            <w:vAlign w:val="bottom"/>
            <w:hideMark/>
          </w:tcPr>
          <w:p w14:paraId="55D66280" w14:textId="77777777" w:rsidR="00350ED8" w:rsidRPr="008B3C85" w:rsidRDefault="00350ED8" w:rsidP="00FF4C8F">
            <w:pPr>
              <w:spacing w:after="0" w:line="240" w:lineRule="auto"/>
              <w:rPr>
                <w:b/>
              </w:rPr>
            </w:pPr>
            <w:r w:rsidRPr="008B3C85">
              <w:rPr>
                <w:b/>
              </w:rPr>
              <w:t>Barham</w:t>
            </w:r>
          </w:p>
        </w:tc>
        <w:tc>
          <w:tcPr>
            <w:tcW w:w="291" w:type="pct"/>
            <w:shd w:val="clear" w:color="auto" w:fill="auto"/>
            <w:noWrap/>
            <w:textDirection w:val="tbRl"/>
            <w:vAlign w:val="bottom"/>
            <w:hideMark/>
          </w:tcPr>
          <w:p w14:paraId="1C8DA2F1" w14:textId="77777777" w:rsidR="00350ED8" w:rsidRPr="008B3C85" w:rsidRDefault="00350ED8" w:rsidP="00FF4C8F">
            <w:pPr>
              <w:spacing w:after="0" w:line="240" w:lineRule="auto"/>
              <w:rPr>
                <w:b/>
              </w:rPr>
            </w:pPr>
            <w:r w:rsidRPr="008B3C85">
              <w:rPr>
                <w:b/>
              </w:rPr>
              <w:t xml:space="preserve">Swan Hill </w:t>
            </w:r>
          </w:p>
        </w:tc>
        <w:tc>
          <w:tcPr>
            <w:tcW w:w="337" w:type="pct"/>
            <w:shd w:val="clear" w:color="auto" w:fill="auto"/>
            <w:noWrap/>
            <w:textDirection w:val="tbRl"/>
            <w:vAlign w:val="bottom"/>
            <w:hideMark/>
          </w:tcPr>
          <w:p w14:paraId="00B0B43F" w14:textId="77777777" w:rsidR="00350ED8" w:rsidRPr="008B3C85" w:rsidRDefault="00350ED8" w:rsidP="00FF4C8F">
            <w:pPr>
              <w:spacing w:after="0" w:line="240" w:lineRule="auto"/>
              <w:rPr>
                <w:b/>
              </w:rPr>
            </w:pPr>
            <w:r w:rsidRPr="008B3C85">
              <w:rPr>
                <w:b/>
              </w:rPr>
              <w:t>Tooleybuc</w:t>
            </w:r>
          </w:p>
        </w:tc>
        <w:tc>
          <w:tcPr>
            <w:tcW w:w="291" w:type="pct"/>
            <w:shd w:val="clear" w:color="auto" w:fill="auto"/>
            <w:noWrap/>
            <w:textDirection w:val="tbRl"/>
            <w:vAlign w:val="bottom"/>
            <w:hideMark/>
          </w:tcPr>
          <w:p w14:paraId="15FF8D50" w14:textId="77777777" w:rsidR="00350ED8" w:rsidRPr="008B3C85" w:rsidRDefault="00350ED8" w:rsidP="00FF4C8F">
            <w:pPr>
              <w:spacing w:after="0" w:line="240" w:lineRule="auto"/>
              <w:rPr>
                <w:b/>
              </w:rPr>
            </w:pPr>
            <w:r w:rsidRPr="008B3C85">
              <w:rPr>
                <w:b/>
              </w:rPr>
              <w:t xml:space="preserve">Darling </w:t>
            </w:r>
          </w:p>
        </w:tc>
        <w:tc>
          <w:tcPr>
            <w:tcW w:w="291" w:type="pct"/>
            <w:shd w:val="clear" w:color="auto" w:fill="auto"/>
            <w:noWrap/>
            <w:textDirection w:val="tbRl"/>
            <w:vAlign w:val="bottom"/>
            <w:hideMark/>
          </w:tcPr>
          <w:p w14:paraId="07DCE0ED" w14:textId="77777777" w:rsidR="00350ED8" w:rsidRPr="008B3C85" w:rsidRDefault="00350ED8" w:rsidP="00FF4C8F">
            <w:pPr>
              <w:spacing w:after="0" w:line="240" w:lineRule="auto"/>
              <w:rPr>
                <w:b/>
              </w:rPr>
            </w:pPr>
            <w:r w:rsidRPr="008B3C85">
              <w:rPr>
                <w:b/>
              </w:rPr>
              <w:t>Milich</w:t>
            </w:r>
          </w:p>
        </w:tc>
        <w:tc>
          <w:tcPr>
            <w:tcW w:w="297" w:type="pct"/>
            <w:shd w:val="clear" w:color="auto" w:fill="auto"/>
            <w:noWrap/>
            <w:textDirection w:val="tbRl"/>
            <w:vAlign w:val="bottom"/>
            <w:hideMark/>
          </w:tcPr>
          <w:p w14:paraId="3FAD9F2E" w14:textId="77777777" w:rsidR="00350ED8" w:rsidRPr="008B3C85" w:rsidRDefault="00350ED8" w:rsidP="00FF4C8F">
            <w:pPr>
              <w:spacing w:after="0" w:line="240" w:lineRule="auto"/>
              <w:rPr>
                <w:b/>
              </w:rPr>
            </w:pPr>
            <w:r w:rsidRPr="008B3C85">
              <w:rPr>
                <w:b/>
              </w:rPr>
              <w:t>Lowbank</w:t>
            </w:r>
          </w:p>
        </w:tc>
        <w:tc>
          <w:tcPr>
            <w:tcW w:w="291" w:type="pct"/>
            <w:shd w:val="clear" w:color="auto" w:fill="auto"/>
            <w:noWrap/>
            <w:textDirection w:val="tbRl"/>
            <w:vAlign w:val="bottom"/>
            <w:hideMark/>
          </w:tcPr>
          <w:p w14:paraId="02C076F4" w14:textId="77777777" w:rsidR="00350ED8" w:rsidRPr="008B3C85" w:rsidRDefault="00350ED8" w:rsidP="00FF4C8F">
            <w:pPr>
              <w:spacing w:after="0" w:line="240" w:lineRule="auto"/>
              <w:rPr>
                <w:b/>
              </w:rPr>
            </w:pPr>
            <w:r w:rsidRPr="008B3C85">
              <w:rPr>
                <w:b/>
              </w:rPr>
              <w:t xml:space="preserve">Brenda Park </w:t>
            </w:r>
          </w:p>
        </w:tc>
      </w:tr>
      <w:tr w:rsidR="007A3127" w:rsidRPr="00350ED8" w14:paraId="6C39E179" w14:textId="77777777" w:rsidTr="009A37AC">
        <w:trPr>
          <w:trHeight w:val="300"/>
        </w:trPr>
        <w:tc>
          <w:tcPr>
            <w:tcW w:w="1148" w:type="pct"/>
            <w:shd w:val="clear" w:color="auto" w:fill="auto"/>
            <w:noWrap/>
            <w:vAlign w:val="bottom"/>
            <w:hideMark/>
          </w:tcPr>
          <w:p w14:paraId="13E5661F" w14:textId="77777777" w:rsidR="007A3127" w:rsidRPr="00FF4C8F" w:rsidRDefault="007A3127" w:rsidP="00FF4C8F">
            <w:pPr>
              <w:spacing w:after="0" w:line="240" w:lineRule="auto"/>
              <w:rPr>
                <w:b/>
              </w:rPr>
            </w:pPr>
            <w:r w:rsidRPr="00FF4C8F">
              <w:rPr>
                <w:b/>
              </w:rPr>
              <w:t>Acanthoceras_(=Attheya)</w:t>
            </w:r>
          </w:p>
        </w:tc>
        <w:tc>
          <w:tcPr>
            <w:tcW w:w="287" w:type="pct"/>
            <w:shd w:val="clear" w:color="auto" w:fill="auto"/>
            <w:noWrap/>
            <w:vAlign w:val="center"/>
            <w:hideMark/>
          </w:tcPr>
          <w:p w14:paraId="628B78B8" w14:textId="615E3F0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BA3134C" w14:textId="12344E85"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A280607" w14:textId="6B89D646"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4C7C15F4" w14:textId="49561FE9"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4F63228F" w14:textId="5F2C798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9319786" w14:textId="4057D6F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E8EC5C5" w14:textId="4573D24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6460B74" w14:textId="51425F33"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783248C3" w14:textId="28BCF920"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C1E6923" w14:textId="5565627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5B426C6" w14:textId="124688EC"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1B406993" w14:textId="044C821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11EF8C2" w14:textId="3E5B15DC" w:rsidR="007A3127" w:rsidRPr="00350ED8" w:rsidRDefault="007A3127" w:rsidP="00FF4C8F">
            <w:pPr>
              <w:spacing w:after="0" w:line="240" w:lineRule="auto"/>
              <w:jc w:val="center"/>
              <w:rPr>
                <w:sz w:val="20"/>
                <w:szCs w:val="20"/>
              </w:rPr>
            </w:pPr>
            <w:r>
              <w:t>-</w:t>
            </w:r>
          </w:p>
        </w:tc>
      </w:tr>
      <w:tr w:rsidR="007A3127" w:rsidRPr="00350ED8" w14:paraId="3789BE4F" w14:textId="77777777" w:rsidTr="009A37AC">
        <w:trPr>
          <w:trHeight w:val="300"/>
        </w:trPr>
        <w:tc>
          <w:tcPr>
            <w:tcW w:w="1148" w:type="pct"/>
            <w:shd w:val="clear" w:color="auto" w:fill="auto"/>
            <w:noWrap/>
            <w:vAlign w:val="bottom"/>
            <w:hideMark/>
          </w:tcPr>
          <w:p w14:paraId="038BC53D" w14:textId="77777777" w:rsidR="007A3127" w:rsidRPr="00FF4C8F" w:rsidRDefault="007A3127" w:rsidP="00FF4C8F">
            <w:pPr>
              <w:spacing w:after="0" w:line="240" w:lineRule="auto"/>
              <w:rPr>
                <w:b/>
              </w:rPr>
            </w:pPr>
            <w:r w:rsidRPr="00FF4C8F">
              <w:rPr>
                <w:b/>
              </w:rPr>
              <w:t>Actinastrum</w:t>
            </w:r>
          </w:p>
        </w:tc>
        <w:tc>
          <w:tcPr>
            <w:tcW w:w="287" w:type="pct"/>
            <w:shd w:val="clear" w:color="auto" w:fill="auto"/>
            <w:noWrap/>
            <w:vAlign w:val="center"/>
            <w:hideMark/>
          </w:tcPr>
          <w:p w14:paraId="241A6664" w14:textId="24ABCD9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3D6CAC5" w14:textId="5FA60A12"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22DA323" w14:textId="65D8736C" w:rsidR="007A3127" w:rsidRPr="00350ED8" w:rsidRDefault="007A3127" w:rsidP="00FF4C8F">
            <w:pPr>
              <w:spacing w:after="0" w:line="240" w:lineRule="auto"/>
              <w:jc w:val="center"/>
              <w:rPr>
                <w:sz w:val="20"/>
                <w:szCs w:val="20"/>
              </w:rPr>
            </w:pPr>
            <w:r>
              <w:t>800</w:t>
            </w:r>
          </w:p>
        </w:tc>
        <w:tc>
          <w:tcPr>
            <w:tcW w:w="298" w:type="pct"/>
            <w:shd w:val="clear" w:color="auto" w:fill="auto"/>
            <w:noWrap/>
            <w:vAlign w:val="center"/>
            <w:hideMark/>
          </w:tcPr>
          <w:p w14:paraId="2BD838B4" w14:textId="57AB1977" w:rsidR="007A3127" w:rsidRPr="00350ED8" w:rsidRDefault="007A3127" w:rsidP="00FF4C8F">
            <w:pPr>
              <w:spacing w:after="0" w:line="240" w:lineRule="auto"/>
              <w:jc w:val="center"/>
              <w:rPr>
                <w:sz w:val="20"/>
                <w:szCs w:val="20"/>
              </w:rPr>
            </w:pPr>
            <w:r>
              <w:t>300</w:t>
            </w:r>
          </w:p>
        </w:tc>
        <w:tc>
          <w:tcPr>
            <w:tcW w:w="297" w:type="pct"/>
            <w:shd w:val="clear" w:color="auto" w:fill="auto"/>
            <w:noWrap/>
            <w:vAlign w:val="center"/>
            <w:hideMark/>
          </w:tcPr>
          <w:p w14:paraId="210413B5" w14:textId="53C957E1" w:rsidR="007A3127" w:rsidRPr="00350ED8" w:rsidRDefault="007A3127" w:rsidP="00FF4C8F">
            <w:pPr>
              <w:spacing w:after="0" w:line="240" w:lineRule="auto"/>
              <w:jc w:val="center"/>
              <w:rPr>
                <w:sz w:val="20"/>
                <w:szCs w:val="20"/>
              </w:rPr>
            </w:pPr>
            <w:r>
              <w:t>500</w:t>
            </w:r>
          </w:p>
        </w:tc>
        <w:tc>
          <w:tcPr>
            <w:tcW w:w="291" w:type="pct"/>
            <w:shd w:val="clear" w:color="auto" w:fill="auto"/>
            <w:noWrap/>
            <w:vAlign w:val="center"/>
            <w:hideMark/>
          </w:tcPr>
          <w:p w14:paraId="3474C7B8" w14:textId="3CA772A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F1EA3D3" w14:textId="5679C80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57FC884" w14:textId="7B1B0FCD"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223C5B54" w14:textId="4B45969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0886429" w14:textId="3D6592D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B7726AE" w14:textId="2C12647C"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5139403" w14:textId="66163F7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B222247" w14:textId="1FA9B7D3" w:rsidR="007A3127" w:rsidRPr="00350ED8" w:rsidRDefault="007A3127" w:rsidP="00FF4C8F">
            <w:pPr>
              <w:spacing w:after="0" w:line="240" w:lineRule="auto"/>
              <w:jc w:val="center"/>
              <w:rPr>
                <w:sz w:val="20"/>
                <w:szCs w:val="20"/>
              </w:rPr>
            </w:pPr>
            <w:r>
              <w:t>-</w:t>
            </w:r>
          </w:p>
        </w:tc>
      </w:tr>
      <w:tr w:rsidR="007A3127" w:rsidRPr="00350ED8" w14:paraId="153AD781" w14:textId="77777777" w:rsidTr="009A37AC">
        <w:trPr>
          <w:trHeight w:val="300"/>
        </w:trPr>
        <w:tc>
          <w:tcPr>
            <w:tcW w:w="1148" w:type="pct"/>
            <w:shd w:val="clear" w:color="auto" w:fill="auto"/>
            <w:noWrap/>
            <w:vAlign w:val="bottom"/>
            <w:hideMark/>
          </w:tcPr>
          <w:p w14:paraId="38DFD917" w14:textId="77777777" w:rsidR="007A3127" w:rsidRPr="00FF4C8F" w:rsidRDefault="007A3127" w:rsidP="00FF4C8F">
            <w:pPr>
              <w:spacing w:after="0" w:line="240" w:lineRule="auto"/>
              <w:rPr>
                <w:b/>
              </w:rPr>
            </w:pPr>
            <w:r w:rsidRPr="00FF4C8F">
              <w:rPr>
                <w:b/>
              </w:rPr>
              <w:t>Aphanocapsa</w:t>
            </w:r>
          </w:p>
        </w:tc>
        <w:tc>
          <w:tcPr>
            <w:tcW w:w="287" w:type="pct"/>
            <w:shd w:val="clear" w:color="auto" w:fill="auto"/>
            <w:noWrap/>
            <w:vAlign w:val="center"/>
            <w:hideMark/>
          </w:tcPr>
          <w:p w14:paraId="7E9818CD" w14:textId="2A2B0B8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BFC5B52" w14:textId="7B9C02A7"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B483388" w14:textId="541C70BA" w:rsidR="007A3127" w:rsidRPr="00350ED8" w:rsidRDefault="007A3127" w:rsidP="00FF4C8F">
            <w:pPr>
              <w:spacing w:after="0" w:line="240" w:lineRule="auto"/>
              <w:jc w:val="center"/>
              <w:rPr>
                <w:sz w:val="20"/>
                <w:szCs w:val="20"/>
              </w:rPr>
            </w:pPr>
            <w:r>
              <w:t>12,600</w:t>
            </w:r>
          </w:p>
        </w:tc>
        <w:tc>
          <w:tcPr>
            <w:tcW w:w="298" w:type="pct"/>
            <w:shd w:val="clear" w:color="auto" w:fill="auto"/>
            <w:noWrap/>
            <w:vAlign w:val="center"/>
            <w:hideMark/>
          </w:tcPr>
          <w:p w14:paraId="6BED9A9B" w14:textId="210DA887" w:rsidR="007A3127" w:rsidRPr="00350ED8" w:rsidRDefault="007A3127" w:rsidP="00FF4C8F">
            <w:pPr>
              <w:spacing w:after="0" w:line="240" w:lineRule="auto"/>
              <w:jc w:val="center"/>
              <w:rPr>
                <w:sz w:val="20"/>
                <w:szCs w:val="20"/>
              </w:rPr>
            </w:pPr>
            <w:r>
              <w:t>5,200</w:t>
            </w:r>
          </w:p>
        </w:tc>
        <w:tc>
          <w:tcPr>
            <w:tcW w:w="297" w:type="pct"/>
            <w:shd w:val="clear" w:color="auto" w:fill="auto"/>
            <w:noWrap/>
            <w:vAlign w:val="center"/>
            <w:hideMark/>
          </w:tcPr>
          <w:p w14:paraId="155120FA" w14:textId="3F1FC4F5" w:rsidR="007A3127" w:rsidRPr="00350ED8" w:rsidRDefault="007A3127" w:rsidP="00FF4C8F">
            <w:pPr>
              <w:spacing w:after="0" w:line="240" w:lineRule="auto"/>
              <w:jc w:val="center"/>
              <w:rPr>
                <w:sz w:val="20"/>
                <w:szCs w:val="20"/>
              </w:rPr>
            </w:pPr>
            <w:r>
              <w:t>15,600</w:t>
            </w:r>
          </w:p>
        </w:tc>
        <w:tc>
          <w:tcPr>
            <w:tcW w:w="291" w:type="pct"/>
            <w:shd w:val="clear" w:color="auto" w:fill="auto"/>
            <w:noWrap/>
            <w:vAlign w:val="center"/>
            <w:hideMark/>
          </w:tcPr>
          <w:p w14:paraId="646AC340" w14:textId="14FD1D9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ED1636F" w14:textId="60671BDF" w:rsidR="007A3127" w:rsidRPr="00350ED8" w:rsidRDefault="007A3127" w:rsidP="00FF4C8F">
            <w:pPr>
              <w:spacing w:after="0" w:line="240" w:lineRule="auto"/>
              <w:jc w:val="center"/>
              <w:rPr>
                <w:sz w:val="20"/>
                <w:szCs w:val="20"/>
              </w:rPr>
            </w:pPr>
            <w:r>
              <w:t>4,750</w:t>
            </w:r>
          </w:p>
        </w:tc>
        <w:tc>
          <w:tcPr>
            <w:tcW w:w="291" w:type="pct"/>
            <w:shd w:val="clear" w:color="auto" w:fill="auto"/>
            <w:noWrap/>
            <w:vAlign w:val="center"/>
            <w:hideMark/>
          </w:tcPr>
          <w:p w14:paraId="71E09CD2" w14:textId="52165467" w:rsidR="007A3127" w:rsidRPr="00350ED8" w:rsidRDefault="007A3127" w:rsidP="00FF4C8F">
            <w:pPr>
              <w:spacing w:after="0" w:line="240" w:lineRule="auto"/>
              <w:jc w:val="center"/>
              <w:rPr>
                <w:sz w:val="20"/>
                <w:szCs w:val="20"/>
              </w:rPr>
            </w:pPr>
            <w:r>
              <w:t>370</w:t>
            </w:r>
          </w:p>
        </w:tc>
        <w:tc>
          <w:tcPr>
            <w:tcW w:w="337" w:type="pct"/>
            <w:shd w:val="clear" w:color="auto" w:fill="auto"/>
            <w:noWrap/>
            <w:vAlign w:val="center"/>
            <w:hideMark/>
          </w:tcPr>
          <w:p w14:paraId="50ED1C19" w14:textId="4600C925" w:rsidR="007A3127" w:rsidRPr="00350ED8" w:rsidRDefault="007A3127" w:rsidP="00FF4C8F">
            <w:pPr>
              <w:spacing w:after="0" w:line="240" w:lineRule="auto"/>
              <w:jc w:val="center"/>
              <w:rPr>
                <w:sz w:val="20"/>
                <w:szCs w:val="20"/>
              </w:rPr>
            </w:pPr>
            <w:r>
              <w:t>143,000</w:t>
            </w:r>
          </w:p>
        </w:tc>
        <w:tc>
          <w:tcPr>
            <w:tcW w:w="291" w:type="pct"/>
            <w:shd w:val="clear" w:color="auto" w:fill="auto"/>
            <w:noWrap/>
            <w:vAlign w:val="center"/>
            <w:hideMark/>
          </w:tcPr>
          <w:p w14:paraId="335BD601" w14:textId="2CD5A8B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52DC5EB" w14:textId="197A3DFA" w:rsidR="007A3127" w:rsidRPr="00350ED8" w:rsidRDefault="007A3127" w:rsidP="00FF4C8F">
            <w:pPr>
              <w:spacing w:after="0" w:line="240" w:lineRule="auto"/>
              <w:jc w:val="center"/>
              <w:rPr>
                <w:sz w:val="20"/>
                <w:szCs w:val="20"/>
              </w:rPr>
            </w:pPr>
            <w:r>
              <w:t>987</w:t>
            </w:r>
          </w:p>
        </w:tc>
        <w:tc>
          <w:tcPr>
            <w:tcW w:w="297" w:type="pct"/>
            <w:shd w:val="clear" w:color="auto" w:fill="auto"/>
            <w:noWrap/>
            <w:vAlign w:val="center"/>
            <w:hideMark/>
          </w:tcPr>
          <w:p w14:paraId="280EB53E" w14:textId="338A4585" w:rsidR="007A3127" w:rsidRPr="00350ED8" w:rsidRDefault="007A3127" w:rsidP="00FF4C8F">
            <w:pPr>
              <w:spacing w:after="0" w:line="240" w:lineRule="auto"/>
              <w:jc w:val="center"/>
              <w:rPr>
                <w:sz w:val="20"/>
                <w:szCs w:val="20"/>
              </w:rPr>
            </w:pPr>
            <w:r>
              <w:t>20,700</w:t>
            </w:r>
          </w:p>
        </w:tc>
        <w:tc>
          <w:tcPr>
            <w:tcW w:w="291" w:type="pct"/>
            <w:shd w:val="clear" w:color="auto" w:fill="auto"/>
            <w:noWrap/>
            <w:vAlign w:val="center"/>
            <w:hideMark/>
          </w:tcPr>
          <w:p w14:paraId="574BE270" w14:textId="5BA56B46" w:rsidR="007A3127" w:rsidRPr="00350ED8" w:rsidRDefault="007A3127" w:rsidP="00FF4C8F">
            <w:pPr>
              <w:spacing w:after="0" w:line="240" w:lineRule="auto"/>
              <w:jc w:val="center"/>
              <w:rPr>
                <w:sz w:val="20"/>
                <w:szCs w:val="20"/>
              </w:rPr>
            </w:pPr>
            <w:r>
              <w:t>4,550</w:t>
            </w:r>
          </w:p>
        </w:tc>
      </w:tr>
      <w:tr w:rsidR="007A3127" w:rsidRPr="00350ED8" w14:paraId="7253727A" w14:textId="77777777" w:rsidTr="009A37AC">
        <w:trPr>
          <w:trHeight w:val="300"/>
        </w:trPr>
        <w:tc>
          <w:tcPr>
            <w:tcW w:w="1148" w:type="pct"/>
            <w:shd w:val="clear" w:color="auto" w:fill="auto"/>
            <w:noWrap/>
            <w:vAlign w:val="bottom"/>
            <w:hideMark/>
          </w:tcPr>
          <w:p w14:paraId="0D6A2A29" w14:textId="77777777" w:rsidR="007A3127" w:rsidRPr="00FF4C8F" w:rsidRDefault="007A3127" w:rsidP="00FF4C8F">
            <w:pPr>
              <w:spacing w:after="0" w:line="240" w:lineRule="auto"/>
              <w:rPr>
                <w:b/>
              </w:rPr>
            </w:pPr>
            <w:r w:rsidRPr="00FF4C8F">
              <w:rPr>
                <w:b/>
              </w:rPr>
              <w:t>Aulacoseira</w:t>
            </w:r>
          </w:p>
        </w:tc>
        <w:tc>
          <w:tcPr>
            <w:tcW w:w="287" w:type="pct"/>
            <w:shd w:val="clear" w:color="auto" w:fill="auto"/>
            <w:noWrap/>
            <w:vAlign w:val="center"/>
            <w:hideMark/>
          </w:tcPr>
          <w:p w14:paraId="3CE02682" w14:textId="5289F02E" w:rsidR="007A3127" w:rsidRPr="00350ED8" w:rsidRDefault="007A3127" w:rsidP="00FF4C8F">
            <w:pPr>
              <w:spacing w:after="0" w:line="240" w:lineRule="auto"/>
              <w:jc w:val="center"/>
              <w:rPr>
                <w:sz w:val="20"/>
                <w:szCs w:val="20"/>
              </w:rPr>
            </w:pPr>
            <w:r>
              <w:t>1,300</w:t>
            </w:r>
          </w:p>
        </w:tc>
        <w:tc>
          <w:tcPr>
            <w:tcW w:w="291" w:type="pct"/>
            <w:shd w:val="clear" w:color="auto" w:fill="auto"/>
            <w:noWrap/>
            <w:vAlign w:val="center"/>
            <w:hideMark/>
          </w:tcPr>
          <w:p w14:paraId="7E322B3B" w14:textId="13083405" w:rsidR="007A3127" w:rsidRPr="00350ED8" w:rsidRDefault="007A3127" w:rsidP="00FF4C8F">
            <w:pPr>
              <w:spacing w:after="0" w:line="240" w:lineRule="auto"/>
              <w:jc w:val="center"/>
              <w:rPr>
                <w:sz w:val="20"/>
                <w:szCs w:val="20"/>
              </w:rPr>
            </w:pPr>
            <w:r>
              <w:t>60</w:t>
            </w:r>
          </w:p>
        </w:tc>
        <w:tc>
          <w:tcPr>
            <w:tcW w:w="298" w:type="pct"/>
            <w:shd w:val="clear" w:color="auto" w:fill="auto"/>
            <w:noWrap/>
            <w:vAlign w:val="center"/>
            <w:hideMark/>
          </w:tcPr>
          <w:p w14:paraId="65B166C0" w14:textId="3B2F1AEB" w:rsidR="007A3127" w:rsidRPr="00350ED8" w:rsidRDefault="007A3127" w:rsidP="00FF4C8F">
            <w:pPr>
              <w:spacing w:after="0" w:line="240" w:lineRule="auto"/>
              <w:jc w:val="center"/>
              <w:rPr>
                <w:sz w:val="20"/>
                <w:szCs w:val="20"/>
              </w:rPr>
            </w:pPr>
            <w:r>
              <w:t>23,800</w:t>
            </w:r>
          </w:p>
        </w:tc>
        <w:tc>
          <w:tcPr>
            <w:tcW w:w="298" w:type="pct"/>
            <w:shd w:val="clear" w:color="auto" w:fill="auto"/>
            <w:noWrap/>
            <w:vAlign w:val="center"/>
            <w:hideMark/>
          </w:tcPr>
          <w:p w14:paraId="61BFB861" w14:textId="3F86DF96" w:rsidR="007A3127" w:rsidRPr="00350ED8" w:rsidRDefault="007A3127" w:rsidP="00FF4C8F">
            <w:pPr>
              <w:spacing w:after="0" w:line="240" w:lineRule="auto"/>
              <w:jc w:val="center"/>
              <w:rPr>
                <w:sz w:val="20"/>
                <w:szCs w:val="20"/>
              </w:rPr>
            </w:pPr>
            <w:r>
              <w:t>23,800</w:t>
            </w:r>
          </w:p>
        </w:tc>
        <w:tc>
          <w:tcPr>
            <w:tcW w:w="297" w:type="pct"/>
            <w:shd w:val="clear" w:color="auto" w:fill="auto"/>
            <w:noWrap/>
            <w:vAlign w:val="center"/>
            <w:hideMark/>
          </w:tcPr>
          <w:p w14:paraId="131138E8" w14:textId="09D82A97" w:rsidR="007A3127" w:rsidRPr="00350ED8" w:rsidRDefault="007A3127" w:rsidP="00FF4C8F">
            <w:pPr>
              <w:spacing w:after="0" w:line="240" w:lineRule="auto"/>
              <w:jc w:val="center"/>
              <w:rPr>
                <w:sz w:val="20"/>
                <w:szCs w:val="20"/>
              </w:rPr>
            </w:pPr>
            <w:r>
              <w:t>21,200</w:t>
            </w:r>
          </w:p>
        </w:tc>
        <w:tc>
          <w:tcPr>
            <w:tcW w:w="291" w:type="pct"/>
            <w:shd w:val="clear" w:color="auto" w:fill="auto"/>
            <w:noWrap/>
            <w:vAlign w:val="center"/>
            <w:hideMark/>
          </w:tcPr>
          <w:p w14:paraId="16C0E3B1" w14:textId="5C41D6A3" w:rsidR="007A3127" w:rsidRPr="00350ED8" w:rsidRDefault="007A3127" w:rsidP="00FF4C8F">
            <w:pPr>
              <w:spacing w:after="0" w:line="240" w:lineRule="auto"/>
              <w:jc w:val="center"/>
              <w:rPr>
                <w:sz w:val="20"/>
                <w:szCs w:val="20"/>
              </w:rPr>
            </w:pPr>
            <w:r>
              <w:t>2,200</w:t>
            </w:r>
          </w:p>
        </w:tc>
        <w:tc>
          <w:tcPr>
            <w:tcW w:w="291" w:type="pct"/>
            <w:shd w:val="clear" w:color="auto" w:fill="auto"/>
            <w:noWrap/>
            <w:vAlign w:val="center"/>
            <w:hideMark/>
          </w:tcPr>
          <w:p w14:paraId="00EBB4C0" w14:textId="36EF2372" w:rsidR="007A3127" w:rsidRPr="00350ED8" w:rsidRDefault="007A3127" w:rsidP="00FF4C8F">
            <w:pPr>
              <w:spacing w:after="0" w:line="240" w:lineRule="auto"/>
              <w:jc w:val="center"/>
              <w:rPr>
                <w:sz w:val="20"/>
                <w:szCs w:val="20"/>
              </w:rPr>
            </w:pPr>
            <w:r>
              <w:t>2,700</w:t>
            </w:r>
          </w:p>
        </w:tc>
        <w:tc>
          <w:tcPr>
            <w:tcW w:w="291" w:type="pct"/>
            <w:shd w:val="clear" w:color="auto" w:fill="auto"/>
            <w:noWrap/>
            <w:vAlign w:val="center"/>
            <w:hideMark/>
          </w:tcPr>
          <w:p w14:paraId="6D81ED1C" w14:textId="30D92AFF" w:rsidR="007A3127" w:rsidRPr="00350ED8" w:rsidRDefault="007A3127" w:rsidP="00FF4C8F">
            <w:pPr>
              <w:spacing w:after="0" w:line="240" w:lineRule="auto"/>
              <w:jc w:val="center"/>
              <w:rPr>
                <w:sz w:val="20"/>
                <w:szCs w:val="20"/>
              </w:rPr>
            </w:pPr>
            <w:r>
              <w:t>2,480</w:t>
            </w:r>
          </w:p>
        </w:tc>
        <w:tc>
          <w:tcPr>
            <w:tcW w:w="337" w:type="pct"/>
            <w:shd w:val="clear" w:color="auto" w:fill="auto"/>
            <w:noWrap/>
            <w:vAlign w:val="center"/>
            <w:hideMark/>
          </w:tcPr>
          <w:p w14:paraId="2C723054" w14:textId="11F80D61" w:rsidR="007A3127" w:rsidRPr="00350ED8" w:rsidRDefault="007A3127" w:rsidP="00FF4C8F">
            <w:pPr>
              <w:spacing w:after="0" w:line="240" w:lineRule="auto"/>
              <w:jc w:val="center"/>
              <w:rPr>
                <w:sz w:val="20"/>
                <w:szCs w:val="20"/>
              </w:rPr>
            </w:pPr>
            <w:r>
              <w:t>6,300</w:t>
            </w:r>
          </w:p>
        </w:tc>
        <w:tc>
          <w:tcPr>
            <w:tcW w:w="291" w:type="pct"/>
            <w:shd w:val="clear" w:color="auto" w:fill="auto"/>
            <w:noWrap/>
            <w:vAlign w:val="center"/>
            <w:hideMark/>
          </w:tcPr>
          <w:p w14:paraId="33B4CDC6" w14:textId="7166E718" w:rsidR="007A3127" w:rsidRPr="00350ED8" w:rsidRDefault="007A3127" w:rsidP="00FF4C8F">
            <w:pPr>
              <w:spacing w:after="0" w:line="240" w:lineRule="auto"/>
              <w:jc w:val="center"/>
              <w:rPr>
                <w:sz w:val="20"/>
                <w:szCs w:val="20"/>
              </w:rPr>
            </w:pPr>
            <w:r>
              <w:t>2,400</w:t>
            </w:r>
          </w:p>
        </w:tc>
        <w:tc>
          <w:tcPr>
            <w:tcW w:w="291" w:type="pct"/>
            <w:shd w:val="clear" w:color="auto" w:fill="auto"/>
            <w:noWrap/>
            <w:vAlign w:val="center"/>
            <w:hideMark/>
          </w:tcPr>
          <w:p w14:paraId="3A46F4CE" w14:textId="422945F7" w:rsidR="007A3127" w:rsidRPr="00350ED8" w:rsidRDefault="007A3127" w:rsidP="00FF4C8F">
            <w:pPr>
              <w:spacing w:after="0" w:line="240" w:lineRule="auto"/>
              <w:jc w:val="center"/>
              <w:rPr>
                <w:sz w:val="20"/>
                <w:szCs w:val="20"/>
              </w:rPr>
            </w:pPr>
            <w:r>
              <w:t>1,850</w:t>
            </w:r>
          </w:p>
        </w:tc>
        <w:tc>
          <w:tcPr>
            <w:tcW w:w="297" w:type="pct"/>
            <w:shd w:val="clear" w:color="auto" w:fill="auto"/>
            <w:noWrap/>
            <w:vAlign w:val="center"/>
            <w:hideMark/>
          </w:tcPr>
          <w:p w14:paraId="4F2A4E70" w14:textId="46E7D9E9" w:rsidR="007A3127" w:rsidRPr="00350ED8" w:rsidRDefault="007A3127" w:rsidP="00FF4C8F">
            <w:pPr>
              <w:spacing w:after="0" w:line="240" w:lineRule="auto"/>
              <w:jc w:val="center"/>
              <w:rPr>
                <w:sz w:val="20"/>
                <w:szCs w:val="20"/>
              </w:rPr>
            </w:pPr>
            <w:r>
              <w:t>375</w:t>
            </w:r>
          </w:p>
        </w:tc>
        <w:tc>
          <w:tcPr>
            <w:tcW w:w="291" w:type="pct"/>
            <w:shd w:val="clear" w:color="auto" w:fill="auto"/>
            <w:noWrap/>
            <w:vAlign w:val="center"/>
            <w:hideMark/>
          </w:tcPr>
          <w:p w14:paraId="25100318" w14:textId="5265497C" w:rsidR="007A3127" w:rsidRPr="00350ED8" w:rsidRDefault="007A3127" w:rsidP="00FF4C8F">
            <w:pPr>
              <w:spacing w:after="0" w:line="240" w:lineRule="auto"/>
              <w:jc w:val="center"/>
              <w:rPr>
                <w:sz w:val="20"/>
                <w:szCs w:val="20"/>
              </w:rPr>
            </w:pPr>
            <w:r>
              <w:t>-</w:t>
            </w:r>
          </w:p>
        </w:tc>
      </w:tr>
      <w:tr w:rsidR="007A3127" w:rsidRPr="00350ED8" w14:paraId="3244698F" w14:textId="77777777" w:rsidTr="009A37AC">
        <w:trPr>
          <w:trHeight w:val="300"/>
        </w:trPr>
        <w:tc>
          <w:tcPr>
            <w:tcW w:w="1148" w:type="pct"/>
            <w:shd w:val="clear" w:color="auto" w:fill="auto"/>
            <w:noWrap/>
            <w:vAlign w:val="bottom"/>
            <w:hideMark/>
          </w:tcPr>
          <w:p w14:paraId="6BF3703F" w14:textId="77777777" w:rsidR="007A3127" w:rsidRPr="00FF4C8F" w:rsidRDefault="007A3127" w:rsidP="00FF4C8F">
            <w:pPr>
              <w:spacing w:after="0" w:line="240" w:lineRule="auto"/>
              <w:rPr>
                <w:b/>
              </w:rPr>
            </w:pPr>
            <w:r w:rsidRPr="00FF4C8F">
              <w:rPr>
                <w:b/>
              </w:rPr>
              <w:t>Closterium</w:t>
            </w:r>
          </w:p>
        </w:tc>
        <w:tc>
          <w:tcPr>
            <w:tcW w:w="287" w:type="pct"/>
            <w:shd w:val="clear" w:color="auto" w:fill="auto"/>
            <w:noWrap/>
            <w:vAlign w:val="center"/>
            <w:hideMark/>
          </w:tcPr>
          <w:p w14:paraId="75261CBE" w14:textId="315CDE0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229889A" w14:textId="7957B57F"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E6A6539" w14:textId="44CA6A0D"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2B9F70C" w14:textId="292AF0CF"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6347822A" w14:textId="0EDFD3C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9597A5F" w14:textId="19C03C4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8B864AF" w14:textId="30749EC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4FB3CB5" w14:textId="78CBDB5A"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5554A8E5" w14:textId="1D48271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BE03B6D" w14:textId="29B600BA" w:rsidR="007A3127" w:rsidRPr="00350ED8" w:rsidRDefault="007A3127" w:rsidP="00FF4C8F">
            <w:pPr>
              <w:spacing w:after="0" w:line="240" w:lineRule="auto"/>
              <w:jc w:val="center"/>
              <w:rPr>
                <w:sz w:val="20"/>
                <w:szCs w:val="20"/>
              </w:rPr>
            </w:pPr>
            <w:r>
              <w:t>25</w:t>
            </w:r>
          </w:p>
        </w:tc>
        <w:tc>
          <w:tcPr>
            <w:tcW w:w="291" w:type="pct"/>
            <w:shd w:val="clear" w:color="auto" w:fill="auto"/>
            <w:noWrap/>
            <w:vAlign w:val="center"/>
            <w:hideMark/>
          </w:tcPr>
          <w:p w14:paraId="54547D18" w14:textId="1F586472"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484FD9E9" w14:textId="5A726DE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A679178" w14:textId="0380C38B" w:rsidR="007A3127" w:rsidRPr="00350ED8" w:rsidRDefault="007A3127" w:rsidP="00FF4C8F">
            <w:pPr>
              <w:spacing w:after="0" w:line="240" w:lineRule="auto"/>
              <w:jc w:val="center"/>
              <w:rPr>
                <w:sz w:val="20"/>
                <w:szCs w:val="20"/>
              </w:rPr>
            </w:pPr>
            <w:r>
              <w:t>150</w:t>
            </w:r>
          </w:p>
        </w:tc>
      </w:tr>
      <w:tr w:rsidR="007A3127" w:rsidRPr="00350ED8" w14:paraId="749652F3" w14:textId="77777777" w:rsidTr="009A37AC">
        <w:trPr>
          <w:trHeight w:val="300"/>
        </w:trPr>
        <w:tc>
          <w:tcPr>
            <w:tcW w:w="1148" w:type="pct"/>
            <w:shd w:val="clear" w:color="auto" w:fill="auto"/>
            <w:noWrap/>
            <w:vAlign w:val="bottom"/>
            <w:hideMark/>
          </w:tcPr>
          <w:p w14:paraId="059258F0" w14:textId="77777777" w:rsidR="007A3127" w:rsidRPr="00FF4C8F" w:rsidRDefault="007A3127" w:rsidP="00FF4C8F">
            <w:pPr>
              <w:spacing w:after="0" w:line="240" w:lineRule="auto"/>
              <w:rPr>
                <w:b/>
              </w:rPr>
            </w:pPr>
            <w:r w:rsidRPr="00FF4C8F">
              <w:rPr>
                <w:b/>
              </w:rPr>
              <w:t>Closterium large_spp</w:t>
            </w:r>
          </w:p>
        </w:tc>
        <w:tc>
          <w:tcPr>
            <w:tcW w:w="287" w:type="pct"/>
            <w:shd w:val="clear" w:color="auto" w:fill="auto"/>
            <w:noWrap/>
            <w:vAlign w:val="center"/>
            <w:hideMark/>
          </w:tcPr>
          <w:p w14:paraId="5A6A9553" w14:textId="3A8EE9C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5EF7C73" w14:textId="7F62E97B"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F8625D1" w14:textId="033F6A56"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286574D4" w14:textId="30D01E88"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573FC1CE" w14:textId="3F8C8A2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3FADF0B" w14:textId="6492693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A4B6F5B" w14:textId="68659200" w:rsidR="007A3127" w:rsidRPr="00350ED8" w:rsidRDefault="007A3127" w:rsidP="00FF4C8F">
            <w:pPr>
              <w:spacing w:after="0" w:line="240" w:lineRule="auto"/>
              <w:jc w:val="center"/>
              <w:rPr>
                <w:sz w:val="20"/>
                <w:szCs w:val="20"/>
              </w:rPr>
            </w:pPr>
            <w:r>
              <w:t>10</w:t>
            </w:r>
          </w:p>
        </w:tc>
        <w:tc>
          <w:tcPr>
            <w:tcW w:w="291" w:type="pct"/>
            <w:shd w:val="clear" w:color="auto" w:fill="auto"/>
            <w:noWrap/>
            <w:vAlign w:val="center"/>
            <w:hideMark/>
          </w:tcPr>
          <w:p w14:paraId="0AFBBF0B" w14:textId="3A9FF4E1"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76DCB952" w14:textId="0FE9797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CBE8510" w14:textId="16A8D27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4037D79" w14:textId="7A6A5BF7"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14F14973" w14:textId="6F75B877" w:rsidR="007A3127" w:rsidRPr="00350ED8" w:rsidRDefault="007A3127" w:rsidP="00FF4C8F">
            <w:pPr>
              <w:spacing w:after="0" w:line="240" w:lineRule="auto"/>
              <w:jc w:val="center"/>
              <w:rPr>
                <w:sz w:val="20"/>
                <w:szCs w:val="20"/>
              </w:rPr>
            </w:pPr>
            <w:r>
              <w:t>10</w:t>
            </w:r>
          </w:p>
        </w:tc>
        <w:tc>
          <w:tcPr>
            <w:tcW w:w="291" w:type="pct"/>
            <w:shd w:val="clear" w:color="auto" w:fill="auto"/>
            <w:noWrap/>
            <w:vAlign w:val="center"/>
            <w:hideMark/>
          </w:tcPr>
          <w:p w14:paraId="079B86FD" w14:textId="3D81E9A8" w:rsidR="007A3127" w:rsidRPr="00350ED8" w:rsidRDefault="007A3127" w:rsidP="00FF4C8F">
            <w:pPr>
              <w:spacing w:after="0" w:line="240" w:lineRule="auto"/>
              <w:jc w:val="center"/>
              <w:rPr>
                <w:sz w:val="20"/>
                <w:szCs w:val="20"/>
              </w:rPr>
            </w:pPr>
            <w:r>
              <w:t>-</w:t>
            </w:r>
          </w:p>
        </w:tc>
      </w:tr>
      <w:tr w:rsidR="007A3127" w:rsidRPr="00350ED8" w14:paraId="707D4564" w14:textId="77777777" w:rsidTr="009A37AC">
        <w:trPr>
          <w:trHeight w:val="300"/>
        </w:trPr>
        <w:tc>
          <w:tcPr>
            <w:tcW w:w="1148" w:type="pct"/>
            <w:shd w:val="clear" w:color="auto" w:fill="auto"/>
            <w:noWrap/>
            <w:vAlign w:val="bottom"/>
            <w:hideMark/>
          </w:tcPr>
          <w:p w14:paraId="76A6B83E" w14:textId="77777777" w:rsidR="007A3127" w:rsidRPr="00FF4C8F" w:rsidRDefault="007A3127" w:rsidP="00FF4C8F">
            <w:pPr>
              <w:spacing w:after="0" w:line="240" w:lineRule="auto"/>
              <w:rPr>
                <w:b/>
              </w:rPr>
            </w:pPr>
            <w:r w:rsidRPr="00FF4C8F">
              <w:rPr>
                <w:b/>
              </w:rPr>
              <w:t>Cryptomonas</w:t>
            </w:r>
          </w:p>
        </w:tc>
        <w:tc>
          <w:tcPr>
            <w:tcW w:w="287" w:type="pct"/>
            <w:shd w:val="clear" w:color="auto" w:fill="auto"/>
            <w:noWrap/>
            <w:vAlign w:val="center"/>
            <w:hideMark/>
          </w:tcPr>
          <w:p w14:paraId="74F716A9" w14:textId="1FEFE1B7" w:rsidR="007A3127" w:rsidRPr="00350ED8" w:rsidRDefault="007A3127" w:rsidP="00FF4C8F">
            <w:pPr>
              <w:spacing w:after="0" w:line="240" w:lineRule="auto"/>
              <w:jc w:val="center"/>
              <w:rPr>
                <w:sz w:val="20"/>
                <w:szCs w:val="20"/>
              </w:rPr>
            </w:pPr>
            <w:r>
              <w:t>25</w:t>
            </w:r>
          </w:p>
        </w:tc>
        <w:tc>
          <w:tcPr>
            <w:tcW w:w="291" w:type="pct"/>
            <w:shd w:val="clear" w:color="auto" w:fill="auto"/>
            <w:noWrap/>
            <w:vAlign w:val="center"/>
            <w:hideMark/>
          </w:tcPr>
          <w:p w14:paraId="462D4037" w14:textId="78B3D618" w:rsidR="007A3127" w:rsidRPr="00350ED8" w:rsidRDefault="007A3127" w:rsidP="00FF4C8F">
            <w:pPr>
              <w:spacing w:after="0" w:line="240" w:lineRule="auto"/>
              <w:jc w:val="center"/>
              <w:rPr>
                <w:sz w:val="20"/>
                <w:szCs w:val="20"/>
              </w:rPr>
            </w:pPr>
            <w:r>
              <w:t>50</w:t>
            </w:r>
          </w:p>
        </w:tc>
        <w:tc>
          <w:tcPr>
            <w:tcW w:w="298" w:type="pct"/>
            <w:shd w:val="clear" w:color="auto" w:fill="auto"/>
            <w:noWrap/>
            <w:vAlign w:val="center"/>
            <w:hideMark/>
          </w:tcPr>
          <w:p w14:paraId="51054A55" w14:textId="1BF2824F"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3017C3D" w14:textId="10E463A2"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B08166F" w14:textId="35E1291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0519E35" w14:textId="77A4676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62F10B9" w14:textId="357A2ED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6A16F42" w14:textId="55471BF2" w:rsidR="007A3127" w:rsidRPr="00350ED8" w:rsidRDefault="007A3127" w:rsidP="00FF4C8F">
            <w:pPr>
              <w:spacing w:after="0" w:line="240" w:lineRule="auto"/>
              <w:jc w:val="center"/>
              <w:rPr>
                <w:sz w:val="20"/>
                <w:szCs w:val="20"/>
              </w:rPr>
            </w:pPr>
            <w:r>
              <w:t>125</w:t>
            </w:r>
          </w:p>
        </w:tc>
        <w:tc>
          <w:tcPr>
            <w:tcW w:w="337" w:type="pct"/>
            <w:shd w:val="clear" w:color="auto" w:fill="auto"/>
            <w:noWrap/>
            <w:vAlign w:val="center"/>
            <w:hideMark/>
          </w:tcPr>
          <w:p w14:paraId="5A362E56" w14:textId="5F23B90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B9C80A4" w14:textId="7E28849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E0006E4" w14:textId="292930F0"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121547A6" w14:textId="41661FF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56A77A8" w14:textId="227AFF27" w:rsidR="007A3127" w:rsidRPr="00350ED8" w:rsidRDefault="007A3127" w:rsidP="00FF4C8F">
            <w:pPr>
              <w:spacing w:after="0" w:line="240" w:lineRule="auto"/>
              <w:jc w:val="center"/>
              <w:rPr>
                <w:sz w:val="20"/>
                <w:szCs w:val="20"/>
              </w:rPr>
            </w:pPr>
            <w:r>
              <w:t>-</w:t>
            </w:r>
          </w:p>
        </w:tc>
      </w:tr>
      <w:tr w:rsidR="007A3127" w:rsidRPr="00350ED8" w14:paraId="24399704" w14:textId="77777777" w:rsidTr="009A37AC">
        <w:trPr>
          <w:trHeight w:val="300"/>
        </w:trPr>
        <w:tc>
          <w:tcPr>
            <w:tcW w:w="1148" w:type="pct"/>
            <w:shd w:val="clear" w:color="auto" w:fill="auto"/>
            <w:noWrap/>
            <w:vAlign w:val="bottom"/>
            <w:hideMark/>
          </w:tcPr>
          <w:p w14:paraId="10DBF39C" w14:textId="77777777" w:rsidR="007A3127" w:rsidRPr="00FF4C8F" w:rsidRDefault="007A3127" w:rsidP="00FF4C8F">
            <w:pPr>
              <w:spacing w:after="0" w:line="240" w:lineRule="auto"/>
              <w:rPr>
                <w:b/>
              </w:rPr>
            </w:pPr>
            <w:r w:rsidRPr="00FF4C8F">
              <w:rPr>
                <w:b/>
              </w:rPr>
              <w:t>Crucigenia</w:t>
            </w:r>
          </w:p>
        </w:tc>
        <w:tc>
          <w:tcPr>
            <w:tcW w:w="287" w:type="pct"/>
            <w:shd w:val="clear" w:color="auto" w:fill="auto"/>
            <w:noWrap/>
            <w:vAlign w:val="center"/>
            <w:hideMark/>
          </w:tcPr>
          <w:p w14:paraId="611D58E6" w14:textId="5764130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DE8565B" w14:textId="55F5D5D1"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545C2FE" w14:textId="733B6613"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30564D43" w14:textId="369B1856"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9DEC5A6" w14:textId="09CB084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25167FD" w14:textId="016691A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80F4A53" w14:textId="1C101F5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DA31DE8" w14:textId="7A16B7C6"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35BF1942" w14:textId="78223FA5" w:rsidR="007A3127" w:rsidRPr="00350ED8" w:rsidRDefault="007A3127" w:rsidP="00FF4C8F">
            <w:pPr>
              <w:spacing w:after="0" w:line="240" w:lineRule="auto"/>
              <w:jc w:val="center"/>
              <w:rPr>
                <w:sz w:val="20"/>
                <w:szCs w:val="20"/>
              </w:rPr>
            </w:pPr>
            <w:r>
              <w:t>400</w:t>
            </w:r>
          </w:p>
        </w:tc>
        <w:tc>
          <w:tcPr>
            <w:tcW w:w="291" w:type="pct"/>
            <w:shd w:val="clear" w:color="auto" w:fill="auto"/>
            <w:noWrap/>
            <w:vAlign w:val="center"/>
            <w:hideMark/>
          </w:tcPr>
          <w:p w14:paraId="7F38D9DB" w14:textId="2E1702C6" w:rsidR="007A3127" w:rsidRPr="00350ED8" w:rsidRDefault="007A3127" w:rsidP="00FF4C8F">
            <w:pPr>
              <w:spacing w:after="0" w:line="240" w:lineRule="auto"/>
              <w:jc w:val="center"/>
              <w:rPr>
                <w:sz w:val="20"/>
                <w:szCs w:val="20"/>
              </w:rPr>
            </w:pPr>
            <w:r>
              <w:t>400</w:t>
            </w:r>
          </w:p>
        </w:tc>
        <w:tc>
          <w:tcPr>
            <w:tcW w:w="291" w:type="pct"/>
            <w:shd w:val="clear" w:color="auto" w:fill="auto"/>
            <w:noWrap/>
            <w:vAlign w:val="center"/>
            <w:hideMark/>
          </w:tcPr>
          <w:p w14:paraId="430AA171" w14:textId="70BD7E93"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09E041B3" w14:textId="17B5597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B4514BD" w14:textId="727C39AC" w:rsidR="007A3127" w:rsidRPr="00350ED8" w:rsidRDefault="007A3127" w:rsidP="00FF4C8F">
            <w:pPr>
              <w:spacing w:after="0" w:line="240" w:lineRule="auto"/>
              <w:jc w:val="center"/>
              <w:rPr>
                <w:sz w:val="20"/>
                <w:szCs w:val="20"/>
              </w:rPr>
            </w:pPr>
            <w:r>
              <w:t>-</w:t>
            </w:r>
          </w:p>
        </w:tc>
      </w:tr>
      <w:tr w:rsidR="007A3127" w:rsidRPr="00350ED8" w14:paraId="272DF368" w14:textId="77777777" w:rsidTr="009A37AC">
        <w:trPr>
          <w:trHeight w:val="300"/>
        </w:trPr>
        <w:tc>
          <w:tcPr>
            <w:tcW w:w="1148" w:type="pct"/>
            <w:shd w:val="clear" w:color="auto" w:fill="auto"/>
            <w:noWrap/>
            <w:vAlign w:val="bottom"/>
            <w:hideMark/>
          </w:tcPr>
          <w:p w14:paraId="50632DC6" w14:textId="77777777" w:rsidR="007A3127" w:rsidRPr="00FF4C8F" w:rsidRDefault="007A3127" w:rsidP="00FF4C8F">
            <w:pPr>
              <w:spacing w:after="0" w:line="240" w:lineRule="auto"/>
              <w:rPr>
                <w:b/>
              </w:rPr>
            </w:pPr>
            <w:r w:rsidRPr="00FF4C8F">
              <w:rPr>
                <w:b/>
              </w:rPr>
              <w:t>Cuspidothrix</w:t>
            </w:r>
          </w:p>
        </w:tc>
        <w:tc>
          <w:tcPr>
            <w:tcW w:w="287" w:type="pct"/>
            <w:shd w:val="clear" w:color="auto" w:fill="auto"/>
            <w:noWrap/>
            <w:vAlign w:val="center"/>
            <w:hideMark/>
          </w:tcPr>
          <w:p w14:paraId="07DFDD0D" w14:textId="5728642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22FE037" w14:textId="3397FE47"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1B96310" w14:textId="2962D7AC"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01A48C8" w14:textId="12CFE0FE"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3B67171E" w14:textId="658792E0"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CEEBA7A" w14:textId="1BADA98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D74DFB1" w14:textId="78FEB8D3"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7B66F6E" w14:textId="6D4C1CB8"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6CDD989D" w14:textId="63B8A4E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C34AE15" w14:textId="2B0C14B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C071699" w14:textId="34EBBD91" w:rsidR="007A3127" w:rsidRPr="00350ED8" w:rsidRDefault="007A3127" w:rsidP="00FF4C8F">
            <w:pPr>
              <w:spacing w:after="0" w:line="240" w:lineRule="auto"/>
              <w:jc w:val="center"/>
              <w:rPr>
                <w:sz w:val="20"/>
                <w:szCs w:val="20"/>
              </w:rPr>
            </w:pPr>
            <w:r>
              <w:t>26</w:t>
            </w:r>
          </w:p>
        </w:tc>
        <w:tc>
          <w:tcPr>
            <w:tcW w:w="297" w:type="pct"/>
            <w:shd w:val="clear" w:color="auto" w:fill="auto"/>
            <w:noWrap/>
            <w:vAlign w:val="center"/>
            <w:hideMark/>
          </w:tcPr>
          <w:p w14:paraId="16FAC38D" w14:textId="318576E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D2CB524" w14:textId="22605F59" w:rsidR="007A3127" w:rsidRPr="00350ED8" w:rsidRDefault="007A3127" w:rsidP="00FF4C8F">
            <w:pPr>
              <w:spacing w:after="0" w:line="240" w:lineRule="auto"/>
              <w:jc w:val="center"/>
              <w:rPr>
                <w:sz w:val="20"/>
                <w:szCs w:val="20"/>
              </w:rPr>
            </w:pPr>
            <w:r>
              <w:t>-</w:t>
            </w:r>
          </w:p>
        </w:tc>
      </w:tr>
      <w:tr w:rsidR="007A3127" w:rsidRPr="00350ED8" w14:paraId="1C36B3F5" w14:textId="77777777" w:rsidTr="009A37AC">
        <w:trPr>
          <w:trHeight w:val="300"/>
        </w:trPr>
        <w:tc>
          <w:tcPr>
            <w:tcW w:w="1148" w:type="pct"/>
            <w:shd w:val="clear" w:color="auto" w:fill="auto"/>
            <w:noWrap/>
            <w:vAlign w:val="bottom"/>
            <w:hideMark/>
          </w:tcPr>
          <w:p w14:paraId="28DFA1A4" w14:textId="77777777" w:rsidR="007A3127" w:rsidRPr="00FF4C8F" w:rsidRDefault="007A3127" w:rsidP="00FF4C8F">
            <w:pPr>
              <w:spacing w:after="0" w:line="240" w:lineRule="auto"/>
              <w:rPr>
                <w:b/>
              </w:rPr>
            </w:pPr>
            <w:r w:rsidRPr="00FF4C8F">
              <w:rPr>
                <w:b/>
              </w:rPr>
              <w:t>Cyanogranis</w:t>
            </w:r>
          </w:p>
        </w:tc>
        <w:tc>
          <w:tcPr>
            <w:tcW w:w="287" w:type="pct"/>
            <w:shd w:val="clear" w:color="auto" w:fill="auto"/>
            <w:noWrap/>
            <w:vAlign w:val="center"/>
            <w:hideMark/>
          </w:tcPr>
          <w:p w14:paraId="2648E7A6" w14:textId="5606CFE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5EB8154" w14:textId="01B7E850"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46CD4BEE" w14:textId="5226577E" w:rsidR="007A3127" w:rsidRPr="00350ED8" w:rsidRDefault="007A3127" w:rsidP="00FF4C8F">
            <w:pPr>
              <w:spacing w:after="0" w:line="240" w:lineRule="auto"/>
              <w:jc w:val="center"/>
              <w:rPr>
                <w:sz w:val="20"/>
                <w:szCs w:val="20"/>
              </w:rPr>
            </w:pPr>
            <w:r>
              <w:t>6,600</w:t>
            </w:r>
          </w:p>
        </w:tc>
        <w:tc>
          <w:tcPr>
            <w:tcW w:w="298" w:type="pct"/>
            <w:shd w:val="clear" w:color="auto" w:fill="auto"/>
            <w:noWrap/>
            <w:vAlign w:val="center"/>
            <w:hideMark/>
          </w:tcPr>
          <w:p w14:paraId="4CE6D030" w14:textId="623840E7" w:rsidR="007A3127" w:rsidRPr="00350ED8" w:rsidRDefault="007A3127" w:rsidP="00FF4C8F">
            <w:pPr>
              <w:spacing w:after="0" w:line="240" w:lineRule="auto"/>
              <w:jc w:val="center"/>
              <w:rPr>
                <w:sz w:val="20"/>
                <w:szCs w:val="20"/>
              </w:rPr>
            </w:pPr>
            <w:r>
              <w:t>18,400</w:t>
            </w:r>
          </w:p>
        </w:tc>
        <w:tc>
          <w:tcPr>
            <w:tcW w:w="297" w:type="pct"/>
            <w:shd w:val="clear" w:color="auto" w:fill="auto"/>
            <w:noWrap/>
            <w:vAlign w:val="center"/>
            <w:hideMark/>
          </w:tcPr>
          <w:p w14:paraId="4DCD9C66" w14:textId="6D009932" w:rsidR="007A3127" w:rsidRPr="00350ED8" w:rsidRDefault="007A3127" w:rsidP="00FF4C8F">
            <w:pPr>
              <w:spacing w:after="0" w:line="240" w:lineRule="auto"/>
              <w:jc w:val="center"/>
              <w:rPr>
                <w:sz w:val="20"/>
                <w:szCs w:val="20"/>
              </w:rPr>
            </w:pPr>
            <w:r>
              <w:t>8,000</w:t>
            </w:r>
          </w:p>
        </w:tc>
        <w:tc>
          <w:tcPr>
            <w:tcW w:w="291" w:type="pct"/>
            <w:shd w:val="clear" w:color="auto" w:fill="auto"/>
            <w:noWrap/>
            <w:vAlign w:val="center"/>
            <w:hideMark/>
          </w:tcPr>
          <w:p w14:paraId="63F5E286" w14:textId="29F2CBC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B0016FA" w14:textId="0840FB32" w:rsidR="007A3127" w:rsidRPr="00350ED8" w:rsidRDefault="007A3127" w:rsidP="00FF4C8F">
            <w:pPr>
              <w:spacing w:after="0" w:line="240" w:lineRule="auto"/>
              <w:jc w:val="center"/>
              <w:rPr>
                <w:sz w:val="20"/>
                <w:szCs w:val="20"/>
              </w:rPr>
            </w:pPr>
            <w:r>
              <w:t>1,300</w:t>
            </w:r>
          </w:p>
        </w:tc>
        <w:tc>
          <w:tcPr>
            <w:tcW w:w="291" w:type="pct"/>
            <w:shd w:val="clear" w:color="auto" w:fill="auto"/>
            <w:noWrap/>
            <w:vAlign w:val="center"/>
            <w:hideMark/>
          </w:tcPr>
          <w:p w14:paraId="7D7E6F06" w14:textId="2C9C0827"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76764345" w14:textId="66A2BC6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1FFA547" w14:textId="48268AA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7746E55" w14:textId="27A302C3"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08B98F0B" w14:textId="2AFCDEA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1B15C81" w14:textId="05541C5E" w:rsidR="007A3127" w:rsidRPr="00350ED8" w:rsidRDefault="007A3127" w:rsidP="00FF4C8F">
            <w:pPr>
              <w:spacing w:after="0" w:line="240" w:lineRule="auto"/>
              <w:jc w:val="center"/>
              <w:rPr>
                <w:sz w:val="20"/>
                <w:szCs w:val="20"/>
              </w:rPr>
            </w:pPr>
            <w:r>
              <w:t>-</w:t>
            </w:r>
          </w:p>
        </w:tc>
      </w:tr>
      <w:tr w:rsidR="007A3127" w:rsidRPr="00350ED8" w14:paraId="429FF0B4" w14:textId="77777777" w:rsidTr="009A37AC">
        <w:trPr>
          <w:trHeight w:val="300"/>
        </w:trPr>
        <w:tc>
          <w:tcPr>
            <w:tcW w:w="1148" w:type="pct"/>
            <w:shd w:val="clear" w:color="auto" w:fill="auto"/>
            <w:noWrap/>
            <w:vAlign w:val="bottom"/>
            <w:hideMark/>
          </w:tcPr>
          <w:p w14:paraId="79A2717A" w14:textId="77777777" w:rsidR="007A3127" w:rsidRPr="00FF4C8F" w:rsidRDefault="007A3127" w:rsidP="00FF4C8F">
            <w:pPr>
              <w:spacing w:after="0" w:line="240" w:lineRule="auto"/>
              <w:rPr>
                <w:b/>
              </w:rPr>
            </w:pPr>
            <w:r w:rsidRPr="00FF4C8F">
              <w:rPr>
                <w:b/>
              </w:rPr>
              <w:t>Cyclotella</w:t>
            </w:r>
          </w:p>
        </w:tc>
        <w:tc>
          <w:tcPr>
            <w:tcW w:w="287" w:type="pct"/>
            <w:shd w:val="clear" w:color="auto" w:fill="auto"/>
            <w:noWrap/>
            <w:vAlign w:val="center"/>
            <w:hideMark/>
          </w:tcPr>
          <w:p w14:paraId="67E84D5A" w14:textId="17F61D9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5EC7599" w14:textId="7E464D5D" w:rsidR="007A3127" w:rsidRPr="00350ED8" w:rsidRDefault="007A3127" w:rsidP="00FF4C8F">
            <w:pPr>
              <w:spacing w:after="0" w:line="240" w:lineRule="auto"/>
              <w:jc w:val="center"/>
              <w:rPr>
                <w:sz w:val="20"/>
                <w:szCs w:val="20"/>
              </w:rPr>
            </w:pPr>
            <w:r>
              <w:t>60</w:t>
            </w:r>
          </w:p>
        </w:tc>
        <w:tc>
          <w:tcPr>
            <w:tcW w:w="298" w:type="pct"/>
            <w:shd w:val="clear" w:color="auto" w:fill="auto"/>
            <w:noWrap/>
            <w:vAlign w:val="center"/>
            <w:hideMark/>
          </w:tcPr>
          <w:p w14:paraId="6B684ABE" w14:textId="7002E05D" w:rsidR="007A3127" w:rsidRPr="00350ED8" w:rsidRDefault="007A3127" w:rsidP="00FF4C8F">
            <w:pPr>
              <w:spacing w:after="0" w:line="240" w:lineRule="auto"/>
              <w:jc w:val="center"/>
              <w:rPr>
                <w:sz w:val="20"/>
                <w:szCs w:val="20"/>
              </w:rPr>
            </w:pPr>
            <w:r>
              <w:t>400</w:t>
            </w:r>
          </w:p>
        </w:tc>
        <w:tc>
          <w:tcPr>
            <w:tcW w:w="298" w:type="pct"/>
            <w:shd w:val="clear" w:color="auto" w:fill="auto"/>
            <w:noWrap/>
            <w:vAlign w:val="center"/>
            <w:hideMark/>
          </w:tcPr>
          <w:p w14:paraId="1B0844E6" w14:textId="25314D6C" w:rsidR="007A3127" w:rsidRPr="00350ED8" w:rsidRDefault="007A3127" w:rsidP="00FF4C8F">
            <w:pPr>
              <w:spacing w:after="0" w:line="240" w:lineRule="auto"/>
              <w:jc w:val="center"/>
              <w:rPr>
                <w:sz w:val="20"/>
                <w:szCs w:val="20"/>
              </w:rPr>
            </w:pPr>
            <w:r>
              <w:t>150</w:t>
            </w:r>
          </w:p>
        </w:tc>
        <w:tc>
          <w:tcPr>
            <w:tcW w:w="297" w:type="pct"/>
            <w:shd w:val="clear" w:color="auto" w:fill="auto"/>
            <w:noWrap/>
            <w:vAlign w:val="center"/>
            <w:hideMark/>
          </w:tcPr>
          <w:p w14:paraId="2747F85C" w14:textId="4AE0455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F0F9BDF" w14:textId="4A630841" w:rsidR="007A3127" w:rsidRPr="00350ED8" w:rsidRDefault="007A3127" w:rsidP="00FF4C8F">
            <w:pPr>
              <w:spacing w:after="0" w:line="240" w:lineRule="auto"/>
              <w:jc w:val="center"/>
              <w:rPr>
                <w:sz w:val="20"/>
                <w:szCs w:val="20"/>
              </w:rPr>
            </w:pPr>
            <w:r>
              <w:t>150</w:t>
            </w:r>
          </w:p>
        </w:tc>
        <w:tc>
          <w:tcPr>
            <w:tcW w:w="291" w:type="pct"/>
            <w:shd w:val="clear" w:color="auto" w:fill="auto"/>
            <w:noWrap/>
            <w:vAlign w:val="center"/>
            <w:hideMark/>
          </w:tcPr>
          <w:p w14:paraId="64DB6133" w14:textId="4C5D34AC" w:rsidR="007A3127" w:rsidRPr="00350ED8" w:rsidRDefault="007A3127" w:rsidP="00FF4C8F">
            <w:pPr>
              <w:spacing w:after="0" w:line="240" w:lineRule="auto"/>
              <w:jc w:val="center"/>
              <w:rPr>
                <w:sz w:val="20"/>
                <w:szCs w:val="20"/>
              </w:rPr>
            </w:pPr>
            <w:r>
              <w:t>100</w:t>
            </w:r>
          </w:p>
        </w:tc>
        <w:tc>
          <w:tcPr>
            <w:tcW w:w="291" w:type="pct"/>
            <w:shd w:val="clear" w:color="auto" w:fill="auto"/>
            <w:noWrap/>
            <w:vAlign w:val="center"/>
            <w:hideMark/>
          </w:tcPr>
          <w:p w14:paraId="4F2CBB4A" w14:textId="42510E65" w:rsidR="007A3127" w:rsidRPr="00350ED8" w:rsidRDefault="007A3127" w:rsidP="00FF4C8F">
            <w:pPr>
              <w:spacing w:after="0" w:line="240" w:lineRule="auto"/>
              <w:jc w:val="center"/>
              <w:rPr>
                <w:sz w:val="20"/>
                <w:szCs w:val="20"/>
              </w:rPr>
            </w:pPr>
            <w:r>
              <w:t>225</w:t>
            </w:r>
          </w:p>
        </w:tc>
        <w:tc>
          <w:tcPr>
            <w:tcW w:w="337" w:type="pct"/>
            <w:shd w:val="clear" w:color="auto" w:fill="auto"/>
            <w:noWrap/>
            <w:vAlign w:val="center"/>
            <w:hideMark/>
          </w:tcPr>
          <w:p w14:paraId="0219F6F4" w14:textId="78F822B1" w:rsidR="007A3127" w:rsidRPr="00350ED8" w:rsidRDefault="007A3127" w:rsidP="00FF4C8F">
            <w:pPr>
              <w:spacing w:after="0" w:line="240" w:lineRule="auto"/>
              <w:jc w:val="center"/>
              <w:rPr>
                <w:sz w:val="20"/>
                <w:szCs w:val="20"/>
              </w:rPr>
            </w:pPr>
            <w:r>
              <w:t>250</w:t>
            </w:r>
          </w:p>
        </w:tc>
        <w:tc>
          <w:tcPr>
            <w:tcW w:w="291" w:type="pct"/>
            <w:shd w:val="clear" w:color="auto" w:fill="auto"/>
            <w:noWrap/>
            <w:vAlign w:val="center"/>
            <w:hideMark/>
          </w:tcPr>
          <w:p w14:paraId="3923A5CA" w14:textId="60B9C1B2" w:rsidR="007A3127" w:rsidRPr="00350ED8" w:rsidRDefault="007A3127" w:rsidP="00FF4C8F">
            <w:pPr>
              <w:spacing w:after="0" w:line="240" w:lineRule="auto"/>
              <w:jc w:val="center"/>
              <w:rPr>
                <w:sz w:val="20"/>
                <w:szCs w:val="20"/>
              </w:rPr>
            </w:pPr>
            <w:r>
              <w:t>1,150</w:t>
            </w:r>
          </w:p>
        </w:tc>
        <w:tc>
          <w:tcPr>
            <w:tcW w:w="291" w:type="pct"/>
            <w:shd w:val="clear" w:color="auto" w:fill="auto"/>
            <w:noWrap/>
            <w:vAlign w:val="center"/>
            <w:hideMark/>
          </w:tcPr>
          <w:p w14:paraId="279C043D" w14:textId="6B36B7B7" w:rsidR="007A3127" w:rsidRPr="00350ED8" w:rsidRDefault="007A3127" w:rsidP="00FF4C8F">
            <w:pPr>
              <w:spacing w:after="0" w:line="240" w:lineRule="auto"/>
              <w:jc w:val="center"/>
              <w:rPr>
                <w:sz w:val="20"/>
                <w:szCs w:val="20"/>
              </w:rPr>
            </w:pPr>
            <w:r>
              <w:t>200</w:t>
            </w:r>
          </w:p>
        </w:tc>
        <w:tc>
          <w:tcPr>
            <w:tcW w:w="297" w:type="pct"/>
            <w:shd w:val="clear" w:color="auto" w:fill="auto"/>
            <w:noWrap/>
            <w:vAlign w:val="center"/>
            <w:hideMark/>
          </w:tcPr>
          <w:p w14:paraId="275B5813" w14:textId="10124E66" w:rsidR="007A3127" w:rsidRPr="00350ED8" w:rsidRDefault="007A3127" w:rsidP="00FF4C8F">
            <w:pPr>
              <w:spacing w:after="0" w:line="240" w:lineRule="auto"/>
              <w:jc w:val="center"/>
              <w:rPr>
                <w:sz w:val="20"/>
                <w:szCs w:val="20"/>
              </w:rPr>
            </w:pPr>
            <w:r>
              <w:t>900</w:t>
            </w:r>
          </w:p>
        </w:tc>
        <w:tc>
          <w:tcPr>
            <w:tcW w:w="291" w:type="pct"/>
            <w:shd w:val="clear" w:color="auto" w:fill="auto"/>
            <w:noWrap/>
            <w:vAlign w:val="center"/>
            <w:hideMark/>
          </w:tcPr>
          <w:p w14:paraId="764EA86A" w14:textId="6EE2A600" w:rsidR="007A3127" w:rsidRPr="00350ED8" w:rsidRDefault="007A3127" w:rsidP="00FF4C8F">
            <w:pPr>
              <w:spacing w:after="0" w:line="240" w:lineRule="auto"/>
              <w:jc w:val="center"/>
              <w:rPr>
                <w:sz w:val="20"/>
                <w:szCs w:val="20"/>
              </w:rPr>
            </w:pPr>
            <w:r>
              <w:t>700</w:t>
            </w:r>
          </w:p>
        </w:tc>
      </w:tr>
      <w:tr w:rsidR="007A3127" w:rsidRPr="00350ED8" w14:paraId="0BC9C6A5" w14:textId="77777777" w:rsidTr="009A37AC">
        <w:trPr>
          <w:trHeight w:val="300"/>
        </w:trPr>
        <w:tc>
          <w:tcPr>
            <w:tcW w:w="1148" w:type="pct"/>
            <w:shd w:val="clear" w:color="auto" w:fill="auto"/>
            <w:noWrap/>
            <w:vAlign w:val="bottom"/>
            <w:hideMark/>
          </w:tcPr>
          <w:p w14:paraId="32222FD2" w14:textId="77777777" w:rsidR="007A3127" w:rsidRPr="00FF4C8F" w:rsidRDefault="007A3127" w:rsidP="00FF4C8F">
            <w:pPr>
              <w:spacing w:after="0" w:line="240" w:lineRule="auto"/>
              <w:rPr>
                <w:b/>
              </w:rPr>
            </w:pPr>
            <w:r w:rsidRPr="00FF4C8F">
              <w:rPr>
                <w:b/>
              </w:rPr>
              <w:t>Dictyosphaerium</w:t>
            </w:r>
          </w:p>
        </w:tc>
        <w:tc>
          <w:tcPr>
            <w:tcW w:w="287" w:type="pct"/>
            <w:shd w:val="clear" w:color="auto" w:fill="auto"/>
            <w:noWrap/>
            <w:vAlign w:val="center"/>
            <w:hideMark/>
          </w:tcPr>
          <w:p w14:paraId="64915DB5" w14:textId="611DAE9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7C4E177" w14:textId="316CCD94"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70A5D9C" w14:textId="3BE78BED"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3B5F92D" w14:textId="563B748B" w:rsidR="007A3127" w:rsidRPr="00350ED8" w:rsidRDefault="007A3127" w:rsidP="00FF4C8F">
            <w:pPr>
              <w:spacing w:after="0" w:line="240" w:lineRule="auto"/>
              <w:jc w:val="center"/>
              <w:rPr>
                <w:sz w:val="20"/>
                <w:szCs w:val="20"/>
              </w:rPr>
            </w:pPr>
            <w:r>
              <w:t>500</w:t>
            </w:r>
          </w:p>
        </w:tc>
        <w:tc>
          <w:tcPr>
            <w:tcW w:w="297" w:type="pct"/>
            <w:shd w:val="clear" w:color="auto" w:fill="auto"/>
            <w:noWrap/>
            <w:vAlign w:val="center"/>
            <w:hideMark/>
          </w:tcPr>
          <w:p w14:paraId="7724DC1B" w14:textId="1D3F4A9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C1CF0D1" w14:textId="3EEDB71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D4F6940" w14:textId="70CADEE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A85A899" w14:textId="2B61058A"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04A1C216" w14:textId="591D531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C9F8AED" w14:textId="64FA095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FA18423" w14:textId="53F0BE95"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1256E49F" w14:textId="1490F2A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A8D5A31" w14:textId="6B817680" w:rsidR="007A3127" w:rsidRPr="00350ED8" w:rsidRDefault="007A3127" w:rsidP="00FF4C8F">
            <w:pPr>
              <w:spacing w:after="0" w:line="240" w:lineRule="auto"/>
              <w:jc w:val="center"/>
              <w:rPr>
                <w:sz w:val="20"/>
                <w:szCs w:val="20"/>
              </w:rPr>
            </w:pPr>
            <w:r>
              <w:t>-</w:t>
            </w:r>
          </w:p>
        </w:tc>
      </w:tr>
      <w:tr w:rsidR="007A3127" w:rsidRPr="00350ED8" w14:paraId="4535A4F6" w14:textId="77777777" w:rsidTr="009A37AC">
        <w:trPr>
          <w:trHeight w:val="300"/>
        </w:trPr>
        <w:tc>
          <w:tcPr>
            <w:tcW w:w="1148" w:type="pct"/>
            <w:shd w:val="clear" w:color="auto" w:fill="auto"/>
            <w:noWrap/>
            <w:vAlign w:val="bottom"/>
            <w:hideMark/>
          </w:tcPr>
          <w:p w14:paraId="56D66E4C" w14:textId="77777777" w:rsidR="007A3127" w:rsidRPr="00FF4C8F" w:rsidRDefault="007A3127" w:rsidP="00FF4C8F">
            <w:pPr>
              <w:spacing w:after="0" w:line="240" w:lineRule="auto"/>
              <w:rPr>
                <w:b/>
              </w:rPr>
            </w:pPr>
            <w:r w:rsidRPr="00FF4C8F">
              <w:rPr>
                <w:b/>
              </w:rPr>
              <w:t>Dolichospermum</w:t>
            </w:r>
          </w:p>
        </w:tc>
        <w:tc>
          <w:tcPr>
            <w:tcW w:w="287" w:type="pct"/>
            <w:shd w:val="clear" w:color="auto" w:fill="auto"/>
            <w:noWrap/>
            <w:vAlign w:val="center"/>
            <w:hideMark/>
          </w:tcPr>
          <w:p w14:paraId="7B5248F3" w14:textId="43000C1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EC58F56" w14:textId="0B31E336"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C188FDD" w14:textId="04BE962B"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553DEE8" w14:textId="21E1BC60"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2D9B7161" w14:textId="025184F0" w:rsidR="007A3127" w:rsidRPr="00350ED8" w:rsidRDefault="007A3127" w:rsidP="00FF4C8F">
            <w:pPr>
              <w:spacing w:after="0" w:line="240" w:lineRule="auto"/>
              <w:jc w:val="center"/>
              <w:rPr>
                <w:sz w:val="20"/>
                <w:szCs w:val="20"/>
              </w:rPr>
            </w:pPr>
            <w:r>
              <w:t>12</w:t>
            </w:r>
          </w:p>
        </w:tc>
        <w:tc>
          <w:tcPr>
            <w:tcW w:w="291" w:type="pct"/>
            <w:shd w:val="clear" w:color="auto" w:fill="auto"/>
            <w:noWrap/>
            <w:vAlign w:val="center"/>
            <w:hideMark/>
          </w:tcPr>
          <w:p w14:paraId="3F595CE5" w14:textId="2EF54EE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24DA20B" w14:textId="49B6D303" w:rsidR="007A3127" w:rsidRPr="00350ED8" w:rsidRDefault="007A3127" w:rsidP="00FF4C8F">
            <w:pPr>
              <w:spacing w:after="0" w:line="240" w:lineRule="auto"/>
              <w:jc w:val="center"/>
              <w:rPr>
                <w:sz w:val="20"/>
                <w:szCs w:val="20"/>
              </w:rPr>
            </w:pPr>
            <w:r>
              <w:t>234</w:t>
            </w:r>
          </w:p>
        </w:tc>
        <w:tc>
          <w:tcPr>
            <w:tcW w:w="291" w:type="pct"/>
            <w:shd w:val="clear" w:color="auto" w:fill="auto"/>
            <w:noWrap/>
            <w:vAlign w:val="center"/>
            <w:hideMark/>
          </w:tcPr>
          <w:p w14:paraId="574E6C91" w14:textId="30508B38"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76A7D814" w14:textId="30D368AA" w:rsidR="007A3127" w:rsidRPr="00350ED8" w:rsidRDefault="007A3127" w:rsidP="00FF4C8F">
            <w:pPr>
              <w:spacing w:after="0" w:line="240" w:lineRule="auto"/>
              <w:jc w:val="center"/>
              <w:rPr>
                <w:sz w:val="20"/>
                <w:szCs w:val="20"/>
              </w:rPr>
            </w:pPr>
            <w:r>
              <w:t>47</w:t>
            </w:r>
          </w:p>
        </w:tc>
        <w:tc>
          <w:tcPr>
            <w:tcW w:w="291" w:type="pct"/>
            <w:shd w:val="clear" w:color="auto" w:fill="auto"/>
            <w:noWrap/>
            <w:vAlign w:val="center"/>
            <w:hideMark/>
          </w:tcPr>
          <w:p w14:paraId="20197C91" w14:textId="2A1B0EC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CCC7F8D" w14:textId="40960CC7" w:rsidR="007A3127" w:rsidRPr="00350ED8" w:rsidRDefault="007A3127" w:rsidP="00FF4C8F">
            <w:pPr>
              <w:spacing w:after="0" w:line="240" w:lineRule="auto"/>
              <w:jc w:val="center"/>
              <w:rPr>
                <w:sz w:val="20"/>
                <w:szCs w:val="20"/>
              </w:rPr>
            </w:pPr>
            <w:r>
              <w:t>770</w:t>
            </w:r>
          </w:p>
        </w:tc>
        <w:tc>
          <w:tcPr>
            <w:tcW w:w="297" w:type="pct"/>
            <w:shd w:val="clear" w:color="auto" w:fill="auto"/>
            <w:noWrap/>
            <w:vAlign w:val="center"/>
            <w:hideMark/>
          </w:tcPr>
          <w:p w14:paraId="1C45F288" w14:textId="3FC5D206" w:rsidR="007A3127" w:rsidRPr="00350ED8" w:rsidRDefault="007A3127" w:rsidP="00FF4C8F">
            <w:pPr>
              <w:spacing w:after="0" w:line="240" w:lineRule="auto"/>
              <w:jc w:val="center"/>
              <w:rPr>
                <w:sz w:val="20"/>
                <w:szCs w:val="20"/>
              </w:rPr>
            </w:pPr>
            <w:r>
              <w:t>2,300</w:t>
            </w:r>
          </w:p>
        </w:tc>
        <w:tc>
          <w:tcPr>
            <w:tcW w:w="291" w:type="pct"/>
            <w:shd w:val="clear" w:color="auto" w:fill="auto"/>
            <w:noWrap/>
            <w:vAlign w:val="center"/>
            <w:hideMark/>
          </w:tcPr>
          <w:p w14:paraId="4276089F" w14:textId="45D6F444" w:rsidR="007A3127" w:rsidRPr="00350ED8" w:rsidRDefault="007A3127" w:rsidP="00FF4C8F">
            <w:pPr>
              <w:spacing w:after="0" w:line="240" w:lineRule="auto"/>
              <w:jc w:val="center"/>
              <w:rPr>
                <w:sz w:val="20"/>
                <w:szCs w:val="20"/>
              </w:rPr>
            </w:pPr>
            <w:r>
              <w:t>1,140</w:t>
            </w:r>
          </w:p>
        </w:tc>
      </w:tr>
      <w:tr w:rsidR="007A3127" w:rsidRPr="00350ED8" w14:paraId="4E9E93FD" w14:textId="77777777" w:rsidTr="009A37AC">
        <w:trPr>
          <w:trHeight w:val="300"/>
        </w:trPr>
        <w:tc>
          <w:tcPr>
            <w:tcW w:w="1148" w:type="pct"/>
            <w:shd w:val="clear" w:color="auto" w:fill="auto"/>
            <w:noWrap/>
            <w:vAlign w:val="bottom"/>
            <w:hideMark/>
          </w:tcPr>
          <w:p w14:paraId="36064C1B" w14:textId="77777777" w:rsidR="007A3127" w:rsidRPr="00FF4C8F" w:rsidRDefault="007A3127" w:rsidP="00FF4C8F">
            <w:pPr>
              <w:spacing w:after="0" w:line="240" w:lineRule="auto"/>
              <w:rPr>
                <w:b/>
              </w:rPr>
            </w:pPr>
            <w:r w:rsidRPr="00FF4C8F">
              <w:rPr>
                <w:b/>
              </w:rPr>
              <w:t>Dolichospermum circinale</w:t>
            </w:r>
          </w:p>
        </w:tc>
        <w:tc>
          <w:tcPr>
            <w:tcW w:w="287" w:type="pct"/>
            <w:shd w:val="clear" w:color="auto" w:fill="auto"/>
            <w:noWrap/>
            <w:vAlign w:val="center"/>
            <w:hideMark/>
          </w:tcPr>
          <w:p w14:paraId="2AA28060" w14:textId="6FC9747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723B12D" w14:textId="270C5646"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6F50DE11" w14:textId="5253E72B" w:rsidR="007A3127" w:rsidRPr="00350ED8" w:rsidRDefault="007A3127" w:rsidP="00FF4C8F">
            <w:pPr>
              <w:spacing w:after="0" w:line="240" w:lineRule="auto"/>
              <w:jc w:val="center"/>
              <w:rPr>
                <w:sz w:val="20"/>
                <w:szCs w:val="20"/>
              </w:rPr>
            </w:pPr>
            <w:r>
              <w:t>61</w:t>
            </w:r>
          </w:p>
        </w:tc>
        <w:tc>
          <w:tcPr>
            <w:tcW w:w="298" w:type="pct"/>
            <w:shd w:val="clear" w:color="auto" w:fill="auto"/>
            <w:noWrap/>
            <w:vAlign w:val="center"/>
            <w:hideMark/>
          </w:tcPr>
          <w:p w14:paraId="0C642066" w14:textId="3CC23DA2"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83BA405" w14:textId="1A4D8D33" w:rsidR="007A3127" w:rsidRPr="00350ED8" w:rsidRDefault="007A3127" w:rsidP="00FF4C8F">
            <w:pPr>
              <w:spacing w:after="0" w:line="240" w:lineRule="auto"/>
              <w:jc w:val="center"/>
              <w:rPr>
                <w:sz w:val="20"/>
                <w:szCs w:val="20"/>
              </w:rPr>
            </w:pPr>
            <w:r>
              <w:t>95</w:t>
            </w:r>
          </w:p>
        </w:tc>
        <w:tc>
          <w:tcPr>
            <w:tcW w:w="291" w:type="pct"/>
            <w:shd w:val="clear" w:color="auto" w:fill="auto"/>
            <w:noWrap/>
            <w:vAlign w:val="center"/>
            <w:hideMark/>
          </w:tcPr>
          <w:p w14:paraId="23105226" w14:textId="10D143C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42C38DF" w14:textId="1CC008E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F8E9E46" w14:textId="418D86D3"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4D5AC669" w14:textId="0437498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E7A8209" w14:textId="6BA5417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CDB6F95" w14:textId="688CC99F" w:rsidR="007A3127" w:rsidRPr="00350ED8" w:rsidRDefault="007A3127" w:rsidP="00FF4C8F">
            <w:pPr>
              <w:spacing w:after="0" w:line="240" w:lineRule="auto"/>
              <w:jc w:val="center"/>
              <w:rPr>
                <w:sz w:val="20"/>
                <w:szCs w:val="20"/>
              </w:rPr>
            </w:pPr>
            <w:r>
              <w:t>112</w:t>
            </w:r>
          </w:p>
        </w:tc>
        <w:tc>
          <w:tcPr>
            <w:tcW w:w="297" w:type="pct"/>
            <w:shd w:val="clear" w:color="auto" w:fill="auto"/>
            <w:noWrap/>
            <w:vAlign w:val="center"/>
            <w:hideMark/>
          </w:tcPr>
          <w:p w14:paraId="79547893" w14:textId="68D6DB50" w:rsidR="007A3127" w:rsidRPr="00350ED8" w:rsidRDefault="007A3127" w:rsidP="00FF4C8F">
            <w:pPr>
              <w:spacing w:after="0" w:line="240" w:lineRule="auto"/>
              <w:jc w:val="center"/>
              <w:rPr>
                <w:sz w:val="20"/>
                <w:szCs w:val="20"/>
              </w:rPr>
            </w:pPr>
            <w:r>
              <w:t>260</w:t>
            </w:r>
          </w:p>
        </w:tc>
        <w:tc>
          <w:tcPr>
            <w:tcW w:w="291" w:type="pct"/>
            <w:shd w:val="clear" w:color="auto" w:fill="auto"/>
            <w:noWrap/>
            <w:vAlign w:val="center"/>
            <w:hideMark/>
          </w:tcPr>
          <w:p w14:paraId="38A28A40" w14:textId="7912184F" w:rsidR="007A3127" w:rsidRPr="00350ED8" w:rsidRDefault="007A3127" w:rsidP="00FF4C8F">
            <w:pPr>
              <w:spacing w:after="0" w:line="240" w:lineRule="auto"/>
              <w:jc w:val="center"/>
              <w:rPr>
                <w:sz w:val="20"/>
                <w:szCs w:val="20"/>
              </w:rPr>
            </w:pPr>
            <w:r>
              <w:t>142</w:t>
            </w:r>
          </w:p>
        </w:tc>
      </w:tr>
      <w:tr w:rsidR="007A3127" w:rsidRPr="00350ED8" w14:paraId="2E616042" w14:textId="77777777" w:rsidTr="009A37AC">
        <w:trPr>
          <w:trHeight w:val="300"/>
        </w:trPr>
        <w:tc>
          <w:tcPr>
            <w:tcW w:w="1148" w:type="pct"/>
            <w:shd w:val="clear" w:color="auto" w:fill="auto"/>
            <w:noWrap/>
            <w:vAlign w:val="bottom"/>
            <w:hideMark/>
          </w:tcPr>
          <w:p w14:paraId="34A0297A" w14:textId="77777777" w:rsidR="007A3127" w:rsidRPr="00FF4C8F" w:rsidRDefault="007A3127" w:rsidP="00FF4C8F">
            <w:pPr>
              <w:spacing w:after="0" w:line="240" w:lineRule="auto"/>
              <w:rPr>
                <w:b/>
              </w:rPr>
            </w:pPr>
            <w:r w:rsidRPr="00FF4C8F">
              <w:rPr>
                <w:b/>
              </w:rPr>
              <w:t>Dolichospermum crassum</w:t>
            </w:r>
          </w:p>
        </w:tc>
        <w:tc>
          <w:tcPr>
            <w:tcW w:w="287" w:type="pct"/>
            <w:shd w:val="clear" w:color="auto" w:fill="auto"/>
            <w:noWrap/>
            <w:vAlign w:val="center"/>
            <w:hideMark/>
          </w:tcPr>
          <w:p w14:paraId="7F63FB9E" w14:textId="768CBE2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9B8D57C" w14:textId="06F113C4"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2E2BDE8" w14:textId="553EE4CD"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4F9C282D" w14:textId="6D0E1D0C"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34BE1759" w14:textId="4E627CF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B92895F" w14:textId="4D5448E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FACEBC3" w14:textId="52D96ED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7DD6131" w14:textId="776FFA85"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32E68E56" w14:textId="50F14B2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1EF448B" w14:textId="0E6D5EA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3257763" w14:textId="48BE398C" w:rsidR="007A3127" w:rsidRPr="00350ED8" w:rsidRDefault="007A3127" w:rsidP="00FF4C8F">
            <w:pPr>
              <w:spacing w:after="0" w:line="240" w:lineRule="auto"/>
              <w:jc w:val="center"/>
              <w:rPr>
                <w:sz w:val="20"/>
                <w:szCs w:val="20"/>
              </w:rPr>
            </w:pPr>
            <w:r>
              <w:t>330</w:t>
            </w:r>
          </w:p>
        </w:tc>
        <w:tc>
          <w:tcPr>
            <w:tcW w:w="297" w:type="pct"/>
            <w:shd w:val="clear" w:color="auto" w:fill="auto"/>
            <w:noWrap/>
            <w:vAlign w:val="center"/>
            <w:hideMark/>
          </w:tcPr>
          <w:p w14:paraId="2F620A93" w14:textId="12EBAC16" w:rsidR="007A3127" w:rsidRPr="00350ED8" w:rsidRDefault="007A3127" w:rsidP="00FF4C8F">
            <w:pPr>
              <w:spacing w:after="0" w:line="240" w:lineRule="auto"/>
              <w:jc w:val="center"/>
              <w:rPr>
                <w:sz w:val="20"/>
                <w:szCs w:val="20"/>
              </w:rPr>
            </w:pPr>
            <w:r>
              <w:t>734</w:t>
            </w:r>
          </w:p>
        </w:tc>
        <w:tc>
          <w:tcPr>
            <w:tcW w:w="291" w:type="pct"/>
            <w:shd w:val="clear" w:color="auto" w:fill="auto"/>
            <w:noWrap/>
            <w:vAlign w:val="center"/>
            <w:hideMark/>
          </w:tcPr>
          <w:p w14:paraId="5F3C7BAC" w14:textId="7F0A8287" w:rsidR="007A3127" w:rsidRPr="00350ED8" w:rsidRDefault="007A3127" w:rsidP="00FF4C8F">
            <w:pPr>
              <w:spacing w:after="0" w:line="240" w:lineRule="auto"/>
              <w:jc w:val="center"/>
              <w:rPr>
                <w:sz w:val="20"/>
                <w:szCs w:val="20"/>
              </w:rPr>
            </w:pPr>
            <w:r>
              <w:t>654</w:t>
            </w:r>
          </w:p>
        </w:tc>
      </w:tr>
      <w:tr w:rsidR="007A3127" w:rsidRPr="00350ED8" w14:paraId="4C654C32" w14:textId="77777777" w:rsidTr="009A37AC">
        <w:trPr>
          <w:trHeight w:val="300"/>
        </w:trPr>
        <w:tc>
          <w:tcPr>
            <w:tcW w:w="1148" w:type="pct"/>
            <w:shd w:val="clear" w:color="auto" w:fill="auto"/>
            <w:noWrap/>
            <w:vAlign w:val="bottom"/>
            <w:hideMark/>
          </w:tcPr>
          <w:p w14:paraId="68B69798" w14:textId="77777777" w:rsidR="007A3127" w:rsidRPr="00FF4C8F" w:rsidRDefault="007A3127" w:rsidP="00FF4C8F">
            <w:pPr>
              <w:spacing w:after="0" w:line="240" w:lineRule="auto"/>
              <w:rPr>
                <w:b/>
              </w:rPr>
            </w:pPr>
            <w:r w:rsidRPr="00FF4C8F">
              <w:rPr>
                <w:b/>
              </w:rPr>
              <w:t>Dolichospermum planctonicum</w:t>
            </w:r>
          </w:p>
        </w:tc>
        <w:tc>
          <w:tcPr>
            <w:tcW w:w="287" w:type="pct"/>
            <w:shd w:val="clear" w:color="auto" w:fill="auto"/>
            <w:noWrap/>
            <w:vAlign w:val="center"/>
            <w:hideMark/>
          </w:tcPr>
          <w:p w14:paraId="3FE29755" w14:textId="61EB9D3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2D46E0B" w14:textId="302C1F93"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A8E97DA" w14:textId="29A3DC39"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2B6469C7" w14:textId="6DB33DF4" w:rsidR="007A3127" w:rsidRPr="00350ED8" w:rsidRDefault="007A3127" w:rsidP="00FF4C8F">
            <w:pPr>
              <w:spacing w:after="0" w:line="240" w:lineRule="auto"/>
              <w:jc w:val="center"/>
              <w:rPr>
                <w:sz w:val="20"/>
                <w:szCs w:val="20"/>
              </w:rPr>
            </w:pPr>
            <w:r>
              <w:t>4</w:t>
            </w:r>
          </w:p>
        </w:tc>
        <w:tc>
          <w:tcPr>
            <w:tcW w:w="297" w:type="pct"/>
            <w:shd w:val="clear" w:color="auto" w:fill="auto"/>
            <w:noWrap/>
            <w:vAlign w:val="center"/>
            <w:hideMark/>
          </w:tcPr>
          <w:p w14:paraId="463ABA21" w14:textId="4B8CBC41" w:rsidR="007A3127" w:rsidRPr="00350ED8" w:rsidRDefault="007A3127" w:rsidP="00FF4C8F">
            <w:pPr>
              <w:spacing w:after="0" w:line="240" w:lineRule="auto"/>
              <w:jc w:val="center"/>
              <w:rPr>
                <w:sz w:val="20"/>
                <w:szCs w:val="20"/>
              </w:rPr>
            </w:pPr>
            <w:r>
              <w:t>224</w:t>
            </w:r>
          </w:p>
        </w:tc>
        <w:tc>
          <w:tcPr>
            <w:tcW w:w="291" w:type="pct"/>
            <w:shd w:val="clear" w:color="auto" w:fill="auto"/>
            <w:noWrap/>
            <w:vAlign w:val="center"/>
            <w:hideMark/>
          </w:tcPr>
          <w:p w14:paraId="56035EBA" w14:textId="49114A6D" w:rsidR="007A3127" w:rsidRPr="00350ED8" w:rsidRDefault="007A3127" w:rsidP="00FF4C8F">
            <w:pPr>
              <w:spacing w:after="0" w:line="240" w:lineRule="auto"/>
              <w:jc w:val="center"/>
              <w:rPr>
                <w:sz w:val="20"/>
                <w:szCs w:val="20"/>
              </w:rPr>
            </w:pPr>
            <w:r>
              <w:t>142</w:t>
            </w:r>
          </w:p>
        </w:tc>
        <w:tc>
          <w:tcPr>
            <w:tcW w:w="291" w:type="pct"/>
            <w:shd w:val="clear" w:color="auto" w:fill="auto"/>
            <w:noWrap/>
            <w:vAlign w:val="center"/>
            <w:hideMark/>
          </w:tcPr>
          <w:p w14:paraId="5A55DE22" w14:textId="1FFE1D5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B37B304" w14:textId="2F54D052" w:rsidR="007A3127" w:rsidRPr="00350ED8" w:rsidRDefault="007A3127" w:rsidP="00FF4C8F">
            <w:pPr>
              <w:spacing w:after="0" w:line="240" w:lineRule="auto"/>
              <w:jc w:val="center"/>
              <w:rPr>
                <w:sz w:val="20"/>
                <w:szCs w:val="20"/>
              </w:rPr>
            </w:pPr>
            <w:r>
              <w:t>527</w:t>
            </w:r>
          </w:p>
        </w:tc>
        <w:tc>
          <w:tcPr>
            <w:tcW w:w="337" w:type="pct"/>
            <w:shd w:val="clear" w:color="auto" w:fill="auto"/>
            <w:noWrap/>
            <w:vAlign w:val="center"/>
            <w:hideMark/>
          </w:tcPr>
          <w:p w14:paraId="12DB732D" w14:textId="2144AB57" w:rsidR="007A3127" w:rsidRPr="00350ED8" w:rsidRDefault="007A3127" w:rsidP="00FF4C8F">
            <w:pPr>
              <w:spacing w:after="0" w:line="240" w:lineRule="auto"/>
              <w:jc w:val="center"/>
              <w:rPr>
                <w:sz w:val="20"/>
                <w:szCs w:val="20"/>
              </w:rPr>
            </w:pPr>
            <w:r>
              <w:t>1,030</w:t>
            </w:r>
          </w:p>
        </w:tc>
        <w:tc>
          <w:tcPr>
            <w:tcW w:w="291" w:type="pct"/>
            <w:shd w:val="clear" w:color="auto" w:fill="auto"/>
            <w:noWrap/>
            <w:vAlign w:val="center"/>
            <w:hideMark/>
          </w:tcPr>
          <w:p w14:paraId="07DE4D35" w14:textId="2F77F713"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644A525" w14:textId="5F85155B" w:rsidR="007A3127" w:rsidRPr="00350ED8" w:rsidRDefault="007A3127" w:rsidP="00FF4C8F">
            <w:pPr>
              <w:spacing w:after="0" w:line="240" w:lineRule="auto"/>
              <w:jc w:val="center"/>
              <w:rPr>
                <w:sz w:val="20"/>
                <w:szCs w:val="20"/>
              </w:rPr>
            </w:pPr>
            <w:r>
              <w:t>28</w:t>
            </w:r>
          </w:p>
        </w:tc>
        <w:tc>
          <w:tcPr>
            <w:tcW w:w="297" w:type="pct"/>
            <w:shd w:val="clear" w:color="auto" w:fill="auto"/>
            <w:noWrap/>
            <w:vAlign w:val="center"/>
            <w:hideMark/>
          </w:tcPr>
          <w:p w14:paraId="428073CD" w14:textId="4E938273"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4E766F3" w14:textId="024EB9D5" w:rsidR="007A3127" w:rsidRPr="00350ED8" w:rsidRDefault="007A3127" w:rsidP="00FF4C8F">
            <w:pPr>
              <w:spacing w:after="0" w:line="240" w:lineRule="auto"/>
              <w:jc w:val="center"/>
              <w:rPr>
                <w:sz w:val="20"/>
                <w:szCs w:val="20"/>
              </w:rPr>
            </w:pPr>
            <w:r>
              <w:t>-</w:t>
            </w:r>
          </w:p>
        </w:tc>
      </w:tr>
      <w:tr w:rsidR="007A3127" w:rsidRPr="00350ED8" w14:paraId="17291ABE" w14:textId="77777777" w:rsidTr="009A37AC">
        <w:trPr>
          <w:trHeight w:val="300"/>
        </w:trPr>
        <w:tc>
          <w:tcPr>
            <w:tcW w:w="1148" w:type="pct"/>
            <w:shd w:val="clear" w:color="auto" w:fill="auto"/>
            <w:noWrap/>
            <w:vAlign w:val="bottom"/>
            <w:hideMark/>
          </w:tcPr>
          <w:p w14:paraId="652904C9" w14:textId="77777777" w:rsidR="007A3127" w:rsidRPr="00FF4C8F" w:rsidRDefault="007A3127" w:rsidP="00FF4C8F">
            <w:pPr>
              <w:spacing w:after="0" w:line="240" w:lineRule="auto"/>
              <w:rPr>
                <w:b/>
              </w:rPr>
            </w:pPr>
            <w:r w:rsidRPr="00FF4C8F">
              <w:rPr>
                <w:b/>
              </w:rPr>
              <w:t>Fragilaria</w:t>
            </w:r>
          </w:p>
        </w:tc>
        <w:tc>
          <w:tcPr>
            <w:tcW w:w="287" w:type="pct"/>
            <w:shd w:val="clear" w:color="auto" w:fill="auto"/>
            <w:noWrap/>
            <w:vAlign w:val="center"/>
            <w:hideMark/>
          </w:tcPr>
          <w:p w14:paraId="71A97F10" w14:textId="11B96D8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E7C862C" w14:textId="7AFC7C2F"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A33F51D" w14:textId="68601E3A"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64F3D0B" w14:textId="74F35493"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8E58ADC" w14:textId="4C2F7F8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90D1F26" w14:textId="199C3D64" w:rsidR="007A3127" w:rsidRPr="00350ED8" w:rsidRDefault="007A3127" w:rsidP="00FF4C8F">
            <w:pPr>
              <w:spacing w:after="0" w:line="240" w:lineRule="auto"/>
              <w:jc w:val="center"/>
              <w:rPr>
                <w:sz w:val="20"/>
                <w:szCs w:val="20"/>
              </w:rPr>
            </w:pPr>
            <w:r>
              <w:t>26</w:t>
            </w:r>
          </w:p>
        </w:tc>
        <w:tc>
          <w:tcPr>
            <w:tcW w:w="291" w:type="pct"/>
            <w:shd w:val="clear" w:color="auto" w:fill="auto"/>
            <w:noWrap/>
            <w:vAlign w:val="center"/>
            <w:hideMark/>
          </w:tcPr>
          <w:p w14:paraId="2770A6C9" w14:textId="0939796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7BB266B" w14:textId="74D40F58"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51BD8F97" w14:textId="50AE67B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03A80F3" w14:textId="66ED4A6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F71D61A" w14:textId="5AD70F29"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1D2F659C" w14:textId="0CBF6A53"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E59D40F" w14:textId="1A9CE54A" w:rsidR="007A3127" w:rsidRPr="00350ED8" w:rsidRDefault="007A3127" w:rsidP="00FF4C8F">
            <w:pPr>
              <w:spacing w:after="0" w:line="240" w:lineRule="auto"/>
              <w:jc w:val="center"/>
              <w:rPr>
                <w:sz w:val="20"/>
                <w:szCs w:val="20"/>
              </w:rPr>
            </w:pPr>
            <w:r>
              <w:t>-</w:t>
            </w:r>
          </w:p>
        </w:tc>
      </w:tr>
      <w:tr w:rsidR="007A3127" w:rsidRPr="00350ED8" w14:paraId="597E2505" w14:textId="77777777" w:rsidTr="009A37AC">
        <w:trPr>
          <w:trHeight w:val="300"/>
        </w:trPr>
        <w:tc>
          <w:tcPr>
            <w:tcW w:w="1148" w:type="pct"/>
            <w:shd w:val="clear" w:color="auto" w:fill="auto"/>
            <w:noWrap/>
            <w:vAlign w:val="bottom"/>
            <w:hideMark/>
          </w:tcPr>
          <w:p w14:paraId="1EF3B5F4" w14:textId="77777777" w:rsidR="007A3127" w:rsidRPr="00FF4C8F" w:rsidRDefault="007A3127" w:rsidP="00FF4C8F">
            <w:pPr>
              <w:spacing w:after="0" w:line="240" w:lineRule="auto"/>
              <w:rPr>
                <w:b/>
              </w:rPr>
            </w:pPr>
            <w:r w:rsidRPr="00FF4C8F">
              <w:rPr>
                <w:b/>
              </w:rPr>
              <w:t>Geitlerinema</w:t>
            </w:r>
          </w:p>
        </w:tc>
        <w:tc>
          <w:tcPr>
            <w:tcW w:w="287" w:type="pct"/>
            <w:shd w:val="clear" w:color="auto" w:fill="auto"/>
            <w:noWrap/>
            <w:vAlign w:val="center"/>
            <w:hideMark/>
          </w:tcPr>
          <w:p w14:paraId="06981DB2" w14:textId="10FB9E9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4B7F728" w14:textId="2D51E672"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0916390" w14:textId="09757BDA"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4A587B2" w14:textId="27AD4E1C"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2D537F39" w14:textId="42FCA6C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7447316" w14:textId="4BC1111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8001AD7" w14:textId="0A8E715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71269B8" w14:textId="7625E3D2"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786E99D9" w14:textId="2EA3F88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6110A26" w14:textId="39C398D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6BF3870" w14:textId="649045EA"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40E4D1FE" w14:textId="10D26898" w:rsidR="007A3127" w:rsidRPr="00350ED8" w:rsidRDefault="007A3127" w:rsidP="00FF4C8F">
            <w:pPr>
              <w:spacing w:after="0" w:line="240" w:lineRule="auto"/>
              <w:jc w:val="center"/>
              <w:rPr>
                <w:sz w:val="20"/>
                <w:szCs w:val="20"/>
              </w:rPr>
            </w:pPr>
            <w:r>
              <w:t>76</w:t>
            </w:r>
          </w:p>
        </w:tc>
        <w:tc>
          <w:tcPr>
            <w:tcW w:w="291" w:type="pct"/>
            <w:shd w:val="clear" w:color="auto" w:fill="auto"/>
            <w:noWrap/>
            <w:vAlign w:val="center"/>
            <w:hideMark/>
          </w:tcPr>
          <w:p w14:paraId="2558C4AF" w14:textId="61643E57" w:rsidR="007A3127" w:rsidRPr="00350ED8" w:rsidRDefault="007A3127" w:rsidP="00FF4C8F">
            <w:pPr>
              <w:spacing w:after="0" w:line="240" w:lineRule="auto"/>
              <w:jc w:val="center"/>
              <w:rPr>
                <w:sz w:val="20"/>
                <w:szCs w:val="20"/>
              </w:rPr>
            </w:pPr>
            <w:r>
              <w:t>-</w:t>
            </w:r>
          </w:p>
        </w:tc>
      </w:tr>
      <w:tr w:rsidR="007A3127" w:rsidRPr="00350ED8" w14:paraId="66B6A2C2" w14:textId="77777777" w:rsidTr="009A37AC">
        <w:trPr>
          <w:trHeight w:val="300"/>
        </w:trPr>
        <w:tc>
          <w:tcPr>
            <w:tcW w:w="1148" w:type="pct"/>
            <w:shd w:val="clear" w:color="auto" w:fill="auto"/>
            <w:noWrap/>
            <w:vAlign w:val="bottom"/>
            <w:hideMark/>
          </w:tcPr>
          <w:p w14:paraId="161EE4DD" w14:textId="77777777" w:rsidR="007A3127" w:rsidRPr="00FF4C8F" w:rsidRDefault="007A3127" w:rsidP="00FF4C8F">
            <w:pPr>
              <w:spacing w:after="0" w:line="240" w:lineRule="auto"/>
              <w:rPr>
                <w:b/>
              </w:rPr>
            </w:pPr>
            <w:r w:rsidRPr="00FF4C8F">
              <w:rPr>
                <w:b/>
              </w:rPr>
              <w:t>Melosira</w:t>
            </w:r>
          </w:p>
        </w:tc>
        <w:tc>
          <w:tcPr>
            <w:tcW w:w="287" w:type="pct"/>
            <w:shd w:val="clear" w:color="auto" w:fill="auto"/>
            <w:noWrap/>
            <w:vAlign w:val="center"/>
            <w:hideMark/>
          </w:tcPr>
          <w:p w14:paraId="3A3EC262" w14:textId="3BA1193F" w:rsidR="007A3127" w:rsidRPr="00350ED8" w:rsidRDefault="007A3127" w:rsidP="00FF4C8F">
            <w:pPr>
              <w:spacing w:after="0" w:line="240" w:lineRule="auto"/>
              <w:jc w:val="center"/>
              <w:rPr>
                <w:sz w:val="20"/>
                <w:szCs w:val="20"/>
              </w:rPr>
            </w:pPr>
            <w:r>
              <w:t>14</w:t>
            </w:r>
          </w:p>
        </w:tc>
        <w:tc>
          <w:tcPr>
            <w:tcW w:w="291" w:type="pct"/>
            <w:shd w:val="clear" w:color="auto" w:fill="auto"/>
            <w:noWrap/>
            <w:vAlign w:val="center"/>
            <w:hideMark/>
          </w:tcPr>
          <w:p w14:paraId="14B40A1D" w14:textId="296E7166"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9F4AC36" w14:textId="7F6F4EB1"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A7F7DDE" w14:textId="4120EC38"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280C76DB" w14:textId="1ADE93B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13874CC" w14:textId="267C3C87" w:rsidR="007A3127" w:rsidRPr="00350ED8" w:rsidRDefault="007A3127" w:rsidP="00FF4C8F">
            <w:pPr>
              <w:spacing w:after="0" w:line="240" w:lineRule="auto"/>
              <w:jc w:val="center"/>
              <w:rPr>
                <w:sz w:val="20"/>
                <w:szCs w:val="20"/>
              </w:rPr>
            </w:pPr>
            <w:r>
              <w:t>40</w:t>
            </w:r>
          </w:p>
        </w:tc>
        <w:tc>
          <w:tcPr>
            <w:tcW w:w="291" w:type="pct"/>
            <w:shd w:val="clear" w:color="auto" w:fill="auto"/>
            <w:noWrap/>
            <w:vAlign w:val="center"/>
            <w:hideMark/>
          </w:tcPr>
          <w:p w14:paraId="6DE5634A" w14:textId="125B5747" w:rsidR="007A3127" w:rsidRPr="00350ED8" w:rsidRDefault="007A3127" w:rsidP="00FF4C8F">
            <w:pPr>
              <w:spacing w:after="0" w:line="240" w:lineRule="auto"/>
              <w:jc w:val="center"/>
              <w:rPr>
                <w:sz w:val="20"/>
                <w:szCs w:val="20"/>
              </w:rPr>
            </w:pPr>
            <w:r>
              <w:t>80</w:t>
            </w:r>
          </w:p>
        </w:tc>
        <w:tc>
          <w:tcPr>
            <w:tcW w:w="291" w:type="pct"/>
            <w:shd w:val="clear" w:color="auto" w:fill="auto"/>
            <w:noWrap/>
            <w:vAlign w:val="center"/>
            <w:hideMark/>
          </w:tcPr>
          <w:p w14:paraId="141EFC08" w14:textId="2CB00441"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03B77E60" w14:textId="51A4F5A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177D695" w14:textId="4D4D306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D6FE453" w14:textId="28FDFF75"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289727F5" w14:textId="68410D9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9E4B9BF" w14:textId="722939DB" w:rsidR="007A3127" w:rsidRPr="00350ED8" w:rsidRDefault="007A3127" w:rsidP="00FF4C8F">
            <w:pPr>
              <w:spacing w:after="0" w:line="240" w:lineRule="auto"/>
              <w:jc w:val="center"/>
              <w:rPr>
                <w:sz w:val="20"/>
                <w:szCs w:val="20"/>
              </w:rPr>
            </w:pPr>
            <w:r>
              <w:t>-</w:t>
            </w:r>
          </w:p>
        </w:tc>
      </w:tr>
      <w:tr w:rsidR="007A3127" w:rsidRPr="00350ED8" w14:paraId="034ADA49" w14:textId="77777777" w:rsidTr="009A37AC">
        <w:trPr>
          <w:trHeight w:val="300"/>
        </w:trPr>
        <w:tc>
          <w:tcPr>
            <w:tcW w:w="1148" w:type="pct"/>
            <w:shd w:val="clear" w:color="auto" w:fill="auto"/>
            <w:noWrap/>
            <w:vAlign w:val="bottom"/>
            <w:hideMark/>
          </w:tcPr>
          <w:p w14:paraId="078EEC88" w14:textId="77777777" w:rsidR="007A3127" w:rsidRPr="00FF4C8F" w:rsidRDefault="007A3127" w:rsidP="00FF4C8F">
            <w:pPr>
              <w:spacing w:after="0" w:line="240" w:lineRule="auto"/>
              <w:rPr>
                <w:b/>
              </w:rPr>
            </w:pPr>
            <w:r w:rsidRPr="00FF4C8F">
              <w:rPr>
                <w:b/>
              </w:rPr>
              <w:t>Merismopedia</w:t>
            </w:r>
          </w:p>
        </w:tc>
        <w:tc>
          <w:tcPr>
            <w:tcW w:w="287" w:type="pct"/>
            <w:shd w:val="clear" w:color="auto" w:fill="auto"/>
            <w:noWrap/>
            <w:vAlign w:val="center"/>
            <w:hideMark/>
          </w:tcPr>
          <w:p w14:paraId="1114E125" w14:textId="5D5C5A3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90E03B5" w14:textId="30072A95"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9B12A98" w14:textId="0277CF3B"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CBBDC03" w14:textId="791B888C"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4DF45447" w14:textId="65419C7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15204EE" w14:textId="475FF13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293EFD6" w14:textId="1DCED91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064A241" w14:textId="5CEB8F1B"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5FB19CAF" w14:textId="036AEBD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BD4D631" w14:textId="240B261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F29EFDD" w14:textId="38BE53E3" w:rsidR="007A3127" w:rsidRPr="00350ED8" w:rsidRDefault="007A3127" w:rsidP="00FF4C8F">
            <w:pPr>
              <w:spacing w:after="0" w:line="240" w:lineRule="auto"/>
              <w:jc w:val="center"/>
              <w:rPr>
                <w:sz w:val="20"/>
                <w:szCs w:val="20"/>
              </w:rPr>
            </w:pPr>
            <w:r>
              <w:t>1,600</w:t>
            </w:r>
          </w:p>
        </w:tc>
        <w:tc>
          <w:tcPr>
            <w:tcW w:w="297" w:type="pct"/>
            <w:shd w:val="clear" w:color="auto" w:fill="auto"/>
            <w:noWrap/>
            <w:vAlign w:val="center"/>
            <w:hideMark/>
          </w:tcPr>
          <w:p w14:paraId="36E3D7DD" w14:textId="6B42901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DDD0663" w14:textId="3EC5A872" w:rsidR="007A3127" w:rsidRPr="00350ED8" w:rsidRDefault="007A3127" w:rsidP="00FF4C8F">
            <w:pPr>
              <w:spacing w:after="0" w:line="240" w:lineRule="auto"/>
              <w:jc w:val="center"/>
              <w:rPr>
                <w:sz w:val="20"/>
                <w:szCs w:val="20"/>
              </w:rPr>
            </w:pPr>
            <w:r>
              <w:t>-</w:t>
            </w:r>
          </w:p>
        </w:tc>
      </w:tr>
      <w:tr w:rsidR="007A3127" w:rsidRPr="00350ED8" w14:paraId="104CE906" w14:textId="77777777" w:rsidTr="009A37AC">
        <w:trPr>
          <w:trHeight w:val="300"/>
        </w:trPr>
        <w:tc>
          <w:tcPr>
            <w:tcW w:w="1148" w:type="pct"/>
            <w:shd w:val="clear" w:color="auto" w:fill="auto"/>
            <w:noWrap/>
            <w:vAlign w:val="bottom"/>
            <w:hideMark/>
          </w:tcPr>
          <w:p w14:paraId="69A4DF95" w14:textId="77777777" w:rsidR="007A3127" w:rsidRPr="00FF4C8F" w:rsidRDefault="007A3127" w:rsidP="00FF4C8F">
            <w:pPr>
              <w:spacing w:after="0" w:line="240" w:lineRule="auto"/>
              <w:rPr>
                <w:b/>
              </w:rPr>
            </w:pPr>
            <w:r w:rsidRPr="00FF4C8F">
              <w:rPr>
                <w:b/>
              </w:rPr>
              <w:t>Microcystis flos-aquae</w:t>
            </w:r>
          </w:p>
        </w:tc>
        <w:tc>
          <w:tcPr>
            <w:tcW w:w="287" w:type="pct"/>
            <w:shd w:val="clear" w:color="auto" w:fill="auto"/>
            <w:noWrap/>
            <w:vAlign w:val="center"/>
            <w:hideMark/>
          </w:tcPr>
          <w:p w14:paraId="752258C1" w14:textId="76BFF23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1B3DE19" w14:textId="2AA91DA9"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2C5C33D5" w14:textId="1D549EAC" w:rsidR="007A3127" w:rsidRPr="00350ED8" w:rsidRDefault="007A3127" w:rsidP="00FF4C8F">
            <w:pPr>
              <w:spacing w:after="0" w:line="240" w:lineRule="auto"/>
              <w:jc w:val="center"/>
              <w:rPr>
                <w:sz w:val="20"/>
                <w:szCs w:val="20"/>
              </w:rPr>
            </w:pPr>
            <w:r>
              <w:t>147</w:t>
            </w:r>
          </w:p>
        </w:tc>
        <w:tc>
          <w:tcPr>
            <w:tcW w:w="298" w:type="pct"/>
            <w:shd w:val="clear" w:color="auto" w:fill="auto"/>
            <w:noWrap/>
            <w:vAlign w:val="center"/>
            <w:hideMark/>
          </w:tcPr>
          <w:p w14:paraId="683D488B" w14:textId="11CCFFCF" w:rsidR="007A3127" w:rsidRPr="00350ED8" w:rsidRDefault="007A3127" w:rsidP="00FF4C8F">
            <w:pPr>
              <w:spacing w:after="0" w:line="240" w:lineRule="auto"/>
              <w:jc w:val="center"/>
              <w:rPr>
                <w:sz w:val="20"/>
                <w:szCs w:val="20"/>
              </w:rPr>
            </w:pPr>
            <w:r>
              <w:t>123</w:t>
            </w:r>
          </w:p>
        </w:tc>
        <w:tc>
          <w:tcPr>
            <w:tcW w:w="297" w:type="pct"/>
            <w:shd w:val="clear" w:color="auto" w:fill="auto"/>
            <w:noWrap/>
            <w:vAlign w:val="center"/>
            <w:hideMark/>
          </w:tcPr>
          <w:p w14:paraId="1214F85B" w14:textId="09A6F800" w:rsidR="007A3127" w:rsidRPr="00350ED8" w:rsidRDefault="007A3127" w:rsidP="00FF4C8F">
            <w:pPr>
              <w:spacing w:after="0" w:line="240" w:lineRule="auto"/>
              <w:jc w:val="center"/>
              <w:rPr>
                <w:sz w:val="20"/>
                <w:szCs w:val="20"/>
              </w:rPr>
            </w:pPr>
            <w:r>
              <w:t>20</w:t>
            </w:r>
          </w:p>
        </w:tc>
        <w:tc>
          <w:tcPr>
            <w:tcW w:w="291" w:type="pct"/>
            <w:shd w:val="clear" w:color="auto" w:fill="auto"/>
            <w:noWrap/>
            <w:vAlign w:val="center"/>
            <w:hideMark/>
          </w:tcPr>
          <w:p w14:paraId="49887833" w14:textId="30B5D90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3781EC3" w14:textId="111EA2E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240D757" w14:textId="6939AA11"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0C91D670" w14:textId="420776C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1DC3226" w14:textId="583BC01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77CB3C4" w14:textId="767D2D37"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560913D5" w14:textId="1DCB9FE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54AC3F9" w14:textId="546E2ABE" w:rsidR="007A3127" w:rsidRPr="00350ED8" w:rsidRDefault="007A3127" w:rsidP="00FF4C8F">
            <w:pPr>
              <w:spacing w:after="0" w:line="240" w:lineRule="auto"/>
              <w:jc w:val="center"/>
              <w:rPr>
                <w:sz w:val="20"/>
                <w:szCs w:val="20"/>
              </w:rPr>
            </w:pPr>
            <w:r>
              <w:t>-</w:t>
            </w:r>
          </w:p>
        </w:tc>
      </w:tr>
      <w:tr w:rsidR="007A3127" w:rsidRPr="00350ED8" w14:paraId="32969E7C" w14:textId="77777777" w:rsidTr="009A37AC">
        <w:trPr>
          <w:trHeight w:val="300"/>
        </w:trPr>
        <w:tc>
          <w:tcPr>
            <w:tcW w:w="1148" w:type="pct"/>
            <w:shd w:val="clear" w:color="auto" w:fill="auto"/>
            <w:noWrap/>
            <w:vAlign w:val="bottom"/>
            <w:hideMark/>
          </w:tcPr>
          <w:p w14:paraId="71943C2E" w14:textId="77777777" w:rsidR="007A3127" w:rsidRPr="00FF4C8F" w:rsidRDefault="007A3127" w:rsidP="00FF4C8F">
            <w:pPr>
              <w:spacing w:after="0" w:line="240" w:lineRule="auto"/>
              <w:rPr>
                <w:b/>
              </w:rPr>
            </w:pPr>
            <w:r w:rsidRPr="00FF4C8F">
              <w:rPr>
                <w:b/>
              </w:rPr>
              <w:t>Monoraphidium</w:t>
            </w:r>
          </w:p>
        </w:tc>
        <w:tc>
          <w:tcPr>
            <w:tcW w:w="287" w:type="pct"/>
            <w:shd w:val="clear" w:color="auto" w:fill="auto"/>
            <w:noWrap/>
            <w:vAlign w:val="center"/>
            <w:hideMark/>
          </w:tcPr>
          <w:p w14:paraId="5ED5A8F8" w14:textId="1341F86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5C02077" w14:textId="0E34871C" w:rsidR="007A3127" w:rsidRPr="00350ED8" w:rsidRDefault="007A3127" w:rsidP="00FF4C8F">
            <w:pPr>
              <w:spacing w:after="0" w:line="240" w:lineRule="auto"/>
              <w:jc w:val="center"/>
              <w:rPr>
                <w:sz w:val="20"/>
                <w:szCs w:val="20"/>
              </w:rPr>
            </w:pPr>
            <w:r>
              <w:t>30</w:t>
            </w:r>
          </w:p>
        </w:tc>
        <w:tc>
          <w:tcPr>
            <w:tcW w:w="298" w:type="pct"/>
            <w:shd w:val="clear" w:color="auto" w:fill="auto"/>
            <w:noWrap/>
            <w:vAlign w:val="center"/>
            <w:hideMark/>
          </w:tcPr>
          <w:p w14:paraId="76AA3E0F" w14:textId="1AA5BCAD" w:rsidR="007A3127" w:rsidRPr="00350ED8" w:rsidRDefault="007A3127" w:rsidP="00FF4C8F">
            <w:pPr>
              <w:spacing w:after="0" w:line="240" w:lineRule="auto"/>
              <w:jc w:val="center"/>
              <w:rPr>
                <w:sz w:val="20"/>
                <w:szCs w:val="20"/>
              </w:rPr>
            </w:pPr>
            <w:r>
              <w:t>600</w:t>
            </w:r>
          </w:p>
        </w:tc>
        <w:tc>
          <w:tcPr>
            <w:tcW w:w="298" w:type="pct"/>
            <w:shd w:val="clear" w:color="auto" w:fill="auto"/>
            <w:noWrap/>
            <w:vAlign w:val="center"/>
            <w:hideMark/>
          </w:tcPr>
          <w:p w14:paraId="7C1BB491" w14:textId="43297728" w:rsidR="007A3127" w:rsidRPr="00350ED8" w:rsidRDefault="007A3127" w:rsidP="00FF4C8F">
            <w:pPr>
              <w:spacing w:after="0" w:line="240" w:lineRule="auto"/>
              <w:jc w:val="center"/>
              <w:rPr>
                <w:sz w:val="20"/>
                <w:szCs w:val="20"/>
              </w:rPr>
            </w:pPr>
            <w:r>
              <w:t>200</w:t>
            </w:r>
          </w:p>
        </w:tc>
        <w:tc>
          <w:tcPr>
            <w:tcW w:w="297" w:type="pct"/>
            <w:shd w:val="clear" w:color="auto" w:fill="auto"/>
            <w:noWrap/>
            <w:vAlign w:val="center"/>
            <w:hideMark/>
          </w:tcPr>
          <w:p w14:paraId="4DEB06E7" w14:textId="5DAC5DD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C7498DE" w14:textId="67A4D6DE" w:rsidR="007A3127" w:rsidRPr="00350ED8" w:rsidRDefault="007A3127" w:rsidP="00FF4C8F">
            <w:pPr>
              <w:spacing w:after="0" w:line="240" w:lineRule="auto"/>
              <w:jc w:val="center"/>
              <w:rPr>
                <w:sz w:val="20"/>
                <w:szCs w:val="20"/>
              </w:rPr>
            </w:pPr>
            <w:r>
              <w:t>350</w:t>
            </w:r>
          </w:p>
        </w:tc>
        <w:tc>
          <w:tcPr>
            <w:tcW w:w="291" w:type="pct"/>
            <w:shd w:val="clear" w:color="auto" w:fill="auto"/>
            <w:noWrap/>
            <w:vAlign w:val="center"/>
            <w:hideMark/>
          </w:tcPr>
          <w:p w14:paraId="30196B65" w14:textId="143F253A" w:rsidR="007A3127" w:rsidRPr="00350ED8" w:rsidRDefault="007A3127" w:rsidP="00FF4C8F">
            <w:pPr>
              <w:spacing w:after="0" w:line="240" w:lineRule="auto"/>
              <w:jc w:val="center"/>
              <w:rPr>
                <w:sz w:val="20"/>
                <w:szCs w:val="20"/>
              </w:rPr>
            </w:pPr>
            <w:r>
              <w:t>350</w:t>
            </w:r>
          </w:p>
        </w:tc>
        <w:tc>
          <w:tcPr>
            <w:tcW w:w="291" w:type="pct"/>
            <w:shd w:val="clear" w:color="auto" w:fill="auto"/>
            <w:noWrap/>
            <w:vAlign w:val="center"/>
            <w:hideMark/>
          </w:tcPr>
          <w:p w14:paraId="5A39C700" w14:textId="3D22D35A" w:rsidR="007A3127" w:rsidRPr="00350ED8" w:rsidRDefault="007A3127" w:rsidP="00FF4C8F">
            <w:pPr>
              <w:spacing w:after="0" w:line="240" w:lineRule="auto"/>
              <w:jc w:val="center"/>
              <w:rPr>
                <w:sz w:val="20"/>
                <w:szCs w:val="20"/>
              </w:rPr>
            </w:pPr>
            <w:r>
              <w:t>125</w:t>
            </w:r>
          </w:p>
        </w:tc>
        <w:tc>
          <w:tcPr>
            <w:tcW w:w="337" w:type="pct"/>
            <w:shd w:val="clear" w:color="auto" w:fill="auto"/>
            <w:noWrap/>
            <w:vAlign w:val="center"/>
            <w:hideMark/>
          </w:tcPr>
          <w:p w14:paraId="75942583" w14:textId="7E8FAE35" w:rsidR="007A3127" w:rsidRPr="00350ED8" w:rsidRDefault="007A3127" w:rsidP="00FF4C8F">
            <w:pPr>
              <w:spacing w:after="0" w:line="240" w:lineRule="auto"/>
              <w:jc w:val="center"/>
              <w:rPr>
                <w:sz w:val="20"/>
                <w:szCs w:val="20"/>
              </w:rPr>
            </w:pPr>
            <w:r>
              <w:t>200</w:t>
            </w:r>
          </w:p>
        </w:tc>
        <w:tc>
          <w:tcPr>
            <w:tcW w:w="291" w:type="pct"/>
            <w:shd w:val="clear" w:color="auto" w:fill="auto"/>
            <w:noWrap/>
            <w:vAlign w:val="center"/>
            <w:hideMark/>
          </w:tcPr>
          <w:p w14:paraId="4F6FFC9D" w14:textId="506C94C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63AEDC7" w14:textId="7E783A71" w:rsidR="007A3127" w:rsidRPr="00350ED8" w:rsidRDefault="007A3127" w:rsidP="00FF4C8F">
            <w:pPr>
              <w:spacing w:after="0" w:line="240" w:lineRule="auto"/>
              <w:jc w:val="center"/>
              <w:rPr>
                <w:sz w:val="20"/>
                <w:szCs w:val="20"/>
              </w:rPr>
            </w:pPr>
            <w:r>
              <w:t>550</w:t>
            </w:r>
          </w:p>
        </w:tc>
        <w:tc>
          <w:tcPr>
            <w:tcW w:w="297" w:type="pct"/>
            <w:shd w:val="clear" w:color="auto" w:fill="auto"/>
            <w:noWrap/>
            <w:vAlign w:val="center"/>
            <w:hideMark/>
          </w:tcPr>
          <w:p w14:paraId="6DC09D7E" w14:textId="39B3C2D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166DF71" w14:textId="0F25F07B" w:rsidR="007A3127" w:rsidRPr="00350ED8" w:rsidRDefault="007A3127" w:rsidP="00FF4C8F">
            <w:pPr>
              <w:spacing w:after="0" w:line="240" w:lineRule="auto"/>
              <w:jc w:val="center"/>
              <w:rPr>
                <w:sz w:val="20"/>
                <w:szCs w:val="20"/>
              </w:rPr>
            </w:pPr>
            <w:r>
              <w:t>300</w:t>
            </w:r>
          </w:p>
        </w:tc>
      </w:tr>
      <w:tr w:rsidR="007A3127" w:rsidRPr="00350ED8" w14:paraId="2F5FBF5E" w14:textId="77777777" w:rsidTr="009A37AC">
        <w:trPr>
          <w:trHeight w:val="300"/>
        </w:trPr>
        <w:tc>
          <w:tcPr>
            <w:tcW w:w="1148" w:type="pct"/>
            <w:shd w:val="clear" w:color="auto" w:fill="auto"/>
            <w:noWrap/>
            <w:vAlign w:val="bottom"/>
            <w:hideMark/>
          </w:tcPr>
          <w:p w14:paraId="297687A4" w14:textId="77777777" w:rsidR="007A3127" w:rsidRPr="00FF4C8F" w:rsidRDefault="007A3127" w:rsidP="00FF4C8F">
            <w:pPr>
              <w:spacing w:after="0" w:line="240" w:lineRule="auto"/>
              <w:rPr>
                <w:b/>
              </w:rPr>
            </w:pPr>
            <w:r w:rsidRPr="00FF4C8F">
              <w:rPr>
                <w:b/>
              </w:rPr>
              <w:t>Navicula</w:t>
            </w:r>
          </w:p>
        </w:tc>
        <w:tc>
          <w:tcPr>
            <w:tcW w:w="287" w:type="pct"/>
            <w:shd w:val="clear" w:color="auto" w:fill="auto"/>
            <w:noWrap/>
            <w:vAlign w:val="center"/>
            <w:hideMark/>
          </w:tcPr>
          <w:p w14:paraId="433E7666" w14:textId="505A16B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E50ED0A" w14:textId="1160D534" w:rsidR="007A3127" w:rsidRPr="00350ED8" w:rsidRDefault="007A3127" w:rsidP="00FF4C8F">
            <w:pPr>
              <w:spacing w:after="0" w:line="240" w:lineRule="auto"/>
              <w:jc w:val="center"/>
              <w:rPr>
                <w:sz w:val="20"/>
                <w:szCs w:val="20"/>
              </w:rPr>
            </w:pPr>
            <w:r>
              <w:t>30</w:t>
            </w:r>
          </w:p>
        </w:tc>
        <w:tc>
          <w:tcPr>
            <w:tcW w:w="298" w:type="pct"/>
            <w:shd w:val="clear" w:color="auto" w:fill="auto"/>
            <w:noWrap/>
            <w:vAlign w:val="center"/>
            <w:hideMark/>
          </w:tcPr>
          <w:p w14:paraId="11A26523" w14:textId="0943EDEE" w:rsidR="007A3127" w:rsidRPr="00350ED8" w:rsidRDefault="007A3127" w:rsidP="00FF4C8F">
            <w:pPr>
              <w:spacing w:after="0" w:line="240" w:lineRule="auto"/>
              <w:jc w:val="center"/>
              <w:rPr>
                <w:sz w:val="20"/>
                <w:szCs w:val="20"/>
              </w:rPr>
            </w:pPr>
            <w:r>
              <w:t>850</w:t>
            </w:r>
          </w:p>
        </w:tc>
        <w:tc>
          <w:tcPr>
            <w:tcW w:w="298" w:type="pct"/>
            <w:shd w:val="clear" w:color="auto" w:fill="auto"/>
            <w:noWrap/>
            <w:vAlign w:val="center"/>
            <w:hideMark/>
          </w:tcPr>
          <w:p w14:paraId="1E0EB4A7" w14:textId="66608391" w:rsidR="007A3127" w:rsidRPr="00350ED8" w:rsidRDefault="007A3127" w:rsidP="00FF4C8F">
            <w:pPr>
              <w:spacing w:after="0" w:line="240" w:lineRule="auto"/>
              <w:jc w:val="center"/>
              <w:rPr>
                <w:sz w:val="20"/>
                <w:szCs w:val="20"/>
              </w:rPr>
            </w:pPr>
            <w:r>
              <w:t>600</w:t>
            </w:r>
          </w:p>
        </w:tc>
        <w:tc>
          <w:tcPr>
            <w:tcW w:w="297" w:type="pct"/>
            <w:shd w:val="clear" w:color="auto" w:fill="auto"/>
            <w:noWrap/>
            <w:vAlign w:val="center"/>
            <w:hideMark/>
          </w:tcPr>
          <w:p w14:paraId="35352257" w14:textId="7CF48145" w:rsidR="007A3127" w:rsidRPr="00350ED8" w:rsidRDefault="007A3127" w:rsidP="00FF4C8F">
            <w:pPr>
              <w:spacing w:after="0" w:line="240" w:lineRule="auto"/>
              <w:jc w:val="center"/>
              <w:rPr>
                <w:sz w:val="20"/>
                <w:szCs w:val="20"/>
              </w:rPr>
            </w:pPr>
            <w:r>
              <w:t>300</w:t>
            </w:r>
          </w:p>
        </w:tc>
        <w:tc>
          <w:tcPr>
            <w:tcW w:w="291" w:type="pct"/>
            <w:shd w:val="clear" w:color="auto" w:fill="auto"/>
            <w:noWrap/>
            <w:vAlign w:val="center"/>
            <w:hideMark/>
          </w:tcPr>
          <w:p w14:paraId="52733BDF" w14:textId="47C34C0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9CCB2CE" w14:textId="4943740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CF445AE" w14:textId="06AB6DB2" w:rsidR="007A3127" w:rsidRPr="00350ED8" w:rsidRDefault="007A3127" w:rsidP="00FF4C8F">
            <w:pPr>
              <w:spacing w:after="0" w:line="240" w:lineRule="auto"/>
              <w:jc w:val="center"/>
              <w:rPr>
                <w:sz w:val="20"/>
                <w:szCs w:val="20"/>
              </w:rPr>
            </w:pPr>
            <w:r>
              <w:t>200</w:t>
            </w:r>
          </w:p>
        </w:tc>
        <w:tc>
          <w:tcPr>
            <w:tcW w:w="337" w:type="pct"/>
            <w:shd w:val="clear" w:color="auto" w:fill="auto"/>
            <w:noWrap/>
            <w:vAlign w:val="center"/>
            <w:hideMark/>
          </w:tcPr>
          <w:p w14:paraId="3221EA92" w14:textId="6F588FC2" w:rsidR="007A3127" w:rsidRPr="00350ED8" w:rsidRDefault="007A3127" w:rsidP="00FF4C8F">
            <w:pPr>
              <w:spacing w:after="0" w:line="240" w:lineRule="auto"/>
              <w:jc w:val="center"/>
              <w:rPr>
                <w:sz w:val="20"/>
                <w:szCs w:val="20"/>
              </w:rPr>
            </w:pPr>
            <w:r>
              <w:t>500</w:t>
            </w:r>
          </w:p>
        </w:tc>
        <w:tc>
          <w:tcPr>
            <w:tcW w:w="291" w:type="pct"/>
            <w:shd w:val="clear" w:color="auto" w:fill="auto"/>
            <w:noWrap/>
            <w:vAlign w:val="center"/>
            <w:hideMark/>
          </w:tcPr>
          <w:p w14:paraId="5A30AC05" w14:textId="334E62F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8441283" w14:textId="2560AB54"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0686E523" w14:textId="03BEE30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0113660" w14:textId="2D470598" w:rsidR="007A3127" w:rsidRPr="00350ED8" w:rsidRDefault="007A3127" w:rsidP="00FF4C8F">
            <w:pPr>
              <w:spacing w:after="0" w:line="240" w:lineRule="auto"/>
              <w:jc w:val="center"/>
              <w:rPr>
                <w:sz w:val="20"/>
                <w:szCs w:val="20"/>
              </w:rPr>
            </w:pPr>
            <w:r>
              <w:t>200</w:t>
            </w:r>
          </w:p>
        </w:tc>
      </w:tr>
      <w:tr w:rsidR="007A3127" w:rsidRPr="00350ED8" w14:paraId="5B8129DF" w14:textId="77777777" w:rsidTr="009A37AC">
        <w:trPr>
          <w:trHeight w:val="300"/>
        </w:trPr>
        <w:tc>
          <w:tcPr>
            <w:tcW w:w="1148" w:type="pct"/>
            <w:shd w:val="clear" w:color="auto" w:fill="auto"/>
            <w:noWrap/>
            <w:vAlign w:val="bottom"/>
            <w:hideMark/>
          </w:tcPr>
          <w:p w14:paraId="127A72A5" w14:textId="77777777" w:rsidR="007A3127" w:rsidRPr="00FF4C8F" w:rsidRDefault="007A3127" w:rsidP="00FF4C8F">
            <w:pPr>
              <w:spacing w:after="0" w:line="240" w:lineRule="auto"/>
              <w:rPr>
                <w:b/>
              </w:rPr>
            </w:pPr>
            <w:r w:rsidRPr="00FF4C8F">
              <w:rPr>
                <w:b/>
              </w:rPr>
              <w:t>Oocystis</w:t>
            </w:r>
          </w:p>
        </w:tc>
        <w:tc>
          <w:tcPr>
            <w:tcW w:w="287" w:type="pct"/>
            <w:shd w:val="clear" w:color="auto" w:fill="auto"/>
            <w:noWrap/>
            <w:vAlign w:val="center"/>
            <w:hideMark/>
          </w:tcPr>
          <w:p w14:paraId="7E8CD8FD" w14:textId="1233BB7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C6D52D3" w14:textId="5E5DFA07"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90F5EAB" w14:textId="02814CEB"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2DAF7CE5" w14:textId="39C3DB11"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40572E90" w14:textId="0FC9BCF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BA22E31" w14:textId="53BB6A5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7D2EC83" w14:textId="5D62BFD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1C827D9" w14:textId="12ADB2BC" w:rsidR="007A3127" w:rsidRPr="00350ED8" w:rsidRDefault="007A3127" w:rsidP="00FF4C8F">
            <w:pPr>
              <w:spacing w:after="0" w:line="240" w:lineRule="auto"/>
              <w:jc w:val="center"/>
              <w:rPr>
                <w:sz w:val="20"/>
                <w:szCs w:val="20"/>
              </w:rPr>
            </w:pPr>
            <w:r>
              <w:t>75</w:t>
            </w:r>
          </w:p>
        </w:tc>
        <w:tc>
          <w:tcPr>
            <w:tcW w:w="337" w:type="pct"/>
            <w:shd w:val="clear" w:color="auto" w:fill="auto"/>
            <w:noWrap/>
            <w:vAlign w:val="center"/>
            <w:hideMark/>
          </w:tcPr>
          <w:p w14:paraId="76AD6388" w14:textId="3EF981D3"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4D03EFC" w14:textId="7B347DA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40D2D93" w14:textId="05187AD4"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389A4D20" w14:textId="2A6A0C1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28D8DAF" w14:textId="54EECC93" w:rsidR="007A3127" w:rsidRPr="00350ED8" w:rsidRDefault="007A3127" w:rsidP="00FF4C8F">
            <w:pPr>
              <w:spacing w:after="0" w:line="240" w:lineRule="auto"/>
              <w:jc w:val="center"/>
              <w:rPr>
                <w:sz w:val="20"/>
                <w:szCs w:val="20"/>
              </w:rPr>
            </w:pPr>
            <w:r>
              <w:t>-</w:t>
            </w:r>
          </w:p>
        </w:tc>
      </w:tr>
      <w:tr w:rsidR="007A3127" w:rsidRPr="00350ED8" w14:paraId="1C83B95D" w14:textId="77777777" w:rsidTr="009A37AC">
        <w:trPr>
          <w:trHeight w:val="300"/>
        </w:trPr>
        <w:tc>
          <w:tcPr>
            <w:tcW w:w="1148" w:type="pct"/>
            <w:shd w:val="clear" w:color="auto" w:fill="auto"/>
            <w:noWrap/>
            <w:vAlign w:val="bottom"/>
            <w:hideMark/>
          </w:tcPr>
          <w:p w14:paraId="05302BCE" w14:textId="77777777" w:rsidR="007A3127" w:rsidRPr="00FF4C8F" w:rsidRDefault="007A3127" w:rsidP="00FF4C8F">
            <w:pPr>
              <w:spacing w:after="0" w:line="240" w:lineRule="auto"/>
              <w:rPr>
                <w:b/>
              </w:rPr>
            </w:pPr>
            <w:r w:rsidRPr="00FF4C8F">
              <w:rPr>
                <w:b/>
              </w:rPr>
              <w:t>Other Organisms</w:t>
            </w:r>
          </w:p>
        </w:tc>
        <w:tc>
          <w:tcPr>
            <w:tcW w:w="287" w:type="pct"/>
            <w:shd w:val="clear" w:color="auto" w:fill="auto"/>
            <w:noWrap/>
            <w:vAlign w:val="center"/>
            <w:hideMark/>
          </w:tcPr>
          <w:p w14:paraId="240D1E82" w14:textId="58443706" w:rsidR="007A3127" w:rsidRPr="00350ED8" w:rsidRDefault="007A3127" w:rsidP="00FF4C8F">
            <w:pPr>
              <w:spacing w:after="0" w:line="240" w:lineRule="auto"/>
              <w:jc w:val="center"/>
              <w:rPr>
                <w:sz w:val="20"/>
                <w:szCs w:val="20"/>
              </w:rPr>
            </w:pPr>
            <w:r>
              <w:t>125</w:t>
            </w:r>
          </w:p>
        </w:tc>
        <w:tc>
          <w:tcPr>
            <w:tcW w:w="291" w:type="pct"/>
            <w:shd w:val="clear" w:color="auto" w:fill="auto"/>
            <w:noWrap/>
            <w:vAlign w:val="center"/>
            <w:hideMark/>
          </w:tcPr>
          <w:p w14:paraId="26581C32" w14:textId="30627633" w:rsidR="007A3127" w:rsidRPr="00350ED8" w:rsidRDefault="007A3127" w:rsidP="00FF4C8F">
            <w:pPr>
              <w:spacing w:after="0" w:line="240" w:lineRule="auto"/>
              <w:jc w:val="center"/>
              <w:rPr>
                <w:sz w:val="20"/>
                <w:szCs w:val="20"/>
              </w:rPr>
            </w:pPr>
            <w:r>
              <w:t>90</w:t>
            </w:r>
          </w:p>
        </w:tc>
        <w:tc>
          <w:tcPr>
            <w:tcW w:w="298" w:type="pct"/>
            <w:shd w:val="clear" w:color="auto" w:fill="auto"/>
            <w:noWrap/>
            <w:vAlign w:val="center"/>
            <w:hideMark/>
          </w:tcPr>
          <w:p w14:paraId="1D3E8222" w14:textId="33E13D01" w:rsidR="007A3127" w:rsidRPr="00350ED8" w:rsidRDefault="007A3127" w:rsidP="00FF4C8F">
            <w:pPr>
              <w:spacing w:after="0" w:line="240" w:lineRule="auto"/>
              <w:jc w:val="center"/>
              <w:rPr>
                <w:sz w:val="20"/>
                <w:szCs w:val="20"/>
              </w:rPr>
            </w:pPr>
            <w:r>
              <w:t>1,250</w:t>
            </w:r>
          </w:p>
        </w:tc>
        <w:tc>
          <w:tcPr>
            <w:tcW w:w="298" w:type="pct"/>
            <w:shd w:val="clear" w:color="auto" w:fill="auto"/>
            <w:noWrap/>
            <w:vAlign w:val="center"/>
            <w:hideMark/>
          </w:tcPr>
          <w:p w14:paraId="02130F46" w14:textId="63793B0A" w:rsidR="007A3127" w:rsidRPr="00350ED8" w:rsidRDefault="007A3127" w:rsidP="00FF4C8F">
            <w:pPr>
              <w:spacing w:after="0" w:line="240" w:lineRule="auto"/>
              <w:jc w:val="center"/>
              <w:rPr>
                <w:sz w:val="20"/>
                <w:szCs w:val="20"/>
              </w:rPr>
            </w:pPr>
            <w:r>
              <w:t>800</w:t>
            </w:r>
          </w:p>
        </w:tc>
        <w:tc>
          <w:tcPr>
            <w:tcW w:w="297" w:type="pct"/>
            <w:shd w:val="clear" w:color="auto" w:fill="auto"/>
            <w:noWrap/>
            <w:vAlign w:val="center"/>
            <w:hideMark/>
          </w:tcPr>
          <w:p w14:paraId="303D9765" w14:textId="3126F1AC" w:rsidR="007A3127" w:rsidRPr="00350ED8" w:rsidRDefault="007A3127" w:rsidP="00FF4C8F">
            <w:pPr>
              <w:spacing w:after="0" w:line="240" w:lineRule="auto"/>
              <w:jc w:val="center"/>
              <w:rPr>
                <w:sz w:val="20"/>
                <w:szCs w:val="20"/>
              </w:rPr>
            </w:pPr>
            <w:r>
              <w:t>650</w:t>
            </w:r>
          </w:p>
        </w:tc>
        <w:tc>
          <w:tcPr>
            <w:tcW w:w="291" w:type="pct"/>
            <w:shd w:val="clear" w:color="auto" w:fill="auto"/>
            <w:noWrap/>
            <w:vAlign w:val="center"/>
            <w:hideMark/>
          </w:tcPr>
          <w:p w14:paraId="45E5C28E" w14:textId="58C0CD93" w:rsidR="007A3127" w:rsidRPr="00350ED8" w:rsidRDefault="007A3127" w:rsidP="00FF4C8F">
            <w:pPr>
              <w:spacing w:after="0" w:line="240" w:lineRule="auto"/>
              <w:jc w:val="center"/>
              <w:rPr>
                <w:sz w:val="20"/>
                <w:szCs w:val="20"/>
              </w:rPr>
            </w:pPr>
            <w:r>
              <w:t>200</w:t>
            </w:r>
          </w:p>
        </w:tc>
        <w:tc>
          <w:tcPr>
            <w:tcW w:w="291" w:type="pct"/>
            <w:shd w:val="clear" w:color="auto" w:fill="auto"/>
            <w:noWrap/>
            <w:vAlign w:val="center"/>
            <w:hideMark/>
          </w:tcPr>
          <w:p w14:paraId="1A65894C" w14:textId="212088D3" w:rsidR="007A3127" w:rsidRPr="00350ED8" w:rsidRDefault="007A3127" w:rsidP="00FF4C8F">
            <w:pPr>
              <w:spacing w:after="0" w:line="240" w:lineRule="auto"/>
              <w:jc w:val="center"/>
              <w:rPr>
                <w:sz w:val="20"/>
                <w:szCs w:val="20"/>
              </w:rPr>
            </w:pPr>
            <w:r>
              <w:t>900</w:t>
            </w:r>
          </w:p>
        </w:tc>
        <w:tc>
          <w:tcPr>
            <w:tcW w:w="291" w:type="pct"/>
            <w:shd w:val="clear" w:color="auto" w:fill="auto"/>
            <w:noWrap/>
            <w:vAlign w:val="center"/>
            <w:hideMark/>
          </w:tcPr>
          <w:p w14:paraId="4450D591" w14:textId="0CF9D949" w:rsidR="007A3127" w:rsidRPr="00350ED8" w:rsidRDefault="007A3127" w:rsidP="00FF4C8F">
            <w:pPr>
              <w:spacing w:after="0" w:line="240" w:lineRule="auto"/>
              <w:jc w:val="center"/>
              <w:rPr>
                <w:sz w:val="20"/>
                <w:szCs w:val="20"/>
              </w:rPr>
            </w:pPr>
            <w:r>
              <w:t>800</w:t>
            </w:r>
          </w:p>
        </w:tc>
        <w:tc>
          <w:tcPr>
            <w:tcW w:w="337" w:type="pct"/>
            <w:shd w:val="clear" w:color="auto" w:fill="auto"/>
            <w:noWrap/>
            <w:vAlign w:val="center"/>
            <w:hideMark/>
          </w:tcPr>
          <w:p w14:paraId="6C1DF4EA" w14:textId="015BA050" w:rsidR="007A3127" w:rsidRPr="00350ED8" w:rsidRDefault="007A3127" w:rsidP="00FF4C8F">
            <w:pPr>
              <w:spacing w:after="0" w:line="240" w:lineRule="auto"/>
              <w:jc w:val="center"/>
              <w:rPr>
                <w:sz w:val="20"/>
                <w:szCs w:val="20"/>
              </w:rPr>
            </w:pPr>
            <w:r>
              <w:t>500</w:t>
            </w:r>
          </w:p>
        </w:tc>
        <w:tc>
          <w:tcPr>
            <w:tcW w:w="291" w:type="pct"/>
            <w:shd w:val="clear" w:color="auto" w:fill="auto"/>
            <w:noWrap/>
            <w:vAlign w:val="center"/>
            <w:hideMark/>
          </w:tcPr>
          <w:p w14:paraId="54499BA9" w14:textId="3338D095" w:rsidR="007A3127" w:rsidRPr="00350ED8" w:rsidRDefault="007A3127" w:rsidP="00FF4C8F">
            <w:pPr>
              <w:spacing w:after="0" w:line="240" w:lineRule="auto"/>
              <w:jc w:val="center"/>
              <w:rPr>
                <w:sz w:val="20"/>
                <w:szCs w:val="20"/>
              </w:rPr>
            </w:pPr>
            <w:r>
              <w:t>400</w:t>
            </w:r>
          </w:p>
        </w:tc>
        <w:tc>
          <w:tcPr>
            <w:tcW w:w="291" w:type="pct"/>
            <w:shd w:val="clear" w:color="auto" w:fill="auto"/>
            <w:noWrap/>
            <w:vAlign w:val="center"/>
            <w:hideMark/>
          </w:tcPr>
          <w:p w14:paraId="26E5768A" w14:textId="086F793B" w:rsidR="007A3127" w:rsidRPr="00350ED8" w:rsidRDefault="007A3127" w:rsidP="00FF4C8F">
            <w:pPr>
              <w:spacing w:after="0" w:line="240" w:lineRule="auto"/>
              <w:jc w:val="center"/>
              <w:rPr>
                <w:sz w:val="20"/>
                <w:szCs w:val="20"/>
              </w:rPr>
            </w:pPr>
            <w:r>
              <w:t>1,950</w:t>
            </w:r>
          </w:p>
        </w:tc>
        <w:tc>
          <w:tcPr>
            <w:tcW w:w="297" w:type="pct"/>
            <w:shd w:val="clear" w:color="auto" w:fill="auto"/>
            <w:noWrap/>
            <w:vAlign w:val="center"/>
            <w:hideMark/>
          </w:tcPr>
          <w:p w14:paraId="4C01654C" w14:textId="5877E273" w:rsidR="007A3127" w:rsidRPr="00350ED8" w:rsidRDefault="007A3127" w:rsidP="00FF4C8F">
            <w:pPr>
              <w:spacing w:after="0" w:line="240" w:lineRule="auto"/>
              <w:jc w:val="center"/>
              <w:rPr>
                <w:sz w:val="20"/>
                <w:szCs w:val="20"/>
              </w:rPr>
            </w:pPr>
            <w:r>
              <w:t>450</w:t>
            </w:r>
          </w:p>
        </w:tc>
        <w:tc>
          <w:tcPr>
            <w:tcW w:w="291" w:type="pct"/>
            <w:shd w:val="clear" w:color="auto" w:fill="auto"/>
            <w:noWrap/>
            <w:vAlign w:val="center"/>
            <w:hideMark/>
          </w:tcPr>
          <w:p w14:paraId="6C97F44A" w14:textId="01027F65" w:rsidR="007A3127" w:rsidRPr="00350ED8" w:rsidRDefault="007A3127" w:rsidP="00FF4C8F">
            <w:pPr>
              <w:spacing w:after="0" w:line="240" w:lineRule="auto"/>
              <w:jc w:val="center"/>
              <w:rPr>
                <w:sz w:val="20"/>
                <w:szCs w:val="20"/>
              </w:rPr>
            </w:pPr>
            <w:r>
              <w:t>250</w:t>
            </w:r>
          </w:p>
        </w:tc>
      </w:tr>
      <w:tr w:rsidR="007A3127" w:rsidRPr="00350ED8" w14:paraId="1B551B82" w14:textId="77777777" w:rsidTr="009A37AC">
        <w:trPr>
          <w:trHeight w:val="300"/>
        </w:trPr>
        <w:tc>
          <w:tcPr>
            <w:tcW w:w="1148" w:type="pct"/>
            <w:shd w:val="clear" w:color="auto" w:fill="auto"/>
            <w:noWrap/>
            <w:vAlign w:val="bottom"/>
            <w:hideMark/>
          </w:tcPr>
          <w:p w14:paraId="046AEFA4" w14:textId="77777777" w:rsidR="007A3127" w:rsidRPr="00FF4C8F" w:rsidRDefault="007A3127" w:rsidP="00FF4C8F">
            <w:pPr>
              <w:spacing w:after="0" w:line="240" w:lineRule="auto"/>
              <w:rPr>
                <w:b/>
              </w:rPr>
            </w:pPr>
            <w:r w:rsidRPr="00FF4C8F">
              <w:rPr>
                <w:b/>
              </w:rPr>
              <w:t>Pediastrum</w:t>
            </w:r>
          </w:p>
        </w:tc>
        <w:tc>
          <w:tcPr>
            <w:tcW w:w="287" w:type="pct"/>
            <w:shd w:val="clear" w:color="auto" w:fill="auto"/>
            <w:noWrap/>
            <w:vAlign w:val="center"/>
            <w:hideMark/>
          </w:tcPr>
          <w:p w14:paraId="15782BAA" w14:textId="79FA54C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E2FDE5E" w14:textId="3561F334"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4D728C2C" w14:textId="08BC9D34"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3E784D86" w14:textId="3DEFF3E9" w:rsidR="007A3127" w:rsidRPr="00350ED8" w:rsidRDefault="007A3127" w:rsidP="00FF4C8F">
            <w:pPr>
              <w:spacing w:after="0" w:line="240" w:lineRule="auto"/>
              <w:jc w:val="center"/>
              <w:rPr>
                <w:sz w:val="20"/>
                <w:szCs w:val="20"/>
              </w:rPr>
            </w:pPr>
            <w:r>
              <w:t>300</w:t>
            </w:r>
          </w:p>
        </w:tc>
        <w:tc>
          <w:tcPr>
            <w:tcW w:w="297" w:type="pct"/>
            <w:shd w:val="clear" w:color="auto" w:fill="auto"/>
            <w:noWrap/>
            <w:vAlign w:val="center"/>
            <w:hideMark/>
          </w:tcPr>
          <w:p w14:paraId="2842E9D8" w14:textId="292D30E6" w:rsidR="007A3127" w:rsidRPr="00350ED8" w:rsidRDefault="007A3127" w:rsidP="00FF4C8F">
            <w:pPr>
              <w:spacing w:after="0" w:line="240" w:lineRule="auto"/>
              <w:jc w:val="center"/>
              <w:rPr>
                <w:sz w:val="20"/>
                <w:szCs w:val="20"/>
              </w:rPr>
            </w:pPr>
            <w:r>
              <w:t>800</w:t>
            </w:r>
          </w:p>
        </w:tc>
        <w:tc>
          <w:tcPr>
            <w:tcW w:w="291" w:type="pct"/>
            <w:shd w:val="clear" w:color="auto" w:fill="auto"/>
            <w:noWrap/>
            <w:vAlign w:val="center"/>
            <w:hideMark/>
          </w:tcPr>
          <w:p w14:paraId="2A11C6FB" w14:textId="0079C5AC" w:rsidR="007A3127" w:rsidRPr="00350ED8" w:rsidRDefault="007A3127" w:rsidP="00FF4C8F">
            <w:pPr>
              <w:spacing w:after="0" w:line="240" w:lineRule="auto"/>
              <w:jc w:val="center"/>
              <w:rPr>
                <w:sz w:val="20"/>
                <w:szCs w:val="20"/>
              </w:rPr>
            </w:pPr>
            <w:r>
              <w:t>64</w:t>
            </w:r>
          </w:p>
        </w:tc>
        <w:tc>
          <w:tcPr>
            <w:tcW w:w="291" w:type="pct"/>
            <w:shd w:val="clear" w:color="auto" w:fill="auto"/>
            <w:noWrap/>
            <w:vAlign w:val="center"/>
            <w:hideMark/>
          </w:tcPr>
          <w:p w14:paraId="070B57EA" w14:textId="6E56BABD" w:rsidR="007A3127" w:rsidRPr="00350ED8" w:rsidRDefault="007A3127" w:rsidP="00FF4C8F">
            <w:pPr>
              <w:spacing w:after="0" w:line="240" w:lineRule="auto"/>
              <w:jc w:val="center"/>
              <w:rPr>
                <w:sz w:val="20"/>
                <w:szCs w:val="20"/>
              </w:rPr>
            </w:pPr>
            <w:r>
              <w:t>320</w:t>
            </w:r>
          </w:p>
        </w:tc>
        <w:tc>
          <w:tcPr>
            <w:tcW w:w="291" w:type="pct"/>
            <w:shd w:val="clear" w:color="auto" w:fill="auto"/>
            <w:noWrap/>
            <w:vAlign w:val="center"/>
            <w:hideMark/>
          </w:tcPr>
          <w:p w14:paraId="59385F7B" w14:textId="0700EF7D" w:rsidR="007A3127" w:rsidRPr="00350ED8" w:rsidRDefault="007A3127" w:rsidP="00FF4C8F">
            <w:pPr>
              <w:spacing w:after="0" w:line="240" w:lineRule="auto"/>
              <w:jc w:val="center"/>
              <w:rPr>
                <w:sz w:val="20"/>
                <w:szCs w:val="20"/>
              </w:rPr>
            </w:pPr>
            <w:r>
              <w:t>630</w:t>
            </w:r>
          </w:p>
        </w:tc>
        <w:tc>
          <w:tcPr>
            <w:tcW w:w="337" w:type="pct"/>
            <w:shd w:val="clear" w:color="auto" w:fill="auto"/>
            <w:noWrap/>
            <w:vAlign w:val="center"/>
            <w:hideMark/>
          </w:tcPr>
          <w:p w14:paraId="62B3E9B8" w14:textId="22A081AE" w:rsidR="007A3127" w:rsidRPr="00350ED8" w:rsidRDefault="007A3127" w:rsidP="00FF4C8F">
            <w:pPr>
              <w:spacing w:after="0" w:line="240" w:lineRule="auto"/>
              <w:jc w:val="center"/>
              <w:rPr>
                <w:sz w:val="20"/>
                <w:szCs w:val="20"/>
              </w:rPr>
            </w:pPr>
            <w:r>
              <w:t>600</w:t>
            </w:r>
          </w:p>
        </w:tc>
        <w:tc>
          <w:tcPr>
            <w:tcW w:w="291" w:type="pct"/>
            <w:shd w:val="clear" w:color="auto" w:fill="auto"/>
            <w:noWrap/>
            <w:vAlign w:val="center"/>
            <w:hideMark/>
          </w:tcPr>
          <w:p w14:paraId="2B1A113C" w14:textId="2AAF2869" w:rsidR="007A3127" w:rsidRPr="00350ED8" w:rsidRDefault="007A3127" w:rsidP="00FF4C8F">
            <w:pPr>
              <w:spacing w:after="0" w:line="240" w:lineRule="auto"/>
              <w:jc w:val="center"/>
              <w:rPr>
                <w:sz w:val="20"/>
                <w:szCs w:val="20"/>
              </w:rPr>
            </w:pPr>
            <w:r>
              <w:t>160</w:t>
            </w:r>
          </w:p>
        </w:tc>
        <w:tc>
          <w:tcPr>
            <w:tcW w:w="291" w:type="pct"/>
            <w:shd w:val="clear" w:color="auto" w:fill="auto"/>
            <w:noWrap/>
            <w:vAlign w:val="center"/>
            <w:hideMark/>
          </w:tcPr>
          <w:p w14:paraId="2213F906" w14:textId="5A630787"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34526EE" w14:textId="2F2FCF15" w:rsidR="007A3127" w:rsidRPr="00350ED8" w:rsidRDefault="007A3127" w:rsidP="00FF4C8F">
            <w:pPr>
              <w:spacing w:after="0" w:line="240" w:lineRule="auto"/>
              <w:jc w:val="center"/>
              <w:rPr>
                <w:sz w:val="20"/>
                <w:szCs w:val="20"/>
              </w:rPr>
            </w:pPr>
            <w:r>
              <w:t>267</w:t>
            </w:r>
          </w:p>
        </w:tc>
        <w:tc>
          <w:tcPr>
            <w:tcW w:w="291" w:type="pct"/>
            <w:shd w:val="clear" w:color="auto" w:fill="auto"/>
            <w:noWrap/>
            <w:vAlign w:val="center"/>
            <w:hideMark/>
          </w:tcPr>
          <w:p w14:paraId="3EF36ACD" w14:textId="155962FB" w:rsidR="007A3127" w:rsidRPr="00350ED8" w:rsidRDefault="007A3127" w:rsidP="00FF4C8F">
            <w:pPr>
              <w:spacing w:after="0" w:line="240" w:lineRule="auto"/>
              <w:jc w:val="center"/>
              <w:rPr>
                <w:sz w:val="20"/>
                <w:szCs w:val="20"/>
              </w:rPr>
            </w:pPr>
            <w:r>
              <w:t>-</w:t>
            </w:r>
          </w:p>
        </w:tc>
      </w:tr>
      <w:tr w:rsidR="007A3127" w:rsidRPr="00350ED8" w14:paraId="0A30789C" w14:textId="77777777" w:rsidTr="009A37AC">
        <w:trPr>
          <w:trHeight w:val="300"/>
        </w:trPr>
        <w:tc>
          <w:tcPr>
            <w:tcW w:w="1148" w:type="pct"/>
            <w:shd w:val="clear" w:color="auto" w:fill="auto"/>
            <w:noWrap/>
            <w:vAlign w:val="bottom"/>
            <w:hideMark/>
          </w:tcPr>
          <w:p w14:paraId="2B0D0652" w14:textId="77777777" w:rsidR="007A3127" w:rsidRPr="00FF4C8F" w:rsidRDefault="007A3127" w:rsidP="00FF4C8F">
            <w:pPr>
              <w:spacing w:after="0" w:line="240" w:lineRule="auto"/>
              <w:rPr>
                <w:b/>
              </w:rPr>
            </w:pPr>
            <w:r w:rsidRPr="00FF4C8F">
              <w:rPr>
                <w:b/>
              </w:rPr>
              <w:t>Phormidium</w:t>
            </w:r>
          </w:p>
        </w:tc>
        <w:tc>
          <w:tcPr>
            <w:tcW w:w="287" w:type="pct"/>
            <w:shd w:val="clear" w:color="auto" w:fill="auto"/>
            <w:noWrap/>
            <w:vAlign w:val="center"/>
            <w:hideMark/>
          </w:tcPr>
          <w:p w14:paraId="2DB84531" w14:textId="548A136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14334A2" w14:textId="2E2E77B9"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A46D76F" w14:textId="561D093D"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6AC39A15" w14:textId="7CAA4094"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6CFB12E2" w14:textId="00C7A989" w:rsidR="007A3127" w:rsidRPr="00350ED8" w:rsidRDefault="007A3127" w:rsidP="00FF4C8F">
            <w:pPr>
              <w:spacing w:after="0" w:line="240" w:lineRule="auto"/>
              <w:jc w:val="center"/>
              <w:rPr>
                <w:sz w:val="20"/>
                <w:szCs w:val="20"/>
              </w:rPr>
            </w:pPr>
            <w:r>
              <w:t>39</w:t>
            </w:r>
          </w:p>
        </w:tc>
        <w:tc>
          <w:tcPr>
            <w:tcW w:w="291" w:type="pct"/>
            <w:shd w:val="clear" w:color="auto" w:fill="auto"/>
            <w:noWrap/>
            <w:vAlign w:val="center"/>
            <w:hideMark/>
          </w:tcPr>
          <w:p w14:paraId="77106095" w14:textId="02816AE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A563754" w14:textId="1250261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8956D73" w14:textId="3F1086B2"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4794D01C" w14:textId="04FF84CB" w:rsidR="007A3127" w:rsidRPr="00350ED8" w:rsidRDefault="007A3127" w:rsidP="00FF4C8F">
            <w:pPr>
              <w:spacing w:after="0" w:line="240" w:lineRule="auto"/>
              <w:jc w:val="center"/>
              <w:rPr>
                <w:sz w:val="20"/>
                <w:szCs w:val="20"/>
              </w:rPr>
            </w:pPr>
            <w:r>
              <w:t>15</w:t>
            </w:r>
          </w:p>
        </w:tc>
        <w:tc>
          <w:tcPr>
            <w:tcW w:w="291" w:type="pct"/>
            <w:shd w:val="clear" w:color="auto" w:fill="auto"/>
            <w:noWrap/>
            <w:vAlign w:val="center"/>
            <w:hideMark/>
          </w:tcPr>
          <w:p w14:paraId="33009B43" w14:textId="6C4150D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951320E" w14:textId="021A8EB4"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AFA1F52" w14:textId="11E2D86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8907DA1" w14:textId="4C6367BF" w:rsidR="007A3127" w:rsidRPr="00350ED8" w:rsidRDefault="007A3127" w:rsidP="00FF4C8F">
            <w:pPr>
              <w:spacing w:after="0" w:line="240" w:lineRule="auto"/>
              <w:jc w:val="center"/>
              <w:rPr>
                <w:sz w:val="20"/>
                <w:szCs w:val="20"/>
              </w:rPr>
            </w:pPr>
            <w:r>
              <w:t>-</w:t>
            </w:r>
          </w:p>
        </w:tc>
      </w:tr>
      <w:tr w:rsidR="007A3127" w:rsidRPr="00350ED8" w14:paraId="55DE5B74" w14:textId="77777777" w:rsidTr="009A37AC">
        <w:trPr>
          <w:trHeight w:val="300"/>
        </w:trPr>
        <w:tc>
          <w:tcPr>
            <w:tcW w:w="1148" w:type="pct"/>
            <w:shd w:val="clear" w:color="auto" w:fill="auto"/>
            <w:noWrap/>
            <w:vAlign w:val="bottom"/>
            <w:hideMark/>
          </w:tcPr>
          <w:p w14:paraId="008FBA77" w14:textId="77777777" w:rsidR="007A3127" w:rsidRPr="00FF4C8F" w:rsidRDefault="007A3127" w:rsidP="00FF4C8F">
            <w:pPr>
              <w:spacing w:after="0" w:line="240" w:lineRule="auto"/>
              <w:rPr>
                <w:b/>
              </w:rPr>
            </w:pPr>
            <w:r w:rsidRPr="00FF4C8F">
              <w:rPr>
                <w:b/>
              </w:rPr>
              <w:t>Planctonema</w:t>
            </w:r>
          </w:p>
        </w:tc>
        <w:tc>
          <w:tcPr>
            <w:tcW w:w="287" w:type="pct"/>
            <w:shd w:val="clear" w:color="auto" w:fill="auto"/>
            <w:noWrap/>
            <w:vAlign w:val="center"/>
            <w:hideMark/>
          </w:tcPr>
          <w:p w14:paraId="24F106C7" w14:textId="55506C7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D9DC5D4" w14:textId="79035EAA"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38BB2A93" w14:textId="507CEE7E" w:rsidR="007A3127" w:rsidRPr="00350ED8" w:rsidRDefault="007A3127" w:rsidP="00FF4C8F">
            <w:pPr>
              <w:spacing w:after="0" w:line="240" w:lineRule="auto"/>
              <w:jc w:val="center"/>
              <w:rPr>
                <w:sz w:val="20"/>
                <w:szCs w:val="20"/>
              </w:rPr>
            </w:pPr>
            <w:r>
              <w:t>500</w:t>
            </w:r>
          </w:p>
        </w:tc>
        <w:tc>
          <w:tcPr>
            <w:tcW w:w="298" w:type="pct"/>
            <w:shd w:val="clear" w:color="auto" w:fill="auto"/>
            <w:noWrap/>
            <w:vAlign w:val="center"/>
            <w:hideMark/>
          </w:tcPr>
          <w:p w14:paraId="7F5D0F62" w14:textId="2C28BAF9"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30241578" w14:textId="7243DC7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358619A" w14:textId="25F4E0B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0A535F3" w14:textId="49F396A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D137F6B" w14:textId="152DC089"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700C2B65" w14:textId="0F2E73B0"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DE9C7E4" w14:textId="497FBAAB" w:rsidR="007A3127" w:rsidRPr="00350ED8" w:rsidRDefault="007A3127" w:rsidP="00FF4C8F">
            <w:pPr>
              <w:spacing w:after="0" w:line="240" w:lineRule="auto"/>
              <w:jc w:val="center"/>
              <w:rPr>
                <w:sz w:val="20"/>
                <w:szCs w:val="20"/>
              </w:rPr>
            </w:pPr>
            <w:r>
              <w:t>525</w:t>
            </w:r>
          </w:p>
        </w:tc>
        <w:tc>
          <w:tcPr>
            <w:tcW w:w="291" w:type="pct"/>
            <w:shd w:val="clear" w:color="auto" w:fill="auto"/>
            <w:noWrap/>
            <w:vAlign w:val="center"/>
            <w:hideMark/>
          </w:tcPr>
          <w:p w14:paraId="2CA63598" w14:textId="783231B7"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F62D1CB" w14:textId="725D43C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D176730" w14:textId="22D3EC69" w:rsidR="007A3127" w:rsidRPr="00350ED8" w:rsidRDefault="007A3127" w:rsidP="00FF4C8F">
            <w:pPr>
              <w:spacing w:after="0" w:line="240" w:lineRule="auto"/>
              <w:jc w:val="center"/>
              <w:rPr>
                <w:sz w:val="20"/>
                <w:szCs w:val="20"/>
              </w:rPr>
            </w:pPr>
            <w:r>
              <w:t>-</w:t>
            </w:r>
          </w:p>
        </w:tc>
      </w:tr>
      <w:tr w:rsidR="007A3127" w:rsidRPr="00350ED8" w14:paraId="5DDF5397" w14:textId="77777777" w:rsidTr="009A37AC">
        <w:trPr>
          <w:trHeight w:val="300"/>
        </w:trPr>
        <w:tc>
          <w:tcPr>
            <w:tcW w:w="1148" w:type="pct"/>
            <w:shd w:val="clear" w:color="auto" w:fill="auto"/>
            <w:noWrap/>
            <w:vAlign w:val="bottom"/>
            <w:hideMark/>
          </w:tcPr>
          <w:p w14:paraId="4E6741C3" w14:textId="77777777" w:rsidR="007A3127" w:rsidRPr="00FF4C8F" w:rsidRDefault="007A3127" w:rsidP="00FF4C8F">
            <w:pPr>
              <w:spacing w:after="0" w:line="240" w:lineRule="auto"/>
              <w:rPr>
                <w:b/>
              </w:rPr>
            </w:pPr>
            <w:r w:rsidRPr="00FF4C8F">
              <w:rPr>
                <w:b/>
              </w:rPr>
              <w:t>Planktolyngbya</w:t>
            </w:r>
          </w:p>
        </w:tc>
        <w:tc>
          <w:tcPr>
            <w:tcW w:w="287" w:type="pct"/>
            <w:shd w:val="clear" w:color="auto" w:fill="auto"/>
            <w:noWrap/>
            <w:vAlign w:val="center"/>
            <w:hideMark/>
          </w:tcPr>
          <w:p w14:paraId="6A52C0C3" w14:textId="0FF7B46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3B9DA67" w14:textId="54EB26D9"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BFC4191" w14:textId="59B4839A" w:rsidR="007A3127" w:rsidRPr="00350ED8" w:rsidRDefault="007A3127" w:rsidP="00FF4C8F">
            <w:pPr>
              <w:spacing w:after="0" w:line="240" w:lineRule="auto"/>
              <w:jc w:val="center"/>
              <w:rPr>
                <w:sz w:val="20"/>
                <w:szCs w:val="20"/>
              </w:rPr>
            </w:pPr>
            <w:r>
              <w:t>6,000</w:t>
            </w:r>
          </w:p>
        </w:tc>
        <w:tc>
          <w:tcPr>
            <w:tcW w:w="298" w:type="pct"/>
            <w:shd w:val="clear" w:color="auto" w:fill="auto"/>
            <w:noWrap/>
            <w:vAlign w:val="center"/>
            <w:hideMark/>
          </w:tcPr>
          <w:p w14:paraId="676C083A" w14:textId="3E3694EA" w:rsidR="007A3127" w:rsidRPr="00350ED8" w:rsidRDefault="007A3127" w:rsidP="00FF4C8F">
            <w:pPr>
              <w:spacing w:after="0" w:line="240" w:lineRule="auto"/>
              <w:jc w:val="center"/>
              <w:rPr>
                <w:sz w:val="20"/>
                <w:szCs w:val="20"/>
              </w:rPr>
            </w:pPr>
            <w:r>
              <w:t>6,600</w:t>
            </w:r>
          </w:p>
        </w:tc>
        <w:tc>
          <w:tcPr>
            <w:tcW w:w="297" w:type="pct"/>
            <w:shd w:val="clear" w:color="auto" w:fill="auto"/>
            <w:noWrap/>
            <w:vAlign w:val="center"/>
            <w:hideMark/>
          </w:tcPr>
          <w:p w14:paraId="36848DE2" w14:textId="27C31444"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643F7C3" w14:textId="04A961A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884B374" w14:textId="494A988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5E54B26" w14:textId="4607EFF0" w:rsidR="007A3127" w:rsidRPr="00350ED8" w:rsidRDefault="007A3127" w:rsidP="00FF4C8F">
            <w:pPr>
              <w:spacing w:after="0" w:line="240" w:lineRule="auto"/>
              <w:jc w:val="center"/>
              <w:rPr>
                <w:sz w:val="20"/>
                <w:szCs w:val="20"/>
              </w:rPr>
            </w:pPr>
            <w:r>
              <w:t>120</w:t>
            </w:r>
          </w:p>
        </w:tc>
        <w:tc>
          <w:tcPr>
            <w:tcW w:w="337" w:type="pct"/>
            <w:shd w:val="clear" w:color="auto" w:fill="auto"/>
            <w:noWrap/>
            <w:vAlign w:val="center"/>
            <w:hideMark/>
          </w:tcPr>
          <w:p w14:paraId="6880BAC2" w14:textId="62807D9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D898908" w14:textId="399B55E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05AC89B" w14:textId="4D9FF3B8" w:rsidR="007A3127" w:rsidRPr="00350ED8" w:rsidRDefault="007A3127" w:rsidP="00FF4C8F">
            <w:pPr>
              <w:spacing w:after="0" w:line="240" w:lineRule="auto"/>
              <w:jc w:val="center"/>
              <w:rPr>
                <w:sz w:val="20"/>
                <w:szCs w:val="20"/>
              </w:rPr>
            </w:pPr>
            <w:r>
              <w:t>133</w:t>
            </w:r>
          </w:p>
        </w:tc>
        <w:tc>
          <w:tcPr>
            <w:tcW w:w="297" w:type="pct"/>
            <w:shd w:val="clear" w:color="auto" w:fill="auto"/>
            <w:noWrap/>
            <w:vAlign w:val="center"/>
            <w:hideMark/>
          </w:tcPr>
          <w:p w14:paraId="05CEADD7" w14:textId="4E3459B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4EFC82D" w14:textId="162D4A43" w:rsidR="007A3127" w:rsidRPr="00350ED8" w:rsidRDefault="007A3127" w:rsidP="00FF4C8F">
            <w:pPr>
              <w:spacing w:after="0" w:line="240" w:lineRule="auto"/>
              <w:jc w:val="center"/>
              <w:rPr>
                <w:sz w:val="20"/>
                <w:szCs w:val="20"/>
              </w:rPr>
            </w:pPr>
            <w:r>
              <w:t>1,600</w:t>
            </w:r>
          </w:p>
        </w:tc>
      </w:tr>
      <w:tr w:rsidR="007A3127" w:rsidRPr="00350ED8" w14:paraId="663CD771" w14:textId="77777777" w:rsidTr="009A37AC">
        <w:trPr>
          <w:trHeight w:val="300"/>
        </w:trPr>
        <w:tc>
          <w:tcPr>
            <w:tcW w:w="1148" w:type="pct"/>
            <w:shd w:val="clear" w:color="auto" w:fill="auto"/>
            <w:noWrap/>
            <w:vAlign w:val="bottom"/>
            <w:hideMark/>
          </w:tcPr>
          <w:p w14:paraId="5B96C19D" w14:textId="77777777" w:rsidR="007A3127" w:rsidRPr="00FF4C8F" w:rsidRDefault="007A3127" w:rsidP="00FF4C8F">
            <w:pPr>
              <w:spacing w:after="0" w:line="240" w:lineRule="auto"/>
              <w:rPr>
                <w:b/>
              </w:rPr>
            </w:pPr>
            <w:r w:rsidRPr="00FF4C8F">
              <w:rPr>
                <w:b/>
              </w:rPr>
              <w:t>Planktothrix perornata_f_attenuata</w:t>
            </w:r>
          </w:p>
        </w:tc>
        <w:tc>
          <w:tcPr>
            <w:tcW w:w="287" w:type="pct"/>
            <w:shd w:val="clear" w:color="auto" w:fill="auto"/>
            <w:noWrap/>
            <w:vAlign w:val="center"/>
            <w:hideMark/>
          </w:tcPr>
          <w:p w14:paraId="418E843E" w14:textId="616EA97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374210F" w14:textId="2C5DBE39"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6924EA74" w14:textId="69A5654A"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48435236" w14:textId="6F0C8CA5"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59B5B4F0" w14:textId="7862692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AEB346E" w14:textId="3F7CA67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C472040" w14:textId="3C28726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FAD0B3E" w14:textId="3203B4D8"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5C953B1D" w14:textId="79A3026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409AF75" w14:textId="0B7C790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29D193B" w14:textId="38F5ED36" w:rsidR="007A3127" w:rsidRPr="00350ED8" w:rsidRDefault="007A3127" w:rsidP="00FF4C8F">
            <w:pPr>
              <w:spacing w:after="0" w:line="240" w:lineRule="auto"/>
              <w:jc w:val="center"/>
              <w:rPr>
                <w:sz w:val="20"/>
                <w:szCs w:val="20"/>
              </w:rPr>
            </w:pPr>
            <w:r>
              <w:t>62</w:t>
            </w:r>
          </w:p>
        </w:tc>
        <w:tc>
          <w:tcPr>
            <w:tcW w:w="297" w:type="pct"/>
            <w:shd w:val="clear" w:color="auto" w:fill="auto"/>
            <w:noWrap/>
            <w:vAlign w:val="center"/>
            <w:hideMark/>
          </w:tcPr>
          <w:p w14:paraId="3FDDE4B2" w14:textId="27DB0FD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E9B4898" w14:textId="577A3910" w:rsidR="007A3127" w:rsidRPr="00350ED8" w:rsidRDefault="007A3127" w:rsidP="00FF4C8F">
            <w:pPr>
              <w:spacing w:after="0" w:line="240" w:lineRule="auto"/>
              <w:jc w:val="center"/>
              <w:rPr>
                <w:sz w:val="20"/>
                <w:szCs w:val="20"/>
              </w:rPr>
            </w:pPr>
            <w:r>
              <w:t>-</w:t>
            </w:r>
          </w:p>
        </w:tc>
      </w:tr>
      <w:tr w:rsidR="007A3127" w:rsidRPr="00350ED8" w14:paraId="402DAD85" w14:textId="77777777" w:rsidTr="009A37AC">
        <w:trPr>
          <w:trHeight w:val="300"/>
        </w:trPr>
        <w:tc>
          <w:tcPr>
            <w:tcW w:w="1148" w:type="pct"/>
            <w:shd w:val="clear" w:color="auto" w:fill="auto"/>
            <w:noWrap/>
            <w:vAlign w:val="bottom"/>
            <w:hideMark/>
          </w:tcPr>
          <w:p w14:paraId="4721FD4A" w14:textId="77777777" w:rsidR="007A3127" w:rsidRPr="00FF4C8F" w:rsidRDefault="007A3127" w:rsidP="00FF4C8F">
            <w:pPr>
              <w:spacing w:after="0" w:line="240" w:lineRule="auto"/>
              <w:rPr>
                <w:b/>
              </w:rPr>
            </w:pPr>
            <w:r w:rsidRPr="00FF4C8F">
              <w:rPr>
                <w:b/>
              </w:rPr>
              <w:t>Pseudanabaena</w:t>
            </w:r>
          </w:p>
        </w:tc>
        <w:tc>
          <w:tcPr>
            <w:tcW w:w="287" w:type="pct"/>
            <w:shd w:val="clear" w:color="auto" w:fill="auto"/>
            <w:noWrap/>
            <w:vAlign w:val="center"/>
            <w:hideMark/>
          </w:tcPr>
          <w:p w14:paraId="7DFEE7A8" w14:textId="2873D58B" w:rsidR="007A3127" w:rsidRPr="00350ED8" w:rsidRDefault="007A3127" w:rsidP="00FF4C8F">
            <w:pPr>
              <w:spacing w:after="0" w:line="240" w:lineRule="auto"/>
              <w:jc w:val="center"/>
              <w:rPr>
                <w:sz w:val="20"/>
                <w:szCs w:val="20"/>
              </w:rPr>
            </w:pPr>
            <w:r>
              <w:t>53</w:t>
            </w:r>
          </w:p>
        </w:tc>
        <w:tc>
          <w:tcPr>
            <w:tcW w:w="291" w:type="pct"/>
            <w:shd w:val="clear" w:color="auto" w:fill="auto"/>
            <w:noWrap/>
            <w:vAlign w:val="center"/>
            <w:hideMark/>
          </w:tcPr>
          <w:p w14:paraId="370A07D3" w14:textId="26FE77B2" w:rsidR="007A3127" w:rsidRPr="00350ED8" w:rsidRDefault="007A3127" w:rsidP="00FF4C8F">
            <w:pPr>
              <w:spacing w:after="0" w:line="240" w:lineRule="auto"/>
              <w:jc w:val="center"/>
              <w:rPr>
                <w:sz w:val="20"/>
                <w:szCs w:val="20"/>
              </w:rPr>
            </w:pPr>
            <w:r>
              <w:t>10</w:t>
            </w:r>
          </w:p>
        </w:tc>
        <w:tc>
          <w:tcPr>
            <w:tcW w:w="298" w:type="pct"/>
            <w:shd w:val="clear" w:color="auto" w:fill="auto"/>
            <w:noWrap/>
            <w:vAlign w:val="center"/>
            <w:hideMark/>
          </w:tcPr>
          <w:p w14:paraId="16DB03CB" w14:textId="15D07F8C"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6B2D49ED" w14:textId="44A96D09"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4379F85E" w14:textId="5D9890D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939FDF3" w14:textId="3D376FA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0D017EA" w14:textId="7C83CC1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A322E2B" w14:textId="087FEADD" w:rsidR="007A3127" w:rsidRPr="00350ED8" w:rsidRDefault="007A3127" w:rsidP="00FF4C8F">
            <w:pPr>
              <w:spacing w:after="0" w:line="240" w:lineRule="auto"/>
              <w:jc w:val="center"/>
              <w:rPr>
                <w:sz w:val="20"/>
                <w:szCs w:val="20"/>
              </w:rPr>
            </w:pPr>
            <w:r>
              <w:t>153</w:t>
            </w:r>
          </w:p>
        </w:tc>
        <w:tc>
          <w:tcPr>
            <w:tcW w:w="337" w:type="pct"/>
            <w:shd w:val="clear" w:color="auto" w:fill="auto"/>
            <w:noWrap/>
            <w:vAlign w:val="center"/>
            <w:hideMark/>
          </w:tcPr>
          <w:p w14:paraId="02221060" w14:textId="776DAF62" w:rsidR="007A3127" w:rsidRPr="00350ED8" w:rsidRDefault="007A3127" w:rsidP="00FF4C8F">
            <w:pPr>
              <w:spacing w:after="0" w:line="240" w:lineRule="auto"/>
              <w:jc w:val="center"/>
              <w:rPr>
                <w:sz w:val="20"/>
                <w:szCs w:val="20"/>
              </w:rPr>
            </w:pPr>
            <w:r>
              <w:t>143</w:t>
            </w:r>
          </w:p>
        </w:tc>
        <w:tc>
          <w:tcPr>
            <w:tcW w:w="291" w:type="pct"/>
            <w:shd w:val="clear" w:color="auto" w:fill="auto"/>
            <w:noWrap/>
            <w:vAlign w:val="center"/>
            <w:hideMark/>
          </w:tcPr>
          <w:p w14:paraId="6FDAEF44" w14:textId="5F6357B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D19ECFB" w14:textId="1F40A8EE" w:rsidR="007A3127" w:rsidRPr="00350ED8" w:rsidRDefault="007A3127" w:rsidP="00FF4C8F">
            <w:pPr>
              <w:spacing w:after="0" w:line="240" w:lineRule="auto"/>
              <w:jc w:val="center"/>
              <w:rPr>
                <w:sz w:val="20"/>
                <w:szCs w:val="20"/>
              </w:rPr>
            </w:pPr>
            <w:r>
              <w:t>2,500</w:t>
            </w:r>
          </w:p>
        </w:tc>
        <w:tc>
          <w:tcPr>
            <w:tcW w:w="297" w:type="pct"/>
            <w:shd w:val="clear" w:color="auto" w:fill="auto"/>
            <w:noWrap/>
            <w:vAlign w:val="center"/>
            <w:hideMark/>
          </w:tcPr>
          <w:p w14:paraId="26A52B88" w14:textId="46EC6A68" w:rsidR="007A3127" w:rsidRPr="00350ED8" w:rsidRDefault="007A3127" w:rsidP="00FF4C8F">
            <w:pPr>
              <w:spacing w:after="0" w:line="240" w:lineRule="auto"/>
              <w:jc w:val="center"/>
              <w:rPr>
                <w:sz w:val="20"/>
                <w:szCs w:val="20"/>
              </w:rPr>
            </w:pPr>
            <w:r>
              <w:t>1,970</w:t>
            </w:r>
          </w:p>
        </w:tc>
        <w:tc>
          <w:tcPr>
            <w:tcW w:w="291" w:type="pct"/>
            <w:shd w:val="clear" w:color="auto" w:fill="auto"/>
            <w:noWrap/>
            <w:vAlign w:val="center"/>
            <w:hideMark/>
          </w:tcPr>
          <w:p w14:paraId="2983CBC9" w14:textId="7A4BFF8E" w:rsidR="007A3127" w:rsidRPr="00350ED8" w:rsidRDefault="007A3127" w:rsidP="00FF4C8F">
            <w:pPr>
              <w:spacing w:after="0" w:line="240" w:lineRule="auto"/>
              <w:jc w:val="center"/>
              <w:rPr>
                <w:sz w:val="20"/>
                <w:szCs w:val="20"/>
              </w:rPr>
            </w:pPr>
            <w:r>
              <w:t>5,840</w:t>
            </w:r>
          </w:p>
        </w:tc>
      </w:tr>
      <w:tr w:rsidR="007A3127" w:rsidRPr="00350ED8" w14:paraId="454E8F88" w14:textId="77777777" w:rsidTr="009A37AC">
        <w:trPr>
          <w:trHeight w:val="300"/>
        </w:trPr>
        <w:tc>
          <w:tcPr>
            <w:tcW w:w="1148" w:type="pct"/>
            <w:shd w:val="clear" w:color="auto" w:fill="auto"/>
            <w:noWrap/>
            <w:vAlign w:val="bottom"/>
            <w:hideMark/>
          </w:tcPr>
          <w:p w14:paraId="77EF41B7" w14:textId="77777777" w:rsidR="007A3127" w:rsidRPr="00FF4C8F" w:rsidRDefault="007A3127" w:rsidP="00FF4C8F">
            <w:pPr>
              <w:spacing w:after="0" w:line="240" w:lineRule="auto"/>
              <w:rPr>
                <w:b/>
              </w:rPr>
            </w:pPr>
            <w:r w:rsidRPr="00FF4C8F">
              <w:rPr>
                <w:b/>
              </w:rPr>
              <w:t>Romeria</w:t>
            </w:r>
          </w:p>
        </w:tc>
        <w:tc>
          <w:tcPr>
            <w:tcW w:w="287" w:type="pct"/>
            <w:shd w:val="clear" w:color="auto" w:fill="auto"/>
            <w:noWrap/>
            <w:vAlign w:val="center"/>
            <w:hideMark/>
          </w:tcPr>
          <w:p w14:paraId="30B8F96D" w14:textId="09CFC1F0"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3458C76" w14:textId="49669989"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E2A57BE" w14:textId="6FAF840E"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974FBCD" w14:textId="6C3F6A73"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37ECB0E7" w14:textId="56527F7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E4B680F" w14:textId="11568D8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DE3CEA1" w14:textId="26BFBEE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77AE5C2" w14:textId="3B225D88" w:rsidR="007A3127" w:rsidRPr="00350ED8" w:rsidRDefault="007A3127" w:rsidP="00FF4C8F">
            <w:pPr>
              <w:spacing w:after="0" w:line="240" w:lineRule="auto"/>
              <w:jc w:val="center"/>
              <w:rPr>
                <w:sz w:val="20"/>
                <w:szCs w:val="20"/>
              </w:rPr>
            </w:pPr>
            <w:r>
              <w:t>210</w:t>
            </w:r>
          </w:p>
        </w:tc>
        <w:tc>
          <w:tcPr>
            <w:tcW w:w="337" w:type="pct"/>
            <w:shd w:val="clear" w:color="auto" w:fill="auto"/>
            <w:noWrap/>
            <w:vAlign w:val="center"/>
            <w:hideMark/>
          </w:tcPr>
          <w:p w14:paraId="30CD1347" w14:textId="16800030"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6694F6D" w14:textId="1214BBE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118F11F" w14:textId="167A5E25"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44E71B03" w14:textId="491ED34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1041961" w14:textId="7D65DD8D" w:rsidR="007A3127" w:rsidRPr="00350ED8" w:rsidRDefault="007A3127" w:rsidP="00FF4C8F">
            <w:pPr>
              <w:spacing w:after="0" w:line="240" w:lineRule="auto"/>
              <w:jc w:val="center"/>
              <w:rPr>
                <w:sz w:val="20"/>
                <w:szCs w:val="20"/>
              </w:rPr>
            </w:pPr>
            <w:r>
              <w:t>-</w:t>
            </w:r>
          </w:p>
        </w:tc>
      </w:tr>
      <w:tr w:rsidR="007A3127" w:rsidRPr="00350ED8" w14:paraId="76B4FAEB" w14:textId="77777777" w:rsidTr="009A37AC">
        <w:trPr>
          <w:trHeight w:val="300"/>
        </w:trPr>
        <w:tc>
          <w:tcPr>
            <w:tcW w:w="1148" w:type="pct"/>
            <w:shd w:val="clear" w:color="auto" w:fill="auto"/>
            <w:noWrap/>
            <w:vAlign w:val="bottom"/>
            <w:hideMark/>
          </w:tcPr>
          <w:p w14:paraId="71E52075" w14:textId="77777777" w:rsidR="007A3127" w:rsidRPr="00FF4C8F" w:rsidRDefault="007A3127" w:rsidP="00FF4C8F">
            <w:pPr>
              <w:spacing w:after="0" w:line="240" w:lineRule="auto"/>
              <w:rPr>
                <w:b/>
              </w:rPr>
            </w:pPr>
            <w:r w:rsidRPr="00FF4C8F">
              <w:rPr>
                <w:b/>
              </w:rPr>
              <w:t>Scenedesmus</w:t>
            </w:r>
          </w:p>
        </w:tc>
        <w:tc>
          <w:tcPr>
            <w:tcW w:w="287" w:type="pct"/>
            <w:shd w:val="clear" w:color="auto" w:fill="auto"/>
            <w:noWrap/>
            <w:vAlign w:val="center"/>
            <w:hideMark/>
          </w:tcPr>
          <w:p w14:paraId="7E1B105A" w14:textId="12D4B1A0"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F4F439B" w14:textId="4812D4A4" w:rsidR="007A3127" w:rsidRPr="00350ED8" w:rsidRDefault="007A3127" w:rsidP="00FF4C8F">
            <w:pPr>
              <w:spacing w:after="0" w:line="240" w:lineRule="auto"/>
              <w:jc w:val="center"/>
              <w:rPr>
                <w:sz w:val="20"/>
                <w:szCs w:val="20"/>
              </w:rPr>
            </w:pPr>
            <w:r>
              <w:t>110</w:t>
            </w:r>
          </w:p>
        </w:tc>
        <w:tc>
          <w:tcPr>
            <w:tcW w:w="298" w:type="pct"/>
            <w:shd w:val="clear" w:color="auto" w:fill="auto"/>
            <w:noWrap/>
            <w:vAlign w:val="center"/>
            <w:hideMark/>
          </w:tcPr>
          <w:p w14:paraId="4EE17556" w14:textId="3229A546" w:rsidR="007A3127" w:rsidRPr="00350ED8" w:rsidRDefault="007A3127" w:rsidP="00FF4C8F">
            <w:pPr>
              <w:spacing w:after="0" w:line="240" w:lineRule="auto"/>
              <w:jc w:val="center"/>
              <w:rPr>
                <w:sz w:val="20"/>
                <w:szCs w:val="20"/>
              </w:rPr>
            </w:pPr>
            <w:r>
              <w:t>600</w:t>
            </w:r>
          </w:p>
        </w:tc>
        <w:tc>
          <w:tcPr>
            <w:tcW w:w="298" w:type="pct"/>
            <w:shd w:val="clear" w:color="auto" w:fill="auto"/>
            <w:noWrap/>
            <w:vAlign w:val="center"/>
            <w:hideMark/>
          </w:tcPr>
          <w:p w14:paraId="3A5F50F7" w14:textId="233F106D" w:rsidR="007A3127" w:rsidRPr="00350ED8" w:rsidRDefault="007A3127" w:rsidP="00FF4C8F">
            <w:pPr>
              <w:spacing w:after="0" w:line="240" w:lineRule="auto"/>
              <w:jc w:val="center"/>
              <w:rPr>
                <w:sz w:val="20"/>
                <w:szCs w:val="20"/>
              </w:rPr>
            </w:pPr>
            <w:r>
              <w:t>400</w:t>
            </w:r>
          </w:p>
        </w:tc>
        <w:tc>
          <w:tcPr>
            <w:tcW w:w="297" w:type="pct"/>
            <w:shd w:val="clear" w:color="auto" w:fill="auto"/>
            <w:noWrap/>
            <w:vAlign w:val="center"/>
            <w:hideMark/>
          </w:tcPr>
          <w:p w14:paraId="75B1DCB5" w14:textId="7108E245" w:rsidR="007A3127" w:rsidRPr="00350ED8" w:rsidRDefault="007A3127" w:rsidP="00FF4C8F">
            <w:pPr>
              <w:spacing w:after="0" w:line="240" w:lineRule="auto"/>
              <w:jc w:val="center"/>
              <w:rPr>
                <w:sz w:val="20"/>
                <w:szCs w:val="20"/>
              </w:rPr>
            </w:pPr>
            <w:r>
              <w:t>400</w:t>
            </w:r>
          </w:p>
        </w:tc>
        <w:tc>
          <w:tcPr>
            <w:tcW w:w="291" w:type="pct"/>
            <w:shd w:val="clear" w:color="auto" w:fill="auto"/>
            <w:noWrap/>
            <w:vAlign w:val="center"/>
            <w:hideMark/>
          </w:tcPr>
          <w:p w14:paraId="436D08CF" w14:textId="55A87D50" w:rsidR="007A3127" w:rsidRPr="00350ED8" w:rsidRDefault="007A3127" w:rsidP="00FF4C8F">
            <w:pPr>
              <w:spacing w:after="0" w:line="240" w:lineRule="auto"/>
              <w:jc w:val="center"/>
              <w:rPr>
                <w:sz w:val="20"/>
                <w:szCs w:val="20"/>
              </w:rPr>
            </w:pPr>
            <w:r>
              <w:t>133</w:t>
            </w:r>
          </w:p>
        </w:tc>
        <w:tc>
          <w:tcPr>
            <w:tcW w:w="291" w:type="pct"/>
            <w:shd w:val="clear" w:color="auto" w:fill="auto"/>
            <w:noWrap/>
            <w:vAlign w:val="center"/>
            <w:hideMark/>
          </w:tcPr>
          <w:p w14:paraId="48F7CD2F" w14:textId="0DDC77F4" w:rsidR="007A3127" w:rsidRPr="00350ED8" w:rsidRDefault="007A3127" w:rsidP="00FF4C8F">
            <w:pPr>
              <w:spacing w:after="0" w:line="240" w:lineRule="auto"/>
              <w:jc w:val="center"/>
              <w:rPr>
                <w:sz w:val="20"/>
                <w:szCs w:val="20"/>
              </w:rPr>
            </w:pPr>
            <w:r>
              <w:t>133</w:t>
            </w:r>
          </w:p>
        </w:tc>
        <w:tc>
          <w:tcPr>
            <w:tcW w:w="291" w:type="pct"/>
            <w:shd w:val="clear" w:color="auto" w:fill="auto"/>
            <w:noWrap/>
            <w:vAlign w:val="center"/>
            <w:hideMark/>
          </w:tcPr>
          <w:p w14:paraId="658751B3" w14:textId="3A347CE2" w:rsidR="007A3127" w:rsidRPr="00350ED8" w:rsidRDefault="007A3127" w:rsidP="00FF4C8F">
            <w:pPr>
              <w:spacing w:after="0" w:line="240" w:lineRule="auto"/>
              <w:jc w:val="center"/>
              <w:rPr>
                <w:sz w:val="20"/>
                <w:szCs w:val="20"/>
              </w:rPr>
            </w:pPr>
            <w:r>
              <w:t>600</w:t>
            </w:r>
          </w:p>
        </w:tc>
        <w:tc>
          <w:tcPr>
            <w:tcW w:w="337" w:type="pct"/>
            <w:shd w:val="clear" w:color="auto" w:fill="auto"/>
            <w:noWrap/>
            <w:vAlign w:val="center"/>
            <w:hideMark/>
          </w:tcPr>
          <w:p w14:paraId="135620C3" w14:textId="5F7C989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A339F6C" w14:textId="13D6DA84" w:rsidR="007A3127" w:rsidRPr="00350ED8" w:rsidRDefault="007A3127" w:rsidP="00FF4C8F">
            <w:pPr>
              <w:spacing w:after="0" w:line="240" w:lineRule="auto"/>
              <w:jc w:val="center"/>
              <w:rPr>
                <w:sz w:val="20"/>
                <w:szCs w:val="20"/>
              </w:rPr>
            </w:pPr>
            <w:r>
              <w:t>200</w:t>
            </w:r>
          </w:p>
        </w:tc>
        <w:tc>
          <w:tcPr>
            <w:tcW w:w="291" w:type="pct"/>
            <w:shd w:val="clear" w:color="auto" w:fill="auto"/>
            <w:noWrap/>
            <w:vAlign w:val="center"/>
            <w:hideMark/>
          </w:tcPr>
          <w:p w14:paraId="5977D01E" w14:textId="24A63A68" w:rsidR="007A3127" w:rsidRPr="00350ED8" w:rsidRDefault="007A3127" w:rsidP="00FF4C8F">
            <w:pPr>
              <w:spacing w:after="0" w:line="240" w:lineRule="auto"/>
              <w:jc w:val="center"/>
              <w:rPr>
                <w:sz w:val="20"/>
                <w:szCs w:val="20"/>
              </w:rPr>
            </w:pPr>
            <w:r>
              <w:t>1,100</w:t>
            </w:r>
          </w:p>
        </w:tc>
        <w:tc>
          <w:tcPr>
            <w:tcW w:w="297" w:type="pct"/>
            <w:shd w:val="clear" w:color="auto" w:fill="auto"/>
            <w:noWrap/>
            <w:vAlign w:val="center"/>
            <w:hideMark/>
          </w:tcPr>
          <w:p w14:paraId="6477FF97" w14:textId="6DF8B418" w:rsidR="007A3127" w:rsidRPr="00350ED8" w:rsidRDefault="007A3127" w:rsidP="00FF4C8F">
            <w:pPr>
              <w:spacing w:after="0" w:line="240" w:lineRule="auto"/>
              <w:jc w:val="center"/>
              <w:rPr>
                <w:sz w:val="20"/>
                <w:szCs w:val="20"/>
              </w:rPr>
            </w:pPr>
            <w:r>
              <w:t>600</w:t>
            </w:r>
          </w:p>
        </w:tc>
        <w:tc>
          <w:tcPr>
            <w:tcW w:w="291" w:type="pct"/>
            <w:shd w:val="clear" w:color="auto" w:fill="auto"/>
            <w:noWrap/>
            <w:vAlign w:val="center"/>
            <w:hideMark/>
          </w:tcPr>
          <w:p w14:paraId="6A9524E3" w14:textId="238FADEC" w:rsidR="007A3127" w:rsidRPr="00350ED8" w:rsidRDefault="007A3127" w:rsidP="00FF4C8F">
            <w:pPr>
              <w:spacing w:after="0" w:line="240" w:lineRule="auto"/>
              <w:jc w:val="center"/>
              <w:rPr>
                <w:sz w:val="20"/>
                <w:szCs w:val="20"/>
              </w:rPr>
            </w:pPr>
            <w:r>
              <w:t>-</w:t>
            </w:r>
          </w:p>
        </w:tc>
      </w:tr>
      <w:tr w:rsidR="007A3127" w:rsidRPr="00350ED8" w14:paraId="7FEED715" w14:textId="77777777" w:rsidTr="009A37AC">
        <w:trPr>
          <w:trHeight w:val="300"/>
        </w:trPr>
        <w:tc>
          <w:tcPr>
            <w:tcW w:w="1148" w:type="pct"/>
            <w:shd w:val="clear" w:color="auto" w:fill="auto"/>
            <w:noWrap/>
            <w:vAlign w:val="bottom"/>
            <w:hideMark/>
          </w:tcPr>
          <w:p w14:paraId="782B0B4F" w14:textId="77777777" w:rsidR="007A3127" w:rsidRPr="00FF4C8F" w:rsidRDefault="007A3127" w:rsidP="00FF4C8F">
            <w:pPr>
              <w:spacing w:after="0" w:line="240" w:lineRule="auto"/>
              <w:rPr>
                <w:b/>
              </w:rPr>
            </w:pPr>
            <w:r w:rsidRPr="00FF4C8F">
              <w:rPr>
                <w:b/>
              </w:rPr>
              <w:t>Sphaerospermopsis</w:t>
            </w:r>
          </w:p>
        </w:tc>
        <w:tc>
          <w:tcPr>
            <w:tcW w:w="287" w:type="pct"/>
            <w:shd w:val="clear" w:color="auto" w:fill="auto"/>
            <w:noWrap/>
            <w:vAlign w:val="center"/>
            <w:hideMark/>
          </w:tcPr>
          <w:p w14:paraId="265DE09F" w14:textId="021D7E8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A7EF52C" w14:textId="5EEBF9E9"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39088C6" w14:textId="18903181"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ADC146F" w14:textId="0632FB0B"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3808AD95" w14:textId="5914C24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FF7FD01" w14:textId="7725957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7B1DAF8" w14:textId="5F66032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D2A1A22" w14:textId="4127EAD6"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0339737B" w14:textId="58B1DE5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E0FE32A" w14:textId="79E8D60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28AA5EA" w14:textId="52C78ED9" w:rsidR="007A3127" w:rsidRPr="00350ED8" w:rsidRDefault="007A3127" w:rsidP="00FF4C8F">
            <w:pPr>
              <w:spacing w:after="0" w:line="240" w:lineRule="auto"/>
              <w:jc w:val="center"/>
              <w:rPr>
                <w:sz w:val="20"/>
                <w:szCs w:val="20"/>
              </w:rPr>
            </w:pPr>
            <w:r>
              <w:t>1,530</w:t>
            </w:r>
          </w:p>
        </w:tc>
        <w:tc>
          <w:tcPr>
            <w:tcW w:w="297" w:type="pct"/>
            <w:shd w:val="clear" w:color="auto" w:fill="auto"/>
            <w:noWrap/>
            <w:vAlign w:val="center"/>
            <w:hideMark/>
          </w:tcPr>
          <w:p w14:paraId="2C0BE2D1" w14:textId="7DB51E26" w:rsidR="007A3127" w:rsidRPr="00350ED8" w:rsidRDefault="007A3127" w:rsidP="00FF4C8F">
            <w:pPr>
              <w:spacing w:after="0" w:line="240" w:lineRule="auto"/>
              <w:jc w:val="center"/>
              <w:rPr>
                <w:sz w:val="20"/>
                <w:szCs w:val="20"/>
              </w:rPr>
            </w:pPr>
            <w:r>
              <w:t>360</w:t>
            </w:r>
          </w:p>
        </w:tc>
        <w:tc>
          <w:tcPr>
            <w:tcW w:w="291" w:type="pct"/>
            <w:shd w:val="clear" w:color="auto" w:fill="auto"/>
            <w:noWrap/>
            <w:vAlign w:val="center"/>
            <w:hideMark/>
          </w:tcPr>
          <w:p w14:paraId="5F09397A" w14:textId="04001215" w:rsidR="007A3127" w:rsidRPr="00350ED8" w:rsidRDefault="007A3127" w:rsidP="00FF4C8F">
            <w:pPr>
              <w:spacing w:after="0" w:line="240" w:lineRule="auto"/>
              <w:jc w:val="center"/>
              <w:rPr>
                <w:sz w:val="20"/>
                <w:szCs w:val="20"/>
              </w:rPr>
            </w:pPr>
            <w:r>
              <w:t>242</w:t>
            </w:r>
          </w:p>
        </w:tc>
      </w:tr>
      <w:tr w:rsidR="007A3127" w:rsidRPr="00350ED8" w14:paraId="4437E166" w14:textId="77777777" w:rsidTr="009A37AC">
        <w:trPr>
          <w:trHeight w:val="300"/>
        </w:trPr>
        <w:tc>
          <w:tcPr>
            <w:tcW w:w="1148" w:type="pct"/>
            <w:shd w:val="clear" w:color="auto" w:fill="auto"/>
            <w:noWrap/>
            <w:vAlign w:val="bottom"/>
            <w:hideMark/>
          </w:tcPr>
          <w:p w14:paraId="08BE31B3" w14:textId="77777777" w:rsidR="007A3127" w:rsidRPr="00FF4C8F" w:rsidRDefault="007A3127" w:rsidP="00FF4C8F">
            <w:pPr>
              <w:spacing w:after="0" w:line="240" w:lineRule="auto"/>
              <w:rPr>
                <w:b/>
              </w:rPr>
            </w:pPr>
            <w:r w:rsidRPr="00FF4C8F">
              <w:rPr>
                <w:b/>
              </w:rPr>
              <w:t>Staurastrum</w:t>
            </w:r>
          </w:p>
        </w:tc>
        <w:tc>
          <w:tcPr>
            <w:tcW w:w="287" w:type="pct"/>
            <w:shd w:val="clear" w:color="auto" w:fill="auto"/>
            <w:noWrap/>
            <w:vAlign w:val="center"/>
            <w:hideMark/>
          </w:tcPr>
          <w:p w14:paraId="03855741" w14:textId="669AD46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D710712" w14:textId="5105E10B"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642908B1" w14:textId="6BC8FB1C"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53F4F43" w14:textId="3FD7CBC4"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38D07277" w14:textId="21C44B3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FC410C1" w14:textId="75FCF09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FC38792" w14:textId="60BE1731" w:rsidR="007A3127" w:rsidRPr="00350ED8" w:rsidRDefault="007A3127" w:rsidP="00FF4C8F">
            <w:pPr>
              <w:spacing w:after="0" w:line="240" w:lineRule="auto"/>
              <w:jc w:val="center"/>
              <w:rPr>
                <w:sz w:val="20"/>
                <w:szCs w:val="20"/>
              </w:rPr>
            </w:pPr>
            <w:r>
              <w:t>50</w:t>
            </w:r>
          </w:p>
        </w:tc>
        <w:tc>
          <w:tcPr>
            <w:tcW w:w="291" w:type="pct"/>
            <w:shd w:val="clear" w:color="auto" w:fill="auto"/>
            <w:noWrap/>
            <w:vAlign w:val="center"/>
            <w:hideMark/>
          </w:tcPr>
          <w:p w14:paraId="5B349C24" w14:textId="6A2C7102"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0C570273" w14:textId="632BD64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105A270" w14:textId="7D86652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035600E" w14:textId="441B8A28"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2AB2C9DD" w14:textId="03E364E6"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7F6DAE2" w14:textId="07CD521D" w:rsidR="007A3127" w:rsidRPr="00350ED8" w:rsidRDefault="007A3127" w:rsidP="00FF4C8F">
            <w:pPr>
              <w:spacing w:after="0" w:line="240" w:lineRule="auto"/>
              <w:jc w:val="center"/>
              <w:rPr>
                <w:sz w:val="20"/>
                <w:szCs w:val="20"/>
              </w:rPr>
            </w:pPr>
            <w:r>
              <w:t>-</w:t>
            </w:r>
          </w:p>
        </w:tc>
      </w:tr>
      <w:tr w:rsidR="007A3127" w:rsidRPr="00350ED8" w14:paraId="441E7533" w14:textId="77777777" w:rsidTr="009A37AC">
        <w:trPr>
          <w:trHeight w:val="300"/>
        </w:trPr>
        <w:tc>
          <w:tcPr>
            <w:tcW w:w="1148" w:type="pct"/>
            <w:shd w:val="clear" w:color="auto" w:fill="auto"/>
            <w:noWrap/>
            <w:vAlign w:val="bottom"/>
            <w:hideMark/>
          </w:tcPr>
          <w:p w14:paraId="2ECEE2F8" w14:textId="77777777" w:rsidR="007A3127" w:rsidRPr="00FF4C8F" w:rsidRDefault="007A3127" w:rsidP="00FF4C8F">
            <w:pPr>
              <w:spacing w:after="0" w:line="240" w:lineRule="auto"/>
              <w:rPr>
                <w:b/>
              </w:rPr>
            </w:pPr>
            <w:r w:rsidRPr="00FF4C8F">
              <w:rPr>
                <w:b/>
              </w:rPr>
              <w:t>Staurosira</w:t>
            </w:r>
          </w:p>
        </w:tc>
        <w:tc>
          <w:tcPr>
            <w:tcW w:w="287" w:type="pct"/>
            <w:shd w:val="clear" w:color="auto" w:fill="auto"/>
            <w:noWrap/>
            <w:vAlign w:val="center"/>
            <w:hideMark/>
          </w:tcPr>
          <w:p w14:paraId="51E6008F" w14:textId="5CABF86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FB05E30" w14:textId="7BDA919E"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2C1A5B63" w14:textId="343AD2C7" w:rsidR="007A3127" w:rsidRPr="00350ED8" w:rsidRDefault="007A3127" w:rsidP="00FF4C8F">
            <w:pPr>
              <w:spacing w:after="0" w:line="240" w:lineRule="auto"/>
              <w:jc w:val="center"/>
              <w:rPr>
                <w:sz w:val="20"/>
                <w:szCs w:val="20"/>
              </w:rPr>
            </w:pPr>
            <w:r>
              <w:t>550</w:t>
            </w:r>
          </w:p>
        </w:tc>
        <w:tc>
          <w:tcPr>
            <w:tcW w:w="298" w:type="pct"/>
            <w:shd w:val="clear" w:color="auto" w:fill="auto"/>
            <w:noWrap/>
            <w:vAlign w:val="center"/>
            <w:hideMark/>
          </w:tcPr>
          <w:p w14:paraId="0A30B9DD" w14:textId="6CD4A234" w:rsidR="007A3127" w:rsidRPr="00350ED8" w:rsidRDefault="007A3127" w:rsidP="00FF4C8F">
            <w:pPr>
              <w:spacing w:after="0" w:line="240" w:lineRule="auto"/>
              <w:jc w:val="center"/>
              <w:rPr>
                <w:sz w:val="20"/>
                <w:szCs w:val="20"/>
              </w:rPr>
            </w:pPr>
            <w:r>
              <w:t>850</w:t>
            </w:r>
          </w:p>
        </w:tc>
        <w:tc>
          <w:tcPr>
            <w:tcW w:w="297" w:type="pct"/>
            <w:shd w:val="clear" w:color="auto" w:fill="auto"/>
            <w:noWrap/>
            <w:vAlign w:val="center"/>
            <w:hideMark/>
          </w:tcPr>
          <w:p w14:paraId="0A56FF0C" w14:textId="4F70B38A" w:rsidR="007A3127" w:rsidRPr="00350ED8" w:rsidRDefault="007A3127" w:rsidP="00FF4C8F">
            <w:pPr>
              <w:spacing w:after="0" w:line="240" w:lineRule="auto"/>
              <w:jc w:val="center"/>
              <w:rPr>
                <w:sz w:val="20"/>
                <w:szCs w:val="20"/>
              </w:rPr>
            </w:pPr>
            <w:r>
              <w:t>750</w:t>
            </w:r>
          </w:p>
        </w:tc>
        <w:tc>
          <w:tcPr>
            <w:tcW w:w="291" w:type="pct"/>
            <w:shd w:val="clear" w:color="auto" w:fill="auto"/>
            <w:noWrap/>
            <w:vAlign w:val="center"/>
            <w:hideMark/>
          </w:tcPr>
          <w:p w14:paraId="468325D5" w14:textId="1047610E"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04F383E" w14:textId="7DBFF07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A2D7086" w14:textId="0E612522"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6C42A1E3" w14:textId="3361F6E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349802B" w14:textId="53D28E31" w:rsidR="007A3127" w:rsidRPr="00350ED8" w:rsidRDefault="007A3127" w:rsidP="00FF4C8F">
            <w:pPr>
              <w:spacing w:after="0" w:line="240" w:lineRule="auto"/>
              <w:jc w:val="center"/>
              <w:rPr>
                <w:sz w:val="20"/>
                <w:szCs w:val="20"/>
              </w:rPr>
            </w:pPr>
            <w:r>
              <w:t>1,250</w:t>
            </w:r>
          </w:p>
        </w:tc>
        <w:tc>
          <w:tcPr>
            <w:tcW w:w="291" w:type="pct"/>
            <w:shd w:val="clear" w:color="auto" w:fill="auto"/>
            <w:noWrap/>
            <w:vAlign w:val="center"/>
            <w:hideMark/>
          </w:tcPr>
          <w:p w14:paraId="45C6D174" w14:textId="2783BDC2"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75E3531" w14:textId="7C2F0EC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42B81C6" w14:textId="1F09979B" w:rsidR="007A3127" w:rsidRPr="00350ED8" w:rsidRDefault="007A3127" w:rsidP="00FF4C8F">
            <w:pPr>
              <w:spacing w:after="0" w:line="240" w:lineRule="auto"/>
              <w:jc w:val="center"/>
              <w:rPr>
                <w:sz w:val="20"/>
                <w:szCs w:val="20"/>
              </w:rPr>
            </w:pPr>
            <w:r>
              <w:t>-</w:t>
            </w:r>
          </w:p>
        </w:tc>
      </w:tr>
      <w:tr w:rsidR="007A3127" w:rsidRPr="00350ED8" w14:paraId="2367832F" w14:textId="77777777" w:rsidTr="009A37AC">
        <w:trPr>
          <w:trHeight w:val="300"/>
        </w:trPr>
        <w:tc>
          <w:tcPr>
            <w:tcW w:w="1148" w:type="pct"/>
            <w:shd w:val="clear" w:color="auto" w:fill="auto"/>
            <w:noWrap/>
            <w:vAlign w:val="bottom"/>
            <w:hideMark/>
          </w:tcPr>
          <w:p w14:paraId="5F83117F" w14:textId="77777777" w:rsidR="007A3127" w:rsidRPr="00FF4C8F" w:rsidRDefault="007A3127" w:rsidP="00FF4C8F">
            <w:pPr>
              <w:spacing w:after="0" w:line="240" w:lineRule="auto"/>
              <w:rPr>
                <w:b/>
              </w:rPr>
            </w:pPr>
            <w:r w:rsidRPr="00FF4C8F">
              <w:rPr>
                <w:b/>
              </w:rPr>
              <w:t>Synedra</w:t>
            </w:r>
          </w:p>
        </w:tc>
        <w:tc>
          <w:tcPr>
            <w:tcW w:w="287" w:type="pct"/>
            <w:shd w:val="clear" w:color="auto" w:fill="auto"/>
            <w:noWrap/>
            <w:vAlign w:val="center"/>
            <w:hideMark/>
          </w:tcPr>
          <w:p w14:paraId="42432B86" w14:textId="6B7395A4" w:rsidR="007A3127" w:rsidRPr="00350ED8" w:rsidRDefault="007A3127" w:rsidP="00FF4C8F">
            <w:pPr>
              <w:spacing w:after="0" w:line="240" w:lineRule="auto"/>
              <w:jc w:val="center"/>
              <w:rPr>
                <w:sz w:val="20"/>
                <w:szCs w:val="20"/>
              </w:rPr>
            </w:pPr>
            <w:r>
              <w:t>2</w:t>
            </w:r>
          </w:p>
        </w:tc>
        <w:tc>
          <w:tcPr>
            <w:tcW w:w="291" w:type="pct"/>
            <w:shd w:val="clear" w:color="auto" w:fill="auto"/>
            <w:noWrap/>
            <w:vAlign w:val="center"/>
            <w:hideMark/>
          </w:tcPr>
          <w:p w14:paraId="25E98D39" w14:textId="68AF1679" w:rsidR="007A3127" w:rsidRPr="00350ED8" w:rsidRDefault="007A3127" w:rsidP="00FF4C8F">
            <w:pPr>
              <w:spacing w:after="0" w:line="240" w:lineRule="auto"/>
              <w:jc w:val="center"/>
              <w:rPr>
                <w:sz w:val="20"/>
                <w:szCs w:val="20"/>
              </w:rPr>
            </w:pPr>
            <w:r>
              <w:t>2</w:t>
            </w:r>
          </w:p>
        </w:tc>
        <w:tc>
          <w:tcPr>
            <w:tcW w:w="298" w:type="pct"/>
            <w:shd w:val="clear" w:color="auto" w:fill="auto"/>
            <w:noWrap/>
            <w:vAlign w:val="center"/>
            <w:hideMark/>
          </w:tcPr>
          <w:p w14:paraId="0BDB7982" w14:textId="71BD46BB"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7DD133BC" w14:textId="50CBBB0E" w:rsidR="007A3127" w:rsidRPr="00350ED8" w:rsidRDefault="007A3127" w:rsidP="00FF4C8F">
            <w:pPr>
              <w:spacing w:after="0" w:line="240" w:lineRule="auto"/>
              <w:jc w:val="center"/>
              <w:rPr>
                <w:sz w:val="20"/>
                <w:szCs w:val="20"/>
              </w:rPr>
            </w:pPr>
            <w:r>
              <w:t>250</w:t>
            </w:r>
          </w:p>
        </w:tc>
        <w:tc>
          <w:tcPr>
            <w:tcW w:w="297" w:type="pct"/>
            <w:shd w:val="clear" w:color="auto" w:fill="auto"/>
            <w:noWrap/>
            <w:vAlign w:val="center"/>
            <w:hideMark/>
          </w:tcPr>
          <w:p w14:paraId="5DBAA663" w14:textId="062D2BA9"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5C8DFDCD" w14:textId="648E086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E4E9982" w14:textId="4F7C894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863E99E" w14:textId="73E7FF9D"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6C06209F" w14:textId="6DE32B7D"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21E65E1" w14:textId="3DB7344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33734CB" w14:textId="0F529DA6"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17F1113C" w14:textId="3671BEE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62EFB33" w14:textId="1BCA2015" w:rsidR="007A3127" w:rsidRPr="00350ED8" w:rsidRDefault="007A3127" w:rsidP="00FF4C8F">
            <w:pPr>
              <w:spacing w:after="0" w:line="240" w:lineRule="auto"/>
              <w:jc w:val="center"/>
              <w:rPr>
                <w:sz w:val="20"/>
                <w:szCs w:val="20"/>
              </w:rPr>
            </w:pPr>
            <w:r>
              <w:t>-</w:t>
            </w:r>
          </w:p>
        </w:tc>
      </w:tr>
      <w:tr w:rsidR="007A3127" w:rsidRPr="00350ED8" w14:paraId="3CC51247" w14:textId="77777777" w:rsidTr="009A37AC">
        <w:trPr>
          <w:trHeight w:val="300"/>
        </w:trPr>
        <w:tc>
          <w:tcPr>
            <w:tcW w:w="1148" w:type="pct"/>
            <w:shd w:val="clear" w:color="auto" w:fill="auto"/>
            <w:noWrap/>
            <w:vAlign w:val="bottom"/>
            <w:hideMark/>
          </w:tcPr>
          <w:p w14:paraId="233C1126" w14:textId="77777777" w:rsidR="007A3127" w:rsidRPr="00FF4C8F" w:rsidRDefault="007A3127" w:rsidP="00FF4C8F">
            <w:pPr>
              <w:spacing w:after="0" w:line="240" w:lineRule="auto"/>
              <w:rPr>
                <w:b/>
              </w:rPr>
            </w:pPr>
            <w:r w:rsidRPr="00FF4C8F">
              <w:rPr>
                <w:b/>
              </w:rPr>
              <w:t>Tetrastrum</w:t>
            </w:r>
          </w:p>
        </w:tc>
        <w:tc>
          <w:tcPr>
            <w:tcW w:w="287" w:type="pct"/>
            <w:shd w:val="clear" w:color="auto" w:fill="auto"/>
            <w:noWrap/>
            <w:vAlign w:val="center"/>
            <w:hideMark/>
          </w:tcPr>
          <w:p w14:paraId="526AA4F0" w14:textId="26B489E0"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04665A0" w14:textId="42AFE00A"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07B58E2F" w14:textId="66CE13EF"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5B1C597E" w14:textId="42844326"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69A22E5B" w14:textId="0C46F77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0DD9555E" w14:textId="4D6E54D7"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5ACB7BC" w14:textId="1874E2AC"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E11972B" w14:textId="4D50788D"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73E1075D" w14:textId="2949BDA3"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AE46436" w14:textId="5CDD2E6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46E534F9" w14:textId="40E33D0E" w:rsidR="007A3127" w:rsidRPr="00350ED8" w:rsidRDefault="007A3127" w:rsidP="00FF4C8F">
            <w:pPr>
              <w:spacing w:after="0" w:line="240" w:lineRule="auto"/>
              <w:jc w:val="center"/>
              <w:rPr>
                <w:sz w:val="20"/>
                <w:szCs w:val="20"/>
              </w:rPr>
            </w:pPr>
            <w:r>
              <w:t>400</w:t>
            </w:r>
          </w:p>
        </w:tc>
        <w:tc>
          <w:tcPr>
            <w:tcW w:w="297" w:type="pct"/>
            <w:shd w:val="clear" w:color="auto" w:fill="auto"/>
            <w:noWrap/>
            <w:vAlign w:val="center"/>
            <w:hideMark/>
          </w:tcPr>
          <w:p w14:paraId="622E07A0" w14:textId="5E9CC02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AE776CB" w14:textId="2C75843E" w:rsidR="007A3127" w:rsidRPr="00350ED8" w:rsidRDefault="007A3127" w:rsidP="00FF4C8F">
            <w:pPr>
              <w:spacing w:after="0" w:line="240" w:lineRule="auto"/>
              <w:jc w:val="center"/>
              <w:rPr>
                <w:sz w:val="20"/>
                <w:szCs w:val="20"/>
              </w:rPr>
            </w:pPr>
            <w:r>
              <w:t>-</w:t>
            </w:r>
          </w:p>
        </w:tc>
      </w:tr>
      <w:tr w:rsidR="007A3127" w:rsidRPr="00350ED8" w14:paraId="7C2028E3" w14:textId="77777777" w:rsidTr="009A37AC">
        <w:trPr>
          <w:trHeight w:val="300"/>
        </w:trPr>
        <w:tc>
          <w:tcPr>
            <w:tcW w:w="1148" w:type="pct"/>
            <w:shd w:val="clear" w:color="auto" w:fill="auto"/>
            <w:noWrap/>
            <w:vAlign w:val="bottom"/>
            <w:hideMark/>
          </w:tcPr>
          <w:p w14:paraId="6F5B0109" w14:textId="77777777" w:rsidR="007A3127" w:rsidRPr="00FF4C8F" w:rsidRDefault="007A3127" w:rsidP="00FF4C8F">
            <w:pPr>
              <w:spacing w:after="0" w:line="240" w:lineRule="auto"/>
              <w:rPr>
                <w:b/>
              </w:rPr>
            </w:pPr>
            <w:r w:rsidRPr="00FF4C8F">
              <w:rPr>
                <w:b/>
              </w:rPr>
              <w:t>Toxin producing BGA - Total</w:t>
            </w:r>
          </w:p>
        </w:tc>
        <w:tc>
          <w:tcPr>
            <w:tcW w:w="287" w:type="pct"/>
            <w:shd w:val="clear" w:color="auto" w:fill="auto"/>
            <w:noWrap/>
            <w:vAlign w:val="center"/>
            <w:hideMark/>
          </w:tcPr>
          <w:p w14:paraId="1143AEE8" w14:textId="62C0733F"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C99BED7" w14:textId="31076727"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613B1FA9" w14:textId="01AC5A9E" w:rsidR="007A3127" w:rsidRPr="00350ED8" w:rsidRDefault="007A3127" w:rsidP="00FF4C8F">
            <w:pPr>
              <w:spacing w:after="0" w:line="240" w:lineRule="auto"/>
              <w:jc w:val="center"/>
              <w:rPr>
                <w:sz w:val="20"/>
                <w:szCs w:val="20"/>
              </w:rPr>
            </w:pPr>
            <w:r>
              <w:t>208</w:t>
            </w:r>
          </w:p>
        </w:tc>
        <w:tc>
          <w:tcPr>
            <w:tcW w:w="298" w:type="pct"/>
            <w:shd w:val="clear" w:color="auto" w:fill="auto"/>
            <w:noWrap/>
            <w:vAlign w:val="center"/>
            <w:hideMark/>
          </w:tcPr>
          <w:p w14:paraId="343A836B" w14:textId="0FB24C59" w:rsidR="007A3127" w:rsidRPr="00350ED8" w:rsidRDefault="007A3127" w:rsidP="00FF4C8F">
            <w:pPr>
              <w:spacing w:after="0" w:line="240" w:lineRule="auto"/>
              <w:jc w:val="center"/>
              <w:rPr>
                <w:sz w:val="20"/>
                <w:szCs w:val="20"/>
              </w:rPr>
            </w:pPr>
            <w:r>
              <w:t>123</w:t>
            </w:r>
          </w:p>
        </w:tc>
        <w:tc>
          <w:tcPr>
            <w:tcW w:w="297" w:type="pct"/>
            <w:shd w:val="clear" w:color="auto" w:fill="auto"/>
            <w:noWrap/>
            <w:vAlign w:val="center"/>
            <w:hideMark/>
          </w:tcPr>
          <w:p w14:paraId="43D05E5D" w14:textId="7D6C4133" w:rsidR="007A3127" w:rsidRPr="00350ED8" w:rsidRDefault="007A3127" w:rsidP="00FF4C8F">
            <w:pPr>
              <w:spacing w:after="0" w:line="240" w:lineRule="auto"/>
              <w:jc w:val="center"/>
              <w:rPr>
                <w:sz w:val="20"/>
                <w:szCs w:val="20"/>
              </w:rPr>
            </w:pPr>
            <w:r>
              <w:t>115</w:t>
            </w:r>
          </w:p>
        </w:tc>
        <w:tc>
          <w:tcPr>
            <w:tcW w:w="291" w:type="pct"/>
            <w:shd w:val="clear" w:color="auto" w:fill="auto"/>
            <w:noWrap/>
            <w:vAlign w:val="center"/>
            <w:hideMark/>
          </w:tcPr>
          <w:p w14:paraId="2BC0DBFF" w14:textId="663BDD4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0C480AF" w14:textId="3EF69EAB"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D897226" w14:textId="112AA066"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0CECD49B" w14:textId="6DCA04E5"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4A4E5A5" w14:textId="54DDF122"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750AD2A4" w14:textId="655B5BFD" w:rsidR="007A3127" w:rsidRPr="00350ED8" w:rsidRDefault="007A3127" w:rsidP="00FF4C8F">
            <w:pPr>
              <w:spacing w:after="0" w:line="240" w:lineRule="auto"/>
              <w:jc w:val="center"/>
              <w:rPr>
                <w:sz w:val="20"/>
                <w:szCs w:val="20"/>
              </w:rPr>
            </w:pPr>
            <w:r>
              <w:t>112</w:t>
            </w:r>
          </w:p>
        </w:tc>
        <w:tc>
          <w:tcPr>
            <w:tcW w:w="297" w:type="pct"/>
            <w:shd w:val="clear" w:color="auto" w:fill="auto"/>
            <w:noWrap/>
            <w:vAlign w:val="center"/>
            <w:hideMark/>
          </w:tcPr>
          <w:p w14:paraId="3B3FC667" w14:textId="76836739" w:rsidR="007A3127" w:rsidRPr="00350ED8" w:rsidRDefault="007A3127" w:rsidP="00FF4C8F">
            <w:pPr>
              <w:spacing w:after="0" w:line="240" w:lineRule="auto"/>
              <w:jc w:val="center"/>
              <w:rPr>
                <w:sz w:val="20"/>
                <w:szCs w:val="20"/>
              </w:rPr>
            </w:pPr>
            <w:r>
              <w:t>260</w:t>
            </w:r>
          </w:p>
        </w:tc>
        <w:tc>
          <w:tcPr>
            <w:tcW w:w="291" w:type="pct"/>
            <w:shd w:val="clear" w:color="auto" w:fill="auto"/>
            <w:noWrap/>
            <w:vAlign w:val="center"/>
            <w:hideMark/>
          </w:tcPr>
          <w:p w14:paraId="18AB3BC1" w14:textId="0BB054AC" w:rsidR="007A3127" w:rsidRPr="00350ED8" w:rsidRDefault="007A3127" w:rsidP="00FF4C8F">
            <w:pPr>
              <w:spacing w:after="0" w:line="240" w:lineRule="auto"/>
              <w:jc w:val="center"/>
              <w:rPr>
                <w:sz w:val="20"/>
                <w:szCs w:val="20"/>
              </w:rPr>
            </w:pPr>
            <w:r>
              <w:t>142</w:t>
            </w:r>
          </w:p>
        </w:tc>
      </w:tr>
      <w:tr w:rsidR="007A3127" w:rsidRPr="00350ED8" w14:paraId="3F68EB09" w14:textId="77777777" w:rsidTr="009A37AC">
        <w:trPr>
          <w:trHeight w:val="300"/>
        </w:trPr>
        <w:tc>
          <w:tcPr>
            <w:tcW w:w="1148" w:type="pct"/>
            <w:shd w:val="clear" w:color="auto" w:fill="auto"/>
            <w:noWrap/>
            <w:vAlign w:val="bottom"/>
            <w:hideMark/>
          </w:tcPr>
          <w:p w14:paraId="3B477ADE" w14:textId="77777777" w:rsidR="007A3127" w:rsidRPr="00FF4C8F" w:rsidRDefault="007A3127" w:rsidP="00FF4C8F">
            <w:pPr>
              <w:spacing w:after="0" w:line="240" w:lineRule="auto"/>
              <w:rPr>
                <w:b/>
              </w:rPr>
            </w:pPr>
            <w:r w:rsidRPr="00FF4C8F">
              <w:rPr>
                <w:b/>
              </w:rPr>
              <w:t>Treubaria</w:t>
            </w:r>
          </w:p>
        </w:tc>
        <w:tc>
          <w:tcPr>
            <w:tcW w:w="287" w:type="pct"/>
            <w:shd w:val="clear" w:color="auto" w:fill="auto"/>
            <w:noWrap/>
            <w:vAlign w:val="center"/>
            <w:hideMark/>
          </w:tcPr>
          <w:p w14:paraId="40415AE9" w14:textId="7AE017E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6496254" w14:textId="32DE5B47"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684E0781" w14:textId="6CCC795D" w:rsidR="007A3127" w:rsidRPr="00350ED8" w:rsidRDefault="007A3127" w:rsidP="00FF4C8F">
            <w:pPr>
              <w:spacing w:after="0" w:line="240" w:lineRule="auto"/>
              <w:jc w:val="center"/>
              <w:rPr>
                <w:sz w:val="20"/>
                <w:szCs w:val="20"/>
              </w:rPr>
            </w:pPr>
            <w:r>
              <w:t>-</w:t>
            </w:r>
          </w:p>
        </w:tc>
        <w:tc>
          <w:tcPr>
            <w:tcW w:w="298" w:type="pct"/>
            <w:shd w:val="clear" w:color="auto" w:fill="auto"/>
            <w:noWrap/>
            <w:vAlign w:val="center"/>
            <w:hideMark/>
          </w:tcPr>
          <w:p w14:paraId="1482DBA6" w14:textId="18000194"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7B312579" w14:textId="3F8EB809" w:rsidR="007A3127" w:rsidRPr="00350ED8" w:rsidRDefault="007A3127" w:rsidP="00FF4C8F">
            <w:pPr>
              <w:spacing w:after="0" w:line="240" w:lineRule="auto"/>
              <w:jc w:val="center"/>
              <w:rPr>
                <w:sz w:val="20"/>
                <w:szCs w:val="20"/>
              </w:rPr>
            </w:pPr>
            <w:r>
              <w:t>100</w:t>
            </w:r>
          </w:p>
        </w:tc>
        <w:tc>
          <w:tcPr>
            <w:tcW w:w="291" w:type="pct"/>
            <w:shd w:val="clear" w:color="auto" w:fill="auto"/>
            <w:noWrap/>
            <w:vAlign w:val="center"/>
            <w:hideMark/>
          </w:tcPr>
          <w:p w14:paraId="27779FAD" w14:textId="178404EA"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3335681F" w14:textId="003D4FE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22E8308D" w14:textId="6C1D9F6C" w:rsidR="007A3127" w:rsidRPr="00350ED8" w:rsidRDefault="007A3127" w:rsidP="00FF4C8F">
            <w:pPr>
              <w:spacing w:after="0" w:line="240" w:lineRule="auto"/>
              <w:jc w:val="center"/>
              <w:rPr>
                <w:sz w:val="20"/>
                <w:szCs w:val="20"/>
              </w:rPr>
            </w:pPr>
            <w:r>
              <w:t>-</w:t>
            </w:r>
          </w:p>
        </w:tc>
        <w:tc>
          <w:tcPr>
            <w:tcW w:w="337" w:type="pct"/>
            <w:shd w:val="clear" w:color="auto" w:fill="auto"/>
            <w:noWrap/>
            <w:vAlign w:val="center"/>
            <w:hideMark/>
          </w:tcPr>
          <w:p w14:paraId="409B490B" w14:textId="2B0ED32E" w:rsidR="007A3127" w:rsidRPr="00350ED8" w:rsidRDefault="007A3127" w:rsidP="00FF4C8F">
            <w:pPr>
              <w:spacing w:after="0" w:line="240" w:lineRule="auto"/>
              <w:jc w:val="center"/>
              <w:rPr>
                <w:sz w:val="20"/>
                <w:szCs w:val="20"/>
              </w:rPr>
            </w:pPr>
            <w:r>
              <w:t>100</w:t>
            </w:r>
          </w:p>
        </w:tc>
        <w:tc>
          <w:tcPr>
            <w:tcW w:w="291" w:type="pct"/>
            <w:shd w:val="clear" w:color="auto" w:fill="auto"/>
            <w:noWrap/>
            <w:vAlign w:val="center"/>
            <w:hideMark/>
          </w:tcPr>
          <w:p w14:paraId="204E1133" w14:textId="09912A91"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6DF6A213" w14:textId="1885929A" w:rsidR="007A3127" w:rsidRPr="00350ED8" w:rsidRDefault="007A3127" w:rsidP="00FF4C8F">
            <w:pPr>
              <w:spacing w:after="0" w:line="240" w:lineRule="auto"/>
              <w:jc w:val="center"/>
              <w:rPr>
                <w:sz w:val="20"/>
                <w:szCs w:val="20"/>
              </w:rPr>
            </w:pPr>
            <w:r>
              <w:t>-</w:t>
            </w:r>
          </w:p>
        </w:tc>
        <w:tc>
          <w:tcPr>
            <w:tcW w:w="297" w:type="pct"/>
            <w:shd w:val="clear" w:color="auto" w:fill="auto"/>
            <w:noWrap/>
            <w:vAlign w:val="center"/>
            <w:hideMark/>
          </w:tcPr>
          <w:p w14:paraId="29B496DC" w14:textId="1227AFB8" w:rsidR="007A3127" w:rsidRPr="00350ED8" w:rsidRDefault="007A3127" w:rsidP="00FF4C8F">
            <w:pPr>
              <w:spacing w:after="0" w:line="240" w:lineRule="auto"/>
              <w:jc w:val="center"/>
              <w:rPr>
                <w:sz w:val="20"/>
                <w:szCs w:val="20"/>
              </w:rPr>
            </w:pPr>
            <w:r>
              <w:t>-</w:t>
            </w:r>
          </w:p>
        </w:tc>
        <w:tc>
          <w:tcPr>
            <w:tcW w:w="291" w:type="pct"/>
            <w:shd w:val="clear" w:color="auto" w:fill="auto"/>
            <w:noWrap/>
            <w:vAlign w:val="center"/>
            <w:hideMark/>
          </w:tcPr>
          <w:p w14:paraId="100C3564" w14:textId="144E4FE0" w:rsidR="007A3127" w:rsidRPr="00350ED8" w:rsidRDefault="007A3127" w:rsidP="00FF4C8F">
            <w:pPr>
              <w:spacing w:after="0" w:line="240" w:lineRule="auto"/>
              <w:jc w:val="center"/>
              <w:rPr>
                <w:sz w:val="20"/>
                <w:szCs w:val="20"/>
              </w:rPr>
            </w:pPr>
            <w:r>
              <w:t>-</w:t>
            </w:r>
          </w:p>
        </w:tc>
      </w:tr>
    </w:tbl>
    <w:p w14:paraId="53B8F812" w14:textId="77777777" w:rsidR="00350ED8" w:rsidRDefault="00350ED8" w:rsidP="00FF4C8F">
      <w:pPr>
        <w:spacing w:after="0" w:line="240" w:lineRule="auto"/>
      </w:pPr>
    </w:p>
    <w:p w14:paraId="15CFC164" w14:textId="77777777" w:rsidR="00351BEF" w:rsidRDefault="00351BEF" w:rsidP="00043055"/>
    <w:p w14:paraId="467E3260" w14:textId="5E3AD3B2" w:rsidR="00351BEF" w:rsidRDefault="00351BEF" w:rsidP="00043055">
      <w:r>
        <w:br w:type="page"/>
      </w:r>
    </w:p>
    <w:p w14:paraId="4EF6E31C" w14:textId="36B621A1" w:rsidR="00351BEF" w:rsidRDefault="00351BEF" w:rsidP="00DC63F7">
      <w:pPr>
        <w:pStyle w:val="Caption"/>
      </w:pPr>
      <w:r>
        <w:t>Density (cells.mL</w:t>
      </w:r>
      <w:r>
        <w:rPr>
          <w:vertAlign w:val="superscript"/>
        </w:rPr>
        <w:t>-1</w:t>
      </w:r>
      <w:r>
        <w:t xml:space="preserve">) of phytoplankton in May 2017. Sites are listed in the order in which they occur spatially along the Murray River from the site furthest upstream (Howlong) to the site furthest downstream (Brenda Park). The tributary sites, Darling, Goulburn and Ovens are between the two sites in which their intersection with the Murray River falls between. Trip one (top), Trip two (middle), and Trip three (bottom).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832"/>
        <w:gridCol w:w="807"/>
        <w:gridCol w:w="817"/>
        <w:gridCol w:w="817"/>
        <w:gridCol w:w="940"/>
        <w:gridCol w:w="829"/>
        <w:gridCol w:w="817"/>
        <w:gridCol w:w="817"/>
        <w:gridCol w:w="817"/>
        <w:gridCol w:w="817"/>
        <w:gridCol w:w="817"/>
        <w:gridCol w:w="817"/>
        <w:gridCol w:w="803"/>
      </w:tblGrid>
      <w:tr w:rsidR="00351BEF" w:rsidRPr="00351BEF" w14:paraId="69B2C4BE" w14:textId="77777777" w:rsidTr="009A37AC">
        <w:trPr>
          <w:cantSplit/>
          <w:trHeight w:val="1274"/>
        </w:trPr>
        <w:tc>
          <w:tcPr>
            <w:tcW w:w="1147" w:type="pct"/>
            <w:shd w:val="clear" w:color="auto" w:fill="auto"/>
            <w:noWrap/>
            <w:textDirection w:val="tbRl"/>
            <w:vAlign w:val="bottom"/>
            <w:hideMark/>
          </w:tcPr>
          <w:p w14:paraId="25F35366" w14:textId="77777777" w:rsidR="00351BEF" w:rsidRPr="00F07FD7" w:rsidRDefault="00351BEF" w:rsidP="008B3C85">
            <w:pPr>
              <w:spacing w:after="0" w:line="240" w:lineRule="auto"/>
              <w:rPr>
                <w:b/>
              </w:rPr>
            </w:pPr>
          </w:p>
        </w:tc>
        <w:tc>
          <w:tcPr>
            <w:tcW w:w="298" w:type="pct"/>
            <w:shd w:val="clear" w:color="auto" w:fill="auto"/>
            <w:noWrap/>
            <w:textDirection w:val="tbRl"/>
            <w:vAlign w:val="center"/>
            <w:hideMark/>
          </w:tcPr>
          <w:p w14:paraId="02D33E49" w14:textId="77777777" w:rsidR="00351BEF" w:rsidRPr="00F07FD7" w:rsidRDefault="00351BEF" w:rsidP="00F07FD7">
            <w:pPr>
              <w:spacing w:after="0" w:line="240" w:lineRule="auto"/>
              <w:jc w:val="center"/>
              <w:rPr>
                <w:b/>
              </w:rPr>
            </w:pPr>
            <w:r w:rsidRPr="00F07FD7">
              <w:rPr>
                <w:b/>
              </w:rPr>
              <w:t>Howlong</w:t>
            </w:r>
          </w:p>
        </w:tc>
        <w:tc>
          <w:tcPr>
            <w:tcW w:w="289" w:type="pct"/>
            <w:shd w:val="clear" w:color="auto" w:fill="auto"/>
            <w:noWrap/>
            <w:textDirection w:val="tbRl"/>
            <w:vAlign w:val="center"/>
            <w:hideMark/>
          </w:tcPr>
          <w:p w14:paraId="7D091BE8" w14:textId="3FB22CD5" w:rsidR="00351BEF" w:rsidRPr="00F07FD7" w:rsidRDefault="00351BEF" w:rsidP="00F07FD7">
            <w:pPr>
              <w:spacing w:after="0" w:line="240" w:lineRule="auto"/>
              <w:jc w:val="center"/>
              <w:rPr>
                <w:b/>
              </w:rPr>
            </w:pPr>
            <w:r w:rsidRPr="00F07FD7">
              <w:rPr>
                <w:b/>
              </w:rPr>
              <w:t>Ovens</w:t>
            </w:r>
          </w:p>
        </w:tc>
        <w:tc>
          <w:tcPr>
            <w:tcW w:w="293" w:type="pct"/>
            <w:shd w:val="clear" w:color="auto" w:fill="auto"/>
            <w:noWrap/>
            <w:textDirection w:val="tbRl"/>
            <w:vAlign w:val="center"/>
            <w:hideMark/>
          </w:tcPr>
          <w:p w14:paraId="6180859F" w14:textId="77777777" w:rsidR="00351BEF" w:rsidRPr="00F07FD7" w:rsidRDefault="00351BEF" w:rsidP="00F07FD7">
            <w:pPr>
              <w:spacing w:after="0" w:line="240" w:lineRule="auto"/>
              <w:jc w:val="center"/>
              <w:rPr>
                <w:b/>
              </w:rPr>
            </w:pPr>
            <w:r w:rsidRPr="00F07FD7">
              <w:rPr>
                <w:b/>
              </w:rPr>
              <w:t>Yarrawonga</w:t>
            </w:r>
          </w:p>
        </w:tc>
        <w:tc>
          <w:tcPr>
            <w:tcW w:w="293" w:type="pct"/>
            <w:shd w:val="clear" w:color="auto" w:fill="auto"/>
            <w:noWrap/>
            <w:textDirection w:val="tbRl"/>
            <w:vAlign w:val="center"/>
            <w:hideMark/>
          </w:tcPr>
          <w:p w14:paraId="1A931CB9" w14:textId="316ECA10" w:rsidR="00351BEF" w:rsidRPr="00F07FD7" w:rsidRDefault="00351BEF" w:rsidP="00F07FD7">
            <w:pPr>
              <w:spacing w:after="0" w:line="240" w:lineRule="auto"/>
              <w:jc w:val="center"/>
              <w:rPr>
                <w:b/>
              </w:rPr>
            </w:pPr>
            <w:r w:rsidRPr="00F07FD7">
              <w:rPr>
                <w:b/>
              </w:rPr>
              <w:t>Tocumwal</w:t>
            </w:r>
          </w:p>
        </w:tc>
        <w:tc>
          <w:tcPr>
            <w:tcW w:w="337" w:type="pct"/>
            <w:shd w:val="clear" w:color="auto" w:fill="auto"/>
            <w:noWrap/>
            <w:textDirection w:val="tbRl"/>
            <w:vAlign w:val="center"/>
            <w:hideMark/>
          </w:tcPr>
          <w:p w14:paraId="18C1B7A2" w14:textId="024A83C2" w:rsidR="00351BEF" w:rsidRPr="00F07FD7" w:rsidRDefault="00351BEF" w:rsidP="00F07FD7">
            <w:pPr>
              <w:spacing w:after="0" w:line="240" w:lineRule="auto"/>
              <w:jc w:val="center"/>
              <w:rPr>
                <w:b/>
              </w:rPr>
            </w:pPr>
            <w:r w:rsidRPr="00F07FD7">
              <w:rPr>
                <w:b/>
              </w:rPr>
              <w:t>Picnic Point</w:t>
            </w:r>
          </w:p>
        </w:tc>
        <w:tc>
          <w:tcPr>
            <w:tcW w:w="297" w:type="pct"/>
            <w:shd w:val="clear" w:color="auto" w:fill="auto"/>
            <w:noWrap/>
            <w:textDirection w:val="tbRl"/>
            <w:vAlign w:val="center"/>
            <w:hideMark/>
          </w:tcPr>
          <w:p w14:paraId="5AAE6DD5" w14:textId="77777777" w:rsidR="00351BEF" w:rsidRPr="00F07FD7" w:rsidRDefault="00351BEF" w:rsidP="00F07FD7">
            <w:pPr>
              <w:spacing w:after="0" w:line="240" w:lineRule="auto"/>
              <w:jc w:val="center"/>
              <w:rPr>
                <w:b/>
              </w:rPr>
            </w:pPr>
            <w:r w:rsidRPr="00F07FD7">
              <w:rPr>
                <w:b/>
              </w:rPr>
              <w:t>Goulburn</w:t>
            </w:r>
          </w:p>
        </w:tc>
        <w:tc>
          <w:tcPr>
            <w:tcW w:w="293" w:type="pct"/>
            <w:shd w:val="clear" w:color="auto" w:fill="auto"/>
            <w:noWrap/>
            <w:textDirection w:val="tbRl"/>
            <w:vAlign w:val="center"/>
            <w:hideMark/>
          </w:tcPr>
          <w:p w14:paraId="70B8761E" w14:textId="77777777" w:rsidR="00351BEF" w:rsidRPr="00F07FD7" w:rsidRDefault="00351BEF" w:rsidP="00F07FD7">
            <w:pPr>
              <w:spacing w:after="0" w:line="240" w:lineRule="auto"/>
              <w:jc w:val="center"/>
              <w:rPr>
                <w:b/>
              </w:rPr>
            </w:pPr>
            <w:r w:rsidRPr="00F07FD7">
              <w:rPr>
                <w:b/>
              </w:rPr>
              <w:t>Barham</w:t>
            </w:r>
          </w:p>
        </w:tc>
        <w:tc>
          <w:tcPr>
            <w:tcW w:w="293" w:type="pct"/>
            <w:shd w:val="clear" w:color="auto" w:fill="auto"/>
            <w:noWrap/>
            <w:textDirection w:val="tbRl"/>
            <w:vAlign w:val="center"/>
            <w:hideMark/>
          </w:tcPr>
          <w:p w14:paraId="6F9852C2" w14:textId="7FAD68F0" w:rsidR="00351BEF" w:rsidRPr="00F07FD7" w:rsidRDefault="00351BEF" w:rsidP="00F07FD7">
            <w:pPr>
              <w:spacing w:after="0" w:line="240" w:lineRule="auto"/>
              <w:jc w:val="center"/>
              <w:rPr>
                <w:b/>
              </w:rPr>
            </w:pPr>
            <w:r w:rsidRPr="00F07FD7">
              <w:rPr>
                <w:b/>
              </w:rPr>
              <w:t>Swan Hill</w:t>
            </w:r>
          </w:p>
        </w:tc>
        <w:tc>
          <w:tcPr>
            <w:tcW w:w="293" w:type="pct"/>
            <w:shd w:val="clear" w:color="auto" w:fill="auto"/>
            <w:noWrap/>
            <w:textDirection w:val="tbRl"/>
            <w:vAlign w:val="center"/>
            <w:hideMark/>
          </w:tcPr>
          <w:p w14:paraId="41ABD20A" w14:textId="77777777" w:rsidR="00351BEF" w:rsidRPr="00F07FD7" w:rsidRDefault="00351BEF" w:rsidP="00F07FD7">
            <w:pPr>
              <w:spacing w:after="0" w:line="240" w:lineRule="auto"/>
              <w:jc w:val="center"/>
              <w:rPr>
                <w:b/>
              </w:rPr>
            </w:pPr>
            <w:r w:rsidRPr="00F07FD7">
              <w:rPr>
                <w:b/>
              </w:rPr>
              <w:t>Tooleybuc</w:t>
            </w:r>
          </w:p>
        </w:tc>
        <w:tc>
          <w:tcPr>
            <w:tcW w:w="293" w:type="pct"/>
            <w:shd w:val="clear" w:color="auto" w:fill="auto"/>
            <w:noWrap/>
            <w:textDirection w:val="tbRl"/>
            <w:vAlign w:val="center"/>
            <w:hideMark/>
          </w:tcPr>
          <w:p w14:paraId="77A5A352" w14:textId="3A9FB9A0" w:rsidR="00351BEF" w:rsidRPr="00F07FD7" w:rsidRDefault="00351BEF" w:rsidP="00F07FD7">
            <w:pPr>
              <w:spacing w:after="0" w:line="240" w:lineRule="auto"/>
              <w:jc w:val="center"/>
              <w:rPr>
                <w:b/>
              </w:rPr>
            </w:pPr>
            <w:r w:rsidRPr="00F07FD7">
              <w:rPr>
                <w:b/>
              </w:rPr>
              <w:t>Darling</w:t>
            </w:r>
          </w:p>
        </w:tc>
        <w:tc>
          <w:tcPr>
            <w:tcW w:w="293" w:type="pct"/>
            <w:shd w:val="clear" w:color="auto" w:fill="auto"/>
            <w:noWrap/>
            <w:textDirection w:val="tbRl"/>
            <w:vAlign w:val="center"/>
            <w:hideMark/>
          </w:tcPr>
          <w:p w14:paraId="28776AE4" w14:textId="77777777" w:rsidR="00351BEF" w:rsidRPr="00F07FD7" w:rsidRDefault="00351BEF" w:rsidP="00F07FD7">
            <w:pPr>
              <w:spacing w:after="0" w:line="240" w:lineRule="auto"/>
              <w:jc w:val="center"/>
              <w:rPr>
                <w:b/>
              </w:rPr>
            </w:pPr>
            <w:r w:rsidRPr="00F07FD7">
              <w:rPr>
                <w:b/>
              </w:rPr>
              <w:t>Milich</w:t>
            </w:r>
          </w:p>
        </w:tc>
        <w:tc>
          <w:tcPr>
            <w:tcW w:w="293" w:type="pct"/>
            <w:shd w:val="clear" w:color="auto" w:fill="auto"/>
            <w:noWrap/>
            <w:textDirection w:val="tbRl"/>
            <w:vAlign w:val="center"/>
            <w:hideMark/>
          </w:tcPr>
          <w:p w14:paraId="084C681A" w14:textId="77777777" w:rsidR="00351BEF" w:rsidRPr="00F07FD7" w:rsidRDefault="00351BEF" w:rsidP="00F07FD7">
            <w:pPr>
              <w:spacing w:after="0" w:line="240" w:lineRule="auto"/>
              <w:jc w:val="center"/>
              <w:rPr>
                <w:b/>
              </w:rPr>
            </w:pPr>
            <w:r w:rsidRPr="00F07FD7">
              <w:rPr>
                <w:b/>
              </w:rPr>
              <w:t>Lowbank</w:t>
            </w:r>
          </w:p>
        </w:tc>
        <w:tc>
          <w:tcPr>
            <w:tcW w:w="288" w:type="pct"/>
            <w:shd w:val="clear" w:color="auto" w:fill="auto"/>
            <w:noWrap/>
            <w:textDirection w:val="tbRl"/>
            <w:vAlign w:val="center"/>
            <w:hideMark/>
          </w:tcPr>
          <w:p w14:paraId="7642548E" w14:textId="1CA0F20A" w:rsidR="00351BEF" w:rsidRPr="00F07FD7" w:rsidRDefault="00351BEF" w:rsidP="00F07FD7">
            <w:pPr>
              <w:spacing w:after="0" w:line="240" w:lineRule="auto"/>
              <w:jc w:val="center"/>
              <w:rPr>
                <w:b/>
              </w:rPr>
            </w:pPr>
            <w:r w:rsidRPr="00F07FD7">
              <w:rPr>
                <w:b/>
              </w:rPr>
              <w:t>Brenda Park</w:t>
            </w:r>
          </w:p>
        </w:tc>
      </w:tr>
      <w:tr w:rsidR="009C201A" w:rsidRPr="00351BEF" w14:paraId="64050343" w14:textId="77777777" w:rsidTr="009A37AC">
        <w:trPr>
          <w:trHeight w:val="300"/>
        </w:trPr>
        <w:tc>
          <w:tcPr>
            <w:tcW w:w="1147" w:type="pct"/>
            <w:shd w:val="clear" w:color="auto" w:fill="auto"/>
            <w:noWrap/>
            <w:vAlign w:val="bottom"/>
            <w:hideMark/>
          </w:tcPr>
          <w:p w14:paraId="6EA52FC3" w14:textId="77777777" w:rsidR="009C201A" w:rsidRPr="00F07FD7" w:rsidRDefault="009C201A" w:rsidP="008B3C85">
            <w:pPr>
              <w:spacing w:after="0" w:line="240" w:lineRule="auto"/>
              <w:rPr>
                <w:b/>
              </w:rPr>
            </w:pPr>
            <w:r w:rsidRPr="00F07FD7">
              <w:rPr>
                <w:b/>
              </w:rPr>
              <w:t>Actinastrum</w:t>
            </w:r>
          </w:p>
        </w:tc>
        <w:tc>
          <w:tcPr>
            <w:tcW w:w="298" w:type="pct"/>
            <w:shd w:val="clear" w:color="auto" w:fill="auto"/>
            <w:noWrap/>
            <w:vAlign w:val="center"/>
            <w:hideMark/>
          </w:tcPr>
          <w:p w14:paraId="52263291" w14:textId="0A6240C9"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1E6EBFB7" w14:textId="43333B5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9BD9D8F" w14:textId="6ED8CB2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A5234C5" w14:textId="66CCC7AE"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5EBF176C" w14:textId="20D45CB6"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63F26A5E" w14:textId="1E213D8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5E773B5" w14:textId="1ADE6D1F" w:rsidR="009C201A" w:rsidRPr="00351BEF" w:rsidRDefault="009C201A" w:rsidP="00F07FD7">
            <w:pPr>
              <w:spacing w:after="0" w:line="240" w:lineRule="auto"/>
              <w:jc w:val="center"/>
              <w:rPr>
                <w:sz w:val="20"/>
                <w:szCs w:val="20"/>
              </w:rPr>
            </w:pPr>
            <w:r>
              <w:t>400</w:t>
            </w:r>
          </w:p>
        </w:tc>
        <w:tc>
          <w:tcPr>
            <w:tcW w:w="293" w:type="pct"/>
            <w:shd w:val="clear" w:color="auto" w:fill="auto"/>
            <w:noWrap/>
            <w:vAlign w:val="center"/>
            <w:hideMark/>
          </w:tcPr>
          <w:p w14:paraId="7B4EE59B" w14:textId="267D278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CCB5902" w14:textId="72B86BB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0225235" w14:textId="6EB069F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FB882BB" w14:textId="3E07151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47C4B13" w14:textId="0C4600B6"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0F58FD95" w14:textId="37CBD6F2" w:rsidR="009C201A" w:rsidRPr="00351BEF" w:rsidRDefault="009C201A" w:rsidP="00F07FD7">
            <w:pPr>
              <w:spacing w:after="0" w:line="240" w:lineRule="auto"/>
              <w:jc w:val="center"/>
              <w:rPr>
                <w:sz w:val="20"/>
                <w:szCs w:val="20"/>
              </w:rPr>
            </w:pPr>
            <w:r>
              <w:t>-</w:t>
            </w:r>
          </w:p>
        </w:tc>
      </w:tr>
      <w:tr w:rsidR="009C201A" w:rsidRPr="00351BEF" w14:paraId="6B388F2E" w14:textId="77777777" w:rsidTr="009A37AC">
        <w:trPr>
          <w:trHeight w:val="300"/>
        </w:trPr>
        <w:tc>
          <w:tcPr>
            <w:tcW w:w="1147" w:type="pct"/>
            <w:shd w:val="clear" w:color="auto" w:fill="auto"/>
            <w:noWrap/>
            <w:vAlign w:val="bottom"/>
            <w:hideMark/>
          </w:tcPr>
          <w:p w14:paraId="2F5AFBC8" w14:textId="77777777" w:rsidR="009C201A" w:rsidRPr="00F07FD7" w:rsidRDefault="009C201A" w:rsidP="008B3C85">
            <w:pPr>
              <w:spacing w:after="0" w:line="240" w:lineRule="auto"/>
              <w:rPr>
                <w:b/>
              </w:rPr>
            </w:pPr>
            <w:r w:rsidRPr="00F07FD7">
              <w:rPr>
                <w:b/>
              </w:rPr>
              <w:t>Anabaenopsis</w:t>
            </w:r>
          </w:p>
        </w:tc>
        <w:tc>
          <w:tcPr>
            <w:tcW w:w="298" w:type="pct"/>
            <w:shd w:val="clear" w:color="auto" w:fill="auto"/>
            <w:noWrap/>
            <w:vAlign w:val="center"/>
            <w:hideMark/>
          </w:tcPr>
          <w:p w14:paraId="5079E459" w14:textId="3983ED60"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6F3A091D" w14:textId="60D95B4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07C951F" w14:textId="4FFA464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6719C34" w14:textId="1CF98A9E"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F825DD8" w14:textId="522EF21C"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3756F0F9" w14:textId="3769CD4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D676191" w14:textId="188B635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216BABD" w14:textId="358B0BF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D06ADF0" w14:textId="72040A4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44BC2C0" w14:textId="7C3E58F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97B3589" w14:textId="041A6957" w:rsidR="009C201A" w:rsidRPr="00351BEF" w:rsidRDefault="009C201A" w:rsidP="00F07FD7">
            <w:pPr>
              <w:spacing w:after="0" w:line="240" w:lineRule="auto"/>
              <w:jc w:val="center"/>
              <w:rPr>
                <w:sz w:val="20"/>
                <w:szCs w:val="20"/>
              </w:rPr>
            </w:pPr>
            <w:r>
              <w:t>20</w:t>
            </w:r>
          </w:p>
        </w:tc>
        <w:tc>
          <w:tcPr>
            <w:tcW w:w="293" w:type="pct"/>
            <w:shd w:val="clear" w:color="auto" w:fill="auto"/>
            <w:noWrap/>
            <w:vAlign w:val="center"/>
            <w:hideMark/>
          </w:tcPr>
          <w:p w14:paraId="16C1B74B" w14:textId="571A75E2"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20A168A7" w14:textId="22B67900" w:rsidR="009C201A" w:rsidRPr="00351BEF" w:rsidRDefault="009C201A" w:rsidP="00F07FD7">
            <w:pPr>
              <w:spacing w:after="0" w:line="240" w:lineRule="auto"/>
              <w:jc w:val="center"/>
              <w:rPr>
                <w:sz w:val="20"/>
                <w:szCs w:val="20"/>
              </w:rPr>
            </w:pPr>
            <w:r>
              <w:t>82</w:t>
            </w:r>
          </w:p>
        </w:tc>
      </w:tr>
      <w:tr w:rsidR="009C201A" w:rsidRPr="00351BEF" w14:paraId="5B1DC37A" w14:textId="77777777" w:rsidTr="009A37AC">
        <w:trPr>
          <w:trHeight w:val="300"/>
        </w:trPr>
        <w:tc>
          <w:tcPr>
            <w:tcW w:w="1147" w:type="pct"/>
            <w:shd w:val="clear" w:color="auto" w:fill="auto"/>
            <w:noWrap/>
            <w:vAlign w:val="bottom"/>
            <w:hideMark/>
          </w:tcPr>
          <w:p w14:paraId="73D9C09C" w14:textId="77777777" w:rsidR="009C201A" w:rsidRPr="00F07FD7" w:rsidRDefault="009C201A" w:rsidP="008B3C85">
            <w:pPr>
              <w:spacing w:after="0" w:line="240" w:lineRule="auto"/>
              <w:rPr>
                <w:b/>
              </w:rPr>
            </w:pPr>
            <w:r w:rsidRPr="00F07FD7">
              <w:rPr>
                <w:b/>
              </w:rPr>
              <w:t>Aphanizomenon</w:t>
            </w:r>
          </w:p>
        </w:tc>
        <w:tc>
          <w:tcPr>
            <w:tcW w:w="298" w:type="pct"/>
            <w:shd w:val="clear" w:color="auto" w:fill="auto"/>
            <w:noWrap/>
            <w:vAlign w:val="center"/>
            <w:hideMark/>
          </w:tcPr>
          <w:p w14:paraId="03BF05E7" w14:textId="11E5169D"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525231AE" w14:textId="731567D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648B3FB" w14:textId="192085CB" w:rsidR="009C201A" w:rsidRPr="00351BEF" w:rsidRDefault="009C201A" w:rsidP="00F07FD7">
            <w:pPr>
              <w:spacing w:after="0" w:line="240" w:lineRule="auto"/>
              <w:jc w:val="center"/>
              <w:rPr>
                <w:sz w:val="20"/>
                <w:szCs w:val="20"/>
              </w:rPr>
            </w:pPr>
            <w:r>
              <w:t>74</w:t>
            </w:r>
          </w:p>
        </w:tc>
        <w:tc>
          <w:tcPr>
            <w:tcW w:w="293" w:type="pct"/>
            <w:shd w:val="clear" w:color="auto" w:fill="auto"/>
            <w:noWrap/>
            <w:vAlign w:val="center"/>
            <w:hideMark/>
          </w:tcPr>
          <w:p w14:paraId="1E2D80DF" w14:textId="5BE18089"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52B5B8F0" w14:textId="0D822974"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2084A56F" w14:textId="399E2EE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BCB496D" w14:textId="04564638" w:rsidR="009C201A" w:rsidRPr="00351BEF" w:rsidRDefault="009C201A" w:rsidP="00F07FD7">
            <w:pPr>
              <w:spacing w:after="0" w:line="240" w:lineRule="auto"/>
              <w:jc w:val="center"/>
              <w:rPr>
                <w:sz w:val="20"/>
                <w:szCs w:val="20"/>
              </w:rPr>
            </w:pPr>
            <w:r>
              <w:t>40</w:t>
            </w:r>
          </w:p>
        </w:tc>
        <w:tc>
          <w:tcPr>
            <w:tcW w:w="293" w:type="pct"/>
            <w:shd w:val="clear" w:color="auto" w:fill="auto"/>
            <w:noWrap/>
            <w:vAlign w:val="center"/>
            <w:hideMark/>
          </w:tcPr>
          <w:p w14:paraId="60CC939E" w14:textId="68F5009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347F702" w14:textId="73B791C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ADBBCB4" w14:textId="0B8001D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AE308F9" w14:textId="4AE7B1A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2DC3283" w14:textId="7ED17E69"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048AC7C0" w14:textId="768FC687" w:rsidR="009C201A" w:rsidRPr="00351BEF" w:rsidRDefault="009C201A" w:rsidP="00F07FD7">
            <w:pPr>
              <w:spacing w:after="0" w:line="240" w:lineRule="auto"/>
              <w:jc w:val="center"/>
              <w:rPr>
                <w:sz w:val="20"/>
                <w:szCs w:val="20"/>
              </w:rPr>
            </w:pPr>
            <w:r>
              <w:t>-</w:t>
            </w:r>
          </w:p>
        </w:tc>
      </w:tr>
      <w:tr w:rsidR="009C201A" w:rsidRPr="00351BEF" w14:paraId="7B488DB4" w14:textId="77777777" w:rsidTr="009A37AC">
        <w:trPr>
          <w:trHeight w:val="300"/>
        </w:trPr>
        <w:tc>
          <w:tcPr>
            <w:tcW w:w="1147" w:type="pct"/>
            <w:shd w:val="clear" w:color="auto" w:fill="auto"/>
            <w:noWrap/>
            <w:vAlign w:val="bottom"/>
            <w:hideMark/>
          </w:tcPr>
          <w:p w14:paraId="1FE0F80A" w14:textId="77777777" w:rsidR="009C201A" w:rsidRPr="00F07FD7" w:rsidRDefault="009C201A" w:rsidP="008B3C85">
            <w:pPr>
              <w:spacing w:after="0" w:line="240" w:lineRule="auto"/>
              <w:rPr>
                <w:b/>
              </w:rPr>
            </w:pPr>
            <w:r w:rsidRPr="00F07FD7">
              <w:rPr>
                <w:b/>
              </w:rPr>
              <w:t>Aphanocapsa</w:t>
            </w:r>
          </w:p>
        </w:tc>
        <w:tc>
          <w:tcPr>
            <w:tcW w:w="298" w:type="pct"/>
            <w:shd w:val="clear" w:color="auto" w:fill="auto"/>
            <w:noWrap/>
            <w:vAlign w:val="center"/>
            <w:hideMark/>
          </w:tcPr>
          <w:p w14:paraId="14984D82" w14:textId="59885864"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31E23EB5" w14:textId="342CAB7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F8C6E5C" w14:textId="7B186022" w:rsidR="009C201A" w:rsidRPr="00351BEF" w:rsidRDefault="009C201A" w:rsidP="00F07FD7">
            <w:pPr>
              <w:spacing w:after="0" w:line="240" w:lineRule="auto"/>
              <w:jc w:val="center"/>
              <w:rPr>
                <w:sz w:val="20"/>
                <w:szCs w:val="20"/>
              </w:rPr>
            </w:pPr>
            <w:r>
              <w:t>2,800</w:t>
            </w:r>
          </w:p>
        </w:tc>
        <w:tc>
          <w:tcPr>
            <w:tcW w:w="293" w:type="pct"/>
            <w:shd w:val="clear" w:color="auto" w:fill="auto"/>
            <w:noWrap/>
            <w:vAlign w:val="center"/>
            <w:hideMark/>
          </w:tcPr>
          <w:p w14:paraId="597299A2" w14:textId="64315DF3"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1C7CD05E" w14:textId="4FEC565B" w:rsidR="009C201A" w:rsidRPr="00351BEF" w:rsidRDefault="009C201A" w:rsidP="00F07FD7">
            <w:pPr>
              <w:spacing w:after="0" w:line="240" w:lineRule="auto"/>
              <w:jc w:val="center"/>
              <w:rPr>
                <w:sz w:val="20"/>
                <w:szCs w:val="20"/>
              </w:rPr>
            </w:pPr>
            <w:r>
              <w:t>123,000</w:t>
            </w:r>
          </w:p>
        </w:tc>
        <w:tc>
          <w:tcPr>
            <w:tcW w:w="297" w:type="pct"/>
            <w:shd w:val="clear" w:color="auto" w:fill="auto"/>
            <w:noWrap/>
            <w:vAlign w:val="center"/>
            <w:hideMark/>
          </w:tcPr>
          <w:p w14:paraId="7B526AEE" w14:textId="4AD8FD7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3DD22ED" w14:textId="55F3A0B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5919850" w14:textId="40C30BE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D8D3A6F" w14:textId="730701B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E079A73" w14:textId="430FE40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4BD1DCB" w14:textId="2C967BD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62CE3CA" w14:textId="2F0B76F8"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432B9D91" w14:textId="56957A65" w:rsidR="009C201A" w:rsidRPr="00351BEF" w:rsidRDefault="009C201A" w:rsidP="00F07FD7">
            <w:pPr>
              <w:spacing w:after="0" w:line="240" w:lineRule="auto"/>
              <w:jc w:val="center"/>
              <w:rPr>
                <w:sz w:val="20"/>
                <w:szCs w:val="20"/>
              </w:rPr>
            </w:pPr>
            <w:r>
              <w:t>-</w:t>
            </w:r>
          </w:p>
        </w:tc>
      </w:tr>
      <w:tr w:rsidR="009C201A" w:rsidRPr="00351BEF" w14:paraId="6BCDFA33" w14:textId="77777777" w:rsidTr="009A37AC">
        <w:trPr>
          <w:trHeight w:val="300"/>
        </w:trPr>
        <w:tc>
          <w:tcPr>
            <w:tcW w:w="1147" w:type="pct"/>
            <w:shd w:val="clear" w:color="auto" w:fill="auto"/>
            <w:noWrap/>
            <w:vAlign w:val="bottom"/>
            <w:hideMark/>
          </w:tcPr>
          <w:p w14:paraId="29711DEA" w14:textId="77777777" w:rsidR="009C201A" w:rsidRPr="00F07FD7" w:rsidRDefault="009C201A" w:rsidP="008B3C85">
            <w:pPr>
              <w:spacing w:after="0" w:line="240" w:lineRule="auto"/>
              <w:rPr>
                <w:b/>
              </w:rPr>
            </w:pPr>
            <w:r w:rsidRPr="00F07FD7">
              <w:rPr>
                <w:b/>
              </w:rPr>
              <w:t>Aulacoseira</w:t>
            </w:r>
          </w:p>
        </w:tc>
        <w:tc>
          <w:tcPr>
            <w:tcW w:w="298" w:type="pct"/>
            <w:shd w:val="clear" w:color="auto" w:fill="auto"/>
            <w:noWrap/>
            <w:vAlign w:val="center"/>
            <w:hideMark/>
          </w:tcPr>
          <w:p w14:paraId="739566A8" w14:textId="7A0B3317"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45903444" w14:textId="03E746C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831EAA5" w14:textId="7C1060E5" w:rsidR="009C201A" w:rsidRPr="00351BEF" w:rsidRDefault="009C201A" w:rsidP="00F07FD7">
            <w:pPr>
              <w:spacing w:after="0" w:line="240" w:lineRule="auto"/>
              <w:jc w:val="center"/>
              <w:rPr>
                <w:sz w:val="20"/>
                <w:szCs w:val="20"/>
              </w:rPr>
            </w:pPr>
            <w:r>
              <w:t>2,200</w:t>
            </w:r>
          </w:p>
        </w:tc>
        <w:tc>
          <w:tcPr>
            <w:tcW w:w="293" w:type="pct"/>
            <w:shd w:val="clear" w:color="auto" w:fill="auto"/>
            <w:noWrap/>
            <w:vAlign w:val="center"/>
            <w:hideMark/>
          </w:tcPr>
          <w:p w14:paraId="3E03A2E5" w14:textId="1E2542DC" w:rsidR="009C201A" w:rsidRPr="00351BEF" w:rsidRDefault="009C201A" w:rsidP="00F07FD7">
            <w:pPr>
              <w:spacing w:after="0" w:line="240" w:lineRule="auto"/>
              <w:jc w:val="center"/>
              <w:rPr>
                <w:sz w:val="20"/>
                <w:szCs w:val="20"/>
              </w:rPr>
            </w:pPr>
            <w:r>
              <w:t>900</w:t>
            </w:r>
          </w:p>
        </w:tc>
        <w:tc>
          <w:tcPr>
            <w:tcW w:w="337" w:type="pct"/>
            <w:shd w:val="clear" w:color="auto" w:fill="auto"/>
            <w:noWrap/>
            <w:vAlign w:val="center"/>
            <w:hideMark/>
          </w:tcPr>
          <w:p w14:paraId="2C8CF4B3" w14:textId="31B8F60F" w:rsidR="009C201A" w:rsidRPr="00351BEF" w:rsidRDefault="009C201A" w:rsidP="00F07FD7">
            <w:pPr>
              <w:spacing w:after="0" w:line="240" w:lineRule="auto"/>
              <w:jc w:val="center"/>
              <w:rPr>
                <w:sz w:val="20"/>
                <w:szCs w:val="20"/>
              </w:rPr>
            </w:pPr>
            <w:r>
              <w:t>3,050</w:t>
            </w:r>
          </w:p>
        </w:tc>
        <w:tc>
          <w:tcPr>
            <w:tcW w:w="297" w:type="pct"/>
            <w:shd w:val="clear" w:color="auto" w:fill="auto"/>
            <w:noWrap/>
            <w:vAlign w:val="center"/>
            <w:hideMark/>
          </w:tcPr>
          <w:p w14:paraId="369431C6" w14:textId="4BBA2ABD" w:rsidR="009C201A" w:rsidRPr="00351BEF" w:rsidRDefault="009C201A" w:rsidP="00F07FD7">
            <w:pPr>
              <w:spacing w:after="0" w:line="240" w:lineRule="auto"/>
              <w:jc w:val="center"/>
              <w:rPr>
                <w:sz w:val="20"/>
                <w:szCs w:val="20"/>
              </w:rPr>
            </w:pPr>
            <w:r>
              <w:t>26,200</w:t>
            </w:r>
          </w:p>
        </w:tc>
        <w:tc>
          <w:tcPr>
            <w:tcW w:w="293" w:type="pct"/>
            <w:shd w:val="clear" w:color="auto" w:fill="auto"/>
            <w:noWrap/>
            <w:vAlign w:val="center"/>
            <w:hideMark/>
          </w:tcPr>
          <w:p w14:paraId="6E463BFD" w14:textId="54E0729B" w:rsidR="009C201A" w:rsidRPr="00351BEF" w:rsidRDefault="009C201A" w:rsidP="00F07FD7">
            <w:pPr>
              <w:spacing w:after="0" w:line="240" w:lineRule="auto"/>
              <w:jc w:val="center"/>
              <w:rPr>
                <w:sz w:val="20"/>
                <w:szCs w:val="20"/>
              </w:rPr>
            </w:pPr>
            <w:r>
              <w:t>1,550</w:t>
            </w:r>
          </w:p>
        </w:tc>
        <w:tc>
          <w:tcPr>
            <w:tcW w:w="293" w:type="pct"/>
            <w:shd w:val="clear" w:color="auto" w:fill="auto"/>
            <w:noWrap/>
            <w:vAlign w:val="center"/>
            <w:hideMark/>
          </w:tcPr>
          <w:p w14:paraId="1778488E" w14:textId="3B1B8BDD" w:rsidR="009C201A" w:rsidRPr="00351BEF" w:rsidRDefault="009C201A" w:rsidP="00F07FD7">
            <w:pPr>
              <w:spacing w:after="0" w:line="240" w:lineRule="auto"/>
              <w:jc w:val="center"/>
              <w:rPr>
                <w:sz w:val="20"/>
                <w:szCs w:val="20"/>
              </w:rPr>
            </w:pPr>
            <w:r>
              <w:t>3,450</w:t>
            </w:r>
          </w:p>
        </w:tc>
        <w:tc>
          <w:tcPr>
            <w:tcW w:w="293" w:type="pct"/>
            <w:shd w:val="clear" w:color="auto" w:fill="auto"/>
            <w:noWrap/>
            <w:vAlign w:val="center"/>
            <w:hideMark/>
          </w:tcPr>
          <w:p w14:paraId="7C843BEF" w14:textId="3D5020C7" w:rsidR="009C201A" w:rsidRPr="00351BEF" w:rsidRDefault="009C201A" w:rsidP="00F07FD7">
            <w:pPr>
              <w:spacing w:after="0" w:line="240" w:lineRule="auto"/>
              <w:jc w:val="center"/>
              <w:rPr>
                <w:sz w:val="20"/>
                <w:szCs w:val="20"/>
              </w:rPr>
            </w:pPr>
            <w:r>
              <w:t>4,650</w:t>
            </w:r>
          </w:p>
        </w:tc>
        <w:tc>
          <w:tcPr>
            <w:tcW w:w="293" w:type="pct"/>
            <w:shd w:val="clear" w:color="auto" w:fill="auto"/>
            <w:noWrap/>
            <w:vAlign w:val="center"/>
            <w:hideMark/>
          </w:tcPr>
          <w:p w14:paraId="77FC438C" w14:textId="78677FC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3B8384A" w14:textId="677AF01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D542E0C" w14:textId="474439E1" w:rsidR="009C201A" w:rsidRPr="00351BEF" w:rsidRDefault="009C201A" w:rsidP="00F07FD7">
            <w:pPr>
              <w:spacing w:after="0" w:line="240" w:lineRule="auto"/>
              <w:jc w:val="center"/>
              <w:rPr>
                <w:sz w:val="20"/>
                <w:szCs w:val="20"/>
              </w:rPr>
            </w:pPr>
            <w:r>
              <w:t>1,100</w:t>
            </w:r>
          </w:p>
        </w:tc>
        <w:tc>
          <w:tcPr>
            <w:tcW w:w="288" w:type="pct"/>
            <w:shd w:val="clear" w:color="auto" w:fill="auto"/>
            <w:noWrap/>
            <w:vAlign w:val="center"/>
            <w:hideMark/>
          </w:tcPr>
          <w:p w14:paraId="517760EB" w14:textId="41080D1B" w:rsidR="009C201A" w:rsidRPr="00351BEF" w:rsidRDefault="009C201A" w:rsidP="00F07FD7">
            <w:pPr>
              <w:spacing w:after="0" w:line="240" w:lineRule="auto"/>
              <w:jc w:val="center"/>
              <w:rPr>
                <w:sz w:val="20"/>
                <w:szCs w:val="20"/>
              </w:rPr>
            </w:pPr>
            <w:r>
              <w:t>-</w:t>
            </w:r>
          </w:p>
        </w:tc>
      </w:tr>
      <w:tr w:rsidR="009C201A" w:rsidRPr="00351BEF" w14:paraId="0E08D34B" w14:textId="77777777" w:rsidTr="009A37AC">
        <w:trPr>
          <w:trHeight w:val="300"/>
        </w:trPr>
        <w:tc>
          <w:tcPr>
            <w:tcW w:w="1147" w:type="pct"/>
            <w:shd w:val="clear" w:color="auto" w:fill="auto"/>
            <w:noWrap/>
            <w:vAlign w:val="bottom"/>
            <w:hideMark/>
          </w:tcPr>
          <w:p w14:paraId="580466C5" w14:textId="77777777" w:rsidR="009C201A" w:rsidRPr="00F07FD7" w:rsidRDefault="009C201A" w:rsidP="008B3C85">
            <w:pPr>
              <w:spacing w:after="0" w:line="240" w:lineRule="auto"/>
              <w:rPr>
                <w:b/>
              </w:rPr>
            </w:pPr>
            <w:r w:rsidRPr="00F07FD7">
              <w:rPr>
                <w:b/>
              </w:rPr>
              <w:t>Bacillaria</w:t>
            </w:r>
          </w:p>
        </w:tc>
        <w:tc>
          <w:tcPr>
            <w:tcW w:w="298" w:type="pct"/>
            <w:shd w:val="clear" w:color="auto" w:fill="auto"/>
            <w:noWrap/>
            <w:vAlign w:val="center"/>
            <w:hideMark/>
          </w:tcPr>
          <w:p w14:paraId="3BE7714D" w14:textId="26F58F2F"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38F279BB" w14:textId="75D6125E" w:rsidR="009C201A" w:rsidRPr="00351BEF" w:rsidRDefault="009C201A" w:rsidP="00F07FD7">
            <w:pPr>
              <w:spacing w:after="0" w:line="240" w:lineRule="auto"/>
              <w:jc w:val="center"/>
              <w:rPr>
                <w:sz w:val="20"/>
                <w:szCs w:val="20"/>
              </w:rPr>
            </w:pPr>
            <w:r>
              <w:t>30</w:t>
            </w:r>
          </w:p>
        </w:tc>
        <w:tc>
          <w:tcPr>
            <w:tcW w:w="293" w:type="pct"/>
            <w:shd w:val="clear" w:color="auto" w:fill="auto"/>
            <w:noWrap/>
            <w:vAlign w:val="center"/>
            <w:hideMark/>
          </w:tcPr>
          <w:p w14:paraId="4934BDD8" w14:textId="789622C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763E92E" w14:textId="5776497F"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1EF537CB" w14:textId="2A21DD46"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406A356C" w14:textId="617A85E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5903F6F" w14:textId="31CE296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9DE5EF0" w14:textId="169CC0D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2ED0051" w14:textId="50657A6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932092F" w14:textId="0E9A20D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F96F6F6" w14:textId="37B1494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D8D1F9F" w14:textId="296EDB98"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6A02F1F2" w14:textId="022A28F5" w:rsidR="009C201A" w:rsidRPr="00351BEF" w:rsidRDefault="009C201A" w:rsidP="00F07FD7">
            <w:pPr>
              <w:spacing w:after="0" w:line="240" w:lineRule="auto"/>
              <w:jc w:val="center"/>
              <w:rPr>
                <w:sz w:val="20"/>
                <w:szCs w:val="20"/>
              </w:rPr>
            </w:pPr>
            <w:r>
              <w:t>-</w:t>
            </w:r>
          </w:p>
        </w:tc>
      </w:tr>
      <w:tr w:rsidR="009C201A" w:rsidRPr="00351BEF" w14:paraId="4D303DDF" w14:textId="77777777" w:rsidTr="009A37AC">
        <w:trPr>
          <w:trHeight w:val="300"/>
        </w:trPr>
        <w:tc>
          <w:tcPr>
            <w:tcW w:w="1147" w:type="pct"/>
            <w:shd w:val="clear" w:color="auto" w:fill="auto"/>
            <w:noWrap/>
            <w:vAlign w:val="bottom"/>
            <w:hideMark/>
          </w:tcPr>
          <w:p w14:paraId="3514931D" w14:textId="77777777" w:rsidR="009C201A" w:rsidRPr="00F07FD7" w:rsidRDefault="009C201A" w:rsidP="008B3C85">
            <w:pPr>
              <w:spacing w:after="0" w:line="240" w:lineRule="auto"/>
              <w:rPr>
                <w:b/>
              </w:rPr>
            </w:pPr>
            <w:r w:rsidRPr="00F07FD7">
              <w:rPr>
                <w:b/>
              </w:rPr>
              <w:t>Chlorella</w:t>
            </w:r>
          </w:p>
        </w:tc>
        <w:tc>
          <w:tcPr>
            <w:tcW w:w="298" w:type="pct"/>
            <w:shd w:val="clear" w:color="auto" w:fill="auto"/>
            <w:noWrap/>
            <w:vAlign w:val="center"/>
            <w:hideMark/>
          </w:tcPr>
          <w:p w14:paraId="715C80DF" w14:textId="3B072C64" w:rsidR="009C201A" w:rsidRPr="00351BEF" w:rsidRDefault="009C201A" w:rsidP="00F07FD7">
            <w:pPr>
              <w:spacing w:after="0" w:line="240" w:lineRule="auto"/>
              <w:jc w:val="center"/>
              <w:rPr>
                <w:sz w:val="20"/>
                <w:szCs w:val="20"/>
              </w:rPr>
            </w:pPr>
            <w:r>
              <w:t>50,500</w:t>
            </w:r>
          </w:p>
        </w:tc>
        <w:tc>
          <w:tcPr>
            <w:tcW w:w="289" w:type="pct"/>
            <w:shd w:val="clear" w:color="auto" w:fill="auto"/>
            <w:noWrap/>
            <w:vAlign w:val="center"/>
            <w:hideMark/>
          </w:tcPr>
          <w:p w14:paraId="04C8D3D7" w14:textId="0B6E0BB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7739714" w14:textId="32FC4EC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877A80B" w14:textId="6136AFCC"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4176764D" w14:textId="340EF301"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78A54CAC" w14:textId="12E8C7F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87B677B" w14:textId="7A874F0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13DC369" w14:textId="6C96476C"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97E5203" w14:textId="77510A0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E1CFFC6" w14:textId="1C96679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98D4218" w14:textId="751C684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B2D7399" w14:textId="1B449D76"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49B8AF77" w14:textId="2B414319" w:rsidR="009C201A" w:rsidRPr="00351BEF" w:rsidRDefault="009C201A" w:rsidP="00F07FD7">
            <w:pPr>
              <w:spacing w:after="0" w:line="240" w:lineRule="auto"/>
              <w:jc w:val="center"/>
              <w:rPr>
                <w:sz w:val="20"/>
                <w:szCs w:val="20"/>
              </w:rPr>
            </w:pPr>
            <w:r>
              <w:t>-</w:t>
            </w:r>
          </w:p>
        </w:tc>
      </w:tr>
      <w:tr w:rsidR="009C201A" w:rsidRPr="00351BEF" w14:paraId="74E96BA3" w14:textId="77777777" w:rsidTr="009A37AC">
        <w:trPr>
          <w:trHeight w:val="300"/>
        </w:trPr>
        <w:tc>
          <w:tcPr>
            <w:tcW w:w="1147" w:type="pct"/>
            <w:shd w:val="clear" w:color="auto" w:fill="auto"/>
            <w:noWrap/>
            <w:vAlign w:val="bottom"/>
            <w:hideMark/>
          </w:tcPr>
          <w:p w14:paraId="2A1BCA51" w14:textId="77777777" w:rsidR="009C201A" w:rsidRPr="00F07FD7" w:rsidRDefault="009C201A" w:rsidP="008B3C85">
            <w:pPr>
              <w:spacing w:after="0" w:line="240" w:lineRule="auto"/>
              <w:rPr>
                <w:b/>
              </w:rPr>
            </w:pPr>
            <w:r w:rsidRPr="00F07FD7">
              <w:rPr>
                <w:b/>
              </w:rPr>
              <w:t>Closterium</w:t>
            </w:r>
          </w:p>
        </w:tc>
        <w:tc>
          <w:tcPr>
            <w:tcW w:w="298" w:type="pct"/>
            <w:shd w:val="clear" w:color="auto" w:fill="auto"/>
            <w:noWrap/>
            <w:vAlign w:val="center"/>
            <w:hideMark/>
          </w:tcPr>
          <w:p w14:paraId="072D5D18" w14:textId="72DCA958"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259291F" w14:textId="03E7FFB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18B8E6F" w14:textId="2C24746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1E4220C" w14:textId="4EA5A4DC"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67FB0B83" w14:textId="2EA333C1" w:rsidR="009C201A" w:rsidRPr="00351BEF" w:rsidRDefault="009C201A" w:rsidP="00F07FD7">
            <w:pPr>
              <w:spacing w:after="0" w:line="240" w:lineRule="auto"/>
              <w:jc w:val="center"/>
              <w:rPr>
                <w:sz w:val="20"/>
                <w:szCs w:val="20"/>
              </w:rPr>
            </w:pPr>
            <w:r>
              <w:t>100</w:t>
            </w:r>
          </w:p>
        </w:tc>
        <w:tc>
          <w:tcPr>
            <w:tcW w:w="297" w:type="pct"/>
            <w:shd w:val="clear" w:color="auto" w:fill="auto"/>
            <w:noWrap/>
            <w:vAlign w:val="center"/>
            <w:hideMark/>
          </w:tcPr>
          <w:p w14:paraId="24F582AC" w14:textId="51C55C9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9A2D167" w14:textId="31C10CEB" w:rsidR="009C201A" w:rsidRPr="00351BEF" w:rsidRDefault="009C201A" w:rsidP="00F07FD7">
            <w:pPr>
              <w:spacing w:after="0" w:line="240" w:lineRule="auto"/>
              <w:jc w:val="center"/>
              <w:rPr>
                <w:sz w:val="20"/>
                <w:szCs w:val="20"/>
              </w:rPr>
            </w:pPr>
            <w:r>
              <w:t>50</w:t>
            </w:r>
          </w:p>
        </w:tc>
        <w:tc>
          <w:tcPr>
            <w:tcW w:w="293" w:type="pct"/>
            <w:shd w:val="clear" w:color="auto" w:fill="auto"/>
            <w:noWrap/>
            <w:vAlign w:val="center"/>
            <w:hideMark/>
          </w:tcPr>
          <w:p w14:paraId="76486336" w14:textId="29263ACA" w:rsidR="009C201A" w:rsidRPr="00351BEF" w:rsidRDefault="009C201A" w:rsidP="00F07FD7">
            <w:pPr>
              <w:spacing w:after="0" w:line="240" w:lineRule="auto"/>
              <w:jc w:val="center"/>
              <w:rPr>
                <w:sz w:val="20"/>
                <w:szCs w:val="20"/>
              </w:rPr>
            </w:pPr>
            <w:r>
              <w:t>350</w:t>
            </w:r>
          </w:p>
        </w:tc>
        <w:tc>
          <w:tcPr>
            <w:tcW w:w="293" w:type="pct"/>
            <w:shd w:val="clear" w:color="auto" w:fill="auto"/>
            <w:noWrap/>
            <w:vAlign w:val="center"/>
            <w:hideMark/>
          </w:tcPr>
          <w:p w14:paraId="52130621" w14:textId="2CCAB96B"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3EDEEF0A" w14:textId="16F8E09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9851E50" w14:textId="0546FA61" w:rsidR="009C201A" w:rsidRPr="00351BEF" w:rsidRDefault="009C201A" w:rsidP="00F07FD7">
            <w:pPr>
              <w:spacing w:after="0" w:line="240" w:lineRule="auto"/>
              <w:jc w:val="center"/>
              <w:rPr>
                <w:sz w:val="20"/>
                <w:szCs w:val="20"/>
              </w:rPr>
            </w:pPr>
            <w:r>
              <w:t>150</w:t>
            </w:r>
          </w:p>
        </w:tc>
        <w:tc>
          <w:tcPr>
            <w:tcW w:w="293" w:type="pct"/>
            <w:shd w:val="clear" w:color="auto" w:fill="auto"/>
            <w:noWrap/>
            <w:vAlign w:val="center"/>
            <w:hideMark/>
          </w:tcPr>
          <w:p w14:paraId="52E8A812" w14:textId="10FF0B9F"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42849F8B" w14:textId="3B2E2A8F" w:rsidR="009C201A" w:rsidRPr="00351BEF" w:rsidRDefault="009C201A" w:rsidP="00F07FD7">
            <w:pPr>
              <w:spacing w:after="0" w:line="240" w:lineRule="auto"/>
              <w:jc w:val="center"/>
              <w:rPr>
                <w:sz w:val="20"/>
                <w:szCs w:val="20"/>
              </w:rPr>
            </w:pPr>
            <w:r>
              <w:t>-</w:t>
            </w:r>
          </w:p>
        </w:tc>
      </w:tr>
      <w:tr w:rsidR="009C201A" w:rsidRPr="00351BEF" w14:paraId="158184D1" w14:textId="77777777" w:rsidTr="009A37AC">
        <w:trPr>
          <w:trHeight w:val="300"/>
        </w:trPr>
        <w:tc>
          <w:tcPr>
            <w:tcW w:w="1147" w:type="pct"/>
            <w:shd w:val="clear" w:color="auto" w:fill="auto"/>
            <w:noWrap/>
            <w:vAlign w:val="bottom"/>
            <w:hideMark/>
          </w:tcPr>
          <w:p w14:paraId="39D34BBE" w14:textId="77777777" w:rsidR="009C201A" w:rsidRPr="00F07FD7" w:rsidRDefault="009C201A" w:rsidP="008B3C85">
            <w:pPr>
              <w:spacing w:after="0" w:line="240" w:lineRule="auto"/>
              <w:rPr>
                <w:b/>
              </w:rPr>
            </w:pPr>
            <w:r w:rsidRPr="00F07FD7">
              <w:rPr>
                <w:b/>
              </w:rPr>
              <w:t>Closterium large_spp</w:t>
            </w:r>
          </w:p>
        </w:tc>
        <w:tc>
          <w:tcPr>
            <w:tcW w:w="298" w:type="pct"/>
            <w:shd w:val="clear" w:color="auto" w:fill="auto"/>
            <w:noWrap/>
            <w:vAlign w:val="center"/>
            <w:hideMark/>
          </w:tcPr>
          <w:p w14:paraId="7A0D97DA" w14:textId="6CF7383F"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687929C" w14:textId="1E06706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A1053CC" w14:textId="20F04D4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F6B8CF4" w14:textId="47AA46FB"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0C0B504C" w14:textId="2CAB7D07"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29143D91" w14:textId="6EC48515" w:rsidR="009C201A" w:rsidRPr="00351BEF" w:rsidRDefault="009C201A" w:rsidP="00F07FD7">
            <w:pPr>
              <w:spacing w:after="0" w:line="240" w:lineRule="auto"/>
              <w:jc w:val="center"/>
              <w:rPr>
                <w:sz w:val="20"/>
                <w:szCs w:val="20"/>
              </w:rPr>
            </w:pPr>
            <w:r>
              <w:t>50</w:t>
            </w:r>
          </w:p>
        </w:tc>
        <w:tc>
          <w:tcPr>
            <w:tcW w:w="293" w:type="pct"/>
            <w:shd w:val="clear" w:color="auto" w:fill="auto"/>
            <w:noWrap/>
            <w:vAlign w:val="center"/>
            <w:hideMark/>
          </w:tcPr>
          <w:p w14:paraId="088AA1DF" w14:textId="1EC09E3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9709259" w14:textId="64ADDAC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EAB2BDB" w14:textId="6628F5C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7BE745C" w14:textId="3DDF11C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082B461" w14:textId="1845DD4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14EC79B" w14:textId="6B187B6F"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664C3B08" w14:textId="43C8758A" w:rsidR="009C201A" w:rsidRPr="00351BEF" w:rsidRDefault="009C201A" w:rsidP="00F07FD7">
            <w:pPr>
              <w:spacing w:after="0" w:line="240" w:lineRule="auto"/>
              <w:jc w:val="center"/>
              <w:rPr>
                <w:sz w:val="20"/>
                <w:szCs w:val="20"/>
              </w:rPr>
            </w:pPr>
            <w:r>
              <w:t>-</w:t>
            </w:r>
          </w:p>
        </w:tc>
      </w:tr>
      <w:tr w:rsidR="009C201A" w:rsidRPr="00351BEF" w14:paraId="011941B2" w14:textId="77777777" w:rsidTr="009A37AC">
        <w:trPr>
          <w:trHeight w:val="300"/>
        </w:trPr>
        <w:tc>
          <w:tcPr>
            <w:tcW w:w="1147" w:type="pct"/>
            <w:shd w:val="clear" w:color="auto" w:fill="auto"/>
            <w:noWrap/>
            <w:vAlign w:val="bottom"/>
            <w:hideMark/>
          </w:tcPr>
          <w:p w14:paraId="24D0F06A" w14:textId="77777777" w:rsidR="009C201A" w:rsidRPr="00F07FD7" w:rsidRDefault="009C201A" w:rsidP="008B3C85">
            <w:pPr>
              <w:spacing w:after="0" w:line="240" w:lineRule="auto"/>
              <w:rPr>
                <w:b/>
              </w:rPr>
            </w:pPr>
            <w:r w:rsidRPr="00F07FD7">
              <w:rPr>
                <w:b/>
              </w:rPr>
              <w:t>Chroomonas</w:t>
            </w:r>
          </w:p>
        </w:tc>
        <w:tc>
          <w:tcPr>
            <w:tcW w:w="298" w:type="pct"/>
            <w:shd w:val="clear" w:color="auto" w:fill="auto"/>
            <w:noWrap/>
            <w:vAlign w:val="center"/>
            <w:hideMark/>
          </w:tcPr>
          <w:p w14:paraId="7EA3C59B" w14:textId="7106F772"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6BE0C6DD" w14:textId="18538B8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939FA5B" w14:textId="5690EE4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0464874" w14:textId="56A84807"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13566A5A" w14:textId="7EA8B65D"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753ABADC" w14:textId="3FA644E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91F84A7" w14:textId="2AC1121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930E8E2" w14:textId="512F53E8" w:rsidR="009C201A" w:rsidRPr="00351BEF" w:rsidRDefault="009C201A" w:rsidP="00F07FD7">
            <w:pPr>
              <w:spacing w:after="0" w:line="240" w:lineRule="auto"/>
              <w:jc w:val="center"/>
              <w:rPr>
                <w:sz w:val="20"/>
                <w:szCs w:val="20"/>
              </w:rPr>
            </w:pPr>
            <w:r>
              <w:t>350</w:t>
            </w:r>
          </w:p>
        </w:tc>
        <w:tc>
          <w:tcPr>
            <w:tcW w:w="293" w:type="pct"/>
            <w:shd w:val="clear" w:color="auto" w:fill="auto"/>
            <w:noWrap/>
            <w:vAlign w:val="center"/>
            <w:hideMark/>
          </w:tcPr>
          <w:p w14:paraId="64632DB8" w14:textId="28C821D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BDDE35B" w14:textId="263B06BD" w:rsidR="009C201A" w:rsidRPr="00351BEF" w:rsidRDefault="009C201A" w:rsidP="00F07FD7">
            <w:pPr>
              <w:spacing w:after="0" w:line="240" w:lineRule="auto"/>
              <w:jc w:val="center"/>
              <w:rPr>
                <w:sz w:val="20"/>
                <w:szCs w:val="20"/>
              </w:rPr>
            </w:pPr>
            <w:r>
              <w:t>7,920</w:t>
            </w:r>
          </w:p>
        </w:tc>
        <w:tc>
          <w:tcPr>
            <w:tcW w:w="293" w:type="pct"/>
            <w:shd w:val="clear" w:color="auto" w:fill="auto"/>
            <w:noWrap/>
            <w:vAlign w:val="center"/>
            <w:hideMark/>
          </w:tcPr>
          <w:p w14:paraId="1A67E909" w14:textId="23777F4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F63C2FB" w14:textId="6CCFA955"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13BE050" w14:textId="1962874F" w:rsidR="009C201A" w:rsidRPr="00351BEF" w:rsidRDefault="009C201A" w:rsidP="00F07FD7">
            <w:pPr>
              <w:spacing w:after="0" w:line="240" w:lineRule="auto"/>
              <w:jc w:val="center"/>
              <w:rPr>
                <w:sz w:val="20"/>
                <w:szCs w:val="20"/>
              </w:rPr>
            </w:pPr>
            <w:r>
              <w:t>300</w:t>
            </w:r>
          </w:p>
        </w:tc>
      </w:tr>
      <w:tr w:rsidR="009C201A" w:rsidRPr="00351BEF" w14:paraId="22822EA4" w14:textId="77777777" w:rsidTr="009A37AC">
        <w:trPr>
          <w:trHeight w:val="300"/>
        </w:trPr>
        <w:tc>
          <w:tcPr>
            <w:tcW w:w="1147" w:type="pct"/>
            <w:shd w:val="clear" w:color="auto" w:fill="auto"/>
            <w:noWrap/>
            <w:vAlign w:val="bottom"/>
            <w:hideMark/>
          </w:tcPr>
          <w:p w14:paraId="40F9FAF8" w14:textId="77777777" w:rsidR="009C201A" w:rsidRPr="00F07FD7" w:rsidRDefault="009C201A" w:rsidP="008B3C85">
            <w:pPr>
              <w:spacing w:after="0" w:line="240" w:lineRule="auto"/>
              <w:rPr>
                <w:b/>
              </w:rPr>
            </w:pPr>
            <w:r w:rsidRPr="00F07FD7">
              <w:rPr>
                <w:b/>
              </w:rPr>
              <w:t>Chrysosporum ovalisporum</w:t>
            </w:r>
          </w:p>
        </w:tc>
        <w:tc>
          <w:tcPr>
            <w:tcW w:w="298" w:type="pct"/>
            <w:shd w:val="clear" w:color="auto" w:fill="auto"/>
            <w:noWrap/>
            <w:vAlign w:val="center"/>
            <w:hideMark/>
          </w:tcPr>
          <w:p w14:paraId="511DC380" w14:textId="7F6C0F64"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DE1EEC5" w14:textId="1FFA820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F9203A2" w14:textId="782FF981" w:rsidR="009C201A" w:rsidRPr="00351BEF" w:rsidRDefault="009C201A" w:rsidP="00F07FD7">
            <w:pPr>
              <w:spacing w:after="0" w:line="240" w:lineRule="auto"/>
              <w:jc w:val="center"/>
              <w:rPr>
                <w:sz w:val="20"/>
                <w:szCs w:val="20"/>
              </w:rPr>
            </w:pPr>
            <w:r>
              <w:t>554</w:t>
            </w:r>
          </w:p>
        </w:tc>
        <w:tc>
          <w:tcPr>
            <w:tcW w:w="293" w:type="pct"/>
            <w:shd w:val="clear" w:color="auto" w:fill="auto"/>
            <w:noWrap/>
            <w:vAlign w:val="center"/>
            <w:hideMark/>
          </w:tcPr>
          <w:p w14:paraId="7FA258A8" w14:textId="4F9B9A90"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12301A13" w14:textId="5C7E560D" w:rsidR="009C201A" w:rsidRPr="00351BEF" w:rsidRDefault="009C201A" w:rsidP="00F07FD7">
            <w:pPr>
              <w:spacing w:after="0" w:line="240" w:lineRule="auto"/>
              <w:jc w:val="center"/>
              <w:rPr>
                <w:sz w:val="20"/>
                <w:szCs w:val="20"/>
              </w:rPr>
            </w:pPr>
            <w:r>
              <w:t>204</w:t>
            </w:r>
          </w:p>
        </w:tc>
        <w:tc>
          <w:tcPr>
            <w:tcW w:w="297" w:type="pct"/>
            <w:shd w:val="clear" w:color="auto" w:fill="auto"/>
            <w:noWrap/>
            <w:vAlign w:val="center"/>
            <w:hideMark/>
          </w:tcPr>
          <w:p w14:paraId="5A64F3E3" w14:textId="33A78363" w:rsidR="009C201A" w:rsidRPr="00351BEF" w:rsidRDefault="009C201A" w:rsidP="00F07FD7">
            <w:pPr>
              <w:spacing w:after="0" w:line="240" w:lineRule="auto"/>
              <w:jc w:val="center"/>
              <w:rPr>
                <w:sz w:val="20"/>
                <w:szCs w:val="20"/>
              </w:rPr>
            </w:pPr>
            <w:r>
              <w:t>462</w:t>
            </w:r>
          </w:p>
        </w:tc>
        <w:tc>
          <w:tcPr>
            <w:tcW w:w="293" w:type="pct"/>
            <w:shd w:val="clear" w:color="auto" w:fill="auto"/>
            <w:noWrap/>
            <w:vAlign w:val="center"/>
            <w:hideMark/>
          </w:tcPr>
          <w:p w14:paraId="6DED3303" w14:textId="051579AC" w:rsidR="009C201A" w:rsidRPr="00351BEF" w:rsidRDefault="009C201A" w:rsidP="00F07FD7">
            <w:pPr>
              <w:spacing w:after="0" w:line="240" w:lineRule="auto"/>
              <w:jc w:val="center"/>
              <w:rPr>
                <w:sz w:val="20"/>
                <w:szCs w:val="20"/>
              </w:rPr>
            </w:pPr>
            <w:r>
              <w:t>64</w:t>
            </w:r>
          </w:p>
        </w:tc>
        <w:tc>
          <w:tcPr>
            <w:tcW w:w="293" w:type="pct"/>
            <w:shd w:val="clear" w:color="auto" w:fill="auto"/>
            <w:noWrap/>
            <w:vAlign w:val="center"/>
            <w:hideMark/>
          </w:tcPr>
          <w:p w14:paraId="3FCAFB57" w14:textId="4AB7C30B" w:rsidR="009C201A" w:rsidRPr="00351BEF" w:rsidRDefault="009C201A" w:rsidP="00F07FD7">
            <w:pPr>
              <w:spacing w:after="0" w:line="240" w:lineRule="auto"/>
              <w:jc w:val="center"/>
              <w:rPr>
                <w:sz w:val="20"/>
                <w:szCs w:val="20"/>
              </w:rPr>
            </w:pPr>
            <w:r>
              <w:t>1,830</w:t>
            </w:r>
          </w:p>
        </w:tc>
        <w:tc>
          <w:tcPr>
            <w:tcW w:w="293" w:type="pct"/>
            <w:shd w:val="clear" w:color="auto" w:fill="auto"/>
            <w:noWrap/>
            <w:vAlign w:val="center"/>
            <w:hideMark/>
          </w:tcPr>
          <w:p w14:paraId="69191F2E" w14:textId="6805E75C" w:rsidR="009C201A" w:rsidRPr="00351BEF" w:rsidRDefault="009C201A" w:rsidP="00F07FD7">
            <w:pPr>
              <w:spacing w:after="0" w:line="240" w:lineRule="auto"/>
              <w:jc w:val="center"/>
              <w:rPr>
                <w:sz w:val="20"/>
                <w:szCs w:val="20"/>
              </w:rPr>
            </w:pPr>
            <w:r>
              <w:t>176</w:t>
            </w:r>
          </w:p>
        </w:tc>
        <w:tc>
          <w:tcPr>
            <w:tcW w:w="293" w:type="pct"/>
            <w:shd w:val="clear" w:color="auto" w:fill="auto"/>
            <w:noWrap/>
            <w:vAlign w:val="center"/>
            <w:hideMark/>
          </w:tcPr>
          <w:p w14:paraId="03CE1B1B" w14:textId="4E7BB47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4F283CC" w14:textId="301F7B6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6B6EA4C" w14:textId="14DC4480"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22474080" w14:textId="6EC50D4C" w:rsidR="009C201A" w:rsidRPr="00351BEF" w:rsidRDefault="009C201A" w:rsidP="00F07FD7">
            <w:pPr>
              <w:spacing w:after="0" w:line="240" w:lineRule="auto"/>
              <w:jc w:val="center"/>
              <w:rPr>
                <w:sz w:val="20"/>
                <w:szCs w:val="20"/>
              </w:rPr>
            </w:pPr>
            <w:r>
              <w:t>-</w:t>
            </w:r>
          </w:p>
        </w:tc>
      </w:tr>
      <w:tr w:rsidR="009C201A" w:rsidRPr="00351BEF" w14:paraId="4DBC9F64" w14:textId="77777777" w:rsidTr="009A37AC">
        <w:trPr>
          <w:trHeight w:val="300"/>
        </w:trPr>
        <w:tc>
          <w:tcPr>
            <w:tcW w:w="1147" w:type="pct"/>
            <w:shd w:val="clear" w:color="auto" w:fill="auto"/>
            <w:noWrap/>
            <w:vAlign w:val="bottom"/>
            <w:hideMark/>
          </w:tcPr>
          <w:p w14:paraId="77440FA2" w14:textId="77777777" w:rsidR="009C201A" w:rsidRPr="00F07FD7" w:rsidRDefault="009C201A" w:rsidP="008B3C85">
            <w:pPr>
              <w:spacing w:after="0" w:line="240" w:lineRule="auto"/>
              <w:rPr>
                <w:b/>
              </w:rPr>
            </w:pPr>
            <w:r w:rsidRPr="00F07FD7">
              <w:rPr>
                <w:b/>
              </w:rPr>
              <w:t>Cryptomonas</w:t>
            </w:r>
          </w:p>
        </w:tc>
        <w:tc>
          <w:tcPr>
            <w:tcW w:w="298" w:type="pct"/>
            <w:shd w:val="clear" w:color="auto" w:fill="auto"/>
            <w:noWrap/>
            <w:vAlign w:val="center"/>
            <w:hideMark/>
          </w:tcPr>
          <w:p w14:paraId="0918B3B0" w14:textId="3591C5C3" w:rsidR="009C201A" w:rsidRPr="00351BEF" w:rsidRDefault="009C201A" w:rsidP="00F07FD7">
            <w:pPr>
              <w:spacing w:after="0" w:line="240" w:lineRule="auto"/>
              <w:jc w:val="center"/>
              <w:rPr>
                <w:sz w:val="20"/>
                <w:szCs w:val="20"/>
              </w:rPr>
            </w:pPr>
            <w:r>
              <w:t>50</w:t>
            </w:r>
          </w:p>
        </w:tc>
        <w:tc>
          <w:tcPr>
            <w:tcW w:w="289" w:type="pct"/>
            <w:shd w:val="clear" w:color="auto" w:fill="auto"/>
            <w:noWrap/>
            <w:vAlign w:val="center"/>
            <w:hideMark/>
          </w:tcPr>
          <w:p w14:paraId="13B227E7" w14:textId="5FDDC8F1" w:rsidR="009C201A" w:rsidRPr="00351BEF" w:rsidRDefault="009C201A" w:rsidP="00F07FD7">
            <w:pPr>
              <w:spacing w:after="0" w:line="240" w:lineRule="auto"/>
              <w:jc w:val="center"/>
              <w:rPr>
                <w:sz w:val="20"/>
                <w:szCs w:val="20"/>
              </w:rPr>
            </w:pPr>
            <w:r>
              <w:t>25</w:t>
            </w:r>
          </w:p>
        </w:tc>
        <w:tc>
          <w:tcPr>
            <w:tcW w:w="293" w:type="pct"/>
            <w:shd w:val="clear" w:color="auto" w:fill="auto"/>
            <w:noWrap/>
            <w:vAlign w:val="center"/>
            <w:hideMark/>
          </w:tcPr>
          <w:p w14:paraId="34B18EE7" w14:textId="7F2AB984" w:rsidR="009C201A" w:rsidRPr="00351BEF" w:rsidRDefault="009C201A" w:rsidP="00F07FD7">
            <w:pPr>
              <w:spacing w:after="0" w:line="240" w:lineRule="auto"/>
              <w:jc w:val="center"/>
              <w:rPr>
                <w:sz w:val="20"/>
                <w:szCs w:val="20"/>
              </w:rPr>
            </w:pPr>
            <w:r>
              <w:t>50</w:t>
            </w:r>
          </w:p>
        </w:tc>
        <w:tc>
          <w:tcPr>
            <w:tcW w:w="293" w:type="pct"/>
            <w:shd w:val="clear" w:color="auto" w:fill="auto"/>
            <w:noWrap/>
            <w:vAlign w:val="center"/>
            <w:hideMark/>
          </w:tcPr>
          <w:p w14:paraId="1AC4006C" w14:textId="3D3EDFB1"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6C50F42B" w14:textId="3069E73A" w:rsidR="009C201A" w:rsidRPr="00351BEF" w:rsidRDefault="009C201A" w:rsidP="00F07FD7">
            <w:pPr>
              <w:spacing w:after="0" w:line="240" w:lineRule="auto"/>
              <w:jc w:val="center"/>
              <w:rPr>
                <w:sz w:val="20"/>
                <w:szCs w:val="20"/>
              </w:rPr>
            </w:pPr>
            <w:r>
              <w:t>150</w:t>
            </w:r>
          </w:p>
        </w:tc>
        <w:tc>
          <w:tcPr>
            <w:tcW w:w="297" w:type="pct"/>
            <w:shd w:val="clear" w:color="auto" w:fill="auto"/>
            <w:noWrap/>
            <w:vAlign w:val="center"/>
            <w:hideMark/>
          </w:tcPr>
          <w:p w14:paraId="78B3F3A7" w14:textId="310D935C"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A974C60" w14:textId="1C84B0C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959B859" w14:textId="657B396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201EE05" w14:textId="319813CD" w:rsidR="009C201A" w:rsidRPr="00351BEF" w:rsidRDefault="009C201A" w:rsidP="00F07FD7">
            <w:pPr>
              <w:spacing w:after="0" w:line="240" w:lineRule="auto"/>
              <w:jc w:val="center"/>
              <w:rPr>
                <w:sz w:val="20"/>
                <w:szCs w:val="20"/>
              </w:rPr>
            </w:pPr>
            <w:r>
              <w:t>100</w:t>
            </w:r>
          </w:p>
        </w:tc>
        <w:tc>
          <w:tcPr>
            <w:tcW w:w="293" w:type="pct"/>
            <w:shd w:val="clear" w:color="auto" w:fill="auto"/>
            <w:noWrap/>
            <w:vAlign w:val="center"/>
            <w:hideMark/>
          </w:tcPr>
          <w:p w14:paraId="2F151ECB" w14:textId="551802F5" w:rsidR="009C201A" w:rsidRPr="00351BEF" w:rsidRDefault="009C201A" w:rsidP="00F07FD7">
            <w:pPr>
              <w:spacing w:after="0" w:line="240" w:lineRule="auto"/>
              <w:jc w:val="center"/>
              <w:rPr>
                <w:sz w:val="20"/>
                <w:szCs w:val="20"/>
              </w:rPr>
            </w:pPr>
            <w:r>
              <w:t>350</w:t>
            </w:r>
          </w:p>
        </w:tc>
        <w:tc>
          <w:tcPr>
            <w:tcW w:w="293" w:type="pct"/>
            <w:shd w:val="clear" w:color="auto" w:fill="auto"/>
            <w:noWrap/>
            <w:vAlign w:val="center"/>
            <w:hideMark/>
          </w:tcPr>
          <w:p w14:paraId="584B1794" w14:textId="60DBFB6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3D46DB1" w14:textId="3F349582"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178112D8" w14:textId="5CB3DE81" w:rsidR="009C201A" w:rsidRPr="00351BEF" w:rsidRDefault="009C201A" w:rsidP="00F07FD7">
            <w:pPr>
              <w:spacing w:after="0" w:line="240" w:lineRule="auto"/>
              <w:jc w:val="center"/>
              <w:rPr>
                <w:sz w:val="20"/>
                <w:szCs w:val="20"/>
              </w:rPr>
            </w:pPr>
            <w:r>
              <w:t>-</w:t>
            </w:r>
          </w:p>
        </w:tc>
      </w:tr>
      <w:tr w:rsidR="009C201A" w:rsidRPr="00351BEF" w14:paraId="60C02A93" w14:textId="77777777" w:rsidTr="009A37AC">
        <w:trPr>
          <w:trHeight w:val="300"/>
        </w:trPr>
        <w:tc>
          <w:tcPr>
            <w:tcW w:w="1147" w:type="pct"/>
            <w:shd w:val="clear" w:color="auto" w:fill="auto"/>
            <w:noWrap/>
            <w:vAlign w:val="bottom"/>
            <w:hideMark/>
          </w:tcPr>
          <w:p w14:paraId="583B9EA3" w14:textId="77777777" w:rsidR="009C201A" w:rsidRPr="00F07FD7" w:rsidRDefault="009C201A" w:rsidP="008B3C85">
            <w:pPr>
              <w:spacing w:after="0" w:line="240" w:lineRule="auto"/>
              <w:rPr>
                <w:b/>
              </w:rPr>
            </w:pPr>
            <w:r w:rsidRPr="00F07FD7">
              <w:rPr>
                <w:b/>
              </w:rPr>
              <w:t>Crucigenia</w:t>
            </w:r>
          </w:p>
        </w:tc>
        <w:tc>
          <w:tcPr>
            <w:tcW w:w="298" w:type="pct"/>
            <w:shd w:val="clear" w:color="auto" w:fill="auto"/>
            <w:noWrap/>
            <w:vAlign w:val="center"/>
            <w:hideMark/>
          </w:tcPr>
          <w:p w14:paraId="0241AEDB" w14:textId="7743DB96"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2CDDC0A8" w14:textId="5E75B3E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234B03E" w14:textId="13FE89C4"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4A5A28BE" w14:textId="0F812436"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7FD9E247" w14:textId="67B96D63"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64CAB527" w14:textId="3EF2571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F9480A5" w14:textId="7BEE1E3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F180DDD" w14:textId="1BEEA23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8D89B8C" w14:textId="69E96D8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8D40F8C" w14:textId="62100734" w:rsidR="009C201A" w:rsidRPr="00351BEF" w:rsidRDefault="009C201A" w:rsidP="00F07FD7">
            <w:pPr>
              <w:spacing w:after="0" w:line="240" w:lineRule="auto"/>
              <w:jc w:val="center"/>
              <w:rPr>
                <w:sz w:val="20"/>
                <w:szCs w:val="20"/>
              </w:rPr>
            </w:pPr>
            <w:r>
              <w:t>600</w:t>
            </w:r>
          </w:p>
        </w:tc>
        <w:tc>
          <w:tcPr>
            <w:tcW w:w="293" w:type="pct"/>
            <w:shd w:val="clear" w:color="auto" w:fill="auto"/>
            <w:noWrap/>
            <w:vAlign w:val="center"/>
            <w:hideMark/>
          </w:tcPr>
          <w:p w14:paraId="1A651E7E" w14:textId="10255A9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44F76D4" w14:textId="03451B66" w:rsidR="009C201A" w:rsidRPr="00351BEF" w:rsidRDefault="009C201A" w:rsidP="00F07FD7">
            <w:pPr>
              <w:spacing w:after="0" w:line="240" w:lineRule="auto"/>
              <w:jc w:val="center"/>
              <w:rPr>
                <w:sz w:val="20"/>
                <w:szCs w:val="20"/>
              </w:rPr>
            </w:pPr>
            <w:r>
              <w:t>2,200</w:t>
            </w:r>
          </w:p>
        </w:tc>
        <w:tc>
          <w:tcPr>
            <w:tcW w:w="288" w:type="pct"/>
            <w:shd w:val="clear" w:color="auto" w:fill="auto"/>
            <w:noWrap/>
            <w:vAlign w:val="center"/>
            <w:hideMark/>
          </w:tcPr>
          <w:p w14:paraId="678E7F8D" w14:textId="5854E187" w:rsidR="009C201A" w:rsidRPr="00351BEF" w:rsidRDefault="009C201A" w:rsidP="00F07FD7">
            <w:pPr>
              <w:spacing w:after="0" w:line="240" w:lineRule="auto"/>
              <w:jc w:val="center"/>
              <w:rPr>
                <w:sz w:val="20"/>
                <w:szCs w:val="20"/>
              </w:rPr>
            </w:pPr>
            <w:r>
              <w:t>1,800</w:t>
            </w:r>
          </w:p>
        </w:tc>
      </w:tr>
      <w:tr w:rsidR="009C201A" w:rsidRPr="00351BEF" w14:paraId="41691903" w14:textId="77777777" w:rsidTr="009A37AC">
        <w:trPr>
          <w:trHeight w:val="300"/>
        </w:trPr>
        <w:tc>
          <w:tcPr>
            <w:tcW w:w="1147" w:type="pct"/>
            <w:shd w:val="clear" w:color="auto" w:fill="auto"/>
            <w:noWrap/>
            <w:vAlign w:val="bottom"/>
            <w:hideMark/>
          </w:tcPr>
          <w:p w14:paraId="472E27E3" w14:textId="77777777" w:rsidR="009C201A" w:rsidRPr="00F07FD7" w:rsidRDefault="009C201A" w:rsidP="008B3C85">
            <w:pPr>
              <w:spacing w:after="0" w:line="240" w:lineRule="auto"/>
              <w:rPr>
                <w:b/>
              </w:rPr>
            </w:pPr>
            <w:r w:rsidRPr="00F07FD7">
              <w:rPr>
                <w:b/>
              </w:rPr>
              <w:t>Cuspidothrix</w:t>
            </w:r>
          </w:p>
        </w:tc>
        <w:tc>
          <w:tcPr>
            <w:tcW w:w="298" w:type="pct"/>
            <w:shd w:val="clear" w:color="auto" w:fill="auto"/>
            <w:noWrap/>
            <w:vAlign w:val="center"/>
            <w:hideMark/>
          </w:tcPr>
          <w:p w14:paraId="50BD0B2D" w14:textId="41FDAB7F"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F62A3C5" w14:textId="5CB9F27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631C863" w14:textId="115770E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EE12F58" w14:textId="12B354A8"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5FE21158" w14:textId="596364D5"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7EC036A8" w14:textId="4F59BE2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EFDB522" w14:textId="751A300D" w:rsidR="009C201A" w:rsidRPr="00351BEF" w:rsidRDefault="009C201A" w:rsidP="00F07FD7">
            <w:pPr>
              <w:spacing w:after="0" w:line="240" w:lineRule="auto"/>
              <w:jc w:val="center"/>
              <w:rPr>
                <w:sz w:val="20"/>
                <w:szCs w:val="20"/>
              </w:rPr>
            </w:pPr>
            <w:r>
              <w:t>122</w:t>
            </w:r>
          </w:p>
        </w:tc>
        <w:tc>
          <w:tcPr>
            <w:tcW w:w="293" w:type="pct"/>
            <w:shd w:val="clear" w:color="auto" w:fill="auto"/>
            <w:noWrap/>
            <w:vAlign w:val="center"/>
            <w:hideMark/>
          </w:tcPr>
          <w:p w14:paraId="561A949E" w14:textId="3D451E89" w:rsidR="009C201A" w:rsidRPr="00351BEF" w:rsidRDefault="009C201A" w:rsidP="00F07FD7">
            <w:pPr>
              <w:spacing w:after="0" w:line="240" w:lineRule="auto"/>
              <w:jc w:val="center"/>
              <w:rPr>
                <w:sz w:val="20"/>
                <w:szCs w:val="20"/>
              </w:rPr>
            </w:pPr>
            <w:r>
              <w:t>86</w:t>
            </w:r>
          </w:p>
        </w:tc>
        <w:tc>
          <w:tcPr>
            <w:tcW w:w="293" w:type="pct"/>
            <w:shd w:val="clear" w:color="auto" w:fill="auto"/>
            <w:noWrap/>
            <w:vAlign w:val="center"/>
            <w:hideMark/>
          </w:tcPr>
          <w:p w14:paraId="54C4653D" w14:textId="6C26BF1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D6CA7F6" w14:textId="6D5BBCB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C7430D5" w14:textId="5CD799FE" w:rsidR="009C201A" w:rsidRPr="00351BEF" w:rsidRDefault="009C201A" w:rsidP="00F07FD7">
            <w:pPr>
              <w:spacing w:after="0" w:line="240" w:lineRule="auto"/>
              <w:jc w:val="center"/>
              <w:rPr>
                <w:sz w:val="20"/>
                <w:szCs w:val="20"/>
              </w:rPr>
            </w:pPr>
            <w:r>
              <w:t>156</w:t>
            </w:r>
          </w:p>
        </w:tc>
        <w:tc>
          <w:tcPr>
            <w:tcW w:w="293" w:type="pct"/>
            <w:shd w:val="clear" w:color="auto" w:fill="auto"/>
            <w:noWrap/>
            <w:vAlign w:val="center"/>
            <w:hideMark/>
          </w:tcPr>
          <w:p w14:paraId="30821227" w14:textId="482897ED"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08FF338B" w14:textId="705D72B4" w:rsidR="009C201A" w:rsidRPr="00351BEF" w:rsidRDefault="009C201A" w:rsidP="00F07FD7">
            <w:pPr>
              <w:spacing w:after="0" w:line="240" w:lineRule="auto"/>
              <w:jc w:val="center"/>
              <w:rPr>
                <w:sz w:val="20"/>
                <w:szCs w:val="20"/>
              </w:rPr>
            </w:pPr>
            <w:r>
              <w:t>46</w:t>
            </w:r>
          </w:p>
        </w:tc>
      </w:tr>
      <w:tr w:rsidR="009C201A" w:rsidRPr="00351BEF" w14:paraId="7769E282" w14:textId="77777777" w:rsidTr="009A37AC">
        <w:trPr>
          <w:trHeight w:val="300"/>
        </w:trPr>
        <w:tc>
          <w:tcPr>
            <w:tcW w:w="1147" w:type="pct"/>
            <w:shd w:val="clear" w:color="auto" w:fill="auto"/>
            <w:noWrap/>
            <w:vAlign w:val="bottom"/>
            <w:hideMark/>
          </w:tcPr>
          <w:p w14:paraId="67F4FE2F" w14:textId="77777777" w:rsidR="009C201A" w:rsidRPr="00F07FD7" w:rsidRDefault="009C201A" w:rsidP="008B3C85">
            <w:pPr>
              <w:spacing w:after="0" w:line="240" w:lineRule="auto"/>
              <w:rPr>
                <w:b/>
              </w:rPr>
            </w:pPr>
            <w:r w:rsidRPr="00F07FD7">
              <w:rPr>
                <w:b/>
              </w:rPr>
              <w:t>Cyclotella</w:t>
            </w:r>
          </w:p>
        </w:tc>
        <w:tc>
          <w:tcPr>
            <w:tcW w:w="298" w:type="pct"/>
            <w:shd w:val="clear" w:color="auto" w:fill="auto"/>
            <w:noWrap/>
            <w:vAlign w:val="center"/>
            <w:hideMark/>
          </w:tcPr>
          <w:p w14:paraId="3CC82E23" w14:textId="47ED4657"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669EBF1E" w14:textId="2D171E3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316C9E5" w14:textId="0399B4F8" w:rsidR="009C201A" w:rsidRPr="00351BEF" w:rsidRDefault="009C201A" w:rsidP="00F07FD7">
            <w:pPr>
              <w:spacing w:after="0" w:line="240" w:lineRule="auto"/>
              <w:jc w:val="center"/>
              <w:rPr>
                <w:sz w:val="20"/>
                <w:szCs w:val="20"/>
              </w:rPr>
            </w:pPr>
            <w:r>
              <w:t>150</w:t>
            </w:r>
          </w:p>
        </w:tc>
        <w:tc>
          <w:tcPr>
            <w:tcW w:w="293" w:type="pct"/>
            <w:shd w:val="clear" w:color="auto" w:fill="auto"/>
            <w:noWrap/>
            <w:vAlign w:val="center"/>
            <w:hideMark/>
          </w:tcPr>
          <w:p w14:paraId="4C4C5AE4" w14:textId="7CB74EAC"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847AAAE" w14:textId="2CE11526"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606BA47C" w14:textId="46346250" w:rsidR="009C201A" w:rsidRPr="00351BEF" w:rsidRDefault="009C201A" w:rsidP="00F07FD7">
            <w:pPr>
              <w:spacing w:after="0" w:line="240" w:lineRule="auto"/>
              <w:jc w:val="center"/>
              <w:rPr>
                <w:sz w:val="20"/>
                <w:szCs w:val="20"/>
              </w:rPr>
            </w:pPr>
            <w:r>
              <w:t>150</w:t>
            </w:r>
          </w:p>
        </w:tc>
        <w:tc>
          <w:tcPr>
            <w:tcW w:w="293" w:type="pct"/>
            <w:shd w:val="clear" w:color="auto" w:fill="auto"/>
            <w:noWrap/>
            <w:vAlign w:val="center"/>
            <w:hideMark/>
          </w:tcPr>
          <w:p w14:paraId="1C9209A2" w14:textId="0A0FDB2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9884480" w14:textId="1FA62CE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BB8A243" w14:textId="00D673CB" w:rsidR="009C201A" w:rsidRPr="00351BEF" w:rsidRDefault="009C201A" w:rsidP="00F07FD7">
            <w:pPr>
              <w:spacing w:after="0" w:line="240" w:lineRule="auto"/>
              <w:jc w:val="center"/>
              <w:rPr>
                <w:sz w:val="20"/>
                <w:szCs w:val="20"/>
              </w:rPr>
            </w:pPr>
            <w:r>
              <w:t>150</w:t>
            </w:r>
          </w:p>
        </w:tc>
        <w:tc>
          <w:tcPr>
            <w:tcW w:w="293" w:type="pct"/>
            <w:shd w:val="clear" w:color="auto" w:fill="auto"/>
            <w:noWrap/>
            <w:vAlign w:val="center"/>
            <w:hideMark/>
          </w:tcPr>
          <w:p w14:paraId="2535D449" w14:textId="2761D8B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D1DB662" w14:textId="615E486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7EA9A7B" w14:textId="069F9FED"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1E352219" w14:textId="53730973" w:rsidR="009C201A" w:rsidRPr="00351BEF" w:rsidRDefault="009C201A" w:rsidP="00F07FD7">
            <w:pPr>
              <w:spacing w:after="0" w:line="240" w:lineRule="auto"/>
              <w:jc w:val="center"/>
              <w:rPr>
                <w:sz w:val="20"/>
                <w:szCs w:val="20"/>
              </w:rPr>
            </w:pPr>
            <w:r>
              <w:t>-</w:t>
            </w:r>
          </w:p>
        </w:tc>
      </w:tr>
      <w:tr w:rsidR="009C201A" w:rsidRPr="00351BEF" w14:paraId="4D8B675A" w14:textId="77777777" w:rsidTr="009A37AC">
        <w:trPr>
          <w:trHeight w:val="300"/>
        </w:trPr>
        <w:tc>
          <w:tcPr>
            <w:tcW w:w="1147" w:type="pct"/>
            <w:shd w:val="clear" w:color="auto" w:fill="auto"/>
            <w:noWrap/>
            <w:vAlign w:val="bottom"/>
            <w:hideMark/>
          </w:tcPr>
          <w:p w14:paraId="342395BB" w14:textId="77777777" w:rsidR="009C201A" w:rsidRPr="00F07FD7" w:rsidRDefault="009C201A" w:rsidP="008B3C85">
            <w:pPr>
              <w:spacing w:after="0" w:line="240" w:lineRule="auto"/>
              <w:rPr>
                <w:b/>
              </w:rPr>
            </w:pPr>
            <w:r w:rsidRPr="00F07FD7">
              <w:rPr>
                <w:b/>
              </w:rPr>
              <w:t>Cyclotella small_spp</w:t>
            </w:r>
          </w:p>
        </w:tc>
        <w:tc>
          <w:tcPr>
            <w:tcW w:w="298" w:type="pct"/>
            <w:shd w:val="clear" w:color="auto" w:fill="auto"/>
            <w:noWrap/>
            <w:vAlign w:val="center"/>
            <w:hideMark/>
          </w:tcPr>
          <w:p w14:paraId="5433EE31" w14:textId="167D6D32" w:rsidR="009C201A" w:rsidRPr="00351BEF" w:rsidRDefault="009C201A" w:rsidP="00F07FD7">
            <w:pPr>
              <w:spacing w:after="0" w:line="240" w:lineRule="auto"/>
              <w:jc w:val="center"/>
              <w:rPr>
                <w:sz w:val="20"/>
                <w:szCs w:val="20"/>
              </w:rPr>
            </w:pPr>
            <w:r>
              <w:t>100</w:t>
            </w:r>
          </w:p>
        </w:tc>
        <w:tc>
          <w:tcPr>
            <w:tcW w:w="289" w:type="pct"/>
            <w:shd w:val="clear" w:color="auto" w:fill="auto"/>
            <w:noWrap/>
            <w:vAlign w:val="center"/>
            <w:hideMark/>
          </w:tcPr>
          <w:p w14:paraId="67459DAC" w14:textId="045BD6C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4BEC173" w14:textId="2601B87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5103D2E" w14:textId="70DAA20F"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6B07F6D5" w14:textId="126A5A2A"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2B954383" w14:textId="64A7379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84BD56E" w14:textId="471EC25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0479276" w14:textId="256CB9B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4CA86DE" w14:textId="40D1F3B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8A4CFDC" w14:textId="3C25AE0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5C70343" w14:textId="0A80B99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ED50119" w14:textId="2E764B17"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C97FB2A" w14:textId="1C40A01D" w:rsidR="009C201A" w:rsidRPr="00351BEF" w:rsidRDefault="009C201A" w:rsidP="00F07FD7">
            <w:pPr>
              <w:spacing w:after="0" w:line="240" w:lineRule="auto"/>
              <w:jc w:val="center"/>
              <w:rPr>
                <w:sz w:val="20"/>
                <w:szCs w:val="20"/>
              </w:rPr>
            </w:pPr>
            <w:r>
              <w:t>-</w:t>
            </w:r>
          </w:p>
        </w:tc>
      </w:tr>
      <w:tr w:rsidR="009C201A" w:rsidRPr="00351BEF" w14:paraId="1D8BAC67" w14:textId="77777777" w:rsidTr="009A37AC">
        <w:trPr>
          <w:trHeight w:val="300"/>
        </w:trPr>
        <w:tc>
          <w:tcPr>
            <w:tcW w:w="1147" w:type="pct"/>
            <w:shd w:val="clear" w:color="auto" w:fill="auto"/>
            <w:noWrap/>
            <w:vAlign w:val="bottom"/>
            <w:hideMark/>
          </w:tcPr>
          <w:p w14:paraId="7808D384" w14:textId="77777777" w:rsidR="009C201A" w:rsidRPr="00F07FD7" w:rsidRDefault="009C201A" w:rsidP="008B3C85">
            <w:pPr>
              <w:spacing w:after="0" w:line="240" w:lineRule="auto"/>
              <w:rPr>
                <w:b/>
              </w:rPr>
            </w:pPr>
            <w:r w:rsidRPr="00F07FD7">
              <w:rPr>
                <w:b/>
              </w:rPr>
              <w:t>Dimorphococcus</w:t>
            </w:r>
          </w:p>
        </w:tc>
        <w:tc>
          <w:tcPr>
            <w:tcW w:w="298" w:type="pct"/>
            <w:shd w:val="clear" w:color="auto" w:fill="auto"/>
            <w:noWrap/>
            <w:vAlign w:val="center"/>
            <w:hideMark/>
          </w:tcPr>
          <w:p w14:paraId="05A75768" w14:textId="3C68A653"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FD0EC58" w14:textId="3CB1D6D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D07FBAF" w14:textId="1C6EFB0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64F2B0A" w14:textId="69F3EDDD"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632D688" w14:textId="6979EE9E" w:rsidR="009C201A" w:rsidRPr="00351BEF" w:rsidRDefault="009C201A" w:rsidP="00F07FD7">
            <w:pPr>
              <w:spacing w:after="0" w:line="240" w:lineRule="auto"/>
              <w:jc w:val="center"/>
              <w:rPr>
                <w:sz w:val="20"/>
                <w:szCs w:val="20"/>
              </w:rPr>
            </w:pPr>
            <w:r>
              <w:t>1,650</w:t>
            </w:r>
          </w:p>
        </w:tc>
        <w:tc>
          <w:tcPr>
            <w:tcW w:w="297" w:type="pct"/>
            <w:shd w:val="clear" w:color="auto" w:fill="auto"/>
            <w:noWrap/>
            <w:vAlign w:val="center"/>
            <w:hideMark/>
          </w:tcPr>
          <w:p w14:paraId="075CE638" w14:textId="50969C9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1F89869" w14:textId="3EC03D9C"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8FBB21D" w14:textId="0AC2029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AECBE54" w14:textId="51095EC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74E7469" w14:textId="7FBDC74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7D49619" w14:textId="4F1F4C7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18EE82C" w14:textId="20294E01"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626D7E1B" w14:textId="489656D4" w:rsidR="009C201A" w:rsidRPr="00351BEF" w:rsidRDefault="009C201A" w:rsidP="00F07FD7">
            <w:pPr>
              <w:spacing w:after="0" w:line="240" w:lineRule="auto"/>
              <w:jc w:val="center"/>
              <w:rPr>
                <w:sz w:val="20"/>
                <w:szCs w:val="20"/>
              </w:rPr>
            </w:pPr>
            <w:r>
              <w:t>-</w:t>
            </w:r>
          </w:p>
        </w:tc>
      </w:tr>
      <w:tr w:rsidR="009C201A" w:rsidRPr="00351BEF" w14:paraId="370C3710" w14:textId="77777777" w:rsidTr="009A37AC">
        <w:trPr>
          <w:trHeight w:val="300"/>
        </w:trPr>
        <w:tc>
          <w:tcPr>
            <w:tcW w:w="1147" w:type="pct"/>
            <w:shd w:val="clear" w:color="auto" w:fill="auto"/>
            <w:noWrap/>
            <w:vAlign w:val="bottom"/>
            <w:hideMark/>
          </w:tcPr>
          <w:p w14:paraId="12619B27" w14:textId="77777777" w:rsidR="009C201A" w:rsidRPr="00F07FD7" w:rsidRDefault="009C201A" w:rsidP="008B3C85">
            <w:pPr>
              <w:spacing w:after="0" w:line="240" w:lineRule="auto"/>
              <w:rPr>
                <w:b/>
              </w:rPr>
            </w:pPr>
            <w:r w:rsidRPr="00F07FD7">
              <w:rPr>
                <w:b/>
              </w:rPr>
              <w:t>Dinobryon</w:t>
            </w:r>
          </w:p>
        </w:tc>
        <w:tc>
          <w:tcPr>
            <w:tcW w:w="298" w:type="pct"/>
            <w:shd w:val="clear" w:color="auto" w:fill="auto"/>
            <w:noWrap/>
            <w:vAlign w:val="center"/>
            <w:hideMark/>
          </w:tcPr>
          <w:p w14:paraId="4589CF54" w14:textId="3FA38C21"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52E3B124" w14:textId="3B2628B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40F93F0" w14:textId="125293E5" w:rsidR="009C201A" w:rsidRPr="00351BEF" w:rsidRDefault="009C201A" w:rsidP="00F07FD7">
            <w:pPr>
              <w:spacing w:after="0" w:line="240" w:lineRule="auto"/>
              <w:jc w:val="center"/>
              <w:rPr>
                <w:sz w:val="20"/>
                <w:szCs w:val="20"/>
              </w:rPr>
            </w:pPr>
            <w:r>
              <w:t>250</w:t>
            </w:r>
          </w:p>
        </w:tc>
        <w:tc>
          <w:tcPr>
            <w:tcW w:w="293" w:type="pct"/>
            <w:shd w:val="clear" w:color="auto" w:fill="auto"/>
            <w:noWrap/>
            <w:vAlign w:val="center"/>
            <w:hideMark/>
          </w:tcPr>
          <w:p w14:paraId="64AB1A34" w14:textId="7D828187" w:rsidR="009C201A" w:rsidRPr="00351BEF" w:rsidRDefault="009C201A" w:rsidP="00F07FD7">
            <w:pPr>
              <w:spacing w:after="0" w:line="240" w:lineRule="auto"/>
              <w:jc w:val="center"/>
              <w:rPr>
                <w:sz w:val="20"/>
                <w:szCs w:val="20"/>
              </w:rPr>
            </w:pPr>
            <w:r>
              <w:t>250</w:t>
            </w:r>
          </w:p>
        </w:tc>
        <w:tc>
          <w:tcPr>
            <w:tcW w:w="337" w:type="pct"/>
            <w:shd w:val="clear" w:color="auto" w:fill="auto"/>
            <w:noWrap/>
            <w:vAlign w:val="center"/>
            <w:hideMark/>
          </w:tcPr>
          <w:p w14:paraId="131929B1" w14:textId="0A6AE5F2" w:rsidR="009C201A" w:rsidRPr="00351BEF" w:rsidRDefault="009C201A" w:rsidP="00F07FD7">
            <w:pPr>
              <w:spacing w:after="0" w:line="240" w:lineRule="auto"/>
              <w:jc w:val="center"/>
              <w:rPr>
                <w:sz w:val="20"/>
                <w:szCs w:val="20"/>
              </w:rPr>
            </w:pPr>
            <w:r>
              <w:t>500</w:t>
            </w:r>
          </w:p>
        </w:tc>
        <w:tc>
          <w:tcPr>
            <w:tcW w:w="297" w:type="pct"/>
            <w:shd w:val="clear" w:color="auto" w:fill="auto"/>
            <w:noWrap/>
            <w:vAlign w:val="center"/>
            <w:hideMark/>
          </w:tcPr>
          <w:p w14:paraId="476114E3" w14:textId="3474772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26B1B08" w14:textId="3C8D53B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1F9088E" w14:textId="55414F4B"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19C9F2CD" w14:textId="227D958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3745353" w14:textId="3319802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0AD817A" w14:textId="0B5B66E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B4CF592" w14:textId="58BAC024"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4275AA1F" w14:textId="72B57466" w:rsidR="009C201A" w:rsidRPr="00351BEF" w:rsidRDefault="009C201A" w:rsidP="00F07FD7">
            <w:pPr>
              <w:spacing w:after="0" w:line="240" w:lineRule="auto"/>
              <w:jc w:val="center"/>
              <w:rPr>
                <w:sz w:val="20"/>
                <w:szCs w:val="20"/>
              </w:rPr>
            </w:pPr>
            <w:r>
              <w:t>-</w:t>
            </w:r>
          </w:p>
        </w:tc>
      </w:tr>
      <w:tr w:rsidR="009C201A" w:rsidRPr="00351BEF" w14:paraId="2AFE088A" w14:textId="77777777" w:rsidTr="009A37AC">
        <w:trPr>
          <w:trHeight w:val="300"/>
        </w:trPr>
        <w:tc>
          <w:tcPr>
            <w:tcW w:w="1147" w:type="pct"/>
            <w:shd w:val="clear" w:color="auto" w:fill="auto"/>
            <w:noWrap/>
            <w:vAlign w:val="bottom"/>
            <w:hideMark/>
          </w:tcPr>
          <w:p w14:paraId="611EBB8B" w14:textId="77777777" w:rsidR="009C201A" w:rsidRPr="00F07FD7" w:rsidRDefault="009C201A" w:rsidP="008B3C85">
            <w:pPr>
              <w:spacing w:after="0" w:line="240" w:lineRule="auto"/>
              <w:rPr>
                <w:b/>
              </w:rPr>
            </w:pPr>
            <w:r w:rsidRPr="00F07FD7">
              <w:rPr>
                <w:b/>
              </w:rPr>
              <w:t>Dolichospermum</w:t>
            </w:r>
          </w:p>
        </w:tc>
        <w:tc>
          <w:tcPr>
            <w:tcW w:w="298" w:type="pct"/>
            <w:shd w:val="clear" w:color="auto" w:fill="auto"/>
            <w:noWrap/>
            <w:vAlign w:val="center"/>
            <w:hideMark/>
          </w:tcPr>
          <w:p w14:paraId="730DBF0D" w14:textId="2FC33B97"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1675AB8" w14:textId="631BE20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5102E92" w14:textId="1A8AFE1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8D755E7" w14:textId="674AA3DB"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780767F7" w14:textId="16E3083E" w:rsidR="009C201A" w:rsidRPr="00351BEF" w:rsidRDefault="009C201A" w:rsidP="00F07FD7">
            <w:pPr>
              <w:spacing w:after="0" w:line="240" w:lineRule="auto"/>
              <w:jc w:val="center"/>
              <w:rPr>
                <w:sz w:val="20"/>
                <w:szCs w:val="20"/>
              </w:rPr>
            </w:pPr>
            <w:r>
              <w:t>102</w:t>
            </w:r>
          </w:p>
        </w:tc>
        <w:tc>
          <w:tcPr>
            <w:tcW w:w="297" w:type="pct"/>
            <w:shd w:val="clear" w:color="auto" w:fill="auto"/>
            <w:noWrap/>
            <w:vAlign w:val="center"/>
            <w:hideMark/>
          </w:tcPr>
          <w:p w14:paraId="4F2C620B" w14:textId="431B1D5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4BA2ED0" w14:textId="28FA5D4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5A2D434" w14:textId="2D1CAE53" w:rsidR="009C201A" w:rsidRPr="00351BEF" w:rsidRDefault="009C201A" w:rsidP="00F07FD7">
            <w:pPr>
              <w:spacing w:after="0" w:line="240" w:lineRule="auto"/>
              <w:jc w:val="center"/>
              <w:rPr>
                <w:sz w:val="20"/>
                <w:szCs w:val="20"/>
              </w:rPr>
            </w:pPr>
            <w:r>
              <w:t>530</w:t>
            </w:r>
          </w:p>
        </w:tc>
        <w:tc>
          <w:tcPr>
            <w:tcW w:w="293" w:type="pct"/>
            <w:shd w:val="clear" w:color="auto" w:fill="auto"/>
            <w:noWrap/>
            <w:vAlign w:val="center"/>
            <w:hideMark/>
          </w:tcPr>
          <w:p w14:paraId="72B3A56E" w14:textId="1D333075" w:rsidR="009C201A" w:rsidRPr="00351BEF" w:rsidRDefault="009C201A" w:rsidP="00F07FD7">
            <w:pPr>
              <w:spacing w:after="0" w:line="240" w:lineRule="auto"/>
              <w:jc w:val="center"/>
              <w:rPr>
                <w:sz w:val="20"/>
                <w:szCs w:val="20"/>
              </w:rPr>
            </w:pPr>
            <w:r>
              <w:t>74</w:t>
            </w:r>
          </w:p>
        </w:tc>
        <w:tc>
          <w:tcPr>
            <w:tcW w:w="293" w:type="pct"/>
            <w:shd w:val="clear" w:color="auto" w:fill="auto"/>
            <w:noWrap/>
            <w:vAlign w:val="center"/>
            <w:hideMark/>
          </w:tcPr>
          <w:p w14:paraId="70DE654B" w14:textId="7CB8498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EE0E3A9" w14:textId="3E5FB8A1" w:rsidR="009C201A" w:rsidRPr="00351BEF" w:rsidRDefault="009C201A" w:rsidP="00F07FD7">
            <w:pPr>
              <w:spacing w:after="0" w:line="240" w:lineRule="auto"/>
              <w:jc w:val="center"/>
              <w:rPr>
                <w:sz w:val="20"/>
                <w:szCs w:val="20"/>
              </w:rPr>
            </w:pPr>
            <w:r>
              <w:t>546</w:t>
            </w:r>
          </w:p>
        </w:tc>
        <w:tc>
          <w:tcPr>
            <w:tcW w:w="293" w:type="pct"/>
            <w:shd w:val="clear" w:color="auto" w:fill="auto"/>
            <w:noWrap/>
            <w:vAlign w:val="center"/>
            <w:hideMark/>
          </w:tcPr>
          <w:p w14:paraId="348A9626" w14:textId="61CBC4DD" w:rsidR="009C201A" w:rsidRPr="00351BEF" w:rsidRDefault="009C201A" w:rsidP="00F07FD7">
            <w:pPr>
              <w:spacing w:after="0" w:line="240" w:lineRule="auto"/>
              <w:jc w:val="center"/>
              <w:rPr>
                <w:sz w:val="20"/>
                <w:szCs w:val="20"/>
              </w:rPr>
            </w:pPr>
            <w:r>
              <w:t>26</w:t>
            </w:r>
          </w:p>
        </w:tc>
        <w:tc>
          <w:tcPr>
            <w:tcW w:w="288" w:type="pct"/>
            <w:shd w:val="clear" w:color="auto" w:fill="auto"/>
            <w:noWrap/>
            <w:vAlign w:val="center"/>
            <w:hideMark/>
          </w:tcPr>
          <w:p w14:paraId="43AEFBC8" w14:textId="47981BFF" w:rsidR="009C201A" w:rsidRPr="00351BEF" w:rsidRDefault="009C201A" w:rsidP="00F07FD7">
            <w:pPr>
              <w:spacing w:after="0" w:line="240" w:lineRule="auto"/>
              <w:jc w:val="center"/>
              <w:rPr>
                <w:sz w:val="20"/>
                <w:szCs w:val="20"/>
              </w:rPr>
            </w:pPr>
            <w:r>
              <w:t>-</w:t>
            </w:r>
          </w:p>
        </w:tc>
      </w:tr>
      <w:tr w:rsidR="009C201A" w:rsidRPr="00351BEF" w14:paraId="183522EC" w14:textId="77777777" w:rsidTr="009A37AC">
        <w:trPr>
          <w:trHeight w:val="300"/>
        </w:trPr>
        <w:tc>
          <w:tcPr>
            <w:tcW w:w="1147" w:type="pct"/>
            <w:shd w:val="clear" w:color="auto" w:fill="auto"/>
            <w:noWrap/>
            <w:vAlign w:val="bottom"/>
            <w:hideMark/>
          </w:tcPr>
          <w:p w14:paraId="6E9A6AA6" w14:textId="77777777" w:rsidR="009C201A" w:rsidRPr="00F07FD7" w:rsidRDefault="009C201A" w:rsidP="008B3C85">
            <w:pPr>
              <w:spacing w:after="0" w:line="240" w:lineRule="auto"/>
              <w:rPr>
                <w:b/>
              </w:rPr>
            </w:pPr>
            <w:r w:rsidRPr="00F07FD7">
              <w:rPr>
                <w:b/>
              </w:rPr>
              <w:t>Dolichospermum circinale</w:t>
            </w:r>
          </w:p>
        </w:tc>
        <w:tc>
          <w:tcPr>
            <w:tcW w:w="298" w:type="pct"/>
            <w:shd w:val="clear" w:color="auto" w:fill="auto"/>
            <w:noWrap/>
            <w:vAlign w:val="center"/>
            <w:hideMark/>
          </w:tcPr>
          <w:p w14:paraId="34FA5E50" w14:textId="38CF9856"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0400EE38" w14:textId="0C60304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2BF94F0" w14:textId="01D3D996" w:rsidR="009C201A" w:rsidRPr="00351BEF" w:rsidRDefault="009C201A" w:rsidP="00F07FD7">
            <w:pPr>
              <w:spacing w:after="0" w:line="240" w:lineRule="auto"/>
              <w:jc w:val="center"/>
              <w:rPr>
                <w:sz w:val="20"/>
                <w:szCs w:val="20"/>
              </w:rPr>
            </w:pPr>
            <w:r>
              <w:t>282</w:t>
            </w:r>
          </w:p>
        </w:tc>
        <w:tc>
          <w:tcPr>
            <w:tcW w:w="293" w:type="pct"/>
            <w:shd w:val="clear" w:color="auto" w:fill="auto"/>
            <w:noWrap/>
            <w:vAlign w:val="center"/>
            <w:hideMark/>
          </w:tcPr>
          <w:p w14:paraId="7AC196AC" w14:textId="6CDB79A5" w:rsidR="009C201A" w:rsidRPr="00351BEF" w:rsidRDefault="009C201A" w:rsidP="00F07FD7">
            <w:pPr>
              <w:spacing w:after="0" w:line="240" w:lineRule="auto"/>
              <w:jc w:val="center"/>
              <w:rPr>
                <w:sz w:val="20"/>
                <w:szCs w:val="20"/>
              </w:rPr>
            </w:pPr>
            <w:r>
              <w:t>132</w:t>
            </w:r>
          </w:p>
        </w:tc>
        <w:tc>
          <w:tcPr>
            <w:tcW w:w="337" w:type="pct"/>
            <w:shd w:val="clear" w:color="auto" w:fill="auto"/>
            <w:noWrap/>
            <w:vAlign w:val="center"/>
            <w:hideMark/>
          </w:tcPr>
          <w:p w14:paraId="6FBE3C5E" w14:textId="57F31CCE" w:rsidR="009C201A" w:rsidRPr="00351BEF" w:rsidRDefault="009C201A" w:rsidP="00F07FD7">
            <w:pPr>
              <w:spacing w:after="0" w:line="240" w:lineRule="auto"/>
              <w:jc w:val="center"/>
              <w:rPr>
                <w:sz w:val="20"/>
                <w:szCs w:val="20"/>
              </w:rPr>
            </w:pPr>
            <w:r>
              <w:t>108</w:t>
            </w:r>
          </w:p>
        </w:tc>
        <w:tc>
          <w:tcPr>
            <w:tcW w:w="297" w:type="pct"/>
            <w:shd w:val="clear" w:color="auto" w:fill="auto"/>
            <w:noWrap/>
            <w:vAlign w:val="center"/>
            <w:hideMark/>
          </w:tcPr>
          <w:p w14:paraId="701ED3F6" w14:textId="6954FF6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9B68145" w14:textId="0D639B1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98A2C7B" w14:textId="7254D114" w:rsidR="009C201A" w:rsidRPr="00351BEF" w:rsidRDefault="009C201A" w:rsidP="00F07FD7">
            <w:pPr>
              <w:spacing w:after="0" w:line="240" w:lineRule="auto"/>
              <w:jc w:val="center"/>
              <w:rPr>
                <w:sz w:val="20"/>
                <w:szCs w:val="20"/>
              </w:rPr>
            </w:pPr>
            <w:r>
              <w:t>114</w:t>
            </w:r>
          </w:p>
        </w:tc>
        <w:tc>
          <w:tcPr>
            <w:tcW w:w="293" w:type="pct"/>
            <w:shd w:val="clear" w:color="auto" w:fill="auto"/>
            <w:noWrap/>
            <w:vAlign w:val="center"/>
            <w:hideMark/>
          </w:tcPr>
          <w:p w14:paraId="64D91A30" w14:textId="1E047381" w:rsidR="009C201A" w:rsidRPr="00351BEF" w:rsidRDefault="009C201A" w:rsidP="00F07FD7">
            <w:pPr>
              <w:spacing w:after="0" w:line="240" w:lineRule="auto"/>
              <w:jc w:val="center"/>
              <w:rPr>
                <w:sz w:val="20"/>
                <w:szCs w:val="20"/>
              </w:rPr>
            </w:pPr>
            <w:r>
              <w:t>62</w:t>
            </w:r>
          </w:p>
        </w:tc>
        <w:tc>
          <w:tcPr>
            <w:tcW w:w="293" w:type="pct"/>
            <w:shd w:val="clear" w:color="auto" w:fill="auto"/>
            <w:noWrap/>
            <w:vAlign w:val="center"/>
            <w:hideMark/>
          </w:tcPr>
          <w:p w14:paraId="77CE836B" w14:textId="5F68E1B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89493DC" w14:textId="43D7A3F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6F93FA8" w14:textId="7BE42678"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230BD69E" w14:textId="1E688E3C" w:rsidR="009C201A" w:rsidRPr="00351BEF" w:rsidRDefault="009C201A" w:rsidP="00F07FD7">
            <w:pPr>
              <w:spacing w:after="0" w:line="240" w:lineRule="auto"/>
              <w:jc w:val="center"/>
              <w:rPr>
                <w:sz w:val="20"/>
                <w:szCs w:val="20"/>
              </w:rPr>
            </w:pPr>
            <w:r>
              <w:t>-</w:t>
            </w:r>
          </w:p>
        </w:tc>
      </w:tr>
      <w:tr w:rsidR="009C201A" w:rsidRPr="00351BEF" w14:paraId="333AA687" w14:textId="77777777" w:rsidTr="009A37AC">
        <w:trPr>
          <w:trHeight w:val="300"/>
        </w:trPr>
        <w:tc>
          <w:tcPr>
            <w:tcW w:w="1147" w:type="pct"/>
            <w:shd w:val="clear" w:color="auto" w:fill="auto"/>
            <w:noWrap/>
            <w:vAlign w:val="bottom"/>
            <w:hideMark/>
          </w:tcPr>
          <w:p w14:paraId="21EF0E1A" w14:textId="77777777" w:rsidR="009C201A" w:rsidRPr="00F07FD7" w:rsidRDefault="009C201A" w:rsidP="008B3C85">
            <w:pPr>
              <w:spacing w:after="0" w:line="240" w:lineRule="auto"/>
              <w:rPr>
                <w:b/>
              </w:rPr>
            </w:pPr>
            <w:r w:rsidRPr="00F07FD7">
              <w:rPr>
                <w:b/>
              </w:rPr>
              <w:t>Dolichospermum planctonicum</w:t>
            </w:r>
          </w:p>
        </w:tc>
        <w:tc>
          <w:tcPr>
            <w:tcW w:w="298" w:type="pct"/>
            <w:shd w:val="clear" w:color="auto" w:fill="auto"/>
            <w:noWrap/>
            <w:vAlign w:val="center"/>
            <w:hideMark/>
          </w:tcPr>
          <w:p w14:paraId="6AFCB30A" w14:textId="18539FE5"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B6D7E4A" w14:textId="6FD77A8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292E03C" w14:textId="41EBBFD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7B1214F" w14:textId="614D784D"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7157A06C" w14:textId="31F702CB" w:rsidR="009C201A" w:rsidRPr="00351BEF" w:rsidRDefault="009C201A" w:rsidP="00F07FD7">
            <w:pPr>
              <w:spacing w:after="0" w:line="240" w:lineRule="auto"/>
              <w:jc w:val="center"/>
              <w:rPr>
                <w:sz w:val="20"/>
                <w:szCs w:val="20"/>
              </w:rPr>
            </w:pPr>
            <w:r>
              <w:t>250</w:t>
            </w:r>
          </w:p>
        </w:tc>
        <w:tc>
          <w:tcPr>
            <w:tcW w:w="297" w:type="pct"/>
            <w:shd w:val="clear" w:color="auto" w:fill="auto"/>
            <w:noWrap/>
            <w:vAlign w:val="center"/>
            <w:hideMark/>
          </w:tcPr>
          <w:p w14:paraId="49B24F70" w14:textId="7C5E655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89E4D6F" w14:textId="7628F8C1" w:rsidR="009C201A" w:rsidRPr="00351BEF" w:rsidRDefault="009C201A" w:rsidP="00F07FD7">
            <w:pPr>
              <w:spacing w:after="0" w:line="240" w:lineRule="auto"/>
              <w:jc w:val="center"/>
              <w:rPr>
                <w:sz w:val="20"/>
                <w:szCs w:val="20"/>
              </w:rPr>
            </w:pPr>
            <w:r>
              <w:t>194</w:t>
            </w:r>
          </w:p>
        </w:tc>
        <w:tc>
          <w:tcPr>
            <w:tcW w:w="293" w:type="pct"/>
            <w:shd w:val="clear" w:color="auto" w:fill="auto"/>
            <w:noWrap/>
            <w:vAlign w:val="center"/>
            <w:hideMark/>
          </w:tcPr>
          <w:p w14:paraId="4C0D7BAE" w14:textId="3D73A23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C4EB2AE" w14:textId="049FF5D5" w:rsidR="009C201A" w:rsidRPr="00351BEF" w:rsidRDefault="009C201A" w:rsidP="00F07FD7">
            <w:pPr>
              <w:spacing w:after="0" w:line="240" w:lineRule="auto"/>
              <w:jc w:val="center"/>
              <w:rPr>
                <w:sz w:val="20"/>
                <w:szCs w:val="20"/>
              </w:rPr>
            </w:pPr>
            <w:r>
              <w:t>656</w:t>
            </w:r>
          </w:p>
        </w:tc>
        <w:tc>
          <w:tcPr>
            <w:tcW w:w="293" w:type="pct"/>
            <w:shd w:val="clear" w:color="auto" w:fill="auto"/>
            <w:noWrap/>
            <w:vAlign w:val="center"/>
            <w:hideMark/>
          </w:tcPr>
          <w:p w14:paraId="32298957" w14:textId="206EADC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E86970F" w14:textId="1E29A93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C5E0D18" w14:textId="055C2C12" w:rsidR="009C201A" w:rsidRPr="00351BEF" w:rsidRDefault="009C201A" w:rsidP="00F07FD7">
            <w:pPr>
              <w:spacing w:after="0" w:line="240" w:lineRule="auto"/>
              <w:jc w:val="center"/>
              <w:rPr>
                <w:sz w:val="20"/>
                <w:szCs w:val="20"/>
              </w:rPr>
            </w:pPr>
            <w:r>
              <w:t>36</w:t>
            </w:r>
          </w:p>
        </w:tc>
        <w:tc>
          <w:tcPr>
            <w:tcW w:w="288" w:type="pct"/>
            <w:shd w:val="clear" w:color="auto" w:fill="auto"/>
            <w:noWrap/>
            <w:vAlign w:val="center"/>
            <w:hideMark/>
          </w:tcPr>
          <w:p w14:paraId="0F2901E7" w14:textId="510289D6" w:rsidR="009C201A" w:rsidRPr="00351BEF" w:rsidRDefault="009C201A" w:rsidP="00F07FD7">
            <w:pPr>
              <w:spacing w:after="0" w:line="240" w:lineRule="auto"/>
              <w:jc w:val="center"/>
              <w:rPr>
                <w:sz w:val="20"/>
                <w:szCs w:val="20"/>
              </w:rPr>
            </w:pPr>
            <w:r>
              <w:t>-</w:t>
            </w:r>
          </w:p>
        </w:tc>
      </w:tr>
      <w:tr w:rsidR="009C201A" w:rsidRPr="00351BEF" w14:paraId="16FB6886" w14:textId="77777777" w:rsidTr="009A37AC">
        <w:trPr>
          <w:trHeight w:val="300"/>
        </w:trPr>
        <w:tc>
          <w:tcPr>
            <w:tcW w:w="1147" w:type="pct"/>
            <w:shd w:val="clear" w:color="auto" w:fill="auto"/>
            <w:noWrap/>
            <w:vAlign w:val="bottom"/>
            <w:hideMark/>
          </w:tcPr>
          <w:p w14:paraId="72DD336D" w14:textId="77777777" w:rsidR="009C201A" w:rsidRPr="00F07FD7" w:rsidRDefault="009C201A" w:rsidP="008B3C85">
            <w:pPr>
              <w:spacing w:after="0" w:line="240" w:lineRule="auto"/>
              <w:rPr>
                <w:b/>
              </w:rPr>
            </w:pPr>
            <w:r w:rsidRPr="00F07FD7">
              <w:rPr>
                <w:b/>
              </w:rPr>
              <w:t>Golenkinia</w:t>
            </w:r>
          </w:p>
        </w:tc>
        <w:tc>
          <w:tcPr>
            <w:tcW w:w="298" w:type="pct"/>
            <w:shd w:val="clear" w:color="auto" w:fill="auto"/>
            <w:noWrap/>
            <w:vAlign w:val="center"/>
            <w:hideMark/>
          </w:tcPr>
          <w:p w14:paraId="2B0ACBCB" w14:textId="364F19DC"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5838F380" w14:textId="75E3AC5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BE25DA7" w14:textId="5A4534B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62F9593" w14:textId="217A3392"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7A8A144C" w14:textId="289FED57"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1E399708" w14:textId="11DBFFF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263C548" w14:textId="10D0837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894178C" w14:textId="6768B20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4583F23" w14:textId="2E8CAC71" w:rsidR="009C201A" w:rsidRPr="00351BEF" w:rsidRDefault="009C201A" w:rsidP="00F07FD7">
            <w:pPr>
              <w:spacing w:after="0" w:line="240" w:lineRule="auto"/>
              <w:jc w:val="center"/>
              <w:rPr>
                <w:sz w:val="20"/>
                <w:szCs w:val="20"/>
              </w:rPr>
            </w:pPr>
            <w:r>
              <w:t>250</w:t>
            </w:r>
          </w:p>
        </w:tc>
        <w:tc>
          <w:tcPr>
            <w:tcW w:w="293" w:type="pct"/>
            <w:shd w:val="clear" w:color="auto" w:fill="auto"/>
            <w:noWrap/>
            <w:vAlign w:val="center"/>
            <w:hideMark/>
          </w:tcPr>
          <w:p w14:paraId="187ADD10" w14:textId="1AD51F6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C7F5CE5" w14:textId="0564ACB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D1B8BDD" w14:textId="73FDFDB6"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24D192DA" w14:textId="4939E928" w:rsidR="009C201A" w:rsidRPr="00351BEF" w:rsidRDefault="009C201A" w:rsidP="00F07FD7">
            <w:pPr>
              <w:spacing w:after="0" w:line="240" w:lineRule="auto"/>
              <w:jc w:val="center"/>
              <w:rPr>
                <w:sz w:val="20"/>
                <w:szCs w:val="20"/>
              </w:rPr>
            </w:pPr>
            <w:r>
              <w:t>-</w:t>
            </w:r>
          </w:p>
        </w:tc>
      </w:tr>
      <w:tr w:rsidR="009C201A" w:rsidRPr="00351BEF" w14:paraId="72440414" w14:textId="77777777" w:rsidTr="009A37AC">
        <w:trPr>
          <w:trHeight w:val="300"/>
        </w:trPr>
        <w:tc>
          <w:tcPr>
            <w:tcW w:w="1147" w:type="pct"/>
            <w:shd w:val="clear" w:color="auto" w:fill="auto"/>
            <w:noWrap/>
            <w:vAlign w:val="bottom"/>
            <w:hideMark/>
          </w:tcPr>
          <w:p w14:paraId="524E89EB" w14:textId="77777777" w:rsidR="009C201A" w:rsidRPr="00F07FD7" w:rsidRDefault="009C201A" w:rsidP="008B3C85">
            <w:pPr>
              <w:spacing w:after="0" w:line="240" w:lineRule="auto"/>
              <w:rPr>
                <w:b/>
              </w:rPr>
            </w:pPr>
            <w:r w:rsidRPr="00F07FD7">
              <w:rPr>
                <w:b/>
              </w:rPr>
              <w:t>Microcystis flos-aquae</w:t>
            </w:r>
          </w:p>
        </w:tc>
        <w:tc>
          <w:tcPr>
            <w:tcW w:w="298" w:type="pct"/>
            <w:shd w:val="clear" w:color="auto" w:fill="auto"/>
            <w:noWrap/>
            <w:vAlign w:val="center"/>
            <w:hideMark/>
          </w:tcPr>
          <w:p w14:paraId="2A0DE054" w14:textId="2697191C"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163B5D4" w14:textId="769A5EB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9437284" w14:textId="43020B5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B8CE607" w14:textId="78DD97A0"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77617D98" w14:textId="1D935866"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721C355D" w14:textId="45F6E49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F382872" w14:textId="046F0F4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8747A66" w14:textId="742B968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78884DA" w14:textId="33D5CC9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B5D8B52" w14:textId="564FB31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EB68063" w14:textId="6089EF6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A682742" w14:textId="73A03B09"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08B71241" w14:textId="27B814D9" w:rsidR="009C201A" w:rsidRPr="00351BEF" w:rsidRDefault="009C201A" w:rsidP="00F07FD7">
            <w:pPr>
              <w:spacing w:after="0" w:line="240" w:lineRule="auto"/>
              <w:jc w:val="center"/>
              <w:rPr>
                <w:sz w:val="20"/>
                <w:szCs w:val="20"/>
              </w:rPr>
            </w:pPr>
            <w:r>
              <w:t>124</w:t>
            </w:r>
          </w:p>
        </w:tc>
      </w:tr>
      <w:tr w:rsidR="009C201A" w:rsidRPr="00351BEF" w14:paraId="3FB309D6" w14:textId="77777777" w:rsidTr="009A37AC">
        <w:trPr>
          <w:trHeight w:val="300"/>
        </w:trPr>
        <w:tc>
          <w:tcPr>
            <w:tcW w:w="1147" w:type="pct"/>
            <w:shd w:val="clear" w:color="auto" w:fill="auto"/>
            <w:noWrap/>
            <w:vAlign w:val="bottom"/>
            <w:hideMark/>
          </w:tcPr>
          <w:p w14:paraId="365D6382" w14:textId="77777777" w:rsidR="009C201A" w:rsidRPr="00F07FD7" w:rsidRDefault="009C201A" w:rsidP="008B3C85">
            <w:pPr>
              <w:spacing w:after="0" w:line="240" w:lineRule="auto"/>
              <w:rPr>
                <w:b/>
              </w:rPr>
            </w:pPr>
            <w:r w:rsidRPr="00F07FD7">
              <w:rPr>
                <w:b/>
              </w:rPr>
              <w:t>Monoraphidium</w:t>
            </w:r>
          </w:p>
        </w:tc>
        <w:tc>
          <w:tcPr>
            <w:tcW w:w="298" w:type="pct"/>
            <w:shd w:val="clear" w:color="auto" w:fill="auto"/>
            <w:noWrap/>
            <w:vAlign w:val="center"/>
            <w:hideMark/>
          </w:tcPr>
          <w:p w14:paraId="37BF4FF6" w14:textId="3882966D"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416B731F" w14:textId="7848724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22C5589" w14:textId="5CD63E7A" w:rsidR="009C201A" w:rsidRPr="00351BEF" w:rsidRDefault="009C201A" w:rsidP="00F07FD7">
            <w:pPr>
              <w:spacing w:after="0" w:line="240" w:lineRule="auto"/>
              <w:jc w:val="center"/>
              <w:rPr>
                <w:sz w:val="20"/>
                <w:szCs w:val="20"/>
              </w:rPr>
            </w:pPr>
            <w:r>
              <w:t>350</w:t>
            </w:r>
          </w:p>
        </w:tc>
        <w:tc>
          <w:tcPr>
            <w:tcW w:w="293" w:type="pct"/>
            <w:shd w:val="clear" w:color="auto" w:fill="auto"/>
            <w:noWrap/>
            <w:vAlign w:val="center"/>
            <w:hideMark/>
          </w:tcPr>
          <w:p w14:paraId="09DA4A7B" w14:textId="660C22D5" w:rsidR="009C201A" w:rsidRPr="00351BEF" w:rsidRDefault="009C201A" w:rsidP="00F07FD7">
            <w:pPr>
              <w:spacing w:after="0" w:line="240" w:lineRule="auto"/>
              <w:jc w:val="center"/>
              <w:rPr>
                <w:sz w:val="20"/>
                <w:szCs w:val="20"/>
              </w:rPr>
            </w:pPr>
            <w:r>
              <w:t>750</w:t>
            </w:r>
          </w:p>
        </w:tc>
        <w:tc>
          <w:tcPr>
            <w:tcW w:w="337" w:type="pct"/>
            <w:shd w:val="clear" w:color="auto" w:fill="auto"/>
            <w:noWrap/>
            <w:vAlign w:val="center"/>
            <w:hideMark/>
          </w:tcPr>
          <w:p w14:paraId="1667FEC4" w14:textId="154835B6" w:rsidR="009C201A" w:rsidRPr="00351BEF" w:rsidRDefault="009C201A" w:rsidP="00F07FD7">
            <w:pPr>
              <w:spacing w:after="0" w:line="240" w:lineRule="auto"/>
              <w:jc w:val="center"/>
              <w:rPr>
                <w:sz w:val="20"/>
                <w:szCs w:val="20"/>
              </w:rPr>
            </w:pPr>
            <w:r>
              <w:t>900</w:t>
            </w:r>
          </w:p>
        </w:tc>
        <w:tc>
          <w:tcPr>
            <w:tcW w:w="297" w:type="pct"/>
            <w:shd w:val="clear" w:color="auto" w:fill="auto"/>
            <w:noWrap/>
            <w:vAlign w:val="center"/>
            <w:hideMark/>
          </w:tcPr>
          <w:p w14:paraId="2EA573E1" w14:textId="7B42FEEB"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1C5B4DF1" w14:textId="5FDCA595" w:rsidR="009C201A" w:rsidRPr="00351BEF" w:rsidRDefault="009C201A" w:rsidP="00F07FD7">
            <w:pPr>
              <w:spacing w:after="0" w:line="240" w:lineRule="auto"/>
              <w:jc w:val="center"/>
              <w:rPr>
                <w:sz w:val="20"/>
                <w:szCs w:val="20"/>
              </w:rPr>
            </w:pPr>
            <w:r>
              <w:t>500</w:t>
            </w:r>
          </w:p>
        </w:tc>
        <w:tc>
          <w:tcPr>
            <w:tcW w:w="293" w:type="pct"/>
            <w:shd w:val="clear" w:color="auto" w:fill="auto"/>
            <w:noWrap/>
            <w:vAlign w:val="center"/>
            <w:hideMark/>
          </w:tcPr>
          <w:p w14:paraId="75C9C9CC" w14:textId="782E19CD" w:rsidR="009C201A" w:rsidRPr="00351BEF" w:rsidRDefault="009C201A" w:rsidP="00F07FD7">
            <w:pPr>
              <w:spacing w:after="0" w:line="240" w:lineRule="auto"/>
              <w:jc w:val="center"/>
              <w:rPr>
                <w:sz w:val="20"/>
                <w:szCs w:val="20"/>
              </w:rPr>
            </w:pPr>
            <w:r>
              <w:t>450</w:t>
            </w:r>
          </w:p>
        </w:tc>
        <w:tc>
          <w:tcPr>
            <w:tcW w:w="293" w:type="pct"/>
            <w:shd w:val="clear" w:color="auto" w:fill="auto"/>
            <w:noWrap/>
            <w:vAlign w:val="center"/>
            <w:hideMark/>
          </w:tcPr>
          <w:p w14:paraId="594FA09A" w14:textId="01D16541" w:rsidR="009C201A" w:rsidRPr="00351BEF" w:rsidRDefault="009C201A" w:rsidP="00F07FD7">
            <w:pPr>
              <w:spacing w:after="0" w:line="240" w:lineRule="auto"/>
              <w:jc w:val="center"/>
              <w:rPr>
                <w:sz w:val="20"/>
                <w:szCs w:val="20"/>
              </w:rPr>
            </w:pPr>
            <w:r>
              <w:t>350</w:t>
            </w:r>
          </w:p>
        </w:tc>
        <w:tc>
          <w:tcPr>
            <w:tcW w:w="293" w:type="pct"/>
            <w:shd w:val="clear" w:color="auto" w:fill="auto"/>
            <w:noWrap/>
            <w:vAlign w:val="center"/>
            <w:hideMark/>
          </w:tcPr>
          <w:p w14:paraId="5ED119C5" w14:textId="24D75679" w:rsidR="009C201A" w:rsidRPr="00351BEF" w:rsidRDefault="009C201A" w:rsidP="00F07FD7">
            <w:pPr>
              <w:spacing w:after="0" w:line="240" w:lineRule="auto"/>
              <w:jc w:val="center"/>
              <w:rPr>
                <w:sz w:val="20"/>
                <w:szCs w:val="20"/>
              </w:rPr>
            </w:pPr>
            <w:r>
              <w:t>150</w:t>
            </w:r>
          </w:p>
        </w:tc>
        <w:tc>
          <w:tcPr>
            <w:tcW w:w="293" w:type="pct"/>
            <w:shd w:val="clear" w:color="auto" w:fill="auto"/>
            <w:noWrap/>
            <w:vAlign w:val="center"/>
            <w:hideMark/>
          </w:tcPr>
          <w:p w14:paraId="16D69501" w14:textId="1F9E200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11EF332" w14:textId="6A5EF0F8"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B64A8F8" w14:textId="17BE4483" w:rsidR="009C201A" w:rsidRPr="00351BEF" w:rsidRDefault="009C201A" w:rsidP="00F07FD7">
            <w:pPr>
              <w:spacing w:after="0" w:line="240" w:lineRule="auto"/>
              <w:jc w:val="center"/>
              <w:rPr>
                <w:sz w:val="20"/>
                <w:szCs w:val="20"/>
              </w:rPr>
            </w:pPr>
            <w:r>
              <w:t>500</w:t>
            </w:r>
          </w:p>
        </w:tc>
      </w:tr>
      <w:tr w:rsidR="009C201A" w:rsidRPr="00351BEF" w14:paraId="72328CE2" w14:textId="77777777" w:rsidTr="009A37AC">
        <w:trPr>
          <w:trHeight w:val="300"/>
        </w:trPr>
        <w:tc>
          <w:tcPr>
            <w:tcW w:w="1147" w:type="pct"/>
            <w:shd w:val="clear" w:color="auto" w:fill="auto"/>
            <w:noWrap/>
            <w:vAlign w:val="bottom"/>
            <w:hideMark/>
          </w:tcPr>
          <w:p w14:paraId="528D251E" w14:textId="77777777" w:rsidR="009C201A" w:rsidRPr="00F07FD7" w:rsidRDefault="009C201A" w:rsidP="008B3C85">
            <w:pPr>
              <w:spacing w:after="0" w:line="240" w:lineRule="auto"/>
              <w:rPr>
                <w:b/>
              </w:rPr>
            </w:pPr>
            <w:r w:rsidRPr="00F07FD7">
              <w:rPr>
                <w:b/>
              </w:rPr>
              <w:t>Mougeotia</w:t>
            </w:r>
          </w:p>
        </w:tc>
        <w:tc>
          <w:tcPr>
            <w:tcW w:w="298" w:type="pct"/>
            <w:shd w:val="clear" w:color="auto" w:fill="auto"/>
            <w:noWrap/>
            <w:vAlign w:val="center"/>
            <w:hideMark/>
          </w:tcPr>
          <w:p w14:paraId="0BD5C997" w14:textId="1C8A9143"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23A36998" w14:textId="39890C4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F16A77D" w14:textId="1512016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32433E3" w14:textId="5C808E27"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0EE75E44" w14:textId="37649439"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5D17FF2A" w14:textId="4601C25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CA4CB64" w14:textId="24AB7E8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91BB310" w14:textId="70D2C9B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6B150D8" w14:textId="3A2C963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B7734C1" w14:textId="6B59EAA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72F9221" w14:textId="386338A4" w:rsidR="009C201A" w:rsidRPr="00351BEF" w:rsidRDefault="009C201A" w:rsidP="00F07FD7">
            <w:pPr>
              <w:spacing w:after="0" w:line="240" w:lineRule="auto"/>
              <w:jc w:val="center"/>
              <w:rPr>
                <w:sz w:val="20"/>
                <w:szCs w:val="20"/>
              </w:rPr>
            </w:pPr>
            <w:r>
              <w:t>500</w:t>
            </w:r>
          </w:p>
        </w:tc>
        <w:tc>
          <w:tcPr>
            <w:tcW w:w="293" w:type="pct"/>
            <w:shd w:val="clear" w:color="auto" w:fill="auto"/>
            <w:noWrap/>
            <w:vAlign w:val="center"/>
            <w:hideMark/>
          </w:tcPr>
          <w:p w14:paraId="1705B071" w14:textId="54C3644D"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04E9838" w14:textId="7BCF3A0B" w:rsidR="009C201A" w:rsidRPr="00351BEF" w:rsidRDefault="009C201A" w:rsidP="00F07FD7">
            <w:pPr>
              <w:spacing w:after="0" w:line="240" w:lineRule="auto"/>
              <w:jc w:val="center"/>
              <w:rPr>
                <w:sz w:val="20"/>
                <w:szCs w:val="20"/>
              </w:rPr>
            </w:pPr>
            <w:r>
              <w:t>-</w:t>
            </w:r>
          </w:p>
        </w:tc>
      </w:tr>
      <w:tr w:rsidR="009C201A" w:rsidRPr="00351BEF" w14:paraId="4E413A90" w14:textId="77777777" w:rsidTr="009A37AC">
        <w:trPr>
          <w:trHeight w:val="300"/>
        </w:trPr>
        <w:tc>
          <w:tcPr>
            <w:tcW w:w="1147" w:type="pct"/>
            <w:shd w:val="clear" w:color="auto" w:fill="auto"/>
            <w:noWrap/>
            <w:vAlign w:val="bottom"/>
            <w:hideMark/>
          </w:tcPr>
          <w:p w14:paraId="1853B390" w14:textId="77777777" w:rsidR="009C201A" w:rsidRPr="00F07FD7" w:rsidRDefault="009C201A" w:rsidP="008B3C85">
            <w:pPr>
              <w:spacing w:after="0" w:line="240" w:lineRule="auto"/>
              <w:rPr>
                <w:b/>
              </w:rPr>
            </w:pPr>
            <w:r w:rsidRPr="00F07FD7">
              <w:rPr>
                <w:b/>
              </w:rPr>
              <w:t>Nitzschia</w:t>
            </w:r>
          </w:p>
        </w:tc>
        <w:tc>
          <w:tcPr>
            <w:tcW w:w="298" w:type="pct"/>
            <w:shd w:val="clear" w:color="auto" w:fill="auto"/>
            <w:noWrap/>
            <w:vAlign w:val="center"/>
            <w:hideMark/>
          </w:tcPr>
          <w:p w14:paraId="5E1C5FB8" w14:textId="12A5EFE7"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01910FD5" w14:textId="78A0A1C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51906C4" w14:textId="2CC4EAF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C256360" w14:textId="28118D10"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61621481" w14:textId="4F15E56B" w:rsidR="009C201A" w:rsidRPr="00351BEF" w:rsidRDefault="009C201A" w:rsidP="00F07FD7">
            <w:pPr>
              <w:spacing w:after="0" w:line="240" w:lineRule="auto"/>
              <w:jc w:val="center"/>
              <w:rPr>
                <w:sz w:val="20"/>
                <w:szCs w:val="20"/>
              </w:rPr>
            </w:pPr>
            <w:r>
              <w:t>150</w:t>
            </w:r>
          </w:p>
        </w:tc>
        <w:tc>
          <w:tcPr>
            <w:tcW w:w="297" w:type="pct"/>
            <w:shd w:val="clear" w:color="auto" w:fill="auto"/>
            <w:noWrap/>
            <w:vAlign w:val="center"/>
            <w:hideMark/>
          </w:tcPr>
          <w:p w14:paraId="0AB98B05" w14:textId="5E50FDC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B16FB10" w14:textId="1BE4B1D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BAA49CA" w14:textId="155B81A4" w:rsidR="009C201A" w:rsidRPr="00351BEF" w:rsidRDefault="009C201A" w:rsidP="00F07FD7">
            <w:pPr>
              <w:spacing w:after="0" w:line="240" w:lineRule="auto"/>
              <w:jc w:val="center"/>
              <w:rPr>
                <w:sz w:val="20"/>
                <w:szCs w:val="20"/>
              </w:rPr>
            </w:pPr>
            <w:r>
              <w:t>300</w:t>
            </w:r>
          </w:p>
        </w:tc>
        <w:tc>
          <w:tcPr>
            <w:tcW w:w="293" w:type="pct"/>
            <w:shd w:val="clear" w:color="auto" w:fill="auto"/>
            <w:noWrap/>
            <w:vAlign w:val="center"/>
            <w:hideMark/>
          </w:tcPr>
          <w:p w14:paraId="1EDD8DF8" w14:textId="15DF34BB" w:rsidR="009C201A" w:rsidRPr="00351BEF" w:rsidRDefault="009C201A" w:rsidP="00F07FD7">
            <w:pPr>
              <w:spacing w:after="0" w:line="240" w:lineRule="auto"/>
              <w:jc w:val="center"/>
              <w:rPr>
                <w:sz w:val="20"/>
                <w:szCs w:val="20"/>
              </w:rPr>
            </w:pPr>
            <w:r>
              <w:t>350</w:t>
            </w:r>
          </w:p>
        </w:tc>
        <w:tc>
          <w:tcPr>
            <w:tcW w:w="293" w:type="pct"/>
            <w:shd w:val="clear" w:color="auto" w:fill="auto"/>
            <w:noWrap/>
            <w:vAlign w:val="center"/>
            <w:hideMark/>
          </w:tcPr>
          <w:p w14:paraId="349C36CA" w14:textId="467491A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7EEB919" w14:textId="196FDEC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C3FEC7E" w14:textId="699D4AF8"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4B6073A4" w14:textId="2DEB7119" w:rsidR="009C201A" w:rsidRPr="00351BEF" w:rsidRDefault="009C201A" w:rsidP="00F07FD7">
            <w:pPr>
              <w:spacing w:after="0" w:line="240" w:lineRule="auto"/>
              <w:jc w:val="center"/>
              <w:rPr>
                <w:sz w:val="20"/>
                <w:szCs w:val="20"/>
              </w:rPr>
            </w:pPr>
            <w:r>
              <w:t>-</w:t>
            </w:r>
          </w:p>
        </w:tc>
      </w:tr>
      <w:tr w:rsidR="009C201A" w:rsidRPr="00351BEF" w14:paraId="4B9F57D6" w14:textId="77777777" w:rsidTr="009A37AC">
        <w:trPr>
          <w:trHeight w:val="300"/>
        </w:trPr>
        <w:tc>
          <w:tcPr>
            <w:tcW w:w="1147" w:type="pct"/>
            <w:shd w:val="clear" w:color="auto" w:fill="auto"/>
            <w:noWrap/>
            <w:vAlign w:val="bottom"/>
            <w:hideMark/>
          </w:tcPr>
          <w:p w14:paraId="377073F0" w14:textId="77777777" w:rsidR="009C201A" w:rsidRPr="00F07FD7" w:rsidRDefault="009C201A" w:rsidP="008B3C85">
            <w:pPr>
              <w:spacing w:after="0" w:line="240" w:lineRule="auto"/>
              <w:rPr>
                <w:b/>
              </w:rPr>
            </w:pPr>
            <w:r w:rsidRPr="00F07FD7">
              <w:rPr>
                <w:b/>
              </w:rPr>
              <w:t>Navicula</w:t>
            </w:r>
          </w:p>
        </w:tc>
        <w:tc>
          <w:tcPr>
            <w:tcW w:w="298" w:type="pct"/>
            <w:shd w:val="clear" w:color="auto" w:fill="auto"/>
            <w:noWrap/>
            <w:vAlign w:val="center"/>
            <w:hideMark/>
          </w:tcPr>
          <w:p w14:paraId="701C9EEB" w14:textId="12B1C735"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15098A52" w14:textId="69BCDC6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A0C2376" w14:textId="1D66788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EB93E22" w14:textId="4E88F8D5" w:rsidR="009C201A" w:rsidRPr="00351BEF" w:rsidRDefault="009C201A" w:rsidP="00F07FD7">
            <w:pPr>
              <w:spacing w:after="0" w:line="240" w:lineRule="auto"/>
              <w:jc w:val="center"/>
              <w:rPr>
                <w:sz w:val="20"/>
                <w:szCs w:val="20"/>
              </w:rPr>
            </w:pPr>
            <w:r>
              <w:t>50</w:t>
            </w:r>
          </w:p>
        </w:tc>
        <w:tc>
          <w:tcPr>
            <w:tcW w:w="337" w:type="pct"/>
            <w:shd w:val="clear" w:color="auto" w:fill="auto"/>
            <w:noWrap/>
            <w:vAlign w:val="center"/>
            <w:hideMark/>
          </w:tcPr>
          <w:p w14:paraId="13917725" w14:textId="7369DA49"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4E948348" w14:textId="6792071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27D4DE1" w14:textId="3DE5259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C2179B9" w14:textId="03ADCE5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B475E88" w14:textId="361C8A0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C028DAD" w14:textId="117A294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90212DF" w14:textId="0CCA603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F9AB394" w14:textId="1B5D4B34"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CE801F1" w14:textId="50B3F03B" w:rsidR="009C201A" w:rsidRPr="00351BEF" w:rsidRDefault="009C201A" w:rsidP="00F07FD7">
            <w:pPr>
              <w:spacing w:after="0" w:line="240" w:lineRule="auto"/>
              <w:jc w:val="center"/>
              <w:rPr>
                <w:sz w:val="20"/>
                <w:szCs w:val="20"/>
              </w:rPr>
            </w:pPr>
            <w:r>
              <w:t>-</w:t>
            </w:r>
          </w:p>
        </w:tc>
      </w:tr>
      <w:tr w:rsidR="009C201A" w:rsidRPr="00351BEF" w14:paraId="42322C74" w14:textId="77777777" w:rsidTr="009A37AC">
        <w:trPr>
          <w:trHeight w:val="300"/>
        </w:trPr>
        <w:tc>
          <w:tcPr>
            <w:tcW w:w="1147" w:type="pct"/>
            <w:shd w:val="clear" w:color="auto" w:fill="auto"/>
            <w:noWrap/>
            <w:vAlign w:val="bottom"/>
            <w:hideMark/>
          </w:tcPr>
          <w:p w14:paraId="3AF98C0D" w14:textId="77777777" w:rsidR="009C201A" w:rsidRPr="00F07FD7" w:rsidRDefault="009C201A" w:rsidP="008B3C85">
            <w:pPr>
              <w:spacing w:after="0" w:line="240" w:lineRule="auto"/>
              <w:rPr>
                <w:b/>
              </w:rPr>
            </w:pPr>
            <w:r w:rsidRPr="00F07FD7">
              <w:rPr>
                <w:b/>
              </w:rPr>
              <w:t>Nephrocytium</w:t>
            </w:r>
          </w:p>
        </w:tc>
        <w:tc>
          <w:tcPr>
            <w:tcW w:w="298" w:type="pct"/>
            <w:shd w:val="clear" w:color="auto" w:fill="auto"/>
            <w:noWrap/>
            <w:vAlign w:val="center"/>
            <w:hideMark/>
          </w:tcPr>
          <w:p w14:paraId="127EAA5D" w14:textId="6F3D5188"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205A6AE2" w14:textId="72BC298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7C32350" w14:textId="74465AC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42E8B48" w14:textId="33B18EAE" w:rsidR="009C201A" w:rsidRPr="00351BEF" w:rsidRDefault="009C201A" w:rsidP="00F07FD7">
            <w:pPr>
              <w:spacing w:after="0" w:line="240" w:lineRule="auto"/>
              <w:jc w:val="center"/>
              <w:rPr>
                <w:sz w:val="20"/>
                <w:szCs w:val="20"/>
              </w:rPr>
            </w:pPr>
            <w:r>
              <w:t>200</w:t>
            </w:r>
          </w:p>
        </w:tc>
        <w:tc>
          <w:tcPr>
            <w:tcW w:w="337" w:type="pct"/>
            <w:shd w:val="clear" w:color="auto" w:fill="auto"/>
            <w:noWrap/>
            <w:vAlign w:val="center"/>
            <w:hideMark/>
          </w:tcPr>
          <w:p w14:paraId="28A20D1E" w14:textId="5AEA9A90"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6BDE0812" w14:textId="0E1871F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FE88204" w14:textId="6FC5B77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5D0A772" w14:textId="3CCD764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0B4B201" w14:textId="6D8D383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F1DB849" w14:textId="5042A23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233C63F" w14:textId="1FD5CB6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749574B" w14:textId="7E34704B"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3A6D47A" w14:textId="676662A9" w:rsidR="009C201A" w:rsidRPr="00351BEF" w:rsidRDefault="009C201A" w:rsidP="00F07FD7">
            <w:pPr>
              <w:spacing w:after="0" w:line="240" w:lineRule="auto"/>
              <w:jc w:val="center"/>
              <w:rPr>
                <w:sz w:val="20"/>
                <w:szCs w:val="20"/>
              </w:rPr>
            </w:pPr>
            <w:r>
              <w:t>-</w:t>
            </w:r>
          </w:p>
        </w:tc>
      </w:tr>
      <w:tr w:rsidR="009C201A" w:rsidRPr="00351BEF" w14:paraId="2C22C332" w14:textId="77777777" w:rsidTr="009A37AC">
        <w:trPr>
          <w:trHeight w:val="300"/>
        </w:trPr>
        <w:tc>
          <w:tcPr>
            <w:tcW w:w="1147" w:type="pct"/>
            <w:shd w:val="clear" w:color="auto" w:fill="auto"/>
            <w:noWrap/>
            <w:vAlign w:val="bottom"/>
            <w:hideMark/>
          </w:tcPr>
          <w:p w14:paraId="19E039B5" w14:textId="77777777" w:rsidR="009C201A" w:rsidRPr="00F07FD7" w:rsidRDefault="009C201A" w:rsidP="008B3C85">
            <w:pPr>
              <w:spacing w:after="0" w:line="240" w:lineRule="auto"/>
              <w:rPr>
                <w:b/>
              </w:rPr>
            </w:pPr>
            <w:r w:rsidRPr="00F07FD7">
              <w:rPr>
                <w:b/>
              </w:rPr>
              <w:t>Oocystis</w:t>
            </w:r>
          </w:p>
        </w:tc>
        <w:tc>
          <w:tcPr>
            <w:tcW w:w="298" w:type="pct"/>
            <w:shd w:val="clear" w:color="auto" w:fill="auto"/>
            <w:noWrap/>
            <w:vAlign w:val="center"/>
            <w:hideMark/>
          </w:tcPr>
          <w:p w14:paraId="4A1286E1" w14:textId="0A2D8EA1"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43CD536F" w14:textId="03C9348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706A02B" w14:textId="15BE10D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43B591B" w14:textId="77DD0642"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43D61F39" w14:textId="1946024A"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0878B350" w14:textId="026B753C"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983C33B" w14:textId="2E2459F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EE566A1" w14:textId="4855ABA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19F112B" w14:textId="191D040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E628100" w14:textId="1C33D3DE"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23FBC9DF" w14:textId="22629C6B"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0D7C4702" w14:textId="6D71BD4E"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73BCC6C7" w14:textId="065D9CE7" w:rsidR="009C201A" w:rsidRPr="00351BEF" w:rsidRDefault="009C201A" w:rsidP="00F07FD7">
            <w:pPr>
              <w:spacing w:after="0" w:line="240" w:lineRule="auto"/>
              <w:jc w:val="center"/>
              <w:rPr>
                <w:sz w:val="20"/>
                <w:szCs w:val="20"/>
              </w:rPr>
            </w:pPr>
            <w:r>
              <w:t>-</w:t>
            </w:r>
          </w:p>
        </w:tc>
      </w:tr>
      <w:tr w:rsidR="009C201A" w:rsidRPr="00351BEF" w14:paraId="07014A4B" w14:textId="77777777" w:rsidTr="009A37AC">
        <w:trPr>
          <w:trHeight w:val="300"/>
        </w:trPr>
        <w:tc>
          <w:tcPr>
            <w:tcW w:w="1147" w:type="pct"/>
            <w:shd w:val="clear" w:color="auto" w:fill="auto"/>
            <w:noWrap/>
            <w:vAlign w:val="bottom"/>
            <w:hideMark/>
          </w:tcPr>
          <w:p w14:paraId="4CA7153A" w14:textId="77777777" w:rsidR="009C201A" w:rsidRPr="00F07FD7" w:rsidRDefault="009C201A" w:rsidP="008B3C85">
            <w:pPr>
              <w:spacing w:after="0" w:line="240" w:lineRule="auto"/>
              <w:rPr>
                <w:b/>
              </w:rPr>
            </w:pPr>
            <w:r w:rsidRPr="00F07FD7">
              <w:rPr>
                <w:b/>
              </w:rPr>
              <w:t>Other Organisms</w:t>
            </w:r>
          </w:p>
        </w:tc>
        <w:tc>
          <w:tcPr>
            <w:tcW w:w="298" w:type="pct"/>
            <w:shd w:val="clear" w:color="auto" w:fill="auto"/>
            <w:noWrap/>
            <w:vAlign w:val="center"/>
            <w:hideMark/>
          </w:tcPr>
          <w:p w14:paraId="40E63786" w14:textId="0003C89E"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5AECE745" w14:textId="6530D4E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D7128DE" w14:textId="60CC52D3" w:rsidR="009C201A" w:rsidRPr="00351BEF" w:rsidRDefault="009C201A" w:rsidP="00F07FD7">
            <w:pPr>
              <w:spacing w:after="0" w:line="240" w:lineRule="auto"/>
              <w:jc w:val="center"/>
              <w:rPr>
                <w:sz w:val="20"/>
                <w:szCs w:val="20"/>
              </w:rPr>
            </w:pPr>
            <w:r>
              <w:t>300</w:t>
            </w:r>
          </w:p>
        </w:tc>
        <w:tc>
          <w:tcPr>
            <w:tcW w:w="293" w:type="pct"/>
            <w:shd w:val="clear" w:color="auto" w:fill="auto"/>
            <w:noWrap/>
            <w:vAlign w:val="center"/>
            <w:hideMark/>
          </w:tcPr>
          <w:p w14:paraId="0939AE95" w14:textId="1C3E5FBD" w:rsidR="009C201A" w:rsidRPr="00351BEF" w:rsidRDefault="009C201A" w:rsidP="00F07FD7">
            <w:pPr>
              <w:spacing w:after="0" w:line="240" w:lineRule="auto"/>
              <w:jc w:val="center"/>
              <w:rPr>
                <w:sz w:val="20"/>
                <w:szCs w:val="20"/>
              </w:rPr>
            </w:pPr>
            <w:r>
              <w:t>350</w:t>
            </w:r>
          </w:p>
        </w:tc>
        <w:tc>
          <w:tcPr>
            <w:tcW w:w="337" w:type="pct"/>
            <w:shd w:val="clear" w:color="auto" w:fill="auto"/>
            <w:noWrap/>
            <w:vAlign w:val="center"/>
            <w:hideMark/>
          </w:tcPr>
          <w:p w14:paraId="04EB4D1E" w14:textId="2D6E2D8E" w:rsidR="009C201A" w:rsidRPr="00351BEF" w:rsidRDefault="009C201A" w:rsidP="00F07FD7">
            <w:pPr>
              <w:spacing w:after="0" w:line="240" w:lineRule="auto"/>
              <w:jc w:val="center"/>
              <w:rPr>
                <w:sz w:val="20"/>
                <w:szCs w:val="20"/>
              </w:rPr>
            </w:pPr>
            <w:r>
              <w:t>450</w:t>
            </w:r>
          </w:p>
        </w:tc>
        <w:tc>
          <w:tcPr>
            <w:tcW w:w="297" w:type="pct"/>
            <w:shd w:val="clear" w:color="auto" w:fill="auto"/>
            <w:noWrap/>
            <w:vAlign w:val="center"/>
            <w:hideMark/>
          </w:tcPr>
          <w:p w14:paraId="51FA3A36" w14:textId="1C93BFB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797F9F2" w14:textId="16F21D98" w:rsidR="009C201A" w:rsidRPr="00351BEF" w:rsidRDefault="009C201A" w:rsidP="00F07FD7">
            <w:pPr>
              <w:spacing w:after="0" w:line="240" w:lineRule="auto"/>
              <w:jc w:val="center"/>
              <w:rPr>
                <w:sz w:val="20"/>
                <w:szCs w:val="20"/>
              </w:rPr>
            </w:pPr>
            <w:r>
              <w:t>100</w:t>
            </w:r>
          </w:p>
        </w:tc>
        <w:tc>
          <w:tcPr>
            <w:tcW w:w="293" w:type="pct"/>
            <w:shd w:val="clear" w:color="auto" w:fill="auto"/>
            <w:noWrap/>
            <w:vAlign w:val="center"/>
            <w:hideMark/>
          </w:tcPr>
          <w:p w14:paraId="6C5C6199" w14:textId="22F60656"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2F191CA0" w14:textId="5258B599" w:rsidR="009C201A" w:rsidRPr="00351BEF" w:rsidRDefault="009C201A" w:rsidP="00F07FD7">
            <w:pPr>
              <w:spacing w:after="0" w:line="240" w:lineRule="auto"/>
              <w:jc w:val="center"/>
              <w:rPr>
                <w:sz w:val="20"/>
                <w:szCs w:val="20"/>
              </w:rPr>
            </w:pPr>
            <w:r>
              <w:t>750</w:t>
            </w:r>
          </w:p>
        </w:tc>
        <w:tc>
          <w:tcPr>
            <w:tcW w:w="293" w:type="pct"/>
            <w:shd w:val="clear" w:color="auto" w:fill="auto"/>
            <w:noWrap/>
            <w:vAlign w:val="center"/>
            <w:hideMark/>
          </w:tcPr>
          <w:p w14:paraId="716BEB48" w14:textId="76D669F0" w:rsidR="009C201A" w:rsidRPr="00351BEF" w:rsidRDefault="009C201A" w:rsidP="00F07FD7">
            <w:pPr>
              <w:spacing w:after="0" w:line="240" w:lineRule="auto"/>
              <w:jc w:val="center"/>
              <w:rPr>
                <w:sz w:val="20"/>
                <w:szCs w:val="20"/>
              </w:rPr>
            </w:pPr>
            <w:r>
              <w:t>250</w:t>
            </w:r>
          </w:p>
        </w:tc>
        <w:tc>
          <w:tcPr>
            <w:tcW w:w="293" w:type="pct"/>
            <w:shd w:val="clear" w:color="auto" w:fill="auto"/>
            <w:noWrap/>
            <w:vAlign w:val="center"/>
            <w:hideMark/>
          </w:tcPr>
          <w:p w14:paraId="542E1C18" w14:textId="308CC42A" w:rsidR="009C201A" w:rsidRPr="00351BEF" w:rsidRDefault="009C201A" w:rsidP="00F07FD7">
            <w:pPr>
              <w:spacing w:after="0" w:line="240" w:lineRule="auto"/>
              <w:jc w:val="center"/>
              <w:rPr>
                <w:sz w:val="20"/>
                <w:szCs w:val="20"/>
              </w:rPr>
            </w:pPr>
            <w:r>
              <w:t>300</w:t>
            </w:r>
          </w:p>
        </w:tc>
        <w:tc>
          <w:tcPr>
            <w:tcW w:w="293" w:type="pct"/>
            <w:shd w:val="clear" w:color="auto" w:fill="auto"/>
            <w:noWrap/>
            <w:vAlign w:val="center"/>
            <w:hideMark/>
          </w:tcPr>
          <w:p w14:paraId="07F8B723" w14:textId="0D24E3A2" w:rsidR="009C201A" w:rsidRPr="00351BEF" w:rsidRDefault="009C201A" w:rsidP="00F07FD7">
            <w:pPr>
              <w:spacing w:after="0" w:line="240" w:lineRule="auto"/>
              <w:jc w:val="center"/>
              <w:rPr>
                <w:sz w:val="20"/>
                <w:szCs w:val="20"/>
              </w:rPr>
            </w:pPr>
            <w:r>
              <w:t>950</w:t>
            </w:r>
          </w:p>
        </w:tc>
        <w:tc>
          <w:tcPr>
            <w:tcW w:w="288" w:type="pct"/>
            <w:shd w:val="clear" w:color="auto" w:fill="auto"/>
            <w:noWrap/>
            <w:vAlign w:val="center"/>
            <w:hideMark/>
          </w:tcPr>
          <w:p w14:paraId="6B967B33" w14:textId="5E0F223F" w:rsidR="009C201A" w:rsidRPr="00351BEF" w:rsidRDefault="009C201A" w:rsidP="00F07FD7">
            <w:pPr>
              <w:spacing w:after="0" w:line="240" w:lineRule="auto"/>
              <w:jc w:val="center"/>
              <w:rPr>
                <w:sz w:val="20"/>
                <w:szCs w:val="20"/>
              </w:rPr>
            </w:pPr>
            <w:r>
              <w:t>1,250</w:t>
            </w:r>
          </w:p>
        </w:tc>
      </w:tr>
      <w:tr w:rsidR="009C201A" w:rsidRPr="00351BEF" w14:paraId="341346A5" w14:textId="77777777" w:rsidTr="009A37AC">
        <w:trPr>
          <w:trHeight w:val="300"/>
        </w:trPr>
        <w:tc>
          <w:tcPr>
            <w:tcW w:w="1147" w:type="pct"/>
            <w:shd w:val="clear" w:color="auto" w:fill="auto"/>
            <w:noWrap/>
            <w:vAlign w:val="bottom"/>
            <w:hideMark/>
          </w:tcPr>
          <w:p w14:paraId="578BCEF9" w14:textId="77777777" w:rsidR="009C201A" w:rsidRPr="00F07FD7" w:rsidRDefault="009C201A" w:rsidP="008B3C85">
            <w:pPr>
              <w:spacing w:after="0" w:line="240" w:lineRule="auto"/>
              <w:rPr>
                <w:b/>
              </w:rPr>
            </w:pPr>
            <w:r w:rsidRPr="00F07FD7">
              <w:rPr>
                <w:b/>
              </w:rPr>
              <w:t>Pediastrum</w:t>
            </w:r>
          </w:p>
        </w:tc>
        <w:tc>
          <w:tcPr>
            <w:tcW w:w="298" w:type="pct"/>
            <w:shd w:val="clear" w:color="auto" w:fill="auto"/>
            <w:noWrap/>
            <w:vAlign w:val="center"/>
            <w:hideMark/>
          </w:tcPr>
          <w:p w14:paraId="29901B59" w14:textId="2A0A6DC3" w:rsidR="009C201A" w:rsidRPr="00351BEF" w:rsidRDefault="009C201A" w:rsidP="00F07FD7">
            <w:pPr>
              <w:spacing w:after="0" w:line="240" w:lineRule="auto"/>
              <w:jc w:val="center"/>
              <w:rPr>
                <w:sz w:val="20"/>
                <w:szCs w:val="20"/>
              </w:rPr>
            </w:pPr>
            <w:r>
              <w:t>250</w:t>
            </w:r>
          </w:p>
        </w:tc>
        <w:tc>
          <w:tcPr>
            <w:tcW w:w="289" w:type="pct"/>
            <w:shd w:val="clear" w:color="auto" w:fill="auto"/>
            <w:noWrap/>
            <w:vAlign w:val="center"/>
            <w:hideMark/>
          </w:tcPr>
          <w:p w14:paraId="1875E699" w14:textId="3F372A3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E1C3712" w14:textId="4CC70BE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B79B649" w14:textId="25992EE1"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752D507" w14:textId="51141E5A"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2FC34476" w14:textId="44760DB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1263150" w14:textId="22DFF2B4" w:rsidR="009C201A" w:rsidRPr="00351BEF" w:rsidRDefault="009C201A" w:rsidP="00F07FD7">
            <w:pPr>
              <w:spacing w:after="0" w:line="240" w:lineRule="auto"/>
              <w:jc w:val="center"/>
              <w:rPr>
                <w:sz w:val="20"/>
                <w:szCs w:val="20"/>
              </w:rPr>
            </w:pPr>
            <w:r>
              <w:t>400</w:t>
            </w:r>
          </w:p>
        </w:tc>
        <w:tc>
          <w:tcPr>
            <w:tcW w:w="293" w:type="pct"/>
            <w:shd w:val="clear" w:color="auto" w:fill="auto"/>
            <w:noWrap/>
            <w:vAlign w:val="center"/>
            <w:hideMark/>
          </w:tcPr>
          <w:p w14:paraId="613ED115" w14:textId="228A49B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1E7F8C2" w14:textId="219F4E9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B3EF40E" w14:textId="482E16DB" w:rsidR="009C201A" w:rsidRPr="00351BEF" w:rsidRDefault="009C201A" w:rsidP="00F07FD7">
            <w:pPr>
              <w:spacing w:after="0" w:line="240" w:lineRule="auto"/>
              <w:jc w:val="center"/>
              <w:rPr>
                <w:sz w:val="20"/>
                <w:szCs w:val="20"/>
              </w:rPr>
            </w:pPr>
            <w:r>
              <w:t>250</w:t>
            </w:r>
          </w:p>
        </w:tc>
        <w:tc>
          <w:tcPr>
            <w:tcW w:w="293" w:type="pct"/>
            <w:shd w:val="clear" w:color="auto" w:fill="auto"/>
            <w:noWrap/>
            <w:vAlign w:val="center"/>
            <w:hideMark/>
          </w:tcPr>
          <w:p w14:paraId="3925A529" w14:textId="5F96734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43DFB45" w14:textId="0E234E10" w:rsidR="009C201A" w:rsidRPr="00351BEF" w:rsidRDefault="009C201A" w:rsidP="00F07FD7">
            <w:pPr>
              <w:spacing w:after="0" w:line="240" w:lineRule="auto"/>
              <w:jc w:val="center"/>
              <w:rPr>
                <w:sz w:val="20"/>
                <w:szCs w:val="20"/>
              </w:rPr>
            </w:pPr>
            <w:r>
              <w:t>400</w:t>
            </w:r>
          </w:p>
        </w:tc>
        <w:tc>
          <w:tcPr>
            <w:tcW w:w="288" w:type="pct"/>
            <w:shd w:val="clear" w:color="auto" w:fill="auto"/>
            <w:noWrap/>
            <w:vAlign w:val="center"/>
            <w:hideMark/>
          </w:tcPr>
          <w:p w14:paraId="08DD7D0E" w14:textId="088FC775" w:rsidR="009C201A" w:rsidRPr="00351BEF" w:rsidRDefault="009C201A" w:rsidP="00F07FD7">
            <w:pPr>
              <w:spacing w:after="0" w:line="240" w:lineRule="auto"/>
              <w:jc w:val="center"/>
              <w:rPr>
                <w:sz w:val="20"/>
                <w:szCs w:val="20"/>
              </w:rPr>
            </w:pPr>
            <w:r>
              <w:t>200</w:t>
            </w:r>
          </w:p>
        </w:tc>
      </w:tr>
      <w:tr w:rsidR="009C201A" w:rsidRPr="00351BEF" w14:paraId="2E257B67" w14:textId="77777777" w:rsidTr="009A37AC">
        <w:trPr>
          <w:trHeight w:val="300"/>
        </w:trPr>
        <w:tc>
          <w:tcPr>
            <w:tcW w:w="1147" w:type="pct"/>
            <w:shd w:val="clear" w:color="auto" w:fill="auto"/>
            <w:noWrap/>
            <w:vAlign w:val="bottom"/>
            <w:hideMark/>
          </w:tcPr>
          <w:p w14:paraId="628A097F" w14:textId="77777777" w:rsidR="009C201A" w:rsidRPr="00F07FD7" w:rsidRDefault="009C201A" w:rsidP="008B3C85">
            <w:pPr>
              <w:spacing w:after="0" w:line="240" w:lineRule="auto"/>
              <w:rPr>
                <w:b/>
              </w:rPr>
            </w:pPr>
            <w:r w:rsidRPr="00F07FD7">
              <w:rPr>
                <w:b/>
              </w:rPr>
              <w:t>Phormidium</w:t>
            </w:r>
          </w:p>
        </w:tc>
        <w:tc>
          <w:tcPr>
            <w:tcW w:w="298" w:type="pct"/>
            <w:shd w:val="clear" w:color="auto" w:fill="auto"/>
            <w:noWrap/>
            <w:vAlign w:val="center"/>
            <w:hideMark/>
          </w:tcPr>
          <w:p w14:paraId="649B3A01" w14:textId="49062522"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320D35A5" w14:textId="13DFE98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FCFC964" w14:textId="1D29855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16DE1FD" w14:textId="35D679EB"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0F836687" w14:textId="007226D0"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3F0104B0" w14:textId="7613FFF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51D9DE5" w14:textId="304BB4A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C3F1861" w14:textId="3B5B9A7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B97384D" w14:textId="2FC842B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357AD94" w14:textId="24ABD74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5AAC4CF" w14:textId="634EE52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34CFBF6" w14:textId="60E990AD"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B6AE023" w14:textId="32C5D36B" w:rsidR="009C201A" w:rsidRPr="00351BEF" w:rsidRDefault="009C201A" w:rsidP="00F07FD7">
            <w:pPr>
              <w:spacing w:after="0" w:line="240" w:lineRule="auto"/>
              <w:jc w:val="center"/>
              <w:rPr>
                <w:sz w:val="20"/>
                <w:szCs w:val="20"/>
              </w:rPr>
            </w:pPr>
            <w:r>
              <w:t>54</w:t>
            </w:r>
          </w:p>
        </w:tc>
      </w:tr>
      <w:tr w:rsidR="009C201A" w:rsidRPr="00351BEF" w14:paraId="1BA3EDA1" w14:textId="77777777" w:rsidTr="009A37AC">
        <w:trPr>
          <w:trHeight w:val="300"/>
        </w:trPr>
        <w:tc>
          <w:tcPr>
            <w:tcW w:w="1147" w:type="pct"/>
            <w:shd w:val="clear" w:color="auto" w:fill="auto"/>
            <w:noWrap/>
            <w:vAlign w:val="bottom"/>
            <w:hideMark/>
          </w:tcPr>
          <w:p w14:paraId="6EFBEC57" w14:textId="77777777" w:rsidR="009C201A" w:rsidRPr="00F07FD7" w:rsidRDefault="009C201A" w:rsidP="008B3C85">
            <w:pPr>
              <w:spacing w:after="0" w:line="240" w:lineRule="auto"/>
              <w:rPr>
                <w:b/>
              </w:rPr>
            </w:pPr>
            <w:r w:rsidRPr="00F07FD7">
              <w:rPr>
                <w:b/>
              </w:rPr>
              <w:t>Planctonema</w:t>
            </w:r>
          </w:p>
        </w:tc>
        <w:tc>
          <w:tcPr>
            <w:tcW w:w="298" w:type="pct"/>
            <w:shd w:val="clear" w:color="auto" w:fill="auto"/>
            <w:noWrap/>
            <w:vAlign w:val="center"/>
            <w:hideMark/>
          </w:tcPr>
          <w:p w14:paraId="51A6C236" w14:textId="12D3793E"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05756E28" w14:textId="68AF2F8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50FB486" w14:textId="132B9B1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68D30CD" w14:textId="303E0841"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31960430" w14:textId="6FAFE9F3" w:rsidR="009C201A" w:rsidRPr="00351BEF" w:rsidRDefault="009C201A" w:rsidP="00F07FD7">
            <w:pPr>
              <w:spacing w:after="0" w:line="240" w:lineRule="auto"/>
              <w:jc w:val="center"/>
              <w:rPr>
                <w:sz w:val="20"/>
                <w:szCs w:val="20"/>
              </w:rPr>
            </w:pPr>
            <w:r>
              <w:t>500</w:t>
            </w:r>
          </w:p>
        </w:tc>
        <w:tc>
          <w:tcPr>
            <w:tcW w:w="297" w:type="pct"/>
            <w:shd w:val="clear" w:color="auto" w:fill="auto"/>
            <w:noWrap/>
            <w:vAlign w:val="center"/>
            <w:hideMark/>
          </w:tcPr>
          <w:p w14:paraId="632B6580" w14:textId="384AFAE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2E1C4F5" w14:textId="450DDF2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A4D9C3B" w14:textId="70DB4CA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E6F6A3D" w14:textId="6A1AFA1C"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34B61BA" w14:textId="38E37DF6" w:rsidR="009C201A" w:rsidRPr="00351BEF" w:rsidRDefault="009C201A" w:rsidP="00F07FD7">
            <w:pPr>
              <w:spacing w:after="0" w:line="240" w:lineRule="auto"/>
              <w:jc w:val="center"/>
              <w:rPr>
                <w:sz w:val="20"/>
                <w:szCs w:val="20"/>
              </w:rPr>
            </w:pPr>
            <w:r>
              <w:t>5,500</w:t>
            </w:r>
          </w:p>
        </w:tc>
        <w:tc>
          <w:tcPr>
            <w:tcW w:w="293" w:type="pct"/>
            <w:shd w:val="clear" w:color="auto" w:fill="auto"/>
            <w:noWrap/>
            <w:vAlign w:val="center"/>
            <w:hideMark/>
          </w:tcPr>
          <w:p w14:paraId="5DF105EB" w14:textId="3A7CEDBC" w:rsidR="009C201A" w:rsidRPr="00351BEF" w:rsidRDefault="009C201A" w:rsidP="00F07FD7">
            <w:pPr>
              <w:spacing w:after="0" w:line="240" w:lineRule="auto"/>
              <w:jc w:val="center"/>
              <w:rPr>
                <w:sz w:val="20"/>
                <w:szCs w:val="20"/>
              </w:rPr>
            </w:pPr>
            <w:r>
              <w:t>2,800</w:t>
            </w:r>
          </w:p>
        </w:tc>
        <w:tc>
          <w:tcPr>
            <w:tcW w:w="293" w:type="pct"/>
            <w:shd w:val="clear" w:color="auto" w:fill="auto"/>
            <w:noWrap/>
            <w:vAlign w:val="center"/>
            <w:hideMark/>
          </w:tcPr>
          <w:p w14:paraId="027CF10D" w14:textId="074E9186" w:rsidR="009C201A" w:rsidRPr="00351BEF" w:rsidRDefault="009C201A" w:rsidP="00F07FD7">
            <w:pPr>
              <w:spacing w:after="0" w:line="240" w:lineRule="auto"/>
              <w:jc w:val="center"/>
              <w:rPr>
                <w:sz w:val="20"/>
                <w:szCs w:val="20"/>
              </w:rPr>
            </w:pPr>
            <w:r>
              <w:t>800</w:t>
            </w:r>
          </w:p>
        </w:tc>
        <w:tc>
          <w:tcPr>
            <w:tcW w:w="288" w:type="pct"/>
            <w:shd w:val="clear" w:color="auto" w:fill="auto"/>
            <w:noWrap/>
            <w:vAlign w:val="center"/>
            <w:hideMark/>
          </w:tcPr>
          <w:p w14:paraId="0E3829B0" w14:textId="4082300A" w:rsidR="009C201A" w:rsidRPr="00351BEF" w:rsidRDefault="009C201A" w:rsidP="00F07FD7">
            <w:pPr>
              <w:spacing w:after="0" w:line="240" w:lineRule="auto"/>
              <w:jc w:val="center"/>
              <w:rPr>
                <w:sz w:val="20"/>
                <w:szCs w:val="20"/>
              </w:rPr>
            </w:pPr>
            <w:r>
              <w:t>1,150</w:t>
            </w:r>
          </w:p>
        </w:tc>
      </w:tr>
      <w:tr w:rsidR="009C201A" w:rsidRPr="00351BEF" w14:paraId="758521F5" w14:textId="77777777" w:rsidTr="009A37AC">
        <w:trPr>
          <w:trHeight w:val="300"/>
        </w:trPr>
        <w:tc>
          <w:tcPr>
            <w:tcW w:w="1147" w:type="pct"/>
            <w:shd w:val="clear" w:color="auto" w:fill="auto"/>
            <w:noWrap/>
            <w:vAlign w:val="bottom"/>
            <w:hideMark/>
          </w:tcPr>
          <w:p w14:paraId="7ADFF5CD" w14:textId="77777777" w:rsidR="009C201A" w:rsidRPr="00F07FD7" w:rsidRDefault="009C201A" w:rsidP="008B3C85">
            <w:pPr>
              <w:spacing w:after="0" w:line="240" w:lineRule="auto"/>
              <w:rPr>
                <w:b/>
              </w:rPr>
            </w:pPr>
            <w:r w:rsidRPr="00F07FD7">
              <w:rPr>
                <w:b/>
              </w:rPr>
              <w:t>Planktolyngbya</w:t>
            </w:r>
          </w:p>
        </w:tc>
        <w:tc>
          <w:tcPr>
            <w:tcW w:w="298" w:type="pct"/>
            <w:shd w:val="clear" w:color="auto" w:fill="auto"/>
            <w:noWrap/>
            <w:vAlign w:val="center"/>
            <w:hideMark/>
          </w:tcPr>
          <w:p w14:paraId="7CE5C223" w14:textId="24557714"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1555C4E9" w14:textId="3143756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66FCC6E" w14:textId="651978E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A024AC3" w14:textId="3C562669"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4FAFA86" w14:textId="04762277"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4B69BECC" w14:textId="15F62CA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2C962F7" w14:textId="5ED4A16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2E662D0" w14:textId="2946F64E" w:rsidR="009C201A" w:rsidRPr="00351BEF" w:rsidRDefault="009C201A" w:rsidP="00F07FD7">
            <w:pPr>
              <w:spacing w:after="0" w:line="240" w:lineRule="auto"/>
              <w:jc w:val="center"/>
              <w:rPr>
                <w:sz w:val="20"/>
                <w:szCs w:val="20"/>
              </w:rPr>
            </w:pPr>
            <w:r>
              <w:t>1,750</w:t>
            </w:r>
          </w:p>
        </w:tc>
        <w:tc>
          <w:tcPr>
            <w:tcW w:w="293" w:type="pct"/>
            <w:shd w:val="clear" w:color="auto" w:fill="auto"/>
            <w:noWrap/>
            <w:vAlign w:val="center"/>
            <w:hideMark/>
          </w:tcPr>
          <w:p w14:paraId="0B69B18A" w14:textId="6CAF64F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0CCA4DD" w14:textId="3ECB984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5DDB927" w14:textId="744539E9" w:rsidR="009C201A" w:rsidRPr="00351BEF" w:rsidRDefault="009C201A" w:rsidP="00F07FD7">
            <w:pPr>
              <w:spacing w:after="0" w:line="240" w:lineRule="auto"/>
              <w:jc w:val="center"/>
              <w:rPr>
                <w:sz w:val="20"/>
                <w:szCs w:val="20"/>
              </w:rPr>
            </w:pPr>
            <w:r>
              <w:t>1,600</w:t>
            </w:r>
          </w:p>
        </w:tc>
        <w:tc>
          <w:tcPr>
            <w:tcW w:w="293" w:type="pct"/>
            <w:shd w:val="clear" w:color="auto" w:fill="auto"/>
            <w:noWrap/>
            <w:vAlign w:val="center"/>
            <w:hideMark/>
          </w:tcPr>
          <w:p w14:paraId="56150B92" w14:textId="00C9674F" w:rsidR="009C201A" w:rsidRPr="00351BEF" w:rsidRDefault="009C201A" w:rsidP="00F07FD7">
            <w:pPr>
              <w:spacing w:after="0" w:line="240" w:lineRule="auto"/>
              <w:jc w:val="center"/>
              <w:rPr>
                <w:sz w:val="20"/>
                <w:szCs w:val="20"/>
              </w:rPr>
            </w:pPr>
            <w:r>
              <w:t>1,700</w:t>
            </w:r>
          </w:p>
        </w:tc>
        <w:tc>
          <w:tcPr>
            <w:tcW w:w="288" w:type="pct"/>
            <w:shd w:val="clear" w:color="auto" w:fill="auto"/>
            <w:noWrap/>
            <w:vAlign w:val="center"/>
            <w:hideMark/>
          </w:tcPr>
          <w:p w14:paraId="0069CA5E" w14:textId="41361F0B" w:rsidR="009C201A" w:rsidRPr="00351BEF" w:rsidRDefault="009C201A" w:rsidP="00F07FD7">
            <w:pPr>
              <w:spacing w:after="0" w:line="240" w:lineRule="auto"/>
              <w:jc w:val="center"/>
              <w:rPr>
                <w:sz w:val="20"/>
                <w:szCs w:val="20"/>
              </w:rPr>
            </w:pPr>
            <w:r>
              <w:t>-</w:t>
            </w:r>
          </w:p>
        </w:tc>
      </w:tr>
      <w:tr w:rsidR="009C201A" w:rsidRPr="00351BEF" w14:paraId="1D1C05B5" w14:textId="77777777" w:rsidTr="009A37AC">
        <w:trPr>
          <w:trHeight w:val="300"/>
        </w:trPr>
        <w:tc>
          <w:tcPr>
            <w:tcW w:w="1147" w:type="pct"/>
            <w:shd w:val="clear" w:color="auto" w:fill="auto"/>
            <w:noWrap/>
            <w:vAlign w:val="bottom"/>
            <w:hideMark/>
          </w:tcPr>
          <w:p w14:paraId="49D619F3" w14:textId="77777777" w:rsidR="009C201A" w:rsidRPr="00F07FD7" w:rsidRDefault="009C201A" w:rsidP="008B3C85">
            <w:pPr>
              <w:spacing w:after="0" w:line="240" w:lineRule="auto"/>
              <w:rPr>
                <w:b/>
              </w:rPr>
            </w:pPr>
            <w:r w:rsidRPr="00F07FD7">
              <w:rPr>
                <w:b/>
              </w:rPr>
              <w:t>Pseudanabaena</w:t>
            </w:r>
          </w:p>
        </w:tc>
        <w:tc>
          <w:tcPr>
            <w:tcW w:w="298" w:type="pct"/>
            <w:shd w:val="clear" w:color="auto" w:fill="auto"/>
            <w:noWrap/>
            <w:vAlign w:val="center"/>
            <w:hideMark/>
          </w:tcPr>
          <w:p w14:paraId="35AE52AC" w14:textId="6E825444"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BA670B0" w14:textId="0AA6EA6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B3E18D5" w14:textId="30653A6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84B77D2" w14:textId="07AD9EAC"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6240A853" w14:textId="44FED334"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65866DB6" w14:textId="3C98F99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12BDF18" w14:textId="777E797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B1A7ED9" w14:textId="73FAB28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28130AA" w14:textId="7B863C4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1349777" w14:textId="7C0C5C4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9A3826E" w14:textId="28072EF5" w:rsidR="009C201A" w:rsidRPr="00351BEF" w:rsidRDefault="009C201A" w:rsidP="00F07FD7">
            <w:pPr>
              <w:spacing w:after="0" w:line="240" w:lineRule="auto"/>
              <w:jc w:val="center"/>
              <w:rPr>
                <w:sz w:val="20"/>
                <w:szCs w:val="20"/>
              </w:rPr>
            </w:pPr>
            <w:r>
              <w:t>148</w:t>
            </w:r>
          </w:p>
        </w:tc>
        <w:tc>
          <w:tcPr>
            <w:tcW w:w="293" w:type="pct"/>
            <w:shd w:val="clear" w:color="auto" w:fill="auto"/>
            <w:noWrap/>
            <w:vAlign w:val="center"/>
            <w:hideMark/>
          </w:tcPr>
          <w:p w14:paraId="20CF8A68" w14:textId="5FB27CFC" w:rsidR="009C201A" w:rsidRPr="00351BEF" w:rsidRDefault="009C201A" w:rsidP="00F07FD7">
            <w:pPr>
              <w:spacing w:after="0" w:line="240" w:lineRule="auto"/>
              <w:jc w:val="center"/>
              <w:rPr>
                <w:sz w:val="20"/>
                <w:szCs w:val="20"/>
              </w:rPr>
            </w:pPr>
            <w:r>
              <w:t>390</w:t>
            </w:r>
          </w:p>
        </w:tc>
        <w:tc>
          <w:tcPr>
            <w:tcW w:w="288" w:type="pct"/>
            <w:shd w:val="clear" w:color="auto" w:fill="auto"/>
            <w:noWrap/>
            <w:vAlign w:val="center"/>
            <w:hideMark/>
          </w:tcPr>
          <w:p w14:paraId="54FD8674" w14:textId="6C95EB78" w:rsidR="009C201A" w:rsidRPr="00351BEF" w:rsidRDefault="009C201A" w:rsidP="00F07FD7">
            <w:pPr>
              <w:spacing w:after="0" w:line="240" w:lineRule="auto"/>
              <w:jc w:val="center"/>
              <w:rPr>
                <w:sz w:val="20"/>
                <w:szCs w:val="20"/>
              </w:rPr>
            </w:pPr>
            <w:r>
              <w:t>226</w:t>
            </w:r>
          </w:p>
        </w:tc>
      </w:tr>
      <w:tr w:rsidR="009C201A" w:rsidRPr="00351BEF" w14:paraId="777A5BE4" w14:textId="77777777" w:rsidTr="009A37AC">
        <w:trPr>
          <w:trHeight w:val="300"/>
        </w:trPr>
        <w:tc>
          <w:tcPr>
            <w:tcW w:w="1147" w:type="pct"/>
            <w:shd w:val="clear" w:color="auto" w:fill="auto"/>
            <w:noWrap/>
            <w:vAlign w:val="bottom"/>
            <w:hideMark/>
          </w:tcPr>
          <w:p w14:paraId="3798692E" w14:textId="77777777" w:rsidR="009C201A" w:rsidRPr="00F07FD7" w:rsidRDefault="009C201A" w:rsidP="008B3C85">
            <w:pPr>
              <w:spacing w:after="0" w:line="240" w:lineRule="auto"/>
              <w:rPr>
                <w:b/>
              </w:rPr>
            </w:pPr>
            <w:r w:rsidRPr="00F07FD7">
              <w:rPr>
                <w:b/>
              </w:rPr>
              <w:t>Scenedesmus</w:t>
            </w:r>
          </w:p>
        </w:tc>
        <w:tc>
          <w:tcPr>
            <w:tcW w:w="298" w:type="pct"/>
            <w:shd w:val="clear" w:color="auto" w:fill="auto"/>
            <w:noWrap/>
            <w:vAlign w:val="center"/>
            <w:hideMark/>
          </w:tcPr>
          <w:p w14:paraId="6D07CDF8" w14:textId="5A246EA7"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5F758F24" w14:textId="586E22C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C012F38" w14:textId="16DF1B0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47D5AB4" w14:textId="236C085B"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80D5953" w14:textId="68084A3B"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232885E4" w14:textId="2F84F48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4A55344" w14:textId="6A694EE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57856EF" w14:textId="27EBA351" w:rsidR="009C201A" w:rsidRPr="00351BEF" w:rsidRDefault="009C201A" w:rsidP="00F07FD7">
            <w:pPr>
              <w:spacing w:after="0" w:line="240" w:lineRule="auto"/>
              <w:jc w:val="center"/>
              <w:rPr>
                <w:sz w:val="20"/>
                <w:szCs w:val="20"/>
              </w:rPr>
            </w:pPr>
            <w:r>
              <w:t>400</w:t>
            </w:r>
          </w:p>
        </w:tc>
        <w:tc>
          <w:tcPr>
            <w:tcW w:w="293" w:type="pct"/>
            <w:shd w:val="clear" w:color="auto" w:fill="auto"/>
            <w:noWrap/>
            <w:vAlign w:val="center"/>
            <w:hideMark/>
          </w:tcPr>
          <w:p w14:paraId="64ABD2A2" w14:textId="1297A2F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EBC7974" w14:textId="3FA7241E"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0F8C2080" w14:textId="3EDF85A2" w:rsidR="009C201A" w:rsidRPr="00351BEF" w:rsidRDefault="009C201A" w:rsidP="00F07FD7">
            <w:pPr>
              <w:spacing w:after="0" w:line="240" w:lineRule="auto"/>
              <w:jc w:val="center"/>
              <w:rPr>
                <w:sz w:val="20"/>
                <w:szCs w:val="20"/>
              </w:rPr>
            </w:pPr>
            <w:r>
              <w:t>900</w:t>
            </w:r>
          </w:p>
        </w:tc>
        <w:tc>
          <w:tcPr>
            <w:tcW w:w="293" w:type="pct"/>
            <w:shd w:val="clear" w:color="auto" w:fill="auto"/>
            <w:noWrap/>
            <w:vAlign w:val="center"/>
            <w:hideMark/>
          </w:tcPr>
          <w:p w14:paraId="0DC77B4F" w14:textId="1A562AFB" w:rsidR="009C201A" w:rsidRPr="00351BEF" w:rsidRDefault="009C201A" w:rsidP="00F07FD7">
            <w:pPr>
              <w:spacing w:after="0" w:line="240" w:lineRule="auto"/>
              <w:jc w:val="center"/>
              <w:rPr>
                <w:sz w:val="20"/>
                <w:szCs w:val="20"/>
              </w:rPr>
            </w:pPr>
            <w:r>
              <w:t>1,400</w:t>
            </w:r>
          </w:p>
        </w:tc>
        <w:tc>
          <w:tcPr>
            <w:tcW w:w="288" w:type="pct"/>
            <w:shd w:val="clear" w:color="auto" w:fill="auto"/>
            <w:noWrap/>
            <w:vAlign w:val="center"/>
            <w:hideMark/>
          </w:tcPr>
          <w:p w14:paraId="38D25101" w14:textId="173DB4D1" w:rsidR="009C201A" w:rsidRPr="00351BEF" w:rsidRDefault="009C201A" w:rsidP="00F07FD7">
            <w:pPr>
              <w:spacing w:after="0" w:line="240" w:lineRule="auto"/>
              <w:jc w:val="center"/>
              <w:rPr>
                <w:sz w:val="20"/>
                <w:szCs w:val="20"/>
              </w:rPr>
            </w:pPr>
            <w:r>
              <w:t>300</w:t>
            </w:r>
          </w:p>
        </w:tc>
      </w:tr>
      <w:tr w:rsidR="009C201A" w:rsidRPr="00351BEF" w14:paraId="054D4181" w14:textId="77777777" w:rsidTr="009A37AC">
        <w:trPr>
          <w:trHeight w:val="300"/>
        </w:trPr>
        <w:tc>
          <w:tcPr>
            <w:tcW w:w="1147" w:type="pct"/>
            <w:shd w:val="clear" w:color="auto" w:fill="auto"/>
            <w:noWrap/>
            <w:vAlign w:val="bottom"/>
            <w:hideMark/>
          </w:tcPr>
          <w:p w14:paraId="2C243370" w14:textId="77777777" w:rsidR="009C201A" w:rsidRPr="00F07FD7" w:rsidRDefault="009C201A" w:rsidP="008B3C85">
            <w:pPr>
              <w:spacing w:after="0" w:line="240" w:lineRule="auto"/>
              <w:rPr>
                <w:b/>
              </w:rPr>
            </w:pPr>
            <w:r w:rsidRPr="00F07FD7">
              <w:rPr>
                <w:b/>
              </w:rPr>
              <w:t>Schroedaria</w:t>
            </w:r>
          </w:p>
        </w:tc>
        <w:tc>
          <w:tcPr>
            <w:tcW w:w="298" w:type="pct"/>
            <w:shd w:val="clear" w:color="auto" w:fill="auto"/>
            <w:noWrap/>
            <w:vAlign w:val="center"/>
            <w:hideMark/>
          </w:tcPr>
          <w:p w14:paraId="03D6220A" w14:textId="1D3C99F0" w:rsidR="009C201A" w:rsidRPr="00351BEF" w:rsidRDefault="009C201A" w:rsidP="00F07FD7">
            <w:pPr>
              <w:spacing w:after="0" w:line="240" w:lineRule="auto"/>
              <w:jc w:val="center"/>
              <w:rPr>
                <w:sz w:val="20"/>
                <w:szCs w:val="20"/>
              </w:rPr>
            </w:pPr>
            <w:r>
              <w:t>50</w:t>
            </w:r>
          </w:p>
        </w:tc>
        <w:tc>
          <w:tcPr>
            <w:tcW w:w="289" w:type="pct"/>
            <w:shd w:val="clear" w:color="auto" w:fill="auto"/>
            <w:noWrap/>
            <w:vAlign w:val="center"/>
            <w:hideMark/>
          </w:tcPr>
          <w:p w14:paraId="48E47EA6" w14:textId="0CF835A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0DB75CF" w14:textId="2CE9BE9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E432EF5" w14:textId="2E271AA1"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726D6603" w14:textId="725F08A8"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69EF73F4" w14:textId="0C05A02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2404304" w14:textId="1617A50C"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657AF19" w14:textId="011C575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CE4FFDD" w14:textId="0F179BC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8389A73" w14:textId="40E3160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E8A0D75" w14:textId="0A8FFC4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1333FFC" w14:textId="288BCD05"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662A7166" w14:textId="6FE72B5C" w:rsidR="009C201A" w:rsidRPr="00351BEF" w:rsidRDefault="009C201A" w:rsidP="00F07FD7">
            <w:pPr>
              <w:spacing w:after="0" w:line="240" w:lineRule="auto"/>
              <w:jc w:val="center"/>
              <w:rPr>
                <w:sz w:val="20"/>
                <w:szCs w:val="20"/>
              </w:rPr>
            </w:pPr>
            <w:r>
              <w:t>-</w:t>
            </w:r>
          </w:p>
        </w:tc>
      </w:tr>
      <w:tr w:rsidR="009C201A" w:rsidRPr="00351BEF" w14:paraId="33A319B8" w14:textId="77777777" w:rsidTr="009A37AC">
        <w:trPr>
          <w:trHeight w:val="300"/>
        </w:trPr>
        <w:tc>
          <w:tcPr>
            <w:tcW w:w="1147" w:type="pct"/>
            <w:shd w:val="clear" w:color="auto" w:fill="auto"/>
            <w:noWrap/>
            <w:vAlign w:val="bottom"/>
            <w:hideMark/>
          </w:tcPr>
          <w:p w14:paraId="7FD6B778" w14:textId="77777777" w:rsidR="009C201A" w:rsidRPr="00F07FD7" w:rsidRDefault="009C201A" w:rsidP="008B3C85">
            <w:pPr>
              <w:spacing w:after="0" w:line="240" w:lineRule="auto"/>
              <w:rPr>
                <w:b/>
              </w:rPr>
            </w:pPr>
            <w:r w:rsidRPr="00F07FD7">
              <w:rPr>
                <w:b/>
              </w:rPr>
              <w:t>Sphaerospermopsis</w:t>
            </w:r>
          </w:p>
        </w:tc>
        <w:tc>
          <w:tcPr>
            <w:tcW w:w="298" w:type="pct"/>
            <w:shd w:val="clear" w:color="auto" w:fill="auto"/>
            <w:noWrap/>
            <w:vAlign w:val="center"/>
            <w:hideMark/>
          </w:tcPr>
          <w:p w14:paraId="6B496CFA" w14:textId="08ADE29E"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7AE6B2B8" w14:textId="2E69F98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F633F71" w14:textId="2C945D2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D85C2F8" w14:textId="351EE174"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F9573BE" w14:textId="4FE74267"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13861D16" w14:textId="5CC2552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B169F66" w14:textId="1E0A6E8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DEDCDB1" w14:textId="1C0C714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6F8DDA3" w14:textId="78F37AE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45B83FF" w14:textId="3A98A49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45E36F94" w14:textId="595044D7" w:rsidR="009C201A" w:rsidRPr="00351BEF" w:rsidRDefault="009C201A" w:rsidP="00F07FD7">
            <w:pPr>
              <w:spacing w:after="0" w:line="240" w:lineRule="auto"/>
              <w:jc w:val="center"/>
              <w:rPr>
                <w:sz w:val="20"/>
                <w:szCs w:val="20"/>
              </w:rPr>
            </w:pPr>
            <w:r>
              <w:t>34</w:t>
            </w:r>
          </w:p>
        </w:tc>
        <w:tc>
          <w:tcPr>
            <w:tcW w:w="293" w:type="pct"/>
            <w:shd w:val="clear" w:color="auto" w:fill="auto"/>
            <w:noWrap/>
            <w:vAlign w:val="center"/>
            <w:hideMark/>
          </w:tcPr>
          <w:p w14:paraId="413C6578" w14:textId="4A8EB83B" w:rsidR="009C201A" w:rsidRPr="00351BEF" w:rsidRDefault="009C201A" w:rsidP="00F07FD7">
            <w:pPr>
              <w:spacing w:after="0" w:line="240" w:lineRule="auto"/>
              <w:jc w:val="center"/>
              <w:rPr>
                <w:sz w:val="20"/>
                <w:szCs w:val="20"/>
              </w:rPr>
            </w:pPr>
            <w:r>
              <w:t>40</w:t>
            </w:r>
          </w:p>
        </w:tc>
        <w:tc>
          <w:tcPr>
            <w:tcW w:w="288" w:type="pct"/>
            <w:shd w:val="clear" w:color="auto" w:fill="auto"/>
            <w:noWrap/>
            <w:vAlign w:val="center"/>
            <w:hideMark/>
          </w:tcPr>
          <w:p w14:paraId="450D8B3A" w14:textId="5A86CFB4" w:rsidR="009C201A" w:rsidRPr="00351BEF" w:rsidRDefault="009C201A" w:rsidP="00F07FD7">
            <w:pPr>
              <w:spacing w:after="0" w:line="240" w:lineRule="auto"/>
              <w:jc w:val="center"/>
              <w:rPr>
                <w:sz w:val="20"/>
                <w:szCs w:val="20"/>
              </w:rPr>
            </w:pPr>
            <w:r>
              <w:t>30</w:t>
            </w:r>
          </w:p>
        </w:tc>
      </w:tr>
      <w:tr w:rsidR="009C201A" w:rsidRPr="00351BEF" w14:paraId="1E241153" w14:textId="77777777" w:rsidTr="009A37AC">
        <w:trPr>
          <w:trHeight w:val="300"/>
        </w:trPr>
        <w:tc>
          <w:tcPr>
            <w:tcW w:w="1147" w:type="pct"/>
            <w:shd w:val="clear" w:color="auto" w:fill="auto"/>
            <w:noWrap/>
            <w:vAlign w:val="bottom"/>
            <w:hideMark/>
          </w:tcPr>
          <w:p w14:paraId="131E8608" w14:textId="77777777" w:rsidR="009C201A" w:rsidRPr="00F07FD7" w:rsidRDefault="009C201A" w:rsidP="008B3C85">
            <w:pPr>
              <w:spacing w:after="0" w:line="240" w:lineRule="auto"/>
              <w:rPr>
                <w:b/>
              </w:rPr>
            </w:pPr>
            <w:r w:rsidRPr="00F07FD7">
              <w:rPr>
                <w:b/>
              </w:rPr>
              <w:t>Staurastrum</w:t>
            </w:r>
          </w:p>
        </w:tc>
        <w:tc>
          <w:tcPr>
            <w:tcW w:w="298" w:type="pct"/>
            <w:shd w:val="clear" w:color="auto" w:fill="auto"/>
            <w:noWrap/>
            <w:vAlign w:val="center"/>
            <w:hideMark/>
          </w:tcPr>
          <w:p w14:paraId="1508A0C0" w14:textId="6F7940DC"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070B8FF0" w14:textId="1539613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19DA7C7" w14:textId="21251E97"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783A62F8" w14:textId="053E7A38"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72F3B096" w14:textId="55CA2132"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09CA6B4C" w14:textId="2C58301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582FF61" w14:textId="38044A9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D8BEBA0" w14:textId="359D6B7A" w:rsidR="009C201A" w:rsidRPr="00351BEF" w:rsidRDefault="009C201A" w:rsidP="00F07FD7">
            <w:pPr>
              <w:spacing w:after="0" w:line="240" w:lineRule="auto"/>
              <w:jc w:val="center"/>
              <w:rPr>
                <w:sz w:val="20"/>
                <w:szCs w:val="20"/>
              </w:rPr>
            </w:pPr>
            <w:r>
              <w:t>50</w:t>
            </w:r>
          </w:p>
        </w:tc>
        <w:tc>
          <w:tcPr>
            <w:tcW w:w="293" w:type="pct"/>
            <w:shd w:val="clear" w:color="auto" w:fill="auto"/>
            <w:noWrap/>
            <w:vAlign w:val="center"/>
            <w:hideMark/>
          </w:tcPr>
          <w:p w14:paraId="7BDB4C96" w14:textId="3774112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7161340" w14:textId="4C946AD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4ED425D" w14:textId="71449A9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D17A188" w14:textId="3537401A"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3E9CBDA4" w14:textId="3E92EBEB" w:rsidR="009C201A" w:rsidRPr="00351BEF" w:rsidRDefault="009C201A" w:rsidP="00F07FD7">
            <w:pPr>
              <w:spacing w:after="0" w:line="240" w:lineRule="auto"/>
              <w:jc w:val="center"/>
              <w:rPr>
                <w:sz w:val="20"/>
                <w:szCs w:val="20"/>
              </w:rPr>
            </w:pPr>
            <w:r>
              <w:t>-</w:t>
            </w:r>
          </w:p>
        </w:tc>
      </w:tr>
      <w:tr w:rsidR="009C201A" w:rsidRPr="00351BEF" w14:paraId="52611EE2" w14:textId="77777777" w:rsidTr="009A37AC">
        <w:trPr>
          <w:trHeight w:val="300"/>
        </w:trPr>
        <w:tc>
          <w:tcPr>
            <w:tcW w:w="1147" w:type="pct"/>
            <w:shd w:val="clear" w:color="auto" w:fill="auto"/>
            <w:noWrap/>
            <w:vAlign w:val="bottom"/>
            <w:hideMark/>
          </w:tcPr>
          <w:p w14:paraId="68B96156" w14:textId="77777777" w:rsidR="009C201A" w:rsidRPr="00F07FD7" w:rsidRDefault="009C201A" w:rsidP="008B3C85">
            <w:pPr>
              <w:spacing w:after="0" w:line="240" w:lineRule="auto"/>
              <w:rPr>
                <w:b/>
              </w:rPr>
            </w:pPr>
            <w:r w:rsidRPr="00F07FD7">
              <w:rPr>
                <w:b/>
              </w:rPr>
              <w:t>Staurosira</w:t>
            </w:r>
          </w:p>
        </w:tc>
        <w:tc>
          <w:tcPr>
            <w:tcW w:w="298" w:type="pct"/>
            <w:shd w:val="clear" w:color="auto" w:fill="auto"/>
            <w:noWrap/>
            <w:vAlign w:val="center"/>
            <w:hideMark/>
          </w:tcPr>
          <w:p w14:paraId="2AD80552" w14:textId="0977F57C"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3C50F5E7" w14:textId="6694507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8F673F7" w14:textId="29678565"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1CB846C" w14:textId="4385CA99"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7A41E32" w14:textId="48C80F67"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5E271A7C" w14:textId="320EEDF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D2FFB57" w14:textId="2F0917B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4C9E87C" w14:textId="38A586E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0E8B982" w14:textId="1A16A591" w:rsidR="009C201A" w:rsidRPr="00351BEF" w:rsidRDefault="009C201A" w:rsidP="00F07FD7">
            <w:pPr>
              <w:spacing w:after="0" w:line="240" w:lineRule="auto"/>
              <w:jc w:val="center"/>
              <w:rPr>
                <w:sz w:val="20"/>
                <w:szCs w:val="20"/>
              </w:rPr>
            </w:pPr>
            <w:r>
              <w:t>1,100</w:t>
            </w:r>
          </w:p>
        </w:tc>
        <w:tc>
          <w:tcPr>
            <w:tcW w:w="293" w:type="pct"/>
            <w:shd w:val="clear" w:color="auto" w:fill="auto"/>
            <w:noWrap/>
            <w:vAlign w:val="center"/>
            <w:hideMark/>
          </w:tcPr>
          <w:p w14:paraId="5B218F9C" w14:textId="65721F7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18F3647" w14:textId="70916667" w:rsidR="009C201A" w:rsidRPr="00351BEF" w:rsidRDefault="009C201A" w:rsidP="00F07FD7">
            <w:pPr>
              <w:spacing w:after="0" w:line="240" w:lineRule="auto"/>
              <w:jc w:val="center"/>
              <w:rPr>
                <w:sz w:val="20"/>
                <w:szCs w:val="20"/>
              </w:rPr>
            </w:pPr>
            <w:r>
              <w:t>750</w:t>
            </w:r>
          </w:p>
        </w:tc>
        <w:tc>
          <w:tcPr>
            <w:tcW w:w="293" w:type="pct"/>
            <w:shd w:val="clear" w:color="auto" w:fill="auto"/>
            <w:noWrap/>
            <w:vAlign w:val="center"/>
            <w:hideMark/>
          </w:tcPr>
          <w:p w14:paraId="5E221D21" w14:textId="7D6ABC8C" w:rsidR="009C201A" w:rsidRPr="00351BEF" w:rsidRDefault="009C201A" w:rsidP="00F07FD7">
            <w:pPr>
              <w:spacing w:after="0" w:line="240" w:lineRule="auto"/>
              <w:jc w:val="center"/>
              <w:rPr>
                <w:sz w:val="20"/>
                <w:szCs w:val="20"/>
              </w:rPr>
            </w:pPr>
            <w:r>
              <w:t>1,200</w:t>
            </w:r>
          </w:p>
        </w:tc>
        <w:tc>
          <w:tcPr>
            <w:tcW w:w="288" w:type="pct"/>
            <w:shd w:val="clear" w:color="auto" w:fill="auto"/>
            <w:noWrap/>
            <w:vAlign w:val="center"/>
            <w:hideMark/>
          </w:tcPr>
          <w:p w14:paraId="5DC464EF" w14:textId="07E1C991" w:rsidR="009C201A" w:rsidRPr="00351BEF" w:rsidRDefault="009C201A" w:rsidP="00F07FD7">
            <w:pPr>
              <w:spacing w:after="0" w:line="240" w:lineRule="auto"/>
              <w:jc w:val="center"/>
              <w:rPr>
                <w:sz w:val="20"/>
                <w:szCs w:val="20"/>
              </w:rPr>
            </w:pPr>
            <w:r>
              <w:t>-</w:t>
            </w:r>
          </w:p>
        </w:tc>
      </w:tr>
      <w:tr w:rsidR="009C201A" w:rsidRPr="00351BEF" w14:paraId="0EAECD7A" w14:textId="77777777" w:rsidTr="009A37AC">
        <w:trPr>
          <w:trHeight w:val="300"/>
        </w:trPr>
        <w:tc>
          <w:tcPr>
            <w:tcW w:w="1147" w:type="pct"/>
            <w:shd w:val="clear" w:color="auto" w:fill="auto"/>
            <w:noWrap/>
            <w:vAlign w:val="bottom"/>
            <w:hideMark/>
          </w:tcPr>
          <w:p w14:paraId="72EA99D1" w14:textId="77777777" w:rsidR="009C201A" w:rsidRPr="00F07FD7" w:rsidRDefault="009C201A" w:rsidP="008B3C85">
            <w:pPr>
              <w:spacing w:after="0" w:line="240" w:lineRule="auto"/>
              <w:rPr>
                <w:b/>
              </w:rPr>
            </w:pPr>
            <w:r w:rsidRPr="00F07FD7">
              <w:rPr>
                <w:b/>
              </w:rPr>
              <w:t>Synedra</w:t>
            </w:r>
          </w:p>
        </w:tc>
        <w:tc>
          <w:tcPr>
            <w:tcW w:w="298" w:type="pct"/>
            <w:shd w:val="clear" w:color="auto" w:fill="auto"/>
            <w:noWrap/>
            <w:vAlign w:val="center"/>
            <w:hideMark/>
          </w:tcPr>
          <w:p w14:paraId="2D1BDF56" w14:textId="69C5BCA7"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2153BC30" w14:textId="66EF5DB4" w:rsidR="009C201A" w:rsidRPr="00351BEF" w:rsidRDefault="009C201A" w:rsidP="00F07FD7">
            <w:pPr>
              <w:spacing w:after="0" w:line="240" w:lineRule="auto"/>
              <w:jc w:val="center"/>
              <w:rPr>
                <w:sz w:val="20"/>
                <w:szCs w:val="20"/>
              </w:rPr>
            </w:pPr>
            <w:r>
              <w:t>50</w:t>
            </w:r>
          </w:p>
        </w:tc>
        <w:tc>
          <w:tcPr>
            <w:tcW w:w="293" w:type="pct"/>
            <w:shd w:val="clear" w:color="auto" w:fill="auto"/>
            <w:noWrap/>
            <w:vAlign w:val="center"/>
            <w:hideMark/>
          </w:tcPr>
          <w:p w14:paraId="24673E07" w14:textId="4F194DD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7C35C0D" w14:textId="0922EC1C" w:rsidR="009C201A" w:rsidRPr="00351BEF" w:rsidRDefault="009C201A" w:rsidP="00F07FD7">
            <w:pPr>
              <w:spacing w:after="0" w:line="240" w:lineRule="auto"/>
              <w:jc w:val="center"/>
              <w:rPr>
                <w:sz w:val="20"/>
                <w:szCs w:val="20"/>
              </w:rPr>
            </w:pPr>
            <w:r>
              <w:t>50</w:t>
            </w:r>
          </w:p>
        </w:tc>
        <w:tc>
          <w:tcPr>
            <w:tcW w:w="337" w:type="pct"/>
            <w:shd w:val="clear" w:color="auto" w:fill="auto"/>
            <w:noWrap/>
            <w:vAlign w:val="center"/>
            <w:hideMark/>
          </w:tcPr>
          <w:p w14:paraId="0CAF1978" w14:textId="7DC28E62" w:rsidR="009C201A" w:rsidRPr="00351BEF" w:rsidRDefault="009C201A" w:rsidP="00F07FD7">
            <w:pPr>
              <w:spacing w:after="0" w:line="240" w:lineRule="auto"/>
              <w:jc w:val="center"/>
              <w:rPr>
                <w:sz w:val="20"/>
                <w:szCs w:val="20"/>
              </w:rPr>
            </w:pPr>
            <w:r>
              <w:t>50</w:t>
            </w:r>
          </w:p>
        </w:tc>
        <w:tc>
          <w:tcPr>
            <w:tcW w:w="297" w:type="pct"/>
            <w:shd w:val="clear" w:color="auto" w:fill="auto"/>
            <w:noWrap/>
            <w:vAlign w:val="center"/>
            <w:hideMark/>
          </w:tcPr>
          <w:p w14:paraId="3470D3A8" w14:textId="6253070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7749D4F" w14:textId="2493CA0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FC3D243" w14:textId="5E56BA0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6664A21" w14:textId="4B23DAB0" w:rsidR="009C201A" w:rsidRPr="00351BEF" w:rsidRDefault="009C201A" w:rsidP="00F07FD7">
            <w:pPr>
              <w:spacing w:after="0" w:line="240" w:lineRule="auto"/>
              <w:jc w:val="center"/>
              <w:rPr>
                <w:sz w:val="20"/>
                <w:szCs w:val="20"/>
              </w:rPr>
            </w:pPr>
            <w:r>
              <w:t>50</w:t>
            </w:r>
          </w:p>
        </w:tc>
        <w:tc>
          <w:tcPr>
            <w:tcW w:w="293" w:type="pct"/>
            <w:shd w:val="clear" w:color="auto" w:fill="auto"/>
            <w:noWrap/>
            <w:vAlign w:val="center"/>
            <w:hideMark/>
          </w:tcPr>
          <w:p w14:paraId="6D369C24" w14:textId="69431417"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3110E35" w14:textId="765CD5C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05AEE48" w14:textId="5AECEEA0"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5B7410A1" w14:textId="518FEFAB" w:rsidR="009C201A" w:rsidRPr="00351BEF" w:rsidRDefault="009C201A" w:rsidP="00F07FD7">
            <w:pPr>
              <w:spacing w:after="0" w:line="240" w:lineRule="auto"/>
              <w:jc w:val="center"/>
              <w:rPr>
                <w:sz w:val="20"/>
                <w:szCs w:val="20"/>
              </w:rPr>
            </w:pPr>
            <w:r>
              <w:t>100</w:t>
            </w:r>
          </w:p>
        </w:tc>
      </w:tr>
      <w:tr w:rsidR="009C201A" w:rsidRPr="00351BEF" w14:paraId="133D97E6" w14:textId="77777777" w:rsidTr="009A37AC">
        <w:trPr>
          <w:trHeight w:val="300"/>
        </w:trPr>
        <w:tc>
          <w:tcPr>
            <w:tcW w:w="1147" w:type="pct"/>
            <w:shd w:val="clear" w:color="auto" w:fill="auto"/>
            <w:noWrap/>
            <w:vAlign w:val="bottom"/>
            <w:hideMark/>
          </w:tcPr>
          <w:p w14:paraId="630D84C1" w14:textId="77777777" w:rsidR="009C201A" w:rsidRPr="00F07FD7" w:rsidRDefault="009C201A" w:rsidP="008B3C85">
            <w:pPr>
              <w:spacing w:after="0" w:line="240" w:lineRule="auto"/>
              <w:rPr>
                <w:b/>
              </w:rPr>
            </w:pPr>
            <w:r w:rsidRPr="00F07FD7">
              <w:rPr>
                <w:b/>
              </w:rPr>
              <w:t>Tetraedron</w:t>
            </w:r>
          </w:p>
        </w:tc>
        <w:tc>
          <w:tcPr>
            <w:tcW w:w="298" w:type="pct"/>
            <w:shd w:val="clear" w:color="auto" w:fill="auto"/>
            <w:noWrap/>
            <w:vAlign w:val="center"/>
            <w:hideMark/>
          </w:tcPr>
          <w:p w14:paraId="18AACC3D" w14:textId="4D01A641" w:rsidR="009C201A" w:rsidRPr="00351BEF" w:rsidRDefault="009C201A" w:rsidP="00F07FD7">
            <w:pPr>
              <w:spacing w:after="0" w:line="240" w:lineRule="auto"/>
              <w:jc w:val="center"/>
              <w:rPr>
                <w:sz w:val="20"/>
                <w:szCs w:val="20"/>
              </w:rPr>
            </w:pPr>
            <w:r>
              <w:t>50</w:t>
            </w:r>
          </w:p>
        </w:tc>
        <w:tc>
          <w:tcPr>
            <w:tcW w:w="289" w:type="pct"/>
            <w:shd w:val="clear" w:color="auto" w:fill="auto"/>
            <w:noWrap/>
            <w:vAlign w:val="center"/>
            <w:hideMark/>
          </w:tcPr>
          <w:p w14:paraId="6B69F7C1" w14:textId="54AA83E8"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B529EC6" w14:textId="27C58849"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BA1EEEB" w14:textId="022C65BF"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5E5770CE" w14:textId="6F0E8662"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5B8F7AF5" w14:textId="73C34E03" w:rsidR="009C201A" w:rsidRPr="00351BEF" w:rsidRDefault="009C201A" w:rsidP="00F07FD7">
            <w:pPr>
              <w:spacing w:after="0" w:line="240" w:lineRule="auto"/>
              <w:jc w:val="center"/>
              <w:rPr>
                <w:sz w:val="20"/>
                <w:szCs w:val="20"/>
              </w:rPr>
            </w:pPr>
            <w:r>
              <w:t>100</w:t>
            </w:r>
          </w:p>
        </w:tc>
        <w:tc>
          <w:tcPr>
            <w:tcW w:w="293" w:type="pct"/>
            <w:shd w:val="clear" w:color="auto" w:fill="auto"/>
            <w:noWrap/>
            <w:vAlign w:val="center"/>
            <w:hideMark/>
          </w:tcPr>
          <w:p w14:paraId="2A6CE6F7" w14:textId="35CCEA7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EE56307" w14:textId="31EBA0D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114E075" w14:textId="5A10779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8F3A4FA" w14:textId="7E3B24F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60CAE57" w14:textId="676F7500"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F88F6D4" w14:textId="24AC3C5A"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3471F7D6" w14:textId="13541B13" w:rsidR="009C201A" w:rsidRPr="00351BEF" w:rsidRDefault="009C201A" w:rsidP="00F07FD7">
            <w:pPr>
              <w:spacing w:after="0" w:line="240" w:lineRule="auto"/>
              <w:jc w:val="center"/>
              <w:rPr>
                <w:sz w:val="20"/>
                <w:szCs w:val="20"/>
              </w:rPr>
            </w:pPr>
            <w:r>
              <w:t>-</w:t>
            </w:r>
          </w:p>
        </w:tc>
      </w:tr>
      <w:tr w:rsidR="009C201A" w:rsidRPr="00351BEF" w14:paraId="6F226BD5" w14:textId="77777777" w:rsidTr="009A37AC">
        <w:trPr>
          <w:trHeight w:val="300"/>
        </w:trPr>
        <w:tc>
          <w:tcPr>
            <w:tcW w:w="1147" w:type="pct"/>
            <w:shd w:val="clear" w:color="auto" w:fill="auto"/>
            <w:noWrap/>
            <w:vAlign w:val="bottom"/>
            <w:hideMark/>
          </w:tcPr>
          <w:p w14:paraId="3CF90D26" w14:textId="77777777" w:rsidR="009C201A" w:rsidRPr="00F07FD7" w:rsidRDefault="009C201A" w:rsidP="008B3C85">
            <w:pPr>
              <w:spacing w:after="0" w:line="240" w:lineRule="auto"/>
              <w:rPr>
                <w:b/>
              </w:rPr>
            </w:pPr>
            <w:r w:rsidRPr="00F07FD7">
              <w:rPr>
                <w:b/>
              </w:rPr>
              <w:t>Tetrastrum</w:t>
            </w:r>
          </w:p>
        </w:tc>
        <w:tc>
          <w:tcPr>
            <w:tcW w:w="298" w:type="pct"/>
            <w:shd w:val="clear" w:color="auto" w:fill="auto"/>
            <w:noWrap/>
            <w:vAlign w:val="center"/>
            <w:hideMark/>
          </w:tcPr>
          <w:p w14:paraId="397A464B" w14:textId="2A64542F"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22E77CC5" w14:textId="6BB56E8F"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5AA5D05" w14:textId="2408B22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3BF5F49" w14:textId="4A458056" w:rsidR="009C201A" w:rsidRPr="00351BEF" w:rsidRDefault="009C201A" w:rsidP="00F07FD7">
            <w:pPr>
              <w:spacing w:after="0" w:line="240" w:lineRule="auto"/>
              <w:jc w:val="center"/>
              <w:rPr>
                <w:sz w:val="20"/>
                <w:szCs w:val="20"/>
              </w:rPr>
            </w:pPr>
            <w:r>
              <w:t>-</w:t>
            </w:r>
          </w:p>
        </w:tc>
        <w:tc>
          <w:tcPr>
            <w:tcW w:w="337" w:type="pct"/>
            <w:shd w:val="clear" w:color="auto" w:fill="auto"/>
            <w:noWrap/>
            <w:vAlign w:val="center"/>
            <w:hideMark/>
          </w:tcPr>
          <w:p w14:paraId="2FB73E86" w14:textId="63FC7225"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23E66DB4" w14:textId="1FCF9908" w:rsidR="009C201A" w:rsidRPr="00351BEF" w:rsidRDefault="009C201A" w:rsidP="00F07FD7">
            <w:pPr>
              <w:spacing w:after="0" w:line="240" w:lineRule="auto"/>
              <w:jc w:val="center"/>
              <w:rPr>
                <w:sz w:val="20"/>
                <w:szCs w:val="20"/>
              </w:rPr>
            </w:pPr>
            <w:r>
              <w:t>200</w:t>
            </w:r>
          </w:p>
        </w:tc>
        <w:tc>
          <w:tcPr>
            <w:tcW w:w="293" w:type="pct"/>
            <w:shd w:val="clear" w:color="auto" w:fill="auto"/>
            <w:noWrap/>
            <w:vAlign w:val="center"/>
            <w:hideMark/>
          </w:tcPr>
          <w:p w14:paraId="5A0B4FC1" w14:textId="65FADC5B"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EFF963F" w14:textId="4F2873B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E33E7BF" w14:textId="6920665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84E63C7" w14:textId="4241909A" w:rsidR="009C201A" w:rsidRPr="00351BEF" w:rsidRDefault="009C201A" w:rsidP="00F07FD7">
            <w:pPr>
              <w:spacing w:after="0" w:line="240" w:lineRule="auto"/>
              <w:jc w:val="center"/>
              <w:rPr>
                <w:sz w:val="20"/>
                <w:szCs w:val="20"/>
              </w:rPr>
            </w:pPr>
            <w:r>
              <w:t>400</w:t>
            </w:r>
          </w:p>
        </w:tc>
        <w:tc>
          <w:tcPr>
            <w:tcW w:w="293" w:type="pct"/>
            <w:shd w:val="clear" w:color="auto" w:fill="auto"/>
            <w:noWrap/>
            <w:vAlign w:val="center"/>
            <w:hideMark/>
          </w:tcPr>
          <w:p w14:paraId="12569785" w14:textId="2B01C4BE"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1EFF9512" w14:textId="6712395F" w:rsidR="009C201A" w:rsidRPr="00351BEF" w:rsidRDefault="009C201A" w:rsidP="00F07FD7">
            <w:pPr>
              <w:spacing w:after="0" w:line="240" w:lineRule="auto"/>
              <w:jc w:val="center"/>
              <w:rPr>
                <w:sz w:val="20"/>
                <w:szCs w:val="20"/>
              </w:rPr>
            </w:pPr>
            <w:r>
              <w:t>400</w:t>
            </w:r>
          </w:p>
        </w:tc>
        <w:tc>
          <w:tcPr>
            <w:tcW w:w="288" w:type="pct"/>
            <w:shd w:val="clear" w:color="auto" w:fill="auto"/>
            <w:noWrap/>
            <w:vAlign w:val="center"/>
            <w:hideMark/>
          </w:tcPr>
          <w:p w14:paraId="4E069F84" w14:textId="65FFDAAB" w:rsidR="009C201A" w:rsidRPr="00351BEF" w:rsidRDefault="009C201A" w:rsidP="00F07FD7">
            <w:pPr>
              <w:spacing w:after="0" w:line="240" w:lineRule="auto"/>
              <w:jc w:val="center"/>
              <w:rPr>
                <w:sz w:val="20"/>
                <w:szCs w:val="20"/>
              </w:rPr>
            </w:pPr>
            <w:r>
              <w:t>200</w:t>
            </w:r>
          </w:p>
        </w:tc>
      </w:tr>
      <w:tr w:rsidR="009C201A" w:rsidRPr="00351BEF" w14:paraId="2BC07C2B" w14:textId="77777777" w:rsidTr="009A37AC">
        <w:trPr>
          <w:trHeight w:val="300"/>
        </w:trPr>
        <w:tc>
          <w:tcPr>
            <w:tcW w:w="1147" w:type="pct"/>
            <w:shd w:val="clear" w:color="auto" w:fill="auto"/>
            <w:noWrap/>
            <w:vAlign w:val="bottom"/>
            <w:hideMark/>
          </w:tcPr>
          <w:p w14:paraId="168FC544" w14:textId="77777777" w:rsidR="009C201A" w:rsidRPr="00F07FD7" w:rsidRDefault="009C201A" w:rsidP="008B3C85">
            <w:pPr>
              <w:spacing w:after="0" w:line="240" w:lineRule="auto"/>
              <w:rPr>
                <w:b/>
              </w:rPr>
            </w:pPr>
            <w:r w:rsidRPr="00F07FD7">
              <w:rPr>
                <w:b/>
              </w:rPr>
              <w:t>Toxin producing BGA - Total</w:t>
            </w:r>
          </w:p>
        </w:tc>
        <w:tc>
          <w:tcPr>
            <w:tcW w:w="298" w:type="pct"/>
            <w:shd w:val="clear" w:color="auto" w:fill="auto"/>
            <w:noWrap/>
            <w:vAlign w:val="center"/>
            <w:hideMark/>
          </w:tcPr>
          <w:p w14:paraId="248F70FC" w14:textId="530353D7"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2DEE3EA0" w14:textId="3DB3C2A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7E55A1E" w14:textId="799D6BA4" w:rsidR="009C201A" w:rsidRPr="00351BEF" w:rsidRDefault="009C201A" w:rsidP="00F07FD7">
            <w:pPr>
              <w:spacing w:after="0" w:line="240" w:lineRule="auto"/>
              <w:jc w:val="center"/>
              <w:rPr>
                <w:sz w:val="20"/>
                <w:szCs w:val="20"/>
              </w:rPr>
            </w:pPr>
            <w:r>
              <w:t>836</w:t>
            </w:r>
          </w:p>
        </w:tc>
        <w:tc>
          <w:tcPr>
            <w:tcW w:w="293" w:type="pct"/>
            <w:shd w:val="clear" w:color="auto" w:fill="auto"/>
            <w:noWrap/>
            <w:vAlign w:val="center"/>
            <w:hideMark/>
          </w:tcPr>
          <w:p w14:paraId="24BEEA25" w14:textId="16212A0F" w:rsidR="009C201A" w:rsidRPr="00351BEF" w:rsidRDefault="009C201A" w:rsidP="00F07FD7">
            <w:pPr>
              <w:spacing w:after="0" w:line="240" w:lineRule="auto"/>
              <w:jc w:val="center"/>
              <w:rPr>
                <w:sz w:val="20"/>
                <w:szCs w:val="20"/>
              </w:rPr>
            </w:pPr>
            <w:r>
              <w:t>132</w:t>
            </w:r>
          </w:p>
        </w:tc>
        <w:tc>
          <w:tcPr>
            <w:tcW w:w="337" w:type="pct"/>
            <w:shd w:val="clear" w:color="auto" w:fill="auto"/>
            <w:noWrap/>
            <w:vAlign w:val="center"/>
            <w:hideMark/>
          </w:tcPr>
          <w:p w14:paraId="4B295E97" w14:textId="5CE6339E" w:rsidR="009C201A" w:rsidRPr="00351BEF" w:rsidRDefault="009C201A" w:rsidP="00F07FD7">
            <w:pPr>
              <w:spacing w:after="0" w:line="240" w:lineRule="auto"/>
              <w:jc w:val="center"/>
              <w:rPr>
                <w:sz w:val="20"/>
                <w:szCs w:val="20"/>
              </w:rPr>
            </w:pPr>
            <w:r>
              <w:t>312</w:t>
            </w:r>
          </w:p>
        </w:tc>
        <w:tc>
          <w:tcPr>
            <w:tcW w:w="297" w:type="pct"/>
            <w:shd w:val="clear" w:color="auto" w:fill="auto"/>
            <w:noWrap/>
            <w:vAlign w:val="center"/>
            <w:hideMark/>
          </w:tcPr>
          <w:p w14:paraId="0D1E95D5" w14:textId="5681D80B" w:rsidR="009C201A" w:rsidRPr="00351BEF" w:rsidRDefault="009C201A" w:rsidP="00F07FD7">
            <w:pPr>
              <w:spacing w:after="0" w:line="240" w:lineRule="auto"/>
              <w:jc w:val="center"/>
              <w:rPr>
                <w:sz w:val="20"/>
                <w:szCs w:val="20"/>
              </w:rPr>
            </w:pPr>
            <w:r>
              <w:t>462</w:t>
            </w:r>
          </w:p>
        </w:tc>
        <w:tc>
          <w:tcPr>
            <w:tcW w:w="293" w:type="pct"/>
            <w:shd w:val="clear" w:color="auto" w:fill="auto"/>
            <w:noWrap/>
            <w:vAlign w:val="center"/>
            <w:hideMark/>
          </w:tcPr>
          <w:p w14:paraId="6966D116" w14:textId="09E319D2" w:rsidR="009C201A" w:rsidRPr="00351BEF" w:rsidRDefault="009C201A" w:rsidP="00F07FD7">
            <w:pPr>
              <w:spacing w:after="0" w:line="240" w:lineRule="auto"/>
              <w:jc w:val="center"/>
              <w:rPr>
                <w:sz w:val="20"/>
                <w:szCs w:val="20"/>
              </w:rPr>
            </w:pPr>
            <w:r>
              <w:t>64</w:t>
            </w:r>
          </w:p>
        </w:tc>
        <w:tc>
          <w:tcPr>
            <w:tcW w:w="293" w:type="pct"/>
            <w:shd w:val="clear" w:color="auto" w:fill="auto"/>
            <w:noWrap/>
            <w:vAlign w:val="center"/>
            <w:hideMark/>
          </w:tcPr>
          <w:p w14:paraId="2870287D" w14:textId="19FCEC2A" w:rsidR="009C201A" w:rsidRPr="00351BEF" w:rsidRDefault="009C201A" w:rsidP="00F07FD7">
            <w:pPr>
              <w:spacing w:after="0" w:line="240" w:lineRule="auto"/>
              <w:jc w:val="center"/>
              <w:rPr>
                <w:sz w:val="20"/>
                <w:szCs w:val="20"/>
              </w:rPr>
            </w:pPr>
            <w:r>
              <w:t>1,940</w:t>
            </w:r>
          </w:p>
        </w:tc>
        <w:tc>
          <w:tcPr>
            <w:tcW w:w="293" w:type="pct"/>
            <w:shd w:val="clear" w:color="auto" w:fill="auto"/>
            <w:noWrap/>
            <w:vAlign w:val="center"/>
            <w:hideMark/>
          </w:tcPr>
          <w:p w14:paraId="71CE01AC" w14:textId="7C5784A4" w:rsidR="009C201A" w:rsidRPr="00351BEF" w:rsidRDefault="009C201A" w:rsidP="00F07FD7">
            <w:pPr>
              <w:spacing w:after="0" w:line="240" w:lineRule="auto"/>
              <w:jc w:val="center"/>
              <w:rPr>
                <w:sz w:val="20"/>
                <w:szCs w:val="20"/>
              </w:rPr>
            </w:pPr>
            <w:r>
              <w:t>238</w:t>
            </w:r>
          </w:p>
        </w:tc>
        <w:tc>
          <w:tcPr>
            <w:tcW w:w="293" w:type="pct"/>
            <w:shd w:val="clear" w:color="auto" w:fill="auto"/>
            <w:noWrap/>
            <w:vAlign w:val="center"/>
            <w:hideMark/>
          </w:tcPr>
          <w:p w14:paraId="07232184" w14:textId="44D0B533"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9C98C82" w14:textId="241072B6"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42042F8" w14:textId="6DCECC11"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14B62BF1" w14:textId="5219B5E2" w:rsidR="009C201A" w:rsidRPr="00351BEF" w:rsidRDefault="009C201A" w:rsidP="00F07FD7">
            <w:pPr>
              <w:spacing w:after="0" w:line="240" w:lineRule="auto"/>
              <w:jc w:val="center"/>
              <w:rPr>
                <w:sz w:val="20"/>
                <w:szCs w:val="20"/>
              </w:rPr>
            </w:pPr>
            <w:r>
              <w:t>124</w:t>
            </w:r>
          </w:p>
        </w:tc>
      </w:tr>
      <w:tr w:rsidR="009C201A" w:rsidRPr="00351BEF" w14:paraId="2DEB78F5" w14:textId="77777777" w:rsidTr="009A37AC">
        <w:trPr>
          <w:trHeight w:val="300"/>
        </w:trPr>
        <w:tc>
          <w:tcPr>
            <w:tcW w:w="1147" w:type="pct"/>
            <w:shd w:val="clear" w:color="auto" w:fill="auto"/>
            <w:noWrap/>
            <w:vAlign w:val="bottom"/>
            <w:hideMark/>
          </w:tcPr>
          <w:p w14:paraId="12683944" w14:textId="77777777" w:rsidR="009C201A" w:rsidRPr="00F07FD7" w:rsidRDefault="009C201A" w:rsidP="008B3C85">
            <w:pPr>
              <w:spacing w:after="0" w:line="240" w:lineRule="auto"/>
              <w:rPr>
                <w:b/>
              </w:rPr>
            </w:pPr>
            <w:r w:rsidRPr="00F07FD7">
              <w:rPr>
                <w:b/>
              </w:rPr>
              <w:t>Trachelomonas</w:t>
            </w:r>
          </w:p>
        </w:tc>
        <w:tc>
          <w:tcPr>
            <w:tcW w:w="298" w:type="pct"/>
            <w:shd w:val="clear" w:color="auto" w:fill="auto"/>
            <w:noWrap/>
            <w:vAlign w:val="center"/>
            <w:hideMark/>
          </w:tcPr>
          <w:p w14:paraId="4369AFA8" w14:textId="69680196" w:rsidR="009C201A" w:rsidRPr="00351BEF" w:rsidRDefault="009C201A" w:rsidP="00F07FD7">
            <w:pPr>
              <w:spacing w:after="0" w:line="240" w:lineRule="auto"/>
              <w:jc w:val="center"/>
              <w:rPr>
                <w:sz w:val="20"/>
                <w:szCs w:val="20"/>
              </w:rPr>
            </w:pPr>
            <w:r>
              <w:t>-</w:t>
            </w:r>
          </w:p>
        </w:tc>
        <w:tc>
          <w:tcPr>
            <w:tcW w:w="289" w:type="pct"/>
            <w:shd w:val="clear" w:color="auto" w:fill="auto"/>
            <w:noWrap/>
            <w:vAlign w:val="center"/>
            <w:hideMark/>
          </w:tcPr>
          <w:p w14:paraId="4884A496" w14:textId="03FD0B5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23AADF31" w14:textId="4A4FF5E4"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D412653" w14:textId="789914B9" w:rsidR="009C201A" w:rsidRPr="00351BEF" w:rsidRDefault="009C201A" w:rsidP="00F07FD7">
            <w:pPr>
              <w:spacing w:after="0" w:line="240" w:lineRule="auto"/>
              <w:jc w:val="center"/>
            </w:pPr>
          </w:p>
        </w:tc>
        <w:tc>
          <w:tcPr>
            <w:tcW w:w="337" w:type="pct"/>
            <w:shd w:val="clear" w:color="auto" w:fill="auto"/>
            <w:noWrap/>
            <w:vAlign w:val="center"/>
            <w:hideMark/>
          </w:tcPr>
          <w:p w14:paraId="776841F3" w14:textId="2607633C" w:rsidR="009C201A" w:rsidRPr="00351BEF" w:rsidRDefault="009C201A" w:rsidP="00F07FD7">
            <w:pPr>
              <w:spacing w:after="0" w:line="240" w:lineRule="auto"/>
              <w:jc w:val="center"/>
              <w:rPr>
                <w:sz w:val="20"/>
                <w:szCs w:val="20"/>
              </w:rPr>
            </w:pPr>
            <w:r>
              <w:t>-</w:t>
            </w:r>
          </w:p>
        </w:tc>
        <w:tc>
          <w:tcPr>
            <w:tcW w:w="297" w:type="pct"/>
            <w:shd w:val="clear" w:color="auto" w:fill="auto"/>
            <w:noWrap/>
            <w:vAlign w:val="center"/>
            <w:hideMark/>
          </w:tcPr>
          <w:p w14:paraId="75B6F498" w14:textId="5BF93F5C"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06D26C06" w14:textId="27223C5D" w:rsidR="009C201A" w:rsidRPr="00351BEF" w:rsidRDefault="009C201A" w:rsidP="00F07FD7">
            <w:pPr>
              <w:spacing w:after="0" w:line="240" w:lineRule="auto"/>
              <w:jc w:val="center"/>
              <w:rPr>
                <w:sz w:val="20"/>
                <w:szCs w:val="20"/>
              </w:rPr>
            </w:pPr>
            <w:r>
              <w:t>50</w:t>
            </w:r>
          </w:p>
        </w:tc>
        <w:tc>
          <w:tcPr>
            <w:tcW w:w="293" w:type="pct"/>
            <w:shd w:val="clear" w:color="auto" w:fill="auto"/>
            <w:noWrap/>
            <w:vAlign w:val="center"/>
            <w:hideMark/>
          </w:tcPr>
          <w:p w14:paraId="5186DEF2" w14:textId="2C87CA7D"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3E23CFAB" w14:textId="0DFDB702"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7EE2A038" w14:textId="348A2FA1"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57298106" w14:textId="4999EF6A" w:rsidR="009C201A" w:rsidRPr="00351BEF" w:rsidRDefault="009C201A" w:rsidP="00F07FD7">
            <w:pPr>
              <w:spacing w:after="0" w:line="240" w:lineRule="auto"/>
              <w:jc w:val="center"/>
              <w:rPr>
                <w:sz w:val="20"/>
                <w:szCs w:val="20"/>
              </w:rPr>
            </w:pPr>
            <w:r>
              <w:t>-</w:t>
            </w:r>
          </w:p>
        </w:tc>
        <w:tc>
          <w:tcPr>
            <w:tcW w:w="293" w:type="pct"/>
            <w:shd w:val="clear" w:color="auto" w:fill="auto"/>
            <w:noWrap/>
            <w:vAlign w:val="center"/>
            <w:hideMark/>
          </w:tcPr>
          <w:p w14:paraId="6E47A69B" w14:textId="77A2A7EF" w:rsidR="009C201A" w:rsidRPr="00351BEF" w:rsidRDefault="009C201A" w:rsidP="00F07FD7">
            <w:pPr>
              <w:spacing w:after="0" w:line="240" w:lineRule="auto"/>
              <w:jc w:val="center"/>
              <w:rPr>
                <w:sz w:val="20"/>
                <w:szCs w:val="20"/>
              </w:rPr>
            </w:pPr>
            <w:r>
              <w:t>-</w:t>
            </w:r>
          </w:p>
        </w:tc>
        <w:tc>
          <w:tcPr>
            <w:tcW w:w="288" w:type="pct"/>
            <w:shd w:val="clear" w:color="auto" w:fill="auto"/>
            <w:noWrap/>
            <w:vAlign w:val="center"/>
            <w:hideMark/>
          </w:tcPr>
          <w:p w14:paraId="4DCF89EF" w14:textId="56433C23" w:rsidR="009C201A" w:rsidRPr="00351BEF" w:rsidRDefault="009C201A" w:rsidP="00F07FD7">
            <w:pPr>
              <w:spacing w:after="0" w:line="240" w:lineRule="auto"/>
              <w:jc w:val="center"/>
              <w:rPr>
                <w:sz w:val="20"/>
                <w:szCs w:val="20"/>
              </w:rPr>
            </w:pPr>
            <w:r>
              <w:t>-</w:t>
            </w:r>
          </w:p>
        </w:tc>
      </w:tr>
    </w:tbl>
    <w:p w14:paraId="11D8409D" w14:textId="30337E8F" w:rsidR="00351BEF" w:rsidRDefault="00351BEF" w:rsidP="008B3C85">
      <w:pPr>
        <w:spacing w:after="0" w:line="240" w:lineRule="auto"/>
      </w:pPr>
      <w:r>
        <w:br w:type="page"/>
      </w:r>
    </w:p>
    <w:p w14:paraId="428AFE47" w14:textId="77777777" w:rsidR="00351BEF" w:rsidRPr="00350ED8" w:rsidRDefault="00351BEF" w:rsidP="00043055">
      <w:pPr>
        <w:sectPr w:rsidR="00351BEF" w:rsidRPr="00350ED8" w:rsidSect="00A8421F">
          <w:pgSz w:w="16838" w:h="11906" w:orient="landscape"/>
          <w:pgMar w:top="1440" w:right="1440" w:bottom="1440" w:left="1440" w:header="708" w:footer="708" w:gutter="0"/>
          <w:cols w:space="708"/>
          <w:docGrid w:linePitch="360"/>
        </w:sectPr>
      </w:pPr>
    </w:p>
    <w:p w14:paraId="7433E7FB" w14:textId="65F6C205" w:rsidR="00FC7541" w:rsidRPr="005967FC" w:rsidRDefault="00FC7541" w:rsidP="00043055"/>
    <w:p w14:paraId="46DAB8FD" w14:textId="6BDC945F" w:rsidR="00E3791F" w:rsidRDefault="00EE2599" w:rsidP="00043055">
      <w:r>
        <w:rPr>
          <w:noProof/>
          <w:lang w:eastAsia="en-AU"/>
        </w:rPr>
        <w:drawing>
          <wp:inline distT="0" distB="0" distL="0" distR="0" wp14:anchorId="0834FD6C" wp14:editId="5D5DEB6A">
            <wp:extent cx="5664200" cy="351900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vember 2017.pn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668698" cy="3521803"/>
                    </a:xfrm>
                    <a:prstGeom prst="rect">
                      <a:avLst/>
                    </a:prstGeom>
                    <a:ln>
                      <a:noFill/>
                    </a:ln>
                    <a:extLst>
                      <a:ext uri="{53640926-AAD7-44D8-BBD7-CCE9431645EC}">
                        <a14:shadowObscured xmlns:a14="http://schemas.microsoft.com/office/drawing/2010/main"/>
                      </a:ext>
                    </a:extLst>
                  </pic:spPr>
                </pic:pic>
              </a:graphicData>
            </a:graphic>
          </wp:inline>
        </w:drawing>
      </w:r>
    </w:p>
    <w:p w14:paraId="6C01A52F" w14:textId="4135D737" w:rsidR="00E3791F" w:rsidRDefault="00983FEA" w:rsidP="00DC63F7">
      <w:pPr>
        <w:pStyle w:val="Caption"/>
      </w:pPr>
      <w:r w:rsidRPr="00200DAF">
        <w:t xml:space="preserve">Nonmetric Multidimensional Scaling (MDS) ordination of zooplankton community structure across </w:t>
      </w:r>
      <w:r>
        <w:t xml:space="preserve">all mid Murray and lower Murray </w:t>
      </w:r>
      <w:r w:rsidRPr="00200DAF">
        <w:t>sites</w:t>
      </w:r>
      <w:r>
        <w:t xml:space="preserve"> during</w:t>
      </w:r>
      <w:r w:rsidRPr="00200DAF">
        <w:t xml:space="preserve"> </w:t>
      </w:r>
      <w:r>
        <w:t>November 2017. Correlation = 0.4.</w:t>
      </w:r>
    </w:p>
    <w:p w14:paraId="068DCA9D" w14:textId="77777777" w:rsidR="00E3791F" w:rsidRDefault="00E3791F" w:rsidP="00043055"/>
    <w:p w14:paraId="55D2C4C1" w14:textId="77777777" w:rsidR="00E3791F" w:rsidRDefault="00E3791F" w:rsidP="00043055">
      <w:r>
        <w:rPr>
          <w:noProof/>
          <w:lang w:eastAsia="en-AU"/>
        </w:rPr>
        <w:drawing>
          <wp:inline distT="0" distB="0" distL="0" distR="0" wp14:anchorId="2ABAC619" wp14:editId="5619A2A3">
            <wp:extent cx="5651500" cy="31251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b 2018.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696602" cy="3150093"/>
                    </a:xfrm>
                    <a:prstGeom prst="rect">
                      <a:avLst/>
                    </a:prstGeom>
                    <a:ln>
                      <a:noFill/>
                    </a:ln>
                    <a:extLst>
                      <a:ext uri="{53640926-AAD7-44D8-BBD7-CCE9431645EC}">
                        <a14:shadowObscured xmlns:a14="http://schemas.microsoft.com/office/drawing/2010/main"/>
                      </a:ext>
                    </a:extLst>
                  </pic:spPr>
                </pic:pic>
              </a:graphicData>
            </a:graphic>
          </wp:inline>
        </w:drawing>
      </w:r>
    </w:p>
    <w:p w14:paraId="3A4C5C40" w14:textId="65F474A8" w:rsidR="00983FEA" w:rsidRDefault="00983FEA" w:rsidP="00DC63F7">
      <w:pPr>
        <w:pStyle w:val="Caption"/>
      </w:pPr>
      <w:r w:rsidRPr="00200DAF">
        <w:t xml:space="preserve">Nonmetric Multidimensional Scaling (MDS) ordination of zooplankton community structure across </w:t>
      </w:r>
      <w:r>
        <w:t xml:space="preserve">all mid Murray and lower Murray </w:t>
      </w:r>
      <w:r w:rsidRPr="00200DAF">
        <w:t>sites</w:t>
      </w:r>
      <w:r>
        <w:t xml:space="preserve"> during</w:t>
      </w:r>
      <w:r w:rsidRPr="00200DAF">
        <w:t xml:space="preserve"> </w:t>
      </w:r>
      <w:r>
        <w:t>February 2018</w:t>
      </w:r>
      <w:r w:rsidR="0010188D">
        <w:t xml:space="preserve">. </w:t>
      </w:r>
      <w:r>
        <w:t>Correlation = 0.4.</w:t>
      </w:r>
    </w:p>
    <w:p w14:paraId="6E2C4C36" w14:textId="77777777" w:rsidR="000C4F3F" w:rsidRPr="000C4F3F" w:rsidRDefault="000C4F3F" w:rsidP="00043055">
      <w:pPr>
        <w:sectPr w:rsidR="000C4F3F" w:rsidRPr="000C4F3F" w:rsidSect="0010188D">
          <w:pgSz w:w="11906" w:h="16838"/>
          <w:pgMar w:top="1440" w:right="1440" w:bottom="1440" w:left="1440" w:header="708" w:footer="708" w:gutter="0"/>
          <w:cols w:space="708"/>
          <w:docGrid w:linePitch="360"/>
        </w:sectPr>
      </w:pPr>
    </w:p>
    <w:p w14:paraId="67F63FE5" w14:textId="2DDE0AAD" w:rsidR="00D460AB" w:rsidRPr="00055425" w:rsidRDefault="00454D18" w:rsidP="00043055">
      <w:r w:rsidRPr="00055425">
        <w:t xml:space="preserve">Objective </w:t>
      </w:r>
      <w:r w:rsidR="00CB34A5" w:rsidRPr="00055425">
        <w:t>2</w:t>
      </w:r>
      <w:r w:rsidRPr="00055425">
        <w:t xml:space="preserve"> – </w:t>
      </w:r>
      <w:r w:rsidR="00CB34A5" w:rsidRPr="00055425">
        <w:t>Hattah Lakes</w:t>
      </w:r>
    </w:p>
    <w:p w14:paraId="43DFA003" w14:textId="00207453" w:rsidR="00B03422" w:rsidRPr="00B03422" w:rsidRDefault="00504A90" w:rsidP="00DC63F7">
      <w:pPr>
        <w:pStyle w:val="Caption"/>
      </w:pPr>
      <w:r w:rsidRPr="009142F1">
        <w:t xml:space="preserve">Water quality at </w:t>
      </w:r>
      <w:r>
        <w:t>Hattah Lakes sites in October,</w:t>
      </w:r>
      <w:r w:rsidRPr="009142F1">
        <w:t xml:space="preserve"> November</w:t>
      </w:r>
      <w:r>
        <w:t xml:space="preserve"> and December 2017</w:t>
      </w:r>
      <w:r w:rsidR="00DA7119">
        <w:t xml:space="preserve">. </w:t>
      </w:r>
      <w:r>
        <w:t>DO = dissolved oxygen, cond = conductivity, turb = turbidity and temp = temperature</w:t>
      </w:r>
      <w:r w:rsidR="00B03422">
        <w:t>.</w:t>
      </w:r>
    </w:p>
    <w:tbl>
      <w:tblPr>
        <w:tblStyle w:val="GridTable1Light"/>
        <w:tblW w:w="0" w:type="auto"/>
        <w:jc w:val="center"/>
        <w:tblLook w:val="04A0" w:firstRow="1" w:lastRow="0" w:firstColumn="1" w:lastColumn="0" w:noHBand="0" w:noVBand="1"/>
      </w:tblPr>
      <w:tblGrid>
        <w:gridCol w:w="1080"/>
        <w:gridCol w:w="1851"/>
        <w:gridCol w:w="623"/>
        <w:gridCol w:w="687"/>
        <w:gridCol w:w="495"/>
        <w:gridCol w:w="640"/>
        <w:gridCol w:w="733"/>
        <w:gridCol w:w="1399"/>
      </w:tblGrid>
      <w:tr w:rsidR="00326A49" w:rsidRPr="003C069D" w14:paraId="3C5078D3" w14:textId="77777777" w:rsidTr="003C069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AF5647" w14:textId="77777777" w:rsidR="00326A49" w:rsidRPr="003C069D" w:rsidRDefault="00326A49" w:rsidP="00F07FD7">
            <w:pPr>
              <w:spacing w:after="0" w:line="240" w:lineRule="auto"/>
              <w:rPr>
                <w:lang w:eastAsia="en-AU"/>
              </w:rPr>
            </w:pPr>
          </w:p>
        </w:tc>
        <w:tc>
          <w:tcPr>
            <w:tcW w:w="0" w:type="auto"/>
            <w:noWrap/>
            <w:hideMark/>
          </w:tcPr>
          <w:p w14:paraId="618D9079" w14:textId="77777777" w:rsidR="00326A49" w:rsidRPr="003C069D" w:rsidRDefault="00326A49" w:rsidP="00F07FD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p>
        </w:tc>
        <w:tc>
          <w:tcPr>
            <w:tcW w:w="0" w:type="auto"/>
            <w:noWrap/>
            <w:hideMark/>
          </w:tcPr>
          <w:p w14:paraId="0EEC5205" w14:textId="302DC375" w:rsidR="00326A49" w:rsidRPr="003C069D" w:rsidRDefault="00504A90" w:rsidP="00F07FD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3C069D">
              <w:rPr>
                <w:lang w:eastAsia="en-AU"/>
              </w:rPr>
              <w:t>DO</w:t>
            </w:r>
          </w:p>
        </w:tc>
        <w:tc>
          <w:tcPr>
            <w:tcW w:w="0" w:type="auto"/>
            <w:noWrap/>
            <w:hideMark/>
          </w:tcPr>
          <w:p w14:paraId="1B134384" w14:textId="66B02110" w:rsidR="00326A49" w:rsidRPr="003C069D" w:rsidRDefault="00326A49" w:rsidP="00F07FD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3C069D">
              <w:rPr>
                <w:lang w:eastAsia="en-AU"/>
              </w:rPr>
              <w:t>Cond</w:t>
            </w:r>
          </w:p>
        </w:tc>
        <w:tc>
          <w:tcPr>
            <w:tcW w:w="0" w:type="auto"/>
            <w:noWrap/>
            <w:hideMark/>
          </w:tcPr>
          <w:p w14:paraId="4D11CD2F" w14:textId="77777777" w:rsidR="00326A49" w:rsidRPr="003C069D" w:rsidRDefault="00326A49" w:rsidP="00F07FD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3C069D">
              <w:rPr>
                <w:lang w:eastAsia="en-AU"/>
              </w:rPr>
              <w:t>pH</w:t>
            </w:r>
          </w:p>
        </w:tc>
        <w:tc>
          <w:tcPr>
            <w:tcW w:w="0" w:type="auto"/>
            <w:noWrap/>
            <w:hideMark/>
          </w:tcPr>
          <w:p w14:paraId="3EF960B0" w14:textId="0DF1608C" w:rsidR="00326A49" w:rsidRPr="003C069D" w:rsidRDefault="00326A49" w:rsidP="00F07FD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3C069D">
              <w:rPr>
                <w:lang w:eastAsia="en-AU"/>
              </w:rPr>
              <w:t>Turb</w:t>
            </w:r>
          </w:p>
        </w:tc>
        <w:tc>
          <w:tcPr>
            <w:tcW w:w="0" w:type="auto"/>
            <w:noWrap/>
            <w:hideMark/>
          </w:tcPr>
          <w:p w14:paraId="7FFF06E4" w14:textId="00118666" w:rsidR="00326A49" w:rsidRPr="003C069D" w:rsidRDefault="00326A49" w:rsidP="00F07FD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3C069D">
              <w:rPr>
                <w:lang w:eastAsia="en-AU"/>
              </w:rPr>
              <w:t>Temp</w:t>
            </w:r>
          </w:p>
        </w:tc>
        <w:tc>
          <w:tcPr>
            <w:tcW w:w="0" w:type="auto"/>
            <w:noWrap/>
            <w:hideMark/>
          </w:tcPr>
          <w:p w14:paraId="75B8598D" w14:textId="77777777" w:rsidR="00326A49" w:rsidRPr="003C069D" w:rsidRDefault="00326A49" w:rsidP="00F07FD7">
            <w:pPr>
              <w:spacing w:after="0" w:line="240" w:lineRule="auto"/>
              <w:cnfStyle w:val="100000000000" w:firstRow="1" w:lastRow="0" w:firstColumn="0" w:lastColumn="0" w:oddVBand="0" w:evenVBand="0" w:oddHBand="0" w:evenHBand="0" w:firstRowFirstColumn="0" w:firstRowLastColumn="0" w:lastRowFirstColumn="0" w:lastRowLastColumn="0"/>
              <w:rPr>
                <w:lang w:eastAsia="en-AU"/>
              </w:rPr>
            </w:pPr>
            <w:r w:rsidRPr="003C069D">
              <w:rPr>
                <w:lang w:eastAsia="en-AU"/>
              </w:rPr>
              <w:t>Secchi Depth</w:t>
            </w:r>
          </w:p>
        </w:tc>
      </w:tr>
      <w:tr w:rsidR="00326A49" w:rsidRPr="003C069D" w14:paraId="2C6983F5"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380134" w14:textId="77777777" w:rsidR="00326A49" w:rsidRPr="003C069D" w:rsidRDefault="00326A49" w:rsidP="00F07FD7">
            <w:pPr>
              <w:spacing w:after="0" w:line="240" w:lineRule="auto"/>
              <w:rPr>
                <w:lang w:eastAsia="en-AU"/>
              </w:rPr>
            </w:pPr>
          </w:p>
        </w:tc>
        <w:tc>
          <w:tcPr>
            <w:tcW w:w="0" w:type="auto"/>
            <w:noWrap/>
            <w:hideMark/>
          </w:tcPr>
          <w:p w14:paraId="5D931DD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p>
        </w:tc>
        <w:tc>
          <w:tcPr>
            <w:tcW w:w="0" w:type="auto"/>
            <w:noWrap/>
            <w:hideMark/>
          </w:tcPr>
          <w:p w14:paraId="6FEC244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ppm</w:t>
            </w:r>
          </w:p>
        </w:tc>
        <w:tc>
          <w:tcPr>
            <w:tcW w:w="0" w:type="auto"/>
            <w:noWrap/>
            <w:hideMark/>
          </w:tcPr>
          <w:p w14:paraId="5137D470" w14:textId="0D6ECA21" w:rsidR="00326A49" w:rsidRPr="003C069D" w:rsidRDefault="00075F30"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Pr>
                <w:lang w:eastAsia="en-AU"/>
              </w:rPr>
              <w:t>µ</w:t>
            </w:r>
            <w:r w:rsidR="00326A49" w:rsidRPr="003C069D">
              <w:rPr>
                <w:lang w:eastAsia="en-AU"/>
              </w:rPr>
              <w:t>S</w:t>
            </w:r>
          </w:p>
        </w:tc>
        <w:tc>
          <w:tcPr>
            <w:tcW w:w="0" w:type="auto"/>
            <w:noWrap/>
            <w:hideMark/>
          </w:tcPr>
          <w:p w14:paraId="65DDAC3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w:t>
            </w:r>
          </w:p>
        </w:tc>
        <w:tc>
          <w:tcPr>
            <w:tcW w:w="0" w:type="auto"/>
            <w:noWrap/>
            <w:hideMark/>
          </w:tcPr>
          <w:p w14:paraId="0424D0E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NTU</w:t>
            </w:r>
          </w:p>
        </w:tc>
        <w:tc>
          <w:tcPr>
            <w:tcW w:w="0" w:type="auto"/>
            <w:noWrap/>
            <w:hideMark/>
          </w:tcPr>
          <w:p w14:paraId="136E679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°C</w:t>
            </w:r>
          </w:p>
        </w:tc>
        <w:tc>
          <w:tcPr>
            <w:tcW w:w="0" w:type="auto"/>
            <w:noWrap/>
            <w:hideMark/>
          </w:tcPr>
          <w:p w14:paraId="0D87C3A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mm</w:t>
            </w:r>
          </w:p>
        </w:tc>
      </w:tr>
      <w:tr w:rsidR="00326A49" w:rsidRPr="003C069D" w14:paraId="40AB388D"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F820DF" w14:textId="38E3E28F" w:rsidR="00326A49" w:rsidRPr="003C069D" w:rsidRDefault="00326A49" w:rsidP="00F07FD7">
            <w:pPr>
              <w:spacing w:after="0" w:line="240" w:lineRule="auto"/>
              <w:rPr>
                <w:lang w:eastAsia="en-AU"/>
              </w:rPr>
            </w:pPr>
            <w:r w:rsidRPr="003C069D">
              <w:rPr>
                <w:lang w:eastAsia="en-AU"/>
              </w:rPr>
              <w:t>Oct 2017</w:t>
            </w:r>
          </w:p>
        </w:tc>
        <w:tc>
          <w:tcPr>
            <w:tcW w:w="0" w:type="auto"/>
            <w:noWrap/>
            <w:hideMark/>
          </w:tcPr>
          <w:p w14:paraId="5812072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Happy Valley</w:t>
            </w:r>
          </w:p>
        </w:tc>
        <w:tc>
          <w:tcPr>
            <w:tcW w:w="0" w:type="auto"/>
            <w:noWrap/>
            <w:hideMark/>
          </w:tcPr>
          <w:p w14:paraId="46A9D5A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7.7</w:t>
            </w:r>
          </w:p>
        </w:tc>
        <w:tc>
          <w:tcPr>
            <w:tcW w:w="0" w:type="auto"/>
            <w:noWrap/>
            <w:hideMark/>
          </w:tcPr>
          <w:p w14:paraId="7C759FF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98</w:t>
            </w:r>
          </w:p>
        </w:tc>
        <w:tc>
          <w:tcPr>
            <w:tcW w:w="0" w:type="auto"/>
            <w:noWrap/>
            <w:hideMark/>
          </w:tcPr>
          <w:p w14:paraId="478680B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6.7</w:t>
            </w:r>
          </w:p>
        </w:tc>
        <w:tc>
          <w:tcPr>
            <w:tcW w:w="0" w:type="auto"/>
            <w:noWrap/>
            <w:hideMark/>
          </w:tcPr>
          <w:p w14:paraId="0E0529D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33.9</w:t>
            </w:r>
          </w:p>
        </w:tc>
        <w:tc>
          <w:tcPr>
            <w:tcW w:w="0" w:type="auto"/>
            <w:noWrap/>
            <w:hideMark/>
          </w:tcPr>
          <w:p w14:paraId="77225DB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22.2</w:t>
            </w:r>
          </w:p>
        </w:tc>
        <w:tc>
          <w:tcPr>
            <w:tcW w:w="0" w:type="auto"/>
            <w:noWrap/>
            <w:hideMark/>
          </w:tcPr>
          <w:p w14:paraId="7C721C0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410</w:t>
            </w:r>
          </w:p>
        </w:tc>
      </w:tr>
      <w:tr w:rsidR="00326A49" w:rsidRPr="003C069D" w14:paraId="6F5E79B1"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3A54F9E" w14:textId="77777777" w:rsidR="00326A49" w:rsidRPr="003C069D" w:rsidRDefault="00326A49" w:rsidP="00F07FD7">
            <w:pPr>
              <w:spacing w:after="0" w:line="240" w:lineRule="auto"/>
              <w:rPr>
                <w:lang w:eastAsia="en-AU"/>
              </w:rPr>
            </w:pPr>
          </w:p>
        </w:tc>
        <w:tc>
          <w:tcPr>
            <w:tcW w:w="0" w:type="auto"/>
            <w:noWrap/>
            <w:hideMark/>
          </w:tcPr>
          <w:p w14:paraId="77EC246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Wemen</w:t>
            </w:r>
          </w:p>
        </w:tc>
        <w:tc>
          <w:tcPr>
            <w:tcW w:w="0" w:type="auto"/>
            <w:noWrap/>
            <w:hideMark/>
          </w:tcPr>
          <w:p w14:paraId="393E8D7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8.9</w:t>
            </w:r>
          </w:p>
        </w:tc>
        <w:tc>
          <w:tcPr>
            <w:tcW w:w="0" w:type="auto"/>
            <w:noWrap/>
            <w:hideMark/>
          </w:tcPr>
          <w:p w14:paraId="2FC5F1A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99</w:t>
            </w:r>
          </w:p>
        </w:tc>
        <w:tc>
          <w:tcPr>
            <w:tcW w:w="0" w:type="auto"/>
            <w:noWrap/>
            <w:hideMark/>
          </w:tcPr>
          <w:p w14:paraId="57D4BBA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6.4</w:t>
            </w:r>
          </w:p>
        </w:tc>
        <w:tc>
          <w:tcPr>
            <w:tcW w:w="0" w:type="auto"/>
            <w:noWrap/>
            <w:hideMark/>
          </w:tcPr>
          <w:p w14:paraId="172FFF0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35.0</w:t>
            </w:r>
          </w:p>
        </w:tc>
        <w:tc>
          <w:tcPr>
            <w:tcW w:w="0" w:type="auto"/>
            <w:noWrap/>
            <w:hideMark/>
          </w:tcPr>
          <w:p w14:paraId="2756EDE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21.0</w:t>
            </w:r>
          </w:p>
        </w:tc>
        <w:tc>
          <w:tcPr>
            <w:tcW w:w="0" w:type="auto"/>
            <w:noWrap/>
            <w:hideMark/>
          </w:tcPr>
          <w:p w14:paraId="4CF1B2A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430</w:t>
            </w:r>
          </w:p>
        </w:tc>
      </w:tr>
      <w:tr w:rsidR="00326A49" w:rsidRPr="003C069D" w14:paraId="3349A903"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6F65C7" w14:textId="77777777" w:rsidR="00326A49" w:rsidRPr="003C069D" w:rsidRDefault="00326A49" w:rsidP="00F07FD7">
            <w:pPr>
              <w:spacing w:after="0" w:line="240" w:lineRule="auto"/>
              <w:rPr>
                <w:lang w:eastAsia="en-AU"/>
              </w:rPr>
            </w:pPr>
          </w:p>
        </w:tc>
        <w:tc>
          <w:tcPr>
            <w:tcW w:w="0" w:type="auto"/>
            <w:noWrap/>
            <w:hideMark/>
          </w:tcPr>
          <w:p w14:paraId="4AA03B1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Jinkers Bend</w:t>
            </w:r>
          </w:p>
        </w:tc>
        <w:tc>
          <w:tcPr>
            <w:tcW w:w="0" w:type="auto"/>
            <w:noWrap/>
            <w:hideMark/>
          </w:tcPr>
          <w:p w14:paraId="0008ADB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8.7</w:t>
            </w:r>
          </w:p>
        </w:tc>
        <w:tc>
          <w:tcPr>
            <w:tcW w:w="0" w:type="auto"/>
            <w:noWrap/>
            <w:hideMark/>
          </w:tcPr>
          <w:p w14:paraId="67FDFC3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102</w:t>
            </w:r>
          </w:p>
        </w:tc>
        <w:tc>
          <w:tcPr>
            <w:tcW w:w="0" w:type="auto"/>
            <w:noWrap/>
            <w:hideMark/>
          </w:tcPr>
          <w:p w14:paraId="15C1613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6.5</w:t>
            </w:r>
          </w:p>
        </w:tc>
        <w:tc>
          <w:tcPr>
            <w:tcW w:w="0" w:type="auto"/>
            <w:noWrap/>
            <w:hideMark/>
          </w:tcPr>
          <w:p w14:paraId="36BB219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38.0</w:t>
            </w:r>
          </w:p>
        </w:tc>
        <w:tc>
          <w:tcPr>
            <w:tcW w:w="0" w:type="auto"/>
            <w:noWrap/>
            <w:hideMark/>
          </w:tcPr>
          <w:p w14:paraId="4403A66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22.6</w:t>
            </w:r>
          </w:p>
        </w:tc>
        <w:tc>
          <w:tcPr>
            <w:tcW w:w="0" w:type="auto"/>
            <w:noWrap/>
            <w:hideMark/>
          </w:tcPr>
          <w:p w14:paraId="5B14428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450</w:t>
            </w:r>
          </w:p>
        </w:tc>
      </w:tr>
      <w:tr w:rsidR="00326A49" w:rsidRPr="003C069D" w14:paraId="59F4C6F2"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E59BC0" w14:textId="77777777" w:rsidR="00326A49" w:rsidRPr="003C069D" w:rsidRDefault="00326A49" w:rsidP="00F07FD7">
            <w:pPr>
              <w:spacing w:after="0" w:line="240" w:lineRule="auto"/>
              <w:rPr>
                <w:lang w:eastAsia="en-AU"/>
              </w:rPr>
            </w:pPr>
          </w:p>
        </w:tc>
        <w:tc>
          <w:tcPr>
            <w:tcW w:w="0" w:type="auto"/>
            <w:noWrap/>
            <w:hideMark/>
          </w:tcPr>
          <w:p w14:paraId="2294EF6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Sextons Bend</w:t>
            </w:r>
          </w:p>
        </w:tc>
        <w:tc>
          <w:tcPr>
            <w:tcW w:w="0" w:type="auto"/>
            <w:noWrap/>
            <w:hideMark/>
          </w:tcPr>
          <w:p w14:paraId="46B1871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8.5</w:t>
            </w:r>
          </w:p>
        </w:tc>
        <w:tc>
          <w:tcPr>
            <w:tcW w:w="0" w:type="auto"/>
            <w:noWrap/>
            <w:hideMark/>
          </w:tcPr>
          <w:p w14:paraId="2398E93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103</w:t>
            </w:r>
          </w:p>
        </w:tc>
        <w:tc>
          <w:tcPr>
            <w:tcW w:w="0" w:type="auto"/>
            <w:noWrap/>
            <w:hideMark/>
          </w:tcPr>
          <w:p w14:paraId="3C384EC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6.8</w:t>
            </w:r>
          </w:p>
        </w:tc>
        <w:tc>
          <w:tcPr>
            <w:tcW w:w="0" w:type="auto"/>
            <w:noWrap/>
            <w:hideMark/>
          </w:tcPr>
          <w:p w14:paraId="57331A0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37.3</w:t>
            </w:r>
          </w:p>
        </w:tc>
        <w:tc>
          <w:tcPr>
            <w:tcW w:w="0" w:type="auto"/>
            <w:noWrap/>
            <w:hideMark/>
          </w:tcPr>
          <w:p w14:paraId="5E7A9AC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23.3</w:t>
            </w:r>
          </w:p>
        </w:tc>
        <w:tc>
          <w:tcPr>
            <w:tcW w:w="0" w:type="auto"/>
            <w:noWrap/>
            <w:hideMark/>
          </w:tcPr>
          <w:p w14:paraId="209046B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430</w:t>
            </w:r>
          </w:p>
        </w:tc>
      </w:tr>
      <w:tr w:rsidR="00326A49" w:rsidRPr="003C069D" w14:paraId="7D2BAEB0"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E81192B" w14:textId="77777777" w:rsidR="00326A49" w:rsidRPr="003C069D" w:rsidRDefault="00326A49" w:rsidP="00F07FD7">
            <w:pPr>
              <w:spacing w:after="0" w:line="240" w:lineRule="auto"/>
              <w:rPr>
                <w:lang w:eastAsia="en-AU"/>
              </w:rPr>
            </w:pPr>
          </w:p>
        </w:tc>
        <w:tc>
          <w:tcPr>
            <w:tcW w:w="0" w:type="auto"/>
            <w:noWrap/>
            <w:hideMark/>
          </w:tcPr>
          <w:p w14:paraId="59AF45A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Mulberry Bend</w:t>
            </w:r>
          </w:p>
        </w:tc>
        <w:tc>
          <w:tcPr>
            <w:tcW w:w="0" w:type="auto"/>
            <w:noWrap/>
            <w:hideMark/>
          </w:tcPr>
          <w:p w14:paraId="340F4ED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8.0</w:t>
            </w:r>
          </w:p>
        </w:tc>
        <w:tc>
          <w:tcPr>
            <w:tcW w:w="0" w:type="auto"/>
            <w:noWrap/>
            <w:hideMark/>
          </w:tcPr>
          <w:p w14:paraId="4A5052A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105</w:t>
            </w:r>
          </w:p>
        </w:tc>
        <w:tc>
          <w:tcPr>
            <w:tcW w:w="0" w:type="auto"/>
            <w:noWrap/>
            <w:hideMark/>
          </w:tcPr>
          <w:p w14:paraId="0680255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6.6</w:t>
            </w:r>
          </w:p>
        </w:tc>
        <w:tc>
          <w:tcPr>
            <w:tcW w:w="0" w:type="auto"/>
            <w:noWrap/>
            <w:hideMark/>
          </w:tcPr>
          <w:p w14:paraId="7D245AE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39.3</w:t>
            </w:r>
          </w:p>
        </w:tc>
        <w:tc>
          <w:tcPr>
            <w:tcW w:w="0" w:type="auto"/>
            <w:noWrap/>
            <w:hideMark/>
          </w:tcPr>
          <w:p w14:paraId="76C159B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24.0</w:t>
            </w:r>
          </w:p>
        </w:tc>
        <w:tc>
          <w:tcPr>
            <w:tcW w:w="0" w:type="auto"/>
            <w:noWrap/>
            <w:hideMark/>
          </w:tcPr>
          <w:p w14:paraId="729C9C7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380</w:t>
            </w:r>
          </w:p>
        </w:tc>
      </w:tr>
      <w:tr w:rsidR="00326A49" w:rsidRPr="003C069D" w14:paraId="793E71BE"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D982F6" w14:textId="77777777" w:rsidR="00326A49" w:rsidRPr="003C069D" w:rsidRDefault="00326A49" w:rsidP="00F07FD7">
            <w:pPr>
              <w:spacing w:after="0" w:line="240" w:lineRule="auto"/>
              <w:rPr>
                <w:lang w:eastAsia="en-AU"/>
              </w:rPr>
            </w:pPr>
          </w:p>
        </w:tc>
        <w:tc>
          <w:tcPr>
            <w:tcW w:w="0" w:type="auto"/>
            <w:noWrap/>
            <w:hideMark/>
          </w:tcPr>
          <w:p w14:paraId="2681D5EF" w14:textId="0E711662" w:rsidR="00326A49" w:rsidRPr="003C069D" w:rsidRDefault="00DD4268"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Pr>
                <w:lang w:eastAsia="en-AU"/>
              </w:rPr>
              <w:t>Nangiloc</w:t>
            </w:r>
          </w:p>
        </w:tc>
        <w:tc>
          <w:tcPr>
            <w:tcW w:w="0" w:type="auto"/>
            <w:noWrap/>
            <w:hideMark/>
          </w:tcPr>
          <w:p w14:paraId="5DF8FF0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noWrap/>
            <w:hideMark/>
          </w:tcPr>
          <w:p w14:paraId="345B804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104</w:t>
            </w:r>
          </w:p>
        </w:tc>
        <w:tc>
          <w:tcPr>
            <w:tcW w:w="0" w:type="auto"/>
            <w:noWrap/>
            <w:hideMark/>
          </w:tcPr>
          <w:p w14:paraId="35554FD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6.8</w:t>
            </w:r>
          </w:p>
        </w:tc>
        <w:tc>
          <w:tcPr>
            <w:tcW w:w="0" w:type="auto"/>
            <w:noWrap/>
            <w:hideMark/>
          </w:tcPr>
          <w:p w14:paraId="24E453A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38.5</w:t>
            </w:r>
          </w:p>
        </w:tc>
        <w:tc>
          <w:tcPr>
            <w:tcW w:w="0" w:type="auto"/>
            <w:noWrap/>
            <w:hideMark/>
          </w:tcPr>
          <w:p w14:paraId="666A0D2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21.6</w:t>
            </w:r>
          </w:p>
        </w:tc>
        <w:tc>
          <w:tcPr>
            <w:tcW w:w="0" w:type="auto"/>
            <w:noWrap/>
            <w:hideMark/>
          </w:tcPr>
          <w:p w14:paraId="0D866E3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450</w:t>
            </w:r>
          </w:p>
        </w:tc>
      </w:tr>
      <w:tr w:rsidR="00326A49" w:rsidRPr="003C069D" w14:paraId="0A566F04"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9E7058" w14:textId="77777777" w:rsidR="00326A49" w:rsidRPr="003C069D" w:rsidRDefault="00326A49" w:rsidP="00F07FD7">
            <w:pPr>
              <w:spacing w:after="0" w:line="240" w:lineRule="auto"/>
              <w:rPr>
                <w:lang w:eastAsia="en-AU"/>
              </w:rPr>
            </w:pPr>
          </w:p>
        </w:tc>
        <w:tc>
          <w:tcPr>
            <w:tcW w:w="0" w:type="auto"/>
            <w:noWrap/>
            <w:hideMark/>
          </w:tcPr>
          <w:p w14:paraId="3848D69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Rudd Road</w:t>
            </w:r>
          </w:p>
        </w:tc>
        <w:tc>
          <w:tcPr>
            <w:tcW w:w="0" w:type="auto"/>
            <w:noWrap/>
            <w:hideMark/>
          </w:tcPr>
          <w:p w14:paraId="5D5CDA4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4E2EF94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111</w:t>
            </w:r>
          </w:p>
        </w:tc>
        <w:tc>
          <w:tcPr>
            <w:tcW w:w="0" w:type="auto"/>
            <w:noWrap/>
            <w:hideMark/>
          </w:tcPr>
          <w:p w14:paraId="7B1E4C6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6.8</w:t>
            </w:r>
          </w:p>
        </w:tc>
        <w:tc>
          <w:tcPr>
            <w:tcW w:w="0" w:type="auto"/>
            <w:noWrap/>
            <w:hideMark/>
          </w:tcPr>
          <w:p w14:paraId="5465A79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39.0</w:t>
            </w:r>
          </w:p>
        </w:tc>
        <w:tc>
          <w:tcPr>
            <w:tcW w:w="0" w:type="auto"/>
            <w:noWrap/>
            <w:hideMark/>
          </w:tcPr>
          <w:p w14:paraId="5ADB311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23.7</w:t>
            </w:r>
          </w:p>
        </w:tc>
        <w:tc>
          <w:tcPr>
            <w:tcW w:w="0" w:type="auto"/>
            <w:noWrap/>
            <w:hideMark/>
          </w:tcPr>
          <w:p w14:paraId="25F6DBA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430</w:t>
            </w:r>
          </w:p>
        </w:tc>
      </w:tr>
      <w:tr w:rsidR="00326A49" w:rsidRPr="003C069D" w14:paraId="77EAA460"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EDA6E6" w14:textId="77777777" w:rsidR="00326A49" w:rsidRPr="003C069D" w:rsidRDefault="00326A49" w:rsidP="00F07FD7">
            <w:pPr>
              <w:spacing w:after="0" w:line="240" w:lineRule="auto"/>
              <w:rPr>
                <w:lang w:eastAsia="en-AU"/>
              </w:rPr>
            </w:pPr>
          </w:p>
        </w:tc>
        <w:tc>
          <w:tcPr>
            <w:tcW w:w="0" w:type="auto"/>
            <w:noWrap/>
            <w:hideMark/>
          </w:tcPr>
          <w:p w14:paraId="2828931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Lambert Island</w:t>
            </w:r>
          </w:p>
        </w:tc>
        <w:tc>
          <w:tcPr>
            <w:tcW w:w="0" w:type="auto"/>
            <w:noWrap/>
            <w:hideMark/>
          </w:tcPr>
          <w:p w14:paraId="37A04C9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1BA66E1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113</w:t>
            </w:r>
          </w:p>
        </w:tc>
        <w:tc>
          <w:tcPr>
            <w:tcW w:w="0" w:type="auto"/>
            <w:noWrap/>
            <w:hideMark/>
          </w:tcPr>
          <w:p w14:paraId="5ADADF5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6.7</w:t>
            </w:r>
          </w:p>
        </w:tc>
        <w:tc>
          <w:tcPr>
            <w:tcW w:w="0" w:type="auto"/>
            <w:noWrap/>
            <w:hideMark/>
          </w:tcPr>
          <w:p w14:paraId="19B61AA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35.8</w:t>
            </w:r>
          </w:p>
        </w:tc>
        <w:tc>
          <w:tcPr>
            <w:tcW w:w="0" w:type="auto"/>
            <w:noWrap/>
            <w:hideMark/>
          </w:tcPr>
          <w:p w14:paraId="7A28D4D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23.2</w:t>
            </w:r>
          </w:p>
        </w:tc>
        <w:tc>
          <w:tcPr>
            <w:tcW w:w="0" w:type="auto"/>
            <w:noWrap/>
            <w:hideMark/>
          </w:tcPr>
          <w:p w14:paraId="0B7A8FC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450</w:t>
            </w:r>
          </w:p>
        </w:tc>
      </w:tr>
      <w:tr w:rsidR="00326A49" w:rsidRPr="003C069D" w14:paraId="1551C196"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B0E3F8" w14:textId="77777777" w:rsidR="00326A49" w:rsidRPr="003C069D" w:rsidRDefault="00326A49" w:rsidP="00F07FD7">
            <w:pPr>
              <w:spacing w:after="0" w:line="240" w:lineRule="auto"/>
              <w:rPr>
                <w:lang w:eastAsia="en-AU"/>
              </w:rPr>
            </w:pPr>
          </w:p>
        </w:tc>
        <w:tc>
          <w:tcPr>
            <w:tcW w:w="0" w:type="auto"/>
            <w:noWrap/>
            <w:hideMark/>
          </w:tcPr>
          <w:p w14:paraId="40268CE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Red Cliffs</w:t>
            </w:r>
          </w:p>
        </w:tc>
        <w:tc>
          <w:tcPr>
            <w:tcW w:w="0" w:type="auto"/>
            <w:noWrap/>
            <w:hideMark/>
          </w:tcPr>
          <w:p w14:paraId="21F8D58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7.9</w:t>
            </w:r>
          </w:p>
        </w:tc>
        <w:tc>
          <w:tcPr>
            <w:tcW w:w="0" w:type="auto"/>
            <w:noWrap/>
            <w:hideMark/>
          </w:tcPr>
          <w:p w14:paraId="6224AB2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127</w:t>
            </w:r>
          </w:p>
        </w:tc>
        <w:tc>
          <w:tcPr>
            <w:tcW w:w="0" w:type="auto"/>
            <w:noWrap/>
            <w:hideMark/>
          </w:tcPr>
          <w:p w14:paraId="33C6F4D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6.8</w:t>
            </w:r>
          </w:p>
        </w:tc>
        <w:tc>
          <w:tcPr>
            <w:tcW w:w="0" w:type="auto"/>
            <w:noWrap/>
            <w:hideMark/>
          </w:tcPr>
          <w:p w14:paraId="72AB0D9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34.0</w:t>
            </w:r>
          </w:p>
        </w:tc>
        <w:tc>
          <w:tcPr>
            <w:tcW w:w="0" w:type="auto"/>
            <w:noWrap/>
            <w:hideMark/>
          </w:tcPr>
          <w:p w14:paraId="2734D92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22.2</w:t>
            </w:r>
          </w:p>
        </w:tc>
        <w:tc>
          <w:tcPr>
            <w:tcW w:w="0" w:type="auto"/>
            <w:noWrap/>
            <w:hideMark/>
          </w:tcPr>
          <w:p w14:paraId="317CA1A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450</w:t>
            </w:r>
          </w:p>
        </w:tc>
      </w:tr>
      <w:tr w:rsidR="00326A49" w:rsidRPr="003C069D" w14:paraId="29C602C4"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7C4306" w14:textId="77777777" w:rsidR="00326A49" w:rsidRPr="003C069D" w:rsidRDefault="00326A49" w:rsidP="00F07FD7">
            <w:pPr>
              <w:spacing w:after="0" w:line="240" w:lineRule="auto"/>
              <w:rPr>
                <w:lang w:eastAsia="en-AU"/>
              </w:rPr>
            </w:pPr>
          </w:p>
        </w:tc>
        <w:tc>
          <w:tcPr>
            <w:tcW w:w="0" w:type="auto"/>
            <w:noWrap/>
            <w:hideMark/>
          </w:tcPr>
          <w:p w14:paraId="46242B7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Ski Club</w:t>
            </w:r>
          </w:p>
        </w:tc>
        <w:tc>
          <w:tcPr>
            <w:tcW w:w="0" w:type="auto"/>
            <w:noWrap/>
            <w:hideMark/>
          </w:tcPr>
          <w:p w14:paraId="74A4A92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6.8</w:t>
            </w:r>
          </w:p>
        </w:tc>
        <w:tc>
          <w:tcPr>
            <w:tcW w:w="0" w:type="auto"/>
            <w:noWrap/>
            <w:hideMark/>
          </w:tcPr>
          <w:p w14:paraId="6BFB3CF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128</w:t>
            </w:r>
          </w:p>
        </w:tc>
        <w:tc>
          <w:tcPr>
            <w:tcW w:w="0" w:type="auto"/>
            <w:noWrap/>
            <w:hideMark/>
          </w:tcPr>
          <w:p w14:paraId="205E1E3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6.5</w:t>
            </w:r>
          </w:p>
        </w:tc>
        <w:tc>
          <w:tcPr>
            <w:tcW w:w="0" w:type="auto"/>
            <w:noWrap/>
            <w:hideMark/>
          </w:tcPr>
          <w:p w14:paraId="55B9885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33.8</w:t>
            </w:r>
          </w:p>
        </w:tc>
        <w:tc>
          <w:tcPr>
            <w:tcW w:w="0" w:type="auto"/>
            <w:noWrap/>
            <w:hideMark/>
          </w:tcPr>
          <w:p w14:paraId="49AFFDB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23.0</w:t>
            </w:r>
          </w:p>
        </w:tc>
        <w:tc>
          <w:tcPr>
            <w:tcW w:w="0" w:type="auto"/>
            <w:noWrap/>
            <w:hideMark/>
          </w:tcPr>
          <w:p w14:paraId="7FA64C3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400</w:t>
            </w:r>
          </w:p>
        </w:tc>
      </w:tr>
      <w:tr w:rsidR="00326A49" w:rsidRPr="003C069D" w14:paraId="5E91182C"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4E28F" w14:textId="77777777" w:rsidR="00326A49" w:rsidRPr="003C069D" w:rsidRDefault="00326A49" w:rsidP="00F07FD7">
            <w:pPr>
              <w:spacing w:after="0" w:line="240" w:lineRule="auto"/>
              <w:rPr>
                <w:lang w:eastAsia="en-AU"/>
              </w:rPr>
            </w:pPr>
          </w:p>
        </w:tc>
        <w:tc>
          <w:tcPr>
            <w:tcW w:w="0" w:type="auto"/>
            <w:noWrap/>
            <w:hideMark/>
          </w:tcPr>
          <w:p w14:paraId="35545B1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Abbotsford Bridge</w:t>
            </w:r>
          </w:p>
        </w:tc>
        <w:tc>
          <w:tcPr>
            <w:tcW w:w="0" w:type="auto"/>
            <w:noWrap/>
            <w:hideMark/>
          </w:tcPr>
          <w:p w14:paraId="00387F9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7.1</w:t>
            </w:r>
          </w:p>
        </w:tc>
        <w:tc>
          <w:tcPr>
            <w:tcW w:w="0" w:type="auto"/>
            <w:noWrap/>
            <w:hideMark/>
          </w:tcPr>
          <w:p w14:paraId="1282A63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140</w:t>
            </w:r>
          </w:p>
        </w:tc>
        <w:tc>
          <w:tcPr>
            <w:tcW w:w="0" w:type="auto"/>
            <w:noWrap/>
            <w:hideMark/>
          </w:tcPr>
          <w:p w14:paraId="392F128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6.5</w:t>
            </w:r>
          </w:p>
        </w:tc>
        <w:tc>
          <w:tcPr>
            <w:tcW w:w="0" w:type="auto"/>
            <w:noWrap/>
            <w:hideMark/>
          </w:tcPr>
          <w:p w14:paraId="5DE5992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39.8</w:t>
            </w:r>
          </w:p>
        </w:tc>
        <w:tc>
          <w:tcPr>
            <w:tcW w:w="0" w:type="auto"/>
            <w:noWrap/>
            <w:hideMark/>
          </w:tcPr>
          <w:p w14:paraId="4C30C18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24.6</w:t>
            </w:r>
          </w:p>
        </w:tc>
        <w:tc>
          <w:tcPr>
            <w:tcW w:w="0" w:type="auto"/>
            <w:noWrap/>
            <w:hideMark/>
          </w:tcPr>
          <w:p w14:paraId="057E6FB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400</w:t>
            </w:r>
          </w:p>
        </w:tc>
      </w:tr>
      <w:tr w:rsidR="00326A49" w:rsidRPr="003C069D" w14:paraId="2688A30C"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hideMark/>
          </w:tcPr>
          <w:p w14:paraId="7F593582" w14:textId="77777777" w:rsidR="00326A49" w:rsidRPr="003C069D" w:rsidRDefault="00326A49" w:rsidP="00F07FD7">
            <w:pPr>
              <w:spacing w:after="0" w:line="240" w:lineRule="auto"/>
              <w:rPr>
                <w:lang w:eastAsia="en-AU"/>
              </w:rPr>
            </w:pPr>
          </w:p>
        </w:tc>
        <w:tc>
          <w:tcPr>
            <w:tcW w:w="0" w:type="auto"/>
            <w:tcBorders>
              <w:bottom w:val="single" w:sz="4" w:space="0" w:color="999999" w:themeColor="text1" w:themeTint="66"/>
            </w:tcBorders>
            <w:noWrap/>
            <w:hideMark/>
          </w:tcPr>
          <w:p w14:paraId="1C66C12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Darling</w:t>
            </w:r>
          </w:p>
        </w:tc>
        <w:tc>
          <w:tcPr>
            <w:tcW w:w="0" w:type="auto"/>
            <w:tcBorders>
              <w:bottom w:val="single" w:sz="4" w:space="0" w:color="999999" w:themeColor="text1" w:themeTint="66"/>
            </w:tcBorders>
            <w:noWrap/>
            <w:hideMark/>
          </w:tcPr>
          <w:p w14:paraId="2D0CB1A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9.0</w:t>
            </w:r>
          </w:p>
        </w:tc>
        <w:tc>
          <w:tcPr>
            <w:tcW w:w="0" w:type="auto"/>
            <w:tcBorders>
              <w:bottom w:val="single" w:sz="4" w:space="0" w:color="999999" w:themeColor="text1" w:themeTint="66"/>
            </w:tcBorders>
            <w:noWrap/>
            <w:hideMark/>
          </w:tcPr>
          <w:p w14:paraId="5B07841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640</w:t>
            </w:r>
          </w:p>
        </w:tc>
        <w:tc>
          <w:tcPr>
            <w:tcW w:w="0" w:type="auto"/>
            <w:tcBorders>
              <w:bottom w:val="single" w:sz="4" w:space="0" w:color="999999" w:themeColor="text1" w:themeTint="66"/>
            </w:tcBorders>
            <w:noWrap/>
            <w:hideMark/>
          </w:tcPr>
          <w:p w14:paraId="4A636A4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8.3</w:t>
            </w:r>
          </w:p>
        </w:tc>
        <w:tc>
          <w:tcPr>
            <w:tcW w:w="0" w:type="auto"/>
            <w:tcBorders>
              <w:bottom w:val="single" w:sz="4" w:space="0" w:color="999999" w:themeColor="text1" w:themeTint="66"/>
            </w:tcBorders>
            <w:noWrap/>
            <w:hideMark/>
          </w:tcPr>
          <w:p w14:paraId="62F2072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20.8</w:t>
            </w:r>
          </w:p>
        </w:tc>
        <w:tc>
          <w:tcPr>
            <w:tcW w:w="0" w:type="auto"/>
            <w:tcBorders>
              <w:bottom w:val="single" w:sz="4" w:space="0" w:color="999999" w:themeColor="text1" w:themeTint="66"/>
            </w:tcBorders>
            <w:noWrap/>
            <w:hideMark/>
          </w:tcPr>
          <w:p w14:paraId="7A0954A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24.8</w:t>
            </w:r>
          </w:p>
        </w:tc>
        <w:tc>
          <w:tcPr>
            <w:tcW w:w="0" w:type="auto"/>
            <w:tcBorders>
              <w:bottom w:val="single" w:sz="4" w:space="0" w:color="999999" w:themeColor="text1" w:themeTint="66"/>
            </w:tcBorders>
            <w:noWrap/>
            <w:hideMark/>
          </w:tcPr>
          <w:p w14:paraId="53029E8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550</w:t>
            </w:r>
          </w:p>
        </w:tc>
      </w:tr>
      <w:tr w:rsidR="00326A49" w:rsidRPr="003C069D" w14:paraId="65C65B16"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24" w:space="0" w:color="999999" w:themeColor="text1" w:themeTint="66"/>
            </w:tcBorders>
            <w:noWrap/>
            <w:hideMark/>
          </w:tcPr>
          <w:p w14:paraId="62E3BC74" w14:textId="77777777" w:rsidR="00326A49" w:rsidRPr="003C069D" w:rsidRDefault="00326A49" w:rsidP="00F07FD7">
            <w:pPr>
              <w:spacing w:after="0" w:line="240" w:lineRule="auto"/>
              <w:rPr>
                <w:lang w:eastAsia="en-AU"/>
              </w:rPr>
            </w:pPr>
          </w:p>
        </w:tc>
        <w:tc>
          <w:tcPr>
            <w:tcW w:w="0" w:type="auto"/>
            <w:tcBorders>
              <w:bottom w:val="single" w:sz="24" w:space="0" w:color="999999" w:themeColor="text1" w:themeTint="66"/>
            </w:tcBorders>
            <w:noWrap/>
            <w:hideMark/>
          </w:tcPr>
          <w:p w14:paraId="55C197B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Fort Courage</w:t>
            </w:r>
          </w:p>
        </w:tc>
        <w:tc>
          <w:tcPr>
            <w:tcW w:w="0" w:type="auto"/>
            <w:tcBorders>
              <w:bottom w:val="single" w:sz="24" w:space="0" w:color="999999" w:themeColor="text1" w:themeTint="66"/>
            </w:tcBorders>
            <w:noWrap/>
            <w:hideMark/>
          </w:tcPr>
          <w:p w14:paraId="7EE61EB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8.5</w:t>
            </w:r>
          </w:p>
        </w:tc>
        <w:tc>
          <w:tcPr>
            <w:tcW w:w="0" w:type="auto"/>
            <w:tcBorders>
              <w:bottom w:val="single" w:sz="24" w:space="0" w:color="999999" w:themeColor="text1" w:themeTint="66"/>
            </w:tcBorders>
            <w:noWrap/>
            <w:hideMark/>
          </w:tcPr>
          <w:p w14:paraId="5D347CF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161</w:t>
            </w:r>
          </w:p>
        </w:tc>
        <w:tc>
          <w:tcPr>
            <w:tcW w:w="0" w:type="auto"/>
            <w:tcBorders>
              <w:bottom w:val="single" w:sz="24" w:space="0" w:color="999999" w:themeColor="text1" w:themeTint="66"/>
            </w:tcBorders>
            <w:noWrap/>
            <w:hideMark/>
          </w:tcPr>
          <w:p w14:paraId="41ABC62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7.2</w:t>
            </w:r>
          </w:p>
        </w:tc>
        <w:tc>
          <w:tcPr>
            <w:tcW w:w="0" w:type="auto"/>
            <w:tcBorders>
              <w:bottom w:val="single" w:sz="24" w:space="0" w:color="999999" w:themeColor="text1" w:themeTint="66"/>
            </w:tcBorders>
            <w:noWrap/>
            <w:hideMark/>
          </w:tcPr>
          <w:p w14:paraId="75DDDAF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39.8</w:t>
            </w:r>
          </w:p>
        </w:tc>
        <w:tc>
          <w:tcPr>
            <w:tcW w:w="0" w:type="auto"/>
            <w:tcBorders>
              <w:bottom w:val="single" w:sz="24" w:space="0" w:color="999999" w:themeColor="text1" w:themeTint="66"/>
            </w:tcBorders>
            <w:noWrap/>
            <w:hideMark/>
          </w:tcPr>
          <w:p w14:paraId="5B26789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23.4</w:t>
            </w:r>
          </w:p>
        </w:tc>
        <w:tc>
          <w:tcPr>
            <w:tcW w:w="0" w:type="auto"/>
            <w:tcBorders>
              <w:bottom w:val="single" w:sz="24" w:space="0" w:color="999999" w:themeColor="text1" w:themeTint="66"/>
            </w:tcBorders>
            <w:noWrap/>
            <w:hideMark/>
          </w:tcPr>
          <w:p w14:paraId="6DEE307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380</w:t>
            </w:r>
          </w:p>
        </w:tc>
      </w:tr>
      <w:tr w:rsidR="00326A49" w:rsidRPr="003C069D" w14:paraId="5A4EF944"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999999" w:themeColor="text1" w:themeTint="66"/>
            </w:tcBorders>
            <w:noWrap/>
            <w:hideMark/>
          </w:tcPr>
          <w:p w14:paraId="05A13FA0" w14:textId="197758CD" w:rsidR="00326A49" w:rsidRPr="003C069D" w:rsidRDefault="00326A49" w:rsidP="00F07FD7">
            <w:pPr>
              <w:spacing w:after="0" w:line="240" w:lineRule="auto"/>
              <w:rPr>
                <w:lang w:eastAsia="en-AU"/>
              </w:rPr>
            </w:pPr>
            <w:r w:rsidRPr="003C069D">
              <w:rPr>
                <w:lang w:eastAsia="en-AU"/>
              </w:rPr>
              <w:t>Nov 2017</w:t>
            </w:r>
          </w:p>
        </w:tc>
        <w:tc>
          <w:tcPr>
            <w:tcW w:w="0" w:type="auto"/>
            <w:tcBorders>
              <w:top w:val="single" w:sz="24" w:space="0" w:color="999999" w:themeColor="text1" w:themeTint="66"/>
            </w:tcBorders>
            <w:noWrap/>
            <w:hideMark/>
          </w:tcPr>
          <w:p w14:paraId="16128E6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Happy Valley</w:t>
            </w:r>
          </w:p>
        </w:tc>
        <w:tc>
          <w:tcPr>
            <w:tcW w:w="0" w:type="auto"/>
            <w:tcBorders>
              <w:top w:val="single" w:sz="24" w:space="0" w:color="999999" w:themeColor="text1" w:themeTint="66"/>
            </w:tcBorders>
            <w:noWrap/>
            <w:hideMark/>
          </w:tcPr>
          <w:p w14:paraId="60EED95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8.3</w:t>
            </w:r>
          </w:p>
        </w:tc>
        <w:tc>
          <w:tcPr>
            <w:tcW w:w="0" w:type="auto"/>
            <w:tcBorders>
              <w:top w:val="single" w:sz="24" w:space="0" w:color="999999" w:themeColor="text1" w:themeTint="66"/>
            </w:tcBorders>
            <w:noWrap/>
            <w:hideMark/>
          </w:tcPr>
          <w:p w14:paraId="4615C8F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77</w:t>
            </w:r>
          </w:p>
        </w:tc>
        <w:tc>
          <w:tcPr>
            <w:tcW w:w="0" w:type="auto"/>
            <w:tcBorders>
              <w:top w:val="single" w:sz="24" w:space="0" w:color="999999" w:themeColor="text1" w:themeTint="66"/>
            </w:tcBorders>
            <w:noWrap/>
            <w:hideMark/>
          </w:tcPr>
          <w:p w14:paraId="4CCB48B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6.6</w:t>
            </w:r>
          </w:p>
        </w:tc>
        <w:tc>
          <w:tcPr>
            <w:tcW w:w="0" w:type="auto"/>
            <w:tcBorders>
              <w:top w:val="single" w:sz="24" w:space="0" w:color="999999" w:themeColor="text1" w:themeTint="66"/>
            </w:tcBorders>
            <w:noWrap/>
            <w:hideMark/>
          </w:tcPr>
          <w:p w14:paraId="2DB1ECB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44.0</w:t>
            </w:r>
          </w:p>
        </w:tc>
        <w:tc>
          <w:tcPr>
            <w:tcW w:w="0" w:type="auto"/>
            <w:tcBorders>
              <w:top w:val="single" w:sz="24" w:space="0" w:color="999999" w:themeColor="text1" w:themeTint="66"/>
            </w:tcBorders>
            <w:noWrap/>
            <w:hideMark/>
          </w:tcPr>
          <w:p w14:paraId="1DD3574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21.6</w:t>
            </w:r>
          </w:p>
        </w:tc>
        <w:tc>
          <w:tcPr>
            <w:tcW w:w="0" w:type="auto"/>
            <w:tcBorders>
              <w:top w:val="single" w:sz="24" w:space="0" w:color="999999" w:themeColor="text1" w:themeTint="66"/>
            </w:tcBorders>
            <w:noWrap/>
            <w:hideMark/>
          </w:tcPr>
          <w:p w14:paraId="4FC882C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340</w:t>
            </w:r>
          </w:p>
        </w:tc>
      </w:tr>
      <w:tr w:rsidR="00326A49" w:rsidRPr="003C069D" w14:paraId="6E7ED50F"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2BD9D24" w14:textId="77777777" w:rsidR="00326A49" w:rsidRPr="003C069D" w:rsidRDefault="00326A49" w:rsidP="00F07FD7">
            <w:pPr>
              <w:spacing w:after="0" w:line="240" w:lineRule="auto"/>
              <w:rPr>
                <w:lang w:eastAsia="en-AU"/>
              </w:rPr>
            </w:pPr>
          </w:p>
        </w:tc>
        <w:tc>
          <w:tcPr>
            <w:tcW w:w="0" w:type="auto"/>
            <w:noWrap/>
            <w:hideMark/>
          </w:tcPr>
          <w:p w14:paraId="5F42361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Wemen</w:t>
            </w:r>
          </w:p>
        </w:tc>
        <w:tc>
          <w:tcPr>
            <w:tcW w:w="0" w:type="auto"/>
            <w:noWrap/>
            <w:hideMark/>
          </w:tcPr>
          <w:p w14:paraId="0A21B2D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8.6</w:t>
            </w:r>
          </w:p>
        </w:tc>
        <w:tc>
          <w:tcPr>
            <w:tcW w:w="0" w:type="auto"/>
            <w:noWrap/>
            <w:hideMark/>
          </w:tcPr>
          <w:p w14:paraId="49D6116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79</w:t>
            </w:r>
          </w:p>
        </w:tc>
        <w:tc>
          <w:tcPr>
            <w:tcW w:w="0" w:type="auto"/>
            <w:noWrap/>
            <w:hideMark/>
          </w:tcPr>
          <w:p w14:paraId="3466AAE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6.9</w:t>
            </w:r>
          </w:p>
        </w:tc>
        <w:tc>
          <w:tcPr>
            <w:tcW w:w="0" w:type="auto"/>
            <w:noWrap/>
            <w:hideMark/>
          </w:tcPr>
          <w:p w14:paraId="61B858B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43.0</w:t>
            </w:r>
          </w:p>
        </w:tc>
        <w:tc>
          <w:tcPr>
            <w:tcW w:w="0" w:type="auto"/>
            <w:noWrap/>
            <w:hideMark/>
          </w:tcPr>
          <w:p w14:paraId="7830E9D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21.3</w:t>
            </w:r>
          </w:p>
        </w:tc>
        <w:tc>
          <w:tcPr>
            <w:tcW w:w="0" w:type="auto"/>
            <w:noWrap/>
            <w:hideMark/>
          </w:tcPr>
          <w:p w14:paraId="0787597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350</w:t>
            </w:r>
          </w:p>
        </w:tc>
      </w:tr>
      <w:tr w:rsidR="00326A49" w:rsidRPr="003C069D" w14:paraId="141ACE91"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C08335" w14:textId="77777777" w:rsidR="00326A49" w:rsidRPr="003C069D" w:rsidRDefault="00326A49" w:rsidP="00F07FD7">
            <w:pPr>
              <w:spacing w:after="0" w:line="240" w:lineRule="auto"/>
              <w:rPr>
                <w:lang w:eastAsia="en-AU"/>
              </w:rPr>
            </w:pPr>
          </w:p>
        </w:tc>
        <w:tc>
          <w:tcPr>
            <w:tcW w:w="0" w:type="auto"/>
            <w:noWrap/>
            <w:hideMark/>
          </w:tcPr>
          <w:p w14:paraId="7E764B5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Jinkers Bend</w:t>
            </w:r>
          </w:p>
        </w:tc>
        <w:tc>
          <w:tcPr>
            <w:tcW w:w="0" w:type="auto"/>
            <w:noWrap/>
            <w:hideMark/>
          </w:tcPr>
          <w:p w14:paraId="1B342BB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7.0</w:t>
            </w:r>
          </w:p>
        </w:tc>
        <w:tc>
          <w:tcPr>
            <w:tcW w:w="0" w:type="auto"/>
            <w:noWrap/>
            <w:hideMark/>
          </w:tcPr>
          <w:p w14:paraId="3B7D8B1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noWrap/>
            <w:hideMark/>
          </w:tcPr>
          <w:p w14:paraId="5A4E682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6.8</w:t>
            </w:r>
          </w:p>
        </w:tc>
        <w:tc>
          <w:tcPr>
            <w:tcW w:w="0" w:type="auto"/>
            <w:noWrap/>
            <w:hideMark/>
          </w:tcPr>
          <w:p w14:paraId="0CFF1FE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40.0</w:t>
            </w:r>
          </w:p>
        </w:tc>
        <w:tc>
          <w:tcPr>
            <w:tcW w:w="0" w:type="auto"/>
            <w:noWrap/>
            <w:hideMark/>
          </w:tcPr>
          <w:p w14:paraId="3277921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22.8</w:t>
            </w:r>
          </w:p>
        </w:tc>
        <w:tc>
          <w:tcPr>
            <w:tcW w:w="0" w:type="auto"/>
            <w:noWrap/>
            <w:hideMark/>
          </w:tcPr>
          <w:p w14:paraId="302B9C6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420</w:t>
            </w:r>
          </w:p>
        </w:tc>
      </w:tr>
      <w:tr w:rsidR="00326A49" w:rsidRPr="003C069D" w14:paraId="62322C50"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735349" w14:textId="77777777" w:rsidR="00326A49" w:rsidRPr="003C069D" w:rsidRDefault="00326A49" w:rsidP="00F07FD7">
            <w:pPr>
              <w:spacing w:after="0" w:line="240" w:lineRule="auto"/>
              <w:rPr>
                <w:lang w:eastAsia="en-AU"/>
              </w:rPr>
            </w:pPr>
          </w:p>
        </w:tc>
        <w:tc>
          <w:tcPr>
            <w:tcW w:w="0" w:type="auto"/>
            <w:noWrap/>
            <w:hideMark/>
          </w:tcPr>
          <w:p w14:paraId="5A4F03B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Sextons Bend</w:t>
            </w:r>
          </w:p>
        </w:tc>
        <w:tc>
          <w:tcPr>
            <w:tcW w:w="0" w:type="auto"/>
            <w:noWrap/>
            <w:hideMark/>
          </w:tcPr>
          <w:p w14:paraId="244E686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6F08515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noWrap/>
            <w:hideMark/>
          </w:tcPr>
          <w:p w14:paraId="2D24941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7.0</w:t>
            </w:r>
          </w:p>
        </w:tc>
        <w:tc>
          <w:tcPr>
            <w:tcW w:w="0" w:type="auto"/>
            <w:noWrap/>
            <w:hideMark/>
          </w:tcPr>
          <w:p w14:paraId="6F517C4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40.0</w:t>
            </w:r>
          </w:p>
        </w:tc>
        <w:tc>
          <w:tcPr>
            <w:tcW w:w="0" w:type="auto"/>
            <w:noWrap/>
            <w:hideMark/>
          </w:tcPr>
          <w:p w14:paraId="2419DF2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22.8</w:t>
            </w:r>
          </w:p>
        </w:tc>
        <w:tc>
          <w:tcPr>
            <w:tcW w:w="0" w:type="auto"/>
            <w:noWrap/>
            <w:hideMark/>
          </w:tcPr>
          <w:p w14:paraId="0F91A9F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390</w:t>
            </w:r>
          </w:p>
        </w:tc>
      </w:tr>
      <w:tr w:rsidR="00326A49" w:rsidRPr="003C069D" w14:paraId="2BAD18FC"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DAF31F" w14:textId="77777777" w:rsidR="00326A49" w:rsidRPr="003C069D" w:rsidRDefault="00326A49" w:rsidP="00F07FD7">
            <w:pPr>
              <w:spacing w:after="0" w:line="240" w:lineRule="auto"/>
              <w:rPr>
                <w:lang w:eastAsia="en-AU"/>
              </w:rPr>
            </w:pPr>
          </w:p>
        </w:tc>
        <w:tc>
          <w:tcPr>
            <w:tcW w:w="0" w:type="auto"/>
            <w:noWrap/>
            <w:hideMark/>
          </w:tcPr>
          <w:p w14:paraId="1FADC1F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Mulberry Bend</w:t>
            </w:r>
          </w:p>
        </w:tc>
        <w:tc>
          <w:tcPr>
            <w:tcW w:w="0" w:type="auto"/>
            <w:noWrap/>
            <w:hideMark/>
          </w:tcPr>
          <w:p w14:paraId="67F78C3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1ECB894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80</w:t>
            </w:r>
          </w:p>
        </w:tc>
        <w:tc>
          <w:tcPr>
            <w:tcW w:w="0" w:type="auto"/>
            <w:noWrap/>
            <w:hideMark/>
          </w:tcPr>
          <w:p w14:paraId="015F2EF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7.0</w:t>
            </w:r>
          </w:p>
        </w:tc>
        <w:tc>
          <w:tcPr>
            <w:tcW w:w="0" w:type="auto"/>
            <w:noWrap/>
            <w:hideMark/>
          </w:tcPr>
          <w:p w14:paraId="3B993AA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47.0</w:t>
            </w:r>
          </w:p>
        </w:tc>
        <w:tc>
          <w:tcPr>
            <w:tcW w:w="0" w:type="auto"/>
            <w:noWrap/>
            <w:hideMark/>
          </w:tcPr>
          <w:p w14:paraId="006B133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22.7</w:t>
            </w:r>
          </w:p>
        </w:tc>
        <w:tc>
          <w:tcPr>
            <w:tcW w:w="0" w:type="auto"/>
            <w:noWrap/>
            <w:hideMark/>
          </w:tcPr>
          <w:p w14:paraId="26CD43C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370</w:t>
            </w:r>
          </w:p>
        </w:tc>
      </w:tr>
      <w:tr w:rsidR="00326A49" w:rsidRPr="003C069D" w14:paraId="301E3106"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AA440AB" w14:textId="77777777" w:rsidR="00326A49" w:rsidRPr="003C069D" w:rsidRDefault="00326A49" w:rsidP="00F07FD7">
            <w:pPr>
              <w:spacing w:after="0" w:line="240" w:lineRule="auto"/>
              <w:rPr>
                <w:lang w:eastAsia="en-AU"/>
              </w:rPr>
            </w:pPr>
          </w:p>
        </w:tc>
        <w:tc>
          <w:tcPr>
            <w:tcW w:w="0" w:type="auto"/>
            <w:noWrap/>
            <w:hideMark/>
          </w:tcPr>
          <w:p w14:paraId="7A51BC64" w14:textId="3F767AAB" w:rsidR="00326A49" w:rsidRPr="003C069D" w:rsidRDefault="00DD4268"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Pr>
                <w:lang w:eastAsia="en-AU"/>
              </w:rPr>
              <w:t>Nangiloc</w:t>
            </w:r>
          </w:p>
        </w:tc>
        <w:tc>
          <w:tcPr>
            <w:tcW w:w="0" w:type="auto"/>
            <w:noWrap/>
            <w:hideMark/>
          </w:tcPr>
          <w:p w14:paraId="2CB54FD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7.4</w:t>
            </w:r>
          </w:p>
        </w:tc>
        <w:tc>
          <w:tcPr>
            <w:tcW w:w="0" w:type="auto"/>
            <w:noWrap/>
            <w:hideMark/>
          </w:tcPr>
          <w:p w14:paraId="42C49E9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82</w:t>
            </w:r>
          </w:p>
        </w:tc>
        <w:tc>
          <w:tcPr>
            <w:tcW w:w="0" w:type="auto"/>
            <w:noWrap/>
            <w:hideMark/>
          </w:tcPr>
          <w:p w14:paraId="0C048BC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6.9</w:t>
            </w:r>
          </w:p>
        </w:tc>
        <w:tc>
          <w:tcPr>
            <w:tcW w:w="0" w:type="auto"/>
            <w:noWrap/>
            <w:hideMark/>
          </w:tcPr>
          <w:p w14:paraId="257410D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47.0</w:t>
            </w:r>
          </w:p>
        </w:tc>
        <w:tc>
          <w:tcPr>
            <w:tcW w:w="0" w:type="auto"/>
            <w:noWrap/>
            <w:hideMark/>
          </w:tcPr>
          <w:p w14:paraId="70B7BC8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22.9</w:t>
            </w:r>
          </w:p>
        </w:tc>
        <w:tc>
          <w:tcPr>
            <w:tcW w:w="0" w:type="auto"/>
            <w:noWrap/>
            <w:hideMark/>
          </w:tcPr>
          <w:p w14:paraId="53C7B95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320</w:t>
            </w:r>
          </w:p>
        </w:tc>
      </w:tr>
      <w:tr w:rsidR="00326A49" w:rsidRPr="003C069D" w14:paraId="3D402F80"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4B74AC" w14:textId="77777777" w:rsidR="00326A49" w:rsidRPr="003C069D" w:rsidRDefault="00326A49" w:rsidP="00F07FD7">
            <w:pPr>
              <w:spacing w:after="0" w:line="240" w:lineRule="auto"/>
              <w:rPr>
                <w:lang w:eastAsia="en-AU"/>
              </w:rPr>
            </w:pPr>
          </w:p>
        </w:tc>
        <w:tc>
          <w:tcPr>
            <w:tcW w:w="0" w:type="auto"/>
            <w:noWrap/>
            <w:hideMark/>
          </w:tcPr>
          <w:p w14:paraId="16C7948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Rudd Road</w:t>
            </w:r>
          </w:p>
        </w:tc>
        <w:tc>
          <w:tcPr>
            <w:tcW w:w="0" w:type="auto"/>
            <w:noWrap/>
            <w:hideMark/>
          </w:tcPr>
          <w:p w14:paraId="0199885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7.7</w:t>
            </w:r>
          </w:p>
        </w:tc>
        <w:tc>
          <w:tcPr>
            <w:tcW w:w="0" w:type="auto"/>
            <w:noWrap/>
            <w:hideMark/>
          </w:tcPr>
          <w:p w14:paraId="7A1012C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83</w:t>
            </w:r>
          </w:p>
        </w:tc>
        <w:tc>
          <w:tcPr>
            <w:tcW w:w="0" w:type="auto"/>
            <w:noWrap/>
            <w:hideMark/>
          </w:tcPr>
          <w:p w14:paraId="55AE07D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6.9</w:t>
            </w:r>
          </w:p>
        </w:tc>
        <w:tc>
          <w:tcPr>
            <w:tcW w:w="0" w:type="auto"/>
            <w:noWrap/>
            <w:hideMark/>
          </w:tcPr>
          <w:p w14:paraId="1070499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48.0</w:t>
            </w:r>
          </w:p>
        </w:tc>
        <w:tc>
          <w:tcPr>
            <w:tcW w:w="0" w:type="auto"/>
            <w:noWrap/>
            <w:hideMark/>
          </w:tcPr>
          <w:p w14:paraId="3EC3979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22.8</w:t>
            </w:r>
          </w:p>
        </w:tc>
        <w:tc>
          <w:tcPr>
            <w:tcW w:w="0" w:type="auto"/>
            <w:noWrap/>
            <w:hideMark/>
          </w:tcPr>
          <w:p w14:paraId="709C74F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280</w:t>
            </w:r>
          </w:p>
        </w:tc>
      </w:tr>
      <w:tr w:rsidR="00326A49" w:rsidRPr="003C069D" w14:paraId="38B0B898"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6B206F" w14:textId="77777777" w:rsidR="00326A49" w:rsidRPr="003C069D" w:rsidRDefault="00326A49" w:rsidP="00F07FD7">
            <w:pPr>
              <w:spacing w:after="0" w:line="240" w:lineRule="auto"/>
              <w:rPr>
                <w:lang w:eastAsia="en-AU"/>
              </w:rPr>
            </w:pPr>
          </w:p>
        </w:tc>
        <w:tc>
          <w:tcPr>
            <w:tcW w:w="0" w:type="auto"/>
            <w:noWrap/>
            <w:hideMark/>
          </w:tcPr>
          <w:p w14:paraId="42C8217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Lambert Island</w:t>
            </w:r>
          </w:p>
        </w:tc>
        <w:tc>
          <w:tcPr>
            <w:tcW w:w="0" w:type="auto"/>
            <w:noWrap/>
            <w:hideMark/>
          </w:tcPr>
          <w:p w14:paraId="12B95FC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6C9B0A1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84</w:t>
            </w:r>
          </w:p>
        </w:tc>
        <w:tc>
          <w:tcPr>
            <w:tcW w:w="0" w:type="auto"/>
            <w:noWrap/>
            <w:hideMark/>
          </w:tcPr>
          <w:p w14:paraId="12DED6D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6.8</w:t>
            </w:r>
          </w:p>
        </w:tc>
        <w:tc>
          <w:tcPr>
            <w:tcW w:w="0" w:type="auto"/>
            <w:noWrap/>
            <w:hideMark/>
          </w:tcPr>
          <w:p w14:paraId="09E3EE4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48.0</w:t>
            </w:r>
          </w:p>
        </w:tc>
        <w:tc>
          <w:tcPr>
            <w:tcW w:w="0" w:type="auto"/>
            <w:noWrap/>
            <w:hideMark/>
          </w:tcPr>
          <w:p w14:paraId="08384E1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22.8</w:t>
            </w:r>
          </w:p>
        </w:tc>
        <w:tc>
          <w:tcPr>
            <w:tcW w:w="0" w:type="auto"/>
            <w:noWrap/>
            <w:hideMark/>
          </w:tcPr>
          <w:p w14:paraId="73199D3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270</w:t>
            </w:r>
          </w:p>
        </w:tc>
      </w:tr>
      <w:tr w:rsidR="00326A49" w:rsidRPr="003C069D" w14:paraId="6F7B823A"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A67DDA" w14:textId="77777777" w:rsidR="00326A49" w:rsidRPr="003C069D" w:rsidRDefault="00326A49" w:rsidP="00F07FD7">
            <w:pPr>
              <w:spacing w:after="0" w:line="240" w:lineRule="auto"/>
              <w:rPr>
                <w:lang w:eastAsia="en-AU"/>
              </w:rPr>
            </w:pPr>
          </w:p>
        </w:tc>
        <w:tc>
          <w:tcPr>
            <w:tcW w:w="0" w:type="auto"/>
            <w:noWrap/>
            <w:hideMark/>
          </w:tcPr>
          <w:p w14:paraId="0436FDD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Red Cliffs</w:t>
            </w:r>
          </w:p>
        </w:tc>
        <w:tc>
          <w:tcPr>
            <w:tcW w:w="0" w:type="auto"/>
            <w:noWrap/>
            <w:hideMark/>
          </w:tcPr>
          <w:p w14:paraId="4CB525C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5C781D9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98</w:t>
            </w:r>
          </w:p>
        </w:tc>
        <w:tc>
          <w:tcPr>
            <w:tcW w:w="0" w:type="auto"/>
            <w:noWrap/>
            <w:hideMark/>
          </w:tcPr>
          <w:p w14:paraId="0714D85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6.9</w:t>
            </w:r>
          </w:p>
        </w:tc>
        <w:tc>
          <w:tcPr>
            <w:tcW w:w="0" w:type="auto"/>
            <w:noWrap/>
            <w:hideMark/>
          </w:tcPr>
          <w:p w14:paraId="45BC664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30.0</w:t>
            </w:r>
          </w:p>
        </w:tc>
        <w:tc>
          <w:tcPr>
            <w:tcW w:w="0" w:type="auto"/>
            <w:noWrap/>
            <w:hideMark/>
          </w:tcPr>
          <w:p w14:paraId="67ADC35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23.7</w:t>
            </w:r>
          </w:p>
        </w:tc>
        <w:tc>
          <w:tcPr>
            <w:tcW w:w="0" w:type="auto"/>
            <w:noWrap/>
            <w:hideMark/>
          </w:tcPr>
          <w:p w14:paraId="102B7D8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430</w:t>
            </w:r>
          </w:p>
        </w:tc>
      </w:tr>
      <w:tr w:rsidR="00326A49" w:rsidRPr="003C069D" w14:paraId="2F400FC2"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3FD145" w14:textId="77777777" w:rsidR="00326A49" w:rsidRPr="003C069D" w:rsidRDefault="00326A49" w:rsidP="00F07FD7">
            <w:pPr>
              <w:spacing w:after="0" w:line="240" w:lineRule="auto"/>
              <w:rPr>
                <w:lang w:eastAsia="en-AU"/>
              </w:rPr>
            </w:pPr>
          </w:p>
        </w:tc>
        <w:tc>
          <w:tcPr>
            <w:tcW w:w="0" w:type="auto"/>
            <w:noWrap/>
            <w:hideMark/>
          </w:tcPr>
          <w:p w14:paraId="5B4C3AF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Ski Club</w:t>
            </w:r>
          </w:p>
        </w:tc>
        <w:tc>
          <w:tcPr>
            <w:tcW w:w="0" w:type="auto"/>
            <w:noWrap/>
            <w:hideMark/>
          </w:tcPr>
          <w:p w14:paraId="167F6CD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7.4</w:t>
            </w:r>
          </w:p>
        </w:tc>
        <w:tc>
          <w:tcPr>
            <w:tcW w:w="0" w:type="auto"/>
            <w:noWrap/>
            <w:hideMark/>
          </w:tcPr>
          <w:p w14:paraId="317FAD7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101</w:t>
            </w:r>
          </w:p>
        </w:tc>
        <w:tc>
          <w:tcPr>
            <w:tcW w:w="0" w:type="auto"/>
            <w:noWrap/>
            <w:hideMark/>
          </w:tcPr>
          <w:p w14:paraId="0A2F09B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7.1</w:t>
            </w:r>
          </w:p>
        </w:tc>
        <w:tc>
          <w:tcPr>
            <w:tcW w:w="0" w:type="auto"/>
            <w:noWrap/>
            <w:hideMark/>
          </w:tcPr>
          <w:p w14:paraId="4993CC7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35.0</w:t>
            </w:r>
          </w:p>
        </w:tc>
        <w:tc>
          <w:tcPr>
            <w:tcW w:w="0" w:type="auto"/>
            <w:noWrap/>
            <w:hideMark/>
          </w:tcPr>
          <w:p w14:paraId="461843D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23.8</w:t>
            </w:r>
          </w:p>
        </w:tc>
        <w:tc>
          <w:tcPr>
            <w:tcW w:w="0" w:type="auto"/>
            <w:noWrap/>
            <w:hideMark/>
          </w:tcPr>
          <w:p w14:paraId="2BEFF2B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360</w:t>
            </w:r>
          </w:p>
        </w:tc>
      </w:tr>
      <w:tr w:rsidR="00326A49" w:rsidRPr="003C069D" w14:paraId="0D71E6B0"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A949D0" w14:textId="77777777" w:rsidR="00326A49" w:rsidRPr="003C069D" w:rsidRDefault="00326A49" w:rsidP="00F07FD7">
            <w:pPr>
              <w:spacing w:after="0" w:line="240" w:lineRule="auto"/>
              <w:rPr>
                <w:lang w:eastAsia="en-AU"/>
              </w:rPr>
            </w:pPr>
          </w:p>
        </w:tc>
        <w:tc>
          <w:tcPr>
            <w:tcW w:w="0" w:type="auto"/>
            <w:noWrap/>
            <w:hideMark/>
          </w:tcPr>
          <w:p w14:paraId="44817D3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Abbotsford Bridge</w:t>
            </w:r>
          </w:p>
        </w:tc>
        <w:tc>
          <w:tcPr>
            <w:tcW w:w="0" w:type="auto"/>
            <w:noWrap/>
            <w:hideMark/>
          </w:tcPr>
          <w:p w14:paraId="36AD79D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7.9</w:t>
            </w:r>
          </w:p>
        </w:tc>
        <w:tc>
          <w:tcPr>
            <w:tcW w:w="0" w:type="auto"/>
            <w:noWrap/>
            <w:hideMark/>
          </w:tcPr>
          <w:p w14:paraId="382875F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110</w:t>
            </w:r>
          </w:p>
        </w:tc>
        <w:tc>
          <w:tcPr>
            <w:tcW w:w="0" w:type="auto"/>
            <w:noWrap/>
            <w:hideMark/>
          </w:tcPr>
          <w:p w14:paraId="034343E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6.9</w:t>
            </w:r>
          </w:p>
        </w:tc>
        <w:tc>
          <w:tcPr>
            <w:tcW w:w="0" w:type="auto"/>
            <w:noWrap/>
            <w:hideMark/>
          </w:tcPr>
          <w:p w14:paraId="4691ACD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35.0</w:t>
            </w:r>
          </w:p>
        </w:tc>
        <w:tc>
          <w:tcPr>
            <w:tcW w:w="0" w:type="auto"/>
            <w:noWrap/>
            <w:hideMark/>
          </w:tcPr>
          <w:p w14:paraId="5DA0BAD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24.1</w:t>
            </w:r>
          </w:p>
        </w:tc>
        <w:tc>
          <w:tcPr>
            <w:tcW w:w="0" w:type="auto"/>
            <w:noWrap/>
            <w:hideMark/>
          </w:tcPr>
          <w:p w14:paraId="7A2C381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330</w:t>
            </w:r>
          </w:p>
        </w:tc>
      </w:tr>
      <w:tr w:rsidR="00326A49" w:rsidRPr="003C069D" w14:paraId="6CFCD50D"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999999" w:themeColor="text1" w:themeTint="66"/>
            </w:tcBorders>
            <w:noWrap/>
            <w:hideMark/>
          </w:tcPr>
          <w:p w14:paraId="65ABB74A" w14:textId="77777777" w:rsidR="00326A49" w:rsidRPr="003C069D" w:rsidRDefault="00326A49" w:rsidP="00F07FD7">
            <w:pPr>
              <w:spacing w:after="0" w:line="240" w:lineRule="auto"/>
              <w:rPr>
                <w:lang w:eastAsia="en-AU"/>
              </w:rPr>
            </w:pPr>
          </w:p>
        </w:tc>
        <w:tc>
          <w:tcPr>
            <w:tcW w:w="0" w:type="auto"/>
            <w:tcBorders>
              <w:bottom w:val="single" w:sz="4" w:space="0" w:color="999999" w:themeColor="text1" w:themeTint="66"/>
            </w:tcBorders>
            <w:noWrap/>
            <w:hideMark/>
          </w:tcPr>
          <w:p w14:paraId="07A38B6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Darling</w:t>
            </w:r>
          </w:p>
        </w:tc>
        <w:tc>
          <w:tcPr>
            <w:tcW w:w="0" w:type="auto"/>
            <w:tcBorders>
              <w:bottom w:val="single" w:sz="4" w:space="0" w:color="999999" w:themeColor="text1" w:themeTint="66"/>
            </w:tcBorders>
            <w:noWrap/>
            <w:hideMark/>
          </w:tcPr>
          <w:p w14:paraId="2828532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10.6</w:t>
            </w:r>
          </w:p>
        </w:tc>
        <w:tc>
          <w:tcPr>
            <w:tcW w:w="0" w:type="auto"/>
            <w:tcBorders>
              <w:bottom w:val="single" w:sz="4" w:space="0" w:color="999999" w:themeColor="text1" w:themeTint="66"/>
            </w:tcBorders>
            <w:noWrap/>
            <w:hideMark/>
          </w:tcPr>
          <w:p w14:paraId="2E0BADE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781</w:t>
            </w:r>
          </w:p>
        </w:tc>
        <w:tc>
          <w:tcPr>
            <w:tcW w:w="0" w:type="auto"/>
            <w:tcBorders>
              <w:bottom w:val="single" w:sz="4" w:space="0" w:color="999999" w:themeColor="text1" w:themeTint="66"/>
            </w:tcBorders>
            <w:noWrap/>
            <w:hideMark/>
          </w:tcPr>
          <w:p w14:paraId="111A63F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8.6</w:t>
            </w:r>
          </w:p>
        </w:tc>
        <w:tc>
          <w:tcPr>
            <w:tcW w:w="0" w:type="auto"/>
            <w:tcBorders>
              <w:bottom w:val="single" w:sz="4" w:space="0" w:color="999999" w:themeColor="text1" w:themeTint="66"/>
            </w:tcBorders>
            <w:noWrap/>
            <w:hideMark/>
          </w:tcPr>
          <w:p w14:paraId="3C7A8CD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24.5</w:t>
            </w:r>
          </w:p>
        </w:tc>
        <w:tc>
          <w:tcPr>
            <w:tcW w:w="0" w:type="auto"/>
            <w:tcBorders>
              <w:bottom w:val="single" w:sz="4" w:space="0" w:color="999999" w:themeColor="text1" w:themeTint="66"/>
            </w:tcBorders>
            <w:noWrap/>
            <w:hideMark/>
          </w:tcPr>
          <w:p w14:paraId="447918B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24.8</w:t>
            </w:r>
          </w:p>
        </w:tc>
        <w:tc>
          <w:tcPr>
            <w:tcW w:w="0" w:type="auto"/>
            <w:tcBorders>
              <w:bottom w:val="single" w:sz="4" w:space="0" w:color="999999" w:themeColor="text1" w:themeTint="66"/>
            </w:tcBorders>
            <w:noWrap/>
            <w:hideMark/>
          </w:tcPr>
          <w:p w14:paraId="74B55EA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430</w:t>
            </w:r>
          </w:p>
        </w:tc>
      </w:tr>
      <w:tr w:rsidR="00326A49" w:rsidRPr="003C069D" w14:paraId="2D5F1B1B"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24" w:space="0" w:color="999999" w:themeColor="text1" w:themeTint="66"/>
            </w:tcBorders>
            <w:noWrap/>
            <w:hideMark/>
          </w:tcPr>
          <w:p w14:paraId="3A865054" w14:textId="77777777" w:rsidR="00326A49" w:rsidRPr="003C069D" w:rsidRDefault="00326A49" w:rsidP="00F07FD7">
            <w:pPr>
              <w:spacing w:after="0" w:line="240" w:lineRule="auto"/>
              <w:rPr>
                <w:lang w:eastAsia="en-AU"/>
              </w:rPr>
            </w:pPr>
          </w:p>
        </w:tc>
        <w:tc>
          <w:tcPr>
            <w:tcW w:w="0" w:type="auto"/>
            <w:tcBorders>
              <w:bottom w:val="single" w:sz="24" w:space="0" w:color="999999" w:themeColor="text1" w:themeTint="66"/>
            </w:tcBorders>
            <w:noWrap/>
            <w:hideMark/>
          </w:tcPr>
          <w:p w14:paraId="4DC4830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Fort Courage</w:t>
            </w:r>
          </w:p>
        </w:tc>
        <w:tc>
          <w:tcPr>
            <w:tcW w:w="0" w:type="auto"/>
            <w:tcBorders>
              <w:bottom w:val="single" w:sz="24" w:space="0" w:color="999999" w:themeColor="text1" w:themeTint="66"/>
            </w:tcBorders>
            <w:noWrap/>
            <w:hideMark/>
          </w:tcPr>
          <w:p w14:paraId="06E4701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8.7</w:t>
            </w:r>
          </w:p>
        </w:tc>
        <w:tc>
          <w:tcPr>
            <w:tcW w:w="0" w:type="auto"/>
            <w:tcBorders>
              <w:bottom w:val="single" w:sz="24" w:space="0" w:color="999999" w:themeColor="text1" w:themeTint="66"/>
            </w:tcBorders>
            <w:noWrap/>
            <w:hideMark/>
          </w:tcPr>
          <w:p w14:paraId="04AC676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150</w:t>
            </w:r>
          </w:p>
        </w:tc>
        <w:tc>
          <w:tcPr>
            <w:tcW w:w="0" w:type="auto"/>
            <w:tcBorders>
              <w:bottom w:val="single" w:sz="24" w:space="0" w:color="999999" w:themeColor="text1" w:themeTint="66"/>
            </w:tcBorders>
            <w:noWrap/>
            <w:hideMark/>
          </w:tcPr>
          <w:p w14:paraId="65071CA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7.7</w:t>
            </w:r>
          </w:p>
        </w:tc>
        <w:tc>
          <w:tcPr>
            <w:tcW w:w="0" w:type="auto"/>
            <w:tcBorders>
              <w:bottom w:val="single" w:sz="24" w:space="0" w:color="999999" w:themeColor="text1" w:themeTint="66"/>
            </w:tcBorders>
            <w:noWrap/>
            <w:hideMark/>
          </w:tcPr>
          <w:p w14:paraId="5CE3FF4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28.8</w:t>
            </w:r>
          </w:p>
        </w:tc>
        <w:tc>
          <w:tcPr>
            <w:tcW w:w="0" w:type="auto"/>
            <w:tcBorders>
              <w:bottom w:val="single" w:sz="24" w:space="0" w:color="999999" w:themeColor="text1" w:themeTint="66"/>
            </w:tcBorders>
            <w:noWrap/>
            <w:hideMark/>
          </w:tcPr>
          <w:p w14:paraId="31C505E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26.3</w:t>
            </w:r>
          </w:p>
        </w:tc>
        <w:tc>
          <w:tcPr>
            <w:tcW w:w="0" w:type="auto"/>
            <w:tcBorders>
              <w:bottom w:val="single" w:sz="24" w:space="0" w:color="999999" w:themeColor="text1" w:themeTint="66"/>
            </w:tcBorders>
            <w:noWrap/>
            <w:hideMark/>
          </w:tcPr>
          <w:p w14:paraId="6E7F86B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550</w:t>
            </w:r>
          </w:p>
        </w:tc>
      </w:tr>
      <w:tr w:rsidR="00326A49" w:rsidRPr="003C069D" w14:paraId="3C02CA80" w14:textId="77777777" w:rsidTr="00C073B3">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999999" w:themeColor="text1" w:themeTint="66"/>
            </w:tcBorders>
            <w:noWrap/>
            <w:hideMark/>
          </w:tcPr>
          <w:p w14:paraId="349F9661" w14:textId="129671F7" w:rsidR="00326A49" w:rsidRPr="003C069D" w:rsidRDefault="00326A49" w:rsidP="00F07FD7">
            <w:pPr>
              <w:spacing w:after="0" w:line="240" w:lineRule="auto"/>
              <w:rPr>
                <w:lang w:eastAsia="en-AU"/>
              </w:rPr>
            </w:pPr>
            <w:r w:rsidRPr="003C069D">
              <w:rPr>
                <w:lang w:eastAsia="en-AU"/>
              </w:rPr>
              <w:t>Dec 2017</w:t>
            </w:r>
          </w:p>
        </w:tc>
        <w:tc>
          <w:tcPr>
            <w:tcW w:w="0" w:type="auto"/>
            <w:tcBorders>
              <w:top w:val="single" w:sz="24" w:space="0" w:color="999999" w:themeColor="text1" w:themeTint="66"/>
            </w:tcBorders>
            <w:noWrap/>
            <w:hideMark/>
          </w:tcPr>
          <w:p w14:paraId="6958CA3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Happy Valley</w:t>
            </w:r>
          </w:p>
        </w:tc>
        <w:tc>
          <w:tcPr>
            <w:tcW w:w="0" w:type="auto"/>
            <w:tcBorders>
              <w:top w:val="single" w:sz="24" w:space="0" w:color="999999" w:themeColor="text1" w:themeTint="66"/>
            </w:tcBorders>
            <w:noWrap/>
            <w:hideMark/>
          </w:tcPr>
          <w:p w14:paraId="0E52D56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tcBorders>
              <w:top w:val="single" w:sz="24" w:space="0" w:color="999999" w:themeColor="text1" w:themeTint="66"/>
            </w:tcBorders>
            <w:noWrap/>
            <w:hideMark/>
          </w:tcPr>
          <w:p w14:paraId="1AD0E0E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87</w:t>
            </w:r>
          </w:p>
        </w:tc>
        <w:tc>
          <w:tcPr>
            <w:tcW w:w="0" w:type="auto"/>
            <w:tcBorders>
              <w:top w:val="single" w:sz="24" w:space="0" w:color="999999" w:themeColor="text1" w:themeTint="66"/>
            </w:tcBorders>
            <w:noWrap/>
            <w:hideMark/>
          </w:tcPr>
          <w:p w14:paraId="5A51B32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7.5</w:t>
            </w:r>
          </w:p>
        </w:tc>
        <w:tc>
          <w:tcPr>
            <w:tcW w:w="0" w:type="auto"/>
            <w:tcBorders>
              <w:top w:val="single" w:sz="24" w:space="0" w:color="999999" w:themeColor="text1" w:themeTint="66"/>
            </w:tcBorders>
            <w:noWrap/>
            <w:hideMark/>
          </w:tcPr>
          <w:p w14:paraId="0B52847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60.0</w:t>
            </w:r>
          </w:p>
        </w:tc>
        <w:tc>
          <w:tcPr>
            <w:tcW w:w="0" w:type="auto"/>
            <w:tcBorders>
              <w:top w:val="single" w:sz="24" w:space="0" w:color="999999" w:themeColor="text1" w:themeTint="66"/>
            </w:tcBorders>
            <w:noWrap/>
            <w:hideMark/>
          </w:tcPr>
          <w:p w14:paraId="77B14E0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24.6</w:t>
            </w:r>
          </w:p>
        </w:tc>
        <w:tc>
          <w:tcPr>
            <w:tcW w:w="0" w:type="auto"/>
            <w:tcBorders>
              <w:top w:val="single" w:sz="24" w:space="0" w:color="999999" w:themeColor="text1" w:themeTint="66"/>
            </w:tcBorders>
            <w:noWrap/>
            <w:hideMark/>
          </w:tcPr>
          <w:p w14:paraId="680C541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260</w:t>
            </w:r>
          </w:p>
        </w:tc>
      </w:tr>
      <w:tr w:rsidR="00326A49" w:rsidRPr="003C069D" w14:paraId="3B80F909"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1F69AA" w14:textId="77777777" w:rsidR="00326A49" w:rsidRPr="003C069D" w:rsidRDefault="00326A49" w:rsidP="00F07FD7">
            <w:pPr>
              <w:spacing w:after="0" w:line="240" w:lineRule="auto"/>
              <w:rPr>
                <w:lang w:eastAsia="en-AU"/>
              </w:rPr>
            </w:pPr>
          </w:p>
        </w:tc>
        <w:tc>
          <w:tcPr>
            <w:tcW w:w="0" w:type="auto"/>
            <w:noWrap/>
            <w:hideMark/>
          </w:tcPr>
          <w:p w14:paraId="1A257E7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Wemen</w:t>
            </w:r>
          </w:p>
        </w:tc>
        <w:tc>
          <w:tcPr>
            <w:tcW w:w="0" w:type="auto"/>
            <w:noWrap/>
            <w:hideMark/>
          </w:tcPr>
          <w:p w14:paraId="2B708D2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8.4</w:t>
            </w:r>
          </w:p>
        </w:tc>
        <w:tc>
          <w:tcPr>
            <w:tcW w:w="0" w:type="auto"/>
            <w:noWrap/>
            <w:hideMark/>
          </w:tcPr>
          <w:p w14:paraId="17E4757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77</w:t>
            </w:r>
          </w:p>
        </w:tc>
        <w:tc>
          <w:tcPr>
            <w:tcW w:w="0" w:type="auto"/>
            <w:noWrap/>
            <w:hideMark/>
          </w:tcPr>
          <w:p w14:paraId="327B8E6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7.5</w:t>
            </w:r>
          </w:p>
        </w:tc>
        <w:tc>
          <w:tcPr>
            <w:tcW w:w="0" w:type="auto"/>
            <w:noWrap/>
            <w:hideMark/>
          </w:tcPr>
          <w:p w14:paraId="4912F16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60.0</w:t>
            </w:r>
          </w:p>
        </w:tc>
        <w:tc>
          <w:tcPr>
            <w:tcW w:w="0" w:type="auto"/>
            <w:noWrap/>
            <w:hideMark/>
          </w:tcPr>
          <w:p w14:paraId="76C3595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24.2</w:t>
            </w:r>
          </w:p>
        </w:tc>
        <w:tc>
          <w:tcPr>
            <w:tcW w:w="0" w:type="auto"/>
            <w:noWrap/>
            <w:hideMark/>
          </w:tcPr>
          <w:p w14:paraId="3F47AB3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290</w:t>
            </w:r>
          </w:p>
        </w:tc>
      </w:tr>
      <w:tr w:rsidR="00326A49" w:rsidRPr="003C069D" w14:paraId="2842197B"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DE98BF" w14:textId="77777777" w:rsidR="00326A49" w:rsidRPr="003C069D" w:rsidRDefault="00326A49" w:rsidP="00F07FD7">
            <w:pPr>
              <w:spacing w:after="0" w:line="240" w:lineRule="auto"/>
              <w:rPr>
                <w:lang w:eastAsia="en-AU"/>
              </w:rPr>
            </w:pPr>
          </w:p>
        </w:tc>
        <w:tc>
          <w:tcPr>
            <w:tcW w:w="0" w:type="auto"/>
            <w:noWrap/>
            <w:hideMark/>
          </w:tcPr>
          <w:p w14:paraId="3F96C65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Jinkers Bend</w:t>
            </w:r>
          </w:p>
        </w:tc>
        <w:tc>
          <w:tcPr>
            <w:tcW w:w="0" w:type="auto"/>
            <w:noWrap/>
            <w:hideMark/>
          </w:tcPr>
          <w:p w14:paraId="16446B4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8.0</w:t>
            </w:r>
          </w:p>
        </w:tc>
        <w:tc>
          <w:tcPr>
            <w:tcW w:w="0" w:type="auto"/>
            <w:noWrap/>
            <w:hideMark/>
          </w:tcPr>
          <w:p w14:paraId="59D42A9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noWrap/>
            <w:hideMark/>
          </w:tcPr>
          <w:p w14:paraId="3B725AE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7.5</w:t>
            </w:r>
          </w:p>
        </w:tc>
        <w:tc>
          <w:tcPr>
            <w:tcW w:w="0" w:type="auto"/>
            <w:noWrap/>
            <w:hideMark/>
          </w:tcPr>
          <w:p w14:paraId="2D16931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60.0</w:t>
            </w:r>
          </w:p>
        </w:tc>
        <w:tc>
          <w:tcPr>
            <w:tcW w:w="0" w:type="auto"/>
            <w:noWrap/>
            <w:hideMark/>
          </w:tcPr>
          <w:p w14:paraId="5616535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23.4</w:t>
            </w:r>
          </w:p>
        </w:tc>
        <w:tc>
          <w:tcPr>
            <w:tcW w:w="0" w:type="auto"/>
            <w:noWrap/>
            <w:hideMark/>
          </w:tcPr>
          <w:p w14:paraId="3187227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290</w:t>
            </w:r>
          </w:p>
        </w:tc>
      </w:tr>
      <w:tr w:rsidR="00326A49" w:rsidRPr="003C069D" w14:paraId="6C0D5E94"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D84CE4" w14:textId="77777777" w:rsidR="00326A49" w:rsidRPr="003C069D" w:rsidRDefault="00326A49" w:rsidP="00F07FD7">
            <w:pPr>
              <w:spacing w:after="0" w:line="240" w:lineRule="auto"/>
              <w:rPr>
                <w:lang w:eastAsia="en-AU"/>
              </w:rPr>
            </w:pPr>
          </w:p>
        </w:tc>
        <w:tc>
          <w:tcPr>
            <w:tcW w:w="0" w:type="auto"/>
            <w:noWrap/>
            <w:hideMark/>
          </w:tcPr>
          <w:p w14:paraId="270A8C1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Sextons Bend</w:t>
            </w:r>
          </w:p>
        </w:tc>
        <w:tc>
          <w:tcPr>
            <w:tcW w:w="0" w:type="auto"/>
            <w:noWrap/>
            <w:hideMark/>
          </w:tcPr>
          <w:p w14:paraId="5AAC155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noWrap/>
            <w:hideMark/>
          </w:tcPr>
          <w:p w14:paraId="16BC323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w:t>
            </w:r>
          </w:p>
        </w:tc>
        <w:tc>
          <w:tcPr>
            <w:tcW w:w="0" w:type="auto"/>
            <w:noWrap/>
            <w:hideMark/>
          </w:tcPr>
          <w:p w14:paraId="4CDECF2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7.7</w:t>
            </w:r>
          </w:p>
        </w:tc>
        <w:tc>
          <w:tcPr>
            <w:tcW w:w="0" w:type="auto"/>
            <w:noWrap/>
            <w:hideMark/>
          </w:tcPr>
          <w:p w14:paraId="1ABEECD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60.0</w:t>
            </w:r>
          </w:p>
        </w:tc>
        <w:tc>
          <w:tcPr>
            <w:tcW w:w="0" w:type="auto"/>
            <w:noWrap/>
            <w:hideMark/>
          </w:tcPr>
          <w:p w14:paraId="2990680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23.8</w:t>
            </w:r>
          </w:p>
        </w:tc>
        <w:tc>
          <w:tcPr>
            <w:tcW w:w="0" w:type="auto"/>
            <w:noWrap/>
            <w:hideMark/>
          </w:tcPr>
          <w:p w14:paraId="23F43E7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250</w:t>
            </w:r>
          </w:p>
        </w:tc>
      </w:tr>
      <w:tr w:rsidR="00326A49" w:rsidRPr="003C069D" w14:paraId="6BE4B41F"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F23D90" w14:textId="77777777" w:rsidR="00326A49" w:rsidRPr="003C069D" w:rsidRDefault="00326A49" w:rsidP="00F07FD7">
            <w:pPr>
              <w:spacing w:after="0" w:line="240" w:lineRule="auto"/>
              <w:rPr>
                <w:lang w:eastAsia="en-AU"/>
              </w:rPr>
            </w:pPr>
          </w:p>
        </w:tc>
        <w:tc>
          <w:tcPr>
            <w:tcW w:w="0" w:type="auto"/>
            <w:noWrap/>
            <w:hideMark/>
          </w:tcPr>
          <w:p w14:paraId="0330A97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Mulberry Bend</w:t>
            </w:r>
          </w:p>
        </w:tc>
        <w:tc>
          <w:tcPr>
            <w:tcW w:w="0" w:type="auto"/>
            <w:noWrap/>
            <w:hideMark/>
          </w:tcPr>
          <w:p w14:paraId="7CE0E54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8.2</w:t>
            </w:r>
          </w:p>
        </w:tc>
        <w:tc>
          <w:tcPr>
            <w:tcW w:w="0" w:type="auto"/>
            <w:noWrap/>
            <w:hideMark/>
          </w:tcPr>
          <w:p w14:paraId="5AC8F2D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w:t>
            </w:r>
          </w:p>
        </w:tc>
        <w:tc>
          <w:tcPr>
            <w:tcW w:w="0" w:type="auto"/>
            <w:noWrap/>
            <w:hideMark/>
          </w:tcPr>
          <w:p w14:paraId="6A182FD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w:t>
            </w:r>
          </w:p>
        </w:tc>
        <w:tc>
          <w:tcPr>
            <w:tcW w:w="0" w:type="auto"/>
            <w:noWrap/>
            <w:hideMark/>
          </w:tcPr>
          <w:p w14:paraId="3CF024D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60.0</w:t>
            </w:r>
          </w:p>
        </w:tc>
        <w:tc>
          <w:tcPr>
            <w:tcW w:w="0" w:type="auto"/>
            <w:noWrap/>
            <w:hideMark/>
          </w:tcPr>
          <w:p w14:paraId="63C349B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23.9</w:t>
            </w:r>
          </w:p>
        </w:tc>
        <w:tc>
          <w:tcPr>
            <w:tcW w:w="0" w:type="auto"/>
            <w:noWrap/>
            <w:hideMark/>
          </w:tcPr>
          <w:p w14:paraId="55EFCEF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290</w:t>
            </w:r>
          </w:p>
        </w:tc>
      </w:tr>
      <w:tr w:rsidR="00326A49" w:rsidRPr="003C069D" w14:paraId="15E65283"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DEFEE6" w14:textId="77777777" w:rsidR="00326A49" w:rsidRPr="003C069D" w:rsidRDefault="00326A49" w:rsidP="00F07FD7">
            <w:pPr>
              <w:spacing w:after="0" w:line="240" w:lineRule="auto"/>
              <w:rPr>
                <w:lang w:eastAsia="en-AU"/>
              </w:rPr>
            </w:pPr>
          </w:p>
        </w:tc>
        <w:tc>
          <w:tcPr>
            <w:tcW w:w="0" w:type="auto"/>
            <w:noWrap/>
            <w:hideMark/>
          </w:tcPr>
          <w:p w14:paraId="68E59E49" w14:textId="20F064BB" w:rsidR="00326A49" w:rsidRPr="003C069D" w:rsidRDefault="00DD4268"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Pr>
                <w:lang w:eastAsia="en-AU"/>
              </w:rPr>
              <w:t>Nangiloc</w:t>
            </w:r>
          </w:p>
        </w:tc>
        <w:tc>
          <w:tcPr>
            <w:tcW w:w="0" w:type="auto"/>
            <w:noWrap/>
            <w:hideMark/>
          </w:tcPr>
          <w:p w14:paraId="4BF6437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8.4</w:t>
            </w:r>
          </w:p>
        </w:tc>
        <w:tc>
          <w:tcPr>
            <w:tcW w:w="0" w:type="auto"/>
            <w:noWrap/>
            <w:hideMark/>
          </w:tcPr>
          <w:p w14:paraId="41870A1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80</w:t>
            </w:r>
          </w:p>
        </w:tc>
        <w:tc>
          <w:tcPr>
            <w:tcW w:w="0" w:type="auto"/>
            <w:noWrap/>
            <w:hideMark/>
          </w:tcPr>
          <w:p w14:paraId="749BEB3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w:t>
            </w:r>
          </w:p>
        </w:tc>
        <w:tc>
          <w:tcPr>
            <w:tcW w:w="0" w:type="auto"/>
            <w:noWrap/>
            <w:hideMark/>
          </w:tcPr>
          <w:p w14:paraId="1C9BF11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57.0</w:t>
            </w:r>
          </w:p>
        </w:tc>
        <w:tc>
          <w:tcPr>
            <w:tcW w:w="0" w:type="auto"/>
            <w:noWrap/>
            <w:hideMark/>
          </w:tcPr>
          <w:p w14:paraId="257D54F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24.2</w:t>
            </w:r>
          </w:p>
        </w:tc>
        <w:tc>
          <w:tcPr>
            <w:tcW w:w="0" w:type="auto"/>
            <w:noWrap/>
            <w:hideMark/>
          </w:tcPr>
          <w:p w14:paraId="5431CF3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310</w:t>
            </w:r>
          </w:p>
        </w:tc>
      </w:tr>
      <w:tr w:rsidR="00326A49" w:rsidRPr="003C069D" w14:paraId="05E9F799"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F8188C" w14:textId="77777777" w:rsidR="00326A49" w:rsidRPr="003C069D" w:rsidRDefault="00326A49" w:rsidP="00F07FD7">
            <w:pPr>
              <w:spacing w:after="0" w:line="240" w:lineRule="auto"/>
              <w:rPr>
                <w:lang w:eastAsia="en-AU"/>
              </w:rPr>
            </w:pPr>
          </w:p>
        </w:tc>
        <w:tc>
          <w:tcPr>
            <w:tcW w:w="0" w:type="auto"/>
            <w:noWrap/>
            <w:hideMark/>
          </w:tcPr>
          <w:p w14:paraId="2BD28C1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Rudd Road</w:t>
            </w:r>
          </w:p>
        </w:tc>
        <w:tc>
          <w:tcPr>
            <w:tcW w:w="0" w:type="auto"/>
            <w:noWrap/>
            <w:hideMark/>
          </w:tcPr>
          <w:p w14:paraId="475581B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w:t>
            </w:r>
          </w:p>
        </w:tc>
        <w:tc>
          <w:tcPr>
            <w:tcW w:w="0" w:type="auto"/>
            <w:noWrap/>
            <w:hideMark/>
          </w:tcPr>
          <w:p w14:paraId="365EDD4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noWrap/>
            <w:hideMark/>
          </w:tcPr>
          <w:p w14:paraId="705C517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20AE76E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60.0</w:t>
            </w:r>
          </w:p>
        </w:tc>
        <w:tc>
          <w:tcPr>
            <w:tcW w:w="0" w:type="auto"/>
            <w:noWrap/>
            <w:hideMark/>
          </w:tcPr>
          <w:p w14:paraId="6013938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23.6</w:t>
            </w:r>
          </w:p>
        </w:tc>
        <w:tc>
          <w:tcPr>
            <w:tcW w:w="0" w:type="auto"/>
            <w:noWrap/>
            <w:hideMark/>
          </w:tcPr>
          <w:p w14:paraId="6A10145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300</w:t>
            </w:r>
          </w:p>
        </w:tc>
      </w:tr>
      <w:tr w:rsidR="00326A49" w:rsidRPr="003C069D" w14:paraId="0C6C2B18"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CC6AD1" w14:textId="77777777" w:rsidR="00326A49" w:rsidRPr="003C069D" w:rsidRDefault="00326A49" w:rsidP="00F07FD7">
            <w:pPr>
              <w:spacing w:after="0" w:line="240" w:lineRule="auto"/>
              <w:rPr>
                <w:lang w:eastAsia="en-AU"/>
              </w:rPr>
            </w:pPr>
          </w:p>
        </w:tc>
        <w:tc>
          <w:tcPr>
            <w:tcW w:w="0" w:type="auto"/>
            <w:noWrap/>
            <w:hideMark/>
          </w:tcPr>
          <w:p w14:paraId="6C2AC3A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Lambert Island</w:t>
            </w:r>
          </w:p>
        </w:tc>
        <w:tc>
          <w:tcPr>
            <w:tcW w:w="0" w:type="auto"/>
            <w:noWrap/>
            <w:hideMark/>
          </w:tcPr>
          <w:p w14:paraId="3FA0643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073057C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w:t>
            </w:r>
          </w:p>
        </w:tc>
        <w:tc>
          <w:tcPr>
            <w:tcW w:w="0" w:type="auto"/>
            <w:noWrap/>
            <w:hideMark/>
          </w:tcPr>
          <w:p w14:paraId="64A48565"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7.7</w:t>
            </w:r>
          </w:p>
        </w:tc>
        <w:tc>
          <w:tcPr>
            <w:tcW w:w="0" w:type="auto"/>
            <w:noWrap/>
            <w:hideMark/>
          </w:tcPr>
          <w:p w14:paraId="169E698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60.0</w:t>
            </w:r>
          </w:p>
        </w:tc>
        <w:tc>
          <w:tcPr>
            <w:tcW w:w="0" w:type="auto"/>
            <w:noWrap/>
            <w:hideMark/>
          </w:tcPr>
          <w:p w14:paraId="56443BB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23.7</w:t>
            </w:r>
          </w:p>
        </w:tc>
        <w:tc>
          <w:tcPr>
            <w:tcW w:w="0" w:type="auto"/>
            <w:noWrap/>
            <w:hideMark/>
          </w:tcPr>
          <w:p w14:paraId="12B387C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300</w:t>
            </w:r>
          </w:p>
        </w:tc>
      </w:tr>
      <w:tr w:rsidR="00326A49" w:rsidRPr="003C069D" w14:paraId="5773CA79"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BDF6BC" w14:textId="77777777" w:rsidR="00326A49" w:rsidRPr="003C069D" w:rsidRDefault="00326A49" w:rsidP="00F07FD7">
            <w:pPr>
              <w:spacing w:after="0" w:line="240" w:lineRule="auto"/>
              <w:rPr>
                <w:lang w:eastAsia="en-AU"/>
              </w:rPr>
            </w:pPr>
          </w:p>
        </w:tc>
        <w:tc>
          <w:tcPr>
            <w:tcW w:w="0" w:type="auto"/>
            <w:noWrap/>
            <w:hideMark/>
          </w:tcPr>
          <w:p w14:paraId="0EAF5AE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Red Cliffs</w:t>
            </w:r>
          </w:p>
        </w:tc>
        <w:tc>
          <w:tcPr>
            <w:tcW w:w="0" w:type="auto"/>
            <w:noWrap/>
            <w:hideMark/>
          </w:tcPr>
          <w:p w14:paraId="783FD44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8.0</w:t>
            </w:r>
          </w:p>
        </w:tc>
        <w:tc>
          <w:tcPr>
            <w:tcW w:w="0" w:type="auto"/>
            <w:noWrap/>
            <w:hideMark/>
          </w:tcPr>
          <w:p w14:paraId="43C022C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82</w:t>
            </w:r>
          </w:p>
        </w:tc>
        <w:tc>
          <w:tcPr>
            <w:tcW w:w="0" w:type="auto"/>
            <w:noWrap/>
            <w:hideMark/>
          </w:tcPr>
          <w:p w14:paraId="3D03FF7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7.8</w:t>
            </w:r>
          </w:p>
        </w:tc>
        <w:tc>
          <w:tcPr>
            <w:tcW w:w="0" w:type="auto"/>
            <w:noWrap/>
            <w:hideMark/>
          </w:tcPr>
          <w:p w14:paraId="5D6D69A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38.5</w:t>
            </w:r>
          </w:p>
        </w:tc>
        <w:tc>
          <w:tcPr>
            <w:tcW w:w="0" w:type="auto"/>
            <w:noWrap/>
            <w:hideMark/>
          </w:tcPr>
          <w:p w14:paraId="497A0BB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24.3</w:t>
            </w:r>
          </w:p>
        </w:tc>
        <w:tc>
          <w:tcPr>
            <w:tcW w:w="0" w:type="auto"/>
            <w:noWrap/>
            <w:hideMark/>
          </w:tcPr>
          <w:p w14:paraId="6A1F8D1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350</w:t>
            </w:r>
          </w:p>
        </w:tc>
      </w:tr>
      <w:tr w:rsidR="00326A49" w:rsidRPr="003C069D" w14:paraId="42249D5E"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B631F" w14:textId="77777777" w:rsidR="00326A49" w:rsidRPr="003C069D" w:rsidRDefault="00326A49" w:rsidP="00F07FD7">
            <w:pPr>
              <w:spacing w:after="0" w:line="240" w:lineRule="auto"/>
              <w:rPr>
                <w:lang w:eastAsia="en-AU"/>
              </w:rPr>
            </w:pPr>
          </w:p>
        </w:tc>
        <w:tc>
          <w:tcPr>
            <w:tcW w:w="0" w:type="auto"/>
            <w:noWrap/>
            <w:hideMark/>
          </w:tcPr>
          <w:p w14:paraId="6B86439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Ski Club</w:t>
            </w:r>
          </w:p>
        </w:tc>
        <w:tc>
          <w:tcPr>
            <w:tcW w:w="0" w:type="auto"/>
            <w:noWrap/>
            <w:hideMark/>
          </w:tcPr>
          <w:p w14:paraId="18DC2C49"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8.1</w:t>
            </w:r>
          </w:p>
        </w:tc>
        <w:tc>
          <w:tcPr>
            <w:tcW w:w="0" w:type="auto"/>
            <w:noWrap/>
            <w:hideMark/>
          </w:tcPr>
          <w:p w14:paraId="519BAEF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85</w:t>
            </w:r>
          </w:p>
        </w:tc>
        <w:tc>
          <w:tcPr>
            <w:tcW w:w="0" w:type="auto"/>
            <w:noWrap/>
            <w:hideMark/>
          </w:tcPr>
          <w:p w14:paraId="5C94B17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7.6</w:t>
            </w:r>
          </w:p>
        </w:tc>
        <w:tc>
          <w:tcPr>
            <w:tcW w:w="0" w:type="auto"/>
            <w:noWrap/>
            <w:hideMark/>
          </w:tcPr>
          <w:p w14:paraId="4F68293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40.0</w:t>
            </w:r>
          </w:p>
        </w:tc>
        <w:tc>
          <w:tcPr>
            <w:tcW w:w="0" w:type="auto"/>
            <w:noWrap/>
            <w:hideMark/>
          </w:tcPr>
          <w:p w14:paraId="6A023C22"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24.4</w:t>
            </w:r>
          </w:p>
        </w:tc>
        <w:tc>
          <w:tcPr>
            <w:tcW w:w="0" w:type="auto"/>
            <w:noWrap/>
            <w:hideMark/>
          </w:tcPr>
          <w:p w14:paraId="72C9C8AE"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350</w:t>
            </w:r>
          </w:p>
        </w:tc>
      </w:tr>
      <w:tr w:rsidR="00326A49" w:rsidRPr="003C069D" w14:paraId="05D14865"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B5F731" w14:textId="77777777" w:rsidR="00326A49" w:rsidRPr="003C069D" w:rsidRDefault="00326A49" w:rsidP="00F07FD7">
            <w:pPr>
              <w:spacing w:after="0" w:line="240" w:lineRule="auto"/>
              <w:rPr>
                <w:lang w:eastAsia="en-AU"/>
              </w:rPr>
            </w:pPr>
          </w:p>
        </w:tc>
        <w:tc>
          <w:tcPr>
            <w:tcW w:w="0" w:type="auto"/>
            <w:noWrap/>
            <w:hideMark/>
          </w:tcPr>
          <w:p w14:paraId="0CD8D6B0"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Abbotsford Bridge</w:t>
            </w:r>
          </w:p>
        </w:tc>
        <w:tc>
          <w:tcPr>
            <w:tcW w:w="0" w:type="auto"/>
            <w:noWrap/>
            <w:hideMark/>
          </w:tcPr>
          <w:p w14:paraId="75B0E72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8.6</w:t>
            </w:r>
          </w:p>
        </w:tc>
        <w:tc>
          <w:tcPr>
            <w:tcW w:w="0" w:type="auto"/>
            <w:noWrap/>
            <w:hideMark/>
          </w:tcPr>
          <w:p w14:paraId="1EA03BA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94</w:t>
            </w:r>
          </w:p>
        </w:tc>
        <w:tc>
          <w:tcPr>
            <w:tcW w:w="0" w:type="auto"/>
            <w:noWrap/>
            <w:hideMark/>
          </w:tcPr>
          <w:p w14:paraId="041E2F66"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8.0</w:t>
            </w:r>
          </w:p>
        </w:tc>
        <w:tc>
          <w:tcPr>
            <w:tcW w:w="0" w:type="auto"/>
            <w:noWrap/>
            <w:hideMark/>
          </w:tcPr>
          <w:p w14:paraId="150CFD7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37.0</w:t>
            </w:r>
          </w:p>
        </w:tc>
        <w:tc>
          <w:tcPr>
            <w:tcW w:w="0" w:type="auto"/>
            <w:noWrap/>
            <w:hideMark/>
          </w:tcPr>
          <w:p w14:paraId="2E64E53F"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24.9</w:t>
            </w:r>
          </w:p>
        </w:tc>
        <w:tc>
          <w:tcPr>
            <w:tcW w:w="0" w:type="auto"/>
            <w:noWrap/>
            <w:hideMark/>
          </w:tcPr>
          <w:p w14:paraId="6FBB770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360</w:t>
            </w:r>
          </w:p>
        </w:tc>
      </w:tr>
      <w:tr w:rsidR="00326A49" w:rsidRPr="003C069D" w14:paraId="255E84B1"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D2F4E0" w14:textId="77777777" w:rsidR="00326A49" w:rsidRPr="003C069D" w:rsidRDefault="00326A49" w:rsidP="00F07FD7">
            <w:pPr>
              <w:spacing w:after="0" w:line="240" w:lineRule="auto"/>
              <w:rPr>
                <w:lang w:eastAsia="en-AU"/>
              </w:rPr>
            </w:pPr>
          </w:p>
        </w:tc>
        <w:tc>
          <w:tcPr>
            <w:tcW w:w="0" w:type="auto"/>
            <w:noWrap/>
            <w:hideMark/>
          </w:tcPr>
          <w:p w14:paraId="6009195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Darling</w:t>
            </w:r>
          </w:p>
        </w:tc>
        <w:tc>
          <w:tcPr>
            <w:tcW w:w="0" w:type="auto"/>
            <w:noWrap/>
            <w:hideMark/>
          </w:tcPr>
          <w:p w14:paraId="581D9131"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7.0</w:t>
            </w:r>
          </w:p>
        </w:tc>
        <w:tc>
          <w:tcPr>
            <w:tcW w:w="0" w:type="auto"/>
            <w:noWrap/>
            <w:hideMark/>
          </w:tcPr>
          <w:p w14:paraId="0157F14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755</w:t>
            </w:r>
          </w:p>
        </w:tc>
        <w:tc>
          <w:tcPr>
            <w:tcW w:w="0" w:type="auto"/>
            <w:noWrap/>
            <w:hideMark/>
          </w:tcPr>
          <w:p w14:paraId="25D0CB0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8.7</w:t>
            </w:r>
          </w:p>
        </w:tc>
        <w:tc>
          <w:tcPr>
            <w:tcW w:w="0" w:type="auto"/>
            <w:noWrap/>
            <w:hideMark/>
          </w:tcPr>
          <w:p w14:paraId="560A6E6A"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23.5</w:t>
            </w:r>
          </w:p>
        </w:tc>
        <w:tc>
          <w:tcPr>
            <w:tcW w:w="0" w:type="auto"/>
            <w:noWrap/>
            <w:hideMark/>
          </w:tcPr>
          <w:p w14:paraId="693AC2C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24.2</w:t>
            </w:r>
          </w:p>
        </w:tc>
        <w:tc>
          <w:tcPr>
            <w:tcW w:w="0" w:type="auto"/>
            <w:noWrap/>
            <w:hideMark/>
          </w:tcPr>
          <w:p w14:paraId="0E4FC5A8"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450</w:t>
            </w:r>
          </w:p>
        </w:tc>
      </w:tr>
      <w:tr w:rsidR="00326A49" w:rsidRPr="003C069D" w14:paraId="50836ADB" w14:textId="77777777" w:rsidTr="003C069D">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1538CB" w14:textId="77777777" w:rsidR="00326A49" w:rsidRPr="003C069D" w:rsidRDefault="00326A49" w:rsidP="00F07FD7">
            <w:pPr>
              <w:spacing w:after="0" w:line="240" w:lineRule="auto"/>
              <w:rPr>
                <w:lang w:eastAsia="en-AU"/>
              </w:rPr>
            </w:pPr>
          </w:p>
        </w:tc>
        <w:tc>
          <w:tcPr>
            <w:tcW w:w="0" w:type="auto"/>
            <w:noWrap/>
            <w:hideMark/>
          </w:tcPr>
          <w:p w14:paraId="673089F4"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Fort Courage</w:t>
            </w:r>
          </w:p>
        </w:tc>
        <w:tc>
          <w:tcPr>
            <w:tcW w:w="0" w:type="auto"/>
            <w:noWrap/>
            <w:hideMark/>
          </w:tcPr>
          <w:p w14:paraId="4C29370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8.9</w:t>
            </w:r>
          </w:p>
        </w:tc>
        <w:tc>
          <w:tcPr>
            <w:tcW w:w="0" w:type="auto"/>
            <w:noWrap/>
            <w:hideMark/>
          </w:tcPr>
          <w:p w14:paraId="6431A64B"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123</w:t>
            </w:r>
          </w:p>
        </w:tc>
        <w:tc>
          <w:tcPr>
            <w:tcW w:w="0" w:type="auto"/>
            <w:noWrap/>
            <w:hideMark/>
          </w:tcPr>
          <w:p w14:paraId="5FC56A67"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7.9</w:t>
            </w:r>
          </w:p>
        </w:tc>
        <w:tc>
          <w:tcPr>
            <w:tcW w:w="0" w:type="auto"/>
            <w:noWrap/>
            <w:hideMark/>
          </w:tcPr>
          <w:p w14:paraId="338FE57C"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38.8</w:t>
            </w:r>
          </w:p>
        </w:tc>
        <w:tc>
          <w:tcPr>
            <w:tcW w:w="0" w:type="auto"/>
            <w:noWrap/>
            <w:hideMark/>
          </w:tcPr>
          <w:p w14:paraId="32638763"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24.2</w:t>
            </w:r>
          </w:p>
        </w:tc>
        <w:tc>
          <w:tcPr>
            <w:tcW w:w="0" w:type="auto"/>
            <w:noWrap/>
            <w:hideMark/>
          </w:tcPr>
          <w:p w14:paraId="2F4DA36D" w14:textId="77777777" w:rsidR="00326A49" w:rsidRPr="003C069D" w:rsidRDefault="00326A49" w:rsidP="00F07FD7">
            <w:pPr>
              <w:spacing w:after="0" w:line="240" w:lineRule="auto"/>
              <w:cnfStyle w:val="000000000000" w:firstRow="0" w:lastRow="0" w:firstColumn="0" w:lastColumn="0" w:oddVBand="0" w:evenVBand="0" w:oddHBand="0" w:evenHBand="0" w:firstRowFirstColumn="0" w:firstRowLastColumn="0" w:lastRowFirstColumn="0" w:lastRowLastColumn="0"/>
              <w:rPr>
                <w:lang w:eastAsia="en-AU"/>
              </w:rPr>
            </w:pPr>
            <w:r w:rsidRPr="003C069D">
              <w:rPr>
                <w:lang w:eastAsia="en-AU"/>
              </w:rPr>
              <w:t>450</w:t>
            </w:r>
          </w:p>
        </w:tc>
      </w:tr>
    </w:tbl>
    <w:p w14:paraId="1383677B" w14:textId="1202159E" w:rsidR="00697658" w:rsidRDefault="00697658" w:rsidP="00F07FD7">
      <w:pPr>
        <w:spacing w:after="0" w:line="240" w:lineRule="auto"/>
      </w:pPr>
    </w:p>
    <w:p w14:paraId="7503F655" w14:textId="4973BD17" w:rsidR="00C576C7" w:rsidRDefault="00C576C7" w:rsidP="00043055">
      <w:r>
        <w:rPr>
          <w:noProof/>
          <w:lang w:eastAsia="en-AU"/>
        </w:rPr>
        <w:drawing>
          <wp:inline distT="0" distB="0" distL="0" distR="0" wp14:anchorId="586A6E9F" wp14:editId="63BA6E3F">
            <wp:extent cx="5116738" cy="6114734"/>
            <wp:effectExtent l="0" t="0" r="1905" b="0"/>
            <wp:docPr id="4" name="Picture 4" descr="A close up of a piece of 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ttah ADCP data.JPG"/>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154262" cy="6159576"/>
                    </a:xfrm>
                    <a:prstGeom prst="rect">
                      <a:avLst/>
                    </a:prstGeom>
                    <a:ln>
                      <a:noFill/>
                    </a:ln>
                    <a:extLst>
                      <a:ext uri="{53640926-AAD7-44D8-BBD7-CCE9431645EC}">
                        <a14:shadowObscured xmlns:a14="http://schemas.microsoft.com/office/drawing/2010/main"/>
                      </a:ext>
                    </a:extLst>
                  </pic:spPr>
                </pic:pic>
              </a:graphicData>
            </a:graphic>
          </wp:inline>
        </w:drawing>
      </w:r>
    </w:p>
    <w:p w14:paraId="7C9F119C" w14:textId="7BA67E5E" w:rsidR="00281051" w:rsidRDefault="00281051" w:rsidP="00DC63F7">
      <w:pPr>
        <w:pStyle w:val="Caption"/>
      </w:pPr>
      <w:r w:rsidRPr="00A91A15">
        <w:t>ADCP summary statistic plots including (a) mean cross sectional area (m</w:t>
      </w:r>
      <w:r w:rsidRPr="00FE57AF">
        <w:rPr>
          <w:vertAlign w:val="superscript"/>
        </w:rPr>
        <w:t>2</w:t>
      </w:r>
      <w:r w:rsidRPr="00A91A15">
        <w:t xml:space="preserve">), (b) total </w:t>
      </w:r>
      <w:r>
        <w:t>discharge</w:t>
      </w:r>
      <w:r w:rsidRPr="00A91A15">
        <w:t xml:space="preserve"> (</w:t>
      </w:r>
      <w:r w:rsidRPr="00FE57AF">
        <w:t>m</w:t>
      </w:r>
      <w:r w:rsidRPr="00FE57AF">
        <w:rPr>
          <w:vertAlign w:val="superscript"/>
        </w:rPr>
        <w:t>3</w:t>
      </w:r>
      <w:r>
        <w:t>.</w:t>
      </w:r>
      <w:r w:rsidRPr="00FE57AF">
        <w:t>s</w:t>
      </w:r>
      <w:r w:rsidRPr="000E6651">
        <w:rPr>
          <w:vertAlign w:val="superscript"/>
        </w:rPr>
        <w:t>-1</w:t>
      </w:r>
      <w:r w:rsidRPr="00A91A15">
        <w:t>), (c)</w:t>
      </w:r>
      <w:r>
        <w:t xml:space="preserve"> </w:t>
      </w:r>
      <w:r w:rsidRPr="00A91A15">
        <w:t>Reynolds number</w:t>
      </w:r>
      <w:r w:rsidRPr="00FE57AF">
        <w:t xml:space="preserve"> </w:t>
      </w:r>
      <w:r w:rsidRPr="00A91A15">
        <w:t>and (d)</w:t>
      </w:r>
      <w:r>
        <w:t xml:space="preserve"> </w:t>
      </w:r>
      <w:r w:rsidRPr="00A91A15">
        <w:t>mean velocity (m.s</w:t>
      </w:r>
      <w:r w:rsidRPr="000E6651">
        <w:rPr>
          <w:vertAlign w:val="superscript"/>
        </w:rPr>
        <w:t>-1</w:t>
      </w:r>
      <w:r w:rsidRPr="00A91A15">
        <w:t xml:space="preserve">). Sites are listed in the order in which they occur spatially along the </w:t>
      </w:r>
      <w:r w:rsidR="00D66AAF">
        <w:t>Murray River</w:t>
      </w:r>
      <w:r w:rsidRPr="00A91A15">
        <w:t xml:space="preserve"> from the site furthest </w:t>
      </w:r>
      <w:r>
        <w:t>upstream</w:t>
      </w:r>
      <w:r w:rsidRPr="00A91A15">
        <w:t xml:space="preserve"> (</w:t>
      </w:r>
      <w:r>
        <w:t>Wemen</w:t>
      </w:r>
      <w:r w:rsidRPr="00A91A15">
        <w:t xml:space="preserve">) to the site furthest </w:t>
      </w:r>
      <w:r>
        <w:t>downstream</w:t>
      </w:r>
      <w:r w:rsidRPr="00A91A15">
        <w:t xml:space="preserve"> (</w:t>
      </w:r>
      <w:r>
        <w:t>Jinkers Bend</w:t>
      </w:r>
      <w:r w:rsidRPr="00A91A15">
        <w:t xml:space="preserve">). The tributary sites, Darling, Goulburn and Ovens Rivers are between the two sites in which their intersection with the </w:t>
      </w:r>
      <w:r w:rsidR="00D66AAF">
        <w:t>Murray River</w:t>
      </w:r>
      <w:r w:rsidRPr="00A91A15">
        <w:t xml:space="preserve"> falls between.</w:t>
      </w:r>
    </w:p>
    <w:p w14:paraId="69F60299" w14:textId="77777777" w:rsidR="00F07FD7" w:rsidRDefault="00F07FD7" w:rsidP="00DC63F7">
      <w:pPr>
        <w:pStyle w:val="Caption"/>
      </w:pPr>
    </w:p>
    <w:p w14:paraId="387FE4D4" w14:textId="77777777" w:rsidR="00F07FD7" w:rsidRDefault="00F07FD7" w:rsidP="00DC63F7">
      <w:pPr>
        <w:pStyle w:val="Caption"/>
      </w:pPr>
    </w:p>
    <w:p w14:paraId="1ED17A07" w14:textId="77777777" w:rsidR="00F07FD7" w:rsidRDefault="00F07FD7" w:rsidP="00DC63F7">
      <w:pPr>
        <w:pStyle w:val="Caption"/>
      </w:pPr>
    </w:p>
    <w:p w14:paraId="1E05D2D3" w14:textId="77777777" w:rsidR="00F07FD7" w:rsidRDefault="00F07FD7" w:rsidP="00DC63F7">
      <w:pPr>
        <w:pStyle w:val="Caption"/>
      </w:pPr>
    </w:p>
    <w:p w14:paraId="16271397" w14:textId="77777777" w:rsidR="00F07FD7" w:rsidRDefault="00F07FD7" w:rsidP="00DC63F7">
      <w:pPr>
        <w:pStyle w:val="Caption"/>
      </w:pPr>
    </w:p>
    <w:p w14:paraId="43E59D6D" w14:textId="77777777" w:rsidR="00F07FD7" w:rsidRDefault="00F07FD7" w:rsidP="00DC63F7">
      <w:pPr>
        <w:pStyle w:val="Caption"/>
      </w:pPr>
    </w:p>
    <w:p w14:paraId="4A8092B0" w14:textId="112141CA" w:rsidR="00B03422" w:rsidRPr="00B03422" w:rsidRDefault="0055021F" w:rsidP="00DC63F7">
      <w:pPr>
        <w:pStyle w:val="Caption"/>
      </w:pPr>
      <w:r>
        <w:t>Nutrient concentrations in the Murray River near Hattah Lakes</w:t>
      </w:r>
      <w:r w:rsidRPr="009142F1">
        <w:t xml:space="preserve"> in </w:t>
      </w:r>
      <w:r>
        <w:t xml:space="preserve">October, </w:t>
      </w:r>
      <w:r w:rsidRPr="009142F1">
        <w:t xml:space="preserve">November </w:t>
      </w:r>
      <w:r>
        <w:t xml:space="preserve">and December </w:t>
      </w:r>
      <w:r w:rsidRPr="009142F1">
        <w:t xml:space="preserve">2017. </w:t>
      </w:r>
      <w:r w:rsidR="0002322D">
        <w:t>FRP = filterable reactive phosphorus as P, TP = total phosphorus, NH</w:t>
      </w:r>
      <w:r w:rsidR="0002322D">
        <w:rPr>
          <w:vertAlign w:val="subscript"/>
        </w:rPr>
        <w:t>3</w:t>
      </w:r>
      <w:r w:rsidR="0002322D">
        <w:t>/NH</w:t>
      </w:r>
      <w:r w:rsidR="0002322D">
        <w:rPr>
          <w:vertAlign w:val="subscript"/>
        </w:rPr>
        <w:t>4</w:t>
      </w:r>
      <w:r w:rsidR="0002322D">
        <w:rPr>
          <w:vertAlign w:val="superscript"/>
        </w:rPr>
        <w:t xml:space="preserve">+ </w:t>
      </w:r>
      <w:r w:rsidR="0002322D">
        <w:t>= ammonia as N, NOx = nitrite</w:t>
      </w:r>
      <w:r w:rsidR="0002322D" w:rsidRPr="0008235E">
        <w:t xml:space="preserve"> + </w:t>
      </w:r>
      <w:r w:rsidR="0002322D">
        <w:t>n</w:t>
      </w:r>
      <w:r w:rsidR="0002322D" w:rsidRPr="0008235E">
        <w:t>itrate</w:t>
      </w:r>
      <w:r w:rsidR="0002322D">
        <w:t>, TKN = total Kjeldahl nitrogen, TKN = total Kjeldahl nitrogen as N, TON = total organic nitrogen, TIN = total inorganic nitrogen, DOC = dissolved organic carbon and RSi = reactive silica. All concentrations are reported to two significant figures.</w:t>
      </w:r>
    </w:p>
    <w:tbl>
      <w:tblPr>
        <w:tblW w:w="5000" w:type="pct"/>
        <w:tblLook w:val="04A0" w:firstRow="1" w:lastRow="0" w:firstColumn="1" w:lastColumn="0" w:noHBand="0" w:noVBand="1"/>
      </w:tblPr>
      <w:tblGrid>
        <w:gridCol w:w="1093"/>
        <w:gridCol w:w="2001"/>
        <w:gridCol w:w="988"/>
        <w:gridCol w:w="1048"/>
        <w:gridCol w:w="898"/>
        <w:gridCol w:w="774"/>
        <w:gridCol w:w="720"/>
        <w:gridCol w:w="747"/>
        <w:gridCol w:w="747"/>
      </w:tblGrid>
      <w:tr w:rsidR="00ED6428" w:rsidRPr="00F07FD7" w14:paraId="5C7D84B1" w14:textId="77777777" w:rsidTr="00E666A1">
        <w:trPr>
          <w:trHeight w:val="320"/>
        </w:trPr>
        <w:tc>
          <w:tcPr>
            <w:tcW w:w="543" w:type="pct"/>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755C07D" w14:textId="6DB51A61" w:rsidR="00ED6428" w:rsidRPr="00F07FD7" w:rsidRDefault="00ED6428" w:rsidP="00F07FD7">
            <w:pPr>
              <w:spacing w:after="0" w:line="240" w:lineRule="auto"/>
              <w:rPr>
                <w:b/>
                <w:sz w:val="20"/>
                <w:szCs w:val="20"/>
              </w:rPr>
            </w:pPr>
          </w:p>
        </w:tc>
        <w:tc>
          <w:tcPr>
            <w:tcW w:w="978" w:type="pct"/>
            <w:tcBorders>
              <w:top w:val="single" w:sz="4" w:space="0" w:color="auto"/>
              <w:left w:val="nil"/>
              <w:bottom w:val="single" w:sz="12" w:space="0" w:color="auto"/>
              <w:right w:val="single" w:sz="4" w:space="0" w:color="auto"/>
            </w:tcBorders>
            <w:shd w:val="clear" w:color="auto" w:fill="auto"/>
            <w:noWrap/>
            <w:vAlign w:val="center"/>
            <w:hideMark/>
          </w:tcPr>
          <w:p w14:paraId="4FC645E3" w14:textId="57C1F1C6" w:rsidR="00ED6428" w:rsidRPr="00F07FD7" w:rsidRDefault="00ED6428" w:rsidP="00F07FD7">
            <w:pPr>
              <w:spacing w:after="0" w:line="240" w:lineRule="auto"/>
              <w:rPr>
                <w:b/>
                <w:sz w:val="20"/>
                <w:szCs w:val="20"/>
              </w:rPr>
            </w:pPr>
          </w:p>
        </w:tc>
        <w:tc>
          <w:tcPr>
            <w:tcW w:w="576" w:type="pct"/>
            <w:tcBorders>
              <w:top w:val="single" w:sz="4" w:space="0" w:color="auto"/>
              <w:left w:val="nil"/>
              <w:bottom w:val="single" w:sz="12" w:space="0" w:color="auto"/>
              <w:right w:val="single" w:sz="4" w:space="0" w:color="auto"/>
            </w:tcBorders>
            <w:shd w:val="clear" w:color="auto" w:fill="auto"/>
            <w:noWrap/>
            <w:vAlign w:val="center"/>
            <w:hideMark/>
          </w:tcPr>
          <w:p w14:paraId="04740470" w14:textId="77777777" w:rsidR="00ED6428" w:rsidRPr="00F07FD7" w:rsidRDefault="00ED6428" w:rsidP="00F07FD7">
            <w:pPr>
              <w:spacing w:after="0" w:line="240" w:lineRule="auto"/>
              <w:jc w:val="center"/>
              <w:rPr>
                <w:b/>
                <w:sz w:val="20"/>
                <w:szCs w:val="20"/>
              </w:rPr>
            </w:pPr>
            <w:r w:rsidRPr="00F07FD7">
              <w:rPr>
                <w:b/>
                <w:sz w:val="20"/>
                <w:szCs w:val="20"/>
              </w:rPr>
              <w:t>DOC</w:t>
            </w:r>
          </w:p>
        </w:tc>
        <w:tc>
          <w:tcPr>
            <w:tcW w:w="609" w:type="pct"/>
            <w:tcBorders>
              <w:top w:val="single" w:sz="4" w:space="0" w:color="auto"/>
              <w:left w:val="nil"/>
              <w:bottom w:val="single" w:sz="12" w:space="0" w:color="auto"/>
              <w:right w:val="single" w:sz="4" w:space="0" w:color="auto"/>
            </w:tcBorders>
            <w:shd w:val="clear" w:color="auto" w:fill="auto"/>
            <w:noWrap/>
            <w:vAlign w:val="center"/>
            <w:hideMark/>
          </w:tcPr>
          <w:p w14:paraId="71DAF089" w14:textId="77777777" w:rsidR="00ED6428" w:rsidRPr="00F07FD7" w:rsidRDefault="00ED6428" w:rsidP="00F07FD7">
            <w:pPr>
              <w:spacing w:after="0" w:line="240" w:lineRule="auto"/>
              <w:jc w:val="center"/>
              <w:rPr>
                <w:b/>
                <w:sz w:val="20"/>
                <w:szCs w:val="20"/>
              </w:rPr>
            </w:pPr>
            <w:r w:rsidRPr="00F07FD7">
              <w:rPr>
                <w:b/>
                <w:sz w:val="20"/>
                <w:szCs w:val="20"/>
              </w:rPr>
              <w:t>FRP</w:t>
            </w:r>
          </w:p>
        </w:tc>
        <w:tc>
          <w:tcPr>
            <w:tcW w:w="526" w:type="pct"/>
            <w:tcBorders>
              <w:top w:val="single" w:sz="4" w:space="0" w:color="auto"/>
              <w:left w:val="nil"/>
              <w:bottom w:val="single" w:sz="12" w:space="0" w:color="auto"/>
              <w:right w:val="single" w:sz="4" w:space="0" w:color="auto"/>
            </w:tcBorders>
            <w:shd w:val="clear" w:color="auto" w:fill="auto"/>
            <w:noWrap/>
            <w:vAlign w:val="center"/>
            <w:hideMark/>
          </w:tcPr>
          <w:p w14:paraId="774AAC48" w14:textId="77777777" w:rsidR="00ED6428" w:rsidRPr="00F07FD7" w:rsidRDefault="00ED6428" w:rsidP="00F07FD7">
            <w:pPr>
              <w:spacing w:after="0" w:line="240" w:lineRule="auto"/>
              <w:jc w:val="center"/>
              <w:rPr>
                <w:b/>
                <w:sz w:val="20"/>
                <w:szCs w:val="20"/>
              </w:rPr>
            </w:pPr>
            <w:r w:rsidRPr="00F07FD7">
              <w:rPr>
                <w:b/>
                <w:sz w:val="20"/>
                <w:szCs w:val="20"/>
              </w:rPr>
              <w:t>NH4</w:t>
            </w:r>
          </w:p>
        </w:tc>
        <w:tc>
          <w:tcPr>
            <w:tcW w:w="442" w:type="pct"/>
            <w:tcBorders>
              <w:top w:val="single" w:sz="4" w:space="0" w:color="auto"/>
              <w:left w:val="nil"/>
              <w:bottom w:val="single" w:sz="12" w:space="0" w:color="auto"/>
              <w:right w:val="single" w:sz="4" w:space="0" w:color="auto"/>
            </w:tcBorders>
            <w:shd w:val="clear" w:color="auto" w:fill="auto"/>
            <w:noWrap/>
            <w:vAlign w:val="center"/>
            <w:hideMark/>
          </w:tcPr>
          <w:p w14:paraId="06C03162" w14:textId="77777777" w:rsidR="00ED6428" w:rsidRPr="00F07FD7" w:rsidRDefault="00ED6428" w:rsidP="00F07FD7">
            <w:pPr>
              <w:spacing w:after="0" w:line="240" w:lineRule="auto"/>
              <w:jc w:val="center"/>
              <w:rPr>
                <w:b/>
                <w:sz w:val="20"/>
                <w:szCs w:val="20"/>
              </w:rPr>
            </w:pPr>
            <w:r w:rsidRPr="00F07FD7">
              <w:rPr>
                <w:b/>
                <w:sz w:val="20"/>
                <w:szCs w:val="20"/>
              </w:rPr>
              <w:t>NOx</w:t>
            </w:r>
          </w:p>
        </w:tc>
        <w:tc>
          <w:tcPr>
            <w:tcW w:w="442" w:type="pct"/>
            <w:tcBorders>
              <w:top w:val="single" w:sz="4" w:space="0" w:color="auto"/>
              <w:left w:val="nil"/>
              <w:bottom w:val="single" w:sz="12" w:space="0" w:color="auto"/>
              <w:right w:val="single" w:sz="4" w:space="0" w:color="auto"/>
            </w:tcBorders>
            <w:shd w:val="clear" w:color="auto" w:fill="auto"/>
            <w:noWrap/>
            <w:vAlign w:val="center"/>
            <w:hideMark/>
          </w:tcPr>
          <w:p w14:paraId="16332D62" w14:textId="77777777" w:rsidR="00ED6428" w:rsidRPr="00F07FD7" w:rsidRDefault="00ED6428" w:rsidP="00F07FD7">
            <w:pPr>
              <w:spacing w:after="0" w:line="240" w:lineRule="auto"/>
              <w:jc w:val="center"/>
              <w:rPr>
                <w:b/>
                <w:sz w:val="20"/>
                <w:szCs w:val="20"/>
              </w:rPr>
            </w:pPr>
            <w:r w:rsidRPr="00F07FD7">
              <w:rPr>
                <w:b/>
                <w:sz w:val="20"/>
                <w:szCs w:val="20"/>
              </w:rPr>
              <w:t>RSi</w:t>
            </w:r>
          </w:p>
        </w:tc>
        <w:tc>
          <w:tcPr>
            <w:tcW w:w="442" w:type="pct"/>
            <w:tcBorders>
              <w:top w:val="single" w:sz="4" w:space="0" w:color="auto"/>
              <w:left w:val="nil"/>
              <w:bottom w:val="single" w:sz="12" w:space="0" w:color="auto"/>
              <w:right w:val="single" w:sz="4" w:space="0" w:color="auto"/>
            </w:tcBorders>
            <w:shd w:val="clear" w:color="auto" w:fill="auto"/>
            <w:noWrap/>
            <w:vAlign w:val="center"/>
            <w:hideMark/>
          </w:tcPr>
          <w:p w14:paraId="4460C598" w14:textId="77777777" w:rsidR="00ED6428" w:rsidRPr="00F07FD7" w:rsidRDefault="00ED6428" w:rsidP="00F07FD7">
            <w:pPr>
              <w:spacing w:after="0" w:line="240" w:lineRule="auto"/>
              <w:jc w:val="center"/>
              <w:rPr>
                <w:b/>
                <w:sz w:val="20"/>
                <w:szCs w:val="20"/>
              </w:rPr>
            </w:pPr>
            <w:r w:rsidRPr="00F07FD7">
              <w:rPr>
                <w:b/>
                <w:sz w:val="20"/>
                <w:szCs w:val="20"/>
              </w:rPr>
              <w:t>TKN</w:t>
            </w:r>
          </w:p>
        </w:tc>
        <w:tc>
          <w:tcPr>
            <w:tcW w:w="442" w:type="pct"/>
            <w:tcBorders>
              <w:top w:val="single" w:sz="4" w:space="0" w:color="auto"/>
              <w:left w:val="nil"/>
              <w:bottom w:val="single" w:sz="12" w:space="0" w:color="auto"/>
              <w:right w:val="single" w:sz="4" w:space="0" w:color="auto"/>
            </w:tcBorders>
            <w:shd w:val="clear" w:color="auto" w:fill="auto"/>
            <w:noWrap/>
            <w:vAlign w:val="center"/>
            <w:hideMark/>
          </w:tcPr>
          <w:p w14:paraId="4F892C83" w14:textId="77777777" w:rsidR="00ED6428" w:rsidRPr="00F07FD7" w:rsidRDefault="00ED6428" w:rsidP="00F07FD7">
            <w:pPr>
              <w:spacing w:after="0" w:line="240" w:lineRule="auto"/>
              <w:jc w:val="center"/>
              <w:rPr>
                <w:b/>
                <w:sz w:val="20"/>
                <w:szCs w:val="20"/>
              </w:rPr>
            </w:pPr>
            <w:r w:rsidRPr="00F07FD7">
              <w:rPr>
                <w:b/>
                <w:sz w:val="20"/>
                <w:szCs w:val="20"/>
              </w:rPr>
              <w:t>TP</w:t>
            </w:r>
          </w:p>
        </w:tc>
      </w:tr>
      <w:tr w:rsidR="00ED6428" w:rsidRPr="00F07FD7" w14:paraId="788DA4EE" w14:textId="77777777" w:rsidTr="00E666A1">
        <w:trPr>
          <w:trHeight w:val="32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5851BE" w14:textId="77777777" w:rsidR="00ED6428" w:rsidRPr="00F07FD7" w:rsidRDefault="00ED6428" w:rsidP="00F07FD7">
            <w:pPr>
              <w:spacing w:after="0" w:line="240" w:lineRule="auto"/>
              <w:rPr>
                <w:b/>
                <w:sz w:val="20"/>
                <w:szCs w:val="20"/>
              </w:rPr>
            </w:pPr>
            <w:r w:rsidRPr="00F07FD7">
              <w:rPr>
                <w:b/>
                <w:sz w:val="20"/>
                <w:szCs w:val="20"/>
              </w:rPr>
              <w:t>October</w:t>
            </w:r>
          </w:p>
        </w:tc>
        <w:tc>
          <w:tcPr>
            <w:tcW w:w="978" w:type="pct"/>
            <w:tcBorders>
              <w:top w:val="nil"/>
              <w:left w:val="nil"/>
              <w:bottom w:val="single" w:sz="4" w:space="0" w:color="auto"/>
              <w:right w:val="single" w:sz="4" w:space="0" w:color="auto"/>
            </w:tcBorders>
            <w:shd w:val="clear" w:color="auto" w:fill="auto"/>
            <w:noWrap/>
            <w:vAlign w:val="center"/>
            <w:hideMark/>
          </w:tcPr>
          <w:p w14:paraId="1544BEE4" w14:textId="77777777" w:rsidR="00ED6428" w:rsidRPr="00F07FD7" w:rsidRDefault="00ED6428" w:rsidP="00F07FD7">
            <w:pPr>
              <w:spacing w:after="0" w:line="240" w:lineRule="auto"/>
              <w:rPr>
                <w:b/>
                <w:sz w:val="20"/>
                <w:szCs w:val="20"/>
              </w:rPr>
            </w:pPr>
            <w:r w:rsidRPr="00F07FD7">
              <w:rPr>
                <w:b/>
                <w:sz w:val="20"/>
                <w:szCs w:val="20"/>
              </w:rPr>
              <w:t>Happy Valley Landing</w:t>
            </w:r>
          </w:p>
        </w:tc>
        <w:tc>
          <w:tcPr>
            <w:tcW w:w="576" w:type="pct"/>
            <w:tcBorders>
              <w:top w:val="nil"/>
              <w:left w:val="nil"/>
              <w:bottom w:val="single" w:sz="4" w:space="0" w:color="auto"/>
              <w:right w:val="single" w:sz="4" w:space="0" w:color="auto"/>
            </w:tcBorders>
            <w:shd w:val="clear" w:color="auto" w:fill="auto"/>
            <w:noWrap/>
            <w:vAlign w:val="center"/>
            <w:hideMark/>
          </w:tcPr>
          <w:p w14:paraId="095BF4A4" w14:textId="37A695F4" w:rsidR="00ED6428" w:rsidRPr="00F07FD7" w:rsidRDefault="00ED6428" w:rsidP="00F07FD7">
            <w:pPr>
              <w:spacing w:after="0" w:line="240" w:lineRule="auto"/>
              <w:jc w:val="center"/>
              <w:rPr>
                <w:sz w:val="20"/>
                <w:szCs w:val="20"/>
              </w:rPr>
            </w:pPr>
            <w:r w:rsidRPr="00F07FD7">
              <w:rPr>
                <w:sz w:val="20"/>
                <w:szCs w:val="20"/>
              </w:rPr>
              <w:t>3.7</w:t>
            </w:r>
          </w:p>
        </w:tc>
        <w:tc>
          <w:tcPr>
            <w:tcW w:w="609" w:type="pct"/>
            <w:tcBorders>
              <w:top w:val="nil"/>
              <w:left w:val="nil"/>
              <w:bottom w:val="single" w:sz="4" w:space="0" w:color="auto"/>
              <w:right w:val="single" w:sz="4" w:space="0" w:color="auto"/>
            </w:tcBorders>
            <w:shd w:val="clear" w:color="auto" w:fill="auto"/>
            <w:noWrap/>
            <w:vAlign w:val="center"/>
            <w:hideMark/>
          </w:tcPr>
          <w:p w14:paraId="27C4F9D1"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4AB09048" w14:textId="77777777" w:rsidR="00ED6428" w:rsidRPr="00F07FD7" w:rsidRDefault="00ED6428" w:rsidP="00F07FD7">
            <w:pPr>
              <w:spacing w:after="0" w:line="240" w:lineRule="auto"/>
              <w:jc w:val="center"/>
              <w:rPr>
                <w:sz w:val="20"/>
                <w:szCs w:val="20"/>
              </w:rPr>
            </w:pPr>
            <w:r w:rsidRPr="00F07FD7">
              <w:rPr>
                <w:sz w:val="20"/>
                <w:szCs w:val="20"/>
              </w:rPr>
              <w:t>0.0080</w:t>
            </w:r>
          </w:p>
        </w:tc>
        <w:tc>
          <w:tcPr>
            <w:tcW w:w="442" w:type="pct"/>
            <w:tcBorders>
              <w:top w:val="nil"/>
              <w:left w:val="nil"/>
              <w:bottom w:val="single" w:sz="4" w:space="0" w:color="auto"/>
              <w:right w:val="single" w:sz="4" w:space="0" w:color="auto"/>
            </w:tcBorders>
            <w:shd w:val="clear" w:color="auto" w:fill="auto"/>
            <w:noWrap/>
            <w:vAlign w:val="center"/>
            <w:hideMark/>
          </w:tcPr>
          <w:p w14:paraId="729BED53"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62EC7AD1" w14:textId="21F6E3BF"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253092E6" w14:textId="5A573FD3" w:rsidR="00ED6428" w:rsidRPr="00F07FD7" w:rsidRDefault="00ED6428" w:rsidP="00F07FD7">
            <w:pPr>
              <w:spacing w:after="0" w:line="240" w:lineRule="auto"/>
              <w:jc w:val="center"/>
              <w:rPr>
                <w:sz w:val="20"/>
                <w:szCs w:val="20"/>
              </w:rPr>
            </w:pPr>
            <w:r w:rsidRPr="00F07FD7">
              <w:rPr>
                <w:sz w:val="20"/>
                <w:szCs w:val="20"/>
              </w:rPr>
              <w:t>0.23</w:t>
            </w:r>
          </w:p>
        </w:tc>
        <w:tc>
          <w:tcPr>
            <w:tcW w:w="442" w:type="pct"/>
            <w:tcBorders>
              <w:top w:val="nil"/>
              <w:left w:val="nil"/>
              <w:bottom w:val="single" w:sz="4" w:space="0" w:color="auto"/>
              <w:right w:val="single" w:sz="4" w:space="0" w:color="auto"/>
            </w:tcBorders>
            <w:shd w:val="clear" w:color="auto" w:fill="auto"/>
            <w:noWrap/>
            <w:vAlign w:val="center"/>
            <w:hideMark/>
          </w:tcPr>
          <w:p w14:paraId="53803567" w14:textId="2303F11F" w:rsidR="00ED6428" w:rsidRPr="00F07FD7" w:rsidRDefault="00ED6428" w:rsidP="00F07FD7">
            <w:pPr>
              <w:spacing w:after="0" w:line="240" w:lineRule="auto"/>
              <w:jc w:val="center"/>
              <w:rPr>
                <w:sz w:val="20"/>
                <w:szCs w:val="20"/>
              </w:rPr>
            </w:pPr>
            <w:r w:rsidRPr="00F07FD7">
              <w:rPr>
                <w:sz w:val="20"/>
                <w:szCs w:val="20"/>
              </w:rPr>
              <w:t>0.034</w:t>
            </w:r>
          </w:p>
        </w:tc>
      </w:tr>
      <w:tr w:rsidR="00ED6428" w:rsidRPr="00F07FD7" w14:paraId="6D4EE49C"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CFD299B" w14:textId="4665208E"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473215EC" w14:textId="77777777" w:rsidR="00ED6428" w:rsidRPr="00F07FD7" w:rsidRDefault="00ED6428" w:rsidP="00F07FD7">
            <w:pPr>
              <w:spacing w:after="0" w:line="240" w:lineRule="auto"/>
              <w:rPr>
                <w:b/>
                <w:sz w:val="20"/>
                <w:szCs w:val="20"/>
              </w:rPr>
            </w:pPr>
            <w:r w:rsidRPr="00F07FD7">
              <w:rPr>
                <w:b/>
                <w:sz w:val="20"/>
                <w:szCs w:val="20"/>
              </w:rPr>
              <w:t>Wemen</w:t>
            </w:r>
          </w:p>
        </w:tc>
        <w:tc>
          <w:tcPr>
            <w:tcW w:w="576" w:type="pct"/>
            <w:tcBorders>
              <w:top w:val="nil"/>
              <w:left w:val="nil"/>
              <w:bottom w:val="single" w:sz="4" w:space="0" w:color="auto"/>
              <w:right w:val="single" w:sz="4" w:space="0" w:color="auto"/>
            </w:tcBorders>
            <w:shd w:val="clear" w:color="auto" w:fill="auto"/>
            <w:noWrap/>
            <w:vAlign w:val="center"/>
            <w:hideMark/>
          </w:tcPr>
          <w:p w14:paraId="677FC6E3" w14:textId="17338CC2" w:rsidR="00ED6428" w:rsidRPr="00F07FD7" w:rsidRDefault="00ED6428" w:rsidP="00F07FD7">
            <w:pPr>
              <w:spacing w:after="0" w:line="240" w:lineRule="auto"/>
              <w:jc w:val="center"/>
              <w:rPr>
                <w:sz w:val="20"/>
                <w:szCs w:val="20"/>
              </w:rPr>
            </w:pPr>
            <w:r w:rsidRPr="00F07FD7">
              <w:rPr>
                <w:sz w:val="20"/>
                <w:szCs w:val="20"/>
              </w:rPr>
              <w:t>3.7</w:t>
            </w:r>
          </w:p>
        </w:tc>
        <w:tc>
          <w:tcPr>
            <w:tcW w:w="609" w:type="pct"/>
            <w:tcBorders>
              <w:top w:val="nil"/>
              <w:left w:val="nil"/>
              <w:bottom w:val="single" w:sz="4" w:space="0" w:color="auto"/>
              <w:right w:val="single" w:sz="4" w:space="0" w:color="auto"/>
            </w:tcBorders>
            <w:shd w:val="clear" w:color="auto" w:fill="auto"/>
            <w:noWrap/>
            <w:vAlign w:val="center"/>
            <w:hideMark/>
          </w:tcPr>
          <w:p w14:paraId="2BFDEF99"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47DD8118"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17AE5E9F"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1770B8A1" w14:textId="1CC829EA"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5A67BB2C" w14:textId="6C574B3D" w:rsidR="00ED6428" w:rsidRPr="00F07FD7" w:rsidRDefault="00ED6428" w:rsidP="00F07FD7">
            <w:pPr>
              <w:spacing w:after="0" w:line="240" w:lineRule="auto"/>
              <w:jc w:val="center"/>
              <w:rPr>
                <w:sz w:val="20"/>
                <w:szCs w:val="20"/>
              </w:rPr>
            </w:pPr>
            <w:r w:rsidRPr="00F07FD7">
              <w:rPr>
                <w:sz w:val="20"/>
                <w:szCs w:val="20"/>
              </w:rPr>
              <w:t>0.41</w:t>
            </w:r>
          </w:p>
        </w:tc>
        <w:tc>
          <w:tcPr>
            <w:tcW w:w="442" w:type="pct"/>
            <w:tcBorders>
              <w:top w:val="nil"/>
              <w:left w:val="nil"/>
              <w:bottom w:val="single" w:sz="4" w:space="0" w:color="auto"/>
              <w:right w:val="single" w:sz="4" w:space="0" w:color="auto"/>
            </w:tcBorders>
            <w:shd w:val="clear" w:color="auto" w:fill="auto"/>
            <w:noWrap/>
            <w:vAlign w:val="center"/>
            <w:hideMark/>
          </w:tcPr>
          <w:p w14:paraId="58847A26" w14:textId="69460415" w:rsidR="00ED6428" w:rsidRPr="00F07FD7" w:rsidRDefault="00ED6428" w:rsidP="00F07FD7">
            <w:pPr>
              <w:spacing w:after="0" w:line="240" w:lineRule="auto"/>
              <w:jc w:val="center"/>
              <w:rPr>
                <w:sz w:val="20"/>
                <w:szCs w:val="20"/>
              </w:rPr>
            </w:pPr>
            <w:r w:rsidRPr="00F07FD7">
              <w:rPr>
                <w:sz w:val="20"/>
                <w:szCs w:val="20"/>
              </w:rPr>
              <w:t>0.051</w:t>
            </w:r>
          </w:p>
        </w:tc>
      </w:tr>
      <w:tr w:rsidR="00ED6428" w:rsidRPr="00F07FD7" w14:paraId="715EEDC0"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A52897" w14:textId="309EC972"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0912DC56" w14:textId="77777777" w:rsidR="00ED6428" w:rsidRPr="00F07FD7" w:rsidRDefault="00ED6428" w:rsidP="00F07FD7">
            <w:pPr>
              <w:spacing w:after="0" w:line="240" w:lineRule="auto"/>
              <w:rPr>
                <w:b/>
                <w:sz w:val="20"/>
                <w:szCs w:val="20"/>
              </w:rPr>
            </w:pPr>
            <w:r w:rsidRPr="00F07FD7">
              <w:rPr>
                <w:b/>
                <w:sz w:val="20"/>
                <w:szCs w:val="20"/>
              </w:rPr>
              <w:t>Jinkers bend</w:t>
            </w:r>
          </w:p>
        </w:tc>
        <w:tc>
          <w:tcPr>
            <w:tcW w:w="576" w:type="pct"/>
            <w:tcBorders>
              <w:top w:val="nil"/>
              <w:left w:val="nil"/>
              <w:bottom w:val="single" w:sz="4" w:space="0" w:color="auto"/>
              <w:right w:val="single" w:sz="4" w:space="0" w:color="auto"/>
            </w:tcBorders>
            <w:shd w:val="clear" w:color="auto" w:fill="auto"/>
            <w:noWrap/>
            <w:vAlign w:val="center"/>
            <w:hideMark/>
          </w:tcPr>
          <w:p w14:paraId="339B7A8D" w14:textId="03612769" w:rsidR="00ED6428" w:rsidRPr="00F07FD7" w:rsidRDefault="00ED6428" w:rsidP="00F07FD7">
            <w:pPr>
              <w:spacing w:after="0" w:line="240" w:lineRule="auto"/>
              <w:jc w:val="center"/>
              <w:rPr>
                <w:sz w:val="20"/>
                <w:szCs w:val="20"/>
              </w:rPr>
            </w:pPr>
            <w:r w:rsidRPr="00F07FD7">
              <w:rPr>
                <w:sz w:val="20"/>
                <w:szCs w:val="20"/>
              </w:rPr>
              <w:t>3.8</w:t>
            </w:r>
          </w:p>
        </w:tc>
        <w:tc>
          <w:tcPr>
            <w:tcW w:w="609" w:type="pct"/>
            <w:tcBorders>
              <w:top w:val="nil"/>
              <w:left w:val="nil"/>
              <w:bottom w:val="single" w:sz="4" w:space="0" w:color="auto"/>
              <w:right w:val="single" w:sz="4" w:space="0" w:color="auto"/>
            </w:tcBorders>
            <w:shd w:val="clear" w:color="auto" w:fill="auto"/>
            <w:noWrap/>
            <w:vAlign w:val="center"/>
            <w:hideMark/>
          </w:tcPr>
          <w:p w14:paraId="6EB94C9C"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55BCF142"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4C806318"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74665BB1" w14:textId="3B9AD9C4"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15D89C8D" w14:textId="2F562759" w:rsidR="00ED6428" w:rsidRPr="00F07FD7" w:rsidRDefault="00ED6428" w:rsidP="00F07FD7">
            <w:pPr>
              <w:spacing w:after="0" w:line="240" w:lineRule="auto"/>
              <w:jc w:val="center"/>
              <w:rPr>
                <w:sz w:val="20"/>
                <w:szCs w:val="20"/>
              </w:rPr>
            </w:pPr>
            <w:r w:rsidRPr="00F07FD7">
              <w:rPr>
                <w:sz w:val="20"/>
                <w:szCs w:val="20"/>
              </w:rPr>
              <w:t>0.49</w:t>
            </w:r>
          </w:p>
        </w:tc>
        <w:tc>
          <w:tcPr>
            <w:tcW w:w="442" w:type="pct"/>
            <w:tcBorders>
              <w:top w:val="nil"/>
              <w:left w:val="nil"/>
              <w:bottom w:val="single" w:sz="4" w:space="0" w:color="auto"/>
              <w:right w:val="single" w:sz="4" w:space="0" w:color="auto"/>
            </w:tcBorders>
            <w:shd w:val="clear" w:color="auto" w:fill="auto"/>
            <w:noWrap/>
            <w:vAlign w:val="center"/>
            <w:hideMark/>
          </w:tcPr>
          <w:p w14:paraId="31FA7B74" w14:textId="3E1797F5" w:rsidR="00ED6428" w:rsidRPr="00F07FD7" w:rsidRDefault="00ED6428" w:rsidP="00F07FD7">
            <w:pPr>
              <w:spacing w:after="0" w:line="240" w:lineRule="auto"/>
              <w:jc w:val="center"/>
              <w:rPr>
                <w:sz w:val="20"/>
                <w:szCs w:val="20"/>
              </w:rPr>
            </w:pPr>
            <w:r w:rsidRPr="00F07FD7">
              <w:rPr>
                <w:sz w:val="20"/>
                <w:szCs w:val="20"/>
              </w:rPr>
              <w:t>0.058</w:t>
            </w:r>
          </w:p>
        </w:tc>
      </w:tr>
      <w:tr w:rsidR="00ED6428" w:rsidRPr="00F07FD7" w14:paraId="2DBB0004"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1D3CC12" w14:textId="56A2D66E"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1548A8FB" w14:textId="77777777" w:rsidR="00ED6428" w:rsidRPr="00F07FD7" w:rsidRDefault="00ED6428" w:rsidP="00F07FD7">
            <w:pPr>
              <w:spacing w:after="0" w:line="240" w:lineRule="auto"/>
              <w:rPr>
                <w:b/>
                <w:sz w:val="20"/>
                <w:szCs w:val="20"/>
              </w:rPr>
            </w:pPr>
            <w:r w:rsidRPr="00F07FD7">
              <w:rPr>
                <w:b/>
                <w:sz w:val="20"/>
                <w:szCs w:val="20"/>
              </w:rPr>
              <w:t>Sextons bend</w:t>
            </w:r>
          </w:p>
        </w:tc>
        <w:tc>
          <w:tcPr>
            <w:tcW w:w="576" w:type="pct"/>
            <w:tcBorders>
              <w:top w:val="nil"/>
              <w:left w:val="nil"/>
              <w:bottom w:val="single" w:sz="4" w:space="0" w:color="auto"/>
              <w:right w:val="single" w:sz="4" w:space="0" w:color="auto"/>
            </w:tcBorders>
            <w:shd w:val="clear" w:color="auto" w:fill="auto"/>
            <w:noWrap/>
            <w:vAlign w:val="center"/>
            <w:hideMark/>
          </w:tcPr>
          <w:p w14:paraId="1F8761E1" w14:textId="08CFBF70" w:rsidR="00ED6428" w:rsidRPr="00F07FD7" w:rsidRDefault="00ED6428" w:rsidP="00F07FD7">
            <w:pPr>
              <w:spacing w:after="0" w:line="240" w:lineRule="auto"/>
              <w:jc w:val="center"/>
              <w:rPr>
                <w:sz w:val="20"/>
                <w:szCs w:val="20"/>
              </w:rPr>
            </w:pPr>
            <w:r w:rsidRPr="00F07FD7">
              <w:rPr>
                <w:sz w:val="20"/>
                <w:szCs w:val="20"/>
              </w:rPr>
              <w:t>3.8</w:t>
            </w:r>
          </w:p>
        </w:tc>
        <w:tc>
          <w:tcPr>
            <w:tcW w:w="609" w:type="pct"/>
            <w:tcBorders>
              <w:top w:val="nil"/>
              <w:left w:val="nil"/>
              <w:bottom w:val="single" w:sz="4" w:space="0" w:color="auto"/>
              <w:right w:val="single" w:sz="4" w:space="0" w:color="auto"/>
            </w:tcBorders>
            <w:shd w:val="clear" w:color="auto" w:fill="auto"/>
            <w:noWrap/>
            <w:vAlign w:val="center"/>
            <w:hideMark/>
          </w:tcPr>
          <w:p w14:paraId="27C2AD29" w14:textId="77777777" w:rsidR="00ED6428" w:rsidRPr="00F07FD7" w:rsidRDefault="00ED6428" w:rsidP="00F07FD7">
            <w:pPr>
              <w:spacing w:after="0" w:line="240" w:lineRule="auto"/>
              <w:jc w:val="center"/>
              <w:rPr>
                <w:sz w:val="20"/>
                <w:szCs w:val="20"/>
              </w:rPr>
            </w:pPr>
            <w:r w:rsidRPr="00F07FD7">
              <w:rPr>
                <w:sz w:val="20"/>
                <w:szCs w:val="20"/>
              </w:rPr>
              <w:t>0.0050</w:t>
            </w:r>
          </w:p>
        </w:tc>
        <w:tc>
          <w:tcPr>
            <w:tcW w:w="526" w:type="pct"/>
            <w:tcBorders>
              <w:top w:val="nil"/>
              <w:left w:val="nil"/>
              <w:bottom w:val="single" w:sz="4" w:space="0" w:color="auto"/>
              <w:right w:val="single" w:sz="4" w:space="0" w:color="auto"/>
            </w:tcBorders>
            <w:shd w:val="clear" w:color="auto" w:fill="auto"/>
            <w:noWrap/>
            <w:vAlign w:val="center"/>
            <w:hideMark/>
          </w:tcPr>
          <w:p w14:paraId="7279CF1D"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460B87D7"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43672A22" w14:textId="06FCFE21"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67C82AD3" w14:textId="357CB4C7" w:rsidR="00ED6428" w:rsidRPr="00F07FD7" w:rsidRDefault="00ED6428" w:rsidP="00F07FD7">
            <w:pPr>
              <w:spacing w:after="0" w:line="240" w:lineRule="auto"/>
              <w:jc w:val="center"/>
              <w:rPr>
                <w:sz w:val="20"/>
                <w:szCs w:val="20"/>
              </w:rPr>
            </w:pPr>
            <w:r w:rsidRPr="00F07FD7">
              <w:rPr>
                <w:sz w:val="20"/>
                <w:szCs w:val="20"/>
              </w:rPr>
              <w:t>0.41</w:t>
            </w:r>
          </w:p>
        </w:tc>
        <w:tc>
          <w:tcPr>
            <w:tcW w:w="442" w:type="pct"/>
            <w:tcBorders>
              <w:top w:val="nil"/>
              <w:left w:val="nil"/>
              <w:bottom w:val="single" w:sz="4" w:space="0" w:color="auto"/>
              <w:right w:val="single" w:sz="4" w:space="0" w:color="auto"/>
            </w:tcBorders>
            <w:shd w:val="clear" w:color="auto" w:fill="auto"/>
            <w:noWrap/>
            <w:vAlign w:val="center"/>
            <w:hideMark/>
          </w:tcPr>
          <w:p w14:paraId="051FBDA4" w14:textId="2A2D7549" w:rsidR="00ED6428" w:rsidRPr="00F07FD7" w:rsidRDefault="00ED6428" w:rsidP="00F07FD7">
            <w:pPr>
              <w:spacing w:after="0" w:line="240" w:lineRule="auto"/>
              <w:jc w:val="center"/>
              <w:rPr>
                <w:sz w:val="20"/>
                <w:szCs w:val="20"/>
              </w:rPr>
            </w:pPr>
            <w:r w:rsidRPr="00F07FD7">
              <w:rPr>
                <w:sz w:val="20"/>
                <w:szCs w:val="20"/>
              </w:rPr>
              <w:t>0.042</w:t>
            </w:r>
          </w:p>
        </w:tc>
      </w:tr>
      <w:tr w:rsidR="00ED6428" w:rsidRPr="00F07FD7" w14:paraId="4E5572BC"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FC5F35" w14:textId="400926C2"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61DD7893" w14:textId="77777777" w:rsidR="00ED6428" w:rsidRPr="00F07FD7" w:rsidRDefault="00ED6428" w:rsidP="00F07FD7">
            <w:pPr>
              <w:spacing w:after="0" w:line="240" w:lineRule="auto"/>
              <w:rPr>
                <w:b/>
                <w:sz w:val="20"/>
                <w:szCs w:val="20"/>
              </w:rPr>
            </w:pPr>
            <w:r w:rsidRPr="00F07FD7">
              <w:rPr>
                <w:b/>
                <w:sz w:val="20"/>
                <w:szCs w:val="20"/>
              </w:rPr>
              <w:t>Mulberry Bend</w:t>
            </w:r>
          </w:p>
        </w:tc>
        <w:tc>
          <w:tcPr>
            <w:tcW w:w="576" w:type="pct"/>
            <w:tcBorders>
              <w:top w:val="nil"/>
              <w:left w:val="nil"/>
              <w:bottom w:val="single" w:sz="4" w:space="0" w:color="auto"/>
              <w:right w:val="single" w:sz="4" w:space="0" w:color="auto"/>
            </w:tcBorders>
            <w:shd w:val="clear" w:color="auto" w:fill="auto"/>
            <w:noWrap/>
            <w:vAlign w:val="center"/>
            <w:hideMark/>
          </w:tcPr>
          <w:p w14:paraId="08679737" w14:textId="18E2B566" w:rsidR="00ED6428" w:rsidRPr="00F07FD7" w:rsidRDefault="00ED6428" w:rsidP="00F07FD7">
            <w:pPr>
              <w:spacing w:after="0" w:line="240" w:lineRule="auto"/>
              <w:jc w:val="center"/>
              <w:rPr>
                <w:sz w:val="20"/>
                <w:szCs w:val="20"/>
              </w:rPr>
            </w:pPr>
            <w:r w:rsidRPr="00F07FD7">
              <w:rPr>
                <w:sz w:val="20"/>
                <w:szCs w:val="20"/>
              </w:rPr>
              <w:t>3.9</w:t>
            </w:r>
          </w:p>
        </w:tc>
        <w:tc>
          <w:tcPr>
            <w:tcW w:w="609" w:type="pct"/>
            <w:tcBorders>
              <w:top w:val="nil"/>
              <w:left w:val="nil"/>
              <w:bottom w:val="single" w:sz="4" w:space="0" w:color="auto"/>
              <w:right w:val="single" w:sz="4" w:space="0" w:color="auto"/>
            </w:tcBorders>
            <w:shd w:val="clear" w:color="auto" w:fill="auto"/>
            <w:noWrap/>
            <w:vAlign w:val="center"/>
            <w:hideMark/>
          </w:tcPr>
          <w:p w14:paraId="0920DD78"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4CDCF8D1"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54425AEB"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10A6BFEB" w14:textId="5332DD4D"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681D45FA" w14:textId="298EC98B" w:rsidR="00ED6428" w:rsidRPr="00F07FD7" w:rsidRDefault="00ED6428" w:rsidP="00F07FD7">
            <w:pPr>
              <w:spacing w:after="0" w:line="240" w:lineRule="auto"/>
              <w:jc w:val="center"/>
              <w:rPr>
                <w:sz w:val="20"/>
                <w:szCs w:val="20"/>
              </w:rPr>
            </w:pPr>
            <w:r w:rsidRPr="00F07FD7">
              <w:rPr>
                <w:sz w:val="20"/>
                <w:szCs w:val="20"/>
              </w:rPr>
              <w:t>0.45</w:t>
            </w:r>
          </w:p>
        </w:tc>
        <w:tc>
          <w:tcPr>
            <w:tcW w:w="442" w:type="pct"/>
            <w:tcBorders>
              <w:top w:val="nil"/>
              <w:left w:val="nil"/>
              <w:bottom w:val="single" w:sz="4" w:space="0" w:color="auto"/>
              <w:right w:val="single" w:sz="4" w:space="0" w:color="auto"/>
            </w:tcBorders>
            <w:shd w:val="clear" w:color="auto" w:fill="auto"/>
            <w:noWrap/>
            <w:vAlign w:val="center"/>
            <w:hideMark/>
          </w:tcPr>
          <w:p w14:paraId="46127D15" w14:textId="2CF93ED9" w:rsidR="00ED6428" w:rsidRPr="00F07FD7" w:rsidRDefault="00ED6428" w:rsidP="00F07FD7">
            <w:pPr>
              <w:spacing w:after="0" w:line="240" w:lineRule="auto"/>
              <w:jc w:val="center"/>
              <w:rPr>
                <w:sz w:val="20"/>
                <w:szCs w:val="20"/>
              </w:rPr>
            </w:pPr>
            <w:r w:rsidRPr="00F07FD7">
              <w:rPr>
                <w:sz w:val="20"/>
                <w:szCs w:val="20"/>
              </w:rPr>
              <w:t>0.056</w:t>
            </w:r>
          </w:p>
        </w:tc>
      </w:tr>
      <w:tr w:rsidR="00ED6428" w:rsidRPr="00F07FD7" w14:paraId="47D617CA"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F1F638C" w14:textId="3A20B06D"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323AD61D" w14:textId="10ED17F9" w:rsidR="00ED6428" w:rsidRPr="00F07FD7" w:rsidRDefault="00DD4268" w:rsidP="00F07FD7">
            <w:pPr>
              <w:spacing w:after="0" w:line="240" w:lineRule="auto"/>
              <w:rPr>
                <w:b/>
                <w:sz w:val="20"/>
                <w:szCs w:val="20"/>
              </w:rPr>
            </w:pPr>
            <w:r w:rsidRPr="00F07FD7">
              <w:rPr>
                <w:b/>
                <w:sz w:val="20"/>
                <w:szCs w:val="20"/>
              </w:rPr>
              <w:t>Nangiloc</w:t>
            </w:r>
          </w:p>
        </w:tc>
        <w:tc>
          <w:tcPr>
            <w:tcW w:w="576" w:type="pct"/>
            <w:tcBorders>
              <w:top w:val="nil"/>
              <w:left w:val="nil"/>
              <w:bottom w:val="single" w:sz="4" w:space="0" w:color="auto"/>
              <w:right w:val="single" w:sz="4" w:space="0" w:color="auto"/>
            </w:tcBorders>
            <w:shd w:val="clear" w:color="auto" w:fill="auto"/>
            <w:noWrap/>
            <w:vAlign w:val="center"/>
            <w:hideMark/>
          </w:tcPr>
          <w:p w14:paraId="1634F1BA" w14:textId="25DD185B" w:rsidR="00ED6428" w:rsidRPr="00F07FD7" w:rsidRDefault="00ED6428" w:rsidP="00F07FD7">
            <w:pPr>
              <w:spacing w:after="0" w:line="240" w:lineRule="auto"/>
              <w:jc w:val="center"/>
              <w:rPr>
                <w:sz w:val="20"/>
                <w:szCs w:val="20"/>
              </w:rPr>
            </w:pPr>
            <w:r w:rsidRPr="00F07FD7">
              <w:rPr>
                <w:sz w:val="20"/>
                <w:szCs w:val="20"/>
              </w:rPr>
              <w:t>3.6</w:t>
            </w:r>
          </w:p>
        </w:tc>
        <w:tc>
          <w:tcPr>
            <w:tcW w:w="609" w:type="pct"/>
            <w:tcBorders>
              <w:top w:val="nil"/>
              <w:left w:val="nil"/>
              <w:bottom w:val="single" w:sz="4" w:space="0" w:color="auto"/>
              <w:right w:val="single" w:sz="4" w:space="0" w:color="auto"/>
            </w:tcBorders>
            <w:shd w:val="clear" w:color="auto" w:fill="auto"/>
            <w:noWrap/>
            <w:vAlign w:val="center"/>
            <w:hideMark/>
          </w:tcPr>
          <w:p w14:paraId="082A2239"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536F9A48"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7B7E911F"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419251B7" w14:textId="767A2822"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2555B246" w14:textId="77F883EE" w:rsidR="00ED6428" w:rsidRPr="00F07FD7" w:rsidRDefault="00ED6428" w:rsidP="00F07FD7">
            <w:pPr>
              <w:spacing w:after="0" w:line="240" w:lineRule="auto"/>
              <w:jc w:val="center"/>
              <w:rPr>
                <w:sz w:val="20"/>
                <w:szCs w:val="20"/>
              </w:rPr>
            </w:pPr>
            <w:r w:rsidRPr="00F07FD7">
              <w:rPr>
                <w:sz w:val="20"/>
                <w:szCs w:val="20"/>
              </w:rPr>
              <w:t>0.46</w:t>
            </w:r>
          </w:p>
        </w:tc>
        <w:tc>
          <w:tcPr>
            <w:tcW w:w="442" w:type="pct"/>
            <w:tcBorders>
              <w:top w:val="nil"/>
              <w:left w:val="nil"/>
              <w:bottom w:val="single" w:sz="4" w:space="0" w:color="auto"/>
              <w:right w:val="single" w:sz="4" w:space="0" w:color="auto"/>
            </w:tcBorders>
            <w:shd w:val="clear" w:color="auto" w:fill="auto"/>
            <w:noWrap/>
            <w:vAlign w:val="center"/>
            <w:hideMark/>
          </w:tcPr>
          <w:p w14:paraId="63A4E445" w14:textId="70ECCFB0" w:rsidR="00ED6428" w:rsidRPr="00F07FD7" w:rsidRDefault="00ED6428" w:rsidP="00F07FD7">
            <w:pPr>
              <w:spacing w:after="0" w:line="240" w:lineRule="auto"/>
              <w:jc w:val="center"/>
              <w:rPr>
                <w:sz w:val="20"/>
                <w:szCs w:val="20"/>
              </w:rPr>
            </w:pPr>
            <w:r w:rsidRPr="00F07FD7">
              <w:rPr>
                <w:sz w:val="20"/>
                <w:szCs w:val="20"/>
              </w:rPr>
              <w:t>0.055</w:t>
            </w:r>
          </w:p>
        </w:tc>
      </w:tr>
      <w:tr w:rsidR="00ED6428" w:rsidRPr="00F07FD7" w14:paraId="1BCFE0D3"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B5B695C" w14:textId="131D182C"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7CE5EB79" w14:textId="77777777" w:rsidR="00ED6428" w:rsidRPr="00F07FD7" w:rsidRDefault="00ED6428" w:rsidP="00F07FD7">
            <w:pPr>
              <w:spacing w:after="0" w:line="240" w:lineRule="auto"/>
              <w:rPr>
                <w:b/>
                <w:sz w:val="20"/>
                <w:szCs w:val="20"/>
              </w:rPr>
            </w:pPr>
            <w:r w:rsidRPr="00F07FD7">
              <w:rPr>
                <w:b/>
                <w:sz w:val="20"/>
                <w:szCs w:val="20"/>
              </w:rPr>
              <w:t>Rudds Road</w:t>
            </w:r>
          </w:p>
        </w:tc>
        <w:tc>
          <w:tcPr>
            <w:tcW w:w="576" w:type="pct"/>
            <w:tcBorders>
              <w:top w:val="nil"/>
              <w:left w:val="nil"/>
              <w:bottom w:val="single" w:sz="4" w:space="0" w:color="auto"/>
              <w:right w:val="single" w:sz="4" w:space="0" w:color="auto"/>
            </w:tcBorders>
            <w:shd w:val="clear" w:color="auto" w:fill="auto"/>
            <w:noWrap/>
            <w:vAlign w:val="center"/>
            <w:hideMark/>
          </w:tcPr>
          <w:p w14:paraId="1B87874E" w14:textId="3EFB10D9" w:rsidR="00ED6428" w:rsidRPr="00F07FD7" w:rsidRDefault="00ED6428" w:rsidP="00F07FD7">
            <w:pPr>
              <w:spacing w:after="0" w:line="240" w:lineRule="auto"/>
              <w:jc w:val="center"/>
              <w:rPr>
                <w:sz w:val="20"/>
                <w:szCs w:val="20"/>
              </w:rPr>
            </w:pPr>
            <w:r w:rsidRPr="00F07FD7">
              <w:rPr>
                <w:sz w:val="20"/>
                <w:szCs w:val="20"/>
              </w:rPr>
              <w:t>4.0</w:t>
            </w:r>
          </w:p>
        </w:tc>
        <w:tc>
          <w:tcPr>
            <w:tcW w:w="609" w:type="pct"/>
            <w:tcBorders>
              <w:top w:val="nil"/>
              <w:left w:val="nil"/>
              <w:bottom w:val="single" w:sz="4" w:space="0" w:color="auto"/>
              <w:right w:val="single" w:sz="4" w:space="0" w:color="auto"/>
            </w:tcBorders>
            <w:shd w:val="clear" w:color="auto" w:fill="auto"/>
            <w:noWrap/>
            <w:vAlign w:val="center"/>
            <w:hideMark/>
          </w:tcPr>
          <w:p w14:paraId="395E890A"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7ABC05F8"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1A3DE3EC"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535D8CB4" w14:textId="0BCDC8F5"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46EBC988" w14:textId="1AE07FC9" w:rsidR="00ED6428" w:rsidRPr="00F07FD7" w:rsidRDefault="00ED6428" w:rsidP="00F07FD7">
            <w:pPr>
              <w:spacing w:after="0" w:line="240" w:lineRule="auto"/>
              <w:jc w:val="center"/>
              <w:rPr>
                <w:sz w:val="20"/>
                <w:szCs w:val="20"/>
              </w:rPr>
            </w:pPr>
            <w:r w:rsidRPr="00F07FD7">
              <w:rPr>
                <w:sz w:val="20"/>
                <w:szCs w:val="20"/>
              </w:rPr>
              <w:t>0.61</w:t>
            </w:r>
          </w:p>
        </w:tc>
        <w:tc>
          <w:tcPr>
            <w:tcW w:w="442" w:type="pct"/>
            <w:tcBorders>
              <w:top w:val="nil"/>
              <w:left w:val="nil"/>
              <w:bottom w:val="single" w:sz="4" w:space="0" w:color="auto"/>
              <w:right w:val="single" w:sz="4" w:space="0" w:color="auto"/>
            </w:tcBorders>
            <w:shd w:val="clear" w:color="auto" w:fill="auto"/>
            <w:noWrap/>
            <w:vAlign w:val="center"/>
            <w:hideMark/>
          </w:tcPr>
          <w:p w14:paraId="5E9F2EB6" w14:textId="47E8905E" w:rsidR="00ED6428" w:rsidRPr="00F07FD7" w:rsidRDefault="00ED6428" w:rsidP="00F07FD7">
            <w:pPr>
              <w:spacing w:after="0" w:line="240" w:lineRule="auto"/>
              <w:jc w:val="center"/>
              <w:rPr>
                <w:sz w:val="20"/>
                <w:szCs w:val="20"/>
              </w:rPr>
            </w:pPr>
            <w:r w:rsidRPr="00F07FD7">
              <w:rPr>
                <w:sz w:val="20"/>
                <w:szCs w:val="20"/>
              </w:rPr>
              <w:t>0.064</w:t>
            </w:r>
          </w:p>
        </w:tc>
      </w:tr>
      <w:tr w:rsidR="00ED6428" w:rsidRPr="00F07FD7" w14:paraId="3107C805"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F0B6ED" w14:textId="5E3509E7"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7DA66561" w14:textId="77777777" w:rsidR="00ED6428" w:rsidRPr="00F07FD7" w:rsidRDefault="00ED6428" w:rsidP="00F07FD7">
            <w:pPr>
              <w:spacing w:after="0" w:line="240" w:lineRule="auto"/>
              <w:rPr>
                <w:b/>
                <w:sz w:val="20"/>
                <w:szCs w:val="20"/>
              </w:rPr>
            </w:pPr>
            <w:r w:rsidRPr="00F07FD7">
              <w:rPr>
                <w:b/>
                <w:sz w:val="20"/>
                <w:szCs w:val="20"/>
              </w:rPr>
              <w:t>Lambert Island</w:t>
            </w:r>
          </w:p>
        </w:tc>
        <w:tc>
          <w:tcPr>
            <w:tcW w:w="576" w:type="pct"/>
            <w:tcBorders>
              <w:top w:val="nil"/>
              <w:left w:val="nil"/>
              <w:bottom w:val="single" w:sz="4" w:space="0" w:color="auto"/>
              <w:right w:val="single" w:sz="4" w:space="0" w:color="auto"/>
            </w:tcBorders>
            <w:shd w:val="clear" w:color="auto" w:fill="auto"/>
            <w:noWrap/>
            <w:vAlign w:val="center"/>
            <w:hideMark/>
          </w:tcPr>
          <w:p w14:paraId="738C3EC9" w14:textId="3CA3BBD6" w:rsidR="00ED6428" w:rsidRPr="00F07FD7" w:rsidRDefault="00ED6428" w:rsidP="00F07FD7">
            <w:pPr>
              <w:spacing w:after="0" w:line="240" w:lineRule="auto"/>
              <w:jc w:val="center"/>
              <w:rPr>
                <w:sz w:val="20"/>
                <w:szCs w:val="20"/>
              </w:rPr>
            </w:pPr>
            <w:r w:rsidRPr="00F07FD7">
              <w:rPr>
                <w:sz w:val="20"/>
                <w:szCs w:val="20"/>
              </w:rPr>
              <w:t>4.1</w:t>
            </w:r>
          </w:p>
        </w:tc>
        <w:tc>
          <w:tcPr>
            <w:tcW w:w="609" w:type="pct"/>
            <w:tcBorders>
              <w:top w:val="nil"/>
              <w:left w:val="nil"/>
              <w:bottom w:val="single" w:sz="4" w:space="0" w:color="auto"/>
              <w:right w:val="single" w:sz="4" w:space="0" w:color="auto"/>
            </w:tcBorders>
            <w:shd w:val="clear" w:color="auto" w:fill="auto"/>
            <w:noWrap/>
            <w:vAlign w:val="center"/>
            <w:hideMark/>
          </w:tcPr>
          <w:p w14:paraId="66518B4B"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6159BA33"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4A491D54"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71F70172" w14:textId="5F921B27"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2BFF5BC4" w14:textId="70C9594F" w:rsidR="00ED6428" w:rsidRPr="00F07FD7" w:rsidRDefault="00ED6428" w:rsidP="00F07FD7">
            <w:pPr>
              <w:spacing w:after="0" w:line="240" w:lineRule="auto"/>
              <w:jc w:val="center"/>
              <w:rPr>
                <w:sz w:val="20"/>
                <w:szCs w:val="20"/>
              </w:rPr>
            </w:pPr>
            <w:r w:rsidRPr="00F07FD7">
              <w:rPr>
                <w:sz w:val="20"/>
                <w:szCs w:val="20"/>
              </w:rPr>
              <w:t>0.41</w:t>
            </w:r>
          </w:p>
        </w:tc>
        <w:tc>
          <w:tcPr>
            <w:tcW w:w="442" w:type="pct"/>
            <w:tcBorders>
              <w:top w:val="nil"/>
              <w:left w:val="nil"/>
              <w:bottom w:val="single" w:sz="4" w:space="0" w:color="auto"/>
              <w:right w:val="single" w:sz="4" w:space="0" w:color="auto"/>
            </w:tcBorders>
            <w:shd w:val="clear" w:color="auto" w:fill="auto"/>
            <w:noWrap/>
            <w:vAlign w:val="center"/>
            <w:hideMark/>
          </w:tcPr>
          <w:p w14:paraId="7E7030A9" w14:textId="3FF742AF" w:rsidR="00ED6428" w:rsidRPr="00F07FD7" w:rsidRDefault="00ED6428" w:rsidP="00F07FD7">
            <w:pPr>
              <w:spacing w:after="0" w:line="240" w:lineRule="auto"/>
              <w:jc w:val="center"/>
              <w:rPr>
                <w:sz w:val="20"/>
                <w:szCs w:val="20"/>
              </w:rPr>
            </w:pPr>
            <w:r w:rsidRPr="00F07FD7">
              <w:rPr>
                <w:sz w:val="20"/>
                <w:szCs w:val="20"/>
              </w:rPr>
              <w:t>0.034</w:t>
            </w:r>
          </w:p>
        </w:tc>
      </w:tr>
      <w:tr w:rsidR="00ED6428" w:rsidRPr="00F07FD7" w14:paraId="33CF038D"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2912EC7" w14:textId="33C9CC6B"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66BC3C4B" w14:textId="77777777" w:rsidR="00ED6428" w:rsidRPr="00F07FD7" w:rsidRDefault="00ED6428" w:rsidP="00F07FD7">
            <w:pPr>
              <w:spacing w:after="0" w:line="240" w:lineRule="auto"/>
              <w:rPr>
                <w:b/>
                <w:sz w:val="20"/>
                <w:szCs w:val="20"/>
              </w:rPr>
            </w:pPr>
            <w:r w:rsidRPr="00F07FD7">
              <w:rPr>
                <w:b/>
                <w:sz w:val="20"/>
                <w:szCs w:val="20"/>
              </w:rPr>
              <w:t>Red Cliffs</w:t>
            </w:r>
          </w:p>
        </w:tc>
        <w:tc>
          <w:tcPr>
            <w:tcW w:w="576" w:type="pct"/>
            <w:tcBorders>
              <w:top w:val="nil"/>
              <w:left w:val="nil"/>
              <w:bottom w:val="single" w:sz="4" w:space="0" w:color="auto"/>
              <w:right w:val="single" w:sz="4" w:space="0" w:color="auto"/>
            </w:tcBorders>
            <w:shd w:val="clear" w:color="auto" w:fill="auto"/>
            <w:noWrap/>
            <w:vAlign w:val="center"/>
            <w:hideMark/>
          </w:tcPr>
          <w:p w14:paraId="5E61E555" w14:textId="5F46AF61" w:rsidR="00ED6428" w:rsidRPr="00F07FD7" w:rsidRDefault="00ED6428" w:rsidP="00F07FD7">
            <w:pPr>
              <w:spacing w:after="0" w:line="240" w:lineRule="auto"/>
              <w:jc w:val="center"/>
              <w:rPr>
                <w:sz w:val="20"/>
                <w:szCs w:val="20"/>
              </w:rPr>
            </w:pPr>
            <w:r w:rsidRPr="00F07FD7">
              <w:rPr>
                <w:sz w:val="20"/>
                <w:szCs w:val="20"/>
              </w:rPr>
              <w:t>4.2</w:t>
            </w:r>
          </w:p>
        </w:tc>
        <w:tc>
          <w:tcPr>
            <w:tcW w:w="609" w:type="pct"/>
            <w:tcBorders>
              <w:top w:val="nil"/>
              <w:left w:val="nil"/>
              <w:bottom w:val="single" w:sz="4" w:space="0" w:color="auto"/>
              <w:right w:val="single" w:sz="4" w:space="0" w:color="auto"/>
            </w:tcBorders>
            <w:shd w:val="clear" w:color="auto" w:fill="auto"/>
            <w:noWrap/>
            <w:vAlign w:val="center"/>
            <w:hideMark/>
          </w:tcPr>
          <w:p w14:paraId="6CA7D0C8"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7D017FDD"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3D934130"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5538AAAC" w14:textId="0BFFE2E0"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79F87953" w14:textId="3FB96399" w:rsidR="00ED6428" w:rsidRPr="00F07FD7" w:rsidRDefault="00ED6428" w:rsidP="00F07FD7">
            <w:pPr>
              <w:spacing w:after="0" w:line="240" w:lineRule="auto"/>
              <w:jc w:val="center"/>
              <w:rPr>
                <w:sz w:val="20"/>
                <w:szCs w:val="20"/>
              </w:rPr>
            </w:pPr>
            <w:r w:rsidRPr="00F07FD7">
              <w:rPr>
                <w:sz w:val="20"/>
                <w:szCs w:val="20"/>
              </w:rPr>
              <w:t>0.25</w:t>
            </w:r>
          </w:p>
        </w:tc>
        <w:tc>
          <w:tcPr>
            <w:tcW w:w="442" w:type="pct"/>
            <w:tcBorders>
              <w:top w:val="nil"/>
              <w:left w:val="nil"/>
              <w:bottom w:val="single" w:sz="4" w:space="0" w:color="auto"/>
              <w:right w:val="single" w:sz="4" w:space="0" w:color="auto"/>
            </w:tcBorders>
            <w:shd w:val="clear" w:color="auto" w:fill="auto"/>
            <w:noWrap/>
            <w:vAlign w:val="center"/>
            <w:hideMark/>
          </w:tcPr>
          <w:p w14:paraId="4C53541F" w14:textId="0BC619EE" w:rsidR="00ED6428" w:rsidRPr="00F07FD7" w:rsidRDefault="00ED6428" w:rsidP="00F07FD7">
            <w:pPr>
              <w:spacing w:after="0" w:line="240" w:lineRule="auto"/>
              <w:jc w:val="center"/>
              <w:rPr>
                <w:sz w:val="20"/>
                <w:szCs w:val="20"/>
              </w:rPr>
            </w:pPr>
            <w:r w:rsidRPr="00F07FD7">
              <w:rPr>
                <w:sz w:val="20"/>
                <w:szCs w:val="20"/>
              </w:rPr>
              <w:t>0.035</w:t>
            </w:r>
          </w:p>
        </w:tc>
      </w:tr>
      <w:tr w:rsidR="00ED6428" w:rsidRPr="00F07FD7" w14:paraId="3D879785"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7C80D58" w14:textId="5FB3F51E"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40B4A9A2" w14:textId="77777777" w:rsidR="00ED6428" w:rsidRPr="00F07FD7" w:rsidRDefault="00ED6428" w:rsidP="00F07FD7">
            <w:pPr>
              <w:spacing w:after="0" w:line="240" w:lineRule="auto"/>
              <w:rPr>
                <w:b/>
                <w:sz w:val="20"/>
                <w:szCs w:val="20"/>
              </w:rPr>
            </w:pPr>
            <w:r w:rsidRPr="00F07FD7">
              <w:rPr>
                <w:b/>
                <w:sz w:val="20"/>
                <w:szCs w:val="20"/>
              </w:rPr>
              <w:t>Ski Club</w:t>
            </w:r>
          </w:p>
        </w:tc>
        <w:tc>
          <w:tcPr>
            <w:tcW w:w="576" w:type="pct"/>
            <w:tcBorders>
              <w:top w:val="nil"/>
              <w:left w:val="nil"/>
              <w:bottom w:val="single" w:sz="4" w:space="0" w:color="auto"/>
              <w:right w:val="single" w:sz="4" w:space="0" w:color="auto"/>
            </w:tcBorders>
            <w:shd w:val="clear" w:color="auto" w:fill="auto"/>
            <w:noWrap/>
            <w:vAlign w:val="center"/>
            <w:hideMark/>
          </w:tcPr>
          <w:p w14:paraId="6DDC7C52" w14:textId="15A37513" w:rsidR="00ED6428" w:rsidRPr="00F07FD7" w:rsidRDefault="00ED6428" w:rsidP="00F07FD7">
            <w:pPr>
              <w:spacing w:after="0" w:line="240" w:lineRule="auto"/>
              <w:jc w:val="center"/>
              <w:rPr>
                <w:sz w:val="20"/>
                <w:szCs w:val="20"/>
              </w:rPr>
            </w:pPr>
            <w:r w:rsidRPr="00F07FD7">
              <w:rPr>
                <w:sz w:val="20"/>
                <w:szCs w:val="20"/>
              </w:rPr>
              <w:t>4.4</w:t>
            </w:r>
          </w:p>
        </w:tc>
        <w:tc>
          <w:tcPr>
            <w:tcW w:w="609" w:type="pct"/>
            <w:tcBorders>
              <w:top w:val="nil"/>
              <w:left w:val="nil"/>
              <w:bottom w:val="single" w:sz="4" w:space="0" w:color="auto"/>
              <w:right w:val="single" w:sz="4" w:space="0" w:color="auto"/>
            </w:tcBorders>
            <w:shd w:val="clear" w:color="auto" w:fill="auto"/>
            <w:noWrap/>
            <w:vAlign w:val="center"/>
            <w:hideMark/>
          </w:tcPr>
          <w:p w14:paraId="3E9A5924"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425A7D97" w14:textId="77777777" w:rsidR="00ED6428" w:rsidRPr="00F07FD7" w:rsidRDefault="00ED6428" w:rsidP="00F07FD7">
            <w:pPr>
              <w:spacing w:after="0" w:line="240" w:lineRule="auto"/>
              <w:jc w:val="center"/>
              <w:rPr>
                <w:sz w:val="20"/>
                <w:szCs w:val="20"/>
              </w:rPr>
            </w:pPr>
            <w:r w:rsidRPr="00F07FD7">
              <w:rPr>
                <w:sz w:val="20"/>
                <w:szCs w:val="20"/>
              </w:rPr>
              <w:t>0.0080</w:t>
            </w:r>
          </w:p>
        </w:tc>
        <w:tc>
          <w:tcPr>
            <w:tcW w:w="442" w:type="pct"/>
            <w:tcBorders>
              <w:top w:val="nil"/>
              <w:left w:val="nil"/>
              <w:bottom w:val="single" w:sz="4" w:space="0" w:color="auto"/>
              <w:right w:val="single" w:sz="4" w:space="0" w:color="auto"/>
            </w:tcBorders>
            <w:shd w:val="clear" w:color="auto" w:fill="auto"/>
            <w:noWrap/>
            <w:vAlign w:val="center"/>
            <w:hideMark/>
          </w:tcPr>
          <w:p w14:paraId="2490D696"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6384EBF7" w14:textId="7E55E69A"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7D5D5AC3" w14:textId="097D1039" w:rsidR="00ED6428" w:rsidRPr="00F07FD7" w:rsidRDefault="00ED6428" w:rsidP="00F07FD7">
            <w:pPr>
              <w:spacing w:after="0" w:line="240" w:lineRule="auto"/>
              <w:jc w:val="center"/>
              <w:rPr>
                <w:sz w:val="20"/>
                <w:szCs w:val="20"/>
              </w:rPr>
            </w:pPr>
            <w:r w:rsidRPr="00F07FD7">
              <w:rPr>
                <w:sz w:val="20"/>
                <w:szCs w:val="20"/>
              </w:rPr>
              <w:t>0.50</w:t>
            </w:r>
          </w:p>
        </w:tc>
        <w:tc>
          <w:tcPr>
            <w:tcW w:w="442" w:type="pct"/>
            <w:tcBorders>
              <w:top w:val="nil"/>
              <w:left w:val="nil"/>
              <w:bottom w:val="single" w:sz="4" w:space="0" w:color="auto"/>
              <w:right w:val="single" w:sz="4" w:space="0" w:color="auto"/>
            </w:tcBorders>
            <w:shd w:val="clear" w:color="auto" w:fill="auto"/>
            <w:noWrap/>
            <w:vAlign w:val="center"/>
            <w:hideMark/>
          </w:tcPr>
          <w:p w14:paraId="016FEA99" w14:textId="49DD7795" w:rsidR="00ED6428" w:rsidRPr="00F07FD7" w:rsidRDefault="00ED6428" w:rsidP="00F07FD7">
            <w:pPr>
              <w:spacing w:after="0" w:line="240" w:lineRule="auto"/>
              <w:jc w:val="center"/>
              <w:rPr>
                <w:sz w:val="20"/>
                <w:szCs w:val="20"/>
              </w:rPr>
            </w:pPr>
            <w:r w:rsidRPr="00F07FD7">
              <w:rPr>
                <w:sz w:val="20"/>
                <w:szCs w:val="20"/>
              </w:rPr>
              <w:t>0.056</w:t>
            </w:r>
          </w:p>
        </w:tc>
      </w:tr>
      <w:tr w:rsidR="00ED6428" w:rsidRPr="00F07FD7" w14:paraId="4BDC9F27"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5CC9C0B" w14:textId="15CF6E58"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658AFEF3" w14:textId="77777777" w:rsidR="00ED6428" w:rsidRPr="00F07FD7" w:rsidRDefault="00ED6428" w:rsidP="00F07FD7">
            <w:pPr>
              <w:spacing w:after="0" w:line="240" w:lineRule="auto"/>
              <w:rPr>
                <w:b/>
                <w:sz w:val="20"/>
                <w:szCs w:val="20"/>
              </w:rPr>
            </w:pPr>
            <w:r w:rsidRPr="00F07FD7">
              <w:rPr>
                <w:b/>
                <w:sz w:val="20"/>
                <w:szCs w:val="20"/>
              </w:rPr>
              <w:t>Abbotsford Bridge</w:t>
            </w:r>
          </w:p>
        </w:tc>
        <w:tc>
          <w:tcPr>
            <w:tcW w:w="576" w:type="pct"/>
            <w:tcBorders>
              <w:top w:val="nil"/>
              <w:left w:val="nil"/>
              <w:bottom w:val="single" w:sz="4" w:space="0" w:color="auto"/>
              <w:right w:val="single" w:sz="4" w:space="0" w:color="auto"/>
            </w:tcBorders>
            <w:shd w:val="clear" w:color="auto" w:fill="auto"/>
            <w:noWrap/>
            <w:vAlign w:val="center"/>
            <w:hideMark/>
          </w:tcPr>
          <w:p w14:paraId="2063AFE2" w14:textId="730AA667" w:rsidR="00ED6428" w:rsidRPr="00F07FD7" w:rsidRDefault="00ED6428" w:rsidP="00F07FD7">
            <w:pPr>
              <w:spacing w:after="0" w:line="240" w:lineRule="auto"/>
              <w:jc w:val="center"/>
              <w:rPr>
                <w:sz w:val="20"/>
                <w:szCs w:val="20"/>
              </w:rPr>
            </w:pPr>
            <w:r w:rsidRPr="00F07FD7">
              <w:rPr>
                <w:sz w:val="20"/>
                <w:szCs w:val="20"/>
              </w:rPr>
              <w:t>4.7</w:t>
            </w:r>
          </w:p>
        </w:tc>
        <w:tc>
          <w:tcPr>
            <w:tcW w:w="609" w:type="pct"/>
            <w:tcBorders>
              <w:top w:val="nil"/>
              <w:left w:val="nil"/>
              <w:bottom w:val="single" w:sz="4" w:space="0" w:color="auto"/>
              <w:right w:val="single" w:sz="4" w:space="0" w:color="auto"/>
            </w:tcBorders>
            <w:shd w:val="clear" w:color="auto" w:fill="auto"/>
            <w:noWrap/>
            <w:vAlign w:val="center"/>
            <w:hideMark/>
          </w:tcPr>
          <w:p w14:paraId="2B5F3164"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7DF69D52"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78FE4461"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4D92252A" w14:textId="76B95DE9"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nil"/>
              <w:left w:val="nil"/>
              <w:bottom w:val="single" w:sz="4" w:space="0" w:color="auto"/>
              <w:right w:val="single" w:sz="4" w:space="0" w:color="auto"/>
            </w:tcBorders>
            <w:shd w:val="clear" w:color="auto" w:fill="auto"/>
            <w:noWrap/>
            <w:vAlign w:val="center"/>
            <w:hideMark/>
          </w:tcPr>
          <w:p w14:paraId="7AA893B2" w14:textId="6E20894D" w:rsidR="00ED6428" w:rsidRPr="00F07FD7" w:rsidRDefault="00ED6428" w:rsidP="00F07FD7">
            <w:pPr>
              <w:spacing w:after="0" w:line="240" w:lineRule="auto"/>
              <w:jc w:val="center"/>
              <w:rPr>
                <w:sz w:val="20"/>
                <w:szCs w:val="20"/>
              </w:rPr>
            </w:pPr>
            <w:r w:rsidRPr="00F07FD7">
              <w:rPr>
                <w:sz w:val="20"/>
                <w:szCs w:val="20"/>
              </w:rPr>
              <w:t>0.37</w:t>
            </w:r>
          </w:p>
        </w:tc>
        <w:tc>
          <w:tcPr>
            <w:tcW w:w="442" w:type="pct"/>
            <w:tcBorders>
              <w:top w:val="nil"/>
              <w:left w:val="nil"/>
              <w:bottom w:val="single" w:sz="4" w:space="0" w:color="auto"/>
              <w:right w:val="single" w:sz="4" w:space="0" w:color="auto"/>
            </w:tcBorders>
            <w:shd w:val="clear" w:color="auto" w:fill="auto"/>
            <w:noWrap/>
            <w:vAlign w:val="center"/>
            <w:hideMark/>
          </w:tcPr>
          <w:p w14:paraId="303712E5" w14:textId="50416AD7" w:rsidR="00ED6428" w:rsidRPr="00F07FD7" w:rsidRDefault="00ED6428" w:rsidP="00F07FD7">
            <w:pPr>
              <w:spacing w:after="0" w:line="240" w:lineRule="auto"/>
              <w:jc w:val="center"/>
              <w:rPr>
                <w:sz w:val="20"/>
                <w:szCs w:val="20"/>
              </w:rPr>
            </w:pPr>
            <w:r w:rsidRPr="00F07FD7">
              <w:rPr>
                <w:sz w:val="20"/>
                <w:szCs w:val="20"/>
              </w:rPr>
              <w:t>0.043</w:t>
            </w:r>
          </w:p>
        </w:tc>
      </w:tr>
      <w:tr w:rsidR="00ED6428" w:rsidRPr="00F07FD7" w14:paraId="782E9D79" w14:textId="77777777" w:rsidTr="00C073B3">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D26B57" w14:textId="51C8F5C4"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486CD015" w14:textId="77777777" w:rsidR="00ED6428" w:rsidRPr="00F07FD7" w:rsidRDefault="00ED6428" w:rsidP="00F07FD7">
            <w:pPr>
              <w:spacing w:after="0" w:line="240" w:lineRule="auto"/>
              <w:rPr>
                <w:b/>
                <w:sz w:val="20"/>
                <w:szCs w:val="20"/>
              </w:rPr>
            </w:pPr>
            <w:r w:rsidRPr="00F07FD7">
              <w:rPr>
                <w:b/>
                <w:sz w:val="20"/>
                <w:szCs w:val="20"/>
              </w:rPr>
              <w:t>Darling</w:t>
            </w:r>
          </w:p>
        </w:tc>
        <w:tc>
          <w:tcPr>
            <w:tcW w:w="576" w:type="pct"/>
            <w:tcBorders>
              <w:top w:val="nil"/>
              <w:left w:val="nil"/>
              <w:bottom w:val="single" w:sz="4" w:space="0" w:color="auto"/>
              <w:right w:val="single" w:sz="4" w:space="0" w:color="auto"/>
            </w:tcBorders>
            <w:shd w:val="clear" w:color="auto" w:fill="auto"/>
            <w:noWrap/>
            <w:vAlign w:val="center"/>
            <w:hideMark/>
          </w:tcPr>
          <w:p w14:paraId="1177898D" w14:textId="7F6A3AF6" w:rsidR="00ED6428" w:rsidRPr="00F07FD7" w:rsidRDefault="00ED6428" w:rsidP="00F07FD7">
            <w:pPr>
              <w:spacing w:after="0" w:line="240" w:lineRule="auto"/>
              <w:jc w:val="center"/>
              <w:rPr>
                <w:sz w:val="20"/>
                <w:szCs w:val="20"/>
              </w:rPr>
            </w:pPr>
            <w:r w:rsidRPr="00F07FD7">
              <w:rPr>
                <w:sz w:val="20"/>
                <w:szCs w:val="20"/>
              </w:rPr>
              <w:t>16</w:t>
            </w:r>
          </w:p>
        </w:tc>
        <w:tc>
          <w:tcPr>
            <w:tcW w:w="609" w:type="pct"/>
            <w:tcBorders>
              <w:top w:val="nil"/>
              <w:left w:val="nil"/>
              <w:bottom w:val="single" w:sz="4" w:space="0" w:color="auto"/>
              <w:right w:val="single" w:sz="4" w:space="0" w:color="auto"/>
            </w:tcBorders>
            <w:shd w:val="clear" w:color="auto" w:fill="auto"/>
            <w:noWrap/>
            <w:vAlign w:val="center"/>
            <w:hideMark/>
          </w:tcPr>
          <w:p w14:paraId="31E4AA7C" w14:textId="70FEEA51" w:rsidR="00ED6428" w:rsidRPr="00F07FD7" w:rsidRDefault="00ED6428" w:rsidP="00F07FD7">
            <w:pPr>
              <w:spacing w:after="0" w:line="240" w:lineRule="auto"/>
              <w:jc w:val="center"/>
              <w:rPr>
                <w:sz w:val="20"/>
                <w:szCs w:val="20"/>
              </w:rPr>
            </w:pPr>
            <w:r w:rsidRPr="00F07FD7">
              <w:rPr>
                <w:sz w:val="20"/>
                <w:szCs w:val="20"/>
              </w:rPr>
              <w:t>0.095</w:t>
            </w:r>
          </w:p>
        </w:tc>
        <w:tc>
          <w:tcPr>
            <w:tcW w:w="526" w:type="pct"/>
            <w:tcBorders>
              <w:top w:val="nil"/>
              <w:left w:val="nil"/>
              <w:bottom w:val="single" w:sz="4" w:space="0" w:color="auto"/>
              <w:right w:val="single" w:sz="4" w:space="0" w:color="auto"/>
            </w:tcBorders>
            <w:shd w:val="clear" w:color="auto" w:fill="auto"/>
            <w:noWrap/>
            <w:vAlign w:val="center"/>
            <w:hideMark/>
          </w:tcPr>
          <w:p w14:paraId="2C6D1CBB"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70F408EC"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nil"/>
              <w:left w:val="nil"/>
              <w:bottom w:val="single" w:sz="4" w:space="0" w:color="auto"/>
              <w:right w:val="single" w:sz="4" w:space="0" w:color="auto"/>
            </w:tcBorders>
            <w:shd w:val="clear" w:color="auto" w:fill="auto"/>
            <w:noWrap/>
            <w:vAlign w:val="center"/>
            <w:hideMark/>
          </w:tcPr>
          <w:p w14:paraId="5D074184" w14:textId="5743FA15" w:rsidR="00ED6428" w:rsidRPr="00F07FD7" w:rsidRDefault="00ED6428" w:rsidP="00F07FD7">
            <w:pPr>
              <w:spacing w:after="0" w:line="240" w:lineRule="auto"/>
              <w:jc w:val="center"/>
              <w:rPr>
                <w:sz w:val="20"/>
                <w:szCs w:val="20"/>
              </w:rPr>
            </w:pPr>
            <w:r w:rsidRPr="00F07FD7">
              <w:rPr>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7A69417C" w14:textId="490AFB9D" w:rsidR="00ED6428" w:rsidRPr="00F07FD7" w:rsidRDefault="00ED6428" w:rsidP="00F07FD7">
            <w:pPr>
              <w:spacing w:after="0" w:line="240" w:lineRule="auto"/>
              <w:jc w:val="center"/>
              <w:rPr>
                <w:sz w:val="20"/>
                <w:szCs w:val="20"/>
              </w:rPr>
            </w:pPr>
            <w:r w:rsidRPr="00F07FD7">
              <w:rPr>
                <w:sz w:val="20"/>
                <w:szCs w:val="20"/>
              </w:rPr>
              <w:t>0.87</w:t>
            </w:r>
          </w:p>
        </w:tc>
        <w:tc>
          <w:tcPr>
            <w:tcW w:w="442" w:type="pct"/>
            <w:tcBorders>
              <w:top w:val="nil"/>
              <w:left w:val="nil"/>
              <w:bottom w:val="single" w:sz="4" w:space="0" w:color="auto"/>
              <w:right w:val="single" w:sz="4" w:space="0" w:color="auto"/>
            </w:tcBorders>
            <w:shd w:val="clear" w:color="auto" w:fill="auto"/>
            <w:noWrap/>
            <w:vAlign w:val="center"/>
            <w:hideMark/>
          </w:tcPr>
          <w:p w14:paraId="33023EC3" w14:textId="77B19121" w:rsidR="00ED6428" w:rsidRPr="00F07FD7" w:rsidRDefault="00ED6428" w:rsidP="00F07FD7">
            <w:pPr>
              <w:spacing w:after="0" w:line="240" w:lineRule="auto"/>
              <w:jc w:val="center"/>
              <w:rPr>
                <w:sz w:val="20"/>
                <w:szCs w:val="20"/>
              </w:rPr>
            </w:pPr>
            <w:r w:rsidRPr="00F07FD7">
              <w:rPr>
                <w:sz w:val="20"/>
                <w:szCs w:val="20"/>
              </w:rPr>
              <w:t>0.1</w:t>
            </w:r>
            <w:r w:rsidR="002932EE" w:rsidRPr="00F07FD7">
              <w:rPr>
                <w:sz w:val="20"/>
                <w:szCs w:val="20"/>
              </w:rPr>
              <w:t>6</w:t>
            </w:r>
          </w:p>
        </w:tc>
      </w:tr>
      <w:tr w:rsidR="00ED6428" w:rsidRPr="00F07FD7" w14:paraId="51495A98" w14:textId="77777777" w:rsidTr="00C073B3">
        <w:trPr>
          <w:trHeight w:val="300"/>
        </w:trPr>
        <w:tc>
          <w:tcPr>
            <w:tcW w:w="543" w:type="pct"/>
            <w:tcBorders>
              <w:top w:val="single" w:sz="4" w:space="0" w:color="auto"/>
              <w:left w:val="single" w:sz="4" w:space="0" w:color="auto"/>
              <w:bottom w:val="single" w:sz="24" w:space="0" w:color="999999" w:themeColor="text1" w:themeTint="66"/>
              <w:right w:val="single" w:sz="4" w:space="0" w:color="auto"/>
            </w:tcBorders>
            <w:shd w:val="clear" w:color="auto" w:fill="auto"/>
            <w:noWrap/>
            <w:vAlign w:val="center"/>
            <w:hideMark/>
          </w:tcPr>
          <w:p w14:paraId="2F5C149B" w14:textId="25894B34" w:rsidR="00ED6428" w:rsidRPr="00F07FD7" w:rsidRDefault="00ED6428" w:rsidP="00F07FD7">
            <w:pPr>
              <w:spacing w:after="0" w:line="240" w:lineRule="auto"/>
              <w:rPr>
                <w:b/>
                <w:sz w:val="20"/>
                <w:szCs w:val="20"/>
              </w:rPr>
            </w:pPr>
          </w:p>
        </w:tc>
        <w:tc>
          <w:tcPr>
            <w:tcW w:w="978"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7A8F5CA4" w14:textId="77777777" w:rsidR="00ED6428" w:rsidRPr="00F07FD7" w:rsidRDefault="00ED6428" w:rsidP="00F07FD7">
            <w:pPr>
              <w:spacing w:after="0" w:line="240" w:lineRule="auto"/>
              <w:rPr>
                <w:b/>
                <w:sz w:val="20"/>
                <w:szCs w:val="20"/>
              </w:rPr>
            </w:pPr>
            <w:r w:rsidRPr="00F07FD7">
              <w:rPr>
                <w:b/>
                <w:sz w:val="20"/>
                <w:szCs w:val="20"/>
              </w:rPr>
              <w:t>Fort Courage</w:t>
            </w:r>
          </w:p>
        </w:tc>
        <w:tc>
          <w:tcPr>
            <w:tcW w:w="576"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68E1F3B7" w14:textId="086E8E7D" w:rsidR="00ED6428" w:rsidRPr="00F07FD7" w:rsidRDefault="00ED6428" w:rsidP="00F07FD7">
            <w:pPr>
              <w:spacing w:after="0" w:line="240" w:lineRule="auto"/>
              <w:jc w:val="center"/>
              <w:rPr>
                <w:sz w:val="20"/>
                <w:szCs w:val="20"/>
              </w:rPr>
            </w:pPr>
            <w:r w:rsidRPr="00F07FD7">
              <w:rPr>
                <w:sz w:val="20"/>
                <w:szCs w:val="20"/>
              </w:rPr>
              <w:t>5.7</w:t>
            </w:r>
          </w:p>
        </w:tc>
        <w:tc>
          <w:tcPr>
            <w:tcW w:w="609"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3F4FA24D" w14:textId="77777777" w:rsidR="00ED6428" w:rsidRPr="00F07FD7" w:rsidRDefault="00ED6428" w:rsidP="00F07FD7">
            <w:pPr>
              <w:spacing w:after="0" w:line="240" w:lineRule="auto"/>
              <w:jc w:val="center"/>
              <w:rPr>
                <w:sz w:val="20"/>
                <w:szCs w:val="20"/>
              </w:rPr>
            </w:pPr>
            <w:r w:rsidRPr="00F07FD7">
              <w:rPr>
                <w:sz w:val="20"/>
                <w:szCs w:val="20"/>
              </w:rPr>
              <w:t>0.0080</w:t>
            </w:r>
          </w:p>
        </w:tc>
        <w:tc>
          <w:tcPr>
            <w:tcW w:w="526"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6D12303F"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6DD1DDA4" w14:textId="77777777" w:rsidR="00ED6428" w:rsidRPr="00F07FD7" w:rsidRDefault="00ED6428" w:rsidP="00F07FD7">
            <w:pPr>
              <w:spacing w:after="0" w:line="240" w:lineRule="auto"/>
              <w:jc w:val="center"/>
              <w:rPr>
                <w:sz w:val="20"/>
                <w:szCs w:val="20"/>
              </w:rPr>
            </w:pPr>
            <w:r w:rsidRPr="00F07FD7">
              <w:rPr>
                <w:sz w:val="20"/>
                <w:szCs w:val="20"/>
              </w:rPr>
              <w:t>0.0030</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2730C70E" w14:textId="1915C5EB" w:rsidR="00ED6428" w:rsidRPr="00F07FD7" w:rsidRDefault="00ED6428" w:rsidP="00F07FD7">
            <w:pPr>
              <w:spacing w:after="0" w:line="240" w:lineRule="auto"/>
              <w:jc w:val="center"/>
              <w:rPr>
                <w:sz w:val="20"/>
                <w:szCs w:val="20"/>
              </w:rPr>
            </w:pPr>
            <w:r w:rsidRPr="00F07FD7">
              <w:rPr>
                <w:sz w:val="20"/>
                <w:szCs w:val="20"/>
              </w:rPr>
              <w:t>1.0</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15511BE9" w14:textId="15996CD0" w:rsidR="00ED6428" w:rsidRPr="00F07FD7" w:rsidRDefault="00ED6428" w:rsidP="00F07FD7">
            <w:pPr>
              <w:spacing w:after="0" w:line="240" w:lineRule="auto"/>
              <w:jc w:val="center"/>
              <w:rPr>
                <w:sz w:val="20"/>
                <w:szCs w:val="20"/>
              </w:rPr>
            </w:pPr>
            <w:r w:rsidRPr="00F07FD7">
              <w:rPr>
                <w:sz w:val="20"/>
                <w:szCs w:val="20"/>
              </w:rPr>
              <w:t>0.75</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63A8797B" w14:textId="04B7E953" w:rsidR="00ED6428" w:rsidRPr="00F07FD7" w:rsidRDefault="00ED6428" w:rsidP="00F07FD7">
            <w:pPr>
              <w:spacing w:after="0" w:line="240" w:lineRule="auto"/>
              <w:jc w:val="center"/>
              <w:rPr>
                <w:sz w:val="20"/>
                <w:szCs w:val="20"/>
              </w:rPr>
            </w:pPr>
            <w:r w:rsidRPr="00F07FD7">
              <w:rPr>
                <w:sz w:val="20"/>
                <w:szCs w:val="20"/>
              </w:rPr>
              <w:t>0.1</w:t>
            </w:r>
            <w:r w:rsidR="002932EE" w:rsidRPr="00F07FD7">
              <w:rPr>
                <w:sz w:val="20"/>
                <w:szCs w:val="20"/>
              </w:rPr>
              <w:t>1</w:t>
            </w:r>
          </w:p>
        </w:tc>
      </w:tr>
      <w:tr w:rsidR="00ED6428" w:rsidRPr="00F07FD7" w14:paraId="77C2EF61" w14:textId="77777777" w:rsidTr="00C073B3">
        <w:trPr>
          <w:trHeight w:val="300"/>
        </w:trPr>
        <w:tc>
          <w:tcPr>
            <w:tcW w:w="543" w:type="pct"/>
            <w:tcBorders>
              <w:top w:val="single" w:sz="24" w:space="0" w:color="999999" w:themeColor="text1" w:themeTint="66"/>
              <w:left w:val="single" w:sz="4" w:space="0" w:color="auto"/>
              <w:bottom w:val="single" w:sz="4" w:space="0" w:color="auto"/>
              <w:right w:val="single" w:sz="4" w:space="0" w:color="auto"/>
            </w:tcBorders>
            <w:shd w:val="clear" w:color="auto" w:fill="auto"/>
            <w:noWrap/>
            <w:vAlign w:val="center"/>
            <w:hideMark/>
          </w:tcPr>
          <w:p w14:paraId="06255D2D" w14:textId="1F16CC0E" w:rsidR="00ED6428" w:rsidRPr="00F07FD7" w:rsidRDefault="00ED6428" w:rsidP="00F07FD7">
            <w:pPr>
              <w:spacing w:after="0" w:line="240" w:lineRule="auto"/>
              <w:rPr>
                <w:b/>
                <w:sz w:val="20"/>
                <w:szCs w:val="20"/>
              </w:rPr>
            </w:pPr>
            <w:r w:rsidRPr="00F07FD7">
              <w:rPr>
                <w:b/>
                <w:sz w:val="20"/>
                <w:szCs w:val="20"/>
              </w:rPr>
              <w:t>November</w:t>
            </w:r>
          </w:p>
        </w:tc>
        <w:tc>
          <w:tcPr>
            <w:tcW w:w="978"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627446A9" w14:textId="77777777" w:rsidR="00ED6428" w:rsidRPr="00F07FD7" w:rsidRDefault="00ED6428" w:rsidP="00F07FD7">
            <w:pPr>
              <w:spacing w:after="0" w:line="240" w:lineRule="auto"/>
              <w:rPr>
                <w:b/>
                <w:sz w:val="20"/>
                <w:szCs w:val="20"/>
              </w:rPr>
            </w:pPr>
            <w:r w:rsidRPr="00F07FD7">
              <w:rPr>
                <w:b/>
                <w:sz w:val="20"/>
                <w:szCs w:val="20"/>
              </w:rPr>
              <w:t>Happy Valley Landing</w:t>
            </w:r>
          </w:p>
        </w:tc>
        <w:tc>
          <w:tcPr>
            <w:tcW w:w="576"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21C7ADE5" w14:textId="58973443" w:rsidR="00ED6428" w:rsidRPr="00F07FD7" w:rsidRDefault="00ED6428" w:rsidP="00F07FD7">
            <w:pPr>
              <w:spacing w:after="0" w:line="240" w:lineRule="auto"/>
              <w:jc w:val="center"/>
              <w:rPr>
                <w:sz w:val="20"/>
                <w:szCs w:val="20"/>
              </w:rPr>
            </w:pPr>
            <w:r w:rsidRPr="00F07FD7">
              <w:rPr>
                <w:sz w:val="20"/>
                <w:szCs w:val="20"/>
              </w:rPr>
              <w:t>3.8</w:t>
            </w:r>
          </w:p>
        </w:tc>
        <w:tc>
          <w:tcPr>
            <w:tcW w:w="609"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0466DE45" w14:textId="200A0F72"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7969B9C1" w14:textId="297F1707"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68082642" w14:textId="210A8EFE"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1BB0A9A4" w14:textId="1D55809D"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6368AF20" w14:textId="4AAEE74A" w:rsidR="00ED6428" w:rsidRPr="00F07FD7" w:rsidRDefault="00ED6428" w:rsidP="00F07FD7">
            <w:pPr>
              <w:spacing w:after="0" w:line="240" w:lineRule="auto"/>
              <w:jc w:val="center"/>
              <w:rPr>
                <w:sz w:val="20"/>
                <w:szCs w:val="20"/>
              </w:rPr>
            </w:pPr>
            <w:r w:rsidRPr="00F07FD7">
              <w:rPr>
                <w:sz w:val="20"/>
                <w:szCs w:val="20"/>
              </w:rPr>
              <w:t>0.54</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42134175" w14:textId="1E7EB6CC" w:rsidR="00ED6428" w:rsidRPr="00F07FD7" w:rsidRDefault="00ED6428" w:rsidP="00F07FD7">
            <w:pPr>
              <w:spacing w:after="0" w:line="240" w:lineRule="auto"/>
              <w:jc w:val="center"/>
              <w:rPr>
                <w:sz w:val="20"/>
                <w:szCs w:val="20"/>
              </w:rPr>
            </w:pPr>
            <w:r w:rsidRPr="00F07FD7">
              <w:rPr>
                <w:sz w:val="20"/>
                <w:szCs w:val="20"/>
              </w:rPr>
              <w:t>0.067</w:t>
            </w:r>
          </w:p>
        </w:tc>
      </w:tr>
      <w:tr w:rsidR="00ED6428" w:rsidRPr="00F07FD7" w14:paraId="12E5454B"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C666031" w14:textId="489EF779"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4E84E655" w14:textId="77777777" w:rsidR="00ED6428" w:rsidRPr="00F07FD7" w:rsidRDefault="00ED6428" w:rsidP="00F07FD7">
            <w:pPr>
              <w:spacing w:after="0" w:line="240" w:lineRule="auto"/>
              <w:rPr>
                <w:b/>
                <w:sz w:val="20"/>
                <w:szCs w:val="20"/>
              </w:rPr>
            </w:pPr>
            <w:r w:rsidRPr="00F07FD7">
              <w:rPr>
                <w:b/>
                <w:sz w:val="20"/>
                <w:szCs w:val="20"/>
              </w:rPr>
              <w:t>Wemen</w:t>
            </w:r>
          </w:p>
        </w:tc>
        <w:tc>
          <w:tcPr>
            <w:tcW w:w="576" w:type="pct"/>
            <w:tcBorders>
              <w:top w:val="nil"/>
              <w:left w:val="nil"/>
              <w:bottom w:val="single" w:sz="4" w:space="0" w:color="auto"/>
              <w:right w:val="single" w:sz="4" w:space="0" w:color="auto"/>
            </w:tcBorders>
            <w:shd w:val="clear" w:color="auto" w:fill="auto"/>
            <w:noWrap/>
            <w:vAlign w:val="center"/>
            <w:hideMark/>
          </w:tcPr>
          <w:p w14:paraId="5B851D00" w14:textId="704DB4BC" w:rsidR="00ED6428" w:rsidRPr="00F07FD7" w:rsidRDefault="00ED6428" w:rsidP="00F07FD7">
            <w:pPr>
              <w:spacing w:after="0" w:line="240" w:lineRule="auto"/>
              <w:jc w:val="center"/>
              <w:rPr>
                <w:sz w:val="20"/>
                <w:szCs w:val="20"/>
              </w:rPr>
            </w:pPr>
            <w:r w:rsidRPr="00F07FD7">
              <w:rPr>
                <w:sz w:val="20"/>
                <w:szCs w:val="20"/>
              </w:rPr>
              <w:t>4.4</w:t>
            </w:r>
          </w:p>
        </w:tc>
        <w:tc>
          <w:tcPr>
            <w:tcW w:w="609" w:type="pct"/>
            <w:tcBorders>
              <w:top w:val="nil"/>
              <w:left w:val="nil"/>
              <w:bottom w:val="single" w:sz="4" w:space="0" w:color="auto"/>
              <w:right w:val="single" w:sz="4" w:space="0" w:color="auto"/>
            </w:tcBorders>
            <w:shd w:val="clear" w:color="auto" w:fill="auto"/>
            <w:noWrap/>
            <w:vAlign w:val="center"/>
            <w:hideMark/>
          </w:tcPr>
          <w:p w14:paraId="1CB665D7" w14:textId="013E34CB"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1C6D9E9B" w14:textId="0DD72365"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46A6E4F" w14:textId="3421C71F"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216A9E8" w14:textId="03A315EF"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6A8127FC" w14:textId="1C22A7D9" w:rsidR="00ED6428" w:rsidRPr="00F07FD7" w:rsidRDefault="00ED6428" w:rsidP="00F07FD7">
            <w:pPr>
              <w:spacing w:after="0" w:line="240" w:lineRule="auto"/>
              <w:jc w:val="center"/>
              <w:rPr>
                <w:sz w:val="20"/>
                <w:szCs w:val="20"/>
              </w:rPr>
            </w:pPr>
            <w:r w:rsidRPr="00F07FD7">
              <w:rPr>
                <w:sz w:val="20"/>
                <w:szCs w:val="20"/>
              </w:rPr>
              <w:t>0.18</w:t>
            </w:r>
          </w:p>
        </w:tc>
        <w:tc>
          <w:tcPr>
            <w:tcW w:w="442" w:type="pct"/>
            <w:tcBorders>
              <w:top w:val="nil"/>
              <w:left w:val="nil"/>
              <w:bottom w:val="single" w:sz="4" w:space="0" w:color="auto"/>
              <w:right w:val="single" w:sz="4" w:space="0" w:color="auto"/>
            </w:tcBorders>
            <w:shd w:val="clear" w:color="auto" w:fill="auto"/>
            <w:noWrap/>
            <w:vAlign w:val="center"/>
            <w:hideMark/>
          </w:tcPr>
          <w:p w14:paraId="77E7CE61" w14:textId="7E3778F0" w:rsidR="00ED6428" w:rsidRPr="00F07FD7" w:rsidRDefault="00ED6428" w:rsidP="00F07FD7">
            <w:pPr>
              <w:spacing w:after="0" w:line="240" w:lineRule="auto"/>
              <w:jc w:val="center"/>
              <w:rPr>
                <w:sz w:val="20"/>
                <w:szCs w:val="20"/>
              </w:rPr>
            </w:pPr>
            <w:r w:rsidRPr="00F07FD7">
              <w:rPr>
                <w:sz w:val="20"/>
                <w:szCs w:val="20"/>
              </w:rPr>
              <w:t>0.017</w:t>
            </w:r>
          </w:p>
        </w:tc>
      </w:tr>
      <w:tr w:rsidR="00ED6428" w:rsidRPr="00F07FD7" w14:paraId="47DD0B3F"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A01103" w14:textId="1588B440"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17B94D80" w14:textId="77777777" w:rsidR="00ED6428" w:rsidRPr="00F07FD7" w:rsidRDefault="00ED6428" w:rsidP="00F07FD7">
            <w:pPr>
              <w:spacing w:after="0" w:line="240" w:lineRule="auto"/>
              <w:rPr>
                <w:b/>
                <w:sz w:val="20"/>
                <w:szCs w:val="20"/>
              </w:rPr>
            </w:pPr>
            <w:r w:rsidRPr="00F07FD7">
              <w:rPr>
                <w:b/>
                <w:sz w:val="20"/>
                <w:szCs w:val="20"/>
              </w:rPr>
              <w:t>Jinkers bend</w:t>
            </w:r>
          </w:p>
        </w:tc>
        <w:tc>
          <w:tcPr>
            <w:tcW w:w="576" w:type="pct"/>
            <w:tcBorders>
              <w:top w:val="nil"/>
              <w:left w:val="nil"/>
              <w:bottom w:val="single" w:sz="4" w:space="0" w:color="auto"/>
              <w:right w:val="single" w:sz="4" w:space="0" w:color="auto"/>
            </w:tcBorders>
            <w:shd w:val="clear" w:color="auto" w:fill="auto"/>
            <w:noWrap/>
            <w:vAlign w:val="center"/>
            <w:hideMark/>
          </w:tcPr>
          <w:p w14:paraId="3ADEDDD3" w14:textId="794108EF" w:rsidR="00ED6428" w:rsidRPr="00F07FD7" w:rsidRDefault="00ED6428" w:rsidP="00F07FD7">
            <w:pPr>
              <w:spacing w:after="0" w:line="240" w:lineRule="auto"/>
              <w:jc w:val="center"/>
              <w:rPr>
                <w:sz w:val="20"/>
                <w:szCs w:val="20"/>
              </w:rPr>
            </w:pPr>
            <w:r w:rsidRPr="00F07FD7">
              <w:rPr>
                <w:sz w:val="20"/>
                <w:szCs w:val="20"/>
              </w:rPr>
              <w:t>7.3</w:t>
            </w:r>
          </w:p>
        </w:tc>
        <w:tc>
          <w:tcPr>
            <w:tcW w:w="609" w:type="pct"/>
            <w:tcBorders>
              <w:top w:val="nil"/>
              <w:left w:val="nil"/>
              <w:bottom w:val="single" w:sz="4" w:space="0" w:color="auto"/>
              <w:right w:val="single" w:sz="4" w:space="0" w:color="auto"/>
            </w:tcBorders>
            <w:shd w:val="clear" w:color="auto" w:fill="auto"/>
            <w:noWrap/>
            <w:vAlign w:val="center"/>
            <w:hideMark/>
          </w:tcPr>
          <w:p w14:paraId="12F0C115" w14:textId="0D430D81"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392C011F" w14:textId="64AA2851"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6833C878" w14:textId="5E51D4A9"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259E8501" w14:textId="19F9E260"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4D612FEF" w14:textId="79BA3850" w:rsidR="00ED6428" w:rsidRPr="00F07FD7" w:rsidRDefault="00ED6428" w:rsidP="00F07FD7">
            <w:pPr>
              <w:spacing w:after="0" w:line="240" w:lineRule="auto"/>
              <w:jc w:val="center"/>
              <w:rPr>
                <w:sz w:val="20"/>
                <w:szCs w:val="20"/>
              </w:rPr>
            </w:pPr>
            <w:r w:rsidRPr="00F07FD7">
              <w:rPr>
                <w:sz w:val="20"/>
                <w:szCs w:val="20"/>
              </w:rPr>
              <w:t>0.46</w:t>
            </w:r>
          </w:p>
        </w:tc>
        <w:tc>
          <w:tcPr>
            <w:tcW w:w="442" w:type="pct"/>
            <w:tcBorders>
              <w:top w:val="nil"/>
              <w:left w:val="nil"/>
              <w:bottom w:val="single" w:sz="4" w:space="0" w:color="auto"/>
              <w:right w:val="single" w:sz="4" w:space="0" w:color="auto"/>
            </w:tcBorders>
            <w:shd w:val="clear" w:color="auto" w:fill="auto"/>
            <w:noWrap/>
            <w:vAlign w:val="center"/>
            <w:hideMark/>
          </w:tcPr>
          <w:p w14:paraId="2478C2FC" w14:textId="31277E4F" w:rsidR="00ED6428" w:rsidRPr="00F07FD7" w:rsidRDefault="00ED6428" w:rsidP="00F07FD7">
            <w:pPr>
              <w:spacing w:after="0" w:line="240" w:lineRule="auto"/>
              <w:jc w:val="center"/>
              <w:rPr>
                <w:sz w:val="20"/>
                <w:szCs w:val="20"/>
              </w:rPr>
            </w:pPr>
            <w:r w:rsidRPr="00F07FD7">
              <w:rPr>
                <w:sz w:val="20"/>
                <w:szCs w:val="20"/>
              </w:rPr>
              <w:t>0.054</w:t>
            </w:r>
          </w:p>
        </w:tc>
      </w:tr>
      <w:tr w:rsidR="00ED6428" w:rsidRPr="00F07FD7" w14:paraId="7E614289"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055797" w14:textId="3877C62E"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15FDFE52" w14:textId="77777777" w:rsidR="00ED6428" w:rsidRPr="00F07FD7" w:rsidRDefault="00ED6428" w:rsidP="00F07FD7">
            <w:pPr>
              <w:spacing w:after="0" w:line="240" w:lineRule="auto"/>
              <w:rPr>
                <w:b/>
                <w:sz w:val="20"/>
                <w:szCs w:val="20"/>
              </w:rPr>
            </w:pPr>
            <w:r w:rsidRPr="00F07FD7">
              <w:rPr>
                <w:b/>
                <w:sz w:val="20"/>
                <w:szCs w:val="20"/>
              </w:rPr>
              <w:t>Sextons bend</w:t>
            </w:r>
          </w:p>
        </w:tc>
        <w:tc>
          <w:tcPr>
            <w:tcW w:w="576" w:type="pct"/>
            <w:tcBorders>
              <w:top w:val="nil"/>
              <w:left w:val="nil"/>
              <w:bottom w:val="single" w:sz="4" w:space="0" w:color="auto"/>
              <w:right w:val="single" w:sz="4" w:space="0" w:color="auto"/>
            </w:tcBorders>
            <w:shd w:val="clear" w:color="auto" w:fill="auto"/>
            <w:noWrap/>
            <w:vAlign w:val="center"/>
            <w:hideMark/>
          </w:tcPr>
          <w:p w14:paraId="4C1247AF" w14:textId="0FA92F08" w:rsidR="00ED6428" w:rsidRPr="00F07FD7" w:rsidRDefault="00ED6428" w:rsidP="00F07FD7">
            <w:pPr>
              <w:spacing w:after="0" w:line="240" w:lineRule="auto"/>
              <w:jc w:val="center"/>
              <w:rPr>
                <w:sz w:val="20"/>
                <w:szCs w:val="20"/>
              </w:rPr>
            </w:pPr>
            <w:r w:rsidRPr="00F07FD7">
              <w:rPr>
                <w:sz w:val="20"/>
                <w:szCs w:val="20"/>
              </w:rPr>
              <w:t>3.9</w:t>
            </w:r>
          </w:p>
        </w:tc>
        <w:tc>
          <w:tcPr>
            <w:tcW w:w="609" w:type="pct"/>
            <w:tcBorders>
              <w:top w:val="nil"/>
              <w:left w:val="nil"/>
              <w:bottom w:val="single" w:sz="4" w:space="0" w:color="auto"/>
              <w:right w:val="single" w:sz="4" w:space="0" w:color="auto"/>
            </w:tcBorders>
            <w:shd w:val="clear" w:color="auto" w:fill="auto"/>
            <w:noWrap/>
            <w:vAlign w:val="center"/>
            <w:hideMark/>
          </w:tcPr>
          <w:p w14:paraId="7454F1BE" w14:textId="77777777" w:rsidR="00ED6428" w:rsidRPr="00F07FD7" w:rsidRDefault="00ED6428" w:rsidP="00F07FD7">
            <w:pPr>
              <w:spacing w:after="0" w:line="240" w:lineRule="auto"/>
              <w:jc w:val="center"/>
              <w:rPr>
                <w:sz w:val="20"/>
                <w:szCs w:val="20"/>
              </w:rPr>
            </w:pPr>
            <w:r w:rsidRPr="00F07FD7">
              <w:rPr>
                <w:sz w:val="20"/>
                <w:szCs w:val="20"/>
              </w:rPr>
              <w:t>0.0060</w:t>
            </w:r>
          </w:p>
        </w:tc>
        <w:tc>
          <w:tcPr>
            <w:tcW w:w="526" w:type="pct"/>
            <w:tcBorders>
              <w:top w:val="nil"/>
              <w:left w:val="nil"/>
              <w:bottom w:val="single" w:sz="4" w:space="0" w:color="auto"/>
              <w:right w:val="single" w:sz="4" w:space="0" w:color="auto"/>
            </w:tcBorders>
            <w:shd w:val="clear" w:color="auto" w:fill="auto"/>
            <w:noWrap/>
            <w:vAlign w:val="center"/>
            <w:hideMark/>
          </w:tcPr>
          <w:p w14:paraId="79CAF8CF" w14:textId="2F7A7296"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AB827E3" w14:textId="4B64C2EB"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5DF3810" w14:textId="78757C09"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F767662" w14:textId="7CAC0173" w:rsidR="00ED6428" w:rsidRPr="00F07FD7" w:rsidRDefault="00ED6428" w:rsidP="00F07FD7">
            <w:pPr>
              <w:spacing w:after="0" w:line="240" w:lineRule="auto"/>
              <w:jc w:val="center"/>
              <w:rPr>
                <w:sz w:val="20"/>
                <w:szCs w:val="20"/>
              </w:rPr>
            </w:pPr>
            <w:r w:rsidRPr="00F07FD7">
              <w:rPr>
                <w:sz w:val="20"/>
                <w:szCs w:val="20"/>
              </w:rPr>
              <w:t>0.52</w:t>
            </w:r>
          </w:p>
        </w:tc>
        <w:tc>
          <w:tcPr>
            <w:tcW w:w="442" w:type="pct"/>
            <w:tcBorders>
              <w:top w:val="nil"/>
              <w:left w:val="nil"/>
              <w:bottom w:val="single" w:sz="4" w:space="0" w:color="auto"/>
              <w:right w:val="single" w:sz="4" w:space="0" w:color="auto"/>
            </w:tcBorders>
            <w:shd w:val="clear" w:color="auto" w:fill="auto"/>
            <w:noWrap/>
            <w:vAlign w:val="center"/>
            <w:hideMark/>
          </w:tcPr>
          <w:p w14:paraId="5EA86CC2" w14:textId="53255E8F" w:rsidR="00ED6428" w:rsidRPr="00F07FD7" w:rsidRDefault="00ED6428" w:rsidP="00F07FD7">
            <w:pPr>
              <w:spacing w:after="0" w:line="240" w:lineRule="auto"/>
              <w:jc w:val="center"/>
              <w:rPr>
                <w:sz w:val="20"/>
                <w:szCs w:val="20"/>
              </w:rPr>
            </w:pPr>
            <w:r w:rsidRPr="00F07FD7">
              <w:rPr>
                <w:sz w:val="20"/>
                <w:szCs w:val="20"/>
              </w:rPr>
              <w:t>0.065</w:t>
            </w:r>
          </w:p>
        </w:tc>
      </w:tr>
      <w:tr w:rsidR="00ED6428" w:rsidRPr="00F07FD7" w14:paraId="2622D3E0"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428FD5" w14:textId="65FA9EC3"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3894C734" w14:textId="77777777" w:rsidR="00ED6428" w:rsidRPr="00F07FD7" w:rsidRDefault="00ED6428" w:rsidP="00F07FD7">
            <w:pPr>
              <w:spacing w:after="0" w:line="240" w:lineRule="auto"/>
              <w:rPr>
                <w:b/>
                <w:sz w:val="20"/>
                <w:szCs w:val="20"/>
              </w:rPr>
            </w:pPr>
            <w:r w:rsidRPr="00F07FD7">
              <w:rPr>
                <w:b/>
                <w:sz w:val="20"/>
                <w:szCs w:val="20"/>
              </w:rPr>
              <w:t>Mulberry Bend</w:t>
            </w:r>
          </w:p>
        </w:tc>
        <w:tc>
          <w:tcPr>
            <w:tcW w:w="576" w:type="pct"/>
            <w:tcBorders>
              <w:top w:val="nil"/>
              <w:left w:val="nil"/>
              <w:bottom w:val="single" w:sz="4" w:space="0" w:color="auto"/>
              <w:right w:val="single" w:sz="4" w:space="0" w:color="auto"/>
            </w:tcBorders>
            <w:shd w:val="clear" w:color="auto" w:fill="auto"/>
            <w:noWrap/>
            <w:vAlign w:val="center"/>
            <w:hideMark/>
          </w:tcPr>
          <w:p w14:paraId="3EAAF43A" w14:textId="32D0DC69" w:rsidR="00ED6428" w:rsidRPr="00F07FD7" w:rsidRDefault="00ED6428" w:rsidP="00F07FD7">
            <w:pPr>
              <w:spacing w:after="0" w:line="240" w:lineRule="auto"/>
              <w:jc w:val="center"/>
              <w:rPr>
                <w:sz w:val="20"/>
                <w:szCs w:val="20"/>
              </w:rPr>
            </w:pPr>
            <w:r w:rsidRPr="00F07FD7">
              <w:rPr>
                <w:sz w:val="20"/>
                <w:szCs w:val="20"/>
              </w:rPr>
              <w:t>4.8</w:t>
            </w:r>
          </w:p>
        </w:tc>
        <w:tc>
          <w:tcPr>
            <w:tcW w:w="609" w:type="pct"/>
            <w:tcBorders>
              <w:top w:val="nil"/>
              <w:left w:val="nil"/>
              <w:bottom w:val="single" w:sz="4" w:space="0" w:color="auto"/>
              <w:right w:val="single" w:sz="4" w:space="0" w:color="auto"/>
            </w:tcBorders>
            <w:shd w:val="clear" w:color="auto" w:fill="auto"/>
            <w:noWrap/>
            <w:vAlign w:val="center"/>
            <w:hideMark/>
          </w:tcPr>
          <w:p w14:paraId="3F6822D9"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190DA724" w14:textId="6BF1CB62"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BD1CE6B" w14:textId="72787C00"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AE8BD81" w14:textId="65A62115"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4DBAE783" w14:textId="1143A0BA" w:rsidR="00ED6428" w:rsidRPr="00F07FD7" w:rsidRDefault="00ED6428" w:rsidP="00F07FD7">
            <w:pPr>
              <w:spacing w:after="0" w:line="240" w:lineRule="auto"/>
              <w:jc w:val="center"/>
              <w:rPr>
                <w:sz w:val="20"/>
                <w:szCs w:val="20"/>
              </w:rPr>
            </w:pPr>
            <w:r w:rsidRPr="00F07FD7">
              <w:rPr>
                <w:sz w:val="20"/>
                <w:szCs w:val="20"/>
              </w:rPr>
              <w:t>0.52</w:t>
            </w:r>
          </w:p>
        </w:tc>
        <w:tc>
          <w:tcPr>
            <w:tcW w:w="442" w:type="pct"/>
            <w:tcBorders>
              <w:top w:val="nil"/>
              <w:left w:val="nil"/>
              <w:bottom w:val="single" w:sz="4" w:space="0" w:color="auto"/>
              <w:right w:val="single" w:sz="4" w:space="0" w:color="auto"/>
            </w:tcBorders>
            <w:shd w:val="clear" w:color="auto" w:fill="auto"/>
            <w:noWrap/>
            <w:vAlign w:val="center"/>
            <w:hideMark/>
          </w:tcPr>
          <w:p w14:paraId="16506AED" w14:textId="5BA98730" w:rsidR="00ED6428" w:rsidRPr="00F07FD7" w:rsidRDefault="00ED6428" w:rsidP="00F07FD7">
            <w:pPr>
              <w:spacing w:after="0" w:line="240" w:lineRule="auto"/>
              <w:jc w:val="center"/>
              <w:rPr>
                <w:sz w:val="20"/>
                <w:szCs w:val="20"/>
              </w:rPr>
            </w:pPr>
            <w:r w:rsidRPr="00F07FD7">
              <w:rPr>
                <w:sz w:val="20"/>
                <w:szCs w:val="20"/>
              </w:rPr>
              <w:t>0.063</w:t>
            </w:r>
          </w:p>
        </w:tc>
      </w:tr>
      <w:tr w:rsidR="00ED6428" w:rsidRPr="00F07FD7" w14:paraId="75CE9A62"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12700AF" w14:textId="5AA986B0"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7051F7E9" w14:textId="65C21481" w:rsidR="00ED6428" w:rsidRPr="00F07FD7" w:rsidRDefault="00DD4268" w:rsidP="00F07FD7">
            <w:pPr>
              <w:spacing w:after="0" w:line="240" w:lineRule="auto"/>
              <w:rPr>
                <w:b/>
                <w:sz w:val="20"/>
                <w:szCs w:val="20"/>
              </w:rPr>
            </w:pPr>
            <w:r w:rsidRPr="00F07FD7">
              <w:rPr>
                <w:b/>
                <w:sz w:val="20"/>
                <w:szCs w:val="20"/>
              </w:rPr>
              <w:t>Nangiloc</w:t>
            </w:r>
          </w:p>
        </w:tc>
        <w:tc>
          <w:tcPr>
            <w:tcW w:w="576" w:type="pct"/>
            <w:tcBorders>
              <w:top w:val="nil"/>
              <w:left w:val="nil"/>
              <w:bottom w:val="single" w:sz="4" w:space="0" w:color="auto"/>
              <w:right w:val="single" w:sz="4" w:space="0" w:color="auto"/>
            </w:tcBorders>
            <w:shd w:val="clear" w:color="auto" w:fill="auto"/>
            <w:noWrap/>
            <w:vAlign w:val="center"/>
            <w:hideMark/>
          </w:tcPr>
          <w:p w14:paraId="13A0AAA5" w14:textId="056418A7" w:rsidR="00ED6428" w:rsidRPr="00F07FD7" w:rsidRDefault="00ED6428" w:rsidP="00F07FD7">
            <w:pPr>
              <w:spacing w:after="0" w:line="240" w:lineRule="auto"/>
              <w:jc w:val="center"/>
              <w:rPr>
                <w:sz w:val="20"/>
                <w:szCs w:val="20"/>
              </w:rPr>
            </w:pPr>
            <w:r w:rsidRPr="00F07FD7">
              <w:rPr>
                <w:sz w:val="20"/>
                <w:szCs w:val="20"/>
              </w:rPr>
              <w:t>4.1</w:t>
            </w:r>
          </w:p>
        </w:tc>
        <w:tc>
          <w:tcPr>
            <w:tcW w:w="609" w:type="pct"/>
            <w:tcBorders>
              <w:top w:val="nil"/>
              <w:left w:val="nil"/>
              <w:bottom w:val="single" w:sz="4" w:space="0" w:color="auto"/>
              <w:right w:val="single" w:sz="4" w:space="0" w:color="auto"/>
            </w:tcBorders>
            <w:shd w:val="clear" w:color="auto" w:fill="auto"/>
            <w:noWrap/>
            <w:vAlign w:val="center"/>
            <w:hideMark/>
          </w:tcPr>
          <w:p w14:paraId="15BF3F4E" w14:textId="24E18F5A"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64EC5220" w14:textId="463F855D"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91777B4" w14:textId="33B6C6DD"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4582BAC" w14:textId="6583EE8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5906C47" w14:textId="59EDA3FF" w:rsidR="00ED6428" w:rsidRPr="00F07FD7" w:rsidRDefault="00ED6428" w:rsidP="00F07FD7">
            <w:pPr>
              <w:spacing w:after="0" w:line="240" w:lineRule="auto"/>
              <w:jc w:val="center"/>
              <w:rPr>
                <w:sz w:val="20"/>
                <w:szCs w:val="20"/>
              </w:rPr>
            </w:pPr>
            <w:r w:rsidRPr="00F07FD7">
              <w:rPr>
                <w:sz w:val="20"/>
                <w:szCs w:val="20"/>
              </w:rPr>
              <w:t>0.45</w:t>
            </w:r>
          </w:p>
        </w:tc>
        <w:tc>
          <w:tcPr>
            <w:tcW w:w="442" w:type="pct"/>
            <w:tcBorders>
              <w:top w:val="nil"/>
              <w:left w:val="nil"/>
              <w:bottom w:val="single" w:sz="4" w:space="0" w:color="auto"/>
              <w:right w:val="single" w:sz="4" w:space="0" w:color="auto"/>
            </w:tcBorders>
            <w:shd w:val="clear" w:color="auto" w:fill="auto"/>
            <w:noWrap/>
            <w:vAlign w:val="center"/>
            <w:hideMark/>
          </w:tcPr>
          <w:p w14:paraId="4096D74E" w14:textId="11B42437" w:rsidR="00ED6428" w:rsidRPr="00F07FD7" w:rsidRDefault="00ED6428" w:rsidP="00F07FD7">
            <w:pPr>
              <w:spacing w:after="0" w:line="240" w:lineRule="auto"/>
              <w:jc w:val="center"/>
              <w:rPr>
                <w:sz w:val="20"/>
                <w:szCs w:val="20"/>
              </w:rPr>
            </w:pPr>
            <w:r w:rsidRPr="00F07FD7">
              <w:rPr>
                <w:sz w:val="20"/>
                <w:szCs w:val="20"/>
              </w:rPr>
              <w:t>0.055</w:t>
            </w:r>
          </w:p>
        </w:tc>
      </w:tr>
      <w:tr w:rsidR="00ED6428" w:rsidRPr="00F07FD7" w14:paraId="6394A91C"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20593A5" w14:textId="34A104B3"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7AFDE619" w14:textId="77777777" w:rsidR="00ED6428" w:rsidRPr="00F07FD7" w:rsidRDefault="00ED6428" w:rsidP="00F07FD7">
            <w:pPr>
              <w:spacing w:after="0" w:line="240" w:lineRule="auto"/>
              <w:rPr>
                <w:b/>
                <w:sz w:val="20"/>
                <w:szCs w:val="20"/>
              </w:rPr>
            </w:pPr>
            <w:r w:rsidRPr="00F07FD7">
              <w:rPr>
                <w:b/>
                <w:sz w:val="20"/>
                <w:szCs w:val="20"/>
              </w:rPr>
              <w:t>Rudds Road</w:t>
            </w:r>
          </w:p>
        </w:tc>
        <w:tc>
          <w:tcPr>
            <w:tcW w:w="576" w:type="pct"/>
            <w:tcBorders>
              <w:top w:val="nil"/>
              <w:left w:val="nil"/>
              <w:bottom w:val="single" w:sz="4" w:space="0" w:color="auto"/>
              <w:right w:val="single" w:sz="4" w:space="0" w:color="auto"/>
            </w:tcBorders>
            <w:shd w:val="clear" w:color="auto" w:fill="auto"/>
            <w:noWrap/>
            <w:vAlign w:val="center"/>
            <w:hideMark/>
          </w:tcPr>
          <w:p w14:paraId="79714005" w14:textId="6A4A24A3" w:rsidR="00ED6428" w:rsidRPr="00F07FD7" w:rsidRDefault="00ED6428" w:rsidP="00F07FD7">
            <w:pPr>
              <w:spacing w:after="0" w:line="240" w:lineRule="auto"/>
              <w:jc w:val="center"/>
              <w:rPr>
                <w:sz w:val="20"/>
                <w:szCs w:val="20"/>
              </w:rPr>
            </w:pPr>
            <w:r w:rsidRPr="00F07FD7">
              <w:rPr>
                <w:sz w:val="20"/>
                <w:szCs w:val="20"/>
              </w:rPr>
              <w:t>4.9</w:t>
            </w:r>
          </w:p>
        </w:tc>
        <w:tc>
          <w:tcPr>
            <w:tcW w:w="609" w:type="pct"/>
            <w:tcBorders>
              <w:top w:val="nil"/>
              <w:left w:val="nil"/>
              <w:bottom w:val="single" w:sz="4" w:space="0" w:color="auto"/>
              <w:right w:val="single" w:sz="4" w:space="0" w:color="auto"/>
            </w:tcBorders>
            <w:shd w:val="clear" w:color="auto" w:fill="auto"/>
            <w:noWrap/>
            <w:vAlign w:val="center"/>
            <w:hideMark/>
          </w:tcPr>
          <w:p w14:paraId="08B1F23C" w14:textId="77777777" w:rsidR="00ED6428" w:rsidRPr="00F07FD7" w:rsidRDefault="00ED6428" w:rsidP="00F07FD7">
            <w:pPr>
              <w:spacing w:after="0" w:line="240" w:lineRule="auto"/>
              <w:jc w:val="center"/>
              <w:rPr>
                <w:sz w:val="20"/>
                <w:szCs w:val="20"/>
              </w:rPr>
            </w:pPr>
            <w:r w:rsidRPr="00F07FD7">
              <w:rPr>
                <w:sz w:val="20"/>
                <w:szCs w:val="20"/>
              </w:rPr>
              <w:t>0.0040</w:t>
            </w:r>
          </w:p>
        </w:tc>
        <w:tc>
          <w:tcPr>
            <w:tcW w:w="526" w:type="pct"/>
            <w:tcBorders>
              <w:top w:val="nil"/>
              <w:left w:val="nil"/>
              <w:bottom w:val="single" w:sz="4" w:space="0" w:color="auto"/>
              <w:right w:val="single" w:sz="4" w:space="0" w:color="auto"/>
            </w:tcBorders>
            <w:shd w:val="clear" w:color="auto" w:fill="auto"/>
            <w:noWrap/>
            <w:vAlign w:val="center"/>
            <w:hideMark/>
          </w:tcPr>
          <w:p w14:paraId="2DA6A95C" w14:textId="77777777" w:rsidR="00ED6428" w:rsidRPr="00F07FD7" w:rsidRDefault="00ED6428" w:rsidP="00F07FD7">
            <w:pPr>
              <w:spacing w:after="0" w:line="240" w:lineRule="auto"/>
              <w:jc w:val="center"/>
              <w:rPr>
                <w:sz w:val="20"/>
                <w:szCs w:val="20"/>
              </w:rPr>
            </w:pPr>
            <w:r w:rsidRPr="00F07FD7">
              <w:rPr>
                <w:sz w:val="20"/>
                <w:szCs w:val="20"/>
              </w:rPr>
              <w:t>0.0060</w:t>
            </w:r>
          </w:p>
        </w:tc>
        <w:tc>
          <w:tcPr>
            <w:tcW w:w="442" w:type="pct"/>
            <w:tcBorders>
              <w:top w:val="nil"/>
              <w:left w:val="nil"/>
              <w:bottom w:val="single" w:sz="4" w:space="0" w:color="auto"/>
              <w:right w:val="single" w:sz="4" w:space="0" w:color="auto"/>
            </w:tcBorders>
            <w:shd w:val="clear" w:color="auto" w:fill="auto"/>
            <w:noWrap/>
            <w:vAlign w:val="center"/>
            <w:hideMark/>
          </w:tcPr>
          <w:p w14:paraId="6DBC05C9" w14:textId="12300C35"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6136E847" w14:textId="12A0EAC7"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1279DA2A" w14:textId="3BB59C75" w:rsidR="00ED6428" w:rsidRPr="00F07FD7" w:rsidRDefault="00ED6428" w:rsidP="00F07FD7">
            <w:pPr>
              <w:spacing w:after="0" w:line="240" w:lineRule="auto"/>
              <w:jc w:val="center"/>
              <w:rPr>
                <w:sz w:val="20"/>
                <w:szCs w:val="20"/>
              </w:rPr>
            </w:pPr>
            <w:r w:rsidRPr="00F07FD7">
              <w:rPr>
                <w:sz w:val="20"/>
                <w:szCs w:val="20"/>
              </w:rPr>
              <w:t>0.45</w:t>
            </w:r>
          </w:p>
        </w:tc>
        <w:tc>
          <w:tcPr>
            <w:tcW w:w="442" w:type="pct"/>
            <w:tcBorders>
              <w:top w:val="nil"/>
              <w:left w:val="nil"/>
              <w:bottom w:val="single" w:sz="4" w:space="0" w:color="auto"/>
              <w:right w:val="single" w:sz="4" w:space="0" w:color="auto"/>
            </w:tcBorders>
            <w:shd w:val="clear" w:color="auto" w:fill="auto"/>
            <w:noWrap/>
            <w:vAlign w:val="center"/>
            <w:hideMark/>
          </w:tcPr>
          <w:p w14:paraId="67B34616" w14:textId="46DE1B69" w:rsidR="00ED6428" w:rsidRPr="00F07FD7" w:rsidRDefault="00ED6428" w:rsidP="00F07FD7">
            <w:pPr>
              <w:spacing w:after="0" w:line="240" w:lineRule="auto"/>
              <w:jc w:val="center"/>
              <w:rPr>
                <w:sz w:val="20"/>
                <w:szCs w:val="20"/>
              </w:rPr>
            </w:pPr>
            <w:r w:rsidRPr="00F07FD7">
              <w:rPr>
                <w:sz w:val="20"/>
                <w:szCs w:val="20"/>
              </w:rPr>
              <w:t>0.057</w:t>
            </w:r>
          </w:p>
        </w:tc>
      </w:tr>
      <w:tr w:rsidR="00ED6428" w:rsidRPr="00F07FD7" w14:paraId="0F14AE00"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9287F52" w14:textId="203E1D0C"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01A95911" w14:textId="77777777" w:rsidR="00ED6428" w:rsidRPr="00F07FD7" w:rsidRDefault="00ED6428" w:rsidP="00F07FD7">
            <w:pPr>
              <w:spacing w:after="0" w:line="240" w:lineRule="auto"/>
              <w:rPr>
                <w:b/>
                <w:sz w:val="20"/>
                <w:szCs w:val="20"/>
              </w:rPr>
            </w:pPr>
            <w:r w:rsidRPr="00F07FD7">
              <w:rPr>
                <w:b/>
                <w:sz w:val="20"/>
                <w:szCs w:val="20"/>
              </w:rPr>
              <w:t>Lambert Island</w:t>
            </w:r>
          </w:p>
        </w:tc>
        <w:tc>
          <w:tcPr>
            <w:tcW w:w="576" w:type="pct"/>
            <w:tcBorders>
              <w:top w:val="nil"/>
              <w:left w:val="nil"/>
              <w:bottom w:val="single" w:sz="4" w:space="0" w:color="auto"/>
              <w:right w:val="single" w:sz="4" w:space="0" w:color="auto"/>
            </w:tcBorders>
            <w:shd w:val="clear" w:color="auto" w:fill="auto"/>
            <w:noWrap/>
            <w:vAlign w:val="center"/>
            <w:hideMark/>
          </w:tcPr>
          <w:p w14:paraId="58CA8058" w14:textId="189A794B" w:rsidR="00ED6428" w:rsidRPr="00F07FD7" w:rsidRDefault="00ED6428" w:rsidP="00F07FD7">
            <w:pPr>
              <w:spacing w:after="0" w:line="240" w:lineRule="auto"/>
              <w:jc w:val="center"/>
              <w:rPr>
                <w:sz w:val="20"/>
                <w:szCs w:val="20"/>
              </w:rPr>
            </w:pPr>
            <w:r w:rsidRPr="00F07FD7">
              <w:rPr>
                <w:sz w:val="20"/>
                <w:szCs w:val="20"/>
              </w:rPr>
              <w:t>4.3</w:t>
            </w:r>
          </w:p>
        </w:tc>
        <w:tc>
          <w:tcPr>
            <w:tcW w:w="609" w:type="pct"/>
            <w:tcBorders>
              <w:top w:val="nil"/>
              <w:left w:val="nil"/>
              <w:bottom w:val="single" w:sz="4" w:space="0" w:color="auto"/>
              <w:right w:val="single" w:sz="4" w:space="0" w:color="auto"/>
            </w:tcBorders>
            <w:shd w:val="clear" w:color="auto" w:fill="auto"/>
            <w:noWrap/>
            <w:vAlign w:val="center"/>
            <w:hideMark/>
          </w:tcPr>
          <w:p w14:paraId="6BAA9F63" w14:textId="3BC52B06"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0BB18218" w14:textId="2F50D2C3"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3D88034" w14:textId="351788CF"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13BB082F" w14:textId="4C888155"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935BCE2" w14:textId="50DD9E5D" w:rsidR="00ED6428" w:rsidRPr="00F07FD7" w:rsidRDefault="00ED6428" w:rsidP="00F07FD7">
            <w:pPr>
              <w:spacing w:after="0" w:line="240" w:lineRule="auto"/>
              <w:jc w:val="center"/>
              <w:rPr>
                <w:sz w:val="20"/>
                <w:szCs w:val="20"/>
              </w:rPr>
            </w:pPr>
            <w:r w:rsidRPr="00F07FD7">
              <w:rPr>
                <w:sz w:val="20"/>
                <w:szCs w:val="20"/>
              </w:rPr>
              <w:t>0.51</w:t>
            </w:r>
          </w:p>
        </w:tc>
        <w:tc>
          <w:tcPr>
            <w:tcW w:w="442" w:type="pct"/>
            <w:tcBorders>
              <w:top w:val="nil"/>
              <w:left w:val="nil"/>
              <w:bottom w:val="single" w:sz="4" w:space="0" w:color="auto"/>
              <w:right w:val="single" w:sz="4" w:space="0" w:color="auto"/>
            </w:tcBorders>
            <w:shd w:val="clear" w:color="auto" w:fill="auto"/>
            <w:noWrap/>
            <w:vAlign w:val="center"/>
            <w:hideMark/>
          </w:tcPr>
          <w:p w14:paraId="6D9BDA5A" w14:textId="51CE6548" w:rsidR="00ED6428" w:rsidRPr="00F07FD7" w:rsidRDefault="00ED6428" w:rsidP="00F07FD7">
            <w:pPr>
              <w:spacing w:after="0" w:line="240" w:lineRule="auto"/>
              <w:jc w:val="center"/>
              <w:rPr>
                <w:sz w:val="20"/>
                <w:szCs w:val="20"/>
              </w:rPr>
            </w:pPr>
            <w:r w:rsidRPr="00F07FD7">
              <w:rPr>
                <w:sz w:val="20"/>
                <w:szCs w:val="20"/>
              </w:rPr>
              <w:t>0.063</w:t>
            </w:r>
          </w:p>
        </w:tc>
      </w:tr>
      <w:tr w:rsidR="00ED6428" w:rsidRPr="00F07FD7" w14:paraId="3794013C"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76400DB" w14:textId="09ED1CEB"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428196A5" w14:textId="77777777" w:rsidR="00ED6428" w:rsidRPr="00F07FD7" w:rsidRDefault="00ED6428" w:rsidP="00F07FD7">
            <w:pPr>
              <w:spacing w:after="0" w:line="240" w:lineRule="auto"/>
              <w:rPr>
                <w:b/>
                <w:sz w:val="20"/>
                <w:szCs w:val="20"/>
              </w:rPr>
            </w:pPr>
            <w:r w:rsidRPr="00F07FD7">
              <w:rPr>
                <w:b/>
                <w:sz w:val="20"/>
                <w:szCs w:val="20"/>
              </w:rPr>
              <w:t>Red Cliffs</w:t>
            </w:r>
          </w:p>
        </w:tc>
        <w:tc>
          <w:tcPr>
            <w:tcW w:w="576" w:type="pct"/>
            <w:tcBorders>
              <w:top w:val="nil"/>
              <w:left w:val="nil"/>
              <w:bottom w:val="single" w:sz="4" w:space="0" w:color="auto"/>
              <w:right w:val="single" w:sz="4" w:space="0" w:color="auto"/>
            </w:tcBorders>
            <w:shd w:val="clear" w:color="auto" w:fill="auto"/>
            <w:noWrap/>
            <w:vAlign w:val="center"/>
            <w:hideMark/>
          </w:tcPr>
          <w:p w14:paraId="007CFD8E" w14:textId="776DDD57" w:rsidR="00ED6428" w:rsidRPr="00F07FD7" w:rsidRDefault="00ED6428" w:rsidP="00F07FD7">
            <w:pPr>
              <w:spacing w:after="0" w:line="240" w:lineRule="auto"/>
              <w:jc w:val="center"/>
              <w:rPr>
                <w:sz w:val="20"/>
                <w:szCs w:val="20"/>
              </w:rPr>
            </w:pPr>
            <w:r w:rsidRPr="00F07FD7">
              <w:rPr>
                <w:sz w:val="20"/>
                <w:szCs w:val="20"/>
              </w:rPr>
              <w:t>4.0</w:t>
            </w:r>
          </w:p>
        </w:tc>
        <w:tc>
          <w:tcPr>
            <w:tcW w:w="609" w:type="pct"/>
            <w:tcBorders>
              <w:top w:val="nil"/>
              <w:left w:val="nil"/>
              <w:bottom w:val="single" w:sz="4" w:space="0" w:color="auto"/>
              <w:right w:val="single" w:sz="4" w:space="0" w:color="auto"/>
            </w:tcBorders>
            <w:shd w:val="clear" w:color="auto" w:fill="auto"/>
            <w:noWrap/>
            <w:vAlign w:val="center"/>
            <w:hideMark/>
          </w:tcPr>
          <w:p w14:paraId="5617DA3F"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6C1C7C6D" w14:textId="35418BEA"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1BDE493A" w14:textId="7FCFAC4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9ABF1A4" w14:textId="5E7DFBDE"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1461E391" w14:textId="6EA9F8C6" w:rsidR="00ED6428" w:rsidRPr="00F07FD7" w:rsidRDefault="00ED6428" w:rsidP="00F07FD7">
            <w:pPr>
              <w:spacing w:after="0" w:line="240" w:lineRule="auto"/>
              <w:jc w:val="center"/>
              <w:rPr>
                <w:sz w:val="20"/>
                <w:szCs w:val="20"/>
              </w:rPr>
            </w:pPr>
            <w:r w:rsidRPr="00F07FD7">
              <w:rPr>
                <w:sz w:val="20"/>
                <w:szCs w:val="20"/>
              </w:rPr>
              <w:t>0.48</w:t>
            </w:r>
          </w:p>
        </w:tc>
        <w:tc>
          <w:tcPr>
            <w:tcW w:w="442" w:type="pct"/>
            <w:tcBorders>
              <w:top w:val="nil"/>
              <w:left w:val="nil"/>
              <w:bottom w:val="single" w:sz="4" w:space="0" w:color="auto"/>
              <w:right w:val="single" w:sz="4" w:space="0" w:color="auto"/>
            </w:tcBorders>
            <w:shd w:val="clear" w:color="auto" w:fill="auto"/>
            <w:noWrap/>
            <w:vAlign w:val="center"/>
            <w:hideMark/>
          </w:tcPr>
          <w:p w14:paraId="0A63F3FE" w14:textId="761068B3" w:rsidR="00ED6428" w:rsidRPr="00F07FD7" w:rsidRDefault="00ED6428" w:rsidP="00F07FD7">
            <w:pPr>
              <w:spacing w:after="0" w:line="240" w:lineRule="auto"/>
              <w:jc w:val="center"/>
              <w:rPr>
                <w:sz w:val="20"/>
                <w:szCs w:val="20"/>
              </w:rPr>
            </w:pPr>
            <w:r w:rsidRPr="00F07FD7">
              <w:rPr>
                <w:sz w:val="20"/>
                <w:szCs w:val="20"/>
              </w:rPr>
              <w:t>0.060</w:t>
            </w:r>
          </w:p>
        </w:tc>
      </w:tr>
      <w:tr w:rsidR="00ED6428" w:rsidRPr="00F07FD7" w14:paraId="64BA830B"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0029D9" w14:textId="687B28C1"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55523582" w14:textId="77777777" w:rsidR="00ED6428" w:rsidRPr="00F07FD7" w:rsidRDefault="00ED6428" w:rsidP="00F07FD7">
            <w:pPr>
              <w:spacing w:after="0" w:line="240" w:lineRule="auto"/>
              <w:rPr>
                <w:b/>
                <w:sz w:val="20"/>
                <w:szCs w:val="20"/>
              </w:rPr>
            </w:pPr>
            <w:r w:rsidRPr="00F07FD7">
              <w:rPr>
                <w:b/>
                <w:sz w:val="20"/>
                <w:szCs w:val="20"/>
              </w:rPr>
              <w:t>Ski Club</w:t>
            </w:r>
          </w:p>
        </w:tc>
        <w:tc>
          <w:tcPr>
            <w:tcW w:w="576" w:type="pct"/>
            <w:tcBorders>
              <w:top w:val="nil"/>
              <w:left w:val="nil"/>
              <w:bottom w:val="single" w:sz="4" w:space="0" w:color="auto"/>
              <w:right w:val="single" w:sz="4" w:space="0" w:color="auto"/>
            </w:tcBorders>
            <w:shd w:val="clear" w:color="auto" w:fill="auto"/>
            <w:noWrap/>
            <w:vAlign w:val="center"/>
            <w:hideMark/>
          </w:tcPr>
          <w:p w14:paraId="4DDBA799" w14:textId="33020011" w:rsidR="00ED6428" w:rsidRPr="00F07FD7" w:rsidRDefault="00ED6428" w:rsidP="00F07FD7">
            <w:pPr>
              <w:spacing w:after="0" w:line="240" w:lineRule="auto"/>
              <w:jc w:val="center"/>
              <w:rPr>
                <w:sz w:val="20"/>
                <w:szCs w:val="20"/>
              </w:rPr>
            </w:pPr>
            <w:r w:rsidRPr="00F07FD7">
              <w:rPr>
                <w:sz w:val="20"/>
                <w:szCs w:val="20"/>
              </w:rPr>
              <w:t>4.2</w:t>
            </w:r>
          </w:p>
        </w:tc>
        <w:tc>
          <w:tcPr>
            <w:tcW w:w="609" w:type="pct"/>
            <w:tcBorders>
              <w:top w:val="nil"/>
              <w:left w:val="nil"/>
              <w:bottom w:val="single" w:sz="4" w:space="0" w:color="auto"/>
              <w:right w:val="single" w:sz="4" w:space="0" w:color="auto"/>
            </w:tcBorders>
            <w:shd w:val="clear" w:color="auto" w:fill="auto"/>
            <w:noWrap/>
            <w:vAlign w:val="center"/>
            <w:hideMark/>
          </w:tcPr>
          <w:p w14:paraId="7EB97D95" w14:textId="4895C2B8"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2D13B7A3" w14:textId="7E2D809E"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6878C174" w14:textId="79DC33B7"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BA265CA" w14:textId="4B7F26BA"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2027F0BE" w14:textId="333C456A" w:rsidR="00ED6428" w:rsidRPr="00F07FD7" w:rsidRDefault="00ED6428" w:rsidP="00F07FD7">
            <w:pPr>
              <w:spacing w:after="0" w:line="240" w:lineRule="auto"/>
              <w:jc w:val="center"/>
              <w:rPr>
                <w:sz w:val="20"/>
                <w:szCs w:val="20"/>
              </w:rPr>
            </w:pPr>
            <w:r w:rsidRPr="00F07FD7">
              <w:rPr>
                <w:sz w:val="20"/>
                <w:szCs w:val="20"/>
              </w:rPr>
              <w:t>0.50</w:t>
            </w:r>
          </w:p>
        </w:tc>
        <w:tc>
          <w:tcPr>
            <w:tcW w:w="442" w:type="pct"/>
            <w:tcBorders>
              <w:top w:val="nil"/>
              <w:left w:val="nil"/>
              <w:bottom w:val="single" w:sz="4" w:space="0" w:color="auto"/>
              <w:right w:val="single" w:sz="4" w:space="0" w:color="auto"/>
            </w:tcBorders>
            <w:shd w:val="clear" w:color="auto" w:fill="auto"/>
            <w:noWrap/>
            <w:vAlign w:val="center"/>
            <w:hideMark/>
          </w:tcPr>
          <w:p w14:paraId="374B7454" w14:textId="6E8D8A4B" w:rsidR="00ED6428" w:rsidRPr="00F07FD7" w:rsidRDefault="00ED6428" w:rsidP="00F07FD7">
            <w:pPr>
              <w:spacing w:after="0" w:line="240" w:lineRule="auto"/>
              <w:jc w:val="center"/>
              <w:rPr>
                <w:sz w:val="20"/>
                <w:szCs w:val="20"/>
              </w:rPr>
            </w:pPr>
            <w:r w:rsidRPr="00F07FD7">
              <w:rPr>
                <w:sz w:val="20"/>
                <w:szCs w:val="20"/>
              </w:rPr>
              <w:t>0.059</w:t>
            </w:r>
          </w:p>
        </w:tc>
      </w:tr>
      <w:tr w:rsidR="00ED6428" w:rsidRPr="00F07FD7" w14:paraId="0BAF34BF"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42369A" w14:textId="57D75598"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2135AA95" w14:textId="77777777" w:rsidR="00ED6428" w:rsidRPr="00F07FD7" w:rsidRDefault="00ED6428" w:rsidP="00F07FD7">
            <w:pPr>
              <w:spacing w:after="0" w:line="240" w:lineRule="auto"/>
              <w:rPr>
                <w:b/>
                <w:sz w:val="20"/>
                <w:szCs w:val="20"/>
              </w:rPr>
            </w:pPr>
            <w:r w:rsidRPr="00F07FD7">
              <w:rPr>
                <w:b/>
                <w:sz w:val="20"/>
                <w:szCs w:val="20"/>
              </w:rPr>
              <w:t>Abbotsford Bridge</w:t>
            </w:r>
          </w:p>
        </w:tc>
        <w:tc>
          <w:tcPr>
            <w:tcW w:w="576" w:type="pct"/>
            <w:tcBorders>
              <w:top w:val="nil"/>
              <w:left w:val="nil"/>
              <w:bottom w:val="single" w:sz="4" w:space="0" w:color="auto"/>
              <w:right w:val="single" w:sz="4" w:space="0" w:color="auto"/>
            </w:tcBorders>
            <w:shd w:val="clear" w:color="auto" w:fill="auto"/>
            <w:noWrap/>
            <w:vAlign w:val="center"/>
            <w:hideMark/>
          </w:tcPr>
          <w:p w14:paraId="22DDDA8A" w14:textId="78804899" w:rsidR="00ED6428" w:rsidRPr="00F07FD7" w:rsidRDefault="00ED6428" w:rsidP="00F07FD7">
            <w:pPr>
              <w:spacing w:after="0" w:line="240" w:lineRule="auto"/>
              <w:jc w:val="center"/>
              <w:rPr>
                <w:sz w:val="20"/>
                <w:szCs w:val="20"/>
              </w:rPr>
            </w:pPr>
            <w:r w:rsidRPr="00F07FD7">
              <w:rPr>
                <w:sz w:val="20"/>
                <w:szCs w:val="20"/>
              </w:rPr>
              <w:t>4.3</w:t>
            </w:r>
          </w:p>
        </w:tc>
        <w:tc>
          <w:tcPr>
            <w:tcW w:w="609" w:type="pct"/>
            <w:tcBorders>
              <w:top w:val="nil"/>
              <w:left w:val="nil"/>
              <w:bottom w:val="single" w:sz="4" w:space="0" w:color="auto"/>
              <w:right w:val="single" w:sz="4" w:space="0" w:color="auto"/>
            </w:tcBorders>
            <w:shd w:val="clear" w:color="auto" w:fill="auto"/>
            <w:noWrap/>
            <w:vAlign w:val="center"/>
            <w:hideMark/>
          </w:tcPr>
          <w:p w14:paraId="3415B3C1" w14:textId="57271BD5"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3F9DC1DD" w14:textId="1152EACC"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22231174" w14:textId="45B6EEE7"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66164A2" w14:textId="0745D60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15E7E5B" w14:textId="6BB5CC83" w:rsidR="00ED6428" w:rsidRPr="00F07FD7" w:rsidRDefault="00ED6428" w:rsidP="00F07FD7">
            <w:pPr>
              <w:spacing w:after="0" w:line="240" w:lineRule="auto"/>
              <w:jc w:val="center"/>
              <w:rPr>
                <w:sz w:val="20"/>
                <w:szCs w:val="20"/>
              </w:rPr>
            </w:pPr>
            <w:r w:rsidRPr="00F07FD7">
              <w:rPr>
                <w:sz w:val="20"/>
                <w:szCs w:val="20"/>
              </w:rPr>
              <w:t>0.46</w:t>
            </w:r>
          </w:p>
        </w:tc>
        <w:tc>
          <w:tcPr>
            <w:tcW w:w="442" w:type="pct"/>
            <w:tcBorders>
              <w:top w:val="nil"/>
              <w:left w:val="nil"/>
              <w:bottom w:val="single" w:sz="4" w:space="0" w:color="auto"/>
              <w:right w:val="single" w:sz="4" w:space="0" w:color="auto"/>
            </w:tcBorders>
            <w:shd w:val="clear" w:color="auto" w:fill="auto"/>
            <w:noWrap/>
            <w:vAlign w:val="center"/>
            <w:hideMark/>
          </w:tcPr>
          <w:p w14:paraId="31224B4A" w14:textId="46FF5568" w:rsidR="00ED6428" w:rsidRPr="00F07FD7" w:rsidRDefault="00ED6428" w:rsidP="00F07FD7">
            <w:pPr>
              <w:spacing w:after="0" w:line="240" w:lineRule="auto"/>
              <w:jc w:val="center"/>
              <w:rPr>
                <w:sz w:val="20"/>
                <w:szCs w:val="20"/>
              </w:rPr>
            </w:pPr>
            <w:r w:rsidRPr="00F07FD7">
              <w:rPr>
                <w:sz w:val="20"/>
                <w:szCs w:val="20"/>
              </w:rPr>
              <w:t>0.061</w:t>
            </w:r>
          </w:p>
        </w:tc>
      </w:tr>
      <w:tr w:rsidR="00ED6428" w:rsidRPr="00F07FD7" w14:paraId="4799A0A4" w14:textId="77777777" w:rsidTr="00C073B3">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B873536" w14:textId="7AFB8E1E"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6D1150CD" w14:textId="77777777" w:rsidR="00ED6428" w:rsidRPr="00F07FD7" w:rsidRDefault="00ED6428" w:rsidP="00F07FD7">
            <w:pPr>
              <w:spacing w:after="0" w:line="240" w:lineRule="auto"/>
              <w:rPr>
                <w:b/>
                <w:sz w:val="20"/>
                <w:szCs w:val="20"/>
              </w:rPr>
            </w:pPr>
            <w:r w:rsidRPr="00F07FD7">
              <w:rPr>
                <w:b/>
                <w:sz w:val="20"/>
                <w:szCs w:val="20"/>
              </w:rPr>
              <w:t>Darling</w:t>
            </w:r>
          </w:p>
        </w:tc>
        <w:tc>
          <w:tcPr>
            <w:tcW w:w="576" w:type="pct"/>
            <w:tcBorders>
              <w:top w:val="nil"/>
              <w:left w:val="nil"/>
              <w:bottom w:val="single" w:sz="4" w:space="0" w:color="auto"/>
              <w:right w:val="single" w:sz="4" w:space="0" w:color="auto"/>
            </w:tcBorders>
            <w:shd w:val="clear" w:color="auto" w:fill="auto"/>
            <w:noWrap/>
            <w:vAlign w:val="center"/>
            <w:hideMark/>
          </w:tcPr>
          <w:p w14:paraId="4C55AFCC" w14:textId="1B8FA86F" w:rsidR="00ED6428" w:rsidRPr="00F07FD7" w:rsidRDefault="00ED6428" w:rsidP="00F07FD7">
            <w:pPr>
              <w:spacing w:after="0" w:line="240" w:lineRule="auto"/>
              <w:jc w:val="center"/>
              <w:rPr>
                <w:sz w:val="20"/>
                <w:szCs w:val="20"/>
              </w:rPr>
            </w:pPr>
            <w:r w:rsidRPr="00F07FD7">
              <w:rPr>
                <w:sz w:val="20"/>
                <w:szCs w:val="20"/>
              </w:rPr>
              <w:t>14.6</w:t>
            </w:r>
          </w:p>
        </w:tc>
        <w:tc>
          <w:tcPr>
            <w:tcW w:w="609" w:type="pct"/>
            <w:tcBorders>
              <w:top w:val="nil"/>
              <w:left w:val="nil"/>
              <w:bottom w:val="single" w:sz="4" w:space="0" w:color="auto"/>
              <w:right w:val="single" w:sz="4" w:space="0" w:color="auto"/>
            </w:tcBorders>
            <w:shd w:val="clear" w:color="auto" w:fill="auto"/>
            <w:noWrap/>
            <w:vAlign w:val="center"/>
            <w:hideMark/>
          </w:tcPr>
          <w:p w14:paraId="0E461189" w14:textId="12638EE7" w:rsidR="00ED6428" w:rsidRPr="00F07FD7" w:rsidRDefault="00ED6428" w:rsidP="00F07FD7">
            <w:pPr>
              <w:spacing w:after="0" w:line="240" w:lineRule="auto"/>
              <w:jc w:val="center"/>
              <w:rPr>
                <w:sz w:val="20"/>
                <w:szCs w:val="20"/>
              </w:rPr>
            </w:pPr>
            <w:r w:rsidRPr="00F07FD7">
              <w:rPr>
                <w:sz w:val="20"/>
                <w:szCs w:val="20"/>
              </w:rPr>
              <w:t>0.049</w:t>
            </w:r>
          </w:p>
        </w:tc>
        <w:tc>
          <w:tcPr>
            <w:tcW w:w="526" w:type="pct"/>
            <w:tcBorders>
              <w:top w:val="nil"/>
              <w:left w:val="nil"/>
              <w:bottom w:val="single" w:sz="4" w:space="0" w:color="auto"/>
              <w:right w:val="single" w:sz="4" w:space="0" w:color="auto"/>
            </w:tcBorders>
            <w:shd w:val="clear" w:color="auto" w:fill="auto"/>
            <w:noWrap/>
            <w:vAlign w:val="center"/>
            <w:hideMark/>
          </w:tcPr>
          <w:p w14:paraId="311B61E1" w14:textId="4EEC208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286B58E" w14:textId="6600FF46"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4EFC0A3" w14:textId="775B2359" w:rsidR="00ED6428" w:rsidRPr="00F07FD7" w:rsidRDefault="00ED6428" w:rsidP="00F07FD7">
            <w:pPr>
              <w:spacing w:after="0" w:line="240" w:lineRule="auto"/>
              <w:jc w:val="center"/>
              <w:rPr>
                <w:sz w:val="20"/>
                <w:szCs w:val="20"/>
              </w:rPr>
            </w:pPr>
            <w:r w:rsidRPr="00F07FD7">
              <w:rPr>
                <w:sz w:val="20"/>
                <w:szCs w:val="20"/>
              </w:rPr>
              <w:t>8.0</w:t>
            </w:r>
          </w:p>
        </w:tc>
        <w:tc>
          <w:tcPr>
            <w:tcW w:w="442" w:type="pct"/>
            <w:tcBorders>
              <w:top w:val="nil"/>
              <w:left w:val="nil"/>
              <w:bottom w:val="single" w:sz="4" w:space="0" w:color="auto"/>
              <w:right w:val="single" w:sz="4" w:space="0" w:color="auto"/>
            </w:tcBorders>
            <w:shd w:val="clear" w:color="auto" w:fill="auto"/>
            <w:noWrap/>
            <w:vAlign w:val="center"/>
            <w:hideMark/>
          </w:tcPr>
          <w:p w14:paraId="7CBDDB98" w14:textId="2BBEE385" w:rsidR="00ED6428" w:rsidRPr="00F07FD7" w:rsidRDefault="00ED6428" w:rsidP="00F07FD7">
            <w:pPr>
              <w:spacing w:after="0" w:line="240" w:lineRule="auto"/>
              <w:jc w:val="center"/>
              <w:rPr>
                <w:sz w:val="20"/>
                <w:szCs w:val="20"/>
              </w:rPr>
            </w:pPr>
            <w:r w:rsidRPr="00F07FD7">
              <w:rPr>
                <w:sz w:val="20"/>
                <w:szCs w:val="20"/>
              </w:rPr>
              <w:t>1.2</w:t>
            </w:r>
          </w:p>
        </w:tc>
        <w:tc>
          <w:tcPr>
            <w:tcW w:w="442" w:type="pct"/>
            <w:tcBorders>
              <w:top w:val="nil"/>
              <w:left w:val="nil"/>
              <w:bottom w:val="single" w:sz="4" w:space="0" w:color="auto"/>
              <w:right w:val="single" w:sz="4" w:space="0" w:color="auto"/>
            </w:tcBorders>
            <w:shd w:val="clear" w:color="auto" w:fill="auto"/>
            <w:noWrap/>
            <w:vAlign w:val="center"/>
            <w:hideMark/>
          </w:tcPr>
          <w:p w14:paraId="1A9E57C3" w14:textId="5AC2D7B0" w:rsidR="00ED6428" w:rsidRPr="00F07FD7" w:rsidRDefault="00ED6428" w:rsidP="00F07FD7">
            <w:pPr>
              <w:spacing w:after="0" w:line="240" w:lineRule="auto"/>
              <w:jc w:val="center"/>
              <w:rPr>
                <w:sz w:val="20"/>
                <w:szCs w:val="20"/>
              </w:rPr>
            </w:pPr>
            <w:r w:rsidRPr="00F07FD7">
              <w:rPr>
                <w:sz w:val="20"/>
                <w:szCs w:val="20"/>
              </w:rPr>
              <w:t>0.13</w:t>
            </w:r>
          </w:p>
        </w:tc>
      </w:tr>
      <w:tr w:rsidR="00ED6428" w:rsidRPr="00F07FD7" w14:paraId="4200DF0F" w14:textId="77777777" w:rsidTr="00C073B3">
        <w:trPr>
          <w:trHeight w:val="300"/>
        </w:trPr>
        <w:tc>
          <w:tcPr>
            <w:tcW w:w="543" w:type="pct"/>
            <w:tcBorders>
              <w:top w:val="single" w:sz="4" w:space="0" w:color="auto"/>
              <w:left w:val="single" w:sz="4" w:space="0" w:color="auto"/>
              <w:bottom w:val="single" w:sz="24" w:space="0" w:color="999999" w:themeColor="text1" w:themeTint="66"/>
              <w:right w:val="single" w:sz="4" w:space="0" w:color="auto"/>
            </w:tcBorders>
            <w:shd w:val="clear" w:color="auto" w:fill="auto"/>
            <w:noWrap/>
            <w:vAlign w:val="center"/>
            <w:hideMark/>
          </w:tcPr>
          <w:p w14:paraId="6BB49462" w14:textId="1F88164D" w:rsidR="00ED6428" w:rsidRPr="00F07FD7" w:rsidRDefault="00ED6428" w:rsidP="00F07FD7">
            <w:pPr>
              <w:spacing w:after="0" w:line="240" w:lineRule="auto"/>
              <w:rPr>
                <w:b/>
                <w:sz w:val="20"/>
                <w:szCs w:val="20"/>
              </w:rPr>
            </w:pPr>
          </w:p>
        </w:tc>
        <w:tc>
          <w:tcPr>
            <w:tcW w:w="978"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09AD6785" w14:textId="77777777" w:rsidR="00ED6428" w:rsidRPr="00F07FD7" w:rsidRDefault="00ED6428" w:rsidP="00F07FD7">
            <w:pPr>
              <w:spacing w:after="0" w:line="240" w:lineRule="auto"/>
              <w:rPr>
                <w:b/>
                <w:sz w:val="20"/>
                <w:szCs w:val="20"/>
              </w:rPr>
            </w:pPr>
            <w:r w:rsidRPr="00F07FD7">
              <w:rPr>
                <w:b/>
                <w:sz w:val="20"/>
                <w:szCs w:val="20"/>
              </w:rPr>
              <w:t>Fort Courage</w:t>
            </w:r>
          </w:p>
        </w:tc>
        <w:tc>
          <w:tcPr>
            <w:tcW w:w="576"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5C690CCA" w14:textId="5F08B253" w:rsidR="00ED6428" w:rsidRPr="00F07FD7" w:rsidRDefault="00ED6428" w:rsidP="00F07FD7">
            <w:pPr>
              <w:spacing w:after="0" w:line="240" w:lineRule="auto"/>
              <w:jc w:val="center"/>
              <w:rPr>
                <w:sz w:val="20"/>
                <w:szCs w:val="20"/>
              </w:rPr>
            </w:pPr>
            <w:r w:rsidRPr="00F07FD7">
              <w:rPr>
                <w:sz w:val="20"/>
                <w:szCs w:val="20"/>
              </w:rPr>
              <w:t>4.6</w:t>
            </w:r>
          </w:p>
        </w:tc>
        <w:tc>
          <w:tcPr>
            <w:tcW w:w="609"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451C996B" w14:textId="106DE333" w:rsidR="00ED6428" w:rsidRPr="00F07FD7" w:rsidRDefault="00ED6428" w:rsidP="00F07FD7">
            <w:pPr>
              <w:spacing w:after="0" w:line="240" w:lineRule="auto"/>
              <w:jc w:val="center"/>
              <w:rPr>
                <w:sz w:val="20"/>
                <w:szCs w:val="20"/>
              </w:rPr>
            </w:pPr>
            <w:r w:rsidRPr="00F07FD7">
              <w:rPr>
                <w:sz w:val="20"/>
                <w:szCs w:val="20"/>
              </w:rPr>
              <w:t>0.024</w:t>
            </w:r>
          </w:p>
        </w:tc>
        <w:tc>
          <w:tcPr>
            <w:tcW w:w="526"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75367742" w14:textId="77777777" w:rsidR="00ED6428" w:rsidRPr="00F07FD7" w:rsidRDefault="00ED6428" w:rsidP="00F07FD7">
            <w:pPr>
              <w:spacing w:after="0" w:line="240" w:lineRule="auto"/>
              <w:jc w:val="center"/>
              <w:rPr>
                <w:sz w:val="20"/>
                <w:szCs w:val="20"/>
              </w:rPr>
            </w:pPr>
            <w:r w:rsidRPr="00F07FD7">
              <w:rPr>
                <w:sz w:val="20"/>
                <w:szCs w:val="20"/>
              </w:rPr>
              <w:t>0.0070</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458A1391" w14:textId="7E86CF3A"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5D1D6D6D" w14:textId="03814435"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4CFBE0F0" w14:textId="73EC9830" w:rsidR="00ED6428" w:rsidRPr="00F07FD7" w:rsidRDefault="00ED6428" w:rsidP="00F07FD7">
            <w:pPr>
              <w:spacing w:after="0" w:line="240" w:lineRule="auto"/>
              <w:jc w:val="center"/>
              <w:rPr>
                <w:sz w:val="20"/>
                <w:szCs w:val="20"/>
              </w:rPr>
            </w:pPr>
            <w:r w:rsidRPr="00F07FD7">
              <w:rPr>
                <w:sz w:val="20"/>
                <w:szCs w:val="20"/>
              </w:rPr>
              <w:t>0.32</w:t>
            </w:r>
          </w:p>
        </w:tc>
        <w:tc>
          <w:tcPr>
            <w:tcW w:w="442" w:type="pct"/>
            <w:tcBorders>
              <w:top w:val="single" w:sz="4" w:space="0" w:color="auto"/>
              <w:left w:val="nil"/>
              <w:bottom w:val="single" w:sz="24" w:space="0" w:color="999999" w:themeColor="text1" w:themeTint="66"/>
              <w:right w:val="single" w:sz="4" w:space="0" w:color="auto"/>
            </w:tcBorders>
            <w:shd w:val="clear" w:color="auto" w:fill="auto"/>
            <w:noWrap/>
            <w:vAlign w:val="center"/>
            <w:hideMark/>
          </w:tcPr>
          <w:p w14:paraId="75F13811" w14:textId="7FD95F90" w:rsidR="00ED6428" w:rsidRPr="00F07FD7" w:rsidRDefault="00ED6428" w:rsidP="00F07FD7">
            <w:pPr>
              <w:spacing w:after="0" w:line="240" w:lineRule="auto"/>
              <w:jc w:val="center"/>
              <w:rPr>
                <w:sz w:val="20"/>
                <w:szCs w:val="20"/>
              </w:rPr>
            </w:pPr>
            <w:r w:rsidRPr="00F07FD7">
              <w:rPr>
                <w:sz w:val="20"/>
                <w:szCs w:val="20"/>
              </w:rPr>
              <w:t>0.019</w:t>
            </w:r>
          </w:p>
        </w:tc>
      </w:tr>
      <w:tr w:rsidR="00ED6428" w:rsidRPr="00F07FD7" w14:paraId="59235A2F" w14:textId="77777777" w:rsidTr="00C073B3">
        <w:trPr>
          <w:trHeight w:val="300"/>
        </w:trPr>
        <w:tc>
          <w:tcPr>
            <w:tcW w:w="543" w:type="pct"/>
            <w:tcBorders>
              <w:top w:val="single" w:sz="24" w:space="0" w:color="999999" w:themeColor="text1" w:themeTint="66"/>
              <w:left w:val="single" w:sz="4" w:space="0" w:color="auto"/>
              <w:bottom w:val="single" w:sz="4" w:space="0" w:color="auto"/>
              <w:right w:val="single" w:sz="4" w:space="0" w:color="auto"/>
            </w:tcBorders>
            <w:shd w:val="clear" w:color="auto" w:fill="auto"/>
            <w:noWrap/>
            <w:vAlign w:val="center"/>
            <w:hideMark/>
          </w:tcPr>
          <w:p w14:paraId="367A1818" w14:textId="77777777" w:rsidR="00ED6428" w:rsidRPr="00F07FD7" w:rsidRDefault="00ED6428" w:rsidP="00F07FD7">
            <w:pPr>
              <w:spacing w:after="0" w:line="240" w:lineRule="auto"/>
              <w:rPr>
                <w:b/>
                <w:sz w:val="20"/>
                <w:szCs w:val="20"/>
              </w:rPr>
            </w:pPr>
            <w:r w:rsidRPr="00F07FD7">
              <w:rPr>
                <w:b/>
                <w:sz w:val="20"/>
                <w:szCs w:val="20"/>
              </w:rPr>
              <w:t>December</w:t>
            </w:r>
          </w:p>
        </w:tc>
        <w:tc>
          <w:tcPr>
            <w:tcW w:w="978"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04FB1BCD" w14:textId="77777777" w:rsidR="00ED6428" w:rsidRPr="00F07FD7" w:rsidRDefault="00ED6428" w:rsidP="00F07FD7">
            <w:pPr>
              <w:spacing w:after="0" w:line="240" w:lineRule="auto"/>
              <w:rPr>
                <w:b/>
                <w:sz w:val="20"/>
                <w:szCs w:val="20"/>
              </w:rPr>
            </w:pPr>
            <w:r w:rsidRPr="00F07FD7">
              <w:rPr>
                <w:b/>
                <w:sz w:val="20"/>
                <w:szCs w:val="20"/>
              </w:rPr>
              <w:t>Happy Valley Landing</w:t>
            </w:r>
          </w:p>
        </w:tc>
        <w:tc>
          <w:tcPr>
            <w:tcW w:w="576"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30663B19" w14:textId="4EEE8845" w:rsidR="00ED6428" w:rsidRPr="00F07FD7" w:rsidRDefault="00ED6428" w:rsidP="00F07FD7">
            <w:pPr>
              <w:spacing w:after="0" w:line="240" w:lineRule="auto"/>
              <w:jc w:val="center"/>
              <w:rPr>
                <w:sz w:val="20"/>
                <w:szCs w:val="20"/>
              </w:rPr>
            </w:pPr>
            <w:r w:rsidRPr="00F07FD7">
              <w:rPr>
                <w:sz w:val="20"/>
                <w:szCs w:val="20"/>
              </w:rPr>
              <w:t>3.9</w:t>
            </w:r>
          </w:p>
        </w:tc>
        <w:tc>
          <w:tcPr>
            <w:tcW w:w="609"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5CF60DB0" w14:textId="77777777" w:rsidR="00ED6428" w:rsidRPr="00F07FD7" w:rsidRDefault="00ED6428" w:rsidP="00F07FD7">
            <w:pPr>
              <w:spacing w:after="0" w:line="240" w:lineRule="auto"/>
              <w:jc w:val="center"/>
              <w:rPr>
                <w:sz w:val="20"/>
                <w:szCs w:val="20"/>
              </w:rPr>
            </w:pPr>
            <w:r w:rsidRPr="00F07FD7">
              <w:rPr>
                <w:sz w:val="20"/>
                <w:szCs w:val="20"/>
              </w:rPr>
              <w:t>0.0050</w:t>
            </w:r>
          </w:p>
        </w:tc>
        <w:tc>
          <w:tcPr>
            <w:tcW w:w="526"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66781072" w14:textId="77777777" w:rsidR="00ED6428" w:rsidRPr="00F07FD7" w:rsidRDefault="00ED6428" w:rsidP="00F07FD7">
            <w:pPr>
              <w:spacing w:after="0" w:line="240" w:lineRule="auto"/>
              <w:jc w:val="center"/>
              <w:rPr>
                <w:sz w:val="20"/>
                <w:szCs w:val="20"/>
              </w:rPr>
            </w:pPr>
            <w:r w:rsidRPr="00F07FD7">
              <w:rPr>
                <w:sz w:val="20"/>
                <w:szCs w:val="20"/>
              </w:rPr>
              <w:t>0.0080</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271BDAC1" w14:textId="5C5E9F59" w:rsidR="00ED6428" w:rsidRPr="00F07FD7" w:rsidRDefault="00ED6428" w:rsidP="00F07FD7">
            <w:pPr>
              <w:spacing w:after="0" w:line="240" w:lineRule="auto"/>
              <w:jc w:val="center"/>
              <w:rPr>
                <w:sz w:val="20"/>
                <w:szCs w:val="20"/>
              </w:rPr>
            </w:pPr>
            <w:r w:rsidRPr="00F07FD7">
              <w:rPr>
                <w:sz w:val="20"/>
                <w:szCs w:val="20"/>
              </w:rPr>
              <w:t>0.012</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72A3E2D2" w14:textId="6FD4F70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144181C9" w14:textId="08131D78" w:rsidR="00ED6428" w:rsidRPr="00F07FD7" w:rsidRDefault="00ED6428" w:rsidP="00F07FD7">
            <w:pPr>
              <w:spacing w:after="0" w:line="240" w:lineRule="auto"/>
              <w:jc w:val="center"/>
              <w:rPr>
                <w:sz w:val="20"/>
                <w:szCs w:val="20"/>
              </w:rPr>
            </w:pPr>
            <w:r w:rsidRPr="00F07FD7">
              <w:rPr>
                <w:sz w:val="20"/>
                <w:szCs w:val="20"/>
              </w:rPr>
              <w:t>0.53</w:t>
            </w:r>
          </w:p>
        </w:tc>
        <w:tc>
          <w:tcPr>
            <w:tcW w:w="442" w:type="pct"/>
            <w:tcBorders>
              <w:top w:val="single" w:sz="24" w:space="0" w:color="999999" w:themeColor="text1" w:themeTint="66"/>
              <w:left w:val="nil"/>
              <w:bottom w:val="single" w:sz="4" w:space="0" w:color="auto"/>
              <w:right w:val="single" w:sz="4" w:space="0" w:color="auto"/>
            </w:tcBorders>
            <w:shd w:val="clear" w:color="auto" w:fill="auto"/>
            <w:noWrap/>
            <w:vAlign w:val="center"/>
            <w:hideMark/>
          </w:tcPr>
          <w:p w14:paraId="301CBA49" w14:textId="51341557" w:rsidR="00ED6428" w:rsidRPr="00F07FD7" w:rsidRDefault="00ED6428" w:rsidP="00F07FD7">
            <w:pPr>
              <w:spacing w:after="0" w:line="240" w:lineRule="auto"/>
              <w:jc w:val="center"/>
              <w:rPr>
                <w:sz w:val="20"/>
                <w:szCs w:val="20"/>
              </w:rPr>
            </w:pPr>
            <w:r w:rsidRPr="00F07FD7">
              <w:rPr>
                <w:sz w:val="20"/>
                <w:szCs w:val="20"/>
              </w:rPr>
              <w:t>0.091</w:t>
            </w:r>
          </w:p>
        </w:tc>
      </w:tr>
      <w:tr w:rsidR="00ED6428" w:rsidRPr="00F07FD7" w14:paraId="14E7B528"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47AAD8" w14:textId="42CC561F"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2471FE48" w14:textId="77777777" w:rsidR="00ED6428" w:rsidRPr="00F07FD7" w:rsidRDefault="00ED6428" w:rsidP="00F07FD7">
            <w:pPr>
              <w:spacing w:after="0" w:line="240" w:lineRule="auto"/>
              <w:rPr>
                <w:b/>
                <w:sz w:val="20"/>
                <w:szCs w:val="20"/>
              </w:rPr>
            </w:pPr>
            <w:r w:rsidRPr="00F07FD7">
              <w:rPr>
                <w:b/>
                <w:sz w:val="20"/>
                <w:szCs w:val="20"/>
              </w:rPr>
              <w:t>Wemen</w:t>
            </w:r>
          </w:p>
        </w:tc>
        <w:tc>
          <w:tcPr>
            <w:tcW w:w="576" w:type="pct"/>
            <w:tcBorders>
              <w:top w:val="nil"/>
              <w:left w:val="nil"/>
              <w:bottom w:val="single" w:sz="4" w:space="0" w:color="auto"/>
              <w:right w:val="single" w:sz="4" w:space="0" w:color="auto"/>
            </w:tcBorders>
            <w:shd w:val="clear" w:color="auto" w:fill="auto"/>
            <w:noWrap/>
            <w:vAlign w:val="center"/>
            <w:hideMark/>
          </w:tcPr>
          <w:p w14:paraId="4434D384" w14:textId="067CAC47" w:rsidR="00ED6428" w:rsidRPr="00F07FD7" w:rsidRDefault="00ED6428" w:rsidP="00F07FD7">
            <w:pPr>
              <w:spacing w:after="0" w:line="240" w:lineRule="auto"/>
              <w:jc w:val="center"/>
              <w:rPr>
                <w:sz w:val="20"/>
                <w:szCs w:val="20"/>
              </w:rPr>
            </w:pPr>
            <w:r w:rsidRPr="00F07FD7">
              <w:rPr>
                <w:sz w:val="20"/>
                <w:szCs w:val="20"/>
              </w:rPr>
              <w:t>4.4</w:t>
            </w:r>
          </w:p>
        </w:tc>
        <w:tc>
          <w:tcPr>
            <w:tcW w:w="609" w:type="pct"/>
            <w:tcBorders>
              <w:top w:val="nil"/>
              <w:left w:val="nil"/>
              <w:bottom w:val="single" w:sz="4" w:space="0" w:color="auto"/>
              <w:right w:val="single" w:sz="4" w:space="0" w:color="auto"/>
            </w:tcBorders>
            <w:shd w:val="clear" w:color="auto" w:fill="auto"/>
            <w:noWrap/>
            <w:vAlign w:val="center"/>
            <w:hideMark/>
          </w:tcPr>
          <w:p w14:paraId="39A3541B" w14:textId="77777777" w:rsidR="00ED6428" w:rsidRPr="00F07FD7" w:rsidRDefault="00ED6428" w:rsidP="00F07FD7">
            <w:pPr>
              <w:spacing w:after="0" w:line="240" w:lineRule="auto"/>
              <w:jc w:val="center"/>
              <w:rPr>
                <w:sz w:val="20"/>
                <w:szCs w:val="20"/>
              </w:rPr>
            </w:pPr>
            <w:r w:rsidRPr="00F07FD7">
              <w:rPr>
                <w:sz w:val="20"/>
                <w:szCs w:val="20"/>
              </w:rPr>
              <w:t>0.0040</w:t>
            </w:r>
          </w:p>
        </w:tc>
        <w:tc>
          <w:tcPr>
            <w:tcW w:w="526" w:type="pct"/>
            <w:tcBorders>
              <w:top w:val="nil"/>
              <w:left w:val="nil"/>
              <w:bottom w:val="single" w:sz="4" w:space="0" w:color="auto"/>
              <w:right w:val="single" w:sz="4" w:space="0" w:color="auto"/>
            </w:tcBorders>
            <w:shd w:val="clear" w:color="auto" w:fill="auto"/>
            <w:noWrap/>
            <w:vAlign w:val="center"/>
            <w:hideMark/>
          </w:tcPr>
          <w:p w14:paraId="49DE71E4" w14:textId="44428C41"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5C408BF" w14:textId="1432C8C1"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C908E2E" w14:textId="59EF95DA"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0AB7239" w14:textId="19FE77B0" w:rsidR="00ED6428" w:rsidRPr="00F07FD7" w:rsidRDefault="00ED6428" w:rsidP="00F07FD7">
            <w:pPr>
              <w:spacing w:after="0" w:line="240" w:lineRule="auto"/>
              <w:jc w:val="center"/>
              <w:rPr>
                <w:sz w:val="20"/>
                <w:szCs w:val="20"/>
              </w:rPr>
            </w:pPr>
            <w:r w:rsidRPr="00F07FD7">
              <w:rPr>
                <w:sz w:val="20"/>
                <w:szCs w:val="20"/>
              </w:rPr>
              <w:t>0.52</w:t>
            </w:r>
          </w:p>
        </w:tc>
        <w:tc>
          <w:tcPr>
            <w:tcW w:w="442" w:type="pct"/>
            <w:tcBorders>
              <w:top w:val="nil"/>
              <w:left w:val="nil"/>
              <w:bottom w:val="single" w:sz="4" w:space="0" w:color="auto"/>
              <w:right w:val="single" w:sz="4" w:space="0" w:color="auto"/>
            </w:tcBorders>
            <w:shd w:val="clear" w:color="auto" w:fill="auto"/>
            <w:noWrap/>
            <w:vAlign w:val="center"/>
            <w:hideMark/>
          </w:tcPr>
          <w:p w14:paraId="5C49C3C1" w14:textId="56239886" w:rsidR="00ED6428" w:rsidRPr="00F07FD7" w:rsidRDefault="00ED6428" w:rsidP="00F07FD7">
            <w:pPr>
              <w:spacing w:after="0" w:line="240" w:lineRule="auto"/>
              <w:jc w:val="center"/>
              <w:rPr>
                <w:sz w:val="20"/>
                <w:szCs w:val="20"/>
              </w:rPr>
            </w:pPr>
            <w:r w:rsidRPr="00F07FD7">
              <w:rPr>
                <w:sz w:val="20"/>
                <w:szCs w:val="20"/>
              </w:rPr>
              <w:t>0.074</w:t>
            </w:r>
          </w:p>
        </w:tc>
      </w:tr>
      <w:tr w:rsidR="00ED6428" w:rsidRPr="00F07FD7" w14:paraId="5C4793E6"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81D848B" w14:textId="3410CE69"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3F728723" w14:textId="77777777" w:rsidR="00ED6428" w:rsidRPr="00F07FD7" w:rsidRDefault="00ED6428" w:rsidP="00F07FD7">
            <w:pPr>
              <w:spacing w:after="0" w:line="240" w:lineRule="auto"/>
              <w:rPr>
                <w:b/>
                <w:sz w:val="20"/>
                <w:szCs w:val="20"/>
              </w:rPr>
            </w:pPr>
            <w:r w:rsidRPr="00F07FD7">
              <w:rPr>
                <w:b/>
                <w:sz w:val="20"/>
                <w:szCs w:val="20"/>
              </w:rPr>
              <w:t>Jinkers bend</w:t>
            </w:r>
          </w:p>
        </w:tc>
        <w:tc>
          <w:tcPr>
            <w:tcW w:w="576" w:type="pct"/>
            <w:tcBorders>
              <w:top w:val="nil"/>
              <w:left w:val="nil"/>
              <w:bottom w:val="single" w:sz="4" w:space="0" w:color="auto"/>
              <w:right w:val="single" w:sz="4" w:space="0" w:color="auto"/>
            </w:tcBorders>
            <w:shd w:val="clear" w:color="auto" w:fill="auto"/>
            <w:noWrap/>
            <w:vAlign w:val="center"/>
            <w:hideMark/>
          </w:tcPr>
          <w:p w14:paraId="27B71DDC" w14:textId="2C48A055" w:rsidR="00ED6428" w:rsidRPr="00F07FD7" w:rsidRDefault="00ED6428" w:rsidP="00F07FD7">
            <w:pPr>
              <w:spacing w:after="0" w:line="240" w:lineRule="auto"/>
              <w:jc w:val="center"/>
              <w:rPr>
                <w:sz w:val="20"/>
                <w:szCs w:val="20"/>
              </w:rPr>
            </w:pPr>
            <w:r w:rsidRPr="00F07FD7">
              <w:rPr>
                <w:sz w:val="20"/>
                <w:szCs w:val="20"/>
              </w:rPr>
              <w:t>4.2</w:t>
            </w:r>
          </w:p>
        </w:tc>
        <w:tc>
          <w:tcPr>
            <w:tcW w:w="609" w:type="pct"/>
            <w:tcBorders>
              <w:top w:val="nil"/>
              <w:left w:val="nil"/>
              <w:bottom w:val="single" w:sz="4" w:space="0" w:color="auto"/>
              <w:right w:val="single" w:sz="4" w:space="0" w:color="auto"/>
            </w:tcBorders>
            <w:shd w:val="clear" w:color="auto" w:fill="auto"/>
            <w:noWrap/>
            <w:vAlign w:val="center"/>
            <w:hideMark/>
          </w:tcPr>
          <w:p w14:paraId="37015A16" w14:textId="40A71D38"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49E9DDAD" w14:textId="5A3F4920" w:rsidR="00ED6428" w:rsidRPr="00F07FD7" w:rsidRDefault="00ED6428" w:rsidP="00F07FD7">
            <w:pPr>
              <w:spacing w:after="0" w:line="240" w:lineRule="auto"/>
              <w:jc w:val="center"/>
              <w:rPr>
                <w:sz w:val="20"/>
                <w:szCs w:val="20"/>
              </w:rPr>
            </w:pPr>
            <w:r w:rsidRPr="00F07FD7">
              <w:rPr>
                <w:sz w:val="20"/>
                <w:szCs w:val="20"/>
              </w:rPr>
              <w:t>0.01</w:t>
            </w:r>
          </w:p>
        </w:tc>
        <w:tc>
          <w:tcPr>
            <w:tcW w:w="442" w:type="pct"/>
            <w:tcBorders>
              <w:top w:val="nil"/>
              <w:left w:val="nil"/>
              <w:bottom w:val="single" w:sz="4" w:space="0" w:color="auto"/>
              <w:right w:val="single" w:sz="4" w:space="0" w:color="auto"/>
            </w:tcBorders>
            <w:shd w:val="clear" w:color="auto" w:fill="auto"/>
            <w:noWrap/>
            <w:vAlign w:val="center"/>
            <w:hideMark/>
          </w:tcPr>
          <w:p w14:paraId="2BEA0DF7" w14:textId="3C12131C"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4D268795" w14:textId="6797803D"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A2C4A93" w14:textId="56175B0C" w:rsidR="00ED6428" w:rsidRPr="00F07FD7" w:rsidRDefault="00ED6428" w:rsidP="00F07FD7">
            <w:pPr>
              <w:spacing w:after="0" w:line="240" w:lineRule="auto"/>
              <w:jc w:val="center"/>
              <w:rPr>
                <w:sz w:val="20"/>
                <w:szCs w:val="20"/>
              </w:rPr>
            </w:pPr>
            <w:r w:rsidRPr="00F07FD7">
              <w:rPr>
                <w:sz w:val="20"/>
                <w:szCs w:val="20"/>
              </w:rPr>
              <w:t>0.42</w:t>
            </w:r>
          </w:p>
        </w:tc>
        <w:tc>
          <w:tcPr>
            <w:tcW w:w="442" w:type="pct"/>
            <w:tcBorders>
              <w:top w:val="nil"/>
              <w:left w:val="nil"/>
              <w:bottom w:val="single" w:sz="4" w:space="0" w:color="auto"/>
              <w:right w:val="single" w:sz="4" w:space="0" w:color="auto"/>
            </w:tcBorders>
            <w:shd w:val="clear" w:color="auto" w:fill="auto"/>
            <w:noWrap/>
            <w:vAlign w:val="center"/>
            <w:hideMark/>
          </w:tcPr>
          <w:p w14:paraId="7035D55F" w14:textId="2E9F386E" w:rsidR="00ED6428" w:rsidRPr="00F07FD7" w:rsidRDefault="00ED6428" w:rsidP="00F07FD7">
            <w:pPr>
              <w:spacing w:after="0" w:line="240" w:lineRule="auto"/>
              <w:jc w:val="center"/>
              <w:rPr>
                <w:sz w:val="20"/>
                <w:szCs w:val="20"/>
              </w:rPr>
            </w:pPr>
            <w:r w:rsidRPr="00F07FD7">
              <w:rPr>
                <w:sz w:val="20"/>
                <w:szCs w:val="20"/>
              </w:rPr>
              <w:t>0.063</w:t>
            </w:r>
          </w:p>
        </w:tc>
      </w:tr>
      <w:tr w:rsidR="00ED6428" w:rsidRPr="00F07FD7" w14:paraId="79CB356E"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01B818" w14:textId="03CB623F"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7A004CE1" w14:textId="77777777" w:rsidR="00ED6428" w:rsidRPr="00F07FD7" w:rsidRDefault="00ED6428" w:rsidP="00F07FD7">
            <w:pPr>
              <w:spacing w:after="0" w:line="240" w:lineRule="auto"/>
              <w:rPr>
                <w:b/>
                <w:sz w:val="20"/>
                <w:szCs w:val="20"/>
              </w:rPr>
            </w:pPr>
            <w:r w:rsidRPr="00F07FD7">
              <w:rPr>
                <w:b/>
                <w:sz w:val="20"/>
                <w:szCs w:val="20"/>
              </w:rPr>
              <w:t>Sextons bend</w:t>
            </w:r>
          </w:p>
        </w:tc>
        <w:tc>
          <w:tcPr>
            <w:tcW w:w="576" w:type="pct"/>
            <w:tcBorders>
              <w:top w:val="nil"/>
              <w:left w:val="nil"/>
              <w:bottom w:val="single" w:sz="4" w:space="0" w:color="auto"/>
              <w:right w:val="single" w:sz="4" w:space="0" w:color="auto"/>
            </w:tcBorders>
            <w:shd w:val="clear" w:color="auto" w:fill="auto"/>
            <w:noWrap/>
            <w:vAlign w:val="center"/>
            <w:hideMark/>
          </w:tcPr>
          <w:p w14:paraId="78923D9C" w14:textId="32CD63A4" w:rsidR="00ED6428" w:rsidRPr="00F07FD7" w:rsidRDefault="00ED6428" w:rsidP="00F07FD7">
            <w:pPr>
              <w:spacing w:after="0" w:line="240" w:lineRule="auto"/>
              <w:jc w:val="center"/>
              <w:rPr>
                <w:sz w:val="20"/>
                <w:szCs w:val="20"/>
              </w:rPr>
            </w:pPr>
            <w:r w:rsidRPr="00F07FD7">
              <w:rPr>
                <w:sz w:val="20"/>
                <w:szCs w:val="20"/>
              </w:rPr>
              <w:t>5.0</w:t>
            </w:r>
          </w:p>
        </w:tc>
        <w:tc>
          <w:tcPr>
            <w:tcW w:w="609" w:type="pct"/>
            <w:tcBorders>
              <w:top w:val="nil"/>
              <w:left w:val="nil"/>
              <w:bottom w:val="single" w:sz="4" w:space="0" w:color="auto"/>
              <w:right w:val="single" w:sz="4" w:space="0" w:color="auto"/>
            </w:tcBorders>
            <w:shd w:val="clear" w:color="auto" w:fill="auto"/>
            <w:noWrap/>
            <w:vAlign w:val="center"/>
            <w:hideMark/>
          </w:tcPr>
          <w:p w14:paraId="1D527CD7" w14:textId="77777777" w:rsidR="00ED6428" w:rsidRPr="00F07FD7" w:rsidRDefault="00ED6428" w:rsidP="00F07FD7">
            <w:pPr>
              <w:spacing w:after="0" w:line="240" w:lineRule="auto"/>
              <w:jc w:val="center"/>
              <w:rPr>
                <w:sz w:val="20"/>
                <w:szCs w:val="20"/>
              </w:rPr>
            </w:pPr>
            <w:r w:rsidRPr="00F07FD7">
              <w:rPr>
                <w:sz w:val="20"/>
                <w:szCs w:val="20"/>
              </w:rPr>
              <w:t>0.0040</w:t>
            </w:r>
          </w:p>
        </w:tc>
        <w:tc>
          <w:tcPr>
            <w:tcW w:w="526" w:type="pct"/>
            <w:tcBorders>
              <w:top w:val="nil"/>
              <w:left w:val="nil"/>
              <w:bottom w:val="single" w:sz="4" w:space="0" w:color="auto"/>
              <w:right w:val="single" w:sz="4" w:space="0" w:color="auto"/>
            </w:tcBorders>
            <w:shd w:val="clear" w:color="auto" w:fill="auto"/>
            <w:noWrap/>
            <w:vAlign w:val="center"/>
            <w:hideMark/>
          </w:tcPr>
          <w:p w14:paraId="008BFEA1" w14:textId="1D442A41" w:rsidR="00ED6428" w:rsidRPr="00F07FD7" w:rsidRDefault="00ED6428" w:rsidP="00F07FD7">
            <w:pPr>
              <w:spacing w:after="0" w:line="240" w:lineRule="auto"/>
              <w:jc w:val="center"/>
              <w:rPr>
                <w:sz w:val="20"/>
                <w:szCs w:val="20"/>
              </w:rPr>
            </w:pPr>
            <w:r w:rsidRPr="00F07FD7">
              <w:rPr>
                <w:sz w:val="20"/>
                <w:szCs w:val="20"/>
              </w:rPr>
              <w:t>0.01</w:t>
            </w:r>
          </w:p>
        </w:tc>
        <w:tc>
          <w:tcPr>
            <w:tcW w:w="442" w:type="pct"/>
            <w:tcBorders>
              <w:top w:val="nil"/>
              <w:left w:val="nil"/>
              <w:bottom w:val="single" w:sz="4" w:space="0" w:color="auto"/>
              <w:right w:val="single" w:sz="4" w:space="0" w:color="auto"/>
            </w:tcBorders>
            <w:shd w:val="clear" w:color="auto" w:fill="auto"/>
            <w:noWrap/>
            <w:vAlign w:val="center"/>
            <w:hideMark/>
          </w:tcPr>
          <w:p w14:paraId="15B414A6" w14:textId="25DA1BCD"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888D396" w14:textId="67E65881"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429F812" w14:textId="59FA3B65" w:rsidR="00ED6428" w:rsidRPr="00F07FD7" w:rsidRDefault="00ED6428" w:rsidP="00F07FD7">
            <w:pPr>
              <w:spacing w:after="0" w:line="240" w:lineRule="auto"/>
              <w:jc w:val="center"/>
              <w:rPr>
                <w:sz w:val="20"/>
                <w:szCs w:val="20"/>
              </w:rPr>
            </w:pPr>
            <w:r w:rsidRPr="00F07FD7">
              <w:rPr>
                <w:sz w:val="20"/>
                <w:szCs w:val="20"/>
              </w:rPr>
              <w:t>0.43</w:t>
            </w:r>
          </w:p>
        </w:tc>
        <w:tc>
          <w:tcPr>
            <w:tcW w:w="442" w:type="pct"/>
            <w:tcBorders>
              <w:top w:val="nil"/>
              <w:left w:val="nil"/>
              <w:bottom w:val="single" w:sz="4" w:space="0" w:color="auto"/>
              <w:right w:val="single" w:sz="4" w:space="0" w:color="auto"/>
            </w:tcBorders>
            <w:shd w:val="clear" w:color="auto" w:fill="auto"/>
            <w:noWrap/>
            <w:vAlign w:val="center"/>
            <w:hideMark/>
          </w:tcPr>
          <w:p w14:paraId="091EB325" w14:textId="2D448F15" w:rsidR="00ED6428" w:rsidRPr="00F07FD7" w:rsidRDefault="00ED6428" w:rsidP="00F07FD7">
            <w:pPr>
              <w:spacing w:after="0" w:line="240" w:lineRule="auto"/>
              <w:jc w:val="center"/>
              <w:rPr>
                <w:sz w:val="20"/>
                <w:szCs w:val="20"/>
              </w:rPr>
            </w:pPr>
            <w:r w:rsidRPr="00F07FD7">
              <w:rPr>
                <w:sz w:val="20"/>
                <w:szCs w:val="20"/>
              </w:rPr>
              <w:t>0.067</w:t>
            </w:r>
          </w:p>
        </w:tc>
      </w:tr>
      <w:tr w:rsidR="00ED6428" w:rsidRPr="00F07FD7" w14:paraId="45825778"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3CDB680" w14:textId="2C84C508"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05DEF198" w14:textId="77777777" w:rsidR="00ED6428" w:rsidRPr="00F07FD7" w:rsidRDefault="00ED6428" w:rsidP="00F07FD7">
            <w:pPr>
              <w:spacing w:after="0" w:line="240" w:lineRule="auto"/>
              <w:rPr>
                <w:b/>
                <w:sz w:val="20"/>
                <w:szCs w:val="20"/>
              </w:rPr>
            </w:pPr>
            <w:r w:rsidRPr="00F07FD7">
              <w:rPr>
                <w:b/>
                <w:sz w:val="20"/>
                <w:szCs w:val="20"/>
              </w:rPr>
              <w:t>Mulberry Bend</w:t>
            </w:r>
          </w:p>
        </w:tc>
        <w:tc>
          <w:tcPr>
            <w:tcW w:w="576" w:type="pct"/>
            <w:tcBorders>
              <w:top w:val="nil"/>
              <w:left w:val="nil"/>
              <w:bottom w:val="single" w:sz="4" w:space="0" w:color="auto"/>
              <w:right w:val="single" w:sz="4" w:space="0" w:color="auto"/>
            </w:tcBorders>
            <w:shd w:val="clear" w:color="auto" w:fill="auto"/>
            <w:noWrap/>
            <w:vAlign w:val="center"/>
            <w:hideMark/>
          </w:tcPr>
          <w:p w14:paraId="54E70452" w14:textId="496E29BA" w:rsidR="00ED6428" w:rsidRPr="00F07FD7" w:rsidRDefault="00ED6428" w:rsidP="00F07FD7">
            <w:pPr>
              <w:spacing w:after="0" w:line="240" w:lineRule="auto"/>
              <w:jc w:val="center"/>
              <w:rPr>
                <w:sz w:val="20"/>
                <w:szCs w:val="20"/>
              </w:rPr>
            </w:pPr>
            <w:r w:rsidRPr="00F07FD7">
              <w:rPr>
                <w:sz w:val="20"/>
                <w:szCs w:val="20"/>
              </w:rPr>
              <w:t>4.1</w:t>
            </w:r>
          </w:p>
        </w:tc>
        <w:tc>
          <w:tcPr>
            <w:tcW w:w="609" w:type="pct"/>
            <w:tcBorders>
              <w:top w:val="nil"/>
              <w:left w:val="nil"/>
              <w:bottom w:val="single" w:sz="4" w:space="0" w:color="auto"/>
              <w:right w:val="single" w:sz="4" w:space="0" w:color="auto"/>
            </w:tcBorders>
            <w:shd w:val="clear" w:color="auto" w:fill="auto"/>
            <w:noWrap/>
            <w:vAlign w:val="center"/>
            <w:hideMark/>
          </w:tcPr>
          <w:p w14:paraId="3D9DAF28" w14:textId="77777777" w:rsidR="00ED6428" w:rsidRPr="00F07FD7" w:rsidRDefault="00ED6428" w:rsidP="00F07FD7">
            <w:pPr>
              <w:spacing w:after="0" w:line="240" w:lineRule="auto"/>
              <w:jc w:val="center"/>
              <w:rPr>
                <w:sz w:val="20"/>
                <w:szCs w:val="20"/>
              </w:rPr>
            </w:pPr>
            <w:r w:rsidRPr="00F07FD7">
              <w:rPr>
                <w:sz w:val="20"/>
                <w:szCs w:val="20"/>
              </w:rPr>
              <w:t>0.0040</w:t>
            </w:r>
          </w:p>
        </w:tc>
        <w:tc>
          <w:tcPr>
            <w:tcW w:w="526" w:type="pct"/>
            <w:tcBorders>
              <w:top w:val="nil"/>
              <w:left w:val="nil"/>
              <w:bottom w:val="single" w:sz="4" w:space="0" w:color="auto"/>
              <w:right w:val="single" w:sz="4" w:space="0" w:color="auto"/>
            </w:tcBorders>
            <w:shd w:val="clear" w:color="auto" w:fill="auto"/>
            <w:noWrap/>
            <w:vAlign w:val="center"/>
            <w:hideMark/>
          </w:tcPr>
          <w:p w14:paraId="6555648D" w14:textId="4D36503B"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17FF58F4" w14:textId="50CD7984"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A04596A" w14:textId="0812327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3E70A01" w14:textId="031CF932" w:rsidR="00ED6428" w:rsidRPr="00F07FD7" w:rsidRDefault="00ED6428" w:rsidP="00F07FD7">
            <w:pPr>
              <w:spacing w:after="0" w:line="240" w:lineRule="auto"/>
              <w:jc w:val="center"/>
              <w:rPr>
                <w:sz w:val="20"/>
                <w:szCs w:val="20"/>
              </w:rPr>
            </w:pPr>
            <w:r w:rsidRPr="00F07FD7">
              <w:rPr>
                <w:sz w:val="20"/>
                <w:szCs w:val="20"/>
              </w:rPr>
              <w:t>0.47</w:t>
            </w:r>
          </w:p>
        </w:tc>
        <w:tc>
          <w:tcPr>
            <w:tcW w:w="442" w:type="pct"/>
            <w:tcBorders>
              <w:top w:val="nil"/>
              <w:left w:val="nil"/>
              <w:bottom w:val="single" w:sz="4" w:space="0" w:color="auto"/>
              <w:right w:val="single" w:sz="4" w:space="0" w:color="auto"/>
            </w:tcBorders>
            <w:shd w:val="clear" w:color="auto" w:fill="auto"/>
            <w:noWrap/>
            <w:vAlign w:val="center"/>
            <w:hideMark/>
          </w:tcPr>
          <w:p w14:paraId="6177A1AD" w14:textId="3A31D82B" w:rsidR="00ED6428" w:rsidRPr="00F07FD7" w:rsidRDefault="00ED6428" w:rsidP="00F07FD7">
            <w:pPr>
              <w:spacing w:after="0" w:line="240" w:lineRule="auto"/>
              <w:jc w:val="center"/>
              <w:rPr>
                <w:sz w:val="20"/>
                <w:szCs w:val="20"/>
              </w:rPr>
            </w:pPr>
            <w:r w:rsidRPr="00F07FD7">
              <w:rPr>
                <w:sz w:val="20"/>
                <w:szCs w:val="20"/>
              </w:rPr>
              <w:t>0.077</w:t>
            </w:r>
          </w:p>
        </w:tc>
      </w:tr>
      <w:tr w:rsidR="00ED6428" w:rsidRPr="00F07FD7" w14:paraId="00069663"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626678" w14:textId="7C879BF2"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3E01D532" w14:textId="7914BE3C" w:rsidR="00ED6428" w:rsidRPr="00F07FD7" w:rsidRDefault="00DD4268" w:rsidP="00F07FD7">
            <w:pPr>
              <w:spacing w:after="0" w:line="240" w:lineRule="auto"/>
              <w:rPr>
                <w:b/>
                <w:sz w:val="20"/>
                <w:szCs w:val="20"/>
              </w:rPr>
            </w:pPr>
            <w:r w:rsidRPr="00F07FD7">
              <w:rPr>
                <w:b/>
                <w:sz w:val="20"/>
                <w:szCs w:val="20"/>
              </w:rPr>
              <w:t>Nangiloc</w:t>
            </w:r>
          </w:p>
        </w:tc>
        <w:tc>
          <w:tcPr>
            <w:tcW w:w="576" w:type="pct"/>
            <w:tcBorders>
              <w:top w:val="nil"/>
              <w:left w:val="nil"/>
              <w:bottom w:val="single" w:sz="4" w:space="0" w:color="auto"/>
              <w:right w:val="single" w:sz="4" w:space="0" w:color="auto"/>
            </w:tcBorders>
            <w:shd w:val="clear" w:color="auto" w:fill="auto"/>
            <w:noWrap/>
            <w:vAlign w:val="center"/>
            <w:hideMark/>
          </w:tcPr>
          <w:p w14:paraId="675CC391" w14:textId="56A1FA7C" w:rsidR="00ED6428" w:rsidRPr="00F07FD7" w:rsidRDefault="00ED6428" w:rsidP="00F07FD7">
            <w:pPr>
              <w:spacing w:after="0" w:line="240" w:lineRule="auto"/>
              <w:jc w:val="center"/>
              <w:rPr>
                <w:sz w:val="20"/>
                <w:szCs w:val="20"/>
              </w:rPr>
            </w:pPr>
            <w:r w:rsidRPr="00F07FD7">
              <w:rPr>
                <w:sz w:val="20"/>
                <w:szCs w:val="20"/>
              </w:rPr>
              <w:t>4.4</w:t>
            </w:r>
          </w:p>
        </w:tc>
        <w:tc>
          <w:tcPr>
            <w:tcW w:w="609" w:type="pct"/>
            <w:tcBorders>
              <w:top w:val="nil"/>
              <w:left w:val="nil"/>
              <w:bottom w:val="single" w:sz="4" w:space="0" w:color="auto"/>
              <w:right w:val="single" w:sz="4" w:space="0" w:color="auto"/>
            </w:tcBorders>
            <w:shd w:val="clear" w:color="auto" w:fill="auto"/>
            <w:noWrap/>
            <w:vAlign w:val="center"/>
            <w:hideMark/>
          </w:tcPr>
          <w:p w14:paraId="6CC77ACC" w14:textId="77777777" w:rsidR="00ED6428" w:rsidRPr="00F07FD7" w:rsidRDefault="00ED6428" w:rsidP="00F07FD7">
            <w:pPr>
              <w:spacing w:after="0" w:line="240" w:lineRule="auto"/>
              <w:jc w:val="center"/>
              <w:rPr>
                <w:sz w:val="20"/>
                <w:szCs w:val="20"/>
              </w:rPr>
            </w:pPr>
            <w:r w:rsidRPr="00F07FD7">
              <w:rPr>
                <w:sz w:val="20"/>
                <w:szCs w:val="20"/>
              </w:rPr>
              <w:t>0.0040</w:t>
            </w:r>
          </w:p>
        </w:tc>
        <w:tc>
          <w:tcPr>
            <w:tcW w:w="526" w:type="pct"/>
            <w:tcBorders>
              <w:top w:val="nil"/>
              <w:left w:val="nil"/>
              <w:bottom w:val="single" w:sz="4" w:space="0" w:color="auto"/>
              <w:right w:val="single" w:sz="4" w:space="0" w:color="auto"/>
            </w:tcBorders>
            <w:shd w:val="clear" w:color="auto" w:fill="auto"/>
            <w:noWrap/>
            <w:vAlign w:val="center"/>
            <w:hideMark/>
          </w:tcPr>
          <w:p w14:paraId="3BBEDE3E" w14:textId="13FEC014"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2460CD5D" w14:textId="38ABBA62"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30B31E49" w14:textId="19509776"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629DA485" w14:textId="0CC039FB" w:rsidR="00ED6428" w:rsidRPr="00F07FD7" w:rsidRDefault="00ED6428" w:rsidP="00F07FD7">
            <w:pPr>
              <w:spacing w:after="0" w:line="240" w:lineRule="auto"/>
              <w:jc w:val="center"/>
              <w:rPr>
                <w:sz w:val="20"/>
                <w:szCs w:val="20"/>
              </w:rPr>
            </w:pPr>
            <w:r w:rsidRPr="00F07FD7">
              <w:rPr>
                <w:sz w:val="20"/>
                <w:szCs w:val="20"/>
              </w:rPr>
              <w:t>0.54</w:t>
            </w:r>
          </w:p>
        </w:tc>
        <w:tc>
          <w:tcPr>
            <w:tcW w:w="442" w:type="pct"/>
            <w:tcBorders>
              <w:top w:val="nil"/>
              <w:left w:val="nil"/>
              <w:bottom w:val="single" w:sz="4" w:space="0" w:color="auto"/>
              <w:right w:val="single" w:sz="4" w:space="0" w:color="auto"/>
            </w:tcBorders>
            <w:shd w:val="clear" w:color="auto" w:fill="auto"/>
            <w:noWrap/>
            <w:vAlign w:val="center"/>
            <w:hideMark/>
          </w:tcPr>
          <w:p w14:paraId="54BD5F87" w14:textId="253EC4A9" w:rsidR="00ED6428" w:rsidRPr="00F07FD7" w:rsidRDefault="00ED6428" w:rsidP="00F07FD7">
            <w:pPr>
              <w:spacing w:after="0" w:line="240" w:lineRule="auto"/>
              <w:jc w:val="center"/>
              <w:rPr>
                <w:sz w:val="20"/>
                <w:szCs w:val="20"/>
              </w:rPr>
            </w:pPr>
            <w:r w:rsidRPr="00F07FD7">
              <w:rPr>
                <w:sz w:val="20"/>
                <w:szCs w:val="20"/>
              </w:rPr>
              <w:t>0.078</w:t>
            </w:r>
          </w:p>
        </w:tc>
      </w:tr>
      <w:tr w:rsidR="00ED6428" w:rsidRPr="00F07FD7" w14:paraId="71B619E3"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7C40D5D" w14:textId="79767D29"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57416182" w14:textId="77777777" w:rsidR="00ED6428" w:rsidRPr="00F07FD7" w:rsidRDefault="00ED6428" w:rsidP="00F07FD7">
            <w:pPr>
              <w:spacing w:after="0" w:line="240" w:lineRule="auto"/>
              <w:rPr>
                <w:b/>
                <w:sz w:val="20"/>
                <w:szCs w:val="20"/>
              </w:rPr>
            </w:pPr>
            <w:r w:rsidRPr="00F07FD7">
              <w:rPr>
                <w:b/>
                <w:sz w:val="20"/>
                <w:szCs w:val="20"/>
              </w:rPr>
              <w:t>Rudds Road</w:t>
            </w:r>
          </w:p>
        </w:tc>
        <w:tc>
          <w:tcPr>
            <w:tcW w:w="576" w:type="pct"/>
            <w:tcBorders>
              <w:top w:val="nil"/>
              <w:left w:val="nil"/>
              <w:bottom w:val="single" w:sz="4" w:space="0" w:color="auto"/>
              <w:right w:val="single" w:sz="4" w:space="0" w:color="auto"/>
            </w:tcBorders>
            <w:shd w:val="clear" w:color="auto" w:fill="auto"/>
            <w:noWrap/>
            <w:vAlign w:val="center"/>
            <w:hideMark/>
          </w:tcPr>
          <w:p w14:paraId="02468C9E" w14:textId="458269EA" w:rsidR="00ED6428" w:rsidRPr="00F07FD7" w:rsidRDefault="00ED6428" w:rsidP="00F07FD7">
            <w:pPr>
              <w:spacing w:after="0" w:line="240" w:lineRule="auto"/>
              <w:jc w:val="center"/>
              <w:rPr>
                <w:sz w:val="20"/>
                <w:szCs w:val="20"/>
              </w:rPr>
            </w:pPr>
            <w:r w:rsidRPr="00F07FD7">
              <w:rPr>
                <w:sz w:val="20"/>
                <w:szCs w:val="20"/>
              </w:rPr>
              <w:t>4.3</w:t>
            </w:r>
          </w:p>
        </w:tc>
        <w:tc>
          <w:tcPr>
            <w:tcW w:w="609" w:type="pct"/>
            <w:tcBorders>
              <w:top w:val="nil"/>
              <w:left w:val="nil"/>
              <w:bottom w:val="single" w:sz="4" w:space="0" w:color="auto"/>
              <w:right w:val="single" w:sz="4" w:space="0" w:color="auto"/>
            </w:tcBorders>
            <w:shd w:val="clear" w:color="auto" w:fill="auto"/>
            <w:noWrap/>
            <w:vAlign w:val="center"/>
            <w:hideMark/>
          </w:tcPr>
          <w:p w14:paraId="678D493C" w14:textId="597FA875"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323F79B6" w14:textId="5B15C765" w:rsidR="00ED6428" w:rsidRPr="00F07FD7" w:rsidRDefault="00ED6428" w:rsidP="00F07FD7">
            <w:pPr>
              <w:spacing w:after="0" w:line="240" w:lineRule="auto"/>
              <w:jc w:val="center"/>
              <w:rPr>
                <w:sz w:val="20"/>
                <w:szCs w:val="20"/>
              </w:rPr>
            </w:pPr>
            <w:r w:rsidRPr="00F07FD7">
              <w:rPr>
                <w:sz w:val="20"/>
                <w:szCs w:val="20"/>
              </w:rPr>
              <w:t>0.012</w:t>
            </w:r>
          </w:p>
        </w:tc>
        <w:tc>
          <w:tcPr>
            <w:tcW w:w="442" w:type="pct"/>
            <w:tcBorders>
              <w:top w:val="nil"/>
              <w:left w:val="nil"/>
              <w:bottom w:val="single" w:sz="4" w:space="0" w:color="auto"/>
              <w:right w:val="single" w:sz="4" w:space="0" w:color="auto"/>
            </w:tcBorders>
            <w:shd w:val="clear" w:color="auto" w:fill="auto"/>
            <w:noWrap/>
            <w:vAlign w:val="center"/>
            <w:hideMark/>
          </w:tcPr>
          <w:p w14:paraId="482D0FB6" w14:textId="185F06EE"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3C095BC" w14:textId="00294DE1"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E3CEDE5" w14:textId="694E6E92" w:rsidR="00ED6428" w:rsidRPr="00F07FD7" w:rsidRDefault="00ED6428" w:rsidP="00F07FD7">
            <w:pPr>
              <w:spacing w:after="0" w:line="240" w:lineRule="auto"/>
              <w:jc w:val="center"/>
              <w:rPr>
                <w:sz w:val="20"/>
                <w:szCs w:val="20"/>
              </w:rPr>
            </w:pPr>
            <w:r w:rsidRPr="00F07FD7">
              <w:rPr>
                <w:sz w:val="20"/>
                <w:szCs w:val="20"/>
              </w:rPr>
              <w:t>0.56</w:t>
            </w:r>
          </w:p>
        </w:tc>
        <w:tc>
          <w:tcPr>
            <w:tcW w:w="442" w:type="pct"/>
            <w:tcBorders>
              <w:top w:val="nil"/>
              <w:left w:val="nil"/>
              <w:bottom w:val="single" w:sz="4" w:space="0" w:color="auto"/>
              <w:right w:val="single" w:sz="4" w:space="0" w:color="auto"/>
            </w:tcBorders>
            <w:shd w:val="clear" w:color="auto" w:fill="auto"/>
            <w:noWrap/>
            <w:vAlign w:val="center"/>
            <w:hideMark/>
          </w:tcPr>
          <w:p w14:paraId="527F1E31" w14:textId="740B5578" w:rsidR="00ED6428" w:rsidRPr="00F07FD7" w:rsidRDefault="00ED6428" w:rsidP="00F07FD7">
            <w:pPr>
              <w:spacing w:after="0" w:line="240" w:lineRule="auto"/>
              <w:jc w:val="center"/>
              <w:rPr>
                <w:sz w:val="20"/>
                <w:szCs w:val="20"/>
              </w:rPr>
            </w:pPr>
            <w:r w:rsidRPr="00F07FD7">
              <w:rPr>
                <w:sz w:val="20"/>
                <w:szCs w:val="20"/>
              </w:rPr>
              <w:t>0.086</w:t>
            </w:r>
          </w:p>
        </w:tc>
      </w:tr>
      <w:tr w:rsidR="00ED6428" w:rsidRPr="00F07FD7" w14:paraId="0137C437"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20BFC5E" w14:textId="51AC7D9D"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50DD995C" w14:textId="77777777" w:rsidR="00ED6428" w:rsidRPr="00F07FD7" w:rsidRDefault="00ED6428" w:rsidP="00F07FD7">
            <w:pPr>
              <w:spacing w:after="0" w:line="240" w:lineRule="auto"/>
              <w:rPr>
                <w:b/>
                <w:sz w:val="20"/>
                <w:szCs w:val="20"/>
              </w:rPr>
            </w:pPr>
            <w:r w:rsidRPr="00F07FD7">
              <w:rPr>
                <w:b/>
                <w:sz w:val="20"/>
                <w:szCs w:val="20"/>
              </w:rPr>
              <w:t>Lambert Island</w:t>
            </w:r>
          </w:p>
        </w:tc>
        <w:tc>
          <w:tcPr>
            <w:tcW w:w="576" w:type="pct"/>
            <w:tcBorders>
              <w:top w:val="nil"/>
              <w:left w:val="nil"/>
              <w:bottom w:val="single" w:sz="4" w:space="0" w:color="auto"/>
              <w:right w:val="single" w:sz="4" w:space="0" w:color="auto"/>
            </w:tcBorders>
            <w:shd w:val="clear" w:color="auto" w:fill="auto"/>
            <w:noWrap/>
            <w:vAlign w:val="center"/>
            <w:hideMark/>
          </w:tcPr>
          <w:p w14:paraId="605137F6" w14:textId="77FB8142" w:rsidR="00ED6428" w:rsidRPr="00F07FD7" w:rsidRDefault="00ED6428" w:rsidP="00F07FD7">
            <w:pPr>
              <w:spacing w:after="0" w:line="240" w:lineRule="auto"/>
              <w:jc w:val="center"/>
              <w:rPr>
                <w:sz w:val="20"/>
                <w:szCs w:val="20"/>
              </w:rPr>
            </w:pPr>
            <w:r w:rsidRPr="00F07FD7">
              <w:rPr>
                <w:sz w:val="20"/>
                <w:szCs w:val="20"/>
              </w:rPr>
              <w:t>3.8</w:t>
            </w:r>
          </w:p>
        </w:tc>
        <w:tc>
          <w:tcPr>
            <w:tcW w:w="609" w:type="pct"/>
            <w:tcBorders>
              <w:top w:val="nil"/>
              <w:left w:val="nil"/>
              <w:bottom w:val="single" w:sz="4" w:space="0" w:color="auto"/>
              <w:right w:val="single" w:sz="4" w:space="0" w:color="auto"/>
            </w:tcBorders>
            <w:shd w:val="clear" w:color="auto" w:fill="auto"/>
            <w:noWrap/>
            <w:vAlign w:val="center"/>
            <w:hideMark/>
          </w:tcPr>
          <w:p w14:paraId="26DCB488" w14:textId="77777777" w:rsidR="00ED6428" w:rsidRPr="00F07FD7" w:rsidRDefault="00ED6428" w:rsidP="00F07FD7">
            <w:pPr>
              <w:spacing w:after="0" w:line="240" w:lineRule="auto"/>
              <w:jc w:val="center"/>
              <w:rPr>
                <w:sz w:val="20"/>
                <w:szCs w:val="20"/>
              </w:rPr>
            </w:pPr>
            <w:r w:rsidRPr="00F07FD7">
              <w:rPr>
                <w:sz w:val="20"/>
                <w:szCs w:val="20"/>
              </w:rPr>
              <w:t>0.0050</w:t>
            </w:r>
          </w:p>
        </w:tc>
        <w:tc>
          <w:tcPr>
            <w:tcW w:w="526" w:type="pct"/>
            <w:tcBorders>
              <w:top w:val="nil"/>
              <w:left w:val="nil"/>
              <w:bottom w:val="single" w:sz="4" w:space="0" w:color="auto"/>
              <w:right w:val="single" w:sz="4" w:space="0" w:color="auto"/>
            </w:tcBorders>
            <w:shd w:val="clear" w:color="auto" w:fill="auto"/>
            <w:noWrap/>
            <w:vAlign w:val="center"/>
            <w:hideMark/>
          </w:tcPr>
          <w:p w14:paraId="7C0688EA" w14:textId="14C953DF"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21BF6C1A" w14:textId="71885A9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47A2D4EC" w14:textId="6E3A5940"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4CCF3368" w14:textId="497413E8" w:rsidR="00ED6428" w:rsidRPr="00F07FD7" w:rsidRDefault="00ED6428" w:rsidP="00F07FD7">
            <w:pPr>
              <w:spacing w:after="0" w:line="240" w:lineRule="auto"/>
              <w:jc w:val="center"/>
              <w:rPr>
                <w:sz w:val="20"/>
                <w:szCs w:val="20"/>
              </w:rPr>
            </w:pPr>
            <w:r w:rsidRPr="00F07FD7">
              <w:rPr>
                <w:sz w:val="20"/>
                <w:szCs w:val="20"/>
              </w:rPr>
              <w:t>0.54</w:t>
            </w:r>
          </w:p>
        </w:tc>
        <w:tc>
          <w:tcPr>
            <w:tcW w:w="442" w:type="pct"/>
            <w:tcBorders>
              <w:top w:val="nil"/>
              <w:left w:val="nil"/>
              <w:bottom w:val="single" w:sz="4" w:space="0" w:color="auto"/>
              <w:right w:val="single" w:sz="4" w:space="0" w:color="auto"/>
            </w:tcBorders>
            <w:shd w:val="clear" w:color="auto" w:fill="auto"/>
            <w:noWrap/>
            <w:vAlign w:val="center"/>
            <w:hideMark/>
          </w:tcPr>
          <w:p w14:paraId="43F3F62C" w14:textId="71DAC0C5" w:rsidR="00ED6428" w:rsidRPr="00F07FD7" w:rsidRDefault="00ED6428" w:rsidP="00F07FD7">
            <w:pPr>
              <w:spacing w:after="0" w:line="240" w:lineRule="auto"/>
              <w:jc w:val="center"/>
              <w:rPr>
                <w:sz w:val="20"/>
                <w:szCs w:val="20"/>
              </w:rPr>
            </w:pPr>
            <w:r w:rsidRPr="00F07FD7">
              <w:rPr>
                <w:sz w:val="20"/>
                <w:szCs w:val="20"/>
              </w:rPr>
              <w:t>0.087</w:t>
            </w:r>
          </w:p>
        </w:tc>
      </w:tr>
      <w:tr w:rsidR="00ED6428" w:rsidRPr="00F07FD7" w14:paraId="315C46AA"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36F175E" w14:textId="615BC347"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67E0637D" w14:textId="77777777" w:rsidR="00ED6428" w:rsidRPr="00F07FD7" w:rsidRDefault="00ED6428" w:rsidP="00F07FD7">
            <w:pPr>
              <w:spacing w:after="0" w:line="240" w:lineRule="auto"/>
              <w:rPr>
                <w:b/>
                <w:sz w:val="20"/>
                <w:szCs w:val="20"/>
              </w:rPr>
            </w:pPr>
            <w:r w:rsidRPr="00F07FD7">
              <w:rPr>
                <w:b/>
                <w:sz w:val="20"/>
                <w:szCs w:val="20"/>
              </w:rPr>
              <w:t>Red Cliffs</w:t>
            </w:r>
          </w:p>
        </w:tc>
        <w:tc>
          <w:tcPr>
            <w:tcW w:w="576" w:type="pct"/>
            <w:tcBorders>
              <w:top w:val="nil"/>
              <w:left w:val="nil"/>
              <w:bottom w:val="single" w:sz="4" w:space="0" w:color="auto"/>
              <w:right w:val="single" w:sz="4" w:space="0" w:color="auto"/>
            </w:tcBorders>
            <w:shd w:val="clear" w:color="auto" w:fill="auto"/>
            <w:noWrap/>
            <w:vAlign w:val="center"/>
            <w:hideMark/>
          </w:tcPr>
          <w:p w14:paraId="26559EC2" w14:textId="7CA308E3" w:rsidR="00ED6428" w:rsidRPr="00F07FD7" w:rsidRDefault="00ED6428" w:rsidP="00F07FD7">
            <w:pPr>
              <w:spacing w:after="0" w:line="240" w:lineRule="auto"/>
              <w:jc w:val="center"/>
              <w:rPr>
                <w:sz w:val="20"/>
                <w:szCs w:val="20"/>
              </w:rPr>
            </w:pPr>
            <w:r w:rsidRPr="00F07FD7">
              <w:rPr>
                <w:sz w:val="20"/>
                <w:szCs w:val="20"/>
              </w:rPr>
              <w:t>4.2</w:t>
            </w:r>
          </w:p>
        </w:tc>
        <w:tc>
          <w:tcPr>
            <w:tcW w:w="609" w:type="pct"/>
            <w:tcBorders>
              <w:top w:val="nil"/>
              <w:left w:val="nil"/>
              <w:bottom w:val="single" w:sz="4" w:space="0" w:color="auto"/>
              <w:right w:val="single" w:sz="4" w:space="0" w:color="auto"/>
            </w:tcBorders>
            <w:shd w:val="clear" w:color="auto" w:fill="auto"/>
            <w:noWrap/>
            <w:vAlign w:val="center"/>
            <w:hideMark/>
          </w:tcPr>
          <w:p w14:paraId="3DB844FB"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613B161E" w14:textId="77777777" w:rsidR="00ED6428" w:rsidRPr="00F07FD7" w:rsidRDefault="00ED6428" w:rsidP="00F07FD7">
            <w:pPr>
              <w:spacing w:after="0" w:line="240" w:lineRule="auto"/>
              <w:jc w:val="center"/>
              <w:rPr>
                <w:sz w:val="20"/>
                <w:szCs w:val="20"/>
              </w:rPr>
            </w:pPr>
            <w:r w:rsidRPr="00F07FD7">
              <w:rPr>
                <w:sz w:val="20"/>
                <w:szCs w:val="20"/>
              </w:rPr>
              <w:t>0.0050</w:t>
            </w:r>
          </w:p>
        </w:tc>
        <w:tc>
          <w:tcPr>
            <w:tcW w:w="442" w:type="pct"/>
            <w:tcBorders>
              <w:top w:val="nil"/>
              <w:left w:val="nil"/>
              <w:bottom w:val="single" w:sz="4" w:space="0" w:color="auto"/>
              <w:right w:val="single" w:sz="4" w:space="0" w:color="auto"/>
            </w:tcBorders>
            <w:shd w:val="clear" w:color="auto" w:fill="auto"/>
            <w:noWrap/>
            <w:vAlign w:val="center"/>
            <w:hideMark/>
          </w:tcPr>
          <w:p w14:paraId="32CC5AEF" w14:textId="37A61E55"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64C95B16" w14:textId="4F3FBE22"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1BB85A26" w14:textId="170A5E44" w:rsidR="00ED6428" w:rsidRPr="00F07FD7" w:rsidRDefault="00ED6428" w:rsidP="00F07FD7">
            <w:pPr>
              <w:spacing w:after="0" w:line="240" w:lineRule="auto"/>
              <w:jc w:val="center"/>
              <w:rPr>
                <w:sz w:val="20"/>
                <w:szCs w:val="20"/>
              </w:rPr>
            </w:pPr>
            <w:r w:rsidRPr="00F07FD7">
              <w:rPr>
                <w:sz w:val="20"/>
                <w:szCs w:val="20"/>
              </w:rPr>
              <w:t>0.51</w:t>
            </w:r>
          </w:p>
        </w:tc>
        <w:tc>
          <w:tcPr>
            <w:tcW w:w="442" w:type="pct"/>
            <w:tcBorders>
              <w:top w:val="nil"/>
              <w:left w:val="nil"/>
              <w:bottom w:val="single" w:sz="4" w:space="0" w:color="auto"/>
              <w:right w:val="single" w:sz="4" w:space="0" w:color="auto"/>
            </w:tcBorders>
            <w:shd w:val="clear" w:color="auto" w:fill="auto"/>
            <w:noWrap/>
            <w:vAlign w:val="center"/>
            <w:hideMark/>
          </w:tcPr>
          <w:p w14:paraId="0A6720A6" w14:textId="70224039" w:rsidR="00ED6428" w:rsidRPr="00F07FD7" w:rsidRDefault="00ED6428" w:rsidP="00F07FD7">
            <w:pPr>
              <w:spacing w:after="0" w:line="240" w:lineRule="auto"/>
              <w:jc w:val="center"/>
              <w:rPr>
                <w:sz w:val="20"/>
                <w:szCs w:val="20"/>
              </w:rPr>
            </w:pPr>
            <w:r w:rsidRPr="00F07FD7">
              <w:rPr>
                <w:sz w:val="20"/>
                <w:szCs w:val="20"/>
              </w:rPr>
              <w:t>0.069</w:t>
            </w:r>
          </w:p>
        </w:tc>
      </w:tr>
      <w:tr w:rsidR="00ED6428" w:rsidRPr="00F07FD7" w14:paraId="6DE6FD90"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0FB0BD" w14:textId="185F736E"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40FC195A" w14:textId="77777777" w:rsidR="00ED6428" w:rsidRPr="00F07FD7" w:rsidRDefault="00ED6428" w:rsidP="00F07FD7">
            <w:pPr>
              <w:spacing w:after="0" w:line="240" w:lineRule="auto"/>
              <w:rPr>
                <w:b/>
                <w:sz w:val="20"/>
                <w:szCs w:val="20"/>
              </w:rPr>
            </w:pPr>
            <w:r w:rsidRPr="00F07FD7">
              <w:rPr>
                <w:b/>
                <w:sz w:val="20"/>
                <w:szCs w:val="20"/>
              </w:rPr>
              <w:t>Ski Club</w:t>
            </w:r>
          </w:p>
        </w:tc>
        <w:tc>
          <w:tcPr>
            <w:tcW w:w="576" w:type="pct"/>
            <w:tcBorders>
              <w:top w:val="nil"/>
              <w:left w:val="nil"/>
              <w:bottom w:val="single" w:sz="4" w:space="0" w:color="auto"/>
              <w:right w:val="single" w:sz="4" w:space="0" w:color="auto"/>
            </w:tcBorders>
            <w:shd w:val="clear" w:color="auto" w:fill="auto"/>
            <w:noWrap/>
            <w:vAlign w:val="center"/>
            <w:hideMark/>
          </w:tcPr>
          <w:p w14:paraId="2265719B" w14:textId="20064623" w:rsidR="00ED6428" w:rsidRPr="00F07FD7" w:rsidRDefault="00ED6428" w:rsidP="00F07FD7">
            <w:pPr>
              <w:spacing w:after="0" w:line="240" w:lineRule="auto"/>
              <w:jc w:val="center"/>
              <w:rPr>
                <w:sz w:val="20"/>
                <w:szCs w:val="20"/>
              </w:rPr>
            </w:pPr>
            <w:r w:rsidRPr="00F07FD7">
              <w:rPr>
                <w:sz w:val="20"/>
                <w:szCs w:val="20"/>
              </w:rPr>
              <w:t>4.1</w:t>
            </w:r>
          </w:p>
        </w:tc>
        <w:tc>
          <w:tcPr>
            <w:tcW w:w="609" w:type="pct"/>
            <w:tcBorders>
              <w:top w:val="nil"/>
              <w:left w:val="nil"/>
              <w:bottom w:val="single" w:sz="4" w:space="0" w:color="auto"/>
              <w:right w:val="single" w:sz="4" w:space="0" w:color="auto"/>
            </w:tcBorders>
            <w:shd w:val="clear" w:color="auto" w:fill="auto"/>
            <w:noWrap/>
            <w:vAlign w:val="center"/>
            <w:hideMark/>
          </w:tcPr>
          <w:p w14:paraId="28C40DF8" w14:textId="172E8E5F"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0458A197" w14:textId="0B18BE6C"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73BBDB3" w14:textId="757CA556"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29E95D70" w14:textId="231F7543"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8B24A41" w14:textId="37A40572" w:rsidR="00ED6428" w:rsidRPr="00F07FD7" w:rsidRDefault="00ED6428" w:rsidP="00F07FD7">
            <w:pPr>
              <w:spacing w:after="0" w:line="240" w:lineRule="auto"/>
              <w:jc w:val="center"/>
              <w:rPr>
                <w:sz w:val="20"/>
                <w:szCs w:val="20"/>
              </w:rPr>
            </w:pPr>
            <w:r w:rsidRPr="00F07FD7">
              <w:rPr>
                <w:sz w:val="20"/>
                <w:szCs w:val="20"/>
              </w:rPr>
              <w:t>0.52</w:t>
            </w:r>
          </w:p>
        </w:tc>
        <w:tc>
          <w:tcPr>
            <w:tcW w:w="442" w:type="pct"/>
            <w:tcBorders>
              <w:top w:val="nil"/>
              <w:left w:val="nil"/>
              <w:bottom w:val="single" w:sz="4" w:space="0" w:color="auto"/>
              <w:right w:val="single" w:sz="4" w:space="0" w:color="auto"/>
            </w:tcBorders>
            <w:shd w:val="clear" w:color="auto" w:fill="auto"/>
            <w:noWrap/>
            <w:vAlign w:val="center"/>
            <w:hideMark/>
          </w:tcPr>
          <w:p w14:paraId="6AD7A522" w14:textId="6D06B1E2" w:rsidR="00ED6428" w:rsidRPr="00F07FD7" w:rsidRDefault="00ED6428" w:rsidP="00F07FD7">
            <w:pPr>
              <w:spacing w:after="0" w:line="240" w:lineRule="auto"/>
              <w:jc w:val="center"/>
              <w:rPr>
                <w:sz w:val="20"/>
                <w:szCs w:val="20"/>
              </w:rPr>
            </w:pPr>
            <w:r w:rsidRPr="00F07FD7">
              <w:rPr>
                <w:sz w:val="20"/>
                <w:szCs w:val="20"/>
              </w:rPr>
              <w:t>0.066</w:t>
            </w:r>
          </w:p>
        </w:tc>
      </w:tr>
      <w:tr w:rsidR="00ED6428" w:rsidRPr="00F07FD7" w14:paraId="28E9115F"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19A7306" w14:textId="20DC075F"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2D3B94CF" w14:textId="77777777" w:rsidR="00ED6428" w:rsidRPr="00F07FD7" w:rsidRDefault="00ED6428" w:rsidP="00F07FD7">
            <w:pPr>
              <w:spacing w:after="0" w:line="240" w:lineRule="auto"/>
              <w:rPr>
                <w:b/>
                <w:sz w:val="20"/>
                <w:szCs w:val="20"/>
              </w:rPr>
            </w:pPr>
            <w:r w:rsidRPr="00F07FD7">
              <w:rPr>
                <w:b/>
                <w:sz w:val="20"/>
                <w:szCs w:val="20"/>
              </w:rPr>
              <w:t>Abbotsford Bridge</w:t>
            </w:r>
          </w:p>
        </w:tc>
        <w:tc>
          <w:tcPr>
            <w:tcW w:w="576" w:type="pct"/>
            <w:tcBorders>
              <w:top w:val="nil"/>
              <w:left w:val="nil"/>
              <w:bottom w:val="single" w:sz="4" w:space="0" w:color="auto"/>
              <w:right w:val="single" w:sz="4" w:space="0" w:color="auto"/>
            </w:tcBorders>
            <w:shd w:val="clear" w:color="auto" w:fill="auto"/>
            <w:noWrap/>
            <w:vAlign w:val="center"/>
            <w:hideMark/>
          </w:tcPr>
          <w:p w14:paraId="61C884B1" w14:textId="545A4BF2" w:rsidR="00ED6428" w:rsidRPr="00F07FD7" w:rsidRDefault="00ED6428" w:rsidP="00F07FD7">
            <w:pPr>
              <w:spacing w:after="0" w:line="240" w:lineRule="auto"/>
              <w:jc w:val="center"/>
              <w:rPr>
                <w:sz w:val="20"/>
                <w:szCs w:val="20"/>
              </w:rPr>
            </w:pPr>
            <w:r w:rsidRPr="00F07FD7">
              <w:rPr>
                <w:sz w:val="20"/>
                <w:szCs w:val="20"/>
              </w:rPr>
              <w:t>4.1</w:t>
            </w:r>
          </w:p>
        </w:tc>
        <w:tc>
          <w:tcPr>
            <w:tcW w:w="609" w:type="pct"/>
            <w:tcBorders>
              <w:top w:val="nil"/>
              <w:left w:val="nil"/>
              <w:bottom w:val="single" w:sz="4" w:space="0" w:color="auto"/>
              <w:right w:val="single" w:sz="4" w:space="0" w:color="auto"/>
            </w:tcBorders>
            <w:shd w:val="clear" w:color="auto" w:fill="auto"/>
            <w:noWrap/>
            <w:vAlign w:val="center"/>
            <w:hideMark/>
          </w:tcPr>
          <w:p w14:paraId="64975CAE" w14:textId="77777777" w:rsidR="00ED6428" w:rsidRPr="00F07FD7" w:rsidRDefault="00ED6428" w:rsidP="00F07FD7">
            <w:pPr>
              <w:spacing w:after="0" w:line="240" w:lineRule="auto"/>
              <w:jc w:val="center"/>
              <w:rPr>
                <w:sz w:val="20"/>
                <w:szCs w:val="20"/>
              </w:rPr>
            </w:pPr>
            <w:r w:rsidRPr="00F07FD7">
              <w:rPr>
                <w:sz w:val="20"/>
                <w:szCs w:val="20"/>
              </w:rPr>
              <w:t>0.0030</w:t>
            </w:r>
          </w:p>
        </w:tc>
        <w:tc>
          <w:tcPr>
            <w:tcW w:w="526" w:type="pct"/>
            <w:tcBorders>
              <w:top w:val="nil"/>
              <w:left w:val="nil"/>
              <w:bottom w:val="single" w:sz="4" w:space="0" w:color="auto"/>
              <w:right w:val="single" w:sz="4" w:space="0" w:color="auto"/>
            </w:tcBorders>
            <w:shd w:val="clear" w:color="auto" w:fill="auto"/>
            <w:noWrap/>
            <w:vAlign w:val="center"/>
            <w:hideMark/>
          </w:tcPr>
          <w:p w14:paraId="1DCB6C02" w14:textId="77777777" w:rsidR="00ED6428" w:rsidRPr="00F07FD7" w:rsidRDefault="00ED6428" w:rsidP="00F07FD7">
            <w:pPr>
              <w:spacing w:after="0" w:line="240" w:lineRule="auto"/>
              <w:jc w:val="center"/>
              <w:rPr>
                <w:sz w:val="20"/>
                <w:szCs w:val="20"/>
              </w:rPr>
            </w:pPr>
            <w:r w:rsidRPr="00F07FD7">
              <w:rPr>
                <w:sz w:val="20"/>
                <w:szCs w:val="20"/>
              </w:rPr>
              <w:t>0.0070</w:t>
            </w:r>
          </w:p>
        </w:tc>
        <w:tc>
          <w:tcPr>
            <w:tcW w:w="442" w:type="pct"/>
            <w:tcBorders>
              <w:top w:val="nil"/>
              <w:left w:val="nil"/>
              <w:bottom w:val="single" w:sz="4" w:space="0" w:color="auto"/>
              <w:right w:val="single" w:sz="4" w:space="0" w:color="auto"/>
            </w:tcBorders>
            <w:shd w:val="clear" w:color="auto" w:fill="auto"/>
            <w:noWrap/>
            <w:vAlign w:val="center"/>
            <w:hideMark/>
          </w:tcPr>
          <w:p w14:paraId="1FFB58AD" w14:textId="26C9DA7F"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885B76C" w14:textId="6D006D88"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0CDA6428" w14:textId="67FABA04" w:rsidR="00ED6428" w:rsidRPr="00F07FD7" w:rsidRDefault="00ED6428" w:rsidP="00F07FD7">
            <w:pPr>
              <w:spacing w:after="0" w:line="240" w:lineRule="auto"/>
              <w:jc w:val="center"/>
              <w:rPr>
                <w:sz w:val="20"/>
                <w:szCs w:val="20"/>
              </w:rPr>
            </w:pPr>
            <w:r w:rsidRPr="00F07FD7">
              <w:rPr>
                <w:sz w:val="20"/>
                <w:szCs w:val="20"/>
              </w:rPr>
              <w:t>0.54</w:t>
            </w:r>
          </w:p>
        </w:tc>
        <w:tc>
          <w:tcPr>
            <w:tcW w:w="442" w:type="pct"/>
            <w:tcBorders>
              <w:top w:val="nil"/>
              <w:left w:val="nil"/>
              <w:bottom w:val="single" w:sz="4" w:space="0" w:color="auto"/>
              <w:right w:val="single" w:sz="4" w:space="0" w:color="auto"/>
            </w:tcBorders>
            <w:shd w:val="clear" w:color="auto" w:fill="auto"/>
            <w:noWrap/>
            <w:vAlign w:val="center"/>
            <w:hideMark/>
          </w:tcPr>
          <w:p w14:paraId="314115AB" w14:textId="34E30996" w:rsidR="00ED6428" w:rsidRPr="00F07FD7" w:rsidRDefault="00ED6428" w:rsidP="00F07FD7">
            <w:pPr>
              <w:spacing w:after="0" w:line="240" w:lineRule="auto"/>
              <w:jc w:val="center"/>
              <w:rPr>
                <w:sz w:val="20"/>
                <w:szCs w:val="20"/>
              </w:rPr>
            </w:pPr>
            <w:r w:rsidRPr="00F07FD7">
              <w:rPr>
                <w:sz w:val="20"/>
                <w:szCs w:val="20"/>
              </w:rPr>
              <w:t>0.068</w:t>
            </w:r>
          </w:p>
        </w:tc>
      </w:tr>
      <w:tr w:rsidR="00ED6428" w:rsidRPr="00F07FD7" w14:paraId="69B1171F"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4C3199" w14:textId="34139B22"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56176404" w14:textId="77777777" w:rsidR="00ED6428" w:rsidRPr="00F07FD7" w:rsidRDefault="00ED6428" w:rsidP="00F07FD7">
            <w:pPr>
              <w:spacing w:after="0" w:line="240" w:lineRule="auto"/>
              <w:rPr>
                <w:b/>
                <w:sz w:val="20"/>
                <w:szCs w:val="20"/>
              </w:rPr>
            </w:pPr>
            <w:r w:rsidRPr="00F07FD7">
              <w:rPr>
                <w:b/>
                <w:sz w:val="20"/>
                <w:szCs w:val="20"/>
              </w:rPr>
              <w:t>Darling</w:t>
            </w:r>
          </w:p>
        </w:tc>
        <w:tc>
          <w:tcPr>
            <w:tcW w:w="576" w:type="pct"/>
            <w:tcBorders>
              <w:top w:val="nil"/>
              <w:left w:val="nil"/>
              <w:bottom w:val="single" w:sz="4" w:space="0" w:color="auto"/>
              <w:right w:val="single" w:sz="4" w:space="0" w:color="auto"/>
            </w:tcBorders>
            <w:shd w:val="clear" w:color="auto" w:fill="auto"/>
            <w:noWrap/>
            <w:vAlign w:val="center"/>
            <w:hideMark/>
          </w:tcPr>
          <w:p w14:paraId="5A64D873" w14:textId="2D5DF3A8" w:rsidR="00ED6428" w:rsidRPr="00F07FD7" w:rsidRDefault="00ED6428" w:rsidP="00F07FD7">
            <w:pPr>
              <w:spacing w:after="0" w:line="240" w:lineRule="auto"/>
              <w:jc w:val="center"/>
              <w:rPr>
                <w:sz w:val="20"/>
                <w:szCs w:val="20"/>
              </w:rPr>
            </w:pPr>
            <w:r w:rsidRPr="00F07FD7">
              <w:rPr>
                <w:sz w:val="20"/>
                <w:szCs w:val="20"/>
              </w:rPr>
              <w:t>15</w:t>
            </w:r>
          </w:p>
        </w:tc>
        <w:tc>
          <w:tcPr>
            <w:tcW w:w="609" w:type="pct"/>
            <w:tcBorders>
              <w:top w:val="nil"/>
              <w:left w:val="nil"/>
              <w:bottom w:val="single" w:sz="4" w:space="0" w:color="auto"/>
              <w:right w:val="single" w:sz="4" w:space="0" w:color="auto"/>
            </w:tcBorders>
            <w:shd w:val="clear" w:color="auto" w:fill="auto"/>
            <w:noWrap/>
            <w:vAlign w:val="center"/>
            <w:hideMark/>
          </w:tcPr>
          <w:p w14:paraId="69D09C4D" w14:textId="701899EA" w:rsidR="00ED6428" w:rsidRPr="00F07FD7" w:rsidRDefault="00ED6428" w:rsidP="00F07FD7">
            <w:pPr>
              <w:spacing w:after="0" w:line="240" w:lineRule="auto"/>
              <w:jc w:val="center"/>
              <w:rPr>
                <w:sz w:val="20"/>
                <w:szCs w:val="20"/>
              </w:rPr>
            </w:pPr>
            <w:r w:rsidRPr="00F07FD7">
              <w:rPr>
                <w:sz w:val="20"/>
                <w:szCs w:val="20"/>
              </w:rPr>
              <w:t>0.045</w:t>
            </w:r>
          </w:p>
        </w:tc>
        <w:tc>
          <w:tcPr>
            <w:tcW w:w="526" w:type="pct"/>
            <w:tcBorders>
              <w:top w:val="nil"/>
              <w:left w:val="nil"/>
              <w:bottom w:val="single" w:sz="4" w:space="0" w:color="auto"/>
              <w:right w:val="single" w:sz="4" w:space="0" w:color="auto"/>
            </w:tcBorders>
            <w:shd w:val="clear" w:color="auto" w:fill="auto"/>
            <w:noWrap/>
            <w:vAlign w:val="center"/>
            <w:hideMark/>
          </w:tcPr>
          <w:p w14:paraId="03091EBA" w14:textId="77777777" w:rsidR="00ED6428" w:rsidRPr="00F07FD7" w:rsidRDefault="00ED6428" w:rsidP="00F07FD7">
            <w:pPr>
              <w:spacing w:after="0" w:line="240" w:lineRule="auto"/>
              <w:jc w:val="center"/>
              <w:rPr>
                <w:sz w:val="20"/>
                <w:szCs w:val="20"/>
              </w:rPr>
            </w:pPr>
            <w:r w:rsidRPr="00F07FD7">
              <w:rPr>
                <w:sz w:val="20"/>
                <w:szCs w:val="20"/>
              </w:rPr>
              <w:t>0.0090</w:t>
            </w:r>
          </w:p>
        </w:tc>
        <w:tc>
          <w:tcPr>
            <w:tcW w:w="442" w:type="pct"/>
            <w:tcBorders>
              <w:top w:val="nil"/>
              <w:left w:val="nil"/>
              <w:bottom w:val="single" w:sz="4" w:space="0" w:color="auto"/>
              <w:right w:val="single" w:sz="4" w:space="0" w:color="auto"/>
            </w:tcBorders>
            <w:shd w:val="clear" w:color="auto" w:fill="auto"/>
            <w:noWrap/>
            <w:vAlign w:val="center"/>
            <w:hideMark/>
          </w:tcPr>
          <w:p w14:paraId="0FEC7680" w14:textId="4EA73181"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7D8AD76D" w14:textId="497A911D" w:rsidR="00ED6428" w:rsidRPr="00F07FD7" w:rsidRDefault="00ED6428" w:rsidP="00F07FD7">
            <w:pPr>
              <w:spacing w:after="0" w:line="240" w:lineRule="auto"/>
              <w:jc w:val="center"/>
              <w:rPr>
                <w:sz w:val="20"/>
                <w:szCs w:val="20"/>
              </w:rPr>
            </w:pPr>
            <w:r w:rsidRPr="00F07FD7">
              <w:rPr>
                <w:sz w:val="20"/>
                <w:szCs w:val="20"/>
              </w:rPr>
              <w:t>5.0</w:t>
            </w:r>
          </w:p>
        </w:tc>
        <w:tc>
          <w:tcPr>
            <w:tcW w:w="442" w:type="pct"/>
            <w:tcBorders>
              <w:top w:val="nil"/>
              <w:left w:val="nil"/>
              <w:bottom w:val="single" w:sz="4" w:space="0" w:color="auto"/>
              <w:right w:val="single" w:sz="4" w:space="0" w:color="auto"/>
            </w:tcBorders>
            <w:shd w:val="clear" w:color="auto" w:fill="auto"/>
            <w:noWrap/>
            <w:vAlign w:val="center"/>
            <w:hideMark/>
          </w:tcPr>
          <w:p w14:paraId="52777A04" w14:textId="26069724" w:rsidR="00ED6428" w:rsidRPr="00F07FD7" w:rsidRDefault="00ED6428" w:rsidP="00F07FD7">
            <w:pPr>
              <w:spacing w:after="0" w:line="240" w:lineRule="auto"/>
              <w:jc w:val="center"/>
              <w:rPr>
                <w:sz w:val="20"/>
                <w:szCs w:val="20"/>
              </w:rPr>
            </w:pPr>
            <w:r w:rsidRPr="00F07FD7">
              <w:rPr>
                <w:sz w:val="20"/>
                <w:szCs w:val="20"/>
              </w:rPr>
              <w:t>1.1</w:t>
            </w:r>
          </w:p>
        </w:tc>
        <w:tc>
          <w:tcPr>
            <w:tcW w:w="442" w:type="pct"/>
            <w:tcBorders>
              <w:top w:val="nil"/>
              <w:left w:val="nil"/>
              <w:bottom w:val="single" w:sz="4" w:space="0" w:color="auto"/>
              <w:right w:val="single" w:sz="4" w:space="0" w:color="auto"/>
            </w:tcBorders>
            <w:shd w:val="clear" w:color="auto" w:fill="auto"/>
            <w:noWrap/>
            <w:vAlign w:val="center"/>
            <w:hideMark/>
          </w:tcPr>
          <w:p w14:paraId="4C90CA63" w14:textId="1098E031" w:rsidR="00ED6428" w:rsidRPr="00F07FD7" w:rsidRDefault="00ED6428" w:rsidP="00F07FD7">
            <w:pPr>
              <w:spacing w:after="0" w:line="240" w:lineRule="auto"/>
              <w:jc w:val="center"/>
              <w:rPr>
                <w:sz w:val="20"/>
                <w:szCs w:val="20"/>
              </w:rPr>
            </w:pPr>
            <w:r w:rsidRPr="00F07FD7">
              <w:rPr>
                <w:sz w:val="20"/>
                <w:szCs w:val="20"/>
              </w:rPr>
              <w:t>0.13</w:t>
            </w:r>
          </w:p>
        </w:tc>
      </w:tr>
      <w:tr w:rsidR="00ED6428" w:rsidRPr="00F07FD7" w14:paraId="47D3AC32" w14:textId="77777777" w:rsidTr="00E666A1">
        <w:trPr>
          <w:trHeight w:val="300"/>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D0F453" w14:textId="6F333619" w:rsidR="00ED6428" w:rsidRPr="00F07FD7" w:rsidRDefault="00ED6428" w:rsidP="00F07FD7">
            <w:pPr>
              <w:spacing w:after="0" w:line="240" w:lineRule="auto"/>
              <w:rPr>
                <w:b/>
                <w:sz w:val="20"/>
                <w:szCs w:val="20"/>
              </w:rPr>
            </w:pPr>
          </w:p>
        </w:tc>
        <w:tc>
          <w:tcPr>
            <w:tcW w:w="978" w:type="pct"/>
            <w:tcBorders>
              <w:top w:val="nil"/>
              <w:left w:val="nil"/>
              <w:bottom w:val="single" w:sz="4" w:space="0" w:color="auto"/>
              <w:right w:val="single" w:sz="4" w:space="0" w:color="auto"/>
            </w:tcBorders>
            <w:shd w:val="clear" w:color="auto" w:fill="auto"/>
            <w:noWrap/>
            <w:vAlign w:val="center"/>
            <w:hideMark/>
          </w:tcPr>
          <w:p w14:paraId="7039FBDA" w14:textId="77777777" w:rsidR="00ED6428" w:rsidRPr="00F07FD7" w:rsidRDefault="00ED6428" w:rsidP="00F07FD7">
            <w:pPr>
              <w:spacing w:after="0" w:line="240" w:lineRule="auto"/>
              <w:rPr>
                <w:b/>
                <w:sz w:val="20"/>
                <w:szCs w:val="20"/>
              </w:rPr>
            </w:pPr>
            <w:r w:rsidRPr="00F07FD7">
              <w:rPr>
                <w:b/>
                <w:sz w:val="20"/>
                <w:szCs w:val="20"/>
              </w:rPr>
              <w:t>Fort Courage</w:t>
            </w:r>
          </w:p>
        </w:tc>
        <w:tc>
          <w:tcPr>
            <w:tcW w:w="576" w:type="pct"/>
            <w:tcBorders>
              <w:top w:val="nil"/>
              <w:left w:val="nil"/>
              <w:bottom w:val="single" w:sz="4" w:space="0" w:color="auto"/>
              <w:right w:val="single" w:sz="4" w:space="0" w:color="auto"/>
            </w:tcBorders>
            <w:shd w:val="clear" w:color="auto" w:fill="auto"/>
            <w:noWrap/>
            <w:vAlign w:val="center"/>
            <w:hideMark/>
          </w:tcPr>
          <w:p w14:paraId="7B7FC304" w14:textId="338E311D" w:rsidR="00ED6428" w:rsidRPr="00F07FD7" w:rsidRDefault="00ED6428" w:rsidP="00F07FD7">
            <w:pPr>
              <w:spacing w:after="0" w:line="240" w:lineRule="auto"/>
              <w:jc w:val="center"/>
              <w:rPr>
                <w:sz w:val="20"/>
                <w:szCs w:val="20"/>
              </w:rPr>
            </w:pPr>
            <w:r w:rsidRPr="00F07FD7">
              <w:rPr>
                <w:sz w:val="20"/>
                <w:szCs w:val="20"/>
              </w:rPr>
              <w:t>4.2</w:t>
            </w:r>
          </w:p>
        </w:tc>
        <w:tc>
          <w:tcPr>
            <w:tcW w:w="609" w:type="pct"/>
            <w:tcBorders>
              <w:top w:val="nil"/>
              <w:left w:val="nil"/>
              <w:bottom w:val="single" w:sz="4" w:space="0" w:color="auto"/>
              <w:right w:val="single" w:sz="4" w:space="0" w:color="auto"/>
            </w:tcBorders>
            <w:shd w:val="clear" w:color="auto" w:fill="auto"/>
            <w:noWrap/>
            <w:vAlign w:val="center"/>
            <w:hideMark/>
          </w:tcPr>
          <w:p w14:paraId="6F697526" w14:textId="6827D78D" w:rsidR="00ED6428" w:rsidRPr="00F07FD7" w:rsidRDefault="00ED6428" w:rsidP="00F07FD7">
            <w:pPr>
              <w:spacing w:after="0" w:line="240" w:lineRule="auto"/>
              <w:jc w:val="center"/>
              <w:rPr>
                <w:sz w:val="20"/>
                <w:szCs w:val="20"/>
              </w:rPr>
            </w:pPr>
            <w:r w:rsidRPr="00F07FD7">
              <w:rPr>
                <w:sz w:val="20"/>
                <w:szCs w:val="20"/>
              </w:rPr>
              <w:t>0.0</w:t>
            </w:r>
          </w:p>
        </w:tc>
        <w:tc>
          <w:tcPr>
            <w:tcW w:w="526" w:type="pct"/>
            <w:tcBorders>
              <w:top w:val="nil"/>
              <w:left w:val="nil"/>
              <w:bottom w:val="single" w:sz="4" w:space="0" w:color="auto"/>
              <w:right w:val="single" w:sz="4" w:space="0" w:color="auto"/>
            </w:tcBorders>
            <w:shd w:val="clear" w:color="auto" w:fill="auto"/>
            <w:noWrap/>
            <w:vAlign w:val="center"/>
            <w:hideMark/>
          </w:tcPr>
          <w:p w14:paraId="3BC02705" w14:textId="6D8F47FA" w:rsidR="00ED6428" w:rsidRPr="00F07FD7" w:rsidRDefault="00ED6428" w:rsidP="00F07FD7">
            <w:pPr>
              <w:spacing w:after="0" w:line="240" w:lineRule="auto"/>
              <w:jc w:val="center"/>
              <w:rPr>
                <w:sz w:val="20"/>
                <w:szCs w:val="20"/>
              </w:rPr>
            </w:pPr>
            <w:r w:rsidRPr="00F07FD7">
              <w:rPr>
                <w:sz w:val="20"/>
                <w:szCs w:val="20"/>
              </w:rPr>
              <w:t>0.010</w:t>
            </w:r>
          </w:p>
        </w:tc>
        <w:tc>
          <w:tcPr>
            <w:tcW w:w="442" w:type="pct"/>
            <w:tcBorders>
              <w:top w:val="nil"/>
              <w:left w:val="nil"/>
              <w:bottom w:val="single" w:sz="4" w:space="0" w:color="auto"/>
              <w:right w:val="single" w:sz="4" w:space="0" w:color="auto"/>
            </w:tcBorders>
            <w:shd w:val="clear" w:color="auto" w:fill="auto"/>
            <w:noWrap/>
            <w:vAlign w:val="center"/>
            <w:hideMark/>
          </w:tcPr>
          <w:p w14:paraId="55A5BA2A" w14:textId="7D808A27"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51E3C4CF" w14:textId="74ED1699" w:rsidR="00ED6428" w:rsidRPr="00F07FD7" w:rsidRDefault="00ED6428" w:rsidP="00F07FD7">
            <w:pPr>
              <w:spacing w:after="0" w:line="240" w:lineRule="auto"/>
              <w:jc w:val="center"/>
              <w:rPr>
                <w:sz w:val="20"/>
                <w:szCs w:val="20"/>
              </w:rPr>
            </w:pPr>
            <w:r w:rsidRPr="00F07FD7">
              <w:rPr>
                <w:sz w:val="20"/>
                <w:szCs w:val="20"/>
              </w:rPr>
              <w:t>0.0</w:t>
            </w:r>
          </w:p>
        </w:tc>
        <w:tc>
          <w:tcPr>
            <w:tcW w:w="442" w:type="pct"/>
            <w:tcBorders>
              <w:top w:val="nil"/>
              <w:left w:val="nil"/>
              <w:bottom w:val="single" w:sz="4" w:space="0" w:color="auto"/>
              <w:right w:val="single" w:sz="4" w:space="0" w:color="auto"/>
            </w:tcBorders>
            <w:shd w:val="clear" w:color="auto" w:fill="auto"/>
            <w:noWrap/>
            <w:vAlign w:val="center"/>
            <w:hideMark/>
          </w:tcPr>
          <w:p w14:paraId="2A021417" w14:textId="032E51C7" w:rsidR="00ED6428" w:rsidRPr="00F07FD7" w:rsidRDefault="00ED6428" w:rsidP="00F07FD7">
            <w:pPr>
              <w:spacing w:after="0" w:line="240" w:lineRule="auto"/>
              <w:jc w:val="center"/>
              <w:rPr>
                <w:sz w:val="20"/>
                <w:szCs w:val="20"/>
              </w:rPr>
            </w:pPr>
            <w:r w:rsidRPr="00F07FD7">
              <w:rPr>
                <w:sz w:val="20"/>
                <w:szCs w:val="20"/>
              </w:rPr>
              <w:t>0.50</w:t>
            </w:r>
          </w:p>
        </w:tc>
        <w:tc>
          <w:tcPr>
            <w:tcW w:w="442" w:type="pct"/>
            <w:tcBorders>
              <w:top w:val="nil"/>
              <w:left w:val="nil"/>
              <w:bottom w:val="single" w:sz="4" w:space="0" w:color="auto"/>
              <w:right w:val="single" w:sz="4" w:space="0" w:color="auto"/>
            </w:tcBorders>
            <w:shd w:val="clear" w:color="auto" w:fill="auto"/>
            <w:noWrap/>
            <w:vAlign w:val="center"/>
            <w:hideMark/>
          </w:tcPr>
          <w:p w14:paraId="2CC9767F" w14:textId="53DD72C5" w:rsidR="00ED6428" w:rsidRPr="00F07FD7" w:rsidRDefault="00ED6428" w:rsidP="00F07FD7">
            <w:pPr>
              <w:spacing w:after="0" w:line="240" w:lineRule="auto"/>
              <w:jc w:val="center"/>
              <w:rPr>
                <w:sz w:val="20"/>
                <w:szCs w:val="20"/>
              </w:rPr>
            </w:pPr>
            <w:r w:rsidRPr="00F07FD7">
              <w:rPr>
                <w:sz w:val="20"/>
                <w:szCs w:val="20"/>
              </w:rPr>
              <w:t>0.073</w:t>
            </w:r>
          </w:p>
        </w:tc>
      </w:tr>
    </w:tbl>
    <w:p w14:paraId="68B14FB8" w14:textId="0DD5E455" w:rsidR="0055021F" w:rsidRDefault="0055021F" w:rsidP="00F07FD7">
      <w:pPr>
        <w:pStyle w:val="Caption"/>
        <w:spacing w:after="0"/>
      </w:pPr>
    </w:p>
    <w:p w14:paraId="61A53C1C" w14:textId="77777777" w:rsidR="00B03422" w:rsidRPr="00B03422" w:rsidRDefault="00B03422" w:rsidP="00F07FD7">
      <w:pPr>
        <w:spacing w:after="0" w:line="240" w:lineRule="auto"/>
      </w:pPr>
    </w:p>
    <w:p w14:paraId="7A415670" w14:textId="77777777" w:rsidR="00D97666" w:rsidRDefault="003331A8" w:rsidP="00043055">
      <w:bookmarkStart w:id="40" w:name="_Toc521257597"/>
      <w:bookmarkStart w:id="41" w:name="_Toc521311473"/>
      <w:r>
        <w:rPr>
          <w:noProof/>
          <w:lang w:eastAsia="en-AU"/>
        </w:rPr>
        <w:drawing>
          <wp:inline distT="0" distB="0" distL="0" distR="0" wp14:anchorId="00E519E3" wp14:editId="18606E3B">
            <wp:extent cx="4617085" cy="331216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7096" cy="3312176"/>
                    </a:xfrm>
                    <a:prstGeom prst="rect">
                      <a:avLst/>
                    </a:prstGeom>
                  </pic:spPr>
                </pic:pic>
              </a:graphicData>
            </a:graphic>
          </wp:inline>
        </w:drawing>
      </w:r>
      <w:bookmarkEnd w:id="40"/>
      <w:bookmarkEnd w:id="41"/>
    </w:p>
    <w:p w14:paraId="7B84F926" w14:textId="578CAEDA" w:rsidR="003F6A4E" w:rsidRDefault="003331A8" w:rsidP="00DC63F7">
      <w:pPr>
        <w:pStyle w:val="Caption"/>
      </w:pPr>
      <w:r w:rsidRPr="00200DAF">
        <w:t xml:space="preserve">Nonmetric Multidimensional Scaling (MDS) ordination of zooplankton community structure </w:t>
      </w:r>
      <w:r>
        <w:t>at the mid</w:t>
      </w:r>
      <w:r w:rsidR="004844AF">
        <w:t xml:space="preserve"> </w:t>
      </w:r>
      <w:r>
        <w:t>Murray and lower</w:t>
      </w:r>
      <w:r w:rsidR="004844AF">
        <w:t xml:space="preserve"> </w:t>
      </w:r>
      <w:r>
        <w:t>Murray sites during</w:t>
      </w:r>
      <w:r w:rsidRPr="00200DAF">
        <w:t xml:space="preserve"> </w:t>
      </w:r>
      <w:r>
        <w:t>November 2016, February and November 2017, and February 2018. Correlation = 0.6.</w:t>
      </w:r>
    </w:p>
    <w:sectPr w:rsidR="003F6A4E" w:rsidSect="00A83B1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AAC4CD" w16cid:durableId="20753B46"/>
  <w16cid:commentId w16cid:paraId="513315A6" w16cid:durableId="20753B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C5689" w14:textId="77777777" w:rsidR="000D331A" w:rsidRDefault="000D331A" w:rsidP="00043055">
      <w:r>
        <w:separator/>
      </w:r>
    </w:p>
    <w:p w14:paraId="4CC0ABAC" w14:textId="77777777" w:rsidR="000D331A" w:rsidRDefault="000D331A" w:rsidP="00043055"/>
  </w:endnote>
  <w:endnote w:type="continuationSeparator" w:id="0">
    <w:p w14:paraId="4A94A2C1" w14:textId="77777777" w:rsidR="000D331A" w:rsidRDefault="000D331A" w:rsidP="00043055">
      <w:r>
        <w:continuationSeparator/>
      </w:r>
    </w:p>
    <w:p w14:paraId="4334AA4B" w14:textId="77777777" w:rsidR="000D331A" w:rsidRDefault="000D331A" w:rsidP="00043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1841B" w14:textId="77777777" w:rsidR="00F1605E" w:rsidRDefault="00F160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ABFE0" w14:textId="77777777" w:rsidR="00F1605E" w:rsidRDefault="00F160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3C6BE" w14:textId="77777777" w:rsidR="00F1605E" w:rsidRDefault="00F160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793514"/>
      <w:docPartObj>
        <w:docPartGallery w:val="Page Numbers (Bottom of Page)"/>
        <w:docPartUnique/>
      </w:docPartObj>
    </w:sdtPr>
    <w:sdtEndPr>
      <w:rPr>
        <w:color w:val="7F7F7F" w:themeColor="background1" w:themeShade="7F"/>
        <w:spacing w:val="60"/>
      </w:rPr>
    </w:sdtEndPr>
    <w:sdtContent>
      <w:p w14:paraId="038EDF3E" w14:textId="16D00325" w:rsidR="00B75B29" w:rsidRDefault="00B75B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F1605E">
          <w:rPr>
            <w:noProof/>
          </w:rPr>
          <w:t>20</w:t>
        </w:r>
        <w:r>
          <w:rPr>
            <w:noProof/>
          </w:rPr>
          <w:fldChar w:fldCharType="end"/>
        </w:r>
        <w:r>
          <w:t xml:space="preserve"> | </w:t>
        </w:r>
        <w:r>
          <w:rPr>
            <w:color w:val="7F7F7F" w:themeColor="background1" w:themeShade="7F"/>
            <w:spacing w:val="60"/>
          </w:rPr>
          <w:t>Page</w:t>
        </w:r>
      </w:p>
    </w:sdtContent>
  </w:sdt>
  <w:p w14:paraId="1B170B44" w14:textId="77777777" w:rsidR="00B75B29" w:rsidRDefault="00B75B29" w:rsidP="000430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F915D" w14:textId="77777777" w:rsidR="000D331A" w:rsidRDefault="000D331A" w:rsidP="00043055">
      <w:r>
        <w:separator/>
      </w:r>
    </w:p>
    <w:p w14:paraId="1D785E46" w14:textId="77777777" w:rsidR="000D331A" w:rsidRDefault="000D331A" w:rsidP="00043055"/>
  </w:footnote>
  <w:footnote w:type="continuationSeparator" w:id="0">
    <w:p w14:paraId="0AF96209" w14:textId="77777777" w:rsidR="000D331A" w:rsidRDefault="000D331A" w:rsidP="00043055">
      <w:r>
        <w:continuationSeparator/>
      </w:r>
    </w:p>
    <w:p w14:paraId="1C32BAD4" w14:textId="77777777" w:rsidR="000D331A" w:rsidRDefault="000D331A" w:rsidP="00043055"/>
  </w:footnote>
  <w:footnote w:id="1">
    <w:p w14:paraId="2BB2B6EE" w14:textId="2B3F693F" w:rsidR="00B75B29" w:rsidRPr="00F52EDE" w:rsidRDefault="00B75B29" w:rsidP="00043055">
      <w:pPr>
        <w:pStyle w:val="FootnoteText"/>
      </w:pPr>
      <w:r w:rsidRPr="00F52EDE">
        <w:rPr>
          <w:rStyle w:val="FootnoteReference"/>
          <w:sz w:val="20"/>
          <w:szCs w:val="20"/>
        </w:rPr>
        <w:footnoteRef/>
      </w:r>
      <w:r w:rsidRPr="00F52EDE">
        <w:t xml:space="preserve"> For the purpose of this study, translucent flows are flows that are allowed to pass through regulating structures with the aim of reinstating/maintaining aspects of natural flow variability.</w:t>
      </w:r>
      <w:r w:rsidRPr="00F52EDE">
        <w:rPr>
          <w:rFonts w:cs="Arial"/>
          <w:color w:val="6A6B6D"/>
          <w:shd w:val="clear" w:color="auto" w:fill="FFFFFF"/>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2F6A8" w14:textId="77777777" w:rsidR="00F1605E" w:rsidRDefault="00F160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DA755" w14:textId="77777777" w:rsidR="00F1605E" w:rsidRDefault="00F160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C52B4" w14:textId="77777777" w:rsidR="00F1605E" w:rsidRDefault="00F160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AC293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D30DA"/>
    <w:multiLevelType w:val="hybridMultilevel"/>
    <w:tmpl w:val="B3D0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97804"/>
    <w:multiLevelType w:val="hybridMultilevel"/>
    <w:tmpl w:val="E070C73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8D20EEF"/>
    <w:multiLevelType w:val="hybridMultilevel"/>
    <w:tmpl w:val="6C14D87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CC17AB3"/>
    <w:multiLevelType w:val="multilevel"/>
    <w:tmpl w:val="FEC0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2482"/>
    <w:multiLevelType w:val="hybridMultilevel"/>
    <w:tmpl w:val="B7B4F30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AA3967"/>
    <w:multiLevelType w:val="hybridMultilevel"/>
    <w:tmpl w:val="E0769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733E5A"/>
    <w:multiLevelType w:val="hybridMultilevel"/>
    <w:tmpl w:val="E070C73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0F72A99"/>
    <w:multiLevelType w:val="hybridMultilevel"/>
    <w:tmpl w:val="384AE53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E72B59"/>
    <w:multiLevelType w:val="multilevel"/>
    <w:tmpl w:val="5284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842EDE"/>
    <w:multiLevelType w:val="hybridMultilevel"/>
    <w:tmpl w:val="4558AD5E"/>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F231A0"/>
    <w:multiLevelType w:val="hybridMultilevel"/>
    <w:tmpl w:val="030E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A6432"/>
    <w:multiLevelType w:val="hybridMultilevel"/>
    <w:tmpl w:val="38AC965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4BB34594"/>
    <w:multiLevelType w:val="hybridMultilevel"/>
    <w:tmpl w:val="0EE02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428B6"/>
    <w:multiLevelType w:val="hybridMultilevel"/>
    <w:tmpl w:val="F74E225A"/>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6604D35"/>
    <w:multiLevelType w:val="hybridMultilevel"/>
    <w:tmpl w:val="4558AD5E"/>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9A01C2"/>
    <w:multiLevelType w:val="hybridMultilevel"/>
    <w:tmpl w:val="737CF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920E11"/>
    <w:multiLevelType w:val="hybridMultilevel"/>
    <w:tmpl w:val="BAC8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65B64"/>
    <w:multiLevelType w:val="hybridMultilevel"/>
    <w:tmpl w:val="B74A3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1"/>
  </w:num>
  <w:num w:numId="4">
    <w:abstractNumId w:val="1"/>
  </w:num>
  <w:num w:numId="5">
    <w:abstractNumId w:val="13"/>
  </w:num>
  <w:num w:numId="6">
    <w:abstractNumId w:val="17"/>
  </w:num>
  <w:num w:numId="7">
    <w:abstractNumId w:val="4"/>
  </w:num>
  <w:num w:numId="8">
    <w:abstractNumId w:val="9"/>
  </w:num>
  <w:num w:numId="9">
    <w:abstractNumId w:val="8"/>
  </w:num>
  <w:num w:numId="10">
    <w:abstractNumId w:val="0"/>
  </w:num>
  <w:num w:numId="11">
    <w:abstractNumId w:val="12"/>
  </w:num>
  <w:num w:numId="12">
    <w:abstractNumId w:val="3"/>
  </w:num>
  <w:num w:numId="13">
    <w:abstractNumId w:val="6"/>
  </w:num>
  <w:num w:numId="14">
    <w:abstractNumId w:val="16"/>
  </w:num>
  <w:num w:numId="15">
    <w:abstractNumId w:val="5"/>
  </w:num>
  <w:num w:numId="16">
    <w:abstractNumId w:val="7"/>
  </w:num>
  <w:num w:numId="17">
    <w:abstractNumId w:val="14"/>
  </w:num>
  <w:num w:numId="18">
    <w:abstractNumId w:val="2"/>
  </w:num>
  <w:num w:numId="1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Zoology&lt;/Style&gt;&lt;LeftDelim&gt;{&lt;/LeftDelim&gt;&lt;RightDelim&gt;}&lt;/RightDelim&gt;&lt;FontName&gt;Cambria&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xwdf2xirdsfnevar6x0drkz5zwfxpd9p0a&quot;&gt;Flow Integrity Reference Library&lt;record-ids&gt;&lt;item&gt;2&lt;/item&gt;&lt;item&gt;3&lt;/item&gt;&lt;item&gt;4&lt;/item&gt;&lt;item&gt;21&lt;/item&gt;&lt;item&gt;65&lt;/item&gt;&lt;item&gt;72&lt;/item&gt;&lt;item&gt;81&lt;/item&gt;&lt;item&gt;90&lt;/item&gt;&lt;item&gt;91&lt;/item&gt;&lt;item&gt;92&lt;/item&gt;&lt;item&gt;152&lt;/item&gt;&lt;item&gt;160&lt;/item&gt;&lt;item&gt;161&lt;/item&gt;&lt;item&gt;162&lt;/item&gt;&lt;item&gt;163&lt;/item&gt;&lt;item&gt;164&lt;/item&gt;&lt;item&gt;165&lt;/item&gt;&lt;item&gt;168&lt;/item&gt;&lt;item&gt;169&lt;/item&gt;&lt;item&gt;170&lt;/item&gt;&lt;item&gt;171&lt;/item&gt;&lt;item&gt;172&lt;/item&gt;&lt;item&gt;173&lt;/item&gt;&lt;item&gt;174&lt;/item&gt;&lt;item&gt;175&lt;/item&gt;&lt;item&gt;181&lt;/item&gt;&lt;item&gt;182&lt;/item&gt;&lt;item&gt;183&lt;/item&gt;&lt;item&gt;184&lt;/item&gt;&lt;item&gt;185&lt;/item&gt;&lt;item&gt;186&lt;/item&gt;&lt;item&gt;187&lt;/item&gt;&lt;item&gt;188&lt;/item&gt;&lt;item&gt;190&lt;/item&gt;&lt;item&gt;191&lt;/item&gt;&lt;item&gt;192&lt;/item&gt;&lt;item&gt;193&lt;/item&gt;&lt;item&gt;194&lt;/item&gt;&lt;item&gt;195&lt;/item&gt;&lt;item&gt;197&lt;/item&gt;&lt;item&gt;199&lt;/item&gt;&lt;item&gt;200&lt;/item&gt;&lt;item&gt;201&lt;/item&gt;&lt;item&gt;202&lt;/item&gt;&lt;/record-ids&gt;&lt;/item&gt;&lt;/Libraries&gt;"/>
  </w:docVars>
  <w:rsids>
    <w:rsidRoot w:val="005967FC"/>
    <w:rsid w:val="000002E4"/>
    <w:rsid w:val="000005EB"/>
    <w:rsid w:val="00000731"/>
    <w:rsid w:val="00001148"/>
    <w:rsid w:val="000015B4"/>
    <w:rsid w:val="00001B70"/>
    <w:rsid w:val="00002850"/>
    <w:rsid w:val="00003059"/>
    <w:rsid w:val="00003630"/>
    <w:rsid w:val="00003BF3"/>
    <w:rsid w:val="00004117"/>
    <w:rsid w:val="00004693"/>
    <w:rsid w:val="0000518E"/>
    <w:rsid w:val="0000534D"/>
    <w:rsid w:val="000053B0"/>
    <w:rsid w:val="00005C40"/>
    <w:rsid w:val="00005C9D"/>
    <w:rsid w:val="0000600F"/>
    <w:rsid w:val="00006091"/>
    <w:rsid w:val="00006556"/>
    <w:rsid w:val="000066BB"/>
    <w:rsid w:val="00006AFA"/>
    <w:rsid w:val="00006FA1"/>
    <w:rsid w:val="000079D6"/>
    <w:rsid w:val="00010301"/>
    <w:rsid w:val="00010A8A"/>
    <w:rsid w:val="00011BF0"/>
    <w:rsid w:val="00011CE8"/>
    <w:rsid w:val="00011E97"/>
    <w:rsid w:val="000121F9"/>
    <w:rsid w:val="000125DC"/>
    <w:rsid w:val="00012882"/>
    <w:rsid w:val="0001289F"/>
    <w:rsid w:val="00012DAE"/>
    <w:rsid w:val="000131F9"/>
    <w:rsid w:val="00013458"/>
    <w:rsid w:val="00013F0A"/>
    <w:rsid w:val="00013F71"/>
    <w:rsid w:val="00014919"/>
    <w:rsid w:val="00014C97"/>
    <w:rsid w:val="00014CFD"/>
    <w:rsid w:val="00014F2B"/>
    <w:rsid w:val="000153CA"/>
    <w:rsid w:val="00015542"/>
    <w:rsid w:val="00015A0A"/>
    <w:rsid w:val="000168B3"/>
    <w:rsid w:val="00016F0B"/>
    <w:rsid w:val="0001705C"/>
    <w:rsid w:val="0001716A"/>
    <w:rsid w:val="00017264"/>
    <w:rsid w:val="00017A3A"/>
    <w:rsid w:val="00017AC4"/>
    <w:rsid w:val="0002018E"/>
    <w:rsid w:val="000205A7"/>
    <w:rsid w:val="000209E6"/>
    <w:rsid w:val="00020C78"/>
    <w:rsid w:val="00020C9B"/>
    <w:rsid w:val="00020DAB"/>
    <w:rsid w:val="00021BEE"/>
    <w:rsid w:val="0002292A"/>
    <w:rsid w:val="00022B6A"/>
    <w:rsid w:val="00022D18"/>
    <w:rsid w:val="00022E61"/>
    <w:rsid w:val="0002322D"/>
    <w:rsid w:val="0002360A"/>
    <w:rsid w:val="000237FA"/>
    <w:rsid w:val="00023E35"/>
    <w:rsid w:val="000242AD"/>
    <w:rsid w:val="00024434"/>
    <w:rsid w:val="0002443D"/>
    <w:rsid w:val="000256E1"/>
    <w:rsid w:val="000258E1"/>
    <w:rsid w:val="00025A38"/>
    <w:rsid w:val="00026045"/>
    <w:rsid w:val="00026A8D"/>
    <w:rsid w:val="00026C1A"/>
    <w:rsid w:val="00026CB7"/>
    <w:rsid w:val="00027358"/>
    <w:rsid w:val="000273A9"/>
    <w:rsid w:val="000275AE"/>
    <w:rsid w:val="00027844"/>
    <w:rsid w:val="000278D5"/>
    <w:rsid w:val="00027FF2"/>
    <w:rsid w:val="000305CF"/>
    <w:rsid w:val="000307A4"/>
    <w:rsid w:val="00030D36"/>
    <w:rsid w:val="000312EA"/>
    <w:rsid w:val="00031542"/>
    <w:rsid w:val="00031B2C"/>
    <w:rsid w:val="00031C0D"/>
    <w:rsid w:val="00031F7A"/>
    <w:rsid w:val="0003274B"/>
    <w:rsid w:val="0003279B"/>
    <w:rsid w:val="00032AFF"/>
    <w:rsid w:val="00032B4C"/>
    <w:rsid w:val="000331AB"/>
    <w:rsid w:val="000336A7"/>
    <w:rsid w:val="00033725"/>
    <w:rsid w:val="00033781"/>
    <w:rsid w:val="000339E8"/>
    <w:rsid w:val="00033E17"/>
    <w:rsid w:val="0003424F"/>
    <w:rsid w:val="00034327"/>
    <w:rsid w:val="00034C54"/>
    <w:rsid w:val="00035255"/>
    <w:rsid w:val="0003531C"/>
    <w:rsid w:val="00035392"/>
    <w:rsid w:val="000354DF"/>
    <w:rsid w:val="00035A36"/>
    <w:rsid w:val="000366F3"/>
    <w:rsid w:val="000369AA"/>
    <w:rsid w:val="000369EF"/>
    <w:rsid w:val="000379DD"/>
    <w:rsid w:val="00037AC6"/>
    <w:rsid w:val="00037DA4"/>
    <w:rsid w:val="00040828"/>
    <w:rsid w:val="0004098E"/>
    <w:rsid w:val="00040A37"/>
    <w:rsid w:val="00040DDE"/>
    <w:rsid w:val="00040F95"/>
    <w:rsid w:val="0004117B"/>
    <w:rsid w:val="000411A2"/>
    <w:rsid w:val="000413D3"/>
    <w:rsid w:val="000414B4"/>
    <w:rsid w:val="00041512"/>
    <w:rsid w:val="0004171C"/>
    <w:rsid w:val="000419B1"/>
    <w:rsid w:val="00041EAE"/>
    <w:rsid w:val="00042004"/>
    <w:rsid w:val="0004207D"/>
    <w:rsid w:val="00042168"/>
    <w:rsid w:val="000426C4"/>
    <w:rsid w:val="00042874"/>
    <w:rsid w:val="00043055"/>
    <w:rsid w:val="000434D5"/>
    <w:rsid w:val="000436BA"/>
    <w:rsid w:val="0004386A"/>
    <w:rsid w:val="00043B10"/>
    <w:rsid w:val="00043C92"/>
    <w:rsid w:val="00043CB9"/>
    <w:rsid w:val="00044084"/>
    <w:rsid w:val="00044261"/>
    <w:rsid w:val="000443BC"/>
    <w:rsid w:val="000448CD"/>
    <w:rsid w:val="00044B9E"/>
    <w:rsid w:val="000452DF"/>
    <w:rsid w:val="0004542B"/>
    <w:rsid w:val="000458EA"/>
    <w:rsid w:val="0004594F"/>
    <w:rsid w:val="00046786"/>
    <w:rsid w:val="00046850"/>
    <w:rsid w:val="00046B23"/>
    <w:rsid w:val="00047146"/>
    <w:rsid w:val="0004790D"/>
    <w:rsid w:val="00047BC6"/>
    <w:rsid w:val="00047FC0"/>
    <w:rsid w:val="00050746"/>
    <w:rsid w:val="00051B71"/>
    <w:rsid w:val="00051CC9"/>
    <w:rsid w:val="00051F9B"/>
    <w:rsid w:val="00052384"/>
    <w:rsid w:val="000528AB"/>
    <w:rsid w:val="00052CF0"/>
    <w:rsid w:val="000533CE"/>
    <w:rsid w:val="00053883"/>
    <w:rsid w:val="00053D29"/>
    <w:rsid w:val="00053E2C"/>
    <w:rsid w:val="00055225"/>
    <w:rsid w:val="000552C2"/>
    <w:rsid w:val="00055425"/>
    <w:rsid w:val="00055580"/>
    <w:rsid w:val="000560A7"/>
    <w:rsid w:val="00056CC1"/>
    <w:rsid w:val="00056EEE"/>
    <w:rsid w:val="00057087"/>
    <w:rsid w:val="00057280"/>
    <w:rsid w:val="000573EE"/>
    <w:rsid w:val="00057CC7"/>
    <w:rsid w:val="00060F50"/>
    <w:rsid w:val="000612C9"/>
    <w:rsid w:val="000621C5"/>
    <w:rsid w:val="00062C91"/>
    <w:rsid w:val="00062F60"/>
    <w:rsid w:val="0006303B"/>
    <w:rsid w:val="0006385F"/>
    <w:rsid w:val="00063E38"/>
    <w:rsid w:val="00064521"/>
    <w:rsid w:val="000651F8"/>
    <w:rsid w:val="00065738"/>
    <w:rsid w:val="0006573D"/>
    <w:rsid w:val="000659FE"/>
    <w:rsid w:val="000664B4"/>
    <w:rsid w:val="0006664A"/>
    <w:rsid w:val="00066F68"/>
    <w:rsid w:val="0007032D"/>
    <w:rsid w:val="000707E6"/>
    <w:rsid w:val="00070E3B"/>
    <w:rsid w:val="000710BF"/>
    <w:rsid w:val="0007143F"/>
    <w:rsid w:val="00072526"/>
    <w:rsid w:val="000726D6"/>
    <w:rsid w:val="0007270B"/>
    <w:rsid w:val="00072D40"/>
    <w:rsid w:val="000731F8"/>
    <w:rsid w:val="00073817"/>
    <w:rsid w:val="00073CE8"/>
    <w:rsid w:val="00073CFF"/>
    <w:rsid w:val="000741E1"/>
    <w:rsid w:val="00074D16"/>
    <w:rsid w:val="0007502D"/>
    <w:rsid w:val="000751A7"/>
    <w:rsid w:val="00075909"/>
    <w:rsid w:val="00075F30"/>
    <w:rsid w:val="00076175"/>
    <w:rsid w:val="00076493"/>
    <w:rsid w:val="00076A09"/>
    <w:rsid w:val="00076C65"/>
    <w:rsid w:val="00076CAD"/>
    <w:rsid w:val="00076E06"/>
    <w:rsid w:val="000772AB"/>
    <w:rsid w:val="000776BE"/>
    <w:rsid w:val="00077CDF"/>
    <w:rsid w:val="00077D1A"/>
    <w:rsid w:val="00077E2E"/>
    <w:rsid w:val="0008042C"/>
    <w:rsid w:val="00081299"/>
    <w:rsid w:val="0008151E"/>
    <w:rsid w:val="00081569"/>
    <w:rsid w:val="00082163"/>
    <w:rsid w:val="0008235E"/>
    <w:rsid w:val="00082459"/>
    <w:rsid w:val="000824FD"/>
    <w:rsid w:val="00082C1A"/>
    <w:rsid w:val="00083FB0"/>
    <w:rsid w:val="000840EC"/>
    <w:rsid w:val="00085181"/>
    <w:rsid w:val="000852B2"/>
    <w:rsid w:val="000858A1"/>
    <w:rsid w:val="0008664A"/>
    <w:rsid w:val="00087298"/>
    <w:rsid w:val="000874AC"/>
    <w:rsid w:val="00087BF5"/>
    <w:rsid w:val="00087ED9"/>
    <w:rsid w:val="000909F8"/>
    <w:rsid w:val="00090EF2"/>
    <w:rsid w:val="00091254"/>
    <w:rsid w:val="000913B1"/>
    <w:rsid w:val="000919EE"/>
    <w:rsid w:val="00091FE9"/>
    <w:rsid w:val="0009205E"/>
    <w:rsid w:val="000925D3"/>
    <w:rsid w:val="00092858"/>
    <w:rsid w:val="00092A0F"/>
    <w:rsid w:val="00092A8D"/>
    <w:rsid w:val="0009335C"/>
    <w:rsid w:val="00093C7F"/>
    <w:rsid w:val="000943BC"/>
    <w:rsid w:val="000944DD"/>
    <w:rsid w:val="000946C2"/>
    <w:rsid w:val="00094804"/>
    <w:rsid w:val="00095864"/>
    <w:rsid w:val="00095926"/>
    <w:rsid w:val="0009597E"/>
    <w:rsid w:val="000960CB"/>
    <w:rsid w:val="00096DA6"/>
    <w:rsid w:val="00097603"/>
    <w:rsid w:val="00097BC7"/>
    <w:rsid w:val="00097C3C"/>
    <w:rsid w:val="00097DD9"/>
    <w:rsid w:val="000A0DEF"/>
    <w:rsid w:val="000A1340"/>
    <w:rsid w:val="000A1432"/>
    <w:rsid w:val="000A27F5"/>
    <w:rsid w:val="000A296C"/>
    <w:rsid w:val="000A2CC0"/>
    <w:rsid w:val="000A307C"/>
    <w:rsid w:val="000A31FA"/>
    <w:rsid w:val="000A3726"/>
    <w:rsid w:val="000A3B6F"/>
    <w:rsid w:val="000A492A"/>
    <w:rsid w:val="000A4A31"/>
    <w:rsid w:val="000A4A36"/>
    <w:rsid w:val="000A5925"/>
    <w:rsid w:val="000A65AA"/>
    <w:rsid w:val="000A6C8F"/>
    <w:rsid w:val="000A70FB"/>
    <w:rsid w:val="000A7318"/>
    <w:rsid w:val="000A77AD"/>
    <w:rsid w:val="000B08A9"/>
    <w:rsid w:val="000B0BB5"/>
    <w:rsid w:val="000B1876"/>
    <w:rsid w:val="000B1AD1"/>
    <w:rsid w:val="000B1F2A"/>
    <w:rsid w:val="000B214F"/>
    <w:rsid w:val="000B2150"/>
    <w:rsid w:val="000B219D"/>
    <w:rsid w:val="000B235C"/>
    <w:rsid w:val="000B2AED"/>
    <w:rsid w:val="000B2CEA"/>
    <w:rsid w:val="000B308D"/>
    <w:rsid w:val="000B35A2"/>
    <w:rsid w:val="000B3779"/>
    <w:rsid w:val="000B398F"/>
    <w:rsid w:val="000B3FC6"/>
    <w:rsid w:val="000B4034"/>
    <w:rsid w:val="000B41B3"/>
    <w:rsid w:val="000B445B"/>
    <w:rsid w:val="000B4A10"/>
    <w:rsid w:val="000B4D3F"/>
    <w:rsid w:val="000B517E"/>
    <w:rsid w:val="000B595D"/>
    <w:rsid w:val="000B640B"/>
    <w:rsid w:val="000B68D9"/>
    <w:rsid w:val="000B6CB1"/>
    <w:rsid w:val="000B6EDF"/>
    <w:rsid w:val="000B70EF"/>
    <w:rsid w:val="000B71FD"/>
    <w:rsid w:val="000B7DCB"/>
    <w:rsid w:val="000C09E1"/>
    <w:rsid w:val="000C0E02"/>
    <w:rsid w:val="000C1CF2"/>
    <w:rsid w:val="000C1FFC"/>
    <w:rsid w:val="000C293B"/>
    <w:rsid w:val="000C3548"/>
    <w:rsid w:val="000C4457"/>
    <w:rsid w:val="000C45AB"/>
    <w:rsid w:val="000C46B0"/>
    <w:rsid w:val="000C4E14"/>
    <w:rsid w:val="000C4F3F"/>
    <w:rsid w:val="000C5256"/>
    <w:rsid w:val="000C542E"/>
    <w:rsid w:val="000C554F"/>
    <w:rsid w:val="000C571A"/>
    <w:rsid w:val="000C5E74"/>
    <w:rsid w:val="000C644F"/>
    <w:rsid w:val="000C6A51"/>
    <w:rsid w:val="000C6C4E"/>
    <w:rsid w:val="000C7014"/>
    <w:rsid w:val="000C7019"/>
    <w:rsid w:val="000C727B"/>
    <w:rsid w:val="000C7472"/>
    <w:rsid w:val="000C78D9"/>
    <w:rsid w:val="000C7B1F"/>
    <w:rsid w:val="000C7CE3"/>
    <w:rsid w:val="000D06B2"/>
    <w:rsid w:val="000D083F"/>
    <w:rsid w:val="000D0A15"/>
    <w:rsid w:val="000D0DAD"/>
    <w:rsid w:val="000D1329"/>
    <w:rsid w:val="000D1889"/>
    <w:rsid w:val="000D1AAA"/>
    <w:rsid w:val="000D1B98"/>
    <w:rsid w:val="000D2313"/>
    <w:rsid w:val="000D233C"/>
    <w:rsid w:val="000D259A"/>
    <w:rsid w:val="000D27B5"/>
    <w:rsid w:val="000D2952"/>
    <w:rsid w:val="000D2984"/>
    <w:rsid w:val="000D2DA2"/>
    <w:rsid w:val="000D2DC0"/>
    <w:rsid w:val="000D2EFE"/>
    <w:rsid w:val="000D331A"/>
    <w:rsid w:val="000D332D"/>
    <w:rsid w:val="000D3443"/>
    <w:rsid w:val="000D3494"/>
    <w:rsid w:val="000D3B16"/>
    <w:rsid w:val="000D3D17"/>
    <w:rsid w:val="000D4072"/>
    <w:rsid w:val="000D58E2"/>
    <w:rsid w:val="000D6749"/>
    <w:rsid w:val="000D6918"/>
    <w:rsid w:val="000D6ABD"/>
    <w:rsid w:val="000D6B56"/>
    <w:rsid w:val="000D6DEE"/>
    <w:rsid w:val="000D6F2E"/>
    <w:rsid w:val="000D7055"/>
    <w:rsid w:val="000D7B66"/>
    <w:rsid w:val="000D7DFD"/>
    <w:rsid w:val="000D7EC6"/>
    <w:rsid w:val="000E0388"/>
    <w:rsid w:val="000E04E5"/>
    <w:rsid w:val="000E062E"/>
    <w:rsid w:val="000E1B19"/>
    <w:rsid w:val="000E1D46"/>
    <w:rsid w:val="000E1DED"/>
    <w:rsid w:val="000E1FAE"/>
    <w:rsid w:val="000E2570"/>
    <w:rsid w:val="000E269B"/>
    <w:rsid w:val="000E286A"/>
    <w:rsid w:val="000E2B40"/>
    <w:rsid w:val="000E2F5D"/>
    <w:rsid w:val="000E3915"/>
    <w:rsid w:val="000E3BE7"/>
    <w:rsid w:val="000E3DC3"/>
    <w:rsid w:val="000E432D"/>
    <w:rsid w:val="000E45F9"/>
    <w:rsid w:val="000E4721"/>
    <w:rsid w:val="000E4A14"/>
    <w:rsid w:val="000E4E3B"/>
    <w:rsid w:val="000E4F91"/>
    <w:rsid w:val="000E5100"/>
    <w:rsid w:val="000E57A2"/>
    <w:rsid w:val="000E5FC9"/>
    <w:rsid w:val="000E6316"/>
    <w:rsid w:val="000E653E"/>
    <w:rsid w:val="000E6651"/>
    <w:rsid w:val="000E66A4"/>
    <w:rsid w:val="000E66CF"/>
    <w:rsid w:val="000E6EA1"/>
    <w:rsid w:val="000E6FC0"/>
    <w:rsid w:val="000E70A5"/>
    <w:rsid w:val="000E7367"/>
    <w:rsid w:val="000E7553"/>
    <w:rsid w:val="000E77FE"/>
    <w:rsid w:val="000E7BEB"/>
    <w:rsid w:val="000E7D9F"/>
    <w:rsid w:val="000F094A"/>
    <w:rsid w:val="000F11E6"/>
    <w:rsid w:val="000F1420"/>
    <w:rsid w:val="000F145B"/>
    <w:rsid w:val="000F17CE"/>
    <w:rsid w:val="000F1926"/>
    <w:rsid w:val="000F2126"/>
    <w:rsid w:val="000F2176"/>
    <w:rsid w:val="000F236E"/>
    <w:rsid w:val="000F2400"/>
    <w:rsid w:val="000F2482"/>
    <w:rsid w:val="000F2E89"/>
    <w:rsid w:val="000F42EB"/>
    <w:rsid w:val="000F4601"/>
    <w:rsid w:val="000F49C4"/>
    <w:rsid w:val="000F4E6A"/>
    <w:rsid w:val="000F500E"/>
    <w:rsid w:val="000F598C"/>
    <w:rsid w:val="000F60A9"/>
    <w:rsid w:val="000F63A1"/>
    <w:rsid w:val="000F642C"/>
    <w:rsid w:val="000F69BD"/>
    <w:rsid w:val="000F70D8"/>
    <w:rsid w:val="000F71DC"/>
    <w:rsid w:val="000F77D6"/>
    <w:rsid w:val="000F7DA3"/>
    <w:rsid w:val="00100032"/>
    <w:rsid w:val="00100102"/>
    <w:rsid w:val="001006C1"/>
    <w:rsid w:val="00100D77"/>
    <w:rsid w:val="00101676"/>
    <w:rsid w:val="00101738"/>
    <w:rsid w:val="0010188D"/>
    <w:rsid w:val="00101D55"/>
    <w:rsid w:val="001024EC"/>
    <w:rsid w:val="00102542"/>
    <w:rsid w:val="00102CE3"/>
    <w:rsid w:val="00104170"/>
    <w:rsid w:val="00104A2B"/>
    <w:rsid w:val="00104D29"/>
    <w:rsid w:val="0010528A"/>
    <w:rsid w:val="001052BF"/>
    <w:rsid w:val="001054BA"/>
    <w:rsid w:val="0010587F"/>
    <w:rsid w:val="00106577"/>
    <w:rsid w:val="001065F2"/>
    <w:rsid w:val="00106627"/>
    <w:rsid w:val="00106646"/>
    <w:rsid w:val="00106FE8"/>
    <w:rsid w:val="001070B9"/>
    <w:rsid w:val="001074DF"/>
    <w:rsid w:val="00107D57"/>
    <w:rsid w:val="0011031B"/>
    <w:rsid w:val="00110BDB"/>
    <w:rsid w:val="00110EEF"/>
    <w:rsid w:val="001110C7"/>
    <w:rsid w:val="001111A7"/>
    <w:rsid w:val="001112BE"/>
    <w:rsid w:val="001116BD"/>
    <w:rsid w:val="00111A54"/>
    <w:rsid w:val="00111C57"/>
    <w:rsid w:val="00111C93"/>
    <w:rsid w:val="00111DA6"/>
    <w:rsid w:val="00111FD1"/>
    <w:rsid w:val="001122D0"/>
    <w:rsid w:val="00112BA3"/>
    <w:rsid w:val="00112CBB"/>
    <w:rsid w:val="00112E23"/>
    <w:rsid w:val="0011305B"/>
    <w:rsid w:val="00113B77"/>
    <w:rsid w:val="00113C32"/>
    <w:rsid w:val="00114673"/>
    <w:rsid w:val="0011485D"/>
    <w:rsid w:val="00114D62"/>
    <w:rsid w:val="00115174"/>
    <w:rsid w:val="001153BE"/>
    <w:rsid w:val="001158D7"/>
    <w:rsid w:val="00115D0B"/>
    <w:rsid w:val="00116CF5"/>
    <w:rsid w:val="00116D19"/>
    <w:rsid w:val="00117440"/>
    <w:rsid w:val="00117C2A"/>
    <w:rsid w:val="0012061D"/>
    <w:rsid w:val="00120826"/>
    <w:rsid w:val="0012093A"/>
    <w:rsid w:val="00121518"/>
    <w:rsid w:val="00122D5B"/>
    <w:rsid w:val="00123266"/>
    <w:rsid w:val="00123405"/>
    <w:rsid w:val="001234A7"/>
    <w:rsid w:val="00123795"/>
    <w:rsid w:val="0012433A"/>
    <w:rsid w:val="00125114"/>
    <w:rsid w:val="00125825"/>
    <w:rsid w:val="00125A9E"/>
    <w:rsid w:val="00125E89"/>
    <w:rsid w:val="00126082"/>
    <w:rsid w:val="00126CB3"/>
    <w:rsid w:val="00126CE9"/>
    <w:rsid w:val="00127EE0"/>
    <w:rsid w:val="00130B4D"/>
    <w:rsid w:val="001311CD"/>
    <w:rsid w:val="0013184D"/>
    <w:rsid w:val="00131A69"/>
    <w:rsid w:val="00131BAD"/>
    <w:rsid w:val="0013200B"/>
    <w:rsid w:val="00132394"/>
    <w:rsid w:val="00132490"/>
    <w:rsid w:val="0013288C"/>
    <w:rsid w:val="00132E11"/>
    <w:rsid w:val="00133F43"/>
    <w:rsid w:val="00134136"/>
    <w:rsid w:val="00134347"/>
    <w:rsid w:val="00134C9F"/>
    <w:rsid w:val="00135325"/>
    <w:rsid w:val="001355FA"/>
    <w:rsid w:val="001356EF"/>
    <w:rsid w:val="00135843"/>
    <w:rsid w:val="00135C49"/>
    <w:rsid w:val="00135E49"/>
    <w:rsid w:val="001362CE"/>
    <w:rsid w:val="001364B4"/>
    <w:rsid w:val="00136778"/>
    <w:rsid w:val="001367D4"/>
    <w:rsid w:val="001375E9"/>
    <w:rsid w:val="001378C3"/>
    <w:rsid w:val="00140148"/>
    <w:rsid w:val="001405B9"/>
    <w:rsid w:val="00141470"/>
    <w:rsid w:val="001414D0"/>
    <w:rsid w:val="00141A29"/>
    <w:rsid w:val="0014269E"/>
    <w:rsid w:val="00142B5C"/>
    <w:rsid w:val="00142C3C"/>
    <w:rsid w:val="00143644"/>
    <w:rsid w:val="00144A84"/>
    <w:rsid w:val="00144F29"/>
    <w:rsid w:val="00145C5B"/>
    <w:rsid w:val="00146035"/>
    <w:rsid w:val="00146140"/>
    <w:rsid w:val="00146564"/>
    <w:rsid w:val="001465A9"/>
    <w:rsid w:val="00146749"/>
    <w:rsid w:val="00146C59"/>
    <w:rsid w:val="001474DD"/>
    <w:rsid w:val="001475CC"/>
    <w:rsid w:val="00147EDD"/>
    <w:rsid w:val="00150A20"/>
    <w:rsid w:val="0015120E"/>
    <w:rsid w:val="00151747"/>
    <w:rsid w:val="0015187A"/>
    <w:rsid w:val="00151B68"/>
    <w:rsid w:val="00152325"/>
    <w:rsid w:val="0015233A"/>
    <w:rsid w:val="00152383"/>
    <w:rsid w:val="00152D25"/>
    <w:rsid w:val="0015331B"/>
    <w:rsid w:val="00153DAD"/>
    <w:rsid w:val="0015423E"/>
    <w:rsid w:val="001547ED"/>
    <w:rsid w:val="00154C56"/>
    <w:rsid w:val="00154D59"/>
    <w:rsid w:val="00155C07"/>
    <w:rsid w:val="001569EC"/>
    <w:rsid w:val="001574E0"/>
    <w:rsid w:val="001577A9"/>
    <w:rsid w:val="00157893"/>
    <w:rsid w:val="00157B5A"/>
    <w:rsid w:val="00157EBC"/>
    <w:rsid w:val="001600B2"/>
    <w:rsid w:val="00160C36"/>
    <w:rsid w:val="00160C99"/>
    <w:rsid w:val="00160F43"/>
    <w:rsid w:val="001623EB"/>
    <w:rsid w:val="0016256E"/>
    <w:rsid w:val="00162909"/>
    <w:rsid w:val="001631A0"/>
    <w:rsid w:val="00163784"/>
    <w:rsid w:val="00163D2F"/>
    <w:rsid w:val="00164100"/>
    <w:rsid w:val="00164399"/>
    <w:rsid w:val="00164FCE"/>
    <w:rsid w:val="00165187"/>
    <w:rsid w:val="00165993"/>
    <w:rsid w:val="00165C88"/>
    <w:rsid w:val="001662AB"/>
    <w:rsid w:val="001664E8"/>
    <w:rsid w:val="001667FC"/>
    <w:rsid w:val="001670AD"/>
    <w:rsid w:val="001670B4"/>
    <w:rsid w:val="0017041E"/>
    <w:rsid w:val="0017053D"/>
    <w:rsid w:val="001707C2"/>
    <w:rsid w:val="0017141A"/>
    <w:rsid w:val="001719F1"/>
    <w:rsid w:val="001721B4"/>
    <w:rsid w:val="001724AD"/>
    <w:rsid w:val="00173514"/>
    <w:rsid w:val="00173E2E"/>
    <w:rsid w:val="001746D0"/>
    <w:rsid w:val="00175918"/>
    <w:rsid w:val="00176518"/>
    <w:rsid w:val="00176B89"/>
    <w:rsid w:val="00176F5D"/>
    <w:rsid w:val="00176FF7"/>
    <w:rsid w:val="001771FD"/>
    <w:rsid w:val="001779E6"/>
    <w:rsid w:val="001804CA"/>
    <w:rsid w:val="00181453"/>
    <w:rsid w:val="001818CD"/>
    <w:rsid w:val="00181A42"/>
    <w:rsid w:val="00181C7E"/>
    <w:rsid w:val="00182013"/>
    <w:rsid w:val="001822D2"/>
    <w:rsid w:val="00182504"/>
    <w:rsid w:val="0018282F"/>
    <w:rsid w:val="0018310D"/>
    <w:rsid w:val="001831FB"/>
    <w:rsid w:val="00183C4F"/>
    <w:rsid w:val="00184091"/>
    <w:rsid w:val="00184BB5"/>
    <w:rsid w:val="00184C70"/>
    <w:rsid w:val="00185480"/>
    <w:rsid w:val="001855BD"/>
    <w:rsid w:val="00185AD6"/>
    <w:rsid w:val="00185C5E"/>
    <w:rsid w:val="001867EE"/>
    <w:rsid w:val="00186DF1"/>
    <w:rsid w:val="00186E12"/>
    <w:rsid w:val="00187038"/>
    <w:rsid w:val="001871D4"/>
    <w:rsid w:val="00187297"/>
    <w:rsid w:val="00187429"/>
    <w:rsid w:val="00187DDA"/>
    <w:rsid w:val="00190306"/>
    <w:rsid w:val="00190A9F"/>
    <w:rsid w:val="00190D29"/>
    <w:rsid w:val="00191100"/>
    <w:rsid w:val="001915F4"/>
    <w:rsid w:val="00191640"/>
    <w:rsid w:val="00192001"/>
    <w:rsid w:val="001925BF"/>
    <w:rsid w:val="001926C0"/>
    <w:rsid w:val="00192837"/>
    <w:rsid w:val="00192880"/>
    <w:rsid w:val="00192F2D"/>
    <w:rsid w:val="00193334"/>
    <w:rsid w:val="00193447"/>
    <w:rsid w:val="001934A5"/>
    <w:rsid w:val="00194040"/>
    <w:rsid w:val="00194250"/>
    <w:rsid w:val="001947D9"/>
    <w:rsid w:val="00195326"/>
    <w:rsid w:val="00195C11"/>
    <w:rsid w:val="0019662A"/>
    <w:rsid w:val="00196CD4"/>
    <w:rsid w:val="00197368"/>
    <w:rsid w:val="001A0686"/>
    <w:rsid w:val="001A0CAB"/>
    <w:rsid w:val="001A0FFE"/>
    <w:rsid w:val="001A102B"/>
    <w:rsid w:val="001A10AD"/>
    <w:rsid w:val="001A124C"/>
    <w:rsid w:val="001A1396"/>
    <w:rsid w:val="001A13B4"/>
    <w:rsid w:val="001A1DAC"/>
    <w:rsid w:val="001A20CE"/>
    <w:rsid w:val="001A2112"/>
    <w:rsid w:val="001A2779"/>
    <w:rsid w:val="001A279E"/>
    <w:rsid w:val="001A2D89"/>
    <w:rsid w:val="001A3874"/>
    <w:rsid w:val="001A39D7"/>
    <w:rsid w:val="001A3A59"/>
    <w:rsid w:val="001A3AA8"/>
    <w:rsid w:val="001A3B74"/>
    <w:rsid w:val="001A3FF6"/>
    <w:rsid w:val="001A47DB"/>
    <w:rsid w:val="001A4828"/>
    <w:rsid w:val="001A49E4"/>
    <w:rsid w:val="001A50A5"/>
    <w:rsid w:val="001A56CD"/>
    <w:rsid w:val="001A5840"/>
    <w:rsid w:val="001A5D2B"/>
    <w:rsid w:val="001A6150"/>
    <w:rsid w:val="001A6375"/>
    <w:rsid w:val="001A6E5B"/>
    <w:rsid w:val="001A6EB0"/>
    <w:rsid w:val="001A6FB7"/>
    <w:rsid w:val="001A7049"/>
    <w:rsid w:val="001A77F1"/>
    <w:rsid w:val="001A7F6D"/>
    <w:rsid w:val="001B0112"/>
    <w:rsid w:val="001B14F9"/>
    <w:rsid w:val="001B150E"/>
    <w:rsid w:val="001B1E1E"/>
    <w:rsid w:val="001B224E"/>
    <w:rsid w:val="001B2339"/>
    <w:rsid w:val="001B2650"/>
    <w:rsid w:val="001B272A"/>
    <w:rsid w:val="001B30BD"/>
    <w:rsid w:val="001B334E"/>
    <w:rsid w:val="001B3B13"/>
    <w:rsid w:val="001B3BFF"/>
    <w:rsid w:val="001B3C07"/>
    <w:rsid w:val="001B3DDA"/>
    <w:rsid w:val="001B3E56"/>
    <w:rsid w:val="001B404D"/>
    <w:rsid w:val="001B4761"/>
    <w:rsid w:val="001B4C1D"/>
    <w:rsid w:val="001B51B1"/>
    <w:rsid w:val="001B5544"/>
    <w:rsid w:val="001B58A6"/>
    <w:rsid w:val="001B6197"/>
    <w:rsid w:val="001B635B"/>
    <w:rsid w:val="001B6A77"/>
    <w:rsid w:val="001B73F5"/>
    <w:rsid w:val="001B740E"/>
    <w:rsid w:val="001B78DD"/>
    <w:rsid w:val="001C0250"/>
    <w:rsid w:val="001C0734"/>
    <w:rsid w:val="001C0771"/>
    <w:rsid w:val="001C0DA9"/>
    <w:rsid w:val="001C1010"/>
    <w:rsid w:val="001C1869"/>
    <w:rsid w:val="001C1E26"/>
    <w:rsid w:val="001C23A4"/>
    <w:rsid w:val="001C277D"/>
    <w:rsid w:val="001C2ECA"/>
    <w:rsid w:val="001C31A9"/>
    <w:rsid w:val="001C32F7"/>
    <w:rsid w:val="001C37BF"/>
    <w:rsid w:val="001C3B11"/>
    <w:rsid w:val="001C3C09"/>
    <w:rsid w:val="001C3C3F"/>
    <w:rsid w:val="001C454C"/>
    <w:rsid w:val="001C5783"/>
    <w:rsid w:val="001C58C7"/>
    <w:rsid w:val="001C5931"/>
    <w:rsid w:val="001C5FC4"/>
    <w:rsid w:val="001C611D"/>
    <w:rsid w:val="001C6AE4"/>
    <w:rsid w:val="001C6F91"/>
    <w:rsid w:val="001C78E6"/>
    <w:rsid w:val="001C7974"/>
    <w:rsid w:val="001C7991"/>
    <w:rsid w:val="001C7BDA"/>
    <w:rsid w:val="001C7C45"/>
    <w:rsid w:val="001C7D7C"/>
    <w:rsid w:val="001D094F"/>
    <w:rsid w:val="001D0D26"/>
    <w:rsid w:val="001D1109"/>
    <w:rsid w:val="001D14F8"/>
    <w:rsid w:val="001D1798"/>
    <w:rsid w:val="001D21E4"/>
    <w:rsid w:val="001D26E0"/>
    <w:rsid w:val="001D2B33"/>
    <w:rsid w:val="001D2FAF"/>
    <w:rsid w:val="001D4211"/>
    <w:rsid w:val="001D437E"/>
    <w:rsid w:val="001D488C"/>
    <w:rsid w:val="001D4A69"/>
    <w:rsid w:val="001D4C5F"/>
    <w:rsid w:val="001D4C95"/>
    <w:rsid w:val="001D5965"/>
    <w:rsid w:val="001D5C0A"/>
    <w:rsid w:val="001D6177"/>
    <w:rsid w:val="001D61B5"/>
    <w:rsid w:val="001D65EF"/>
    <w:rsid w:val="001D66E9"/>
    <w:rsid w:val="001D6C68"/>
    <w:rsid w:val="001D7D09"/>
    <w:rsid w:val="001E04FE"/>
    <w:rsid w:val="001E0AC8"/>
    <w:rsid w:val="001E0D54"/>
    <w:rsid w:val="001E0DE9"/>
    <w:rsid w:val="001E0FFA"/>
    <w:rsid w:val="001E1466"/>
    <w:rsid w:val="001E16F8"/>
    <w:rsid w:val="001E1B04"/>
    <w:rsid w:val="001E1BBC"/>
    <w:rsid w:val="001E2215"/>
    <w:rsid w:val="001E2E2E"/>
    <w:rsid w:val="001E2E62"/>
    <w:rsid w:val="001E2F6F"/>
    <w:rsid w:val="001E3203"/>
    <w:rsid w:val="001E367C"/>
    <w:rsid w:val="001E3860"/>
    <w:rsid w:val="001E39CB"/>
    <w:rsid w:val="001E40D6"/>
    <w:rsid w:val="001E4159"/>
    <w:rsid w:val="001E49AF"/>
    <w:rsid w:val="001E4B53"/>
    <w:rsid w:val="001E5277"/>
    <w:rsid w:val="001E5A5B"/>
    <w:rsid w:val="001E6051"/>
    <w:rsid w:val="001E6BBF"/>
    <w:rsid w:val="001E7187"/>
    <w:rsid w:val="001E7277"/>
    <w:rsid w:val="001E7853"/>
    <w:rsid w:val="001E799C"/>
    <w:rsid w:val="001E7BC4"/>
    <w:rsid w:val="001F00A4"/>
    <w:rsid w:val="001F0158"/>
    <w:rsid w:val="001F0504"/>
    <w:rsid w:val="001F09E3"/>
    <w:rsid w:val="001F0DC1"/>
    <w:rsid w:val="001F1057"/>
    <w:rsid w:val="001F1A8E"/>
    <w:rsid w:val="001F1BAC"/>
    <w:rsid w:val="001F20D9"/>
    <w:rsid w:val="001F245B"/>
    <w:rsid w:val="001F27D5"/>
    <w:rsid w:val="001F284C"/>
    <w:rsid w:val="001F2BC7"/>
    <w:rsid w:val="001F2BF6"/>
    <w:rsid w:val="001F2F53"/>
    <w:rsid w:val="001F34AF"/>
    <w:rsid w:val="001F34ED"/>
    <w:rsid w:val="001F3AF4"/>
    <w:rsid w:val="001F3DF7"/>
    <w:rsid w:val="001F4282"/>
    <w:rsid w:val="001F4680"/>
    <w:rsid w:val="001F4D38"/>
    <w:rsid w:val="001F4E28"/>
    <w:rsid w:val="001F4FFE"/>
    <w:rsid w:val="001F502D"/>
    <w:rsid w:val="001F583F"/>
    <w:rsid w:val="001F59F0"/>
    <w:rsid w:val="001F5F18"/>
    <w:rsid w:val="001F657F"/>
    <w:rsid w:val="001F65FB"/>
    <w:rsid w:val="001F6978"/>
    <w:rsid w:val="001F7158"/>
    <w:rsid w:val="001F7988"/>
    <w:rsid w:val="00200BD1"/>
    <w:rsid w:val="0020123C"/>
    <w:rsid w:val="00201402"/>
    <w:rsid w:val="00201E16"/>
    <w:rsid w:val="0020217F"/>
    <w:rsid w:val="00202383"/>
    <w:rsid w:val="0020262C"/>
    <w:rsid w:val="00202CF2"/>
    <w:rsid w:val="00202F29"/>
    <w:rsid w:val="00203307"/>
    <w:rsid w:val="002033D8"/>
    <w:rsid w:val="002034A9"/>
    <w:rsid w:val="00203ED1"/>
    <w:rsid w:val="002040FF"/>
    <w:rsid w:val="002048BA"/>
    <w:rsid w:val="00206567"/>
    <w:rsid w:val="0020684A"/>
    <w:rsid w:val="00206D97"/>
    <w:rsid w:val="002078CA"/>
    <w:rsid w:val="00207D95"/>
    <w:rsid w:val="00210139"/>
    <w:rsid w:val="00210323"/>
    <w:rsid w:val="002104E1"/>
    <w:rsid w:val="0021059D"/>
    <w:rsid w:val="00210775"/>
    <w:rsid w:val="00210F5B"/>
    <w:rsid w:val="0021145A"/>
    <w:rsid w:val="002116E3"/>
    <w:rsid w:val="0021171C"/>
    <w:rsid w:val="00211F73"/>
    <w:rsid w:val="00211FEE"/>
    <w:rsid w:val="00212031"/>
    <w:rsid w:val="0021355A"/>
    <w:rsid w:val="002139F4"/>
    <w:rsid w:val="0021480B"/>
    <w:rsid w:val="00214E68"/>
    <w:rsid w:val="002157D6"/>
    <w:rsid w:val="00215CC2"/>
    <w:rsid w:val="00215D43"/>
    <w:rsid w:val="00216012"/>
    <w:rsid w:val="00216293"/>
    <w:rsid w:val="002166C2"/>
    <w:rsid w:val="0021768D"/>
    <w:rsid w:val="0021795D"/>
    <w:rsid w:val="002179C1"/>
    <w:rsid w:val="00220071"/>
    <w:rsid w:val="002202BD"/>
    <w:rsid w:val="002203A4"/>
    <w:rsid w:val="00220DC2"/>
    <w:rsid w:val="002211A1"/>
    <w:rsid w:val="00221CB5"/>
    <w:rsid w:val="0022220D"/>
    <w:rsid w:val="00222599"/>
    <w:rsid w:val="0022273C"/>
    <w:rsid w:val="00222CF4"/>
    <w:rsid w:val="0022304E"/>
    <w:rsid w:val="00223122"/>
    <w:rsid w:val="00223B50"/>
    <w:rsid w:val="00223CEB"/>
    <w:rsid w:val="00223D64"/>
    <w:rsid w:val="00223F29"/>
    <w:rsid w:val="00223F4A"/>
    <w:rsid w:val="0022441B"/>
    <w:rsid w:val="0022462E"/>
    <w:rsid w:val="0022487E"/>
    <w:rsid w:val="00224896"/>
    <w:rsid w:val="0022497F"/>
    <w:rsid w:val="00224C24"/>
    <w:rsid w:val="002250D7"/>
    <w:rsid w:val="002252A5"/>
    <w:rsid w:val="002255A6"/>
    <w:rsid w:val="00225710"/>
    <w:rsid w:val="00225955"/>
    <w:rsid w:val="00225B5E"/>
    <w:rsid w:val="002262E2"/>
    <w:rsid w:val="0022658F"/>
    <w:rsid w:val="002267C7"/>
    <w:rsid w:val="002268E0"/>
    <w:rsid w:val="002269C0"/>
    <w:rsid w:val="00226B0F"/>
    <w:rsid w:val="00226B2F"/>
    <w:rsid w:val="00226C2F"/>
    <w:rsid w:val="00226E93"/>
    <w:rsid w:val="00226F2A"/>
    <w:rsid w:val="00226F44"/>
    <w:rsid w:val="002270AA"/>
    <w:rsid w:val="0022753A"/>
    <w:rsid w:val="0022792A"/>
    <w:rsid w:val="002279BC"/>
    <w:rsid w:val="002301D5"/>
    <w:rsid w:val="00230223"/>
    <w:rsid w:val="0023038D"/>
    <w:rsid w:val="00230435"/>
    <w:rsid w:val="002306A7"/>
    <w:rsid w:val="002315F9"/>
    <w:rsid w:val="00231622"/>
    <w:rsid w:val="002319B4"/>
    <w:rsid w:val="00231B67"/>
    <w:rsid w:val="00232340"/>
    <w:rsid w:val="00232721"/>
    <w:rsid w:val="00232B3E"/>
    <w:rsid w:val="00233092"/>
    <w:rsid w:val="0023364D"/>
    <w:rsid w:val="00233777"/>
    <w:rsid w:val="00233A19"/>
    <w:rsid w:val="00234842"/>
    <w:rsid w:val="002349AE"/>
    <w:rsid w:val="00234A72"/>
    <w:rsid w:val="00234AE8"/>
    <w:rsid w:val="00234D6B"/>
    <w:rsid w:val="002350B0"/>
    <w:rsid w:val="00235250"/>
    <w:rsid w:val="002353B8"/>
    <w:rsid w:val="002357D4"/>
    <w:rsid w:val="002362D0"/>
    <w:rsid w:val="00237565"/>
    <w:rsid w:val="00237E9F"/>
    <w:rsid w:val="00237FEA"/>
    <w:rsid w:val="00240564"/>
    <w:rsid w:val="00240980"/>
    <w:rsid w:val="00240D90"/>
    <w:rsid w:val="00240E3C"/>
    <w:rsid w:val="00241446"/>
    <w:rsid w:val="0024176E"/>
    <w:rsid w:val="002419F0"/>
    <w:rsid w:val="00241A9F"/>
    <w:rsid w:val="00242010"/>
    <w:rsid w:val="00242758"/>
    <w:rsid w:val="00242BE3"/>
    <w:rsid w:val="00243526"/>
    <w:rsid w:val="00243B49"/>
    <w:rsid w:val="00243B62"/>
    <w:rsid w:val="00243DCE"/>
    <w:rsid w:val="00244AB5"/>
    <w:rsid w:val="00244EAE"/>
    <w:rsid w:val="00245210"/>
    <w:rsid w:val="0024530D"/>
    <w:rsid w:val="00245423"/>
    <w:rsid w:val="0024587A"/>
    <w:rsid w:val="0024656B"/>
    <w:rsid w:val="00246E1C"/>
    <w:rsid w:val="0024741D"/>
    <w:rsid w:val="00247587"/>
    <w:rsid w:val="00247B54"/>
    <w:rsid w:val="0025014E"/>
    <w:rsid w:val="002503CE"/>
    <w:rsid w:val="0025075E"/>
    <w:rsid w:val="00250BE1"/>
    <w:rsid w:val="002514EB"/>
    <w:rsid w:val="00251875"/>
    <w:rsid w:val="00251888"/>
    <w:rsid w:val="00251910"/>
    <w:rsid w:val="002519A4"/>
    <w:rsid w:val="00251F4F"/>
    <w:rsid w:val="00252CFC"/>
    <w:rsid w:val="0025311C"/>
    <w:rsid w:val="0025360C"/>
    <w:rsid w:val="002543A7"/>
    <w:rsid w:val="0025494C"/>
    <w:rsid w:val="00255497"/>
    <w:rsid w:val="002558F7"/>
    <w:rsid w:val="00255997"/>
    <w:rsid w:val="00255D10"/>
    <w:rsid w:val="00256720"/>
    <w:rsid w:val="002570E7"/>
    <w:rsid w:val="002575FB"/>
    <w:rsid w:val="002577E7"/>
    <w:rsid w:val="00257996"/>
    <w:rsid w:val="00257EEA"/>
    <w:rsid w:val="0026011E"/>
    <w:rsid w:val="00260E68"/>
    <w:rsid w:val="00260F8D"/>
    <w:rsid w:val="00261147"/>
    <w:rsid w:val="002616B3"/>
    <w:rsid w:val="0026194C"/>
    <w:rsid w:val="00261DBB"/>
    <w:rsid w:val="002620BD"/>
    <w:rsid w:val="002624E1"/>
    <w:rsid w:val="00262ABF"/>
    <w:rsid w:val="00263011"/>
    <w:rsid w:val="002631EA"/>
    <w:rsid w:val="002637E1"/>
    <w:rsid w:val="00263C44"/>
    <w:rsid w:val="00263EE1"/>
    <w:rsid w:val="00263FA8"/>
    <w:rsid w:val="00264475"/>
    <w:rsid w:val="0026488A"/>
    <w:rsid w:val="00264915"/>
    <w:rsid w:val="00264BF5"/>
    <w:rsid w:val="00264C25"/>
    <w:rsid w:val="00264D7E"/>
    <w:rsid w:val="002651BB"/>
    <w:rsid w:val="002653EC"/>
    <w:rsid w:val="00265778"/>
    <w:rsid w:val="00265E36"/>
    <w:rsid w:val="002666FA"/>
    <w:rsid w:val="00266D2A"/>
    <w:rsid w:val="00267193"/>
    <w:rsid w:val="0026733D"/>
    <w:rsid w:val="00267EFB"/>
    <w:rsid w:val="00270119"/>
    <w:rsid w:val="00270655"/>
    <w:rsid w:val="00270E9C"/>
    <w:rsid w:val="00271896"/>
    <w:rsid w:val="00271CF1"/>
    <w:rsid w:val="00271D0F"/>
    <w:rsid w:val="00271FC4"/>
    <w:rsid w:val="0027216D"/>
    <w:rsid w:val="002725BC"/>
    <w:rsid w:val="00273172"/>
    <w:rsid w:val="002732D4"/>
    <w:rsid w:val="00273665"/>
    <w:rsid w:val="00273F4F"/>
    <w:rsid w:val="00273F78"/>
    <w:rsid w:val="0027424D"/>
    <w:rsid w:val="00274CC7"/>
    <w:rsid w:val="00274F34"/>
    <w:rsid w:val="00275583"/>
    <w:rsid w:val="002758A6"/>
    <w:rsid w:val="00275BB8"/>
    <w:rsid w:val="002760AB"/>
    <w:rsid w:val="002762B4"/>
    <w:rsid w:val="002763DC"/>
    <w:rsid w:val="002764FC"/>
    <w:rsid w:val="00276A11"/>
    <w:rsid w:val="00276C1B"/>
    <w:rsid w:val="00276D14"/>
    <w:rsid w:val="002772F2"/>
    <w:rsid w:val="0027741E"/>
    <w:rsid w:val="0027747C"/>
    <w:rsid w:val="0028057E"/>
    <w:rsid w:val="002805F7"/>
    <w:rsid w:val="00280723"/>
    <w:rsid w:val="0028085D"/>
    <w:rsid w:val="00280BB9"/>
    <w:rsid w:val="00281051"/>
    <w:rsid w:val="0028114D"/>
    <w:rsid w:val="0028163E"/>
    <w:rsid w:val="00281A5D"/>
    <w:rsid w:val="00281F06"/>
    <w:rsid w:val="0028217A"/>
    <w:rsid w:val="002824DF"/>
    <w:rsid w:val="002825D8"/>
    <w:rsid w:val="00282849"/>
    <w:rsid w:val="002832A6"/>
    <w:rsid w:val="00283508"/>
    <w:rsid w:val="00283514"/>
    <w:rsid w:val="00283871"/>
    <w:rsid w:val="00283966"/>
    <w:rsid w:val="00284383"/>
    <w:rsid w:val="00284463"/>
    <w:rsid w:val="00284466"/>
    <w:rsid w:val="00285087"/>
    <w:rsid w:val="00285377"/>
    <w:rsid w:val="00285F06"/>
    <w:rsid w:val="002865C5"/>
    <w:rsid w:val="00287287"/>
    <w:rsid w:val="00287642"/>
    <w:rsid w:val="00287B4B"/>
    <w:rsid w:val="00287D20"/>
    <w:rsid w:val="00287F0B"/>
    <w:rsid w:val="00290106"/>
    <w:rsid w:val="002905C1"/>
    <w:rsid w:val="00290695"/>
    <w:rsid w:val="00290745"/>
    <w:rsid w:val="00291EA2"/>
    <w:rsid w:val="002926DE"/>
    <w:rsid w:val="002932EE"/>
    <w:rsid w:val="002936CF"/>
    <w:rsid w:val="00293721"/>
    <w:rsid w:val="00293DC6"/>
    <w:rsid w:val="00293F3C"/>
    <w:rsid w:val="00294014"/>
    <w:rsid w:val="002942B4"/>
    <w:rsid w:val="00294523"/>
    <w:rsid w:val="002948AB"/>
    <w:rsid w:val="00294CAD"/>
    <w:rsid w:val="00294E0E"/>
    <w:rsid w:val="002952B6"/>
    <w:rsid w:val="00295335"/>
    <w:rsid w:val="00295364"/>
    <w:rsid w:val="00295A56"/>
    <w:rsid w:val="00295C62"/>
    <w:rsid w:val="002965FF"/>
    <w:rsid w:val="00297237"/>
    <w:rsid w:val="002979CE"/>
    <w:rsid w:val="00297D46"/>
    <w:rsid w:val="002A0299"/>
    <w:rsid w:val="002A086C"/>
    <w:rsid w:val="002A0A17"/>
    <w:rsid w:val="002A0C1F"/>
    <w:rsid w:val="002A14A9"/>
    <w:rsid w:val="002A16A4"/>
    <w:rsid w:val="002A23A3"/>
    <w:rsid w:val="002A26B9"/>
    <w:rsid w:val="002A26C9"/>
    <w:rsid w:val="002A2857"/>
    <w:rsid w:val="002A286C"/>
    <w:rsid w:val="002A28F6"/>
    <w:rsid w:val="002A3710"/>
    <w:rsid w:val="002A39A4"/>
    <w:rsid w:val="002A3C1D"/>
    <w:rsid w:val="002A3D62"/>
    <w:rsid w:val="002A408B"/>
    <w:rsid w:val="002A5560"/>
    <w:rsid w:val="002A55F8"/>
    <w:rsid w:val="002A59D9"/>
    <w:rsid w:val="002A5B9A"/>
    <w:rsid w:val="002A5D1B"/>
    <w:rsid w:val="002A6A73"/>
    <w:rsid w:val="002A6CE8"/>
    <w:rsid w:val="002A6FB2"/>
    <w:rsid w:val="002A728B"/>
    <w:rsid w:val="002A773C"/>
    <w:rsid w:val="002A7923"/>
    <w:rsid w:val="002A7E4F"/>
    <w:rsid w:val="002B05D8"/>
    <w:rsid w:val="002B0978"/>
    <w:rsid w:val="002B0EF7"/>
    <w:rsid w:val="002B1CEF"/>
    <w:rsid w:val="002B1EC1"/>
    <w:rsid w:val="002B2141"/>
    <w:rsid w:val="002B2C37"/>
    <w:rsid w:val="002B3BCC"/>
    <w:rsid w:val="002B49F4"/>
    <w:rsid w:val="002B4B7E"/>
    <w:rsid w:val="002B4DC5"/>
    <w:rsid w:val="002B5181"/>
    <w:rsid w:val="002B5421"/>
    <w:rsid w:val="002B5EB2"/>
    <w:rsid w:val="002B6C5F"/>
    <w:rsid w:val="002B6E97"/>
    <w:rsid w:val="002B7531"/>
    <w:rsid w:val="002B7582"/>
    <w:rsid w:val="002B7CFB"/>
    <w:rsid w:val="002C04EC"/>
    <w:rsid w:val="002C0E5A"/>
    <w:rsid w:val="002C23DE"/>
    <w:rsid w:val="002C2741"/>
    <w:rsid w:val="002C29C1"/>
    <w:rsid w:val="002C3DA5"/>
    <w:rsid w:val="002C3E76"/>
    <w:rsid w:val="002C4420"/>
    <w:rsid w:val="002C4529"/>
    <w:rsid w:val="002C4D7D"/>
    <w:rsid w:val="002C5142"/>
    <w:rsid w:val="002C557C"/>
    <w:rsid w:val="002C5627"/>
    <w:rsid w:val="002C632C"/>
    <w:rsid w:val="002C6EC7"/>
    <w:rsid w:val="002C761E"/>
    <w:rsid w:val="002C7ACC"/>
    <w:rsid w:val="002C7BE5"/>
    <w:rsid w:val="002C7E81"/>
    <w:rsid w:val="002C7FF0"/>
    <w:rsid w:val="002D116D"/>
    <w:rsid w:val="002D127C"/>
    <w:rsid w:val="002D150B"/>
    <w:rsid w:val="002D1659"/>
    <w:rsid w:val="002D166F"/>
    <w:rsid w:val="002D1893"/>
    <w:rsid w:val="002D19CA"/>
    <w:rsid w:val="002D1CC8"/>
    <w:rsid w:val="002D2EA8"/>
    <w:rsid w:val="002D342C"/>
    <w:rsid w:val="002D3AF7"/>
    <w:rsid w:val="002D3E3F"/>
    <w:rsid w:val="002D4487"/>
    <w:rsid w:val="002D49B1"/>
    <w:rsid w:val="002D4AB8"/>
    <w:rsid w:val="002D4C7F"/>
    <w:rsid w:val="002D589E"/>
    <w:rsid w:val="002D5A05"/>
    <w:rsid w:val="002D5F53"/>
    <w:rsid w:val="002D65F2"/>
    <w:rsid w:val="002D6863"/>
    <w:rsid w:val="002D6C04"/>
    <w:rsid w:val="002D6C3C"/>
    <w:rsid w:val="002D7CAA"/>
    <w:rsid w:val="002D7E06"/>
    <w:rsid w:val="002E0303"/>
    <w:rsid w:val="002E0309"/>
    <w:rsid w:val="002E0E43"/>
    <w:rsid w:val="002E1E9E"/>
    <w:rsid w:val="002E23B1"/>
    <w:rsid w:val="002E24D7"/>
    <w:rsid w:val="002E24EC"/>
    <w:rsid w:val="002E40A1"/>
    <w:rsid w:val="002E4240"/>
    <w:rsid w:val="002E433C"/>
    <w:rsid w:val="002E4426"/>
    <w:rsid w:val="002E4719"/>
    <w:rsid w:val="002E503E"/>
    <w:rsid w:val="002E57EF"/>
    <w:rsid w:val="002E5909"/>
    <w:rsid w:val="002E5AF8"/>
    <w:rsid w:val="002E5BB4"/>
    <w:rsid w:val="002E5BD9"/>
    <w:rsid w:val="002E6373"/>
    <w:rsid w:val="002E645A"/>
    <w:rsid w:val="002E6931"/>
    <w:rsid w:val="002E69B1"/>
    <w:rsid w:val="002E6BB3"/>
    <w:rsid w:val="002E6CED"/>
    <w:rsid w:val="002E73C2"/>
    <w:rsid w:val="002E764A"/>
    <w:rsid w:val="002E7F9B"/>
    <w:rsid w:val="002F01F0"/>
    <w:rsid w:val="002F0D3E"/>
    <w:rsid w:val="002F13E6"/>
    <w:rsid w:val="002F1812"/>
    <w:rsid w:val="002F20B6"/>
    <w:rsid w:val="002F260F"/>
    <w:rsid w:val="002F48F5"/>
    <w:rsid w:val="002F4CA0"/>
    <w:rsid w:val="002F4FB8"/>
    <w:rsid w:val="002F572B"/>
    <w:rsid w:val="002F5909"/>
    <w:rsid w:val="002F610F"/>
    <w:rsid w:val="002F6324"/>
    <w:rsid w:val="002F6800"/>
    <w:rsid w:val="002F68BA"/>
    <w:rsid w:val="002F68F8"/>
    <w:rsid w:val="002F7143"/>
    <w:rsid w:val="002F78DE"/>
    <w:rsid w:val="002F7CCF"/>
    <w:rsid w:val="00300DC7"/>
    <w:rsid w:val="00300E0E"/>
    <w:rsid w:val="003011F7"/>
    <w:rsid w:val="0030123C"/>
    <w:rsid w:val="00301626"/>
    <w:rsid w:val="00301657"/>
    <w:rsid w:val="003017D6"/>
    <w:rsid w:val="003018F4"/>
    <w:rsid w:val="00301B5A"/>
    <w:rsid w:val="00301CFF"/>
    <w:rsid w:val="0030209E"/>
    <w:rsid w:val="00302C7C"/>
    <w:rsid w:val="00302CB0"/>
    <w:rsid w:val="0030306E"/>
    <w:rsid w:val="003031EC"/>
    <w:rsid w:val="003033D0"/>
    <w:rsid w:val="0030442A"/>
    <w:rsid w:val="00304C89"/>
    <w:rsid w:val="00304F93"/>
    <w:rsid w:val="00305432"/>
    <w:rsid w:val="0030545A"/>
    <w:rsid w:val="0030568F"/>
    <w:rsid w:val="00306D85"/>
    <w:rsid w:val="0030792B"/>
    <w:rsid w:val="00310322"/>
    <w:rsid w:val="00311164"/>
    <w:rsid w:val="00311202"/>
    <w:rsid w:val="00311FCB"/>
    <w:rsid w:val="003121AC"/>
    <w:rsid w:val="00312A6C"/>
    <w:rsid w:val="00312BAE"/>
    <w:rsid w:val="00312C47"/>
    <w:rsid w:val="003133A8"/>
    <w:rsid w:val="00313595"/>
    <w:rsid w:val="00313B26"/>
    <w:rsid w:val="00313C06"/>
    <w:rsid w:val="00313DE9"/>
    <w:rsid w:val="0031554F"/>
    <w:rsid w:val="00316304"/>
    <w:rsid w:val="003164A4"/>
    <w:rsid w:val="00316CD3"/>
    <w:rsid w:val="003172A7"/>
    <w:rsid w:val="0031759C"/>
    <w:rsid w:val="003209CE"/>
    <w:rsid w:val="00321630"/>
    <w:rsid w:val="003216DA"/>
    <w:rsid w:val="00321D0E"/>
    <w:rsid w:val="00321E0F"/>
    <w:rsid w:val="0032244D"/>
    <w:rsid w:val="0032298C"/>
    <w:rsid w:val="00322A25"/>
    <w:rsid w:val="00322BC3"/>
    <w:rsid w:val="00322D7E"/>
    <w:rsid w:val="00322D9A"/>
    <w:rsid w:val="00322E9D"/>
    <w:rsid w:val="003235A7"/>
    <w:rsid w:val="003235E6"/>
    <w:rsid w:val="003236C4"/>
    <w:rsid w:val="003240A5"/>
    <w:rsid w:val="00324347"/>
    <w:rsid w:val="0032445A"/>
    <w:rsid w:val="00324B1A"/>
    <w:rsid w:val="003257F7"/>
    <w:rsid w:val="00326138"/>
    <w:rsid w:val="00326921"/>
    <w:rsid w:val="00326A49"/>
    <w:rsid w:val="00326D0D"/>
    <w:rsid w:val="00326DBB"/>
    <w:rsid w:val="00326E82"/>
    <w:rsid w:val="00326FEC"/>
    <w:rsid w:val="00327B94"/>
    <w:rsid w:val="0033056F"/>
    <w:rsid w:val="00330715"/>
    <w:rsid w:val="00330E2B"/>
    <w:rsid w:val="003316F5"/>
    <w:rsid w:val="00331987"/>
    <w:rsid w:val="00332959"/>
    <w:rsid w:val="003331A8"/>
    <w:rsid w:val="00333E35"/>
    <w:rsid w:val="0033404E"/>
    <w:rsid w:val="0033422D"/>
    <w:rsid w:val="0033432B"/>
    <w:rsid w:val="00334493"/>
    <w:rsid w:val="00334923"/>
    <w:rsid w:val="003350CC"/>
    <w:rsid w:val="003359CA"/>
    <w:rsid w:val="00335C55"/>
    <w:rsid w:val="003365B6"/>
    <w:rsid w:val="0033671C"/>
    <w:rsid w:val="0033780A"/>
    <w:rsid w:val="00337D93"/>
    <w:rsid w:val="00337EF9"/>
    <w:rsid w:val="0034170F"/>
    <w:rsid w:val="00341980"/>
    <w:rsid w:val="00341D33"/>
    <w:rsid w:val="00342594"/>
    <w:rsid w:val="00342647"/>
    <w:rsid w:val="003427F5"/>
    <w:rsid w:val="003428D3"/>
    <w:rsid w:val="00342949"/>
    <w:rsid w:val="00342A8F"/>
    <w:rsid w:val="00342DC8"/>
    <w:rsid w:val="00343869"/>
    <w:rsid w:val="00343DA4"/>
    <w:rsid w:val="0034432F"/>
    <w:rsid w:val="00344AA3"/>
    <w:rsid w:val="00344BC7"/>
    <w:rsid w:val="0034508C"/>
    <w:rsid w:val="00345142"/>
    <w:rsid w:val="003455B6"/>
    <w:rsid w:val="00345B73"/>
    <w:rsid w:val="00345DCA"/>
    <w:rsid w:val="00345E95"/>
    <w:rsid w:val="00345EE7"/>
    <w:rsid w:val="00345EF3"/>
    <w:rsid w:val="00346496"/>
    <w:rsid w:val="00346FA9"/>
    <w:rsid w:val="00347002"/>
    <w:rsid w:val="0034723F"/>
    <w:rsid w:val="0034747C"/>
    <w:rsid w:val="00347D50"/>
    <w:rsid w:val="00347E8B"/>
    <w:rsid w:val="0035000C"/>
    <w:rsid w:val="00350204"/>
    <w:rsid w:val="00350945"/>
    <w:rsid w:val="00350A1F"/>
    <w:rsid w:val="00350C5D"/>
    <w:rsid w:val="00350E90"/>
    <w:rsid w:val="00350ED8"/>
    <w:rsid w:val="00350EE4"/>
    <w:rsid w:val="00350F92"/>
    <w:rsid w:val="0035199C"/>
    <w:rsid w:val="00351ADE"/>
    <w:rsid w:val="00351BEF"/>
    <w:rsid w:val="00351D01"/>
    <w:rsid w:val="0035256A"/>
    <w:rsid w:val="00352CB5"/>
    <w:rsid w:val="00353757"/>
    <w:rsid w:val="00354AB7"/>
    <w:rsid w:val="00355587"/>
    <w:rsid w:val="00357009"/>
    <w:rsid w:val="0035774D"/>
    <w:rsid w:val="0035797C"/>
    <w:rsid w:val="00357A4B"/>
    <w:rsid w:val="00357D4F"/>
    <w:rsid w:val="00357DCB"/>
    <w:rsid w:val="00357F5F"/>
    <w:rsid w:val="00357FD4"/>
    <w:rsid w:val="003607F8"/>
    <w:rsid w:val="00360846"/>
    <w:rsid w:val="00360BEC"/>
    <w:rsid w:val="00360D0E"/>
    <w:rsid w:val="0036114A"/>
    <w:rsid w:val="00361263"/>
    <w:rsid w:val="003612CB"/>
    <w:rsid w:val="003613A7"/>
    <w:rsid w:val="00361855"/>
    <w:rsid w:val="00362142"/>
    <w:rsid w:val="003622CF"/>
    <w:rsid w:val="00362508"/>
    <w:rsid w:val="00362BFA"/>
    <w:rsid w:val="00362C5B"/>
    <w:rsid w:val="00362CD7"/>
    <w:rsid w:val="00363478"/>
    <w:rsid w:val="003637EA"/>
    <w:rsid w:val="00363958"/>
    <w:rsid w:val="00363ADA"/>
    <w:rsid w:val="00363C2E"/>
    <w:rsid w:val="0036418F"/>
    <w:rsid w:val="00364E1F"/>
    <w:rsid w:val="00365029"/>
    <w:rsid w:val="00365B97"/>
    <w:rsid w:val="00365C39"/>
    <w:rsid w:val="00365E28"/>
    <w:rsid w:val="00365F92"/>
    <w:rsid w:val="00366312"/>
    <w:rsid w:val="0036671F"/>
    <w:rsid w:val="00366A95"/>
    <w:rsid w:val="00366F54"/>
    <w:rsid w:val="00367491"/>
    <w:rsid w:val="003675A6"/>
    <w:rsid w:val="003675EB"/>
    <w:rsid w:val="00367996"/>
    <w:rsid w:val="003708BF"/>
    <w:rsid w:val="00370CD8"/>
    <w:rsid w:val="003714BC"/>
    <w:rsid w:val="003716E9"/>
    <w:rsid w:val="00371BF2"/>
    <w:rsid w:val="00372067"/>
    <w:rsid w:val="00372518"/>
    <w:rsid w:val="003725A8"/>
    <w:rsid w:val="0037262C"/>
    <w:rsid w:val="00372A7A"/>
    <w:rsid w:val="003742E9"/>
    <w:rsid w:val="00374480"/>
    <w:rsid w:val="003745CC"/>
    <w:rsid w:val="00375291"/>
    <w:rsid w:val="0037530A"/>
    <w:rsid w:val="003757FF"/>
    <w:rsid w:val="003759BF"/>
    <w:rsid w:val="00375CD1"/>
    <w:rsid w:val="003763EF"/>
    <w:rsid w:val="00376AB4"/>
    <w:rsid w:val="00376AFA"/>
    <w:rsid w:val="00377364"/>
    <w:rsid w:val="0037753B"/>
    <w:rsid w:val="00377644"/>
    <w:rsid w:val="00377BED"/>
    <w:rsid w:val="0038012B"/>
    <w:rsid w:val="00380423"/>
    <w:rsid w:val="00380554"/>
    <w:rsid w:val="003807F0"/>
    <w:rsid w:val="00380AF4"/>
    <w:rsid w:val="00380C51"/>
    <w:rsid w:val="00380EAF"/>
    <w:rsid w:val="003813AA"/>
    <w:rsid w:val="003814A7"/>
    <w:rsid w:val="00381876"/>
    <w:rsid w:val="00381AA6"/>
    <w:rsid w:val="003821B9"/>
    <w:rsid w:val="003821BA"/>
    <w:rsid w:val="003823EB"/>
    <w:rsid w:val="00382AD4"/>
    <w:rsid w:val="00382B25"/>
    <w:rsid w:val="00382F5A"/>
    <w:rsid w:val="003833C6"/>
    <w:rsid w:val="003833F2"/>
    <w:rsid w:val="00383411"/>
    <w:rsid w:val="00383893"/>
    <w:rsid w:val="00383D11"/>
    <w:rsid w:val="0038401E"/>
    <w:rsid w:val="003847D5"/>
    <w:rsid w:val="00384A69"/>
    <w:rsid w:val="00384F8B"/>
    <w:rsid w:val="0038511E"/>
    <w:rsid w:val="00385311"/>
    <w:rsid w:val="0038641E"/>
    <w:rsid w:val="00386987"/>
    <w:rsid w:val="00386CD9"/>
    <w:rsid w:val="00386D99"/>
    <w:rsid w:val="0038732C"/>
    <w:rsid w:val="00387DB0"/>
    <w:rsid w:val="0039016C"/>
    <w:rsid w:val="003905B9"/>
    <w:rsid w:val="00390987"/>
    <w:rsid w:val="00390C7D"/>
    <w:rsid w:val="003912F0"/>
    <w:rsid w:val="00391374"/>
    <w:rsid w:val="00391730"/>
    <w:rsid w:val="00391F91"/>
    <w:rsid w:val="00392051"/>
    <w:rsid w:val="00392991"/>
    <w:rsid w:val="00393308"/>
    <w:rsid w:val="003939AA"/>
    <w:rsid w:val="00393C08"/>
    <w:rsid w:val="00393F94"/>
    <w:rsid w:val="00394039"/>
    <w:rsid w:val="0039464F"/>
    <w:rsid w:val="00394D0B"/>
    <w:rsid w:val="0039563B"/>
    <w:rsid w:val="00395852"/>
    <w:rsid w:val="00396467"/>
    <w:rsid w:val="003965A2"/>
    <w:rsid w:val="003966E7"/>
    <w:rsid w:val="003968C5"/>
    <w:rsid w:val="00396989"/>
    <w:rsid w:val="00396F74"/>
    <w:rsid w:val="00397324"/>
    <w:rsid w:val="003973BA"/>
    <w:rsid w:val="00397443"/>
    <w:rsid w:val="00397783"/>
    <w:rsid w:val="00397D14"/>
    <w:rsid w:val="003A007F"/>
    <w:rsid w:val="003A022F"/>
    <w:rsid w:val="003A04EE"/>
    <w:rsid w:val="003A089B"/>
    <w:rsid w:val="003A0B03"/>
    <w:rsid w:val="003A15B7"/>
    <w:rsid w:val="003A1A30"/>
    <w:rsid w:val="003A2061"/>
    <w:rsid w:val="003A31E6"/>
    <w:rsid w:val="003A3346"/>
    <w:rsid w:val="003A37E0"/>
    <w:rsid w:val="003A40C7"/>
    <w:rsid w:val="003A4A9F"/>
    <w:rsid w:val="003A56F9"/>
    <w:rsid w:val="003A5C55"/>
    <w:rsid w:val="003A5F9E"/>
    <w:rsid w:val="003A5FEA"/>
    <w:rsid w:val="003A61BD"/>
    <w:rsid w:val="003A645F"/>
    <w:rsid w:val="003A6583"/>
    <w:rsid w:val="003A6BDE"/>
    <w:rsid w:val="003A6E70"/>
    <w:rsid w:val="003A721A"/>
    <w:rsid w:val="003A76CE"/>
    <w:rsid w:val="003A79A0"/>
    <w:rsid w:val="003A7A3C"/>
    <w:rsid w:val="003A7A84"/>
    <w:rsid w:val="003A7EAD"/>
    <w:rsid w:val="003A7FF4"/>
    <w:rsid w:val="003B0215"/>
    <w:rsid w:val="003B0316"/>
    <w:rsid w:val="003B0812"/>
    <w:rsid w:val="003B1B66"/>
    <w:rsid w:val="003B1EAF"/>
    <w:rsid w:val="003B21B1"/>
    <w:rsid w:val="003B2CA1"/>
    <w:rsid w:val="003B3C34"/>
    <w:rsid w:val="003B3E4B"/>
    <w:rsid w:val="003B416E"/>
    <w:rsid w:val="003B4E97"/>
    <w:rsid w:val="003B51B2"/>
    <w:rsid w:val="003B536F"/>
    <w:rsid w:val="003B5554"/>
    <w:rsid w:val="003B5568"/>
    <w:rsid w:val="003B566C"/>
    <w:rsid w:val="003B6025"/>
    <w:rsid w:val="003B642F"/>
    <w:rsid w:val="003B6EDB"/>
    <w:rsid w:val="003B7F32"/>
    <w:rsid w:val="003C02A6"/>
    <w:rsid w:val="003C0314"/>
    <w:rsid w:val="003C0508"/>
    <w:rsid w:val="003C069D"/>
    <w:rsid w:val="003C09DE"/>
    <w:rsid w:val="003C10B6"/>
    <w:rsid w:val="003C1456"/>
    <w:rsid w:val="003C16F3"/>
    <w:rsid w:val="003C1799"/>
    <w:rsid w:val="003C1DD9"/>
    <w:rsid w:val="003C1EBD"/>
    <w:rsid w:val="003C20D5"/>
    <w:rsid w:val="003C296C"/>
    <w:rsid w:val="003C2BD1"/>
    <w:rsid w:val="003C2C1A"/>
    <w:rsid w:val="003C2F55"/>
    <w:rsid w:val="003C3318"/>
    <w:rsid w:val="003C3987"/>
    <w:rsid w:val="003C3A41"/>
    <w:rsid w:val="003C3AE0"/>
    <w:rsid w:val="003C420D"/>
    <w:rsid w:val="003C455E"/>
    <w:rsid w:val="003C4709"/>
    <w:rsid w:val="003C4739"/>
    <w:rsid w:val="003C5BA2"/>
    <w:rsid w:val="003C5CE0"/>
    <w:rsid w:val="003C5E04"/>
    <w:rsid w:val="003C6066"/>
    <w:rsid w:val="003C6274"/>
    <w:rsid w:val="003C6D5C"/>
    <w:rsid w:val="003C7284"/>
    <w:rsid w:val="003C72C6"/>
    <w:rsid w:val="003C7690"/>
    <w:rsid w:val="003C783C"/>
    <w:rsid w:val="003C7854"/>
    <w:rsid w:val="003C7D2A"/>
    <w:rsid w:val="003D0D60"/>
    <w:rsid w:val="003D0FC1"/>
    <w:rsid w:val="003D142A"/>
    <w:rsid w:val="003D1726"/>
    <w:rsid w:val="003D1E34"/>
    <w:rsid w:val="003D1E46"/>
    <w:rsid w:val="003D22C3"/>
    <w:rsid w:val="003D2358"/>
    <w:rsid w:val="003D24F5"/>
    <w:rsid w:val="003D27A1"/>
    <w:rsid w:val="003D2A41"/>
    <w:rsid w:val="003D35C8"/>
    <w:rsid w:val="003D3928"/>
    <w:rsid w:val="003D3AC5"/>
    <w:rsid w:val="003D3BB5"/>
    <w:rsid w:val="003D3C82"/>
    <w:rsid w:val="003D3D0A"/>
    <w:rsid w:val="003D3EB3"/>
    <w:rsid w:val="003D41AA"/>
    <w:rsid w:val="003D4617"/>
    <w:rsid w:val="003D4759"/>
    <w:rsid w:val="003D493A"/>
    <w:rsid w:val="003D4D2C"/>
    <w:rsid w:val="003D4D4C"/>
    <w:rsid w:val="003D5E18"/>
    <w:rsid w:val="003D5E4B"/>
    <w:rsid w:val="003D61AC"/>
    <w:rsid w:val="003D6ACC"/>
    <w:rsid w:val="003D7258"/>
    <w:rsid w:val="003D7AB3"/>
    <w:rsid w:val="003D7C27"/>
    <w:rsid w:val="003D7E14"/>
    <w:rsid w:val="003E0393"/>
    <w:rsid w:val="003E081B"/>
    <w:rsid w:val="003E16CC"/>
    <w:rsid w:val="003E1D50"/>
    <w:rsid w:val="003E1F2D"/>
    <w:rsid w:val="003E349E"/>
    <w:rsid w:val="003E35F1"/>
    <w:rsid w:val="003E363C"/>
    <w:rsid w:val="003E36F3"/>
    <w:rsid w:val="003E468C"/>
    <w:rsid w:val="003E4990"/>
    <w:rsid w:val="003E4D77"/>
    <w:rsid w:val="003E568C"/>
    <w:rsid w:val="003E5A20"/>
    <w:rsid w:val="003E5F10"/>
    <w:rsid w:val="003E60D7"/>
    <w:rsid w:val="003E69A8"/>
    <w:rsid w:val="003E6BC9"/>
    <w:rsid w:val="003E703E"/>
    <w:rsid w:val="003E759B"/>
    <w:rsid w:val="003E7746"/>
    <w:rsid w:val="003E7CD8"/>
    <w:rsid w:val="003F013A"/>
    <w:rsid w:val="003F01A9"/>
    <w:rsid w:val="003F027B"/>
    <w:rsid w:val="003F14AC"/>
    <w:rsid w:val="003F17C8"/>
    <w:rsid w:val="003F19BD"/>
    <w:rsid w:val="003F2070"/>
    <w:rsid w:val="003F26EA"/>
    <w:rsid w:val="003F27C4"/>
    <w:rsid w:val="003F284F"/>
    <w:rsid w:val="003F2DAB"/>
    <w:rsid w:val="003F3111"/>
    <w:rsid w:val="003F33EC"/>
    <w:rsid w:val="003F3EFC"/>
    <w:rsid w:val="003F41B3"/>
    <w:rsid w:val="003F4AB5"/>
    <w:rsid w:val="003F53C3"/>
    <w:rsid w:val="003F5597"/>
    <w:rsid w:val="003F5848"/>
    <w:rsid w:val="003F598C"/>
    <w:rsid w:val="003F5BDF"/>
    <w:rsid w:val="003F5DA5"/>
    <w:rsid w:val="003F631F"/>
    <w:rsid w:val="003F6691"/>
    <w:rsid w:val="003F6808"/>
    <w:rsid w:val="003F6988"/>
    <w:rsid w:val="003F6A4E"/>
    <w:rsid w:val="003F6F4B"/>
    <w:rsid w:val="003F70E3"/>
    <w:rsid w:val="003F75B3"/>
    <w:rsid w:val="003F7601"/>
    <w:rsid w:val="003F7619"/>
    <w:rsid w:val="003F7BF3"/>
    <w:rsid w:val="0040005C"/>
    <w:rsid w:val="004005B5"/>
    <w:rsid w:val="00400805"/>
    <w:rsid w:val="0040086B"/>
    <w:rsid w:val="004008CD"/>
    <w:rsid w:val="00400E61"/>
    <w:rsid w:val="0040120E"/>
    <w:rsid w:val="004012D5"/>
    <w:rsid w:val="00401663"/>
    <w:rsid w:val="004020C2"/>
    <w:rsid w:val="00402754"/>
    <w:rsid w:val="00403268"/>
    <w:rsid w:val="004032DE"/>
    <w:rsid w:val="00403AF8"/>
    <w:rsid w:val="00403BAF"/>
    <w:rsid w:val="00403DD2"/>
    <w:rsid w:val="00403F9B"/>
    <w:rsid w:val="004043CD"/>
    <w:rsid w:val="00404A16"/>
    <w:rsid w:val="00404B83"/>
    <w:rsid w:val="00405169"/>
    <w:rsid w:val="004064E0"/>
    <w:rsid w:val="0040670E"/>
    <w:rsid w:val="004071A9"/>
    <w:rsid w:val="004076DA"/>
    <w:rsid w:val="00410343"/>
    <w:rsid w:val="00410351"/>
    <w:rsid w:val="00410758"/>
    <w:rsid w:val="00410F6E"/>
    <w:rsid w:val="004134EB"/>
    <w:rsid w:val="00413870"/>
    <w:rsid w:val="00413C03"/>
    <w:rsid w:val="004151CA"/>
    <w:rsid w:val="004153BB"/>
    <w:rsid w:val="00415D9C"/>
    <w:rsid w:val="00416997"/>
    <w:rsid w:val="00416A8A"/>
    <w:rsid w:val="004170BF"/>
    <w:rsid w:val="00417232"/>
    <w:rsid w:val="004175A2"/>
    <w:rsid w:val="0042014B"/>
    <w:rsid w:val="004202BA"/>
    <w:rsid w:val="004203E4"/>
    <w:rsid w:val="00420AF1"/>
    <w:rsid w:val="00420B2B"/>
    <w:rsid w:val="00421066"/>
    <w:rsid w:val="004210FD"/>
    <w:rsid w:val="00421563"/>
    <w:rsid w:val="004215D0"/>
    <w:rsid w:val="004216E9"/>
    <w:rsid w:val="00421AD3"/>
    <w:rsid w:val="00421BBF"/>
    <w:rsid w:val="00421BE9"/>
    <w:rsid w:val="00421D45"/>
    <w:rsid w:val="00421F48"/>
    <w:rsid w:val="00422680"/>
    <w:rsid w:val="00422AB7"/>
    <w:rsid w:val="00422D44"/>
    <w:rsid w:val="00422F5D"/>
    <w:rsid w:val="00422F97"/>
    <w:rsid w:val="004238F7"/>
    <w:rsid w:val="00423F7C"/>
    <w:rsid w:val="00424443"/>
    <w:rsid w:val="004247A5"/>
    <w:rsid w:val="00424FEF"/>
    <w:rsid w:val="00425159"/>
    <w:rsid w:val="00425284"/>
    <w:rsid w:val="00425569"/>
    <w:rsid w:val="00425EEB"/>
    <w:rsid w:val="0042608A"/>
    <w:rsid w:val="00426280"/>
    <w:rsid w:val="00426471"/>
    <w:rsid w:val="00426F9B"/>
    <w:rsid w:val="00427098"/>
    <w:rsid w:val="004277A0"/>
    <w:rsid w:val="00427811"/>
    <w:rsid w:val="00427916"/>
    <w:rsid w:val="00427A06"/>
    <w:rsid w:val="00427D0B"/>
    <w:rsid w:val="00427E66"/>
    <w:rsid w:val="004307C0"/>
    <w:rsid w:val="00430C87"/>
    <w:rsid w:val="00431115"/>
    <w:rsid w:val="0043133C"/>
    <w:rsid w:val="00432030"/>
    <w:rsid w:val="00432255"/>
    <w:rsid w:val="00432356"/>
    <w:rsid w:val="00432F72"/>
    <w:rsid w:val="004331CE"/>
    <w:rsid w:val="0043331E"/>
    <w:rsid w:val="00433B21"/>
    <w:rsid w:val="00433B4C"/>
    <w:rsid w:val="00433C62"/>
    <w:rsid w:val="0043457E"/>
    <w:rsid w:val="00434CD9"/>
    <w:rsid w:val="00434FED"/>
    <w:rsid w:val="00435165"/>
    <w:rsid w:val="0043531D"/>
    <w:rsid w:val="00435465"/>
    <w:rsid w:val="004356EA"/>
    <w:rsid w:val="00435845"/>
    <w:rsid w:val="0043616E"/>
    <w:rsid w:val="00436283"/>
    <w:rsid w:val="004368C8"/>
    <w:rsid w:val="00436FE5"/>
    <w:rsid w:val="00437162"/>
    <w:rsid w:val="00437E23"/>
    <w:rsid w:val="004400C4"/>
    <w:rsid w:val="00440C85"/>
    <w:rsid w:val="004414FB"/>
    <w:rsid w:val="00441E9B"/>
    <w:rsid w:val="00442182"/>
    <w:rsid w:val="004424C3"/>
    <w:rsid w:val="00442D6C"/>
    <w:rsid w:val="00442EBD"/>
    <w:rsid w:val="00444335"/>
    <w:rsid w:val="004444B7"/>
    <w:rsid w:val="00444B6D"/>
    <w:rsid w:val="00444D87"/>
    <w:rsid w:val="004453AF"/>
    <w:rsid w:val="0044574A"/>
    <w:rsid w:val="00445E08"/>
    <w:rsid w:val="00445F4A"/>
    <w:rsid w:val="00445F5F"/>
    <w:rsid w:val="00446406"/>
    <w:rsid w:val="0044645A"/>
    <w:rsid w:val="004465F9"/>
    <w:rsid w:val="00446C63"/>
    <w:rsid w:val="0044718E"/>
    <w:rsid w:val="00447E87"/>
    <w:rsid w:val="00450170"/>
    <w:rsid w:val="004502FA"/>
    <w:rsid w:val="00450AF2"/>
    <w:rsid w:val="00451997"/>
    <w:rsid w:val="00451EA8"/>
    <w:rsid w:val="00451F53"/>
    <w:rsid w:val="00452020"/>
    <w:rsid w:val="004523E8"/>
    <w:rsid w:val="00452A27"/>
    <w:rsid w:val="00452B42"/>
    <w:rsid w:val="00453D32"/>
    <w:rsid w:val="00454068"/>
    <w:rsid w:val="004542C9"/>
    <w:rsid w:val="00454D18"/>
    <w:rsid w:val="004551CD"/>
    <w:rsid w:val="00455720"/>
    <w:rsid w:val="00455A32"/>
    <w:rsid w:val="00455B90"/>
    <w:rsid w:val="00456740"/>
    <w:rsid w:val="00456C0C"/>
    <w:rsid w:val="00456DD2"/>
    <w:rsid w:val="00456E77"/>
    <w:rsid w:val="0045722C"/>
    <w:rsid w:val="00457A05"/>
    <w:rsid w:val="004600B3"/>
    <w:rsid w:val="0046044D"/>
    <w:rsid w:val="00460723"/>
    <w:rsid w:val="0046084A"/>
    <w:rsid w:val="00460884"/>
    <w:rsid w:val="004608D6"/>
    <w:rsid w:val="00460C56"/>
    <w:rsid w:val="0046159C"/>
    <w:rsid w:val="00461616"/>
    <w:rsid w:val="00461701"/>
    <w:rsid w:val="00461C4E"/>
    <w:rsid w:val="00462004"/>
    <w:rsid w:val="00462701"/>
    <w:rsid w:val="0046286C"/>
    <w:rsid w:val="00462C4C"/>
    <w:rsid w:val="004630EF"/>
    <w:rsid w:val="004630FA"/>
    <w:rsid w:val="0046333F"/>
    <w:rsid w:val="004635A3"/>
    <w:rsid w:val="00463B1E"/>
    <w:rsid w:val="00464BB5"/>
    <w:rsid w:val="00464F78"/>
    <w:rsid w:val="004658A7"/>
    <w:rsid w:val="004659A2"/>
    <w:rsid w:val="00465AD1"/>
    <w:rsid w:val="00465E8E"/>
    <w:rsid w:val="004661F9"/>
    <w:rsid w:val="00466ABC"/>
    <w:rsid w:val="00466BEE"/>
    <w:rsid w:val="00466E61"/>
    <w:rsid w:val="00466F8B"/>
    <w:rsid w:val="00467148"/>
    <w:rsid w:val="0046718C"/>
    <w:rsid w:val="00467321"/>
    <w:rsid w:val="00467450"/>
    <w:rsid w:val="00467926"/>
    <w:rsid w:val="00467E05"/>
    <w:rsid w:val="0047063A"/>
    <w:rsid w:val="00470676"/>
    <w:rsid w:val="004707FC"/>
    <w:rsid w:val="004716AF"/>
    <w:rsid w:val="00471763"/>
    <w:rsid w:val="00471AF0"/>
    <w:rsid w:val="00472711"/>
    <w:rsid w:val="00472884"/>
    <w:rsid w:val="00472EE3"/>
    <w:rsid w:val="00472FBD"/>
    <w:rsid w:val="0047310E"/>
    <w:rsid w:val="004734CA"/>
    <w:rsid w:val="00473A6D"/>
    <w:rsid w:val="00474152"/>
    <w:rsid w:val="004745F8"/>
    <w:rsid w:val="00474B19"/>
    <w:rsid w:val="00474DA9"/>
    <w:rsid w:val="004753B9"/>
    <w:rsid w:val="004759C3"/>
    <w:rsid w:val="00475AC3"/>
    <w:rsid w:val="00476A9F"/>
    <w:rsid w:val="00476C3C"/>
    <w:rsid w:val="004772D7"/>
    <w:rsid w:val="00477A67"/>
    <w:rsid w:val="0048005F"/>
    <w:rsid w:val="004800C0"/>
    <w:rsid w:val="0048041B"/>
    <w:rsid w:val="00480C5E"/>
    <w:rsid w:val="00481142"/>
    <w:rsid w:val="00481445"/>
    <w:rsid w:val="00481B18"/>
    <w:rsid w:val="00481D17"/>
    <w:rsid w:val="004820F7"/>
    <w:rsid w:val="00482A76"/>
    <w:rsid w:val="00482DD8"/>
    <w:rsid w:val="00483AA6"/>
    <w:rsid w:val="00483EE6"/>
    <w:rsid w:val="00483F89"/>
    <w:rsid w:val="0048441F"/>
    <w:rsid w:val="004844AF"/>
    <w:rsid w:val="00484C37"/>
    <w:rsid w:val="00484EC0"/>
    <w:rsid w:val="00484ED5"/>
    <w:rsid w:val="0048502C"/>
    <w:rsid w:val="00485163"/>
    <w:rsid w:val="00485E50"/>
    <w:rsid w:val="0048689E"/>
    <w:rsid w:val="00486F2B"/>
    <w:rsid w:val="004875DF"/>
    <w:rsid w:val="00487A99"/>
    <w:rsid w:val="00487BD7"/>
    <w:rsid w:val="00487DA6"/>
    <w:rsid w:val="00487DFA"/>
    <w:rsid w:val="00487EE0"/>
    <w:rsid w:val="00490A7D"/>
    <w:rsid w:val="00490D5B"/>
    <w:rsid w:val="00491563"/>
    <w:rsid w:val="00491E30"/>
    <w:rsid w:val="004922A0"/>
    <w:rsid w:val="004929D6"/>
    <w:rsid w:val="0049350C"/>
    <w:rsid w:val="00493842"/>
    <w:rsid w:val="00493945"/>
    <w:rsid w:val="00493E36"/>
    <w:rsid w:val="0049417E"/>
    <w:rsid w:val="00494C1D"/>
    <w:rsid w:val="00494FA4"/>
    <w:rsid w:val="0049512A"/>
    <w:rsid w:val="0049514E"/>
    <w:rsid w:val="00495800"/>
    <w:rsid w:val="0049611D"/>
    <w:rsid w:val="004964C8"/>
    <w:rsid w:val="00496543"/>
    <w:rsid w:val="004969F9"/>
    <w:rsid w:val="004972E2"/>
    <w:rsid w:val="004A0209"/>
    <w:rsid w:val="004A044C"/>
    <w:rsid w:val="004A0627"/>
    <w:rsid w:val="004A1092"/>
    <w:rsid w:val="004A18DF"/>
    <w:rsid w:val="004A21D1"/>
    <w:rsid w:val="004A2472"/>
    <w:rsid w:val="004A28DD"/>
    <w:rsid w:val="004A2F7C"/>
    <w:rsid w:val="004A37ED"/>
    <w:rsid w:val="004A3A01"/>
    <w:rsid w:val="004A3A42"/>
    <w:rsid w:val="004A3D87"/>
    <w:rsid w:val="004A3DD0"/>
    <w:rsid w:val="004A4585"/>
    <w:rsid w:val="004A4631"/>
    <w:rsid w:val="004A4B4B"/>
    <w:rsid w:val="004A4C2F"/>
    <w:rsid w:val="004A5D31"/>
    <w:rsid w:val="004A68B8"/>
    <w:rsid w:val="004A6D28"/>
    <w:rsid w:val="004A798F"/>
    <w:rsid w:val="004A7A06"/>
    <w:rsid w:val="004A7F42"/>
    <w:rsid w:val="004B0DEE"/>
    <w:rsid w:val="004B279E"/>
    <w:rsid w:val="004B297B"/>
    <w:rsid w:val="004B2DBD"/>
    <w:rsid w:val="004B362A"/>
    <w:rsid w:val="004B37A9"/>
    <w:rsid w:val="004B4B61"/>
    <w:rsid w:val="004B4D12"/>
    <w:rsid w:val="004B568C"/>
    <w:rsid w:val="004B5714"/>
    <w:rsid w:val="004B6274"/>
    <w:rsid w:val="004B6449"/>
    <w:rsid w:val="004B673A"/>
    <w:rsid w:val="004B6B79"/>
    <w:rsid w:val="004B6D36"/>
    <w:rsid w:val="004B6FE7"/>
    <w:rsid w:val="004B7134"/>
    <w:rsid w:val="004B77AB"/>
    <w:rsid w:val="004B78DE"/>
    <w:rsid w:val="004C063C"/>
    <w:rsid w:val="004C1260"/>
    <w:rsid w:val="004C1461"/>
    <w:rsid w:val="004C18E4"/>
    <w:rsid w:val="004C1EE5"/>
    <w:rsid w:val="004C1F62"/>
    <w:rsid w:val="004C200A"/>
    <w:rsid w:val="004C25E6"/>
    <w:rsid w:val="004C273F"/>
    <w:rsid w:val="004C2F31"/>
    <w:rsid w:val="004C308F"/>
    <w:rsid w:val="004C31A7"/>
    <w:rsid w:val="004C32D7"/>
    <w:rsid w:val="004C3476"/>
    <w:rsid w:val="004C34BC"/>
    <w:rsid w:val="004C38B8"/>
    <w:rsid w:val="004C3CDD"/>
    <w:rsid w:val="004C41A6"/>
    <w:rsid w:val="004C42D8"/>
    <w:rsid w:val="004C432F"/>
    <w:rsid w:val="004C46E7"/>
    <w:rsid w:val="004C4864"/>
    <w:rsid w:val="004C4BD6"/>
    <w:rsid w:val="004C4C63"/>
    <w:rsid w:val="004C4FA5"/>
    <w:rsid w:val="004C517C"/>
    <w:rsid w:val="004C5295"/>
    <w:rsid w:val="004C5439"/>
    <w:rsid w:val="004C57EA"/>
    <w:rsid w:val="004C57F2"/>
    <w:rsid w:val="004C58C7"/>
    <w:rsid w:val="004C5B56"/>
    <w:rsid w:val="004C6084"/>
    <w:rsid w:val="004C6166"/>
    <w:rsid w:val="004C651C"/>
    <w:rsid w:val="004C6578"/>
    <w:rsid w:val="004C66EC"/>
    <w:rsid w:val="004C70E1"/>
    <w:rsid w:val="004C7B31"/>
    <w:rsid w:val="004D00BA"/>
    <w:rsid w:val="004D00DA"/>
    <w:rsid w:val="004D04A4"/>
    <w:rsid w:val="004D04CC"/>
    <w:rsid w:val="004D0FC0"/>
    <w:rsid w:val="004D18AE"/>
    <w:rsid w:val="004D1966"/>
    <w:rsid w:val="004D23CD"/>
    <w:rsid w:val="004D2A85"/>
    <w:rsid w:val="004D3188"/>
    <w:rsid w:val="004D379C"/>
    <w:rsid w:val="004D3D02"/>
    <w:rsid w:val="004D4463"/>
    <w:rsid w:val="004D491A"/>
    <w:rsid w:val="004D4C40"/>
    <w:rsid w:val="004D4F52"/>
    <w:rsid w:val="004D56B4"/>
    <w:rsid w:val="004D5D8D"/>
    <w:rsid w:val="004D62AC"/>
    <w:rsid w:val="004D6B0B"/>
    <w:rsid w:val="004E09DC"/>
    <w:rsid w:val="004E0F6E"/>
    <w:rsid w:val="004E1088"/>
    <w:rsid w:val="004E18B5"/>
    <w:rsid w:val="004E1B83"/>
    <w:rsid w:val="004E2943"/>
    <w:rsid w:val="004E2CD9"/>
    <w:rsid w:val="004E37E2"/>
    <w:rsid w:val="004E3880"/>
    <w:rsid w:val="004E5324"/>
    <w:rsid w:val="004E5330"/>
    <w:rsid w:val="004E535B"/>
    <w:rsid w:val="004E5C63"/>
    <w:rsid w:val="004E64D2"/>
    <w:rsid w:val="004E6577"/>
    <w:rsid w:val="004E6ADB"/>
    <w:rsid w:val="004E718D"/>
    <w:rsid w:val="004E7B86"/>
    <w:rsid w:val="004F11D3"/>
    <w:rsid w:val="004F1225"/>
    <w:rsid w:val="004F12D8"/>
    <w:rsid w:val="004F1869"/>
    <w:rsid w:val="004F1959"/>
    <w:rsid w:val="004F22AC"/>
    <w:rsid w:val="004F34B7"/>
    <w:rsid w:val="004F3650"/>
    <w:rsid w:val="004F3D87"/>
    <w:rsid w:val="004F4043"/>
    <w:rsid w:val="004F4645"/>
    <w:rsid w:val="004F4813"/>
    <w:rsid w:val="004F57FC"/>
    <w:rsid w:val="004F643B"/>
    <w:rsid w:val="004F65C7"/>
    <w:rsid w:val="004F6999"/>
    <w:rsid w:val="004F6A9C"/>
    <w:rsid w:val="004F7C0B"/>
    <w:rsid w:val="004F7F19"/>
    <w:rsid w:val="00500508"/>
    <w:rsid w:val="00500B26"/>
    <w:rsid w:val="00501152"/>
    <w:rsid w:val="00501EC2"/>
    <w:rsid w:val="005025D7"/>
    <w:rsid w:val="00502974"/>
    <w:rsid w:val="00502B19"/>
    <w:rsid w:val="00502E7C"/>
    <w:rsid w:val="005030E8"/>
    <w:rsid w:val="0050325C"/>
    <w:rsid w:val="00503F23"/>
    <w:rsid w:val="005041A4"/>
    <w:rsid w:val="00504A90"/>
    <w:rsid w:val="00504BA9"/>
    <w:rsid w:val="00504D96"/>
    <w:rsid w:val="00504DCC"/>
    <w:rsid w:val="0050541C"/>
    <w:rsid w:val="00505837"/>
    <w:rsid w:val="00505BC6"/>
    <w:rsid w:val="00505EC1"/>
    <w:rsid w:val="00506391"/>
    <w:rsid w:val="0050698A"/>
    <w:rsid w:val="005069DA"/>
    <w:rsid w:val="00506E41"/>
    <w:rsid w:val="005072E6"/>
    <w:rsid w:val="0050739D"/>
    <w:rsid w:val="00510150"/>
    <w:rsid w:val="005101AB"/>
    <w:rsid w:val="0051069C"/>
    <w:rsid w:val="00510D8B"/>
    <w:rsid w:val="0051109D"/>
    <w:rsid w:val="00511396"/>
    <w:rsid w:val="005113F8"/>
    <w:rsid w:val="00511730"/>
    <w:rsid w:val="005117C4"/>
    <w:rsid w:val="00511D7B"/>
    <w:rsid w:val="00511F67"/>
    <w:rsid w:val="0051249E"/>
    <w:rsid w:val="00512868"/>
    <w:rsid w:val="00513D4D"/>
    <w:rsid w:val="00514356"/>
    <w:rsid w:val="00514436"/>
    <w:rsid w:val="005146A5"/>
    <w:rsid w:val="00514E73"/>
    <w:rsid w:val="005152B1"/>
    <w:rsid w:val="00515C43"/>
    <w:rsid w:val="00516108"/>
    <w:rsid w:val="00516846"/>
    <w:rsid w:val="0051696A"/>
    <w:rsid w:val="0051702B"/>
    <w:rsid w:val="00517B82"/>
    <w:rsid w:val="00517DA5"/>
    <w:rsid w:val="00520159"/>
    <w:rsid w:val="00520363"/>
    <w:rsid w:val="0052074A"/>
    <w:rsid w:val="005209C9"/>
    <w:rsid w:val="00520B69"/>
    <w:rsid w:val="00520E42"/>
    <w:rsid w:val="005217F0"/>
    <w:rsid w:val="00521ED6"/>
    <w:rsid w:val="00522373"/>
    <w:rsid w:val="00522996"/>
    <w:rsid w:val="00522CD8"/>
    <w:rsid w:val="00522FDC"/>
    <w:rsid w:val="00523143"/>
    <w:rsid w:val="00523353"/>
    <w:rsid w:val="00523B94"/>
    <w:rsid w:val="005241F9"/>
    <w:rsid w:val="00524288"/>
    <w:rsid w:val="005242AD"/>
    <w:rsid w:val="005246CA"/>
    <w:rsid w:val="0052496E"/>
    <w:rsid w:val="00524BDA"/>
    <w:rsid w:val="00525602"/>
    <w:rsid w:val="00525916"/>
    <w:rsid w:val="00525D04"/>
    <w:rsid w:val="005265D1"/>
    <w:rsid w:val="005265DF"/>
    <w:rsid w:val="00526879"/>
    <w:rsid w:val="00526927"/>
    <w:rsid w:val="00526A04"/>
    <w:rsid w:val="00527B83"/>
    <w:rsid w:val="00527D2A"/>
    <w:rsid w:val="0053002E"/>
    <w:rsid w:val="005303CC"/>
    <w:rsid w:val="0053079D"/>
    <w:rsid w:val="0053091D"/>
    <w:rsid w:val="00531C58"/>
    <w:rsid w:val="00532BC3"/>
    <w:rsid w:val="0053364F"/>
    <w:rsid w:val="00533B9A"/>
    <w:rsid w:val="00533CB8"/>
    <w:rsid w:val="00533FF5"/>
    <w:rsid w:val="005349BA"/>
    <w:rsid w:val="00534D83"/>
    <w:rsid w:val="00534DAD"/>
    <w:rsid w:val="00535378"/>
    <w:rsid w:val="005367DB"/>
    <w:rsid w:val="00536855"/>
    <w:rsid w:val="00536B67"/>
    <w:rsid w:val="005370D2"/>
    <w:rsid w:val="0053711E"/>
    <w:rsid w:val="00537599"/>
    <w:rsid w:val="00537917"/>
    <w:rsid w:val="00540593"/>
    <w:rsid w:val="005406D7"/>
    <w:rsid w:val="00540E0E"/>
    <w:rsid w:val="00541039"/>
    <w:rsid w:val="00541650"/>
    <w:rsid w:val="0054228B"/>
    <w:rsid w:val="005422C8"/>
    <w:rsid w:val="00542D32"/>
    <w:rsid w:val="00542E02"/>
    <w:rsid w:val="005437EA"/>
    <w:rsid w:val="00543B3D"/>
    <w:rsid w:val="00543B54"/>
    <w:rsid w:val="00543CBB"/>
    <w:rsid w:val="00543D99"/>
    <w:rsid w:val="0054421A"/>
    <w:rsid w:val="00544F82"/>
    <w:rsid w:val="00545556"/>
    <w:rsid w:val="00545A19"/>
    <w:rsid w:val="00545AA4"/>
    <w:rsid w:val="00546324"/>
    <w:rsid w:val="005464FF"/>
    <w:rsid w:val="00546590"/>
    <w:rsid w:val="005466EC"/>
    <w:rsid w:val="00546951"/>
    <w:rsid w:val="0055021F"/>
    <w:rsid w:val="00550526"/>
    <w:rsid w:val="00550531"/>
    <w:rsid w:val="0055138E"/>
    <w:rsid w:val="00551E55"/>
    <w:rsid w:val="005525F0"/>
    <w:rsid w:val="00552ABD"/>
    <w:rsid w:val="00552AC3"/>
    <w:rsid w:val="00552BE3"/>
    <w:rsid w:val="00552F68"/>
    <w:rsid w:val="00553E75"/>
    <w:rsid w:val="00554018"/>
    <w:rsid w:val="00554350"/>
    <w:rsid w:val="005544EF"/>
    <w:rsid w:val="0055455B"/>
    <w:rsid w:val="00554DC6"/>
    <w:rsid w:val="00554FBF"/>
    <w:rsid w:val="00554FE8"/>
    <w:rsid w:val="005550B1"/>
    <w:rsid w:val="005557BC"/>
    <w:rsid w:val="005562F1"/>
    <w:rsid w:val="0055660D"/>
    <w:rsid w:val="00556AC0"/>
    <w:rsid w:val="00556C0C"/>
    <w:rsid w:val="00556DF1"/>
    <w:rsid w:val="00556F52"/>
    <w:rsid w:val="00556FB6"/>
    <w:rsid w:val="00557440"/>
    <w:rsid w:val="005577FF"/>
    <w:rsid w:val="005579E3"/>
    <w:rsid w:val="00557A0E"/>
    <w:rsid w:val="00557DBB"/>
    <w:rsid w:val="00557FBA"/>
    <w:rsid w:val="005606B4"/>
    <w:rsid w:val="00560882"/>
    <w:rsid w:val="0056148B"/>
    <w:rsid w:val="00561CC7"/>
    <w:rsid w:val="00561CD5"/>
    <w:rsid w:val="0056205B"/>
    <w:rsid w:val="005622F7"/>
    <w:rsid w:val="0056230E"/>
    <w:rsid w:val="00562832"/>
    <w:rsid w:val="005631B6"/>
    <w:rsid w:val="005637D6"/>
    <w:rsid w:val="00563C28"/>
    <w:rsid w:val="00563C7C"/>
    <w:rsid w:val="00564F76"/>
    <w:rsid w:val="00565313"/>
    <w:rsid w:val="00565340"/>
    <w:rsid w:val="00565963"/>
    <w:rsid w:val="00566046"/>
    <w:rsid w:val="0056654B"/>
    <w:rsid w:val="00566984"/>
    <w:rsid w:val="00566D7B"/>
    <w:rsid w:val="00566FF7"/>
    <w:rsid w:val="0056702F"/>
    <w:rsid w:val="00567085"/>
    <w:rsid w:val="0056724B"/>
    <w:rsid w:val="00570089"/>
    <w:rsid w:val="0057039F"/>
    <w:rsid w:val="0057049F"/>
    <w:rsid w:val="005707D5"/>
    <w:rsid w:val="00570FE7"/>
    <w:rsid w:val="00571750"/>
    <w:rsid w:val="00571782"/>
    <w:rsid w:val="00572336"/>
    <w:rsid w:val="00572EE6"/>
    <w:rsid w:val="0057312A"/>
    <w:rsid w:val="00573233"/>
    <w:rsid w:val="00573B42"/>
    <w:rsid w:val="00573DE6"/>
    <w:rsid w:val="005742D3"/>
    <w:rsid w:val="005742E2"/>
    <w:rsid w:val="005745C2"/>
    <w:rsid w:val="00574929"/>
    <w:rsid w:val="00574BA3"/>
    <w:rsid w:val="0057514C"/>
    <w:rsid w:val="005755EB"/>
    <w:rsid w:val="00575805"/>
    <w:rsid w:val="00576256"/>
    <w:rsid w:val="0057630D"/>
    <w:rsid w:val="00576477"/>
    <w:rsid w:val="00576764"/>
    <w:rsid w:val="005767F8"/>
    <w:rsid w:val="00576F1D"/>
    <w:rsid w:val="00577D32"/>
    <w:rsid w:val="0058078C"/>
    <w:rsid w:val="00580935"/>
    <w:rsid w:val="00580FFC"/>
    <w:rsid w:val="00581AC3"/>
    <w:rsid w:val="005825D9"/>
    <w:rsid w:val="0058279F"/>
    <w:rsid w:val="00583669"/>
    <w:rsid w:val="00583761"/>
    <w:rsid w:val="00583DC5"/>
    <w:rsid w:val="005841E4"/>
    <w:rsid w:val="0058513E"/>
    <w:rsid w:val="00585506"/>
    <w:rsid w:val="005855CE"/>
    <w:rsid w:val="0058592A"/>
    <w:rsid w:val="00585C24"/>
    <w:rsid w:val="00586438"/>
    <w:rsid w:val="005864F4"/>
    <w:rsid w:val="00586EF8"/>
    <w:rsid w:val="0058708B"/>
    <w:rsid w:val="00587544"/>
    <w:rsid w:val="00587DB5"/>
    <w:rsid w:val="00587E88"/>
    <w:rsid w:val="0059003F"/>
    <w:rsid w:val="00590E2A"/>
    <w:rsid w:val="0059141C"/>
    <w:rsid w:val="005919C5"/>
    <w:rsid w:val="00591FF5"/>
    <w:rsid w:val="0059215D"/>
    <w:rsid w:val="00592335"/>
    <w:rsid w:val="005928B9"/>
    <w:rsid w:val="00592D67"/>
    <w:rsid w:val="0059319F"/>
    <w:rsid w:val="005937DE"/>
    <w:rsid w:val="00594329"/>
    <w:rsid w:val="00594EBD"/>
    <w:rsid w:val="00595E2A"/>
    <w:rsid w:val="005967FC"/>
    <w:rsid w:val="005974A1"/>
    <w:rsid w:val="0059798B"/>
    <w:rsid w:val="005A0047"/>
    <w:rsid w:val="005A0555"/>
    <w:rsid w:val="005A0B56"/>
    <w:rsid w:val="005A0D89"/>
    <w:rsid w:val="005A10F7"/>
    <w:rsid w:val="005A11CD"/>
    <w:rsid w:val="005A167E"/>
    <w:rsid w:val="005A1A36"/>
    <w:rsid w:val="005A212A"/>
    <w:rsid w:val="005A2272"/>
    <w:rsid w:val="005A269C"/>
    <w:rsid w:val="005A2B4D"/>
    <w:rsid w:val="005A2CC8"/>
    <w:rsid w:val="005A2DED"/>
    <w:rsid w:val="005A2E57"/>
    <w:rsid w:val="005A393D"/>
    <w:rsid w:val="005A4155"/>
    <w:rsid w:val="005A442D"/>
    <w:rsid w:val="005A4519"/>
    <w:rsid w:val="005A45E4"/>
    <w:rsid w:val="005A6000"/>
    <w:rsid w:val="005A6343"/>
    <w:rsid w:val="005A650B"/>
    <w:rsid w:val="005A6E83"/>
    <w:rsid w:val="005A6EA2"/>
    <w:rsid w:val="005A71E0"/>
    <w:rsid w:val="005A78D8"/>
    <w:rsid w:val="005B085D"/>
    <w:rsid w:val="005B0900"/>
    <w:rsid w:val="005B1795"/>
    <w:rsid w:val="005B1804"/>
    <w:rsid w:val="005B264D"/>
    <w:rsid w:val="005B2AB5"/>
    <w:rsid w:val="005B2D3A"/>
    <w:rsid w:val="005B2D48"/>
    <w:rsid w:val="005B2E82"/>
    <w:rsid w:val="005B3C66"/>
    <w:rsid w:val="005B3E4A"/>
    <w:rsid w:val="005B3FBF"/>
    <w:rsid w:val="005B419C"/>
    <w:rsid w:val="005B44B5"/>
    <w:rsid w:val="005B45B8"/>
    <w:rsid w:val="005B47CB"/>
    <w:rsid w:val="005B47D3"/>
    <w:rsid w:val="005B4848"/>
    <w:rsid w:val="005B4AC7"/>
    <w:rsid w:val="005B4C36"/>
    <w:rsid w:val="005B4FDC"/>
    <w:rsid w:val="005B5128"/>
    <w:rsid w:val="005B58F5"/>
    <w:rsid w:val="005B5927"/>
    <w:rsid w:val="005B5E03"/>
    <w:rsid w:val="005B62D9"/>
    <w:rsid w:val="005B633F"/>
    <w:rsid w:val="005B6C47"/>
    <w:rsid w:val="005B6DB7"/>
    <w:rsid w:val="005B6DD7"/>
    <w:rsid w:val="005B6F70"/>
    <w:rsid w:val="005B7146"/>
    <w:rsid w:val="005B72D9"/>
    <w:rsid w:val="005B76F4"/>
    <w:rsid w:val="005B7C13"/>
    <w:rsid w:val="005B7F74"/>
    <w:rsid w:val="005C010A"/>
    <w:rsid w:val="005C012B"/>
    <w:rsid w:val="005C019D"/>
    <w:rsid w:val="005C0EB1"/>
    <w:rsid w:val="005C1148"/>
    <w:rsid w:val="005C1F09"/>
    <w:rsid w:val="005C21A8"/>
    <w:rsid w:val="005C2882"/>
    <w:rsid w:val="005C36C1"/>
    <w:rsid w:val="005C3A74"/>
    <w:rsid w:val="005C3C3E"/>
    <w:rsid w:val="005C3CF0"/>
    <w:rsid w:val="005C45AB"/>
    <w:rsid w:val="005C4AC4"/>
    <w:rsid w:val="005C4F95"/>
    <w:rsid w:val="005C5949"/>
    <w:rsid w:val="005C5BDF"/>
    <w:rsid w:val="005C5D0D"/>
    <w:rsid w:val="005C6121"/>
    <w:rsid w:val="005C6BF4"/>
    <w:rsid w:val="005C6FB5"/>
    <w:rsid w:val="005C7062"/>
    <w:rsid w:val="005C7178"/>
    <w:rsid w:val="005C73C2"/>
    <w:rsid w:val="005C73FC"/>
    <w:rsid w:val="005C793D"/>
    <w:rsid w:val="005C7B79"/>
    <w:rsid w:val="005C7BF9"/>
    <w:rsid w:val="005C7E7E"/>
    <w:rsid w:val="005C7EB2"/>
    <w:rsid w:val="005D0515"/>
    <w:rsid w:val="005D0AAD"/>
    <w:rsid w:val="005D0E50"/>
    <w:rsid w:val="005D1313"/>
    <w:rsid w:val="005D1453"/>
    <w:rsid w:val="005D1B67"/>
    <w:rsid w:val="005D240E"/>
    <w:rsid w:val="005D26C5"/>
    <w:rsid w:val="005D2AB6"/>
    <w:rsid w:val="005D2BB4"/>
    <w:rsid w:val="005D2BE7"/>
    <w:rsid w:val="005D2DB9"/>
    <w:rsid w:val="005D32CE"/>
    <w:rsid w:val="005D3748"/>
    <w:rsid w:val="005D42EB"/>
    <w:rsid w:val="005D492E"/>
    <w:rsid w:val="005D51F6"/>
    <w:rsid w:val="005D54D8"/>
    <w:rsid w:val="005D57D6"/>
    <w:rsid w:val="005D59A4"/>
    <w:rsid w:val="005D62FF"/>
    <w:rsid w:val="005D6FC6"/>
    <w:rsid w:val="005D7626"/>
    <w:rsid w:val="005D78C7"/>
    <w:rsid w:val="005D7A80"/>
    <w:rsid w:val="005E0220"/>
    <w:rsid w:val="005E04ED"/>
    <w:rsid w:val="005E062B"/>
    <w:rsid w:val="005E0A68"/>
    <w:rsid w:val="005E0BF5"/>
    <w:rsid w:val="005E12D1"/>
    <w:rsid w:val="005E1906"/>
    <w:rsid w:val="005E21A7"/>
    <w:rsid w:val="005E2FB2"/>
    <w:rsid w:val="005E30B3"/>
    <w:rsid w:val="005E30E5"/>
    <w:rsid w:val="005E31DB"/>
    <w:rsid w:val="005E3DC5"/>
    <w:rsid w:val="005E4102"/>
    <w:rsid w:val="005E4C45"/>
    <w:rsid w:val="005E4D76"/>
    <w:rsid w:val="005E523B"/>
    <w:rsid w:val="005E570F"/>
    <w:rsid w:val="005E5C38"/>
    <w:rsid w:val="005E76C1"/>
    <w:rsid w:val="005E7C16"/>
    <w:rsid w:val="005E7D11"/>
    <w:rsid w:val="005F0270"/>
    <w:rsid w:val="005F067A"/>
    <w:rsid w:val="005F0CF6"/>
    <w:rsid w:val="005F0D92"/>
    <w:rsid w:val="005F10F0"/>
    <w:rsid w:val="005F12B4"/>
    <w:rsid w:val="005F139D"/>
    <w:rsid w:val="005F150F"/>
    <w:rsid w:val="005F16CA"/>
    <w:rsid w:val="005F18D8"/>
    <w:rsid w:val="005F1AA8"/>
    <w:rsid w:val="005F26B4"/>
    <w:rsid w:val="005F2B93"/>
    <w:rsid w:val="005F2E93"/>
    <w:rsid w:val="005F32EC"/>
    <w:rsid w:val="005F3722"/>
    <w:rsid w:val="005F3EDD"/>
    <w:rsid w:val="005F4055"/>
    <w:rsid w:val="005F4354"/>
    <w:rsid w:val="005F4988"/>
    <w:rsid w:val="005F4BC4"/>
    <w:rsid w:val="005F4D53"/>
    <w:rsid w:val="005F4E4D"/>
    <w:rsid w:val="005F54F7"/>
    <w:rsid w:val="005F56F7"/>
    <w:rsid w:val="005F584E"/>
    <w:rsid w:val="005F5C8F"/>
    <w:rsid w:val="005F60D0"/>
    <w:rsid w:val="005F638A"/>
    <w:rsid w:val="005F656F"/>
    <w:rsid w:val="005F6585"/>
    <w:rsid w:val="005F6BDF"/>
    <w:rsid w:val="005F7426"/>
    <w:rsid w:val="005F7B98"/>
    <w:rsid w:val="005F7DE6"/>
    <w:rsid w:val="0060045C"/>
    <w:rsid w:val="00600B7D"/>
    <w:rsid w:val="00600C4E"/>
    <w:rsid w:val="00600CA9"/>
    <w:rsid w:val="00600E8E"/>
    <w:rsid w:val="006012A5"/>
    <w:rsid w:val="00601671"/>
    <w:rsid w:val="00602259"/>
    <w:rsid w:val="00602AF5"/>
    <w:rsid w:val="00602D40"/>
    <w:rsid w:val="0060304C"/>
    <w:rsid w:val="0060309C"/>
    <w:rsid w:val="006035B5"/>
    <w:rsid w:val="00604F1E"/>
    <w:rsid w:val="00605364"/>
    <w:rsid w:val="006055C5"/>
    <w:rsid w:val="00607A83"/>
    <w:rsid w:val="00607B16"/>
    <w:rsid w:val="0061040F"/>
    <w:rsid w:val="006104BE"/>
    <w:rsid w:val="00610EE8"/>
    <w:rsid w:val="006110B7"/>
    <w:rsid w:val="006117E3"/>
    <w:rsid w:val="00611AE8"/>
    <w:rsid w:val="00611C0C"/>
    <w:rsid w:val="00611CB5"/>
    <w:rsid w:val="00611E40"/>
    <w:rsid w:val="00612015"/>
    <w:rsid w:val="006124D7"/>
    <w:rsid w:val="0061267B"/>
    <w:rsid w:val="006126A6"/>
    <w:rsid w:val="00613037"/>
    <w:rsid w:val="0061349F"/>
    <w:rsid w:val="006134BB"/>
    <w:rsid w:val="00614055"/>
    <w:rsid w:val="006146FE"/>
    <w:rsid w:val="006147EE"/>
    <w:rsid w:val="00614C48"/>
    <w:rsid w:val="00614D8A"/>
    <w:rsid w:val="00614F37"/>
    <w:rsid w:val="00615E37"/>
    <w:rsid w:val="00616C8E"/>
    <w:rsid w:val="00616C99"/>
    <w:rsid w:val="006171C5"/>
    <w:rsid w:val="00617717"/>
    <w:rsid w:val="00617747"/>
    <w:rsid w:val="006177AD"/>
    <w:rsid w:val="00620039"/>
    <w:rsid w:val="00620070"/>
    <w:rsid w:val="00620423"/>
    <w:rsid w:val="00620940"/>
    <w:rsid w:val="00620B2B"/>
    <w:rsid w:val="00620D33"/>
    <w:rsid w:val="00621B50"/>
    <w:rsid w:val="00621BB2"/>
    <w:rsid w:val="00621F14"/>
    <w:rsid w:val="00621F7B"/>
    <w:rsid w:val="00622485"/>
    <w:rsid w:val="00622D57"/>
    <w:rsid w:val="00623045"/>
    <w:rsid w:val="006231DF"/>
    <w:rsid w:val="00623720"/>
    <w:rsid w:val="00623D6D"/>
    <w:rsid w:val="006241DE"/>
    <w:rsid w:val="00624593"/>
    <w:rsid w:val="00624E28"/>
    <w:rsid w:val="00625006"/>
    <w:rsid w:val="0062546D"/>
    <w:rsid w:val="00626289"/>
    <w:rsid w:val="006267C9"/>
    <w:rsid w:val="00626E94"/>
    <w:rsid w:val="00627550"/>
    <w:rsid w:val="006277B7"/>
    <w:rsid w:val="00627AFE"/>
    <w:rsid w:val="00627B29"/>
    <w:rsid w:val="00627C04"/>
    <w:rsid w:val="006305CE"/>
    <w:rsid w:val="0063131D"/>
    <w:rsid w:val="006317ED"/>
    <w:rsid w:val="00631E51"/>
    <w:rsid w:val="0063255D"/>
    <w:rsid w:val="0063278A"/>
    <w:rsid w:val="006328D9"/>
    <w:rsid w:val="00632D4E"/>
    <w:rsid w:val="00633216"/>
    <w:rsid w:val="00633302"/>
    <w:rsid w:val="006334E2"/>
    <w:rsid w:val="0063366E"/>
    <w:rsid w:val="006336B6"/>
    <w:rsid w:val="0063384F"/>
    <w:rsid w:val="00633A45"/>
    <w:rsid w:val="00633B67"/>
    <w:rsid w:val="00634202"/>
    <w:rsid w:val="0063442F"/>
    <w:rsid w:val="006347C5"/>
    <w:rsid w:val="006348E4"/>
    <w:rsid w:val="00634937"/>
    <w:rsid w:val="0063507A"/>
    <w:rsid w:val="006354F5"/>
    <w:rsid w:val="006357E5"/>
    <w:rsid w:val="006358DF"/>
    <w:rsid w:val="00635BE9"/>
    <w:rsid w:val="006362F2"/>
    <w:rsid w:val="00636808"/>
    <w:rsid w:val="00636DFA"/>
    <w:rsid w:val="006370C6"/>
    <w:rsid w:val="00637179"/>
    <w:rsid w:val="006378D7"/>
    <w:rsid w:val="00640213"/>
    <w:rsid w:val="006403DE"/>
    <w:rsid w:val="00640E8E"/>
    <w:rsid w:val="0064117C"/>
    <w:rsid w:val="00641642"/>
    <w:rsid w:val="006416F5"/>
    <w:rsid w:val="006417AD"/>
    <w:rsid w:val="006417E5"/>
    <w:rsid w:val="00642453"/>
    <w:rsid w:val="00642AAC"/>
    <w:rsid w:val="00642EE2"/>
    <w:rsid w:val="00643173"/>
    <w:rsid w:val="0064338F"/>
    <w:rsid w:val="00643682"/>
    <w:rsid w:val="00643F6B"/>
    <w:rsid w:val="006444BB"/>
    <w:rsid w:val="0064510A"/>
    <w:rsid w:val="006460DE"/>
    <w:rsid w:val="006461A2"/>
    <w:rsid w:val="006461B4"/>
    <w:rsid w:val="0064624F"/>
    <w:rsid w:val="0064677D"/>
    <w:rsid w:val="0064692E"/>
    <w:rsid w:val="00646F00"/>
    <w:rsid w:val="00646FF8"/>
    <w:rsid w:val="00647224"/>
    <w:rsid w:val="0064723E"/>
    <w:rsid w:val="00647545"/>
    <w:rsid w:val="00647F26"/>
    <w:rsid w:val="006500B7"/>
    <w:rsid w:val="00650584"/>
    <w:rsid w:val="0065099B"/>
    <w:rsid w:val="00650EFF"/>
    <w:rsid w:val="00650FBF"/>
    <w:rsid w:val="006510E0"/>
    <w:rsid w:val="006511AF"/>
    <w:rsid w:val="00651266"/>
    <w:rsid w:val="006515FC"/>
    <w:rsid w:val="00651D6C"/>
    <w:rsid w:val="006528CF"/>
    <w:rsid w:val="00652B37"/>
    <w:rsid w:val="00652BEB"/>
    <w:rsid w:val="00653096"/>
    <w:rsid w:val="00653132"/>
    <w:rsid w:val="00653793"/>
    <w:rsid w:val="006537DA"/>
    <w:rsid w:val="0065382A"/>
    <w:rsid w:val="00653E0D"/>
    <w:rsid w:val="0065412F"/>
    <w:rsid w:val="00654308"/>
    <w:rsid w:val="00654A74"/>
    <w:rsid w:val="00654DDA"/>
    <w:rsid w:val="00654EA1"/>
    <w:rsid w:val="00655155"/>
    <w:rsid w:val="00655F52"/>
    <w:rsid w:val="00656119"/>
    <w:rsid w:val="00656265"/>
    <w:rsid w:val="006568EB"/>
    <w:rsid w:val="00656BE4"/>
    <w:rsid w:val="006575C5"/>
    <w:rsid w:val="00657899"/>
    <w:rsid w:val="00657D1D"/>
    <w:rsid w:val="00660161"/>
    <w:rsid w:val="00660243"/>
    <w:rsid w:val="006604A1"/>
    <w:rsid w:val="006605E4"/>
    <w:rsid w:val="0066061C"/>
    <w:rsid w:val="006606BE"/>
    <w:rsid w:val="00661098"/>
    <w:rsid w:val="0066117C"/>
    <w:rsid w:val="00661BCA"/>
    <w:rsid w:val="00661E7C"/>
    <w:rsid w:val="006620AA"/>
    <w:rsid w:val="0066288B"/>
    <w:rsid w:val="00662953"/>
    <w:rsid w:val="00662A21"/>
    <w:rsid w:val="006638C1"/>
    <w:rsid w:val="00663A43"/>
    <w:rsid w:val="00663E38"/>
    <w:rsid w:val="00664542"/>
    <w:rsid w:val="00664BD1"/>
    <w:rsid w:val="00665C45"/>
    <w:rsid w:val="00665CC7"/>
    <w:rsid w:val="00665D44"/>
    <w:rsid w:val="00665FC9"/>
    <w:rsid w:val="00666EEE"/>
    <w:rsid w:val="0066728C"/>
    <w:rsid w:val="006677A0"/>
    <w:rsid w:val="006677FF"/>
    <w:rsid w:val="00667B2D"/>
    <w:rsid w:val="00667BCF"/>
    <w:rsid w:val="00667BFC"/>
    <w:rsid w:val="00667C44"/>
    <w:rsid w:val="006703D9"/>
    <w:rsid w:val="00670796"/>
    <w:rsid w:val="00670C5E"/>
    <w:rsid w:val="00670FC6"/>
    <w:rsid w:val="0067162C"/>
    <w:rsid w:val="00671F7D"/>
    <w:rsid w:val="00672217"/>
    <w:rsid w:val="0067245A"/>
    <w:rsid w:val="0067254B"/>
    <w:rsid w:val="00672E29"/>
    <w:rsid w:val="00672E44"/>
    <w:rsid w:val="00672EC6"/>
    <w:rsid w:val="0067354B"/>
    <w:rsid w:val="006739D7"/>
    <w:rsid w:val="006741EF"/>
    <w:rsid w:val="00674340"/>
    <w:rsid w:val="006746C6"/>
    <w:rsid w:val="00674879"/>
    <w:rsid w:val="00675000"/>
    <w:rsid w:val="00675124"/>
    <w:rsid w:val="0067528B"/>
    <w:rsid w:val="0067578F"/>
    <w:rsid w:val="00675FED"/>
    <w:rsid w:val="00676070"/>
    <w:rsid w:val="006761F2"/>
    <w:rsid w:val="0067659C"/>
    <w:rsid w:val="006766F8"/>
    <w:rsid w:val="00676961"/>
    <w:rsid w:val="0067711C"/>
    <w:rsid w:val="0067731B"/>
    <w:rsid w:val="0067755B"/>
    <w:rsid w:val="00677B9C"/>
    <w:rsid w:val="00677D0D"/>
    <w:rsid w:val="00677DA5"/>
    <w:rsid w:val="00677F39"/>
    <w:rsid w:val="0068043C"/>
    <w:rsid w:val="0068055C"/>
    <w:rsid w:val="00680C0C"/>
    <w:rsid w:val="00680CD9"/>
    <w:rsid w:val="00681366"/>
    <w:rsid w:val="0068187C"/>
    <w:rsid w:val="00682036"/>
    <w:rsid w:val="006820EF"/>
    <w:rsid w:val="0068210E"/>
    <w:rsid w:val="00682345"/>
    <w:rsid w:val="00682448"/>
    <w:rsid w:val="00683056"/>
    <w:rsid w:val="00683321"/>
    <w:rsid w:val="00683CBC"/>
    <w:rsid w:val="006843F6"/>
    <w:rsid w:val="006845EF"/>
    <w:rsid w:val="00684834"/>
    <w:rsid w:val="00684EFC"/>
    <w:rsid w:val="00684FB2"/>
    <w:rsid w:val="006850F0"/>
    <w:rsid w:val="00685785"/>
    <w:rsid w:val="006865C9"/>
    <w:rsid w:val="00686B8A"/>
    <w:rsid w:val="00686BBC"/>
    <w:rsid w:val="00687069"/>
    <w:rsid w:val="00687469"/>
    <w:rsid w:val="00687639"/>
    <w:rsid w:val="00687CC3"/>
    <w:rsid w:val="00687F84"/>
    <w:rsid w:val="0069023B"/>
    <w:rsid w:val="006905D9"/>
    <w:rsid w:val="00690892"/>
    <w:rsid w:val="00690A27"/>
    <w:rsid w:val="00690F29"/>
    <w:rsid w:val="00691228"/>
    <w:rsid w:val="00691850"/>
    <w:rsid w:val="00691ABE"/>
    <w:rsid w:val="00692A60"/>
    <w:rsid w:val="00693263"/>
    <w:rsid w:val="00693340"/>
    <w:rsid w:val="0069371E"/>
    <w:rsid w:val="00693A72"/>
    <w:rsid w:val="00693C9C"/>
    <w:rsid w:val="0069418A"/>
    <w:rsid w:val="00694ED5"/>
    <w:rsid w:val="00695207"/>
    <w:rsid w:val="006957EA"/>
    <w:rsid w:val="006959A8"/>
    <w:rsid w:val="00695C00"/>
    <w:rsid w:val="006964AD"/>
    <w:rsid w:val="00696B68"/>
    <w:rsid w:val="00696D66"/>
    <w:rsid w:val="0069708F"/>
    <w:rsid w:val="00697658"/>
    <w:rsid w:val="00697FE1"/>
    <w:rsid w:val="006A084C"/>
    <w:rsid w:val="006A1359"/>
    <w:rsid w:val="006A13B1"/>
    <w:rsid w:val="006A1799"/>
    <w:rsid w:val="006A183B"/>
    <w:rsid w:val="006A18BE"/>
    <w:rsid w:val="006A1AF5"/>
    <w:rsid w:val="006A1F5C"/>
    <w:rsid w:val="006A2475"/>
    <w:rsid w:val="006A2993"/>
    <w:rsid w:val="006A2DA1"/>
    <w:rsid w:val="006A2F0A"/>
    <w:rsid w:val="006A3253"/>
    <w:rsid w:val="006A350E"/>
    <w:rsid w:val="006A3CB6"/>
    <w:rsid w:val="006A4023"/>
    <w:rsid w:val="006A4078"/>
    <w:rsid w:val="006A42AE"/>
    <w:rsid w:val="006A5196"/>
    <w:rsid w:val="006A55E8"/>
    <w:rsid w:val="006A582F"/>
    <w:rsid w:val="006A588F"/>
    <w:rsid w:val="006A5D95"/>
    <w:rsid w:val="006A6745"/>
    <w:rsid w:val="006A6BDC"/>
    <w:rsid w:val="006A71EE"/>
    <w:rsid w:val="006A7C0E"/>
    <w:rsid w:val="006B0081"/>
    <w:rsid w:val="006B00E8"/>
    <w:rsid w:val="006B0500"/>
    <w:rsid w:val="006B05DF"/>
    <w:rsid w:val="006B0EFC"/>
    <w:rsid w:val="006B1161"/>
    <w:rsid w:val="006B12F3"/>
    <w:rsid w:val="006B1BFC"/>
    <w:rsid w:val="006B1E1A"/>
    <w:rsid w:val="006B267E"/>
    <w:rsid w:val="006B287E"/>
    <w:rsid w:val="006B2974"/>
    <w:rsid w:val="006B2C64"/>
    <w:rsid w:val="006B360E"/>
    <w:rsid w:val="006B3990"/>
    <w:rsid w:val="006B39BB"/>
    <w:rsid w:val="006B39CF"/>
    <w:rsid w:val="006B3EFE"/>
    <w:rsid w:val="006B3FC0"/>
    <w:rsid w:val="006B41DE"/>
    <w:rsid w:val="006B48A6"/>
    <w:rsid w:val="006B57B0"/>
    <w:rsid w:val="006B5998"/>
    <w:rsid w:val="006B6423"/>
    <w:rsid w:val="006B6626"/>
    <w:rsid w:val="006B69BB"/>
    <w:rsid w:val="006B7270"/>
    <w:rsid w:val="006B7704"/>
    <w:rsid w:val="006B7E79"/>
    <w:rsid w:val="006C068C"/>
    <w:rsid w:val="006C0856"/>
    <w:rsid w:val="006C091D"/>
    <w:rsid w:val="006C0D6A"/>
    <w:rsid w:val="006C16BC"/>
    <w:rsid w:val="006C1E4B"/>
    <w:rsid w:val="006C2770"/>
    <w:rsid w:val="006C2D87"/>
    <w:rsid w:val="006C2E35"/>
    <w:rsid w:val="006C2E60"/>
    <w:rsid w:val="006C30AD"/>
    <w:rsid w:val="006C3BB2"/>
    <w:rsid w:val="006C41B0"/>
    <w:rsid w:val="006C42A7"/>
    <w:rsid w:val="006C446E"/>
    <w:rsid w:val="006C4F51"/>
    <w:rsid w:val="006C5389"/>
    <w:rsid w:val="006C55EE"/>
    <w:rsid w:val="006C5F77"/>
    <w:rsid w:val="006C61C4"/>
    <w:rsid w:val="006C7090"/>
    <w:rsid w:val="006C749E"/>
    <w:rsid w:val="006D02A6"/>
    <w:rsid w:val="006D0890"/>
    <w:rsid w:val="006D08D0"/>
    <w:rsid w:val="006D0D62"/>
    <w:rsid w:val="006D1BC5"/>
    <w:rsid w:val="006D2439"/>
    <w:rsid w:val="006D2465"/>
    <w:rsid w:val="006D25AF"/>
    <w:rsid w:val="006D27E6"/>
    <w:rsid w:val="006D2D50"/>
    <w:rsid w:val="006D2EFD"/>
    <w:rsid w:val="006D2F8B"/>
    <w:rsid w:val="006D39CA"/>
    <w:rsid w:val="006D40B7"/>
    <w:rsid w:val="006D45A3"/>
    <w:rsid w:val="006D45DB"/>
    <w:rsid w:val="006D4CA6"/>
    <w:rsid w:val="006D564E"/>
    <w:rsid w:val="006D5C36"/>
    <w:rsid w:val="006D5D4E"/>
    <w:rsid w:val="006D62FB"/>
    <w:rsid w:val="006D6D03"/>
    <w:rsid w:val="006D6E6C"/>
    <w:rsid w:val="006D6EAE"/>
    <w:rsid w:val="006D72ED"/>
    <w:rsid w:val="006D762A"/>
    <w:rsid w:val="006D7925"/>
    <w:rsid w:val="006D7B1B"/>
    <w:rsid w:val="006D7E4B"/>
    <w:rsid w:val="006D7EA2"/>
    <w:rsid w:val="006E01CD"/>
    <w:rsid w:val="006E043A"/>
    <w:rsid w:val="006E047B"/>
    <w:rsid w:val="006E0FFC"/>
    <w:rsid w:val="006E1B76"/>
    <w:rsid w:val="006E1B90"/>
    <w:rsid w:val="006E2314"/>
    <w:rsid w:val="006E2353"/>
    <w:rsid w:val="006E28A8"/>
    <w:rsid w:val="006E2AF2"/>
    <w:rsid w:val="006E2F7D"/>
    <w:rsid w:val="006E3560"/>
    <w:rsid w:val="006E36D2"/>
    <w:rsid w:val="006E3AB3"/>
    <w:rsid w:val="006E42E9"/>
    <w:rsid w:val="006E4333"/>
    <w:rsid w:val="006E4483"/>
    <w:rsid w:val="006E4B30"/>
    <w:rsid w:val="006E588C"/>
    <w:rsid w:val="006E60E4"/>
    <w:rsid w:val="006E6537"/>
    <w:rsid w:val="006E6FB5"/>
    <w:rsid w:val="006E70A0"/>
    <w:rsid w:val="006E75D7"/>
    <w:rsid w:val="006E77FC"/>
    <w:rsid w:val="006E7CA3"/>
    <w:rsid w:val="006E7CBC"/>
    <w:rsid w:val="006E7D2B"/>
    <w:rsid w:val="006E7D70"/>
    <w:rsid w:val="006F0300"/>
    <w:rsid w:val="006F12AE"/>
    <w:rsid w:val="006F205B"/>
    <w:rsid w:val="006F2773"/>
    <w:rsid w:val="006F2B39"/>
    <w:rsid w:val="006F2FDB"/>
    <w:rsid w:val="006F34CB"/>
    <w:rsid w:val="006F39DB"/>
    <w:rsid w:val="006F3D3A"/>
    <w:rsid w:val="006F4177"/>
    <w:rsid w:val="006F4436"/>
    <w:rsid w:val="006F45E6"/>
    <w:rsid w:val="006F4987"/>
    <w:rsid w:val="006F4E0E"/>
    <w:rsid w:val="006F587C"/>
    <w:rsid w:val="006F5A7A"/>
    <w:rsid w:val="006F5EE3"/>
    <w:rsid w:val="006F60CB"/>
    <w:rsid w:val="006F6111"/>
    <w:rsid w:val="006F6DA8"/>
    <w:rsid w:val="006F714A"/>
    <w:rsid w:val="0070026B"/>
    <w:rsid w:val="007004B4"/>
    <w:rsid w:val="0070064D"/>
    <w:rsid w:val="007006BC"/>
    <w:rsid w:val="00701552"/>
    <w:rsid w:val="00701627"/>
    <w:rsid w:val="00702068"/>
    <w:rsid w:val="0070276B"/>
    <w:rsid w:val="007043B4"/>
    <w:rsid w:val="0070482D"/>
    <w:rsid w:val="00705293"/>
    <w:rsid w:val="00705533"/>
    <w:rsid w:val="00705E96"/>
    <w:rsid w:val="00706D0F"/>
    <w:rsid w:val="00707417"/>
    <w:rsid w:val="007075B3"/>
    <w:rsid w:val="00710514"/>
    <w:rsid w:val="0071181B"/>
    <w:rsid w:val="007125DA"/>
    <w:rsid w:val="00712A40"/>
    <w:rsid w:val="00712F43"/>
    <w:rsid w:val="00713965"/>
    <w:rsid w:val="00713C02"/>
    <w:rsid w:val="00714282"/>
    <w:rsid w:val="00714782"/>
    <w:rsid w:val="007153C2"/>
    <w:rsid w:val="00715518"/>
    <w:rsid w:val="00715C63"/>
    <w:rsid w:val="00716753"/>
    <w:rsid w:val="00716FB3"/>
    <w:rsid w:val="00716FBE"/>
    <w:rsid w:val="00717680"/>
    <w:rsid w:val="00720097"/>
    <w:rsid w:val="00720337"/>
    <w:rsid w:val="007209C9"/>
    <w:rsid w:val="00720C06"/>
    <w:rsid w:val="00720C39"/>
    <w:rsid w:val="0072110F"/>
    <w:rsid w:val="0072118B"/>
    <w:rsid w:val="00721590"/>
    <w:rsid w:val="00721DD9"/>
    <w:rsid w:val="00722286"/>
    <w:rsid w:val="00722626"/>
    <w:rsid w:val="00722BB5"/>
    <w:rsid w:val="00722F06"/>
    <w:rsid w:val="00722FD0"/>
    <w:rsid w:val="00723AA8"/>
    <w:rsid w:val="00723EA6"/>
    <w:rsid w:val="0072442D"/>
    <w:rsid w:val="00724660"/>
    <w:rsid w:val="007249B4"/>
    <w:rsid w:val="00724BEF"/>
    <w:rsid w:val="00724DBA"/>
    <w:rsid w:val="00724DE7"/>
    <w:rsid w:val="00724FD5"/>
    <w:rsid w:val="00726877"/>
    <w:rsid w:val="00726D79"/>
    <w:rsid w:val="00726DF2"/>
    <w:rsid w:val="00726F95"/>
    <w:rsid w:val="0072725E"/>
    <w:rsid w:val="00727C5B"/>
    <w:rsid w:val="00727C86"/>
    <w:rsid w:val="00730250"/>
    <w:rsid w:val="00730581"/>
    <w:rsid w:val="00730BDA"/>
    <w:rsid w:val="00731023"/>
    <w:rsid w:val="007316DC"/>
    <w:rsid w:val="00732230"/>
    <w:rsid w:val="00732EA4"/>
    <w:rsid w:val="007330C9"/>
    <w:rsid w:val="007330D7"/>
    <w:rsid w:val="00733237"/>
    <w:rsid w:val="00733963"/>
    <w:rsid w:val="007339AF"/>
    <w:rsid w:val="00733D2A"/>
    <w:rsid w:val="007345A8"/>
    <w:rsid w:val="0073534D"/>
    <w:rsid w:val="0073572E"/>
    <w:rsid w:val="0073582D"/>
    <w:rsid w:val="007360A4"/>
    <w:rsid w:val="007360B0"/>
    <w:rsid w:val="007363F8"/>
    <w:rsid w:val="00736633"/>
    <w:rsid w:val="00736F32"/>
    <w:rsid w:val="00737372"/>
    <w:rsid w:val="007375BB"/>
    <w:rsid w:val="007375CC"/>
    <w:rsid w:val="00737602"/>
    <w:rsid w:val="0073770C"/>
    <w:rsid w:val="00737786"/>
    <w:rsid w:val="0074006D"/>
    <w:rsid w:val="00740278"/>
    <w:rsid w:val="007402B0"/>
    <w:rsid w:val="00740C31"/>
    <w:rsid w:val="007412EA"/>
    <w:rsid w:val="00741741"/>
    <w:rsid w:val="00741AA0"/>
    <w:rsid w:val="00741C45"/>
    <w:rsid w:val="00741E88"/>
    <w:rsid w:val="00742732"/>
    <w:rsid w:val="00743A37"/>
    <w:rsid w:val="00743A9B"/>
    <w:rsid w:val="007448C4"/>
    <w:rsid w:val="00744912"/>
    <w:rsid w:val="00744A33"/>
    <w:rsid w:val="00744A6F"/>
    <w:rsid w:val="00744E34"/>
    <w:rsid w:val="00744E44"/>
    <w:rsid w:val="007457BD"/>
    <w:rsid w:val="00746A96"/>
    <w:rsid w:val="00746DF4"/>
    <w:rsid w:val="00746F0B"/>
    <w:rsid w:val="007500A1"/>
    <w:rsid w:val="00750E13"/>
    <w:rsid w:val="00751661"/>
    <w:rsid w:val="00751C35"/>
    <w:rsid w:val="007521E1"/>
    <w:rsid w:val="00752C79"/>
    <w:rsid w:val="00752E89"/>
    <w:rsid w:val="007534BD"/>
    <w:rsid w:val="007538A9"/>
    <w:rsid w:val="00753FEC"/>
    <w:rsid w:val="007540BF"/>
    <w:rsid w:val="00754A5B"/>
    <w:rsid w:val="00755211"/>
    <w:rsid w:val="0075633A"/>
    <w:rsid w:val="00756508"/>
    <w:rsid w:val="00756700"/>
    <w:rsid w:val="007575EE"/>
    <w:rsid w:val="0075763D"/>
    <w:rsid w:val="007577D0"/>
    <w:rsid w:val="00757B23"/>
    <w:rsid w:val="00757EB7"/>
    <w:rsid w:val="00757FEA"/>
    <w:rsid w:val="0076091F"/>
    <w:rsid w:val="00760C20"/>
    <w:rsid w:val="00760C75"/>
    <w:rsid w:val="007618EC"/>
    <w:rsid w:val="0076194D"/>
    <w:rsid w:val="00761F27"/>
    <w:rsid w:val="007628E1"/>
    <w:rsid w:val="00762938"/>
    <w:rsid w:val="00762A7E"/>
    <w:rsid w:val="00762FEE"/>
    <w:rsid w:val="00764449"/>
    <w:rsid w:val="00764836"/>
    <w:rsid w:val="00764BF8"/>
    <w:rsid w:val="007653C9"/>
    <w:rsid w:val="00766BAF"/>
    <w:rsid w:val="00767A0C"/>
    <w:rsid w:val="00767EF3"/>
    <w:rsid w:val="00770752"/>
    <w:rsid w:val="007707A6"/>
    <w:rsid w:val="00770D8D"/>
    <w:rsid w:val="00770E2D"/>
    <w:rsid w:val="00771965"/>
    <w:rsid w:val="00771B8F"/>
    <w:rsid w:val="00771C31"/>
    <w:rsid w:val="00771E30"/>
    <w:rsid w:val="00772E11"/>
    <w:rsid w:val="00773319"/>
    <w:rsid w:val="007733EC"/>
    <w:rsid w:val="00773553"/>
    <w:rsid w:val="0077376C"/>
    <w:rsid w:val="0077385E"/>
    <w:rsid w:val="007739BA"/>
    <w:rsid w:val="00774164"/>
    <w:rsid w:val="0077527F"/>
    <w:rsid w:val="0077537F"/>
    <w:rsid w:val="00775DE7"/>
    <w:rsid w:val="007761E4"/>
    <w:rsid w:val="00777140"/>
    <w:rsid w:val="00780B2D"/>
    <w:rsid w:val="00780CD3"/>
    <w:rsid w:val="00780F64"/>
    <w:rsid w:val="0078112F"/>
    <w:rsid w:val="007816F8"/>
    <w:rsid w:val="0078174F"/>
    <w:rsid w:val="00781947"/>
    <w:rsid w:val="00781EAC"/>
    <w:rsid w:val="00782176"/>
    <w:rsid w:val="00782267"/>
    <w:rsid w:val="00783097"/>
    <w:rsid w:val="0078320D"/>
    <w:rsid w:val="007834EB"/>
    <w:rsid w:val="0078459F"/>
    <w:rsid w:val="00784F45"/>
    <w:rsid w:val="00785A1F"/>
    <w:rsid w:val="0078600C"/>
    <w:rsid w:val="00786897"/>
    <w:rsid w:val="007868AF"/>
    <w:rsid w:val="007869F1"/>
    <w:rsid w:val="00786B8C"/>
    <w:rsid w:val="00786DF5"/>
    <w:rsid w:val="00786FE8"/>
    <w:rsid w:val="0078706B"/>
    <w:rsid w:val="00787C98"/>
    <w:rsid w:val="00787DC0"/>
    <w:rsid w:val="00787F65"/>
    <w:rsid w:val="007901AA"/>
    <w:rsid w:val="00790308"/>
    <w:rsid w:val="007905B2"/>
    <w:rsid w:val="00790656"/>
    <w:rsid w:val="00790D1A"/>
    <w:rsid w:val="007922C0"/>
    <w:rsid w:val="0079261A"/>
    <w:rsid w:val="00792A15"/>
    <w:rsid w:val="00792EB5"/>
    <w:rsid w:val="007930D8"/>
    <w:rsid w:val="007940BF"/>
    <w:rsid w:val="00794451"/>
    <w:rsid w:val="00794A04"/>
    <w:rsid w:val="00794D1F"/>
    <w:rsid w:val="00796CC5"/>
    <w:rsid w:val="00797945"/>
    <w:rsid w:val="00797C52"/>
    <w:rsid w:val="00797D0A"/>
    <w:rsid w:val="007A05EF"/>
    <w:rsid w:val="007A0F75"/>
    <w:rsid w:val="007A1038"/>
    <w:rsid w:val="007A1045"/>
    <w:rsid w:val="007A12D7"/>
    <w:rsid w:val="007A15E1"/>
    <w:rsid w:val="007A1BB9"/>
    <w:rsid w:val="007A242C"/>
    <w:rsid w:val="007A28EA"/>
    <w:rsid w:val="007A3044"/>
    <w:rsid w:val="007A3127"/>
    <w:rsid w:val="007A3985"/>
    <w:rsid w:val="007A49CB"/>
    <w:rsid w:val="007A5033"/>
    <w:rsid w:val="007A5220"/>
    <w:rsid w:val="007A523D"/>
    <w:rsid w:val="007A5463"/>
    <w:rsid w:val="007A56A0"/>
    <w:rsid w:val="007A5AD6"/>
    <w:rsid w:val="007A5B43"/>
    <w:rsid w:val="007A6018"/>
    <w:rsid w:val="007A6770"/>
    <w:rsid w:val="007A69A0"/>
    <w:rsid w:val="007A6B45"/>
    <w:rsid w:val="007A7BAF"/>
    <w:rsid w:val="007A7CA5"/>
    <w:rsid w:val="007B02C3"/>
    <w:rsid w:val="007B08E9"/>
    <w:rsid w:val="007B0B6F"/>
    <w:rsid w:val="007B0D4E"/>
    <w:rsid w:val="007B1036"/>
    <w:rsid w:val="007B141C"/>
    <w:rsid w:val="007B17CF"/>
    <w:rsid w:val="007B2D45"/>
    <w:rsid w:val="007B2DE2"/>
    <w:rsid w:val="007B328E"/>
    <w:rsid w:val="007B349C"/>
    <w:rsid w:val="007B3687"/>
    <w:rsid w:val="007B37D6"/>
    <w:rsid w:val="007B39FD"/>
    <w:rsid w:val="007B3CC6"/>
    <w:rsid w:val="007B4083"/>
    <w:rsid w:val="007B4C27"/>
    <w:rsid w:val="007B4EE7"/>
    <w:rsid w:val="007B571F"/>
    <w:rsid w:val="007B5B7A"/>
    <w:rsid w:val="007B5E85"/>
    <w:rsid w:val="007B5FD6"/>
    <w:rsid w:val="007B6265"/>
    <w:rsid w:val="007B6500"/>
    <w:rsid w:val="007B68CE"/>
    <w:rsid w:val="007B6A06"/>
    <w:rsid w:val="007B6B3C"/>
    <w:rsid w:val="007B6CE4"/>
    <w:rsid w:val="007B6D2A"/>
    <w:rsid w:val="007B748F"/>
    <w:rsid w:val="007B777D"/>
    <w:rsid w:val="007B7E67"/>
    <w:rsid w:val="007C0120"/>
    <w:rsid w:val="007C05FC"/>
    <w:rsid w:val="007C0680"/>
    <w:rsid w:val="007C076B"/>
    <w:rsid w:val="007C0D90"/>
    <w:rsid w:val="007C109C"/>
    <w:rsid w:val="007C13BE"/>
    <w:rsid w:val="007C151D"/>
    <w:rsid w:val="007C189B"/>
    <w:rsid w:val="007C1EDC"/>
    <w:rsid w:val="007C23CE"/>
    <w:rsid w:val="007C3558"/>
    <w:rsid w:val="007C37FE"/>
    <w:rsid w:val="007C3A76"/>
    <w:rsid w:val="007C3EF8"/>
    <w:rsid w:val="007C3F65"/>
    <w:rsid w:val="007C4543"/>
    <w:rsid w:val="007C4A3A"/>
    <w:rsid w:val="007C4CB1"/>
    <w:rsid w:val="007C57C2"/>
    <w:rsid w:val="007C5838"/>
    <w:rsid w:val="007C5CB7"/>
    <w:rsid w:val="007C6195"/>
    <w:rsid w:val="007C64C2"/>
    <w:rsid w:val="007C6843"/>
    <w:rsid w:val="007C728B"/>
    <w:rsid w:val="007C72CB"/>
    <w:rsid w:val="007C7359"/>
    <w:rsid w:val="007C73E1"/>
    <w:rsid w:val="007C7913"/>
    <w:rsid w:val="007C7B84"/>
    <w:rsid w:val="007D132E"/>
    <w:rsid w:val="007D160F"/>
    <w:rsid w:val="007D1F68"/>
    <w:rsid w:val="007D206E"/>
    <w:rsid w:val="007D26C2"/>
    <w:rsid w:val="007D2F68"/>
    <w:rsid w:val="007D306D"/>
    <w:rsid w:val="007D31B0"/>
    <w:rsid w:val="007D3814"/>
    <w:rsid w:val="007D4B91"/>
    <w:rsid w:val="007D5053"/>
    <w:rsid w:val="007D528A"/>
    <w:rsid w:val="007D63BF"/>
    <w:rsid w:val="007D64D2"/>
    <w:rsid w:val="007D6AAF"/>
    <w:rsid w:val="007D7BCB"/>
    <w:rsid w:val="007D7D03"/>
    <w:rsid w:val="007E04B1"/>
    <w:rsid w:val="007E0624"/>
    <w:rsid w:val="007E0688"/>
    <w:rsid w:val="007E0767"/>
    <w:rsid w:val="007E0956"/>
    <w:rsid w:val="007E0EB1"/>
    <w:rsid w:val="007E0FC1"/>
    <w:rsid w:val="007E11F6"/>
    <w:rsid w:val="007E14B9"/>
    <w:rsid w:val="007E16F1"/>
    <w:rsid w:val="007E18DF"/>
    <w:rsid w:val="007E19A2"/>
    <w:rsid w:val="007E1CBC"/>
    <w:rsid w:val="007E234D"/>
    <w:rsid w:val="007E254C"/>
    <w:rsid w:val="007E2591"/>
    <w:rsid w:val="007E2D2C"/>
    <w:rsid w:val="007E2D6B"/>
    <w:rsid w:val="007E2DC3"/>
    <w:rsid w:val="007E31E1"/>
    <w:rsid w:val="007E34D9"/>
    <w:rsid w:val="007E3A54"/>
    <w:rsid w:val="007E4049"/>
    <w:rsid w:val="007E40B3"/>
    <w:rsid w:val="007E4220"/>
    <w:rsid w:val="007E574D"/>
    <w:rsid w:val="007E58A4"/>
    <w:rsid w:val="007E5995"/>
    <w:rsid w:val="007E5B9E"/>
    <w:rsid w:val="007E6055"/>
    <w:rsid w:val="007E619C"/>
    <w:rsid w:val="007E67E0"/>
    <w:rsid w:val="007E7584"/>
    <w:rsid w:val="007E7616"/>
    <w:rsid w:val="007E7D54"/>
    <w:rsid w:val="007F003F"/>
    <w:rsid w:val="007F032F"/>
    <w:rsid w:val="007F03FC"/>
    <w:rsid w:val="007F0DEE"/>
    <w:rsid w:val="007F16B6"/>
    <w:rsid w:val="007F1E2E"/>
    <w:rsid w:val="007F2539"/>
    <w:rsid w:val="007F2C62"/>
    <w:rsid w:val="007F3612"/>
    <w:rsid w:val="007F371E"/>
    <w:rsid w:val="007F3D56"/>
    <w:rsid w:val="007F3FE5"/>
    <w:rsid w:val="007F45C9"/>
    <w:rsid w:val="007F4D69"/>
    <w:rsid w:val="007F6911"/>
    <w:rsid w:val="007F7220"/>
    <w:rsid w:val="007F7224"/>
    <w:rsid w:val="008005F7"/>
    <w:rsid w:val="00800A09"/>
    <w:rsid w:val="00800E26"/>
    <w:rsid w:val="00801C1F"/>
    <w:rsid w:val="00801FE4"/>
    <w:rsid w:val="008024F4"/>
    <w:rsid w:val="00802CF0"/>
    <w:rsid w:val="00802E34"/>
    <w:rsid w:val="00802ECC"/>
    <w:rsid w:val="00803FC5"/>
    <w:rsid w:val="00804140"/>
    <w:rsid w:val="008041AE"/>
    <w:rsid w:val="008041EF"/>
    <w:rsid w:val="00804292"/>
    <w:rsid w:val="008043D2"/>
    <w:rsid w:val="00804544"/>
    <w:rsid w:val="008046C9"/>
    <w:rsid w:val="00804B32"/>
    <w:rsid w:val="00805428"/>
    <w:rsid w:val="008055E9"/>
    <w:rsid w:val="00805A77"/>
    <w:rsid w:val="00806A1C"/>
    <w:rsid w:val="00807787"/>
    <w:rsid w:val="00807C97"/>
    <w:rsid w:val="00807D0A"/>
    <w:rsid w:val="00807E56"/>
    <w:rsid w:val="00807F0D"/>
    <w:rsid w:val="00810016"/>
    <w:rsid w:val="0081058B"/>
    <w:rsid w:val="00810728"/>
    <w:rsid w:val="00810F56"/>
    <w:rsid w:val="00811902"/>
    <w:rsid w:val="00812210"/>
    <w:rsid w:val="008123C7"/>
    <w:rsid w:val="00812546"/>
    <w:rsid w:val="0081257A"/>
    <w:rsid w:val="0081270B"/>
    <w:rsid w:val="00812BB4"/>
    <w:rsid w:val="00812D38"/>
    <w:rsid w:val="00812FCF"/>
    <w:rsid w:val="00813D9E"/>
    <w:rsid w:val="0081412B"/>
    <w:rsid w:val="00814738"/>
    <w:rsid w:val="00814768"/>
    <w:rsid w:val="00814A81"/>
    <w:rsid w:val="0081580F"/>
    <w:rsid w:val="00815F06"/>
    <w:rsid w:val="0081640C"/>
    <w:rsid w:val="00816669"/>
    <w:rsid w:val="00817A0F"/>
    <w:rsid w:val="0082054A"/>
    <w:rsid w:val="00820574"/>
    <w:rsid w:val="00820EFF"/>
    <w:rsid w:val="0082184D"/>
    <w:rsid w:val="008218AA"/>
    <w:rsid w:val="00821E02"/>
    <w:rsid w:val="00822043"/>
    <w:rsid w:val="00822397"/>
    <w:rsid w:val="00823115"/>
    <w:rsid w:val="0082331E"/>
    <w:rsid w:val="008234E8"/>
    <w:rsid w:val="00823C8D"/>
    <w:rsid w:val="00823DC8"/>
    <w:rsid w:val="00823E6B"/>
    <w:rsid w:val="00824415"/>
    <w:rsid w:val="00824480"/>
    <w:rsid w:val="008245A4"/>
    <w:rsid w:val="008245F4"/>
    <w:rsid w:val="00824797"/>
    <w:rsid w:val="008251E0"/>
    <w:rsid w:val="008259AC"/>
    <w:rsid w:val="00825F5D"/>
    <w:rsid w:val="0082626A"/>
    <w:rsid w:val="008263FA"/>
    <w:rsid w:val="00826BA3"/>
    <w:rsid w:val="008273E8"/>
    <w:rsid w:val="00827C51"/>
    <w:rsid w:val="00827EB0"/>
    <w:rsid w:val="00827FA3"/>
    <w:rsid w:val="0083097F"/>
    <w:rsid w:val="00831B02"/>
    <w:rsid w:val="008329C4"/>
    <w:rsid w:val="00832D61"/>
    <w:rsid w:val="00832F68"/>
    <w:rsid w:val="008339E9"/>
    <w:rsid w:val="00833E20"/>
    <w:rsid w:val="00835203"/>
    <w:rsid w:val="008356D4"/>
    <w:rsid w:val="00835EC2"/>
    <w:rsid w:val="00836268"/>
    <w:rsid w:val="008368E0"/>
    <w:rsid w:val="00836965"/>
    <w:rsid w:val="00836B42"/>
    <w:rsid w:val="00836C3A"/>
    <w:rsid w:val="00837137"/>
    <w:rsid w:val="008373CE"/>
    <w:rsid w:val="0083751A"/>
    <w:rsid w:val="00837753"/>
    <w:rsid w:val="008402A6"/>
    <w:rsid w:val="008407C4"/>
    <w:rsid w:val="00841020"/>
    <w:rsid w:val="0084119B"/>
    <w:rsid w:val="00841336"/>
    <w:rsid w:val="008418E6"/>
    <w:rsid w:val="008419D2"/>
    <w:rsid w:val="00842C67"/>
    <w:rsid w:val="00843013"/>
    <w:rsid w:val="0084353A"/>
    <w:rsid w:val="00843C41"/>
    <w:rsid w:val="00843D56"/>
    <w:rsid w:val="008441C7"/>
    <w:rsid w:val="0084432B"/>
    <w:rsid w:val="00844458"/>
    <w:rsid w:val="0084457F"/>
    <w:rsid w:val="00844921"/>
    <w:rsid w:val="00845586"/>
    <w:rsid w:val="008457A9"/>
    <w:rsid w:val="0084587B"/>
    <w:rsid w:val="008458F0"/>
    <w:rsid w:val="00845C79"/>
    <w:rsid w:val="00845EC6"/>
    <w:rsid w:val="00845FAE"/>
    <w:rsid w:val="00845FB5"/>
    <w:rsid w:val="00846C80"/>
    <w:rsid w:val="008473B4"/>
    <w:rsid w:val="0085011F"/>
    <w:rsid w:val="0085048A"/>
    <w:rsid w:val="00851159"/>
    <w:rsid w:val="008511AB"/>
    <w:rsid w:val="00851702"/>
    <w:rsid w:val="00851FAC"/>
    <w:rsid w:val="0085232B"/>
    <w:rsid w:val="00853583"/>
    <w:rsid w:val="008535D2"/>
    <w:rsid w:val="00853729"/>
    <w:rsid w:val="00853B8C"/>
    <w:rsid w:val="00853C16"/>
    <w:rsid w:val="00853D02"/>
    <w:rsid w:val="00853FDF"/>
    <w:rsid w:val="00854181"/>
    <w:rsid w:val="00854640"/>
    <w:rsid w:val="008547D0"/>
    <w:rsid w:val="0085483E"/>
    <w:rsid w:val="0085568C"/>
    <w:rsid w:val="00855DF1"/>
    <w:rsid w:val="00855EC5"/>
    <w:rsid w:val="00857413"/>
    <w:rsid w:val="008579C2"/>
    <w:rsid w:val="008579CF"/>
    <w:rsid w:val="00857F06"/>
    <w:rsid w:val="008604BA"/>
    <w:rsid w:val="00860E42"/>
    <w:rsid w:val="00861024"/>
    <w:rsid w:val="00861384"/>
    <w:rsid w:val="00861509"/>
    <w:rsid w:val="008615ED"/>
    <w:rsid w:val="008620E6"/>
    <w:rsid w:val="008624D0"/>
    <w:rsid w:val="00862558"/>
    <w:rsid w:val="0086268E"/>
    <w:rsid w:val="00862EB4"/>
    <w:rsid w:val="00863623"/>
    <w:rsid w:val="008636F0"/>
    <w:rsid w:val="00863706"/>
    <w:rsid w:val="00863EE7"/>
    <w:rsid w:val="00864639"/>
    <w:rsid w:val="00864AFB"/>
    <w:rsid w:val="00865011"/>
    <w:rsid w:val="008659B7"/>
    <w:rsid w:val="00865A33"/>
    <w:rsid w:val="00865DE3"/>
    <w:rsid w:val="00865F91"/>
    <w:rsid w:val="0086645B"/>
    <w:rsid w:val="00867151"/>
    <w:rsid w:val="00867B8F"/>
    <w:rsid w:val="00870406"/>
    <w:rsid w:val="00870C62"/>
    <w:rsid w:val="00870FD6"/>
    <w:rsid w:val="008711CD"/>
    <w:rsid w:val="0087122E"/>
    <w:rsid w:val="008719E4"/>
    <w:rsid w:val="0087202B"/>
    <w:rsid w:val="00872A88"/>
    <w:rsid w:val="00872B63"/>
    <w:rsid w:val="00874201"/>
    <w:rsid w:val="00874729"/>
    <w:rsid w:val="008749B3"/>
    <w:rsid w:val="00874AC4"/>
    <w:rsid w:val="00875031"/>
    <w:rsid w:val="00875368"/>
    <w:rsid w:val="0087561C"/>
    <w:rsid w:val="00876259"/>
    <w:rsid w:val="008762B3"/>
    <w:rsid w:val="0087680F"/>
    <w:rsid w:val="00876931"/>
    <w:rsid w:val="00876CC9"/>
    <w:rsid w:val="00877112"/>
    <w:rsid w:val="0087796E"/>
    <w:rsid w:val="00877E9B"/>
    <w:rsid w:val="008804F4"/>
    <w:rsid w:val="0088065B"/>
    <w:rsid w:val="00880672"/>
    <w:rsid w:val="00880DF1"/>
    <w:rsid w:val="0088105A"/>
    <w:rsid w:val="0088112D"/>
    <w:rsid w:val="008812C5"/>
    <w:rsid w:val="008814CF"/>
    <w:rsid w:val="0088159B"/>
    <w:rsid w:val="00881EFD"/>
    <w:rsid w:val="0088213E"/>
    <w:rsid w:val="00882E04"/>
    <w:rsid w:val="0088327F"/>
    <w:rsid w:val="00883283"/>
    <w:rsid w:val="008844D1"/>
    <w:rsid w:val="00885385"/>
    <w:rsid w:val="008853EA"/>
    <w:rsid w:val="008857FC"/>
    <w:rsid w:val="00885BE2"/>
    <w:rsid w:val="00885D80"/>
    <w:rsid w:val="00886041"/>
    <w:rsid w:val="008864A4"/>
    <w:rsid w:val="008864B1"/>
    <w:rsid w:val="00886584"/>
    <w:rsid w:val="00886D2B"/>
    <w:rsid w:val="0088776D"/>
    <w:rsid w:val="00887C9E"/>
    <w:rsid w:val="00887D39"/>
    <w:rsid w:val="00887EFA"/>
    <w:rsid w:val="00890276"/>
    <w:rsid w:val="008904AD"/>
    <w:rsid w:val="00890754"/>
    <w:rsid w:val="00890FB1"/>
    <w:rsid w:val="0089120A"/>
    <w:rsid w:val="008914C5"/>
    <w:rsid w:val="0089211C"/>
    <w:rsid w:val="00892471"/>
    <w:rsid w:val="00892620"/>
    <w:rsid w:val="00893485"/>
    <w:rsid w:val="008939D2"/>
    <w:rsid w:val="00893AE2"/>
    <w:rsid w:val="00893F0A"/>
    <w:rsid w:val="00894438"/>
    <w:rsid w:val="008944C1"/>
    <w:rsid w:val="00894E03"/>
    <w:rsid w:val="00894F19"/>
    <w:rsid w:val="0089520E"/>
    <w:rsid w:val="00895680"/>
    <w:rsid w:val="008958BC"/>
    <w:rsid w:val="008959DA"/>
    <w:rsid w:val="00895B0C"/>
    <w:rsid w:val="00896264"/>
    <w:rsid w:val="00896273"/>
    <w:rsid w:val="00896CF1"/>
    <w:rsid w:val="008974B8"/>
    <w:rsid w:val="00897544"/>
    <w:rsid w:val="008977BE"/>
    <w:rsid w:val="00897EF3"/>
    <w:rsid w:val="008A0167"/>
    <w:rsid w:val="008A078F"/>
    <w:rsid w:val="008A0D83"/>
    <w:rsid w:val="008A103D"/>
    <w:rsid w:val="008A1C36"/>
    <w:rsid w:val="008A1F7E"/>
    <w:rsid w:val="008A1F89"/>
    <w:rsid w:val="008A244F"/>
    <w:rsid w:val="008A24A5"/>
    <w:rsid w:val="008A2EAC"/>
    <w:rsid w:val="008A3022"/>
    <w:rsid w:val="008A333A"/>
    <w:rsid w:val="008A3359"/>
    <w:rsid w:val="008A3571"/>
    <w:rsid w:val="008A3BB5"/>
    <w:rsid w:val="008A3BE2"/>
    <w:rsid w:val="008A3C76"/>
    <w:rsid w:val="008A3D28"/>
    <w:rsid w:val="008A466E"/>
    <w:rsid w:val="008A588B"/>
    <w:rsid w:val="008A5C3D"/>
    <w:rsid w:val="008A629D"/>
    <w:rsid w:val="008A6BBE"/>
    <w:rsid w:val="008A75D5"/>
    <w:rsid w:val="008A781E"/>
    <w:rsid w:val="008A79D1"/>
    <w:rsid w:val="008B035C"/>
    <w:rsid w:val="008B0CC5"/>
    <w:rsid w:val="008B21F0"/>
    <w:rsid w:val="008B2289"/>
    <w:rsid w:val="008B2C29"/>
    <w:rsid w:val="008B2CC3"/>
    <w:rsid w:val="008B2D0E"/>
    <w:rsid w:val="008B346E"/>
    <w:rsid w:val="008B38EB"/>
    <w:rsid w:val="008B3B7A"/>
    <w:rsid w:val="008B3C40"/>
    <w:rsid w:val="008B3C85"/>
    <w:rsid w:val="008B43F0"/>
    <w:rsid w:val="008B4419"/>
    <w:rsid w:val="008B579A"/>
    <w:rsid w:val="008B5995"/>
    <w:rsid w:val="008B5F42"/>
    <w:rsid w:val="008B622D"/>
    <w:rsid w:val="008B63EA"/>
    <w:rsid w:val="008B678B"/>
    <w:rsid w:val="008B67D6"/>
    <w:rsid w:val="008B6CC9"/>
    <w:rsid w:val="008B7851"/>
    <w:rsid w:val="008B7907"/>
    <w:rsid w:val="008C0975"/>
    <w:rsid w:val="008C09DD"/>
    <w:rsid w:val="008C0E2F"/>
    <w:rsid w:val="008C1234"/>
    <w:rsid w:val="008C13E8"/>
    <w:rsid w:val="008C1571"/>
    <w:rsid w:val="008C16F0"/>
    <w:rsid w:val="008C1823"/>
    <w:rsid w:val="008C1DED"/>
    <w:rsid w:val="008C2269"/>
    <w:rsid w:val="008C248A"/>
    <w:rsid w:val="008C29A4"/>
    <w:rsid w:val="008C3415"/>
    <w:rsid w:val="008C348E"/>
    <w:rsid w:val="008C3803"/>
    <w:rsid w:val="008C4031"/>
    <w:rsid w:val="008C4471"/>
    <w:rsid w:val="008C458F"/>
    <w:rsid w:val="008C4C30"/>
    <w:rsid w:val="008C4FC8"/>
    <w:rsid w:val="008C541A"/>
    <w:rsid w:val="008C58F9"/>
    <w:rsid w:val="008C6031"/>
    <w:rsid w:val="008C628B"/>
    <w:rsid w:val="008C649C"/>
    <w:rsid w:val="008C686F"/>
    <w:rsid w:val="008C6A6D"/>
    <w:rsid w:val="008C6E21"/>
    <w:rsid w:val="008C6E5B"/>
    <w:rsid w:val="008C6FC2"/>
    <w:rsid w:val="008C7074"/>
    <w:rsid w:val="008C7AC5"/>
    <w:rsid w:val="008D012C"/>
    <w:rsid w:val="008D0195"/>
    <w:rsid w:val="008D0704"/>
    <w:rsid w:val="008D0971"/>
    <w:rsid w:val="008D0D69"/>
    <w:rsid w:val="008D1429"/>
    <w:rsid w:val="008D16E7"/>
    <w:rsid w:val="008D1A8F"/>
    <w:rsid w:val="008D1D16"/>
    <w:rsid w:val="008D1DDF"/>
    <w:rsid w:val="008D1DF0"/>
    <w:rsid w:val="008D1E2D"/>
    <w:rsid w:val="008D201C"/>
    <w:rsid w:val="008D2181"/>
    <w:rsid w:val="008D22A4"/>
    <w:rsid w:val="008D3948"/>
    <w:rsid w:val="008D399E"/>
    <w:rsid w:val="008D3B13"/>
    <w:rsid w:val="008D3FBB"/>
    <w:rsid w:val="008D4846"/>
    <w:rsid w:val="008D4E9B"/>
    <w:rsid w:val="008D4FA2"/>
    <w:rsid w:val="008D53ED"/>
    <w:rsid w:val="008D5435"/>
    <w:rsid w:val="008D5643"/>
    <w:rsid w:val="008D6065"/>
    <w:rsid w:val="008D6A05"/>
    <w:rsid w:val="008D6E96"/>
    <w:rsid w:val="008D7033"/>
    <w:rsid w:val="008D7C6F"/>
    <w:rsid w:val="008E09A4"/>
    <w:rsid w:val="008E0E92"/>
    <w:rsid w:val="008E1106"/>
    <w:rsid w:val="008E11B5"/>
    <w:rsid w:val="008E1394"/>
    <w:rsid w:val="008E1C08"/>
    <w:rsid w:val="008E26FC"/>
    <w:rsid w:val="008E2E10"/>
    <w:rsid w:val="008E3794"/>
    <w:rsid w:val="008E397D"/>
    <w:rsid w:val="008E3C2A"/>
    <w:rsid w:val="008E42BA"/>
    <w:rsid w:val="008E45A3"/>
    <w:rsid w:val="008E48D2"/>
    <w:rsid w:val="008E49FF"/>
    <w:rsid w:val="008E4C28"/>
    <w:rsid w:val="008E4FFB"/>
    <w:rsid w:val="008E50B1"/>
    <w:rsid w:val="008E523C"/>
    <w:rsid w:val="008E5460"/>
    <w:rsid w:val="008E551E"/>
    <w:rsid w:val="008E65EA"/>
    <w:rsid w:val="008E700A"/>
    <w:rsid w:val="008E749D"/>
    <w:rsid w:val="008E7AB7"/>
    <w:rsid w:val="008E7B0E"/>
    <w:rsid w:val="008E7D9D"/>
    <w:rsid w:val="008E7E6A"/>
    <w:rsid w:val="008F05DD"/>
    <w:rsid w:val="008F0D40"/>
    <w:rsid w:val="008F0E1B"/>
    <w:rsid w:val="008F0E56"/>
    <w:rsid w:val="008F295B"/>
    <w:rsid w:val="008F2C5C"/>
    <w:rsid w:val="008F2EA3"/>
    <w:rsid w:val="008F30FC"/>
    <w:rsid w:val="008F3629"/>
    <w:rsid w:val="008F3CA4"/>
    <w:rsid w:val="008F4533"/>
    <w:rsid w:val="008F4B87"/>
    <w:rsid w:val="008F506F"/>
    <w:rsid w:val="008F58F3"/>
    <w:rsid w:val="008F6933"/>
    <w:rsid w:val="008F6CCB"/>
    <w:rsid w:val="008F790B"/>
    <w:rsid w:val="008F7997"/>
    <w:rsid w:val="008F7B73"/>
    <w:rsid w:val="008F7BF7"/>
    <w:rsid w:val="008F7C81"/>
    <w:rsid w:val="008F7E03"/>
    <w:rsid w:val="008F7E4F"/>
    <w:rsid w:val="008F7F2D"/>
    <w:rsid w:val="00900145"/>
    <w:rsid w:val="00900B62"/>
    <w:rsid w:val="00900BBA"/>
    <w:rsid w:val="00900C7C"/>
    <w:rsid w:val="00901BF1"/>
    <w:rsid w:val="00901DD3"/>
    <w:rsid w:val="00901DD6"/>
    <w:rsid w:val="00902898"/>
    <w:rsid w:val="00902B6F"/>
    <w:rsid w:val="009030D8"/>
    <w:rsid w:val="00903EA9"/>
    <w:rsid w:val="0090478F"/>
    <w:rsid w:val="009053A8"/>
    <w:rsid w:val="00905424"/>
    <w:rsid w:val="009054AA"/>
    <w:rsid w:val="00905952"/>
    <w:rsid w:val="00905EF3"/>
    <w:rsid w:val="0090621A"/>
    <w:rsid w:val="009068B1"/>
    <w:rsid w:val="00906AE6"/>
    <w:rsid w:val="0090731B"/>
    <w:rsid w:val="00907B63"/>
    <w:rsid w:val="00907ED5"/>
    <w:rsid w:val="009105DF"/>
    <w:rsid w:val="009113C9"/>
    <w:rsid w:val="00912060"/>
    <w:rsid w:val="009120CE"/>
    <w:rsid w:val="009121A7"/>
    <w:rsid w:val="009127D5"/>
    <w:rsid w:val="00912B56"/>
    <w:rsid w:val="00912B5D"/>
    <w:rsid w:val="00913329"/>
    <w:rsid w:val="00913401"/>
    <w:rsid w:val="00913429"/>
    <w:rsid w:val="00913946"/>
    <w:rsid w:val="00913C42"/>
    <w:rsid w:val="00913E22"/>
    <w:rsid w:val="009142F1"/>
    <w:rsid w:val="00914E48"/>
    <w:rsid w:val="0091501A"/>
    <w:rsid w:val="0091531B"/>
    <w:rsid w:val="00915522"/>
    <w:rsid w:val="00915607"/>
    <w:rsid w:val="00915BE0"/>
    <w:rsid w:val="00916037"/>
    <w:rsid w:val="00916358"/>
    <w:rsid w:val="00916496"/>
    <w:rsid w:val="0091657B"/>
    <w:rsid w:val="00916C4A"/>
    <w:rsid w:val="009172AD"/>
    <w:rsid w:val="0091745F"/>
    <w:rsid w:val="00917D78"/>
    <w:rsid w:val="0092066A"/>
    <w:rsid w:val="00920B97"/>
    <w:rsid w:val="00921221"/>
    <w:rsid w:val="009219CA"/>
    <w:rsid w:val="009219FF"/>
    <w:rsid w:val="00921FFE"/>
    <w:rsid w:val="009221B9"/>
    <w:rsid w:val="00922268"/>
    <w:rsid w:val="00922479"/>
    <w:rsid w:val="009234B3"/>
    <w:rsid w:val="00924321"/>
    <w:rsid w:val="00924DA3"/>
    <w:rsid w:val="00924DE1"/>
    <w:rsid w:val="009251AB"/>
    <w:rsid w:val="0092698B"/>
    <w:rsid w:val="009274FB"/>
    <w:rsid w:val="009276AD"/>
    <w:rsid w:val="00927A07"/>
    <w:rsid w:val="00930B30"/>
    <w:rsid w:val="00930E91"/>
    <w:rsid w:val="009314B2"/>
    <w:rsid w:val="009314DF"/>
    <w:rsid w:val="00931CEC"/>
    <w:rsid w:val="00932842"/>
    <w:rsid w:val="00932C1F"/>
    <w:rsid w:val="00932CD5"/>
    <w:rsid w:val="00933243"/>
    <w:rsid w:val="00933333"/>
    <w:rsid w:val="009334E6"/>
    <w:rsid w:val="009334F3"/>
    <w:rsid w:val="009337A7"/>
    <w:rsid w:val="00933D22"/>
    <w:rsid w:val="00934743"/>
    <w:rsid w:val="00934A39"/>
    <w:rsid w:val="00934EEB"/>
    <w:rsid w:val="0093516F"/>
    <w:rsid w:val="009359D3"/>
    <w:rsid w:val="009369C7"/>
    <w:rsid w:val="009371A4"/>
    <w:rsid w:val="009378FB"/>
    <w:rsid w:val="00937B8F"/>
    <w:rsid w:val="00937D31"/>
    <w:rsid w:val="0094092F"/>
    <w:rsid w:val="00940B79"/>
    <w:rsid w:val="00940C06"/>
    <w:rsid w:val="00941188"/>
    <w:rsid w:val="009417F3"/>
    <w:rsid w:val="00942410"/>
    <w:rsid w:val="00942594"/>
    <w:rsid w:val="0094272F"/>
    <w:rsid w:val="00942731"/>
    <w:rsid w:val="0094332D"/>
    <w:rsid w:val="009436BB"/>
    <w:rsid w:val="00943B49"/>
    <w:rsid w:val="00943D8F"/>
    <w:rsid w:val="0094402F"/>
    <w:rsid w:val="00944081"/>
    <w:rsid w:val="009440D3"/>
    <w:rsid w:val="0094411A"/>
    <w:rsid w:val="0094511C"/>
    <w:rsid w:val="009454E4"/>
    <w:rsid w:val="00945748"/>
    <w:rsid w:val="00946057"/>
    <w:rsid w:val="009461D3"/>
    <w:rsid w:val="0094681E"/>
    <w:rsid w:val="0094683F"/>
    <w:rsid w:val="00946F8B"/>
    <w:rsid w:val="00947705"/>
    <w:rsid w:val="009479B8"/>
    <w:rsid w:val="009503EC"/>
    <w:rsid w:val="00950E8F"/>
    <w:rsid w:val="00950EC3"/>
    <w:rsid w:val="009512EB"/>
    <w:rsid w:val="00951339"/>
    <w:rsid w:val="00951939"/>
    <w:rsid w:val="00952529"/>
    <w:rsid w:val="0095277C"/>
    <w:rsid w:val="00952A83"/>
    <w:rsid w:val="00952DCE"/>
    <w:rsid w:val="00953403"/>
    <w:rsid w:val="009539F3"/>
    <w:rsid w:val="00953D55"/>
    <w:rsid w:val="00953EC3"/>
    <w:rsid w:val="009546C9"/>
    <w:rsid w:val="00955086"/>
    <w:rsid w:val="00955F14"/>
    <w:rsid w:val="0095621E"/>
    <w:rsid w:val="00956488"/>
    <w:rsid w:val="00956A5D"/>
    <w:rsid w:val="00956C10"/>
    <w:rsid w:val="00956C7B"/>
    <w:rsid w:val="00956E66"/>
    <w:rsid w:val="00956FA9"/>
    <w:rsid w:val="0095719E"/>
    <w:rsid w:val="009602A1"/>
    <w:rsid w:val="009606A4"/>
    <w:rsid w:val="009606F9"/>
    <w:rsid w:val="0096093C"/>
    <w:rsid w:val="00960C2B"/>
    <w:rsid w:val="009610F6"/>
    <w:rsid w:val="00961940"/>
    <w:rsid w:val="00961A63"/>
    <w:rsid w:val="00961D2A"/>
    <w:rsid w:val="00961E7D"/>
    <w:rsid w:val="00962041"/>
    <w:rsid w:val="00962822"/>
    <w:rsid w:val="009628CF"/>
    <w:rsid w:val="00963416"/>
    <w:rsid w:val="009635D2"/>
    <w:rsid w:val="00963D26"/>
    <w:rsid w:val="00963E1B"/>
    <w:rsid w:val="00964383"/>
    <w:rsid w:val="009648A6"/>
    <w:rsid w:val="00964A3A"/>
    <w:rsid w:val="00965282"/>
    <w:rsid w:val="00965AC1"/>
    <w:rsid w:val="00966091"/>
    <w:rsid w:val="009661B6"/>
    <w:rsid w:val="0096627C"/>
    <w:rsid w:val="0096662D"/>
    <w:rsid w:val="00966E5F"/>
    <w:rsid w:val="00967699"/>
    <w:rsid w:val="009701A9"/>
    <w:rsid w:val="009705A3"/>
    <w:rsid w:val="0097072A"/>
    <w:rsid w:val="00970889"/>
    <w:rsid w:val="00970964"/>
    <w:rsid w:val="009709C9"/>
    <w:rsid w:val="00970DF7"/>
    <w:rsid w:val="00971079"/>
    <w:rsid w:val="009712CD"/>
    <w:rsid w:val="009717B8"/>
    <w:rsid w:val="009720F8"/>
    <w:rsid w:val="0097260E"/>
    <w:rsid w:val="00972790"/>
    <w:rsid w:val="00972ABA"/>
    <w:rsid w:val="0097332B"/>
    <w:rsid w:val="00973B77"/>
    <w:rsid w:val="009741FC"/>
    <w:rsid w:val="009742AB"/>
    <w:rsid w:val="00974462"/>
    <w:rsid w:val="009749F3"/>
    <w:rsid w:val="00974AD7"/>
    <w:rsid w:val="009754B8"/>
    <w:rsid w:val="009757E4"/>
    <w:rsid w:val="0097596E"/>
    <w:rsid w:val="009759FA"/>
    <w:rsid w:val="00976275"/>
    <w:rsid w:val="0097642F"/>
    <w:rsid w:val="00976641"/>
    <w:rsid w:val="009768C8"/>
    <w:rsid w:val="00976FAC"/>
    <w:rsid w:val="00977605"/>
    <w:rsid w:val="0097787C"/>
    <w:rsid w:val="0097787E"/>
    <w:rsid w:val="0098035F"/>
    <w:rsid w:val="00980456"/>
    <w:rsid w:val="009804A5"/>
    <w:rsid w:val="009805B1"/>
    <w:rsid w:val="00980AED"/>
    <w:rsid w:val="00980C54"/>
    <w:rsid w:val="009810D3"/>
    <w:rsid w:val="009819B8"/>
    <w:rsid w:val="0098208A"/>
    <w:rsid w:val="00982E1C"/>
    <w:rsid w:val="00982E6E"/>
    <w:rsid w:val="009835D9"/>
    <w:rsid w:val="00983714"/>
    <w:rsid w:val="00983953"/>
    <w:rsid w:val="00983BB7"/>
    <w:rsid w:val="00983F9B"/>
    <w:rsid w:val="00983FEA"/>
    <w:rsid w:val="0098428C"/>
    <w:rsid w:val="00984382"/>
    <w:rsid w:val="009849EF"/>
    <w:rsid w:val="00984E87"/>
    <w:rsid w:val="0098559E"/>
    <w:rsid w:val="009859B3"/>
    <w:rsid w:val="009859DE"/>
    <w:rsid w:val="00985BAB"/>
    <w:rsid w:val="00985C11"/>
    <w:rsid w:val="00985E9C"/>
    <w:rsid w:val="00985F6B"/>
    <w:rsid w:val="00986E32"/>
    <w:rsid w:val="00987207"/>
    <w:rsid w:val="009875AB"/>
    <w:rsid w:val="009876B6"/>
    <w:rsid w:val="00987BCB"/>
    <w:rsid w:val="00990219"/>
    <w:rsid w:val="00990317"/>
    <w:rsid w:val="0099070B"/>
    <w:rsid w:val="00990BBD"/>
    <w:rsid w:val="00990C78"/>
    <w:rsid w:val="00991733"/>
    <w:rsid w:val="00991806"/>
    <w:rsid w:val="00991AF8"/>
    <w:rsid w:val="00991E72"/>
    <w:rsid w:val="009922E5"/>
    <w:rsid w:val="0099238C"/>
    <w:rsid w:val="00992943"/>
    <w:rsid w:val="00992960"/>
    <w:rsid w:val="00992A3E"/>
    <w:rsid w:val="00993BBC"/>
    <w:rsid w:val="009946E0"/>
    <w:rsid w:val="00994FE3"/>
    <w:rsid w:val="00995291"/>
    <w:rsid w:val="009956E2"/>
    <w:rsid w:val="0099647C"/>
    <w:rsid w:val="00996723"/>
    <w:rsid w:val="00997B86"/>
    <w:rsid w:val="009A002C"/>
    <w:rsid w:val="009A0C33"/>
    <w:rsid w:val="009A1075"/>
    <w:rsid w:val="009A11C7"/>
    <w:rsid w:val="009A192E"/>
    <w:rsid w:val="009A1A7B"/>
    <w:rsid w:val="009A1AA8"/>
    <w:rsid w:val="009A244F"/>
    <w:rsid w:val="009A2703"/>
    <w:rsid w:val="009A2A45"/>
    <w:rsid w:val="009A2B81"/>
    <w:rsid w:val="009A344B"/>
    <w:rsid w:val="009A34A3"/>
    <w:rsid w:val="009A350F"/>
    <w:rsid w:val="009A37AC"/>
    <w:rsid w:val="009A37BE"/>
    <w:rsid w:val="009A387C"/>
    <w:rsid w:val="009A3B84"/>
    <w:rsid w:val="009A4348"/>
    <w:rsid w:val="009A461B"/>
    <w:rsid w:val="009A5668"/>
    <w:rsid w:val="009A5EFA"/>
    <w:rsid w:val="009A6C9D"/>
    <w:rsid w:val="009A7045"/>
    <w:rsid w:val="009A7077"/>
    <w:rsid w:val="009A7183"/>
    <w:rsid w:val="009A74AB"/>
    <w:rsid w:val="009A75A1"/>
    <w:rsid w:val="009A76BB"/>
    <w:rsid w:val="009A79BD"/>
    <w:rsid w:val="009B05B4"/>
    <w:rsid w:val="009B09D3"/>
    <w:rsid w:val="009B12C9"/>
    <w:rsid w:val="009B13F2"/>
    <w:rsid w:val="009B15C5"/>
    <w:rsid w:val="009B1648"/>
    <w:rsid w:val="009B167A"/>
    <w:rsid w:val="009B2723"/>
    <w:rsid w:val="009B291F"/>
    <w:rsid w:val="009B2983"/>
    <w:rsid w:val="009B2C92"/>
    <w:rsid w:val="009B34AE"/>
    <w:rsid w:val="009B3505"/>
    <w:rsid w:val="009B393D"/>
    <w:rsid w:val="009B3B7C"/>
    <w:rsid w:val="009B3CB5"/>
    <w:rsid w:val="009B493A"/>
    <w:rsid w:val="009B4C8A"/>
    <w:rsid w:val="009B5688"/>
    <w:rsid w:val="009B5958"/>
    <w:rsid w:val="009B59AE"/>
    <w:rsid w:val="009B6189"/>
    <w:rsid w:val="009B6774"/>
    <w:rsid w:val="009B68E7"/>
    <w:rsid w:val="009B6D36"/>
    <w:rsid w:val="009B6D75"/>
    <w:rsid w:val="009B6E28"/>
    <w:rsid w:val="009C0ACD"/>
    <w:rsid w:val="009C0B04"/>
    <w:rsid w:val="009C1161"/>
    <w:rsid w:val="009C1292"/>
    <w:rsid w:val="009C1632"/>
    <w:rsid w:val="009C1C6F"/>
    <w:rsid w:val="009C201A"/>
    <w:rsid w:val="009C22ED"/>
    <w:rsid w:val="009C271B"/>
    <w:rsid w:val="009C27B2"/>
    <w:rsid w:val="009C27BD"/>
    <w:rsid w:val="009C2802"/>
    <w:rsid w:val="009C297C"/>
    <w:rsid w:val="009C2EC6"/>
    <w:rsid w:val="009C311A"/>
    <w:rsid w:val="009C3218"/>
    <w:rsid w:val="009C3517"/>
    <w:rsid w:val="009C37D7"/>
    <w:rsid w:val="009C3852"/>
    <w:rsid w:val="009C3B48"/>
    <w:rsid w:val="009C4465"/>
    <w:rsid w:val="009C4521"/>
    <w:rsid w:val="009C45E1"/>
    <w:rsid w:val="009C53C2"/>
    <w:rsid w:val="009C58BC"/>
    <w:rsid w:val="009C5D2D"/>
    <w:rsid w:val="009C645F"/>
    <w:rsid w:val="009C6575"/>
    <w:rsid w:val="009C6CBC"/>
    <w:rsid w:val="009C7571"/>
    <w:rsid w:val="009C758F"/>
    <w:rsid w:val="009C7B92"/>
    <w:rsid w:val="009C7DB3"/>
    <w:rsid w:val="009D1048"/>
    <w:rsid w:val="009D10D6"/>
    <w:rsid w:val="009D1216"/>
    <w:rsid w:val="009D1865"/>
    <w:rsid w:val="009D228F"/>
    <w:rsid w:val="009D2946"/>
    <w:rsid w:val="009D30D6"/>
    <w:rsid w:val="009D3966"/>
    <w:rsid w:val="009D3D21"/>
    <w:rsid w:val="009D46B0"/>
    <w:rsid w:val="009D4848"/>
    <w:rsid w:val="009D53B8"/>
    <w:rsid w:val="009D53D8"/>
    <w:rsid w:val="009D57BD"/>
    <w:rsid w:val="009D5E94"/>
    <w:rsid w:val="009D662C"/>
    <w:rsid w:val="009D6A4C"/>
    <w:rsid w:val="009D6FDD"/>
    <w:rsid w:val="009D7551"/>
    <w:rsid w:val="009D7D45"/>
    <w:rsid w:val="009E03C7"/>
    <w:rsid w:val="009E0649"/>
    <w:rsid w:val="009E0BC2"/>
    <w:rsid w:val="009E15A1"/>
    <w:rsid w:val="009E1814"/>
    <w:rsid w:val="009E24E0"/>
    <w:rsid w:val="009E25D9"/>
    <w:rsid w:val="009E2A0A"/>
    <w:rsid w:val="009E2BCE"/>
    <w:rsid w:val="009E3453"/>
    <w:rsid w:val="009E3C07"/>
    <w:rsid w:val="009E4E97"/>
    <w:rsid w:val="009E4F1A"/>
    <w:rsid w:val="009E4F4A"/>
    <w:rsid w:val="009E4F9A"/>
    <w:rsid w:val="009E55D6"/>
    <w:rsid w:val="009E573D"/>
    <w:rsid w:val="009E59FA"/>
    <w:rsid w:val="009E5D7D"/>
    <w:rsid w:val="009E638F"/>
    <w:rsid w:val="009E76E1"/>
    <w:rsid w:val="009F00C5"/>
    <w:rsid w:val="009F028B"/>
    <w:rsid w:val="009F04FD"/>
    <w:rsid w:val="009F06A0"/>
    <w:rsid w:val="009F0865"/>
    <w:rsid w:val="009F0CE3"/>
    <w:rsid w:val="009F16F2"/>
    <w:rsid w:val="009F204E"/>
    <w:rsid w:val="009F2660"/>
    <w:rsid w:val="009F26D3"/>
    <w:rsid w:val="009F38AD"/>
    <w:rsid w:val="009F3CD2"/>
    <w:rsid w:val="009F4A3F"/>
    <w:rsid w:val="009F4D99"/>
    <w:rsid w:val="009F4F07"/>
    <w:rsid w:val="009F5228"/>
    <w:rsid w:val="009F58B1"/>
    <w:rsid w:val="009F5AD9"/>
    <w:rsid w:val="009F5B36"/>
    <w:rsid w:val="009F5BBE"/>
    <w:rsid w:val="009F6001"/>
    <w:rsid w:val="009F6049"/>
    <w:rsid w:val="009F6386"/>
    <w:rsid w:val="009F66E0"/>
    <w:rsid w:val="00A00064"/>
    <w:rsid w:val="00A0062C"/>
    <w:rsid w:val="00A007CF"/>
    <w:rsid w:val="00A00B8B"/>
    <w:rsid w:val="00A00E48"/>
    <w:rsid w:val="00A01016"/>
    <w:rsid w:val="00A01491"/>
    <w:rsid w:val="00A01497"/>
    <w:rsid w:val="00A01A62"/>
    <w:rsid w:val="00A02016"/>
    <w:rsid w:val="00A02823"/>
    <w:rsid w:val="00A02AC0"/>
    <w:rsid w:val="00A02BF5"/>
    <w:rsid w:val="00A030F5"/>
    <w:rsid w:val="00A032B6"/>
    <w:rsid w:val="00A03A1A"/>
    <w:rsid w:val="00A03B27"/>
    <w:rsid w:val="00A0459D"/>
    <w:rsid w:val="00A04A65"/>
    <w:rsid w:val="00A04E15"/>
    <w:rsid w:val="00A04E2D"/>
    <w:rsid w:val="00A050E0"/>
    <w:rsid w:val="00A05538"/>
    <w:rsid w:val="00A056EF"/>
    <w:rsid w:val="00A058B4"/>
    <w:rsid w:val="00A059A5"/>
    <w:rsid w:val="00A05AFC"/>
    <w:rsid w:val="00A0636B"/>
    <w:rsid w:val="00A063C0"/>
    <w:rsid w:val="00A06EF9"/>
    <w:rsid w:val="00A06F00"/>
    <w:rsid w:val="00A06F21"/>
    <w:rsid w:val="00A06FB5"/>
    <w:rsid w:val="00A072D1"/>
    <w:rsid w:val="00A07F5C"/>
    <w:rsid w:val="00A102B0"/>
    <w:rsid w:val="00A10DFB"/>
    <w:rsid w:val="00A10E54"/>
    <w:rsid w:val="00A10F30"/>
    <w:rsid w:val="00A113B0"/>
    <w:rsid w:val="00A1145F"/>
    <w:rsid w:val="00A11682"/>
    <w:rsid w:val="00A1189D"/>
    <w:rsid w:val="00A11E50"/>
    <w:rsid w:val="00A121C0"/>
    <w:rsid w:val="00A1246D"/>
    <w:rsid w:val="00A128A5"/>
    <w:rsid w:val="00A13007"/>
    <w:rsid w:val="00A13993"/>
    <w:rsid w:val="00A13ACA"/>
    <w:rsid w:val="00A13BA9"/>
    <w:rsid w:val="00A13BF6"/>
    <w:rsid w:val="00A13C92"/>
    <w:rsid w:val="00A13CA3"/>
    <w:rsid w:val="00A13D94"/>
    <w:rsid w:val="00A15673"/>
    <w:rsid w:val="00A158CD"/>
    <w:rsid w:val="00A15AEC"/>
    <w:rsid w:val="00A160C1"/>
    <w:rsid w:val="00A16176"/>
    <w:rsid w:val="00A16493"/>
    <w:rsid w:val="00A16990"/>
    <w:rsid w:val="00A16B35"/>
    <w:rsid w:val="00A16BAA"/>
    <w:rsid w:val="00A16CA5"/>
    <w:rsid w:val="00A17031"/>
    <w:rsid w:val="00A1745D"/>
    <w:rsid w:val="00A17499"/>
    <w:rsid w:val="00A1776F"/>
    <w:rsid w:val="00A178CD"/>
    <w:rsid w:val="00A17B9F"/>
    <w:rsid w:val="00A17D2B"/>
    <w:rsid w:val="00A204C9"/>
    <w:rsid w:val="00A214A1"/>
    <w:rsid w:val="00A21649"/>
    <w:rsid w:val="00A2177A"/>
    <w:rsid w:val="00A21819"/>
    <w:rsid w:val="00A2186E"/>
    <w:rsid w:val="00A21DDD"/>
    <w:rsid w:val="00A22195"/>
    <w:rsid w:val="00A22533"/>
    <w:rsid w:val="00A225AA"/>
    <w:rsid w:val="00A22719"/>
    <w:rsid w:val="00A22D0C"/>
    <w:rsid w:val="00A22EB7"/>
    <w:rsid w:val="00A22FB6"/>
    <w:rsid w:val="00A23573"/>
    <w:rsid w:val="00A24381"/>
    <w:rsid w:val="00A244DC"/>
    <w:rsid w:val="00A24513"/>
    <w:rsid w:val="00A245AE"/>
    <w:rsid w:val="00A246EF"/>
    <w:rsid w:val="00A24885"/>
    <w:rsid w:val="00A24D0E"/>
    <w:rsid w:val="00A2529F"/>
    <w:rsid w:val="00A25B01"/>
    <w:rsid w:val="00A26094"/>
    <w:rsid w:val="00A261CB"/>
    <w:rsid w:val="00A26A15"/>
    <w:rsid w:val="00A27449"/>
    <w:rsid w:val="00A27726"/>
    <w:rsid w:val="00A2785B"/>
    <w:rsid w:val="00A27992"/>
    <w:rsid w:val="00A306EF"/>
    <w:rsid w:val="00A30700"/>
    <w:rsid w:val="00A30E94"/>
    <w:rsid w:val="00A30F0A"/>
    <w:rsid w:val="00A3130E"/>
    <w:rsid w:val="00A3138E"/>
    <w:rsid w:val="00A31400"/>
    <w:rsid w:val="00A32305"/>
    <w:rsid w:val="00A324D8"/>
    <w:rsid w:val="00A32987"/>
    <w:rsid w:val="00A3304D"/>
    <w:rsid w:val="00A333C9"/>
    <w:rsid w:val="00A33504"/>
    <w:rsid w:val="00A33B41"/>
    <w:rsid w:val="00A33B8A"/>
    <w:rsid w:val="00A33BA3"/>
    <w:rsid w:val="00A34224"/>
    <w:rsid w:val="00A345CC"/>
    <w:rsid w:val="00A346B4"/>
    <w:rsid w:val="00A34A75"/>
    <w:rsid w:val="00A34BAF"/>
    <w:rsid w:val="00A34BC6"/>
    <w:rsid w:val="00A34E23"/>
    <w:rsid w:val="00A355F7"/>
    <w:rsid w:val="00A3626E"/>
    <w:rsid w:val="00A36899"/>
    <w:rsid w:val="00A36F02"/>
    <w:rsid w:val="00A37594"/>
    <w:rsid w:val="00A37ABE"/>
    <w:rsid w:val="00A37CCD"/>
    <w:rsid w:val="00A4048F"/>
    <w:rsid w:val="00A406A2"/>
    <w:rsid w:val="00A408D1"/>
    <w:rsid w:val="00A40B7E"/>
    <w:rsid w:val="00A40C9B"/>
    <w:rsid w:val="00A40F03"/>
    <w:rsid w:val="00A416D6"/>
    <w:rsid w:val="00A41D6A"/>
    <w:rsid w:val="00A41E81"/>
    <w:rsid w:val="00A4262C"/>
    <w:rsid w:val="00A42D8A"/>
    <w:rsid w:val="00A42E62"/>
    <w:rsid w:val="00A431F6"/>
    <w:rsid w:val="00A43B85"/>
    <w:rsid w:val="00A43C25"/>
    <w:rsid w:val="00A44773"/>
    <w:rsid w:val="00A44F2D"/>
    <w:rsid w:val="00A452E1"/>
    <w:rsid w:val="00A455D8"/>
    <w:rsid w:val="00A45DC1"/>
    <w:rsid w:val="00A45E51"/>
    <w:rsid w:val="00A46404"/>
    <w:rsid w:val="00A46B91"/>
    <w:rsid w:val="00A46F13"/>
    <w:rsid w:val="00A505AC"/>
    <w:rsid w:val="00A50602"/>
    <w:rsid w:val="00A50A96"/>
    <w:rsid w:val="00A50D5F"/>
    <w:rsid w:val="00A50F28"/>
    <w:rsid w:val="00A515A5"/>
    <w:rsid w:val="00A517F6"/>
    <w:rsid w:val="00A519A1"/>
    <w:rsid w:val="00A522E3"/>
    <w:rsid w:val="00A52B79"/>
    <w:rsid w:val="00A52F7D"/>
    <w:rsid w:val="00A5321C"/>
    <w:rsid w:val="00A53534"/>
    <w:rsid w:val="00A53558"/>
    <w:rsid w:val="00A537DF"/>
    <w:rsid w:val="00A53827"/>
    <w:rsid w:val="00A539DE"/>
    <w:rsid w:val="00A54353"/>
    <w:rsid w:val="00A54366"/>
    <w:rsid w:val="00A545EC"/>
    <w:rsid w:val="00A54640"/>
    <w:rsid w:val="00A546C0"/>
    <w:rsid w:val="00A54C45"/>
    <w:rsid w:val="00A5553A"/>
    <w:rsid w:val="00A55ADD"/>
    <w:rsid w:val="00A55CA9"/>
    <w:rsid w:val="00A56501"/>
    <w:rsid w:val="00A566C5"/>
    <w:rsid w:val="00A569FB"/>
    <w:rsid w:val="00A571AB"/>
    <w:rsid w:val="00A57468"/>
    <w:rsid w:val="00A60818"/>
    <w:rsid w:val="00A60C1C"/>
    <w:rsid w:val="00A60C68"/>
    <w:rsid w:val="00A6116B"/>
    <w:rsid w:val="00A61334"/>
    <w:rsid w:val="00A61395"/>
    <w:rsid w:val="00A61758"/>
    <w:rsid w:val="00A61C5B"/>
    <w:rsid w:val="00A6244B"/>
    <w:rsid w:val="00A62E9B"/>
    <w:rsid w:val="00A63E1F"/>
    <w:rsid w:val="00A63E7B"/>
    <w:rsid w:val="00A6477E"/>
    <w:rsid w:val="00A64A6F"/>
    <w:rsid w:val="00A65127"/>
    <w:rsid w:val="00A65FB2"/>
    <w:rsid w:val="00A6643E"/>
    <w:rsid w:val="00A66805"/>
    <w:rsid w:val="00A66A34"/>
    <w:rsid w:val="00A66F3F"/>
    <w:rsid w:val="00A674DC"/>
    <w:rsid w:val="00A67932"/>
    <w:rsid w:val="00A707DA"/>
    <w:rsid w:val="00A708E5"/>
    <w:rsid w:val="00A70D8A"/>
    <w:rsid w:val="00A70E16"/>
    <w:rsid w:val="00A710B6"/>
    <w:rsid w:val="00A713B4"/>
    <w:rsid w:val="00A71699"/>
    <w:rsid w:val="00A71F03"/>
    <w:rsid w:val="00A7208C"/>
    <w:rsid w:val="00A7238F"/>
    <w:rsid w:val="00A7240A"/>
    <w:rsid w:val="00A724F7"/>
    <w:rsid w:val="00A72583"/>
    <w:rsid w:val="00A72E3D"/>
    <w:rsid w:val="00A733B5"/>
    <w:rsid w:val="00A73ABC"/>
    <w:rsid w:val="00A73CC9"/>
    <w:rsid w:val="00A7405D"/>
    <w:rsid w:val="00A74629"/>
    <w:rsid w:val="00A747F8"/>
    <w:rsid w:val="00A75105"/>
    <w:rsid w:val="00A75228"/>
    <w:rsid w:val="00A754D7"/>
    <w:rsid w:val="00A755A6"/>
    <w:rsid w:val="00A75619"/>
    <w:rsid w:val="00A75678"/>
    <w:rsid w:val="00A75753"/>
    <w:rsid w:val="00A75767"/>
    <w:rsid w:val="00A75BE2"/>
    <w:rsid w:val="00A75DA3"/>
    <w:rsid w:val="00A75EC7"/>
    <w:rsid w:val="00A76159"/>
    <w:rsid w:val="00A7628A"/>
    <w:rsid w:val="00A76604"/>
    <w:rsid w:val="00A772EF"/>
    <w:rsid w:val="00A773EF"/>
    <w:rsid w:val="00A80489"/>
    <w:rsid w:val="00A80615"/>
    <w:rsid w:val="00A80A1B"/>
    <w:rsid w:val="00A80B89"/>
    <w:rsid w:val="00A81C53"/>
    <w:rsid w:val="00A81EDF"/>
    <w:rsid w:val="00A824B9"/>
    <w:rsid w:val="00A825E3"/>
    <w:rsid w:val="00A8292A"/>
    <w:rsid w:val="00A83116"/>
    <w:rsid w:val="00A832B1"/>
    <w:rsid w:val="00A83AFB"/>
    <w:rsid w:val="00A83B17"/>
    <w:rsid w:val="00A8417D"/>
    <w:rsid w:val="00A8421F"/>
    <w:rsid w:val="00A84CF8"/>
    <w:rsid w:val="00A84E7D"/>
    <w:rsid w:val="00A8521E"/>
    <w:rsid w:val="00A85E73"/>
    <w:rsid w:val="00A85F07"/>
    <w:rsid w:val="00A86285"/>
    <w:rsid w:val="00A8648C"/>
    <w:rsid w:val="00A864BF"/>
    <w:rsid w:val="00A86552"/>
    <w:rsid w:val="00A86620"/>
    <w:rsid w:val="00A86B3A"/>
    <w:rsid w:val="00A87876"/>
    <w:rsid w:val="00A87F28"/>
    <w:rsid w:val="00A9007F"/>
    <w:rsid w:val="00A9055B"/>
    <w:rsid w:val="00A906EA"/>
    <w:rsid w:val="00A91156"/>
    <w:rsid w:val="00A9127A"/>
    <w:rsid w:val="00A91708"/>
    <w:rsid w:val="00A91A15"/>
    <w:rsid w:val="00A91AC3"/>
    <w:rsid w:val="00A921DA"/>
    <w:rsid w:val="00A92BF6"/>
    <w:rsid w:val="00A92EA5"/>
    <w:rsid w:val="00A93014"/>
    <w:rsid w:val="00A935D3"/>
    <w:rsid w:val="00A9393B"/>
    <w:rsid w:val="00A940AC"/>
    <w:rsid w:val="00A9411B"/>
    <w:rsid w:val="00A94182"/>
    <w:rsid w:val="00A9453B"/>
    <w:rsid w:val="00A9482B"/>
    <w:rsid w:val="00A94A91"/>
    <w:rsid w:val="00A95143"/>
    <w:rsid w:val="00A952CF"/>
    <w:rsid w:val="00A96707"/>
    <w:rsid w:val="00A96808"/>
    <w:rsid w:val="00A974D6"/>
    <w:rsid w:val="00AA05DF"/>
    <w:rsid w:val="00AA104E"/>
    <w:rsid w:val="00AA17DC"/>
    <w:rsid w:val="00AA193A"/>
    <w:rsid w:val="00AA1B74"/>
    <w:rsid w:val="00AA24F8"/>
    <w:rsid w:val="00AA2A8A"/>
    <w:rsid w:val="00AA2CE4"/>
    <w:rsid w:val="00AA2D57"/>
    <w:rsid w:val="00AA2E4D"/>
    <w:rsid w:val="00AA2E98"/>
    <w:rsid w:val="00AA2F86"/>
    <w:rsid w:val="00AA315A"/>
    <w:rsid w:val="00AA32E8"/>
    <w:rsid w:val="00AA33B2"/>
    <w:rsid w:val="00AA385F"/>
    <w:rsid w:val="00AA3908"/>
    <w:rsid w:val="00AA3A9A"/>
    <w:rsid w:val="00AA3A9C"/>
    <w:rsid w:val="00AA3B18"/>
    <w:rsid w:val="00AA3B95"/>
    <w:rsid w:val="00AA420E"/>
    <w:rsid w:val="00AA4EE1"/>
    <w:rsid w:val="00AA57EE"/>
    <w:rsid w:val="00AA5A00"/>
    <w:rsid w:val="00AA5A66"/>
    <w:rsid w:val="00AA5BC1"/>
    <w:rsid w:val="00AA5D7F"/>
    <w:rsid w:val="00AA65EF"/>
    <w:rsid w:val="00AA6BDA"/>
    <w:rsid w:val="00AA6EFA"/>
    <w:rsid w:val="00AA6F3B"/>
    <w:rsid w:val="00AA72E6"/>
    <w:rsid w:val="00AA7308"/>
    <w:rsid w:val="00AA73F5"/>
    <w:rsid w:val="00AA78E1"/>
    <w:rsid w:val="00AA7CCB"/>
    <w:rsid w:val="00AB0ECF"/>
    <w:rsid w:val="00AB1752"/>
    <w:rsid w:val="00AB1758"/>
    <w:rsid w:val="00AB1830"/>
    <w:rsid w:val="00AB19CF"/>
    <w:rsid w:val="00AB1C2D"/>
    <w:rsid w:val="00AB1D89"/>
    <w:rsid w:val="00AB1DF9"/>
    <w:rsid w:val="00AB213C"/>
    <w:rsid w:val="00AB2650"/>
    <w:rsid w:val="00AB29F2"/>
    <w:rsid w:val="00AB2D36"/>
    <w:rsid w:val="00AB2E3B"/>
    <w:rsid w:val="00AB2FFA"/>
    <w:rsid w:val="00AB3B0D"/>
    <w:rsid w:val="00AB3EF4"/>
    <w:rsid w:val="00AB4A48"/>
    <w:rsid w:val="00AB4B65"/>
    <w:rsid w:val="00AB4C2D"/>
    <w:rsid w:val="00AB537D"/>
    <w:rsid w:val="00AB53EC"/>
    <w:rsid w:val="00AB5678"/>
    <w:rsid w:val="00AB58F4"/>
    <w:rsid w:val="00AB594D"/>
    <w:rsid w:val="00AB606D"/>
    <w:rsid w:val="00AB671D"/>
    <w:rsid w:val="00AB686B"/>
    <w:rsid w:val="00AB7372"/>
    <w:rsid w:val="00AB7AB2"/>
    <w:rsid w:val="00AB7B4B"/>
    <w:rsid w:val="00AB7F2C"/>
    <w:rsid w:val="00AC0073"/>
    <w:rsid w:val="00AC0190"/>
    <w:rsid w:val="00AC01AA"/>
    <w:rsid w:val="00AC084E"/>
    <w:rsid w:val="00AC0A25"/>
    <w:rsid w:val="00AC13B4"/>
    <w:rsid w:val="00AC1809"/>
    <w:rsid w:val="00AC2177"/>
    <w:rsid w:val="00AC28E9"/>
    <w:rsid w:val="00AC2A81"/>
    <w:rsid w:val="00AC2D3B"/>
    <w:rsid w:val="00AC3B81"/>
    <w:rsid w:val="00AC4182"/>
    <w:rsid w:val="00AC44ED"/>
    <w:rsid w:val="00AC462A"/>
    <w:rsid w:val="00AC4744"/>
    <w:rsid w:val="00AC49BC"/>
    <w:rsid w:val="00AC49FD"/>
    <w:rsid w:val="00AC5169"/>
    <w:rsid w:val="00AC53B5"/>
    <w:rsid w:val="00AC6197"/>
    <w:rsid w:val="00AC643E"/>
    <w:rsid w:val="00AC6A2C"/>
    <w:rsid w:val="00AC6DC9"/>
    <w:rsid w:val="00AC6EE2"/>
    <w:rsid w:val="00AC7994"/>
    <w:rsid w:val="00AC7C77"/>
    <w:rsid w:val="00AC7F2F"/>
    <w:rsid w:val="00AD0000"/>
    <w:rsid w:val="00AD0A22"/>
    <w:rsid w:val="00AD12D4"/>
    <w:rsid w:val="00AD1FB1"/>
    <w:rsid w:val="00AD2081"/>
    <w:rsid w:val="00AD3333"/>
    <w:rsid w:val="00AD367D"/>
    <w:rsid w:val="00AD3C67"/>
    <w:rsid w:val="00AD3CCC"/>
    <w:rsid w:val="00AD3F46"/>
    <w:rsid w:val="00AD45D6"/>
    <w:rsid w:val="00AD4871"/>
    <w:rsid w:val="00AD5458"/>
    <w:rsid w:val="00AD579D"/>
    <w:rsid w:val="00AD5B17"/>
    <w:rsid w:val="00AD623D"/>
    <w:rsid w:val="00AD6328"/>
    <w:rsid w:val="00AD66E2"/>
    <w:rsid w:val="00AD6FA5"/>
    <w:rsid w:val="00AD6FCA"/>
    <w:rsid w:val="00AD78A5"/>
    <w:rsid w:val="00AD78D1"/>
    <w:rsid w:val="00AD7C6E"/>
    <w:rsid w:val="00AE0050"/>
    <w:rsid w:val="00AE008B"/>
    <w:rsid w:val="00AE07C3"/>
    <w:rsid w:val="00AE0E9A"/>
    <w:rsid w:val="00AE1094"/>
    <w:rsid w:val="00AE109D"/>
    <w:rsid w:val="00AE192E"/>
    <w:rsid w:val="00AE1F69"/>
    <w:rsid w:val="00AE254A"/>
    <w:rsid w:val="00AE2BAD"/>
    <w:rsid w:val="00AE2E44"/>
    <w:rsid w:val="00AE2F3D"/>
    <w:rsid w:val="00AE2F97"/>
    <w:rsid w:val="00AE3346"/>
    <w:rsid w:val="00AE3730"/>
    <w:rsid w:val="00AE3AAE"/>
    <w:rsid w:val="00AE41B3"/>
    <w:rsid w:val="00AE4AD5"/>
    <w:rsid w:val="00AE6970"/>
    <w:rsid w:val="00AE69A8"/>
    <w:rsid w:val="00AE70CB"/>
    <w:rsid w:val="00AE7797"/>
    <w:rsid w:val="00AE7862"/>
    <w:rsid w:val="00AE7C85"/>
    <w:rsid w:val="00AE7D66"/>
    <w:rsid w:val="00AE7EA4"/>
    <w:rsid w:val="00AF0597"/>
    <w:rsid w:val="00AF0B95"/>
    <w:rsid w:val="00AF0C8F"/>
    <w:rsid w:val="00AF0DD9"/>
    <w:rsid w:val="00AF137C"/>
    <w:rsid w:val="00AF1A92"/>
    <w:rsid w:val="00AF2F40"/>
    <w:rsid w:val="00AF378F"/>
    <w:rsid w:val="00AF4443"/>
    <w:rsid w:val="00AF509C"/>
    <w:rsid w:val="00AF5DBA"/>
    <w:rsid w:val="00AF66B5"/>
    <w:rsid w:val="00AF727F"/>
    <w:rsid w:val="00AF7439"/>
    <w:rsid w:val="00AF7A6A"/>
    <w:rsid w:val="00AF7B75"/>
    <w:rsid w:val="00B006EF"/>
    <w:rsid w:val="00B00D63"/>
    <w:rsid w:val="00B00E60"/>
    <w:rsid w:val="00B01155"/>
    <w:rsid w:val="00B01385"/>
    <w:rsid w:val="00B01B08"/>
    <w:rsid w:val="00B01BD8"/>
    <w:rsid w:val="00B02610"/>
    <w:rsid w:val="00B02698"/>
    <w:rsid w:val="00B02954"/>
    <w:rsid w:val="00B02EF1"/>
    <w:rsid w:val="00B03422"/>
    <w:rsid w:val="00B03956"/>
    <w:rsid w:val="00B03ECF"/>
    <w:rsid w:val="00B043EC"/>
    <w:rsid w:val="00B04851"/>
    <w:rsid w:val="00B04AD3"/>
    <w:rsid w:val="00B04B75"/>
    <w:rsid w:val="00B04CB0"/>
    <w:rsid w:val="00B04E7C"/>
    <w:rsid w:val="00B0508E"/>
    <w:rsid w:val="00B05470"/>
    <w:rsid w:val="00B05DA5"/>
    <w:rsid w:val="00B05ED2"/>
    <w:rsid w:val="00B05F6B"/>
    <w:rsid w:val="00B0613F"/>
    <w:rsid w:val="00B06A9D"/>
    <w:rsid w:val="00B070A5"/>
    <w:rsid w:val="00B07444"/>
    <w:rsid w:val="00B078B6"/>
    <w:rsid w:val="00B07BDF"/>
    <w:rsid w:val="00B102A8"/>
    <w:rsid w:val="00B11058"/>
    <w:rsid w:val="00B111EE"/>
    <w:rsid w:val="00B11611"/>
    <w:rsid w:val="00B11B8D"/>
    <w:rsid w:val="00B11EDB"/>
    <w:rsid w:val="00B12145"/>
    <w:rsid w:val="00B12A26"/>
    <w:rsid w:val="00B12F5E"/>
    <w:rsid w:val="00B12F62"/>
    <w:rsid w:val="00B13790"/>
    <w:rsid w:val="00B138CE"/>
    <w:rsid w:val="00B13FB0"/>
    <w:rsid w:val="00B1451C"/>
    <w:rsid w:val="00B150C5"/>
    <w:rsid w:val="00B15685"/>
    <w:rsid w:val="00B15EAF"/>
    <w:rsid w:val="00B1697C"/>
    <w:rsid w:val="00B16B88"/>
    <w:rsid w:val="00B1726B"/>
    <w:rsid w:val="00B172C9"/>
    <w:rsid w:val="00B1737E"/>
    <w:rsid w:val="00B178FE"/>
    <w:rsid w:val="00B17916"/>
    <w:rsid w:val="00B208F5"/>
    <w:rsid w:val="00B2112D"/>
    <w:rsid w:val="00B216B4"/>
    <w:rsid w:val="00B2196F"/>
    <w:rsid w:val="00B21A69"/>
    <w:rsid w:val="00B22196"/>
    <w:rsid w:val="00B2228B"/>
    <w:rsid w:val="00B22C0F"/>
    <w:rsid w:val="00B22C25"/>
    <w:rsid w:val="00B236F8"/>
    <w:rsid w:val="00B23A1D"/>
    <w:rsid w:val="00B23B99"/>
    <w:rsid w:val="00B23EC1"/>
    <w:rsid w:val="00B241B8"/>
    <w:rsid w:val="00B24376"/>
    <w:rsid w:val="00B24663"/>
    <w:rsid w:val="00B24EFE"/>
    <w:rsid w:val="00B254C3"/>
    <w:rsid w:val="00B257AB"/>
    <w:rsid w:val="00B2585C"/>
    <w:rsid w:val="00B25B5D"/>
    <w:rsid w:val="00B25CE0"/>
    <w:rsid w:val="00B262CD"/>
    <w:rsid w:val="00B264DC"/>
    <w:rsid w:val="00B271DE"/>
    <w:rsid w:val="00B2750C"/>
    <w:rsid w:val="00B27755"/>
    <w:rsid w:val="00B27E2E"/>
    <w:rsid w:val="00B27EB7"/>
    <w:rsid w:val="00B30479"/>
    <w:rsid w:val="00B3056B"/>
    <w:rsid w:val="00B305B4"/>
    <w:rsid w:val="00B30B63"/>
    <w:rsid w:val="00B30EBA"/>
    <w:rsid w:val="00B30F6C"/>
    <w:rsid w:val="00B30F98"/>
    <w:rsid w:val="00B31890"/>
    <w:rsid w:val="00B321F6"/>
    <w:rsid w:val="00B328B7"/>
    <w:rsid w:val="00B3381E"/>
    <w:rsid w:val="00B34686"/>
    <w:rsid w:val="00B3492D"/>
    <w:rsid w:val="00B34E44"/>
    <w:rsid w:val="00B34FB3"/>
    <w:rsid w:val="00B355BB"/>
    <w:rsid w:val="00B367C0"/>
    <w:rsid w:val="00B36877"/>
    <w:rsid w:val="00B36A75"/>
    <w:rsid w:val="00B36DE0"/>
    <w:rsid w:val="00B37304"/>
    <w:rsid w:val="00B37A07"/>
    <w:rsid w:val="00B37AE5"/>
    <w:rsid w:val="00B37E01"/>
    <w:rsid w:val="00B40120"/>
    <w:rsid w:val="00B40547"/>
    <w:rsid w:val="00B40BAA"/>
    <w:rsid w:val="00B40EF7"/>
    <w:rsid w:val="00B41214"/>
    <w:rsid w:val="00B41FD7"/>
    <w:rsid w:val="00B41FFB"/>
    <w:rsid w:val="00B42004"/>
    <w:rsid w:val="00B42866"/>
    <w:rsid w:val="00B42920"/>
    <w:rsid w:val="00B42AA5"/>
    <w:rsid w:val="00B43156"/>
    <w:rsid w:val="00B43A7D"/>
    <w:rsid w:val="00B43FDD"/>
    <w:rsid w:val="00B44A24"/>
    <w:rsid w:val="00B44A77"/>
    <w:rsid w:val="00B4609F"/>
    <w:rsid w:val="00B46350"/>
    <w:rsid w:val="00B46721"/>
    <w:rsid w:val="00B477B6"/>
    <w:rsid w:val="00B501E2"/>
    <w:rsid w:val="00B50964"/>
    <w:rsid w:val="00B50B51"/>
    <w:rsid w:val="00B50F5D"/>
    <w:rsid w:val="00B5140E"/>
    <w:rsid w:val="00B52720"/>
    <w:rsid w:val="00B52983"/>
    <w:rsid w:val="00B53301"/>
    <w:rsid w:val="00B5349B"/>
    <w:rsid w:val="00B538B0"/>
    <w:rsid w:val="00B53F01"/>
    <w:rsid w:val="00B53F2A"/>
    <w:rsid w:val="00B541BA"/>
    <w:rsid w:val="00B543B1"/>
    <w:rsid w:val="00B54539"/>
    <w:rsid w:val="00B54D13"/>
    <w:rsid w:val="00B550E0"/>
    <w:rsid w:val="00B55BDC"/>
    <w:rsid w:val="00B57046"/>
    <w:rsid w:val="00B57AA7"/>
    <w:rsid w:val="00B60325"/>
    <w:rsid w:val="00B60A6E"/>
    <w:rsid w:val="00B60B26"/>
    <w:rsid w:val="00B60C74"/>
    <w:rsid w:val="00B61CD4"/>
    <w:rsid w:val="00B61D5B"/>
    <w:rsid w:val="00B625A0"/>
    <w:rsid w:val="00B62F63"/>
    <w:rsid w:val="00B63145"/>
    <w:rsid w:val="00B632C4"/>
    <w:rsid w:val="00B6361E"/>
    <w:rsid w:val="00B636CA"/>
    <w:rsid w:val="00B6381E"/>
    <w:rsid w:val="00B63DF3"/>
    <w:rsid w:val="00B640A6"/>
    <w:rsid w:val="00B647D6"/>
    <w:rsid w:val="00B64B81"/>
    <w:rsid w:val="00B6518A"/>
    <w:rsid w:val="00B6536F"/>
    <w:rsid w:val="00B65446"/>
    <w:rsid w:val="00B664A0"/>
    <w:rsid w:val="00B66BEC"/>
    <w:rsid w:val="00B67AAB"/>
    <w:rsid w:val="00B7015A"/>
    <w:rsid w:val="00B70293"/>
    <w:rsid w:val="00B702DD"/>
    <w:rsid w:val="00B7052C"/>
    <w:rsid w:val="00B7090B"/>
    <w:rsid w:val="00B70ACF"/>
    <w:rsid w:val="00B71079"/>
    <w:rsid w:val="00B710FE"/>
    <w:rsid w:val="00B711EF"/>
    <w:rsid w:val="00B71CE9"/>
    <w:rsid w:val="00B71D14"/>
    <w:rsid w:val="00B71FC8"/>
    <w:rsid w:val="00B721C6"/>
    <w:rsid w:val="00B721F3"/>
    <w:rsid w:val="00B72B49"/>
    <w:rsid w:val="00B72F93"/>
    <w:rsid w:val="00B72F9A"/>
    <w:rsid w:val="00B73B8B"/>
    <w:rsid w:val="00B74D8F"/>
    <w:rsid w:val="00B74DDF"/>
    <w:rsid w:val="00B7501B"/>
    <w:rsid w:val="00B751E6"/>
    <w:rsid w:val="00B75B29"/>
    <w:rsid w:val="00B75BA0"/>
    <w:rsid w:val="00B75BEF"/>
    <w:rsid w:val="00B76196"/>
    <w:rsid w:val="00B76571"/>
    <w:rsid w:val="00B7671C"/>
    <w:rsid w:val="00B77E0B"/>
    <w:rsid w:val="00B8038F"/>
    <w:rsid w:val="00B80D48"/>
    <w:rsid w:val="00B813BD"/>
    <w:rsid w:val="00B81BFC"/>
    <w:rsid w:val="00B81DB8"/>
    <w:rsid w:val="00B81EE4"/>
    <w:rsid w:val="00B821C6"/>
    <w:rsid w:val="00B8247D"/>
    <w:rsid w:val="00B82904"/>
    <w:rsid w:val="00B82BB1"/>
    <w:rsid w:val="00B82FF5"/>
    <w:rsid w:val="00B83A64"/>
    <w:rsid w:val="00B83BF2"/>
    <w:rsid w:val="00B83DC4"/>
    <w:rsid w:val="00B83ED8"/>
    <w:rsid w:val="00B83F84"/>
    <w:rsid w:val="00B842CA"/>
    <w:rsid w:val="00B8443C"/>
    <w:rsid w:val="00B84546"/>
    <w:rsid w:val="00B84BDA"/>
    <w:rsid w:val="00B84FF5"/>
    <w:rsid w:val="00B85090"/>
    <w:rsid w:val="00B8524D"/>
    <w:rsid w:val="00B855FE"/>
    <w:rsid w:val="00B86CFF"/>
    <w:rsid w:val="00B87073"/>
    <w:rsid w:val="00B8747F"/>
    <w:rsid w:val="00B87F67"/>
    <w:rsid w:val="00B90235"/>
    <w:rsid w:val="00B9040F"/>
    <w:rsid w:val="00B909DF"/>
    <w:rsid w:val="00B90DBD"/>
    <w:rsid w:val="00B91304"/>
    <w:rsid w:val="00B913CF"/>
    <w:rsid w:val="00B91502"/>
    <w:rsid w:val="00B91605"/>
    <w:rsid w:val="00B917A2"/>
    <w:rsid w:val="00B92152"/>
    <w:rsid w:val="00B922AC"/>
    <w:rsid w:val="00B923E9"/>
    <w:rsid w:val="00B92674"/>
    <w:rsid w:val="00B92AF7"/>
    <w:rsid w:val="00B92B1B"/>
    <w:rsid w:val="00B92B1F"/>
    <w:rsid w:val="00B92DC8"/>
    <w:rsid w:val="00B92F23"/>
    <w:rsid w:val="00B92FB4"/>
    <w:rsid w:val="00B93AC5"/>
    <w:rsid w:val="00B945E1"/>
    <w:rsid w:val="00B94746"/>
    <w:rsid w:val="00B94ABE"/>
    <w:rsid w:val="00B9504F"/>
    <w:rsid w:val="00B951BC"/>
    <w:rsid w:val="00B95A5C"/>
    <w:rsid w:val="00B95A6B"/>
    <w:rsid w:val="00B95D2A"/>
    <w:rsid w:val="00B96AE9"/>
    <w:rsid w:val="00B96C3E"/>
    <w:rsid w:val="00B96E43"/>
    <w:rsid w:val="00B97679"/>
    <w:rsid w:val="00B978AC"/>
    <w:rsid w:val="00B97C21"/>
    <w:rsid w:val="00B97ED9"/>
    <w:rsid w:val="00BA0002"/>
    <w:rsid w:val="00BA014E"/>
    <w:rsid w:val="00BA0DEB"/>
    <w:rsid w:val="00BA0E87"/>
    <w:rsid w:val="00BA1944"/>
    <w:rsid w:val="00BA1E1E"/>
    <w:rsid w:val="00BA2642"/>
    <w:rsid w:val="00BA2EFA"/>
    <w:rsid w:val="00BA31CC"/>
    <w:rsid w:val="00BA324C"/>
    <w:rsid w:val="00BA347B"/>
    <w:rsid w:val="00BA3A11"/>
    <w:rsid w:val="00BA3B5E"/>
    <w:rsid w:val="00BA4877"/>
    <w:rsid w:val="00BA4972"/>
    <w:rsid w:val="00BA4C20"/>
    <w:rsid w:val="00BA4D19"/>
    <w:rsid w:val="00BA518D"/>
    <w:rsid w:val="00BA5DC4"/>
    <w:rsid w:val="00BA6082"/>
    <w:rsid w:val="00BA65CF"/>
    <w:rsid w:val="00BA68B3"/>
    <w:rsid w:val="00BA734C"/>
    <w:rsid w:val="00BA7475"/>
    <w:rsid w:val="00BA7D2E"/>
    <w:rsid w:val="00BB023E"/>
    <w:rsid w:val="00BB1005"/>
    <w:rsid w:val="00BB14CB"/>
    <w:rsid w:val="00BB15DD"/>
    <w:rsid w:val="00BB1B59"/>
    <w:rsid w:val="00BB1C30"/>
    <w:rsid w:val="00BB1C81"/>
    <w:rsid w:val="00BB1D8C"/>
    <w:rsid w:val="00BB2288"/>
    <w:rsid w:val="00BB297B"/>
    <w:rsid w:val="00BB2C90"/>
    <w:rsid w:val="00BB35D7"/>
    <w:rsid w:val="00BB365B"/>
    <w:rsid w:val="00BB4439"/>
    <w:rsid w:val="00BB4D27"/>
    <w:rsid w:val="00BB4F09"/>
    <w:rsid w:val="00BB5267"/>
    <w:rsid w:val="00BB5BEB"/>
    <w:rsid w:val="00BB5C4C"/>
    <w:rsid w:val="00BB6484"/>
    <w:rsid w:val="00BB6C12"/>
    <w:rsid w:val="00BB6CA4"/>
    <w:rsid w:val="00BB6DE8"/>
    <w:rsid w:val="00BB7422"/>
    <w:rsid w:val="00BB7A15"/>
    <w:rsid w:val="00BB7AA5"/>
    <w:rsid w:val="00BC0823"/>
    <w:rsid w:val="00BC0E0B"/>
    <w:rsid w:val="00BC0E5F"/>
    <w:rsid w:val="00BC2C3A"/>
    <w:rsid w:val="00BC31E5"/>
    <w:rsid w:val="00BC32AC"/>
    <w:rsid w:val="00BC33D8"/>
    <w:rsid w:val="00BC3C50"/>
    <w:rsid w:val="00BC3E9B"/>
    <w:rsid w:val="00BC41FB"/>
    <w:rsid w:val="00BC51A7"/>
    <w:rsid w:val="00BC52C7"/>
    <w:rsid w:val="00BC5354"/>
    <w:rsid w:val="00BC601F"/>
    <w:rsid w:val="00BC6194"/>
    <w:rsid w:val="00BC64A9"/>
    <w:rsid w:val="00BC6823"/>
    <w:rsid w:val="00BC69EE"/>
    <w:rsid w:val="00BC69FD"/>
    <w:rsid w:val="00BC6CA8"/>
    <w:rsid w:val="00BC6CCA"/>
    <w:rsid w:val="00BC6D25"/>
    <w:rsid w:val="00BC73B7"/>
    <w:rsid w:val="00BC7700"/>
    <w:rsid w:val="00BC78BA"/>
    <w:rsid w:val="00BC7DD9"/>
    <w:rsid w:val="00BC7FAA"/>
    <w:rsid w:val="00BD09CF"/>
    <w:rsid w:val="00BD1099"/>
    <w:rsid w:val="00BD13B3"/>
    <w:rsid w:val="00BD17C1"/>
    <w:rsid w:val="00BD198C"/>
    <w:rsid w:val="00BD1CC6"/>
    <w:rsid w:val="00BD1FC5"/>
    <w:rsid w:val="00BD20A6"/>
    <w:rsid w:val="00BD2D1B"/>
    <w:rsid w:val="00BD2D33"/>
    <w:rsid w:val="00BD2EC9"/>
    <w:rsid w:val="00BD35E6"/>
    <w:rsid w:val="00BD36D7"/>
    <w:rsid w:val="00BD3E4C"/>
    <w:rsid w:val="00BD3FEA"/>
    <w:rsid w:val="00BD48A6"/>
    <w:rsid w:val="00BD4FED"/>
    <w:rsid w:val="00BD5352"/>
    <w:rsid w:val="00BD584A"/>
    <w:rsid w:val="00BD6962"/>
    <w:rsid w:val="00BD6A0D"/>
    <w:rsid w:val="00BD6ACF"/>
    <w:rsid w:val="00BD6DD4"/>
    <w:rsid w:val="00BD7171"/>
    <w:rsid w:val="00BD7DA9"/>
    <w:rsid w:val="00BE00F0"/>
    <w:rsid w:val="00BE010F"/>
    <w:rsid w:val="00BE0343"/>
    <w:rsid w:val="00BE0629"/>
    <w:rsid w:val="00BE0F26"/>
    <w:rsid w:val="00BE119A"/>
    <w:rsid w:val="00BE1593"/>
    <w:rsid w:val="00BE1625"/>
    <w:rsid w:val="00BE1B24"/>
    <w:rsid w:val="00BE21A1"/>
    <w:rsid w:val="00BE25D2"/>
    <w:rsid w:val="00BE262E"/>
    <w:rsid w:val="00BE3C1C"/>
    <w:rsid w:val="00BE4AA1"/>
    <w:rsid w:val="00BE4C49"/>
    <w:rsid w:val="00BE500A"/>
    <w:rsid w:val="00BE5179"/>
    <w:rsid w:val="00BE5327"/>
    <w:rsid w:val="00BE56E2"/>
    <w:rsid w:val="00BE5C44"/>
    <w:rsid w:val="00BE6497"/>
    <w:rsid w:val="00BE6614"/>
    <w:rsid w:val="00BE68AC"/>
    <w:rsid w:val="00BE6C7C"/>
    <w:rsid w:val="00BE6EBA"/>
    <w:rsid w:val="00BE7238"/>
    <w:rsid w:val="00BE73C0"/>
    <w:rsid w:val="00BE79A7"/>
    <w:rsid w:val="00BE7E93"/>
    <w:rsid w:val="00BF08FA"/>
    <w:rsid w:val="00BF1021"/>
    <w:rsid w:val="00BF11F5"/>
    <w:rsid w:val="00BF12EC"/>
    <w:rsid w:val="00BF2A5B"/>
    <w:rsid w:val="00BF2CF9"/>
    <w:rsid w:val="00BF2E8A"/>
    <w:rsid w:val="00BF3DC7"/>
    <w:rsid w:val="00BF40A1"/>
    <w:rsid w:val="00BF4A93"/>
    <w:rsid w:val="00BF4C16"/>
    <w:rsid w:val="00BF522F"/>
    <w:rsid w:val="00BF56DB"/>
    <w:rsid w:val="00BF61A3"/>
    <w:rsid w:val="00BF6699"/>
    <w:rsid w:val="00BF6EFF"/>
    <w:rsid w:val="00BF72EB"/>
    <w:rsid w:val="00BF7364"/>
    <w:rsid w:val="00BF7C8F"/>
    <w:rsid w:val="00C00823"/>
    <w:rsid w:val="00C01535"/>
    <w:rsid w:val="00C0190E"/>
    <w:rsid w:val="00C01A63"/>
    <w:rsid w:val="00C01D5E"/>
    <w:rsid w:val="00C01F6D"/>
    <w:rsid w:val="00C02586"/>
    <w:rsid w:val="00C02696"/>
    <w:rsid w:val="00C026AD"/>
    <w:rsid w:val="00C026BF"/>
    <w:rsid w:val="00C02782"/>
    <w:rsid w:val="00C02A23"/>
    <w:rsid w:val="00C02ADF"/>
    <w:rsid w:val="00C02FCE"/>
    <w:rsid w:val="00C037EF"/>
    <w:rsid w:val="00C0397D"/>
    <w:rsid w:val="00C03ADD"/>
    <w:rsid w:val="00C03DA9"/>
    <w:rsid w:val="00C046DD"/>
    <w:rsid w:val="00C049C3"/>
    <w:rsid w:val="00C049FA"/>
    <w:rsid w:val="00C04AC7"/>
    <w:rsid w:val="00C05044"/>
    <w:rsid w:val="00C05655"/>
    <w:rsid w:val="00C06A0A"/>
    <w:rsid w:val="00C06A28"/>
    <w:rsid w:val="00C06B8F"/>
    <w:rsid w:val="00C06C94"/>
    <w:rsid w:val="00C073B3"/>
    <w:rsid w:val="00C07B6D"/>
    <w:rsid w:val="00C104D9"/>
    <w:rsid w:val="00C11E47"/>
    <w:rsid w:val="00C11E79"/>
    <w:rsid w:val="00C136F3"/>
    <w:rsid w:val="00C1474B"/>
    <w:rsid w:val="00C14BC3"/>
    <w:rsid w:val="00C15E13"/>
    <w:rsid w:val="00C16085"/>
    <w:rsid w:val="00C164CF"/>
    <w:rsid w:val="00C16B20"/>
    <w:rsid w:val="00C16D51"/>
    <w:rsid w:val="00C16F96"/>
    <w:rsid w:val="00C17181"/>
    <w:rsid w:val="00C17238"/>
    <w:rsid w:val="00C17666"/>
    <w:rsid w:val="00C178D0"/>
    <w:rsid w:val="00C17C7F"/>
    <w:rsid w:val="00C202E3"/>
    <w:rsid w:val="00C20448"/>
    <w:rsid w:val="00C21B57"/>
    <w:rsid w:val="00C21CD7"/>
    <w:rsid w:val="00C21D33"/>
    <w:rsid w:val="00C22657"/>
    <w:rsid w:val="00C226B5"/>
    <w:rsid w:val="00C238D1"/>
    <w:rsid w:val="00C23EE7"/>
    <w:rsid w:val="00C246C6"/>
    <w:rsid w:val="00C24A81"/>
    <w:rsid w:val="00C24BE5"/>
    <w:rsid w:val="00C24C25"/>
    <w:rsid w:val="00C24E81"/>
    <w:rsid w:val="00C250FD"/>
    <w:rsid w:val="00C25AB5"/>
    <w:rsid w:val="00C26707"/>
    <w:rsid w:val="00C2688B"/>
    <w:rsid w:val="00C26C71"/>
    <w:rsid w:val="00C27275"/>
    <w:rsid w:val="00C27365"/>
    <w:rsid w:val="00C27957"/>
    <w:rsid w:val="00C27DCF"/>
    <w:rsid w:val="00C309FD"/>
    <w:rsid w:val="00C30CEE"/>
    <w:rsid w:val="00C30F2E"/>
    <w:rsid w:val="00C3144A"/>
    <w:rsid w:val="00C316EE"/>
    <w:rsid w:val="00C31CA9"/>
    <w:rsid w:val="00C325A9"/>
    <w:rsid w:val="00C33541"/>
    <w:rsid w:val="00C3368A"/>
    <w:rsid w:val="00C33A06"/>
    <w:rsid w:val="00C33C7F"/>
    <w:rsid w:val="00C33E7B"/>
    <w:rsid w:val="00C344C2"/>
    <w:rsid w:val="00C34922"/>
    <w:rsid w:val="00C34B23"/>
    <w:rsid w:val="00C34E0B"/>
    <w:rsid w:val="00C356B2"/>
    <w:rsid w:val="00C3576D"/>
    <w:rsid w:val="00C35AF7"/>
    <w:rsid w:val="00C35D78"/>
    <w:rsid w:val="00C35E18"/>
    <w:rsid w:val="00C35F99"/>
    <w:rsid w:val="00C366C2"/>
    <w:rsid w:val="00C3711F"/>
    <w:rsid w:val="00C37754"/>
    <w:rsid w:val="00C401F2"/>
    <w:rsid w:val="00C4049F"/>
    <w:rsid w:val="00C40F6A"/>
    <w:rsid w:val="00C41585"/>
    <w:rsid w:val="00C41986"/>
    <w:rsid w:val="00C41D8F"/>
    <w:rsid w:val="00C4338E"/>
    <w:rsid w:val="00C43714"/>
    <w:rsid w:val="00C437A7"/>
    <w:rsid w:val="00C44184"/>
    <w:rsid w:val="00C44923"/>
    <w:rsid w:val="00C4541C"/>
    <w:rsid w:val="00C454B5"/>
    <w:rsid w:val="00C45A2D"/>
    <w:rsid w:val="00C45DA2"/>
    <w:rsid w:val="00C46076"/>
    <w:rsid w:val="00C462DA"/>
    <w:rsid w:val="00C470F6"/>
    <w:rsid w:val="00C4737D"/>
    <w:rsid w:val="00C47BD5"/>
    <w:rsid w:val="00C47CFD"/>
    <w:rsid w:val="00C47F75"/>
    <w:rsid w:val="00C5062C"/>
    <w:rsid w:val="00C50B3C"/>
    <w:rsid w:val="00C50E0C"/>
    <w:rsid w:val="00C51C38"/>
    <w:rsid w:val="00C51DC2"/>
    <w:rsid w:val="00C52510"/>
    <w:rsid w:val="00C527F1"/>
    <w:rsid w:val="00C52AA8"/>
    <w:rsid w:val="00C52C60"/>
    <w:rsid w:val="00C5335D"/>
    <w:rsid w:val="00C54A10"/>
    <w:rsid w:val="00C552BE"/>
    <w:rsid w:val="00C55340"/>
    <w:rsid w:val="00C556BF"/>
    <w:rsid w:val="00C5580F"/>
    <w:rsid w:val="00C55966"/>
    <w:rsid w:val="00C56057"/>
    <w:rsid w:val="00C562B1"/>
    <w:rsid w:val="00C56A82"/>
    <w:rsid w:val="00C56F3B"/>
    <w:rsid w:val="00C56FB0"/>
    <w:rsid w:val="00C576C7"/>
    <w:rsid w:val="00C57EAC"/>
    <w:rsid w:val="00C57F1B"/>
    <w:rsid w:val="00C60361"/>
    <w:rsid w:val="00C6050C"/>
    <w:rsid w:val="00C6097B"/>
    <w:rsid w:val="00C60D1C"/>
    <w:rsid w:val="00C60E7D"/>
    <w:rsid w:val="00C6173D"/>
    <w:rsid w:val="00C617E4"/>
    <w:rsid w:val="00C619BB"/>
    <w:rsid w:val="00C619D4"/>
    <w:rsid w:val="00C61BD2"/>
    <w:rsid w:val="00C61CC9"/>
    <w:rsid w:val="00C61CFC"/>
    <w:rsid w:val="00C62083"/>
    <w:rsid w:val="00C6209D"/>
    <w:rsid w:val="00C63490"/>
    <w:rsid w:val="00C6357A"/>
    <w:rsid w:val="00C636F1"/>
    <w:rsid w:val="00C63E88"/>
    <w:rsid w:val="00C64602"/>
    <w:rsid w:val="00C6491E"/>
    <w:rsid w:val="00C650B0"/>
    <w:rsid w:val="00C6532E"/>
    <w:rsid w:val="00C6573B"/>
    <w:rsid w:val="00C6574C"/>
    <w:rsid w:val="00C65E37"/>
    <w:rsid w:val="00C661B5"/>
    <w:rsid w:val="00C66256"/>
    <w:rsid w:val="00C663AC"/>
    <w:rsid w:val="00C665DE"/>
    <w:rsid w:val="00C66693"/>
    <w:rsid w:val="00C670B7"/>
    <w:rsid w:val="00C6713B"/>
    <w:rsid w:val="00C671C4"/>
    <w:rsid w:val="00C67BFB"/>
    <w:rsid w:val="00C703E0"/>
    <w:rsid w:val="00C7061F"/>
    <w:rsid w:val="00C7066E"/>
    <w:rsid w:val="00C7099E"/>
    <w:rsid w:val="00C717FE"/>
    <w:rsid w:val="00C71CF0"/>
    <w:rsid w:val="00C724D0"/>
    <w:rsid w:val="00C72909"/>
    <w:rsid w:val="00C72DEA"/>
    <w:rsid w:val="00C737EA"/>
    <w:rsid w:val="00C74961"/>
    <w:rsid w:val="00C74E23"/>
    <w:rsid w:val="00C74F0D"/>
    <w:rsid w:val="00C755AB"/>
    <w:rsid w:val="00C756B7"/>
    <w:rsid w:val="00C758F5"/>
    <w:rsid w:val="00C75963"/>
    <w:rsid w:val="00C75D71"/>
    <w:rsid w:val="00C767F9"/>
    <w:rsid w:val="00C7698F"/>
    <w:rsid w:val="00C76ADC"/>
    <w:rsid w:val="00C76D68"/>
    <w:rsid w:val="00C76E2B"/>
    <w:rsid w:val="00C776D9"/>
    <w:rsid w:val="00C77C46"/>
    <w:rsid w:val="00C77F65"/>
    <w:rsid w:val="00C8128A"/>
    <w:rsid w:val="00C8134E"/>
    <w:rsid w:val="00C81A64"/>
    <w:rsid w:val="00C81B6E"/>
    <w:rsid w:val="00C821E4"/>
    <w:rsid w:val="00C82472"/>
    <w:rsid w:val="00C829C1"/>
    <w:rsid w:val="00C82D31"/>
    <w:rsid w:val="00C8310D"/>
    <w:rsid w:val="00C8338B"/>
    <w:rsid w:val="00C83473"/>
    <w:rsid w:val="00C835F6"/>
    <w:rsid w:val="00C83A41"/>
    <w:rsid w:val="00C83B9F"/>
    <w:rsid w:val="00C83C42"/>
    <w:rsid w:val="00C84556"/>
    <w:rsid w:val="00C84E2E"/>
    <w:rsid w:val="00C84E73"/>
    <w:rsid w:val="00C84F09"/>
    <w:rsid w:val="00C85D77"/>
    <w:rsid w:val="00C866D8"/>
    <w:rsid w:val="00C86812"/>
    <w:rsid w:val="00C869BA"/>
    <w:rsid w:val="00C86A91"/>
    <w:rsid w:val="00C86CF8"/>
    <w:rsid w:val="00C86DE7"/>
    <w:rsid w:val="00C8702D"/>
    <w:rsid w:val="00C8773E"/>
    <w:rsid w:val="00C90281"/>
    <w:rsid w:val="00C905FA"/>
    <w:rsid w:val="00C91151"/>
    <w:rsid w:val="00C91197"/>
    <w:rsid w:val="00C91AC2"/>
    <w:rsid w:val="00C91C7F"/>
    <w:rsid w:val="00C9289D"/>
    <w:rsid w:val="00C9324C"/>
    <w:rsid w:val="00C93362"/>
    <w:rsid w:val="00C93482"/>
    <w:rsid w:val="00C9356E"/>
    <w:rsid w:val="00C93C45"/>
    <w:rsid w:val="00C94601"/>
    <w:rsid w:val="00C9465D"/>
    <w:rsid w:val="00C947C5"/>
    <w:rsid w:val="00C94CB6"/>
    <w:rsid w:val="00C956D6"/>
    <w:rsid w:val="00C95A56"/>
    <w:rsid w:val="00C96834"/>
    <w:rsid w:val="00C96F4E"/>
    <w:rsid w:val="00C972F6"/>
    <w:rsid w:val="00C9768C"/>
    <w:rsid w:val="00CA073D"/>
    <w:rsid w:val="00CA0E5F"/>
    <w:rsid w:val="00CA1140"/>
    <w:rsid w:val="00CA12B5"/>
    <w:rsid w:val="00CA20F5"/>
    <w:rsid w:val="00CA2BD1"/>
    <w:rsid w:val="00CA3484"/>
    <w:rsid w:val="00CA3556"/>
    <w:rsid w:val="00CA3651"/>
    <w:rsid w:val="00CA3667"/>
    <w:rsid w:val="00CA3B2F"/>
    <w:rsid w:val="00CA3D59"/>
    <w:rsid w:val="00CA3D99"/>
    <w:rsid w:val="00CA406A"/>
    <w:rsid w:val="00CA410F"/>
    <w:rsid w:val="00CA45D4"/>
    <w:rsid w:val="00CA485E"/>
    <w:rsid w:val="00CA498C"/>
    <w:rsid w:val="00CA4BF2"/>
    <w:rsid w:val="00CA5990"/>
    <w:rsid w:val="00CA5C07"/>
    <w:rsid w:val="00CA66F0"/>
    <w:rsid w:val="00CA6DA6"/>
    <w:rsid w:val="00CA79F7"/>
    <w:rsid w:val="00CA7B37"/>
    <w:rsid w:val="00CB025C"/>
    <w:rsid w:val="00CB0519"/>
    <w:rsid w:val="00CB0AAD"/>
    <w:rsid w:val="00CB18CB"/>
    <w:rsid w:val="00CB1F3E"/>
    <w:rsid w:val="00CB2498"/>
    <w:rsid w:val="00CB2DA4"/>
    <w:rsid w:val="00CB2EDC"/>
    <w:rsid w:val="00CB2FDC"/>
    <w:rsid w:val="00CB303B"/>
    <w:rsid w:val="00CB33EB"/>
    <w:rsid w:val="00CB34A5"/>
    <w:rsid w:val="00CB3835"/>
    <w:rsid w:val="00CB39AB"/>
    <w:rsid w:val="00CB3A81"/>
    <w:rsid w:val="00CB41CC"/>
    <w:rsid w:val="00CB424D"/>
    <w:rsid w:val="00CB4A1C"/>
    <w:rsid w:val="00CB5831"/>
    <w:rsid w:val="00CB588D"/>
    <w:rsid w:val="00CB5FE7"/>
    <w:rsid w:val="00CB6123"/>
    <w:rsid w:val="00CB61BB"/>
    <w:rsid w:val="00CB6449"/>
    <w:rsid w:val="00CB6F5B"/>
    <w:rsid w:val="00CB6F7D"/>
    <w:rsid w:val="00CB79F4"/>
    <w:rsid w:val="00CC021F"/>
    <w:rsid w:val="00CC0C96"/>
    <w:rsid w:val="00CC1DB6"/>
    <w:rsid w:val="00CC1F60"/>
    <w:rsid w:val="00CC2080"/>
    <w:rsid w:val="00CC22AF"/>
    <w:rsid w:val="00CC29D0"/>
    <w:rsid w:val="00CC2AB4"/>
    <w:rsid w:val="00CC2C5F"/>
    <w:rsid w:val="00CC2D40"/>
    <w:rsid w:val="00CC2DAC"/>
    <w:rsid w:val="00CC2EFC"/>
    <w:rsid w:val="00CC3544"/>
    <w:rsid w:val="00CC3603"/>
    <w:rsid w:val="00CC3C0A"/>
    <w:rsid w:val="00CC3C94"/>
    <w:rsid w:val="00CC3CCB"/>
    <w:rsid w:val="00CC400D"/>
    <w:rsid w:val="00CC44FE"/>
    <w:rsid w:val="00CC4EA2"/>
    <w:rsid w:val="00CC50D0"/>
    <w:rsid w:val="00CC538C"/>
    <w:rsid w:val="00CC6768"/>
    <w:rsid w:val="00CC6C0A"/>
    <w:rsid w:val="00CC7660"/>
    <w:rsid w:val="00CC76BF"/>
    <w:rsid w:val="00CC76FE"/>
    <w:rsid w:val="00CC7B78"/>
    <w:rsid w:val="00CC7C84"/>
    <w:rsid w:val="00CD0477"/>
    <w:rsid w:val="00CD05B3"/>
    <w:rsid w:val="00CD06BF"/>
    <w:rsid w:val="00CD0DD9"/>
    <w:rsid w:val="00CD0E73"/>
    <w:rsid w:val="00CD0FEE"/>
    <w:rsid w:val="00CD15D4"/>
    <w:rsid w:val="00CD1611"/>
    <w:rsid w:val="00CD1736"/>
    <w:rsid w:val="00CD1EB9"/>
    <w:rsid w:val="00CD2166"/>
    <w:rsid w:val="00CD3709"/>
    <w:rsid w:val="00CD3B6C"/>
    <w:rsid w:val="00CD4637"/>
    <w:rsid w:val="00CD4673"/>
    <w:rsid w:val="00CD48E0"/>
    <w:rsid w:val="00CD538F"/>
    <w:rsid w:val="00CD5417"/>
    <w:rsid w:val="00CD5610"/>
    <w:rsid w:val="00CD59EC"/>
    <w:rsid w:val="00CD5B5A"/>
    <w:rsid w:val="00CD63C3"/>
    <w:rsid w:val="00CD6939"/>
    <w:rsid w:val="00CD6C5D"/>
    <w:rsid w:val="00CD6C78"/>
    <w:rsid w:val="00CD6E2D"/>
    <w:rsid w:val="00CD6EFC"/>
    <w:rsid w:val="00CD6F5F"/>
    <w:rsid w:val="00CD7104"/>
    <w:rsid w:val="00CD75FE"/>
    <w:rsid w:val="00CD7744"/>
    <w:rsid w:val="00CE00A4"/>
    <w:rsid w:val="00CE050C"/>
    <w:rsid w:val="00CE053A"/>
    <w:rsid w:val="00CE1005"/>
    <w:rsid w:val="00CE14EC"/>
    <w:rsid w:val="00CE1A3E"/>
    <w:rsid w:val="00CE1A48"/>
    <w:rsid w:val="00CE1EE3"/>
    <w:rsid w:val="00CE2858"/>
    <w:rsid w:val="00CE2E4C"/>
    <w:rsid w:val="00CE2EDD"/>
    <w:rsid w:val="00CE2F72"/>
    <w:rsid w:val="00CE322C"/>
    <w:rsid w:val="00CE38F4"/>
    <w:rsid w:val="00CE3B4C"/>
    <w:rsid w:val="00CE448A"/>
    <w:rsid w:val="00CE475D"/>
    <w:rsid w:val="00CE4F72"/>
    <w:rsid w:val="00CE5A19"/>
    <w:rsid w:val="00CE5E85"/>
    <w:rsid w:val="00CE655A"/>
    <w:rsid w:val="00CE6A8A"/>
    <w:rsid w:val="00CE6EEE"/>
    <w:rsid w:val="00CE7526"/>
    <w:rsid w:val="00CE78F5"/>
    <w:rsid w:val="00CE7B7F"/>
    <w:rsid w:val="00CE7B9A"/>
    <w:rsid w:val="00CE7DE8"/>
    <w:rsid w:val="00CE7E8E"/>
    <w:rsid w:val="00CF010B"/>
    <w:rsid w:val="00CF0502"/>
    <w:rsid w:val="00CF0833"/>
    <w:rsid w:val="00CF0C3E"/>
    <w:rsid w:val="00CF0C71"/>
    <w:rsid w:val="00CF12AE"/>
    <w:rsid w:val="00CF1347"/>
    <w:rsid w:val="00CF13CC"/>
    <w:rsid w:val="00CF21A1"/>
    <w:rsid w:val="00CF23BA"/>
    <w:rsid w:val="00CF27E7"/>
    <w:rsid w:val="00CF2DB9"/>
    <w:rsid w:val="00CF2F1A"/>
    <w:rsid w:val="00CF3414"/>
    <w:rsid w:val="00CF46F6"/>
    <w:rsid w:val="00CF47C6"/>
    <w:rsid w:val="00CF4807"/>
    <w:rsid w:val="00CF4A77"/>
    <w:rsid w:val="00CF4EE2"/>
    <w:rsid w:val="00CF52BE"/>
    <w:rsid w:val="00CF55CB"/>
    <w:rsid w:val="00CF5848"/>
    <w:rsid w:val="00CF5DF9"/>
    <w:rsid w:val="00CF60C9"/>
    <w:rsid w:val="00CF6AC0"/>
    <w:rsid w:val="00CF6C9D"/>
    <w:rsid w:val="00CF7102"/>
    <w:rsid w:val="00CF745C"/>
    <w:rsid w:val="00CF7C88"/>
    <w:rsid w:val="00CF7CC2"/>
    <w:rsid w:val="00D000E8"/>
    <w:rsid w:val="00D00147"/>
    <w:rsid w:val="00D00386"/>
    <w:rsid w:val="00D00434"/>
    <w:rsid w:val="00D0141F"/>
    <w:rsid w:val="00D01791"/>
    <w:rsid w:val="00D01C80"/>
    <w:rsid w:val="00D02197"/>
    <w:rsid w:val="00D0233F"/>
    <w:rsid w:val="00D02FCE"/>
    <w:rsid w:val="00D035FE"/>
    <w:rsid w:val="00D038EB"/>
    <w:rsid w:val="00D03C9D"/>
    <w:rsid w:val="00D03D22"/>
    <w:rsid w:val="00D0468A"/>
    <w:rsid w:val="00D049F7"/>
    <w:rsid w:val="00D04EEB"/>
    <w:rsid w:val="00D05500"/>
    <w:rsid w:val="00D05C14"/>
    <w:rsid w:val="00D05CA6"/>
    <w:rsid w:val="00D06507"/>
    <w:rsid w:val="00D0679D"/>
    <w:rsid w:val="00D0705A"/>
    <w:rsid w:val="00D07664"/>
    <w:rsid w:val="00D076B9"/>
    <w:rsid w:val="00D07B98"/>
    <w:rsid w:val="00D100AA"/>
    <w:rsid w:val="00D101FE"/>
    <w:rsid w:val="00D10478"/>
    <w:rsid w:val="00D10493"/>
    <w:rsid w:val="00D113A9"/>
    <w:rsid w:val="00D11DF9"/>
    <w:rsid w:val="00D12032"/>
    <w:rsid w:val="00D12621"/>
    <w:rsid w:val="00D128B5"/>
    <w:rsid w:val="00D12A51"/>
    <w:rsid w:val="00D12C83"/>
    <w:rsid w:val="00D12E68"/>
    <w:rsid w:val="00D1317D"/>
    <w:rsid w:val="00D135A5"/>
    <w:rsid w:val="00D13A5B"/>
    <w:rsid w:val="00D13FFE"/>
    <w:rsid w:val="00D14459"/>
    <w:rsid w:val="00D14AC6"/>
    <w:rsid w:val="00D14CA5"/>
    <w:rsid w:val="00D14F52"/>
    <w:rsid w:val="00D15577"/>
    <w:rsid w:val="00D15CC2"/>
    <w:rsid w:val="00D1648C"/>
    <w:rsid w:val="00D17054"/>
    <w:rsid w:val="00D17541"/>
    <w:rsid w:val="00D204BE"/>
    <w:rsid w:val="00D20552"/>
    <w:rsid w:val="00D20A6D"/>
    <w:rsid w:val="00D2130A"/>
    <w:rsid w:val="00D214F6"/>
    <w:rsid w:val="00D22F28"/>
    <w:rsid w:val="00D2390F"/>
    <w:rsid w:val="00D23949"/>
    <w:rsid w:val="00D24B05"/>
    <w:rsid w:val="00D24CA6"/>
    <w:rsid w:val="00D25555"/>
    <w:rsid w:val="00D25628"/>
    <w:rsid w:val="00D25C90"/>
    <w:rsid w:val="00D2617A"/>
    <w:rsid w:val="00D2657C"/>
    <w:rsid w:val="00D26DC6"/>
    <w:rsid w:val="00D27303"/>
    <w:rsid w:val="00D30206"/>
    <w:rsid w:val="00D303AE"/>
    <w:rsid w:val="00D3092B"/>
    <w:rsid w:val="00D30A06"/>
    <w:rsid w:val="00D30CF0"/>
    <w:rsid w:val="00D30EC3"/>
    <w:rsid w:val="00D31513"/>
    <w:rsid w:val="00D31565"/>
    <w:rsid w:val="00D323F8"/>
    <w:rsid w:val="00D32471"/>
    <w:rsid w:val="00D32BF2"/>
    <w:rsid w:val="00D33929"/>
    <w:rsid w:val="00D34752"/>
    <w:rsid w:val="00D34D5C"/>
    <w:rsid w:val="00D3541C"/>
    <w:rsid w:val="00D36B0E"/>
    <w:rsid w:val="00D37356"/>
    <w:rsid w:val="00D37577"/>
    <w:rsid w:val="00D4000C"/>
    <w:rsid w:val="00D40351"/>
    <w:rsid w:val="00D40975"/>
    <w:rsid w:val="00D40E4D"/>
    <w:rsid w:val="00D40F68"/>
    <w:rsid w:val="00D41908"/>
    <w:rsid w:val="00D41A74"/>
    <w:rsid w:val="00D41B26"/>
    <w:rsid w:val="00D421E3"/>
    <w:rsid w:val="00D422D1"/>
    <w:rsid w:val="00D42426"/>
    <w:rsid w:val="00D42544"/>
    <w:rsid w:val="00D452ED"/>
    <w:rsid w:val="00D45309"/>
    <w:rsid w:val="00D454F9"/>
    <w:rsid w:val="00D45954"/>
    <w:rsid w:val="00D45E92"/>
    <w:rsid w:val="00D460A2"/>
    <w:rsid w:val="00D460AB"/>
    <w:rsid w:val="00D461DD"/>
    <w:rsid w:val="00D46405"/>
    <w:rsid w:val="00D46568"/>
    <w:rsid w:val="00D46AE2"/>
    <w:rsid w:val="00D46FE1"/>
    <w:rsid w:val="00D46FE5"/>
    <w:rsid w:val="00D47185"/>
    <w:rsid w:val="00D47D06"/>
    <w:rsid w:val="00D50D25"/>
    <w:rsid w:val="00D50E67"/>
    <w:rsid w:val="00D51164"/>
    <w:rsid w:val="00D51BC7"/>
    <w:rsid w:val="00D51D05"/>
    <w:rsid w:val="00D51EEA"/>
    <w:rsid w:val="00D51F23"/>
    <w:rsid w:val="00D52016"/>
    <w:rsid w:val="00D522EE"/>
    <w:rsid w:val="00D52A64"/>
    <w:rsid w:val="00D52B80"/>
    <w:rsid w:val="00D53F87"/>
    <w:rsid w:val="00D54810"/>
    <w:rsid w:val="00D554E6"/>
    <w:rsid w:val="00D556A7"/>
    <w:rsid w:val="00D5594B"/>
    <w:rsid w:val="00D55C72"/>
    <w:rsid w:val="00D55D6B"/>
    <w:rsid w:val="00D5603C"/>
    <w:rsid w:val="00D563C3"/>
    <w:rsid w:val="00D56565"/>
    <w:rsid w:val="00D565CF"/>
    <w:rsid w:val="00D56868"/>
    <w:rsid w:val="00D574C2"/>
    <w:rsid w:val="00D57952"/>
    <w:rsid w:val="00D579B1"/>
    <w:rsid w:val="00D6015B"/>
    <w:rsid w:val="00D609EE"/>
    <w:rsid w:val="00D60FFB"/>
    <w:rsid w:val="00D6217F"/>
    <w:rsid w:val="00D6281D"/>
    <w:rsid w:val="00D642C6"/>
    <w:rsid w:val="00D6446D"/>
    <w:rsid w:val="00D64698"/>
    <w:rsid w:val="00D6472D"/>
    <w:rsid w:val="00D651DF"/>
    <w:rsid w:val="00D65413"/>
    <w:rsid w:val="00D6557F"/>
    <w:rsid w:val="00D6559D"/>
    <w:rsid w:val="00D65C07"/>
    <w:rsid w:val="00D65C64"/>
    <w:rsid w:val="00D6629F"/>
    <w:rsid w:val="00D66AAF"/>
    <w:rsid w:val="00D66BDF"/>
    <w:rsid w:val="00D66C4A"/>
    <w:rsid w:val="00D66D91"/>
    <w:rsid w:val="00D66FAE"/>
    <w:rsid w:val="00D6765D"/>
    <w:rsid w:val="00D678C9"/>
    <w:rsid w:val="00D67A91"/>
    <w:rsid w:val="00D70248"/>
    <w:rsid w:val="00D70298"/>
    <w:rsid w:val="00D7086B"/>
    <w:rsid w:val="00D70D24"/>
    <w:rsid w:val="00D70F37"/>
    <w:rsid w:val="00D71204"/>
    <w:rsid w:val="00D713AC"/>
    <w:rsid w:val="00D72057"/>
    <w:rsid w:val="00D72295"/>
    <w:rsid w:val="00D723FF"/>
    <w:rsid w:val="00D72887"/>
    <w:rsid w:val="00D7300B"/>
    <w:rsid w:val="00D7301E"/>
    <w:rsid w:val="00D73C76"/>
    <w:rsid w:val="00D73DDA"/>
    <w:rsid w:val="00D73F3F"/>
    <w:rsid w:val="00D751C3"/>
    <w:rsid w:val="00D76009"/>
    <w:rsid w:val="00D76DFE"/>
    <w:rsid w:val="00D76EB1"/>
    <w:rsid w:val="00D76F5F"/>
    <w:rsid w:val="00D77843"/>
    <w:rsid w:val="00D7787F"/>
    <w:rsid w:val="00D778D5"/>
    <w:rsid w:val="00D778E2"/>
    <w:rsid w:val="00D80B39"/>
    <w:rsid w:val="00D80B85"/>
    <w:rsid w:val="00D81168"/>
    <w:rsid w:val="00D8127D"/>
    <w:rsid w:val="00D81FA4"/>
    <w:rsid w:val="00D826A8"/>
    <w:rsid w:val="00D82D3E"/>
    <w:rsid w:val="00D831E1"/>
    <w:rsid w:val="00D834B8"/>
    <w:rsid w:val="00D837AC"/>
    <w:rsid w:val="00D83860"/>
    <w:rsid w:val="00D8389E"/>
    <w:rsid w:val="00D83AF8"/>
    <w:rsid w:val="00D83CEE"/>
    <w:rsid w:val="00D83CF9"/>
    <w:rsid w:val="00D841A1"/>
    <w:rsid w:val="00D84D6F"/>
    <w:rsid w:val="00D84DF1"/>
    <w:rsid w:val="00D8510E"/>
    <w:rsid w:val="00D851E7"/>
    <w:rsid w:val="00D85300"/>
    <w:rsid w:val="00D85A41"/>
    <w:rsid w:val="00D85F00"/>
    <w:rsid w:val="00D85F87"/>
    <w:rsid w:val="00D867E8"/>
    <w:rsid w:val="00D87363"/>
    <w:rsid w:val="00D87564"/>
    <w:rsid w:val="00D87D12"/>
    <w:rsid w:val="00D90AC8"/>
    <w:rsid w:val="00D91004"/>
    <w:rsid w:val="00D91E07"/>
    <w:rsid w:val="00D92500"/>
    <w:rsid w:val="00D92A14"/>
    <w:rsid w:val="00D92B39"/>
    <w:rsid w:val="00D93274"/>
    <w:rsid w:val="00D94B13"/>
    <w:rsid w:val="00D95822"/>
    <w:rsid w:val="00D95D9D"/>
    <w:rsid w:val="00D96061"/>
    <w:rsid w:val="00D96951"/>
    <w:rsid w:val="00D96E9D"/>
    <w:rsid w:val="00D971D2"/>
    <w:rsid w:val="00D9762F"/>
    <w:rsid w:val="00D97666"/>
    <w:rsid w:val="00DA0AA2"/>
    <w:rsid w:val="00DA0E8A"/>
    <w:rsid w:val="00DA13B9"/>
    <w:rsid w:val="00DA1764"/>
    <w:rsid w:val="00DA1BE2"/>
    <w:rsid w:val="00DA2126"/>
    <w:rsid w:val="00DA2261"/>
    <w:rsid w:val="00DA29A1"/>
    <w:rsid w:val="00DA3131"/>
    <w:rsid w:val="00DA3413"/>
    <w:rsid w:val="00DA3E32"/>
    <w:rsid w:val="00DA47A8"/>
    <w:rsid w:val="00DA4AF5"/>
    <w:rsid w:val="00DA4FE9"/>
    <w:rsid w:val="00DA5924"/>
    <w:rsid w:val="00DA5D0F"/>
    <w:rsid w:val="00DA5DE1"/>
    <w:rsid w:val="00DA7119"/>
    <w:rsid w:val="00DA7179"/>
    <w:rsid w:val="00DA7FE6"/>
    <w:rsid w:val="00DB1134"/>
    <w:rsid w:val="00DB1377"/>
    <w:rsid w:val="00DB153F"/>
    <w:rsid w:val="00DB16C6"/>
    <w:rsid w:val="00DB2022"/>
    <w:rsid w:val="00DB2219"/>
    <w:rsid w:val="00DB2797"/>
    <w:rsid w:val="00DB2B5B"/>
    <w:rsid w:val="00DB3028"/>
    <w:rsid w:val="00DB354F"/>
    <w:rsid w:val="00DB3F40"/>
    <w:rsid w:val="00DB4517"/>
    <w:rsid w:val="00DB50D1"/>
    <w:rsid w:val="00DB53A0"/>
    <w:rsid w:val="00DB69F6"/>
    <w:rsid w:val="00DB75FF"/>
    <w:rsid w:val="00DB76B3"/>
    <w:rsid w:val="00DB7748"/>
    <w:rsid w:val="00DB7F94"/>
    <w:rsid w:val="00DC0176"/>
    <w:rsid w:val="00DC070B"/>
    <w:rsid w:val="00DC0B86"/>
    <w:rsid w:val="00DC1489"/>
    <w:rsid w:val="00DC253F"/>
    <w:rsid w:val="00DC294E"/>
    <w:rsid w:val="00DC2A7B"/>
    <w:rsid w:val="00DC2B31"/>
    <w:rsid w:val="00DC2FFC"/>
    <w:rsid w:val="00DC3599"/>
    <w:rsid w:val="00DC3865"/>
    <w:rsid w:val="00DC3AB7"/>
    <w:rsid w:val="00DC3EF5"/>
    <w:rsid w:val="00DC41C9"/>
    <w:rsid w:val="00DC4A5C"/>
    <w:rsid w:val="00DC4E38"/>
    <w:rsid w:val="00DC4E88"/>
    <w:rsid w:val="00DC5668"/>
    <w:rsid w:val="00DC5CD4"/>
    <w:rsid w:val="00DC614B"/>
    <w:rsid w:val="00DC636E"/>
    <w:rsid w:val="00DC63F7"/>
    <w:rsid w:val="00DC65D1"/>
    <w:rsid w:val="00DC670F"/>
    <w:rsid w:val="00DC6896"/>
    <w:rsid w:val="00DC72AB"/>
    <w:rsid w:val="00DC75AA"/>
    <w:rsid w:val="00DC7AA0"/>
    <w:rsid w:val="00DC7F08"/>
    <w:rsid w:val="00DD00CF"/>
    <w:rsid w:val="00DD0219"/>
    <w:rsid w:val="00DD0DC0"/>
    <w:rsid w:val="00DD0DE0"/>
    <w:rsid w:val="00DD1243"/>
    <w:rsid w:val="00DD1973"/>
    <w:rsid w:val="00DD19A4"/>
    <w:rsid w:val="00DD2187"/>
    <w:rsid w:val="00DD2A8A"/>
    <w:rsid w:val="00DD2C75"/>
    <w:rsid w:val="00DD3716"/>
    <w:rsid w:val="00DD3740"/>
    <w:rsid w:val="00DD3795"/>
    <w:rsid w:val="00DD3EB8"/>
    <w:rsid w:val="00DD4268"/>
    <w:rsid w:val="00DD4596"/>
    <w:rsid w:val="00DD4D69"/>
    <w:rsid w:val="00DD6339"/>
    <w:rsid w:val="00DD65F7"/>
    <w:rsid w:val="00DD6921"/>
    <w:rsid w:val="00DD6D02"/>
    <w:rsid w:val="00DD6EEB"/>
    <w:rsid w:val="00DD714D"/>
    <w:rsid w:val="00DD7586"/>
    <w:rsid w:val="00DD7634"/>
    <w:rsid w:val="00DD79CB"/>
    <w:rsid w:val="00DE026C"/>
    <w:rsid w:val="00DE0757"/>
    <w:rsid w:val="00DE0B3A"/>
    <w:rsid w:val="00DE0CC5"/>
    <w:rsid w:val="00DE15FD"/>
    <w:rsid w:val="00DE16BD"/>
    <w:rsid w:val="00DE1996"/>
    <w:rsid w:val="00DE202A"/>
    <w:rsid w:val="00DE2100"/>
    <w:rsid w:val="00DE222B"/>
    <w:rsid w:val="00DE329B"/>
    <w:rsid w:val="00DE342F"/>
    <w:rsid w:val="00DE40B4"/>
    <w:rsid w:val="00DE43AA"/>
    <w:rsid w:val="00DE4B9A"/>
    <w:rsid w:val="00DE563D"/>
    <w:rsid w:val="00DE6300"/>
    <w:rsid w:val="00DE67A0"/>
    <w:rsid w:val="00DE68C1"/>
    <w:rsid w:val="00DE728A"/>
    <w:rsid w:val="00DE72EB"/>
    <w:rsid w:val="00DE750E"/>
    <w:rsid w:val="00DE7614"/>
    <w:rsid w:val="00DF08D0"/>
    <w:rsid w:val="00DF0E9C"/>
    <w:rsid w:val="00DF0F61"/>
    <w:rsid w:val="00DF1489"/>
    <w:rsid w:val="00DF265E"/>
    <w:rsid w:val="00DF2677"/>
    <w:rsid w:val="00DF41B3"/>
    <w:rsid w:val="00DF4842"/>
    <w:rsid w:val="00DF4DDF"/>
    <w:rsid w:val="00DF50A4"/>
    <w:rsid w:val="00DF5195"/>
    <w:rsid w:val="00DF5801"/>
    <w:rsid w:val="00DF5B9E"/>
    <w:rsid w:val="00DF661C"/>
    <w:rsid w:val="00DF6A39"/>
    <w:rsid w:val="00DF710F"/>
    <w:rsid w:val="00DF7298"/>
    <w:rsid w:val="00DF7467"/>
    <w:rsid w:val="00DF7775"/>
    <w:rsid w:val="00DF7C6B"/>
    <w:rsid w:val="00E00134"/>
    <w:rsid w:val="00E0092C"/>
    <w:rsid w:val="00E00D88"/>
    <w:rsid w:val="00E02F53"/>
    <w:rsid w:val="00E03312"/>
    <w:rsid w:val="00E03E5A"/>
    <w:rsid w:val="00E03F03"/>
    <w:rsid w:val="00E0419F"/>
    <w:rsid w:val="00E04417"/>
    <w:rsid w:val="00E04526"/>
    <w:rsid w:val="00E046E5"/>
    <w:rsid w:val="00E04EB7"/>
    <w:rsid w:val="00E04F46"/>
    <w:rsid w:val="00E0518A"/>
    <w:rsid w:val="00E053EA"/>
    <w:rsid w:val="00E054F7"/>
    <w:rsid w:val="00E060A3"/>
    <w:rsid w:val="00E06211"/>
    <w:rsid w:val="00E06651"/>
    <w:rsid w:val="00E071F6"/>
    <w:rsid w:val="00E07814"/>
    <w:rsid w:val="00E078BB"/>
    <w:rsid w:val="00E104D4"/>
    <w:rsid w:val="00E10FC6"/>
    <w:rsid w:val="00E111A8"/>
    <w:rsid w:val="00E12106"/>
    <w:rsid w:val="00E128E1"/>
    <w:rsid w:val="00E12FBA"/>
    <w:rsid w:val="00E13274"/>
    <w:rsid w:val="00E1355A"/>
    <w:rsid w:val="00E13682"/>
    <w:rsid w:val="00E1405B"/>
    <w:rsid w:val="00E1423B"/>
    <w:rsid w:val="00E14514"/>
    <w:rsid w:val="00E14604"/>
    <w:rsid w:val="00E152A6"/>
    <w:rsid w:val="00E15BF0"/>
    <w:rsid w:val="00E161A4"/>
    <w:rsid w:val="00E1639A"/>
    <w:rsid w:val="00E1644D"/>
    <w:rsid w:val="00E165A3"/>
    <w:rsid w:val="00E165E3"/>
    <w:rsid w:val="00E167B7"/>
    <w:rsid w:val="00E168A4"/>
    <w:rsid w:val="00E16C84"/>
    <w:rsid w:val="00E171B3"/>
    <w:rsid w:val="00E17527"/>
    <w:rsid w:val="00E17786"/>
    <w:rsid w:val="00E177F2"/>
    <w:rsid w:val="00E1792E"/>
    <w:rsid w:val="00E17A98"/>
    <w:rsid w:val="00E17F3E"/>
    <w:rsid w:val="00E202E7"/>
    <w:rsid w:val="00E20414"/>
    <w:rsid w:val="00E20CA3"/>
    <w:rsid w:val="00E20EC8"/>
    <w:rsid w:val="00E211D5"/>
    <w:rsid w:val="00E21389"/>
    <w:rsid w:val="00E21860"/>
    <w:rsid w:val="00E21BA3"/>
    <w:rsid w:val="00E21BB6"/>
    <w:rsid w:val="00E21E96"/>
    <w:rsid w:val="00E22073"/>
    <w:rsid w:val="00E223E4"/>
    <w:rsid w:val="00E2278B"/>
    <w:rsid w:val="00E22A34"/>
    <w:rsid w:val="00E22D0F"/>
    <w:rsid w:val="00E22F2B"/>
    <w:rsid w:val="00E2340E"/>
    <w:rsid w:val="00E23A39"/>
    <w:rsid w:val="00E23BC4"/>
    <w:rsid w:val="00E23D66"/>
    <w:rsid w:val="00E23FF5"/>
    <w:rsid w:val="00E243C2"/>
    <w:rsid w:val="00E24460"/>
    <w:rsid w:val="00E247CA"/>
    <w:rsid w:val="00E24C09"/>
    <w:rsid w:val="00E24FFF"/>
    <w:rsid w:val="00E2507C"/>
    <w:rsid w:val="00E2532F"/>
    <w:rsid w:val="00E25578"/>
    <w:rsid w:val="00E25E43"/>
    <w:rsid w:val="00E266F0"/>
    <w:rsid w:val="00E2694E"/>
    <w:rsid w:val="00E269CA"/>
    <w:rsid w:val="00E26BC3"/>
    <w:rsid w:val="00E26E34"/>
    <w:rsid w:val="00E27D7A"/>
    <w:rsid w:val="00E30402"/>
    <w:rsid w:val="00E3060A"/>
    <w:rsid w:val="00E30976"/>
    <w:rsid w:val="00E30C63"/>
    <w:rsid w:val="00E30CEF"/>
    <w:rsid w:val="00E31098"/>
    <w:rsid w:val="00E313F3"/>
    <w:rsid w:val="00E317D6"/>
    <w:rsid w:val="00E318DA"/>
    <w:rsid w:val="00E31962"/>
    <w:rsid w:val="00E3207B"/>
    <w:rsid w:val="00E32776"/>
    <w:rsid w:val="00E327FF"/>
    <w:rsid w:val="00E329E9"/>
    <w:rsid w:val="00E32EEA"/>
    <w:rsid w:val="00E33236"/>
    <w:rsid w:val="00E3346C"/>
    <w:rsid w:val="00E33EDB"/>
    <w:rsid w:val="00E3448C"/>
    <w:rsid w:val="00E350E3"/>
    <w:rsid w:val="00E351D9"/>
    <w:rsid w:val="00E35AEC"/>
    <w:rsid w:val="00E35EA2"/>
    <w:rsid w:val="00E35EB9"/>
    <w:rsid w:val="00E366FF"/>
    <w:rsid w:val="00E36B7C"/>
    <w:rsid w:val="00E36E41"/>
    <w:rsid w:val="00E373F2"/>
    <w:rsid w:val="00E3754D"/>
    <w:rsid w:val="00E3791F"/>
    <w:rsid w:val="00E403BB"/>
    <w:rsid w:val="00E406AC"/>
    <w:rsid w:val="00E417A2"/>
    <w:rsid w:val="00E417FB"/>
    <w:rsid w:val="00E418A4"/>
    <w:rsid w:val="00E41AED"/>
    <w:rsid w:val="00E41EF1"/>
    <w:rsid w:val="00E42159"/>
    <w:rsid w:val="00E427FD"/>
    <w:rsid w:val="00E4390A"/>
    <w:rsid w:val="00E43C2C"/>
    <w:rsid w:val="00E44D85"/>
    <w:rsid w:val="00E45A98"/>
    <w:rsid w:val="00E45E4E"/>
    <w:rsid w:val="00E460AA"/>
    <w:rsid w:val="00E461CE"/>
    <w:rsid w:val="00E4638C"/>
    <w:rsid w:val="00E469E8"/>
    <w:rsid w:val="00E47676"/>
    <w:rsid w:val="00E476FC"/>
    <w:rsid w:val="00E478BF"/>
    <w:rsid w:val="00E47BAC"/>
    <w:rsid w:val="00E503FC"/>
    <w:rsid w:val="00E50B03"/>
    <w:rsid w:val="00E51524"/>
    <w:rsid w:val="00E53033"/>
    <w:rsid w:val="00E531C0"/>
    <w:rsid w:val="00E5399D"/>
    <w:rsid w:val="00E53A09"/>
    <w:rsid w:val="00E53F89"/>
    <w:rsid w:val="00E54028"/>
    <w:rsid w:val="00E540EF"/>
    <w:rsid w:val="00E54824"/>
    <w:rsid w:val="00E5491A"/>
    <w:rsid w:val="00E54C90"/>
    <w:rsid w:val="00E55D61"/>
    <w:rsid w:val="00E56380"/>
    <w:rsid w:val="00E564F1"/>
    <w:rsid w:val="00E567C8"/>
    <w:rsid w:val="00E56A24"/>
    <w:rsid w:val="00E5714A"/>
    <w:rsid w:val="00E57203"/>
    <w:rsid w:val="00E57D39"/>
    <w:rsid w:val="00E6057C"/>
    <w:rsid w:val="00E60586"/>
    <w:rsid w:val="00E6166B"/>
    <w:rsid w:val="00E61903"/>
    <w:rsid w:val="00E6207B"/>
    <w:rsid w:val="00E621CB"/>
    <w:rsid w:val="00E625ED"/>
    <w:rsid w:val="00E62757"/>
    <w:rsid w:val="00E62920"/>
    <w:rsid w:val="00E63184"/>
    <w:rsid w:val="00E63260"/>
    <w:rsid w:val="00E63512"/>
    <w:rsid w:val="00E63DBC"/>
    <w:rsid w:val="00E643B8"/>
    <w:rsid w:val="00E64816"/>
    <w:rsid w:val="00E64D5C"/>
    <w:rsid w:val="00E65139"/>
    <w:rsid w:val="00E65C12"/>
    <w:rsid w:val="00E65F01"/>
    <w:rsid w:val="00E666A1"/>
    <w:rsid w:val="00E666CE"/>
    <w:rsid w:val="00E66E19"/>
    <w:rsid w:val="00E67057"/>
    <w:rsid w:val="00E6735C"/>
    <w:rsid w:val="00E677CE"/>
    <w:rsid w:val="00E6780F"/>
    <w:rsid w:val="00E67A0C"/>
    <w:rsid w:val="00E67E57"/>
    <w:rsid w:val="00E67E65"/>
    <w:rsid w:val="00E700CC"/>
    <w:rsid w:val="00E70B1A"/>
    <w:rsid w:val="00E70B91"/>
    <w:rsid w:val="00E71263"/>
    <w:rsid w:val="00E71335"/>
    <w:rsid w:val="00E71852"/>
    <w:rsid w:val="00E7190F"/>
    <w:rsid w:val="00E7211E"/>
    <w:rsid w:val="00E7215D"/>
    <w:rsid w:val="00E72349"/>
    <w:rsid w:val="00E72568"/>
    <w:rsid w:val="00E72B1F"/>
    <w:rsid w:val="00E72B88"/>
    <w:rsid w:val="00E72F49"/>
    <w:rsid w:val="00E737C5"/>
    <w:rsid w:val="00E73CEB"/>
    <w:rsid w:val="00E73D76"/>
    <w:rsid w:val="00E7451E"/>
    <w:rsid w:val="00E74CDF"/>
    <w:rsid w:val="00E751EF"/>
    <w:rsid w:val="00E7544C"/>
    <w:rsid w:val="00E75690"/>
    <w:rsid w:val="00E76124"/>
    <w:rsid w:val="00E7673C"/>
    <w:rsid w:val="00E76CB0"/>
    <w:rsid w:val="00E76D8B"/>
    <w:rsid w:val="00E771E6"/>
    <w:rsid w:val="00E77252"/>
    <w:rsid w:val="00E77271"/>
    <w:rsid w:val="00E77B3C"/>
    <w:rsid w:val="00E77DB8"/>
    <w:rsid w:val="00E803DC"/>
    <w:rsid w:val="00E806D4"/>
    <w:rsid w:val="00E809E9"/>
    <w:rsid w:val="00E8142B"/>
    <w:rsid w:val="00E817E5"/>
    <w:rsid w:val="00E81990"/>
    <w:rsid w:val="00E81CF1"/>
    <w:rsid w:val="00E8200F"/>
    <w:rsid w:val="00E8219E"/>
    <w:rsid w:val="00E8327C"/>
    <w:rsid w:val="00E8362B"/>
    <w:rsid w:val="00E83A7B"/>
    <w:rsid w:val="00E84ABD"/>
    <w:rsid w:val="00E84CB1"/>
    <w:rsid w:val="00E84E2B"/>
    <w:rsid w:val="00E85578"/>
    <w:rsid w:val="00E85626"/>
    <w:rsid w:val="00E85832"/>
    <w:rsid w:val="00E85907"/>
    <w:rsid w:val="00E85BA3"/>
    <w:rsid w:val="00E85F4D"/>
    <w:rsid w:val="00E860AB"/>
    <w:rsid w:val="00E8653C"/>
    <w:rsid w:val="00E86579"/>
    <w:rsid w:val="00E86593"/>
    <w:rsid w:val="00E86678"/>
    <w:rsid w:val="00E86892"/>
    <w:rsid w:val="00E86BB5"/>
    <w:rsid w:val="00E86C1D"/>
    <w:rsid w:val="00E87497"/>
    <w:rsid w:val="00E90498"/>
    <w:rsid w:val="00E90BF6"/>
    <w:rsid w:val="00E910EE"/>
    <w:rsid w:val="00E920B4"/>
    <w:rsid w:val="00E92B00"/>
    <w:rsid w:val="00E93014"/>
    <w:rsid w:val="00E93157"/>
    <w:rsid w:val="00E9330B"/>
    <w:rsid w:val="00E94219"/>
    <w:rsid w:val="00E94395"/>
    <w:rsid w:val="00E9453B"/>
    <w:rsid w:val="00E94C65"/>
    <w:rsid w:val="00E94F5D"/>
    <w:rsid w:val="00E950C8"/>
    <w:rsid w:val="00E95129"/>
    <w:rsid w:val="00E95EC0"/>
    <w:rsid w:val="00E963AE"/>
    <w:rsid w:val="00E96AC4"/>
    <w:rsid w:val="00E972E2"/>
    <w:rsid w:val="00EA09DB"/>
    <w:rsid w:val="00EA0CFA"/>
    <w:rsid w:val="00EA15FF"/>
    <w:rsid w:val="00EA1651"/>
    <w:rsid w:val="00EA17F4"/>
    <w:rsid w:val="00EA2541"/>
    <w:rsid w:val="00EA2923"/>
    <w:rsid w:val="00EA2A89"/>
    <w:rsid w:val="00EA2D3E"/>
    <w:rsid w:val="00EA31B5"/>
    <w:rsid w:val="00EA3443"/>
    <w:rsid w:val="00EA392B"/>
    <w:rsid w:val="00EA39FE"/>
    <w:rsid w:val="00EA3BEF"/>
    <w:rsid w:val="00EA3C40"/>
    <w:rsid w:val="00EA3F9E"/>
    <w:rsid w:val="00EA4089"/>
    <w:rsid w:val="00EA40D5"/>
    <w:rsid w:val="00EA4340"/>
    <w:rsid w:val="00EA474C"/>
    <w:rsid w:val="00EA54CA"/>
    <w:rsid w:val="00EA55E8"/>
    <w:rsid w:val="00EA56A0"/>
    <w:rsid w:val="00EA58B2"/>
    <w:rsid w:val="00EA5D14"/>
    <w:rsid w:val="00EA60BD"/>
    <w:rsid w:val="00EA6352"/>
    <w:rsid w:val="00EA6FBF"/>
    <w:rsid w:val="00EA7130"/>
    <w:rsid w:val="00EA7937"/>
    <w:rsid w:val="00EB07F9"/>
    <w:rsid w:val="00EB0E05"/>
    <w:rsid w:val="00EB11B2"/>
    <w:rsid w:val="00EB1441"/>
    <w:rsid w:val="00EB14C1"/>
    <w:rsid w:val="00EB1A7B"/>
    <w:rsid w:val="00EB1B81"/>
    <w:rsid w:val="00EB298F"/>
    <w:rsid w:val="00EB2F9F"/>
    <w:rsid w:val="00EB301A"/>
    <w:rsid w:val="00EB3085"/>
    <w:rsid w:val="00EB3AB1"/>
    <w:rsid w:val="00EB3CA5"/>
    <w:rsid w:val="00EB47B7"/>
    <w:rsid w:val="00EB4ADB"/>
    <w:rsid w:val="00EB4E47"/>
    <w:rsid w:val="00EB5009"/>
    <w:rsid w:val="00EB5798"/>
    <w:rsid w:val="00EB584D"/>
    <w:rsid w:val="00EB5D6A"/>
    <w:rsid w:val="00EB5D8B"/>
    <w:rsid w:val="00EB5D93"/>
    <w:rsid w:val="00EB5FA3"/>
    <w:rsid w:val="00EB6318"/>
    <w:rsid w:val="00EB6936"/>
    <w:rsid w:val="00EB6D49"/>
    <w:rsid w:val="00EC05E2"/>
    <w:rsid w:val="00EC07F2"/>
    <w:rsid w:val="00EC0A26"/>
    <w:rsid w:val="00EC0AA2"/>
    <w:rsid w:val="00EC1D99"/>
    <w:rsid w:val="00EC1EBF"/>
    <w:rsid w:val="00EC2276"/>
    <w:rsid w:val="00EC2639"/>
    <w:rsid w:val="00EC2F60"/>
    <w:rsid w:val="00EC3785"/>
    <w:rsid w:val="00EC3ABA"/>
    <w:rsid w:val="00EC4130"/>
    <w:rsid w:val="00EC4B95"/>
    <w:rsid w:val="00EC581E"/>
    <w:rsid w:val="00EC5CD1"/>
    <w:rsid w:val="00EC5E0A"/>
    <w:rsid w:val="00EC60B7"/>
    <w:rsid w:val="00EC6204"/>
    <w:rsid w:val="00EC63AE"/>
    <w:rsid w:val="00EC63CE"/>
    <w:rsid w:val="00EC64E2"/>
    <w:rsid w:val="00EC64F5"/>
    <w:rsid w:val="00EC6C57"/>
    <w:rsid w:val="00EC6FD0"/>
    <w:rsid w:val="00EC766D"/>
    <w:rsid w:val="00EC76D3"/>
    <w:rsid w:val="00EC7871"/>
    <w:rsid w:val="00EC796E"/>
    <w:rsid w:val="00EC7E5D"/>
    <w:rsid w:val="00ED016B"/>
    <w:rsid w:val="00ED0685"/>
    <w:rsid w:val="00ED0E65"/>
    <w:rsid w:val="00ED10EE"/>
    <w:rsid w:val="00ED12F4"/>
    <w:rsid w:val="00ED1747"/>
    <w:rsid w:val="00ED19C8"/>
    <w:rsid w:val="00ED21B8"/>
    <w:rsid w:val="00ED23AE"/>
    <w:rsid w:val="00ED2454"/>
    <w:rsid w:val="00ED2E08"/>
    <w:rsid w:val="00ED3331"/>
    <w:rsid w:val="00ED34D1"/>
    <w:rsid w:val="00ED39F4"/>
    <w:rsid w:val="00ED3C80"/>
    <w:rsid w:val="00ED4189"/>
    <w:rsid w:val="00ED515A"/>
    <w:rsid w:val="00ED5A95"/>
    <w:rsid w:val="00ED5AF5"/>
    <w:rsid w:val="00ED62DE"/>
    <w:rsid w:val="00ED6428"/>
    <w:rsid w:val="00ED67D8"/>
    <w:rsid w:val="00ED690F"/>
    <w:rsid w:val="00ED77E8"/>
    <w:rsid w:val="00EE01DE"/>
    <w:rsid w:val="00EE05D7"/>
    <w:rsid w:val="00EE070A"/>
    <w:rsid w:val="00EE1448"/>
    <w:rsid w:val="00EE1625"/>
    <w:rsid w:val="00EE22FE"/>
    <w:rsid w:val="00EE2445"/>
    <w:rsid w:val="00EE2599"/>
    <w:rsid w:val="00EE25CB"/>
    <w:rsid w:val="00EE2F75"/>
    <w:rsid w:val="00EE3153"/>
    <w:rsid w:val="00EE32A2"/>
    <w:rsid w:val="00EE3ADF"/>
    <w:rsid w:val="00EE4885"/>
    <w:rsid w:val="00EE55D3"/>
    <w:rsid w:val="00EE572E"/>
    <w:rsid w:val="00EE587B"/>
    <w:rsid w:val="00EE5E61"/>
    <w:rsid w:val="00EE5F70"/>
    <w:rsid w:val="00EE6633"/>
    <w:rsid w:val="00EE7160"/>
    <w:rsid w:val="00EE7625"/>
    <w:rsid w:val="00EE7F7B"/>
    <w:rsid w:val="00EF0166"/>
    <w:rsid w:val="00EF04D1"/>
    <w:rsid w:val="00EF06B3"/>
    <w:rsid w:val="00EF1051"/>
    <w:rsid w:val="00EF12C8"/>
    <w:rsid w:val="00EF136B"/>
    <w:rsid w:val="00EF1568"/>
    <w:rsid w:val="00EF1A94"/>
    <w:rsid w:val="00EF1F2A"/>
    <w:rsid w:val="00EF29EF"/>
    <w:rsid w:val="00EF33D1"/>
    <w:rsid w:val="00EF4167"/>
    <w:rsid w:val="00EF426A"/>
    <w:rsid w:val="00EF45B7"/>
    <w:rsid w:val="00EF4EA8"/>
    <w:rsid w:val="00EF5196"/>
    <w:rsid w:val="00EF55D8"/>
    <w:rsid w:val="00EF6B70"/>
    <w:rsid w:val="00EF6C76"/>
    <w:rsid w:val="00EF709C"/>
    <w:rsid w:val="00EF70FA"/>
    <w:rsid w:val="00EF73E5"/>
    <w:rsid w:val="00EF750F"/>
    <w:rsid w:val="00EF7A10"/>
    <w:rsid w:val="00EF7B91"/>
    <w:rsid w:val="00F00675"/>
    <w:rsid w:val="00F00BCD"/>
    <w:rsid w:val="00F01065"/>
    <w:rsid w:val="00F0131C"/>
    <w:rsid w:val="00F01D27"/>
    <w:rsid w:val="00F01E42"/>
    <w:rsid w:val="00F02024"/>
    <w:rsid w:val="00F022F6"/>
    <w:rsid w:val="00F02608"/>
    <w:rsid w:val="00F02CCA"/>
    <w:rsid w:val="00F02FA3"/>
    <w:rsid w:val="00F03391"/>
    <w:rsid w:val="00F0356D"/>
    <w:rsid w:val="00F03ACC"/>
    <w:rsid w:val="00F04054"/>
    <w:rsid w:val="00F040A0"/>
    <w:rsid w:val="00F040C4"/>
    <w:rsid w:val="00F04675"/>
    <w:rsid w:val="00F04C5D"/>
    <w:rsid w:val="00F04DC7"/>
    <w:rsid w:val="00F05020"/>
    <w:rsid w:val="00F056FA"/>
    <w:rsid w:val="00F078F1"/>
    <w:rsid w:val="00F07C08"/>
    <w:rsid w:val="00F07D7E"/>
    <w:rsid w:val="00F07FD7"/>
    <w:rsid w:val="00F101CB"/>
    <w:rsid w:val="00F103AA"/>
    <w:rsid w:val="00F10D85"/>
    <w:rsid w:val="00F1133C"/>
    <w:rsid w:val="00F11724"/>
    <w:rsid w:val="00F119B2"/>
    <w:rsid w:val="00F12436"/>
    <w:rsid w:val="00F12849"/>
    <w:rsid w:val="00F12A21"/>
    <w:rsid w:val="00F1371F"/>
    <w:rsid w:val="00F13743"/>
    <w:rsid w:val="00F138FC"/>
    <w:rsid w:val="00F13999"/>
    <w:rsid w:val="00F13E35"/>
    <w:rsid w:val="00F1418E"/>
    <w:rsid w:val="00F14376"/>
    <w:rsid w:val="00F14471"/>
    <w:rsid w:val="00F14497"/>
    <w:rsid w:val="00F14655"/>
    <w:rsid w:val="00F14F42"/>
    <w:rsid w:val="00F1506B"/>
    <w:rsid w:val="00F15B52"/>
    <w:rsid w:val="00F1605E"/>
    <w:rsid w:val="00F1606D"/>
    <w:rsid w:val="00F169E1"/>
    <w:rsid w:val="00F16C8E"/>
    <w:rsid w:val="00F178FF"/>
    <w:rsid w:val="00F203F3"/>
    <w:rsid w:val="00F20CBD"/>
    <w:rsid w:val="00F21076"/>
    <w:rsid w:val="00F2129B"/>
    <w:rsid w:val="00F2146B"/>
    <w:rsid w:val="00F21633"/>
    <w:rsid w:val="00F2173C"/>
    <w:rsid w:val="00F21AD1"/>
    <w:rsid w:val="00F221B0"/>
    <w:rsid w:val="00F2237D"/>
    <w:rsid w:val="00F232B2"/>
    <w:rsid w:val="00F234DE"/>
    <w:rsid w:val="00F2356E"/>
    <w:rsid w:val="00F23588"/>
    <w:rsid w:val="00F244E2"/>
    <w:rsid w:val="00F24C8F"/>
    <w:rsid w:val="00F24FA6"/>
    <w:rsid w:val="00F25062"/>
    <w:rsid w:val="00F25355"/>
    <w:rsid w:val="00F2551A"/>
    <w:rsid w:val="00F256D4"/>
    <w:rsid w:val="00F256FD"/>
    <w:rsid w:val="00F25EC6"/>
    <w:rsid w:val="00F2695E"/>
    <w:rsid w:val="00F27157"/>
    <w:rsid w:val="00F27BCD"/>
    <w:rsid w:val="00F27F4C"/>
    <w:rsid w:val="00F3010C"/>
    <w:rsid w:val="00F3031D"/>
    <w:rsid w:val="00F305ED"/>
    <w:rsid w:val="00F308DB"/>
    <w:rsid w:val="00F32855"/>
    <w:rsid w:val="00F32DCF"/>
    <w:rsid w:val="00F33AEA"/>
    <w:rsid w:val="00F33E7B"/>
    <w:rsid w:val="00F341E5"/>
    <w:rsid w:val="00F3424B"/>
    <w:rsid w:val="00F34289"/>
    <w:rsid w:val="00F34613"/>
    <w:rsid w:val="00F34969"/>
    <w:rsid w:val="00F3500E"/>
    <w:rsid w:val="00F353F7"/>
    <w:rsid w:val="00F36230"/>
    <w:rsid w:val="00F3635F"/>
    <w:rsid w:val="00F371D4"/>
    <w:rsid w:val="00F377BC"/>
    <w:rsid w:val="00F37D9D"/>
    <w:rsid w:val="00F37DB5"/>
    <w:rsid w:val="00F401A7"/>
    <w:rsid w:val="00F405C2"/>
    <w:rsid w:val="00F40F67"/>
    <w:rsid w:val="00F41405"/>
    <w:rsid w:val="00F41E64"/>
    <w:rsid w:val="00F41EAD"/>
    <w:rsid w:val="00F42089"/>
    <w:rsid w:val="00F42464"/>
    <w:rsid w:val="00F42735"/>
    <w:rsid w:val="00F4287D"/>
    <w:rsid w:val="00F43C86"/>
    <w:rsid w:val="00F43DEC"/>
    <w:rsid w:val="00F43FB3"/>
    <w:rsid w:val="00F44BC7"/>
    <w:rsid w:val="00F45770"/>
    <w:rsid w:val="00F45861"/>
    <w:rsid w:val="00F45BEB"/>
    <w:rsid w:val="00F45CF6"/>
    <w:rsid w:val="00F4684F"/>
    <w:rsid w:val="00F46B0D"/>
    <w:rsid w:val="00F47669"/>
    <w:rsid w:val="00F476AC"/>
    <w:rsid w:val="00F504BC"/>
    <w:rsid w:val="00F514C0"/>
    <w:rsid w:val="00F514F8"/>
    <w:rsid w:val="00F5179D"/>
    <w:rsid w:val="00F51D34"/>
    <w:rsid w:val="00F51E02"/>
    <w:rsid w:val="00F51E78"/>
    <w:rsid w:val="00F522A6"/>
    <w:rsid w:val="00F52B69"/>
    <w:rsid w:val="00F52EDE"/>
    <w:rsid w:val="00F53759"/>
    <w:rsid w:val="00F53771"/>
    <w:rsid w:val="00F54300"/>
    <w:rsid w:val="00F54509"/>
    <w:rsid w:val="00F5496E"/>
    <w:rsid w:val="00F54A79"/>
    <w:rsid w:val="00F54B95"/>
    <w:rsid w:val="00F550B1"/>
    <w:rsid w:val="00F55105"/>
    <w:rsid w:val="00F5519A"/>
    <w:rsid w:val="00F5536D"/>
    <w:rsid w:val="00F554EF"/>
    <w:rsid w:val="00F555F7"/>
    <w:rsid w:val="00F55AB4"/>
    <w:rsid w:val="00F55BED"/>
    <w:rsid w:val="00F55E37"/>
    <w:rsid w:val="00F56482"/>
    <w:rsid w:val="00F565D3"/>
    <w:rsid w:val="00F56926"/>
    <w:rsid w:val="00F56BE0"/>
    <w:rsid w:val="00F57BDF"/>
    <w:rsid w:val="00F601B3"/>
    <w:rsid w:val="00F603FB"/>
    <w:rsid w:val="00F606BC"/>
    <w:rsid w:val="00F60AB9"/>
    <w:rsid w:val="00F60D39"/>
    <w:rsid w:val="00F60F8B"/>
    <w:rsid w:val="00F61133"/>
    <w:rsid w:val="00F61CDF"/>
    <w:rsid w:val="00F61E9E"/>
    <w:rsid w:val="00F625E4"/>
    <w:rsid w:val="00F627ED"/>
    <w:rsid w:val="00F635ED"/>
    <w:rsid w:val="00F63757"/>
    <w:rsid w:val="00F63C05"/>
    <w:rsid w:val="00F645F9"/>
    <w:rsid w:val="00F64A94"/>
    <w:rsid w:val="00F64AD7"/>
    <w:rsid w:val="00F655AC"/>
    <w:rsid w:val="00F65668"/>
    <w:rsid w:val="00F65C2F"/>
    <w:rsid w:val="00F66847"/>
    <w:rsid w:val="00F66A4E"/>
    <w:rsid w:val="00F6707B"/>
    <w:rsid w:val="00F67AFB"/>
    <w:rsid w:val="00F67E95"/>
    <w:rsid w:val="00F70E74"/>
    <w:rsid w:val="00F713BC"/>
    <w:rsid w:val="00F717C9"/>
    <w:rsid w:val="00F71B7E"/>
    <w:rsid w:val="00F71E43"/>
    <w:rsid w:val="00F72048"/>
    <w:rsid w:val="00F721A0"/>
    <w:rsid w:val="00F721F1"/>
    <w:rsid w:val="00F725E2"/>
    <w:rsid w:val="00F727A6"/>
    <w:rsid w:val="00F728E5"/>
    <w:rsid w:val="00F72910"/>
    <w:rsid w:val="00F72FA2"/>
    <w:rsid w:val="00F7319E"/>
    <w:rsid w:val="00F731B8"/>
    <w:rsid w:val="00F733EB"/>
    <w:rsid w:val="00F73562"/>
    <w:rsid w:val="00F739F5"/>
    <w:rsid w:val="00F73C32"/>
    <w:rsid w:val="00F73E8A"/>
    <w:rsid w:val="00F74D86"/>
    <w:rsid w:val="00F75107"/>
    <w:rsid w:val="00F75474"/>
    <w:rsid w:val="00F763F8"/>
    <w:rsid w:val="00F76566"/>
    <w:rsid w:val="00F767BD"/>
    <w:rsid w:val="00F7753F"/>
    <w:rsid w:val="00F8098F"/>
    <w:rsid w:val="00F80EA4"/>
    <w:rsid w:val="00F80EC6"/>
    <w:rsid w:val="00F80F51"/>
    <w:rsid w:val="00F8105F"/>
    <w:rsid w:val="00F81206"/>
    <w:rsid w:val="00F81280"/>
    <w:rsid w:val="00F814EE"/>
    <w:rsid w:val="00F81B1B"/>
    <w:rsid w:val="00F81F26"/>
    <w:rsid w:val="00F822B5"/>
    <w:rsid w:val="00F83461"/>
    <w:rsid w:val="00F836E5"/>
    <w:rsid w:val="00F83DED"/>
    <w:rsid w:val="00F844E3"/>
    <w:rsid w:val="00F845BC"/>
    <w:rsid w:val="00F84884"/>
    <w:rsid w:val="00F855E1"/>
    <w:rsid w:val="00F85BA2"/>
    <w:rsid w:val="00F864A0"/>
    <w:rsid w:val="00F8665C"/>
    <w:rsid w:val="00F8689F"/>
    <w:rsid w:val="00F86DB6"/>
    <w:rsid w:val="00F906A0"/>
    <w:rsid w:val="00F90871"/>
    <w:rsid w:val="00F90BB3"/>
    <w:rsid w:val="00F90EC8"/>
    <w:rsid w:val="00F91A47"/>
    <w:rsid w:val="00F92312"/>
    <w:rsid w:val="00F93307"/>
    <w:rsid w:val="00F9358C"/>
    <w:rsid w:val="00F937DD"/>
    <w:rsid w:val="00F937E9"/>
    <w:rsid w:val="00F93D99"/>
    <w:rsid w:val="00F945A3"/>
    <w:rsid w:val="00F947D8"/>
    <w:rsid w:val="00F94FFC"/>
    <w:rsid w:val="00F95FBB"/>
    <w:rsid w:val="00F96180"/>
    <w:rsid w:val="00F96272"/>
    <w:rsid w:val="00F96856"/>
    <w:rsid w:val="00F96FCE"/>
    <w:rsid w:val="00F97612"/>
    <w:rsid w:val="00F979C0"/>
    <w:rsid w:val="00FA0B36"/>
    <w:rsid w:val="00FA1512"/>
    <w:rsid w:val="00FA1907"/>
    <w:rsid w:val="00FA1E7F"/>
    <w:rsid w:val="00FA1EEF"/>
    <w:rsid w:val="00FA1F31"/>
    <w:rsid w:val="00FA23AC"/>
    <w:rsid w:val="00FA24C8"/>
    <w:rsid w:val="00FA264A"/>
    <w:rsid w:val="00FA2854"/>
    <w:rsid w:val="00FA28CB"/>
    <w:rsid w:val="00FA2A9C"/>
    <w:rsid w:val="00FA2F1C"/>
    <w:rsid w:val="00FA316D"/>
    <w:rsid w:val="00FA3624"/>
    <w:rsid w:val="00FA39E2"/>
    <w:rsid w:val="00FA3ABD"/>
    <w:rsid w:val="00FA3AD2"/>
    <w:rsid w:val="00FA4B3A"/>
    <w:rsid w:val="00FA54F1"/>
    <w:rsid w:val="00FA5577"/>
    <w:rsid w:val="00FA58E4"/>
    <w:rsid w:val="00FA6151"/>
    <w:rsid w:val="00FA619D"/>
    <w:rsid w:val="00FA65D5"/>
    <w:rsid w:val="00FA6938"/>
    <w:rsid w:val="00FA6F20"/>
    <w:rsid w:val="00FA6F52"/>
    <w:rsid w:val="00FA7166"/>
    <w:rsid w:val="00FA7CFD"/>
    <w:rsid w:val="00FA7D15"/>
    <w:rsid w:val="00FB0230"/>
    <w:rsid w:val="00FB0F0C"/>
    <w:rsid w:val="00FB100D"/>
    <w:rsid w:val="00FB120D"/>
    <w:rsid w:val="00FB171B"/>
    <w:rsid w:val="00FB1750"/>
    <w:rsid w:val="00FB1A44"/>
    <w:rsid w:val="00FB1AC8"/>
    <w:rsid w:val="00FB1C84"/>
    <w:rsid w:val="00FB24DC"/>
    <w:rsid w:val="00FB2687"/>
    <w:rsid w:val="00FB2957"/>
    <w:rsid w:val="00FB3920"/>
    <w:rsid w:val="00FB4047"/>
    <w:rsid w:val="00FB404D"/>
    <w:rsid w:val="00FB4056"/>
    <w:rsid w:val="00FB4578"/>
    <w:rsid w:val="00FB4A5C"/>
    <w:rsid w:val="00FB5623"/>
    <w:rsid w:val="00FB56F1"/>
    <w:rsid w:val="00FB584A"/>
    <w:rsid w:val="00FB5D18"/>
    <w:rsid w:val="00FB5FFB"/>
    <w:rsid w:val="00FB6107"/>
    <w:rsid w:val="00FB6919"/>
    <w:rsid w:val="00FB6CDA"/>
    <w:rsid w:val="00FB72D0"/>
    <w:rsid w:val="00FB74BF"/>
    <w:rsid w:val="00FB77AE"/>
    <w:rsid w:val="00FB79D4"/>
    <w:rsid w:val="00FB7B55"/>
    <w:rsid w:val="00FB7C2B"/>
    <w:rsid w:val="00FB7C8E"/>
    <w:rsid w:val="00FB7CF5"/>
    <w:rsid w:val="00FC0011"/>
    <w:rsid w:val="00FC0017"/>
    <w:rsid w:val="00FC1A6D"/>
    <w:rsid w:val="00FC2D7E"/>
    <w:rsid w:val="00FC3230"/>
    <w:rsid w:val="00FC459F"/>
    <w:rsid w:val="00FC5126"/>
    <w:rsid w:val="00FC518C"/>
    <w:rsid w:val="00FC53FE"/>
    <w:rsid w:val="00FC5B90"/>
    <w:rsid w:val="00FC5E6E"/>
    <w:rsid w:val="00FC6057"/>
    <w:rsid w:val="00FC6621"/>
    <w:rsid w:val="00FC6A7E"/>
    <w:rsid w:val="00FC6C5C"/>
    <w:rsid w:val="00FC72CC"/>
    <w:rsid w:val="00FC7541"/>
    <w:rsid w:val="00FC783A"/>
    <w:rsid w:val="00FC78F8"/>
    <w:rsid w:val="00FC7C79"/>
    <w:rsid w:val="00FC7F87"/>
    <w:rsid w:val="00FD024B"/>
    <w:rsid w:val="00FD03AC"/>
    <w:rsid w:val="00FD0668"/>
    <w:rsid w:val="00FD06C3"/>
    <w:rsid w:val="00FD0ACA"/>
    <w:rsid w:val="00FD0BF7"/>
    <w:rsid w:val="00FD1AC1"/>
    <w:rsid w:val="00FD2147"/>
    <w:rsid w:val="00FD22D4"/>
    <w:rsid w:val="00FD2767"/>
    <w:rsid w:val="00FD2EAE"/>
    <w:rsid w:val="00FD30ED"/>
    <w:rsid w:val="00FD400C"/>
    <w:rsid w:val="00FD4205"/>
    <w:rsid w:val="00FD4766"/>
    <w:rsid w:val="00FD4E21"/>
    <w:rsid w:val="00FD53B7"/>
    <w:rsid w:val="00FD6016"/>
    <w:rsid w:val="00FD6CAF"/>
    <w:rsid w:val="00FD6D05"/>
    <w:rsid w:val="00FD6E30"/>
    <w:rsid w:val="00FD7166"/>
    <w:rsid w:val="00FD7AEF"/>
    <w:rsid w:val="00FD7BC6"/>
    <w:rsid w:val="00FD7C2A"/>
    <w:rsid w:val="00FD7C59"/>
    <w:rsid w:val="00FE037A"/>
    <w:rsid w:val="00FE039C"/>
    <w:rsid w:val="00FE090F"/>
    <w:rsid w:val="00FE0A70"/>
    <w:rsid w:val="00FE1371"/>
    <w:rsid w:val="00FE1612"/>
    <w:rsid w:val="00FE1987"/>
    <w:rsid w:val="00FE1A2C"/>
    <w:rsid w:val="00FE1BF3"/>
    <w:rsid w:val="00FE1D84"/>
    <w:rsid w:val="00FE1F2B"/>
    <w:rsid w:val="00FE2108"/>
    <w:rsid w:val="00FE256D"/>
    <w:rsid w:val="00FE28A0"/>
    <w:rsid w:val="00FE2A68"/>
    <w:rsid w:val="00FE2AE2"/>
    <w:rsid w:val="00FE2B4D"/>
    <w:rsid w:val="00FE2E5A"/>
    <w:rsid w:val="00FE36AB"/>
    <w:rsid w:val="00FE400F"/>
    <w:rsid w:val="00FE41B0"/>
    <w:rsid w:val="00FE44E5"/>
    <w:rsid w:val="00FE4831"/>
    <w:rsid w:val="00FE48F0"/>
    <w:rsid w:val="00FE491C"/>
    <w:rsid w:val="00FE4A1C"/>
    <w:rsid w:val="00FE4AF2"/>
    <w:rsid w:val="00FE57AF"/>
    <w:rsid w:val="00FE5A69"/>
    <w:rsid w:val="00FE5E1D"/>
    <w:rsid w:val="00FE630B"/>
    <w:rsid w:val="00FE6A4A"/>
    <w:rsid w:val="00FE6BCE"/>
    <w:rsid w:val="00FE7B4A"/>
    <w:rsid w:val="00FF0118"/>
    <w:rsid w:val="00FF1912"/>
    <w:rsid w:val="00FF1B16"/>
    <w:rsid w:val="00FF1C03"/>
    <w:rsid w:val="00FF1C13"/>
    <w:rsid w:val="00FF2923"/>
    <w:rsid w:val="00FF2DCC"/>
    <w:rsid w:val="00FF326F"/>
    <w:rsid w:val="00FF356A"/>
    <w:rsid w:val="00FF3CB8"/>
    <w:rsid w:val="00FF3E79"/>
    <w:rsid w:val="00FF3F7D"/>
    <w:rsid w:val="00FF47E7"/>
    <w:rsid w:val="00FF4A96"/>
    <w:rsid w:val="00FF4C8F"/>
    <w:rsid w:val="00FF4D44"/>
    <w:rsid w:val="00FF52D2"/>
    <w:rsid w:val="00FF5A9A"/>
    <w:rsid w:val="00FF5AAE"/>
    <w:rsid w:val="00FF5C4E"/>
    <w:rsid w:val="00FF5E46"/>
    <w:rsid w:val="00FF615B"/>
    <w:rsid w:val="00FF70E3"/>
    <w:rsid w:val="00FF73C0"/>
    <w:rsid w:val="00FF77A0"/>
    <w:rsid w:val="00FF7A9F"/>
    <w:rsid w:val="00FF7C6F"/>
    <w:rsid w:val="00FF7C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33B658"/>
  <w15:docId w15:val="{A97A22A0-5792-4298-99A9-BE0A2087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055"/>
    <w:pPr>
      <w:spacing w:after="120" w:line="360" w:lineRule="auto"/>
      <w:jc w:val="both"/>
    </w:pPr>
    <w:rPr>
      <w:rFonts w:eastAsia="Times New Roman" w:cs="Times New Roman"/>
    </w:rPr>
  </w:style>
  <w:style w:type="paragraph" w:styleId="Heading1">
    <w:name w:val="heading 1"/>
    <w:basedOn w:val="Normal"/>
    <w:next w:val="Normal"/>
    <w:link w:val="Heading1Char"/>
    <w:uiPriority w:val="9"/>
    <w:qFormat/>
    <w:rsid w:val="003307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5428"/>
    <w:pPr>
      <w:keepNext/>
      <w:keepLines/>
      <w:spacing w:before="240"/>
      <w:ind w:left="578" w:hanging="578"/>
      <w:outlineLvl w:val="1"/>
    </w:pPr>
    <w:rPr>
      <w:rFonts w:asciiTheme="majorHAnsi" w:eastAsiaTheme="majorEastAsia" w:hAnsiTheme="majorHAnsi"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5229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05428"/>
    <w:pPr>
      <w:keepNext/>
      <w:keepLines/>
      <w:spacing w:before="2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841A1"/>
    <w:pPr>
      <w:keepNext/>
      <w:keepLines/>
      <w:spacing w:before="40"/>
      <w:outlineLvl w:val="4"/>
    </w:pPr>
    <w:rPr>
      <w:rFonts w:asciiTheme="majorHAnsi" w:eastAsiaTheme="majorEastAsia" w:hAnsiTheme="majorHAnsi" w:cstheme="majorBidi"/>
      <w:color w:val="365F91"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7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05428"/>
    <w:rPr>
      <w:rFonts w:asciiTheme="majorHAnsi" w:eastAsiaTheme="majorEastAsia" w:hAnsiTheme="majorHAnsi" w:cstheme="majorBidi"/>
      <w:color w:val="365F91" w:themeColor="accent1" w:themeShade="BF"/>
      <w:sz w:val="28"/>
      <w:szCs w:val="26"/>
    </w:rPr>
  </w:style>
  <w:style w:type="character" w:customStyle="1" w:styleId="Heading3Char">
    <w:name w:val="Heading 3 Char"/>
    <w:basedOn w:val="DefaultParagraphFont"/>
    <w:link w:val="Heading3"/>
    <w:uiPriority w:val="9"/>
    <w:rsid w:val="0052299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80542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841A1"/>
    <w:rPr>
      <w:rFonts w:asciiTheme="majorHAnsi" w:eastAsiaTheme="majorEastAsia" w:hAnsiTheme="majorHAnsi" w:cstheme="majorBidi"/>
      <w:color w:val="365F91" w:themeColor="accent1" w:themeShade="BF"/>
      <w:sz w:val="21"/>
    </w:rPr>
  </w:style>
  <w:style w:type="paragraph" w:styleId="ListParagraph">
    <w:name w:val="List Paragraph"/>
    <w:basedOn w:val="Normal"/>
    <w:uiPriority w:val="34"/>
    <w:qFormat/>
    <w:rsid w:val="005967FC"/>
    <w:pPr>
      <w:ind w:left="720"/>
      <w:contextualSpacing/>
    </w:pPr>
  </w:style>
  <w:style w:type="character" w:styleId="CommentReference">
    <w:name w:val="annotation reference"/>
    <w:basedOn w:val="DefaultParagraphFont"/>
    <w:uiPriority w:val="99"/>
    <w:semiHidden/>
    <w:unhideWhenUsed/>
    <w:rsid w:val="00522996"/>
    <w:rPr>
      <w:sz w:val="16"/>
      <w:szCs w:val="16"/>
    </w:rPr>
  </w:style>
  <w:style w:type="paragraph" w:styleId="CommentText">
    <w:name w:val="annotation text"/>
    <w:basedOn w:val="Normal"/>
    <w:link w:val="CommentTextChar"/>
    <w:uiPriority w:val="99"/>
    <w:unhideWhenUsed/>
    <w:rsid w:val="00522996"/>
  </w:style>
  <w:style w:type="character" w:customStyle="1" w:styleId="CommentTextChar">
    <w:name w:val="Comment Text Char"/>
    <w:basedOn w:val="DefaultParagraphFont"/>
    <w:link w:val="CommentText"/>
    <w:uiPriority w:val="99"/>
    <w:rsid w:val="00522996"/>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522996"/>
    <w:rPr>
      <w:b/>
      <w:bCs/>
    </w:rPr>
  </w:style>
  <w:style w:type="character" w:customStyle="1" w:styleId="CommentSubjectChar">
    <w:name w:val="Comment Subject Char"/>
    <w:basedOn w:val="CommentTextChar"/>
    <w:link w:val="CommentSubject"/>
    <w:uiPriority w:val="99"/>
    <w:semiHidden/>
    <w:rsid w:val="00522996"/>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522996"/>
    <w:rPr>
      <w:rFonts w:ascii="Tahoma" w:hAnsi="Tahoma" w:cs="Tahoma"/>
      <w:sz w:val="16"/>
      <w:szCs w:val="16"/>
    </w:rPr>
  </w:style>
  <w:style w:type="character" w:customStyle="1" w:styleId="BalloonTextChar">
    <w:name w:val="Balloon Text Char"/>
    <w:basedOn w:val="DefaultParagraphFont"/>
    <w:link w:val="BalloonText"/>
    <w:uiPriority w:val="99"/>
    <w:semiHidden/>
    <w:rsid w:val="00522996"/>
    <w:rPr>
      <w:rFonts w:ascii="Tahoma" w:eastAsia="Times New Roman" w:hAnsi="Tahoma" w:cs="Tahoma"/>
      <w:sz w:val="16"/>
      <w:szCs w:val="16"/>
    </w:rPr>
  </w:style>
  <w:style w:type="table" w:styleId="LightShading">
    <w:name w:val="Light Shading"/>
    <w:basedOn w:val="TableNormal"/>
    <w:uiPriority w:val="60"/>
    <w:rsid w:val="009409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rPr>
        <w:color w:val="D9D9D9" w:themeColor="background1" w:themeShade="D9"/>
      </w:rPr>
      <w:tblPr/>
      <w:tcPr>
        <w:shd w:val="clear" w:color="auto" w:fill="D9D9D9" w:themeFill="background1" w:themeFillShade="D9"/>
      </w:tcPr>
    </w:tblStylePr>
  </w:style>
  <w:style w:type="table" w:styleId="TableGrid">
    <w:name w:val="Table Grid"/>
    <w:basedOn w:val="TableNormal"/>
    <w:uiPriority w:val="39"/>
    <w:rsid w:val="00940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9174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link w:val="CaptionChar"/>
    <w:uiPriority w:val="99"/>
    <w:unhideWhenUsed/>
    <w:qFormat/>
    <w:rsid w:val="00DC63F7"/>
    <w:pPr>
      <w:spacing w:after="200" w:line="240" w:lineRule="auto"/>
    </w:pPr>
    <w:rPr>
      <w:b/>
      <w:bCs/>
      <w:color w:val="4F81BD" w:themeColor="accent1"/>
      <w:sz w:val="18"/>
      <w:szCs w:val="18"/>
    </w:rPr>
  </w:style>
  <w:style w:type="character" w:customStyle="1" w:styleId="CaptionChar">
    <w:name w:val="Caption Char"/>
    <w:basedOn w:val="DefaultParagraphFont"/>
    <w:link w:val="Caption"/>
    <w:uiPriority w:val="99"/>
    <w:rsid w:val="00DC63F7"/>
    <w:rPr>
      <w:rFonts w:eastAsia="Times New Roman" w:cs="Times New Roman"/>
      <w:b/>
      <w:bCs/>
      <w:color w:val="4F81BD" w:themeColor="accent1"/>
      <w:sz w:val="18"/>
      <w:szCs w:val="18"/>
    </w:rPr>
  </w:style>
  <w:style w:type="paragraph" w:styleId="NormalWeb">
    <w:name w:val="Normal (Web)"/>
    <w:basedOn w:val="Normal"/>
    <w:uiPriority w:val="99"/>
    <w:unhideWhenUsed/>
    <w:rsid w:val="002575FB"/>
    <w:rPr>
      <w:rFonts w:eastAsia="Calibri"/>
      <w:lang w:eastAsia="en-AU"/>
    </w:rPr>
  </w:style>
  <w:style w:type="paragraph" w:styleId="FootnoteText">
    <w:name w:val="footnote text"/>
    <w:basedOn w:val="Normal"/>
    <w:link w:val="FootnoteTextChar"/>
    <w:uiPriority w:val="99"/>
    <w:unhideWhenUsed/>
    <w:rsid w:val="008B2CC3"/>
  </w:style>
  <w:style w:type="character" w:customStyle="1" w:styleId="FootnoteTextChar">
    <w:name w:val="Footnote Text Char"/>
    <w:basedOn w:val="DefaultParagraphFont"/>
    <w:link w:val="FootnoteText"/>
    <w:uiPriority w:val="99"/>
    <w:rsid w:val="008B2CC3"/>
    <w:rPr>
      <w:rFonts w:ascii="Times New Roman" w:hAnsi="Times New Roman" w:cs="Times New Roman"/>
      <w:sz w:val="20"/>
      <w:szCs w:val="20"/>
    </w:rPr>
  </w:style>
  <w:style w:type="character" w:styleId="FootnoteReference">
    <w:name w:val="footnote reference"/>
    <w:basedOn w:val="DefaultParagraphFont"/>
    <w:uiPriority w:val="99"/>
    <w:unhideWhenUsed/>
    <w:rsid w:val="008B2CC3"/>
    <w:rPr>
      <w:vertAlign w:val="superscript"/>
    </w:rPr>
  </w:style>
  <w:style w:type="character" w:customStyle="1" w:styleId="normaltextrun">
    <w:name w:val="normaltextrun"/>
    <w:basedOn w:val="DefaultParagraphFont"/>
    <w:rsid w:val="00FB2957"/>
  </w:style>
  <w:style w:type="paragraph" w:styleId="Title">
    <w:name w:val="Title"/>
    <w:basedOn w:val="Normal"/>
    <w:next w:val="Normal"/>
    <w:link w:val="TitleChar"/>
    <w:uiPriority w:val="10"/>
    <w:qFormat/>
    <w:rsid w:val="00190306"/>
    <w:pPr>
      <w:contextualSpacing/>
      <w:jc w:val="center"/>
    </w:pPr>
    <w:rPr>
      <w:rFonts w:ascii="Cambria" w:eastAsiaTheme="majorEastAsia" w:hAnsi="Cambria"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190306"/>
    <w:rPr>
      <w:rFonts w:ascii="Cambria" w:eastAsiaTheme="majorEastAsia" w:hAnsi="Cambria" w:cstheme="majorBidi"/>
      <w:color w:val="17365D" w:themeColor="text2" w:themeShade="BF"/>
      <w:spacing w:val="5"/>
      <w:kern w:val="28"/>
      <w:sz w:val="32"/>
      <w:szCs w:val="52"/>
    </w:rPr>
  </w:style>
  <w:style w:type="table" w:styleId="GridTable1Light">
    <w:name w:val="Grid Table 1 Light"/>
    <w:basedOn w:val="TableNormal"/>
    <w:uiPriority w:val="46"/>
    <w:rsid w:val="000C57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E5E85"/>
    <w:rPr>
      <w:color w:val="808080"/>
    </w:rPr>
  </w:style>
  <w:style w:type="paragraph" w:styleId="Header">
    <w:name w:val="header"/>
    <w:basedOn w:val="Normal"/>
    <w:link w:val="HeaderChar"/>
    <w:uiPriority w:val="99"/>
    <w:unhideWhenUsed/>
    <w:rsid w:val="004A37ED"/>
    <w:pPr>
      <w:tabs>
        <w:tab w:val="center" w:pos="4513"/>
        <w:tab w:val="right" w:pos="9026"/>
      </w:tabs>
    </w:pPr>
  </w:style>
  <w:style w:type="character" w:customStyle="1" w:styleId="HeaderChar">
    <w:name w:val="Header Char"/>
    <w:basedOn w:val="DefaultParagraphFont"/>
    <w:link w:val="Header"/>
    <w:uiPriority w:val="99"/>
    <w:rsid w:val="004A37ED"/>
  </w:style>
  <w:style w:type="paragraph" w:styleId="Footer">
    <w:name w:val="footer"/>
    <w:basedOn w:val="Normal"/>
    <w:link w:val="FooterChar"/>
    <w:uiPriority w:val="99"/>
    <w:unhideWhenUsed/>
    <w:rsid w:val="004A37ED"/>
    <w:pPr>
      <w:tabs>
        <w:tab w:val="center" w:pos="4513"/>
        <w:tab w:val="right" w:pos="9026"/>
      </w:tabs>
    </w:pPr>
  </w:style>
  <w:style w:type="character" w:customStyle="1" w:styleId="FooterChar">
    <w:name w:val="Footer Char"/>
    <w:basedOn w:val="DefaultParagraphFont"/>
    <w:link w:val="Footer"/>
    <w:uiPriority w:val="99"/>
    <w:rsid w:val="004A37ED"/>
  </w:style>
  <w:style w:type="paragraph" w:customStyle="1" w:styleId="EndNoteBibliographyTitle">
    <w:name w:val="EndNote Bibliography Title"/>
    <w:basedOn w:val="Normal"/>
    <w:link w:val="EndNoteBibliographyTitleChar"/>
    <w:rsid w:val="00B82BB1"/>
    <w:pPr>
      <w:jc w:val="center"/>
    </w:pPr>
    <w:rPr>
      <w:rFonts w:ascii="Cambria" w:hAnsi="Cambria"/>
      <w:noProof/>
      <w:sz w:val="28"/>
      <w:lang w:val="en-US"/>
    </w:rPr>
  </w:style>
  <w:style w:type="character" w:customStyle="1" w:styleId="EndNoteBibliographyTitleChar">
    <w:name w:val="EndNote Bibliography Title Char"/>
    <w:basedOn w:val="DefaultParagraphFont"/>
    <w:link w:val="EndNoteBibliographyTitle"/>
    <w:rsid w:val="00B82BB1"/>
    <w:rPr>
      <w:rFonts w:ascii="Cambria" w:eastAsia="Times New Roman" w:hAnsi="Cambria" w:cs="Times New Roman"/>
      <w:noProof/>
      <w:sz w:val="28"/>
      <w:lang w:val="en-US"/>
    </w:rPr>
  </w:style>
  <w:style w:type="paragraph" w:customStyle="1" w:styleId="EndNoteBibliography">
    <w:name w:val="EndNote Bibliography"/>
    <w:basedOn w:val="Normal"/>
    <w:link w:val="EndNoteBibliographyChar"/>
    <w:rsid w:val="00B82BB1"/>
    <w:rPr>
      <w:rFonts w:ascii="Cambria" w:hAnsi="Cambria"/>
      <w:noProof/>
      <w:sz w:val="28"/>
      <w:lang w:val="en-US"/>
    </w:rPr>
  </w:style>
  <w:style w:type="character" w:customStyle="1" w:styleId="EndNoteBibliographyChar">
    <w:name w:val="EndNote Bibliography Char"/>
    <w:basedOn w:val="DefaultParagraphFont"/>
    <w:link w:val="EndNoteBibliography"/>
    <w:rsid w:val="00B82BB1"/>
    <w:rPr>
      <w:rFonts w:ascii="Cambria" w:eastAsia="Times New Roman" w:hAnsi="Cambria" w:cs="Times New Roman"/>
      <w:noProof/>
      <w:sz w:val="28"/>
      <w:lang w:val="en-US"/>
    </w:rPr>
  </w:style>
  <w:style w:type="character" w:styleId="Hyperlink">
    <w:name w:val="Hyperlink"/>
    <w:basedOn w:val="DefaultParagraphFont"/>
    <w:uiPriority w:val="99"/>
    <w:unhideWhenUsed/>
    <w:rsid w:val="00B82BB1"/>
    <w:rPr>
      <w:color w:val="0000FF" w:themeColor="hyperlink"/>
      <w:u w:val="single"/>
    </w:rPr>
  </w:style>
  <w:style w:type="paragraph" w:styleId="TOCHeading">
    <w:name w:val="TOC Heading"/>
    <w:basedOn w:val="Heading1"/>
    <w:next w:val="Normal"/>
    <w:uiPriority w:val="39"/>
    <w:unhideWhenUsed/>
    <w:qFormat/>
    <w:rsid w:val="006537DA"/>
    <w:pPr>
      <w:spacing w:before="240" w:after="0"/>
      <w:jc w:val="left"/>
      <w:outlineLvl w:val="9"/>
    </w:pPr>
    <w:rPr>
      <w:b w:val="0"/>
      <w:bCs w:val="0"/>
      <w:sz w:val="32"/>
      <w:szCs w:val="32"/>
      <w:lang w:val="en-US"/>
    </w:rPr>
  </w:style>
  <w:style w:type="paragraph" w:styleId="TOC2">
    <w:name w:val="toc 2"/>
    <w:basedOn w:val="Normal"/>
    <w:next w:val="Normal"/>
    <w:autoRedefine/>
    <w:uiPriority w:val="39"/>
    <w:unhideWhenUsed/>
    <w:rsid w:val="00D46568"/>
    <w:pPr>
      <w:tabs>
        <w:tab w:val="right" w:leader="dot" w:pos="9016"/>
      </w:tabs>
      <w:spacing w:after="100"/>
      <w:ind w:left="220"/>
    </w:pPr>
    <w:rPr>
      <w:rFonts w:eastAsiaTheme="minorEastAsia"/>
      <w:lang w:val="en-US"/>
    </w:rPr>
  </w:style>
  <w:style w:type="paragraph" w:styleId="TOC1">
    <w:name w:val="toc 1"/>
    <w:basedOn w:val="Normal"/>
    <w:next w:val="Normal"/>
    <w:autoRedefine/>
    <w:uiPriority w:val="39"/>
    <w:unhideWhenUsed/>
    <w:rsid w:val="00D46568"/>
    <w:pPr>
      <w:tabs>
        <w:tab w:val="right" w:leader="dot" w:pos="9016"/>
      </w:tabs>
      <w:spacing w:after="100"/>
    </w:pPr>
    <w:rPr>
      <w:rFonts w:eastAsiaTheme="minorEastAsia"/>
      <w:lang w:val="en-US"/>
    </w:rPr>
  </w:style>
  <w:style w:type="paragraph" w:styleId="TOC3">
    <w:name w:val="toc 3"/>
    <w:basedOn w:val="Normal"/>
    <w:next w:val="Normal"/>
    <w:autoRedefine/>
    <w:uiPriority w:val="39"/>
    <w:unhideWhenUsed/>
    <w:rsid w:val="00B22C0F"/>
    <w:pPr>
      <w:tabs>
        <w:tab w:val="right" w:leader="dot" w:pos="9016"/>
      </w:tabs>
      <w:spacing w:after="100" w:line="240" w:lineRule="auto"/>
      <w:ind w:left="442"/>
    </w:pPr>
    <w:rPr>
      <w:rFonts w:eastAsiaTheme="minorEastAsia"/>
      <w:lang w:val="en-US"/>
    </w:rPr>
  </w:style>
  <w:style w:type="character" w:customStyle="1" w:styleId="UnresolvedMention1">
    <w:name w:val="Unresolved Mention1"/>
    <w:basedOn w:val="DefaultParagraphFont"/>
    <w:uiPriority w:val="99"/>
    <w:semiHidden/>
    <w:unhideWhenUsed/>
    <w:rsid w:val="00AC44ED"/>
    <w:rPr>
      <w:color w:val="808080"/>
      <w:shd w:val="clear" w:color="auto" w:fill="E6E6E6"/>
    </w:rPr>
  </w:style>
  <w:style w:type="table" w:styleId="PlainTable5">
    <w:name w:val="Plain Table 5"/>
    <w:basedOn w:val="TableNormal"/>
    <w:uiPriority w:val="45"/>
    <w:rsid w:val="00F51E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13D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905952"/>
    <w:pPr>
      <w:spacing w:after="0" w:line="240" w:lineRule="auto"/>
    </w:pPr>
  </w:style>
  <w:style w:type="character" w:styleId="SubtleEmphasis">
    <w:name w:val="Subtle Emphasis"/>
    <w:basedOn w:val="DefaultParagraphFont"/>
    <w:uiPriority w:val="19"/>
    <w:qFormat/>
    <w:rsid w:val="00C82472"/>
    <w:rPr>
      <w:rFonts w:asciiTheme="minorHAnsi" w:hAnsiTheme="minorHAnsi" w:cstheme="minorHAnsi"/>
      <w:iCs/>
      <w:color w:val="404040" w:themeColor="text1" w:themeTint="BF"/>
      <w:sz w:val="20"/>
      <w:szCs w:val="20"/>
    </w:rPr>
  </w:style>
  <w:style w:type="paragraph" w:styleId="NoSpacing">
    <w:name w:val="No Spacing"/>
    <w:basedOn w:val="TOC2"/>
    <w:uiPriority w:val="1"/>
    <w:qFormat/>
    <w:rsid w:val="007F032F"/>
    <w:pPr>
      <w:spacing w:beforeLines="80" w:before="192" w:afterLines="80" w:after="192" w:line="240" w:lineRule="auto"/>
      <w:ind w:left="0"/>
    </w:pPr>
    <w:rPr>
      <w:noProof/>
    </w:rPr>
  </w:style>
  <w:style w:type="character" w:customStyle="1" w:styleId="UnresolvedMention2">
    <w:name w:val="Unresolved Mention2"/>
    <w:basedOn w:val="DefaultParagraphFont"/>
    <w:uiPriority w:val="99"/>
    <w:semiHidden/>
    <w:unhideWhenUsed/>
    <w:rsid w:val="007043B4"/>
    <w:rPr>
      <w:color w:val="605E5C"/>
      <w:shd w:val="clear" w:color="auto" w:fill="E1DFDD"/>
    </w:rPr>
  </w:style>
  <w:style w:type="character" w:styleId="Emphasis">
    <w:name w:val="Emphasis"/>
    <w:basedOn w:val="DefaultParagraphFont"/>
    <w:uiPriority w:val="20"/>
    <w:qFormat/>
    <w:rsid w:val="00346FA9"/>
    <w:rPr>
      <w:i/>
      <w:iCs/>
    </w:rPr>
  </w:style>
  <w:style w:type="character" w:customStyle="1" w:styleId="current-selection">
    <w:name w:val="current-selection"/>
    <w:basedOn w:val="DefaultParagraphFont"/>
    <w:rsid w:val="00513D4D"/>
  </w:style>
  <w:style w:type="character" w:customStyle="1" w:styleId="search-result">
    <w:name w:val="search-result"/>
    <w:basedOn w:val="DefaultParagraphFont"/>
    <w:rsid w:val="00513D4D"/>
  </w:style>
  <w:style w:type="paragraph" w:styleId="Subtitle">
    <w:name w:val="Subtitle"/>
    <w:next w:val="Normal"/>
    <w:link w:val="SubtitleChar"/>
    <w:uiPriority w:val="11"/>
    <w:qFormat/>
    <w:rsid w:val="00C27365"/>
    <w:pPr>
      <w:numPr>
        <w:ilvl w:val="1"/>
      </w:numPr>
      <w:spacing w:before="120" w:after="1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27365"/>
    <w:rPr>
      <w:rFonts w:eastAsiaTheme="minorEastAsia"/>
      <w:color w:val="5A5A5A" w:themeColor="text1" w:themeTint="A5"/>
      <w:spacing w:val="15"/>
    </w:rPr>
  </w:style>
  <w:style w:type="paragraph" w:styleId="ListBullet">
    <w:name w:val="List Bullet"/>
    <w:basedOn w:val="Normal"/>
    <w:uiPriority w:val="99"/>
    <w:unhideWhenUsed/>
    <w:rsid w:val="006C0D6A"/>
    <w:pPr>
      <w:numPr>
        <w:numId w:val="10"/>
      </w:numPr>
      <w:contextualSpacing/>
    </w:pPr>
  </w:style>
  <w:style w:type="character" w:styleId="FollowedHyperlink">
    <w:name w:val="FollowedHyperlink"/>
    <w:basedOn w:val="DefaultParagraphFont"/>
    <w:uiPriority w:val="99"/>
    <w:semiHidden/>
    <w:unhideWhenUsed/>
    <w:rsid w:val="00A8421F"/>
    <w:rPr>
      <w:color w:val="954F72"/>
      <w:u w:val="single"/>
    </w:rPr>
  </w:style>
  <w:style w:type="paragraph" w:customStyle="1" w:styleId="msonormal0">
    <w:name w:val="msonormal"/>
    <w:basedOn w:val="Normal"/>
    <w:rsid w:val="00A8421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40346">
      <w:bodyDiv w:val="1"/>
      <w:marLeft w:val="0"/>
      <w:marRight w:val="0"/>
      <w:marTop w:val="0"/>
      <w:marBottom w:val="0"/>
      <w:divBdr>
        <w:top w:val="none" w:sz="0" w:space="0" w:color="auto"/>
        <w:left w:val="none" w:sz="0" w:space="0" w:color="auto"/>
        <w:bottom w:val="none" w:sz="0" w:space="0" w:color="auto"/>
        <w:right w:val="none" w:sz="0" w:space="0" w:color="auto"/>
      </w:divBdr>
      <w:divsChild>
        <w:div w:id="1343437979">
          <w:marLeft w:val="0"/>
          <w:marRight w:val="0"/>
          <w:marTop w:val="0"/>
          <w:marBottom w:val="0"/>
          <w:divBdr>
            <w:top w:val="none" w:sz="0" w:space="0" w:color="auto"/>
            <w:left w:val="none" w:sz="0" w:space="0" w:color="auto"/>
            <w:bottom w:val="none" w:sz="0" w:space="0" w:color="auto"/>
            <w:right w:val="none" w:sz="0" w:space="0" w:color="auto"/>
          </w:divBdr>
        </w:div>
        <w:div w:id="670982901">
          <w:marLeft w:val="0"/>
          <w:marRight w:val="0"/>
          <w:marTop w:val="0"/>
          <w:marBottom w:val="0"/>
          <w:divBdr>
            <w:top w:val="none" w:sz="0" w:space="0" w:color="auto"/>
            <w:left w:val="none" w:sz="0" w:space="0" w:color="auto"/>
            <w:bottom w:val="none" w:sz="0" w:space="0" w:color="auto"/>
            <w:right w:val="none" w:sz="0" w:space="0" w:color="auto"/>
          </w:divBdr>
        </w:div>
        <w:div w:id="22174526">
          <w:marLeft w:val="0"/>
          <w:marRight w:val="0"/>
          <w:marTop w:val="0"/>
          <w:marBottom w:val="0"/>
          <w:divBdr>
            <w:top w:val="none" w:sz="0" w:space="0" w:color="auto"/>
            <w:left w:val="none" w:sz="0" w:space="0" w:color="auto"/>
            <w:bottom w:val="none" w:sz="0" w:space="0" w:color="auto"/>
            <w:right w:val="none" w:sz="0" w:space="0" w:color="auto"/>
          </w:divBdr>
        </w:div>
        <w:div w:id="2053192819">
          <w:marLeft w:val="0"/>
          <w:marRight w:val="0"/>
          <w:marTop w:val="0"/>
          <w:marBottom w:val="0"/>
          <w:divBdr>
            <w:top w:val="none" w:sz="0" w:space="0" w:color="auto"/>
            <w:left w:val="none" w:sz="0" w:space="0" w:color="auto"/>
            <w:bottom w:val="none" w:sz="0" w:space="0" w:color="auto"/>
            <w:right w:val="none" w:sz="0" w:space="0" w:color="auto"/>
          </w:divBdr>
        </w:div>
        <w:div w:id="855920627">
          <w:marLeft w:val="0"/>
          <w:marRight w:val="0"/>
          <w:marTop w:val="0"/>
          <w:marBottom w:val="0"/>
          <w:divBdr>
            <w:top w:val="none" w:sz="0" w:space="0" w:color="auto"/>
            <w:left w:val="none" w:sz="0" w:space="0" w:color="auto"/>
            <w:bottom w:val="none" w:sz="0" w:space="0" w:color="auto"/>
            <w:right w:val="none" w:sz="0" w:space="0" w:color="auto"/>
          </w:divBdr>
        </w:div>
        <w:div w:id="892472040">
          <w:marLeft w:val="0"/>
          <w:marRight w:val="0"/>
          <w:marTop w:val="0"/>
          <w:marBottom w:val="0"/>
          <w:divBdr>
            <w:top w:val="none" w:sz="0" w:space="0" w:color="auto"/>
            <w:left w:val="none" w:sz="0" w:space="0" w:color="auto"/>
            <w:bottom w:val="none" w:sz="0" w:space="0" w:color="auto"/>
            <w:right w:val="none" w:sz="0" w:space="0" w:color="auto"/>
          </w:divBdr>
        </w:div>
        <w:div w:id="1635914268">
          <w:marLeft w:val="0"/>
          <w:marRight w:val="0"/>
          <w:marTop w:val="0"/>
          <w:marBottom w:val="0"/>
          <w:divBdr>
            <w:top w:val="none" w:sz="0" w:space="0" w:color="auto"/>
            <w:left w:val="none" w:sz="0" w:space="0" w:color="auto"/>
            <w:bottom w:val="none" w:sz="0" w:space="0" w:color="auto"/>
            <w:right w:val="none" w:sz="0" w:space="0" w:color="auto"/>
          </w:divBdr>
        </w:div>
        <w:div w:id="1283001418">
          <w:marLeft w:val="0"/>
          <w:marRight w:val="0"/>
          <w:marTop w:val="0"/>
          <w:marBottom w:val="0"/>
          <w:divBdr>
            <w:top w:val="none" w:sz="0" w:space="0" w:color="auto"/>
            <w:left w:val="none" w:sz="0" w:space="0" w:color="auto"/>
            <w:bottom w:val="none" w:sz="0" w:space="0" w:color="auto"/>
            <w:right w:val="none" w:sz="0" w:space="0" w:color="auto"/>
          </w:divBdr>
        </w:div>
        <w:div w:id="1895196841">
          <w:marLeft w:val="0"/>
          <w:marRight w:val="0"/>
          <w:marTop w:val="0"/>
          <w:marBottom w:val="0"/>
          <w:divBdr>
            <w:top w:val="none" w:sz="0" w:space="0" w:color="auto"/>
            <w:left w:val="none" w:sz="0" w:space="0" w:color="auto"/>
            <w:bottom w:val="none" w:sz="0" w:space="0" w:color="auto"/>
            <w:right w:val="none" w:sz="0" w:space="0" w:color="auto"/>
          </w:divBdr>
        </w:div>
        <w:div w:id="1029141102">
          <w:marLeft w:val="0"/>
          <w:marRight w:val="0"/>
          <w:marTop w:val="0"/>
          <w:marBottom w:val="0"/>
          <w:divBdr>
            <w:top w:val="none" w:sz="0" w:space="0" w:color="auto"/>
            <w:left w:val="none" w:sz="0" w:space="0" w:color="auto"/>
            <w:bottom w:val="none" w:sz="0" w:space="0" w:color="auto"/>
            <w:right w:val="none" w:sz="0" w:space="0" w:color="auto"/>
          </w:divBdr>
        </w:div>
      </w:divsChild>
    </w:div>
    <w:div w:id="94640059">
      <w:bodyDiv w:val="1"/>
      <w:marLeft w:val="0"/>
      <w:marRight w:val="0"/>
      <w:marTop w:val="0"/>
      <w:marBottom w:val="0"/>
      <w:divBdr>
        <w:top w:val="none" w:sz="0" w:space="0" w:color="auto"/>
        <w:left w:val="none" w:sz="0" w:space="0" w:color="auto"/>
        <w:bottom w:val="none" w:sz="0" w:space="0" w:color="auto"/>
        <w:right w:val="none" w:sz="0" w:space="0" w:color="auto"/>
      </w:divBdr>
    </w:div>
    <w:div w:id="110710625">
      <w:bodyDiv w:val="1"/>
      <w:marLeft w:val="0"/>
      <w:marRight w:val="0"/>
      <w:marTop w:val="0"/>
      <w:marBottom w:val="0"/>
      <w:divBdr>
        <w:top w:val="none" w:sz="0" w:space="0" w:color="auto"/>
        <w:left w:val="none" w:sz="0" w:space="0" w:color="auto"/>
        <w:bottom w:val="none" w:sz="0" w:space="0" w:color="auto"/>
        <w:right w:val="none" w:sz="0" w:space="0" w:color="auto"/>
      </w:divBdr>
    </w:div>
    <w:div w:id="164169824">
      <w:bodyDiv w:val="1"/>
      <w:marLeft w:val="0"/>
      <w:marRight w:val="0"/>
      <w:marTop w:val="0"/>
      <w:marBottom w:val="0"/>
      <w:divBdr>
        <w:top w:val="none" w:sz="0" w:space="0" w:color="auto"/>
        <w:left w:val="none" w:sz="0" w:space="0" w:color="auto"/>
        <w:bottom w:val="none" w:sz="0" w:space="0" w:color="auto"/>
        <w:right w:val="none" w:sz="0" w:space="0" w:color="auto"/>
      </w:divBdr>
    </w:div>
    <w:div w:id="180707513">
      <w:bodyDiv w:val="1"/>
      <w:marLeft w:val="0"/>
      <w:marRight w:val="0"/>
      <w:marTop w:val="0"/>
      <w:marBottom w:val="0"/>
      <w:divBdr>
        <w:top w:val="none" w:sz="0" w:space="0" w:color="auto"/>
        <w:left w:val="none" w:sz="0" w:space="0" w:color="auto"/>
        <w:bottom w:val="none" w:sz="0" w:space="0" w:color="auto"/>
        <w:right w:val="none" w:sz="0" w:space="0" w:color="auto"/>
      </w:divBdr>
    </w:div>
    <w:div w:id="194387966">
      <w:bodyDiv w:val="1"/>
      <w:marLeft w:val="0"/>
      <w:marRight w:val="0"/>
      <w:marTop w:val="0"/>
      <w:marBottom w:val="0"/>
      <w:divBdr>
        <w:top w:val="none" w:sz="0" w:space="0" w:color="auto"/>
        <w:left w:val="none" w:sz="0" w:space="0" w:color="auto"/>
        <w:bottom w:val="none" w:sz="0" w:space="0" w:color="auto"/>
        <w:right w:val="none" w:sz="0" w:space="0" w:color="auto"/>
      </w:divBdr>
    </w:div>
    <w:div w:id="197276338">
      <w:bodyDiv w:val="1"/>
      <w:marLeft w:val="0"/>
      <w:marRight w:val="0"/>
      <w:marTop w:val="0"/>
      <w:marBottom w:val="0"/>
      <w:divBdr>
        <w:top w:val="none" w:sz="0" w:space="0" w:color="auto"/>
        <w:left w:val="none" w:sz="0" w:space="0" w:color="auto"/>
        <w:bottom w:val="none" w:sz="0" w:space="0" w:color="auto"/>
        <w:right w:val="none" w:sz="0" w:space="0" w:color="auto"/>
      </w:divBdr>
    </w:div>
    <w:div w:id="249509634">
      <w:bodyDiv w:val="1"/>
      <w:marLeft w:val="0"/>
      <w:marRight w:val="0"/>
      <w:marTop w:val="0"/>
      <w:marBottom w:val="0"/>
      <w:divBdr>
        <w:top w:val="none" w:sz="0" w:space="0" w:color="auto"/>
        <w:left w:val="none" w:sz="0" w:space="0" w:color="auto"/>
        <w:bottom w:val="none" w:sz="0" w:space="0" w:color="auto"/>
        <w:right w:val="none" w:sz="0" w:space="0" w:color="auto"/>
      </w:divBdr>
    </w:div>
    <w:div w:id="267590412">
      <w:bodyDiv w:val="1"/>
      <w:marLeft w:val="0"/>
      <w:marRight w:val="0"/>
      <w:marTop w:val="0"/>
      <w:marBottom w:val="0"/>
      <w:divBdr>
        <w:top w:val="none" w:sz="0" w:space="0" w:color="auto"/>
        <w:left w:val="none" w:sz="0" w:space="0" w:color="auto"/>
        <w:bottom w:val="none" w:sz="0" w:space="0" w:color="auto"/>
        <w:right w:val="none" w:sz="0" w:space="0" w:color="auto"/>
      </w:divBdr>
    </w:div>
    <w:div w:id="282426376">
      <w:bodyDiv w:val="1"/>
      <w:marLeft w:val="0"/>
      <w:marRight w:val="0"/>
      <w:marTop w:val="0"/>
      <w:marBottom w:val="0"/>
      <w:divBdr>
        <w:top w:val="none" w:sz="0" w:space="0" w:color="auto"/>
        <w:left w:val="none" w:sz="0" w:space="0" w:color="auto"/>
        <w:bottom w:val="none" w:sz="0" w:space="0" w:color="auto"/>
        <w:right w:val="none" w:sz="0" w:space="0" w:color="auto"/>
      </w:divBdr>
    </w:div>
    <w:div w:id="315963077">
      <w:bodyDiv w:val="1"/>
      <w:marLeft w:val="0"/>
      <w:marRight w:val="0"/>
      <w:marTop w:val="0"/>
      <w:marBottom w:val="0"/>
      <w:divBdr>
        <w:top w:val="none" w:sz="0" w:space="0" w:color="auto"/>
        <w:left w:val="none" w:sz="0" w:space="0" w:color="auto"/>
        <w:bottom w:val="none" w:sz="0" w:space="0" w:color="auto"/>
        <w:right w:val="none" w:sz="0" w:space="0" w:color="auto"/>
      </w:divBdr>
    </w:div>
    <w:div w:id="338898520">
      <w:bodyDiv w:val="1"/>
      <w:marLeft w:val="0"/>
      <w:marRight w:val="0"/>
      <w:marTop w:val="0"/>
      <w:marBottom w:val="0"/>
      <w:divBdr>
        <w:top w:val="none" w:sz="0" w:space="0" w:color="auto"/>
        <w:left w:val="none" w:sz="0" w:space="0" w:color="auto"/>
        <w:bottom w:val="none" w:sz="0" w:space="0" w:color="auto"/>
        <w:right w:val="none" w:sz="0" w:space="0" w:color="auto"/>
      </w:divBdr>
    </w:div>
    <w:div w:id="358972501">
      <w:bodyDiv w:val="1"/>
      <w:marLeft w:val="0"/>
      <w:marRight w:val="0"/>
      <w:marTop w:val="0"/>
      <w:marBottom w:val="0"/>
      <w:divBdr>
        <w:top w:val="none" w:sz="0" w:space="0" w:color="auto"/>
        <w:left w:val="none" w:sz="0" w:space="0" w:color="auto"/>
        <w:bottom w:val="none" w:sz="0" w:space="0" w:color="auto"/>
        <w:right w:val="none" w:sz="0" w:space="0" w:color="auto"/>
      </w:divBdr>
    </w:div>
    <w:div w:id="414673108">
      <w:bodyDiv w:val="1"/>
      <w:marLeft w:val="0"/>
      <w:marRight w:val="0"/>
      <w:marTop w:val="0"/>
      <w:marBottom w:val="0"/>
      <w:divBdr>
        <w:top w:val="none" w:sz="0" w:space="0" w:color="auto"/>
        <w:left w:val="none" w:sz="0" w:space="0" w:color="auto"/>
        <w:bottom w:val="none" w:sz="0" w:space="0" w:color="auto"/>
        <w:right w:val="none" w:sz="0" w:space="0" w:color="auto"/>
      </w:divBdr>
    </w:div>
    <w:div w:id="428620470">
      <w:bodyDiv w:val="1"/>
      <w:marLeft w:val="0"/>
      <w:marRight w:val="0"/>
      <w:marTop w:val="0"/>
      <w:marBottom w:val="0"/>
      <w:divBdr>
        <w:top w:val="none" w:sz="0" w:space="0" w:color="auto"/>
        <w:left w:val="none" w:sz="0" w:space="0" w:color="auto"/>
        <w:bottom w:val="none" w:sz="0" w:space="0" w:color="auto"/>
        <w:right w:val="none" w:sz="0" w:space="0" w:color="auto"/>
      </w:divBdr>
    </w:div>
    <w:div w:id="446388796">
      <w:bodyDiv w:val="1"/>
      <w:marLeft w:val="0"/>
      <w:marRight w:val="0"/>
      <w:marTop w:val="0"/>
      <w:marBottom w:val="0"/>
      <w:divBdr>
        <w:top w:val="none" w:sz="0" w:space="0" w:color="auto"/>
        <w:left w:val="none" w:sz="0" w:space="0" w:color="auto"/>
        <w:bottom w:val="none" w:sz="0" w:space="0" w:color="auto"/>
        <w:right w:val="none" w:sz="0" w:space="0" w:color="auto"/>
      </w:divBdr>
    </w:div>
    <w:div w:id="481848454">
      <w:bodyDiv w:val="1"/>
      <w:marLeft w:val="0"/>
      <w:marRight w:val="0"/>
      <w:marTop w:val="0"/>
      <w:marBottom w:val="0"/>
      <w:divBdr>
        <w:top w:val="none" w:sz="0" w:space="0" w:color="auto"/>
        <w:left w:val="none" w:sz="0" w:space="0" w:color="auto"/>
        <w:bottom w:val="none" w:sz="0" w:space="0" w:color="auto"/>
        <w:right w:val="none" w:sz="0" w:space="0" w:color="auto"/>
      </w:divBdr>
    </w:div>
    <w:div w:id="522018670">
      <w:bodyDiv w:val="1"/>
      <w:marLeft w:val="0"/>
      <w:marRight w:val="0"/>
      <w:marTop w:val="0"/>
      <w:marBottom w:val="0"/>
      <w:divBdr>
        <w:top w:val="none" w:sz="0" w:space="0" w:color="auto"/>
        <w:left w:val="none" w:sz="0" w:space="0" w:color="auto"/>
        <w:bottom w:val="none" w:sz="0" w:space="0" w:color="auto"/>
        <w:right w:val="none" w:sz="0" w:space="0" w:color="auto"/>
      </w:divBdr>
    </w:div>
    <w:div w:id="548109840">
      <w:bodyDiv w:val="1"/>
      <w:marLeft w:val="0"/>
      <w:marRight w:val="0"/>
      <w:marTop w:val="0"/>
      <w:marBottom w:val="0"/>
      <w:divBdr>
        <w:top w:val="none" w:sz="0" w:space="0" w:color="auto"/>
        <w:left w:val="none" w:sz="0" w:space="0" w:color="auto"/>
        <w:bottom w:val="none" w:sz="0" w:space="0" w:color="auto"/>
        <w:right w:val="none" w:sz="0" w:space="0" w:color="auto"/>
      </w:divBdr>
    </w:div>
    <w:div w:id="549532285">
      <w:bodyDiv w:val="1"/>
      <w:marLeft w:val="0"/>
      <w:marRight w:val="0"/>
      <w:marTop w:val="0"/>
      <w:marBottom w:val="0"/>
      <w:divBdr>
        <w:top w:val="none" w:sz="0" w:space="0" w:color="auto"/>
        <w:left w:val="none" w:sz="0" w:space="0" w:color="auto"/>
        <w:bottom w:val="none" w:sz="0" w:space="0" w:color="auto"/>
        <w:right w:val="none" w:sz="0" w:space="0" w:color="auto"/>
      </w:divBdr>
    </w:div>
    <w:div w:id="554126111">
      <w:bodyDiv w:val="1"/>
      <w:marLeft w:val="0"/>
      <w:marRight w:val="0"/>
      <w:marTop w:val="0"/>
      <w:marBottom w:val="0"/>
      <w:divBdr>
        <w:top w:val="none" w:sz="0" w:space="0" w:color="auto"/>
        <w:left w:val="none" w:sz="0" w:space="0" w:color="auto"/>
        <w:bottom w:val="none" w:sz="0" w:space="0" w:color="auto"/>
        <w:right w:val="none" w:sz="0" w:space="0" w:color="auto"/>
      </w:divBdr>
    </w:div>
    <w:div w:id="571308855">
      <w:bodyDiv w:val="1"/>
      <w:marLeft w:val="0"/>
      <w:marRight w:val="0"/>
      <w:marTop w:val="0"/>
      <w:marBottom w:val="0"/>
      <w:divBdr>
        <w:top w:val="none" w:sz="0" w:space="0" w:color="auto"/>
        <w:left w:val="none" w:sz="0" w:space="0" w:color="auto"/>
        <w:bottom w:val="none" w:sz="0" w:space="0" w:color="auto"/>
        <w:right w:val="none" w:sz="0" w:space="0" w:color="auto"/>
      </w:divBdr>
    </w:div>
    <w:div w:id="625964931">
      <w:bodyDiv w:val="1"/>
      <w:marLeft w:val="0"/>
      <w:marRight w:val="0"/>
      <w:marTop w:val="0"/>
      <w:marBottom w:val="0"/>
      <w:divBdr>
        <w:top w:val="none" w:sz="0" w:space="0" w:color="auto"/>
        <w:left w:val="none" w:sz="0" w:space="0" w:color="auto"/>
        <w:bottom w:val="none" w:sz="0" w:space="0" w:color="auto"/>
        <w:right w:val="none" w:sz="0" w:space="0" w:color="auto"/>
      </w:divBdr>
    </w:div>
    <w:div w:id="631322805">
      <w:bodyDiv w:val="1"/>
      <w:marLeft w:val="0"/>
      <w:marRight w:val="0"/>
      <w:marTop w:val="0"/>
      <w:marBottom w:val="0"/>
      <w:divBdr>
        <w:top w:val="none" w:sz="0" w:space="0" w:color="auto"/>
        <w:left w:val="none" w:sz="0" w:space="0" w:color="auto"/>
        <w:bottom w:val="none" w:sz="0" w:space="0" w:color="auto"/>
        <w:right w:val="none" w:sz="0" w:space="0" w:color="auto"/>
      </w:divBdr>
    </w:div>
    <w:div w:id="714281703">
      <w:bodyDiv w:val="1"/>
      <w:marLeft w:val="0"/>
      <w:marRight w:val="0"/>
      <w:marTop w:val="0"/>
      <w:marBottom w:val="0"/>
      <w:divBdr>
        <w:top w:val="none" w:sz="0" w:space="0" w:color="auto"/>
        <w:left w:val="none" w:sz="0" w:space="0" w:color="auto"/>
        <w:bottom w:val="none" w:sz="0" w:space="0" w:color="auto"/>
        <w:right w:val="none" w:sz="0" w:space="0" w:color="auto"/>
      </w:divBdr>
    </w:div>
    <w:div w:id="740906976">
      <w:bodyDiv w:val="1"/>
      <w:marLeft w:val="0"/>
      <w:marRight w:val="0"/>
      <w:marTop w:val="0"/>
      <w:marBottom w:val="0"/>
      <w:divBdr>
        <w:top w:val="none" w:sz="0" w:space="0" w:color="auto"/>
        <w:left w:val="none" w:sz="0" w:space="0" w:color="auto"/>
        <w:bottom w:val="none" w:sz="0" w:space="0" w:color="auto"/>
        <w:right w:val="none" w:sz="0" w:space="0" w:color="auto"/>
      </w:divBdr>
    </w:div>
    <w:div w:id="773205969">
      <w:bodyDiv w:val="1"/>
      <w:marLeft w:val="0"/>
      <w:marRight w:val="0"/>
      <w:marTop w:val="0"/>
      <w:marBottom w:val="0"/>
      <w:divBdr>
        <w:top w:val="none" w:sz="0" w:space="0" w:color="auto"/>
        <w:left w:val="none" w:sz="0" w:space="0" w:color="auto"/>
        <w:bottom w:val="none" w:sz="0" w:space="0" w:color="auto"/>
        <w:right w:val="none" w:sz="0" w:space="0" w:color="auto"/>
      </w:divBdr>
    </w:div>
    <w:div w:id="801847218">
      <w:bodyDiv w:val="1"/>
      <w:marLeft w:val="0"/>
      <w:marRight w:val="0"/>
      <w:marTop w:val="0"/>
      <w:marBottom w:val="0"/>
      <w:divBdr>
        <w:top w:val="none" w:sz="0" w:space="0" w:color="auto"/>
        <w:left w:val="none" w:sz="0" w:space="0" w:color="auto"/>
        <w:bottom w:val="none" w:sz="0" w:space="0" w:color="auto"/>
        <w:right w:val="none" w:sz="0" w:space="0" w:color="auto"/>
      </w:divBdr>
    </w:div>
    <w:div w:id="886188922">
      <w:bodyDiv w:val="1"/>
      <w:marLeft w:val="0"/>
      <w:marRight w:val="0"/>
      <w:marTop w:val="0"/>
      <w:marBottom w:val="0"/>
      <w:divBdr>
        <w:top w:val="none" w:sz="0" w:space="0" w:color="auto"/>
        <w:left w:val="none" w:sz="0" w:space="0" w:color="auto"/>
        <w:bottom w:val="none" w:sz="0" w:space="0" w:color="auto"/>
        <w:right w:val="none" w:sz="0" w:space="0" w:color="auto"/>
      </w:divBdr>
      <w:divsChild>
        <w:div w:id="1124887232">
          <w:marLeft w:val="360"/>
          <w:marRight w:val="0"/>
          <w:marTop w:val="200"/>
          <w:marBottom w:val="0"/>
          <w:divBdr>
            <w:top w:val="none" w:sz="0" w:space="0" w:color="auto"/>
            <w:left w:val="none" w:sz="0" w:space="0" w:color="auto"/>
            <w:bottom w:val="none" w:sz="0" w:space="0" w:color="auto"/>
            <w:right w:val="none" w:sz="0" w:space="0" w:color="auto"/>
          </w:divBdr>
        </w:div>
        <w:div w:id="1307512235">
          <w:marLeft w:val="360"/>
          <w:marRight w:val="0"/>
          <w:marTop w:val="200"/>
          <w:marBottom w:val="0"/>
          <w:divBdr>
            <w:top w:val="none" w:sz="0" w:space="0" w:color="auto"/>
            <w:left w:val="none" w:sz="0" w:space="0" w:color="auto"/>
            <w:bottom w:val="none" w:sz="0" w:space="0" w:color="auto"/>
            <w:right w:val="none" w:sz="0" w:space="0" w:color="auto"/>
          </w:divBdr>
        </w:div>
        <w:div w:id="1467968821">
          <w:marLeft w:val="360"/>
          <w:marRight w:val="0"/>
          <w:marTop w:val="200"/>
          <w:marBottom w:val="0"/>
          <w:divBdr>
            <w:top w:val="none" w:sz="0" w:space="0" w:color="auto"/>
            <w:left w:val="none" w:sz="0" w:space="0" w:color="auto"/>
            <w:bottom w:val="none" w:sz="0" w:space="0" w:color="auto"/>
            <w:right w:val="none" w:sz="0" w:space="0" w:color="auto"/>
          </w:divBdr>
        </w:div>
        <w:div w:id="2129931334">
          <w:marLeft w:val="360"/>
          <w:marRight w:val="0"/>
          <w:marTop w:val="200"/>
          <w:marBottom w:val="0"/>
          <w:divBdr>
            <w:top w:val="none" w:sz="0" w:space="0" w:color="auto"/>
            <w:left w:val="none" w:sz="0" w:space="0" w:color="auto"/>
            <w:bottom w:val="none" w:sz="0" w:space="0" w:color="auto"/>
            <w:right w:val="none" w:sz="0" w:space="0" w:color="auto"/>
          </w:divBdr>
        </w:div>
      </w:divsChild>
    </w:div>
    <w:div w:id="1126702076">
      <w:bodyDiv w:val="1"/>
      <w:marLeft w:val="0"/>
      <w:marRight w:val="0"/>
      <w:marTop w:val="0"/>
      <w:marBottom w:val="0"/>
      <w:divBdr>
        <w:top w:val="none" w:sz="0" w:space="0" w:color="auto"/>
        <w:left w:val="none" w:sz="0" w:space="0" w:color="auto"/>
        <w:bottom w:val="none" w:sz="0" w:space="0" w:color="auto"/>
        <w:right w:val="none" w:sz="0" w:space="0" w:color="auto"/>
      </w:divBdr>
    </w:div>
    <w:div w:id="1129130701">
      <w:bodyDiv w:val="1"/>
      <w:marLeft w:val="0"/>
      <w:marRight w:val="0"/>
      <w:marTop w:val="0"/>
      <w:marBottom w:val="0"/>
      <w:divBdr>
        <w:top w:val="none" w:sz="0" w:space="0" w:color="auto"/>
        <w:left w:val="none" w:sz="0" w:space="0" w:color="auto"/>
        <w:bottom w:val="none" w:sz="0" w:space="0" w:color="auto"/>
        <w:right w:val="none" w:sz="0" w:space="0" w:color="auto"/>
      </w:divBdr>
    </w:div>
    <w:div w:id="1194881032">
      <w:bodyDiv w:val="1"/>
      <w:marLeft w:val="0"/>
      <w:marRight w:val="0"/>
      <w:marTop w:val="0"/>
      <w:marBottom w:val="0"/>
      <w:divBdr>
        <w:top w:val="none" w:sz="0" w:space="0" w:color="auto"/>
        <w:left w:val="none" w:sz="0" w:space="0" w:color="auto"/>
        <w:bottom w:val="none" w:sz="0" w:space="0" w:color="auto"/>
        <w:right w:val="none" w:sz="0" w:space="0" w:color="auto"/>
      </w:divBdr>
      <w:divsChild>
        <w:div w:id="174654529">
          <w:marLeft w:val="0"/>
          <w:marRight w:val="0"/>
          <w:marTop w:val="0"/>
          <w:marBottom w:val="0"/>
          <w:divBdr>
            <w:top w:val="none" w:sz="0" w:space="0" w:color="auto"/>
            <w:left w:val="none" w:sz="0" w:space="0" w:color="auto"/>
            <w:bottom w:val="none" w:sz="0" w:space="0" w:color="auto"/>
            <w:right w:val="none" w:sz="0" w:space="0" w:color="auto"/>
          </w:divBdr>
        </w:div>
        <w:div w:id="253562738">
          <w:marLeft w:val="0"/>
          <w:marRight w:val="0"/>
          <w:marTop w:val="0"/>
          <w:marBottom w:val="0"/>
          <w:divBdr>
            <w:top w:val="none" w:sz="0" w:space="0" w:color="auto"/>
            <w:left w:val="none" w:sz="0" w:space="0" w:color="auto"/>
            <w:bottom w:val="none" w:sz="0" w:space="0" w:color="auto"/>
            <w:right w:val="none" w:sz="0" w:space="0" w:color="auto"/>
          </w:divBdr>
        </w:div>
        <w:div w:id="379130515">
          <w:marLeft w:val="0"/>
          <w:marRight w:val="0"/>
          <w:marTop w:val="0"/>
          <w:marBottom w:val="0"/>
          <w:divBdr>
            <w:top w:val="none" w:sz="0" w:space="0" w:color="auto"/>
            <w:left w:val="none" w:sz="0" w:space="0" w:color="auto"/>
            <w:bottom w:val="none" w:sz="0" w:space="0" w:color="auto"/>
            <w:right w:val="none" w:sz="0" w:space="0" w:color="auto"/>
          </w:divBdr>
        </w:div>
        <w:div w:id="442774076">
          <w:marLeft w:val="0"/>
          <w:marRight w:val="0"/>
          <w:marTop w:val="0"/>
          <w:marBottom w:val="0"/>
          <w:divBdr>
            <w:top w:val="none" w:sz="0" w:space="0" w:color="auto"/>
            <w:left w:val="none" w:sz="0" w:space="0" w:color="auto"/>
            <w:bottom w:val="none" w:sz="0" w:space="0" w:color="auto"/>
            <w:right w:val="none" w:sz="0" w:space="0" w:color="auto"/>
          </w:divBdr>
        </w:div>
        <w:div w:id="498666414">
          <w:marLeft w:val="0"/>
          <w:marRight w:val="0"/>
          <w:marTop w:val="0"/>
          <w:marBottom w:val="0"/>
          <w:divBdr>
            <w:top w:val="none" w:sz="0" w:space="0" w:color="auto"/>
            <w:left w:val="none" w:sz="0" w:space="0" w:color="auto"/>
            <w:bottom w:val="none" w:sz="0" w:space="0" w:color="auto"/>
            <w:right w:val="none" w:sz="0" w:space="0" w:color="auto"/>
          </w:divBdr>
        </w:div>
        <w:div w:id="509950200">
          <w:marLeft w:val="0"/>
          <w:marRight w:val="0"/>
          <w:marTop w:val="0"/>
          <w:marBottom w:val="0"/>
          <w:divBdr>
            <w:top w:val="none" w:sz="0" w:space="0" w:color="auto"/>
            <w:left w:val="none" w:sz="0" w:space="0" w:color="auto"/>
            <w:bottom w:val="none" w:sz="0" w:space="0" w:color="auto"/>
            <w:right w:val="none" w:sz="0" w:space="0" w:color="auto"/>
          </w:divBdr>
        </w:div>
        <w:div w:id="750587986">
          <w:marLeft w:val="0"/>
          <w:marRight w:val="0"/>
          <w:marTop w:val="0"/>
          <w:marBottom w:val="0"/>
          <w:divBdr>
            <w:top w:val="none" w:sz="0" w:space="0" w:color="auto"/>
            <w:left w:val="none" w:sz="0" w:space="0" w:color="auto"/>
            <w:bottom w:val="none" w:sz="0" w:space="0" w:color="auto"/>
            <w:right w:val="none" w:sz="0" w:space="0" w:color="auto"/>
          </w:divBdr>
        </w:div>
        <w:div w:id="759908214">
          <w:marLeft w:val="0"/>
          <w:marRight w:val="0"/>
          <w:marTop w:val="0"/>
          <w:marBottom w:val="0"/>
          <w:divBdr>
            <w:top w:val="none" w:sz="0" w:space="0" w:color="auto"/>
            <w:left w:val="none" w:sz="0" w:space="0" w:color="auto"/>
            <w:bottom w:val="none" w:sz="0" w:space="0" w:color="auto"/>
            <w:right w:val="none" w:sz="0" w:space="0" w:color="auto"/>
          </w:divBdr>
        </w:div>
        <w:div w:id="1238124736">
          <w:marLeft w:val="0"/>
          <w:marRight w:val="0"/>
          <w:marTop w:val="0"/>
          <w:marBottom w:val="0"/>
          <w:divBdr>
            <w:top w:val="none" w:sz="0" w:space="0" w:color="auto"/>
            <w:left w:val="none" w:sz="0" w:space="0" w:color="auto"/>
            <w:bottom w:val="none" w:sz="0" w:space="0" w:color="auto"/>
            <w:right w:val="none" w:sz="0" w:space="0" w:color="auto"/>
          </w:divBdr>
        </w:div>
        <w:div w:id="1387290332">
          <w:marLeft w:val="0"/>
          <w:marRight w:val="0"/>
          <w:marTop w:val="0"/>
          <w:marBottom w:val="0"/>
          <w:divBdr>
            <w:top w:val="none" w:sz="0" w:space="0" w:color="auto"/>
            <w:left w:val="none" w:sz="0" w:space="0" w:color="auto"/>
            <w:bottom w:val="none" w:sz="0" w:space="0" w:color="auto"/>
            <w:right w:val="none" w:sz="0" w:space="0" w:color="auto"/>
          </w:divBdr>
        </w:div>
      </w:divsChild>
    </w:div>
    <w:div w:id="1245073088">
      <w:bodyDiv w:val="1"/>
      <w:marLeft w:val="0"/>
      <w:marRight w:val="0"/>
      <w:marTop w:val="0"/>
      <w:marBottom w:val="0"/>
      <w:divBdr>
        <w:top w:val="none" w:sz="0" w:space="0" w:color="auto"/>
        <w:left w:val="none" w:sz="0" w:space="0" w:color="auto"/>
        <w:bottom w:val="none" w:sz="0" w:space="0" w:color="auto"/>
        <w:right w:val="none" w:sz="0" w:space="0" w:color="auto"/>
      </w:divBdr>
    </w:div>
    <w:div w:id="1304382348">
      <w:bodyDiv w:val="1"/>
      <w:marLeft w:val="0"/>
      <w:marRight w:val="0"/>
      <w:marTop w:val="0"/>
      <w:marBottom w:val="0"/>
      <w:divBdr>
        <w:top w:val="none" w:sz="0" w:space="0" w:color="auto"/>
        <w:left w:val="none" w:sz="0" w:space="0" w:color="auto"/>
        <w:bottom w:val="none" w:sz="0" w:space="0" w:color="auto"/>
        <w:right w:val="none" w:sz="0" w:space="0" w:color="auto"/>
      </w:divBdr>
    </w:div>
    <w:div w:id="1355575292">
      <w:bodyDiv w:val="1"/>
      <w:marLeft w:val="0"/>
      <w:marRight w:val="0"/>
      <w:marTop w:val="0"/>
      <w:marBottom w:val="0"/>
      <w:divBdr>
        <w:top w:val="none" w:sz="0" w:space="0" w:color="auto"/>
        <w:left w:val="none" w:sz="0" w:space="0" w:color="auto"/>
        <w:bottom w:val="none" w:sz="0" w:space="0" w:color="auto"/>
        <w:right w:val="none" w:sz="0" w:space="0" w:color="auto"/>
      </w:divBdr>
    </w:div>
    <w:div w:id="1379472614">
      <w:bodyDiv w:val="1"/>
      <w:marLeft w:val="0"/>
      <w:marRight w:val="0"/>
      <w:marTop w:val="0"/>
      <w:marBottom w:val="0"/>
      <w:divBdr>
        <w:top w:val="none" w:sz="0" w:space="0" w:color="auto"/>
        <w:left w:val="none" w:sz="0" w:space="0" w:color="auto"/>
        <w:bottom w:val="none" w:sz="0" w:space="0" w:color="auto"/>
        <w:right w:val="none" w:sz="0" w:space="0" w:color="auto"/>
      </w:divBdr>
    </w:div>
    <w:div w:id="1393458163">
      <w:bodyDiv w:val="1"/>
      <w:marLeft w:val="0"/>
      <w:marRight w:val="0"/>
      <w:marTop w:val="0"/>
      <w:marBottom w:val="0"/>
      <w:divBdr>
        <w:top w:val="none" w:sz="0" w:space="0" w:color="auto"/>
        <w:left w:val="none" w:sz="0" w:space="0" w:color="auto"/>
        <w:bottom w:val="none" w:sz="0" w:space="0" w:color="auto"/>
        <w:right w:val="none" w:sz="0" w:space="0" w:color="auto"/>
      </w:divBdr>
    </w:div>
    <w:div w:id="1442652986">
      <w:bodyDiv w:val="1"/>
      <w:marLeft w:val="0"/>
      <w:marRight w:val="0"/>
      <w:marTop w:val="0"/>
      <w:marBottom w:val="0"/>
      <w:divBdr>
        <w:top w:val="none" w:sz="0" w:space="0" w:color="auto"/>
        <w:left w:val="none" w:sz="0" w:space="0" w:color="auto"/>
        <w:bottom w:val="none" w:sz="0" w:space="0" w:color="auto"/>
        <w:right w:val="none" w:sz="0" w:space="0" w:color="auto"/>
      </w:divBdr>
    </w:div>
    <w:div w:id="1493107049">
      <w:bodyDiv w:val="1"/>
      <w:marLeft w:val="0"/>
      <w:marRight w:val="0"/>
      <w:marTop w:val="0"/>
      <w:marBottom w:val="0"/>
      <w:divBdr>
        <w:top w:val="none" w:sz="0" w:space="0" w:color="auto"/>
        <w:left w:val="none" w:sz="0" w:space="0" w:color="auto"/>
        <w:bottom w:val="none" w:sz="0" w:space="0" w:color="auto"/>
        <w:right w:val="none" w:sz="0" w:space="0" w:color="auto"/>
      </w:divBdr>
    </w:div>
    <w:div w:id="1519588468">
      <w:bodyDiv w:val="1"/>
      <w:marLeft w:val="0"/>
      <w:marRight w:val="0"/>
      <w:marTop w:val="0"/>
      <w:marBottom w:val="0"/>
      <w:divBdr>
        <w:top w:val="none" w:sz="0" w:space="0" w:color="auto"/>
        <w:left w:val="none" w:sz="0" w:space="0" w:color="auto"/>
        <w:bottom w:val="none" w:sz="0" w:space="0" w:color="auto"/>
        <w:right w:val="none" w:sz="0" w:space="0" w:color="auto"/>
      </w:divBdr>
    </w:div>
    <w:div w:id="1652522850">
      <w:bodyDiv w:val="1"/>
      <w:marLeft w:val="0"/>
      <w:marRight w:val="0"/>
      <w:marTop w:val="0"/>
      <w:marBottom w:val="0"/>
      <w:divBdr>
        <w:top w:val="none" w:sz="0" w:space="0" w:color="auto"/>
        <w:left w:val="none" w:sz="0" w:space="0" w:color="auto"/>
        <w:bottom w:val="none" w:sz="0" w:space="0" w:color="auto"/>
        <w:right w:val="none" w:sz="0" w:space="0" w:color="auto"/>
      </w:divBdr>
    </w:div>
    <w:div w:id="1678851776">
      <w:bodyDiv w:val="1"/>
      <w:marLeft w:val="0"/>
      <w:marRight w:val="0"/>
      <w:marTop w:val="0"/>
      <w:marBottom w:val="0"/>
      <w:divBdr>
        <w:top w:val="none" w:sz="0" w:space="0" w:color="auto"/>
        <w:left w:val="none" w:sz="0" w:space="0" w:color="auto"/>
        <w:bottom w:val="none" w:sz="0" w:space="0" w:color="auto"/>
        <w:right w:val="none" w:sz="0" w:space="0" w:color="auto"/>
      </w:divBdr>
    </w:div>
    <w:div w:id="1687441408">
      <w:bodyDiv w:val="1"/>
      <w:marLeft w:val="0"/>
      <w:marRight w:val="0"/>
      <w:marTop w:val="0"/>
      <w:marBottom w:val="0"/>
      <w:divBdr>
        <w:top w:val="none" w:sz="0" w:space="0" w:color="auto"/>
        <w:left w:val="none" w:sz="0" w:space="0" w:color="auto"/>
        <w:bottom w:val="none" w:sz="0" w:space="0" w:color="auto"/>
        <w:right w:val="none" w:sz="0" w:space="0" w:color="auto"/>
      </w:divBdr>
    </w:div>
    <w:div w:id="1728602062">
      <w:bodyDiv w:val="1"/>
      <w:marLeft w:val="0"/>
      <w:marRight w:val="0"/>
      <w:marTop w:val="0"/>
      <w:marBottom w:val="0"/>
      <w:divBdr>
        <w:top w:val="none" w:sz="0" w:space="0" w:color="auto"/>
        <w:left w:val="none" w:sz="0" w:space="0" w:color="auto"/>
        <w:bottom w:val="none" w:sz="0" w:space="0" w:color="auto"/>
        <w:right w:val="none" w:sz="0" w:space="0" w:color="auto"/>
      </w:divBdr>
    </w:div>
    <w:div w:id="1746604627">
      <w:bodyDiv w:val="1"/>
      <w:marLeft w:val="0"/>
      <w:marRight w:val="0"/>
      <w:marTop w:val="0"/>
      <w:marBottom w:val="0"/>
      <w:divBdr>
        <w:top w:val="none" w:sz="0" w:space="0" w:color="auto"/>
        <w:left w:val="none" w:sz="0" w:space="0" w:color="auto"/>
        <w:bottom w:val="none" w:sz="0" w:space="0" w:color="auto"/>
        <w:right w:val="none" w:sz="0" w:space="0" w:color="auto"/>
      </w:divBdr>
    </w:div>
    <w:div w:id="1918587152">
      <w:bodyDiv w:val="1"/>
      <w:marLeft w:val="0"/>
      <w:marRight w:val="0"/>
      <w:marTop w:val="0"/>
      <w:marBottom w:val="0"/>
      <w:divBdr>
        <w:top w:val="none" w:sz="0" w:space="0" w:color="auto"/>
        <w:left w:val="none" w:sz="0" w:space="0" w:color="auto"/>
        <w:bottom w:val="none" w:sz="0" w:space="0" w:color="auto"/>
        <w:right w:val="none" w:sz="0" w:space="0" w:color="auto"/>
      </w:divBdr>
    </w:div>
    <w:div w:id="2016495353">
      <w:bodyDiv w:val="1"/>
      <w:marLeft w:val="0"/>
      <w:marRight w:val="0"/>
      <w:marTop w:val="0"/>
      <w:marBottom w:val="0"/>
      <w:divBdr>
        <w:top w:val="none" w:sz="0" w:space="0" w:color="auto"/>
        <w:left w:val="none" w:sz="0" w:space="0" w:color="auto"/>
        <w:bottom w:val="none" w:sz="0" w:space="0" w:color="auto"/>
        <w:right w:val="none" w:sz="0" w:space="0" w:color="auto"/>
      </w:divBdr>
    </w:div>
    <w:div w:id="2033073768">
      <w:bodyDiv w:val="1"/>
      <w:marLeft w:val="0"/>
      <w:marRight w:val="0"/>
      <w:marTop w:val="0"/>
      <w:marBottom w:val="0"/>
      <w:divBdr>
        <w:top w:val="none" w:sz="0" w:space="0" w:color="auto"/>
        <w:left w:val="none" w:sz="0" w:space="0" w:color="auto"/>
        <w:bottom w:val="none" w:sz="0" w:space="0" w:color="auto"/>
        <w:right w:val="none" w:sz="0" w:space="0" w:color="auto"/>
      </w:divBdr>
    </w:div>
    <w:div w:id="2061246647">
      <w:bodyDiv w:val="1"/>
      <w:marLeft w:val="0"/>
      <w:marRight w:val="0"/>
      <w:marTop w:val="0"/>
      <w:marBottom w:val="0"/>
      <w:divBdr>
        <w:top w:val="none" w:sz="0" w:space="0" w:color="auto"/>
        <w:left w:val="none" w:sz="0" w:space="0" w:color="auto"/>
        <w:bottom w:val="none" w:sz="0" w:space="0" w:color="auto"/>
        <w:right w:val="none" w:sz="0" w:space="0" w:color="auto"/>
      </w:divBdr>
    </w:div>
    <w:div w:id="2064478753">
      <w:bodyDiv w:val="1"/>
      <w:marLeft w:val="0"/>
      <w:marRight w:val="0"/>
      <w:marTop w:val="0"/>
      <w:marBottom w:val="0"/>
      <w:divBdr>
        <w:top w:val="none" w:sz="0" w:space="0" w:color="auto"/>
        <w:left w:val="none" w:sz="0" w:space="0" w:color="auto"/>
        <w:bottom w:val="none" w:sz="0" w:space="0" w:color="auto"/>
        <w:right w:val="none" w:sz="0" w:space="0" w:color="auto"/>
      </w:divBdr>
    </w:div>
    <w:div w:id="207631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30.JPG"/><Relationship Id="rId26" Type="http://schemas.openxmlformats.org/officeDocument/2006/relationships/footer" Target="footer3.xm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image" Target="media/image11.png"/><Relationship Id="rId42" Type="http://schemas.openxmlformats.org/officeDocument/2006/relationships/image" Target="media/image19.png"/><Relationship Id="rId47" Type="http://schemas.microsoft.com/office/2016/09/relationships/commentsIds" Target="commentsIds.xml"/><Relationship Id="rId7"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40.png"/><Relationship Id="rId29" Type="http://schemas.openxmlformats.org/officeDocument/2006/relationships/footer" Target="footer4.xm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image" Target="media/image13.png"/><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webSettings" Target="webSetting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48B9CFF4.dotm</Template>
  <TotalTime>0</TotalTime>
  <Pages>58</Pages>
  <Words>21338</Words>
  <Characters>121630</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influence of longitudinal hydrological connectivity on resource availability and lower order food web structure in the Murray River</dc:title>
  <dc:subject/>
  <dc:creator>Deborah Furst, Kane Aldridge, Chris Bice, Brenton Zampatti and Qifeng Ye</dc:creator>
  <cp:keywords/>
  <dc:description/>
  <cp:lastModifiedBy>Bec Durack</cp:lastModifiedBy>
  <cp:revision>2</cp:revision>
  <dcterms:created xsi:type="dcterms:W3CDTF">2019-05-22T03:17:00Z</dcterms:created>
  <dcterms:modified xsi:type="dcterms:W3CDTF">2019-05-22T03:17:00Z</dcterms:modified>
</cp:coreProperties>
</file>