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513" w:rsidRPr="0057553E" w:rsidRDefault="00552279">
      <w:pPr>
        <w:spacing w:before="5"/>
        <w:rPr>
          <w:rFonts w:eastAsia="Times New Roman" w:cs="Times New Roman"/>
          <w:sz w:val="7"/>
          <w:szCs w:val="7"/>
          <w:lang w:val="en-AU"/>
        </w:rPr>
      </w:pPr>
      <w:r w:rsidRPr="0057553E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1679575</wp:posOffset>
                </wp:positionH>
                <wp:positionV relativeFrom="page">
                  <wp:posOffset>862965</wp:posOffset>
                </wp:positionV>
                <wp:extent cx="2788285" cy="1270"/>
                <wp:effectExtent l="12700" t="5715" r="8890" b="12065"/>
                <wp:wrapNone/>
                <wp:docPr id="20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8285" cy="1270"/>
                          <a:chOff x="2645" y="1359"/>
                          <a:chExt cx="4391" cy="2"/>
                        </a:xfrm>
                      </wpg:grpSpPr>
                      <wps:wsp>
                        <wps:cNvPr id="209" name="Freeform 187"/>
                        <wps:cNvSpPr>
                          <a:spLocks/>
                        </wps:cNvSpPr>
                        <wps:spPr bwMode="auto">
                          <a:xfrm>
                            <a:off x="2645" y="1359"/>
                            <a:ext cx="4391" cy="2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T0 w 4391"/>
                              <a:gd name="T2" fmla="+- 0 7036 2645"/>
                              <a:gd name="T3" fmla="*/ T2 w 43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91">
                                <a:moveTo>
                                  <a:pt x="0" y="0"/>
                                </a:moveTo>
                                <a:lnTo>
                                  <a:pt x="4391" y="0"/>
                                </a:lnTo>
                              </a:path>
                            </a:pathLst>
                          </a:custGeom>
                          <a:noFill/>
                          <a:ln w="9893">
                            <a:solidFill>
                              <a:srgbClr val="0052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8A77E" id="Group 186" o:spid="_x0000_s1026" style="position:absolute;margin-left:132.25pt;margin-top:67.95pt;width:219.55pt;height:.1pt;z-index:1096;mso-position-horizontal-relative:page;mso-position-vertical-relative:page" coordorigin="2645,1359" coordsize="43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">
                <v:shape id="Freeform 187" o:spid="_x0000_s1027" style="position:absolute;left:2645;top:1359;width:4391;height:2;visibility:visible;mso-wrap-style:square;v-text-anchor:top" coordsize="4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TY8MA&#10;AADcAAAADwAAAGRycy9kb3ducmV2LnhtbESPwWrDMBBE74X+g9hCb40cH0LiRDEmENJr4h56XKyt&#10;5cZaGUm1nXx9VSjkOMzMG2ZXzrYXI/nQOVawXGQgiBunO24VfNTHtzWIEJE19o5JwY0ClPvnpx0W&#10;2k18pvESW5EgHApUYGIcCilDY8hiWLiBOHlfzluMSfpWao9Tgtte5lm2khY7TgsGBzoYaq6XH6vg&#10;VH+uBsPTeMqrIx6+/R3vm1qp15e52oKINMdH+L/9rhXk2Qb+zq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YTY8MAAADcAAAADwAAAAAAAAAAAAAAAACYAgAAZHJzL2Rv&#10;d25yZXYueG1sUEsFBgAAAAAEAAQA9QAAAIgDAAAAAA==&#10;" path="m,l4391,e" filled="f" strokecolor="#00528b" strokeweight=".27481mm">
                  <v:path arrowok="t" o:connecttype="custom" o:connectlocs="0,0;4391,0" o:connectangles="0,0"/>
                </v:shape>
                <w10:wrap anchorx="page" anchory="page"/>
              </v:group>
            </w:pict>
          </mc:Fallback>
        </mc:AlternateContent>
      </w:r>
      <w:r w:rsidRPr="0057553E">
        <w:rPr>
          <w:noProof/>
          <w:lang w:val="en-AU" w:eastAsia="en-AU"/>
        </w:rPr>
        <w:drawing>
          <wp:anchor distT="0" distB="0" distL="114300" distR="114300" simplePos="0" relativeHeight="1120" behindDoc="0" locked="0" layoutInCell="1" allowOverlap="1">
            <wp:simplePos x="0" y="0"/>
            <wp:positionH relativeFrom="page">
              <wp:posOffset>1678940</wp:posOffset>
            </wp:positionH>
            <wp:positionV relativeFrom="page">
              <wp:posOffset>659765</wp:posOffset>
            </wp:positionV>
            <wp:extent cx="1744345" cy="118745"/>
            <wp:effectExtent l="0" t="0" r="8255" b="0"/>
            <wp:wrapNone/>
            <wp:docPr id="207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53E">
        <w:rPr>
          <w:noProof/>
          <w:lang w:val="en-AU" w:eastAsia="en-AU"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1680845</wp:posOffset>
            </wp:positionH>
            <wp:positionV relativeFrom="page">
              <wp:posOffset>948055</wp:posOffset>
            </wp:positionV>
            <wp:extent cx="2773045" cy="135255"/>
            <wp:effectExtent l="0" t="0" r="8255" b="0"/>
            <wp:wrapNone/>
            <wp:docPr id="206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513" w:rsidRPr="0057553E" w:rsidRDefault="0057553E">
      <w:pPr>
        <w:spacing w:line="200" w:lineRule="atLeast"/>
        <w:ind w:left="1132"/>
        <w:rPr>
          <w:rFonts w:eastAsia="Times New Roman" w:cs="Times New Roman"/>
          <w:sz w:val="20"/>
          <w:szCs w:val="20"/>
          <w:lang w:val="en-AU"/>
        </w:rPr>
      </w:pPr>
      <w:r w:rsidRPr="0057553E">
        <w:rPr>
          <w:rFonts w:eastAsia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875500" cy="64293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500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552279">
      <w:pPr>
        <w:spacing w:before="155" w:line="592" w:lineRule="exact"/>
        <w:ind w:left="1133"/>
        <w:rPr>
          <w:rFonts w:eastAsia="Calibri" w:cs="Calibri"/>
          <w:sz w:val="52"/>
          <w:szCs w:val="52"/>
          <w:lang w:val="en-AU"/>
        </w:rPr>
      </w:pPr>
      <w:r w:rsidRPr="0057553E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-275590</wp:posOffset>
                </wp:positionV>
                <wp:extent cx="7560310" cy="1270"/>
                <wp:effectExtent l="19050" t="16510" r="21590" b="20320"/>
                <wp:wrapNone/>
                <wp:docPr id="20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434"/>
                          <a:chExt cx="11906" cy="2"/>
                        </a:xfrm>
                      </wpg:grpSpPr>
                      <wps:wsp>
                        <wps:cNvPr id="205" name="Freeform 183"/>
                        <wps:cNvSpPr>
                          <a:spLocks/>
                        </wps:cNvSpPr>
                        <wps:spPr bwMode="auto">
                          <a:xfrm>
                            <a:off x="0" y="-434"/>
                            <a:ext cx="11906" cy="2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28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DECCB" id="Group 182" o:spid="_x0000_s1026" style="position:absolute;margin-left:0;margin-top:-21.7pt;width:595.3pt;height:.1pt;z-index:1048;mso-position-horizontal-relative:page" coordorigin=",-434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">
                <v:shape id="Freeform 183" o:spid="_x0000_s1027" style="position:absolute;top:-434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tFcUA&#10;AADcAAAADwAAAGRycy9kb3ducmV2LnhtbESPzWrDMBCE74W+g9hALyVZN9AkuFFCKAQSeih18gCL&#10;tbVNrJUryT99+6pQ6HGYmW+Y7X6yrRrYh8aJhqdFBoqldKaRSsP1cpxvQIVIYqh1whq+OcB+d3+3&#10;pdy4UT54KGKlEkRCThrqGLscMZQ1WwoL17Ek79N5SzFJX6HxNCa4bXGZZSu01EhaqKnj15rLW9Fb&#10;De/r8bxCPEyXLxx669/64np+1PphNh1eQEWe4n/4r30yGpbZM/yeSUcA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a0VxQAAANwAAAAPAAAAAAAAAAAAAAAAAJgCAABkcnMv&#10;ZG93bnJldi54bWxQSwUGAAAAAAQABAD1AAAAigMAAAAA&#10;" path="m11906,l,e" filled="f" strokecolor="#00528b" strokeweight="2pt">
                  <v:stroke dashstyle="dash"/>
                  <v:path arrowok="t" o:connecttype="custom" o:connectlocs="11906,0;0,0" o:connectangles="0,0"/>
                </v:shape>
                <w10:wrap anchorx="page"/>
              </v:group>
            </w:pict>
          </mc:Fallback>
        </mc:AlternateContent>
      </w:r>
      <w:r w:rsidRPr="0057553E">
        <w:rPr>
          <w:noProof/>
          <w:lang w:val="en-AU" w:eastAsia="en-AU"/>
        </w:rPr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-1706880</wp:posOffset>
            </wp:positionV>
            <wp:extent cx="7560310" cy="1367790"/>
            <wp:effectExtent l="0" t="0" r="2540" b="3810"/>
            <wp:wrapNone/>
            <wp:docPr id="203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53E" w:rsidRPr="0057553E">
        <w:rPr>
          <w:color w:val="00528B"/>
          <w:spacing w:val="-8"/>
          <w:sz w:val="52"/>
          <w:lang w:val="en-AU"/>
        </w:rPr>
        <w:t>Communities</w:t>
      </w:r>
      <w:r w:rsidR="0057553E" w:rsidRPr="0057553E">
        <w:rPr>
          <w:color w:val="00528B"/>
          <w:spacing w:val="51"/>
          <w:sz w:val="52"/>
          <w:lang w:val="en-AU"/>
        </w:rPr>
        <w:t xml:space="preserve"> </w:t>
      </w:r>
      <w:r w:rsidR="0057553E" w:rsidRPr="0057553E">
        <w:rPr>
          <w:color w:val="00528B"/>
          <w:spacing w:val="-5"/>
          <w:sz w:val="52"/>
          <w:lang w:val="en-AU"/>
        </w:rPr>
        <w:t>f</w:t>
      </w:r>
      <w:r w:rsidR="0057553E" w:rsidRPr="0057553E">
        <w:rPr>
          <w:color w:val="00528B"/>
          <w:spacing w:val="-4"/>
          <w:sz w:val="52"/>
          <w:lang w:val="en-AU"/>
        </w:rPr>
        <w:t>o</w:t>
      </w:r>
      <w:r w:rsidR="0057553E" w:rsidRPr="0057553E">
        <w:rPr>
          <w:color w:val="00528B"/>
          <w:spacing w:val="-5"/>
          <w:sz w:val="52"/>
          <w:lang w:val="en-AU"/>
        </w:rPr>
        <w:t>r</w:t>
      </w:r>
      <w:r w:rsidR="0057553E" w:rsidRPr="0057553E">
        <w:rPr>
          <w:color w:val="00528B"/>
          <w:spacing w:val="52"/>
          <w:sz w:val="52"/>
          <w:lang w:val="en-AU"/>
        </w:rPr>
        <w:t xml:space="preserve"> </w:t>
      </w:r>
      <w:r w:rsidR="0057553E" w:rsidRPr="0057553E">
        <w:rPr>
          <w:color w:val="00528B"/>
          <w:spacing w:val="-8"/>
          <w:sz w:val="52"/>
          <w:lang w:val="en-AU"/>
        </w:rPr>
        <w:t>Communities</w:t>
      </w:r>
      <w:r w:rsidR="0057553E" w:rsidRPr="0057553E">
        <w:rPr>
          <w:color w:val="00528B"/>
          <w:spacing w:val="52"/>
          <w:sz w:val="52"/>
          <w:lang w:val="en-AU"/>
        </w:rPr>
        <w:t xml:space="preserve"> </w:t>
      </w:r>
      <w:r w:rsidR="0057553E" w:rsidRPr="0057553E">
        <w:rPr>
          <w:color w:val="00528B"/>
          <w:spacing w:val="-6"/>
          <w:sz w:val="52"/>
          <w:lang w:val="en-AU"/>
        </w:rPr>
        <w:t>Newsle</w:t>
      </w:r>
      <w:r w:rsidR="0057553E" w:rsidRPr="0057553E">
        <w:rPr>
          <w:color w:val="00528B"/>
          <w:spacing w:val="-7"/>
          <w:sz w:val="52"/>
          <w:lang w:val="en-AU"/>
        </w:rPr>
        <w:t>tt</w:t>
      </w:r>
      <w:r w:rsidR="0057553E" w:rsidRPr="0057553E">
        <w:rPr>
          <w:color w:val="00528B"/>
          <w:spacing w:val="-6"/>
          <w:sz w:val="52"/>
          <w:lang w:val="en-AU"/>
        </w:rPr>
        <w:t>e</w:t>
      </w:r>
      <w:r w:rsidR="0057553E" w:rsidRPr="0057553E">
        <w:rPr>
          <w:color w:val="00528B"/>
          <w:spacing w:val="-7"/>
          <w:sz w:val="52"/>
          <w:lang w:val="en-AU"/>
        </w:rPr>
        <w:t>r</w:t>
      </w:r>
    </w:p>
    <w:p w:rsidR="006C0513" w:rsidRPr="0057553E" w:rsidRDefault="00552279">
      <w:pPr>
        <w:spacing w:line="299" w:lineRule="exact"/>
        <w:ind w:left="1133"/>
        <w:rPr>
          <w:rFonts w:eastAsia="Calibri" w:cs="Calibri"/>
          <w:sz w:val="28"/>
          <w:szCs w:val="28"/>
          <w:lang w:val="en-AU"/>
        </w:rPr>
      </w:pPr>
      <w:r w:rsidRPr="0057553E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6830695</wp:posOffset>
                </wp:positionH>
                <wp:positionV relativeFrom="paragraph">
                  <wp:posOffset>357505</wp:posOffset>
                </wp:positionV>
                <wp:extent cx="1270" cy="1270"/>
                <wp:effectExtent l="10795" t="9525" r="16510" b="8255"/>
                <wp:wrapNone/>
                <wp:docPr id="201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757" y="563"/>
                          <a:chExt cx="2" cy="2"/>
                        </a:xfrm>
                      </wpg:grpSpPr>
                      <wps:wsp>
                        <wps:cNvPr id="202" name="Freeform 180"/>
                        <wps:cNvSpPr>
                          <a:spLocks/>
                        </wps:cNvSpPr>
                        <wps:spPr bwMode="auto">
                          <a:xfrm>
                            <a:off x="10757" y="56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52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99BA3" id="Group 179" o:spid="_x0000_s1026" style="position:absolute;margin-left:537.85pt;margin-top:28.15pt;width:.1pt;height:.1pt;z-index:1216;mso-position-horizontal-relative:page" coordorigin="10757,56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">
                <v:shape id="Freeform 180" o:spid="_x0000_s1027" style="position:absolute;left:10757;top:56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6asQA&#10;AADcAAAADwAAAGRycy9kb3ducmV2LnhtbESPQWsCMRSE74L/ITzBmyYuWHRrFBGEBQ9SWym9PTbP&#10;7OLmZd1E3f77plDocZiZb5jVpneNeFAXas8aZlMFgrj0pmar4eN9P1mACBHZYOOZNHxTgM16OFhh&#10;bvyT3+hxilYkCIccNVQxtrmUoazIYZj6ljh5F985jEl2VpoOnwnuGpkp9SId1pwWKmxpV1F5Pd2d&#10;hkX2yeZ8PBe35XJ+238peyik1Xo86revICL18T/81y6Mhkxl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5+mrEAAAA3AAAAA8AAAAAAAAAAAAAAAAAmAIAAGRycy9k&#10;b3ducmV2LnhtbFBLBQYAAAAABAAEAPUAAACJAwAAAAA=&#10;" path="m,l,e" filled="f" strokecolor="#00528b" strokeweight="1.5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57553E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89896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357505</wp:posOffset>
                </wp:positionV>
                <wp:extent cx="1270" cy="1270"/>
                <wp:effectExtent l="15240" t="9525" r="12065" b="8255"/>
                <wp:wrapNone/>
                <wp:docPr id="19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49" y="563"/>
                          <a:chExt cx="2" cy="2"/>
                        </a:xfrm>
                      </wpg:grpSpPr>
                      <wps:wsp>
                        <wps:cNvPr id="200" name="Freeform 178"/>
                        <wps:cNvSpPr>
                          <a:spLocks/>
                        </wps:cNvSpPr>
                        <wps:spPr bwMode="auto">
                          <a:xfrm>
                            <a:off x="1149" y="56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52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9533B" id="Group 177" o:spid="_x0000_s1026" style="position:absolute;margin-left:57.45pt;margin-top:28.15pt;width:.1pt;height:.1pt;z-index:-26584;mso-position-horizontal-relative:page" coordorigin="1149,56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">
                <v:shape id="Freeform 178" o:spid="_x0000_s1027" style="position:absolute;left:1149;top:56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BhsIA&#10;AADcAAAADwAAAGRycy9kb3ducmV2LnhtbESPQYvCMBSE74L/ITzBm6YKu2g1ighCYQ+yriLeHs0z&#10;LTYvtYla/70RhD0OM/MNM1+2thJ3anzpWMFomIAgzp0u2SjY/20GExA+IGusHJOCJ3lYLrqdOaba&#10;PfiX7rtgRISwT1FBEUKdSunzgiz6oauJo3d2jcUQZWOkbvAR4baS4yT5lhZLjgsF1rQuKL/sblbB&#10;ZHxkfdgesut0+nXdnBLzk0mjVL/XrmYgArXhP/xpZ1pBJML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8GGwgAAANwAAAAPAAAAAAAAAAAAAAAAAJgCAABkcnMvZG93&#10;bnJldi54bWxQSwUGAAAAAAQABAD1AAAAhwMAAAAA&#10;" path="m,l,e" filled="f" strokecolor="#00528b" strokeweight="1.5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57553E" w:rsidRPr="0057553E">
        <w:rPr>
          <w:rFonts w:eastAsia="Calibri" w:cs="Calibri"/>
          <w:b/>
          <w:bCs/>
          <w:color w:val="00528B"/>
          <w:spacing w:val="-4"/>
          <w:w w:val="105"/>
          <w:sz w:val="28"/>
          <w:szCs w:val="28"/>
          <w:lang w:val="en-AU"/>
        </w:rPr>
        <w:t>I</w:t>
      </w:r>
      <w:r w:rsidR="0057553E" w:rsidRPr="0057553E">
        <w:rPr>
          <w:rFonts w:eastAsia="Calibri" w:cs="Calibri"/>
          <w:b/>
          <w:bCs/>
          <w:color w:val="00528B"/>
          <w:spacing w:val="-3"/>
          <w:w w:val="105"/>
          <w:sz w:val="28"/>
          <w:szCs w:val="28"/>
          <w:lang w:val="en-AU"/>
        </w:rPr>
        <w:t>ssu</w:t>
      </w:r>
      <w:r w:rsidR="0057553E" w:rsidRPr="0057553E">
        <w:rPr>
          <w:rFonts w:eastAsia="Calibri" w:cs="Calibri"/>
          <w:b/>
          <w:bCs/>
          <w:color w:val="00528B"/>
          <w:spacing w:val="-4"/>
          <w:w w:val="105"/>
          <w:sz w:val="28"/>
          <w:szCs w:val="28"/>
          <w:lang w:val="en-AU"/>
        </w:rPr>
        <w:t>e</w:t>
      </w:r>
      <w:r w:rsidR="0057553E" w:rsidRPr="0057553E">
        <w:rPr>
          <w:rFonts w:eastAsia="Calibri" w:cs="Calibri"/>
          <w:b/>
          <w:bCs/>
          <w:color w:val="00528B"/>
          <w:spacing w:val="-10"/>
          <w:w w:val="105"/>
          <w:sz w:val="28"/>
          <w:szCs w:val="28"/>
          <w:lang w:val="en-AU"/>
        </w:rPr>
        <w:t xml:space="preserve"> </w:t>
      </w:r>
      <w:r w:rsidR="0057553E" w:rsidRPr="0057553E">
        <w:rPr>
          <w:rFonts w:eastAsia="Calibri" w:cs="Calibri"/>
          <w:b/>
          <w:bCs/>
          <w:color w:val="00528B"/>
          <w:spacing w:val="-2"/>
          <w:w w:val="105"/>
          <w:sz w:val="28"/>
          <w:szCs w:val="28"/>
          <w:lang w:val="en-AU"/>
        </w:rPr>
        <w:t>20</w:t>
      </w:r>
      <w:r w:rsidR="0057553E" w:rsidRPr="0057553E">
        <w:rPr>
          <w:rFonts w:eastAsia="Calibri" w:cs="Calibri"/>
          <w:b/>
          <w:bCs/>
          <w:color w:val="00528B"/>
          <w:spacing w:val="-9"/>
          <w:w w:val="105"/>
          <w:sz w:val="28"/>
          <w:szCs w:val="28"/>
          <w:lang w:val="en-AU"/>
        </w:rPr>
        <w:t xml:space="preserve"> </w:t>
      </w:r>
      <w:r w:rsidR="0057553E" w:rsidRPr="0057553E">
        <w:rPr>
          <w:rFonts w:eastAsia="Calibri" w:cs="Calibri"/>
          <w:b/>
          <w:bCs/>
          <w:color w:val="00528B"/>
          <w:spacing w:val="-3"/>
          <w:w w:val="105"/>
          <w:sz w:val="28"/>
          <w:szCs w:val="28"/>
          <w:lang w:val="en-AU"/>
        </w:rPr>
        <w:t>(</w:t>
      </w:r>
      <w:r w:rsidR="0057553E" w:rsidRPr="0057553E">
        <w:rPr>
          <w:rFonts w:eastAsia="Calibri" w:cs="Calibri"/>
          <w:b/>
          <w:bCs/>
          <w:color w:val="00528B"/>
          <w:spacing w:val="-2"/>
          <w:w w:val="105"/>
          <w:sz w:val="28"/>
          <w:szCs w:val="28"/>
          <w:lang w:val="en-AU"/>
        </w:rPr>
        <w:t>July</w:t>
      </w:r>
      <w:r w:rsidR="0057553E" w:rsidRPr="0057553E">
        <w:rPr>
          <w:rFonts w:eastAsia="Calibri" w:cs="Calibri"/>
          <w:b/>
          <w:bCs/>
          <w:color w:val="00528B"/>
          <w:spacing w:val="-10"/>
          <w:w w:val="105"/>
          <w:sz w:val="28"/>
          <w:szCs w:val="28"/>
          <w:lang w:val="en-AU"/>
        </w:rPr>
        <w:t xml:space="preserve"> </w:t>
      </w:r>
      <w:r w:rsidR="0057553E" w:rsidRPr="0057553E">
        <w:rPr>
          <w:rFonts w:eastAsia="Calibri" w:cs="Calibri"/>
          <w:b/>
          <w:bCs/>
          <w:color w:val="00528B"/>
          <w:spacing w:val="-5"/>
          <w:w w:val="105"/>
          <w:sz w:val="28"/>
          <w:szCs w:val="28"/>
          <w:lang w:val="en-AU"/>
        </w:rPr>
        <w:t>2017</w:t>
      </w:r>
      <w:r w:rsidR="0057553E" w:rsidRPr="0057553E">
        <w:rPr>
          <w:rFonts w:eastAsia="Calibri" w:cs="Calibri"/>
          <w:b/>
          <w:bCs/>
          <w:color w:val="00528B"/>
          <w:spacing w:val="-6"/>
          <w:w w:val="105"/>
          <w:sz w:val="28"/>
          <w:szCs w:val="28"/>
          <w:lang w:val="en-AU"/>
        </w:rPr>
        <w:t>)</w:t>
      </w:r>
      <w:r w:rsidR="0057553E" w:rsidRPr="0057553E">
        <w:rPr>
          <w:rFonts w:eastAsia="Calibri" w:cs="Calibri"/>
          <w:b/>
          <w:bCs/>
          <w:color w:val="00528B"/>
          <w:spacing w:val="-5"/>
          <w:w w:val="105"/>
          <w:sz w:val="28"/>
          <w:szCs w:val="28"/>
          <w:lang w:val="en-AU"/>
        </w:rPr>
        <w:t>—Sp</w:t>
      </w:r>
      <w:r w:rsidR="0057553E" w:rsidRPr="0057553E">
        <w:rPr>
          <w:rFonts w:eastAsia="Calibri" w:cs="Calibri"/>
          <w:b/>
          <w:bCs/>
          <w:color w:val="00528B"/>
          <w:spacing w:val="-6"/>
          <w:w w:val="105"/>
          <w:sz w:val="28"/>
          <w:szCs w:val="28"/>
          <w:lang w:val="en-AU"/>
        </w:rPr>
        <w:t>e</w:t>
      </w:r>
      <w:r w:rsidR="0057553E" w:rsidRPr="0057553E">
        <w:rPr>
          <w:rFonts w:eastAsia="Calibri" w:cs="Calibri"/>
          <w:b/>
          <w:bCs/>
          <w:color w:val="00528B"/>
          <w:spacing w:val="-5"/>
          <w:w w:val="105"/>
          <w:sz w:val="28"/>
          <w:szCs w:val="28"/>
          <w:lang w:val="en-AU"/>
        </w:rPr>
        <w:t>c</w:t>
      </w:r>
      <w:r w:rsidR="0057553E" w:rsidRPr="0057553E">
        <w:rPr>
          <w:rFonts w:eastAsia="Calibri" w:cs="Calibri"/>
          <w:b/>
          <w:bCs/>
          <w:color w:val="00528B"/>
          <w:spacing w:val="-6"/>
          <w:w w:val="105"/>
          <w:sz w:val="28"/>
          <w:szCs w:val="28"/>
          <w:lang w:val="en-AU"/>
        </w:rPr>
        <w:t>ial</w:t>
      </w:r>
      <w:r w:rsidR="0057553E" w:rsidRPr="0057553E">
        <w:rPr>
          <w:rFonts w:eastAsia="Calibri" w:cs="Calibri"/>
          <w:b/>
          <w:bCs/>
          <w:color w:val="00528B"/>
          <w:spacing w:val="-10"/>
          <w:w w:val="105"/>
          <w:sz w:val="28"/>
          <w:szCs w:val="28"/>
          <w:lang w:val="en-AU"/>
        </w:rPr>
        <w:t xml:space="preserve"> </w:t>
      </w:r>
      <w:r w:rsidR="0057553E" w:rsidRPr="0057553E">
        <w:rPr>
          <w:rFonts w:eastAsia="Calibri" w:cs="Calibri"/>
          <w:b/>
          <w:bCs/>
          <w:color w:val="00528B"/>
          <w:spacing w:val="-4"/>
          <w:w w:val="105"/>
          <w:sz w:val="28"/>
          <w:szCs w:val="28"/>
          <w:lang w:val="en-AU"/>
        </w:rPr>
        <w:t>Re</w:t>
      </w:r>
      <w:r w:rsidR="0057553E" w:rsidRPr="0057553E">
        <w:rPr>
          <w:rFonts w:eastAsia="Calibri" w:cs="Calibri"/>
          <w:b/>
          <w:bCs/>
          <w:color w:val="00528B"/>
          <w:spacing w:val="-3"/>
          <w:w w:val="105"/>
          <w:sz w:val="28"/>
          <w:szCs w:val="28"/>
          <w:lang w:val="en-AU"/>
        </w:rPr>
        <w:t>concil</w:t>
      </w:r>
      <w:r w:rsidR="0057553E" w:rsidRPr="0057553E">
        <w:rPr>
          <w:rFonts w:eastAsia="Calibri" w:cs="Calibri"/>
          <w:b/>
          <w:bCs/>
          <w:color w:val="00528B"/>
          <w:spacing w:val="-4"/>
          <w:w w:val="105"/>
          <w:sz w:val="28"/>
          <w:szCs w:val="28"/>
          <w:lang w:val="en-AU"/>
        </w:rPr>
        <w:t>iat</w:t>
      </w:r>
      <w:r w:rsidR="0057553E" w:rsidRPr="0057553E">
        <w:rPr>
          <w:rFonts w:eastAsia="Calibri" w:cs="Calibri"/>
          <w:b/>
          <w:bCs/>
          <w:color w:val="00528B"/>
          <w:spacing w:val="-3"/>
          <w:w w:val="105"/>
          <w:sz w:val="28"/>
          <w:szCs w:val="28"/>
          <w:lang w:val="en-AU"/>
        </w:rPr>
        <w:t>ion</w:t>
      </w:r>
      <w:r w:rsidR="0057553E" w:rsidRPr="0057553E">
        <w:rPr>
          <w:rFonts w:eastAsia="Calibri" w:cs="Calibri"/>
          <w:b/>
          <w:bCs/>
          <w:color w:val="00528B"/>
          <w:spacing w:val="-9"/>
          <w:w w:val="105"/>
          <w:sz w:val="28"/>
          <w:szCs w:val="28"/>
          <w:lang w:val="en-AU"/>
        </w:rPr>
        <w:t xml:space="preserve"> </w:t>
      </w:r>
      <w:r w:rsidR="0057553E" w:rsidRPr="0057553E">
        <w:rPr>
          <w:rFonts w:eastAsia="Calibri" w:cs="Calibri"/>
          <w:b/>
          <w:bCs/>
          <w:color w:val="00528B"/>
          <w:spacing w:val="-3"/>
          <w:w w:val="105"/>
          <w:sz w:val="28"/>
          <w:szCs w:val="28"/>
          <w:lang w:val="en-AU"/>
        </w:rPr>
        <w:t>Ed</w:t>
      </w:r>
      <w:r w:rsidR="0057553E" w:rsidRPr="0057553E">
        <w:rPr>
          <w:rFonts w:eastAsia="Calibri" w:cs="Calibri"/>
          <w:b/>
          <w:bCs/>
          <w:color w:val="00528B"/>
          <w:spacing w:val="-4"/>
          <w:w w:val="105"/>
          <w:sz w:val="28"/>
          <w:szCs w:val="28"/>
          <w:lang w:val="en-AU"/>
        </w:rPr>
        <w:t>it</w:t>
      </w:r>
      <w:r w:rsidR="0057553E" w:rsidRPr="0057553E">
        <w:rPr>
          <w:rFonts w:eastAsia="Calibri" w:cs="Calibri"/>
          <w:b/>
          <w:bCs/>
          <w:color w:val="00528B"/>
          <w:spacing w:val="-3"/>
          <w:w w:val="105"/>
          <w:sz w:val="28"/>
          <w:szCs w:val="28"/>
          <w:lang w:val="en-AU"/>
        </w:rPr>
        <w:t>ion</w:t>
      </w:r>
    </w:p>
    <w:p w:rsidR="006C0513" w:rsidRPr="0057553E" w:rsidRDefault="006C0513">
      <w:pPr>
        <w:spacing w:before="8"/>
        <w:rPr>
          <w:rFonts w:eastAsia="Calibri" w:cs="Calibri"/>
          <w:b/>
          <w:bCs/>
          <w:sz w:val="21"/>
          <w:szCs w:val="21"/>
          <w:lang w:val="en-AU"/>
        </w:rPr>
      </w:pPr>
    </w:p>
    <w:p w:rsidR="006C0513" w:rsidRPr="0057553E" w:rsidRDefault="00552279">
      <w:pPr>
        <w:spacing w:line="200" w:lineRule="atLeast"/>
        <w:ind w:left="1148"/>
        <w:rPr>
          <w:rFonts w:eastAsia="Calibri" w:cs="Calibri"/>
          <w:sz w:val="20"/>
          <w:szCs w:val="20"/>
          <w:lang w:val="en-AU"/>
        </w:rPr>
      </w:pPr>
      <w:r w:rsidRPr="0057553E">
        <w:rPr>
          <w:rFonts w:eastAsia="Calibri" w:cs="Calibri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6101080" cy="2069465"/>
                <wp:effectExtent l="14605" t="10160" r="18415" b="15875"/>
                <wp:docPr id="198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080" cy="2069465"/>
                        </a:xfrm>
                        <a:prstGeom prst="rect">
                          <a:avLst/>
                        </a:prstGeom>
                        <a:solidFill>
                          <a:srgbClr val="EDEEEF"/>
                        </a:solidFill>
                        <a:ln w="19050">
                          <a:solidFill>
                            <a:srgbClr val="00528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A9B" w:rsidRDefault="00373A9B">
                            <w:pPr>
                              <w:spacing w:before="8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373A9B" w:rsidRPr="0057553E" w:rsidRDefault="00373A9B">
                            <w:pPr>
                              <w:ind w:left="373"/>
                              <w:rPr>
                                <w:rFonts w:eastAsia="Book Antiqua" w:cs="Book Antiqua"/>
                                <w:sz w:val="20"/>
                                <w:szCs w:val="20"/>
                              </w:rPr>
                            </w:pPr>
                            <w:r w:rsidRPr="0057553E">
                              <w:rPr>
                                <w:b/>
                                <w:color w:val="00528B"/>
                                <w:spacing w:val="-2"/>
                                <w:w w:val="90"/>
                                <w:sz w:val="20"/>
                              </w:rPr>
                              <w:t>In</w:t>
                            </w:r>
                            <w:r w:rsidRPr="0057553E">
                              <w:rPr>
                                <w:b/>
                                <w:color w:val="00528B"/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b/>
                                <w:color w:val="00528B"/>
                                <w:w w:val="90"/>
                                <w:sz w:val="20"/>
                              </w:rPr>
                              <w:t>this</w:t>
                            </w:r>
                            <w:r w:rsidRPr="0057553E">
                              <w:rPr>
                                <w:b/>
                                <w:color w:val="00528B"/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b/>
                                <w:color w:val="00528B"/>
                                <w:w w:val="90"/>
                                <w:sz w:val="20"/>
                              </w:rPr>
                              <w:t>issue:</w:t>
                            </w:r>
                          </w:p>
                          <w:p w:rsidR="00373A9B" w:rsidRPr="0057553E" w:rsidRDefault="00373A9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58"/>
                              </w:tabs>
                              <w:spacing w:before="61"/>
                              <w:rPr>
                                <w:rFonts w:eastAsia="PMingLiU" w:cs="PMingLiU"/>
                                <w:sz w:val="20"/>
                                <w:szCs w:val="20"/>
                              </w:rPr>
                            </w:pPr>
                            <w:r w:rsidRPr="0057553E">
                              <w:rPr>
                                <w:color w:val="00528B"/>
                                <w:spacing w:val="-2"/>
                                <w:w w:val="105"/>
                                <w:sz w:val="20"/>
                              </w:rPr>
                              <w:t>Ecological</w:t>
                            </w:r>
                            <w:r w:rsidRPr="0057553E">
                              <w:rPr>
                                <w:color w:val="00528B"/>
                                <w:spacing w:val="-29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w w:val="105"/>
                                <w:sz w:val="20"/>
                              </w:rPr>
                              <w:t>Communities</w:t>
                            </w:r>
                            <w:r w:rsidRPr="0057553E">
                              <w:rPr>
                                <w:color w:val="00528B"/>
                                <w:spacing w:val="-28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pacing w:val="-2"/>
                                <w:w w:val="105"/>
                                <w:sz w:val="20"/>
                              </w:rPr>
                              <w:t>S</w:t>
                            </w:r>
                            <w:r w:rsidRPr="0057553E">
                              <w:rPr>
                                <w:color w:val="00528B"/>
                                <w:spacing w:val="-1"/>
                                <w:w w:val="105"/>
                                <w:sz w:val="20"/>
                              </w:rPr>
                              <w:t>ection</w:t>
                            </w:r>
                            <w:r w:rsidRPr="0057553E">
                              <w:rPr>
                                <w:color w:val="00528B"/>
                                <w:spacing w:val="-28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w w:val="105"/>
                                <w:sz w:val="20"/>
                              </w:rPr>
                              <w:t>update</w:t>
                            </w:r>
                          </w:p>
                          <w:p w:rsidR="00373A9B" w:rsidRPr="0057553E" w:rsidRDefault="00373A9B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941"/>
                              </w:tabs>
                              <w:spacing w:before="75"/>
                              <w:ind w:hanging="283"/>
                              <w:rPr>
                                <w:rFonts w:eastAsia="PMingLiU" w:cs="PMingLiU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57553E">
                              <w:rPr>
                                <w:color w:val="00528B"/>
                                <w:spacing w:val="-1"/>
                                <w:sz w:val="20"/>
                              </w:rPr>
                              <w:t>N</w:t>
                            </w:r>
                            <w:r w:rsidRPr="0057553E">
                              <w:rPr>
                                <w:color w:val="00528B"/>
                                <w:spacing w:val="-2"/>
                                <w:sz w:val="20"/>
                              </w:rPr>
                              <w:t>ewly</w:t>
                            </w:r>
                            <w:r w:rsidRPr="0057553E">
                              <w:rPr>
                                <w:color w:val="00528B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listed</w:t>
                            </w:r>
                            <w:r w:rsidRPr="0057553E">
                              <w:rPr>
                                <w:color w:val="00528B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pacing w:val="-1"/>
                                <w:sz w:val="20"/>
                              </w:rPr>
                              <w:t>threatened</w:t>
                            </w:r>
                            <w:r w:rsidRPr="0057553E">
                              <w:rPr>
                                <w:color w:val="00528B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ecological</w:t>
                            </w:r>
                            <w:r w:rsidRPr="0057553E">
                              <w:rPr>
                                <w:color w:val="00528B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communities</w:t>
                            </w:r>
                          </w:p>
                          <w:p w:rsidR="00373A9B" w:rsidRPr="0057553E" w:rsidRDefault="00373A9B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941"/>
                              </w:tabs>
                              <w:spacing w:before="75"/>
                              <w:ind w:hanging="283"/>
                              <w:rPr>
                                <w:rFonts w:eastAsia="PMingLiU" w:cs="PMingLiU"/>
                                <w:sz w:val="20"/>
                                <w:szCs w:val="20"/>
                              </w:rPr>
                            </w:pPr>
                            <w:r w:rsidRPr="0057553E">
                              <w:rPr>
                                <w:color w:val="00528B"/>
                                <w:spacing w:val="-1"/>
                                <w:sz w:val="20"/>
                                <w:lang w:val="en-AU"/>
                              </w:rPr>
                              <w:t>Finalised</w:t>
                            </w:r>
                            <w:r w:rsidRPr="0057553E">
                              <w:rPr>
                                <w:color w:val="00528B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pacing w:val="-1"/>
                                <w:sz w:val="20"/>
                              </w:rPr>
                              <w:t>Priority</w:t>
                            </w:r>
                            <w:r w:rsidRPr="0057553E">
                              <w:rPr>
                                <w:color w:val="00528B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Assessment</w:t>
                            </w:r>
                            <w:r w:rsidRPr="0057553E">
                              <w:rPr>
                                <w:color w:val="00528B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List</w:t>
                            </w:r>
                          </w:p>
                          <w:p w:rsidR="00373A9B" w:rsidRPr="0057553E" w:rsidRDefault="00373A9B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941"/>
                              </w:tabs>
                              <w:spacing w:before="75"/>
                              <w:ind w:hanging="283"/>
                              <w:rPr>
                                <w:rFonts w:eastAsia="PMingLiU" w:cs="PMingLiU"/>
                                <w:sz w:val="20"/>
                                <w:szCs w:val="20"/>
                              </w:rPr>
                            </w:pPr>
                            <w:r w:rsidRPr="0057553E">
                              <w:rPr>
                                <w:color w:val="00528B"/>
                                <w:spacing w:val="-1"/>
                                <w:w w:val="105"/>
                                <w:sz w:val="20"/>
                              </w:rPr>
                              <w:t>Nominations</w:t>
                            </w:r>
                          </w:p>
                          <w:p w:rsidR="00373A9B" w:rsidRPr="0057553E" w:rsidRDefault="00373A9B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941"/>
                              </w:tabs>
                              <w:spacing w:before="75"/>
                              <w:ind w:hanging="283"/>
                              <w:rPr>
                                <w:rFonts w:eastAsia="PMingLiU" w:cs="PMingLiU"/>
                                <w:sz w:val="20"/>
                                <w:szCs w:val="20"/>
                              </w:rPr>
                            </w:pPr>
                            <w:r w:rsidRPr="0057553E">
                              <w:rPr>
                                <w:color w:val="00528B"/>
                                <w:spacing w:val="-2"/>
                                <w:sz w:val="20"/>
                              </w:rPr>
                              <w:t>N</w:t>
                            </w:r>
                            <w:r w:rsidRPr="0057553E">
                              <w:rPr>
                                <w:color w:val="00528B"/>
                                <w:spacing w:val="-3"/>
                                <w:sz w:val="20"/>
                              </w:rPr>
                              <w:t>ew</w:t>
                            </w:r>
                            <w:r w:rsidRPr="0057553E">
                              <w:rPr>
                                <w:color w:val="00528B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guidelines</w:t>
                            </w:r>
                            <w:r w:rsidRPr="0057553E">
                              <w:rPr>
                                <w:color w:val="00528B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for</w:t>
                            </w:r>
                            <w:r w:rsidRPr="0057553E">
                              <w:rPr>
                                <w:color w:val="00528B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nominating</w:t>
                            </w:r>
                            <w:r w:rsidRPr="0057553E">
                              <w:rPr>
                                <w:color w:val="00528B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and</w:t>
                            </w:r>
                            <w:r w:rsidRPr="0057553E">
                              <w:rPr>
                                <w:color w:val="00528B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assessing</w:t>
                            </w:r>
                            <w:r w:rsidRPr="0057553E">
                              <w:rPr>
                                <w:color w:val="00528B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ecological</w:t>
                            </w:r>
                            <w:r w:rsidRPr="0057553E">
                              <w:rPr>
                                <w:color w:val="00528B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communities</w:t>
                            </w:r>
                          </w:p>
                          <w:p w:rsidR="00373A9B" w:rsidRPr="0057553E" w:rsidRDefault="00373A9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58"/>
                              </w:tabs>
                              <w:spacing w:before="75"/>
                              <w:rPr>
                                <w:rFonts w:eastAsia="PMingLiU" w:cs="PMingLiU"/>
                                <w:sz w:val="20"/>
                                <w:szCs w:val="20"/>
                              </w:rPr>
                            </w:pPr>
                            <w:r w:rsidRPr="0057553E">
                              <w:rPr>
                                <w:color w:val="00528B"/>
                                <w:sz w:val="20"/>
                              </w:rPr>
                              <w:t>The</w:t>
                            </w:r>
                            <w:r w:rsidRPr="0057553E">
                              <w:rPr>
                                <w:color w:val="00528B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importance</w:t>
                            </w:r>
                            <w:r w:rsidRPr="0057553E">
                              <w:rPr>
                                <w:color w:val="00528B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of</w:t>
                            </w:r>
                            <w:r w:rsidRPr="0057553E">
                              <w:rPr>
                                <w:color w:val="00528B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57553E">
                              <w:rPr>
                                <w:color w:val="00528B"/>
                                <w:spacing w:val="-1"/>
                                <w:sz w:val="20"/>
                              </w:rPr>
                              <w:t>recognising</w:t>
                            </w:r>
                            <w:proofErr w:type="spellEnd"/>
                            <w:r w:rsidRPr="0057553E">
                              <w:rPr>
                                <w:color w:val="00528B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pacing w:val="-1"/>
                                <w:sz w:val="20"/>
                              </w:rPr>
                              <w:t>Indigenous</w:t>
                            </w:r>
                            <w:r w:rsidRPr="0057553E">
                              <w:rPr>
                                <w:color w:val="00528B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natural</w:t>
                            </w:r>
                            <w:r w:rsidRPr="0057553E">
                              <w:rPr>
                                <w:color w:val="00528B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and</w:t>
                            </w:r>
                            <w:r w:rsidRPr="0057553E">
                              <w:rPr>
                                <w:color w:val="00528B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cultural</w:t>
                            </w:r>
                            <w:r w:rsidRPr="0057553E">
                              <w:rPr>
                                <w:color w:val="00528B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heritage</w:t>
                            </w:r>
                          </w:p>
                          <w:p w:rsidR="00373A9B" w:rsidRPr="0057553E" w:rsidRDefault="00373A9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58"/>
                              </w:tabs>
                              <w:spacing w:before="75"/>
                              <w:rPr>
                                <w:rFonts w:eastAsia="PMingLiU" w:cs="PMingLiU"/>
                                <w:sz w:val="20"/>
                                <w:szCs w:val="20"/>
                              </w:rPr>
                            </w:pPr>
                            <w:r w:rsidRPr="0057553E">
                              <w:rPr>
                                <w:color w:val="00528B"/>
                                <w:spacing w:val="-1"/>
                                <w:sz w:val="20"/>
                              </w:rPr>
                              <w:t>Pr</w:t>
                            </w:r>
                            <w:r w:rsidRPr="0057553E">
                              <w:rPr>
                                <w:color w:val="00528B"/>
                                <w:spacing w:val="-2"/>
                                <w:sz w:val="20"/>
                              </w:rPr>
                              <w:t>ofiles</w:t>
                            </w:r>
                            <w:r w:rsidRPr="0057553E">
                              <w:rPr>
                                <w:color w:val="00528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of</w:t>
                            </w:r>
                            <w:r w:rsidRPr="0057553E">
                              <w:rPr>
                                <w:color w:val="00528B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new</w:t>
                            </w:r>
                            <w:r w:rsidRPr="0057553E">
                              <w:rPr>
                                <w:color w:val="00528B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ecological</w:t>
                            </w:r>
                            <w:r w:rsidRPr="0057553E">
                              <w:rPr>
                                <w:color w:val="00528B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57553E">
                              <w:rPr>
                                <w:color w:val="00528B"/>
                                <w:sz w:val="20"/>
                              </w:rPr>
                              <w:t>communities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" o:spid="_x0000_s1026" type="#_x0000_t202" style="width:480.4pt;height:16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" fillcolor="#edeeef" strokecolor="#00528b" strokeweight="1.5pt">
                <v:stroke dashstyle="dash"/>
                <v:textbox inset="0,0,0,0">
                  <w:txbxContent>
                    <w:p w:rsidR="00373A9B" w:rsidRDefault="00373A9B">
                      <w:pPr>
                        <w:spacing w:before="8"/>
                        <w:rPr>
                          <w:rFonts w:ascii="Calibri" w:eastAsia="Calibri" w:hAnsi="Calibri" w:cs="Calibri"/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373A9B" w:rsidRPr="0057553E" w:rsidRDefault="00373A9B">
                      <w:pPr>
                        <w:ind w:left="373"/>
                        <w:rPr>
                          <w:rFonts w:eastAsia="Book Antiqua" w:cs="Book Antiqua"/>
                          <w:sz w:val="20"/>
                          <w:szCs w:val="20"/>
                        </w:rPr>
                      </w:pPr>
                      <w:r w:rsidRPr="0057553E">
                        <w:rPr>
                          <w:b/>
                          <w:color w:val="00528B"/>
                          <w:spacing w:val="-2"/>
                          <w:w w:val="90"/>
                          <w:sz w:val="20"/>
                        </w:rPr>
                        <w:t>In</w:t>
                      </w:r>
                      <w:r w:rsidRPr="0057553E">
                        <w:rPr>
                          <w:b/>
                          <w:color w:val="00528B"/>
                          <w:spacing w:val="-11"/>
                          <w:w w:val="90"/>
                          <w:sz w:val="20"/>
                        </w:rPr>
                        <w:t xml:space="preserve"> </w:t>
                      </w:r>
                      <w:r w:rsidRPr="0057553E">
                        <w:rPr>
                          <w:b/>
                          <w:color w:val="00528B"/>
                          <w:w w:val="90"/>
                          <w:sz w:val="20"/>
                        </w:rPr>
                        <w:t>this</w:t>
                      </w:r>
                      <w:r w:rsidRPr="0057553E">
                        <w:rPr>
                          <w:b/>
                          <w:color w:val="00528B"/>
                          <w:spacing w:val="-11"/>
                          <w:w w:val="90"/>
                          <w:sz w:val="20"/>
                        </w:rPr>
                        <w:t xml:space="preserve"> </w:t>
                      </w:r>
                      <w:r w:rsidRPr="0057553E">
                        <w:rPr>
                          <w:b/>
                          <w:color w:val="00528B"/>
                          <w:w w:val="90"/>
                          <w:sz w:val="20"/>
                        </w:rPr>
                        <w:t>issue:</w:t>
                      </w:r>
                    </w:p>
                    <w:p w:rsidR="00373A9B" w:rsidRPr="0057553E" w:rsidRDefault="00373A9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658"/>
                        </w:tabs>
                        <w:spacing w:before="61"/>
                        <w:rPr>
                          <w:rFonts w:eastAsia="PMingLiU" w:cs="PMingLiU"/>
                          <w:sz w:val="20"/>
                          <w:szCs w:val="20"/>
                        </w:rPr>
                      </w:pPr>
                      <w:r w:rsidRPr="0057553E">
                        <w:rPr>
                          <w:color w:val="00528B"/>
                          <w:spacing w:val="-2"/>
                          <w:w w:val="105"/>
                          <w:sz w:val="20"/>
                        </w:rPr>
                        <w:t>Ecological</w:t>
                      </w:r>
                      <w:r w:rsidRPr="0057553E">
                        <w:rPr>
                          <w:color w:val="00528B"/>
                          <w:spacing w:val="-29"/>
                          <w:w w:val="105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w w:val="105"/>
                          <w:sz w:val="20"/>
                        </w:rPr>
                        <w:t>Communities</w:t>
                      </w:r>
                      <w:r w:rsidRPr="0057553E">
                        <w:rPr>
                          <w:color w:val="00528B"/>
                          <w:spacing w:val="-28"/>
                          <w:w w:val="105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pacing w:val="-2"/>
                          <w:w w:val="105"/>
                          <w:sz w:val="20"/>
                        </w:rPr>
                        <w:t>S</w:t>
                      </w:r>
                      <w:r w:rsidRPr="0057553E">
                        <w:rPr>
                          <w:color w:val="00528B"/>
                          <w:spacing w:val="-1"/>
                          <w:w w:val="105"/>
                          <w:sz w:val="20"/>
                        </w:rPr>
                        <w:t>ection</w:t>
                      </w:r>
                      <w:r w:rsidRPr="0057553E">
                        <w:rPr>
                          <w:color w:val="00528B"/>
                          <w:spacing w:val="-28"/>
                          <w:w w:val="105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w w:val="105"/>
                          <w:sz w:val="20"/>
                        </w:rPr>
                        <w:t>update</w:t>
                      </w:r>
                    </w:p>
                    <w:p w:rsidR="00373A9B" w:rsidRPr="0057553E" w:rsidRDefault="00373A9B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941"/>
                        </w:tabs>
                        <w:spacing w:before="75"/>
                        <w:ind w:hanging="283"/>
                        <w:rPr>
                          <w:rFonts w:eastAsia="PMingLiU" w:cs="PMingLiU"/>
                          <w:sz w:val="20"/>
                          <w:szCs w:val="20"/>
                          <w:lang w:val="en-AU"/>
                        </w:rPr>
                      </w:pPr>
                      <w:r w:rsidRPr="0057553E">
                        <w:rPr>
                          <w:color w:val="00528B"/>
                          <w:spacing w:val="-1"/>
                          <w:sz w:val="20"/>
                        </w:rPr>
                        <w:t>N</w:t>
                      </w:r>
                      <w:r w:rsidRPr="0057553E">
                        <w:rPr>
                          <w:color w:val="00528B"/>
                          <w:spacing w:val="-2"/>
                          <w:sz w:val="20"/>
                        </w:rPr>
                        <w:t>ewly</w:t>
                      </w:r>
                      <w:r w:rsidRPr="0057553E">
                        <w:rPr>
                          <w:color w:val="00528B"/>
                          <w:spacing w:val="8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listed</w:t>
                      </w:r>
                      <w:r w:rsidRPr="0057553E">
                        <w:rPr>
                          <w:color w:val="00528B"/>
                          <w:spacing w:val="9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pacing w:val="-1"/>
                          <w:sz w:val="20"/>
                        </w:rPr>
                        <w:t>threatened</w:t>
                      </w:r>
                      <w:r w:rsidRPr="0057553E">
                        <w:rPr>
                          <w:color w:val="00528B"/>
                          <w:spacing w:val="9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ecological</w:t>
                      </w:r>
                      <w:r w:rsidRPr="0057553E">
                        <w:rPr>
                          <w:color w:val="00528B"/>
                          <w:spacing w:val="9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communities</w:t>
                      </w:r>
                    </w:p>
                    <w:p w:rsidR="00373A9B" w:rsidRPr="0057553E" w:rsidRDefault="00373A9B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941"/>
                        </w:tabs>
                        <w:spacing w:before="75"/>
                        <w:ind w:hanging="283"/>
                        <w:rPr>
                          <w:rFonts w:eastAsia="PMingLiU" w:cs="PMingLiU"/>
                          <w:sz w:val="20"/>
                          <w:szCs w:val="20"/>
                        </w:rPr>
                      </w:pPr>
                      <w:r w:rsidRPr="0057553E">
                        <w:rPr>
                          <w:color w:val="00528B"/>
                          <w:spacing w:val="-1"/>
                          <w:sz w:val="20"/>
                          <w:lang w:val="en-AU"/>
                        </w:rPr>
                        <w:t>Finalised</w:t>
                      </w:r>
                      <w:r w:rsidRPr="0057553E">
                        <w:rPr>
                          <w:color w:val="00528B"/>
                          <w:spacing w:val="-9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pacing w:val="-1"/>
                          <w:sz w:val="20"/>
                        </w:rPr>
                        <w:t>Priority</w:t>
                      </w:r>
                      <w:r w:rsidRPr="0057553E">
                        <w:rPr>
                          <w:color w:val="00528B"/>
                          <w:spacing w:val="-9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Assessment</w:t>
                      </w:r>
                      <w:r w:rsidRPr="0057553E">
                        <w:rPr>
                          <w:color w:val="00528B"/>
                          <w:spacing w:val="-9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List</w:t>
                      </w:r>
                    </w:p>
                    <w:p w:rsidR="00373A9B" w:rsidRPr="0057553E" w:rsidRDefault="00373A9B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941"/>
                        </w:tabs>
                        <w:spacing w:before="75"/>
                        <w:ind w:hanging="283"/>
                        <w:rPr>
                          <w:rFonts w:eastAsia="PMingLiU" w:cs="PMingLiU"/>
                          <w:sz w:val="20"/>
                          <w:szCs w:val="20"/>
                        </w:rPr>
                      </w:pPr>
                      <w:r w:rsidRPr="0057553E">
                        <w:rPr>
                          <w:color w:val="00528B"/>
                          <w:spacing w:val="-1"/>
                          <w:w w:val="105"/>
                          <w:sz w:val="20"/>
                        </w:rPr>
                        <w:t>Nominations</w:t>
                      </w:r>
                    </w:p>
                    <w:p w:rsidR="00373A9B" w:rsidRPr="0057553E" w:rsidRDefault="00373A9B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941"/>
                        </w:tabs>
                        <w:spacing w:before="75"/>
                        <w:ind w:hanging="283"/>
                        <w:rPr>
                          <w:rFonts w:eastAsia="PMingLiU" w:cs="PMingLiU"/>
                          <w:sz w:val="20"/>
                          <w:szCs w:val="20"/>
                        </w:rPr>
                      </w:pPr>
                      <w:r w:rsidRPr="0057553E">
                        <w:rPr>
                          <w:color w:val="00528B"/>
                          <w:spacing w:val="-2"/>
                          <w:sz w:val="20"/>
                        </w:rPr>
                        <w:t>N</w:t>
                      </w:r>
                      <w:r w:rsidRPr="0057553E">
                        <w:rPr>
                          <w:color w:val="00528B"/>
                          <w:spacing w:val="-3"/>
                          <w:sz w:val="20"/>
                        </w:rPr>
                        <w:t>ew</w:t>
                      </w:r>
                      <w:r w:rsidRPr="0057553E">
                        <w:rPr>
                          <w:color w:val="00528B"/>
                          <w:spacing w:val="3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guidelines</w:t>
                      </w:r>
                      <w:r w:rsidRPr="0057553E">
                        <w:rPr>
                          <w:color w:val="00528B"/>
                          <w:spacing w:val="3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for</w:t>
                      </w:r>
                      <w:r w:rsidRPr="0057553E">
                        <w:rPr>
                          <w:color w:val="00528B"/>
                          <w:spacing w:val="3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nominating</w:t>
                      </w:r>
                      <w:r w:rsidRPr="0057553E">
                        <w:rPr>
                          <w:color w:val="00528B"/>
                          <w:spacing w:val="3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and</w:t>
                      </w:r>
                      <w:r w:rsidRPr="0057553E">
                        <w:rPr>
                          <w:color w:val="00528B"/>
                          <w:spacing w:val="3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assessing</w:t>
                      </w:r>
                      <w:r w:rsidRPr="0057553E">
                        <w:rPr>
                          <w:color w:val="00528B"/>
                          <w:spacing w:val="3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ecological</w:t>
                      </w:r>
                      <w:r w:rsidRPr="0057553E">
                        <w:rPr>
                          <w:color w:val="00528B"/>
                          <w:spacing w:val="3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communities</w:t>
                      </w:r>
                    </w:p>
                    <w:p w:rsidR="00373A9B" w:rsidRPr="0057553E" w:rsidRDefault="00373A9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658"/>
                        </w:tabs>
                        <w:spacing w:before="75"/>
                        <w:rPr>
                          <w:rFonts w:eastAsia="PMingLiU" w:cs="PMingLiU"/>
                          <w:sz w:val="20"/>
                          <w:szCs w:val="20"/>
                        </w:rPr>
                      </w:pPr>
                      <w:r w:rsidRPr="0057553E">
                        <w:rPr>
                          <w:color w:val="00528B"/>
                          <w:sz w:val="20"/>
                        </w:rPr>
                        <w:t>The</w:t>
                      </w:r>
                      <w:r w:rsidRPr="0057553E">
                        <w:rPr>
                          <w:color w:val="00528B"/>
                          <w:spacing w:val="10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importance</w:t>
                      </w:r>
                      <w:r w:rsidRPr="0057553E">
                        <w:rPr>
                          <w:color w:val="00528B"/>
                          <w:spacing w:val="11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of</w:t>
                      </w:r>
                      <w:r w:rsidRPr="0057553E">
                        <w:rPr>
                          <w:color w:val="00528B"/>
                          <w:spacing w:val="11"/>
                          <w:sz w:val="20"/>
                        </w:rPr>
                        <w:t xml:space="preserve"> </w:t>
                      </w:r>
                      <w:proofErr w:type="spellStart"/>
                      <w:r w:rsidRPr="0057553E">
                        <w:rPr>
                          <w:color w:val="00528B"/>
                          <w:spacing w:val="-1"/>
                          <w:sz w:val="20"/>
                        </w:rPr>
                        <w:t>recognising</w:t>
                      </w:r>
                      <w:proofErr w:type="spellEnd"/>
                      <w:r w:rsidRPr="0057553E">
                        <w:rPr>
                          <w:color w:val="00528B"/>
                          <w:spacing w:val="11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pacing w:val="-1"/>
                          <w:sz w:val="20"/>
                        </w:rPr>
                        <w:t>Indigenous</w:t>
                      </w:r>
                      <w:r w:rsidRPr="0057553E">
                        <w:rPr>
                          <w:color w:val="00528B"/>
                          <w:spacing w:val="11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natural</w:t>
                      </w:r>
                      <w:r w:rsidRPr="0057553E">
                        <w:rPr>
                          <w:color w:val="00528B"/>
                          <w:spacing w:val="11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and</w:t>
                      </w:r>
                      <w:r w:rsidRPr="0057553E">
                        <w:rPr>
                          <w:color w:val="00528B"/>
                          <w:spacing w:val="11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cultural</w:t>
                      </w:r>
                      <w:r w:rsidRPr="0057553E">
                        <w:rPr>
                          <w:color w:val="00528B"/>
                          <w:spacing w:val="11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heritage</w:t>
                      </w:r>
                    </w:p>
                    <w:p w:rsidR="00373A9B" w:rsidRPr="0057553E" w:rsidRDefault="00373A9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658"/>
                        </w:tabs>
                        <w:spacing w:before="75"/>
                        <w:rPr>
                          <w:rFonts w:eastAsia="PMingLiU" w:cs="PMingLiU"/>
                          <w:sz w:val="20"/>
                          <w:szCs w:val="20"/>
                        </w:rPr>
                      </w:pPr>
                      <w:r w:rsidRPr="0057553E">
                        <w:rPr>
                          <w:color w:val="00528B"/>
                          <w:spacing w:val="-1"/>
                          <w:sz w:val="20"/>
                        </w:rPr>
                        <w:t>Pr</w:t>
                      </w:r>
                      <w:r w:rsidRPr="0057553E">
                        <w:rPr>
                          <w:color w:val="00528B"/>
                          <w:spacing w:val="-2"/>
                          <w:sz w:val="20"/>
                        </w:rPr>
                        <w:t>ofiles</w:t>
                      </w:r>
                      <w:r w:rsidRPr="0057553E">
                        <w:rPr>
                          <w:color w:val="00528B"/>
                          <w:spacing w:val="-4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of</w:t>
                      </w:r>
                      <w:r w:rsidRPr="0057553E">
                        <w:rPr>
                          <w:color w:val="00528B"/>
                          <w:spacing w:val="-3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new</w:t>
                      </w:r>
                      <w:r w:rsidRPr="0057553E">
                        <w:rPr>
                          <w:color w:val="00528B"/>
                          <w:spacing w:val="-3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ecological</w:t>
                      </w:r>
                      <w:r w:rsidRPr="0057553E">
                        <w:rPr>
                          <w:color w:val="00528B"/>
                          <w:spacing w:val="-3"/>
                          <w:sz w:val="20"/>
                        </w:rPr>
                        <w:t xml:space="preserve"> </w:t>
                      </w:r>
                      <w:r w:rsidRPr="0057553E">
                        <w:rPr>
                          <w:color w:val="00528B"/>
                          <w:sz w:val="20"/>
                        </w:rPr>
                        <w:t>communities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C0513" w:rsidRPr="0057553E" w:rsidRDefault="006C0513">
      <w:pPr>
        <w:rPr>
          <w:rFonts w:eastAsia="Calibri" w:cs="Calibri"/>
          <w:b/>
          <w:bCs/>
          <w:sz w:val="28"/>
          <w:szCs w:val="28"/>
          <w:lang w:val="en-AU"/>
        </w:rPr>
      </w:pPr>
    </w:p>
    <w:p w:rsidR="006C0513" w:rsidRPr="0057553E" w:rsidRDefault="00552279">
      <w:pPr>
        <w:spacing w:before="211" w:line="264" w:lineRule="exact"/>
        <w:ind w:left="1133" w:right="1459"/>
        <w:rPr>
          <w:rFonts w:eastAsia="Calibri" w:cs="Calibri"/>
          <w:lang w:val="en-AU"/>
        </w:rPr>
      </w:pPr>
      <w:r w:rsidRPr="0057553E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89824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-217170</wp:posOffset>
                </wp:positionV>
                <wp:extent cx="1270" cy="1270"/>
                <wp:effectExtent l="15240" t="10160" r="12065" b="17145"/>
                <wp:wrapNone/>
                <wp:docPr id="19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49" y="-342"/>
                          <a:chExt cx="2" cy="2"/>
                        </a:xfrm>
                      </wpg:grpSpPr>
                      <wps:wsp>
                        <wps:cNvPr id="197" name="Freeform 175"/>
                        <wps:cNvSpPr>
                          <a:spLocks/>
                        </wps:cNvSpPr>
                        <wps:spPr bwMode="auto">
                          <a:xfrm>
                            <a:off x="1149" y="-34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52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1C672" id="Group 174" o:spid="_x0000_s1026" style="position:absolute;margin-left:57.45pt;margin-top:-17.1pt;width:.1pt;height:.1pt;z-index:-26656;mso-position-horizontal-relative:page" coordorigin="1149,-34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">
                <v:shape id="Freeform 175" o:spid="_x0000_s1027" style="position:absolute;left:1149;top:-3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tCcMA&#10;AADcAAAADwAAAGRycy9kb3ducmV2LnhtbERPS2vCQBC+F/wPyxR6q5sKtUl0FRGEQA9SH4i3ITtu&#10;gtnZmF01/fddQehtPr7nTOe9bcSNOl87VvAxTEAQl07XbBTstqv3FIQPyBobx6TglzzMZ4OXKeba&#10;3fmHbptgRAxhn6OCKoQ2l9KXFVn0Q9cSR+7kOoshws5I3eE9httGjpJkLC3WHBsqbGlZUXneXK2C&#10;dHRgvV/vi0uWfV5Wx8R8F9Io9fbaLyYgAvXhX/x0FzrOz77g8Uy8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GtCcMAAADcAAAADwAAAAAAAAAAAAAAAACYAgAAZHJzL2Rv&#10;d25yZXYueG1sUEsFBgAAAAAEAAQA9QAAAIgDAAAAAA==&#10;" path="m,l,e" filled="f" strokecolor="#00528b" strokeweight="1.5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57553E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6830695</wp:posOffset>
                </wp:positionH>
                <wp:positionV relativeFrom="paragraph">
                  <wp:posOffset>-217170</wp:posOffset>
                </wp:positionV>
                <wp:extent cx="1270" cy="1270"/>
                <wp:effectExtent l="10795" t="10160" r="16510" b="17145"/>
                <wp:wrapNone/>
                <wp:docPr id="19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757" y="-342"/>
                          <a:chExt cx="2" cy="2"/>
                        </a:xfrm>
                      </wpg:grpSpPr>
                      <wps:wsp>
                        <wps:cNvPr id="195" name="Freeform 173"/>
                        <wps:cNvSpPr>
                          <a:spLocks/>
                        </wps:cNvSpPr>
                        <wps:spPr bwMode="auto">
                          <a:xfrm>
                            <a:off x="10757" y="-34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52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A3F0C" id="Group 172" o:spid="_x0000_s1026" style="position:absolute;margin-left:537.85pt;margin-top:-17.1pt;width:.1pt;height:.1pt;z-index:1192;mso-position-horizontal-relative:page" coordorigin="10757,-34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">
                <v:shape id="Freeform 173" o:spid="_x0000_s1027" style="position:absolute;left:10757;top:-3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+W5cIA&#10;AADcAAAADwAAAGRycy9kb3ducmV2LnhtbERPTYvCMBC9C/6HMII3TRVcbDWKCEJhD7KuIt6GZkyL&#10;zaQ2Wa3/3iws7G0e73OW687W4kGtrxwrmIwTEMSF0xUbBcfv3WgOwgdkjbVjUvAiD+tVv7fETLsn&#10;f9HjEIyIIewzVFCG0GRS+qIki37sGuLIXV1rMUTYGqlbfMZwW8tpknxIixXHhhIb2pZU3A4/VsF8&#10;emZ92p/ye5rO7rtLYj5zaZQaDrrNAkSgLvyL/9y5jvPTGfw+Ey+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f5blwgAAANwAAAAPAAAAAAAAAAAAAAAAAJgCAABkcnMvZG93&#10;bnJldi54bWxQSwUGAAAAAAQABAD1AAAAhwMAAAAA&#10;" path="m,l,e" filled="f" strokecolor="#00528b" strokeweight="1.5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57553E" w:rsidRPr="0057553E">
        <w:rPr>
          <w:color w:val="818084"/>
          <w:lang w:val="en-AU"/>
        </w:rPr>
        <w:t>The</w:t>
      </w:r>
      <w:r w:rsidR="0057553E" w:rsidRPr="0057553E">
        <w:rPr>
          <w:color w:val="818084"/>
          <w:spacing w:val="15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Depa</w:t>
      </w:r>
      <w:r w:rsidR="0057553E" w:rsidRPr="0057553E">
        <w:rPr>
          <w:color w:val="818084"/>
          <w:spacing w:val="-2"/>
          <w:lang w:val="en-AU"/>
        </w:rPr>
        <w:t>r</w:t>
      </w:r>
      <w:r w:rsidR="0057553E" w:rsidRPr="0057553E">
        <w:rPr>
          <w:color w:val="818084"/>
          <w:spacing w:val="-1"/>
          <w:lang w:val="en-AU"/>
        </w:rPr>
        <w:t>tment</w:t>
      </w:r>
      <w:r w:rsidR="0057553E" w:rsidRPr="0057553E">
        <w:rPr>
          <w:color w:val="818084"/>
          <w:spacing w:val="15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o</w:t>
      </w:r>
      <w:r w:rsidR="0057553E" w:rsidRPr="0057553E">
        <w:rPr>
          <w:color w:val="818084"/>
          <w:spacing w:val="-2"/>
          <w:lang w:val="en-AU"/>
        </w:rPr>
        <w:t>f</w:t>
      </w:r>
      <w:r w:rsidR="0057553E" w:rsidRPr="0057553E">
        <w:rPr>
          <w:color w:val="818084"/>
          <w:spacing w:val="15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the</w:t>
      </w:r>
      <w:r w:rsidR="0057553E" w:rsidRPr="0057553E">
        <w:rPr>
          <w:color w:val="818084"/>
          <w:spacing w:val="15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Envi</w:t>
      </w:r>
      <w:r w:rsidR="0057553E" w:rsidRPr="0057553E">
        <w:rPr>
          <w:color w:val="818084"/>
          <w:spacing w:val="-3"/>
          <w:lang w:val="en-AU"/>
        </w:rPr>
        <w:t>r</w:t>
      </w:r>
      <w:r w:rsidR="0057553E" w:rsidRPr="0057553E">
        <w:rPr>
          <w:color w:val="818084"/>
          <w:spacing w:val="-2"/>
          <w:lang w:val="en-AU"/>
        </w:rPr>
        <w:t>onmen</w:t>
      </w:r>
      <w:r w:rsidR="0057553E" w:rsidRPr="0057553E">
        <w:rPr>
          <w:color w:val="818084"/>
          <w:spacing w:val="-3"/>
          <w:lang w:val="en-AU"/>
        </w:rPr>
        <w:t>t</w:t>
      </w:r>
      <w:r w:rsidR="0057553E" w:rsidRPr="0057553E">
        <w:rPr>
          <w:color w:val="818084"/>
          <w:spacing w:val="15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and</w:t>
      </w:r>
      <w:r w:rsidR="0057553E" w:rsidRPr="0057553E">
        <w:rPr>
          <w:color w:val="818084"/>
          <w:spacing w:val="15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Ene</w:t>
      </w:r>
      <w:r w:rsidR="0057553E" w:rsidRPr="0057553E">
        <w:rPr>
          <w:color w:val="818084"/>
          <w:spacing w:val="-3"/>
          <w:lang w:val="en-AU"/>
        </w:rPr>
        <w:t>r</w:t>
      </w:r>
      <w:r w:rsidR="0057553E" w:rsidRPr="0057553E">
        <w:rPr>
          <w:color w:val="818084"/>
          <w:spacing w:val="-2"/>
          <w:lang w:val="en-AU"/>
        </w:rPr>
        <w:t>gy</w:t>
      </w:r>
      <w:r w:rsidR="0057553E" w:rsidRPr="0057553E">
        <w:rPr>
          <w:color w:val="818084"/>
          <w:spacing w:val="16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acknowledges</w:t>
      </w:r>
      <w:r w:rsidR="0057553E" w:rsidRPr="0057553E">
        <w:rPr>
          <w:color w:val="818084"/>
          <w:spacing w:val="15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the</w:t>
      </w:r>
      <w:r w:rsidR="0057553E" w:rsidRPr="0057553E">
        <w:rPr>
          <w:color w:val="818084"/>
          <w:spacing w:val="15"/>
          <w:lang w:val="en-AU"/>
        </w:rPr>
        <w:t xml:space="preserve"> </w:t>
      </w:r>
      <w:r w:rsidR="0057553E" w:rsidRPr="0057553E">
        <w:rPr>
          <w:color w:val="818084"/>
          <w:spacing w:val="-3"/>
          <w:lang w:val="en-AU"/>
        </w:rPr>
        <w:t>tr</w:t>
      </w:r>
      <w:r w:rsidR="0057553E" w:rsidRPr="0057553E">
        <w:rPr>
          <w:color w:val="818084"/>
          <w:spacing w:val="-2"/>
          <w:lang w:val="en-AU"/>
        </w:rPr>
        <w:t>adi</w:t>
      </w:r>
      <w:r w:rsidR="0057553E" w:rsidRPr="0057553E">
        <w:rPr>
          <w:color w:val="818084"/>
          <w:spacing w:val="-3"/>
          <w:lang w:val="en-AU"/>
        </w:rPr>
        <w:t>t</w:t>
      </w:r>
      <w:r w:rsidR="0057553E" w:rsidRPr="0057553E">
        <w:rPr>
          <w:color w:val="818084"/>
          <w:spacing w:val="-2"/>
          <w:lang w:val="en-AU"/>
        </w:rPr>
        <w:t>ional</w:t>
      </w:r>
      <w:r w:rsidR="0057553E" w:rsidRPr="0057553E">
        <w:rPr>
          <w:color w:val="818084"/>
          <w:spacing w:val="15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owne</w:t>
      </w:r>
      <w:r w:rsidR="0057553E" w:rsidRPr="0057553E">
        <w:rPr>
          <w:color w:val="818084"/>
          <w:spacing w:val="-2"/>
          <w:lang w:val="en-AU"/>
        </w:rPr>
        <w:t>r</w:t>
      </w:r>
      <w:r w:rsidR="0057553E" w:rsidRPr="0057553E">
        <w:rPr>
          <w:color w:val="818084"/>
          <w:spacing w:val="-1"/>
          <w:lang w:val="en-AU"/>
        </w:rPr>
        <w:t>s</w:t>
      </w:r>
      <w:r w:rsidR="0057553E" w:rsidRPr="0057553E">
        <w:rPr>
          <w:color w:val="818084"/>
          <w:spacing w:val="15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and</w:t>
      </w:r>
      <w:r w:rsidR="0057553E" w:rsidRPr="0057553E">
        <w:rPr>
          <w:color w:val="818084"/>
          <w:spacing w:val="15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cus</w:t>
      </w:r>
      <w:r w:rsidR="0057553E" w:rsidRPr="0057553E">
        <w:rPr>
          <w:color w:val="818084"/>
          <w:spacing w:val="-3"/>
          <w:lang w:val="en-AU"/>
        </w:rPr>
        <w:t>t</w:t>
      </w:r>
      <w:r w:rsidR="0057553E" w:rsidRPr="0057553E">
        <w:rPr>
          <w:color w:val="818084"/>
          <w:spacing w:val="-2"/>
          <w:lang w:val="en-AU"/>
        </w:rPr>
        <w:t>odians</w:t>
      </w:r>
      <w:r w:rsidR="0057553E" w:rsidRPr="0057553E">
        <w:rPr>
          <w:color w:val="818084"/>
          <w:spacing w:val="57"/>
          <w:w w:val="101"/>
          <w:lang w:val="en-AU"/>
        </w:rPr>
        <w:t xml:space="preserve"> </w:t>
      </w:r>
      <w:r w:rsidR="0057553E" w:rsidRPr="0057553E">
        <w:rPr>
          <w:color w:val="818084"/>
          <w:spacing w:val="-3"/>
          <w:lang w:val="en-AU"/>
        </w:rPr>
        <w:t>ove</w:t>
      </w:r>
      <w:r w:rsidR="0057553E" w:rsidRPr="0057553E">
        <w:rPr>
          <w:color w:val="818084"/>
          <w:spacing w:val="-4"/>
          <w:lang w:val="en-AU"/>
        </w:rPr>
        <w:t>r</w:t>
      </w:r>
      <w:r w:rsidR="0057553E" w:rsidRPr="0057553E">
        <w:rPr>
          <w:color w:val="818084"/>
          <w:spacing w:val="1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all</w:t>
      </w:r>
      <w:r w:rsidR="0057553E" w:rsidRPr="0057553E">
        <w:rPr>
          <w:color w:val="818084"/>
          <w:spacing w:val="1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the</w:t>
      </w:r>
      <w:r w:rsidR="0057553E" w:rsidRPr="0057553E">
        <w:rPr>
          <w:color w:val="818084"/>
          <w:spacing w:val="1"/>
          <w:lang w:val="en-AU"/>
        </w:rPr>
        <w:t xml:space="preserve"> </w:t>
      </w:r>
      <w:r w:rsidR="0057553E" w:rsidRPr="0057553E">
        <w:rPr>
          <w:color w:val="818084"/>
          <w:spacing w:val="-3"/>
          <w:lang w:val="en-AU"/>
        </w:rPr>
        <w:t>r</w:t>
      </w:r>
      <w:r w:rsidR="0057553E" w:rsidRPr="0057553E">
        <w:rPr>
          <w:color w:val="818084"/>
          <w:spacing w:val="-2"/>
          <w:lang w:val="en-AU"/>
        </w:rPr>
        <w:t>egions</w:t>
      </w:r>
      <w:r w:rsidR="0057553E" w:rsidRPr="0057553E">
        <w:rPr>
          <w:color w:val="818084"/>
          <w:spacing w:val="2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o</w:t>
      </w:r>
      <w:r w:rsidR="0057553E" w:rsidRPr="0057553E">
        <w:rPr>
          <w:color w:val="818084"/>
          <w:spacing w:val="-2"/>
          <w:lang w:val="en-AU"/>
        </w:rPr>
        <w:t>f</w:t>
      </w:r>
      <w:r w:rsidR="0057553E" w:rsidRPr="0057553E">
        <w:rPr>
          <w:color w:val="818084"/>
          <w:spacing w:val="1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Aus</w:t>
      </w:r>
      <w:r w:rsidR="0057553E" w:rsidRPr="0057553E">
        <w:rPr>
          <w:color w:val="818084"/>
          <w:spacing w:val="-3"/>
          <w:lang w:val="en-AU"/>
        </w:rPr>
        <w:t>tr</w:t>
      </w:r>
      <w:r w:rsidR="0057553E" w:rsidRPr="0057553E">
        <w:rPr>
          <w:color w:val="818084"/>
          <w:spacing w:val="-2"/>
          <w:lang w:val="en-AU"/>
        </w:rPr>
        <w:t>alia</w:t>
      </w:r>
      <w:r w:rsidR="0057553E" w:rsidRPr="0057553E">
        <w:rPr>
          <w:color w:val="818084"/>
          <w:spacing w:val="1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we</w:t>
      </w:r>
      <w:r w:rsidR="0057553E" w:rsidRPr="0057553E">
        <w:rPr>
          <w:color w:val="818084"/>
          <w:spacing w:val="1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wo</w:t>
      </w:r>
      <w:r w:rsidR="0057553E" w:rsidRPr="0057553E">
        <w:rPr>
          <w:color w:val="818084"/>
          <w:spacing w:val="-3"/>
          <w:lang w:val="en-AU"/>
        </w:rPr>
        <w:t>r</w:t>
      </w:r>
      <w:r w:rsidR="0057553E" w:rsidRPr="0057553E">
        <w:rPr>
          <w:color w:val="818084"/>
          <w:spacing w:val="-2"/>
          <w:lang w:val="en-AU"/>
        </w:rPr>
        <w:t>k</w:t>
      </w:r>
      <w:r w:rsidR="0057553E" w:rsidRPr="0057553E">
        <w:rPr>
          <w:color w:val="818084"/>
          <w:spacing w:val="2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ac</w:t>
      </w:r>
      <w:r w:rsidR="0057553E" w:rsidRPr="0057553E">
        <w:rPr>
          <w:color w:val="818084"/>
          <w:spacing w:val="-3"/>
          <w:lang w:val="en-AU"/>
        </w:rPr>
        <w:t>r</w:t>
      </w:r>
      <w:r w:rsidR="0057553E" w:rsidRPr="0057553E">
        <w:rPr>
          <w:color w:val="818084"/>
          <w:spacing w:val="-2"/>
          <w:lang w:val="en-AU"/>
        </w:rPr>
        <w:t>oss</w:t>
      </w:r>
      <w:r w:rsidR="0057553E" w:rsidRPr="0057553E">
        <w:rPr>
          <w:color w:val="818084"/>
          <w:spacing w:val="-3"/>
          <w:lang w:val="en-AU"/>
        </w:rPr>
        <w:t>.</w:t>
      </w:r>
      <w:r w:rsidR="0057553E" w:rsidRPr="0057553E">
        <w:rPr>
          <w:color w:val="818084"/>
          <w:spacing w:val="1"/>
          <w:lang w:val="en-AU"/>
        </w:rPr>
        <w:t xml:space="preserve"> </w:t>
      </w:r>
      <w:r w:rsidR="0057553E" w:rsidRPr="0057553E">
        <w:rPr>
          <w:color w:val="818084"/>
          <w:spacing w:val="-5"/>
          <w:lang w:val="en-AU"/>
        </w:rPr>
        <w:t>W</w:t>
      </w:r>
      <w:r w:rsidR="0057553E" w:rsidRPr="0057553E">
        <w:rPr>
          <w:color w:val="818084"/>
          <w:spacing w:val="-4"/>
          <w:lang w:val="en-AU"/>
        </w:rPr>
        <w:t>e</w:t>
      </w:r>
      <w:r w:rsidR="0057553E" w:rsidRPr="0057553E">
        <w:rPr>
          <w:color w:val="818084"/>
          <w:spacing w:val="1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pay</w:t>
      </w:r>
      <w:r w:rsidR="0057553E" w:rsidRPr="0057553E">
        <w:rPr>
          <w:color w:val="818084"/>
          <w:spacing w:val="1"/>
          <w:lang w:val="en-AU"/>
        </w:rPr>
        <w:t xml:space="preserve"> </w:t>
      </w:r>
      <w:r w:rsidR="0057553E" w:rsidRPr="0057553E">
        <w:rPr>
          <w:color w:val="818084"/>
          <w:lang w:val="en-AU"/>
        </w:rPr>
        <w:t>respects</w:t>
      </w:r>
      <w:r w:rsidR="0057553E" w:rsidRPr="0057553E">
        <w:rPr>
          <w:color w:val="818084"/>
          <w:spacing w:val="2"/>
          <w:lang w:val="en-AU"/>
        </w:rPr>
        <w:t xml:space="preserve"> </w:t>
      </w:r>
      <w:r w:rsidR="0057553E" w:rsidRPr="0057553E">
        <w:rPr>
          <w:color w:val="818084"/>
          <w:spacing w:val="-3"/>
          <w:lang w:val="en-AU"/>
        </w:rPr>
        <w:t>t</w:t>
      </w:r>
      <w:r w:rsidR="0057553E" w:rsidRPr="0057553E">
        <w:rPr>
          <w:color w:val="818084"/>
          <w:spacing w:val="-2"/>
          <w:lang w:val="en-AU"/>
        </w:rPr>
        <w:t>o</w:t>
      </w:r>
      <w:r w:rsidR="0057553E" w:rsidRPr="0057553E">
        <w:rPr>
          <w:color w:val="818084"/>
          <w:spacing w:val="1"/>
          <w:lang w:val="en-AU"/>
        </w:rPr>
        <w:t xml:space="preserve"> </w:t>
      </w:r>
      <w:r w:rsidR="0057553E" w:rsidRPr="0057553E">
        <w:rPr>
          <w:color w:val="818084"/>
          <w:spacing w:val="-3"/>
          <w:lang w:val="en-AU"/>
        </w:rPr>
        <w:t>t</w:t>
      </w:r>
      <w:r w:rsidR="0057553E" w:rsidRPr="0057553E">
        <w:rPr>
          <w:color w:val="818084"/>
          <w:spacing w:val="-2"/>
          <w:lang w:val="en-AU"/>
        </w:rPr>
        <w:t>hei</w:t>
      </w:r>
      <w:r w:rsidR="0057553E" w:rsidRPr="0057553E">
        <w:rPr>
          <w:color w:val="818084"/>
          <w:spacing w:val="-3"/>
          <w:lang w:val="en-AU"/>
        </w:rPr>
        <w:t>r</w:t>
      </w:r>
      <w:r w:rsidR="0057553E" w:rsidRPr="0057553E">
        <w:rPr>
          <w:color w:val="818084"/>
          <w:spacing w:val="1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elde</w:t>
      </w:r>
      <w:r w:rsidR="0057553E" w:rsidRPr="0057553E">
        <w:rPr>
          <w:color w:val="818084"/>
          <w:spacing w:val="-2"/>
          <w:lang w:val="en-AU"/>
        </w:rPr>
        <w:t>rs,</w:t>
      </w:r>
      <w:r w:rsidR="0057553E" w:rsidRPr="0057553E">
        <w:rPr>
          <w:color w:val="818084"/>
          <w:spacing w:val="2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pas</w:t>
      </w:r>
      <w:r w:rsidR="0057553E" w:rsidRPr="0057553E">
        <w:rPr>
          <w:color w:val="818084"/>
          <w:spacing w:val="-2"/>
          <w:lang w:val="en-AU"/>
        </w:rPr>
        <w:t>t,</w:t>
      </w:r>
      <w:r w:rsidR="0057553E" w:rsidRPr="0057553E">
        <w:rPr>
          <w:color w:val="818084"/>
          <w:spacing w:val="1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p</w:t>
      </w:r>
      <w:r w:rsidR="0057553E" w:rsidRPr="0057553E">
        <w:rPr>
          <w:color w:val="818084"/>
          <w:spacing w:val="-3"/>
          <w:lang w:val="en-AU"/>
        </w:rPr>
        <w:t>r</w:t>
      </w:r>
      <w:r w:rsidR="0057553E" w:rsidRPr="0057553E">
        <w:rPr>
          <w:color w:val="818084"/>
          <w:spacing w:val="-2"/>
          <w:lang w:val="en-AU"/>
        </w:rPr>
        <w:t>esen</w:t>
      </w:r>
      <w:r w:rsidR="0057553E" w:rsidRPr="0057553E">
        <w:rPr>
          <w:color w:val="818084"/>
          <w:spacing w:val="-3"/>
          <w:lang w:val="en-AU"/>
        </w:rPr>
        <w:t>t</w:t>
      </w:r>
      <w:r w:rsidR="0057553E" w:rsidRPr="0057553E">
        <w:rPr>
          <w:color w:val="818084"/>
          <w:spacing w:val="1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and</w:t>
      </w:r>
      <w:r w:rsidR="0057553E" w:rsidRPr="0057553E">
        <w:rPr>
          <w:color w:val="818084"/>
          <w:spacing w:val="1"/>
          <w:lang w:val="en-AU"/>
        </w:rPr>
        <w:t xml:space="preserve"> </w:t>
      </w:r>
      <w:r w:rsidR="0057553E" w:rsidRPr="0057553E">
        <w:rPr>
          <w:color w:val="818084"/>
          <w:spacing w:val="-3"/>
          <w:lang w:val="en-AU"/>
        </w:rPr>
        <w:t>f</w:t>
      </w:r>
      <w:r w:rsidR="0057553E" w:rsidRPr="0057553E">
        <w:rPr>
          <w:color w:val="818084"/>
          <w:spacing w:val="-2"/>
          <w:lang w:val="en-AU"/>
        </w:rPr>
        <w:t>u</w:t>
      </w:r>
      <w:r w:rsidR="0057553E" w:rsidRPr="0057553E">
        <w:rPr>
          <w:color w:val="818084"/>
          <w:spacing w:val="-3"/>
          <w:lang w:val="en-AU"/>
        </w:rPr>
        <w:t>t</w:t>
      </w:r>
      <w:r w:rsidR="0057553E" w:rsidRPr="0057553E">
        <w:rPr>
          <w:color w:val="818084"/>
          <w:spacing w:val="-2"/>
          <w:lang w:val="en-AU"/>
        </w:rPr>
        <w:t>u</w:t>
      </w:r>
      <w:r w:rsidR="0057553E" w:rsidRPr="0057553E">
        <w:rPr>
          <w:color w:val="818084"/>
          <w:spacing w:val="-3"/>
          <w:lang w:val="en-AU"/>
        </w:rPr>
        <w:t>r</w:t>
      </w:r>
      <w:r w:rsidR="0057553E" w:rsidRPr="0057553E">
        <w:rPr>
          <w:color w:val="818084"/>
          <w:spacing w:val="-2"/>
          <w:lang w:val="en-AU"/>
        </w:rPr>
        <w:t>e</w:t>
      </w:r>
      <w:r w:rsidR="0057553E" w:rsidRPr="0057553E">
        <w:rPr>
          <w:color w:val="818084"/>
          <w:spacing w:val="-3"/>
          <w:lang w:val="en-AU"/>
        </w:rPr>
        <w:t>,</w:t>
      </w:r>
      <w:r w:rsidR="0057553E" w:rsidRPr="0057553E">
        <w:rPr>
          <w:color w:val="818084"/>
          <w:spacing w:val="93"/>
          <w:w w:val="82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and</w:t>
      </w:r>
      <w:r w:rsidR="0057553E" w:rsidRPr="0057553E">
        <w:rPr>
          <w:color w:val="818084"/>
          <w:spacing w:val="12"/>
          <w:lang w:val="en-AU"/>
        </w:rPr>
        <w:t xml:space="preserve"> </w:t>
      </w:r>
      <w:r w:rsidR="0057553E" w:rsidRPr="0057553E">
        <w:rPr>
          <w:color w:val="818084"/>
          <w:spacing w:val="-3"/>
          <w:lang w:val="en-AU"/>
        </w:rPr>
        <w:t>t</w:t>
      </w:r>
      <w:r w:rsidR="0057553E" w:rsidRPr="0057553E">
        <w:rPr>
          <w:color w:val="818084"/>
          <w:spacing w:val="-2"/>
          <w:lang w:val="en-AU"/>
        </w:rPr>
        <w:t>hei</w:t>
      </w:r>
      <w:r w:rsidR="0057553E" w:rsidRPr="0057553E">
        <w:rPr>
          <w:color w:val="818084"/>
          <w:spacing w:val="-3"/>
          <w:lang w:val="en-AU"/>
        </w:rPr>
        <w:t>r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ongoing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connection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3"/>
          <w:lang w:val="en-AU"/>
        </w:rPr>
        <w:t>t</w:t>
      </w:r>
      <w:r w:rsidR="0057553E" w:rsidRPr="0057553E">
        <w:rPr>
          <w:color w:val="818084"/>
          <w:spacing w:val="-2"/>
          <w:lang w:val="en-AU"/>
        </w:rPr>
        <w:t>o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land</w:t>
      </w:r>
      <w:r w:rsidR="0057553E" w:rsidRPr="0057553E">
        <w:rPr>
          <w:color w:val="818084"/>
          <w:spacing w:val="-3"/>
          <w:lang w:val="en-AU"/>
        </w:rPr>
        <w:t>,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sea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and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communi</w:t>
      </w:r>
      <w:r w:rsidR="0057553E" w:rsidRPr="0057553E">
        <w:rPr>
          <w:color w:val="818084"/>
          <w:spacing w:val="-3"/>
          <w:lang w:val="en-AU"/>
        </w:rPr>
        <w:t>t</w:t>
      </w:r>
      <w:r w:rsidR="0057553E" w:rsidRPr="0057553E">
        <w:rPr>
          <w:color w:val="818084"/>
          <w:spacing w:val="-2"/>
          <w:lang w:val="en-AU"/>
        </w:rPr>
        <w:t>ies</w:t>
      </w:r>
      <w:r w:rsidR="0057553E" w:rsidRPr="0057553E">
        <w:rPr>
          <w:color w:val="818084"/>
          <w:spacing w:val="-3"/>
          <w:lang w:val="en-AU"/>
        </w:rPr>
        <w:t>.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5"/>
          <w:lang w:val="en-AU"/>
        </w:rPr>
        <w:t>W</w:t>
      </w:r>
      <w:r w:rsidR="0057553E" w:rsidRPr="0057553E">
        <w:rPr>
          <w:color w:val="818084"/>
          <w:spacing w:val="-4"/>
          <w:lang w:val="en-AU"/>
        </w:rPr>
        <w:t>e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3"/>
          <w:lang w:val="en-AU"/>
        </w:rPr>
        <w:t>r</w:t>
      </w:r>
      <w:r w:rsidR="0057553E" w:rsidRPr="0057553E">
        <w:rPr>
          <w:color w:val="818084"/>
          <w:spacing w:val="-2"/>
          <w:lang w:val="en-AU"/>
        </w:rPr>
        <w:t>ecognise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the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key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r</w:t>
      </w:r>
      <w:r w:rsidR="0057553E" w:rsidRPr="0057553E">
        <w:rPr>
          <w:color w:val="818084"/>
          <w:spacing w:val="-1"/>
          <w:lang w:val="en-AU"/>
        </w:rPr>
        <w:t>ole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Abo</w:t>
      </w:r>
      <w:r w:rsidR="0057553E" w:rsidRPr="0057553E">
        <w:rPr>
          <w:color w:val="818084"/>
          <w:spacing w:val="-3"/>
          <w:lang w:val="en-AU"/>
        </w:rPr>
        <w:t>r</w:t>
      </w:r>
      <w:r w:rsidR="0057553E" w:rsidRPr="0057553E">
        <w:rPr>
          <w:color w:val="818084"/>
          <w:spacing w:val="-2"/>
          <w:lang w:val="en-AU"/>
        </w:rPr>
        <w:t>iginal</w:t>
      </w:r>
      <w:r w:rsidR="0057553E" w:rsidRPr="0057553E">
        <w:rPr>
          <w:color w:val="818084"/>
          <w:spacing w:val="12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and</w:t>
      </w:r>
      <w:r w:rsidR="0057553E" w:rsidRPr="0057553E">
        <w:rPr>
          <w:color w:val="818084"/>
          <w:spacing w:val="63"/>
          <w:w w:val="107"/>
          <w:lang w:val="en-AU"/>
        </w:rPr>
        <w:t xml:space="preserve"> </w:t>
      </w:r>
      <w:r w:rsidR="0057553E" w:rsidRPr="0057553E">
        <w:rPr>
          <w:color w:val="818084"/>
          <w:spacing w:val="-4"/>
          <w:lang w:val="en-AU"/>
        </w:rPr>
        <w:t>To</w:t>
      </w:r>
      <w:r w:rsidR="0057553E" w:rsidRPr="0057553E">
        <w:rPr>
          <w:color w:val="818084"/>
          <w:spacing w:val="-5"/>
          <w:lang w:val="en-AU"/>
        </w:rPr>
        <w:t>rr</w:t>
      </w:r>
      <w:r w:rsidR="0057553E" w:rsidRPr="0057553E">
        <w:rPr>
          <w:color w:val="818084"/>
          <w:spacing w:val="-4"/>
          <w:lang w:val="en-AU"/>
        </w:rPr>
        <w:t>es</w:t>
      </w:r>
      <w:r w:rsidR="0057553E" w:rsidRPr="0057553E">
        <w:rPr>
          <w:color w:val="818084"/>
          <w:spacing w:val="12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S</w:t>
      </w:r>
      <w:r w:rsidR="0057553E" w:rsidRPr="0057553E">
        <w:rPr>
          <w:color w:val="818084"/>
          <w:spacing w:val="-3"/>
          <w:lang w:val="en-AU"/>
        </w:rPr>
        <w:t>tr</w:t>
      </w:r>
      <w:r w:rsidR="0057553E" w:rsidRPr="0057553E">
        <w:rPr>
          <w:color w:val="818084"/>
          <w:spacing w:val="-2"/>
          <w:lang w:val="en-AU"/>
        </w:rPr>
        <w:t>ai</w:t>
      </w:r>
      <w:r w:rsidR="0057553E" w:rsidRPr="0057553E">
        <w:rPr>
          <w:color w:val="818084"/>
          <w:spacing w:val="-3"/>
          <w:lang w:val="en-AU"/>
        </w:rPr>
        <w:t>t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3"/>
          <w:lang w:val="en-AU"/>
        </w:rPr>
        <w:t>I</w:t>
      </w:r>
      <w:r w:rsidR="0057553E" w:rsidRPr="0057553E">
        <w:rPr>
          <w:color w:val="818084"/>
          <w:spacing w:val="-2"/>
          <w:lang w:val="en-AU"/>
        </w:rPr>
        <w:t>slande</w:t>
      </w:r>
      <w:r w:rsidR="0057553E" w:rsidRPr="0057553E">
        <w:rPr>
          <w:color w:val="818084"/>
          <w:spacing w:val="-3"/>
          <w:lang w:val="en-AU"/>
        </w:rPr>
        <w:t>r</w:t>
      </w:r>
      <w:r w:rsidR="0057553E" w:rsidRPr="0057553E">
        <w:rPr>
          <w:color w:val="818084"/>
          <w:spacing w:val="12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peoples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play</w:t>
      </w:r>
      <w:r w:rsidR="0057553E" w:rsidRPr="0057553E">
        <w:rPr>
          <w:color w:val="818084"/>
          <w:spacing w:val="12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in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p</w:t>
      </w:r>
      <w:r w:rsidR="0057553E" w:rsidRPr="0057553E">
        <w:rPr>
          <w:color w:val="818084"/>
          <w:spacing w:val="-2"/>
          <w:lang w:val="en-AU"/>
        </w:rPr>
        <w:t>r</w:t>
      </w:r>
      <w:r w:rsidR="0057553E" w:rsidRPr="0057553E">
        <w:rPr>
          <w:color w:val="818084"/>
          <w:spacing w:val="-1"/>
          <w:lang w:val="en-AU"/>
        </w:rPr>
        <w:t>otecting</w:t>
      </w:r>
      <w:r w:rsidR="0057553E" w:rsidRPr="0057553E">
        <w:rPr>
          <w:color w:val="818084"/>
          <w:spacing w:val="12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and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managing</w:t>
      </w:r>
      <w:r w:rsidR="0057553E" w:rsidRPr="0057553E">
        <w:rPr>
          <w:color w:val="818084"/>
          <w:spacing w:val="12"/>
          <w:lang w:val="en-AU"/>
        </w:rPr>
        <w:t xml:space="preserve"> </w:t>
      </w:r>
      <w:r w:rsidR="0057553E" w:rsidRPr="0057553E">
        <w:rPr>
          <w:color w:val="818084"/>
          <w:spacing w:val="-3"/>
          <w:lang w:val="en-AU"/>
        </w:rPr>
        <w:t>t</w:t>
      </w:r>
      <w:r w:rsidR="0057553E" w:rsidRPr="0057553E">
        <w:rPr>
          <w:color w:val="818084"/>
          <w:spacing w:val="-2"/>
          <w:lang w:val="en-AU"/>
        </w:rPr>
        <w:t>hei</w:t>
      </w:r>
      <w:r w:rsidR="0057553E" w:rsidRPr="0057553E">
        <w:rPr>
          <w:color w:val="818084"/>
          <w:spacing w:val="-3"/>
          <w:lang w:val="en-AU"/>
        </w:rPr>
        <w:t>r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cultural</w:t>
      </w:r>
      <w:r w:rsidR="0057553E" w:rsidRPr="0057553E">
        <w:rPr>
          <w:color w:val="818084"/>
          <w:spacing w:val="12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and</w:t>
      </w:r>
      <w:r w:rsidR="0057553E" w:rsidRPr="0057553E">
        <w:rPr>
          <w:color w:val="818084"/>
          <w:spacing w:val="13"/>
          <w:lang w:val="en-AU"/>
        </w:rPr>
        <w:t xml:space="preserve"> </w:t>
      </w:r>
      <w:r w:rsidR="0057553E" w:rsidRPr="0057553E">
        <w:rPr>
          <w:color w:val="818084"/>
          <w:spacing w:val="-2"/>
          <w:lang w:val="en-AU"/>
        </w:rPr>
        <w:t>natural</w:t>
      </w:r>
      <w:r w:rsidR="0057553E" w:rsidRPr="0057553E">
        <w:rPr>
          <w:color w:val="818084"/>
          <w:spacing w:val="12"/>
          <w:lang w:val="en-AU"/>
        </w:rPr>
        <w:t xml:space="preserve"> </w:t>
      </w:r>
      <w:r w:rsidR="0057553E" w:rsidRPr="0057553E">
        <w:rPr>
          <w:color w:val="818084"/>
          <w:spacing w:val="-1"/>
          <w:lang w:val="en-AU"/>
        </w:rPr>
        <w:t>he</w:t>
      </w:r>
      <w:r w:rsidR="0057553E" w:rsidRPr="0057553E">
        <w:rPr>
          <w:color w:val="818084"/>
          <w:spacing w:val="-2"/>
          <w:lang w:val="en-AU"/>
        </w:rPr>
        <w:t>r</w:t>
      </w:r>
      <w:r w:rsidR="0057553E" w:rsidRPr="0057553E">
        <w:rPr>
          <w:color w:val="818084"/>
          <w:spacing w:val="-1"/>
          <w:lang w:val="en-AU"/>
        </w:rPr>
        <w:t>itage</w:t>
      </w:r>
      <w:r w:rsidR="0057553E" w:rsidRPr="0057553E">
        <w:rPr>
          <w:color w:val="818084"/>
          <w:spacing w:val="-2"/>
          <w:lang w:val="en-AU"/>
        </w:rPr>
        <w:t>.</w:t>
      </w:r>
    </w:p>
    <w:p w:rsidR="006C0513" w:rsidRPr="0057553E" w:rsidRDefault="006C0513">
      <w:pPr>
        <w:spacing w:before="8"/>
        <w:rPr>
          <w:rFonts w:eastAsia="Calibri" w:cs="Calibri"/>
          <w:sz w:val="29"/>
          <w:szCs w:val="29"/>
          <w:lang w:val="en-AU"/>
        </w:rPr>
      </w:pPr>
    </w:p>
    <w:p w:rsidR="006C0513" w:rsidRPr="0057553E" w:rsidRDefault="0057553E">
      <w:pPr>
        <w:spacing w:line="200" w:lineRule="atLeast"/>
        <w:ind w:left="1137"/>
        <w:rPr>
          <w:rFonts w:eastAsia="Calibri" w:cs="Calibri"/>
          <w:sz w:val="20"/>
          <w:szCs w:val="20"/>
          <w:lang w:val="en-AU"/>
        </w:rPr>
      </w:pPr>
      <w:r w:rsidRPr="0057553E">
        <w:rPr>
          <w:rFonts w:eastAsia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6132763" cy="2255520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763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52279">
      <w:pPr>
        <w:spacing w:before="35" w:line="310" w:lineRule="auto"/>
        <w:ind w:left="1133" w:right="2932"/>
        <w:rPr>
          <w:rFonts w:eastAsia="PMingLiU" w:cs="PMingLiU"/>
          <w:sz w:val="18"/>
          <w:szCs w:val="18"/>
          <w:lang w:val="en-AU"/>
        </w:rPr>
      </w:pPr>
      <w:r w:rsidRPr="0057553E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7395845</wp:posOffset>
                </wp:positionH>
                <wp:positionV relativeFrom="paragraph">
                  <wp:posOffset>276225</wp:posOffset>
                </wp:positionV>
                <wp:extent cx="101600" cy="443865"/>
                <wp:effectExtent l="4445" t="2540" r="0" b="1270"/>
                <wp:wrapNone/>
                <wp:docPr id="19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A9B" w:rsidRDefault="00373A9B">
                            <w:pPr>
                              <w:spacing w:line="130" w:lineRule="exact"/>
                              <w:ind w:left="20"/>
                              <w:rPr>
                                <w:rFonts w:ascii="PMingLiU" w:eastAsia="PMingLiU" w:hAnsi="PMingLiU" w:cs="PMingLiU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PMingLiU"/>
                                <w:color w:val="1A1B1E"/>
                                <w:w w:val="106"/>
                                <w:sz w:val="12"/>
                              </w:rPr>
                              <w:t>BIO584.0517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27" type="#_x0000_t202" style="position:absolute;left:0;text-align:left;margin-left:582.35pt;margin-top:21.75pt;width:8pt;height:34.9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373A9B" w:rsidRDefault="00373A9B">
                      <w:pPr>
                        <w:spacing w:line="130" w:lineRule="exact"/>
                        <w:ind w:left="20"/>
                        <w:rPr>
                          <w:rFonts w:ascii="PMingLiU" w:eastAsia="PMingLiU" w:hAnsi="PMingLiU" w:cs="PMingLiU"/>
                          <w:sz w:val="12"/>
                          <w:szCs w:val="12"/>
                        </w:rPr>
                      </w:pPr>
                      <w:r>
                        <w:rPr>
                          <w:rFonts w:ascii="PMingLiU"/>
                          <w:color w:val="1A1B1E"/>
                          <w:w w:val="106"/>
                          <w:sz w:val="12"/>
                        </w:rPr>
                        <w:t>BIO584.0517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553E" w:rsidRPr="0057553E">
        <w:rPr>
          <w:color w:val="818084"/>
          <w:spacing w:val="-2"/>
          <w:w w:val="105"/>
          <w:sz w:val="18"/>
          <w:lang w:val="en-AU"/>
        </w:rPr>
        <w:t>S</w:t>
      </w:r>
      <w:r w:rsidR="0057553E" w:rsidRPr="0057553E">
        <w:rPr>
          <w:color w:val="818084"/>
          <w:spacing w:val="-1"/>
          <w:w w:val="105"/>
          <w:sz w:val="18"/>
          <w:lang w:val="en-AU"/>
        </w:rPr>
        <w:t>outhern</w:t>
      </w:r>
      <w:r w:rsidR="0057553E"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spacing w:val="-1"/>
          <w:w w:val="105"/>
          <w:sz w:val="18"/>
          <w:lang w:val="en-AU"/>
        </w:rPr>
        <w:t>H</w:t>
      </w:r>
      <w:r w:rsidR="0057553E" w:rsidRPr="0057553E">
        <w:rPr>
          <w:color w:val="818084"/>
          <w:spacing w:val="-2"/>
          <w:w w:val="105"/>
          <w:sz w:val="18"/>
          <w:lang w:val="en-AU"/>
        </w:rPr>
        <w:t>ighlands</w:t>
      </w:r>
      <w:r w:rsidR="0057553E"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spacing w:val="-2"/>
          <w:w w:val="105"/>
          <w:sz w:val="18"/>
          <w:lang w:val="en-AU"/>
        </w:rPr>
        <w:t>Shale</w:t>
      </w:r>
      <w:r w:rsidR="0057553E"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spacing w:val="-3"/>
          <w:w w:val="105"/>
          <w:sz w:val="18"/>
          <w:lang w:val="en-AU"/>
        </w:rPr>
        <w:t>F</w:t>
      </w:r>
      <w:r w:rsidR="0057553E" w:rsidRPr="0057553E">
        <w:rPr>
          <w:color w:val="818084"/>
          <w:spacing w:val="-2"/>
          <w:w w:val="105"/>
          <w:sz w:val="18"/>
          <w:lang w:val="en-AU"/>
        </w:rPr>
        <w:t>or</w:t>
      </w:r>
      <w:r w:rsidR="0057553E" w:rsidRPr="0057553E">
        <w:rPr>
          <w:color w:val="818084"/>
          <w:spacing w:val="-3"/>
          <w:w w:val="105"/>
          <w:sz w:val="18"/>
          <w:lang w:val="en-AU"/>
        </w:rPr>
        <w:t>est</w:t>
      </w:r>
      <w:r w:rsidR="0057553E"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w w:val="105"/>
          <w:sz w:val="18"/>
          <w:lang w:val="en-AU"/>
        </w:rPr>
        <w:t>and</w:t>
      </w:r>
      <w:r w:rsidR="0057553E" w:rsidRPr="0057553E">
        <w:rPr>
          <w:color w:val="818084"/>
          <w:spacing w:val="-12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spacing w:val="-2"/>
          <w:w w:val="105"/>
          <w:sz w:val="18"/>
          <w:lang w:val="en-AU"/>
        </w:rPr>
        <w:t>W</w:t>
      </w:r>
      <w:r w:rsidR="0057553E" w:rsidRPr="0057553E">
        <w:rPr>
          <w:color w:val="818084"/>
          <w:spacing w:val="-3"/>
          <w:w w:val="105"/>
          <w:sz w:val="18"/>
          <w:lang w:val="en-AU"/>
        </w:rPr>
        <w:t>oodlands</w:t>
      </w:r>
      <w:r w:rsidR="0057553E" w:rsidRPr="0057553E">
        <w:rPr>
          <w:color w:val="818084"/>
          <w:spacing w:val="-8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w w:val="105"/>
          <w:sz w:val="18"/>
          <w:lang w:val="en-AU"/>
        </w:rPr>
        <w:t>(©</w:t>
      </w:r>
      <w:r w:rsidR="0057553E"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w w:val="105"/>
          <w:sz w:val="18"/>
          <w:lang w:val="en-AU"/>
        </w:rPr>
        <w:t>Copyright</w:t>
      </w:r>
      <w:r w:rsidR="0057553E"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spacing w:val="-1"/>
          <w:w w:val="105"/>
          <w:sz w:val="18"/>
          <w:lang w:val="en-AU"/>
        </w:rPr>
        <w:t>D</w:t>
      </w:r>
      <w:r w:rsidR="0057553E" w:rsidRPr="0057553E">
        <w:rPr>
          <w:color w:val="818084"/>
          <w:spacing w:val="-2"/>
          <w:w w:val="105"/>
          <w:sz w:val="18"/>
          <w:lang w:val="en-AU"/>
        </w:rPr>
        <w:t>epar</w:t>
      </w:r>
      <w:r w:rsidR="0057553E" w:rsidRPr="0057553E">
        <w:rPr>
          <w:color w:val="818084"/>
          <w:spacing w:val="-1"/>
          <w:w w:val="105"/>
          <w:sz w:val="18"/>
          <w:lang w:val="en-AU"/>
        </w:rPr>
        <w:t>tment</w:t>
      </w:r>
      <w:r w:rsidR="0057553E"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w w:val="105"/>
          <w:sz w:val="18"/>
          <w:lang w:val="en-AU"/>
        </w:rPr>
        <w:t>of</w:t>
      </w:r>
      <w:r w:rsidR="0057553E"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w w:val="105"/>
          <w:sz w:val="18"/>
          <w:lang w:val="en-AU"/>
        </w:rPr>
        <w:t>the</w:t>
      </w:r>
      <w:r w:rsidR="0057553E"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spacing w:val="-2"/>
          <w:w w:val="105"/>
          <w:sz w:val="18"/>
          <w:lang w:val="en-AU"/>
        </w:rPr>
        <w:t>Envir</w:t>
      </w:r>
      <w:r w:rsidR="0057553E" w:rsidRPr="0057553E">
        <w:rPr>
          <w:color w:val="818084"/>
          <w:spacing w:val="-1"/>
          <w:w w:val="105"/>
          <w:sz w:val="18"/>
          <w:lang w:val="en-AU"/>
        </w:rPr>
        <w:t>onment</w:t>
      </w:r>
      <w:r w:rsidR="0057553E"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w w:val="105"/>
          <w:sz w:val="18"/>
          <w:lang w:val="en-AU"/>
        </w:rPr>
        <w:t>and</w:t>
      </w:r>
      <w:r w:rsidR="0057553E"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spacing w:val="-2"/>
          <w:w w:val="105"/>
          <w:sz w:val="18"/>
          <w:lang w:val="en-AU"/>
        </w:rPr>
        <w:t>Energy).</w:t>
      </w:r>
      <w:r w:rsidR="0057553E" w:rsidRPr="0057553E">
        <w:rPr>
          <w:color w:val="818084"/>
          <w:spacing w:val="81"/>
          <w:sz w:val="18"/>
          <w:lang w:val="en-AU"/>
        </w:rPr>
        <w:t xml:space="preserve"> </w:t>
      </w:r>
      <w:r w:rsidR="0057553E" w:rsidRPr="0057553E">
        <w:rPr>
          <w:color w:val="818084"/>
          <w:spacing w:val="-8"/>
          <w:w w:val="105"/>
          <w:sz w:val="18"/>
          <w:lang w:val="en-AU"/>
        </w:rPr>
        <w:t>Top</w:t>
      </w:r>
      <w:r w:rsidR="0057553E"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w w:val="105"/>
          <w:sz w:val="18"/>
          <w:lang w:val="en-AU"/>
        </w:rPr>
        <w:t>image:</w:t>
      </w:r>
      <w:r w:rsidR="0057553E"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spacing w:val="-4"/>
          <w:w w:val="105"/>
          <w:sz w:val="18"/>
          <w:lang w:val="en-AU"/>
        </w:rPr>
        <w:t>Fog</w:t>
      </w:r>
      <w:r w:rsidR="0057553E"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spacing w:val="-3"/>
          <w:w w:val="105"/>
          <w:sz w:val="18"/>
          <w:lang w:val="en-AU"/>
        </w:rPr>
        <w:t>F</w:t>
      </w:r>
      <w:r w:rsidR="0057553E" w:rsidRPr="0057553E">
        <w:rPr>
          <w:color w:val="818084"/>
          <w:spacing w:val="-2"/>
          <w:w w:val="105"/>
          <w:sz w:val="18"/>
          <w:lang w:val="en-AU"/>
        </w:rPr>
        <w:t>or</w:t>
      </w:r>
      <w:r w:rsidR="0057553E" w:rsidRPr="0057553E">
        <w:rPr>
          <w:color w:val="818084"/>
          <w:spacing w:val="-3"/>
          <w:w w:val="105"/>
          <w:sz w:val="18"/>
          <w:lang w:val="en-AU"/>
        </w:rPr>
        <w:t>est</w:t>
      </w:r>
      <w:r w:rsidR="0057553E"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w w:val="105"/>
          <w:sz w:val="18"/>
          <w:lang w:val="en-AU"/>
        </w:rPr>
        <w:t>(©</w:t>
      </w:r>
      <w:r w:rsidR="0057553E"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w w:val="105"/>
          <w:sz w:val="18"/>
          <w:lang w:val="en-AU"/>
        </w:rPr>
        <w:t>Copyright</w:t>
      </w:r>
      <w:r w:rsidR="0057553E"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spacing w:val="-1"/>
          <w:w w:val="105"/>
          <w:sz w:val="18"/>
          <w:lang w:val="en-AU"/>
        </w:rPr>
        <w:t>D</w:t>
      </w:r>
      <w:r w:rsidR="0057553E" w:rsidRPr="0057553E">
        <w:rPr>
          <w:color w:val="818084"/>
          <w:spacing w:val="-2"/>
          <w:w w:val="105"/>
          <w:sz w:val="18"/>
          <w:lang w:val="en-AU"/>
        </w:rPr>
        <w:t>epar</w:t>
      </w:r>
      <w:r w:rsidR="0057553E" w:rsidRPr="0057553E">
        <w:rPr>
          <w:color w:val="818084"/>
          <w:spacing w:val="-1"/>
          <w:w w:val="105"/>
          <w:sz w:val="18"/>
          <w:lang w:val="en-AU"/>
        </w:rPr>
        <w:t>tment</w:t>
      </w:r>
      <w:r w:rsidR="0057553E"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w w:val="105"/>
          <w:sz w:val="18"/>
          <w:lang w:val="en-AU"/>
        </w:rPr>
        <w:t>of</w:t>
      </w:r>
      <w:r w:rsidR="0057553E"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w w:val="105"/>
          <w:sz w:val="18"/>
          <w:lang w:val="en-AU"/>
        </w:rPr>
        <w:t>the</w:t>
      </w:r>
      <w:r w:rsidR="0057553E"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spacing w:val="-2"/>
          <w:w w:val="105"/>
          <w:sz w:val="18"/>
          <w:lang w:val="en-AU"/>
        </w:rPr>
        <w:t>Envir</w:t>
      </w:r>
      <w:r w:rsidR="0057553E" w:rsidRPr="0057553E">
        <w:rPr>
          <w:color w:val="818084"/>
          <w:spacing w:val="-1"/>
          <w:w w:val="105"/>
          <w:sz w:val="18"/>
          <w:lang w:val="en-AU"/>
        </w:rPr>
        <w:t>onment</w:t>
      </w:r>
      <w:r w:rsidR="0057553E"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w w:val="105"/>
          <w:sz w:val="18"/>
          <w:lang w:val="en-AU"/>
        </w:rPr>
        <w:t>and</w:t>
      </w:r>
      <w:r w:rsidR="0057553E"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="0057553E" w:rsidRPr="0057553E">
        <w:rPr>
          <w:color w:val="818084"/>
          <w:spacing w:val="-2"/>
          <w:w w:val="105"/>
          <w:sz w:val="18"/>
          <w:lang w:val="en-AU"/>
        </w:rPr>
        <w:t>Energy).</w:t>
      </w:r>
    </w:p>
    <w:p w:rsidR="006C0513" w:rsidRPr="0057553E" w:rsidRDefault="006C0513">
      <w:pPr>
        <w:spacing w:line="310" w:lineRule="auto"/>
        <w:rPr>
          <w:rFonts w:eastAsia="PMingLiU" w:cs="PMingLiU"/>
          <w:sz w:val="18"/>
          <w:szCs w:val="18"/>
          <w:lang w:val="en-AU"/>
        </w:rPr>
        <w:sectPr w:rsidR="006C0513" w:rsidRPr="0057553E">
          <w:footerReference w:type="default" r:id="rId12"/>
          <w:type w:val="continuous"/>
          <w:pgSz w:w="11910" w:h="16840"/>
          <w:pgMar w:top="620" w:right="0" w:bottom="540" w:left="0" w:header="720" w:footer="347" w:gutter="0"/>
          <w:cols w:space="720"/>
        </w:sectPr>
      </w:pPr>
    </w:p>
    <w:p w:rsidR="006C0513" w:rsidRPr="0057553E" w:rsidRDefault="0057553E">
      <w:pPr>
        <w:pStyle w:val="Heading1"/>
        <w:spacing w:line="380" w:lineRule="exact"/>
        <w:ind w:right="460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lastRenderedPageBreak/>
        <w:t>Ecologic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a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l</w:t>
      </w:r>
      <w:r w:rsidRPr="0057553E">
        <w:rPr>
          <w:rFonts w:asciiTheme="minorHAnsi" w:hAnsiTheme="minorHAnsi"/>
          <w:color w:val="00528B"/>
          <w:spacing w:val="1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C</w:t>
      </w:r>
      <w:r w:rsidRPr="0057553E">
        <w:rPr>
          <w:rFonts w:asciiTheme="minorHAnsi" w:hAnsiTheme="minorHAnsi"/>
          <w:color w:val="00528B"/>
          <w:spacing w:val="-5"/>
          <w:w w:val="105"/>
          <w:lang w:val="en-AU"/>
        </w:rPr>
        <w:t>omm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un</w:t>
      </w:r>
      <w:r w:rsidRPr="0057553E">
        <w:rPr>
          <w:rFonts w:asciiTheme="minorHAnsi" w:hAnsiTheme="minorHAnsi"/>
          <w:color w:val="00528B"/>
          <w:spacing w:val="-5"/>
          <w:w w:val="105"/>
          <w:lang w:val="en-AU"/>
        </w:rPr>
        <w:t>ities</w:t>
      </w:r>
      <w:r w:rsidRPr="0057553E">
        <w:rPr>
          <w:rFonts w:asciiTheme="minorHAnsi" w:hAnsiTheme="minorHAnsi"/>
          <w:color w:val="00528B"/>
          <w:spacing w:val="27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2"/>
          <w:w w:val="105"/>
          <w:lang w:val="en-AU"/>
        </w:rPr>
        <w:t>S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e</w:t>
      </w:r>
      <w:r w:rsidRPr="0057553E">
        <w:rPr>
          <w:rFonts w:asciiTheme="minorHAnsi" w:hAnsiTheme="minorHAnsi"/>
          <w:color w:val="00528B"/>
          <w:spacing w:val="-2"/>
          <w:w w:val="105"/>
          <w:lang w:val="en-AU"/>
        </w:rPr>
        <w:t>c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t</w:t>
      </w:r>
      <w:r w:rsidRPr="0057553E">
        <w:rPr>
          <w:rFonts w:asciiTheme="minorHAnsi" w:hAnsiTheme="minorHAnsi"/>
          <w:color w:val="00528B"/>
          <w:spacing w:val="-2"/>
          <w:w w:val="105"/>
          <w:lang w:val="en-AU"/>
        </w:rPr>
        <w:t>ion</w:t>
      </w:r>
      <w:r w:rsidRPr="0057553E">
        <w:rPr>
          <w:rFonts w:asciiTheme="minorHAnsi" w:hAnsiTheme="minorHAnsi"/>
          <w:color w:val="00528B"/>
          <w:spacing w:val="-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upd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ate</w:t>
      </w:r>
    </w:p>
    <w:p w:rsidR="006C0513" w:rsidRPr="0057553E" w:rsidRDefault="0057553E">
      <w:pPr>
        <w:pStyle w:val="BodyText"/>
        <w:spacing w:before="152" w:line="254" w:lineRule="auto"/>
        <w:ind w:right="84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Over</w:t>
      </w:r>
      <w:r w:rsidRPr="0057553E">
        <w:rPr>
          <w:rFonts w:asciiTheme="minorHAnsi" w:hAnsiTheme="minorHAnsi"/>
          <w:color w:val="1A1B1E"/>
          <w:spacing w:val="-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past</w:t>
      </w:r>
      <w:r w:rsidRPr="0057553E">
        <w:rPr>
          <w:rFonts w:asciiTheme="minorHAnsi" w:hAnsiTheme="minorHAnsi"/>
          <w:color w:val="1A1B1E"/>
          <w:spacing w:val="-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4"/>
          <w:lang w:val="en-AU"/>
        </w:rPr>
        <w:t>year</w:t>
      </w:r>
      <w:r w:rsidRPr="0057553E">
        <w:rPr>
          <w:rFonts w:asciiTheme="minorHAnsi" w:hAnsiTheme="minorHAnsi"/>
          <w:color w:val="1A1B1E"/>
          <w:spacing w:val="-3"/>
          <w:lang w:val="en-AU"/>
        </w:rPr>
        <w:t>,</w:t>
      </w:r>
      <w:r w:rsidRPr="0057553E">
        <w:rPr>
          <w:rFonts w:asciiTheme="minorHAnsi" w:hAnsiTheme="minorHAnsi"/>
          <w:color w:val="1A1B1E"/>
          <w:spacing w:val="-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crucial</w:t>
      </w:r>
      <w:r w:rsidRPr="0057553E">
        <w:rPr>
          <w:rFonts w:asciiTheme="minorHAnsi" w:hAnsiTheme="minorHAnsi"/>
          <w:color w:val="1A1B1E"/>
          <w:spacing w:val="-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role</w:t>
      </w:r>
      <w:r w:rsidRPr="0057553E">
        <w:rPr>
          <w:rFonts w:asciiTheme="minorHAnsi" w:hAnsiTheme="minorHAnsi"/>
          <w:color w:val="1A1B1E"/>
          <w:spacing w:val="-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conserving</w:t>
      </w:r>
      <w:r w:rsidRPr="0057553E">
        <w:rPr>
          <w:rFonts w:asciiTheme="minorHAnsi" w:hAnsiTheme="minorHAnsi"/>
          <w:color w:val="1A1B1E"/>
          <w:spacing w:val="-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5"/>
          <w:lang w:val="en-AU"/>
        </w:rPr>
        <w:t>A</w:t>
      </w:r>
      <w:r w:rsidRPr="0057553E">
        <w:rPr>
          <w:rFonts w:asciiTheme="minorHAnsi" w:hAnsiTheme="minorHAnsi"/>
          <w:color w:val="1A1B1E"/>
          <w:spacing w:val="-4"/>
          <w:lang w:val="en-AU"/>
        </w:rPr>
        <w:t>ustralia</w:t>
      </w:r>
      <w:r w:rsidRPr="0057553E">
        <w:rPr>
          <w:rFonts w:asciiTheme="minorHAnsi" w:hAnsiTheme="minorHAnsi"/>
          <w:color w:val="1A1B1E"/>
          <w:spacing w:val="-18"/>
          <w:lang w:val="en-AU"/>
        </w:rPr>
        <w:t>’</w:t>
      </w:r>
      <w:r w:rsidRPr="0057553E">
        <w:rPr>
          <w:rFonts w:asciiTheme="minorHAnsi" w:hAnsiTheme="minorHAnsi"/>
          <w:color w:val="1A1B1E"/>
          <w:spacing w:val="-5"/>
          <w:lang w:val="en-AU"/>
        </w:rPr>
        <w:t>s</w:t>
      </w:r>
      <w:r w:rsidRPr="0057553E">
        <w:rPr>
          <w:rFonts w:asciiTheme="minorHAnsi" w:hAnsiTheme="minorHAnsi"/>
          <w:color w:val="1A1B1E"/>
          <w:spacing w:val="37"/>
          <w:w w:val="8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most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threatened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communities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has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progr</w:t>
      </w:r>
      <w:r w:rsidRPr="0057553E">
        <w:rPr>
          <w:rFonts w:asciiTheme="minorHAnsi" w:hAnsiTheme="minorHAnsi"/>
          <w:color w:val="1A1B1E"/>
          <w:spacing w:val="-2"/>
          <w:lang w:val="en-AU"/>
        </w:rPr>
        <w:t>essed,</w:t>
      </w:r>
      <w:r w:rsidRPr="0057553E">
        <w:rPr>
          <w:rFonts w:asciiTheme="minorHAnsi" w:hAnsiTheme="minorHAnsi"/>
          <w:color w:val="1A1B1E"/>
          <w:spacing w:val="31"/>
          <w:w w:val="9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with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several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new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listings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many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new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assessments</w:t>
      </w:r>
      <w:r w:rsidRPr="0057553E">
        <w:rPr>
          <w:rFonts w:asciiTheme="minorHAnsi" w:hAnsiTheme="minorHAnsi"/>
          <w:color w:val="1A1B1E"/>
          <w:spacing w:val="27"/>
          <w:w w:val="9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under</w:t>
      </w:r>
      <w:r w:rsidRPr="0057553E">
        <w:rPr>
          <w:rFonts w:asciiTheme="minorHAnsi" w:hAnsiTheme="minorHAnsi"/>
          <w:color w:val="1A1B1E"/>
          <w:spacing w:val="-3"/>
          <w:lang w:val="en-AU"/>
        </w:rPr>
        <w:t>way</w:t>
      </w:r>
      <w:r w:rsidRPr="0057553E">
        <w:rPr>
          <w:rFonts w:asciiTheme="minorHAnsi" w:hAnsiTheme="minorHAnsi"/>
          <w:color w:val="1A1B1E"/>
          <w:spacing w:val="-2"/>
          <w:lang w:val="en-AU"/>
        </w:rPr>
        <w:t>.</w:t>
      </w:r>
      <w:r w:rsidRPr="0057553E">
        <w:rPr>
          <w:rFonts w:asciiTheme="minorHAnsi" w:hAnsiTheme="minorHAnsi"/>
          <w:color w:val="1A1B1E"/>
          <w:spacing w:val="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E</w:t>
      </w:r>
      <w:r w:rsidRPr="0057553E">
        <w:rPr>
          <w:rFonts w:asciiTheme="minorHAnsi" w:hAnsiTheme="minorHAnsi"/>
          <w:color w:val="1A1B1E"/>
          <w:spacing w:val="-2"/>
          <w:lang w:val="en-AU"/>
        </w:rPr>
        <w:t>cological</w:t>
      </w:r>
      <w:r w:rsidRPr="0057553E">
        <w:rPr>
          <w:rFonts w:asciiTheme="minorHAnsi" w:hAnsiTheme="minorHAnsi"/>
          <w:color w:val="1A1B1E"/>
          <w:spacing w:val="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Communities</w:t>
      </w:r>
      <w:r w:rsidRPr="0057553E">
        <w:rPr>
          <w:rFonts w:asciiTheme="minorHAnsi" w:hAnsiTheme="minorHAnsi"/>
          <w:color w:val="1A1B1E"/>
          <w:spacing w:val="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ection</w:t>
      </w:r>
      <w:r w:rsidRPr="0057553E">
        <w:rPr>
          <w:rFonts w:asciiTheme="minorHAnsi" w:hAnsiTheme="minorHAnsi"/>
          <w:color w:val="1A1B1E"/>
          <w:spacing w:val="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continues</w:t>
      </w:r>
      <w:r w:rsidRPr="0057553E">
        <w:rPr>
          <w:rFonts w:asciiTheme="minorHAnsi" w:hAnsiTheme="minorHAnsi"/>
          <w:color w:val="1A1B1E"/>
          <w:spacing w:val="33"/>
          <w:w w:val="10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work </w:t>
      </w:r>
      <w:r w:rsidRPr="0057553E">
        <w:rPr>
          <w:rFonts w:asciiTheme="minorHAnsi" w:hAnsiTheme="minorHAnsi"/>
          <w:color w:val="1A1B1E"/>
          <w:lang w:val="en-AU"/>
        </w:rPr>
        <w:t>closely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with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Threatened </w:t>
      </w:r>
      <w:r w:rsidRPr="0057553E">
        <w:rPr>
          <w:rFonts w:asciiTheme="minorHAnsi" w:hAnsiTheme="minorHAnsi"/>
          <w:color w:val="1A1B1E"/>
          <w:spacing w:val="-2"/>
          <w:lang w:val="en-AU"/>
        </w:rPr>
        <w:t>Species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Scientific</w:t>
      </w:r>
      <w:r w:rsidRPr="0057553E">
        <w:rPr>
          <w:rFonts w:asciiTheme="minorHAnsi" w:hAnsiTheme="minorHAnsi"/>
          <w:color w:val="1A1B1E"/>
          <w:spacing w:val="25"/>
          <w:w w:val="9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Committee</w:t>
      </w:r>
      <w:r w:rsidRPr="0057553E">
        <w:rPr>
          <w:rFonts w:asciiTheme="minorHAnsi" w:hAnsiTheme="minorHAnsi"/>
          <w:color w:val="1A1B1E"/>
          <w:spacing w:val="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(TSSC)</w:t>
      </w:r>
      <w:r w:rsidRPr="0057553E">
        <w:rPr>
          <w:rFonts w:asciiTheme="minorHAnsi" w:hAnsiTheme="minorHAnsi"/>
          <w:color w:val="1A1B1E"/>
          <w:spacing w:val="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conduct</w:t>
      </w:r>
      <w:r w:rsidRPr="0057553E">
        <w:rPr>
          <w:rFonts w:asciiTheme="minorHAnsi" w:hAnsiTheme="minorHAnsi"/>
          <w:color w:val="1A1B1E"/>
          <w:spacing w:val="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rigorous</w:t>
      </w:r>
      <w:r w:rsidRPr="0057553E">
        <w:rPr>
          <w:rFonts w:asciiTheme="minorHAnsi" w:hAnsiTheme="minorHAnsi"/>
          <w:color w:val="1A1B1E"/>
          <w:spacing w:val="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scientific</w:t>
      </w:r>
      <w:r w:rsidRPr="0057553E">
        <w:rPr>
          <w:rFonts w:asciiTheme="minorHAnsi" w:hAnsiTheme="minorHAnsi"/>
          <w:color w:val="1A1B1E"/>
          <w:spacing w:val="23"/>
          <w:w w:val="9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assessments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communities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nominated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listing.</w:t>
      </w:r>
      <w:r w:rsidRPr="0057553E">
        <w:rPr>
          <w:rFonts w:asciiTheme="minorHAnsi" w:hAnsiTheme="minorHAnsi"/>
          <w:color w:val="1A1B1E"/>
          <w:spacing w:val="2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Publishing</w:t>
      </w:r>
      <w:r w:rsidRPr="0057553E">
        <w:rPr>
          <w:rFonts w:asciiTheme="minorHAnsi" w:hAnsiTheme="minorHAnsi"/>
          <w:color w:val="1A1B1E"/>
          <w:spacing w:val="2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information</w:t>
      </w:r>
      <w:r w:rsidRPr="0057553E">
        <w:rPr>
          <w:rFonts w:asciiTheme="minorHAnsi" w:hAnsiTheme="minorHAnsi"/>
          <w:color w:val="1A1B1E"/>
          <w:spacing w:val="2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2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promote</w:t>
      </w:r>
      <w:r w:rsidRPr="0057553E">
        <w:rPr>
          <w:rFonts w:asciiTheme="minorHAnsi" w:hAnsiTheme="minorHAnsi"/>
          <w:color w:val="1A1B1E"/>
          <w:spacing w:val="2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protection</w:t>
      </w:r>
      <w:r w:rsidRPr="0057553E">
        <w:rPr>
          <w:rFonts w:asciiTheme="minorHAnsi" w:hAnsiTheme="minorHAnsi"/>
          <w:color w:val="1A1B1E"/>
          <w:spacing w:val="2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3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reco</w:t>
      </w:r>
      <w:r w:rsidRPr="0057553E">
        <w:rPr>
          <w:rFonts w:asciiTheme="minorHAnsi" w:hAnsiTheme="minorHAnsi"/>
          <w:color w:val="1A1B1E"/>
          <w:spacing w:val="-2"/>
          <w:lang w:val="en-AU"/>
        </w:rPr>
        <w:t>v</w:t>
      </w:r>
      <w:r w:rsidRPr="0057553E">
        <w:rPr>
          <w:rFonts w:asciiTheme="minorHAnsi" w:hAnsiTheme="minorHAnsi"/>
          <w:color w:val="1A1B1E"/>
          <w:spacing w:val="-1"/>
          <w:lang w:val="en-AU"/>
        </w:rPr>
        <w:t>er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 communities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listed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 xml:space="preserve">as </w:t>
      </w:r>
      <w:r w:rsidRPr="0057553E">
        <w:rPr>
          <w:rFonts w:asciiTheme="minorHAnsi" w:hAnsiTheme="minorHAnsi"/>
          <w:color w:val="1A1B1E"/>
          <w:spacing w:val="-1"/>
          <w:lang w:val="en-AU"/>
        </w:rPr>
        <w:t>threatened</w:t>
      </w:r>
      <w:r w:rsidRPr="0057553E">
        <w:rPr>
          <w:rFonts w:asciiTheme="minorHAnsi" w:hAnsiTheme="minorHAnsi"/>
          <w:color w:val="1A1B1E"/>
          <w:spacing w:val="21"/>
          <w:w w:val="10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under</w:t>
      </w:r>
      <w:r w:rsidRPr="0057553E">
        <w:rPr>
          <w:rFonts w:asciiTheme="minorHAnsi" w:hAnsiTheme="minorHAnsi"/>
          <w:color w:val="1A1B1E"/>
          <w:spacing w:val="-15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5"/>
          <w:w w:val="95"/>
          <w:lang w:val="en-AU"/>
        </w:rPr>
        <w:t xml:space="preserve"> </w:t>
      </w:r>
      <w:r w:rsidRPr="0057553E">
        <w:rPr>
          <w:rFonts w:asciiTheme="minorHAnsi" w:eastAsia="Book Antiqua" w:hAnsiTheme="minorHAnsi" w:cs="Book Antiqua"/>
          <w:i/>
          <w:color w:val="1A1B1E"/>
          <w:spacing w:val="-2"/>
          <w:w w:val="95"/>
          <w:lang w:val="en-AU"/>
        </w:rPr>
        <w:t>Environment</w:t>
      </w:r>
      <w:r w:rsidRPr="0057553E">
        <w:rPr>
          <w:rFonts w:asciiTheme="minorHAnsi" w:eastAsia="Book Antiqua" w:hAnsiTheme="minorHAnsi" w:cs="Book Antiqua"/>
          <w:i/>
          <w:color w:val="1A1B1E"/>
          <w:spacing w:val="-13"/>
          <w:w w:val="95"/>
          <w:lang w:val="en-AU"/>
        </w:rPr>
        <w:t xml:space="preserve"> </w:t>
      </w:r>
      <w:r w:rsidRPr="0057553E">
        <w:rPr>
          <w:rFonts w:asciiTheme="minorHAnsi" w:eastAsia="Book Antiqua" w:hAnsiTheme="minorHAnsi" w:cs="Book Antiqua"/>
          <w:i/>
          <w:color w:val="1A1B1E"/>
          <w:spacing w:val="-2"/>
          <w:w w:val="95"/>
          <w:lang w:val="en-AU"/>
        </w:rPr>
        <w:t>Protection</w:t>
      </w:r>
      <w:r w:rsidRPr="0057553E">
        <w:rPr>
          <w:rFonts w:asciiTheme="minorHAnsi" w:eastAsia="Book Antiqua" w:hAnsiTheme="minorHAnsi" w:cs="Book Antiqua"/>
          <w:i/>
          <w:color w:val="1A1B1E"/>
          <w:spacing w:val="-12"/>
          <w:w w:val="95"/>
          <w:lang w:val="en-AU"/>
        </w:rPr>
        <w:t xml:space="preserve"> </w:t>
      </w:r>
      <w:r w:rsidRPr="0057553E">
        <w:rPr>
          <w:rFonts w:asciiTheme="minorHAnsi" w:eastAsia="Book Antiqua" w:hAnsiTheme="minorHAnsi" w:cs="Book Antiqua"/>
          <w:i/>
          <w:color w:val="1A1B1E"/>
          <w:w w:val="95"/>
          <w:lang w:val="en-AU"/>
        </w:rPr>
        <w:t>and</w:t>
      </w:r>
      <w:r w:rsidRPr="0057553E">
        <w:rPr>
          <w:rFonts w:asciiTheme="minorHAnsi" w:eastAsia="Book Antiqua" w:hAnsiTheme="minorHAnsi" w:cs="Book Antiqua"/>
          <w:i/>
          <w:color w:val="1A1B1E"/>
          <w:spacing w:val="-13"/>
          <w:w w:val="95"/>
          <w:lang w:val="en-AU"/>
        </w:rPr>
        <w:t xml:space="preserve"> </w:t>
      </w:r>
      <w:r w:rsidRPr="0057553E">
        <w:rPr>
          <w:rFonts w:asciiTheme="minorHAnsi" w:eastAsia="Book Antiqua" w:hAnsiTheme="minorHAnsi" w:cs="Book Antiqua"/>
          <w:i/>
          <w:color w:val="1A1B1E"/>
          <w:spacing w:val="-1"/>
          <w:w w:val="95"/>
          <w:lang w:val="en-AU"/>
        </w:rPr>
        <w:t>Biodiv</w:t>
      </w:r>
      <w:r w:rsidRPr="0057553E">
        <w:rPr>
          <w:rFonts w:asciiTheme="minorHAnsi" w:eastAsia="Book Antiqua" w:hAnsiTheme="minorHAnsi" w:cs="Book Antiqua"/>
          <w:i/>
          <w:color w:val="1A1B1E"/>
          <w:spacing w:val="-2"/>
          <w:w w:val="95"/>
          <w:lang w:val="en-AU"/>
        </w:rPr>
        <w:t>ersity</w:t>
      </w:r>
      <w:r w:rsidRPr="0057553E">
        <w:rPr>
          <w:rFonts w:asciiTheme="minorHAnsi" w:eastAsia="Book Antiqua" w:hAnsiTheme="minorHAnsi" w:cs="Book Antiqua"/>
          <w:i/>
          <w:color w:val="1A1B1E"/>
          <w:spacing w:val="31"/>
          <w:w w:val="82"/>
          <w:lang w:val="en-AU"/>
        </w:rPr>
        <w:t xml:space="preserve"> </w:t>
      </w:r>
      <w:r w:rsidRPr="0057553E">
        <w:rPr>
          <w:rFonts w:asciiTheme="minorHAnsi" w:eastAsia="Book Antiqua" w:hAnsiTheme="minorHAnsi" w:cs="Book Antiqua"/>
          <w:i/>
          <w:color w:val="1A1B1E"/>
          <w:lang w:val="en-AU"/>
        </w:rPr>
        <w:t>Conservation</w:t>
      </w:r>
      <w:r w:rsidRPr="0057553E">
        <w:rPr>
          <w:rFonts w:asciiTheme="minorHAnsi" w:eastAsia="Book Antiqua" w:hAnsiTheme="minorHAnsi" w:cs="Book Antiqua"/>
          <w:i/>
          <w:color w:val="1A1B1E"/>
          <w:spacing w:val="-21"/>
          <w:lang w:val="en-AU"/>
        </w:rPr>
        <w:t xml:space="preserve"> </w:t>
      </w:r>
      <w:r w:rsidRPr="0057553E">
        <w:rPr>
          <w:rFonts w:asciiTheme="minorHAnsi" w:eastAsia="Book Antiqua" w:hAnsiTheme="minorHAnsi" w:cs="Book Antiqua"/>
          <w:i/>
          <w:color w:val="1A1B1E"/>
          <w:spacing w:val="-3"/>
          <w:lang w:val="en-AU"/>
        </w:rPr>
        <w:t>Act</w:t>
      </w:r>
      <w:r w:rsidRPr="0057553E">
        <w:rPr>
          <w:rFonts w:asciiTheme="minorHAnsi" w:eastAsia="Book Antiqua" w:hAnsiTheme="minorHAnsi" w:cs="Book Antiqua"/>
          <w:i/>
          <w:color w:val="1A1B1E"/>
          <w:spacing w:val="-20"/>
          <w:lang w:val="en-AU"/>
        </w:rPr>
        <w:t xml:space="preserve"> </w:t>
      </w:r>
      <w:r w:rsidRPr="0057553E">
        <w:rPr>
          <w:rFonts w:asciiTheme="minorHAnsi" w:eastAsia="Book Antiqua" w:hAnsiTheme="minorHAnsi" w:cs="Book Antiqua"/>
          <w:i/>
          <w:color w:val="1A1B1E"/>
          <w:lang w:val="en-AU"/>
        </w:rPr>
        <w:t>1999</w:t>
      </w:r>
      <w:r w:rsidRPr="0057553E">
        <w:rPr>
          <w:rFonts w:asciiTheme="minorHAnsi" w:eastAsia="Book Antiqua" w:hAnsiTheme="minorHAnsi" w:cs="Book Antiqua"/>
          <w:i/>
          <w:color w:val="1A1B1E"/>
          <w:spacing w:val="-2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(EPBC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</w:t>
      </w:r>
      <w:r w:rsidRPr="0057553E">
        <w:rPr>
          <w:rFonts w:asciiTheme="minorHAnsi" w:hAnsiTheme="minorHAnsi"/>
          <w:color w:val="1A1B1E"/>
          <w:spacing w:val="-1"/>
          <w:lang w:val="en-AU"/>
        </w:rPr>
        <w:t>ct)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another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key</w:t>
      </w:r>
      <w:r w:rsidRPr="0057553E">
        <w:rPr>
          <w:rFonts w:asciiTheme="minorHAnsi" w:hAnsiTheme="minorHAnsi"/>
          <w:color w:val="1A1B1E"/>
          <w:spacing w:val="25"/>
          <w:w w:val="9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responsibility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section.</w:t>
      </w:r>
    </w:p>
    <w:p w:rsidR="006C0513" w:rsidRPr="0057553E" w:rsidRDefault="006C0513">
      <w:pPr>
        <w:rPr>
          <w:rFonts w:eastAsia="PMingLiU" w:cs="PMingLiU"/>
          <w:sz w:val="20"/>
          <w:szCs w:val="20"/>
          <w:lang w:val="en-AU"/>
        </w:rPr>
      </w:pPr>
    </w:p>
    <w:p w:rsidR="006C0513" w:rsidRPr="0057553E" w:rsidRDefault="0057553E">
      <w:pPr>
        <w:pStyle w:val="Heading2"/>
        <w:spacing w:before="147" w:line="320" w:lineRule="exact"/>
        <w:ind w:right="84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00528B"/>
          <w:spacing w:val="-2"/>
          <w:lang w:val="en-AU"/>
        </w:rPr>
        <w:t>Newly-lis</w:t>
      </w:r>
      <w:r w:rsidRPr="0057553E">
        <w:rPr>
          <w:rFonts w:asciiTheme="minorHAnsi" w:hAnsiTheme="minorHAnsi"/>
          <w:color w:val="00528B"/>
          <w:spacing w:val="-3"/>
          <w:lang w:val="en-AU"/>
        </w:rPr>
        <w:t>t</w:t>
      </w:r>
      <w:r w:rsidRPr="0057553E">
        <w:rPr>
          <w:rFonts w:asciiTheme="minorHAnsi" w:hAnsiTheme="minorHAnsi"/>
          <w:color w:val="00528B"/>
          <w:spacing w:val="-2"/>
          <w:lang w:val="en-AU"/>
        </w:rPr>
        <w:t>ed</w:t>
      </w:r>
      <w:r w:rsidRPr="0057553E">
        <w:rPr>
          <w:rFonts w:asciiTheme="minorHAnsi" w:hAnsiTheme="minorHAnsi"/>
          <w:color w:val="00528B"/>
          <w:spacing w:val="4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3"/>
          <w:lang w:val="en-AU"/>
        </w:rPr>
        <w:t>Th</w:t>
      </w:r>
      <w:r w:rsidRPr="0057553E">
        <w:rPr>
          <w:rFonts w:asciiTheme="minorHAnsi" w:hAnsiTheme="minorHAnsi"/>
          <w:color w:val="00528B"/>
          <w:spacing w:val="-4"/>
          <w:lang w:val="en-AU"/>
        </w:rPr>
        <w:t>r</w:t>
      </w:r>
      <w:r w:rsidRPr="0057553E">
        <w:rPr>
          <w:rFonts w:asciiTheme="minorHAnsi" w:hAnsiTheme="minorHAnsi"/>
          <w:color w:val="00528B"/>
          <w:spacing w:val="-3"/>
          <w:lang w:val="en-AU"/>
        </w:rPr>
        <w:t>ea</w:t>
      </w:r>
      <w:r w:rsidRPr="0057553E">
        <w:rPr>
          <w:rFonts w:asciiTheme="minorHAnsi" w:hAnsiTheme="minorHAnsi"/>
          <w:color w:val="00528B"/>
          <w:spacing w:val="-4"/>
          <w:lang w:val="en-AU"/>
        </w:rPr>
        <w:t>t</w:t>
      </w:r>
      <w:r w:rsidRPr="0057553E">
        <w:rPr>
          <w:rFonts w:asciiTheme="minorHAnsi" w:hAnsiTheme="minorHAnsi"/>
          <w:color w:val="00528B"/>
          <w:spacing w:val="-3"/>
          <w:lang w:val="en-AU"/>
        </w:rPr>
        <w:t>ened</w:t>
      </w:r>
      <w:r w:rsidRPr="0057553E">
        <w:rPr>
          <w:rFonts w:asciiTheme="minorHAnsi" w:hAnsiTheme="minorHAnsi"/>
          <w:color w:val="00528B"/>
          <w:spacing w:val="46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3"/>
          <w:lang w:val="en-AU"/>
        </w:rPr>
        <w:t>Ecological</w:t>
      </w:r>
      <w:r w:rsidRPr="0057553E">
        <w:rPr>
          <w:rFonts w:asciiTheme="minorHAnsi" w:hAnsiTheme="minorHAnsi"/>
          <w:color w:val="00528B"/>
          <w:spacing w:val="27"/>
          <w:w w:val="103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4"/>
          <w:lang w:val="en-AU"/>
        </w:rPr>
        <w:t>Communities</w:t>
      </w:r>
      <w:r w:rsidRPr="0057553E">
        <w:rPr>
          <w:rFonts w:asciiTheme="minorHAnsi" w:hAnsiTheme="minorHAnsi"/>
          <w:color w:val="00528B"/>
          <w:spacing w:val="53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4"/>
          <w:lang w:val="en-AU"/>
        </w:rPr>
        <w:t>(</w:t>
      </w:r>
      <w:r w:rsidRPr="0057553E">
        <w:rPr>
          <w:rFonts w:asciiTheme="minorHAnsi" w:hAnsiTheme="minorHAnsi"/>
          <w:color w:val="00528B"/>
          <w:spacing w:val="-3"/>
          <w:lang w:val="en-AU"/>
        </w:rPr>
        <w:t>TECs</w:t>
      </w:r>
      <w:r w:rsidRPr="0057553E">
        <w:rPr>
          <w:rFonts w:asciiTheme="minorHAnsi" w:hAnsiTheme="minorHAnsi"/>
          <w:color w:val="00528B"/>
          <w:spacing w:val="-4"/>
          <w:lang w:val="en-AU"/>
        </w:rPr>
        <w:t>)</w:t>
      </w:r>
    </w:p>
    <w:p w:rsidR="006C0513" w:rsidRPr="0057553E" w:rsidRDefault="0057553E">
      <w:pPr>
        <w:pStyle w:val="BodyText"/>
        <w:spacing w:before="164" w:line="256" w:lineRule="auto"/>
        <w:ind w:right="22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following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communities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hav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been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added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28"/>
          <w:w w:val="10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national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list:</w:t>
      </w:r>
    </w:p>
    <w:p w:rsidR="006C0513" w:rsidRPr="0057553E" w:rsidRDefault="0057553E">
      <w:pPr>
        <w:pStyle w:val="BodyText"/>
        <w:numPr>
          <w:ilvl w:val="0"/>
          <w:numId w:val="5"/>
        </w:numPr>
        <w:tabs>
          <w:tab w:val="left" w:pos="1418"/>
        </w:tabs>
        <w:spacing w:line="256" w:lineRule="auto"/>
        <w:ind w:right="439"/>
        <w:jc w:val="both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outhern</w:t>
      </w:r>
      <w:r w:rsidRPr="0057553E">
        <w:rPr>
          <w:rFonts w:asciiTheme="minorHAnsi" w:hAnsiTheme="minorHAnsi"/>
          <w:color w:val="1A1B1E"/>
          <w:spacing w:val="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Highlands</w:t>
      </w:r>
      <w:r w:rsidRPr="0057553E">
        <w:rPr>
          <w:rFonts w:asciiTheme="minorHAnsi" w:hAnsiTheme="minorHAnsi"/>
          <w:color w:val="1A1B1E"/>
          <w:spacing w:val="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hale</w:t>
      </w:r>
      <w:r w:rsidRPr="0057553E">
        <w:rPr>
          <w:rFonts w:asciiTheme="minorHAnsi" w:hAnsiTheme="minorHAnsi"/>
          <w:color w:val="1A1B1E"/>
          <w:spacing w:val="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For</w:t>
      </w:r>
      <w:r w:rsidRPr="0057553E">
        <w:rPr>
          <w:rFonts w:asciiTheme="minorHAnsi" w:hAnsiTheme="minorHAnsi"/>
          <w:color w:val="1A1B1E"/>
          <w:spacing w:val="-3"/>
          <w:lang w:val="en-AU"/>
        </w:rPr>
        <w:t>est</w:t>
      </w:r>
      <w:r w:rsidRPr="0057553E">
        <w:rPr>
          <w:rFonts w:asciiTheme="minorHAnsi" w:hAnsiTheme="minorHAnsi"/>
          <w:color w:val="1A1B1E"/>
          <w:spacing w:val="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Woodland</w:t>
      </w:r>
      <w:r w:rsidRPr="0057553E">
        <w:rPr>
          <w:rFonts w:asciiTheme="minorHAnsi" w:hAnsiTheme="minorHAnsi"/>
          <w:color w:val="1A1B1E"/>
          <w:spacing w:val="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spacing w:val="29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Sy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dney </w:t>
      </w:r>
      <w:r w:rsidRPr="0057553E">
        <w:rPr>
          <w:rFonts w:asciiTheme="minorHAnsi" w:hAnsiTheme="minorHAnsi"/>
          <w:color w:val="1A1B1E"/>
          <w:spacing w:val="-2"/>
          <w:lang w:val="en-AU"/>
        </w:rPr>
        <w:t>B</w:t>
      </w:r>
      <w:r w:rsidRPr="0057553E">
        <w:rPr>
          <w:rFonts w:asciiTheme="minorHAnsi" w:hAnsiTheme="minorHAnsi"/>
          <w:color w:val="1A1B1E"/>
          <w:spacing w:val="-1"/>
          <w:lang w:val="en-AU"/>
        </w:rPr>
        <w:t>asin</w:t>
      </w:r>
      <w:r w:rsidRPr="0057553E"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B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ioregion </w:t>
      </w:r>
      <w:r w:rsidRPr="0057553E">
        <w:rPr>
          <w:rFonts w:asciiTheme="minorHAnsi" w:hAnsiTheme="minorHAnsi"/>
          <w:color w:val="1A1B1E"/>
          <w:lang w:val="en-AU"/>
        </w:rPr>
        <w:t xml:space="preserve">(critically </w:t>
      </w:r>
      <w:r w:rsidRPr="0057553E">
        <w:rPr>
          <w:rFonts w:asciiTheme="minorHAnsi" w:hAnsiTheme="minorHAnsi"/>
          <w:color w:val="1A1B1E"/>
          <w:spacing w:val="-1"/>
          <w:lang w:val="en-AU"/>
        </w:rPr>
        <w:t>endangered,</w:t>
      </w:r>
      <w:r w:rsidRPr="0057553E">
        <w:rPr>
          <w:rFonts w:asciiTheme="minorHAnsi" w:hAnsiTheme="minorHAnsi"/>
          <w:color w:val="1A1B1E"/>
          <w:spacing w:val="31"/>
          <w:w w:val="10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A</w:t>
      </w:r>
      <w:r w:rsidRPr="0057553E">
        <w:rPr>
          <w:rFonts w:asciiTheme="minorHAnsi" w:hAnsiTheme="minorHAnsi"/>
          <w:color w:val="1A1B1E"/>
          <w:spacing w:val="-2"/>
          <w:lang w:val="en-AU"/>
        </w:rPr>
        <w:t>ug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2015).</w:t>
      </w:r>
    </w:p>
    <w:p w:rsidR="006C0513" w:rsidRPr="0057553E" w:rsidRDefault="0057553E">
      <w:pPr>
        <w:pStyle w:val="BodyText"/>
        <w:numPr>
          <w:ilvl w:val="0"/>
          <w:numId w:val="5"/>
        </w:numPr>
        <w:tabs>
          <w:tab w:val="left" w:pos="1418"/>
        </w:tabs>
        <w:spacing w:line="256" w:lineRule="auto"/>
        <w:ind w:right="769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Eucalypt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Woodlands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Western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</w:t>
      </w:r>
      <w:r w:rsidRPr="0057553E">
        <w:rPr>
          <w:rFonts w:asciiTheme="minorHAnsi" w:hAnsiTheme="minorHAnsi"/>
          <w:color w:val="1A1B1E"/>
          <w:spacing w:val="-1"/>
          <w:lang w:val="en-AU"/>
        </w:rPr>
        <w:t>ustralian</w:t>
      </w:r>
      <w:r w:rsidRPr="0057553E">
        <w:rPr>
          <w:rFonts w:asciiTheme="minorHAnsi" w:hAnsiTheme="minorHAnsi"/>
          <w:color w:val="1A1B1E"/>
          <w:spacing w:val="35"/>
          <w:w w:val="102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lang w:val="en-AU"/>
        </w:rPr>
        <w:t>Wheatbelt</w:t>
      </w:r>
      <w:proofErr w:type="spellEnd"/>
      <w:r w:rsidRPr="0057553E">
        <w:rPr>
          <w:rFonts w:asciiTheme="minorHAnsi" w:hAnsiTheme="minorHAnsi"/>
          <w:color w:val="1A1B1E"/>
          <w:spacing w:val="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(critically</w:t>
      </w:r>
      <w:r w:rsidRPr="0057553E">
        <w:rPr>
          <w:rFonts w:asciiTheme="minorHAnsi" w:hAnsiTheme="minorHAnsi"/>
          <w:color w:val="1A1B1E"/>
          <w:spacing w:val="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endangered,</w:t>
      </w:r>
      <w:r w:rsidRPr="0057553E">
        <w:rPr>
          <w:rFonts w:asciiTheme="minorHAnsi" w:hAnsiTheme="minorHAnsi"/>
          <w:color w:val="1A1B1E"/>
          <w:spacing w:val="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D</w:t>
      </w:r>
      <w:r w:rsidRPr="0057553E">
        <w:rPr>
          <w:rFonts w:asciiTheme="minorHAnsi" w:hAnsiTheme="minorHAnsi"/>
          <w:color w:val="1A1B1E"/>
          <w:spacing w:val="-2"/>
          <w:lang w:val="en-AU"/>
        </w:rPr>
        <w:t>ec</w:t>
      </w:r>
      <w:r w:rsidRPr="0057553E">
        <w:rPr>
          <w:rFonts w:asciiTheme="minorHAnsi" w:hAnsiTheme="minorHAnsi"/>
          <w:color w:val="1A1B1E"/>
          <w:spacing w:val="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2015).</w:t>
      </w:r>
    </w:p>
    <w:p w:rsidR="006C0513" w:rsidRPr="0057553E" w:rsidRDefault="0057553E" w:rsidP="0057553E">
      <w:pPr>
        <w:pStyle w:val="BodyText"/>
        <w:numPr>
          <w:ilvl w:val="0"/>
          <w:numId w:val="5"/>
        </w:numPr>
        <w:tabs>
          <w:tab w:val="left" w:pos="1418"/>
        </w:tabs>
        <w:spacing w:before="4" w:line="256" w:lineRule="auto"/>
        <w:ind w:right="460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6"/>
          <w:lang w:val="en-AU"/>
        </w:rPr>
        <w:t>N</w:t>
      </w:r>
      <w:r w:rsidRPr="0057553E">
        <w:rPr>
          <w:rFonts w:asciiTheme="minorHAnsi" w:hAnsiTheme="minorHAnsi"/>
          <w:color w:val="1A1B1E"/>
          <w:lang w:val="en-AU"/>
        </w:rPr>
        <w:t>atural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2"/>
          <w:lang w:val="en-AU"/>
        </w:rPr>
        <w:t>T</w:t>
      </w:r>
      <w:r w:rsidRPr="0057553E">
        <w:rPr>
          <w:rFonts w:asciiTheme="minorHAnsi" w:hAnsiTheme="minorHAnsi"/>
          <w:color w:val="1A1B1E"/>
          <w:lang w:val="en-AU"/>
        </w:rPr>
        <w:t>emperate</w:t>
      </w:r>
      <w:r w:rsidRPr="0057553E">
        <w:rPr>
          <w:rFonts w:asciiTheme="minorHAnsi" w:hAnsiTheme="minorHAnsi"/>
          <w:color w:val="1A1B1E"/>
          <w:spacing w:val="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5"/>
          <w:lang w:val="en-AU"/>
        </w:rPr>
        <w:t>G</w:t>
      </w:r>
      <w:r w:rsidRPr="0057553E">
        <w:rPr>
          <w:rFonts w:asciiTheme="minorHAnsi" w:hAnsiTheme="minorHAnsi"/>
          <w:color w:val="1A1B1E"/>
          <w:lang w:val="en-AU"/>
        </w:rPr>
        <w:t>rassland</w:t>
      </w:r>
      <w:r w:rsidRPr="0057553E">
        <w:rPr>
          <w:rFonts w:asciiTheme="minorHAnsi" w:hAnsiTheme="minorHAnsi"/>
          <w:color w:val="1A1B1E"/>
          <w:spacing w:val="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4"/>
          <w:lang w:val="en-AU"/>
        </w:rPr>
        <w:t>S</w:t>
      </w:r>
      <w:r w:rsidRPr="0057553E">
        <w:rPr>
          <w:rFonts w:asciiTheme="minorHAnsi" w:hAnsiTheme="minorHAnsi"/>
          <w:color w:val="1A1B1E"/>
          <w:lang w:val="en-AU"/>
        </w:rPr>
        <w:t>outh</w:t>
      </w:r>
      <w:r w:rsidRPr="0057553E">
        <w:rPr>
          <w:rFonts w:asciiTheme="minorHAnsi" w:hAnsiTheme="minorHAnsi"/>
          <w:color w:val="1A1B1E"/>
          <w:spacing w:val="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Eastern</w:t>
      </w:r>
      <w:r w:rsidRPr="0057553E">
        <w:rPr>
          <w:rFonts w:asciiTheme="minorHAnsi" w:hAnsiTheme="minorHAnsi"/>
          <w:color w:val="1A1B1E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Highlands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(critically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endangered,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</w:t>
      </w:r>
      <w:r w:rsidRPr="0057553E">
        <w:rPr>
          <w:rFonts w:asciiTheme="minorHAnsi" w:hAnsiTheme="minorHAnsi"/>
          <w:color w:val="1A1B1E"/>
          <w:spacing w:val="-1"/>
          <w:lang w:val="en-AU"/>
        </w:rPr>
        <w:t>pril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2016)</w:t>
      </w:r>
      <w:r w:rsidRPr="0057553E">
        <w:rPr>
          <w:rFonts w:asciiTheme="minorHAnsi" w:hAnsiTheme="minorHAnsi"/>
          <w:color w:val="1A1B1E"/>
          <w:spacing w:val="3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</w:t>
      </w:r>
      <w:r w:rsidRPr="0057553E">
        <w:rPr>
          <w:rFonts w:asciiTheme="minorHAnsi" w:hAnsiTheme="minorHAnsi"/>
          <w:color w:val="1A1B1E"/>
          <w:spacing w:val="-2"/>
          <w:lang w:val="en-AU"/>
        </w:rPr>
        <w:t>r</w:t>
      </w:r>
      <w:r w:rsidRPr="0057553E">
        <w:rPr>
          <w:rFonts w:asciiTheme="minorHAnsi" w:hAnsiTheme="minorHAnsi"/>
          <w:color w:val="1A1B1E"/>
          <w:lang w:val="en-AU"/>
        </w:rPr>
        <w:t>eplaced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</w:t>
      </w:r>
      <w:r w:rsidRPr="0057553E">
        <w:rPr>
          <w:rFonts w:asciiTheme="minorHAnsi" w:hAnsiTheme="minorHAnsi"/>
          <w:color w:val="1A1B1E"/>
          <w:spacing w:val="-2"/>
          <w:lang w:val="en-AU"/>
        </w:rPr>
        <w:t>r</w:t>
      </w:r>
      <w:r w:rsidRPr="0057553E">
        <w:rPr>
          <w:rFonts w:asciiTheme="minorHAnsi" w:hAnsiTheme="minorHAnsi"/>
          <w:color w:val="1A1B1E"/>
          <w:lang w:val="en-AU"/>
        </w:rPr>
        <w:t>evious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listing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6"/>
          <w:lang w:val="en-AU"/>
        </w:rPr>
        <w:t>N</w:t>
      </w:r>
      <w:r w:rsidRPr="0057553E">
        <w:rPr>
          <w:rFonts w:asciiTheme="minorHAnsi" w:hAnsiTheme="minorHAnsi"/>
          <w:color w:val="1A1B1E"/>
          <w:lang w:val="en-AU"/>
        </w:rPr>
        <w:t>atural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2"/>
          <w:lang w:val="en-AU"/>
        </w:rPr>
        <w:t>T</w:t>
      </w:r>
      <w:r w:rsidRPr="0057553E">
        <w:rPr>
          <w:rFonts w:asciiTheme="minorHAnsi" w:hAnsiTheme="minorHAnsi"/>
          <w:color w:val="1A1B1E"/>
          <w:lang w:val="en-AU"/>
        </w:rPr>
        <w:t>emperate</w:t>
      </w:r>
      <w:r w:rsidRPr="0057553E">
        <w:rPr>
          <w:rFonts w:asciiTheme="minorHAnsi" w:hAnsiTheme="minorHAnsi"/>
          <w:color w:val="1A1B1E"/>
          <w:w w:val="10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Grassland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outhern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Tablelands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NSW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5"/>
          <w:lang w:val="en-AU"/>
        </w:rPr>
        <w:t>A</w:t>
      </w:r>
      <w:r w:rsidRPr="0057553E">
        <w:rPr>
          <w:rFonts w:asciiTheme="minorHAnsi" w:hAnsiTheme="minorHAnsi"/>
          <w:color w:val="1A1B1E"/>
          <w:lang w:val="en-AU"/>
        </w:rPr>
        <w:t>ustralian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 xml:space="preserve">Capital </w:t>
      </w:r>
      <w:r w:rsidRPr="0057553E">
        <w:rPr>
          <w:rFonts w:asciiTheme="minorHAnsi" w:hAnsiTheme="minorHAnsi"/>
          <w:color w:val="1A1B1E"/>
          <w:spacing w:val="-22"/>
          <w:lang w:val="en-AU"/>
        </w:rPr>
        <w:t>T</w:t>
      </w:r>
      <w:r w:rsidRPr="0057553E">
        <w:rPr>
          <w:rFonts w:asciiTheme="minorHAnsi" w:hAnsiTheme="minorHAnsi"/>
          <w:color w:val="1A1B1E"/>
          <w:lang w:val="en-AU"/>
        </w:rPr>
        <w:t>errito</w:t>
      </w:r>
      <w:r w:rsidRPr="0057553E">
        <w:rPr>
          <w:rFonts w:asciiTheme="minorHAnsi" w:hAnsiTheme="minorHAnsi"/>
          <w:color w:val="1A1B1E"/>
          <w:spacing w:val="2"/>
          <w:lang w:val="en-AU"/>
        </w:rPr>
        <w:t>r</w:t>
      </w:r>
      <w:r w:rsidRPr="0057553E">
        <w:rPr>
          <w:rFonts w:asciiTheme="minorHAnsi" w:hAnsiTheme="minorHAnsi"/>
          <w:color w:val="1A1B1E"/>
          <w:lang w:val="en-AU"/>
        </w:rPr>
        <w:t>y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(endange</w:t>
      </w:r>
      <w:r w:rsidRPr="0057553E">
        <w:rPr>
          <w:rFonts w:asciiTheme="minorHAnsi" w:hAnsiTheme="minorHAnsi"/>
          <w:color w:val="1A1B1E"/>
          <w:spacing w:val="-2"/>
          <w:lang w:val="en-AU"/>
        </w:rPr>
        <w:t>r</w:t>
      </w:r>
      <w:r w:rsidRPr="0057553E">
        <w:rPr>
          <w:rFonts w:asciiTheme="minorHAnsi" w:hAnsiTheme="minorHAnsi"/>
          <w:color w:val="1A1B1E"/>
          <w:lang w:val="en-AU"/>
        </w:rPr>
        <w:t>ed),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which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was</w:t>
      </w:r>
      <w:r w:rsidRPr="0057553E">
        <w:rPr>
          <w:rFonts w:asciiTheme="minorHAnsi" w:hAnsiTheme="minorHAnsi"/>
          <w:color w:val="1A1B1E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delisted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at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same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time).</w:t>
      </w:r>
    </w:p>
    <w:p w:rsidR="006C0513" w:rsidRPr="0057553E" w:rsidRDefault="0057553E">
      <w:pPr>
        <w:pStyle w:val="BodyText"/>
        <w:numPr>
          <w:ilvl w:val="0"/>
          <w:numId w:val="4"/>
        </w:numPr>
        <w:tabs>
          <w:tab w:val="left" w:pos="541"/>
        </w:tabs>
        <w:spacing w:before="12" w:line="256" w:lineRule="auto"/>
        <w:ind w:right="1663" w:hanging="283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br w:type="column"/>
      </w:r>
      <w:r w:rsidRPr="0057553E">
        <w:rPr>
          <w:rFonts w:asciiTheme="minorHAnsi" w:hAnsiTheme="minorHAnsi"/>
          <w:color w:val="1A1B1E"/>
          <w:spacing w:val="-4"/>
          <w:lang w:val="en-AU"/>
        </w:rPr>
        <w:t>Warkworth</w:t>
      </w:r>
      <w:r w:rsidRPr="0057553E">
        <w:rPr>
          <w:rFonts w:asciiTheme="minorHAnsi" w:hAnsiTheme="minorHAnsi"/>
          <w:color w:val="1A1B1E"/>
          <w:spacing w:val="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ands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Woodland</w:t>
      </w:r>
      <w:r w:rsidRPr="0057553E">
        <w:rPr>
          <w:rFonts w:asciiTheme="minorHAnsi" w:hAnsiTheme="minorHAnsi"/>
          <w:color w:val="1A1B1E"/>
          <w:spacing w:val="1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Hunter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V</w:t>
      </w:r>
      <w:r w:rsidRPr="0057553E">
        <w:rPr>
          <w:rFonts w:asciiTheme="minorHAnsi" w:hAnsiTheme="minorHAnsi"/>
          <w:color w:val="1A1B1E"/>
          <w:spacing w:val="-4"/>
          <w:lang w:val="en-AU"/>
        </w:rPr>
        <w:t>alley</w:t>
      </w:r>
      <w:r w:rsidRPr="0057553E">
        <w:rPr>
          <w:rFonts w:asciiTheme="minorHAnsi" w:hAnsiTheme="minorHAnsi"/>
          <w:color w:val="1A1B1E"/>
          <w:spacing w:val="26"/>
          <w:w w:val="9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(critically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endangered,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M</w:t>
      </w:r>
      <w:r w:rsidRPr="0057553E">
        <w:rPr>
          <w:rFonts w:asciiTheme="minorHAnsi" w:hAnsiTheme="minorHAnsi"/>
          <w:color w:val="1A1B1E"/>
          <w:spacing w:val="-2"/>
          <w:lang w:val="en-AU"/>
        </w:rPr>
        <w:t>ay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2016).</w:t>
      </w:r>
    </w:p>
    <w:p w:rsidR="006C0513" w:rsidRPr="0057553E" w:rsidRDefault="0057553E">
      <w:pPr>
        <w:pStyle w:val="BodyText"/>
        <w:numPr>
          <w:ilvl w:val="0"/>
          <w:numId w:val="4"/>
        </w:numPr>
        <w:tabs>
          <w:tab w:val="left" w:pos="541"/>
        </w:tabs>
        <w:spacing w:line="256" w:lineRule="auto"/>
        <w:ind w:right="1979" w:hanging="283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2"/>
          <w:lang w:val="en-AU"/>
        </w:rPr>
        <w:t>B</w:t>
      </w:r>
      <w:r w:rsidRPr="0057553E">
        <w:rPr>
          <w:rFonts w:asciiTheme="minorHAnsi" w:hAnsiTheme="minorHAnsi"/>
          <w:color w:val="1A1B1E"/>
          <w:spacing w:val="-1"/>
          <w:lang w:val="en-AU"/>
        </w:rPr>
        <w:t>anksia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Woodlands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S</w:t>
      </w:r>
      <w:r w:rsidRPr="0057553E">
        <w:rPr>
          <w:rFonts w:asciiTheme="minorHAnsi" w:hAnsiTheme="minorHAnsi"/>
          <w:color w:val="1A1B1E"/>
          <w:spacing w:val="-2"/>
          <w:lang w:val="en-AU"/>
        </w:rPr>
        <w:t>wan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Coastal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Plain</w:t>
      </w:r>
      <w:r w:rsidRPr="0057553E">
        <w:rPr>
          <w:rFonts w:asciiTheme="minorHAnsi" w:hAnsiTheme="minorHAnsi"/>
          <w:color w:val="1A1B1E"/>
          <w:spacing w:val="23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(endangered,</w:t>
      </w:r>
      <w:r w:rsidRPr="0057553E">
        <w:rPr>
          <w:rFonts w:asciiTheme="minorHAnsi" w:hAnsiTheme="minorHAnsi"/>
          <w:color w:val="1A1B1E"/>
          <w:spacing w:val="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ep</w:t>
      </w:r>
      <w:r w:rsidRPr="0057553E">
        <w:rPr>
          <w:rFonts w:asciiTheme="minorHAnsi" w:hAnsiTheme="minorHAnsi"/>
          <w:color w:val="1A1B1E"/>
          <w:spacing w:val="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2016).</w:t>
      </w:r>
    </w:p>
    <w:p w:rsidR="006C0513" w:rsidRPr="0057553E" w:rsidRDefault="0057553E">
      <w:pPr>
        <w:pStyle w:val="BodyText"/>
        <w:numPr>
          <w:ilvl w:val="0"/>
          <w:numId w:val="4"/>
        </w:numPr>
        <w:tabs>
          <w:tab w:val="left" w:pos="541"/>
        </w:tabs>
        <w:spacing w:line="256" w:lineRule="auto"/>
        <w:ind w:right="1933" w:hanging="283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Illawarra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outh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Coast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Lowland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For</w:t>
      </w:r>
      <w:r w:rsidRPr="0057553E">
        <w:rPr>
          <w:rFonts w:asciiTheme="minorHAnsi" w:hAnsiTheme="minorHAnsi"/>
          <w:color w:val="1A1B1E"/>
          <w:spacing w:val="-3"/>
          <w:lang w:val="en-AU"/>
        </w:rPr>
        <w:t>est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3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Woodland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(critically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endangered,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ep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2016).</w:t>
      </w:r>
    </w:p>
    <w:p w:rsidR="006C0513" w:rsidRPr="0057553E" w:rsidRDefault="0057553E" w:rsidP="0057553E">
      <w:pPr>
        <w:pStyle w:val="BodyText"/>
        <w:spacing w:before="174" w:line="256" w:lineRule="auto"/>
        <w:ind w:left="257" w:right="1111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summary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each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TEC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included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later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this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newsletter.</w:t>
      </w:r>
      <w:r w:rsidRPr="0057553E">
        <w:rPr>
          <w:rFonts w:asciiTheme="minorHAnsi" w:hAnsiTheme="minorHAnsi"/>
          <w:color w:val="1A1B1E"/>
          <w:spacing w:val="23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Further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information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lang w:val="en-AU"/>
        </w:rPr>
        <w:t>egar</w:t>
      </w:r>
      <w:r w:rsidRPr="0057553E">
        <w:rPr>
          <w:rFonts w:asciiTheme="minorHAnsi" w:hAnsiTheme="minorHAnsi"/>
          <w:color w:val="1A1B1E"/>
          <w:spacing w:val="-1"/>
          <w:lang w:val="en-AU"/>
        </w:rPr>
        <w:t>ding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all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nationally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listed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26"/>
          <w:w w:val="9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communities,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including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full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Conservation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Advices,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detailed</w:t>
      </w:r>
      <w:r w:rsidRPr="0057553E">
        <w:rPr>
          <w:rFonts w:asciiTheme="minorHAnsi" w:hAnsiTheme="minorHAnsi"/>
          <w:color w:val="1A1B1E"/>
          <w:spacing w:val="26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descriptions,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threat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analyses,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distribution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maps,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priority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lang w:val="en-AU"/>
        </w:rPr>
        <w:t>esear</w:t>
      </w:r>
      <w:r w:rsidRPr="0057553E">
        <w:rPr>
          <w:rFonts w:asciiTheme="minorHAnsi" w:hAnsiTheme="minorHAnsi"/>
          <w:color w:val="1A1B1E"/>
          <w:spacing w:val="-1"/>
          <w:lang w:val="en-AU"/>
        </w:rPr>
        <w:t>ch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conservation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actions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(within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national</w:t>
      </w:r>
      <w:r w:rsidRPr="0057553E">
        <w:rPr>
          <w:rFonts w:asciiTheme="minorHAnsi" w:hAnsiTheme="minorHAnsi"/>
          <w:color w:val="1A1B1E"/>
          <w:spacing w:val="25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conservation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advices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and/or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reco</w:t>
      </w:r>
      <w:r w:rsidRPr="0057553E">
        <w:rPr>
          <w:rFonts w:asciiTheme="minorHAnsi" w:hAnsiTheme="minorHAnsi"/>
          <w:color w:val="1A1B1E"/>
          <w:spacing w:val="-2"/>
          <w:lang w:val="en-AU"/>
        </w:rPr>
        <w:t>v</w:t>
      </w:r>
      <w:r w:rsidRPr="0057553E">
        <w:rPr>
          <w:rFonts w:asciiTheme="minorHAnsi" w:hAnsiTheme="minorHAnsi"/>
          <w:color w:val="1A1B1E"/>
          <w:spacing w:val="-1"/>
          <w:lang w:val="en-AU"/>
        </w:rPr>
        <w:t>er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plans),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can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be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found</w:t>
      </w:r>
      <w:r w:rsidRPr="0057553E">
        <w:rPr>
          <w:rFonts w:asciiTheme="minorHAnsi" w:hAnsiTheme="minorHAnsi"/>
          <w:color w:val="1A1B1E"/>
          <w:spacing w:val="2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Department</w:t>
      </w:r>
      <w:r w:rsidRPr="0057553E">
        <w:rPr>
          <w:rFonts w:asciiTheme="minorHAnsi" w:hAnsiTheme="minorHAnsi"/>
          <w:color w:val="1A1B1E"/>
          <w:spacing w:val="-9"/>
          <w:lang w:val="en-AU"/>
        </w:rPr>
        <w:t>’</w:t>
      </w:r>
      <w:r w:rsidRPr="0057553E">
        <w:rPr>
          <w:rFonts w:asciiTheme="minorHAnsi" w:hAnsiTheme="minorHAnsi"/>
          <w:color w:val="1A1B1E"/>
          <w:spacing w:val="-3"/>
          <w:lang w:val="en-AU"/>
        </w:rPr>
        <w:t>s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ebsite</w:t>
      </w:r>
      <w:r w:rsidRPr="0057553E">
        <w:rPr>
          <w:rFonts w:asciiTheme="minorHAnsi" w:hAnsiTheme="minorHAnsi"/>
          <w:color w:val="1A1B1E"/>
          <w:spacing w:val="-2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at:</w:t>
      </w:r>
    </w:p>
    <w:p w:rsidR="006C0513" w:rsidRPr="0057553E" w:rsidRDefault="00373A9B">
      <w:pPr>
        <w:pStyle w:val="BodyText"/>
        <w:spacing w:before="174" w:line="256" w:lineRule="auto"/>
        <w:ind w:left="257" w:right="1139"/>
        <w:rPr>
          <w:rFonts w:asciiTheme="minorHAnsi" w:hAnsiTheme="minorHAnsi"/>
          <w:lang w:val="en-AU"/>
        </w:rPr>
      </w:pPr>
      <w:hyperlink r:id="rId13">
        <w:r w:rsidR="0057553E" w:rsidRPr="0057553E">
          <w:rPr>
            <w:rFonts w:asciiTheme="minorHAnsi" w:hAnsiTheme="minorHAnsi"/>
            <w:color w:val="30589C"/>
            <w:spacing w:val="-2"/>
            <w:u w:val="single" w:color="30589C"/>
            <w:lang w:val="en-AU"/>
          </w:rPr>
          <w:t>www</w:t>
        </w:r>
        <w:r w:rsidR="0057553E" w:rsidRPr="0057553E">
          <w:rPr>
            <w:rFonts w:asciiTheme="minorHAnsi" w:hAnsiTheme="minorHAnsi"/>
            <w:color w:val="30589C"/>
            <w:spacing w:val="-1"/>
            <w:u w:val="single" w:color="30589C"/>
            <w:lang w:val="en-AU"/>
          </w:rPr>
          <w:t>.environment.go</w:t>
        </w:r>
        <w:r w:rsidR="0057553E" w:rsidRPr="0057553E">
          <w:rPr>
            <w:rFonts w:asciiTheme="minorHAnsi" w:hAnsiTheme="minorHAnsi"/>
            <w:color w:val="30589C"/>
            <w:spacing w:val="-2"/>
            <w:u w:val="single" w:color="30589C"/>
            <w:lang w:val="en-AU"/>
          </w:rPr>
          <w:t>v</w:t>
        </w:r>
        <w:r w:rsidR="0057553E" w:rsidRPr="0057553E">
          <w:rPr>
            <w:rFonts w:asciiTheme="minorHAnsi" w:hAnsiTheme="minorHAnsi"/>
            <w:color w:val="30589C"/>
            <w:spacing w:val="-1"/>
            <w:u w:val="single" w:color="30589C"/>
            <w:lang w:val="en-AU"/>
          </w:rPr>
          <w:t>.au/cgi-bin/sprat/public/</w:t>
        </w:r>
      </w:hyperlink>
      <w:r w:rsidR="0057553E" w:rsidRPr="0057553E">
        <w:rPr>
          <w:rFonts w:asciiTheme="minorHAnsi" w:hAnsiTheme="minorHAnsi"/>
          <w:color w:val="30589C"/>
          <w:w w:val="105"/>
          <w:lang w:val="en-AU"/>
        </w:rPr>
        <w:t xml:space="preserve"> </w:t>
      </w:r>
      <w:hyperlink r:id="rId14">
        <w:r w:rsidR="0057553E" w:rsidRPr="0057553E">
          <w:rPr>
            <w:rFonts w:asciiTheme="minorHAnsi" w:hAnsiTheme="minorHAnsi"/>
            <w:color w:val="30589C"/>
            <w:w w:val="103"/>
            <w:lang w:val="en-AU"/>
          </w:rPr>
          <w:t xml:space="preserve"> </w:t>
        </w:r>
        <w:r w:rsidR="0057553E" w:rsidRPr="0057553E">
          <w:rPr>
            <w:rFonts w:asciiTheme="minorHAnsi" w:hAnsiTheme="minorHAnsi"/>
            <w:color w:val="30589C"/>
            <w:w w:val="105"/>
            <w:u w:val="single" w:color="30589C"/>
            <w:lang w:val="en-AU"/>
          </w:rPr>
          <w:t>publiclookupcommunities.pl</w:t>
        </w:r>
      </w:hyperlink>
    </w:p>
    <w:p w:rsidR="006C0513" w:rsidRPr="0057553E" w:rsidRDefault="006C0513">
      <w:pPr>
        <w:rPr>
          <w:rFonts w:eastAsia="PMingLiU" w:cs="PMingLiU"/>
          <w:sz w:val="20"/>
          <w:szCs w:val="20"/>
          <w:lang w:val="en-AU"/>
        </w:rPr>
      </w:pPr>
    </w:p>
    <w:p w:rsidR="006C0513" w:rsidRPr="0057553E" w:rsidRDefault="0057553E">
      <w:pPr>
        <w:pStyle w:val="Heading2"/>
        <w:ind w:left="257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00528B"/>
          <w:spacing w:val="-3"/>
          <w:lang w:val="en-AU"/>
        </w:rPr>
        <w:t>Finalised</w:t>
      </w:r>
      <w:r w:rsidRPr="0057553E">
        <w:rPr>
          <w:rFonts w:asciiTheme="minorHAnsi" w:hAnsiTheme="minorHAnsi"/>
          <w:color w:val="00528B"/>
          <w:spacing w:val="20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2"/>
          <w:lang w:val="en-AU"/>
        </w:rPr>
        <w:t>P</w:t>
      </w:r>
      <w:r w:rsidRPr="0057553E">
        <w:rPr>
          <w:rFonts w:asciiTheme="minorHAnsi" w:hAnsiTheme="minorHAnsi"/>
          <w:color w:val="00528B"/>
          <w:spacing w:val="-3"/>
          <w:lang w:val="en-AU"/>
        </w:rPr>
        <w:t>r</w:t>
      </w:r>
      <w:r w:rsidRPr="0057553E">
        <w:rPr>
          <w:rFonts w:asciiTheme="minorHAnsi" w:hAnsiTheme="minorHAnsi"/>
          <w:color w:val="00528B"/>
          <w:spacing w:val="-2"/>
          <w:lang w:val="en-AU"/>
        </w:rPr>
        <w:t>io</w:t>
      </w:r>
      <w:r w:rsidRPr="0057553E">
        <w:rPr>
          <w:rFonts w:asciiTheme="minorHAnsi" w:hAnsiTheme="minorHAnsi"/>
          <w:color w:val="00528B"/>
          <w:spacing w:val="-3"/>
          <w:lang w:val="en-AU"/>
        </w:rPr>
        <w:t>r</w:t>
      </w:r>
      <w:r w:rsidRPr="0057553E">
        <w:rPr>
          <w:rFonts w:asciiTheme="minorHAnsi" w:hAnsiTheme="minorHAnsi"/>
          <w:color w:val="00528B"/>
          <w:spacing w:val="-2"/>
          <w:lang w:val="en-AU"/>
        </w:rPr>
        <w:t>i</w:t>
      </w:r>
      <w:r w:rsidRPr="0057553E">
        <w:rPr>
          <w:rFonts w:asciiTheme="minorHAnsi" w:hAnsiTheme="minorHAnsi"/>
          <w:color w:val="00528B"/>
          <w:spacing w:val="-3"/>
          <w:lang w:val="en-AU"/>
        </w:rPr>
        <w:t>t</w:t>
      </w:r>
      <w:r w:rsidRPr="0057553E">
        <w:rPr>
          <w:rFonts w:asciiTheme="minorHAnsi" w:hAnsiTheme="minorHAnsi"/>
          <w:color w:val="00528B"/>
          <w:spacing w:val="-2"/>
          <w:lang w:val="en-AU"/>
        </w:rPr>
        <w:t>y</w:t>
      </w:r>
      <w:r w:rsidRPr="0057553E">
        <w:rPr>
          <w:rFonts w:asciiTheme="minorHAnsi" w:hAnsiTheme="minorHAnsi"/>
          <w:color w:val="00528B"/>
          <w:spacing w:val="21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3"/>
          <w:lang w:val="en-AU"/>
        </w:rPr>
        <w:t>Assessmen</w:t>
      </w:r>
      <w:r w:rsidRPr="0057553E">
        <w:rPr>
          <w:rFonts w:asciiTheme="minorHAnsi" w:hAnsiTheme="minorHAnsi"/>
          <w:color w:val="00528B"/>
          <w:spacing w:val="-4"/>
          <w:lang w:val="en-AU"/>
        </w:rPr>
        <w:t>t</w:t>
      </w:r>
      <w:r w:rsidRPr="0057553E">
        <w:rPr>
          <w:rFonts w:asciiTheme="minorHAnsi" w:hAnsiTheme="minorHAnsi"/>
          <w:color w:val="00528B"/>
          <w:spacing w:val="21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3"/>
          <w:lang w:val="en-AU"/>
        </w:rPr>
        <w:t>Lis</w:t>
      </w:r>
      <w:r w:rsidRPr="0057553E">
        <w:rPr>
          <w:rFonts w:asciiTheme="minorHAnsi" w:hAnsiTheme="minorHAnsi"/>
          <w:color w:val="00528B"/>
          <w:spacing w:val="-4"/>
          <w:lang w:val="en-AU"/>
        </w:rPr>
        <w:t>t</w:t>
      </w:r>
    </w:p>
    <w:p w:rsidR="006C0513" w:rsidRPr="0057553E" w:rsidRDefault="0057553E">
      <w:pPr>
        <w:pStyle w:val="BodyText"/>
        <w:spacing w:before="153" w:line="256" w:lineRule="auto"/>
        <w:ind w:left="257" w:right="1176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M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inister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for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Envir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onment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4"/>
          <w:w w:val="105"/>
          <w:lang w:val="en-AU"/>
        </w:rPr>
        <w:t>Energy</w:t>
      </w:r>
      <w:r w:rsidRPr="0057553E">
        <w:rPr>
          <w:rFonts w:asciiTheme="minorHAnsi" w:hAnsiTheme="minorHAnsi"/>
          <w:color w:val="1A1B1E"/>
          <w:spacing w:val="-3"/>
          <w:w w:val="105"/>
          <w:lang w:val="en-AU"/>
        </w:rPr>
        <w:t>,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Hon</w:t>
      </w:r>
      <w:r w:rsidRPr="0057553E">
        <w:rPr>
          <w:rFonts w:asciiTheme="minorHAnsi" w:hAnsiTheme="minorHAnsi"/>
          <w:color w:val="1A1B1E"/>
          <w:spacing w:val="33"/>
          <w:w w:val="10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>J</w:t>
      </w:r>
      <w:r w:rsidRPr="0057553E">
        <w:rPr>
          <w:rFonts w:asciiTheme="minorHAnsi" w:hAnsiTheme="minorHAnsi"/>
          <w:color w:val="1A1B1E"/>
          <w:w w:val="105"/>
          <w:lang w:val="en-AU"/>
        </w:rPr>
        <w:t>osh</w:t>
      </w:r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spacing w:val="-9"/>
          <w:w w:val="105"/>
          <w:lang w:val="en-AU"/>
        </w:rPr>
        <w:t>F</w:t>
      </w:r>
      <w:r w:rsidRPr="0057553E">
        <w:rPr>
          <w:rFonts w:asciiTheme="minorHAnsi" w:hAnsiTheme="minorHAnsi"/>
          <w:color w:val="1A1B1E"/>
          <w:spacing w:val="2"/>
          <w:w w:val="105"/>
          <w:lang w:val="en-AU"/>
        </w:rPr>
        <w:t>r</w:t>
      </w:r>
      <w:r w:rsidRPr="0057553E">
        <w:rPr>
          <w:rFonts w:asciiTheme="minorHAnsi" w:hAnsiTheme="minorHAnsi"/>
          <w:color w:val="1A1B1E"/>
          <w:spacing w:val="-3"/>
          <w:w w:val="105"/>
          <w:lang w:val="en-AU"/>
        </w:rPr>
        <w:t>y</w:t>
      </w:r>
      <w:r w:rsidRPr="0057553E">
        <w:rPr>
          <w:rFonts w:asciiTheme="minorHAnsi" w:hAnsiTheme="minorHAnsi"/>
          <w:color w:val="1A1B1E"/>
          <w:w w:val="105"/>
          <w:lang w:val="en-AU"/>
        </w:rPr>
        <w:t>denberg</w:t>
      </w:r>
      <w:proofErr w:type="spellEnd"/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M</w:t>
      </w:r>
      <w:r w:rsidRPr="0057553E">
        <w:rPr>
          <w:rFonts w:asciiTheme="minorHAnsi" w:hAnsiTheme="minorHAnsi"/>
          <w:color w:val="1A1B1E"/>
          <w:spacing w:val="-36"/>
          <w:w w:val="105"/>
          <w:lang w:val="en-AU"/>
        </w:rPr>
        <w:t>P</w:t>
      </w:r>
      <w:r w:rsidRPr="0057553E">
        <w:rPr>
          <w:rFonts w:asciiTheme="minorHAnsi" w:hAnsiTheme="minorHAnsi"/>
          <w:color w:val="1A1B1E"/>
          <w:w w:val="105"/>
          <w:lang w:val="en-AU"/>
        </w:rPr>
        <w:t>,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app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r</w:t>
      </w:r>
      <w:r w:rsidRPr="0057553E">
        <w:rPr>
          <w:rFonts w:asciiTheme="minorHAnsi" w:hAnsiTheme="minorHAnsi"/>
          <w:color w:val="1A1B1E"/>
          <w:spacing w:val="-5"/>
          <w:w w:val="105"/>
          <w:lang w:val="en-AU"/>
        </w:rPr>
        <w:t>o</w:t>
      </w:r>
      <w:r w:rsidRPr="0057553E">
        <w:rPr>
          <w:rFonts w:asciiTheme="minorHAnsi" w:hAnsiTheme="minorHAnsi"/>
          <w:color w:val="1A1B1E"/>
          <w:spacing w:val="-3"/>
          <w:w w:val="105"/>
          <w:lang w:val="en-AU"/>
        </w:rPr>
        <w:t>v</w:t>
      </w:r>
      <w:r w:rsidRPr="0057553E">
        <w:rPr>
          <w:rFonts w:asciiTheme="minorHAnsi" w:hAnsiTheme="minorHAnsi"/>
          <w:color w:val="1A1B1E"/>
          <w:w w:val="105"/>
          <w:lang w:val="en-AU"/>
        </w:rPr>
        <w:t>ed</w:t>
      </w:r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8"/>
          <w:w w:val="105"/>
          <w:lang w:val="en-AU"/>
        </w:rPr>
        <w:t>F</w:t>
      </w:r>
      <w:r w:rsidRPr="0057553E">
        <w:rPr>
          <w:rFonts w:asciiTheme="minorHAnsi" w:hAnsiTheme="minorHAnsi"/>
          <w:color w:val="1A1B1E"/>
          <w:w w:val="105"/>
          <w:lang w:val="en-AU"/>
        </w:rPr>
        <w:t>inalised</w:t>
      </w:r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6"/>
          <w:w w:val="105"/>
          <w:lang w:val="en-AU"/>
        </w:rPr>
        <w:t>P</w:t>
      </w:r>
      <w:r w:rsidRPr="0057553E">
        <w:rPr>
          <w:rFonts w:asciiTheme="minorHAnsi" w:hAnsiTheme="minorHAnsi"/>
          <w:color w:val="1A1B1E"/>
          <w:w w:val="105"/>
          <w:lang w:val="en-AU"/>
        </w:rPr>
        <w:t>riority</w:t>
      </w:r>
      <w:r w:rsidRPr="0057553E">
        <w:rPr>
          <w:rFonts w:asciiTheme="minorHAnsi" w:hAnsiTheme="minorHAnsi"/>
          <w:color w:val="1A1B1E"/>
          <w:w w:val="10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Assessment</w:t>
      </w:r>
      <w:r w:rsidRPr="0057553E">
        <w:rPr>
          <w:rFonts w:asciiTheme="minorHAnsi" w:hAnsiTheme="minorHAnsi"/>
          <w:color w:val="1A1B1E"/>
          <w:spacing w:val="-3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List</w:t>
      </w:r>
      <w:r w:rsidRPr="0057553E">
        <w:rPr>
          <w:rFonts w:asciiTheme="minorHAnsi" w:hAnsiTheme="minorHAnsi"/>
          <w:color w:val="1A1B1E"/>
          <w:spacing w:val="-3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w w:val="105"/>
          <w:lang w:val="en-AU"/>
        </w:rPr>
        <w:t>(FPAL)</w:t>
      </w:r>
      <w:r w:rsidRPr="0057553E">
        <w:rPr>
          <w:rFonts w:asciiTheme="minorHAnsi" w:hAnsiTheme="minorHAnsi"/>
          <w:color w:val="1A1B1E"/>
          <w:spacing w:val="-3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for</w:t>
      </w:r>
      <w:r w:rsidRPr="0057553E">
        <w:rPr>
          <w:rFonts w:asciiTheme="minorHAnsi" w:hAnsiTheme="minorHAnsi"/>
          <w:color w:val="1A1B1E"/>
          <w:spacing w:val="-3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3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assessment</w:t>
      </w:r>
      <w:r w:rsidRPr="0057553E">
        <w:rPr>
          <w:rFonts w:asciiTheme="minorHAnsi" w:hAnsiTheme="minorHAnsi"/>
          <w:color w:val="1A1B1E"/>
          <w:spacing w:val="-3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period</w:t>
      </w:r>
      <w:r w:rsidRPr="0057553E">
        <w:rPr>
          <w:rFonts w:asciiTheme="minorHAnsi" w:hAnsiTheme="minorHAnsi"/>
          <w:color w:val="1A1B1E"/>
          <w:spacing w:val="-3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beginning</w:t>
      </w:r>
      <w:r w:rsidRPr="0057553E">
        <w:rPr>
          <w:rFonts w:asciiTheme="minorHAnsi" w:hAnsiTheme="minorHAnsi"/>
          <w:color w:val="1A1B1E"/>
          <w:spacing w:val="23"/>
          <w:w w:val="10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1</w:t>
      </w:r>
      <w:r w:rsidRPr="0057553E">
        <w:rPr>
          <w:rFonts w:asciiTheme="minorHAnsi" w:hAnsiTheme="minorHAnsi"/>
          <w:color w:val="1A1B1E"/>
          <w:spacing w:val="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October</w:t>
      </w:r>
      <w:r w:rsidRPr="0057553E">
        <w:rPr>
          <w:rFonts w:asciiTheme="minorHAnsi" w:hAnsiTheme="minorHAnsi"/>
          <w:color w:val="1A1B1E"/>
          <w:spacing w:val="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2016.</w:t>
      </w:r>
    </w:p>
    <w:p w:rsidR="006C0513" w:rsidRPr="0057553E" w:rsidRDefault="0057553E">
      <w:pPr>
        <w:pStyle w:val="BodyText"/>
        <w:spacing w:before="174" w:line="256" w:lineRule="auto"/>
        <w:ind w:left="257" w:right="1111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FP</w:t>
      </w:r>
      <w:r w:rsidRPr="0057553E">
        <w:rPr>
          <w:rFonts w:asciiTheme="minorHAnsi" w:hAnsiTheme="minorHAnsi"/>
          <w:color w:val="1A1B1E"/>
          <w:spacing w:val="-3"/>
          <w:lang w:val="en-AU"/>
        </w:rPr>
        <w:t>AL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this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assessment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period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included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thr</w:t>
      </w:r>
      <w:r w:rsidRPr="0057553E">
        <w:rPr>
          <w:rFonts w:asciiTheme="minorHAnsi" w:hAnsiTheme="minorHAnsi"/>
          <w:color w:val="1A1B1E"/>
          <w:spacing w:val="-2"/>
          <w:lang w:val="en-AU"/>
        </w:rPr>
        <w:t>ee</w:t>
      </w:r>
      <w:r w:rsidRPr="0057553E">
        <w:rPr>
          <w:rFonts w:asciiTheme="minorHAnsi" w:hAnsiTheme="minorHAnsi"/>
          <w:color w:val="1A1B1E"/>
          <w:spacing w:val="23"/>
          <w:w w:val="9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communities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nominated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consideration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critically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endangered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category:</w:t>
      </w:r>
    </w:p>
    <w:p w:rsidR="006C0513" w:rsidRPr="0057553E" w:rsidRDefault="0057553E">
      <w:pPr>
        <w:numPr>
          <w:ilvl w:val="0"/>
          <w:numId w:val="4"/>
        </w:numPr>
        <w:tabs>
          <w:tab w:val="left" w:pos="541"/>
        </w:tabs>
        <w:spacing w:before="61" w:line="241" w:lineRule="auto"/>
        <w:ind w:right="1139" w:hanging="283"/>
        <w:rPr>
          <w:rFonts w:eastAsia="PMingLiU" w:cs="PMingLiU"/>
          <w:sz w:val="20"/>
          <w:szCs w:val="20"/>
          <w:lang w:val="en-AU"/>
        </w:rPr>
      </w:pPr>
      <w:r w:rsidRPr="0057553E">
        <w:rPr>
          <w:color w:val="1A1B1E"/>
          <w:spacing w:val="-23"/>
          <w:sz w:val="20"/>
          <w:lang w:val="en-AU"/>
        </w:rPr>
        <w:t>T</w:t>
      </w:r>
      <w:r w:rsidRPr="0057553E">
        <w:rPr>
          <w:color w:val="1A1B1E"/>
          <w:sz w:val="20"/>
          <w:lang w:val="en-AU"/>
        </w:rPr>
        <w:t>uart</w:t>
      </w:r>
      <w:r w:rsidRPr="0057553E">
        <w:rPr>
          <w:color w:val="1A1B1E"/>
          <w:spacing w:val="-3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(</w:t>
      </w:r>
      <w:r w:rsidRPr="0057553E">
        <w:rPr>
          <w:i/>
          <w:color w:val="1A1B1E"/>
          <w:spacing w:val="-6"/>
          <w:sz w:val="20"/>
          <w:lang w:val="en-AU"/>
        </w:rPr>
        <w:t>E</w:t>
      </w:r>
      <w:r w:rsidRPr="0057553E">
        <w:rPr>
          <w:i/>
          <w:color w:val="1A1B1E"/>
          <w:sz w:val="20"/>
          <w:lang w:val="en-AU"/>
        </w:rPr>
        <w:t>ucalyptus</w:t>
      </w:r>
      <w:r w:rsidRPr="0057553E">
        <w:rPr>
          <w:i/>
          <w:color w:val="1A1B1E"/>
          <w:spacing w:val="-31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z w:val="20"/>
          <w:lang w:val="en-AU"/>
        </w:rPr>
        <w:t>gomphocephal</w:t>
      </w:r>
      <w:r w:rsidRPr="0057553E">
        <w:rPr>
          <w:i/>
          <w:color w:val="1A1B1E"/>
          <w:spacing w:val="-2"/>
          <w:sz w:val="20"/>
          <w:lang w:val="en-AU"/>
        </w:rPr>
        <w:t>a</w:t>
      </w:r>
      <w:proofErr w:type="spellEnd"/>
      <w:r w:rsidRPr="0057553E">
        <w:rPr>
          <w:color w:val="1A1B1E"/>
          <w:sz w:val="20"/>
          <w:lang w:val="en-AU"/>
        </w:rPr>
        <w:t>)</w:t>
      </w:r>
      <w:r w:rsidRPr="0057553E">
        <w:rPr>
          <w:color w:val="1A1B1E"/>
          <w:spacing w:val="-3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woodlands</w:t>
      </w:r>
      <w:r w:rsidRPr="0057553E">
        <w:rPr>
          <w:color w:val="1A1B1E"/>
          <w:spacing w:val="-3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of</w:t>
      </w:r>
      <w:r w:rsidRPr="0057553E">
        <w:rPr>
          <w:color w:val="1A1B1E"/>
          <w:spacing w:val="-32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the</w:t>
      </w:r>
      <w:r w:rsidRPr="0057553E">
        <w:rPr>
          <w:color w:val="1A1B1E"/>
          <w:spacing w:val="-33"/>
          <w:sz w:val="20"/>
          <w:lang w:val="en-AU"/>
        </w:rPr>
        <w:t xml:space="preserve"> </w:t>
      </w:r>
      <w:r w:rsidRPr="0057553E">
        <w:rPr>
          <w:color w:val="1A1B1E"/>
          <w:spacing w:val="-8"/>
          <w:sz w:val="20"/>
          <w:lang w:val="en-AU"/>
        </w:rPr>
        <w:t>S</w:t>
      </w:r>
      <w:r w:rsidRPr="0057553E">
        <w:rPr>
          <w:color w:val="1A1B1E"/>
          <w:sz w:val="20"/>
          <w:lang w:val="en-AU"/>
        </w:rPr>
        <w:t>wan</w:t>
      </w:r>
      <w:r w:rsidRPr="0057553E">
        <w:rPr>
          <w:color w:val="1A1B1E"/>
          <w:w w:val="10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Coastal</w:t>
      </w:r>
      <w:r w:rsidRPr="0057553E">
        <w:rPr>
          <w:color w:val="1A1B1E"/>
          <w:spacing w:val="15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Plain.</w:t>
      </w:r>
    </w:p>
    <w:p w:rsidR="006C0513" w:rsidRPr="0057553E" w:rsidRDefault="0057553E">
      <w:pPr>
        <w:numPr>
          <w:ilvl w:val="0"/>
          <w:numId w:val="4"/>
        </w:numPr>
        <w:tabs>
          <w:tab w:val="left" w:pos="541"/>
        </w:tabs>
        <w:spacing w:before="73"/>
        <w:ind w:hanging="283"/>
        <w:rPr>
          <w:rFonts w:eastAsia="PMingLiU" w:cs="PMingLiU"/>
          <w:sz w:val="20"/>
          <w:szCs w:val="20"/>
          <w:lang w:val="en-AU"/>
        </w:rPr>
      </w:pPr>
      <w:r w:rsidRPr="0057553E">
        <w:rPr>
          <w:color w:val="1A1B1E"/>
          <w:spacing w:val="-3"/>
          <w:sz w:val="20"/>
          <w:lang w:val="en-AU"/>
        </w:rPr>
        <w:t>Tasmanian</w:t>
      </w:r>
      <w:r w:rsidRPr="0057553E">
        <w:rPr>
          <w:color w:val="1A1B1E"/>
          <w:spacing w:val="-1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White</w:t>
      </w:r>
      <w:r w:rsidRPr="0057553E">
        <w:rPr>
          <w:color w:val="1A1B1E"/>
          <w:spacing w:val="-16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Gum</w:t>
      </w:r>
      <w:r w:rsidRPr="0057553E">
        <w:rPr>
          <w:color w:val="1A1B1E"/>
          <w:spacing w:val="-16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(</w:t>
      </w:r>
      <w:r w:rsidRPr="0057553E">
        <w:rPr>
          <w:i/>
          <w:color w:val="1A1B1E"/>
          <w:spacing w:val="-2"/>
          <w:sz w:val="20"/>
          <w:lang w:val="en-AU"/>
        </w:rPr>
        <w:t>Eucalyptus</w:t>
      </w:r>
      <w:r w:rsidRPr="0057553E">
        <w:rPr>
          <w:i/>
          <w:color w:val="1A1B1E"/>
          <w:spacing w:val="-14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sz w:val="20"/>
          <w:lang w:val="en-AU"/>
        </w:rPr>
        <w:t>viminalis</w:t>
      </w:r>
      <w:proofErr w:type="spellEnd"/>
      <w:r w:rsidRPr="0057553E">
        <w:rPr>
          <w:color w:val="1A1B1E"/>
          <w:spacing w:val="-1"/>
          <w:sz w:val="20"/>
          <w:lang w:val="en-AU"/>
        </w:rPr>
        <w:t>)</w:t>
      </w:r>
      <w:r w:rsidRPr="0057553E">
        <w:rPr>
          <w:color w:val="1A1B1E"/>
          <w:spacing w:val="-16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w</w:t>
      </w:r>
      <w:r w:rsidRPr="0057553E">
        <w:rPr>
          <w:color w:val="1A1B1E"/>
          <w:spacing w:val="-1"/>
          <w:sz w:val="20"/>
          <w:lang w:val="en-AU"/>
        </w:rPr>
        <w:t>et</w:t>
      </w:r>
      <w:r w:rsidRPr="0057553E">
        <w:rPr>
          <w:color w:val="1A1B1E"/>
          <w:spacing w:val="-16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forest.</w:t>
      </w:r>
    </w:p>
    <w:p w:rsidR="006C0513" w:rsidRPr="0057553E" w:rsidRDefault="0057553E">
      <w:pPr>
        <w:pStyle w:val="BodyText"/>
        <w:numPr>
          <w:ilvl w:val="0"/>
          <w:numId w:val="4"/>
        </w:numPr>
        <w:tabs>
          <w:tab w:val="left" w:pos="541"/>
        </w:tabs>
        <w:spacing w:before="59" w:line="256" w:lineRule="auto"/>
        <w:ind w:right="1712" w:hanging="283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River-flat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eucalypt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forest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coastal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floodplains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23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N</w:t>
      </w:r>
      <w:r w:rsidRPr="0057553E">
        <w:rPr>
          <w:rFonts w:asciiTheme="minorHAnsi" w:hAnsiTheme="minorHAnsi"/>
          <w:color w:val="1A1B1E"/>
          <w:spacing w:val="-3"/>
          <w:lang w:val="en-AU"/>
        </w:rPr>
        <w:t>ew</w:t>
      </w:r>
      <w:r w:rsidRPr="0057553E">
        <w:rPr>
          <w:rFonts w:asciiTheme="minorHAnsi" w:hAnsiTheme="minorHAnsi"/>
          <w:color w:val="1A1B1E"/>
          <w:spacing w:val="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outh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W</w:t>
      </w:r>
      <w:r w:rsidRPr="0057553E">
        <w:rPr>
          <w:rFonts w:asciiTheme="minorHAnsi" w:hAnsiTheme="minorHAnsi"/>
          <w:color w:val="1A1B1E"/>
          <w:spacing w:val="-4"/>
          <w:lang w:val="en-AU"/>
        </w:rPr>
        <w:t>ales.</w:t>
      </w:r>
    </w:p>
    <w:p w:rsidR="006C0513" w:rsidRPr="0057553E" w:rsidRDefault="006C0513">
      <w:pPr>
        <w:spacing w:line="256" w:lineRule="auto"/>
        <w:rPr>
          <w:lang w:val="en-AU"/>
        </w:rPr>
        <w:sectPr w:rsidR="006C0513" w:rsidRPr="0057553E">
          <w:pgSz w:w="11910" w:h="16840"/>
          <w:pgMar w:top="1140" w:right="0" w:bottom="540" w:left="0" w:header="0" w:footer="347" w:gutter="0"/>
          <w:cols w:num="2" w:space="720" w:equalWidth="0">
            <w:col w:w="5798" w:space="40"/>
            <w:col w:w="6072"/>
          </w:cols>
        </w:sectPr>
      </w:pPr>
    </w:p>
    <w:p w:rsidR="006C0513" w:rsidRPr="0057553E" w:rsidRDefault="0057553E">
      <w:pPr>
        <w:spacing w:line="200" w:lineRule="atLeast"/>
        <w:ind w:left="1133"/>
        <w:rPr>
          <w:rFonts w:eastAsia="PMingLiU" w:cs="PMingLiU"/>
          <w:sz w:val="20"/>
          <w:szCs w:val="20"/>
          <w:lang w:val="en-AU"/>
        </w:rPr>
      </w:pPr>
      <w:bookmarkStart w:id="0" w:name="_GoBack"/>
      <w:bookmarkEnd w:id="0"/>
      <w:r w:rsidRPr="0057553E">
        <w:rPr>
          <w:rFonts w:eastAsia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6130533" cy="2993136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533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52279">
      <w:pPr>
        <w:spacing w:before="102" w:line="220" w:lineRule="exact"/>
        <w:ind w:left="1133" w:right="2370"/>
        <w:rPr>
          <w:rFonts w:eastAsia="PMingLiU" w:cs="PMingLiU"/>
          <w:sz w:val="18"/>
          <w:szCs w:val="18"/>
          <w:lang w:val="en-AU"/>
        </w:rPr>
      </w:pPr>
      <w:r w:rsidRPr="0057553E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426720</wp:posOffset>
                </wp:positionV>
                <wp:extent cx="7560310" cy="1270"/>
                <wp:effectExtent l="19050" t="15875" r="21590" b="11430"/>
                <wp:wrapNone/>
                <wp:docPr id="19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672"/>
                          <a:chExt cx="11906" cy="2"/>
                        </a:xfrm>
                      </wpg:grpSpPr>
                      <wps:wsp>
                        <wps:cNvPr id="192" name="Freeform 170"/>
                        <wps:cNvSpPr>
                          <a:spLocks/>
                        </wps:cNvSpPr>
                        <wps:spPr bwMode="auto">
                          <a:xfrm>
                            <a:off x="0" y="672"/>
                            <a:ext cx="11906" cy="2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28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1D206" id="Group 169" o:spid="_x0000_s1026" style="position:absolute;margin-left:0;margin-top:33.6pt;width:595.3pt;height:.1pt;z-index:1288;mso-position-horizontal-relative:page" coordorigin=",672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">
                <v:shape id="Freeform 170" o:spid="_x0000_s1027" style="position:absolute;top:672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BmsIA&#10;AADcAAAADwAAAGRycy9kb3ducmV2LnhtbERPzUrDQBC+C77DMgUv0k7sobax21KEQosHMe0DDNkx&#10;Cc3Oxt3Nj2/vCoK3+fh+Z7ufbKsG9qFxouFpkYFiKZ1ppNJwvRzna1AhkhhqnbCGbw6w393fbSk3&#10;bpQPHopYqRQiIScNdYxdjhjKmi2FhetYEvfpvKWYoK/QeBpTuG1xmWUrtNRIaqip49eay1vRWw3v&#10;z+N5hXiYLl849Na/9cX1/Kj1w2w6vICKPMV/8Z/7ZNL8zRJ+n0kX4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8GawgAAANwAAAAPAAAAAAAAAAAAAAAAAJgCAABkcnMvZG93&#10;bnJldi54bWxQSwUGAAAAAAQABAD1AAAAhwMAAAAA&#10;" path="m11906,l,e" filled="f" strokecolor="#00528b" strokeweight="2pt">
                  <v:stroke dashstyle="dash"/>
                  <v:path arrowok="t" o:connecttype="custom" o:connectlocs="11906,0;0,0" o:connectangles="0,0"/>
                </v:shape>
                <w10:wrap anchorx="page"/>
              </v:group>
            </w:pict>
          </mc:Fallback>
        </mc:AlternateContent>
      </w:r>
      <w:r w:rsidR="0057553E" w:rsidRPr="0057553E">
        <w:rPr>
          <w:color w:val="818084"/>
          <w:spacing w:val="-1"/>
          <w:sz w:val="18"/>
          <w:lang w:val="en-AU"/>
        </w:rPr>
        <w:t>Red</w:t>
      </w:r>
      <w:r w:rsidR="0057553E" w:rsidRPr="0057553E">
        <w:rPr>
          <w:color w:val="818084"/>
          <w:spacing w:val="-18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capped</w:t>
      </w:r>
      <w:r w:rsidR="0057553E" w:rsidRPr="0057553E">
        <w:rPr>
          <w:color w:val="818084"/>
          <w:spacing w:val="-18"/>
          <w:sz w:val="18"/>
          <w:lang w:val="en-AU"/>
        </w:rPr>
        <w:t xml:space="preserve"> </w:t>
      </w:r>
      <w:r w:rsidR="0057553E" w:rsidRPr="0057553E">
        <w:rPr>
          <w:color w:val="818084"/>
          <w:spacing w:val="-1"/>
          <w:sz w:val="18"/>
          <w:lang w:val="en-AU"/>
        </w:rPr>
        <w:t>parrot</w:t>
      </w:r>
      <w:r w:rsidR="0057553E" w:rsidRPr="0057553E">
        <w:rPr>
          <w:color w:val="818084"/>
          <w:spacing w:val="-17"/>
          <w:sz w:val="18"/>
          <w:lang w:val="en-AU"/>
        </w:rPr>
        <w:t xml:space="preserve"> </w:t>
      </w:r>
      <w:r w:rsidR="0057553E" w:rsidRPr="0057553E">
        <w:rPr>
          <w:color w:val="818084"/>
          <w:spacing w:val="-1"/>
          <w:sz w:val="18"/>
          <w:lang w:val="en-AU"/>
        </w:rPr>
        <w:t>(</w:t>
      </w:r>
      <w:proofErr w:type="spellStart"/>
      <w:r w:rsidR="0057553E" w:rsidRPr="0057553E">
        <w:rPr>
          <w:i/>
          <w:color w:val="818084"/>
          <w:spacing w:val="-2"/>
          <w:sz w:val="18"/>
          <w:lang w:val="en-AU"/>
        </w:rPr>
        <w:t>Purpureicephalus</w:t>
      </w:r>
      <w:proofErr w:type="spellEnd"/>
      <w:r w:rsidR="0057553E" w:rsidRPr="0057553E">
        <w:rPr>
          <w:i/>
          <w:color w:val="818084"/>
          <w:spacing w:val="-16"/>
          <w:sz w:val="18"/>
          <w:lang w:val="en-AU"/>
        </w:rPr>
        <w:t xml:space="preserve"> </w:t>
      </w:r>
      <w:proofErr w:type="spellStart"/>
      <w:r w:rsidR="0057553E" w:rsidRPr="0057553E">
        <w:rPr>
          <w:i/>
          <w:color w:val="818084"/>
          <w:spacing w:val="-2"/>
          <w:sz w:val="18"/>
          <w:lang w:val="en-AU"/>
        </w:rPr>
        <w:t>spurius</w:t>
      </w:r>
      <w:proofErr w:type="spellEnd"/>
      <w:r w:rsidR="0057553E" w:rsidRPr="0057553E">
        <w:rPr>
          <w:color w:val="818084"/>
          <w:spacing w:val="-1"/>
          <w:sz w:val="18"/>
          <w:lang w:val="en-AU"/>
        </w:rPr>
        <w:t>)</w:t>
      </w:r>
      <w:r w:rsidR="0057553E" w:rsidRPr="0057553E">
        <w:rPr>
          <w:color w:val="818084"/>
          <w:spacing w:val="-18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feeding</w:t>
      </w:r>
      <w:r w:rsidR="0057553E" w:rsidRPr="0057553E">
        <w:rPr>
          <w:color w:val="818084"/>
          <w:spacing w:val="-17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on</w:t>
      </w:r>
      <w:r w:rsidR="0057553E" w:rsidRPr="0057553E">
        <w:rPr>
          <w:color w:val="818084"/>
          <w:spacing w:val="-18"/>
          <w:sz w:val="18"/>
          <w:lang w:val="en-AU"/>
        </w:rPr>
        <w:t xml:space="preserve"> </w:t>
      </w:r>
      <w:r w:rsidR="0057553E" w:rsidRPr="0057553E">
        <w:rPr>
          <w:i/>
          <w:color w:val="818084"/>
          <w:spacing w:val="-2"/>
          <w:sz w:val="18"/>
          <w:lang w:val="en-AU"/>
        </w:rPr>
        <w:t>Banksia</w:t>
      </w:r>
      <w:r w:rsidR="0057553E" w:rsidRPr="0057553E">
        <w:rPr>
          <w:i/>
          <w:color w:val="818084"/>
          <w:spacing w:val="-16"/>
          <w:sz w:val="18"/>
          <w:lang w:val="en-AU"/>
        </w:rPr>
        <w:t xml:space="preserve"> </w:t>
      </w:r>
      <w:proofErr w:type="spellStart"/>
      <w:r w:rsidR="0057553E" w:rsidRPr="0057553E">
        <w:rPr>
          <w:i/>
          <w:color w:val="818084"/>
          <w:sz w:val="18"/>
          <w:lang w:val="en-AU"/>
        </w:rPr>
        <w:t>sessilis</w:t>
      </w:r>
      <w:proofErr w:type="spellEnd"/>
      <w:r w:rsidR="0057553E" w:rsidRPr="0057553E">
        <w:rPr>
          <w:i/>
          <w:color w:val="818084"/>
          <w:spacing w:val="-15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in</w:t>
      </w:r>
      <w:r w:rsidR="0057553E" w:rsidRPr="0057553E">
        <w:rPr>
          <w:color w:val="818084"/>
          <w:spacing w:val="-18"/>
          <w:sz w:val="18"/>
          <w:lang w:val="en-AU"/>
        </w:rPr>
        <w:t xml:space="preserve"> </w:t>
      </w:r>
      <w:r w:rsidR="0057553E" w:rsidRPr="0057553E">
        <w:rPr>
          <w:color w:val="818084"/>
          <w:spacing w:val="-2"/>
          <w:sz w:val="18"/>
          <w:lang w:val="en-AU"/>
        </w:rPr>
        <w:t>B</w:t>
      </w:r>
      <w:r w:rsidR="0057553E" w:rsidRPr="0057553E">
        <w:rPr>
          <w:color w:val="818084"/>
          <w:spacing w:val="-1"/>
          <w:sz w:val="18"/>
          <w:lang w:val="en-AU"/>
        </w:rPr>
        <w:t>anksia</w:t>
      </w:r>
      <w:r w:rsidR="0057553E" w:rsidRPr="0057553E">
        <w:rPr>
          <w:color w:val="818084"/>
          <w:spacing w:val="-19"/>
          <w:sz w:val="18"/>
          <w:lang w:val="en-AU"/>
        </w:rPr>
        <w:t xml:space="preserve"> </w:t>
      </w:r>
      <w:r w:rsidR="0057553E" w:rsidRPr="0057553E">
        <w:rPr>
          <w:color w:val="818084"/>
          <w:spacing w:val="-2"/>
          <w:sz w:val="18"/>
          <w:lang w:val="en-AU"/>
        </w:rPr>
        <w:t>Woodlands</w:t>
      </w:r>
      <w:r w:rsidR="0057553E" w:rsidRPr="0057553E">
        <w:rPr>
          <w:color w:val="818084"/>
          <w:spacing w:val="-18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of</w:t>
      </w:r>
      <w:r w:rsidR="0057553E" w:rsidRPr="0057553E">
        <w:rPr>
          <w:color w:val="818084"/>
          <w:spacing w:val="-18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the</w:t>
      </w:r>
      <w:r w:rsidR="0057553E" w:rsidRPr="0057553E">
        <w:rPr>
          <w:color w:val="818084"/>
          <w:spacing w:val="-17"/>
          <w:sz w:val="18"/>
          <w:lang w:val="en-AU"/>
        </w:rPr>
        <w:t xml:space="preserve"> </w:t>
      </w:r>
      <w:r w:rsidR="0057553E" w:rsidRPr="0057553E">
        <w:rPr>
          <w:color w:val="818084"/>
          <w:spacing w:val="-3"/>
          <w:sz w:val="18"/>
          <w:lang w:val="en-AU"/>
        </w:rPr>
        <w:t>S</w:t>
      </w:r>
      <w:r w:rsidR="0057553E" w:rsidRPr="0057553E">
        <w:rPr>
          <w:color w:val="818084"/>
          <w:spacing w:val="-2"/>
          <w:sz w:val="18"/>
          <w:lang w:val="en-AU"/>
        </w:rPr>
        <w:t>wan</w:t>
      </w:r>
      <w:r w:rsidR="0057553E" w:rsidRPr="0057553E">
        <w:rPr>
          <w:color w:val="818084"/>
          <w:spacing w:val="-18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Coastal</w:t>
      </w:r>
      <w:r w:rsidR="0057553E" w:rsidRPr="0057553E">
        <w:rPr>
          <w:color w:val="818084"/>
          <w:spacing w:val="-18"/>
          <w:sz w:val="18"/>
          <w:lang w:val="en-AU"/>
        </w:rPr>
        <w:t xml:space="preserve"> </w:t>
      </w:r>
      <w:r w:rsidR="0057553E" w:rsidRPr="0057553E">
        <w:rPr>
          <w:color w:val="818084"/>
          <w:spacing w:val="-1"/>
          <w:sz w:val="18"/>
          <w:lang w:val="en-AU"/>
        </w:rPr>
        <w:t>Plain</w:t>
      </w:r>
      <w:r w:rsidR="0057553E" w:rsidRPr="0057553E">
        <w:rPr>
          <w:color w:val="818084"/>
          <w:spacing w:val="73"/>
          <w:w w:val="101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(©</w:t>
      </w:r>
      <w:r w:rsidR="0057553E" w:rsidRPr="0057553E">
        <w:rPr>
          <w:color w:val="818084"/>
          <w:spacing w:val="17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Copyright</w:t>
      </w:r>
      <w:r w:rsidR="0057553E" w:rsidRPr="0057553E">
        <w:rPr>
          <w:color w:val="818084"/>
          <w:spacing w:val="17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B</w:t>
      </w:r>
      <w:r w:rsidR="0057553E" w:rsidRPr="0057553E">
        <w:rPr>
          <w:color w:val="818084"/>
          <w:spacing w:val="17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Knott).</w:t>
      </w:r>
    </w:p>
    <w:p w:rsidR="006C0513" w:rsidRPr="0057553E" w:rsidRDefault="006C0513">
      <w:pPr>
        <w:spacing w:line="220" w:lineRule="exact"/>
        <w:rPr>
          <w:rFonts w:eastAsia="PMingLiU" w:cs="PMingLiU"/>
          <w:sz w:val="18"/>
          <w:szCs w:val="18"/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space="720"/>
        </w:sectPr>
      </w:pPr>
    </w:p>
    <w:p w:rsidR="006C0513" w:rsidRPr="0057553E" w:rsidRDefault="0057553E">
      <w:pPr>
        <w:pStyle w:val="BodyText"/>
        <w:spacing w:before="0" w:line="256" w:lineRule="auto"/>
        <w:ind w:right="475"/>
        <w:jc w:val="both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lastRenderedPageBreak/>
        <w:t>Assessments</w:t>
      </w:r>
      <w:r w:rsidRPr="0057553E">
        <w:rPr>
          <w:rFonts w:asciiTheme="minorHAnsi" w:hAnsiTheme="minorHAnsi"/>
          <w:color w:val="1A1B1E"/>
          <w:spacing w:val="-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these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communities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began</w:t>
      </w:r>
      <w:r w:rsidRPr="0057553E">
        <w:rPr>
          <w:rFonts w:asciiTheme="minorHAnsi" w:hAnsiTheme="minorHAnsi"/>
          <w:color w:val="1A1B1E"/>
          <w:spacing w:val="-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October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expected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be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completed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within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26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next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thr</w:t>
      </w:r>
      <w:r w:rsidRPr="0057553E">
        <w:rPr>
          <w:rFonts w:asciiTheme="minorHAnsi" w:hAnsiTheme="minorHAnsi"/>
          <w:color w:val="1A1B1E"/>
          <w:spacing w:val="-2"/>
          <w:lang w:val="en-AU"/>
        </w:rPr>
        <w:t>ee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years.</w:t>
      </w:r>
    </w:p>
    <w:p w:rsidR="006C0513" w:rsidRPr="0057553E" w:rsidRDefault="0057553E">
      <w:pPr>
        <w:pStyle w:val="BodyText"/>
        <w:spacing w:before="174" w:line="256" w:lineRule="auto"/>
        <w:ind w:right="77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 xml:space="preserve">The full </w:t>
      </w:r>
      <w:r w:rsidRPr="0057553E">
        <w:rPr>
          <w:rFonts w:asciiTheme="minorHAnsi" w:hAnsiTheme="minorHAnsi"/>
          <w:color w:val="1A1B1E"/>
          <w:spacing w:val="-2"/>
          <w:lang w:val="en-AU"/>
        </w:rPr>
        <w:t>FP</w:t>
      </w:r>
      <w:r w:rsidRPr="0057553E">
        <w:rPr>
          <w:rFonts w:asciiTheme="minorHAnsi" w:hAnsiTheme="minorHAnsi"/>
          <w:color w:val="1A1B1E"/>
          <w:spacing w:val="-3"/>
          <w:lang w:val="en-AU"/>
        </w:rPr>
        <w:t>AL</w:t>
      </w:r>
      <w:r w:rsidRPr="0057553E">
        <w:rPr>
          <w:rFonts w:asciiTheme="minorHAnsi" w:hAnsiTheme="minorHAnsi"/>
          <w:color w:val="1A1B1E"/>
          <w:lang w:val="en-AU"/>
        </w:rPr>
        <w:t xml:space="preserve"> is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av</w:t>
      </w:r>
      <w:r w:rsidRPr="0057553E">
        <w:rPr>
          <w:rFonts w:asciiTheme="minorHAnsi" w:hAnsiTheme="minorHAnsi"/>
          <w:color w:val="1A1B1E"/>
          <w:spacing w:val="-1"/>
          <w:lang w:val="en-AU"/>
        </w:rPr>
        <w:t>ailable</w:t>
      </w:r>
      <w:r w:rsidRPr="0057553E">
        <w:rPr>
          <w:rFonts w:asciiTheme="minorHAnsi" w:hAnsiTheme="minorHAnsi"/>
          <w:color w:val="1A1B1E"/>
          <w:lang w:val="en-AU"/>
        </w:rPr>
        <w:t xml:space="preserve"> at </w:t>
      </w:r>
      <w:hyperlink r:id="rId16">
        <w:r w:rsidRPr="0057553E">
          <w:rPr>
            <w:rFonts w:asciiTheme="minorHAnsi" w:hAnsiTheme="minorHAnsi"/>
            <w:color w:val="30589C"/>
            <w:spacing w:val="-3"/>
            <w:u w:val="single" w:color="30589C"/>
            <w:lang w:val="en-AU"/>
          </w:rPr>
          <w:t>www</w:t>
        </w:r>
        <w:r w:rsidRPr="0057553E">
          <w:rPr>
            <w:rFonts w:asciiTheme="minorHAnsi" w:hAnsiTheme="minorHAnsi"/>
            <w:color w:val="30589C"/>
            <w:spacing w:val="-2"/>
            <w:u w:val="single" w:color="30589C"/>
            <w:lang w:val="en-AU"/>
          </w:rPr>
          <w:t>.environment.go</w:t>
        </w:r>
        <w:r w:rsidRPr="0057553E">
          <w:rPr>
            <w:rFonts w:asciiTheme="minorHAnsi" w:hAnsiTheme="minorHAnsi"/>
            <w:color w:val="30589C"/>
            <w:spacing w:val="-3"/>
            <w:u w:val="single" w:color="30589C"/>
            <w:lang w:val="en-AU"/>
          </w:rPr>
          <w:t>v</w:t>
        </w:r>
        <w:r w:rsidRPr="0057553E">
          <w:rPr>
            <w:rFonts w:asciiTheme="minorHAnsi" w:hAnsiTheme="minorHAnsi"/>
            <w:color w:val="30589C"/>
            <w:spacing w:val="-2"/>
            <w:u w:val="single" w:color="30589C"/>
            <w:lang w:val="en-AU"/>
          </w:rPr>
          <w:t>.au/</w:t>
        </w:r>
      </w:hyperlink>
      <w:hyperlink r:id="rId17">
        <w:r w:rsidRPr="0057553E">
          <w:rPr>
            <w:rFonts w:asciiTheme="minorHAnsi" w:hAnsiTheme="minorHAnsi"/>
            <w:color w:val="30589C"/>
            <w:spacing w:val="-1"/>
            <w:u w:val="single" w:color="30589C"/>
            <w:lang w:val="en-AU"/>
          </w:rPr>
          <w:t>biodiversity/threatened/assessments/fpal</w:t>
        </w:r>
      </w:hyperlink>
    </w:p>
    <w:p w:rsidR="006C0513" w:rsidRPr="0057553E" w:rsidRDefault="006C0513">
      <w:pPr>
        <w:rPr>
          <w:rFonts w:eastAsia="PMingLiU" w:cs="PMingLiU"/>
          <w:sz w:val="20"/>
          <w:szCs w:val="20"/>
          <w:lang w:val="en-AU"/>
        </w:rPr>
      </w:pPr>
    </w:p>
    <w:p w:rsidR="006C0513" w:rsidRPr="0057553E" w:rsidRDefault="0057553E">
      <w:pPr>
        <w:pStyle w:val="Heading2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00528B"/>
          <w:spacing w:val="-5"/>
          <w:w w:val="105"/>
          <w:lang w:val="en-AU"/>
        </w:rPr>
        <w:t>Nomi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n</w:t>
      </w:r>
      <w:r w:rsidRPr="0057553E">
        <w:rPr>
          <w:rFonts w:asciiTheme="minorHAnsi" w:hAnsiTheme="minorHAnsi"/>
          <w:color w:val="00528B"/>
          <w:spacing w:val="-5"/>
          <w:w w:val="105"/>
          <w:lang w:val="en-AU"/>
        </w:rPr>
        <w:t>ations</w:t>
      </w:r>
    </w:p>
    <w:p w:rsidR="006C0513" w:rsidRPr="0057553E" w:rsidRDefault="0057553E">
      <w:pPr>
        <w:spacing w:before="153" w:line="251" w:lineRule="auto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color w:val="1A1B1E"/>
          <w:spacing w:val="-1"/>
          <w:sz w:val="20"/>
          <w:lang w:val="en-AU"/>
        </w:rPr>
        <w:t>Nominations</w:t>
      </w:r>
      <w:r w:rsidRPr="0057553E">
        <w:rPr>
          <w:color w:val="1A1B1E"/>
          <w:spacing w:val="8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w</w:t>
      </w:r>
      <w:r w:rsidRPr="0057553E">
        <w:rPr>
          <w:color w:val="1A1B1E"/>
          <w:spacing w:val="-1"/>
          <w:sz w:val="20"/>
          <w:lang w:val="en-AU"/>
        </w:rPr>
        <w:t>er</w:t>
      </w:r>
      <w:r w:rsidRPr="0057553E">
        <w:rPr>
          <w:color w:val="1A1B1E"/>
          <w:spacing w:val="-2"/>
          <w:sz w:val="20"/>
          <w:lang w:val="en-AU"/>
        </w:rPr>
        <w:t>e</w:t>
      </w:r>
      <w:r w:rsidRPr="0057553E">
        <w:rPr>
          <w:color w:val="1A1B1E"/>
          <w:spacing w:val="9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recently</w:t>
      </w:r>
      <w:r w:rsidRPr="0057553E">
        <w:rPr>
          <w:color w:val="1A1B1E"/>
          <w:spacing w:val="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invited</w:t>
      </w:r>
      <w:r w:rsidRPr="0057553E">
        <w:rPr>
          <w:color w:val="1A1B1E"/>
          <w:spacing w:val="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for</w:t>
      </w:r>
      <w:r w:rsidRPr="0057553E">
        <w:rPr>
          <w:color w:val="1A1B1E"/>
          <w:spacing w:val="9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threatened</w:t>
      </w:r>
      <w:r w:rsidRPr="0057553E">
        <w:rPr>
          <w:color w:val="1A1B1E"/>
          <w:spacing w:val="8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species,</w:t>
      </w:r>
      <w:r w:rsidRPr="0057553E">
        <w:rPr>
          <w:color w:val="1A1B1E"/>
          <w:spacing w:val="37"/>
          <w:w w:val="96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threatened</w:t>
      </w:r>
      <w:r w:rsidRPr="0057553E">
        <w:rPr>
          <w:color w:val="1A1B1E"/>
          <w:spacing w:val="1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ecological</w:t>
      </w:r>
      <w:r w:rsidRPr="0057553E">
        <w:rPr>
          <w:color w:val="1A1B1E"/>
          <w:spacing w:val="1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communities</w:t>
      </w:r>
      <w:r w:rsidRPr="0057553E">
        <w:rPr>
          <w:color w:val="1A1B1E"/>
          <w:spacing w:val="12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or</w:t>
      </w:r>
      <w:r w:rsidRPr="0057553E">
        <w:rPr>
          <w:color w:val="1A1B1E"/>
          <w:spacing w:val="1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key</w:t>
      </w:r>
      <w:r w:rsidRPr="0057553E">
        <w:rPr>
          <w:color w:val="1A1B1E"/>
          <w:spacing w:val="12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threatening</w:t>
      </w:r>
      <w:r w:rsidRPr="0057553E">
        <w:rPr>
          <w:color w:val="1A1B1E"/>
          <w:spacing w:val="33"/>
          <w:w w:val="102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pr</w:t>
      </w:r>
      <w:r w:rsidRPr="0057553E">
        <w:rPr>
          <w:color w:val="1A1B1E"/>
          <w:spacing w:val="-2"/>
          <w:sz w:val="20"/>
          <w:lang w:val="en-AU"/>
        </w:rPr>
        <w:t>ocesses</w:t>
      </w:r>
      <w:r w:rsidRPr="0057553E">
        <w:rPr>
          <w:color w:val="1A1B1E"/>
          <w:spacing w:val="-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to</w:t>
      </w:r>
      <w:r w:rsidRPr="0057553E">
        <w:rPr>
          <w:color w:val="1A1B1E"/>
          <w:spacing w:val="-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be</w:t>
      </w:r>
      <w:r w:rsidRPr="0057553E">
        <w:rPr>
          <w:color w:val="1A1B1E"/>
          <w:spacing w:val="-9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considered</w:t>
      </w:r>
      <w:r w:rsidRPr="0057553E">
        <w:rPr>
          <w:color w:val="1A1B1E"/>
          <w:spacing w:val="-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for</w:t>
      </w:r>
      <w:r w:rsidRPr="0057553E">
        <w:rPr>
          <w:color w:val="1A1B1E"/>
          <w:spacing w:val="-8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listing</w:t>
      </w:r>
      <w:r w:rsidRPr="0057553E">
        <w:rPr>
          <w:color w:val="1A1B1E"/>
          <w:spacing w:val="-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under</w:t>
      </w:r>
      <w:r w:rsidRPr="0057553E">
        <w:rPr>
          <w:color w:val="1A1B1E"/>
          <w:spacing w:val="-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the</w:t>
      </w:r>
      <w:r w:rsidRPr="0057553E">
        <w:rPr>
          <w:color w:val="1A1B1E"/>
          <w:spacing w:val="-10"/>
          <w:sz w:val="20"/>
          <w:lang w:val="en-AU"/>
        </w:rPr>
        <w:t xml:space="preserve"> </w:t>
      </w:r>
      <w:r w:rsidRPr="0057553E">
        <w:rPr>
          <w:i/>
          <w:color w:val="1A1B1E"/>
          <w:spacing w:val="-2"/>
          <w:sz w:val="20"/>
          <w:lang w:val="en-AU"/>
        </w:rPr>
        <w:t>Environment</w:t>
      </w:r>
      <w:r w:rsidRPr="0057553E">
        <w:rPr>
          <w:i/>
          <w:color w:val="1A1B1E"/>
          <w:spacing w:val="41"/>
          <w:w w:val="90"/>
          <w:sz w:val="20"/>
          <w:lang w:val="en-AU"/>
        </w:rPr>
        <w:t xml:space="preserve"> </w:t>
      </w:r>
      <w:r w:rsidRPr="0057553E">
        <w:rPr>
          <w:i/>
          <w:color w:val="1A1B1E"/>
          <w:spacing w:val="-1"/>
          <w:w w:val="90"/>
          <w:sz w:val="20"/>
          <w:lang w:val="en-AU"/>
        </w:rPr>
        <w:t>P</w:t>
      </w:r>
      <w:r w:rsidRPr="0057553E">
        <w:rPr>
          <w:i/>
          <w:color w:val="1A1B1E"/>
          <w:spacing w:val="-2"/>
          <w:w w:val="90"/>
          <w:sz w:val="20"/>
          <w:lang w:val="en-AU"/>
        </w:rPr>
        <w:t>r</w:t>
      </w:r>
      <w:r w:rsidRPr="0057553E">
        <w:rPr>
          <w:i/>
          <w:color w:val="1A1B1E"/>
          <w:spacing w:val="-1"/>
          <w:w w:val="90"/>
          <w:sz w:val="20"/>
          <w:lang w:val="en-AU"/>
        </w:rPr>
        <w:t>otection</w:t>
      </w:r>
      <w:r w:rsidRPr="0057553E">
        <w:rPr>
          <w:i/>
          <w:color w:val="1A1B1E"/>
          <w:spacing w:val="8"/>
          <w:w w:val="90"/>
          <w:sz w:val="20"/>
          <w:lang w:val="en-AU"/>
        </w:rPr>
        <w:t xml:space="preserve"> </w:t>
      </w:r>
      <w:r w:rsidRPr="0057553E">
        <w:rPr>
          <w:i/>
          <w:color w:val="1A1B1E"/>
          <w:w w:val="90"/>
          <w:sz w:val="20"/>
          <w:lang w:val="en-AU"/>
        </w:rPr>
        <w:t>and</w:t>
      </w:r>
      <w:r w:rsidRPr="0057553E">
        <w:rPr>
          <w:i/>
          <w:color w:val="1A1B1E"/>
          <w:spacing w:val="9"/>
          <w:w w:val="90"/>
          <w:sz w:val="20"/>
          <w:lang w:val="en-AU"/>
        </w:rPr>
        <w:t xml:space="preserve"> </w:t>
      </w:r>
      <w:r w:rsidRPr="0057553E">
        <w:rPr>
          <w:i/>
          <w:color w:val="1A1B1E"/>
          <w:spacing w:val="-1"/>
          <w:w w:val="90"/>
          <w:sz w:val="20"/>
          <w:lang w:val="en-AU"/>
        </w:rPr>
        <w:t>Biodiv</w:t>
      </w:r>
      <w:r w:rsidRPr="0057553E">
        <w:rPr>
          <w:i/>
          <w:color w:val="1A1B1E"/>
          <w:spacing w:val="-2"/>
          <w:w w:val="90"/>
          <w:sz w:val="20"/>
          <w:lang w:val="en-AU"/>
        </w:rPr>
        <w:t>ersity</w:t>
      </w:r>
      <w:r w:rsidRPr="0057553E">
        <w:rPr>
          <w:i/>
          <w:color w:val="1A1B1E"/>
          <w:spacing w:val="8"/>
          <w:w w:val="90"/>
          <w:sz w:val="20"/>
          <w:lang w:val="en-AU"/>
        </w:rPr>
        <w:t xml:space="preserve"> </w:t>
      </w:r>
      <w:r w:rsidRPr="0057553E">
        <w:rPr>
          <w:i/>
          <w:color w:val="1A1B1E"/>
          <w:w w:val="90"/>
          <w:sz w:val="20"/>
          <w:lang w:val="en-AU"/>
        </w:rPr>
        <w:t>Conservation</w:t>
      </w:r>
      <w:r w:rsidRPr="0057553E">
        <w:rPr>
          <w:i/>
          <w:color w:val="1A1B1E"/>
          <w:spacing w:val="9"/>
          <w:w w:val="90"/>
          <w:sz w:val="20"/>
          <w:lang w:val="en-AU"/>
        </w:rPr>
        <w:t xml:space="preserve"> </w:t>
      </w:r>
      <w:r w:rsidRPr="0057553E">
        <w:rPr>
          <w:i/>
          <w:color w:val="1A1B1E"/>
          <w:spacing w:val="-3"/>
          <w:w w:val="90"/>
          <w:sz w:val="20"/>
          <w:lang w:val="en-AU"/>
        </w:rPr>
        <w:t>Act</w:t>
      </w:r>
      <w:r w:rsidRPr="0057553E">
        <w:rPr>
          <w:i/>
          <w:color w:val="1A1B1E"/>
          <w:spacing w:val="9"/>
          <w:w w:val="90"/>
          <w:sz w:val="20"/>
          <w:lang w:val="en-AU"/>
        </w:rPr>
        <w:t xml:space="preserve"> </w:t>
      </w:r>
      <w:r w:rsidRPr="0057553E">
        <w:rPr>
          <w:i/>
          <w:color w:val="1A1B1E"/>
          <w:w w:val="90"/>
          <w:sz w:val="20"/>
          <w:lang w:val="en-AU"/>
        </w:rPr>
        <w:t>1999</w:t>
      </w:r>
      <w:r w:rsidRPr="0057553E">
        <w:rPr>
          <w:color w:val="1A1B1E"/>
          <w:w w:val="90"/>
          <w:sz w:val="20"/>
          <w:lang w:val="en-AU"/>
        </w:rPr>
        <w:t>.</w:t>
      </w:r>
    </w:p>
    <w:p w:rsidR="006C0513" w:rsidRPr="0057553E" w:rsidRDefault="0057553E" w:rsidP="0057553E">
      <w:pPr>
        <w:pStyle w:val="BodyText"/>
        <w:spacing w:before="160" w:line="256" w:lineRule="auto"/>
        <w:ind w:right="79"/>
        <w:jc w:val="both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Nominations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2017-18</w:t>
      </w:r>
      <w:r w:rsidRPr="0057553E">
        <w:rPr>
          <w:rFonts w:asciiTheme="minorHAnsi" w:hAnsiTheme="minorHAnsi"/>
          <w:color w:val="1A1B1E"/>
          <w:spacing w:val="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assessment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period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opened</w:t>
      </w:r>
      <w:r w:rsidRPr="0057553E">
        <w:rPr>
          <w:rFonts w:asciiTheme="minorHAnsi" w:hAnsiTheme="minorHAnsi"/>
          <w:color w:val="1A1B1E"/>
          <w:spacing w:val="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spacing w:val="25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J</w:t>
      </w:r>
      <w:r w:rsidRPr="0057553E">
        <w:rPr>
          <w:rFonts w:asciiTheme="minorHAnsi" w:hAnsiTheme="minorHAnsi"/>
          <w:color w:val="1A1B1E"/>
          <w:spacing w:val="-1"/>
          <w:lang w:val="en-AU"/>
        </w:rPr>
        <w:t>anuar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2017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closed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31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March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2017.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Minister</w:t>
      </w:r>
      <w:r w:rsidRPr="0057553E">
        <w:rPr>
          <w:rFonts w:asciiTheme="minorHAnsi" w:hAnsiTheme="minorHAnsi"/>
          <w:color w:val="1A1B1E"/>
          <w:spacing w:val="30"/>
          <w:w w:val="10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nominated</w:t>
      </w:r>
      <w:r w:rsidRPr="0057553E">
        <w:rPr>
          <w:rFonts w:asciiTheme="minorHAnsi" w:hAnsiTheme="minorHAnsi"/>
          <w:color w:val="1A1B1E"/>
          <w:spacing w:val="-2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conservation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theme</w:t>
      </w:r>
      <w:r w:rsidRPr="0057553E">
        <w:rPr>
          <w:rFonts w:asciiTheme="minorHAnsi" w:hAnsiTheme="minorHAnsi"/>
          <w:color w:val="1A1B1E"/>
          <w:spacing w:val="-2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5"/>
          <w:lang w:val="en-AU"/>
        </w:rPr>
        <w:t>‘</w:t>
      </w:r>
      <w:r w:rsidRPr="0057553E">
        <w:rPr>
          <w:rFonts w:asciiTheme="minorHAnsi" w:hAnsiTheme="minorHAnsi"/>
          <w:color w:val="1A1B1E"/>
          <w:spacing w:val="-1"/>
          <w:lang w:val="en-AU"/>
        </w:rPr>
        <w:t>freshwater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species</w:t>
      </w:r>
      <w:r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2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communities</w:t>
      </w:r>
      <w:r w:rsidRPr="0057553E">
        <w:rPr>
          <w:rFonts w:asciiTheme="minorHAnsi" w:hAnsiTheme="minorHAnsi"/>
          <w:color w:val="1A1B1E"/>
          <w:spacing w:val="-5"/>
          <w:lang w:val="en-AU"/>
        </w:rPr>
        <w:t>’</w:t>
      </w:r>
      <w:r w:rsidRPr="0057553E">
        <w:rPr>
          <w:rFonts w:asciiTheme="minorHAnsi" w:hAnsiTheme="minorHAnsi"/>
          <w:color w:val="1A1B1E"/>
          <w:spacing w:val="-2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this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assessment</w:t>
      </w:r>
      <w:r w:rsidRPr="0057553E">
        <w:rPr>
          <w:rFonts w:asciiTheme="minorHAnsi" w:hAnsiTheme="minorHAnsi"/>
          <w:color w:val="1A1B1E"/>
          <w:spacing w:val="-2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period</w:t>
      </w:r>
      <w:r w:rsidRPr="0057553E">
        <w:rPr>
          <w:rFonts w:asciiTheme="minorHAnsi" w:hAnsiTheme="minorHAnsi"/>
          <w:color w:val="1A1B1E"/>
          <w:spacing w:val="23"/>
          <w:w w:val="10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nominations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that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fit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this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theme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encouraged.</w:t>
      </w:r>
      <w:r w:rsidRPr="0057553E">
        <w:rPr>
          <w:rFonts w:asciiTheme="minorHAnsi" w:hAnsiTheme="minorHAnsi"/>
          <w:color w:val="1A1B1E"/>
          <w:spacing w:val="20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Nominations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outside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this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theme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also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being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considered.</w:t>
      </w:r>
      <w:r w:rsidRPr="0057553E">
        <w:rPr>
          <w:rFonts w:asciiTheme="minorHAnsi" w:hAnsiTheme="minorHAnsi"/>
          <w:color w:val="1A1B1E"/>
          <w:spacing w:val="29"/>
          <w:w w:val="10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nominations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that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appro</w:t>
      </w:r>
      <w:r w:rsidRPr="0057553E">
        <w:rPr>
          <w:rFonts w:asciiTheme="minorHAnsi" w:hAnsiTheme="minorHAnsi"/>
          <w:color w:val="1A1B1E"/>
          <w:spacing w:val="-2"/>
          <w:lang w:val="en-AU"/>
        </w:rPr>
        <w:t>v</w:t>
      </w:r>
      <w:r w:rsidRPr="0057553E">
        <w:rPr>
          <w:rFonts w:asciiTheme="minorHAnsi" w:hAnsiTheme="minorHAnsi"/>
          <w:color w:val="1A1B1E"/>
          <w:spacing w:val="-1"/>
          <w:lang w:val="en-AU"/>
        </w:rPr>
        <w:t>ed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Minister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27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addition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FP</w:t>
      </w:r>
      <w:r w:rsidRPr="0057553E">
        <w:rPr>
          <w:rFonts w:asciiTheme="minorHAnsi" w:hAnsiTheme="minorHAnsi"/>
          <w:color w:val="1A1B1E"/>
          <w:spacing w:val="-3"/>
          <w:lang w:val="en-AU"/>
        </w:rPr>
        <w:t>AL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will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be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announced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October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2017.</w:t>
      </w:r>
    </w:p>
    <w:p w:rsidR="006C0513" w:rsidRPr="0057553E" w:rsidRDefault="0057553E">
      <w:pPr>
        <w:pStyle w:val="BodyText"/>
        <w:spacing w:before="0" w:line="256" w:lineRule="auto"/>
        <w:ind w:left="298" w:right="2008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w w:val="105"/>
          <w:lang w:val="en-AU"/>
        </w:rPr>
        <w:br w:type="column"/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next</w:t>
      </w:r>
      <w:r w:rsidRPr="0057553E">
        <w:rPr>
          <w:rFonts w:asciiTheme="minorHAnsi" w:hAnsiTheme="minorHAnsi"/>
          <w:color w:val="1A1B1E"/>
          <w:spacing w:val="-1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nomination</w:t>
      </w:r>
      <w:r w:rsidRPr="0057553E">
        <w:rPr>
          <w:rFonts w:asciiTheme="minorHAnsi" w:hAnsiTheme="minorHAnsi"/>
          <w:color w:val="1A1B1E"/>
          <w:spacing w:val="-1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round</w:t>
      </w:r>
      <w:r w:rsidRPr="0057553E">
        <w:rPr>
          <w:rFonts w:asciiTheme="minorHAnsi" w:hAnsiTheme="minorHAnsi"/>
          <w:color w:val="1A1B1E"/>
          <w:spacing w:val="-1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is</w:t>
      </w:r>
      <w:r w:rsidRPr="0057553E">
        <w:rPr>
          <w:rFonts w:asciiTheme="minorHAnsi" w:hAnsiTheme="minorHAnsi"/>
          <w:color w:val="1A1B1E"/>
          <w:spacing w:val="-1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expected</w:t>
      </w:r>
      <w:r w:rsidRPr="0057553E">
        <w:rPr>
          <w:rFonts w:asciiTheme="minorHAnsi" w:hAnsiTheme="minorHAnsi"/>
          <w:color w:val="1A1B1E"/>
          <w:spacing w:val="-1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to</w:t>
      </w:r>
      <w:r w:rsidRPr="0057553E">
        <w:rPr>
          <w:rFonts w:asciiTheme="minorHAnsi" w:hAnsiTheme="minorHAnsi"/>
          <w:color w:val="1A1B1E"/>
          <w:spacing w:val="-1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open</w:t>
      </w:r>
      <w:r w:rsidRPr="0057553E">
        <w:rPr>
          <w:rFonts w:asciiTheme="minorHAnsi" w:hAnsiTheme="minorHAnsi"/>
          <w:color w:val="1A1B1E"/>
          <w:spacing w:val="23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</w:t>
      </w:r>
      <w:r w:rsidRPr="0057553E">
        <w:rPr>
          <w:rFonts w:asciiTheme="minorHAnsi" w:hAnsiTheme="minorHAnsi"/>
          <w:color w:val="1A1B1E"/>
          <w:spacing w:val="-1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late</w:t>
      </w:r>
      <w:r w:rsidRPr="0057553E">
        <w:rPr>
          <w:rFonts w:asciiTheme="minorHAnsi" w:hAnsiTheme="minorHAnsi"/>
          <w:color w:val="1A1B1E"/>
          <w:spacing w:val="-1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2017.</w:t>
      </w:r>
    </w:p>
    <w:p w:rsidR="006C0513" w:rsidRPr="0057553E" w:rsidRDefault="0057553E">
      <w:pPr>
        <w:pStyle w:val="BodyText"/>
        <w:spacing w:before="174" w:line="275" w:lineRule="auto"/>
        <w:ind w:left="298" w:right="1565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Information</w:t>
      </w:r>
      <w:r w:rsidRPr="0057553E">
        <w:rPr>
          <w:rFonts w:asciiTheme="minorHAnsi" w:hAnsiTheme="minorHAnsi"/>
          <w:color w:val="1A1B1E"/>
          <w:spacing w:val="-1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on</w:t>
      </w:r>
      <w:r w:rsidRPr="0057553E">
        <w:rPr>
          <w:rFonts w:asciiTheme="minorHAnsi" w:hAnsiTheme="minorHAnsi"/>
          <w:color w:val="1A1B1E"/>
          <w:spacing w:val="-1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nomination</w:t>
      </w:r>
      <w:r w:rsidRPr="0057553E">
        <w:rPr>
          <w:rFonts w:asciiTheme="minorHAnsi" w:hAnsiTheme="minorHAnsi"/>
          <w:color w:val="1A1B1E"/>
          <w:spacing w:val="-1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pr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ocess,</w:t>
      </w:r>
      <w:r w:rsidRPr="0057553E">
        <w:rPr>
          <w:rFonts w:asciiTheme="minorHAnsi" w:hAnsiTheme="minorHAnsi"/>
          <w:color w:val="1A1B1E"/>
          <w:spacing w:val="-1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can</w:t>
      </w:r>
      <w:r w:rsidRPr="0057553E">
        <w:rPr>
          <w:rFonts w:asciiTheme="minorHAnsi" w:hAnsiTheme="minorHAnsi"/>
          <w:color w:val="1A1B1E"/>
          <w:spacing w:val="-1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be</w:t>
      </w:r>
      <w:r w:rsidRPr="0057553E">
        <w:rPr>
          <w:rFonts w:asciiTheme="minorHAnsi" w:hAnsiTheme="minorHAnsi"/>
          <w:color w:val="1A1B1E"/>
          <w:spacing w:val="-1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found</w:t>
      </w:r>
      <w:r w:rsidRPr="0057553E">
        <w:rPr>
          <w:rFonts w:asciiTheme="minorHAnsi" w:hAnsiTheme="minorHAnsi"/>
          <w:color w:val="1A1B1E"/>
          <w:spacing w:val="2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 xml:space="preserve">at  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hyperlink r:id="rId18">
        <w:r w:rsidRPr="0057553E">
          <w:rPr>
            <w:rFonts w:asciiTheme="minorHAnsi" w:hAnsiTheme="minorHAnsi"/>
            <w:color w:val="30589C"/>
            <w:spacing w:val="-2"/>
            <w:u w:val="single" w:color="30589C"/>
            <w:lang w:val="en-AU"/>
          </w:rPr>
          <w:t>www</w:t>
        </w:r>
        <w:r w:rsidRPr="0057553E">
          <w:rPr>
            <w:rFonts w:asciiTheme="minorHAnsi" w:hAnsiTheme="minorHAnsi"/>
            <w:color w:val="30589C"/>
            <w:spacing w:val="-1"/>
            <w:u w:val="single" w:color="30589C"/>
            <w:lang w:val="en-AU"/>
          </w:rPr>
          <w:t>.environment.go</w:t>
        </w:r>
        <w:r w:rsidRPr="0057553E">
          <w:rPr>
            <w:rFonts w:asciiTheme="minorHAnsi" w:hAnsiTheme="minorHAnsi"/>
            <w:color w:val="30589C"/>
            <w:spacing w:val="-2"/>
            <w:u w:val="single" w:color="30589C"/>
            <w:lang w:val="en-AU"/>
          </w:rPr>
          <w:t>v</w:t>
        </w:r>
        <w:r w:rsidRPr="0057553E">
          <w:rPr>
            <w:rFonts w:asciiTheme="minorHAnsi" w:hAnsiTheme="minorHAnsi"/>
            <w:color w:val="30589C"/>
            <w:spacing w:val="-1"/>
            <w:u w:val="single" w:color="30589C"/>
            <w:lang w:val="en-AU"/>
          </w:rPr>
          <w:t>.au/biodiversity/threatened/</w:t>
        </w:r>
      </w:hyperlink>
      <w:hyperlink r:id="rId19">
        <w:r w:rsidRPr="0057553E">
          <w:rPr>
            <w:rFonts w:asciiTheme="minorHAnsi" w:hAnsiTheme="minorHAnsi"/>
            <w:color w:val="30589C"/>
            <w:w w:val="105"/>
            <w:u w:val="single"/>
            <w:lang w:val="en-AU"/>
          </w:rPr>
          <w:t>nominations.html</w:t>
        </w:r>
      </w:hyperlink>
    </w:p>
    <w:p w:rsidR="006C0513" w:rsidRPr="0057553E" w:rsidRDefault="006C0513">
      <w:pPr>
        <w:spacing w:before="12"/>
        <w:rPr>
          <w:rFonts w:eastAsia="PMingLiU" w:cs="PMingLiU"/>
          <w:sz w:val="29"/>
          <w:szCs w:val="29"/>
          <w:lang w:val="en-AU"/>
        </w:rPr>
      </w:pPr>
    </w:p>
    <w:p w:rsidR="006C0513" w:rsidRPr="0057553E" w:rsidRDefault="0057553E">
      <w:pPr>
        <w:pStyle w:val="Heading2"/>
        <w:spacing w:before="0" w:line="320" w:lineRule="exact"/>
        <w:ind w:left="298" w:right="1565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New</w:t>
      </w:r>
      <w:r w:rsidRPr="0057553E">
        <w:rPr>
          <w:rFonts w:asciiTheme="minorHAnsi" w:hAnsiTheme="minorHAnsi"/>
          <w:color w:val="00528B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gu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i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d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eli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n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es</w:t>
      </w:r>
      <w:r w:rsidRPr="0057553E">
        <w:rPr>
          <w:rFonts w:asciiTheme="minorHAnsi" w:hAnsiTheme="minorHAnsi"/>
          <w:color w:val="00528B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f</w:t>
      </w:r>
      <w:r w:rsidRPr="0057553E">
        <w:rPr>
          <w:rFonts w:asciiTheme="minorHAnsi" w:hAnsiTheme="minorHAnsi"/>
          <w:color w:val="00528B"/>
          <w:spacing w:val="-2"/>
          <w:w w:val="105"/>
          <w:lang w:val="en-AU"/>
        </w:rPr>
        <w:t>o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r</w:t>
      </w:r>
      <w:r w:rsidRPr="0057553E">
        <w:rPr>
          <w:rFonts w:asciiTheme="minorHAnsi" w:hAnsiTheme="minorHAnsi"/>
          <w:color w:val="00528B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n</w:t>
      </w:r>
      <w:r w:rsidRPr="0057553E">
        <w:rPr>
          <w:rFonts w:asciiTheme="minorHAnsi" w:hAnsiTheme="minorHAnsi"/>
          <w:color w:val="00528B"/>
          <w:spacing w:val="-5"/>
          <w:w w:val="105"/>
          <w:lang w:val="en-AU"/>
        </w:rPr>
        <w:t>omi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n</w:t>
      </w:r>
      <w:r w:rsidRPr="0057553E">
        <w:rPr>
          <w:rFonts w:asciiTheme="minorHAnsi" w:hAnsiTheme="minorHAnsi"/>
          <w:color w:val="00528B"/>
          <w:spacing w:val="-5"/>
          <w:w w:val="105"/>
          <w:lang w:val="en-AU"/>
        </w:rPr>
        <w:t>ati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ng</w:t>
      </w:r>
      <w:r w:rsidRPr="0057553E">
        <w:rPr>
          <w:rFonts w:asciiTheme="minorHAnsi" w:hAnsiTheme="minorHAnsi"/>
          <w:color w:val="00528B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a</w:t>
      </w:r>
      <w:r w:rsidRPr="0057553E">
        <w:rPr>
          <w:rFonts w:asciiTheme="minorHAnsi" w:hAnsiTheme="minorHAnsi"/>
          <w:color w:val="00528B"/>
          <w:spacing w:val="-2"/>
          <w:w w:val="105"/>
          <w:lang w:val="en-AU"/>
        </w:rPr>
        <w:t>nd</w:t>
      </w:r>
      <w:r w:rsidRPr="0057553E">
        <w:rPr>
          <w:rFonts w:asciiTheme="minorHAnsi" w:hAnsiTheme="minorHAnsi"/>
          <w:color w:val="00528B"/>
          <w:spacing w:val="29"/>
          <w:w w:val="107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assessi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ng</w:t>
      </w:r>
      <w:r w:rsidRPr="0057553E">
        <w:rPr>
          <w:rFonts w:asciiTheme="minorHAnsi" w:hAnsiTheme="minorHAnsi"/>
          <w:color w:val="00528B"/>
          <w:spacing w:val="-2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e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co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l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og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i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c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al</w:t>
      </w:r>
      <w:r w:rsidRPr="0057553E">
        <w:rPr>
          <w:rFonts w:asciiTheme="minorHAnsi" w:hAnsiTheme="minorHAnsi"/>
          <w:color w:val="00528B"/>
          <w:spacing w:val="-2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c</w:t>
      </w:r>
      <w:r w:rsidRPr="0057553E">
        <w:rPr>
          <w:rFonts w:asciiTheme="minorHAnsi" w:hAnsiTheme="minorHAnsi"/>
          <w:color w:val="00528B"/>
          <w:spacing w:val="-5"/>
          <w:w w:val="105"/>
          <w:lang w:val="en-AU"/>
        </w:rPr>
        <w:t>ommu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n</w:t>
      </w:r>
      <w:r w:rsidRPr="0057553E">
        <w:rPr>
          <w:rFonts w:asciiTheme="minorHAnsi" w:hAnsiTheme="minorHAnsi"/>
          <w:color w:val="00528B"/>
          <w:spacing w:val="-5"/>
          <w:w w:val="105"/>
          <w:lang w:val="en-AU"/>
        </w:rPr>
        <w:t>ities</w:t>
      </w:r>
    </w:p>
    <w:p w:rsidR="006C0513" w:rsidRPr="0057553E" w:rsidRDefault="0057553E" w:rsidP="0057553E">
      <w:pPr>
        <w:spacing w:before="164" w:line="250" w:lineRule="auto"/>
        <w:ind w:left="298" w:right="1372"/>
        <w:rPr>
          <w:sz w:val="20"/>
          <w:szCs w:val="20"/>
          <w:lang w:val="en-AU"/>
        </w:rPr>
      </w:pP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In</w:t>
      </w:r>
      <w:r w:rsidRPr="0057553E">
        <w:rPr>
          <w:rFonts w:eastAsia="PMingLiU" w:cs="PMingLiU"/>
          <w:color w:val="1A1B1E"/>
          <w:spacing w:val="1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J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anuar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y</w:t>
      </w:r>
      <w:r w:rsidRPr="0057553E">
        <w:rPr>
          <w:rFonts w:eastAsia="PMingLiU" w:cs="PMingLiU"/>
          <w:color w:val="1A1B1E"/>
          <w:spacing w:val="1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2017</w:t>
      </w:r>
      <w:r w:rsidRPr="0057553E">
        <w:rPr>
          <w:rFonts w:eastAsia="PMingLiU" w:cs="PMingLiU"/>
          <w:color w:val="1A1B1E"/>
          <w:spacing w:val="1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the</w:t>
      </w:r>
      <w:r w:rsidRPr="0057553E">
        <w:rPr>
          <w:rFonts w:eastAsia="PMingLiU" w:cs="PMingLiU"/>
          <w:color w:val="1A1B1E"/>
          <w:spacing w:val="1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E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cological</w:t>
      </w:r>
      <w:r w:rsidRPr="0057553E">
        <w:rPr>
          <w:rFonts w:eastAsia="PMingLiU" w:cs="PMingLiU"/>
          <w:color w:val="1A1B1E"/>
          <w:spacing w:val="1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Communities</w:t>
      </w:r>
      <w:r w:rsidRPr="0057553E">
        <w:rPr>
          <w:rFonts w:eastAsia="PMingLiU" w:cs="PMingLiU"/>
          <w:color w:val="1A1B1E"/>
          <w:spacing w:val="1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S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ection</w:t>
      </w:r>
      <w:r w:rsidRPr="0057553E">
        <w:rPr>
          <w:rFonts w:eastAsia="PMingLiU" w:cs="PMingLiU"/>
          <w:color w:val="1A1B1E"/>
          <w:spacing w:val="35"/>
          <w:w w:val="103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and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the</w:t>
      </w:r>
      <w:r w:rsidRPr="0057553E">
        <w:rPr>
          <w:rFonts w:eastAsia="PMingLiU" w:cs="PMingLiU"/>
          <w:color w:val="1A1B1E"/>
          <w:spacing w:val="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Threatened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Species</w:t>
      </w:r>
      <w:r w:rsidRPr="0057553E">
        <w:rPr>
          <w:rFonts w:eastAsia="PMingLiU" w:cs="PMingLiU"/>
          <w:color w:val="1A1B1E"/>
          <w:spacing w:val="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Scientific</w:t>
      </w:r>
      <w:r w:rsidRPr="0057553E">
        <w:rPr>
          <w:rFonts w:eastAsia="PMingLiU" w:cs="PMingLiU"/>
          <w:color w:val="1A1B1E"/>
          <w:spacing w:val="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Committee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r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eleased</w:t>
      </w:r>
      <w:r w:rsidRPr="0057553E">
        <w:rPr>
          <w:rFonts w:eastAsia="PMingLiU" w:cs="PMingLiU"/>
          <w:color w:val="1A1B1E"/>
          <w:spacing w:val="31"/>
          <w:w w:val="9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the</w:t>
      </w:r>
      <w:r w:rsidRPr="0057553E">
        <w:rPr>
          <w:rFonts w:eastAsia="PMingLiU" w:cs="PMingLiU"/>
          <w:color w:val="1A1B1E"/>
          <w:spacing w:val="-18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updated</w:t>
      </w:r>
      <w:r w:rsidRPr="0057553E">
        <w:rPr>
          <w:rFonts w:eastAsia="PMingLiU" w:cs="PMingLiU"/>
          <w:color w:val="1A1B1E"/>
          <w:spacing w:val="-18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spacing w:val="-1"/>
          <w:w w:val="95"/>
          <w:sz w:val="20"/>
          <w:szCs w:val="20"/>
          <w:lang w:val="en-AU"/>
        </w:rPr>
        <w:t>G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uidelines</w:t>
      </w:r>
      <w:r w:rsidRPr="0057553E">
        <w:rPr>
          <w:rFonts w:eastAsia="Book Antiqua" w:cs="Book Antiqua"/>
          <w:i/>
          <w:color w:val="1A1B1E"/>
          <w:spacing w:val="-16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for</w:t>
      </w:r>
      <w:r w:rsidRPr="0057553E">
        <w:rPr>
          <w:rFonts w:eastAsia="Book Antiqua" w:cs="Book Antiqua"/>
          <w:i/>
          <w:color w:val="1A1B1E"/>
          <w:spacing w:val="-16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nominating</w:t>
      </w:r>
      <w:r w:rsidRPr="0057553E">
        <w:rPr>
          <w:rFonts w:eastAsia="Book Antiqua" w:cs="Book Antiqua"/>
          <w:i/>
          <w:color w:val="1A1B1E"/>
          <w:spacing w:val="-16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and</w:t>
      </w:r>
      <w:r w:rsidRPr="0057553E">
        <w:rPr>
          <w:rFonts w:eastAsia="Book Antiqua" w:cs="Book Antiqua"/>
          <w:i/>
          <w:color w:val="1A1B1E"/>
          <w:spacing w:val="-16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assessing</w:t>
      </w:r>
      <w:r w:rsidRPr="0057553E">
        <w:rPr>
          <w:rFonts w:eastAsia="Book Antiqua" w:cs="Book Antiqua"/>
          <w:i/>
          <w:color w:val="1A1B1E"/>
          <w:spacing w:val="26"/>
          <w:w w:val="80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threatened</w:t>
      </w:r>
      <w:r w:rsidRPr="0057553E">
        <w:rPr>
          <w:rFonts w:eastAsia="Book Antiqua" w:cs="Book Antiqua"/>
          <w:i/>
          <w:color w:val="1A1B1E"/>
          <w:spacing w:val="-18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ecological</w:t>
      </w:r>
      <w:r w:rsidRPr="0057553E">
        <w:rPr>
          <w:rFonts w:eastAsia="Book Antiqua" w:cs="Book Antiqua"/>
          <w:i/>
          <w:color w:val="1A1B1E"/>
          <w:spacing w:val="-17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communities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.</w:t>
      </w:r>
      <w:r w:rsidRPr="0057553E">
        <w:rPr>
          <w:rFonts w:eastAsia="PMingLiU" w:cs="PMingLiU"/>
          <w:color w:val="1A1B1E"/>
          <w:spacing w:val="-19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These</w:t>
      </w:r>
      <w:r w:rsidRPr="0057553E">
        <w:rPr>
          <w:rFonts w:eastAsia="PMingLiU" w:cs="PMingLiU"/>
          <w:color w:val="1A1B1E"/>
          <w:spacing w:val="-19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guidelines</w:t>
      </w:r>
      <w:r w:rsidRPr="0057553E">
        <w:rPr>
          <w:rFonts w:eastAsia="PMingLiU" w:cs="PMingLiU"/>
          <w:color w:val="1A1B1E"/>
          <w:spacing w:val="3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represent</w:t>
      </w:r>
      <w:r w:rsidRPr="0057553E">
        <w:rPr>
          <w:rFonts w:eastAsia="PMingLiU" w:cs="PMingLiU"/>
          <w:color w:val="1A1B1E"/>
          <w:spacing w:val="-2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the</w:t>
      </w:r>
      <w:r w:rsidRPr="0057553E">
        <w:rPr>
          <w:rFonts w:eastAsia="PMingLiU" w:cs="PMingLiU"/>
          <w:color w:val="1A1B1E"/>
          <w:spacing w:val="-2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Department</w:t>
      </w:r>
      <w:r w:rsidRPr="0057553E">
        <w:rPr>
          <w:rFonts w:eastAsia="PMingLiU" w:cs="PMingLiU"/>
          <w:color w:val="1A1B1E"/>
          <w:spacing w:val="-9"/>
          <w:sz w:val="20"/>
          <w:szCs w:val="20"/>
          <w:lang w:val="en-AU"/>
        </w:rPr>
        <w:t>’</w:t>
      </w:r>
      <w:r w:rsidRPr="0057553E">
        <w:rPr>
          <w:rFonts w:eastAsia="PMingLiU" w:cs="PMingLiU"/>
          <w:color w:val="1A1B1E"/>
          <w:spacing w:val="-3"/>
          <w:sz w:val="20"/>
          <w:szCs w:val="20"/>
          <w:lang w:val="en-AU"/>
        </w:rPr>
        <w:t>s</w:t>
      </w:r>
      <w:r w:rsidRPr="0057553E">
        <w:rPr>
          <w:rFonts w:eastAsia="PMingLiU" w:cs="PMingLiU"/>
          <w:color w:val="1A1B1E"/>
          <w:spacing w:val="-2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and</w:t>
      </w:r>
      <w:r w:rsidRPr="0057553E">
        <w:rPr>
          <w:rFonts w:eastAsia="PMingLiU" w:cs="PMingLiU"/>
          <w:color w:val="1A1B1E"/>
          <w:spacing w:val="-3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4"/>
          <w:sz w:val="20"/>
          <w:szCs w:val="20"/>
          <w:lang w:val="en-AU"/>
        </w:rPr>
        <w:t>T</w:t>
      </w:r>
      <w:r w:rsidRPr="0057553E">
        <w:rPr>
          <w:rFonts w:eastAsia="PMingLiU" w:cs="PMingLiU"/>
          <w:color w:val="1A1B1E"/>
          <w:spacing w:val="-6"/>
          <w:sz w:val="20"/>
          <w:szCs w:val="20"/>
          <w:lang w:val="en-AU"/>
        </w:rPr>
        <w:t>SSC’</w:t>
      </w:r>
      <w:r w:rsidRPr="0057553E">
        <w:rPr>
          <w:rFonts w:eastAsia="PMingLiU" w:cs="PMingLiU"/>
          <w:color w:val="1A1B1E"/>
          <w:spacing w:val="-5"/>
          <w:sz w:val="20"/>
          <w:szCs w:val="20"/>
          <w:lang w:val="en-AU"/>
        </w:rPr>
        <w:t>s</w:t>
      </w:r>
      <w:r w:rsidRPr="0057553E">
        <w:rPr>
          <w:rFonts w:eastAsia="PMingLiU" w:cs="PMingLiU"/>
          <w:color w:val="1A1B1E"/>
          <w:spacing w:val="-2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current</w:t>
      </w:r>
      <w:r w:rsidRPr="0057553E">
        <w:rPr>
          <w:rFonts w:eastAsia="PMingLiU" w:cs="PMingLiU"/>
          <w:color w:val="1A1B1E"/>
          <w:spacing w:val="-2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thinking</w:t>
      </w:r>
      <w:r w:rsidRPr="0057553E">
        <w:rPr>
          <w:rFonts w:eastAsia="PMingLiU" w:cs="PMingLiU"/>
          <w:color w:val="1A1B1E"/>
          <w:spacing w:val="37"/>
          <w:w w:val="10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on</w:t>
      </w:r>
      <w:r w:rsidRPr="0057553E">
        <w:rPr>
          <w:rFonts w:eastAsia="PMingLiU" w:cs="PMingLiU"/>
          <w:color w:val="1A1B1E"/>
          <w:spacing w:val="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the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nomination</w:t>
      </w:r>
      <w:r w:rsidRPr="0057553E">
        <w:rPr>
          <w:rFonts w:eastAsia="PMingLiU" w:cs="PMingLiU"/>
          <w:color w:val="1A1B1E"/>
          <w:spacing w:val="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and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assessment</w:t>
      </w:r>
      <w:r w:rsidRPr="0057553E">
        <w:rPr>
          <w:rFonts w:eastAsia="PMingLiU" w:cs="PMingLiU"/>
          <w:color w:val="1A1B1E"/>
          <w:spacing w:val="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pr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ocess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for</w:t>
      </w:r>
      <w:r w:rsidRPr="0057553E">
        <w:rPr>
          <w:rFonts w:eastAsia="PMingLiU" w:cs="PMingLiU"/>
          <w:color w:val="1A1B1E"/>
          <w:spacing w:val="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 xml:space="preserve">ecological </w:t>
      </w:r>
      <w:r w:rsidRPr="0057553E">
        <w:rPr>
          <w:color w:val="1A1B1E"/>
          <w:sz w:val="20"/>
          <w:szCs w:val="20"/>
          <w:lang w:val="en-AU"/>
        </w:rPr>
        <w:t>communities.</w:t>
      </w:r>
      <w:r w:rsidRPr="0057553E">
        <w:rPr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color w:val="1A1B1E"/>
          <w:sz w:val="20"/>
          <w:szCs w:val="20"/>
          <w:lang w:val="en-AU"/>
        </w:rPr>
        <w:t>They</w:t>
      </w:r>
      <w:r w:rsidRPr="0057553E">
        <w:rPr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szCs w:val="20"/>
          <w:lang w:val="en-AU"/>
        </w:rPr>
        <w:t>co</w:t>
      </w:r>
      <w:r w:rsidRPr="0057553E">
        <w:rPr>
          <w:color w:val="1A1B1E"/>
          <w:spacing w:val="-3"/>
          <w:sz w:val="20"/>
          <w:szCs w:val="20"/>
          <w:lang w:val="en-AU"/>
        </w:rPr>
        <w:t>v</w:t>
      </w:r>
      <w:r w:rsidRPr="0057553E">
        <w:rPr>
          <w:color w:val="1A1B1E"/>
          <w:spacing w:val="-2"/>
          <w:sz w:val="20"/>
          <w:szCs w:val="20"/>
          <w:lang w:val="en-AU"/>
        </w:rPr>
        <w:t>er</w:t>
      </w:r>
      <w:r w:rsidRPr="0057553E">
        <w:rPr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color w:val="1A1B1E"/>
          <w:sz w:val="20"/>
          <w:szCs w:val="20"/>
          <w:lang w:val="en-AU"/>
        </w:rPr>
        <w:t>general</w:t>
      </w:r>
      <w:r w:rsidRPr="0057553E">
        <w:rPr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color w:val="1A1B1E"/>
          <w:sz w:val="20"/>
          <w:szCs w:val="20"/>
          <w:lang w:val="en-AU"/>
        </w:rPr>
        <w:t>concepts</w:t>
      </w:r>
      <w:r w:rsidRPr="0057553E">
        <w:rPr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color w:val="1A1B1E"/>
          <w:sz w:val="20"/>
          <w:szCs w:val="20"/>
          <w:lang w:val="en-AU"/>
        </w:rPr>
        <w:t>and</w:t>
      </w:r>
      <w:r w:rsidRPr="0057553E">
        <w:rPr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color w:val="1A1B1E"/>
          <w:sz w:val="20"/>
          <w:szCs w:val="20"/>
          <w:lang w:val="en-AU"/>
        </w:rPr>
        <w:t>definitions</w:t>
      </w:r>
      <w:r w:rsidRPr="0057553E">
        <w:rPr>
          <w:color w:val="1A1B1E"/>
          <w:spacing w:val="25"/>
          <w:w w:val="102"/>
          <w:sz w:val="20"/>
          <w:szCs w:val="20"/>
          <w:lang w:val="en-AU"/>
        </w:rPr>
        <w:t xml:space="preserve"> </w:t>
      </w:r>
      <w:r w:rsidRPr="0057553E">
        <w:rPr>
          <w:color w:val="1A1B1E"/>
          <w:sz w:val="20"/>
          <w:szCs w:val="20"/>
          <w:lang w:val="en-AU"/>
        </w:rPr>
        <w:t>and</w:t>
      </w:r>
      <w:r w:rsidRPr="0057553E">
        <w:rPr>
          <w:color w:val="1A1B1E"/>
          <w:spacing w:val="-1"/>
          <w:sz w:val="20"/>
          <w:szCs w:val="20"/>
          <w:lang w:val="en-AU"/>
        </w:rPr>
        <w:t xml:space="preserve"> provide </w:t>
      </w:r>
      <w:r w:rsidRPr="0057553E">
        <w:rPr>
          <w:color w:val="1A1B1E"/>
          <w:sz w:val="20"/>
          <w:szCs w:val="20"/>
          <w:lang w:val="en-AU"/>
        </w:rPr>
        <w:t>specific</w:t>
      </w:r>
      <w:r w:rsidRPr="0057553E">
        <w:rPr>
          <w:color w:val="1A1B1E"/>
          <w:spacing w:val="-1"/>
          <w:sz w:val="20"/>
          <w:szCs w:val="20"/>
          <w:lang w:val="en-AU"/>
        </w:rPr>
        <w:t xml:space="preserve"> </w:t>
      </w:r>
      <w:r w:rsidRPr="0057553E">
        <w:rPr>
          <w:color w:val="1A1B1E"/>
          <w:sz w:val="20"/>
          <w:szCs w:val="20"/>
          <w:lang w:val="en-AU"/>
        </w:rPr>
        <w:t>advice</w:t>
      </w:r>
      <w:r w:rsidRPr="0057553E">
        <w:rPr>
          <w:color w:val="1A1B1E"/>
          <w:spacing w:val="-1"/>
          <w:sz w:val="20"/>
          <w:szCs w:val="20"/>
          <w:lang w:val="en-AU"/>
        </w:rPr>
        <w:t xml:space="preserve"> </w:t>
      </w:r>
      <w:r w:rsidRPr="0057553E">
        <w:rPr>
          <w:color w:val="1A1B1E"/>
          <w:sz w:val="20"/>
          <w:szCs w:val="20"/>
          <w:lang w:val="en-AU"/>
        </w:rPr>
        <w:t>on</w:t>
      </w:r>
      <w:r w:rsidRPr="0057553E">
        <w:rPr>
          <w:color w:val="1A1B1E"/>
          <w:spacing w:val="-1"/>
          <w:sz w:val="20"/>
          <w:szCs w:val="20"/>
          <w:lang w:val="en-AU"/>
        </w:rPr>
        <w:t xml:space="preserve"> </w:t>
      </w:r>
      <w:r w:rsidRPr="0057553E">
        <w:rPr>
          <w:color w:val="1A1B1E"/>
          <w:sz w:val="20"/>
          <w:szCs w:val="20"/>
          <w:lang w:val="en-AU"/>
        </w:rPr>
        <w:t>each of</w:t>
      </w:r>
      <w:r w:rsidRPr="0057553E">
        <w:rPr>
          <w:color w:val="1A1B1E"/>
          <w:spacing w:val="-1"/>
          <w:sz w:val="20"/>
          <w:szCs w:val="20"/>
          <w:lang w:val="en-AU"/>
        </w:rPr>
        <w:t xml:space="preserve"> </w:t>
      </w:r>
      <w:r w:rsidRPr="0057553E">
        <w:rPr>
          <w:color w:val="1A1B1E"/>
          <w:sz w:val="20"/>
          <w:szCs w:val="20"/>
          <w:lang w:val="en-AU"/>
        </w:rPr>
        <w:t>the</w:t>
      </w:r>
      <w:r w:rsidRPr="0057553E">
        <w:rPr>
          <w:color w:val="1A1B1E"/>
          <w:spacing w:val="-1"/>
          <w:sz w:val="20"/>
          <w:szCs w:val="20"/>
          <w:lang w:val="en-AU"/>
        </w:rPr>
        <w:t xml:space="preserve"> </w:t>
      </w:r>
      <w:r w:rsidRPr="0057553E">
        <w:rPr>
          <w:color w:val="1A1B1E"/>
          <w:sz w:val="20"/>
          <w:szCs w:val="20"/>
          <w:lang w:val="en-AU"/>
        </w:rPr>
        <w:t>listing</w:t>
      </w:r>
      <w:r w:rsidRPr="0057553E">
        <w:rPr>
          <w:color w:val="1A1B1E"/>
          <w:spacing w:val="-1"/>
          <w:sz w:val="20"/>
          <w:szCs w:val="20"/>
          <w:lang w:val="en-AU"/>
        </w:rPr>
        <w:t xml:space="preserve"> </w:t>
      </w:r>
      <w:r w:rsidRPr="0057553E">
        <w:rPr>
          <w:color w:val="1A1B1E"/>
          <w:sz w:val="20"/>
          <w:szCs w:val="20"/>
          <w:lang w:val="en-AU"/>
        </w:rPr>
        <w:t>criteria.</w:t>
      </w:r>
    </w:p>
    <w:p w:rsidR="006C0513" w:rsidRPr="0057553E" w:rsidRDefault="0057553E">
      <w:pPr>
        <w:pStyle w:val="BodyText"/>
        <w:spacing w:before="174" w:line="256" w:lineRule="auto"/>
        <w:ind w:left="298" w:right="1169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updated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guidelines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av</w:t>
      </w:r>
      <w:r w:rsidRPr="0057553E">
        <w:rPr>
          <w:rFonts w:asciiTheme="minorHAnsi" w:hAnsiTheme="minorHAnsi"/>
          <w:color w:val="1A1B1E"/>
          <w:spacing w:val="-1"/>
          <w:lang w:val="en-AU"/>
        </w:rPr>
        <w:t>ailable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from</w:t>
      </w:r>
      <w:r w:rsidRPr="0057553E">
        <w:rPr>
          <w:rFonts w:asciiTheme="minorHAnsi" w:hAnsiTheme="minorHAnsi"/>
          <w:color w:val="1A1B1E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30589C"/>
          <w:w w:val="97"/>
          <w:lang w:val="en-AU"/>
        </w:rPr>
        <w:t xml:space="preserve"> </w:t>
      </w:r>
      <w:hyperlink r:id="rId20">
        <w:r w:rsidRPr="0057553E">
          <w:rPr>
            <w:rFonts w:asciiTheme="minorHAnsi" w:hAnsiTheme="minorHAnsi"/>
            <w:color w:val="30589C"/>
            <w:spacing w:val="-2"/>
            <w:u w:val="single" w:color="30589C"/>
            <w:lang w:val="en-AU"/>
          </w:rPr>
          <w:t>www</w:t>
        </w:r>
        <w:r w:rsidRPr="0057553E">
          <w:rPr>
            <w:rFonts w:asciiTheme="minorHAnsi" w:hAnsiTheme="minorHAnsi"/>
            <w:color w:val="30589C"/>
            <w:spacing w:val="-1"/>
            <w:u w:val="single" w:color="30589C"/>
            <w:lang w:val="en-AU"/>
          </w:rPr>
          <w:t>.environment.go</w:t>
        </w:r>
        <w:r w:rsidRPr="0057553E">
          <w:rPr>
            <w:rFonts w:asciiTheme="minorHAnsi" w:hAnsiTheme="minorHAnsi"/>
            <w:color w:val="30589C"/>
            <w:spacing w:val="-2"/>
            <w:u w:val="single" w:color="30589C"/>
            <w:lang w:val="en-AU"/>
          </w:rPr>
          <w:t>v</w:t>
        </w:r>
        <w:r w:rsidRPr="0057553E">
          <w:rPr>
            <w:rFonts w:asciiTheme="minorHAnsi" w:hAnsiTheme="minorHAnsi"/>
            <w:color w:val="30589C"/>
            <w:spacing w:val="-1"/>
            <w:u w:val="single" w:color="30589C"/>
            <w:lang w:val="en-AU"/>
          </w:rPr>
          <w:t>.au/system/files/pages/d72dfd1a-</w:t>
        </w:r>
      </w:hyperlink>
      <w:r w:rsidRPr="0057553E">
        <w:rPr>
          <w:rFonts w:asciiTheme="minorHAnsi" w:hAnsiTheme="minorHAnsi"/>
          <w:color w:val="30589C"/>
          <w:w w:val="102"/>
          <w:lang w:val="en-AU"/>
        </w:rPr>
        <w:t xml:space="preserve"> </w:t>
      </w:r>
      <w:hyperlink r:id="rId21">
        <w:r w:rsidRPr="0057553E">
          <w:rPr>
            <w:rFonts w:asciiTheme="minorHAnsi" w:hAnsiTheme="minorHAnsi"/>
            <w:color w:val="30589C"/>
            <w:w w:val="102"/>
            <w:lang w:val="en-AU"/>
          </w:rPr>
          <w:t xml:space="preserve"> </w:t>
        </w:r>
        <w:r w:rsidRPr="0057553E">
          <w:rPr>
            <w:rFonts w:asciiTheme="minorHAnsi" w:hAnsiTheme="minorHAnsi"/>
            <w:color w:val="30589C"/>
            <w:u w:val="single" w:color="30589C"/>
            <w:lang w:val="en-AU"/>
          </w:rPr>
          <w:t>f0d8-4699-8d43-5d95bbb02428/files/guidelines-ecological</w:t>
        </w:r>
      </w:hyperlink>
      <w:r>
        <w:rPr>
          <w:rFonts w:asciiTheme="minorHAnsi" w:hAnsiTheme="minorHAnsi"/>
          <w:color w:val="30589C"/>
          <w:u w:val="single" w:color="30589C"/>
          <w:lang w:val="en-AU"/>
        </w:rPr>
        <w:t>-</w:t>
      </w:r>
      <w:hyperlink r:id="rId22">
        <w:r w:rsidRPr="0057553E">
          <w:rPr>
            <w:rFonts w:asciiTheme="minorHAnsi" w:hAnsiTheme="minorHAnsi"/>
            <w:color w:val="30589C"/>
            <w:u w:val="single" w:color="30589C"/>
            <w:lang w:val="en-AU"/>
          </w:rPr>
          <w:t>communities.pdf</w:t>
        </w:r>
      </w:hyperlink>
      <w:r w:rsidRPr="0057553E">
        <w:rPr>
          <w:rFonts w:asciiTheme="minorHAnsi" w:hAnsiTheme="minorHAnsi"/>
          <w:color w:val="30589C"/>
          <w:spacing w:val="-1"/>
          <w:w w:val="96"/>
          <w:u w:val="single" w:color="30589C"/>
          <w:lang w:val="en-AU"/>
        </w:rPr>
        <w:t xml:space="preserve"> </w:t>
      </w:r>
    </w:p>
    <w:p w:rsidR="006C0513" w:rsidRPr="0057553E" w:rsidRDefault="006C0513">
      <w:pPr>
        <w:spacing w:line="256" w:lineRule="auto"/>
        <w:rPr>
          <w:lang w:val="en-AU"/>
        </w:rPr>
        <w:sectPr w:rsidR="006C0513" w:rsidRPr="0057553E">
          <w:pgSz w:w="11910" w:h="16840"/>
          <w:pgMar w:top="1160" w:right="0" w:bottom="540" w:left="0" w:header="0" w:footer="347" w:gutter="0"/>
          <w:cols w:num="2" w:space="720" w:equalWidth="0">
            <w:col w:w="5756" w:space="40"/>
            <w:col w:w="6114"/>
          </w:cols>
        </w:sectPr>
      </w:pPr>
    </w:p>
    <w:p w:rsidR="006C0513" w:rsidRPr="0057553E" w:rsidRDefault="006C0513">
      <w:pPr>
        <w:rPr>
          <w:rFonts w:eastAsia="PMingLiU" w:cs="PMingLiU"/>
          <w:sz w:val="20"/>
          <w:szCs w:val="20"/>
          <w:lang w:val="en-AU"/>
        </w:rPr>
      </w:pPr>
    </w:p>
    <w:p w:rsidR="006C0513" w:rsidRPr="0057553E" w:rsidRDefault="006C0513">
      <w:pPr>
        <w:spacing w:before="5"/>
        <w:rPr>
          <w:rFonts w:eastAsia="PMingLiU" w:cs="PMingLiU"/>
          <w:sz w:val="28"/>
          <w:szCs w:val="28"/>
          <w:lang w:val="en-AU"/>
        </w:rPr>
      </w:pPr>
    </w:p>
    <w:p w:rsidR="006C0513" w:rsidRPr="0057553E" w:rsidRDefault="0057553E">
      <w:pPr>
        <w:spacing w:line="200" w:lineRule="atLeast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6125254" cy="4285488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254" cy="428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52279">
      <w:pPr>
        <w:spacing w:before="59"/>
        <w:ind w:left="1133"/>
        <w:rPr>
          <w:rFonts w:eastAsia="PMingLiU" w:cs="PMingLiU"/>
          <w:sz w:val="18"/>
          <w:szCs w:val="18"/>
          <w:lang w:val="en-AU"/>
        </w:rPr>
      </w:pPr>
      <w:r w:rsidRPr="0057553E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810260</wp:posOffset>
                </wp:positionV>
                <wp:extent cx="7560310" cy="1270"/>
                <wp:effectExtent l="19050" t="20955" r="21590" b="15875"/>
                <wp:wrapNone/>
                <wp:docPr id="18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1276"/>
                          <a:chExt cx="11906" cy="2"/>
                        </a:xfrm>
                      </wpg:grpSpPr>
                      <wps:wsp>
                        <wps:cNvPr id="190" name="Freeform 166"/>
                        <wps:cNvSpPr>
                          <a:spLocks/>
                        </wps:cNvSpPr>
                        <wps:spPr bwMode="auto">
                          <a:xfrm>
                            <a:off x="0" y="1276"/>
                            <a:ext cx="11906" cy="2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28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1524D" id="Group 165" o:spid="_x0000_s1026" style="position:absolute;margin-left:0;margin-top:63.8pt;width:595.3pt;height:.1pt;z-index:1312;mso-position-horizontal-relative:page" coordorigin=",1276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">
                <v:shape id="Freeform 166" o:spid="_x0000_s1027" style="position:absolute;top:1276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6dsUA&#10;AADcAAAADwAAAGRycy9kb3ducmV2LnhtbESPzU7DQAyE70i8w8pIXBB14FBK6LaqkJCoOCDSPoCV&#10;NUlE1ht2Nz+8PT4gcbM145nP2/3iezNxTF0QC3erAgxLHVwnjYXz6eV2AyZlEkd9ELbwwwn2u8uL&#10;LZUuzPLBU5UboyGSSrLQ5jyUiKlu2VNahYFFtc8QPWVdY4Mu0qzhvsf7olijp060oaWBn1uuv6rR&#10;W3h/mI9rxMNy+sZp9PFtrM7HG2uvr5bDE5jMS/43/12/OsV/VHx9RifA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fp2xQAAANwAAAAPAAAAAAAAAAAAAAAAAJgCAABkcnMv&#10;ZG93bnJldi54bWxQSwUGAAAAAAQABAD1AAAAigMAAAAA&#10;" path="m11906,l,e" filled="f" strokecolor="#00528b" strokeweight="2pt">
                  <v:stroke dashstyle="dash"/>
                  <v:path arrowok="t" o:connecttype="custom" o:connectlocs="11906,0;0,0" o:connectangles="0,0"/>
                </v:shape>
                <w10:wrap anchorx="page"/>
              </v:group>
            </w:pict>
          </mc:Fallback>
        </mc:AlternateContent>
      </w:r>
      <w:r w:rsidR="0057553E" w:rsidRPr="0057553E">
        <w:rPr>
          <w:color w:val="818084"/>
          <w:spacing w:val="-2"/>
          <w:sz w:val="18"/>
          <w:lang w:val="en-AU"/>
        </w:rPr>
        <w:t>S</w:t>
      </w:r>
      <w:r w:rsidR="0057553E" w:rsidRPr="0057553E">
        <w:rPr>
          <w:color w:val="818084"/>
          <w:spacing w:val="-1"/>
          <w:sz w:val="18"/>
          <w:lang w:val="en-AU"/>
        </w:rPr>
        <w:t>plendid</w:t>
      </w:r>
      <w:r w:rsidR="0057553E" w:rsidRPr="0057553E">
        <w:rPr>
          <w:color w:val="818084"/>
          <w:spacing w:val="-6"/>
          <w:sz w:val="18"/>
          <w:lang w:val="en-AU"/>
        </w:rPr>
        <w:t xml:space="preserve"> </w:t>
      </w:r>
      <w:r w:rsidR="0057553E" w:rsidRPr="0057553E">
        <w:rPr>
          <w:color w:val="818084"/>
          <w:spacing w:val="-1"/>
          <w:sz w:val="18"/>
          <w:lang w:val="en-AU"/>
        </w:rPr>
        <w:t>wrens</w:t>
      </w:r>
      <w:r w:rsidR="0057553E" w:rsidRPr="0057553E">
        <w:rPr>
          <w:color w:val="818084"/>
          <w:spacing w:val="-6"/>
          <w:sz w:val="18"/>
          <w:lang w:val="en-AU"/>
        </w:rPr>
        <w:t xml:space="preserve"> </w:t>
      </w:r>
      <w:r w:rsidR="0057553E" w:rsidRPr="0057553E">
        <w:rPr>
          <w:color w:val="818084"/>
          <w:spacing w:val="-1"/>
          <w:sz w:val="18"/>
          <w:lang w:val="en-AU"/>
        </w:rPr>
        <w:t>(</w:t>
      </w:r>
      <w:proofErr w:type="spellStart"/>
      <w:r w:rsidR="0057553E" w:rsidRPr="0057553E">
        <w:rPr>
          <w:i/>
          <w:color w:val="818084"/>
          <w:spacing w:val="-2"/>
          <w:sz w:val="18"/>
          <w:lang w:val="en-AU"/>
        </w:rPr>
        <w:t>Malurus</w:t>
      </w:r>
      <w:proofErr w:type="spellEnd"/>
      <w:r w:rsidR="0057553E" w:rsidRPr="0057553E">
        <w:rPr>
          <w:i/>
          <w:color w:val="818084"/>
          <w:spacing w:val="-4"/>
          <w:sz w:val="18"/>
          <w:lang w:val="en-AU"/>
        </w:rPr>
        <w:t xml:space="preserve"> </w:t>
      </w:r>
      <w:proofErr w:type="spellStart"/>
      <w:r w:rsidR="0057553E" w:rsidRPr="0057553E">
        <w:rPr>
          <w:i/>
          <w:color w:val="818084"/>
          <w:sz w:val="18"/>
          <w:lang w:val="en-AU"/>
        </w:rPr>
        <w:t>splendens</w:t>
      </w:r>
      <w:proofErr w:type="spellEnd"/>
      <w:r w:rsidR="0057553E" w:rsidRPr="0057553E">
        <w:rPr>
          <w:color w:val="818084"/>
          <w:sz w:val="18"/>
          <w:lang w:val="en-AU"/>
        </w:rPr>
        <w:t>)</w:t>
      </w:r>
      <w:r w:rsidR="0057553E" w:rsidRPr="0057553E">
        <w:rPr>
          <w:color w:val="818084"/>
          <w:spacing w:val="-6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occur</w:t>
      </w:r>
      <w:r w:rsidR="0057553E" w:rsidRPr="0057553E">
        <w:rPr>
          <w:color w:val="818084"/>
          <w:spacing w:val="-5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in</w:t>
      </w:r>
      <w:r w:rsidR="0057553E" w:rsidRPr="0057553E">
        <w:rPr>
          <w:color w:val="818084"/>
          <w:spacing w:val="-6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many</w:t>
      </w:r>
      <w:r w:rsidR="0057553E" w:rsidRPr="0057553E">
        <w:rPr>
          <w:color w:val="818084"/>
          <w:spacing w:val="-6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parts</w:t>
      </w:r>
      <w:r w:rsidR="0057553E" w:rsidRPr="0057553E">
        <w:rPr>
          <w:color w:val="818084"/>
          <w:spacing w:val="-6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of</w:t>
      </w:r>
      <w:r w:rsidR="0057553E" w:rsidRPr="0057553E">
        <w:rPr>
          <w:color w:val="818084"/>
          <w:spacing w:val="-6"/>
          <w:sz w:val="18"/>
          <w:lang w:val="en-AU"/>
        </w:rPr>
        <w:t xml:space="preserve"> </w:t>
      </w:r>
      <w:r w:rsidR="0057553E" w:rsidRPr="0057553E">
        <w:rPr>
          <w:color w:val="818084"/>
          <w:spacing w:val="-2"/>
          <w:sz w:val="18"/>
          <w:lang w:val="en-AU"/>
        </w:rPr>
        <w:t>B</w:t>
      </w:r>
      <w:r w:rsidR="0057553E" w:rsidRPr="0057553E">
        <w:rPr>
          <w:color w:val="818084"/>
          <w:spacing w:val="-1"/>
          <w:sz w:val="18"/>
          <w:lang w:val="en-AU"/>
        </w:rPr>
        <w:t>anksia</w:t>
      </w:r>
      <w:r w:rsidR="0057553E" w:rsidRPr="0057553E">
        <w:rPr>
          <w:color w:val="818084"/>
          <w:spacing w:val="-8"/>
          <w:sz w:val="18"/>
          <w:lang w:val="en-AU"/>
        </w:rPr>
        <w:t xml:space="preserve"> </w:t>
      </w:r>
      <w:r w:rsidR="0057553E" w:rsidRPr="0057553E">
        <w:rPr>
          <w:color w:val="818084"/>
          <w:spacing w:val="-2"/>
          <w:sz w:val="18"/>
          <w:lang w:val="en-AU"/>
        </w:rPr>
        <w:t>Woodlands</w:t>
      </w:r>
      <w:r w:rsidR="0057553E" w:rsidRPr="0057553E">
        <w:rPr>
          <w:color w:val="818084"/>
          <w:spacing w:val="-6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(©</w:t>
      </w:r>
      <w:r w:rsidR="0057553E" w:rsidRPr="0057553E">
        <w:rPr>
          <w:color w:val="818084"/>
          <w:spacing w:val="-6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Copyright</w:t>
      </w:r>
      <w:r w:rsidR="0057553E" w:rsidRPr="0057553E">
        <w:rPr>
          <w:color w:val="818084"/>
          <w:spacing w:val="-5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B</w:t>
      </w:r>
      <w:r w:rsidR="0057553E" w:rsidRPr="0057553E">
        <w:rPr>
          <w:color w:val="818084"/>
          <w:spacing w:val="-6"/>
          <w:sz w:val="18"/>
          <w:lang w:val="en-AU"/>
        </w:rPr>
        <w:t xml:space="preserve"> </w:t>
      </w:r>
      <w:r w:rsidR="0057553E" w:rsidRPr="0057553E">
        <w:rPr>
          <w:color w:val="818084"/>
          <w:sz w:val="18"/>
          <w:lang w:val="en-AU"/>
        </w:rPr>
        <w:t>Knott).</w:t>
      </w: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space="720"/>
        </w:sectPr>
      </w:pPr>
    </w:p>
    <w:p w:rsidR="006C0513" w:rsidRPr="0057553E" w:rsidRDefault="0057553E">
      <w:pPr>
        <w:spacing w:before="49" w:line="278" w:lineRule="auto"/>
        <w:ind w:left="1133" w:right="193"/>
        <w:rPr>
          <w:rFonts w:eastAsia="Book Antiqua" w:cs="Book Antiqua"/>
          <w:sz w:val="20"/>
          <w:szCs w:val="20"/>
          <w:lang w:val="en-AU"/>
        </w:rPr>
      </w:pPr>
      <w:r w:rsidRPr="0057553E">
        <w:rPr>
          <w:i/>
          <w:color w:val="818084"/>
          <w:w w:val="95"/>
          <w:sz w:val="20"/>
          <w:lang w:val="en-AU"/>
        </w:rPr>
        <w:lastRenderedPageBreak/>
        <w:t>This</w:t>
      </w:r>
      <w:r w:rsidRPr="0057553E">
        <w:rPr>
          <w:i/>
          <w:color w:val="818084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edition</w:t>
      </w:r>
      <w:r w:rsidRPr="0057553E">
        <w:rPr>
          <w:i/>
          <w:color w:val="818084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of</w:t>
      </w:r>
      <w:r w:rsidRPr="0057553E">
        <w:rPr>
          <w:i/>
          <w:color w:val="818084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Communities</w:t>
      </w:r>
      <w:r w:rsidRPr="0057553E">
        <w:rPr>
          <w:i/>
          <w:color w:val="818084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for</w:t>
      </w:r>
      <w:r w:rsidRPr="0057553E">
        <w:rPr>
          <w:i/>
          <w:color w:val="818084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Communities</w:t>
      </w:r>
      <w:r w:rsidRPr="0057553E">
        <w:rPr>
          <w:i/>
          <w:color w:val="818084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has</w:t>
      </w:r>
      <w:r w:rsidRPr="0057553E">
        <w:rPr>
          <w:i/>
          <w:color w:val="818084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an</w:t>
      </w:r>
      <w:r w:rsidRPr="0057553E">
        <w:rPr>
          <w:i/>
          <w:color w:val="818084"/>
          <w:w w:val="94"/>
          <w:sz w:val="20"/>
          <w:lang w:val="en-AU"/>
        </w:rPr>
        <w:t xml:space="preserve"> </w:t>
      </w:r>
      <w:r w:rsidRPr="0057553E">
        <w:rPr>
          <w:i/>
          <w:color w:val="818084"/>
          <w:spacing w:val="-1"/>
          <w:w w:val="90"/>
          <w:sz w:val="20"/>
          <w:lang w:val="en-AU"/>
        </w:rPr>
        <w:t>I</w:t>
      </w:r>
      <w:r w:rsidRPr="0057553E">
        <w:rPr>
          <w:i/>
          <w:color w:val="818084"/>
          <w:spacing w:val="-2"/>
          <w:w w:val="90"/>
          <w:sz w:val="20"/>
          <w:lang w:val="en-AU"/>
        </w:rPr>
        <w:t xml:space="preserve">ndigenous </w:t>
      </w:r>
      <w:r w:rsidRPr="0057553E">
        <w:rPr>
          <w:i/>
          <w:color w:val="818084"/>
          <w:w w:val="90"/>
          <w:sz w:val="20"/>
          <w:lang w:val="en-AU"/>
        </w:rPr>
        <w:t>focus</w:t>
      </w:r>
      <w:r w:rsidRPr="0057553E">
        <w:rPr>
          <w:i/>
          <w:color w:val="818084"/>
          <w:spacing w:val="-2"/>
          <w:w w:val="90"/>
          <w:sz w:val="20"/>
          <w:lang w:val="en-AU"/>
        </w:rPr>
        <w:t xml:space="preserve"> </w:t>
      </w:r>
      <w:r w:rsidRPr="0057553E">
        <w:rPr>
          <w:i/>
          <w:color w:val="818084"/>
          <w:w w:val="90"/>
          <w:sz w:val="20"/>
          <w:lang w:val="en-AU"/>
        </w:rPr>
        <w:t>to</w:t>
      </w:r>
      <w:r w:rsidRPr="0057553E">
        <w:rPr>
          <w:i/>
          <w:color w:val="818084"/>
          <w:spacing w:val="-2"/>
          <w:w w:val="90"/>
          <w:sz w:val="20"/>
          <w:lang w:val="en-AU"/>
        </w:rPr>
        <w:t xml:space="preserve"> </w:t>
      </w:r>
      <w:r w:rsidRPr="0057553E">
        <w:rPr>
          <w:i/>
          <w:color w:val="818084"/>
          <w:w w:val="90"/>
          <w:sz w:val="20"/>
          <w:lang w:val="en-AU"/>
        </w:rPr>
        <w:t>help</w:t>
      </w:r>
      <w:r w:rsidRPr="0057553E">
        <w:rPr>
          <w:i/>
          <w:color w:val="818084"/>
          <w:spacing w:val="-1"/>
          <w:w w:val="90"/>
          <w:sz w:val="20"/>
          <w:lang w:val="en-AU"/>
        </w:rPr>
        <w:t xml:space="preserve"> </w:t>
      </w:r>
      <w:r w:rsidRPr="0057553E">
        <w:rPr>
          <w:i/>
          <w:color w:val="818084"/>
          <w:w w:val="90"/>
          <w:sz w:val="20"/>
          <w:lang w:val="en-AU"/>
        </w:rPr>
        <w:t>highlight</w:t>
      </w:r>
      <w:r w:rsidRPr="0057553E">
        <w:rPr>
          <w:i/>
          <w:color w:val="818084"/>
          <w:spacing w:val="-2"/>
          <w:w w:val="90"/>
          <w:sz w:val="20"/>
          <w:lang w:val="en-AU"/>
        </w:rPr>
        <w:t xml:space="preserve"> </w:t>
      </w:r>
      <w:r w:rsidRPr="0057553E">
        <w:rPr>
          <w:i/>
          <w:color w:val="818084"/>
          <w:w w:val="90"/>
          <w:sz w:val="20"/>
          <w:lang w:val="en-AU"/>
        </w:rPr>
        <w:t>the</w:t>
      </w:r>
      <w:r w:rsidRPr="0057553E">
        <w:rPr>
          <w:i/>
          <w:color w:val="818084"/>
          <w:spacing w:val="-2"/>
          <w:w w:val="90"/>
          <w:sz w:val="20"/>
          <w:lang w:val="en-AU"/>
        </w:rPr>
        <w:t xml:space="preserve"> </w:t>
      </w:r>
      <w:r w:rsidRPr="0057553E">
        <w:rPr>
          <w:i/>
          <w:color w:val="818084"/>
          <w:w w:val="90"/>
          <w:sz w:val="20"/>
          <w:lang w:val="en-AU"/>
        </w:rPr>
        <w:t>connection</w:t>
      </w:r>
      <w:r w:rsidRPr="0057553E">
        <w:rPr>
          <w:i/>
          <w:color w:val="818084"/>
          <w:spacing w:val="-1"/>
          <w:w w:val="90"/>
          <w:sz w:val="20"/>
          <w:lang w:val="en-AU"/>
        </w:rPr>
        <w:t xml:space="preserve"> between</w:t>
      </w:r>
      <w:r w:rsidRPr="0057553E">
        <w:rPr>
          <w:i/>
          <w:color w:val="818084"/>
          <w:spacing w:val="29"/>
          <w:w w:val="89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the</w:t>
      </w:r>
      <w:r w:rsidRPr="0057553E">
        <w:rPr>
          <w:i/>
          <w:color w:val="818084"/>
          <w:spacing w:val="-28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cultur</w:t>
      </w:r>
      <w:r w:rsidRPr="0057553E">
        <w:rPr>
          <w:i/>
          <w:color w:val="818084"/>
          <w:spacing w:val="-1"/>
          <w:w w:val="95"/>
          <w:sz w:val="20"/>
          <w:lang w:val="en-AU"/>
        </w:rPr>
        <w:t>al</w:t>
      </w:r>
      <w:r w:rsidRPr="0057553E">
        <w:rPr>
          <w:i/>
          <w:color w:val="818084"/>
          <w:spacing w:val="-27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heritage</w:t>
      </w:r>
      <w:r w:rsidRPr="0057553E">
        <w:rPr>
          <w:i/>
          <w:color w:val="818084"/>
          <w:spacing w:val="-27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values</w:t>
      </w:r>
      <w:r w:rsidRPr="0057553E">
        <w:rPr>
          <w:i/>
          <w:color w:val="818084"/>
          <w:spacing w:val="-27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and</w:t>
      </w:r>
      <w:r w:rsidRPr="0057553E">
        <w:rPr>
          <w:i/>
          <w:color w:val="818084"/>
          <w:spacing w:val="-27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the</w:t>
      </w:r>
      <w:r w:rsidRPr="0057553E">
        <w:rPr>
          <w:i/>
          <w:color w:val="818084"/>
          <w:spacing w:val="-27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1"/>
          <w:w w:val="95"/>
          <w:sz w:val="20"/>
          <w:lang w:val="en-AU"/>
        </w:rPr>
        <w:t>biodiv</w:t>
      </w:r>
      <w:r w:rsidRPr="0057553E">
        <w:rPr>
          <w:i/>
          <w:color w:val="818084"/>
          <w:spacing w:val="-2"/>
          <w:w w:val="95"/>
          <w:sz w:val="20"/>
          <w:lang w:val="en-AU"/>
        </w:rPr>
        <w:t>ersity</w:t>
      </w:r>
      <w:r w:rsidRPr="0057553E">
        <w:rPr>
          <w:i/>
          <w:color w:val="818084"/>
          <w:spacing w:val="-27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values</w:t>
      </w:r>
      <w:r w:rsidRPr="0057553E">
        <w:rPr>
          <w:i/>
          <w:color w:val="818084"/>
          <w:spacing w:val="-27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of</w:t>
      </w:r>
      <w:r w:rsidRPr="0057553E">
        <w:rPr>
          <w:i/>
          <w:color w:val="818084"/>
          <w:spacing w:val="39"/>
          <w:w w:val="92"/>
          <w:sz w:val="20"/>
          <w:lang w:val="en-AU"/>
        </w:rPr>
        <w:t xml:space="preserve"> </w:t>
      </w:r>
      <w:r w:rsidRPr="0057553E">
        <w:rPr>
          <w:i/>
          <w:color w:val="818084"/>
          <w:w w:val="90"/>
          <w:sz w:val="20"/>
          <w:lang w:val="en-AU"/>
        </w:rPr>
        <w:t>ecological</w:t>
      </w:r>
      <w:r w:rsidRPr="0057553E">
        <w:rPr>
          <w:i/>
          <w:color w:val="818084"/>
          <w:spacing w:val="-11"/>
          <w:w w:val="90"/>
          <w:sz w:val="20"/>
          <w:lang w:val="en-AU"/>
        </w:rPr>
        <w:t xml:space="preserve"> </w:t>
      </w:r>
      <w:r w:rsidRPr="0057553E">
        <w:rPr>
          <w:i/>
          <w:color w:val="818084"/>
          <w:w w:val="90"/>
          <w:sz w:val="20"/>
          <w:lang w:val="en-AU"/>
        </w:rPr>
        <w:t>communities.</w:t>
      </w:r>
    </w:p>
    <w:p w:rsidR="006C0513" w:rsidRPr="0057553E" w:rsidRDefault="0057553E">
      <w:pPr>
        <w:spacing w:before="170" w:line="278" w:lineRule="auto"/>
        <w:ind w:left="1133"/>
        <w:rPr>
          <w:rFonts w:eastAsia="Book Antiqua" w:cs="Book Antiqua"/>
          <w:sz w:val="20"/>
          <w:szCs w:val="20"/>
          <w:lang w:val="en-AU"/>
        </w:rPr>
      </w:pPr>
      <w:r w:rsidRPr="0057553E">
        <w:rPr>
          <w:i/>
          <w:color w:val="818084"/>
          <w:spacing w:val="-1"/>
          <w:w w:val="95"/>
          <w:sz w:val="20"/>
          <w:lang w:val="en-AU"/>
        </w:rPr>
        <w:t>O</w:t>
      </w:r>
      <w:r w:rsidRPr="0057553E">
        <w:rPr>
          <w:i/>
          <w:color w:val="818084"/>
          <w:spacing w:val="-2"/>
          <w:w w:val="95"/>
          <w:sz w:val="20"/>
          <w:lang w:val="en-AU"/>
        </w:rPr>
        <w:t>n</w:t>
      </w:r>
      <w:r w:rsidRPr="0057553E">
        <w:rPr>
          <w:i/>
          <w:color w:val="818084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the</w:t>
      </w:r>
      <w:r w:rsidRPr="0057553E">
        <w:rPr>
          <w:i/>
          <w:color w:val="818084"/>
          <w:spacing w:val="-24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following</w:t>
      </w:r>
      <w:r w:rsidRPr="0057553E">
        <w:rPr>
          <w:i/>
          <w:color w:val="818084"/>
          <w:spacing w:val="-24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pages</w:t>
      </w:r>
      <w:r w:rsidRPr="0057553E">
        <w:rPr>
          <w:i/>
          <w:color w:val="818084"/>
          <w:spacing w:val="-24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the</w:t>
      </w:r>
      <w:r w:rsidRPr="0057553E">
        <w:rPr>
          <w:i/>
          <w:color w:val="818084"/>
          <w:spacing w:val="-24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location</w:t>
      </w:r>
      <w:r w:rsidRPr="0057553E">
        <w:rPr>
          <w:i/>
          <w:color w:val="818084"/>
          <w:spacing w:val="-24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of</w:t>
      </w:r>
      <w:r w:rsidRPr="0057553E">
        <w:rPr>
          <w:i/>
          <w:color w:val="818084"/>
          <w:spacing w:val="-24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each</w:t>
      </w:r>
      <w:r w:rsidRPr="0057553E">
        <w:rPr>
          <w:i/>
          <w:color w:val="818084"/>
          <w:spacing w:val="-24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ecological</w:t>
      </w:r>
      <w:r w:rsidRPr="0057553E">
        <w:rPr>
          <w:i/>
          <w:color w:val="818084"/>
          <w:spacing w:val="26"/>
          <w:w w:val="88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community</w:t>
      </w:r>
      <w:r w:rsidRPr="0057553E">
        <w:rPr>
          <w:i/>
          <w:color w:val="818084"/>
          <w:spacing w:val="-31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is</w:t>
      </w:r>
      <w:r w:rsidRPr="0057553E">
        <w:rPr>
          <w:i/>
          <w:color w:val="818084"/>
          <w:spacing w:val="-31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displayed</w:t>
      </w:r>
      <w:r w:rsidRPr="0057553E">
        <w:rPr>
          <w:i/>
          <w:color w:val="818084"/>
          <w:spacing w:val="-3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with</w:t>
      </w:r>
      <w:r w:rsidRPr="0057553E">
        <w:rPr>
          <w:i/>
          <w:color w:val="818084"/>
          <w:spacing w:val="-31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reference</w:t>
      </w:r>
      <w:r w:rsidRPr="0057553E">
        <w:rPr>
          <w:i/>
          <w:color w:val="818084"/>
          <w:spacing w:val="-3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to</w:t>
      </w:r>
      <w:r w:rsidRPr="0057553E">
        <w:rPr>
          <w:i/>
          <w:color w:val="818084"/>
          <w:spacing w:val="-31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local</w:t>
      </w:r>
      <w:r w:rsidRPr="0057553E">
        <w:rPr>
          <w:i/>
          <w:color w:val="818084"/>
          <w:spacing w:val="-3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Aboriginal</w:t>
      </w:r>
      <w:r w:rsidRPr="0057553E">
        <w:rPr>
          <w:i/>
          <w:color w:val="818084"/>
          <w:spacing w:val="25"/>
          <w:w w:val="92"/>
          <w:sz w:val="20"/>
          <w:lang w:val="en-AU"/>
        </w:rPr>
        <w:t xml:space="preserve"> </w:t>
      </w:r>
      <w:r w:rsidRPr="0057553E">
        <w:rPr>
          <w:i/>
          <w:color w:val="818084"/>
          <w:w w:val="90"/>
          <w:sz w:val="20"/>
          <w:lang w:val="en-AU"/>
        </w:rPr>
        <w:t>language</w:t>
      </w:r>
      <w:r w:rsidRPr="0057553E">
        <w:rPr>
          <w:i/>
          <w:color w:val="818084"/>
          <w:spacing w:val="-3"/>
          <w:w w:val="90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0"/>
          <w:sz w:val="20"/>
          <w:lang w:val="en-AU"/>
        </w:rPr>
        <w:t xml:space="preserve">groups </w:t>
      </w:r>
      <w:r w:rsidRPr="0057553E">
        <w:rPr>
          <w:i/>
          <w:color w:val="818084"/>
          <w:w w:val="90"/>
          <w:sz w:val="20"/>
          <w:lang w:val="en-AU"/>
        </w:rPr>
        <w:t>(as</w:t>
      </w:r>
      <w:r w:rsidRPr="0057553E">
        <w:rPr>
          <w:i/>
          <w:color w:val="818084"/>
          <w:spacing w:val="-3"/>
          <w:w w:val="90"/>
          <w:sz w:val="20"/>
          <w:lang w:val="en-AU"/>
        </w:rPr>
        <w:t xml:space="preserve"> </w:t>
      </w:r>
      <w:r w:rsidRPr="0057553E">
        <w:rPr>
          <w:i/>
          <w:color w:val="818084"/>
          <w:w w:val="90"/>
          <w:sz w:val="20"/>
          <w:lang w:val="en-AU"/>
        </w:rPr>
        <w:t>defined</w:t>
      </w:r>
      <w:r w:rsidRPr="0057553E">
        <w:rPr>
          <w:i/>
          <w:color w:val="818084"/>
          <w:spacing w:val="-2"/>
          <w:w w:val="90"/>
          <w:sz w:val="20"/>
          <w:lang w:val="en-AU"/>
        </w:rPr>
        <w:t xml:space="preserve"> </w:t>
      </w:r>
      <w:r w:rsidRPr="0057553E">
        <w:rPr>
          <w:i/>
          <w:color w:val="818084"/>
          <w:w w:val="90"/>
          <w:sz w:val="20"/>
          <w:lang w:val="en-AU"/>
        </w:rPr>
        <w:t>in</w:t>
      </w:r>
      <w:r w:rsidRPr="0057553E">
        <w:rPr>
          <w:i/>
          <w:color w:val="818084"/>
          <w:spacing w:val="-3"/>
          <w:w w:val="90"/>
          <w:sz w:val="20"/>
          <w:lang w:val="en-AU"/>
        </w:rPr>
        <w:t xml:space="preserve"> </w:t>
      </w:r>
      <w:r w:rsidRPr="0057553E">
        <w:rPr>
          <w:i/>
          <w:color w:val="818084"/>
          <w:w w:val="90"/>
          <w:sz w:val="20"/>
          <w:lang w:val="en-AU"/>
        </w:rPr>
        <w:t>the</w:t>
      </w:r>
      <w:r w:rsidRPr="0057553E">
        <w:rPr>
          <w:i/>
          <w:color w:val="818084"/>
          <w:spacing w:val="-2"/>
          <w:w w:val="90"/>
          <w:sz w:val="20"/>
          <w:lang w:val="en-AU"/>
        </w:rPr>
        <w:t xml:space="preserve"> Austr</w:t>
      </w:r>
      <w:r w:rsidRPr="0057553E">
        <w:rPr>
          <w:i/>
          <w:color w:val="818084"/>
          <w:spacing w:val="-1"/>
          <w:w w:val="90"/>
          <w:sz w:val="20"/>
          <w:lang w:val="en-AU"/>
        </w:rPr>
        <w:t>alian</w:t>
      </w:r>
      <w:r w:rsidRPr="0057553E">
        <w:rPr>
          <w:i/>
          <w:color w:val="818084"/>
          <w:spacing w:val="-3"/>
          <w:w w:val="90"/>
          <w:sz w:val="20"/>
          <w:lang w:val="en-AU"/>
        </w:rPr>
        <w:t xml:space="preserve"> </w:t>
      </w:r>
      <w:r w:rsidRPr="0057553E">
        <w:rPr>
          <w:i/>
          <w:color w:val="818084"/>
          <w:spacing w:val="-1"/>
          <w:w w:val="90"/>
          <w:sz w:val="20"/>
          <w:lang w:val="en-AU"/>
        </w:rPr>
        <w:t>I</w:t>
      </w:r>
      <w:r w:rsidRPr="0057553E">
        <w:rPr>
          <w:i/>
          <w:color w:val="818084"/>
          <w:spacing w:val="-2"/>
          <w:w w:val="90"/>
          <w:sz w:val="20"/>
          <w:lang w:val="en-AU"/>
        </w:rPr>
        <w:t xml:space="preserve">nstitute </w:t>
      </w:r>
      <w:r w:rsidRPr="0057553E">
        <w:rPr>
          <w:i/>
          <w:color w:val="818084"/>
          <w:w w:val="90"/>
          <w:sz w:val="20"/>
          <w:lang w:val="en-AU"/>
        </w:rPr>
        <w:t>of</w:t>
      </w:r>
      <w:r w:rsidRPr="0057553E">
        <w:rPr>
          <w:i/>
          <w:color w:val="818084"/>
          <w:spacing w:val="29"/>
          <w:w w:val="92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Aboriginal</w:t>
      </w:r>
      <w:r w:rsidRPr="0057553E">
        <w:rPr>
          <w:i/>
          <w:color w:val="818084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and</w:t>
      </w:r>
      <w:r w:rsidRPr="0057553E">
        <w:rPr>
          <w:i/>
          <w:color w:val="818084"/>
          <w:spacing w:val="-3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5"/>
          <w:w w:val="95"/>
          <w:sz w:val="20"/>
          <w:lang w:val="en-AU"/>
        </w:rPr>
        <w:t>T</w:t>
      </w:r>
      <w:r w:rsidRPr="0057553E">
        <w:rPr>
          <w:i/>
          <w:color w:val="818084"/>
          <w:spacing w:val="-6"/>
          <w:w w:val="95"/>
          <w:sz w:val="20"/>
          <w:lang w:val="en-AU"/>
        </w:rPr>
        <w:t>orr</w:t>
      </w:r>
      <w:r w:rsidRPr="0057553E">
        <w:rPr>
          <w:i/>
          <w:color w:val="818084"/>
          <w:spacing w:val="-7"/>
          <w:w w:val="95"/>
          <w:sz w:val="20"/>
          <w:lang w:val="en-AU"/>
        </w:rPr>
        <w:t>es</w:t>
      </w:r>
      <w:r w:rsidRPr="0057553E">
        <w:rPr>
          <w:i/>
          <w:color w:val="818084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3"/>
          <w:w w:val="95"/>
          <w:sz w:val="20"/>
          <w:lang w:val="en-AU"/>
        </w:rPr>
        <w:t>Str</w:t>
      </w:r>
      <w:r w:rsidRPr="0057553E">
        <w:rPr>
          <w:i/>
          <w:color w:val="818084"/>
          <w:spacing w:val="-2"/>
          <w:w w:val="95"/>
          <w:sz w:val="20"/>
          <w:lang w:val="en-AU"/>
        </w:rPr>
        <w:t>ait</w:t>
      </w:r>
      <w:r w:rsidRPr="0057553E">
        <w:rPr>
          <w:i/>
          <w:color w:val="818084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1"/>
          <w:w w:val="95"/>
          <w:sz w:val="20"/>
          <w:lang w:val="en-AU"/>
        </w:rPr>
        <w:t>I</w:t>
      </w:r>
      <w:r w:rsidRPr="0057553E">
        <w:rPr>
          <w:i/>
          <w:color w:val="818084"/>
          <w:spacing w:val="-2"/>
          <w:w w:val="95"/>
          <w:sz w:val="20"/>
          <w:lang w:val="en-AU"/>
        </w:rPr>
        <w:t>slander</w:t>
      </w:r>
      <w:r w:rsidRPr="0057553E">
        <w:rPr>
          <w:i/>
          <w:color w:val="818084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Studies</w:t>
      </w:r>
      <w:r w:rsidRPr="0057553E">
        <w:rPr>
          <w:i/>
          <w:color w:val="818084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3"/>
          <w:w w:val="95"/>
          <w:sz w:val="20"/>
          <w:lang w:val="en-AU"/>
        </w:rPr>
        <w:t>(AIATSIS)</w:t>
      </w:r>
      <w:r w:rsidRPr="0057553E">
        <w:rPr>
          <w:i/>
          <w:color w:val="818084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map</w:t>
      </w:r>
      <w:r w:rsidRPr="0057553E">
        <w:rPr>
          <w:i/>
          <w:color w:val="818084"/>
          <w:spacing w:val="39"/>
          <w:w w:val="94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of</w:t>
      </w:r>
      <w:r w:rsidRPr="0057553E">
        <w:rPr>
          <w:i/>
          <w:color w:val="818084"/>
          <w:spacing w:val="-21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1"/>
          <w:w w:val="95"/>
          <w:sz w:val="20"/>
          <w:lang w:val="en-AU"/>
        </w:rPr>
        <w:t>I</w:t>
      </w:r>
      <w:r w:rsidRPr="0057553E">
        <w:rPr>
          <w:i/>
          <w:color w:val="818084"/>
          <w:spacing w:val="-2"/>
          <w:w w:val="95"/>
          <w:sz w:val="20"/>
          <w:lang w:val="en-AU"/>
        </w:rPr>
        <w:t>ndigenous</w:t>
      </w:r>
      <w:r w:rsidRPr="0057553E">
        <w:rPr>
          <w:i/>
          <w:color w:val="818084"/>
          <w:spacing w:val="-2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Austr</w:t>
      </w:r>
      <w:r w:rsidRPr="0057553E">
        <w:rPr>
          <w:i/>
          <w:color w:val="818084"/>
          <w:spacing w:val="-1"/>
          <w:w w:val="95"/>
          <w:sz w:val="20"/>
          <w:lang w:val="en-AU"/>
        </w:rPr>
        <w:t>alia).</w:t>
      </w:r>
      <w:r w:rsidRPr="0057553E">
        <w:rPr>
          <w:i/>
          <w:color w:val="818084"/>
          <w:spacing w:val="-2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1"/>
          <w:w w:val="95"/>
          <w:sz w:val="20"/>
          <w:lang w:val="en-AU"/>
        </w:rPr>
        <w:t>L</w:t>
      </w:r>
      <w:r w:rsidRPr="0057553E">
        <w:rPr>
          <w:i/>
          <w:color w:val="818084"/>
          <w:spacing w:val="-2"/>
          <w:w w:val="95"/>
          <w:sz w:val="20"/>
          <w:lang w:val="en-AU"/>
        </w:rPr>
        <w:t>inks</w:t>
      </w:r>
      <w:r w:rsidRPr="0057553E">
        <w:rPr>
          <w:i/>
          <w:color w:val="818084"/>
          <w:spacing w:val="-2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to</w:t>
      </w:r>
      <w:r w:rsidRPr="0057553E">
        <w:rPr>
          <w:i/>
          <w:color w:val="818084"/>
          <w:spacing w:val="-2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more</w:t>
      </w:r>
      <w:r w:rsidRPr="0057553E">
        <w:rPr>
          <w:i/>
          <w:color w:val="818084"/>
          <w:spacing w:val="-2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detailed</w:t>
      </w:r>
      <w:r w:rsidRPr="0057553E">
        <w:rPr>
          <w:i/>
          <w:color w:val="818084"/>
          <w:spacing w:val="-2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maps</w:t>
      </w:r>
      <w:r w:rsidRPr="0057553E">
        <w:rPr>
          <w:i/>
          <w:color w:val="818084"/>
          <w:spacing w:val="-2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of</w:t>
      </w:r>
      <w:r w:rsidRPr="0057553E">
        <w:rPr>
          <w:i/>
          <w:color w:val="818084"/>
          <w:spacing w:val="-2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each</w:t>
      </w:r>
      <w:r w:rsidRPr="0057553E">
        <w:rPr>
          <w:i/>
          <w:color w:val="818084"/>
          <w:spacing w:val="29"/>
          <w:w w:val="92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ecological</w:t>
      </w:r>
      <w:r w:rsidRPr="0057553E">
        <w:rPr>
          <w:i/>
          <w:color w:val="818084"/>
          <w:spacing w:val="-31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community</w:t>
      </w:r>
      <w:r w:rsidRPr="0057553E">
        <w:rPr>
          <w:i/>
          <w:color w:val="818084"/>
          <w:spacing w:val="-3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ar</w:t>
      </w:r>
      <w:r w:rsidRPr="0057553E">
        <w:rPr>
          <w:i/>
          <w:color w:val="818084"/>
          <w:spacing w:val="-3"/>
          <w:w w:val="95"/>
          <w:sz w:val="20"/>
          <w:lang w:val="en-AU"/>
        </w:rPr>
        <w:t>e</w:t>
      </w:r>
      <w:r w:rsidRPr="0057553E">
        <w:rPr>
          <w:i/>
          <w:color w:val="818084"/>
          <w:spacing w:val="-3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shown</w:t>
      </w:r>
      <w:r w:rsidRPr="0057553E">
        <w:rPr>
          <w:i/>
          <w:color w:val="818084"/>
          <w:spacing w:val="-3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after</w:t>
      </w:r>
      <w:r w:rsidRPr="0057553E">
        <w:rPr>
          <w:i/>
          <w:color w:val="818084"/>
          <w:spacing w:val="-31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each</w:t>
      </w:r>
      <w:r w:rsidRPr="0057553E">
        <w:rPr>
          <w:i/>
          <w:color w:val="818084"/>
          <w:spacing w:val="-3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article.</w:t>
      </w:r>
    </w:p>
    <w:p w:rsidR="006C0513" w:rsidRPr="0057553E" w:rsidRDefault="0057553E">
      <w:pPr>
        <w:spacing w:before="170" w:line="278" w:lineRule="auto"/>
        <w:ind w:left="1133" w:right="109"/>
        <w:jc w:val="both"/>
        <w:rPr>
          <w:rFonts w:eastAsia="Book Antiqua" w:cs="Book Antiqua"/>
          <w:sz w:val="20"/>
          <w:szCs w:val="20"/>
          <w:lang w:val="en-AU"/>
        </w:rPr>
      </w:pPr>
      <w:r w:rsidRPr="0057553E">
        <w:rPr>
          <w:i/>
          <w:color w:val="818084"/>
          <w:spacing w:val="-1"/>
          <w:w w:val="95"/>
          <w:sz w:val="20"/>
          <w:lang w:val="en-AU"/>
        </w:rPr>
        <w:t>I</w:t>
      </w:r>
      <w:r w:rsidRPr="0057553E">
        <w:rPr>
          <w:i/>
          <w:color w:val="818084"/>
          <w:spacing w:val="-2"/>
          <w:w w:val="95"/>
          <w:sz w:val="20"/>
          <w:lang w:val="en-AU"/>
        </w:rPr>
        <w:t>nfor</w:t>
      </w:r>
      <w:r w:rsidRPr="0057553E">
        <w:rPr>
          <w:i/>
          <w:color w:val="818084"/>
          <w:spacing w:val="-1"/>
          <w:w w:val="95"/>
          <w:sz w:val="20"/>
          <w:lang w:val="en-AU"/>
        </w:rPr>
        <w:t>mation</w:t>
      </w:r>
      <w:r w:rsidRPr="0057553E">
        <w:rPr>
          <w:i/>
          <w:color w:val="818084"/>
          <w:spacing w:val="-2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on</w:t>
      </w:r>
      <w:r w:rsidRPr="0057553E">
        <w:rPr>
          <w:i/>
          <w:color w:val="818084"/>
          <w:spacing w:val="-2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cultur</w:t>
      </w:r>
      <w:r w:rsidRPr="0057553E">
        <w:rPr>
          <w:i/>
          <w:color w:val="818084"/>
          <w:spacing w:val="-1"/>
          <w:w w:val="95"/>
          <w:sz w:val="20"/>
          <w:lang w:val="en-AU"/>
        </w:rPr>
        <w:t>al</w:t>
      </w:r>
      <w:r w:rsidRPr="0057553E">
        <w:rPr>
          <w:i/>
          <w:color w:val="818084"/>
          <w:spacing w:val="-2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heritage</w:t>
      </w:r>
      <w:r w:rsidRPr="0057553E">
        <w:rPr>
          <w:i/>
          <w:color w:val="818084"/>
          <w:spacing w:val="-2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values</w:t>
      </w:r>
      <w:r w:rsidRPr="0057553E">
        <w:rPr>
          <w:i/>
          <w:color w:val="818084"/>
          <w:spacing w:val="-2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ar</w:t>
      </w:r>
      <w:r w:rsidRPr="0057553E">
        <w:rPr>
          <w:i/>
          <w:color w:val="818084"/>
          <w:spacing w:val="-3"/>
          <w:w w:val="95"/>
          <w:sz w:val="20"/>
          <w:lang w:val="en-AU"/>
        </w:rPr>
        <w:t>e</w:t>
      </w:r>
      <w:r w:rsidRPr="0057553E">
        <w:rPr>
          <w:i/>
          <w:color w:val="818084"/>
          <w:spacing w:val="-19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included</w:t>
      </w:r>
      <w:r w:rsidRPr="0057553E">
        <w:rPr>
          <w:i/>
          <w:color w:val="818084"/>
          <w:spacing w:val="-2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for</w:t>
      </w:r>
      <w:r w:rsidRPr="0057553E">
        <w:rPr>
          <w:i/>
          <w:color w:val="818084"/>
          <w:spacing w:val="-2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each</w:t>
      </w:r>
      <w:r w:rsidRPr="0057553E">
        <w:rPr>
          <w:i/>
          <w:color w:val="818084"/>
          <w:spacing w:val="31"/>
          <w:w w:val="92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ecological</w:t>
      </w:r>
      <w:r w:rsidRPr="0057553E">
        <w:rPr>
          <w:i/>
          <w:color w:val="818084"/>
          <w:spacing w:val="-22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3"/>
          <w:w w:val="95"/>
          <w:sz w:val="20"/>
          <w:lang w:val="en-AU"/>
        </w:rPr>
        <w:t>community</w:t>
      </w:r>
      <w:r w:rsidRPr="0057553E">
        <w:rPr>
          <w:i/>
          <w:color w:val="818084"/>
          <w:spacing w:val="-2"/>
          <w:w w:val="95"/>
          <w:sz w:val="20"/>
          <w:lang w:val="en-AU"/>
        </w:rPr>
        <w:t>,</w:t>
      </w:r>
      <w:r w:rsidRPr="0057553E">
        <w:rPr>
          <w:i/>
          <w:color w:val="818084"/>
          <w:spacing w:val="-21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and</w:t>
      </w:r>
      <w:r w:rsidRPr="0057553E">
        <w:rPr>
          <w:i/>
          <w:color w:val="818084"/>
          <w:spacing w:val="-21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what</w:t>
      </w:r>
      <w:r w:rsidRPr="0057553E">
        <w:rPr>
          <w:i/>
          <w:color w:val="818084"/>
          <w:spacing w:val="-21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follows</w:t>
      </w:r>
      <w:r w:rsidRPr="0057553E">
        <w:rPr>
          <w:i/>
          <w:color w:val="818084"/>
          <w:spacing w:val="-21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is</w:t>
      </w:r>
      <w:r w:rsidRPr="0057553E">
        <w:rPr>
          <w:i/>
          <w:color w:val="818084"/>
          <w:spacing w:val="-21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an</w:t>
      </w:r>
      <w:r w:rsidRPr="0057553E">
        <w:rPr>
          <w:i/>
          <w:color w:val="818084"/>
          <w:spacing w:val="-21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article</w:t>
      </w:r>
      <w:r w:rsidRPr="0057553E">
        <w:rPr>
          <w:i/>
          <w:color w:val="818084"/>
          <w:spacing w:val="-21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written</w:t>
      </w:r>
      <w:r w:rsidRPr="0057553E">
        <w:rPr>
          <w:i/>
          <w:color w:val="818084"/>
          <w:spacing w:val="20"/>
          <w:w w:val="89"/>
          <w:sz w:val="20"/>
          <w:lang w:val="en-AU"/>
        </w:rPr>
        <w:t xml:space="preserve"> </w:t>
      </w:r>
      <w:r w:rsidRPr="0057553E">
        <w:rPr>
          <w:i/>
          <w:color w:val="818084"/>
          <w:spacing w:val="-1"/>
          <w:w w:val="95"/>
          <w:sz w:val="20"/>
          <w:lang w:val="en-AU"/>
        </w:rPr>
        <w:t>b</w:t>
      </w:r>
      <w:r w:rsidRPr="0057553E">
        <w:rPr>
          <w:i/>
          <w:color w:val="818084"/>
          <w:spacing w:val="-2"/>
          <w:w w:val="95"/>
          <w:sz w:val="20"/>
          <w:lang w:val="en-AU"/>
        </w:rPr>
        <w:t>y</w:t>
      </w:r>
      <w:r w:rsidRPr="0057553E">
        <w:rPr>
          <w:i/>
          <w:color w:val="818084"/>
          <w:spacing w:val="-30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4"/>
          <w:w w:val="95"/>
          <w:sz w:val="20"/>
          <w:lang w:val="en-AU"/>
        </w:rPr>
        <w:t>Vanessa</w:t>
      </w:r>
      <w:r w:rsidRPr="0057553E">
        <w:rPr>
          <w:i/>
          <w:color w:val="818084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3"/>
          <w:w w:val="95"/>
          <w:sz w:val="20"/>
          <w:lang w:val="en-AU"/>
        </w:rPr>
        <w:t>F</w:t>
      </w:r>
      <w:r w:rsidRPr="0057553E">
        <w:rPr>
          <w:i/>
          <w:color w:val="818084"/>
          <w:spacing w:val="-4"/>
          <w:w w:val="95"/>
          <w:sz w:val="20"/>
          <w:lang w:val="en-AU"/>
        </w:rPr>
        <w:t>arrelly</w:t>
      </w:r>
      <w:r w:rsidRPr="0057553E">
        <w:rPr>
          <w:i/>
          <w:color w:val="818084"/>
          <w:spacing w:val="-3"/>
          <w:w w:val="95"/>
          <w:sz w:val="20"/>
          <w:lang w:val="en-AU"/>
        </w:rPr>
        <w:t>,</w:t>
      </w:r>
      <w:r w:rsidRPr="0057553E">
        <w:rPr>
          <w:i/>
          <w:color w:val="818084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an</w:t>
      </w:r>
      <w:r w:rsidRPr="0057553E">
        <w:rPr>
          <w:i/>
          <w:color w:val="818084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1"/>
          <w:w w:val="95"/>
          <w:sz w:val="20"/>
          <w:lang w:val="en-AU"/>
        </w:rPr>
        <w:t>I</w:t>
      </w:r>
      <w:r w:rsidRPr="0057553E">
        <w:rPr>
          <w:i/>
          <w:color w:val="818084"/>
          <w:spacing w:val="-2"/>
          <w:w w:val="95"/>
          <w:sz w:val="20"/>
          <w:lang w:val="en-AU"/>
        </w:rPr>
        <w:t>ndigenous</w:t>
      </w:r>
      <w:r w:rsidRPr="0057553E">
        <w:rPr>
          <w:i/>
          <w:color w:val="818084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intern</w:t>
      </w:r>
      <w:r w:rsidRPr="0057553E">
        <w:rPr>
          <w:i/>
          <w:color w:val="818084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with</w:t>
      </w:r>
      <w:r w:rsidRPr="0057553E">
        <w:rPr>
          <w:i/>
          <w:color w:val="818084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the</w:t>
      </w:r>
      <w:r w:rsidRPr="0057553E">
        <w:rPr>
          <w:i/>
          <w:color w:val="818084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Ecological</w:t>
      </w:r>
      <w:r w:rsidRPr="0057553E">
        <w:rPr>
          <w:i/>
          <w:color w:val="818084"/>
          <w:spacing w:val="33"/>
          <w:w w:val="88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Communities</w:t>
      </w:r>
      <w:r w:rsidRPr="0057553E">
        <w:rPr>
          <w:i/>
          <w:color w:val="818084"/>
          <w:spacing w:val="-22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Section</w:t>
      </w:r>
      <w:r w:rsidRPr="0057553E">
        <w:rPr>
          <w:i/>
          <w:color w:val="818084"/>
          <w:spacing w:val="-22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of</w:t>
      </w:r>
      <w:r w:rsidRPr="0057553E">
        <w:rPr>
          <w:i/>
          <w:color w:val="818084"/>
          <w:spacing w:val="-22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the</w:t>
      </w:r>
      <w:r w:rsidRPr="0057553E">
        <w:rPr>
          <w:i/>
          <w:color w:val="818084"/>
          <w:spacing w:val="-22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1"/>
          <w:w w:val="95"/>
          <w:sz w:val="20"/>
          <w:lang w:val="en-AU"/>
        </w:rPr>
        <w:t>D</w:t>
      </w:r>
      <w:r w:rsidRPr="0057553E">
        <w:rPr>
          <w:i/>
          <w:color w:val="818084"/>
          <w:spacing w:val="-2"/>
          <w:w w:val="95"/>
          <w:sz w:val="20"/>
          <w:lang w:val="en-AU"/>
        </w:rPr>
        <w:t>epartment</w:t>
      </w:r>
      <w:r w:rsidRPr="0057553E">
        <w:rPr>
          <w:i/>
          <w:color w:val="818084"/>
          <w:spacing w:val="-21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of</w:t>
      </w:r>
      <w:r w:rsidRPr="0057553E">
        <w:rPr>
          <w:i/>
          <w:color w:val="818084"/>
          <w:spacing w:val="-22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w w:val="95"/>
          <w:sz w:val="20"/>
          <w:lang w:val="en-AU"/>
        </w:rPr>
        <w:t>the</w:t>
      </w:r>
      <w:r w:rsidRPr="0057553E">
        <w:rPr>
          <w:i/>
          <w:color w:val="818084"/>
          <w:spacing w:val="-22"/>
          <w:w w:val="95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5"/>
          <w:sz w:val="20"/>
          <w:lang w:val="en-AU"/>
        </w:rPr>
        <w:t>Environment</w:t>
      </w:r>
      <w:r w:rsidRPr="0057553E">
        <w:rPr>
          <w:i/>
          <w:color w:val="818084"/>
          <w:spacing w:val="37"/>
          <w:w w:val="90"/>
          <w:sz w:val="20"/>
          <w:lang w:val="en-AU"/>
        </w:rPr>
        <w:t xml:space="preserve"> </w:t>
      </w:r>
      <w:r w:rsidRPr="0057553E">
        <w:rPr>
          <w:i/>
          <w:color w:val="818084"/>
          <w:w w:val="90"/>
          <w:sz w:val="20"/>
          <w:lang w:val="en-AU"/>
        </w:rPr>
        <w:t>and</w:t>
      </w:r>
      <w:r w:rsidRPr="0057553E">
        <w:rPr>
          <w:i/>
          <w:color w:val="818084"/>
          <w:spacing w:val="-6"/>
          <w:w w:val="90"/>
          <w:sz w:val="20"/>
          <w:lang w:val="en-AU"/>
        </w:rPr>
        <w:t xml:space="preserve"> </w:t>
      </w:r>
      <w:r w:rsidRPr="0057553E">
        <w:rPr>
          <w:i/>
          <w:color w:val="818084"/>
          <w:spacing w:val="-2"/>
          <w:w w:val="90"/>
          <w:sz w:val="20"/>
          <w:lang w:val="en-AU"/>
        </w:rPr>
        <w:t>E</w:t>
      </w:r>
      <w:r w:rsidRPr="0057553E">
        <w:rPr>
          <w:i/>
          <w:color w:val="818084"/>
          <w:spacing w:val="-3"/>
          <w:w w:val="90"/>
          <w:sz w:val="20"/>
          <w:lang w:val="en-AU"/>
        </w:rPr>
        <w:t>nergy</w:t>
      </w:r>
      <w:r w:rsidRPr="0057553E">
        <w:rPr>
          <w:i/>
          <w:color w:val="818084"/>
          <w:spacing w:val="-2"/>
          <w:w w:val="90"/>
          <w:sz w:val="20"/>
          <w:lang w:val="en-AU"/>
        </w:rPr>
        <w:t>.</w:t>
      </w:r>
    </w:p>
    <w:p w:rsidR="006C0513" w:rsidRPr="0057553E" w:rsidRDefault="006C0513">
      <w:pPr>
        <w:rPr>
          <w:rFonts w:eastAsia="Book Antiqua" w:cs="Book Antiqua"/>
          <w:i/>
          <w:sz w:val="20"/>
          <w:szCs w:val="20"/>
          <w:lang w:val="en-AU"/>
        </w:rPr>
      </w:pPr>
    </w:p>
    <w:p w:rsidR="006C0513" w:rsidRPr="0057553E" w:rsidRDefault="0057553E">
      <w:pPr>
        <w:pStyle w:val="Heading1"/>
        <w:spacing w:before="137" w:line="380" w:lineRule="exact"/>
        <w:ind w:right="368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color w:val="00528B"/>
          <w:spacing w:val="-2"/>
          <w:w w:val="105"/>
          <w:lang w:val="en-AU"/>
        </w:rPr>
        <w:t>The imp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orta</w:t>
      </w:r>
      <w:r w:rsidRPr="0057553E">
        <w:rPr>
          <w:rFonts w:asciiTheme="minorHAnsi" w:hAnsiTheme="minorHAnsi"/>
          <w:color w:val="00528B"/>
          <w:spacing w:val="-2"/>
          <w:w w:val="105"/>
          <w:lang w:val="en-AU"/>
        </w:rPr>
        <w:t>nc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e</w:t>
      </w:r>
      <w:r w:rsidRPr="0057553E">
        <w:rPr>
          <w:rFonts w:asciiTheme="minorHAnsi" w:hAnsiTheme="minorHAnsi"/>
          <w:color w:val="00528B"/>
          <w:spacing w:val="-1"/>
          <w:w w:val="105"/>
          <w:lang w:val="en-AU"/>
        </w:rPr>
        <w:t xml:space="preserve"> o</w:t>
      </w:r>
      <w:r w:rsidRPr="0057553E">
        <w:rPr>
          <w:rFonts w:asciiTheme="minorHAnsi" w:hAnsiTheme="minorHAnsi"/>
          <w:color w:val="00528B"/>
          <w:spacing w:val="-2"/>
          <w:w w:val="105"/>
          <w:lang w:val="en-AU"/>
        </w:rPr>
        <w:t xml:space="preserve">f </w:t>
      </w:r>
      <w:r w:rsidRPr="0057553E">
        <w:rPr>
          <w:rFonts w:asciiTheme="minorHAnsi" w:hAnsiTheme="minorHAnsi"/>
          <w:color w:val="00528B"/>
          <w:spacing w:val="-5"/>
          <w:w w:val="105"/>
          <w:lang w:val="en-AU"/>
        </w:rPr>
        <w:t>re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c</w:t>
      </w:r>
      <w:r w:rsidRPr="0057553E">
        <w:rPr>
          <w:rFonts w:asciiTheme="minorHAnsi" w:hAnsiTheme="minorHAnsi"/>
          <w:color w:val="00528B"/>
          <w:spacing w:val="-5"/>
          <w:w w:val="105"/>
          <w:lang w:val="en-AU"/>
        </w:rPr>
        <w:t>o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gn</w:t>
      </w:r>
      <w:r w:rsidRPr="0057553E">
        <w:rPr>
          <w:rFonts w:asciiTheme="minorHAnsi" w:hAnsiTheme="minorHAnsi"/>
          <w:color w:val="00528B"/>
          <w:spacing w:val="-5"/>
          <w:w w:val="105"/>
          <w:lang w:val="en-AU"/>
        </w:rPr>
        <w:t>isi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ng</w:t>
      </w:r>
      <w:r w:rsidRPr="0057553E">
        <w:rPr>
          <w:rFonts w:asciiTheme="minorHAnsi" w:hAnsiTheme="minorHAnsi"/>
          <w:color w:val="00528B"/>
          <w:spacing w:val="24"/>
          <w:w w:val="113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I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ndig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e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nous</w:t>
      </w:r>
      <w:r w:rsidRPr="0057553E">
        <w:rPr>
          <w:rFonts w:asciiTheme="minorHAnsi" w:hAnsiTheme="minorHAnsi"/>
          <w:color w:val="00528B"/>
          <w:spacing w:val="-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na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t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u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ral</w:t>
      </w:r>
      <w:r w:rsidRPr="0057553E">
        <w:rPr>
          <w:rFonts w:asciiTheme="minorHAnsi" w:hAnsiTheme="minorHAnsi"/>
          <w:color w:val="00528B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2"/>
          <w:w w:val="105"/>
          <w:lang w:val="en-AU"/>
        </w:rPr>
        <w:t>and</w:t>
      </w:r>
      <w:r w:rsidRPr="0057553E">
        <w:rPr>
          <w:rFonts w:asciiTheme="minorHAnsi" w:hAnsiTheme="minorHAnsi"/>
          <w:color w:val="00528B"/>
          <w:spacing w:val="30"/>
          <w:w w:val="108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cult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ura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l</w:t>
      </w:r>
      <w:r w:rsidRPr="0057553E">
        <w:rPr>
          <w:rFonts w:asciiTheme="minorHAnsi" w:hAnsiTheme="minorHAnsi"/>
          <w:color w:val="00528B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h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erit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ag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e</w:t>
      </w:r>
    </w:p>
    <w:p w:rsidR="006C0513" w:rsidRPr="0057553E" w:rsidRDefault="0057553E">
      <w:pPr>
        <w:spacing w:before="189"/>
        <w:ind w:left="1133"/>
        <w:rPr>
          <w:rFonts w:eastAsia="Book Antiqua" w:cs="Book Antiqua"/>
          <w:sz w:val="20"/>
          <w:szCs w:val="20"/>
          <w:lang w:val="en-AU"/>
        </w:rPr>
      </w:pPr>
      <w:r w:rsidRPr="0057553E">
        <w:rPr>
          <w:i/>
          <w:color w:val="1A1B1E"/>
          <w:spacing w:val="-10"/>
          <w:sz w:val="20"/>
          <w:lang w:val="en-AU"/>
        </w:rPr>
        <w:t>W</w:t>
      </w:r>
      <w:r w:rsidRPr="0057553E">
        <w:rPr>
          <w:i/>
          <w:color w:val="1A1B1E"/>
          <w:spacing w:val="-11"/>
          <w:sz w:val="20"/>
          <w:lang w:val="en-AU"/>
        </w:rPr>
        <w:t>e</w:t>
      </w:r>
      <w:r w:rsidRPr="0057553E">
        <w:rPr>
          <w:i/>
          <w:color w:val="1A1B1E"/>
          <w:spacing w:val="-28"/>
          <w:sz w:val="20"/>
          <w:lang w:val="en-AU"/>
        </w:rPr>
        <w:t xml:space="preserve"> </w:t>
      </w:r>
      <w:r w:rsidRPr="0057553E">
        <w:rPr>
          <w:i/>
          <w:color w:val="1A1B1E"/>
          <w:spacing w:val="-3"/>
          <w:sz w:val="20"/>
          <w:lang w:val="en-AU"/>
        </w:rPr>
        <w:t>are</w:t>
      </w:r>
      <w:r w:rsidRPr="0057553E">
        <w:rPr>
          <w:i/>
          <w:color w:val="1A1B1E"/>
          <w:spacing w:val="-27"/>
          <w:sz w:val="20"/>
          <w:lang w:val="en-AU"/>
        </w:rPr>
        <w:t xml:space="preserve"> </w:t>
      </w:r>
      <w:r w:rsidRPr="0057553E">
        <w:rPr>
          <w:i/>
          <w:color w:val="1A1B1E"/>
          <w:sz w:val="20"/>
          <w:lang w:val="en-AU"/>
        </w:rPr>
        <w:t>the</w:t>
      </w:r>
      <w:r w:rsidRPr="0057553E">
        <w:rPr>
          <w:i/>
          <w:color w:val="1A1B1E"/>
          <w:spacing w:val="-27"/>
          <w:sz w:val="20"/>
          <w:lang w:val="en-AU"/>
        </w:rPr>
        <w:t xml:space="preserve"> </w:t>
      </w:r>
      <w:r w:rsidRPr="0057553E">
        <w:rPr>
          <w:i/>
          <w:color w:val="1A1B1E"/>
          <w:sz w:val="20"/>
          <w:lang w:val="en-AU"/>
        </w:rPr>
        <w:t>land</w:t>
      </w:r>
      <w:r w:rsidRPr="0057553E">
        <w:rPr>
          <w:i/>
          <w:color w:val="1A1B1E"/>
          <w:spacing w:val="-27"/>
          <w:sz w:val="20"/>
          <w:lang w:val="en-AU"/>
        </w:rPr>
        <w:t xml:space="preserve"> </w:t>
      </w:r>
      <w:r w:rsidRPr="0057553E">
        <w:rPr>
          <w:i/>
          <w:color w:val="1A1B1E"/>
          <w:sz w:val="20"/>
          <w:lang w:val="en-AU"/>
        </w:rPr>
        <w:t>and</w:t>
      </w:r>
      <w:r w:rsidRPr="0057553E">
        <w:rPr>
          <w:i/>
          <w:color w:val="1A1B1E"/>
          <w:spacing w:val="-27"/>
          <w:sz w:val="20"/>
          <w:lang w:val="en-AU"/>
        </w:rPr>
        <w:t xml:space="preserve"> </w:t>
      </w:r>
      <w:r w:rsidRPr="0057553E">
        <w:rPr>
          <w:i/>
          <w:color w:val="1A1B1E"/>
          <w:sz w:val="20"/>
          <w:lang w:val="en-AU"/>
        </w:rPr>
        <w:t>the</w:t>
      </w:r>
      <w:r w:rsidRPr="0057553E">
        <w:rPr>
          <w:i/>
          <w:color w:val="1A1B1E"/>
          <w:spacing w:val="-28"/>
          <w:sz w:val="20"/>
          <w:lang w:val="en-AU"/>
        </w:rPr>
        <w:t xml:space="preserve"> </w:t>
      </w:r>
      <w:r w:rsidRPr="0057553E">
        <w:rPr>
          <w:i/>
          <w:color w:val="1A1B1E"/>
          <w:sz w:val="20"/>
          <w:lang w:val="en-AU"/>
        </w:rPr>
        <w:t>land</w:t>
      </w:r>
      <w:r w:rsidRPr="0057553E">
        <w:rPr>
          <w:i/>
          <w:color w:val="1A1B1E"/>
          <w:spacing w:val="-27"/>
          <w:sz w:val="20"/>
          <w:lang w:val="en-AU"/>
        </w:rPr>
        <w:t xml:space="preserve"> </w:t>
      </w:r>
      <w:r w:rsidRPr="0057553E">
        <w:rPr>
          <w:i/>
          <w:color w:val="1A1B1E"/>
          <w:sz w:val="20"/>
          <w:lang w:val="en-AU"/>
        </w:rPr>
        <w:t>is</w:t>
      </w:r>
      <w:r w:rsidRPr="0057553E">
        <w:rPr>
          <w:i/>
          <w:color w:val="1A1B1E"/>
          <w:spacing w:val="-27"/>
          <w:sz w:val="20"/>
          <w:lang w:val="en-AU"/>
        </w:rPr>
        <w:t xml:space="preserve"> </w:t>
      </w:r>
      <w:r w:rsidRPr="0057553E">
        <w:rPr>
          <w:i/>
          <w:color w:val="1A1B1E"/>
          <w:sz w:val="20"/>
          <w:lang w:val="en-AU"/>
        </w:rPr>
        <w:t>us.</w:t>
      </w:r>
    </w:p>
    <w:p w:rsidR="006C0513" w:rsidRPr="0057553E" w:rsidRDefault="0057553E">
      <w:pPr>
        <w:pStyle w:val="BodyText"/>
        <w:spacing w:before="172" w:line="256" w:lineRule="auto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Ther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landscape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that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not</w:t>
      </w:r>
      <w:r w:rsidRPr="0057553E">
        <w:rPr>
          <w:rFonts w:asciiTheme="minorHAnsi" w:hAnsiTheme="minorHAnsi"/>
          <w:color w:val="1A1B1E"/>
          <w:spacing w:val="23"/>
          <w:w w:val="10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mapped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or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acknowledged.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It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rendered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invisible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through</w:t>
      </w:r>
      <w:r w:rsidRPr="0057553E">
        <w:rPr>
          <w:rFonts w:asciiTheme="minorHAnsi" w:hAnsiTheme="minorHAnsi"/>
          <w:color w:val="1A1B1E"/>
          <w:spacing w:val="41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botanical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descriptions,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or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place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names.</w:t>
      </w:r>
    </w:p>
    <w:p w:rsidR="006C0513" w:rsidRPr="0057553E" w:rsidRDefault="0057553E" w:rsidP="0057553E">
      <w:pPr>
        <w:pStyle w:val="BodyText"/>
        <w:spacing w:before="174" w:line="256" w:lineRule="auto"/>
        <w:rPr>
          <w:rFonts w:asciiTheme="minorHAnsi" w:hAnsiTheme="minorHAnsi" w:cs="PMingLiU"/>
          <w:sz w:val="6"/>
          <w:szCs w:val="6"/>
          <w:lang w:val="en-AU"/>
        </w:rPr>
      </w:pPr>
      <w:r w:rsidRPr="0057553E">
        <w:rPr>
          <w:rFonts w:asciiTheme="minorHAnsi" w:hAnsiTheme="minorHAnsi"/>
          <w:color w:val="1A1B1E"/>
          <w:spacing w:val="-3"/>
          <w:w w:val="105"/>
          <w:lang w:val="en-AU"/>
        </w:rPr>
        <w:t>It</w:t>
      </w:r>
      <w:r w:rsidRPr="0057553E">
        <w:rPr>
          <w:rFonts w:asciiTheme="minorHAnsi" w:hAnsiTheme="minorHAnsi"/>
          <w:color w:val="1A1B1E"/>
          <w:spacing w:val="-2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is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Indigenous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cultural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landscape,</w:t>
      </w:r>
      <w:r w:rsidRPr="0057553E">
        <w:rPr>
          <w:rFonts w:asciiTheme="minorHAnsi" w:hAnsiTheme="minorHAnsi"/>
          <w:color w:val="1A1B1E"/>
          <w:spacing w:val="-2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where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spiritual,</w:t>
      </w:r>
      <w:r w:rsidRPr="0057553E">
        <w:rPr>
          <w:rFonts w:asciiTheme="minorHAnsi" w:hAnsiTheme="minorHAnsi"/>
          <w:color w:val="1A1B1E"/>
          <w:spacing w:val="21"/>
          <w:w w:val="10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social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cultural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life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is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deeply</w:t>
      </w:r>
      <w:r w:rsidRPr="0057553E">
        <w:rPr>
          <w:rFonts w:asciiTheme="minorHAnsi" w:hAnsiTheme="minorHAnsi"/>
          <w:color w:val="1A1B1E"/>
          <w:spacing w:val="-1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intertwined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into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land.</w:t>
      </w:r>
      <w:r>
        <w:rPr>
          <w:rFonts w:asciiTheme="minorHAnsi" w:hAnsiTheme="minorHAnsi"/>
          <w:color w:val="1A1B1E"/>
          <w:w w:val="105"/>
          <w:lang w:val="en-AU"/>
        </w:rPr>
        <w:t xml:space="preserve"> </w:t>
      </w:r>
      <w:r w:rsidRPr="0057553E">
        <w:rPr>
          <w:rFonts w:asciiTheme="minorHAnsi" w:hAnsiTheme="minorHAnsi"/>
          <w:lang w:val="en-AU"/>
        </w:rPr>
        <w:br w:type="column"/>
      </w:r>
    </w:p>
    <w:p w:rsidR="006C0513" w:rsidRPr="0057553E" w:rsidRDefault="0057553E">
      <w:pPr>
        <w:spacing w:line="200" w:lineRule="atLeast"/>
        <w:ind w:left="352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2961249" cy="3724275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157" cy="373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3E" w:rsidRDefault="0057553E">
      <w:pPr>
        <w:spacing w:before="60" w:line="220" w:lineRule="exact"/>
        <w:ind w:left="363" w:right="1710"/>
        <w:rPr>
          <w:color w:val="818084"/>
          <w:w w:val="105"/>
          <w:sz w:val="18"/>
          <w:lang w:val="en-AU"/>
        </w:rPr>
      </w:pPr>
    </w:p>
    <w:p w:rsidR="006C0513" w:rsidRPr="0057553E" w:rsidRDefault="0057553E">
      <w:pPr>
        <w:spacing w:before="60" w:line="220" w:lineRule="exact"/>
        <w:ind w:left="363" w:right="1710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w w:val="105"/>
          <w:sz w:val="18"/>
          <w:lang w:val="en-AU"/>
        </w:rPr>
        <w:t>Scar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tr</w:t>
      </w:r>
      <w:r w:rsidRPr="0057553E">
        <w:rPr>
          <w:color w:val="818084"/>
          <w:spacing w:val="-2"/>
          <w:w w:val="105"/>
          <w:sz w:val="18"/>
          <w:lang w:val="en-AU"/>
        </w:rPr>
        <w:t>ee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on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proofErr w:type="spellStart"/>
      <w:r w:rsidRPr="0057553E">
        <w:rPr>
          <w:color w:val="818084"/>
          <w:spacing w:val="-2"/>
          <w:w w:val="105"/>
          <w:sz w:val="18"/>
          <w:lang w:val="en-AU"/>
        </w:rPr>
        <w:t>Bar</w:t>
      </w:r>
      <w:r w:rsidRPr="0057553E">
        <w:rPr>
          <w:color w:val="818084"/>
          <w:spacing w:val="-1"/>
          <w:w w:val="105"/>
          <w:sz w:val="18"/>
          <w:lang w:val="en-AU"/>
        </w:rPr>
        <w:t>unggam</w:t>
      </w:r>
      <w:proofErr w:type="spellEnd"/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countr</w:t>
      </w:r>
      <w:r w:rsidRPr="0057553E">
        <w:rPr>
          <w:color w:val="818084"/>
          <w:spacing w:val="-3"/>
          <w:w w:val="105"/>
          <w:sz w:val="18"/>
          <w:lang w:val="en-AU"/>
        </w:rPr>
        <w:t>y</w:t>
      </w:r>
      <w:r w:rsidRPr="0057553E">
        <w:rPr>
          <w:color w:val="818084"/>
          <w:spacing w:val="-2"/>
          <w:w w:val="105"/>
          <w:sz w:val="18"/>
          <w:lang w:val="en-AU"/>
        </w:rPr>
        <w:t>,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J</w:t>
      </w:r>
      <w:r w:rsidRPr="0057553E">
        <w:rPr>
          <w:color w:val="818084"/>
          <w:spacing w:val="-1"/>
          <w:w w:val="105"/>
          <w:sz w:val="18"/>
          <w:lang w:val="en-AU"/>
        </w:rPr>
        <w:t>ondar</w:t>
      </w:r>
      <w:r w:rsidRPr="0057553E">
        <w:rPr>
          <w:color w:val="818084"/>
          <w:spacing w:val="-2"/>
          <w:w w:val="105"/>
          <w:sz w:val="18"/>
          <w:lang w:val="en-AU"/>
        </w:rPr>
        <w:t>yan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Q</w:t>
      </w:r>
      <w:r w:rsidRPr="0057553E">
        <w:rPr>
          <w:color w:val="818084"/>
          <w:spacing w:val="-2"/>
          <w:w w:val="105"/>
          <w:sz w:val="18"/>
          <w:lang w:val="en-AU"/>
        </w:rPr>
        <w:t>ueensland.</w:t>
      </w:r>
      <w:r w:rsidRPr="0057553E">
        <w:rPr>
          <w:color w:val="818084"/>
          <w:spacing w:val="54"/>
          <w:w w:val="102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(©</w:t>
      </w:r>
      <w:r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Copyright</w:t>
      </w:r>
      <w:r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Anthony</w:t>
      </w:r>
      <w:r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H</w:t>
      </w:r>
      <w:r w:rsidRPr="0057553E">
        <w:rPr>
          <w:color w:val="818084"/>
          <w:spacing w:val="-2"/>
          <w:w w:val="105"/>
          <w:sz w:val="18"/>
          <w:lang w:val="en-AU"/>
        </w:rPr>
        <w:t>offman).</w:t>
      </w:r>
    </w:p>
    <w:p w:rsidR="006C0513" w:rsidRPr="0057553E" w:rsidRDefault="0057553E" w:rsidP="0057553E">
      <w:pPr>
        <w:spacing w:before="85" w:line="220" w:lineRule="exact"/>
        <w:ind w:left="363" w:right="1155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z w:val="18"/>
          <w:lang w:val="en-AU"/>
        </w:rPr>
        <w:t xml:space="preserve">Scar </w:t>
      </w:r>
      <w:r w:rsidRPr="0057553E">
        <w:rPr>
          <w:color w:val="818084"/>
          <w:spacing w:val="-1"/>
          <w:sz w:val="18"/>
          <w:lang w:val="en-AU"/>
        </w:rPr>
        <w:t>tr</w:t>
      </w:r>
      <w:r w:rsidRPr="0057553E">
        <w:rPr>
          <w:color w:val="818084"/>
          <w:spacing w:val="-2"/>
          <w:sz w:val="18"/>
          <w:lang w:val="en-AU"/>
        </w:rPr>
        <w:t>ees</w:t>
      </w:r>
      <w:r w:rsidRPr="0057553E">
        <w:rPr>
          <w:color w:val="818084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ar</w:t>
      </w:r>
      <w:r w:rsidRPr="0057553E">
        <w:rPr>
          <w:color w:val="818084"/>
          <w:spacing w:val="-2"/>
          <w:sz w:val="18"/>
          <w:lang w:val="en-AU"/>
        </w:rPr>
        <w:t>e</w:t>
      </w:r>
      <w:r w:rsidRPr="0057553E">
        <w:rPr>
          <w:color w:val="818084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tr</w:t>
      </w:r>
      <w:r w:rsidRPr="0057553E">
        <w:rPr>
          <w:color w:val="818084"/>
          <w:spacing w:val="-2"/>
          <w:sz w:val="18"/>
          <w:lang w:val="en-AU"/>
        </w:rPr>
        <w:t>ees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 xml:space="preserve">that </w:t>
      </w:r>
      <w:r w:rsidRPr="0057553E">
        <w:rPr>
          <w:color w:val="818084"/>
          <w:spacing w:val="-2"/>
          <w:sz w:val="18"/>
          <w:lang w:val="en-AU"/>
        </w:rPr>
        <w:t>A</w:t>
      </w:r>
      <w:r w:rsidRPr="0057553E">
        <w:rPr>
          <w:color w:val="818084"/>
          <w:spacing w:val="-1"/>
          <w:sz w:val="18"/>
          <w:lang w:val="en-AU"/>
        </w:rPr>
        <w:t>boriginal</w:t>
      </w:r>
      <w:r w:rsidRPr="0057553E">
        <w:rPr>
          <w:color w:val="818084"/>
          <w:sz w:val="18"/>
          <w:lang w:val="en-AU"/>
        </w:rPr>
        <w:t xml:space="preserve"> people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hav</w:t>
      </w:r>
      <w:r w:rsidRPr="0057553E">
        <w:rPr>
          <w:color w:val="818084"/>
          <w:spacing w:val="-2"/>
          <w:sz w:val="18"/>
          <w:lang w:val="en-AU"/>
        </w:rPr>
        <w:t>e</w:t>
      </w:r>
      <w:r w:rsidRPr="0057553E">
        <w:rPr>
          <w:color w:val="818084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remo</w:t>
      </w:r>
      <w:r w:rsidRPr="0057553E">
        <w:rPr>
          <w:color w:val="818084"/>
          <w:spacing w:val="-2"/>
          <w:sz w:val="18"/>
          <w:lang w:val="en-AU"/>
        </w:rPr>
        <w:t>v</w:t>
      </w:r>
      <w:r w:rsidRPr="0057553E">
        <w:rPr>
          <w:color w:val="818084"/>
          <w:spacing w:val="-1"/>
          <w:sz w:val="18"/>
          <w:lang w:val="en-AU"/>
        </w:rPr>
        <w:t>ed</w:t>
      </w:r>
      <w:r w:rsidRPr="0057553E">
        <w:rPr>
          <w:color w:val="818084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bark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from</w:t>
      </w:r>
      <w:r w:rsidRPr="0057553E">
        <w:rPr>
          <w:color w:val="818084"/>
          <w:spacing w:val="41"/>
          <w:w w:val="10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to</w:t>
      </w:r>
      <w:r w:rsidRPr="0057553E">
        <w:rPr>
          <w:color w:val="818084"/>
          <w:spacing w:val="-2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create</w:t>
      </w:r>
      <w:r w:rsidRPr="0057553E">
        <w:rPr>
          <w:color w:val="818084"/>
          <w:spacing w:val="-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objects</w:t>
      </w:r>
      <w:r w:rsidRPr="0057553E">
        <w:rPr>
          <w:color w:val="818084"/>
          <w:spacing w:val="-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such</w:t>
      </w:r>
      <w:r w:rsidRPr="0057553E">
        <w:rPr>
          <w:color w:val="818084"/>
          <w:spacing w:val="-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as</w:t>
      </w:r>
      <w:r w:rsidRPr="0057553E">
        <w:rPr>
          <w:color w:val="818084"/>
          <w:spacing w:val="-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canoes,</w:t>
      </w:r>
      <w:r w:rsidRPr="0057553E">
        <w:rPr>
          <w:color w:val="818084"/>
          <w:spacing w:val="-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shields,</w:t>
      </w:r>
      <w:r w:rsidRPr="0057553E">
        <w:rPr>
          <w:color w:val="818084"/>
          <w:spacing w:val="-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coolamons</w:t>
      </w:r>
      <w:r w:rsidRPr="0057553E">
        <w:rPr>
          <w:color w:val="818084"/>
          <w:spacing w:val="-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and</w:t>
      </w:r>
      <w:r w:rsidRPr="0057553E">
        <w:rPr>
          <w:color w:val="818084"/>
          <w:spacing w:val="-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shelters.</w:t>
      </w:r>
      <w:r>
        <w:rPr>
          <w:color w:val="818084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They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are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part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of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the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evidence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left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in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country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demonstrating</w:t>
      </w:r>
      <w:r w:rsidRPr="0057553E">
        <w:rPr>
          <w:color w:val="818084"/>
          <w:w w:val="104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that</w:t>
      </w:r>
      <w:r w:rsidRPr="0057553E">
        <w:rPr>
          <w:color w:val="818084"/>
          <w:spacing w:val="-21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Aboriginal</w:t>
      </w:r>
      <w:r w:rsidRPr="0057553E">
        <w:rPr>
          <w:color w:val="818084"/>
          <w:spacing w:val="-20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people</w:t>
      </w:r>
      <w:r w:rsidRPr="0057553E">
        <w:rPr>
          <w:color w:val="818084"/>
          <w:spacing w:val="-21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have</w:t>
      </w:r>
      <w:r w:rsidRPr="0057553E">
        <w:rPr>
          <w:color w:val="818084"/>
          <w:spacing w:val="-20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influenced</w:t>
      </w:r>
      <w:r w:rsidRPr="0057553E">
        <w:rPr>
          <w:color w:val="818084"/>
          <w:spacing w:val="-21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the</w:t>
      </w:r>
      <w:r w:rsidRPr="0057553E">
        <w:rPr>
          <w:color w:val="818084"/>
          <w:spacing w:val="-20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landscape</w:t>
      </w:r>
      <w:r w:rsidRPr="0057553E">
        <w:rPr>
          <w:color w:val="818084"/>
          <w:spacing w:val="-21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for</w:t>
      </w:r>
      <w:r w:rsidRPr="0057553E">
        <w:rPr>
          <w:color w:val="818084"/>
          <w:spacing w:val="-20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tens</w:t>
      </w:r>
      <w:r w:rsidRPr="0057553E">
        <w:rPr>
          <w:color w:val="818084"/>
          <w:spacing w:val="-21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of</w:t>
      </w:r>
      <w:r w:rsidRPr="0057553E">
        <w:rPr>
          <w:color w:val="818084"/>
          <w:spacing w:val="29"/>
          <w:w w:val="99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thousands</w:t>
      </w:r>
      <w:r w:rsidRPr="0057553E">
        <w:rPr>
          <w:color w:val="818084"/>
          <w:spacing w:val="-30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of</w:t>
      </w:r>
      <w:r w:rsidRPr="0057553E">
        <w:rPr>
          <w:color w:val="818084"/>
          <w:spacing w:val="-30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years.</w:t>
      </w:r>
    </w:p>
    <w:p w:rsidR="006C0513" w:rsidRPr="0057553E" w:rsidRDefault="006C0513">
      <w:pPr>
        <w:spacing w:line="220" w:lineRule="exact"/>
        <w:rPr>
          <w:rFonts w:eastAsia="PMingLiU" w:cs="PMingLiU"/>
          <w:sz w:val="18"/>
          <w:szCs w:val="18"/>
          <w:lang w:val="en-AU"/>
        </w:rPr>
        <w:sectPr w:rsidR="006C0513" w:rsidRPr="0057553E">
          <w:footerReference w:type="default" r:id="rId25"/>
          <w:pgSz w:w="11910" w:h="16840"/>
          <w:pgMar w:top="1140" w:right="0" w:bottom="660" w:left="0" w:header="0" w:footer="466" w:gutter="0"/>
          <w:cols w:num="2" w:space="720" w:equalWidth="0">
            <w:col w:w="5692" w:space="40"/>
            <w:col w:w="6178"/>
          </w:cols>
        </w:sectPr>
      </w:pPr>
    </w:p>
    <w:p w:rsidR="006C0513" w:rsidRPr="0057553E" w:rsidRDefault="0057553E">
      <w:pPr>
        <w:pStyle w:val="BodyText"/>
        <w:spacing w:before="4" w:line="256" w:lineRule="auto"/>
        <w:ind w:right="1459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3"/>
          <w:lang w:val="en-AU"/>
        </w:rPr>
        <w:t>For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</w:t>
      </w:r>
      <w:r w:rsidRPr="0057553E">
        <w:rPr>
          <w:rFonts w:asciiTheme="minorHAnsi" w:hAnsiTheme="minorHAnsi"/>
          <w:color w:val="1A1B1E"/>
          <w:spacing w:val="-1"/>
          <w:lang w:val="en-AU"/>
        </w:rPr>
        <w:t>boriginal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people,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Dreaming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creation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that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not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past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ev</w:t>
      </w:r>
      <w:r w:rsidRPr="0057553E">
        <w:rPr>
          <w:rFonts w:asciiTheme="minorHAnsi" w:hAnsiTheme="minorHAnsi"/>
          <w:color w:val="1A1B1E"/>
          <w:spacing w:val="-1"/>
          <w:lang w:val="en-AU"/>
        </w:rPr>
        <w:t>ent,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but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ongoing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</w:t>
      </w:r>
      <w:r w:rsidRPr="0057553E">
        <w:rPr>
          <w:rFonts w:asciiTheme="minorHAnsi" w:hAnsiTheme="minorHAnsi"/>
          <w:color w:val="1A1B1E"/>
          <w:spacing w:val="-2"/>
          <w:lang w:val="en-AU"/>
        </w:rPr>
        <w:t>ocess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wher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ancestral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beings</w:t>
      </w:r>
      <w:r w:rsidRPr="0057553E">
        <w:rPr>
          <w:rFonts w:asciiTheme="minorHAnsi" w:hAnsiTheme="minorHAnsi"/>
          <w:color w:val="1A1B1E"/>
          <w:spacing w:val="59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that shaped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 xml:space="preserve">the landscape </w:t>
      </w:r>
      <w:r w:rsidRPr="0057553E">
        <w:rPr>
          <w:rFonts w:asciiTheme="minorHAnsi" w:hAnsiTheme="minorHAnsi"/>
          <w:color w:val="1A1B1E"/>
          <w:spacing w:val="-1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lang w:val="en-AU"/>
        </w:rPr>
        <w:t>eside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ther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lang w:val="en-AU"/>
        </w:rPr>
        <w:t xml:space="preserve"> and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 xml:space="preserve">define </w:t>
      </w:r>
      <w:r w:rsidRPr="0057553E">
        <w:rPr>
          <w:rFonts w:asciiTheme="minorHAnsi" w:hAnsiTheme="minorHAnsi"/>
          <w:color w:val="1A1B1E"/>
          <w:spacing w:val="-3"/>
          <w:lang w:val="en-AU"/>
        </w:rPr>
        <w:t>people</w:t>
      </w:r>
      <w:r w:rsidRPr="0057553E">
        <w:rPr>
          <w:rFonts w:asciiTheme="minorHAnsi" w:hAnsiTheme="minorHAnsi"/>
          <w:color w:val="1A1B1E"/>
          <w:spacing w:val="-13"/>
          <w:lang w:val="en-AU"/>
        </w:rPr>
        <w:t>’</w:t>
      </w:r>
      <w:r w:rsidRPr="0057553E">
        <w:rPr>
          <w:rFonts w:asciiTheme="minorHAnsi" w:hAnsiTheme="minorHAnsi"/>
          <w:color w:val="1A1B1E"/>
          <w:spacing w:val="-4"/>
          <w:lang w:val="en-AU"/>
        </w:rPr>
        <w:t>s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connection to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each other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 the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countr</w:t>
      </w:r>
      <w:r w:rsidRPr="0057553E">
        <w:rPr>
          <w:rFonts w:asciiTheme="minorHAnsi" w:hAnsiTheme="minorHAnsi"/>
          <w:color w:val="1A1B1E"/>
          <w:spacing w:val="-3"/>
          <w:lang w:val="en-AU"/>
        </w:rPr>
        <w:t>y</w:t>
      </w:r>
      <w:r w:rsidRPr="0057553E">
        <w:rPr>
          <w:rFonts w:asciiTheme="minorHAnsi" w:hAnsiTheme="minorHAnsi"/>
          <w:color w:val="1A1B1E"/>
          <w:spacing w:val="-2"/>
          <w:lang w:val="en-AU"/>
        </w:rPr>
        <w:t>.</w:t>
      </w:r>
      <w:r w:rsidRPr="0057553E"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5"/>
          <w:lang w:val="en-AU"/>
        </w:rPr>
        <w:t>Law</w:t>
      </w:r>
      <w:r w:rsidRPr="0057553E">
        <w:rPr>
          <w:rFonts w:asciiTheme="minorHAnsi" w:hAnsiTheme="minorHAnsi"/>
          <w:color w:val="1A1B1E"/>
          <w:spacing w:val="-4"/>
          <w:lang w:val="en-AU"/>
        </w:rPr>
        <w:t>,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protocols,</w:t>
      </w:r>
      <w:r w:rsidRPr="0057553E">
        <w:rPr>
          <w:rFonts w:asciiTheme="minorHAnsi" w:hAnsiTheme="minorHAnsi"/>
          <w:color w:val="1A1B1E"/>
          <w:spacing w:val="41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kinship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relationships,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art,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dance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ellbeing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all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originate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from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countr</w:t>
      </w:r>
      <w:r w:rsidRPr="0057553E">
        <w:rPr>
          <w:rFonts w:asciiTheme="minorHAnsi" w:hAnsiTheme="minorHAnsi"/>
          <w:color w:val="1A1B1E"/>
          <w:spacing w:val="-3"/>
          <w:lang w:val="en-AU"/>
        </w:rPr>
        <w:t>y</w:t>
      </w:r>
      <w:r w:rsidRPr="0057553E">
        <w:rPr>
          <w:rFonts w:asciiTheme="minorHAnsi" w:hAnsiTheme="minorHAnsi"/>
          <w:color w:val="1A1B1E"/>
          <w:spacing w:val="-2"/>
          <w:lang w:val="en-AU"/>
        </w:rPr>
        <w:t>.</w:t>
      </w:r>
    </w:p>
    <w:p w:rsidR="006C0513" w:rsidRPr="0057553E" w:rsidRDefault="006C0513">
      <w:pPr>
        <w:spacing w:before="2"/>
        <w:rPr>
          <w:rFonts w:eastAsia="PMingLiU" w:cs="PMingLiU"/>
          <w:sz w:val="16"/>
          <w:szCs w:val="16"/>
          <w:lang w:val="en-AU"/>
        </w:rPr>
      </w:pPr>
    </w:p>
    <w:p w:rsidR="006C0513" w:rsidRPr="0057553E" w:rsidRDefault="0057553E">
      <w:pPr>
        <w:ind w:left="1133"/>
        <w:rPr>
          <w:rFonts w:eastAsia="Book Antiqua" w:cs="Book Antiqua"/>
          <w:sz w:val="20"/>
          <w:szCs w:val="20"/>
          <w:lang w:val="en-AU"/>
        </w:rPr>
      </w:pPr>
      <w:r w:rsidRPr="0057553E">
        <w:rPr>
          <w:i/>
          <w:color w:val="1A1B1E"/>
          <w:w w:val="95"/>
          <w:sz w:val="20"/>
          <w:lang w:val="en-AU"/>
        </w:rPr>
        <w:t>This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is</w:t>
      </w:r>
      <w:r w:rsidRPr="0057553E">
        <w:rPr>
          <w:i/>
          <w:color w:val="1A1B1E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the</w:t>
      </w:r>
      <w:r w:rsidRPr="0057553E">
        <w:rPr>
          <w:i/>
          <w:color w:val="1A1B1E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spacing w:val="-2"/>
          <w:w w:val="95"/>
          <w:sz w:val="20"/>
          <w:lang w:val="en-AU"/>
        </w:rPr>
        <w:t>cultur</w:t>
      </w:r>
      <w:r w:rsidRPr="0057553E">
        <w:rPr>
          <w:i/>
          <w:color w:val="1A1B1E"/>
          <w:spacing w:val="-1"/>
          <w:w w:val="95"/>
          <w:sz w:val="20"/>
          <w:lang w:val="en-AU"/>
        </w:rPr>
        <w:t>al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landscape</w:t>
      </w:r>
      <w:r w:rsidRPr="0057553E">
        <w:rPr>
          <w:i/>
          <w:color w:val="1A1B1E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that</w:t>
      </w:r>
      <w:r w:rsidRPr="0057553E">
        <w:rPr>
          <w:i/>
          <w:color w:val="1A1B1E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spacing w:val="-2"/>
          <w:w w:val="95"/>
          <w:sz w:val="20"/>
          <w:lang w:val="en-AU"/>
        </w:rPr>
        <w:t>overlays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all</w:t>
      </w:r>
      <w:r w:rsidRPr="0057553E">
        <w:rPr>
          <w:i/>
          <w:color w:val="1A1B1E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land</w:t>
      </w:r>
      <w:r w:rsidRPr="0057553E">
        <w:rPr>
          <w:i/>
          <w:color w:val="1A1B1E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in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spacing w:val="-2"/>
          <w:w w:val="95"/>
          <w:sz w:val="20"/>
          <w:lang w:val="en-AU"/>
        </w:rPr>
        <w:t>Austr</w:t>
      </w:r>
      <w:r w:rsidRPr="0057553E">
        <w:rPr>
          <w:i/>
          <w:color w:val="1A1B1E"/>
          <w:spacing w:val="-1"/>
          <w:w w:val="95"/>
          <w:sz w:val="20"/>
          <w:lang w:val="en-AU"/>
        </w:rPr>
        <w:t>alia.</w:t>
      </w:r>
    </w:p>
    <w:p w:rsidR="006C0513" w:rsidRPr="0057553E" w:rsidRDefault="0057553E">
      <w:pPr>
        <w:pStyle w:val="BodyText"/>
        <w:spacing w:before="172" w:line="256" w:lineRule="auto"/>
        <w:ind w:right="1202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3"/>
          <w:lang w:val="en-AU"/>
        </w:rPr>
        <w:t>It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part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Indigenous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custom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cultur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car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land,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hav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return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car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them.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This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reciprocity</w:t>
      </w:r>
      <w:r w:rsidRPr="0057553E">
        <w:rPr>
          <w:rFonts w:asciiTheme="minorHAnsi" w:hAnsiTheme="minorHAnsi"/>
          <w:color w:val="1A1B1E"/>
          <w:spacing w:val="6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connection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country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cor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responsibility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what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it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means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be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Indigenous. </w:t>
      </w:r>
      <w:r w:rsidRPr="0057553E">
        <w:rPr>
          <w:rFonts w:asciiTheme="minorHAnsi" w:hAnsiTheme="minorHAnsi"/>
          <w:color w:val="1A1B1E"/>
          <w:spacing w:val="-2"/>
          <w:lang w:val="en-AU"/>
        </w:rPr>
        <w:t>Because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Indigenous </w:t>
      </w:r>
      <w:r w:rsidRPr="0057553E">
        <w:rPr>
          <w:rFonts w:asciiTheme="minorHAnsi" w:hAnsiTheme="minorHAnsi"/>
          <w:color w:val="1A1B1E"/>
          <w:spacing w:val="-4"/>
          <w:lang w:val="en-AU"/>
        </w:rPr>
        <w:t>person</w:t>
      </w:r>
      <w:r w:rsidRPr="0057553E">
        <w:rPr>
          <w:rFonts w:asciiTheme="minorHAnsi" w:hAnsiTheme="minorHAnsi"/>
          <w:color w:val="1A1B1E"/>
          <w:spacing w:val="-18"/>
          <w:lang w:val="en-AU"/>
        </w:rPr>
        <w:t>’</w:t>
      </w:r>
      <w:r w:rsidRPr="0057553E">
        <w:rPr>
          <w:rFonts w:asciiTheme="minorHAnsi" w:hAnsiTheme="minorHAnsi"/>
          <w:color w:val="1A1B1E"/>
          <w:spacing w:val="-5"/>
          <w:lang w:val="en-AU"/>
        </w:rPr>
        <w:t>s</w:t>
      </w:r>
      <w:r w:rsidRPr="0057553E">
        <w:rPr>
          <w:rFonts w:asciiTheme="minorHAnsi" w:hAnsiTheme="minorHAnsi"/>
          <w:color w:val="1A1B1E"/>
          <w:spacing w:val="77"/>
          <w:w w:val="8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existence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cannot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be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separated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from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land,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isolating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traditional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custodian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from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decisions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that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impact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their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country</w:t>
      </w:r>
      <w:r w:rsidRPr="0057553E">
        <w:rPr>
          <w:rFonts w:asciiTheme="minorHAnsi" w:hAnsiTheme="minorHAnsi"/>
          <w:color w:val="1A1B1E"/>
          <w:spacing w:val="27"/>
          <w:w w:val="9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impacts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their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human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rights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self-determine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their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lives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liv</w:t>
      </w:r>
      <w:r w:rsidRPr="0057553E">
        <w:rPr>
          <w:rFonts w:asciiTheme="minorHAnsi" w:hAnsiTheme="minorHAnsi"/>
          <w:color w:val="1A1B1E"/>
          <w:spacing w:val="-1"/>
          <w:lang w:val="en-AU"/>
        </w:rPr>
        <w:t>elihoods.</w:t>
      </w:r>
    </w:p>
    <w:p w:rsidR="006C0513" w:rsidRPr="0057553E" w:rsidRDefault="0057553E">
      <w:pPr>
        <w:pStyle w:val="BodyText"/>
        <w:spacing w:before="174" w:line="256" w:lineRule="auto"/>
        <w:ind w:right="1538"/>
        <w:jc w:val="both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Indigenous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people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are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traditional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land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managers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Australia,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with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tens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thousands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years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experience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deep</w:t>
      </w:r>
      <w:r w:rsidRPr="0057553E">
        <w:rPr>
          <w:rFonts w:asciiTheme="minorHAnsi" w:hAnsiTheme="minorHAnsi"/>
          <w:color w:val="1A1B1E"/>
          <w:spacing w:val="35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kno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wledge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this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landscape.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Australia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is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driest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inhabited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continent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on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Earth,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has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undergone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massive</w:t>
      </w:r>
      <w:r w:rsidRPr="0057553E">
        <w:rPr>
          <w:rFonts w:asciiTheme="minorHAnsi" w:hAnsiTheme="minorHAnsi"/>
          <w:color w:val="1A1B1E"/>
          <w:spacing w:val="-1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changes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</w:t>
      </w:r>
      <w:r w:rsidRPr="0057553E">
        <w:rPr>
          <w:rFonts w:asciiTheme="minorHAnsi" w:hAnsiTheme="minorHAnsi"/>
          <w:color w:val="1A1B1E"/>
          <w:spacing w:val="35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climate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land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formation.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Thr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oughout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all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this,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Indigenous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people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have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been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her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are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still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her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as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oldest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living</w:t>
      </w:r>
      <w:r w:rsidRPr="0057553E">
        <w:rPr>
          <w:rFonts w:asciiTheme="minorHAnsi" w:hAnsiTheme="minorHAnsi"/>
          <w:color w:val="1A1B1E"/>
          <w:spacing w:val="45"/>
          <w:w w:val="9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cultur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</w:t>
      </w:r>
      <w:r w:rsidRPr="0057553E">
        <w:rPr>
          <w:rFonts w:asciiTheme="minorHAnsi" w:hAnsiTheme="minorHAnsi"/>
          <w:color w:val="1A1B1E"/>
          <w:spacing w:val="-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on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Earth.</w:t>
      </w:r>
    </w:p>
    <w:p w:rsidR="006C0513" w:rsidRPr="0057553E" w:rsidRDefault="0057553E" w:rsidP="0057553E">
      <w:pPr>
        <w:pStyle w:val="BodyText"/>
        <w:spacing w:before="174" w:line="256" w:lineRule="auto"/>
        <w:ind w:right="1382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w w:val="105"/>
          <w:lang w:val="en-AU"/>
        </w:rPr>
        <w:t>When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y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ou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consider</w:t>
      </w:r>
      <w:r w:rsidRPr="0057553E">
        <w:rPr>
          <w:rFonts w:asciiTheme="minorHAnsi" w:hAnsiTheme="minorHAnsi"/>
          <w:color w:val="1A1B1E"/>
          <w:spacing w:val="-1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communities</w:t>
      </w:r>
      <w:r w:rsidRPr="0057553E">
        <w:rPr>
          <w:rFonts w:asciiTheme="minorHAnsi" w:hAnsiTheme="minorHAnsi"/>
          <w:color w:val="1A1B1E"/>
          <w:spacing w:val="-1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listed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b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y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Go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v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ernment,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look</w:t>
      </w:r>
      <w:r w:rsidRPr="0057553E">
        <w:rPr>
          <w:rFonts w:asciiTheme="minorHAnsi" w:hAnsiTheme="minorHAnsi"/>
          <w:color w:val="1A1B1E"/>
          <w:spacing w:val="-1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at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landscape</w:t>
      </w:r>
      <w:r w:rsidRPr="0057553E">
        <w:rPr>
          <w:rFonts w:asciiTheme="minorHAnsi" w:hAnsiTheme="minorHAnsi"/>
          <w:color w:val="1A1B1E"/>
          <w:spacing w:val="-1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with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differ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ent</w:t>
      </w:r>
      <w:r w:rsidRPr="0057553E">
        <w:rPr>
          <w:rFonts w:asciiTheme="minorHAnsi" w:hAnsiTheme="minorHAnsi"/>
          <w:color w:val="1A1B1E"/>
          <w:spacing w:val="-1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lens.</w:t>
      </w:r>
      <w:r w:rsidRPr="0057553E">
        <w:rPr>
          <w:rFonts w:asciiTheme="minorHAnsi" w:hAnsiTheme="minorHAnsi"/>
          <w:color w:val="1A1B1E"/>
          <w:spacing w:val="21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Look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bey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ond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scientific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listing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flora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fauna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imagine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landscape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tens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thousands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years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old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that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continues</w:t>
      </w:r>
      <w:r w:rsidRPr="0057553E">
        <w:rPr>
          <w:rFonts w:asciiTheme="minorHAnsi" w:hAnsiTheme="minorHAnsi"/>
          <w:color w:val="1A1B1E"/>
          <w:spacing w:val="27"/>
          <w:w w:val="10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to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support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be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supported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b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y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human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life.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I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magine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landscape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alive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with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our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creators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our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ancestors,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esiding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ther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</w:t>
      </w:r>
      <w:r w:rsidRPr="0057553E">
        <w:rPr>
          <w:rFonts w:asciiTheme="minorHAnsi" w:hAnsiTheme="minorHAnsi"/>
          <w:color w:val="1A1B1E"/>
          <w:spacing w:val="47"/>
          <w:w w:val="9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with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us.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I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magine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people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who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belong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to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this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land,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whose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identity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cultur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is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entwined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so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deeply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that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place.</w:t>
      </w:r>
      <w:r>
        <w:rPr>
          <w:rFonts w:asciiTheme="minorHAnsi" w:hAnsiTheme="minorHAnsi"/>
          <w:color w:val="1A1B1E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I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magine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their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history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stretching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through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that</w:t>
      </w:r>
      <w:r w:rsidRPr="0057553E">
        <w:rPr>
          <w:rFonts w:asciiTheme="minorHAnsi" w:hAnsiTheme="minorHAnsi"/>
          <w:color w:val="1A1B1E"/>
          <w:spacing w:val="-1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land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for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time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immemorial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their</w:t>
      </w:r>
      <w:r w:rsidRPr="0057553E">
        <w:rPr>
          <w:rFonts w:asciiTheme="minorHAnsi" w:hAnsiTheme="minorHAnsi"/>
          <w:color w:val="1A1B1E"/>
          <w:spacing w:val="-1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futur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es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that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will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always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be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ther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e.</w:t>
      </w:r>
      <w:r w:rsidRPr="0057553E">
        <w:rPr>
          <w:rFonts w:asciiTheme="minorHAnsi" w:hAnsiTheme="minorHAnsi"/>
          <w:color w:val="1A1B1E"/>
          <w:spacing w:val="57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Then</w:t>
      </w:r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y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ou</w:t>
      </w:r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see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everything</w:t>
      </w:r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that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is</w:t>
      </w:r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at</w:t>
      </w:r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stake.</w:t>
      </w:r>
    </w:p>
    <w:p w:rsidR="006C0513" w:rsidRPr="0057553E" w:rsidRDefault="0057553E">
      <w:pPr>
        <w:pStyle w:val="BodyText"/>
        <w:spacing w:before="44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3"/>
          <w:lang w:val="en-AU"/>
        </w:rPr>
        <w:t>By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V</w:t>
      </w:r>
      <w:r w:rsidRPr="0057553E">
        <w:rPr>
          <w:rFonts w:asciiTheme="minorHAnsi" w:hAnsiTheme="minorHAnsi"/>
          <w:color w:val="1A1B1E"/>
          <w:spacing w:val="-4"/>
          <w:lang w:val="en-AU"/>
        </w:rPr>
        <w:t>anessa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4"/>
          <w:lang w:val="en-AU"/>
        </w:rPr>
        <w:t>Farr</w:t>
      </w:r>
      <w:r w:rsidRPr="0057553E">
        <w:rPr>
          <w:rFonts w:asciiTheme="minorHAnsi" w:hAnsiTheme="minorHAnsi"/>
          <w:color w:val="1A1B1E"/>
          <w:spacing w:val="-5"/>
          <w:lang w:val="en-AU"/>
        </w:rPr>
        <w:t>elly</w:t>
      </w:r>
      <w:r w:rsidRPr="0057553E">
        <w:rPr>
          <w:rFonts w:asciiTheme="minorHAnsi" w:hAnsiTheme="minorHAnsi"/>
          <w:color w:val="1A1B1E"/>
          <w:spacing w:val="-4"/>
          <w:lang w:val="en-AU"/>
        </w:rPr>
        <w:t>,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proud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outhern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Arrernte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woman</w:t>
      </w:r>
    </w:p>
    <w:p w:rsidR="006C0513" w:rsidRPr="0057553E" w:rsidRDefault="006C0513">
      <w:pPr>
        <w:rPr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space="720"/>
        </w:sectPr>
      </w:pPr>
    </w:p>
    <w:p w:rsidR="006C0513" w:rsidRPr="0057553E" w:rsidRDefault="00552279">
      <w:pPr>
        <w:pStyle w:val="Heading1"/>
        <w:spacing w:line="380" w:lineRule="exact"/>
        <w:ind w:right="6246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3886835</wp:posOffset>
                </wp:positionH>
                <wp:positionV relativeFrom="paragraph">
                  <wp:posOffset>73660</wp:posOffset>
                </wp:positionV>
                <wp:extent cx="2941955" cy="4370070"/>
                <wp:effectExtent l="10160" t="6985" r="635" b="4445"/>
                <wp:wrapNone/>
                <wp:docPr id="18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955" cy="4370070"/>
                          <a:chOff x="6121" y="116"/>
                          <a:chExt cx="4633" cy="6882"/>
                        </a:xfrm>
                      </wpg:grpSpPr>
                      <wpg:grpSp>
                        <wpg:cNvPr id="184" name="Group 160"/>
                        <wpg:cNvGrpSpPr>
                          <a:grpSpLocks/>
                        </wpg:cNvGrpSpPr>
                        <wpg:grpSpPr bwMode="auto">
                          <a:xfrm>
                            <a:off x="6121" y="116"/>
                            <a:ext cx="4625" cy="6873"/>
                            <a:chOff x="6121" y="116"/>
                            <a:chExt cx="4625" cy="6873"/>
                          </a:xfrm>
                        </wpg:grpSpPr>
                        <wps:wsp>
                          <wps:cNvPr id="185" name="Freeform 164"/>
                          <wps:cNvSpPr>
                            <a:spLocks/>
                          </wps:cNvSpPr>
                          <wps:spPr bwMode="auto">
                            <a:xfrm>
                              <a:off x="6121" y="116"/>
                              <a:ext cx="4625" cy="6873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4625"/>
                                <a:gd name="T2" fmla="+- 0 116 116"/>
                                <a:gd name="T3" fmla="*/ 116 h 6873"/>
                                <a:gd name="T4" fmla="+- 0 10745 6121"/>
                                <a:gd name="T5" fmla="*/ T4 w 4625"/>
                                <a:gd name="T6" fmla="+- 0 116 116"/>
                                <a:gd name="T7" fmla="*/ 116 h 6873"/>
                                <a:gd name="T8" fmla="+- 0 10745 6121"/>
                                <a:gd name="T9" fmla="*/ T8 w 4625"/>
                                <a:gd name="T10" fmla="+- 0 6988 116"/>
                                <a:gd name="T11" fmla="*/ 6988 h 6873"/>
                                <a:gd name="T12" fmla="+- 0 6121 6121"/>
                                <a:gd name="T13" fmla="*/ T12 w 4625"/>
                                <a:gd name="T14" fmla="+- 0 6988 116"/>
                                <a:gd name="T15" fmla="*/ 6988 h 6873"/>
                                <a:gd name="T16" fmla="+- 0 6121 6121"/>
                                <a:gd name="T17" fmla="*/ T16 w 4625"/>
                                <a:gd name="T18" fmla="+- 0 116 116"/>
                                <a:gd name="T19" fmla="*/ 116 h 6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5" h="6873">
                                  <a:moveTo>
                                    <a:pt x="0" y="0"/>
                                  </a:moveTo>
                                  <a:lnTo>
                                    <a:pt x="4624" y="0"/>
                                  </a:lnTo>
                                  <a:lnTo>
                                    <a:pt x="4624" y="6872"/>
                                  </a:lnTo>
                                  <a:lnTo>
                                    <a:pt x="0" y="6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F2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116"/>
                              <a:ext cx="4624" cy="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00" y="6022"/>
                              <a:ext cx="1154" cy="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8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1" y="116"/>
                              <a:ext cx="4625" cy="6873"/>
                            </a:xfrm>
                            <a:prstGeom prst="rect">
                              <a:avLst/>
                            </a:prstGeom>
                            <a:noFill/>
                            <a:ln w="10965">
                              <a:solidFill>
                                <a:srgbClr val="010202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spacing w:before="10"/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ind w:left="323" w:right="1644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Southern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Highlands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z w:val="18"/>
                                  </w:rPr>
                                  <w:t>Shale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Forest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35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Woodland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Sydney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30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Basin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Bioregion</w:t>
                                </w: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spacing w:before="11"/>
                                  <w:rPr>
                                    <w:rFonts w:ascii="PMingLiU" w:eastAsia="PMingLiU" w:hAnsi="PMingLiU" w:cs="PMingLiU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ind w:left="111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z w:val="14"/>
                                  </w:rPr>
                                  <w:t>Gundungurra</w:t>
                                </w:r>
                                <w:proofErr w:type="spellEnd"/>
                              </w:p>
                              <w:p w:rsidR="00373A9B" w:rsidRDefault="00373A9B">
                                <w:pPr>
                                  <w:spacing w:before="10"/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3481"/>
                                  </w:tabs>
                                  <w:ind w:hanging="17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838383"/>
                                    <w:spacing w:val="-1"/>
                                    <w:sz w:val="14"/>
                                  </w:rPr>
                                  <w:t>Wollongong</w:t>
                                </w: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spacing w:before="127"/>
                                  <w:ind w:left="299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Tharawal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8" style="position:absolute;left:0;text-align:left;margin-left:306.05pt;margin-top:5.8pt;width:231.65pt;height:344.1pt;z-index:1384;mso-position-horizontal-relative:page;mso-position-vertical-relative:text" coordorigin="6121,116" coordsize="4633,6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">
                <v:group id="Group 160" o:spid="_x0000_s1029" style="position:absolute;left:6121;top:116;width:4625;height:6873" coordorigin="6121,116" coordsize="4625,6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64" o:spid="_x0000_s1030" style="position:absolute;left:6121;top:116;width:4625;height:6873;visibility:visible;mso-wrap-style:square;v-text-anchor:top" coordsize="4625,6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wBsQA&#10;AADcAAAADwAAAGRycy9kb3ducmV2LnhtbERPTWvCQBC9F/wPywi91U0LFhNdRQRLyEGpinicZsck&#10;bXY27G5j+u/dQqG3ebzPWawG04qenG8sK3ieJCCIS6sbrhScjtunGQgfkDW2lknBD3lYLUcPC8y0&#10;vfE79YdQiRjCPkMFdQhdJqUvazLoJ7YjjtzVOoMhQldJ7fAWw00rX5LkVRpsODbU2NGmpvLr8G0U&#10;7PHteL4Wu6LP0890x2v9cZmmSj2Oh/UcRKAh/Iv/3LmO82dT+H0mX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AMAbEAAAA3AAAAA8AAAAAAAAAAAAAAAAAmAIAAGRycy9k&#10;b3ducmV2LnhtbFBLBQYAAAAABAAEAPUAAACJAwAAAAA=&#10;" path="m,l4624,r,6872l,6872,,xe" fillcolor="#dff2f6" stroked="f">
                    <v:path arrowok="t" o:connecttype="custom" o:connectlocs="0,116;4624,116;4624,6988;0,6988;0,11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3" o:spid="_x0000_s1031" type="#_x0000_t75" style="position:absolute;left:6121;top:116;width:4624;height:6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1DNTEAAAA3AAAAA8AAABkcnMvZG93bnJldi54bWxET0trAjEQvhf8D2EKvRTNVtCuq1GKWOql&#10;WB/gddxMN4ubyZqkuv33TaHQ23x8z5ktOtuIK/lQO1bwNMhAEJdO11wpOOxf+zmIEJE1No5JwTcF&#10;WMx7dzMstLvxlq67WIkUwqFABSbGtpAylIYshoFriRP36bzFmKCvpPZ4S+G2kcMsG0uLNacGgy0t&#10;DZXn3ZdVMDJ68vjx/La2l82oPjU+X70fS6Ue7ruXKYhIXfwX/7nXOs3Px/D7TLp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1DNTEAAAA3AAAAA8AAAAAAAAAAAAAAAAA&#10;nwIAAGRycy9kb3ducmV2LnhtbFBLBQYAAAAABAAEAPcAAACQAwAAAAA=&#10;">
                    <v:imagedata r:id="rId28" o:title=""/>
                  </v:shape>
                  <v:shape id="Picture 162" o:spid="_x0000_s1032" type="#_x0000_t75" style="position:absolute;left:9600;top:6022;width:1154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NjrBAAAA3AAAAA8AAABkcnMvZG93bnJldi54bWxET02LwjAQvS/4H8II3tZUDyrVKCIIiiBs&#10;7bLXoRnbajMpTbTVX78RBG/zeJ+zWHWmEndqXGlZwWgYgSDOrC45V5Cett8zEM4ja6wsk4IHOVgt&#10;e18LjLVt+Yfuic9FCGEXo4LC+zqW0mUFGXRDWxMH7mwbgz7AJpe6wTaEm0qOo2giDZYcGgqsaVNQ&#10;dk1uRkFW/o3Wx4O86Eub7KfnZ/r7vKVKDfrdeg7CU+c/4rd7p8P82RRez4QL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uNjrBAAAA3AAAAA8AAAAAAAAAAAAAAAAAnwIA&#10;AGRycy9kb3ducmV2LnhtbFBLBQYAAAAABAAEAPcAAACNAwAAAAA=&#10;">
                    <v:imagedata r:id="rId29" o:title=""/>
                  </v:shape>
                  <v:shape id="Text Box 161" o:spid="_x0000_s1033" type="#_x0000_t202" style="position:absolute;left:6121;top:116;width:4625;height:6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im8YA&#10;AADcAAAADwAAAGRycy9kb3ducmV2LnhtbESPQWvCQBCF74X+h2UKXkrdqFBD6ioqFYQeitpDexuy&#10;k2xodjZktxr/fecgeJvhvXnvm8Vq8K06Ux+bwAYm4wwUcRlsw7WBr9PuJQcVE7LFNjAZuFKE1fLx&#10;YYGFDRc+0PmYaiUhHAs04FLqCq1j6chjHIeOWLQq9B6TrH2tbY8XCfetnmbZq/bYsDQ47GjrqPw9&#10;/nkD8/b7+XOdbz5+0vtmVrlO67KujBk9Des3UImGdDffrvdW8HOhlWdkAr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cim8YAAADcAAAADwAAAAAAAAAAAAAAAACYAgAAZHJz&#10;L2Rvd25yZXYueG1sUEsFBgAAAAAEAAQA9QAAAIsDAAAAAA==&#10;" filled="f" strokecolor="#010202" strokeweight=".30458mm">
                    <v:textbox inset="0,0,0,0">
                      <w:txbxContent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spacing w:before="10"/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ind w:left="323" w:right="1644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Southern</w:t>
                          </w:r>
                          <w:r>
                            <w:rPr>
                              <w:rFonts w:ascii="Arial"/>
                              <w:color w:val="010202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Highlands</w:t>
                          </w:r>
                          <w:r>
                            <w:rPr>
                              <w:rFonts w:ascii="Arial"/>
                              <w:color w:val="010202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z w:val="18"/>
                            </w:rPr>
                            <w:t>Shale</w:t>
                          </w:r>
                          <w:r>
                            <w:rPr>
                              <w:rFonts w:ascii="Arial"/>
                              <w:color w:val="010202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Forest</w:t>
                          </w:r>
                          <w:r>
                            <w:rPr>
                              <w:rFonts w:ascii="Arial"/>
                              <w:color w:val="010202"/>
                              <w:spacing w:val="35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10202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Woodland</w:t>
                          </w:r>
                          <w:r>
                            <w:rPr>
                              <w:rFonts w:ascii="Arial"/>
                              <w:color w:val="010202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010202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010202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Sydney</w:t>
                          </w:r>
                          <w:r>
                            <w:rPr>
                              <w:rFonts w:ascii="Arial"/>
                              <w:color w:val="010202"/>
                              <w:spacing w:val="30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Basin</w:t>
                          </w:r>
                          <w:r>
                            <w:rPr>
                              <w:rFonts w:ascii="Arial"/>
                              <w:color w:val="010202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Bioregion</w:t>
                          </w: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spacing w:before="11"/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</w:rPr>
                          </w:pPr>
                        </w:p>
                        <w:p w:rsidR="00373A9B" w:rsidRDefault="00373A9B">
                          <w:pPr>
                            <w:ind w:left="111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z w:val="14"/>
                            </w:rPr>
                            <w:t>Gundungurra</w:t>
                          </w:r>
                          <w:proofErr w:type="spellEnd"/>
                        </w:p>
                        <w:p w:rsidR="00373A9B" w:rsidRDefault="00373A9B">
                          <w:pPr>
                            <w:spacing w:before="10"/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3481"/>
                            </w:tabs>
                            <w:ind w:hanging="17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838383"/>
                              <w:spacing w:val="-1"/>
                              <w:sz w:val="14"/>
                            </w:rPr>
                            <w:t>Wollongong</w:t>
                          </w: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spacing w:before="127"/>
                            <w:ind w:left="299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Tharawal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Sou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t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he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r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n</w:t>
      </w:r>
      <w:r w:rsidR="0057553E" w:rsidRPr="0057553E">
        <w:rPr>
          <w:rFonts w:asciiTheme="minorHAnsi" w:hAnsiTheme="minorHAnsi"/>
          <w:color w:val="00528B"/>
          <w:spacing w:val="-7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Highl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a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nds</w:t>
      </w:r>
      <w:r w:rsidR="0057553E" w:rsidRPr="0057553E">
        <w:rPr>
          <w:rFonts w:asciiTheme="minorHAnsi" w:hAnsiTheme="minorHAnsi"/>
          <w:color w:val="00528B"/>
          <w:spacing w:val="-6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Sh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a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l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e</w:t>
      </w:r>
      <w:r w:rsidR="0057553E" w:rsidRPr="0057553E">
        <w:rPr>
          <w:rFonts w:asciiTheme="minorHAnsi" w:hAnsiTheme="minorHAnsi"/>
          <w:color w:val="00528B"/>
          <w:spacing w:val="-6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F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ore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s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t</w:t>
      </w:r>
      <w:r w:rsidR="0057553E" w:rsidRPr="0057553E">
        <w:rPr>
          <w:rFonts w:asciiTheme="minorHAnsi" w:hAnsiTheme="minorHAnsi"/>
          <w:color w:val="00528B"/>
          <w:spacing w:val="39"/>
          <w:w w:val="101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a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nd</w:t>
      </w:r>
      <w:r w:rsidR="0057553E" w:rsidRPr="0057553E">
        <w:rPr>
          <w:rFonts w:asciiTheme="minorHAnsi" w:hAnsiTheme="minorHAnsi"/>
          <w:color w:val="00528B"/>
          <w:spacing w:val="-15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W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oodl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a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nd</w:t>
      </w:r>
      <w:r w:rsidR="0057553E" w:rsidRPr="0057553E">
        <w:rPr>
          <w:rFonts w:asciiTheme="minorHAnsi" w:hAnsiTheme="minorHAnsi"/>
          <w:color w:val="00528B"/>
          <w:spacing w:val="-15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in</w:t>
      </w:r>
      <w:r w:rsidR="0057553E" w:rsidRPr="0057553E">
        <w:rPr>
          <w:rFonts w:asciiTheme="minorHAnsi" w:hAnsiTheme="minorHAnsi"/>
          <w:color w:val="00528B"/>
          <w:spacing w:val="-15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t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h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e</w:t>
      </w:r>
      <w:r w:rsidR="0057553E" w:rsidRPr="0057553E">
        <w:rPr>
          <w:rFonts w:asciiTheme="minorHAnsi" w:hAnsiTheme="minorHAnsi"/>
          <w:color w:val="00528B"/>
          <w:spacing w:val="-14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5"/>
          <w:w w:val="105"/>
          <w:lang w:val="en-AU"/>
        </w:rPr>
        <w:t>Sydn</w:t>
      </w:r>
      <w:r w:rsidR="0057553E" w:rsidRPr="0057553E">
        <w:rPr>
          <w:rFonts w:asciiTheme="minorHAnsi" w:hAnsiTheme="minorHAnsi"/>
          <w:color w:val="00528B"/>
          <w:spacing w:val="-6"/>
          <w:w w:val="105"/>
          <w:lang w:val="en-AU"/>
        </w:rPr>
        <w:t>e</w:t>
      </w:r>
      <w:r w:rsidR="0057553E" w:rsidRPr="0057553E">
        <w:rPr>
          <w:rFonts w:asciiTheme="minorHAnsi" w:hAnsiTheme="minorHAnsi"/>
          <w:color w:val="00528B"/>
          <w:spacing w:val="-5"/>
          <w:w w:val="105"/>
          <w:lang w:val="en-AU"/>
        </w:rPr>
        <w:t>y</w:t>
      </w:r>
      <w:r w:rsidR="0057553E" w:rsidRPr="0057553E">
        <w:rPr>
          <w:rFonts w:asciiTheme="minorHAnsi" w:hAnsiTheme="minorHAnsi"/>
          <w:color w:val="00528B"/>
          <w:spacing w:val="26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Ba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sin</w:t>
      </w:r>
      <w:r w:rsidR="0057553E" w:rsidRPr="0057553E">
        <w:rPr>
          <w:rFonts w:asciiTheme="minorHAnsi" w:hAnsiTheme="minorHAnsi"/>
          <w:color w:val="00528B"/>
          <w:spacing w:val="-13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B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io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re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gion</w:t>
      </w:r>
    </w:p>
    <w:p w:rsidR="006C0513" w:rsidRPr="0057553E" w:rsidRDefault="0057553E">
      <w:pPr>
        <w:spacing w:before="189" w:line="278" w:lineRule="auto"/>
        <w:ind w:left="1133" w:right="6246"/>
        <w:rPr>
          <w:rFonts w:eastAsia="Book Antiqua" w:cs="Book Antiqua"/>
          <w:sz w:val="20"/>
          <w:szCs w:val="20"/>
          <w:lang w:val="en-AU"/>
        </w:rPr>
      </w:pP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The</w:t>
      </w:r>
      <w:r w:rsidRPr="0057553E">
        <w:rPr>
          <w:rFonts w:eastAsia="Book Antiqua" w:cs="Book Antiqua"/>
          <w:i/>
          <w:color w:val="1A1B1E"/>
          <w:spacing w:val="-28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ecological</w:t>
      </w:r>
      <w:r w:rsidRPr="0057553E">
        <w:rPr>
          <w:rFonts w:eastAsia="Book Antiqua" w:cs="Book Antiqua"/>
          <w:i/>
          <w:color w:val="1A1B1E"/>
          <w:spacing w:val="-28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community</w:t>
      </w:r>
      <w:r w:rsidRPr="0057553E">
        <w:rPr>
          <w:rFonts w:eastAsia="Book Antiqua" w:cs="Book Antiqua"/>
          <w:i/>
          <w:color w:val="1A1B1E"/>
          <w:spacing w:val="-28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is</w:t>
      </w:r>
      <w:r w:rsidRPr="0057553E">
        <w:rPr>
          <w:rFonts w:eastAsia="Book Antiqua" w:cs="Book Antiqua"/>
          <w:i/>
          <w:color w:val="1A1B1E"/>
          <w:spacing w:val="-28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part</w:t>
      </w:r>
      <w:r w:rsidRPr="0057553E">
        <w:rPr>
          <w:rFonts w:eastAsia="Book Antiqua" w:cs="Book Antiqua"/>
          <w:i/>
          <w:color w:val="1A1B1E"/>
          <w:spacing w:val="-28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of</w:t>
      </w:r>
      <w:r w:rsidRPr="0057553E">
        <w:rPr>
          <w:rFonts w:eastAsia="Book Antiqua" w:cs="Book Antiqua"/>
          <w:i/>
          <w:color w:val="1A1B1E"/>
          <w:spacing w:val="-28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the</w:t>
      </w:r>
      <w:r w:rsidRPr="0057553E">
        <w:rPr>
          <w:rFonts w:eastAsia="Book Antiqua" w:cs="Book Antiqua"/>
          <w:i/>
          <w:color w:val="1A1B1E"/>
          <w:spacing w:val="-27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country</w:t>
      </w:r>
      <w:r w:rsidRPr="0057553E">
        <w:rPr>
          <w:rFonts w:eastAsia="Book Antiqua" w:cs="Book Antiqua"/>
          <w:i/>
          <w:color w:val="1A1B1E"/>
          <w:spacing w:val="-28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of</w:t>
      </w:r>
      <w:r w:rsidRPr="0057553E">
        <w:rPr>
          <w:rFonts w:eastAsia="Book Antiqua" w:cs="Book Antiqua"/>
          <w:i/>
          <w:color w:val="1A1B1E"/>
          <w:spacing w:val="24"/>
          <w:w w:val="92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1"/>
          <w:w w:val="90"/>
          <w:sz w:val="20"/>
          <w:szCs w:val="20"/>
          <w:lang w:val="en-AU"/>
        </w:rPr>
        <w:t>Gundungurra</w:t>
      </w:r>
      <w:proofErr w:type="spellEnd"/>
      <w:r w:rsidRPr="0057553E">
        <w:rPr>
          <w:rFonts w:eastAsia="Book Antiqua" w:cs="Book Antiqua"/>
          <w:i/>
          <w:color w:val="1A1B1E"/>
          <w:spacing w:val="11"/>
          <w:w w:val="90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0"/>
          <w:sz w:val="20"/>
          <w:szCs w:val="20"/>
          <w:lang w:val="en-AU"/>
        </w:rPr>
        <w:t>and</w:t>
      </w:r>
      <w:r w:rsidRPr="0057553E">
        <w:rPr>
          <w:rFonts w:eastAsia="Book Antiqua" w:cs="Book Antiqua"/>
          <w:i/>
          <w:color w:val="1A1B1E"/>
          <w:spacing w:val="11"/>
          <w:w w:val="90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w w:val="90"/>
          <w:sz w:val="20"/>
          <w:szCs w:val="20"/>
          <w:lang w:val="en-AU"/>
        </w:rPr>
        <w:t>D’harawal</w:t>
      </w:r>
      <w:proofErr w:type="spellEnd"/>
      <w:r w:rsidRPr="0057553E">
        <w:rPr>
          <w:rFonts w:eastAsia="Book Antiqua" w:cs="Book Antiqua"/>
          <w:i/>
          <w:color w:val="1A1B1E"/>
          <w:spacing w:val="11"/>
          <w:w w:val="90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0"/>
          <w:sz w:val="20"/>
          <w:szCs w:val="20"/>
          <w:lang w:val="en-AU"/>
        </w:rPr>
        <w:t>peoples.</w:t>
      </w:r>
    </w:p>
    <w:p w:rsidR="006C0513" w:rsidRPr="0057553E" w:rsidRDefault="0057553E">
      <w:pPr>
        <w:spacing w:before="133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b/>
          <w:color w:val="1A1B1E"/>
          <w:spacing w:val="-2"/>
          <w:sz w:val="20"/>
          <w:lang w:val="en-AU"/>
        </w:rPr>
        <w:t>Date</w:t>
      </w:r>
      <w:r w:rsidRPr="0057553E">
        <w:rPr>
          <w:b/>
          <w:color w:val="1A1B1E"/>
          <w:spacing w:val="-30"/>
          <w:sz w:val="20"/>
          <w:lang w:val="en-AU"/>
        </w:rPr>
        <w:t xml:space="preserve"> </w:t>
      </w:r>
      <w:r w:rsidRPr="0057553E">
        <w:rPr>
          <w:b/>
          <w:color w:val="1A1B1E"/>
          <w:sz w:val="20"/>
          <w:lang w:val="en-AU"/>
        </w:rPr>
        <w:t>listed:</w:t>
      </w:r>
      <w:r w:rsidRPr="0057553E">
        <w:rPr>
          <w:b/>
          <w:color w:val="1A1B1E"/>
          <w:spacing w:val="-29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A</w:t>
      </w:r>
      <w:r w:rsidRPr="0057553E">
        <w:rPr>
          <w:color w:val="1A1B1E"/>
          <w:spacing w:val="-1"/>
          <w:sz w:val="20"/>
          <w:lang w:val="en-AU"/>
        </w:rPr>
        <w:t>ugust</w:t>
      </w:r>
      <w:r w:rsidRPr="0057553E">
        <w:rPr>
          <w:color w:val="1A1B1E"/>
          <w:spacing w:val="-3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2015</w:t>
      </w:r>
    </w:p>
    <w:p w:rsidR="006C0513" w:rsidRPr="0057553E" w:rsidRDefault="0057553E">
      <w:pPr>
        <w:spacing w:before="175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b/>
          <w:color w:val="1A1B1E"/>
          <w:sz w:val="20"/>
          <w:lang w:val="en-AU"/>
        </w:rPr>
        <w:t>Category:</w:t>
      </w:r>
      <w:r w:rsidRPr="0057553E">
        <w:rPr>
          <w:b/>
          <w:color w:val="1A1B1E"/>
          <w:spacing w:val="-32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Critically</w:t>
      </w:r>
      <w:r w:rsidRPr="0057553E">
        <w:rPr>
          <w:color w:val="1A1B1E"/>
          <w:spacing w:val="-33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endangered</w:t>
      </w:r>
    </w:p>
    <w:p w:rsidR="006C0513" w:rsidRPr="0057553E" w:rsidRDefault="0057553E">
      <w:pPr>
        <w:pStyle w:val="BodyText"/>
        <w:spacing w:before="175" w:line="254" w:lineRule="auto"/>
        <w:ind w:right="6333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b/>
          <w:color w:val="1A1B1E"/>
          <w:lang w:val="en-AU"/>
        </w:rPr>
        <w:t>Location:</w:t>
      </w:r>
      <w:r w:rsidRPr="0057553E">
        <w:rPr>
          <w:rFonts w:asciiTheme="minorHAnsi" w:hAnsiTheme="minorHAnsi"/>
          <w:b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 xml:space="preserve">The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outhern Highlands</w:t>
      </w:r>
      <w:r w:rsidRPr="0057553E"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hale</w:t>
      </w:r>
      <w:r w:rsidRPr="0057553E"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For</w:t>
      </w:r>
      <w:r w:rsidRPr="0057553E">
        <w:rPr>
          <w:rFonts w:asciiTheme="minorHAnsi" w:hAnsiTheme="minorHAnsi"/>
          <w:color w:val="1A1B1E"/>
          <w:spacing w:val="-3"/>
          <w:lang w:val="en-AU"/>
        </w:rPr>
        <w:t>est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2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Woodland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Sy</w:t>
      </w:r>
      <w:r w:rsidRPr="0057553E">
        <w:rPr>
          <w:rFonts w:asciiTheme="minorHAnsi" w:hAnsiTheme="minorHAnsi"/>
          <w:color w:val="1A1B1E"/>
          <w:spacing w:val="-1"/>
          <w:lang w:val="en-AU"/>
        </w:rPr>
        <w:t>dney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B</w:t>
      </w:r>
      <w:r w:rsidRPr="0057553E">
        <w:rPr>
          <w:rFonts w:asciiTheme="minorHAnsi" w:hAnsiTheme="minorHAnsi"/>
          <w:color w:val="1A1B1E"/>
          <w:spacing w:val="-1"/>
          <w:lang w:val="en-AU"/>
        </w:rPr>
        <w:t>asin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B</w:t>
      </w:r>
      <w:r w:rsidRPr="0057553E">
        <w:rPr>
          <w:rFonts w:asciiTheme="minorHAnsi" w:hAnsiTheme="minorHAnsi"/>
          <w:color w:val="1A1B1E"/>
          <w:spacing w:val="-1"/>
          <w:lang w:val="en-AU"/>
        </w:rPr>
        <w:t>ioregion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28"/>
          <w:w w:val="9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endemic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N</w:t>
      </w:r>
      <w:r w:rsidRPr="0057553E">
        <w:rPr>
          <w:rFonts w:asciiTheme="minorHAnsi" w:hAnsiTheme="minorHAnsi"/>
          <w:color w:val="1A1B1E"/>
          <w:spacing w:val="-3"/>
          <w:lang w:val="en-AU"/>
        </w:rPr>
        <w:t>ew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outh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W</w:t>
      </w:r>
      <w:r w:rsidRPr="0057553E">
        <w:rPr>
          <w:rFonts w:asciiTheme="minorHAnsi" w:hAnsiTheme="minorHAnsi"/>
          <w:color w:val="1A1B1E"/>
          <w:spacing w:val="-4"/>
          <w:lang w:val="en-AU"/>
        </w:rPr>
        <w:t>ales,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occurring</w:t>
      </w:r>
      <w:r w:rsidRPr="0057553E">
        <w:rPr>
          <w:rFonts w:asciiTheme="minorHAnsi" w:hAnsiTheme="minorHAnsi"/>
          <w:color w:val="1A1B1E"/>
          <w:spacing w:val="23"/>
          <w:w w:val="10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within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Sy</w:t>
      </w:r>
      <w:r w:rsidRPr="0057553E">
        <w:rPr>
          <w:rFonts w:asciiTheme="minorHAnsi" w:hAnsiTheme="minorHAnsi"/>
          <w:color w:val="1A1B1E"/>
          <w:spacing w:val="-1"/>
          <w:lang w:val="en-AU"/>
        </w:rPr>
        <w:t>dney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B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asin </w:t>
      </w:r>
      <w:r w:rsidRPr="0057553E">
        <w:rPr>
          <w:rFonts w:asciiTheme="minorHAnsi" w:hAnsiTheme="minorHAnsi"/>
          <w:color w:val="1A1B1E"/>
          <w:spacing w:val="-2"/>
          <w:lang w:val="en-AU"/>
        </w:rPr>
        <w:t>B</w:t>
      </w:r>
      <w:r w:rsidRPr="0057553E">
        <w:rPr>
          <w:rFonts w:asciiTheme="minorHAnsi" w:hAnsiTheme="minorHAnsi"/>
          <w:color w:val="1A1B1E"/>
          <w:spacing w:val="-1"/>
          <w:lang w:val="en-AU"/>
        </w:rPr>
        <w:t>ioregion.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29"/>
          <w:w w:val="9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occurs</w:t>
      </w:r>
      <w:r w:rsidRPr="0057553E">
        <w:rPr>
          <w:rFonts w:asciiTheme="minorHAnsi" w:hAnsiTheme="minorHAnsi"/>
          <w:color w:val="1A1B1E"/>
          <w:spacing w:val="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</w:t>
      </w:r>
      <w:r w:rsidRPr="0057553E">
        <w:rPr>
          <w:rFonts w:asciiTheme="minorHAnsi" w:hAnsiTheme="minorHAnsi"/>
          <w:color w:val="1A1B1E"/>
          <w:spacing w:val="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outhern</w:t>
      </w:r>
      <w:r w:rsidRPr="0057553E">
        <w:rPr>
          <w:rFonts w:asciiTheme="minorHAnsi" w:hAnsiTheme="minorHAnsi"/>
          <w:color w:val="1A1B1E"/>
          <w:spacing w:val="2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Highlands</w:t>
      </w:r>
      <w:r w:rsidRPr="0057553E">
        <w:rPr>
          <w:rFonts w:asciiTheme="minorHAnsi" w:hAnsiTheme="minorHAnsi"/>
          <w:color w:val="1A1B1E"/>
          <w:spacing w:val="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plateau</w:t>
      </w:r>
      <w:r w:rsidRPr="0057553E">
        <w:rPr>
          <w:rFonts w:asciiTheme="minorHAnsi" w:hAnsiTheme="minorHAnsi"/>
          <w:color w:val="1A1B1E"/>
          <w:spacing w:val="21"/>
          <w:w w:val="10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-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typically</w:t>
      </w:r>
      <w:r w:rsidRPr="0057553E">
        <w:rPr>
          <w:rFonts w:asciiTheme="minorHAnsi" w:hAnsiTheme="minorHAnsi"/>
          <w:color w:val="1A1B1E"/>
          <w:spacing w:val="-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associated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with</w:t>
      </w:r>
      <w:r w:rsidRPr="0057553E">
        <w:rPr>
          <w:rFonts w:asciiTheme="minorHAnsi" w:hAnsiTheme="minorHAnsi"/>
          <w:color w:val="1A1B1E"/>
          <w:spacing w:val="-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clay</w:t>
      </w:r>
      <w:r w:rsidRPr="0057553E">
        <w:rPr>
          <w:rFonts w:asciiTheme="minorHAnsi" w:hAnsiTheme="minorHAnsi"/>
          <w:color w:val="1A1B1E"/>
          <w:spacing w:val="-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soils</w:t>
      </w:r>
      <w:r w:rsidRPr="0057553E">
        <w:rPr>
          <w:rFonts w:asciiTheme="minorHAnsi" w:hAnsiTheme="minorHAnsi"/>
          <w:color w:val="1A1B1E"/>
          <w:spacing w:val="-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derived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from</w:t>
      </w:r>
      <w:r w:rsidRPr="0057553E">
        <w:rPr>
          <w:rFonts w:asciiTheme="minorHAnsi" w:hAnsiTheme="minorHAnsi"/>
          <w:color w:val="1A1B1E"/>
          <w:spacing w:val="27"/>
          <w:w w:val="105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spacing w:val="-1"/>
          <w:lang w:val="en-AU"/>
        </w:rPr>
        <w:t>Wianamatta</w:t>
      </w:r>
      <w:proofErr w:type="spellEnd"/>
      <w:r w:rsidRPr="0057553E">
        <w:rPr>
          <w:rFonts w:asciiTheme="minorHAnsi" w:hAnsiTheme="minorHAnsi"/>
          <w:color w:val="1A1B1E"/>
          <w:spacing w:val="2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Group</w:t>
      </w:r>
      <w:r w:rsidRPr="0057553E">
        <w:rPr>
          <w:rFonts w:asciiTheme="minorHAnsi" w:hAnsiTheme="minorHAnsi"/>
          <w:color w:val="1A1B1E"/>
          <w:spacing w:val="2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shales.</w:t>
      </w:r>
    </w:p>
    <w:p w:rsidR="006C0513" w:rsidRPr="0057553E" w:rsidRDefault="006C0513">
      <w:pPr>
        <w:spacing w:before="4"/>
        <w:rPr>
          <w:rFonts w:eastAsia="PMingLiU" w:cs="PMingLiU"/>
          <w:sz w:val="11"/>
          <w:szCs w:val="11"/>
          <w:lang w:val="en-AU"/>
        </w:rPr>
      </w:pPr>
    </w:p>
    <w:p w:rsidR="006C0513" w:rsidRPr="0057553E" w:rsidRDefault="006C0513">
      <w:pPr>
        <w:rPr>
          <w:rFonts w:eastAsia="PMingLiU" w:cs="PMingLiU"/>
          <w:sz w:val="11"/>
          <w:szCs w:val="11"/>
          <w:lang w:val="en-AU"/>
        </w:rPr>
        <w:sectPr w:rsidR="006C0513" w:rsidRPr="0057553E">
          <w:pgSz w:w="11910" w:h="16840"/>
          <w:pgMar w:top="1140" w:right="0" w:bottom="660" w:left="0" w:header="0" w:footer="466" w:gutter="0"/>
          <w:cols w:space="720"/>
        </w:sectPr>
      </w:pPr>
    </w:p>
    <w:p w:rsidR="006C0513" w:rsidRPr="0057553E" w:rsidRDefault="0057553E">
      <w:pPr>
        <w:pStyle w:val="BodyText"/>
        <w:spacing w:before="28" w:line="252" w:lineRule="auto"/>
        <w:ind w:right="140"/>
        <w:jc w:val="both"/>
        <w:rPr>
          <w:rFonts w:asciiTheme="minorHAnsi" w:hAnsiTheme="minorHAnsi"/>
          <w:lang w:val="en-AU"/>
        </w:rPr>
      </w:pPr>
      <w:r w:rsidRPr="0057553E">
        <w:rPr>
          <w:rFonts w:asciiTheme="minorHAnsi" w:eastAsia="Book Antiqua" w:hAnsiTheme="minorHAnsi" w:cs="Book Antiqua"/>
          <w:b/>
          <w:bCs/>
          <w:color w:val="1A1B1E"/>
          <w:spacing w:val="-2"/>
          <w:lang w:val="en-AU"/>
        </w:rPr>
        <w:t>Descriptive</w:t>
      </w:r>
      <w:r w:rsidRPr="0057553E">
        <w:rPr>
          <w:rFonts w:asciiTheme="minorHAnsi" w:eastAsia="Book Antiqua" w:hAnsiTheme="minorHAnsi" w:cs="Book Antiqua"/>
          <w:b/>
          <w:bCs/>
          <w:color w:val="1A1B1E"/>
          <w:spacing w:val="-26"/>
          <w:lang w:val="en-AU"/>
        </w:rPr>
        <w:t xml:space="preserve"> </w:t>
      </w:r>
      <w:r w:rsidRPr="0057553E">
        <w:rPr>
          <w:rFonts w:asciiTheme="minorHAnsi" w:eastAsia="Book Antiqua" w:hAnsiTheme="minorHAnsi" w:cs="Book Antiqua"/>
          <w:b/>
          <w:bCs/>
          <w:color w:val="1A1B1E"/>
          <w:spacing w:val="-2"/>
          <w:lang w:val="en-AU"/>
        </w:rPr>
        <w:t>features:</w:t>
      </w:r>
      <w:r w:rsidRPr="0057553E">
        <w:rPr>
          <w:rFonts w:asciiTheme="minorHAnsi" w:eastAsia="Book Antiqua" w:hAnsiTheme="minorHAnsi" w:cs="Book Antiqua"/>
          <w:b/>
          <w:bCs/>
          <w:color w:val="1A1B1E"/>
          <w:spacing w:val="-2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-2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-2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has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-2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tr</w:t>
      </w:r>
      <w:r w:rsidRPr="0057553E">
        <w:rPr>
          <w:rFonts w:asciiTheme="minorHAnsi" w:hAnsiTheme="minorHAnsi"/>
          <w:color w:val="1A1B1E"/>
          <w:spacing w:val="-2"/>
          <w:lang w:val="en-AU"/>
        </w:rPr>
        <w:t>ee</w:t>
      </w:r>
      <w:r w:rsidRPr="0057553E">
        <w:rPr>
          <w:rFonts w:asciiTheme="minorHAnsi" w:hAnsiTheme="minorHAnsi"/>
          <w:color w:val="1A1B1E"/>
          <w:spacing w:val="29"/>
          <w:w w:val="9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canopy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dominated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eucalypts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typically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herbaceous</w:t>
      </w:r>
      <w:r w:rsidRPr="0057553E">
        <w:rPr>
          <w:rFonts w:asciiTheme="minorHAnsi" w:hAnsiTheme="minorHAnsi"/>
          <w:color w:val="1A1B1E"/>
          <w:spacing w:val="2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understor</w:t>
      </w:r>
      <w:r w:rsidRPr="0057553E">
        <w:rPr>
          <w:rFonts w:asciiTheme="minorHAnsi" w:hAnsiTheme="minorHAnsi"/>
          <w:color w:val="1A1B1E"/>
          <w:spacing w:val="-3"/>
          <w:lang w:val="en-AU"/>
        </w:rPr>
        <w:t>ey</w:t>
      </w:r>
      <w:r w:rsidRPr="0057553E">
        <w:rPr>
          <w:rFonts w:asciiTheme="minorHAnsi" w:hAnsiTheme="minorHAnsi"/>
          <w:color w:val="1A1B1E"/>
          <w:spacing w:val="-2"/>
          <w:lang w:val="en-AU"/>
        </w:rPr>
        <w:t>.</w:t>
      </w:r>
      <w:r w:rsidRPr="0057553E">
        <w:rPr>
          <w:rFonts w:asciiTheme="minorHAnsi" w:hAnsiTheme="minorHAnsi"/>
          <w:color w:val="1A1B1E"/>
          <w:spacing w:val="-2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Thr</w:t>
      </w:r>
      <w:r w:rsidRPr="0057553E">
        <w:rPr>
          <w:rFonts w:asciiTheme="minorHAnsi" w:hAnsiTheme="minorHAnsi"/>
          <w:color w:val="1A1B1E"/>
          <w:spacing w:val="-2"/>
          <w:lang w:val="en-AU"/>
        </w:rPr>
        <w:t>ee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3"/>
          <w:w w:val="95"/>
          <w:lang w:val="en-AU"/>
        </w:rPr>
        <w:t>‘</w:t>
      </w:r>
      <w:r w:rsidRPr="0057553E">
        <w:rPr>
          <w:rFonts w:asciiTheme="minorHAnsi" w:hAnsiTheme="minorHAnsi"/>
          <w:color w:val="1A1B1E"/>
          <w:spacing w:val="-3"/>
          <w:w w:val="95"/>
          <w:lang w:val="en-AU"/>
        </w:rPr>
        <w:t>forms</w:t>
      </w:r>
      <w:r w:rsidRPr="0057553E">
        <w:rPr>
          <w:rFonts w:asciiTheme="minorHAnsi" w:hAnsiTheme="minorHAnsi"/>
          <w:color w:val="1A1B1E"/>
          <w:spacing w:val="-13"/>
          <w:w w:val="95"/>
          <w:lang w:val="en-AU"/>
        </w:rPr>
        <w:t>’</w:t>
      </w:r>
      <w:r w:rsidRPr="0057553E">
        <w:rPr>
          <w:rFonts w:asciiTheme="minorHAnsi" w:hAnsiTheme="minorHAnsi"/>
          <w:color w:val="1A1B1E"/>
          <w:spacing w:val="-24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27"/>
          <w:w w:val="9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80"/>
          <w:lang w:val="en-AU"/>
        </w:rPr>
        <w:t>recognised:</w:t>
      </w:r>
      <w:r w:rsidRPr="0057553E">
        <w:rPr>
          <w:rFonts w:asciiTheme="minorHAnsi" w:hAnsiTheme="minorHAnsi"/>
          <w:color w:val="1A1B1E"/>
          <w:spacing w:val="1"/>
          <w:w w:val="8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7"/>
          <w:w w:val="80"/>
          <w:lang w:val="en-AU"/>
        </w:rPr>
        <w:t>‘</w:t>
      </w:r>
      <w:r w:rsidRPr="0057553E">
        <w:rPr>
          <w:rFonts w:asciiTheme="minorHAnsi" w:hAnsiTheme="minorHAnsi"/>
          <w:color w:val="1A1B1E"/>
          <w:spacing w:val="-2"/>
          <w:w w:val="80"/>
          <w:lang w:val="en-AU"/>
        </w:rPr>
        <w:t>typical</w:t>
      </w:r>
      <w:r w:rsidRPr="0057553E">
        <w:rPr>
          <w:rFonts w:asciiTheme="minorHAnsi" w:hAnsiTheme="minorHAnsi"/>
          <w:color w:val="1A1B1E"/>
          <w:spacing w:val="-5"/>
          <w:w w:val="80"/>
          <w:lang w:val="en-AU"/>
        </w:rPr>
        <w:t>’,</w:t>
      </w:r>
      <w:r w:rsidRPr="0057553E">
        <w:rPr>
          <w:rFonts w:asciiTheme="minorHAnsi" w:hAnsiTheme="minorHAnsi"/>
          <w:color w:val="1A1B1E"/>
          <w:spacing w:val="1"/>
          <w:w w:val="8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1"/>
          <w:w w:val="80"/>
          <w:lang w:val="en-AU"/>
        </w:rPr>
        <w:t>‘</w:t>
      </w:r>
      <w:r w:rsidRPr="0057553E">
        <w:rPr>
          <w:rFonts w:asciiTheme="minorHAnsi" w:hAnsiTheme="minorHAnsi"/>
          <w:color w:val="1A1B1E"/>
          <w:spacing w:val="-3"/>
          <w:w w:val="80"/>
          <w:lang w:val="en-AU"/>
        </w:rPr>
        <w:t>tall</w:t>
      </w:r>
      <w:r w:rsidRPr="0057553E">
        <w:rPr>
          <w:rFonts w:asciiTheme="minorHAnsi" w:hAnsiTheme="minorHAnsi"/>
          <w:color w:val="1A1B1E"/>
          <w:spacing w:val="1"/>
          <w:w w:val="8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80"/>
          <w:lang w:val="en-AU"/>
        </w:rPr>
        <w:t>wet</w:t>
      </w:r>
      <w:r w:rsidRPr="0057553E">
        <w:rPr>
          <w:rFonts w:asciiTheme="minorHAnsi" w:hAnsiTheme="minorHAnsi"/>
          <w:color w:val="1A1B1E"/>
          <w:spacing w:val="-7"/>
          <w:w w:val="80"/>
          <w:lang w:val="en-AU"/>
        </w:rPr>
        <w:t>’</w:t>
      </w:r>
      <w:r w:rsidRPr="0057553E">
        <w:rPr>
          <w:rFonts w:asciiTheme="minorHAnsi" w:hAnsiTheme="minorHAnsi"/>
          <w:color w:val="1A1B1E"/>
          <w:spacing w:val="1"/>
          <w:w w:val="8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80"/>
          <w:lang w:val="en-AU"/>
        </w:rPr>
        <w:t>and</w:t>
      </w:r>
      <w:r w:rsidRPr="0057553E">
        <w:rPr>
          <w:rFonts w:asciiTheme="minorHAnsi" w:hAnsiTheme="minorHAnsi"/>
          <w:color w:val="1A1B1E"/>
          <w:spacing w:val="1"/>
          <w:w w:val="8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7"/>
          <w:w w:val="80"/>
          <w:lang w:val="en-AU"/>
        </w:rPr>
        <w:t>‘</w:t>
      </w:r>
      <w:r w:rsidRPr="0057553E">
        <w:rPr>
          <w:rFonts w:asciiTheme="minorHAnsi" w:hAnsiTheme="minorHAnsi"/>
          <w:color w:val="1A1B1E"/>
          <w:spacing w:val="-2"/>
          <w:w w:val="80"/>
          <w:lang w:val="en-AU"/>
        </w:rPr>
        <w:t>short</w:t>
      </w:r>
      <w:r w:rsidRPr="0057553E">
        <w:rPr>
          <w:rFonts w:asciiTheme="minorHAnsi" w:hAnsiTheme="minorHAnsi"/>
          <w:color w:val="1A1B1E"/>
          <w:spacing w:val="1"/>
          <w:w w:val="8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80"/>
          <w:lang w:val="en-AU"/>
        </w:rPr>
        <w:t>dry</w:t>
      </w:r>
      <w:r w:rsidRPr="0057553E">
        <w:rPr>
          <w:rFonts w:asciiTheme="minorHAnsi" w:hAnsiTheme="minorHAnsi"/>
          <w:color w:val="1A1B1E"/>
          <w:spacing w:val="-3"/>
          <w:w w:val="80"/>
          <w:lang w:val="en-AU"/>
        </w:rPr>
        <w:t>’:</w:t>
      </w:r>
    </w:p>
    <w:p w:rsidR="006C0513" w:rsidRPr="0057553E" w:rsidRDefault="0057553E">
      <w:pPr>
        <w:numPr>
          <w:ilvl w:val="1"/>
          <w:numId w:val="4"/>
        </w:numPr>
        <w:tabs>
          <w:tab w:val="left" w:pos="1418"/>
        </w:tabs>
        <w:spacing w:before="64" w:line="242" w:lineRule="auto"/>
        <w:ind w:right="272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Book Antiqua" w:cs="Book Antiqua"/>
          <w:b/>
          <w:bCs/>
          <w:color w:val="1A1B1E"/>
          <w:spacing w:val="-3"/>
          <w:w w:val="90"/>
          <w:sz w:val="20"/>
          <w:szCs w:val="20"/>
          <w:lang w:val="en-AU"/>
        </w:rPr>
        <w:t>“T</w:t>
      </w:r>
      <w:r w:rsidRPr="0057553E">
        <w:rPr>
          <w:rFonts w:eastAsia="Book Antiqua" w:cs="Book Antiqua"/>
          <w:b/>
          <w:bCs/>
          <w:color w:val="1A1B1E"/>
          <w:spacing w:val="-4"/>
          <w:w w:val="90"/>
          <w:sz w:val="20"/>
          <w:szCs w:val="20"/>
          <w:lang w:val="en-AU"/>
        </w:rPr>
        <w:t>ypical</w:t>
      </w:r>
      <w:r w:rsidRPr="0057553E">
        <w:rPr>
          <w:rFonts w:eastAsia="Book Antiqua" w:cs="Book Antiqua"/>
          <w:b/>
          <w:bCs/>
          <w:color w:val="1A1B1E"/>
          <w:spacing w:val="-3"/>
          <w:w w:val="90"/>
          <w:sz w:val="20"/>
          <w:szCs w:val="20"/>
          <w:lang w:val="en-AU"/>
        </w:rPr>
        <w:t>”</w:t>
      </w:r>
      <w:r w:rsidRPr="0057553E">
        <w:rPr>
          <w:rFonts w:eastAsia="Book Antiqua" w:cs="Book Antiqua"/>
          <w:b/>
          <w:bCs/>
          <w:color w:val="1A1B1E"/>
          <w:w w:val="90"/>
          <w:sz w:val="20"/>
          <w:szCs w:val="20"/>
          <w:lang w:val="en-AU"/>
        </w:rPr>
        <w:t xml:space="preserve"> canopy</w:t>
      </w:r>
      <w:r w:rsidRPr="0057553E">
        <w:rPr>
          <w:rFonts w:eastAsia="Book Antiqua" w:cs="Book Antiqua"/>
          <w:b/>
          <w:bCs/>
          <w:color w:val="1A1B1E"/>
          <w:spacing w:val="1"/>
          <w:w w:val="90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b/>
          <w:bCs/>
          <w:color w:val="1A1B1E"/>
          <w:w w:val="90"/>
          <w:sz w:val="20"/>
          <w:szCs w:val="20"/>
          <w:lang w:val="en-AU"/>
        </w:rPr>
        <w:t>species</w:t>
      </w:r>
      <w:r w:rsidRPr="0057553E">
        <w:rPr>
          <w:rFonts w:eastAsia="Book Antiqua" w:cs="Book Antiqua"/>
          <w:b/>
          <w:bCs/>
          <w:color w:val="1A1B1E"/>
          <w:spacing w:val="2"/>
          <w:w w:val="9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0"/>
          <w:sz w:val="20"/>
          <w:szCs w:val="20"/>
          <w:lang w:val="en-AU"/>
        </w:rPr>
        <w:t xml:space="preserve">— </w:t>
      </w:r>
      <w:r w:rsidRPr="0057553E">
        <w:rPr>
          <w:rFonts w:eastAsia="PMingLiU" w:cs="PMingLiU"/>
          <w:color w:val="1A1B1E"/>
          <w:spacing w:val="-5"/>
          <w:w w:val="90"/>
          <w:sz w:val="20"/>
          <w:szCs w:val="20"/>
          <w:lang w:val="en-AU"/>
        </w:rPr>
        <w:t>Paddy</w:t>
      </w:r>
      <w:r w:rsidRPr="0057553E">
        <w:rPr>
          <w:rFonts w:eastAsia="PMingLiU" w:cs="PMingLiU"/>
          <w:color w:val="1A1B1E"/>
          <w:spacing w:val="-20"/>
          <w:w w:val="90"/>
          <w:sz w:val="20"/>
          <w:szCs w:val="20"/>
          <w:lang w:val="en-AU"/>
        </w:rPr>
        <w:t>’</w:t>
      </w:r>
      <w:r w:rsidRPr="0057553E">
        <w:rPr>
          <w:rFonts w:eastAsia="PMingLiU" w:cs="PMingLiU"/>
          <w:color w:val="1A1B1E"/>
          <w:spacing w:val="-6"/>
          <w:w w:val="90"/>
          <w:sz w:val="20"/>
          <w:szCs w:val="20"/>
          <w:lang w:val="en-AU"/>
        </w:rPr>
        <w:t>s</w:t>
      </w:r>
      <w:r w:rsidRPr="0057553E">
        <w:rPr>
          <w:rFonts w:eastAsia="PMingLiU" w:cs="PMingLiU"/>
          <w:color w:val="1A1B1E"/>
          <w:spacing w:val="1"/>
          <w:w w:val="9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0"/>
          <w:sz w:val="20"/>
          <w:szCs w:val="20"/>
          <w:lang w:val="en-AU"/>
        </w:rPr>
        <w:t>River</w:t>
      </w:r>
      <w:r w:rsidRPr="0057553E">
        <w:rPr>
          <w:rFonts w:eastAsia="PMingLiU" w:cs="PMingLiU"/>
          <w:color w:val="1A1B1E"/>
          <w:spacing w:val="1"/>
          <w:w w:val="9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0"/>
          <w:sz w:val="20"/>
          <w:szCs w:val="20"/>
          <w:lang w:val="en-AU"/>
        </w:rPr>
        <w:t>box</w:t>
      </w:r>
      <w:r w:rsidRPr="0057553E">
        <w:rPr>
          <w:rFonts w:eastAsia="PMingLiU" w:cs="PMingLiU"/>
          <w:color w:val="1A1B1E"/>
          <w:spacing w:val="33"/>
          <w:w w:val="9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Eucalyptus</w:t>
      </w:r>
      <w:r w:rsidRPr="0057553E">
        <w:rPr>
          <w:rFonts w:eastAsia="Book Antiqua" w:cs="Book Antiqua"/>
          <w:i/>
          <w:color w:val="1A1B1E"/>
          <w:spacing w:val="-22"/>
          <w:w w:val="9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macarthurii</w:t>
      </w:r>
      <w:proofErr w:type="spellEnd"/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).</w:t>
      </w:r>
      <w:r w:rsidRPr="0057553E">
        <w:rPr>
          <w:rFonts w:eastAsia="PMingLiU" w:cs="PMingLiU"/>
          <w:color w:val="1A1B1E"/>
          <w:spacing w:val="-24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3"/>
          <w:w w:val="95"/>
          <w:sz w:val="20"/>
          <w:szCs w:val="20"/>
          <w:lang w:val="en-AU"/>
        </w:rPr>
        <w:t>S</w:t>
      </w:r>
      <w:r w:rsidRPr="0057553E">
        <w:rPr>
          <w:rFonts w:eastAsia="PMingLiU" w:cs="PMingLiU"/>
          <w:color w:val="1A1B1E"/>
          <w:spacing w:val="-2"/>
          <w:w w:val="95"/>
          <w:sz w:val="20"/>
          <w:szCs w:val="20"/>
          <w:lang w:val="en-AU"/>
        </w:rPr>
        <w:t>now</w:t>
      </w:r>
      <w:r w:rsidRPr="0057553E">
        <w:rPr>
          <w:rFonts w:eastAsia="PMingLiU" w:cs="PMingLiU"/>
          <w:color w:val="1A1B1E"/>
          <w:spacing w:val="-23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gum</w:t>
      </w:r>
      <w:r w:rsidRPr="0057553E">
        <w:rPr>
          <w:rFonts w:eastAsia="PMingLiU" w:cs="PMingLiU"/>
          <w:color w:val="1A1B1E"/>
          <w:spacing w:val="-24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Eucalyptus</w:t>
      </w:r>
      <w:r w:rsidRPr="0057553E">
        <w:rPr>
          <w:rFonts w:eastAsia="Book Antiqua" w:cs="Book Antiqua"/>
          <w:i/>
          <w:color w:val="1A1B1E"/>
          <w:spacing w:val="26"/>
          <w:w w:val="8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pauciflor</w:t>
      </w:r>
      <w:r w:rsidRPr="0057553E">
        <w:rPr>
          <w:rFonts w:eastAsia="Book Antiqua" w:cs="Book Antiqua"/>
          <w:i/>
          <w:color w:val="1A1B1E"/>
          <w:spacing w:val="-1"/>
          <w:sz w:val="20"/>
          <w:szCs w:val="20"/>
          <w:lang w:val="en-AU"/>
        </w:rPr>
        <w:t>a</w:t>
      </w:r>
      <w:proofErr w:type="spellEnd"/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 xml:space="preserve">)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 xml:space="preserve">may also be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present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 xml:space="preserve"> but not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as a dominant</w:t>
      </w:r>
      <w:r w:rsidRPr="0057553E">
        <w:rPr>
          <w:rFonts w:eastAsia="PMingLiU" w:cs="PMingLiU"/>
          <w:color w:val="1A1B1E"/>
          <w:spacing w:val="29"/>
          <w:w w:val="10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species.</w:t>
      </w:r>
    </w:p>
    <w:p w:rsidR="006C0513" w:rsidRPr="0057553E" w:rsidRDefault="0057553E">
      <w:pPr>
        <w:numPr>
          <w:ilvl w:val="1"/>
          <w:numId w:val="4"/>
        </w:numPr>
        <w:tabs>
          <w:tab w:val="left" w:pos="1418"/>
        </w:tabs>
        <w:spacing w:before="72" w:line="242" w:lineRule="auto"/>
        <w:ind w:right="49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Book Antiqua" w:cs="Book Antiqua"/>
          <w:b/>
          <w:bCs/>
          <w:color w:val="1A1B1E"/>
          <w:spacing w:val="-5"/>
          <w:sz w:val="20"/>
          <w:szCs w:val="20"/>
          <w:lang w:val="en-AU"/>
        </w:rPr>
        <w:t>“Tall</w:t>
      </w:r>
      <w:r w:rsidRPr="0057553E">
        <w:rPr>
          <w:rFonts w:eastAsia="Book Antiqua" w:cs="Book Antiqua"/>
          <w:b/>
          <w:bCs/>
          <w:color w:val="1A1B1E"/>
          <w:spacing w:val="-32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b/>
          <w:bCs/>
          <w:color w:val="1A1B1E"/>
          <w:spacing w:val="-3"/>
          <w:sz w:val="20"/>
          <w:szCs w:val="20"/>
          <w:lang w:val="en-AU"/>
        </w:rPr>
        <w:t>wet”</w:t>
      </w:r>
      <w:r w:rsidRPr="0057553E">
        <w:rPr>
          <w:rFonts w:eastAsia="Book Antiqua" w:cs="Book Antiqua"/>
          <w:b/>
          <w:bCs/>
          <w:color w:val="1A1B1E"/>
          <w:spacing w:val="-31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b/>
          <w:bCs/>
          <w:color w:val="1A1B1E"/>
          <w:sz w:val="20"/>
          <w:szCs w:val="20"/>
          <w:lang w:val="en-AU"/>
        </w:rPr>
        <w:t>canopy</w:t>
      </w:r>
      <w:r w:rsidRPr="0057553E">
        <w:rPr>
          <w:rFonts w:eastAsia="Book Antiqua" w:cs="Book Antiqua"/>
          <w:b/>
          <w:bCs/>
          <w:color w:val="1A1B1E"/>
          <w:spacing w:val="-32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b/>
          <w:bCs/>
          <w:color w:val="1A1B1E"/>
          <w:sz w:val="20"/>
          <w:szCs w:val="20"/>
          <w:lang w:val="en-AU"/>
        </w:rPr>
        <w:t>species</w:t>
      </w:r>
      <w:r w:rsidRPr="0057553E">
        <w:rPr>
          <w:rFonts w:eastAsia="Book Antiqua" w:cs="Book Antiqua"/>
          <w:b/>
          <w:bCs/>
          <w:color w:val="1A1B1E"/>
          <w:spacing w:val="-3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—</w:t>
      </w:r>
      <w:r w:rsidRPr="0057553E">
        <w:rPr>
          <w:rFonts w:eastAsia="PMingLiU" w:cs="PMingLiU"/>
          <w:color w:val="1A1B1E"/>
          <w:spacing w:val="-33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mountain</w:t>
      </w:r>
      <w:r w:rsidRPr="0057553E">
        <w:rPr>
          <w:rFonts w:eastAsia="PMingLiU" w:cs="PMingLiU"/>
          <w:color w:val="1A1B1E"/>
          <w:spacing w:val="-33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gr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ey</w:t>
      </w:r>
      <w:r w:rsidRPr="0057553E">
        <w:rPr>
          <w:rFonts w:eastAsia="PMingLiU" w:cs="PMingLiU"/>
          <w:color w:val="1A1B1E"/>
          <w:spacing w:val="-3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gum</w:t>
      </w:r>
      <w:r w:rsidRPr="0057553E">
        <w:rPr>
          <w:rFonts w:eastAsia="PMingLiU" w:cs="PMingLiU"/>
          <w:color w:val="1A1B1E"/>
          <w:spacing w:val="26"/>
          <w:w w:val="10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Eucalyptus</w:t>
      </w:r>
      <w:r w:rsidRPr="0057553E">
        <w:rPr>
          <w:rFonts w:eastAsia="Book Antiqua" w:cs="Book Antiqua"/>
          <w:i/>
          <w:color w:val="1A1B1E"/>
          <w:spacing w:val="-20"/>
          <w:w w:val="9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cypellocarpa</w:t>
      </w:r>
      <w:proofErr w:type="spellEnd"/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),</w:t>
      </w:r>
      <w:r w:rsidRPr="0057553E">
        <w:rPr>
          <w:rFonts w:eastAsia="PMingLiU" w:cs="PMingLiU"/>
          <w:color w:val="1A1B1E"/>
          <w:spacing w:val="-22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river</w:t>
      </w:r>
      <w:r w:rsidRPr="0057553E">
        <w:rPr>
          <w:rFonts w:eastAsia="PMingLiU" w:cs="PMingLiU"/>
          <w:color w:val="1A1B1E"/>
          <w:spacing w:val="-22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peppermint</w:t>
      </w:r>
      <w:r w:rsidRPr="0057553E">
        <w:rPr>
          <w:rFonts w:eastAsia="PMingLiU" w:cs="PMingLiU"/>
          <w:color w:val="1A1B1E"/>
          <w:spacing w:val="-22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Eucalyptus</w:t>
      </w:r>
      <w:r w:rsidRPr="0057553E">
        <w:rPr>
          <w:rFonts w:eastAsia="Book Antiqua" w:cs="Book Antiqua"/>
          <w:i/>
          <w:color w:val="1A1B1E"/>
          <w:spacing w:val="55"/>
          <w:w w:val="8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z w:val="20"/>
          <w:szCs w:val="20"/>
          <w:lang w:val="en-AU"/>
        </w:rPr>
        <w:t>elata</w:t>
      </w:r>
      <w:proofErr w:type="spellEnd"/>
      <w:r w:rsidRPr="0057553E">
        <w:rPr>
          <w:rFonts w:eastAsia="PMingLiU" w:cs="PMingLiU"/>
          <w:color w:val="1A1B1E"/>
          <w:sz w:val="20"/>
          <w:szCs w:val="20"/>
          <w:lang w:val="en-AU"/>
        </w:rPr>
        <w:t>),</w:t>
      </w:r>
      <w:r w:rsidRPr="0057553E">
        <w:rPr>
          <w:rFonts w:eastAsia="PMingLiU" w:cs="PMingLiU"/>
          <w:color w:val="1A1B1E"/>
          <w:spacing w:val="-29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stringybark</w:t>
      </w:r>
      <w:proofErr w:type="spellEnd"/>
      <w:r w:rsidRPr="0057553E">
        <w:rPr>
          <w:rFonts w:eastAsia="PMingLiU" w:cs="PMingLiU"/>
          <w:color w:val="1A1B1E"/>
          <w:spacing w:val="-2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Eucalyptus</w:t>
      </w:r>
      <w:r w:rsidRPr="0057553E">
        <w:rPr>
          <w:rFonts w:eastAsia="Book Antiqua" w:cs="Book Antiqua"/>
          <w:i/>
          <w:color w:val="1A1B1E"/>
          <w:spacing w:val="-27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obliqua</w:t>
      </w:r>
      <w:proofErr w:type="spellEnd"/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),</w:t>
      </w:r>
      <w:r w:rsidRPr="0057553E">
        <w:rPr>
          <w:rFonts w:eastAsia="PMingLiU" w:cs="PMingLiU"/>
          <w:color w:val="1A1B1E"/>
          <w:spacing w:val="-2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swamp</w:t>
      </w:r>
      <w:r w:rsidRPr="0057553E">
        <w:rPr>
          <w:rFonts w:eastAsia="PMingLiU" w:cs="PMingLiU"/>
          <w:color w:val="1A1B1E"/>
          <w:spacing w:val="-2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gum</w:t>
      </w:r>
      <w:r w:rsidRPr="0057553E">
        <w:rPr>
          <w:rFonts w:eastAsia="PMingLiU" w:cs="PMingLiU"/>
          <w:color w:val="1A1B1E"/>
          <w:spacing w:val="47"/>
          <w:w w:val="10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(Eucalyptus</w:t>
      </w:r>
      <w:r w:rsidRPr="0057553E">
        <w:rPr>
          <w:rFonts w:eastAsia="PMingLiU" w:cs="PMingLiU"/>
          <w:color w:val="1A1B1E"/>
          <w:spacing w:val="-1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o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v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ata),</w:t>
      </w:r>
      <w:r w:rsidRPr="0057553E">
        <w:rPr>
          <w:rFonts w:eastAsia="PMingLiU" w:cs="PMingLiU"/>
          <w:color w:val="1A1B1E"/>
          <w:spacing w:val="-1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white-topped</w:t>
      </w:r>
      <w:r w:rsidRPr="0057553E">
        <w:rPr>
          <w:rFonts w:eastAsia="PMingLiU" w:cs="PMingLiU"/>
          <w:color w:val="1A1B1E"/>
          <w:spacing w:val="-1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bo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x</w:t>
      </w:r>
      <w:r w:rsidRPr="0057553E">
        <w:rPr>
          <w:rFonts w:eastAsia="PMingLiU" w:cs="PMingLiU"/>
          <w:color w:val="1A1B1E"/>
          <w:spacing w:val="-1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Eucalyptus</w:t>
      </w:r>
      <w:r w:rsidRPr="0057553E">
        <w:rPr>
          <w:rFonts w:eastAsia="Book Antiqua" w:cs="Book Antiqua"/>
          <w:i/>
          <w:color w:val="1A1B1E"/>
          <w:spacing w:val="31"/>
          <w:w w:val="8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quadrangulata</w:t>
      </w:r>
      <w:proofErr w:type="spellEnd"/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),</w:t>
      </w:r>
      <w:r w:rsidRPr="0057553E">
        <w:rPr>
          <w:rFonts w:eastAsia="PMingLiU" w:cs="PMingLiU"/>
          <w:color w:val="1A1B1E"/>
          <w:spacing w:val="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gully</w:t>
      </w:r>
      <w:r w:rsidRPr="0057553E">
        <w:rPr>
          <w:rFonts w:eastAsia="PMingLiU" w:cs="PMingLiU"/>
          <w:color w:val="1A1B1E"/>
          <w:spacing w:val="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peppermint/</w:t>
      </w:r>
      <w:proofErr w:type="spellStart"/>
      <w:r w:rsidRPr="0057553E">
        <w:rPr>
          <w:rFonts w:eastAsia="PMingLiU" w:cs="PMingLiU"/>
          <w:color w:val="1A1B1E"/>
          <w:sz w:val="20"/>
          <w:szCs w:val="20"/>
          <w:lang w:val="en-AU"/>
        </w:rPr>
        <w:t>blackbutt</w:t>
      </w:r>
      <w:proofErr w:type="spellEnd"/>
      <w:r w:rsidRPr="0057553E">
        <w:rPr>
          <w:rFonts w:eastAsia="PMingLiU" w:cs="PMingLiU"/>
          <w:color w:val="1A1B1E"/>
          <w:spacing w:val="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peppermint</w:t>
      </w:r>
      <w:r w:rsidRPr="0057553E">
        <w:rPr>
          <w:rFonts w:eastAsia="PMingLiU" w:cs="PMingLiU"/>
          <w:color w:val="1A1B1E"/>
          <w:spacing w:val="28"/>
          <w:w w:val="10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Eucalyptus</w:t>
      </w:r>
      <w:r w:rsidRPr="0057553E">
        <w:rPr>
          <w:rFonts w:eastAsia="Book Antiqua" w:cs="Book Antiqua"/>
          <w:i/>
          <w:color w:val="1A1B1E"/>
          <w:spacing w:val="-9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z w:val="20"/>
          <w:szCs w:val="20"/>
          <w:lang w:val="en-AU"/>
        </w:rPr>
        <w:t>smithii</w:t>
      </w:r>
      <w:proofErr w:type="spellEnd"/>
      <w:r w:rsidRPr="0057553E">
        <w:rPr>
          <w:rFonts w:eastAsia="PMingLiU" w:cs="PMingLiU"/>
          <w:color w:val="1A1B1E"/>
          <w:sz w:val="20"/>
          <w:szCs w:val="20"/>
          <w:lang w:val="en-AU"/>
        </w:rPr>
        <w:t>)</w:t>
      </w:r>
      <w:r w:rsidRPr="0057553E">
        <w:rPr>
          <w:rFonts w:eastAsia="PMingLiU" w:cs="PMingLiU"/>
          <w:color w:val="1A1B1E"/>
          <w:spacing w:val="-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and/or</w:t>
      </w:r>
      <w:r w:rsidRPr="0057553E">
        <w:rPr>
          <w:rFonts w:eastAsia="PMingLiU" w:cs="PMingLiU"/>
          <w:color w:val="1A1B1E"/>
          <w:spacing w:val="-1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manna</w:t>
      </w:r>
      <w:r w:rsidRPr="0057553E">
        <w:rPr>
          <w:rFonts w:eastAsia="PMingLiU" w:cs="PMingLiU"/>
          <w:color w:val="1A1B1E"/>
          <w:spacing w:val="-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gum/ribbon</w:t>
      </w:r>
      <w:r w:rsidRPr="0057553E">
        <w:rPr>
          <w:rFonts w:eastAsia="PMingLiU" w:cs="PMingLiU"/>
          <w:color w:val="1A1B1E"/>
          <w:spacing w:val="-1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gum</w:t>
      </w:r>
      <w:r w:rsidRPr="0057553E">
        <w:rPr>
          <w:rFonts w:eastAsia="PMingLiU" w:cs="PMingLiU"/>
          <w:color w:val="1A1B1E"/>
          <w:spacing w:val="26"/>
          <w:w w:val="10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0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1"/>
          <w:w w:val="90"/>
          <w:sz w:val="20"/>
          <w:szCs w:val="20"/>
          <w:lang w:val="en-AU"/>
        </w:rPr>
        <w:t>E</w:t>
      </w:r>
      <w:r w:rsidRPr="0057553E">
        <w:rPr>
          <w:rFonts w:eastAsia="Book Antiqua" w:cs="Book Antiqua"/>
          <w:i/>
          <w:color w:val="1A1B1E"/>
          <w:spacing w:val="-2"/>
          <w:w w:val="90"/>
          <w:sz w:val="20"/>
          <w:szCs w:val="20"/>
          <w:lang w:val="en-AU"/>
        </w:rPr>
        <w:t>ucalyptus</w:t>
      </w:r>
      <w:r w:rsidRPr="0057553E">
        <w:rPr>
          <w:rFonts w:eastAsia="Book Antiqua" w:cs="Book Antiqua"/>
          <w:i/>
          <w:color w:val="1A1B1E"/>
          <w:spacing w:val="7"/>
          <w:w w:val="90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1"/>
          <w:w w:val="90"/>
          <w:sz w:val="20"/>
          <w:szCs w:val="20"/>
          <w:lang w:val="en-AU"/>
        </w:rPr>
        <w:t>viminalis</w:t>
      </w:r>
      <w:proofErr w:type="spellEnd"/>
      <w:r w:rsidRPr="0057553E">
        <w:rPr>
          <w:rFonts w:eastAsia="PMingLiU" w:cs="PMingLiU"/>
          <w:color w:val="1A1B1E"/>
          <w:spacing w:val="-1"/>
          <w:w w:val="90"/>
          <w:sz w:val="20"/>
          <w:szCs w:val="20"/>
          <w:lang w:val="en-AU"/>
        </w:rPr>
        <w:t>).</w:t>
      </w:r>
    </w:p>
    <w:p w:rsidR="006C0513" w:rsidRPr="0057553E" w:rsidRDefault="0057553E">
      <w:pPr>
        <w:numPr>
          <w:ilvl w:val="1"/>
          <w:numId w:val="4"/>
        </w:numPr>
        <w:tabs>
          <w:tab w:val="left" w:pos="1418"/>
        </w:tabs>
        <w:spacing w:before="56" w:line="242" w:lineRule="auto"/>
        <w:ind w:right="243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Book Antiqua" w:cs="Book Antiqua"/>
          <w:b/>
          <w:bCs/>
          <w:color w:val="1A1B1E"/>
          <w:spacing w:val="-2"/>
          <w:w w:val="95"/>
          <w:sz w:val="20"/>
          <w:szCs w:val="20"/>
          <w:lang w:val="en-AU"/>
        </w:rPr>
        <w:t>“Shor</w:t>
      </w:r>
      <w:r w:rsidRPr="0057553E">
        <w:rPr>
          <w:rFonts w:eastAsia="Book Antiqua" w:cs="Book Antiqua"/>
          <w:b/>
          <w:bCs/>
          <w:color w:val="1A1B1E"/>
          <w:spacing w:val="-1"/>
          <w:w w:val="95"/>
          <w:sz w:val="20"/>
          <w:szCs w:val="20"/>
          <w:lang w:val="en-AU"/>
        </w:rPr>
        <w:t>t</w:t>
      </w:r>
      <w:r w:rsidRPr="0057553E">
        <w:rPr>
          <w:rFonts w:eastAsia="Book Antiqua" w:cs="Book Antiqua"/>
          <w:b/>
          <w:bCs/>
          <w:color w:val="1A1B1E"/>
          <w:spacing w:val="-17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b/>
          <w:bCs/>
          <w:color w:val="1A1B1E"/>
          <w:w w:val="95"/>
          <w:sz w:val="20"/>
          <w:szCs w:val="20"/>
          <w:lang w:val="en-AU"/>
        </w:rPr>
        <w:t>dry”</w:t>
      </w:r>
      <w:r w:rsidRPr="0057553E">
        <w:rPr>
          <w:rFonts w:eastAsia="Book Antiqua" w:cs="Book Antiqua"/>
          <w:b/>
          <w:bCs/>
          <w:color w:val="1A1B1E"/>
          <w:spacing w:val="-16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b/>
          <w:bCs/>
          <w:color w:val="1A1B1E"/>
          <w:w w:val="95"/>
          <w:sz w:val="20"/>
          <w:szCs w:val="20"/>
          <w:lang w:val="en-AU"/>
        </w:rPr>
        <w:t>canopy</w:t>
      </w:r>
      <w:r w:rsidRPr="0057553E">
        <w:rPr>
          <w:rFonts w:eastAsia="Book Antiqua" w:cs="Book Antiqua"/>
          <w:b/>
          <w:bCs/>
          <w:color w:val="1A1B1E"/>
          <w:spacing w:val="-17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b/>
          <w:bCs/>
          <w:color w:val="1A1B1E"/>
          <w:w w:val="95"/>
          <w:sz w:val="20"/>
          <w:szCs w:val="20"/>
          <w:lang w:val="en-AU"/>
        </w:rPr>
        <w:t>species</w:t>
      </w:r>
      <w:r w:rsidRPr="0057553E">
        <w:rPr>
          <w:rFonts w:eastAsia="Book Antiqua" w:cs="Book Antiqua"/>
          <w:b/>
          <w:bCs/>
          <w:color w:val="1A1B1E"/>
          <w:spacing w:val="-17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—</w:t>
      </w:r>
      <w:r w:rsidRPr="0057553E">
        <w:rPr>
          <w:rFonts w:eastAsia="PMingLiU" w:cs="PMingLiU"/>
          <w:color w:val="1A1B1E"/>
          <w:spacing w:val="-17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Argyle</w:t>
      </w:r>
      <w:r w:rsidRPr="0057553E">
        <w:rPr>
          <w:rFonts w:eastAsia="PMingLiU" w:cs="PMingLiU"/>
          <w:color w:val="1A1B1E"/>
          <w:spacing w:val="-17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apple/silver</w:t>
      </w:r>
      <w:r w:rsidRPr="0057553E">
        <w:rPr>
          <w:rFonts w:eastAsia="PMingLiU" w:cs="PMingLiU"/>
          <w:color w:val="1A1B1E"/>
          <w:spacing w:val="29"/>
          <w:w w:val="9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leav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ed</w:t>
      </w:r>
      <w:r w:rsidRPr="0057553E">
        <w:rPr>
          <w:rFonts w:eastAsia="PMingLiU" w:cs="PMingLiU"/>
          <w:color w:val="1A1B1E"/>
          <w:spacing w:val="-34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stringybark</w:t>
      </w:r>
      <w:proofErr w:type="spellEnd"/>
      <w:r w:rsidRPr="0057553E">
        <w:rPr>
          <w:rFonts w:eastAsia="PMingLiU" w:cs="PMingLiU"/>
          <w:color w:val="1A1B1E"/>
          <w:spacing w:val="-33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Eucalyptus</w:t>
      </w:r>
      <w:r w:rsidRPr="0057553E">
        <w:rPr>
          <w:rFonts w:eastAsia="Book Antiqua" w:cs="Book Antiqua"/>
          <w:i/>
          <w:color w:val="1A1B1E"/>
          <w:spacing w:val="-31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cinerea</w:t>
      </w:r>
      <w:proofErr w:type="spellEnd"/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),</w:t>
      </w:r>
      <w:r w:rsidRPr="0057553E">
        <w:rPr>
          <w:rFonts w:eastAsia="PMingLiU" w:cs="PMingLiU"/>
          <w:color w:val="1A1B1E"/>
          <w:spacing w:val="-33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broad</w:t>
      </w:r>
      <w:r w:rsidRPr="0057553E">
        <w:rPr>
          <w:rFonts w:eastAsia="PMingLiU" w:cs="PMingLiU"/>
          <w:color w:val="1A1B1E"/>
          <w:spacing w:val="-33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leav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ed</w:t>
      </w:r>
      <w:r w:rsidRPr="0057553E">
        <w:rPr>
          <w:rFonts w:eastAsia="PMingLiU" w:cs="PMingLiU"/>
          <w:color w:val="1A1B1E"/>
          <w:spacing w:val="63"/>
          <w:w w:val="10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 xml:space="preserve">peppermint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Eucalyptus</w:t>
      </w:r>
      <w:r w:rsidRPr="0057553E">
        <w:rPr>
          <w:rFonts w:eastAsia="Book Antiqua" w:cs="Book Antiqua"/>
          <w:i/>
          <w:color w:val="1A1B1E"/>
          <w:spacing w:val="3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dives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),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 xml:space="preserve"> brittle</w:t>
      </w:r>
      <w:r w:rsidRPr="0057553E">
        <w:rPr>
          <w:rFonts w:eastAsia="PMingLiU" w:cs="PMingLiU"/>
          <w:color w:val="1A1B1E"/>
          <w:spacing w:val="1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 xml:space="preserve">gum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Eucalyptus</w:t>
      </w:r>
      <w:r w:rsidRPr="0057553E">
        <w:rPr>
          <w:rFonts w:eastAsia="Book Antiqua" w:cs="Book Antiqua"/>
          <w:i/>
          <w:color w:val="1A1B1E"/>
          <w:spacing w:val="33"/>
          <w:w w:val="8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mannifer</w:t>
      </w:r>
      <w:r w:rsidRPr="0057553E">
        <w:rPr>
          <w:rFonts w:eastAsia="Book Antiqua" w:cs="Book Antiqua"/>
          <w:i/>
          <w:color w:val="1A1B1E"/>
          <w:spacing w:val="-1"/>
          <w:w w:val="95"/>
          <w:sz w:val="20"/>
          <w:szCs w:val="20"/>
          <w:lang w:val="en-AU"/>
        </w:rPr>
        <w:t>a</w:t>
      </w:r>
      <w:proofErr w:type="spellEnd"/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),</w:t>
      </w:r>
      <w:r w:rsidRPr="0057553E">
        <w:rPr>
          <w:rFonts w:eastAsia="PMingLiU" w:cs="PMingLiU"/>
          <w:color w:val="1A1B1E"/>
          <w:spacing w:val="-3"/>
          <w:w w:val="95"/>
          <w:sz w:val="20"/>
          <w:szCs w:val="20"/>
          <w:lang w:val="en-AU"/>
        </w:rPr>
        <w:t xml:space="preserve"> </w:t>
      </w:r>
      <w:proofErr w:type="spellStart"/>
      <w:proofErr w:type="gramStart"/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candlebark</w:t>
      </w:r>
      <w:proofErr w:type="spellEnd"/>
      <w:proofErr w:type="gramEnd"/>
      <w:r w:rsidRPr="0057553E">
        <w:rPr>
          <w:rFonts w:eastAsia="PMingLiU" w:cs="PMingLiU"/>
          <w:color w:val="1A1B1E"/>
          <w:spacing w:val="-3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Eucalyptus</w:t>
      </w:r>
      <w:r w:rsidRPr="0057553E">
        <w:rPr>
          <w:rFonts w:eastAsia="Book Antiqua" w:cs="Book Antiqua"/>
          <w:i/>
          <w:color w:val="1A1B1E"/>
          <w:spacing w:val="-1"/>
          <w:w w:val="9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rubida</w:t>
      </w:r>
      <w:proofErr w:type="spellEnd"/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).</w:t>
      </w:r>
    </w:p>
    <w:p w:rsidR="006C0513" w:rsidRPr="0057553E" w:rsidRDefault="0057553E">
      <w:pPr>
        <w:spacing w:before="169" w:line="249" w:lineRule="auto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color w:val="1A1B1E"/>
          <w:sz w:val="20"/>
          <w:lang w:val="en-AU"/>
        </w:rPr>
        <w:t>Characteristic</w:t>
      </w:r>
      <w:r w:rsidRPr="0057553E">
        <w:rPr>
          <w:color w:val="1A1B1E"/>
          <w:spacing w:val="10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canopy</w:t>
      </w:r>
      <w:r w:rsidRPr="0057553E">
        <w:rPr>
          <w:color w:val="1A1B1E"/>
          <w:spacing w:val="1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species</w:t>
      </w:r>
      <w:r w:rsidRPr="0057553E">
        <w:rPr>
          <w:color w:val="1A1B1E"/>
          <w:spacing w:val="1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of</w:t>
      </w:r>
      <w:r w:rsidRPr="0057553E">
        <w:rPr>
          <w:color w:val="1A1B1E"/>
          <w:spacing w:val="10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the</w:t>
      </w:r>
      <w:r w:rsidRPr="0057553E">
        <w:rPr>
          <w:color w:val="1A1B1E"/>
          <w:spacing w:val="11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S</w:t>
      </w:r>
      <w:r w:rsidRPr="0057553E">
        <w:rPr>
          <w:color w:val="1A1B1E"/>
          <w:spacing w:val="-1"/>
          <w:sz w:val="20"/>
          <w:lang w:val="en-AU"/>
        </w:rPr>
        <w:t>outhern</w:t>
      </w:r>
      <w:r w:rsidRPr="0057553E">
        <w:rPr>
          <w:color w:val="1A1B1E"/>
          <w:spacing w:val="11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Highlands</w:t>
      </w:r>
      <w:r w:rsidRPr="0057553E">
        <w:rPr>
          <w:color w:val="1A1B1E"/>
          <w:spacing w:val="21"/>
          <w:w w:val="101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S</w:t>
      </w:r>
      <w:r w:rsidRPr="0057553E">
        <w:rPr>
          <w:color w:val="1A1B1E"/>
          <w:spacing w:val="-1"/>
          <w:sz w:val="20"/>
          <w:lang w:val="en-AU"/>
        </w:rPr>
        <w:t>hale</w:t>
      </w:r>
      <w:r w:rsidRPr="0057553E">
        <w:rPr>
          <w:color w:val="1A1B1E"/>
          <w:spacing w:val="8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For</w:t>
      </w:r>
      <w:r w:rsidRPr="0057553E">
        <w:rPr>
          <w:color w:val="1A1B1E"/>
          <w:spacing w:val="-3"/>
          <w:sz w:val="20"/>
          <w:lang w:val="en-AU"/>
        </w:rPr>
        <w:t>est</w:t>
      </w:r>
      <w:r w:rsidRPr="0057553E">
        <w:rPr>
          <w:color w:val="1A1B1E"/>
          <w:spacing w:val="8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and</w:t>
      </w:r>
      <w:r w:rsidRPr="0057553E">
        <w:rPr>
          <w:color w:val="1A1B1E"/>
          <w:spacing w:val="4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Woodland</w:t>
      </w:r>
      <w:r w:rsidRPr="0057553E">
        <w:rPr>
          <w:color w:val="1A1B1E"/>
          <w:spacing w:val="8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that</w:t>
      </w:r>
      <w:r w:rsidRPr="0057553E">
        <w:rPr>
          <w:color w:val="1A1B1E"/>
          <w:spacing w:val="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may</w:t>
      </w:r>
      <w:r w:rsidRPr="0057553E">
        <w:rPr>
          <w:color w:val="1A1B1E"/>
          <w:spacing w:val="8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be</w:t>
      </w:r>
      <w:r w:rsidRPr="0057553E">
        <w:rPr>
          <w:color w:val="1A1B1E"/>
          <w:spacing w:val="8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found</w:t>
      </w:r>
      <w:r w:rsidRPr="0057553E">
        <w:rPr>
          <w:color w:val="1A1B1E"/>
          <w:spacing w:val="8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in</w:t>
      </w:r>
      <w:r w:rsidRPr="0057553E">
        <w:rPr>
          <w:color w:val="1A1B1E"/>
          <w:spacing w:val="8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all</w:t>
      </w:r>
      <w:r w:rsidRPr="0057553E">
        <w:rPr>
          <w:color w:val="1A1B1E"/>
          <w:spacing w:val="8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forms</w:t>
      </w:r>
      <w:r w:rsidRPr="0057553E">
        <w:rPr>
          <w:color w:val="1A1B1E"/>
          <w:spacing w:val="25"/>
          <w:w w:val="10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of</w:t>
      </w:r>
      <w:r w:rsidRPr="0057553E">
        <w:rPr>
          <w:color w:val="1A1B1E"/>
          <w:spacing w:val="-2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the</w:t>
      </w:r>
      <w:r w:rsidRPr="0057553E">
        <w:rPr>
          <w:color w:val="1A1B1E"/>
          <w:spacing w:val="-24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ecological</w:t>
      </w:r>
      <w:r w:rsidRPr="0057553E">
        <w:rPr>
          <w:color w:val="1A1B1E"/>
          <w:spacing w:val="-2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community</w:t>
      </w:r>
      <w:r w:rsidRPr="0057553E">
        <w:rPr>
          <w:color w:val="1A1B1E"/>
          <w:spacing w:val="-24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include:</w:t>
      </w:r>
      <w:r w:rsidRPr="0057553E">
        <w:rPr>
          <w:color w:val="1A1B1E"/>
          <w:spacing w:val="-26"/>
          <w:sz w:val="20"/>
          <w:lang w:val="en-AU"/>
        </w:rPr>
        <w:t xml:space="preserve"> </w:t>
      </w:r>
      <w:r w:rsidRPr="0057553E">
        <w:rPr>
          <w:i/>
          <w:color w:val="1A1B1E"/>
          <w:spacing w:val="-2"/>
          <w:sz w:val="20"/>
          <w:lang w:val="en-AU"/>
        </w:rPr>
        <w:t>Eucalyptus</w:t>
      </w:r>
      <w:r w:rsidRPr="0057553E">
        <w:rPr>
          <w:i/>
          <w:color w:val="1A1B1E"/>
          <w:spacing w:val="-22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z w:val="20"/>
          <w:lang w:val="en-AU"/>
        </w:rPr>
        <w:t>globoidea</w:t>
      </w:r>
      <w:proofErr w:type="spellEnd"/>
      <w:r w:rsidRPr="0057553E">
        <w:rPr>
          <w:i/>
          <w:color w:val="1A1B1E"/>
          <w:spacing w:val="25"/>
          <w:w w:val="92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(white</w:t>
      </w:r>
      <w:r w:rsidRPr="0057553E">
        <w:rPr>
          <w:color w:val="1A1B1E"/>
          <w:spacing w:val="-23"/>
          <w:sz w:val="20"/>
          <w:lang w:val="en-AU"/>
        </w:rPr>
        <w:t xml:space="preserve"> </w:t>
      </w:r>
      <w:proofErr w:type="spellStart"/>
      <w:r w:rsidRPr="0057553E">
        <w:rPr>
          <w:color w:val="1A1B1E"/>
          <w:spacing w:val="-1"/>
          <w:sz w:val="20"/>
          <w:lang w:val="en-AU"/>
        </w:rPr>
        <w:t>stringybark</w:t>
      </w:r>
      <w:proofErr w:type="spellEnd"/>
      <w:r w:rsidRPr="0057553E">
        <w:rPr>
          <w:color w:val="1A1B1E"/>
          <w:spacing w:val="-1"/>
          <w:sz w:val="20"/>
          <w:lang w:val="en-AU"/>
        </w:rPr>
        <w:t>),</w:t>
      </w:r>
      <w:r w:rsidRPr="0057553E">
        <w:rPr>
          <w:color w:val="1A1B1E"/>
          <w:spacing w:val="-22"/>
          <w:sz w:val="20"/>
          <w:lang w:val="en-AU"/>
        </w:rPr>
        <w:t xml:space="preserve"> </w:t>
      </w:r>
      <w:r w:rsidRPr="0057553E">
        <w:rPr>
          <w:i/>
          <w:color w:val="1A1B1E"/>
          <w:spacing w:val="-2"/>
          <w:sz w:val="20"/>
          <w:lang w:val="en-AU"/>
        </w:rPr>
        <w:t>Eucalyptus</w:t>
      </w:r>
      <w:r w:rsidRPr="0057553E">
        <w:rPr>
          <w:i/>
          <w:color w:val="1A1B1E"/>
          <w:spacing w:val="-21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z w:val="20"/>
          <w:lang w:val="en-AU"/>
        </w:rPr>
        <w:t>piperita</w:t>
      </w:r>
      <w:proofErr w:type="spellEnd"/>
      <w:r w:rsidRPr="0057553E">
        <w:rPr>
          <w:i/>
          <w:color w:val="1A1B1E"/>
          <w:spacing w:val="-21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(Sy</w:t>
      </w:r>
      <w:r w:rsidRPr="0057553E">
        <w:rPr>
          <w:color w:val="1A1B1E"/>
          <w:spacing w:val="-1"/>
          <w:sz w:val="20"/>
          <w:lang w:val="en-AU"/>
        </w:rPr>
        <w:t>dney</w:t>
      </w:r>
      <w:r w:rsidRPr="0057553E">
        <w:rPr>
          <w:color w:val="1A1B1E"/>
          <w:spacing w:val="-2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peppermint)</w:t>
      </w:r>
      <w:r w:rsidRPr="0057553E">
        <w:rPr>
          <w:color w:val="1A1B1E"/>
          <w:spacing w:val="37"/>
          <w:w w:val="10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and</w:t>
      </w:r>
      <w:r w:rsidRPr="0057553E">
        <w:rPr>
          <w:color w:val="1A1B1E"/>
          <w:spacing w:val="-21"/>
          <w:sz w:val="20"/>
          <w:lang w:val="en-AU"/>
        </w:rPr>
        <w:t xml:space="preserve"> </w:t>
      </w:r>
      <w:r w:rsidRPr="0057553E">
        <w:rPr>
          <w:i/>
          <w:color w:val="1A1B1E"/>
          <w:spacing w:val="-2"/>
          <w:sz w:val="20"/>
          <w:lang w:val="en-AU"/>
        </w:rPr>
        <w:t>Eucalyptus</w:t>
      </w:r>
      <w:r w:rsidRPr="0057553E">
        <w:rPr>
          <w:i/>
          <w:color w:val="1A1B1E"/>
          <w:spacing w:val="-18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sz w:val="20"/>
          <w:lang w:val="en-AU"/>
        </w:rPr>
        <w:t>radiata</w:t>
      </w:r>
      <w:proofErr w:type="spellEnd"/>
      <w:r w:rsidRPr="0057553E">
        <w:rPr>
          <w:i/>
          <w:color w:val="1A1B1E"/>
          <w:spacing w:val="-18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(narro</w:t>
      </w:r>
      <w:r w:rsidRPr="0057553E">
        <w:rPr>
          <w:color w:val="1A1B1E"/>
          <w:spacing w:val="-2"/>
          <w:sz w:val="20"/>
          <w:lang w:val="en-AU"/>
        </w:rPr>
        <w:t>w-leav</w:t>
      </w:r>
      <w:r w:rsidRPr="0057553E">
        <w:rPr>
          <w:color w:val="1A1B1E"/>
          <w:spacing w:val="-1"/>
          <w:sz w:val="20"/>
          <w:lang w:val="en-AU"/>
        </w:rPr>
        <w:t>ed</w:t>
      </w:r>
      <w:r w:rsidRPr="0057553E">
        <w:rPr>
          <w:color w:val="1A1B1E"/>
          <w:spacing w:val="-20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peppermint).</w:t>
      </w:r>
    </w:p>
    <w:p w:rsidR="006C0513" w:rsidRPr="0057553E" w:rsidRDefault="0057553E">
      <w:pPr>
        <w:rPr>
          <w:rFonts w:eastAsia="PMingLiU" w:cs="PMingLiU"/>
          <w:sz w:val="18"/>
          <w:szCs w:val="18"/>
          <w:lang w:val="en-AU"/>
        </w:rPr>
      </w:pPr>
      <w:r w:rsidRPr="0057553E">
        <w:rPr>
          <w:lang w:val="en-AU"/>
        </w:rPr>
        <w:br w:type="column"/>
      </w: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57553E" w:rsidRDefault="0057553E">
      <w:pPr>
        <w:spacing w:before="139" w:line="220" w:lineRule="exact"/>
        <w:ind w:left="252" w:right="1308"/>
        <w:rPr>
          <w:color w:val="818084"/>
          <w:spacing w:val="-2"/>
          <w:sz w:val="18"/>
          <w:lang w:val="en-AU"/>
        </w:rPr>
      </w:pPr>
    </w:p>
    <w:p w:rsidR="006C0513" w:rsidRPr="0057553E" w:rsidRDefault="0057553E">
      <w:pPr>
        <w:spacing w:before="139" w:line="220" w:lineRule="exact"/>
        <w:ind w:left="252" w:right="1308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pacing w:val="-2"/>
          <w:sz w:val="18"/>
          <w:lang w:val="en-AU"/>
        </w:rPr>
        <w:t>Area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wher</w:t>
      </w:r>
      <w:r w:rsidRPr="0057553E">
        <w:rPr>
          <w:color w:val="818084"/>
          <w:spacing w:val="-2"/>
          <w:sz w:val="18"/>
          <w:lang w:val="en-AU"/>
        </w:rPr>
        <w:t>e</w:t>
      </w:r>
      <w:r w:rsidRPr="0057553E">
        <w:rPr>
          <w:color w:val="818084"/>
          <w:spacing w:val="11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S</w:t>
      </w:r>
      <w:r w:rsidRPr="0057553E">
        <w:rPr>
          <w:color w:val="818084"/>
          <w:spacing w:val="-1"/>
          <w:sz w:val="18"/>
          <w:lang w:val="en-AU"/>
        </w:rPr>
        <w:t>outhern</w:t>
      </w:r>
      <w:r w:rsidRPr="0057553E">
        <w:rPr>
          <w:color w:val="818084"/>
          <w:spacing w:val="11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Highlands</w:t>
      </w:r>
      <w:r w:rsidRPr="0057553E">
        <w:rPr>
          <w:color w:val="818084"/>
          <w:spacing w:val="11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S</w:t>
      </w:r>
      <w:r w:rsidRPr="0057553E">
        <w:rPr>
          <w:color w:val="818084"/>
          <w:spacing w:val="-1"/>
          <w:sz w:val="18"/>
          <w:lang w:val="en-AU"/>
        </w:rPr>
        <w:t>hale</w:t>
      </w:r>
      <w:r w:rsidRPr="0057553E">
        <w:rPr>
          <w:color w:val="818084"/>
          <w:spacing w:val="11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For</w:t>
      </w:r>
      <w:r w:rsidRPr="0057553E">
        <w:rPr>
          <w:color w:val="818084"/>
          <w:spacing w:val="-3"/>
          <w:sz w:val="18"/>
          <w:lang w:val="en-AU"/>
        </w:rPr>
        <w:t>est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and</w:t>
      </w:r>
      <w:r w:rsidRPr="0057553E">
        <w:rPr>
          <w:color w:val="818084"/>
          <w:spacing w:val="7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Woodland</w:t>
      </w:r>
      <w:r w:rsidRPr="0057553E">
        <w:rPr>
          <w:color w:val="818084"/>
          <w:spacing w:val="1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in</w:t>
      </w:r>
      <w:r w:rsidRPr="0057553E">
        <w:rPr>
          <w:color w:val="818084"/>
          <w:spacing w:val="43"/>
          <w:w w:val="106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 xml:space="preserve">the </w:t>
      </w:r>
      <w:r w:rsidRPr="0057553E">
        <w:rPr>
          <w:color w:val="818084"/>
          <w:spacing w:val="-2"/>
          <w:sz w:val="18"/>
          <w:lang w:val="en-AU"/>
        </w:rPr>
        <w:t>Sy</w:t>
      </w:r>
      <w:r w:rsidRPr="0057553E">
        <w:rPr>
          <w:color w:val="818084"/>
          <w:spacing w:val="-1"/>
          <w:sz w:val="18"/>
          <w:lang w:val="en-AU"/>
        </w:rPr>
        <w:t>dney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B</w:t>
      </w:r>
      <w:r w:rsidRPr="0057553E">
        <w:rPr>
          <w:color w:val="818084"/>
          <w:spacing w:val="-1"/>
          <w:sz w:val="18"/>
          <w:lang w:val="en-AU"/>
        </w:rPr>
        <w:t>asin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B</w:t>
      </w:r>
      <w:r w:rsidRPr="0057553E">
        <w:rPr>
          <w:color w:val="818084"/>
          <w:spacing w:val="-1"/>
          <w:sz w:val="18"/>
          <w:lang w:val="en-AU"/>
        </w:rPr>
        <w:t>ioregion</w:t>
      </w:r>
      <w:r w:rsidRPr="0057553E">
        <w:rPr>
          <w:color w:val="818084"/>
          <w:sz w:val="18"/>
          <w:lang w:val="en-AU"/>
        </w:rPr>
        <w:t xml:space="preserve"> may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occur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with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 local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A</w:t>
      </w:r>
      <w:r w:rsidRPr="0057553E">
        <w:rPr>
          <w:color w:val="818084"/>
          <w:spacing w:val="-1"/>
          <w:sz w:val="18"/>
          <w:lang w:val="en-AU"/>
        </w:rPr>
        <w:t>boriginal</w:t>
      </w:r>
      <w:r w:rsidRPr="0057553E">
        <w:rPr>
          <w:color w:val="818084"/>
          <w:spacing w:val="29"/>
          <w:w w:val="10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language</w:t>
      </w:r>
      <w:r w:rsidRPr="0057553E">
        <w:rPr>
          <w:color w:val="818084"/>
          <w:spacing w:val="8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groups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that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occur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within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boundary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displayed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(data</w:t>
      </w:r>
      <w:r w:rsidRPr="0057553E">
        <w:rPr>
          <w:color w:val="818084"/>
          <w:spacing w:val="28"/>
          <w:w w:val="103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from</w:t>
      </w:r>
      <w:r w:rsidRPr="0057553E">
        <w:rPr>
          <w:color w:val="818084"/>
          <w:spacing w:val="3"/>
          <w:sz w:val="18"/>
          <w:lang w:val="en-AU"/>
        </w:rPr>
        <w:t xml:space="preserve"> </w:t>
      </w:r>
      <w:r w:rsidRPr="0057553E">
        <w:rPr>
          <w:color w:val="818084"/>
          <w:spacing w:val="-3"/>
          <w:sz w:val="18"/>
          <w:lang w:val="en-AU"/>
        </w:rPr>
        <w:t>AIA</w:t>
      </w:r>
      <w:r w:rsidRPr="0057553E">
        <w:rPr>
          <w:color w:val="818084"/>
          <w:spacing w:val="-2"/>
          <w:sz w:val="18"/>
          <w:lang w:val="en-AU"/>
        </w:rPr>
        <w:t>TSIS).</w:t>
      </w:r>
    </w:p>
    <w:p w:rsidR="006C0513" w:rsidRPr="0057553E" w:rsidRDefault="006C0513">
      <w:pPr>
        <w:spacing w:before="5"/>
        <w:rPr>
          <w:rFonts w:eastAsia="PMingLiU" w:cs="PMingLiU"/>
          <w:sz w:val="17"/>
          <w:szCs w:val="17"/>
          <w:lang w:val="en-AU"/>
        </w:rPr>
      </w:pPr>
    </w:p>
    <w:p w:rsidR="006C0513" w:rsidRPr="0057553E" w:rsidRDefault="0057553E">
      <w:pPr>
        <w:pStyle w:val="Heading3"/>
        <w:ind w:left="252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color w:val="1A1B1E"/>
          <w:spacing w:val="-1"/>
          <w:w w:val="90"/>
          <w:lang w:val="en-AU"/>
        </w:rPr>
        <w:t>K</w:t>
      </w:r>
      <w:r w:rsidRPr="0057553E">
        <w:rPr>
          <w:rFonts w:asciiTheme="minorHAnsi" w:hAnsiTheme="minorHAnsi"/>
          <w:color w:val="1A1B1E"/>
          <w:spacing w:val="-2"/>
          <w:w w:val="90"/>
          <w:lang w:val="en-AU"/>
        </w:rPr>
        <w:t>ey</w:t>
      </w:r>
      <w:r w:rsidRPr="0057553E">
        <w:rPr>
          <w:rFonts w:asciiTheme="minorHAnsi" w:hAnsiTheme="minorHAnsi"/>
          <w:color w:val="1A1B1E"/>
          <w:spacing w:val="-7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90"/>
          <w:lang w:val="en-AU"/>
        </w:rPr>
        <w:t>threats:</w:t>
      </w:r>
    </w:p>
    <w:p w:rsidR="006C0513" w:rsidRPr="0057553E" w:rsidRDefault="0057553E">
      <w:pPr>
        <w:pStyle w:val="BodyText"/>
        <w:numPr>
          <w:ilvl w:val="0"/>
          <w:numId w:val="4"/>
        </w:numPr>
        <w:tabs>
          <w:tab w:val="left" w:pos="536"/>
        </w:tabs>
        <w:spacing w:line="256" w:lineRule="auto"/>
        <w:ind w:left="535" w:right="1389" w:hanging="283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2"/>
          <w:lang w:val="en-AU"/>
        </w:rPr>
        <w:t>v</w:t>
      </w:r>
      <w:r w:rsidRPr="0057553E">
        <w:rPr>
          <w:rFonts w:asciiTheme="minorHAnsi" w:hAnsiTheme="minorHAnsi"/>
          <w:color w:val="1A1B1E"/>
          <w:spacing w:val="-1"/>
          <w:lang w:val="en-AU"/>
        </w:rPr>
        <w:t>egetation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clearing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fragmentation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(and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associated</w:t>
      </w:r>
      <w:r w:rsidRPr="0057553E">
        <w:rPr>
          <w:rFonts w:asciiTheme="minorHAnsi" w:hAnsiTheme="minorHAnsi"/>
          <w:color w:val="1A1B1E"/>
          <w:spacing w:val="28"/>
          <w:w w:val="9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loss of plant and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 xml:space="preserve">animal </w:t>
      </w:r>
      <w:r w:rsidRPr="0057553E">
        <w:rPr>
          <w:rFonts w:asciiTheme="minorHAnsi" w:hAnsiTheme="minorHAnsi"/>
          <w:color w:val="1A1B1E"/>
          <w:spacing w:val="-1"/>
          <w:lang w:val="en-AU"/>
        </w:rPr>
        <w:t>diversity)</w:t>
      </w:r>
    </w:p>
    <w:p w:rsidR="006C0513" w:rsidRPr="0057553E" w:rsidRDefault="0057553E">
      <w:pPr>
        <w:pStyle w:val="BodyText"/>
        <w:numPr>
          <w:ilvl w:val="0"/>
          <w:numId w:val="4"/>
        </w:numPr>
        <w:tabs>
          <w:tab w:val="left" w:pos="536"/>
        </w:tabs>
        <w:ind w:left="535" w:hanging="283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residential</w:t>
      </w:r>
      <w:r w:rsidRPr="0057553E">
        <w:rPr>
          <w:rFonts w:asciiTheme="minorHAnsi" w:hAnsiTheme="minorHAnsi"/>
          <w:color w:val="1A1B1E"/>
          <w:spacing w:val="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commer</w:t>
      </w:r>
      <w:r w:rsidRPr="0057553E">
        <w:rPr>
          <w:rFonts w:asciiTheme="minorHAnsi" w:hAnsiTheme="minorHAnsi"/>
          <w:color w:val="1A1B1E"/>
          <w:spacing w:val="-2"/>
          <w:lang w:val="en-AU"/>
        </w:rPr>
        <w:t>cial</w:t>
      </w:r>
      <w:r w:rsidRPr="0057553E">
        <w:rPr>
          <w:rFonts w:asciiTheme="minorHAnsi" w:hAnsiTheme="minorHAnsi"/>
          <w:color w:val="1A1B1E"/>
          <w:spacing w:val="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development</w:t>
      </w:r>
    </w:p>
    <w:p w:rsidR="006C0513" w:rsidRPr="0057553E" w:rsidRDefault="0057553E">
      <w:pPr>
        <w:pStyle w:val="BodyText"/>
        <w:numPr>
          <w:ilvl w:val="0"/>
          <w:numId w:val="4"/>
        </w:numPr>
        <w:tabs>
          <w:tab w:val="left" w:pos="536"/>
        </w:tabs>
        <w:spacing w:before="75"/>
        <w:ind w:left="535" w:hanging="283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inappropriate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grazing,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mowing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slashing</w:t>
      </w:r>
    </w:p>
    <w:p w:rsidR="006C0513" w:rsidRPr="0057553E" w:rsidRDefault="0057553E">
      <w:pPr>
        <w:pStyle w:val="BodyText"/>
        <w:numPr>
          <w:ilvl w:val="0"/>
          <w:numId w:val="4"/>
        </w:numPr>
        <w:tabs>
          <w:tab w:val="left" w:pos="536"/>
        </w:tabs>
        <w:spacing w:before="75"/>
        <w:ind w:left="535" w:hanging="283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invasion b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weeds</w:t>
      </w:r>
      <w:r w:rsidRPr="0057553E">
        <w:rPr>
          <w:rFonts w:asciiTheme="minorHAnsi" w:hAnsiTheme="minorHAnsi"/>
          <w:color w:val="1A1B1E"/>
          <w:lang w:val="en-AU"/>
        </w:rPr>
        <w:t xml:space="preserve"> and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pathogens/disease</w:t>
      </w:r>
    </w:p>
    <w:p w:rsidR="006C0513" w:rsidRPr="0057553E" w:rsidRDefault="0057553E">
      <w:pPr>
        <w:pStyle w:val="BodyText"/>
        <w:numPr>
          <w:ilvl w:val="0"/>
          <w:numId w:val="4"/>
        </w:numPr>
        <w:tabs>
          <w:tab w:val="left" w:pos="536"/>
        </w:tabs>
        <w:spacing w:before="75"/>
        <w:ind w:left="535" w:hanging="283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introduced</w:t>
      </w:r>
      <w:r w:rsidRPr="0057553E">
        <w:rPr>
          <w:rFonts w:asciiTheme="minorHAnsi" w:hAnsiTheme="minorHAnsi"/>
          <w:color w:val="1A1B1E"/>
          <w:spacing w:val="3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animals</w:t>
      </w:r>
    </w:p>
    <w:p w:rsidR="006C0513" w:rsidRPr="0057553E" w:rsidRDefault="0057553E">
      <w:pPr>
        <w:pStyle w:val="BodyText"/>
        <w:numPr>
          <w:ilvl w:val="0"/>
          <w:numId w:val="4"/>
        </w:numPr>
        <w:tabs>
          <w:tab w:val="left" w:pos="536"/>
        </w:tabs>
        <w:spacing w:before="75"/>
        <w:ind w:left="535" w:hanging="283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inappropriate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fire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lang w:val="en-AU"/>
        </w:rPr>
        <w:t>egimes</w:t>
      </w:r>
    </w:p>
    <w:p w:rsidR="006C0513" w:rsidRPr="0057553E" w:rsidRDefault="0057553E">
      <w:pPr>
        <w:pStyle w:val="BodyText"/>
        <w:numPr>
          <w:ilvl w:val="0"/>
          <w:numId w:val="4"/>
        </w:numPr>
        <w:tabs>
          <w:tab w:val="left" w:pos="536"/>
        </w:tabs>
        <w:spacing w:before="75"/>
        <w:ind w:left="535" w:hanging="283"/>
        <w:rPr>
          <w:rFonts w:asciiTheme="minorHAnsi" w:hAnsiTheme="minorHAnsi"/>
          <w:lang w:val="en-AU"/>
        </w:rPr>
      </w:pPr>
      <w:proofErr w:type="gramStart"/>
      <w:r w:rsidRPr="0057553E">
        <w:rPr>
          <w:rFonts w:asciiTheme="minorHAnsi" w:hAnsiTheme="minorHAnsi"/>
          <w:color w:val="1A1B1E"/>
          <w:lang w:val="en-AU"/>
        </w:rPr>
        <w:t>potential</w:t>
      </w:r>
      <w:proofErr w:type="gramEnd"/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impacts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from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climate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change.</w:t>
      </w:r>
    </w:p>
    <w:p w:rsidR="006C0513" w:rsidRPr="0057553E" w:rsidRDefault="006C0513">
      <w:pPr>
        <w:rPr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num="2" w:space="720" w:equalWidth="0">
            <w:col w:w="5803" w:space="40"/>
            <w:col w:w="6067"/>
          </w:cols>
        </w:sectPr>
      </w:pPr>
    </w:p>
    <w:p w:rsidR="006C0513" w:rsidRPr="0057553E" w:rsidRDefault="0057553E" w:rsidP="0057553E">
      <w:pPr>
        <w:pStyle w:val="BodyText"/>
        <w:spacing w:before="46" w:line="290" w:lineRule="auto"/>
        <w:rPr>
          <w:rFonts w:asciiTheme="minorHAnsi" w:eastAsia="Times New Roman" w:hAnsiTheme="minorHAnsi" w:cs="Times New Roman"/>
          <w:lang w:val="en-AU"/>
        </w:rPr>
      </w:pPr>
      <w:r w:rsidRPr="0057553E">
        <w:rPr>
          <w:rFonts w:asciiTheme="minorHAnsi" w:hAnsiTheme="minorHAnsi"/>
          <w:b/>
          <w:color w:val="1A1B1E"/>
          <w:spacing w:val="-1"/>
          <w:w w:val="95"/>
          <w:lang w:val="en-AU"/>
        </w:rPr>
        <w:lastRenderedPageBreak/>
        <w:t>C</w:t>
      </w:r>
      <w:r w:rsidRPr="0057553E">
        <w:rPr>
          <w:rFonts w:asciiTheme="minorHAnsi" w:hAnsiTheme="minorHAnsi"/>
          <w:b/>
          <w:color w:val="1A1B1E"/>
          <w:spacing w:val="-2"/>
          <w:w w:val="95"/>
          <w:lang w:val="en-AU"/>
        </w:rPr>
        <w:t>ultural</w:t>
      </w:r>
      <w:r w:rsidRPr="0057553E">
        <w:rPr>
          <w:rFonts w:asciiTheme="minorHAnsi" w:hAnsiTheme="minorHAnsi"/>
          <w:b/>
          <w:color w:val="1A1B1E"/>
          <w:spacing w:val="-9"/>
          <w:w w:val="95"/>
          <w:lang w:val="en-AU"/>
        </w:rPr>
        <w:t xml:space="preserve"> </w:t>
      </w:r>
      <w:r w:rsidRPr="0057553E">
        <w:rPr>
          <w:rFonts w:asciiTheme="minorHAnsi" w:hAnsiTheme="minorHAnsi"/>
          <w:b/>
          <w:color w:val="1A1B1E"/>
          <w:spacing w:val="-1"/>
          <w:w w:val="95"/>
          <w:lang w:val="en-AU"/>
        </w:rPr>
        <w:t>H</w:t>
      </w:r>
      <w:r w:rsidRPr="0057553E">
        <w:rPr>
          <w:rFonts w:asciiTheme="minorHAnsi" w:hAnsiTheme="minorHAnsi"/>
          <w:b/>
          <w:color w:val="1A1B1E"/>
          <w:spacing w:val="-2"/>
          <w:w w:val="95"/>
          <w:lang w:val="en-AU"/>
        </w:rPr>
        <w:t>eritage:</w:t>
      </w:r>
      <w:r w:rsidRPr="0057553E">
        <w:rPr>
          <w:rFonts w:asciiTheme="minorHAnsi" w:hAnsiTheme="minorHAnsi"/>
          <w:b/>
          <w:color w:val="1A1B1E"/>
          <w:spacing w:val="-9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6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country</w:t>
      </w:r>
      <w:r w:rsidRPr="0057553E">
        <w:rPr>
          <w:rFonts w:asciiTheme="minorHAnsi" w:hAnsiTheme="minorHAnsi"/>
          <w:color w:val="1A1B1E"/>
          <w:spacing w:val="-7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that</w:t>
      </w:r>
      <w:r w:rsidRPr="0057553E">
        <w:rPr>
          <w:rFonts w:asciiTheme="minorHAnsi" w:hAnsiTheme="minorHAnsi"/>
          <w:color w:val="1A1B1E"/>
          <w:spacing w:val="-7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this</w:t>
      </w:r>
      <w:r w:rsidRPr="0057553E">
        <w:rPr>
          <w:rFonts w:asciiTheme="minorHAnsi" w:hAnsiTheme="minorHAnsi"/>
          <w:color w:val="1A1B1E"/>
          <w:spacing w:val="-7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25"/>
          <w:w w:val="9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occurs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essential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component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w w:val="9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I</w:t>
      </w:r>
      <w:r w:rsidRPr="0057553E">
        <w:rPr>
          <w:rFonts w:asciiTheme="minorHAnsi" w:hAnsiTheme="minorHAnsi"/>
          <w:color w:val="1A1B1E"/>
          <w:spacing w:val="-2"/>
          <w:lang w:val="en-AU"/>
        </w:rPr>
        <w:t>ndigenous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physical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spiritual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connection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with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land.</w:t>
      </w:r>
      <w:r w:rsidRPr="0057553E">
        <w:rPr>
          <w:rFonts w:asciiTheme="minorHAnsi" w:hAnsiTheme="minorHAnsi"/>
          <w:color w:val="1A1B1E"/>
          <w:spacing w:val="27"/>
          <w:w w:val="9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Thr</w:t>
      </w:r>
      <w:r w:rsidRPr="0057553E">
        <w:rPr>
          <w:rFonts w:asciiTheme="minorHAnsi" w:hAnsiTheme="minorHAnsi"/>
          <w:color w:val="1A1B1E"/>
          <w:spacing w:val="-1"/>
          <w:lang w:val="en-AU"/>
        </w:rPr>
        <w:t>oughout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area,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cultural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heritage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sites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are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</w:t>
      </w:r>
      <w:r w:rsidRPr="0057553E">
        <w:rPr>
          <w:rFonts w:asciiTheme="minorHAnsi" w:hAnsiTheme="minorHAnsi"/>
          <w:color w:val="1A1B1E"/>
          <w:spacing w:val="-2"/>
          <w:lang w:val="en-AU"/>
        </w:rPr>
        <w:t>esent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that</w:t>
      </w:r>
      <w:r w:rsidRPr="0057553E">
        <w:rPr>
          <w:rFonts w:asciiTheme="minorHAnsi" w:hAnsiTheme="minorHAnsi"/>
          <w:color w:val="1A1B1E"/>
          <w:spacing w:val="33"/>
          <w:w w:val="10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show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evidence</w:t>
      </w:r>
      <w:r w:rsidRPr="0057553E">
        <w:rPr>
          <w:rFonts w:asciiTheme="minorHAnsi" w:hAnsiTheme="minorHAnsi"/>
          <w:color w:val="1A1B1E"/>
          <w:spacing w:val="-2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2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continuous</w:t>
      </w:r>
      <w:r w:rsidRPr="0057553E">
        <w:rPr>
          <w:rFonts w:asciiTheme="minorHAnsi" w:hAnsiTheme="minorHAnsi"/>
          <w:color w:val="1A1B1E"/>
          <w:spacing w:val="-2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I</w:t>
      </w:r>
      <w:r w:rsidRPr="0057553E">
        <w:rPr>
          <w:rFonts w:asciiTheme="minorHAnsi" w:hAnsiTheme="minorHAnsi"/>
          <w:color w:val="1A1B1E"/>
          <w:spacing w:val="-2"/>
          <w:lang w:val="en-AU"/>
        </w:rPr>
        <w:t>ndigenous</w:t>
      </w:r>
      <w:r w:rsidRPr="0057553E">
        <w:rPr>
          <w:rFonts w:asciiTheme="minorHAnsi" w:hAnsiTheme="minorHAnsi"/>
          <w:color w:val="1A1B1E"/>
          <w:spacing w:val="-2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occupation</w:t>
      </w:r>
      <w:r w:rsidRPr="0057553E">
        <w:rPr>
          <w:rFonts w:asciiTheme="minorHAnsi" w:hAnsiTheme="minorHAnsi"/>
          <w:color w:val="1A1B1E"/>
          <w:spacing w:val="-2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-2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tens</w:t>
      </w:r>
      <w:r w:rsidRPr="0057553E">
        <w:rPr>
          <w:rFonts w:asciiTheme="minorHAnsi" w:hAnsiTheme="minorHAnsi"/>
          <w:color w:val="1A1B1E"/>
          <w:spacing w:val="29"/>
          <w:w w:val="9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2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thousands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years,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such</w:t>
      </w:r>
      <w:r w:rsidRPr="0057553E">
        <w:rPr>
          <w:rFonts w:asciiTheme="minorHAnsi" w:hAnsiTheme="minorHAnsi"/>
          <w:color w:val="1A1B1E"/>
          <w:spacing w:val="-2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lang w:val="en-AU"/>
        </w:rPr>
        <w:t>ock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shelters,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shell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middens,</w:t>
      </w:r>
      <w:r w:rsidRPr="0057553E">
        <w:rPr>
          <w:rFonts w:asciiTheme="minorHAnsi" w:hAnsiTheme="minorHAnsi"/>
          <w:color w:val="1A1B1E"/>
          <w:spacing w:val="26"/>
          <w:w w:val="9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paintings,</w:t>
      </w:r>
      <w:r w:rsidRPr="0057553E">
        <w:rPr>
          <w:rFonts w:asciiTheme="minorHAnsi" w:hAnsiTheme="minorHAnsi"/>
          <w:color w:val="1A1B1E"/>
          <w:spacing w:val="-2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axe</w:t>
      </w:r>
      <w:r w:rsidRPr="0057553E">
        <w:rPr>
          <w:rFonts w:asciiTheme="minorHAnsi" w:hAnsiTheme="minorHAnsi"/>
          <w:color w:val="1A1B1E"/>
          <w:spacing w:val="-2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grinding</w:t>
      </w:r>
      <w:r w:rsidRPr="0057553E">
        <w:rPr>
          <w:rFonts w:asciiTheme="minorHAnsi" w:hAnsiTheme="minorHAnsi"/>
          <w:color w:val="1A1B1E"/>
          <w:spacing w:val="-2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marks</w:t>
      </w:r>
      <w:r w:rsidRPr="0057553E">
        <w:rPr>
          <w:rFonts w:asciiTheme="minorHAnsi" w:hAnsiTheme="minorHAnsi"/>
          <w:color w:val="1A1B1E"/>
          <w:spacing w:val="-2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2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tools.</w:t>
      </w:r>
      <w:r w:rsidRPr="0057553E">
        <w:rPr>
          <w:rFonts w:asciiTheme="minorHAnsi" w:hAnsiTheme="minorHAnsi"/>
          <w:color w:val="1A1B1E"/>
          <w:spacing w:val="-2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M</w:t>
      </w:r>
      <w:r w:rsidRPr="0057553E">
        <w:rPr>
          <w:rFonts w:asciiTheme="minorHAnsi" w:hAnsiTheme="minorHAnsi"/>
          <w:color w:val="1A1B1E"/>
          <w:spacing w:val="-2"/>
          <w:lang w:val="en-AU"/>
        </w:rPr>
        <w:t>any</w:t>
      </w:r>
      <w:r w:rsidRPr="0057553E">
        <w:rPr>
          <w:rFonts w:asciiTheme="minorHAnsi" w:hAnsiTheme="minorHAnsi"/>
          <w:color w:val="1A1B1E"/>
          <w:spacing w:val="-2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eucalypt</w:t>
      </w:r>
      <w:r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95"/>
          <w:lang w:val="en-AU"/>
        </w:rPr>
        <w:t>tr</w:t>
      </w:r>
      <w:r w:rsidRPr="0057553E">
        <w:rPr>
          <w:rFonts w:asciiTheme="minorHAnsi" w:hAnsiTheme="minorHAnsi"/>
          <w:color w:val="1A1B1E"/>
          <w:spacing w:val="-2"/>
          <w:w w:val="95"/>
          <w:lang w:val="en-AU"/>
        </w:rPr>
        <w:t xml:space="preserve">ees </w:t>
      </w:r>
      <w:r w:rsidRPr="0057553E">
        <w:rPr>
          <w:rFonts w:asciiTheme="minorHAnsi" w:hAnsiTheme="minorHAnsi"/>
          <w:color w:val="1A1B1E"/>
          <w:spacing w:val="-1"/>
          <w:w w:val="95"/>
          <w:lang w:val="en-AU"/>
        </w:rPr>
        <w:t>surrounding</w:t>
      </w:r>
      <w:r w:rsidRPr="0057553E">
        <w:rPr>
          <w:rFonts w:asciiTheme="minorHAnsi" w:hAnsiTheme="minorHAnsi"/>
          <w:color w:val="1A1B1E"/>
          <w:spacing w:val="-2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95"/>
          <w:lang w:val="en-AU"/>
        </w:rPr>
        <w:t>cr</w:t>
      </w:r>
      <w:r w:rsidRPr="0057553E">
        <w:rPr>
          <w:rFonts w:asciiTheme="minorHAnsi" w:hAnsiTheme="minorHAnsi"/>
          <w:color w:val="1A1B1E"/>
          <w:spacing w:val="-2"/>
          <w:w w:val="95"/>
          <w:lang w:val="en-AU"/>
        </w:rPr>
        <w:t xml:space="preserve">eeks </w:t>
      </w:r>
      <w:r w:rsidRPr="0057553E">
        <w:rPr>
          <w:rFonts w:asciiTheme="minorHAnsi" w:hAnsiTheme="minorHAnsi"/>
          <w:color w:val="1A1B1E"/>
          <w:w w:val="9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2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swamplands</w:t>
      </w:r>
      <w:r w:rsidRPr="0057553E">
        <w:rPr>
          <w:rFonts w:asciiTheme="minorHAnsi" w:hAnsiTheme="minorHAnsi"/>
          <w:color w:val="1A1B1E"/>
          <w:spacing w:val="-2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95"/>
          <w:lang w:val="en-AU"/>
        </w:rPr>
        <w:t>hav</w:t>
      </w:r>
      <w:r w:rsidRPr="0057553E">
        <w:rPr>
          <w:rFonts w:asciiTheme="minorHAnsi" w:hAnsiTheme="minorHAnsi"/>
          <w:color w:val="1A1B1E"/>
          <w:spacing w:val="-2"/>
          <w:w w:val="95"/>
          <w:lang w:val="en-AU"/>
        </w:rPr>
        <w:t xml:space="preserve">e </w:t>
      </w:r>
      <w:r w:rsidRPr="0057553E">
        <w:rPr>
          <w:rFonts w:asciiTheme="minorHAnsi" w:hAnsiTheme="minorHAnsi"/>
          <w:color w:val="1A1B1E"/>
          <w:w w:val="95"/>
          <w:lang w:val="en-AU"/>
        </w:rPr>
        <w:t>carvings</w:t>
      </w:r>
      <w:r>
        <w:rPr>
          <w:rFonts w:asciiTheme="minorHAnsi" w:hAnsiTheme="minorHAnsi"/>
          <w:color w:val="1A1B1E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1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totems,</w:t>
      </w:r>
      <w:r w:rsidRPr="0057553E">
        <w:rPr>
          <w:rFonts w:asciiTheme="minorHAnsi" w:hAnsiTheme="minorHAnsi"/>
          <w:color w:val="1A1B1E"/>
          <w:spacing w:val="-1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natural</w:t>
      </w:r>
      <w:r w:rsidRPr="0057553E">
        <w:rPr>
          <w:rFonts w:asciiTheme="minorHAnsi" w:hAnsiTheme="minorHAnsi"/>
          <w:color w:val="1A1B1E"/>
          <w:spacing w:val="-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objects</w:t>
      </w:r>
      <w:r w:rsidRPr="0057553E">
        <w:rPr>
          <w:rFonts w:asciiTheme="minorHAnsi" w:hAnsiTheme="minorHAnsi"/>
          <w:color w:val="1A1B1E"/>
          <w:spacing w:val="-1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that</w:t>
      </w:r>
      <w:r w:rsidRPr="0057553E">
        <w:rPr>
          <w:rFonts w:asciiTheme="minorHAnsi" w:hAnsiTheme="minorHAnsi"/>
          <w:color w:val="1A1B1E"/>
          <w:spacing w:val="-1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link</w:t>
      </w:r>
      <w:r w:rsidRPr="0057553E">
        <w:rPr>
          <w:rFonts w:asciiTheme="minorHAnsi" w:hAnsiTheme="minorHAnsi"/>
          <w:color w:val="1A1B1E"/>
          <w:spacing w:val="-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Aboriginal</w:t>
      </w:r>
      <w:r w:rsidRPr="0057553E">
        <w:rPr>
          <w:rFonts w:asciiTheme="minorHAnsi" w:hAnsiTheme="minorHAnsi"/>
          <w:color w:val="1A1B1E"/>
          <w:spacing w:val="-1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people</w:t>
      </w:r>
      <w:r w:rsidRPr="0057553E">
        <w:rPr>
          <w:rFonts w:asciiTheme="minorHAnsi" w:hAnsiTheme="minorHAnsi"/>
          <w:color w:val="1A1B1E"/>
          <w:spacing w:val="-1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27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their</w:t>
      </w:r>
      <w:r w:rsidRPr="0057553E">
        <w:rPr>
          <w:rFonts w:asciiTheme="minorHAnsi" w:hAnsiTheme="minorHAnsi"/>
          <w:color w:val="1A1B1E"/>
          <w:spacing w:val="-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lang w:val="en-AU"/>
        </w:rPr>
        <w:t>elationship</w:t>
      </w:r>
      <w:r w:rsidRPr="0057553E">
        <w:rPr>
          <w:rFonts w:asciiTheme="minorHAnsi" w:hAnsiTheme="minorHAnsi"/>
          <w:color w:val="1A1B1E"/>
          <w:spacing w:val="-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with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land,</w:t>
      </w:r>
      <w:r w:rsidRPr="0057553E">
        <w:rPr>
          <w:rFonts w:asciiTheme="minorHAnsi" w:hAnsiTheme="minorHAnsi"/>
          <w:color w:val="1A1B1E"/>
          <w:spacing w:val="-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creation,</w:t>
      </w:r>
      <w:r w:rsidRPr="0057553E">
        <w:rPr>
          <w:rFonts w:asciiTheme="minorHAnsi" w:hAnsiTheme="minorHAnsi"/>
          <w:color w:val="1A1B1E"/>
          <w:spacing w:val="-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their</w:t>
      </w:r>
      <w:r w:rsidRPr="0057553E">
        <w:rPr>
          <w:rFonts w:asciiTheme="minorHAnsi" w:hAnsiTheme="minorHAnsi"/>
          <w:color w:val="1A1B1E"/>
          <w:spacing w:val="-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lang w:val="en-AU"/>
        </w:rPr>
        <w:t>oles</w:t>
      </w:r>
      <w:r w:rsidRPr="0057553E">
        <w:rPr>
          <w:rFonts w:asciiTheme="minorHAnsi" w:hAnsiTheme="minorHAnsi"/>
          <w:color w:val="1A1B1E"/>
          <w:spacing w:val="-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39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lang w:val="en-AU"/>
        </w:rPr>
        <w:t>esponsibilities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each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other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countr</w:t>
      </w:r>
      <w:r w:rsidRPr="0057553E">
        <w:rPr>
          <w:rFonts w:asciiTheme="minorHAnsi" w:hAnsiTheme="minorHAnsi"/>
          <w:color w:val="1A1B1E"/>
          <w:spacing w:val="-3"/>
          <w:lang w:val="en-AU"/>
        </w:rPr>
        <w:t>y</w:t>
      </w:r>
      <w:r w:rsidRPr="0057553E">
        <w:rPr>
          <w:rFonts w:asciiTheme="minorHAnsi" w:hAnsiTheme="minorHAnsi"/>
          <w:color w:val="1A1B1E"/>
          <w:spacing w:val="-2"/>
          <w:lang w:val="en-AU"/>
        </w:rPr>
        <w:t>.</w:t>
      </w:r>
    </w:p>
    <w:p w:rsidR="006C0513" w:rsidRPr="0057553E" w:rsidRDefault="0057553E">
      <w:pPr>
        <w:spacing w:before="46" w:line="281" w:lineRule="auto"/>
        <w:ind w:left="243" w:right="1218"/>
        <w:rPr>
          <w:rFonts w:eastAsia="Times New Roman" w:cs="Times New Roman"/>
          <w:sz w:val="20"/>
          <w:szCs w:val="20"/>
          <w:lang w:val="en-AU"/>
        </w:rPr>
      </w:pPr>
      <w:r w:rsidRPr="0057553E">
        <w:rPr>
          <w:w w:val="95"/>
          <w:lang w:val="en-AU"/>
        </w:rPr>
        <w:br w:type="column"/>
      </w:r>
      <w:r w:rsidRPr="0057553E">
        <w:rPr>
          <w:b/>
          <w:color w:val="1A1B1E"/>
          <w:spacing w:val="-1"/>
          <w:w w:val="95"/>
          <w:sz w:val="20"/>
          <w:lang w:val="en-AU"/>
        </w:rPr>
        <w:t>O</w:t>
      </w:r>
      <w:r w:rsidRPr="0057553E">
        <w:rPr>
          <w:b/>
          <w:color w:val="1A1B1E"/>
          <w:spacing w:val="-2"/>
          <w:w w:val="95"/>
          <w:sz w:val="20"/>
          <w:lang w:val="en-AU"/>
        </w:rPr>
        <w:t>ther</w:t>
      </w:r>
      <w:r w:rsidRPr="0057553E">
        <w:rPr>
          <w:b/>
          <w:color w:val="1A1B1E"/>
          <w:spacing w:val="-12"/>
          <w:w w:val="95"/>
          <w:sz w:val="20"/>
          <w:lang w:val="en-AU"/>
        </w:rPr>
        <w:t xml:space="preserve"> </w:t>
      </w:r>
      <w:r w:rsidRPr="0057553E">
        <w:rPr>
          <w:b/>
          <w:color w:val="1A1B1E"/>
          <w:spacing w:val="-2"/>
          <w:w w:val="95"/>
          <w:sz w:val="20"/>
          <w:lang w:val="en-AU"/>
        </w:rPr>
        <w:t>features:</w:t>
      </w:r>
      <w:r w:rsidRPr="0057553E">
        <w:rPr>
          <w:b/>
          <w:color w:val="1A1B1E"/>
          <w:spacing w:val="-10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The</w:t>
      </w:r>
      <w:r w:rsidRPr="0057553E">
        <w:rPr>
          <w:color w:val="1A1B1E"/>
          <w:spacing w:val="-9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ecological</w:t>
      </w:r>
      <w:r w:rsidRPr="0057553E">
        <w:rPr>
          <w:color w:val="1A1B1E"/>
          <w:spacing w:val="-10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community</w:t>
      </w:r>
      <w:r w:rsidRPr="0057553E">
        <w:rPr>
          <w:color w:val="1A1B1E"/>
          <w:spacing w:val="-10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supports</w:t>
      </w:r>
      <w:r w:rsidRPr="0057553E">
        <w:rPr>
          <w:color w:val="1A1B1E"/>
          <w:spacing w:val="-10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a</w:t>
      </w:r>
      <w:r w:rsidRPr="0057553E">
        <w:rPr>
          <w:color w:val="1A1B1E"/>
          <w:spacing w:val="29"/>
          <w:w w:val="90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diverse</w:t>
      </w:r>
      <w:r w:rsidRPr="0057553E">
        <w:rPr>
          <w:color w:val="1A1B1E"/>
          <w:spacing w:val="-30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range</w:t>
      </w:r>
      <w:r w:rsidRPr="0057553E">
        <w:rPr>
          <w:color w:val="1A1B1E"/>
          <w:spacing w:val="-2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of</w:t>
      </w:r>
      <w:r w:rsidRPr="0057553E">
        <w:rPr>
          <w:color w:val="1A1B1E"/>
          <w:spacing w:val="-2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fauna</w:t>
      </w:r>
      <w:r w:rsidRPr="0057553E">
        <w:rPr>
          <w:color w:val="1A1B1E"/>
          <w:spacing w:val="-29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pr</w:t>
      </w:r>
      <w:r w:rsidRPr="0057553E">
        <w:rPr>
          <w:color w:val="1A1B1E"/>
          <w:spacing w:val="-2"/>
          <w:sz w:val="20"/>
          <w:lang w:val="en-AU"/>
        </w:rPr>
        <w:t>oviding</w:t>
      </w:r>
      <w:r w:rsidRPr="0057553E">
        <w:rPr>
          <w:color w:val="1A1B1E"/>
          <w:spacing w:val="-30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essential</w:t>
      </w:r>
      <w:r w:rsidRPr="0057553E">
        <w:rPr>
          <w:color w:val="1A1B1E"/>
          <w:spacing w:val="-2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shelter</w:t>
      </w:r>
      <w:r w:rsidRPr="0057553E">
        <w:rPr>
          <w:color w:val="1A1B1E"/>
          <w:spacing w:val="-2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and</w:t>
      </w:r>
      <w:r w:rsidRPr="0057553E">
        <w:rPr>
          <w:color w:val="1A1B1E"/>
          <w:spacing w:val="-2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food</w:t>
      </w:r>
      <w:r w:rsidRPr="0057553E">
        <w:rPr>
          <w:color w:val="1A1B1E"/>
          <w:spacing w:val="29"/>
          <w:w w:val="96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for</w:t>
      </w:r>
      <w:r w:rsidRPr="0057553E">
        <w:rPr>
          <w:color w:val="1A1B1E"/>
          <w:spacing w:val="-12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wildlife</w:t>
      </w:r>
      <w:r w:rsidRPr="0057553E">
        <w:rPr>
          <w:color w:val="1A1B1E"/>
          <w:spacing w:val="-11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including:</w:t>
      </w:r>
      <w:r w:rsidRPr="0057553E">
        <w:rPr>
          <w:color w:val="1A1B1E"/>
          <w:spacing w:val="-11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long-eared</w:t>
      </w:r>
      <w:r w:rsidRPr="0057553E">
        <w:rPr>
          <w:color w:val="1A1B1E"/>
          <w:spacing w:val="-11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bats</w:t>
      </w:r>
      <w:r w:rsidRPr="0057553E">
        <w:rPr>
          <w:color w:val="1A1B1E"/>
          <w:spacing w:val="-11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1"/>
          <w:w w:val="95"/>
          <w:sz w:val="20"/>
          <w:lang w:val="en-AU"/>
        </w:rPr>
        <w:t>N</w:t>
      </w:r>
      <w:r w:rsidRPr="0057553E">
        <w:rPr>
          <w:i/>
          <w:color w:val="1A1B1E"/>
          <w:spacing w:val="-2"/>
          <w:w w:val="95"/>
          <w:sz w:val="20"/>
          <w:lang w:val="en-AU"/>
        </w:rPr>
        <w:t>yctophilus</w:t>
      </w:r>
      <w:proofErr w:type="spellEnd"/>
      <w:r w:rsidRPr="0057553E">
        <w:rPr>
          <w:i/>
          <w:color w:val="1A1B1E"/>
          <w:spacing w:val="-11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spp.),</w:t>
      </w:r>
      <w:r w:rsidRPr="0057553E">
        <w:rPr>
          <w:color w:val="1A1B1E"/>
          <w:spacing w:val="29"/>
          <w:w w:val="98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eastern</w:t>
      </w:r>
      <w:r w:rsidRPr="0057553E">
        <w:rPr>
          <w:color w:val="1A1B1E"/>
          <w:spacing w:val="-17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pygmy</w:t>
      </w:r>
      <w:r w:rsidRPr="0057553E">
        <w:rPr>
          <w:color w:val="1A1B1E"/>
          <w:spacing w:val="-16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possum</w:t>
      </w:r>
      <w:r w:rsidRPr="0057553E">
        <w:rPr>
          <w:color w:val="1A1B1E"/>
          <w:spacing w:val="-17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1"/>
          <w:w w:val="95"/>
          <w:sz w:val="20"/>
          <w:lang w:val="en-AU"/>
        </w:rPr>
        <w:t>C</w:t>
      </w:r>
      <w:r w:rsidRPr="0057553E">
        <w:rPr>
          <w:i/>
          <w:color w:val="1A1B1E"/>
          <w:spacing w:val="-2"/>
          <w:w w:val="95"/>
          <w:sz w:val="20"/>
          <w:lang w:val="en-AU"/>
        </w:rPr>
        <w:t>ercartetus</w:t>
      </w:r>
      <w:proofErr w:type="spellEnd"/>
      <w:r w:rsidRPr="0057553E">
        <w:rPr>
          <w:i/>
          <w:color w:val="1A1B1E"/>
          <w:spacing w:val="-16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w w:val="95"/>
          <w:sz w:val="20"/>
          <w:lang w:val="en-AU"/>
        </w:rPr>
        <w:t>nanus</w:t>
      </w:r>
      <w:proofErr w:type="spellEnd"/>
      <w:r w:rsidRPr="0057553E">
        <w:rPr>
          <w:color w:val="1A1B1E"/>
          <w:w w:val="95"/>
          <w:sz w:val="20"/>
          <w:lang w:val="en-AU"/>
        </w:rPr>
        <w:t>),</w:t>
      </w:r>
      <w:r w:rsidRPr="0057553E">
        <w:rPr>
          <w:color w:val="1A1B1E"/>
          <w:spacing w:val="-16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regent</w:t>
      </w:r>
      <w:r w:rsidRPr="0057553E">
        <w:rPr>
          <w:color w:val="1A1B1E"/>
          <w:spacing w:val="25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honeyeater</w:t>
      </w:r>
      <w:r w:rsidRPr="0057553E">
        <w:rPr>
          <w:color w:val="1A1B1E"/>
          <w:spacing w:val="-17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Anthochaer</w:t>
      </w:r>
      <w:r w:rsidRPr="0057553E">
        <w:rPr>
          <w:i/>
          <w:color w:val="1A1B1E"/>
          <w:spacing w:val="-1"/>
          <w:w w:val="95"/>
          <w:sz w:val="20"/>
          <w:lang w:val="en-AU"/>
        </w:rPr>
        <w:t>a</w:t>
      </w:r>
      <w:proofErr w:type="spellEnd"/>
      <w:r w:rsidRPr="0057553E">
        <w:rPr>
          <w:i/>
          <w:color w:val="1A1B1E"/>
          <w:spacing w:val="-17"/>
          <w:w w:val="95"/>
          <w:sz w:val="20"/>
          <w:lang w:val="en-AU"/>
        </w:rPr>
        <w:t xml:space="preserve"> </w:t>
      </w:r>
      <w:proofErr w:type="spellStart"/>
      <w:proofErr w:type="gramStart"/>
      <w:r w:rsidRPr="0057553E">
        <w:rPr>
          <w:i/>
          <w:color w:val="1A1B1E"/>
          <w:w w:val="95"/>
          <w:sz w:val="20"/>
          <w:lang w:val="en-AU"/>
        </w:rPr>
        <w:t>phrygia</w:t>
      </w:r>
      <w:proofErr w:type="spellEnd"/>
      <w:proofErr w:type="gramEnd"/>
      <w:r w:rsidRPr="0057553E">
        <w:rPr>
          <w:color w:val="1A1B1E"/>
          <w:w w:val="95"/>
          <w:sz w:val="20"/>
          <w:lang w:val="en-AU"/>
        </w:rPr>
        <w:t>),</w:t>
      </w:r>
      <w:r w:rsidRPr="0057553E">
        <w:rPr>
          <w:color w:val="1A1B1E"/>
          <w:spacing w:val="-16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scarlet</w:t>
      </w:r>
      <w:r w:rsidRPr="0057553E">
        <w:rPr>
          <w:color w:val="1A1B1E"/>
          <w:spacing w:val="-17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robin</w:t>
      </w:r>
    </w:p>
    <w:p w:rsidR="006C0513" w:rsidRPr="0057553E" w:rsidRDefault="0057553E">
      <w:pPr>
        <w:spacing w:line="276" w:lineRule="auto"/>
        <w:ind w:left="243" w:right="1509"/>
        <w:rPr>
          <w:rFonts w:eastAsia="Times New Roman" w:cs="Times New Roman"/>
          <w:sz w:val="20"/>
          <w:szCs w:val="20"/>
          <w:lang w:val="en-AU"/>
        </w:rPr>
      </w:pPr>
      <w:r w:rsidRPr="0057553E">
        <w:rPr>
          <w:color w:val="1A1B1E"/>
          <w:spacing w:val="-2"/>
          <w:w w:val="95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3"/>
          <w:w w:val="95"/>
          <w:sz w:val="20"/>
          <w:lang w:val="en-AU"/>
        </w:rPr>
        <w:t>Petroica</w:t>
      </w:r>
      <w:proofErr w:type="spellEnd"/>
      <w:r w:rsidRPr="0057553E">
        <w:rPr>
          <w:i/>
          <w:color w:val="1A1B1E"/>
          <w:spacing w:val="-31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w w:val="95"/>
          <w:sz w:val="20"/>
          <w:lang w:val="en-AU"/>
        </w:rPr>
        <w:t>boodang</w:t>
      </w:r>
      <w:proofErr w:type="spellEnd"/>
      <w:r w:rsidRPr="0057553E">
        <w:rPr>
          <w:color w:val="1A1B1E"/>
          <w:w w:val="95"/>
          <w:sz w:val="20"/>
          <w:lang w:val="en-AU"/>
        </w:rPr>
        <w:t>),</w:t>
      </w:r>
      <w:r w:rsidRPr="0057553E">
        <w:rPr>
          <w:color w:val="1A1B1E"/>
          <w:spacing w:val="-31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koala</w:t>
      </w:r>
      <w:r w:rsidRPr="0057553E">
        <w:rPr>
          <w:color w:val="1A1B1E"/>
          <w:spacing w:val="-31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Phascolarctos</w:t>
      </w:r>
      <w:proofErr w:type="spellEnd"/>
      <w:r w:rsidRPr="0057553E">
        <w:rPr>
          <w:i/>
          <w:color w:val="1A1B1E"/>
          <w:spacing w:val="-30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cinereus</w:t>
      </w:r>
      <w:proofErr w:type="spellEnd"/>
      <w:r w:rsidRPr="0057553E">
        <w:rPr>
          <w:color w:val="1A1B1E"/>
          <w:spacing w:val="-1"/>
          <w:w w:val="95"/>
          <w:sz w:val="20"/>
          <w:lang w:val="en-AU"/>
        </w:rPr>
        <w:t>)</w:t>
      </w:r>
      <w:r w:rsidRPr="0057553E">
        <w:rPr>
          <w:color w:val="1A1B1E"/>
          <w:spacing w:val="-31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and</w:t>
      </w:r>
      <w:r w:rsidRPr="0057553E">
        <w:rPr>
          <w:color w:val="1A1B1E"/>
          <w:spacing w:val="43"/>
          <w:w w:val="99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giant</w:t>
      </w:r>
      <w:r w:rsidRPr="0057553E">
        <w:rPr>
          <w:color w:val="1A1B1E"/>
          <w:spacing w:val="-21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burrowing</w:t>
      </w:r>
      <w:r w:rsidRPr="0057553E">
        <w:rPr>
          <w:color w:val="1A1B1E"/>
          <w:spacing w:val="-20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frog</w:t>
      </w:r>
      <w:r w:rsidRPr="0057553E">
        <w:rPr>
          <w:color w:val="1A1B1E"/>
          <w:spacing w:val="-20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1"/>
          <w:w w:val="95"/>
          <w:sz w:val="20"/>
          <w:lang w:val="en-AU"/>
        </w:rPr>
        <w:t>H</w:t>
      </w:r>
      <w:r w:rsidRPr="0057553E">
        <w:rPr>
          <w:i/>
          <w:color w:val="1A1B1E"/>
          <w:spacing w:val="-2"/>
          <w:w w:val="95"/>
          <w:sz w:val="20"/>
          <w:lang w:val="en-AU"/>
        </w:rPr>
        <w:t>eleioporus</w:t>
      </w:r>
      <w:proofErr w:type="spellEnd"/>
      <w:r w:rsidRPr="0057553E">
        <w:rPr>
          <w:i/>
          <w:color w:val="1A1B1E"/>
          <w:spacing w:val="-20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australiacus</w:t>
      </w:r>
      <w:proofErr w:type="spellEnd"/>
      <w:r w:rsidRPr="0057553E">
        <w:rPr>
          <w:color w:val="1A1B1E"/>
          <w:spacing w:val="-1"/>
          <w:w w:val="95"/>
          <w:sz w:val="20"/>
          <w:lang w:val="en-AU"/>
        </w:rPr>
        <w:t>).</w:t>
      </w:r>
    </w:p>
    <w:p w:rsidR="006C0513" w:rsidRPr="0057553E" w:rsidRDefault="0057553E">
      <w:pPr>
        <w:pStyle w:val="BodyText"/>
        <w:spacing w:before="170" w:line="292" w:lineRule="auto"/>
        <w:ind w:left="246" w:right="1218"/>
        <w:rPr>
          <w:rFonts w:asciiTheme="minorHAnsi" w:eastAsia="Times New Roman" w:hAnsiTheme="minorHAnsi" w:cs="Times New Roman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>Further</w:t>
      </w:r>
      <w:r w:rsidRPr="0057553E">
        <w:rPr>
          <w:rFonts w:asciiTheme="minorHAnsi" w:hAnsiTheme="minorHAnsi"/>
          <w:color w:val="1A1B1E"/>
          <w:spacing w:val="-1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information,</w:t>
      </w:r>
      <w:r w:rsidRPr="0057553E">
        <w:rPr>
          <w:rFonts w:asciiTheme="minorHAnsi" w:hAnsiTheme="minorHAnsi"/>
          <w:color w:val="1A1B1E"/>
          <w:spacing w:val="-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including</w:t>
      </w:r>
      <w:r w:rsidRPr="0057553E">
        <w:rPr>
          <w:rFonts w:asciiTheme="minorHAnsi" w:hAnsiTheme="minorHAnsi"/>
          <w:color w:val="1A1B1E"/>
          <w:spacing w:val="-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-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more</w:t>
      </w:r>
      <w:r w:rsidRPr="0057553E">
        <w:rPr>
          <w:rFonts w:asciiTheme="minorHAnsi" w:hAnsiTheme="minorHAnsi"/>
          <w:color w:val="1A1B1E"/>
          <w:spacing w:val="-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detailed</w:t>
      </w:r>
      <w:r w:rsidRPr="0057553E">
        <w:rPr>
          <w:rFonts w:asciiTheme="minorHAnsi" w:hAnsiTheme="minorHAnsi"/>
          <w:color w:val="1A1B1E"/>
          <w:spacing w:val="-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map</w:t>
      </w:r>
      <w:r w:rsidRPr="0057553E">
        <w:rPr>
          <w:rFonts w:asciiTheme="minorHAnsi" w:hAnsiTheme="minorHAnsi"/>
          <w:color w:val="1A1B1E"/>
          <w:w w:val="9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showing</w:t>
      </w:r>
      <w:r w:rsidRPr="0057553E">
        <w:rPr>
          <w:rFonts w:asciiTheme="minorHAnsi" w:hAnsiTheme="minorHAnsi"/>
          <w:color w:val="1A1B1E"/>
          <w:spacing w:val="-3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where</w:t>
      </w:r>
      <w:r w:rsidRPr="0057553E">
        <w:rPr>
          <w:rFonts w:asciiTheme="minorHAnsi" w:hAnsiTheme="minorHAnsi"/>
          <w:color w:val="1A1B1E"/>
          <w:spacing w:val="-3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3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-3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-3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occurs,</w:t>
      </w:r>
      <w:r w:rsidRPr="0057553E">
        <w:rPr>
          <w:rFonts w:asciiTheme="minorHAnsi" w:hAnsiTheme="minorHAnsi"/>
          <w:color w:val="1A1B1E"/>
          <w:spacing w:val="-3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can</w:t>
      </w:r>
      <w:r w:rsidRPr="0057553E">
        <w:rPr>
          <w:rFonts w:asciiTheme="minorHAnsi" w:hAnsiTheme="minorHAnsi"/>
          <w:color w:val="1A1B1E"/>
          <w:spacing w:val="-3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be</w:t>
      </w:r>
      <w:r w:rsidRPr="0057553E">
        <w:rPr>
          <w:rFonts w:asciiTheme="minorHAnsi" w:hAnsiTheme="minorHAnsi"/>
          <w:color w:val="1A1B1E"/>
          <w:w w:val="9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found</w:t>
      </w:r>
      <w:r w:rsidRPr="0057553E">
        <w:rPr>
          <w:rFonts w:asciiTheme="minorHAnsi" w:hAnsiTheme="minorHAnsi"/>
          <w:color w:val="1A1B1E"/>
          <w:spacing w:val="47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 xml:space="preserve">at </w:t>
      </w:r>
      <w:hyperlink r:id="rId30">
        <w:r w:rsidRPr="0057553E">
          <w:rPr>
            <w:rFonts w:asciiTheme="minorHAnsi" w:hAnsiTheme="minorHAnsi"/>
            <w:color w:val="30589C"/>
            <w:w w:val="95"/>
            <w:u w:val="single" w:color="30589C"/>
            <w:lang w:val="en-AU"/>
          </w:rPr>
          <w:t>w</w:t>
        </w:r>
        <w:r w:rsidRPr="0057553E">
          <w:rPr>
            <w:rFonts w:asciiTheme="minorHAnsi" w:hAnsiTheme="minorHAnsi"/>
            <w:color w:val="30589C"/>
            <w:w w:val="95"/>
            <w:u w:val="single"/>
            <w:lang w:val="en-AU"/>
          </w:rPr>
          <w:t>ww.environment.gov.au/cgi-bin/sprat/public/</w:t>
        </w:r>
      </w:hyperlink>
      <w:hyperlink r:id="rId31">
        <w:r w:rsidRPr="0057553E">
          <w:rPr>
            <w:rFonts w:asciiTheme="minorHAnsi" w:hAnsiTheme="minorHAnsi"/>
            <w:color w:val="30589C"/>
            <w:u w:val="single" w:color="30589C"/>
            <w:lang w:val="en-AU"/>
          </w:rPr>
          <w:t>publicshowcommunity.pl</w:t>
        </w:r>
        <w:proofErr w:type="gramStart"/>
        <w:r w:rsidRPr="0057553E">
          <w:rPr>
            <w:rFonts w:asciiTheme="minorHAnsi" w:hAnsiTheme="minorHAnsi"/>
            <w:color w:val="30589C"/>
            <w:u w:val="single" w:color="30589C"/>
            <w:lang w:val="en-AU"/>
          </w:rPr>
          <w:t>?id</w:t>
        </w:r>
        <w:proofErr w:type="gramEnd"/>
        <w:r w:rsidRPr="0057553E">
          <w:rPr>
            <w:rFonts w:asciiTheme="minorHAnsi" w:hAnsiTheme="minorHAnsi"/>
            <w:color w:val="30589C"/>
            <w:u w:val="single" w:color="30589C"/>
            <w:lang w:val="en-AU"/>
          </w:rPr>
          <w:t>=62</w:t>
        </w:r>
      </w:hyperlink>
    </w:p>
    <w:p w:rsidR="006C0513" w:rsidRPr="0057553E" w:rsidRDefault="006C0513">
      <w:pPr>
        <w:spacing w:line="292" w:lineRule="auto"/>
        <w:rPr>
          <w:rFonts w:eastAsia="Times New Roman" w:cs="Times New Roman"/>
          <w:lang w:val="en-AU"/>
        </w:rPr>
        <w:sectPr w:rsidR="006C0513" w:rsidRPr="0057553E">
          <w:pgSz w:w="11910" w:h="16840"/>
          <w:pgMar w:top="1140" w:right="0" w:bottom="660" w:left="0" w:header="0" w:footer="466" w:gutter="0"/>
          <w:cols w:num="2" w:space="720" w:equalWidth="0">
            <w:col w:w="5811" w:space="40"/>
            <w:col w:w="6059"/>
          </w:cols>
        </w:sectPr>
      </w:pP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6C0513">
      <w:pPr>
        <w:rPr>
          <w:rFonts w:eastAsia="Times New Roman" w:cs="Times New Roman"/>
          <w:sz w:val="20"/>
          <w:szCs w:val="20"/>
          <w:lang w:val="en-AU"/>
        </w:rPr>
      </w:pPr>
    </w:p>
    <w:p w:rsidR="006C0513" w:rsidRPr="0057553E" w:rsidRDefault="006C0513">
      <w:pPr>
        <w:spacing w:before="5"/>
        <w:rPr>
          <w:rFonts w:eastAsia="Times New Roman" w:cs="Times New Roman"/>
          <w:sz w:val="12"/>
          <w:szCs w:val="12"/>
          <w:lang w:val="en-AU"/>
        </w:rPr>
      </w:pPr>
    </w:p>
    <w:p w:rsidR="006C0513" w:rsidRPr="0057553E" w:rsidRDefault="0057553E">
      <w:pPr>
        <w:spacing w:line="200" w:lineRule="atLeast"/>
        <w:ind w:left="1133"/>
        <w:rPr>
          <w:rFonts w:eastAsia="Times New Roman" w:cs="Times New Roman"/>
          <w:sz w:val="20"/>
          <w:szCs w:val="20"/>
          <w:lang w:val="en-AU"/>
        </w:rPr>
      </w:pPr>
      <w:r w:rsidRPr="0057553E">
        <w:rPr>
          <w:rFonts w:eastAsia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6120868" cy="4072128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868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7553E">
      <w:pPr>
        <w:spacing w:before="69"/>
        <w:ind w:left="1133" w:right="1202"/>
        <w:rPr>
          <w:rFonts w:eastAsia="Times New Roman" w:cs="Times New Roman"/>
          <w:sz w:val="18"/>
          <w:szCs w:val="18"/>
          <w:lang w:val="en-AU"/>
        </w:rPr>
      </w:pPr>
      <w:r w:rsidRPr="0057553E">
        <w:rPr>
          <w:color w:val="818084"/>
          <w:spacing w:val="-4"/>
          <w:sz w:val="18"/>
          <w:lang w:val="en-AU"/>
        </w:rPr>
        <w:t>T</w:t>
      </w:r>
      <w:r w:rsidRPr="0057553E">
        <w:rPr>
          <w:color w:val="818084"/>
          <w:spacing w:val="-5"/>
          <w:sz w:val="18"/>
          <w:lang w:val="en-AU"/>
        </w:rPr>
        <w:t>awny</w:t>
      </w:r>
      <w:r w:rsidRPr="0057553E">
        <w:rPr>
          <w:color w:val="818084"/>
          <w:spacing w:val="-24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fr</w:t>
      </w:r>
      <w:r w:rsidRPr="0057553E">
        <w:rPr>
          <w:color w:val="818084"/>
          <w:spacing w:val="-1"/>
          <w:sz w:val="18"/>
          <w:lang w:val="en-AU"/>
        </w:rPr>
        <w:t>ogmouth</w:t>
      </w:r>
      <w:r w:rsidRPr="0057553E">
        <w:rPr>
          <w:color w:val="818084"/>
          <w:spacing w:val="-23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(</w:t>
      </w:r>
      <w:proofErr w:type="spellStart"/>
      <w:r w:rsidRPr="0057553E">
        <w:rPr>
          <w:i/>
          <w:color w:val="818084"/>
          <w:spacing w:val="-2"/>
          <w:sz w:val="18"/>
          <w:lang w:val="en-AU"/>
        </w:rPr>
        <w:t>Podargus</w:t>
      </w:r>
      <w:proofErr w:type="spellEnd"/>
      <w:r w:rsidRPr="0057553E">
        <w:rPr>
          <w:i/>
          <w:color w:val="818084"/>
          <w:spacing w:val="-23"/>
          <w:sz w:val="18"/>
          <w:lang w:val="en-AU"/>
        </w:rPr>
        <w:t xml:space="preserve"> </w:t>
      </w:r>
      <w:proofErr w:type="spellStart"/>
      <w:r w:rsidRPr="0057553E">
        <w:rPr>
          <w:i/>
          <w:color w:val="818084"/>
          <w:sz w:val="18"/>
          <w:lang w:val="en-AU"/>
        </w:rPr>
        <w:t>strigoides</w:t>
      </w:r>
      <w:proofErr w:type="spellEnd"/>
      <w:r w:rsidRPr="0057553E">
        <w:rPr>
          <w:color w:val="818084"/>
          <w:sz w:val="18"/>
          <w:lang w:val="en-AU"/>
        </w:rPr>
        <w:t>)</w:t>
      </w:r>
      <w:r w:rsidRPr="0057553E">
        <w:rPr>
          <w:color w:val="818084"/>
          <w:spacing w:val="-23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found</w:t>
      </w:r>
      <w:r w:rsidRPr="0057553E">
        <w:rPr>
          <w:color w:val="818084"/>
          <w:spacing w:val="-23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throughout</w:t>
      </w:r>
      <w:r w:rsidRPr="0057553E">
        <w:rPr>
          <w:color w:val="818084"/>
          <w:spacing w:val="-23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-23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S</w:t>
      </w:r>
      <w:r w:rsidRPr="0057553E">
        <w:rPr>
          <w:color w:val="818084"/>
          <w:spacing w:val="-1"/>
          <w:sz w:val="18"/>
          <w:lang w:val="en-AU"/>
        </w:rPr>
        <w:t>outhern</w:t>
      </w:r>
      <w:r w:rsidRPr="0057553E">
        <w:rPr>
          <w:color w:val="818084"/>
          <w:spacing w:val="-23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H</w:t>
      </w:r>
      <w:r w:rsidRPr="0057553E">
        <w:rPr>
          <w:color w:val="818084"/>
          <w:spacing w:val="-2"/>
          <w:sz w:val="18"/>
          <w:lang w:val="en-AU"/>
        </w:rPr>
        <w:t>ighlands</w:t>
      </w:r>
      <w:r w:rsidRPr="0057553E">
        <w:rPr>
          <w:color w:val="818084"/>
          <w:spacing w:val="-23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Shale</w:t>
      </w:r>
      <w:r w:rsidRPr="0057553E">
        <w:rPr>
          <w:color w:val="818084"/>
          <w:spacing w:val="-24"/>
          <w:sz w:val="18"/>
          <w:lang w:val="en-AU"/>
        </w:rPr>
        <w:t xml:space="preserve"> </w:t>
      </w:r>
      <w:r w:rsidRPr="0057553E">
        <w:rPr>
          <w:color w:val="818084"/>
          <w:spacing w:val="-3"/>
          <w:sz w:val="18"/>
          <w:lang w:val="en-AU"/>
        </w:rPr>
        <w:t>Forest</w:t>
      </w:r>
      <w:r w:rsidRPr="0057553E">
        <w:rPr>
          <w:color w:val="818084"/>
          <w:spacing w:val="-23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and</w:t>
      </w:r>
      <w:r w:rsidRPr="0057553E">
        <w:rPr>
          <w:color w:val="818084"/>
          <w:spacing w:val="-24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W</w:t>
      </w:r>
      <w:r w:rsidRPr="0057553E">
        <w:rPr>
          <w:color w:val="818084"/>
          <w:spacing w:val="-3"/>
          <w:sz w:val="18"/>
          <w:lang w:val="en-AU"/>
        </w:rPr>
        <w:t>oodlands</w:t>
      </w:r>
      <w:r w:rsidRPr="0057553E">
        <w:rPr>
          <w:color w:val="818084"/>
          <w:spacing w:val="-23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in</w:t>
      </w:r>
      <w:r w:rsidRPr="0057553E">
        <w:rPr>
          <w:color w:val="818084"/>
          <w:spacing w:val="-23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-23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Sydney</w:t>
      </w:r>
      <w:r w:rsidRPr="0057553E">
        <w:rPr>
          <w:color w:val="818084"/>
          <w:spacing w:val="-24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Basin</w:t>
      </w:r>
      <w:r w:rsidRPr="0057553E">
        <w:rPr>
          <w:color w:val="818084"/>
          <w:spacing w:val="75"/>
          <w:w w:val="93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Bioregion</w:t>
      </w:r>
      <w:r w:rsidRPr="0057553E">
        <w:rPr>
          <w:color w:val="818084"/>
          <w:spacing w:val="-3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(©</w:t>
      </w:r>
      <w:r w:rsidRPr="0057553E">
        <w:rPr>
          <w:color w:val="818084"/>
          <w:spacing w:val="-2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Copyright</w:t>
      </w:r>
      <w:r w:rsidRPr="0057553E">
        <w:rPr>
          <w:color w:val="818084"/>
          <w:spacing w:val="-29"/>
          <w:sz w:val="18"/>
          <w:lang w:val="en-AU"/>
        </w:rPr>
        <w:t xml:space="preserve"> </w:t>
      </w:r>
      <w:r w:rsidRPr="0057553E">
        <w:rPr>
          <w:color w:val="818084"/>
          <w:spacing w:val="-3"/>
          <w:sz w:val="18"/>
          <w:lang w:val="en-AU"/>
        </w:rPr>
        <w:t>Peter</w:t>
      </w:r>
      <w:r w:rsidRPr="0057553E">
        <w:rPr>
          <w:color w:val="818084"/>
          <w:spacing w:val="-2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Ridgeway).</w:t>
      </w:r>
    </w:p>
    <w:p w:rsidR="006C0513" w:rsidRPr="0057553E" w:rsidRDefault="006C0513">
      <w:pPr>
        <w:rPr>
          <w:rFonts w:eastAsia="Times New Roman" w:cs="Times New Roman"/>
          <w:sz w:val="18"/>
          <w:szCs w:val="18"/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space="720"/>
        </w:sectPr>
      </w:pPr>
    </w:p>
    <w:p w:rsidR="006C0513" w:rsidRPr="0057553E" w:rsidRDefault="00552279">
      <w:pPr>
        <w:pStyle w:val="Heading1"/>
        <w:spacing w:line="380" w:lineRule="exact"/>
        <w:ind w:right="6050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3881120</wp:posOffset>
                </wp:positionH>
                <wp:positionV relativeFrom="paragraph">
                  <wp:posOffset>67945</wp:posOffset>
                </wp:positionV>
                <wp:extent cx="2947670" cy="4297680"/>
                <wp:effectExtent l="4445" t="1270" r="635" b="6350"/>
                <wp:wrapNone/>
                <wp:docPr id="16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4297680"/>
                          <a:chOff x="6112" y="107"/>
                          <a:chExt cx="4642" cy="6768"/>
                        </a:xfrm>
                      </wpg:grpSpPr>
                      <wpg:grpSp>
                        <wpg:cNvPr id="161" name="Group 156"/>
                        <wpg:cNvGrpSpPr>
                          <a:grpSpLocks/>
                        </wpg:cNvGrpSpPr>
                        <wpg:grpSpPr bwMode="auto">
                          <a:xfrm>
                            <a:off x="6121" y="115"/>
                            <a:ext cx="4625" cy="6751"/>
                            <a:chOff x="6121" y="115"/>
                            <a:chExt cx="4625" cy="6751"/>
                          </a:xfrm>
                        </wpg:grpSpPr>
                        <wps:wsp>
                          <wps:cNvPr id="162" name="Freeform 158"/>
                          <wps:cNvSpPr>
                            <a:spLocks/>
                          </wps:cNvSpPr>
                          <wps:spPr bwMode="auto">
                            <a:xfrm>
                              <a:off x="6121" y="115"/>
                              <a:ext cx="4625" cy="6751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4625"/>
                                <a:gd name="T2" fmla="+- 0 115 115"/>
                                <a:gd name="T3" fmla="*/ 115 h 6751"/>
                                <a:gd name="T4" fmla="+- 0 10745 6121"/>
                                <a:gd name="T5" fmla="*/ T4 w 4625"/>
                                <a:gd name="T6" fmla="+- 0 115 115"/>
                                <a:gd name="T7" fmla="*/ 115 h 6751"/>
                                <a:gd name="T8" fmla="+- 0 10745 6121"/>
                                <a:gd name="T9" fmla="*/ T8 w 4625"/>
                                <a:gd name="T10" fmla="+- 0 6866 115"/>
                                <a:gd name="T11" fmla="*/ 6866 h 6751"/>
                                <a:gd name="T12" fmla="+- 0 6121 6121"/>
                                <a:gd name="T13" fmla="*/ T12 w 4625"/>
                                <a:gd name="T14" fmla="+- 0 6866 115"/>
                                <a:gd name="T15" fmla="*/ 6866 h 6751"/>
                                <a:gd name="T16" fmla="+- 0 6121 6121"/>
                                <a:gd name="T17" fmla="*/ T16 w 4625"/>
                                <a:gd name="T18" fmla="+- 0 115 115"/>
                                <a:gd name="T19" fmla="*/ 115 h 6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5" h="6751">
                                  <a:moveTo>
                                    <a:pt x="0" y="0"/>
                                  </a:moveTo>
                                  <a:lnTo>
                                    <a:pt x="4624" y="0"/>
                                  </a:lnTo>
                                  <a:lnTo>
                                    <a:pt x="4624" y="6751"/>
                                  </a:lnTo>
                                  <a:lnTo>
                                    <a:pt x="0" y="67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F2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115"/>
                              <a:ext cx="4624" cy="67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4" name="Group 154"/>
                        <wpg:cNvGrpSpPr>
                          <a:grpSpLocks/>
                        </wpg:cNvGrpSpPr>
                        <wpg:grpSpPr bwMode="auto">
                          <a:xfrm>
                            <a:off x="6121" y="115"/>
                            <a:ext cx="4625" cy="6751"/>
                            <a:chOff x="6121" y="115"/>
                            <a:chExt cx="4625" cy="6751"/>
                          </a:xfrm>
                        </wpg:grpSpPr>
                        <wps:wsp>
                          <wps:cNvPr id="165" name="Freeform 155"/>
                          <wps:cNvSpPr>
                            <a:spLocks/>
                          </wps:cNvSpPr>
                          <wps:spPr bwMode="auto">
                            <a:xfrm>
                              <a:off x="6121" y="115"/>
                              <a:ext cx="4625" cy="6751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4625"/>
                                <a:gd name="T2" fmla="+- 0 115 115"/>
                                <a:gd name="T3" fmla="*/ 115 h 6751"/>
                                <a:gd name="T4" fmla="+- 0 10745 6121"/>
                                <a:gd name="T5" fmla="*/ T4 w 4625"/>
                                <a:gd name="T6" fmla="+- 0 115 115"/>
                                <a:gd name="T7" fmla="*/ 115 h 6751"/>
                                <a:gd name="T8" fmla="+- 0 10745 6121"/>
                                <a:gd name="T9" fmla="*/ T8 w 4625"/>
                                <a:gd name="T10" fmla="+- 0 6866 115"/>
                                <a:gd name="T11" fmla="*/ 6866 h 6751"/>
                                <a:gd name="T12" fmla="+- 0 6121 6121"/>
                                <a:gd name="T13" fmla="*/ T12 w 4625"/>
                                <a:gd name="T14" fmla="+- 0 6866 115"/>
                                <a:gd name="T15" fmla="*/ 6866 h 6751"/>
                                <a:gd name="T16" fmla="+- 0 6121 6121"/>
                                <a:gd name="T17" fmla="*/ T16 w 4625"/>
                                <a:gd name="T18" fmla="+- 0 115 115"/>
                                <a:gd name="T19" fmla="*/ 115 h 6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5" h="6751">
                                  <a:moveTo>
                                    <a:pt x="0" y="0"/>
                                  </a:moveTo>
                                  <a:lnTo>
                                    <a:pt x="4624" y="0"/>
                                  </a:lnTo>
                                  <a:lnTo>
                                    <a:pt x="4624" y="6751"/>
                                  </a:lnTo>
                                  <a:lnTo>
                                    <a:pt x="0" y="67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903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37"/>
                        <wpg:cNvGrpSpPr>
                          <a:grpSpLocks/>
                        </wpg:cNvGrpSpPr>
                        <wpg:grpSpPr bwMode="auto">
                          <a:xfrm>
                            <a:off x="9608" y="5925"/>
                            <a:ext cx="1137" cy="941"/>
                            <a:chOff x="9608" y="5925"/>
                            <a:chExt cx="1137" cy="941"/>
                          </a:xfrm>
                        </wpg:grpSpPr>
                        <wps:wsp>
                          <wps:cNvPr id="167" name="Freeform 153"/>
                          <wps:cNvSpPr>
                            <a:spLocks/>
                          </wps:cNvSpPr>
                          <wps:spPr bwMode="auto">
                            <a:xfrm>
                              <a:off x="9608" y="5925"/>
                              <a:ext cx="1137" cy="941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1137"/>
                                <a:gd name="T2" fmla="+- 0 5925 5925"/>
                                <a:gd name="T3" fmla="*/ 5925 h 941"/>
                                <a:gd name="T4" fmla="+- 0 10745 9608"/>
                                <a:gd name="T5" fmla="*/ T4 w 1137"/>
                                <a:gd name="T6" fmla="+- 0 5925 5925"/>
                                <a:gd name="T7" fmla="*/ 5925 h 941"/>
                                <a:gd name="T8" fmla="+- 0 10745 9608"/>
                                <a:gd name="T9" fmla="*/ T8 w 1137"/>
                                <a:gd name="T10" fmla="+- 0 6866 5925"/>
                                <a:gd name="T11" fmla="*/ 6866 h 941"/>
                                <a:gd name="T12" fmla="+- 0 9608 9608"/>
                                <a:gd name="T13" fmla="*/ T12 w 1137"/>
                                <a:gd name="T14" fmla="+- 0 6866 5925"/>
                                <a:gd name="T15" fmla="*/ 6866 h 941"/>
                                <a:gd name="T16" fmla="+- 0 9608 9608"/>
                                <a:gd name="T17" fmla="*/ T16 w 1137"/>
                                <a:gd name="T18" fmla="+- 0 5925 5925"/>
                                <a:gd name="T19" fmla="*/ 5925 h 9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7" h="941">
                                  <a:moveTo>
                                    <a:pt x="0" y="0"/>
                                  </a:moveTo>
                                  <a:lnTo>
                                    <a:pt x="1137" y="0"/>
                                  </a:lnTo>
                                  <a:lnTo>
                                    <a:pt x="1137" y="941"/>
                                  </a:lnTo>
                                  <a:lnTo>
                                    <a:pt x="0" y="9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F2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00" y="5916"/>
                              <a:ext cx="1154" cy="9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9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09" y="624"/>
                              <a:ext cx="490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1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Watjarri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7" y="1038"/>
                              <a:ext cx="634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1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Badimaya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27" y="477"/>
                              <a:ext cx="1754" cy="6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90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w w:val="105"/>
                                    <w:sz w:val="18"/>
                                  </w:rPr>
                                  <w:t>Eucalypt Woodlands</w:t>
                                </w:r>
                              </w:p>
                              <w:p w:rsidR="00373A9B" w:rsidRDefault="00373A9B">
                                <w:pPr>
                                  <w:spacing w:before="10" w:line="249" w:lineRule="auto"/>
                                  <w:ind w:hanging="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010202"/>
                                    <w:w w:val="105"/>
                                    <w:sz w:val="18"/>
                                  </w:rPr>
                                  <w:t>of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w w:val="105"/>
                                    <w:sz w:val="18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1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w w:val="105"/>
                                    <w:sz w:val="18"/>
                                  </w:rPr>
                                  <w:t>Western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25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w w:val="105"/>
                                    <w:sz w:val="18"/>
                                  </w:rPr>
                                  <w:t>Australian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color w:val="010202"/>
                                    <w:w w:val="105"/>
                                    <w:sz w:val="18"/>
                                  </w:rPr>
                                  <w:t>Wheatbelt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8" y="1823"/>
                              <a:ext cx="531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1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Amangu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3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89" y="2333"/>
                              <a:ext cx="287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1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2"/>
                                    <w:sz w:val="14"/>
                                  </w:rPr>
                                  <w:t>Yuat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7" y="2271"/>
                              <a:ext cx="1171" cy="5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4" w:lineRule="exact"/>
                                  <w:ind w:firstLine="456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Kalaamaya</w:t>
                                </w:r>
                                <w:proofErr w:type="spellEnd"/>
                              </w:p>
                              <w:p w:rsidR="00373A9B" w:rsidRDefault="00373A9B">
                                <w:pPr>
                                  <w:spacing w:before="11"/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spacing w:line="158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Balardung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6" y="3076"/>
                              <a:ext cx="844" cy="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4" w:lineRule="exact"/>
                                  <w:ind w:left="44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Wajuk</w:t>
                                </w:r>
                                <w:proofErr w:type="spellEnd"/>
                              </w:p>
                              <w:p w:rsidR="00373A9B" w:rsidRDefault="00373A9B">
                                <w:pPr>
                                  <w:spacing w:before="35" w:line="158" w:lineRule="exact"/>
                                  <w:rPr>
                                    <w:rFonts w:ascii="ESRI Default Marker" w:eastAsia="ESRI Default Marker" w:hAnsi="ESRI Default Marker" w:cs="ESRI Default Marker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838383"/>
                                    <w:sz w:val="14"/>
                                  </w:rPr>
                                  <w:t xml:space="preserve">Perth  </w:t>
                                </w:r>
                                <w:r>
                                  <w:rPr>
                                    <w:rFonts w:ascii="Arial"/>
                                    <w:color w:val="838383"/>
                                    <w:spacing w:val="3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ESRI Default Marker"/>
                                    <w:color w:val="838383"/>
                                    <w:sz w:val="14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4" y="3564"/>
                              <a:ext cx="764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1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z w:val="14"/>
                                  </w:rPr>
                                  <w:t>Nyaki-Nyaki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08" y="3603"/>
                              <a:ext cx="389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1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z w:val="14"/>
                                  </w:rPr>
                                  <w:t>Malpa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3" y="3978"/>
                              <a:ext cx="508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1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Wiilman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79" y="4524"/>
                              <a:ext cx="484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1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Wudjari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9" y="4629"/>
                              <a:ext cx="596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1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Kaniyang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0" y="4558"/>
                              <a:ext cx="475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1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Goreng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" y="5224"/>
                              <a:ext cx="469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1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z w:val="14"/>
                                  </w:rPr>
                                  <w:t>Minang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34" style="position:absolute;left:0;text-align:left;margin-left:305.6pt;margin-top:5.35pt;width:232.1pt;height:338.4pt;z-index:1744;mso-position-horizontal-relative:page;mso-position-vertical-relative:text" coordorigin="6112,107" coordsize="4642,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">
                <v:group id="Group 156" o:spid="_x0000_s1035" style="position:absolute;left:6121;top:115;width:4625;height:6751" coordorigin="6121,115" coordsize="4625,6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8" o:spid="_x0000_s1036" style="position:absolute;left:6121;top:115;width:4625;height:6751;visibility:visible;mso-wrap-style:square;v-text-anchor:top" coordsize="4625,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l5psAA&#10;AADcAAAADwAAAGRycy9kb3ducmV2LnhtbERPS2sCMRC+C/0PYQq9abYetmU1ihSlhfbi6z5uxs3i&#10;ZrIkU93++6Yg9DYf33Pmy8F36koxtYENPE8KUMR1sC03Bg77zfgVVBJki11gMvBDCZaLh9EcKxtu&#10;vKXrThqVQzhVaMCJ9JXWqXbkMU1CT5y5c4geJcPYaBvxlsN9p6dFUWqPLecGhz29Oaovu29v4EWC&#10;/lw7wfIUV+vNno6Hr/fOmKfHYTUDJTTIv/ju/rB5fjmFv2fyBXr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9l5psAAAADcAAAADwAAAAAAAAAAAAAAAACYAgAAZHJzL2Rvd25y&#10;ZXYueG1sUEsFBgAAAAAEAAQA9QAAAIUDAAAAAA==&#10;" path="m,l4624,r,6751l,6751,,xe" fillcolor="#dff2f6" stroked="f">
                    <v:path arrowok="t" o:connecttype="custom" o:connectlocs="0,115;4624,115;4624,6866;0,6866;0,115" o:connectangles="0,0,0,0,0"/>
                  </v:shape>
                  <v:shape id="Picture 157" o:spid="_x0000_s1037" type="#_x0000_t75" style="position:absolute;left:6121;top:115;width:4624;height:6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/4lbEAAAA3AAAAA8AAABkcnMvZG93bnJldi54bWxET0tLAzEQvgv9D2EEbzZrC2VZm5bSF3oo&#10;6qpgb+Nm3F2aTJYkbrf/3giCt/n4njNfDtaInnxoHSu4G2cgiCunW64VvL3ubnMQISJrNI5JwYUC&#10;LBejqzkW2p35hfoy1iKFcChQQRNjV0gZqoYshrHriBP35bzFmKCvpfZ4TuHWyEmWzaTFllNDgx2t&#10;G6pO5bdV8FE9H5/y8nFrcm/2n+99t8kOR6VurofVPYhIQ/wX/7kfdJo/m8LvM+kC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/4lbEAAAA3AAAAA8AAAAAAAAAAAAAAAAA&#10;nwIAAGRycy9kb3ducmV2LnhtbFBLBQYAAAAABAAEAPcAAACQAwAAAAA=&#10;">
                    <v:imagedata r:id="rId35" o:title=""/>
                  </v:shape>
                </v:group>
                <v:group id="Group 154" o:spid="_x0000_s1038" style="position:absolute;left:6121;top:115;width:4625;height:6751" coordorigin="6121,115" coordsize="4625,6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55" o:spid="_x0000_s1039" style="position:absolute;left:6121;top:115;width:4625;height:6751;visibility:visible;mso-wrap-style:square;v-text-anchor:top" coordsize="4625,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BgsAA&#10;AADcAAAADwAAAGRycy9kb3ducmV2LnhtbERPzYrCMBC+C75DGMGLaKrLVq1GEUHwJFR9gKEZ22Iz&#10;qUnU7ttvFoS9zcf3O+ttZxrxIudrywqmkwQEcWF1zaWC6+UwXoDwAVljY5kU/JCH7abfW2Om7Ztz&#10;ep1DKWII+wwVVCG0mZS+qMign9iWOHI36wyGCF0ptcN3DDeNnCVJKg3WHBsqbGlfUXE/P42CuTvR&#10;1On6cT00+d7ky2P6NbJKDQfdbgUiUBf+xR/3Ucf56Tf8PRMv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gBgsAAAADcAAAADwAAAAAAAAAAAAAAAACYAgAAZHJzL2Rvd25y&#10;ZXYueG1sUEsFBgAAAAAEAAQA9QAAAIUDAAAAAA==&#10;" path="m,l4624,r,6751l,6751,,xe" filled="f" strokecolor="#010202" strokeweight=".30286mm">
                    <v:path arrowok="t" o:connecttype="custom" o:connectlocs="0,115;4624,115;4624,6866;0,6866;0,115" o:connectangles="0,0,0,0,0"/>
                  </v:shape>
                </v:group>
                <v:group id="Group 137" o:spid="_x0000_s1040" style="position:absolute;left:9608;top:5925;width:1137;height:941" coordorigin="9608,5925" coordsize="1137,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3" o:spid="_x0000_s1041" style="position:absolute;left:9608;top:5925;width:1137;height:941;visibility:visible;mso-wrap-style:square;v-text-anchor:top" coordsize="1137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83t8EA&#10;AADcAAAADwAAAGRycy9kb3ducmV2LnhtbERPTWsCMRC9F/wPYQRvNWuRKFujSKngtasovQ2bcbO4&#10;mWw3Udf+eiMUepvH+5zFqneNuFIXas8aJuMMBHHpTc2Vhv1u8zoHESKywcYzabhTgNVy8LLA3Pgb&#10;f9G1iJVIIRxy1GBjbHMpQ2nJYRj7ljhxJ985jAl2lTQd3lK4a+RblinpsObUYLGlD0vlubg4Dafj&#10;5+/lcMbvXfhRhd1MVTEnpfVo2K/fQUTq47/4z701ab6awfOZd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fN7fBAAAA3AAAAA8AAAAAAAAAAAAAAAAAmAIAAGRycy9kb3du&#10;cmV2LnhtbFBLBQYAAAAABAAEAPUAAACGAwAAAAA=&#10;" path="m,l1137,r,941l,941,,xe" fillcolor="#dff2f6" stroked="f">
                    <v:path arrowok="t" o:connecttype="custom" o:connectlocs="0,5925;1137,5925;1137,6866;0,6866;0,5925" o:connectangles="0,0,0,0,0"/>
                  </v:shape>
                  <v:shape id="Picture 152" o:spid="_x0000_s1042" type="#_x0000_t75" style="position:absolute;left:9600;top:5916;width:1154;height: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GTljFAAAA3AAAAA8AAABkcnMvZG93bnJldi54bWxEj81qAzEMhO+FvINRoLfG2x9CdxsnlJZC&#10;Qy5NmgcQtrJr1paXtZts3r46FHqTmNHMp9VmikGdacw+sYH7RQWK2CbnuTVw/P64ewaVC7LDkJgM&#10;XCnDZj27WWHj0oX3dD6UVkkI5wYNdKUMjdbZdhQxL9JALNopjRGLrGOr3YgXCY9BP1TVUkf0LA0d&#10;DvTWke0PP9HAbvt09PV735/q+nFn7Ve4+m0w5nY+vb6AKjSVf/Pf9acT/KXQyjMygV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Bk5YxQAAANwAAAAPAAAAAAAAAAAAAAAA&#10;AJ8CAABkcnMvZG93bnJldi54bWxQSwUGAAAAAAQABAD3AAAAkQMAAAAA&#10;">
                    <v:imagedata r:id="rId36" o:title=""/>
                  </v:shape>
                  <v:shape id="Text Box 151" o:spid="_x0000_s1043" type="#_x0000_t202" style="position:absolute;left:6509;top:624;width:490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41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Watjarri</w:t>
                          </w:r>
                          <w:proofErr w:type="spellEnd"/>
                        </w:p>
                      </w:txbxContent>
                    </v:textbox>
                  </v:shape>
                  <v:shape id="Text Box 150" o:spid="_x0000_s1044" type="#_x0000_t202" style="position:absolute;left:7217;top:1038;width:634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41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Badimaya</w:t>
                          </w:r>
                          <w:proofErr w:type="spellEnd"/>
                        </w:p>
                      </w:txbxContent>
                    </v:textbox>
                  </v:shape>
                  <v:shape id="Text Box 149" o:spid="_x0000_s1045" type="#_x0000_t202" style="position:absolute;left:8727;top:477;width:1754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90" w:lineRule="exact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010202"/>
                              <w:spacing w:val="-1"/>
                              <w:w w:val="105"/>
                              <w:sz w:val="18"/>
                            </w:rPr>
                            <w:t>Eucalypt Woodlands</w:t>
                          </w:r>
                        </w:p>
                        <w:p w:rsidR="00373A9B" w:rsidRDefault="00373A9B">
                          <w:pPr>
                            <w:spacing w:before="10" w:line="249" w:lineRule="auto"/>
                            <w:ind w:hanging="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010202"/>
                              <w:w w:val="105"/>
                              <w:sz w:val="18"/>
                            </w:rPr>
                            <w:t>of</w:t>
                          </w:r>
                          <w:proofErr w:type="gramEnd"/>
                          <w:r>
                            <w:rPr>
                              <w:rFonts w:ascii="Arial"/>
                              <w:color w:val="010202"/>
                              <w:spacing w:val="-1"/>
                              <w:w w:val="105"/>
                              <w:sz w:val="18"/>
                            </w:rPr>
                            <w:t xml:space="preserve"> the</w:t>
                          </w:r>
                          <w:r>
                            <w:rPr>
                              <w:rFonts w:ascii="Arial"/>
                              <w:color w:val="010202"/>
                              <w:spacing w:val="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w w:val="105"/>
                              <w:sz w:val="18"/>
                            </w:rPr>
                            <w:t>Western</w:t>
                          </w:r>
                          <w:r>
                            <w:rPr>
                              <w:rFonts w:ascii="Arial"/>
                              <w:color w:val="010202"/>
                              <w:spacing w:val="2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w w:val="105"/>
                              <w:sz w:val="18"/>
                            </w:rPr>
                            <w:t>Australian</w:t>
                          </w:r>
                          <w:r>
                            <w:rPr>
                              <w:rFonts w:ascii="Arial"/>
                              <w:color w:val="010202"/>
                              <w:w w:val="10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010202"/>
                              <w:w w:val="105"/>
                              <w:sz w:val="18"/>
                            </w:rPr>
                            <w:t>Wheatbelt</w:t>
                          </w:r>
                          <w:proofErr w:type="spellEnd"/>
                        </w:p>
                      </w:txbxContent>
                    </v:textbox>
                  </v:shape>
                  <v:shape id="Text Box 148" o:spid="_x0000_s1046" type="#_x0000_t202" style="position:absolute;left:6218;top:1823;width:53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41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Amangu</w:t>
                          </w:r>
                          <w:proofErr w:type="spellEnd"/>
                        </w:p>
                      </w:txbxContent>
                    </v:textbox>
                  </v:shape>
                  <v:shape id="Text Box 147" o:spid="_x0000_s1047" type="#_x0000_t202" style="position:absolute;left:7089;top:2333;width:287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41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2"/>
                              <w:sz w:val="14"/>
                            </w:rPr>
                            <w:t>Yuat</w:t>
                          </w:r>
                          <w:proofErr w:type="spellEnd"/>
                        </w:p>
                      </w:txbxContent>
                    </v:textbox>
                  </v:shape>
                  <v:shape id="Text Box 146" o:spid="_x0000_s1048" type="#_x0000_t202" style="position:absolute;left:7547;top:2271;width:1171;height: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44" w:lineRule="exact"/>
                            <w:ind w:firstLine="456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Kalaamaya</w:t>
                          </w:r>
                          <w:proofErr w:type="spellEnd"/>
                        </w:p>
                        <w:p w:rsidR="00373A9B" w:rsidRDefault="00373A9B">
                          <w:pPr>
                            <w:spacing w:before="11"/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spacing w:line="158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Balardung</w:t>
                          </w:r>
                          <w:proofErr w:type="spellEnd"/>
                        </w:p>
                      </w:txbxContent>
                    </v:textbox>
                  </v:shape>
                  <v:shape id="Text Box 145" o:spid="_x0000_s1049" type="#_x0000_t202" style="position:absolute;left:6376;top:3076;width:844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44" w:lineRule="exact"/>
                            <w:ind w:left="44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Wajuk</w:t>
                          </w:r>
                          <w:proofErr w:type="spellEnd"/>
                        </w:p>
                        <w:p w:rsidR="00373A9B" w:rsidRDefault="00373A9B">
                          <w:pPr>
                            <w:spacing w:before="35" w:line="158" w:lineRule="exact"/>
                            <w:rPr>
                              <w:rFonts w:ascii="ESRI Default Marker" w:eastAsia="ESRI Default Marker" w:hAnsi="ESRI Default Marker" w:cs="ESRI Default Marker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838383"/>
                              <w:sz w:val="14"/>
                            </w:rPr>
                            <w:t xml:space="preserve">Perth  </w:t>
                          </w:r>
                          <w:r>
                            <w:rPr>
                              <w:rFonts w:ascii="Arial"/>
                              <w:color w:val="838383"/>
                              <w:spacing w:val="3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ESRI Default Marker"/>
                              <w:color w:val="838383"/>
                              <w:sz w:val="14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 Box 144" o:spid="_x0000_s1050" type="#_x0000_t202" style="position:absolute;left:8624;top:3564;width:764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  <v:textbox inset="0,0,0,0">
                      <w:txbxContent>
                        <w:p w:rsidR="00373A9B" w:rsidRDefault="00373A9B">
                          <w:pPr>
                            <w:spacing w:line="141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z w:val="14"/>
                            </w:rPr>
                            <w:t>Nyaki-Nyaki</w:t>
                          </w:r>
                          <w:proofErr w:type="spellEnd"/>
                        </w:p>
                      </w:txbxContent>
                    </v:textbox>
                  </v:shape>
                  <v:shape id="Text Box 143" o:spid="_x0000_s1051" type="#_x0000_t202" style="position:absolute;left:10208;top:3603;width:389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  <v:textbox inset="0,0,0,0">
                      <w:txbxContent>
                        <w:p w:rsidR="00373A9B" w:rsidRDefault="00373A9B">
                          <w:pPr>
                            <w:spacing w:line="141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z w:val="14"/>
                            </w:rPr>
                            <w:t>Malpa</w:t>
                          </w:r>
                          <w:proofErr w:type="spellEnd"/>
                        </w:p>
                      </w:txbxContent>
                    </v:textbox>
                  </v:shape>
                  <v:shape id="Text Box 142" o:spid="_x0000_s1052" type="#_x0000_t202" style="position:absolute;left:7693;top:3978;width:508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41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Wiilman</w:t>
                          </w:r>
                          <w:proofErr w:type="spellEnd"/>
                        </w:p>
                      </w:txbxContent>
                    </v:textbox>
                  </v:shape>
                  <v:shape id="Text Box 141" o:spid="_x0000_s1053" type="#_x0000_t202" style="position:absolute;left:9679;top:4524;width:484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41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Wudjari</w:t>
                          </w:r>
                          <w:proofErr w:type="spellEnd"/>
                        </w:p>
                      </w:txbxContent>
                    </v:textbox>
                  </v:shape>
                  <v:shape id="Text Box 140" o:spid="_x0000_s1054" type="#_x0000_t202" style="position:absolute;left:7459;top:4629;width:596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  <v:textbox inset="0,0,0,0">
                      <w:txbxContent>
                        <w:p w:rsidR="00373A9B" w:rsidRDefault="00373A9B">
                          <w:pPr>
                            <w:spacing w:line="141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Kaniyang</w:t>
                          </w:r>
                          <w:proofErr w:type="spellEnd"/>
                        </w:p>
                      </w:txbxContent>
                    </v:textbox>
                  </v:shape>
                  <v:shape id="Text Box 139" o:spid="_x0000_s1055" type="#_x0000_t202" style="position:absolute;left:8310;top:4558;width:475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41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Goreng</w:t>
                          </w:r>
                          <w:proofErr w:type="spellEnd"/>
                        </w:p>
                      </w:txbxContent>
                    </v:textbox>
                  </v:shape>
                  <v:shape id="Text Box 138" o:spid="_x0000_s1056" type="#_x0000_t202" style="position:absolute;left:7697;top:5224;width:469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  <v:textbox inset="0,0,0,0">
                      <w:txbxContent>
                        <w:p w:rsidR="00373A9B" w:rsidRDefault="00373A9B">
                          <w:pPr>
                            <w:spacing w:line="141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z w:val="14"/>
                            </w:rPr>
                            <w:t>Minang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Euc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a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lyp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t</w:t>
      </w:r>
      <w:r w:rsidR="0057553E" w:rsidRPr="0057553E">
        <w:rPr>
          <w:rFonts w:asciiTheme="minorHAnsi" w:hAnsiTheme="minorHAnsi"/>
          <w:color w:val="00528B"/>
          <w:spacing w:val="-23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W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oodl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a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nds</w:t>
      </w:r>
      <w:r w:rsidR="0057553E" w:rsidRPr="0057553E">
        <w:rPr>
          <w:rFonts w:asciiTheme="minorHAnsi" w:hAnsiTheme="minorHAnsi"/>
          <w:color w:val="00528B"/>
          <w:spacing w:val="-22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1"/>
          <w:w w:val="105"/>
          <w:lang w:val="en-AU"/>
        </w:rPr>
        <w:t>o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f</w:t>
      </w:r>
      <w:r w:rsidR="0057553E" w:rsidRPr="0057553E">
        <w:rPr>
          <w:rFonts w:asciiTheme="minorHAnsi" w:hAnsiTheme="minorHAnsi"/>
          <w:color w:val="00528B"/>
          <w:spacing w:val="-23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t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h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e</w:t>
      </w:r>
      <w:r w:rsidR="0057553E" w:rsidRPr="0057553E">
        <w:rPr>
          <w:rFonts w:asciiTheme="minorHAnsi" w:hAnsiTheme="minorHAnsi"/>
          <w:color w:val="00528B"/>
          <w:spacing w:val="24"/>
          <w:w w:val="102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5"/>
          <w:lang w:val="en-AU"/>
        </w:rPr>
        <w:t>W</w:t>
      </w:r>
      <w:r w:rsidR="0057553E" w:rsidRPr="0057553E">
        <w:rPr>
          <w:rFonts w:asciiTheme="minorHAnsi" w:hAnsiTheme="minorHAnsi"/>
          <w:color w:val="00528B"/>
          <w:spacing w:val="-4"/>
          <w:lang w:val="en-AU"/>
        </w:rPr>
        <w:t>estern</w:t>
      </w:r>
      <w:r w:rsidR="0057553E" w:rsidRPr="0057553E">
        <w:rPr>
          <w:rFonts w:asciiTheme="minorHAnsi" w:hAnsiTheme="minorHAnsi"/>
          <w:color w:val="00528B"/>
          <w:spacing w:val="33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lang w:val="en-AU"/>
        </w:rPr>
        <w:t>Australian</w:t>
      </w:r>
      <w:r w:rsidR="0057553E" w:rsidRPr="0057553E">
        <w:rPr>
          <w:rFonts w:asciiTheme="minorHAnsi" w:hAnsiTheme="minorHAnsi"/>
          <w:color w:val="00528B"/>
          <w:spacing w:val="33"/>
          <w:lang w:val="en-AU"/>
        </w:rPr>
        <w:t xml:space="preserve"> </w:t>
      </w:r>
      <w:proofErr w:type="spellStart"/>
      <w:r w:rsidR="0057553E" w:rsidRPr="0057553E">
        <w:rPr>
          <w:rFonts w:asciiTheme="minorHAnsi" w:hAnsiTheme="minorHAnsi"/>
          <w:color w:val="00528B"/>
          <w:spacing w:val="-4"/>
          <w:lang w:val="en-AU"/>
        </w:rPr>
        <w:t>W</w:t>
      </w:r>
      <w:r w:rsidR="0057553E" w:rsidRPr="0057553E">
        <w:rPr>
          <w:rFonts w:asciiTheme="minorHAnsi" w:hAnsiTheme="minorHAnsi"/>
          <w:color w:val="00528B"/>
          <w:spacing w:val="-3"/>
          <w:lang w:val="en-AU"/>
        </w:rPr>
        <w:t>heatbelt</w:t>
      </w:r>
      <w:proofErr w:type="spellEnd"/>
    </w:p>
    <w:p w:rsidR="006C0513" w:rsidRPr="0057553E" w:rsidRDefault="0057553E">
      <w:pPr>
        <w:spacing w:before="189" w:line="278" w:lineRule="auto"/>
        <w:ind w:left="1133" w:right="6333"/>
        <w:rPr>
          <w:rFonts w:eastAsia="Book Antiqua" w:cs="Book Antiqua"/>
          <w:sz w:val="20"/>
          <w:szCs w:val="20"/>
          <w:lang w:val="en-AU"/>
        </w:rPr>
      </w:pPr>
      <w:r w:rsidRPr="0057553E">
        <w:rPr>
          <w:i/>
          <w:color w:val="1A1B1E"/>
          <w:w w:val="95"/>
          <w:sz w:val="20"/>
          <w:lang w:val="en-AU"/>
        </w:rPr>
        <w:t>The</w:t>
      </w:r>
      <w:r w:rsidRPr="0057553E">
        <w:rPr>
          <w:i/>
          <w:color w:val="1A1B1E"/>
          <w:spacing w:val="-29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ecological</w:t>
      </w:r>
      <w:r w:rsidRPr="0057553E">
        <w:rPr>
          <w:i/>
          <w:color w:val="1A1B1E"/>
          <w:spacing w:val="-29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community</w:t>
      </w:r>
      <w:r w:rsidRPr="0057553E">
        <w:rPr>
          <w:i/>
          <w:color w:val="1A1B1E"/>
          <w:spacing w:val="-28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is</w:t>
      </w:r>
      <w:r w:rsidRPr="0057553E">
        <w:rPr>
          <w:i/>
          <w:color w:val="1A1B1E"/>
          <w:spacing w:val="-29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part</w:t>
      </w:r>
      <w:r w:rsidRPr="0057553E">
        <w:rPr>
          <w:i/>
          <w:color w:val="1A1B1E"/>
          <w:spacing w:val="-29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of</w:t>
      </w:r>
      <w:r w:rsidRPr="0057553E">
        <w:rPr>
          <w:i/>
          <w:color w:val="1A1B1E"/>
          <w:spacing w:val="-28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the</w:t>
      </w:r>
      <w:r w:rsidRPr="0057553E">
        <w:rPr>
          <w:i/>
          <w:color w:val="1A1B1E"/>
          <w:spacing w:val="-29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country</w:t>
      </w:r>
      <w:r w:rsidRPr="0057553E">
        <w:rPr>
          <w:i/>
          <w:color w:val="1A1B1E"/>
          <w:spacing w:val="-29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of</w:t>
      </w:r>
      <w:r w:rsidRPr="0057553E">
        <w:rPr>
          <w:i/>
          <w:color w:val="1A1B1E"/>
          <w:spacing w:val="-28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spacing w:val="-1"/>
          <w:w w:val="95"/>
          <w:sz w:val="20"/>
          <w:lang w:val="en-AU"/>
        </w:rPr>
        <w:t>N</w:t>
      </w:r>
      <w:r w:rsidRPr="0057553E">
        <w:rPr>
          <w:i/>
          <w:color w:val="1A1B1E"/>
          <w:spacing w:val="-2"/>
          <w:w w:val="95"/>
          <w:sz w:val="20"/>
          <w:lang w:val="en-AU"/>
        </w:rPr>
        <w:t>oongar/</w:t>
      </w:r>
      <w:r w:rsidRPr="0057553E">
        <w:rPr>
          <w:i/>
          <w:color w:val="1A1B1E"/>
          <w:spacing w:val="26"/>
          <w:w w:val="88"/>
          <w:sz w:val="20"/>
          <w:lang w:val="en-AU"/>
        </w:rPr>
        <w:t xml:space="preserve"> </w:t>
      </w:r>
      <w:r w:rsidRPr="0057553E">
        <w:rPr>
          <w:i/>
          <w:color w:val="1A1B1E"/>
          <w:spacing w:val="-1"/>
          <w:w w:val="90"/>
          <w:sz w:val="20"/>
          <w:lang w:val="en-AU"/>
        </w:rPr>
        <w:t>N</w:t>
      </w:r>
      <w:r w:rsidRPr="0057553E">
        <w:rPr>
          <w:i/>
          <w:color w:val="1A1B1E"/>
          <w:spacing w:val="-2"/>
          <w:w w:val="90"/>
          <w:sz w:val="20"/>
          <w:lang w:val="en-AU"/>
        </w:rPr>
        <w:t>yungar</w:t>
      </w:r>
      <w:r w:rsidRPr="0057553E">
        <w:rPr>
          <w:i/>
          <w:color w:val="1A1B1E"/>
          <w:spacing w:val="9"/>
          <w:w w:val="90"/>
          <w:sz w:val="20"/>
          <w:lang w:val="en-AU"/>
        </w:rPr>
        <w:t xml:space="preserve"> </w:t>
      </w:r>
      <w:r w:rsidRPr="0057553E">
        <w:rPr>
          <w:i/>
          <w:color w:val="1A1B1E"/>
          <w:w w:val="90"/>
          <w:sz w:val="20"/>
          <w:lang w:val="en-AU"/>
        </w:rPr>
        <w:t>and</w:t>
      </w:r>
      <w:r w:rsidRPr="0057553E">
        <w:rPr>
          <w:i/>
          <w:color w:val="1A1B1E"/>
          <w:spacing w:val="-1"/>
          <w:w w:val="90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4"/>
          <w:w w:val="90"/>
          <w:sz w:val="20"/>
          <w:lang w:val="en-AU"/>
        </w:rPr>
        <w:t>Y</w:t>
      </w:r>
      <w:r w:rsidRPr="0057553E">
        <w:rPr>
          <w:i/>
          <w:color w:val="1A1B1E"/>
          <w:spacing w:val="-3"/>
          <w:w w:val="90"/>
          <w:sz w:val="20"/>
          <w:lang w:val="en-AU"/>
        </w:rPr>
        <w:t>amaji</w:t>
      </w:r>
      <w:proofErr w:type="spellEnd"/>
      <w:r w:rsidRPr="0057553E">
        <w:rPr>
          <w:i/>
          <w:color w:val="1A1B1E"/>
          <w:spacing w:val="-3"/>
          <w:w w:val="90"/>
          <w:sz w:val="20"/>
          <w:lang w:val="en-AU"/>
        </w:rPr>
        <w:t>/</w:t>
      </w:r>
      <w:proofErr w:type="spellStart"/>
      <w:r w:rsidRPr="0057553E">
        <w:rPr>
          <w:i/>
          <w:color w:val="1A1B1E"/>
          <w:spacing w:val="-3"/>
          <w:w w:val="90"/>
          <w:sz w:val="20"/>
          <w:lang w:val="en-AU"/>
        </w:rPr>
        <w:t>Yamatji</w:t>
      </w:r>
      <w:proofErr w:type="spellEnd"/>
      <w:r w:rsidRPr="0057553E">
        <w:rPr>
          <w:i/>
          <w:color w:val="1A1B1E"/>
          <w:spacing w:val="10"/>
          <w:w w:val="90"/>
          <w:sz w:val="20"/>
          <w:lang w:val="en-AU"/>
        </w:rPr>
        <w:t xml:space="preserve"> </w:t>
      </w:r>
      <w:r w:rsidRPr="0057553E">
        <w:rPr>
          <w:i/>
          <w:color w:val="1A1B1E"/>
          <w:w w:val="90"/>
          <w:sz w:val="20"/>
          <w:lang w:val="en-AU"/>
        </w:rPr>
        <w:t>peoples.</w:t>
      </w:r>
    </w:p>
    <w:p w:rsidR="006C0513" w:rsidRPr="0057553E" w:rsidRDefault="0057553E">
      <w:pPr>
        <w:spacing w:before="133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b/>
          <w:color w:val="1A1B1E"/>
          <w:spacing w:val="-2"/>
          <w:sz w:val="20"/>
          <w:lang w:val="en-AU"/>
        </w:rPr>
        <w:t>Date</w:t>
      </w:r>
      <w:r w:rsidRPr="0057553E">
        <w:rPr>
          <w:b/>
          <w:color w:val="1A1B1E"/>
          <w:spacing w:val="-17"/>
          <w:sz w:val="20"/>
          <w:lang w:val="en-AU"/>
        </w:rPr>
        <w:t xml:space="preserve"> </w:t>
      </w:r>
      <w:r w:rsidRPr="0057553E">
        <w:rPr>
          <w:b/>
          <w:color w:val="1A1B1E"/>
          <w:sz w:val="20"/>
          <w:lang w:val="en-AU"/>
        </w:rPr>
        <w:t>listed:</w:t>
      </w:r>
      <w:r w:rsidRPr="0057553E">
        <w:rPr>
          <w:b/>
          <w:color w:val="1A1B1E"/>
          <w:spacing w:val="-16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4</w:t>
      </w:r>
      <w:r w:rsidRPr="0057553E">
        <w:rPr>
          <w:color w:val="1A1B1E"/>
          <w:spacing w:val="-17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December</w:t>
      </w:r>
      <w:r w:rsidRPr="0057553E">
        <w:rPr>
          <w:color w:val="1A1B1E"/>
          <w:spacing w:val="-17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2015</w:t>
      </w:r>
    </w:p>
    <w:p w:rsidR="006C0513" w:rsidRPr="0057553E" w:rsidRDefault="0057553E">
      <w:pPr>
        <w:spacing w:before="175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b/>
          <w:color w:val="1A1B1E"/>
          <w:sz w:val="20"/>
          <w:lang w:val="en-AU"/>
        </w:rPr>
        <w:t>Category:</w:t>
      </w:r>
      <w:r w:rsidRPr="0057553E">
        <w:rPr>
          <w:b/>
          <w:color w:val="1A1B1E"/>
          <w:spacing w:val="-31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Critically</w:t>
      </w:r>
      <w:r w:rsidRPr="0057553E">
        <w:rPr>
          <w:color w:val="1A1B1E"/>
          <w:spacing w:val="-32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endangered</w:t>
      </w:r>
    </w:p>
    <w:p w:rsidR="006C0513" w:rsidRPr="0057553E" w:rsidRDefault="0057553E">
      <w:pPr>
        <w:pStyle w:val="BodyText"/>
        <w:spacing w:before="175" w:line="255" w:lineRule="auto"/>
        <w:ind w:right="6110"/>
        <w:rPr>
          <w:rFonts w:asciiTheme="minorHAnsi" w:hAnsiTheme="minorHAnsi"/>
          <w:lang w:val="en-AU"/>
        </w:rPr>
      </w:pPr>
      <w:r w:rsidRPr="0057553E">
        <w:rPr>
          <w:rFonts w:asciiTheme="minorHAnsi" w:eastAsia="Book Antiqua" w:hAnsiTheme="minorHAnsi" w:cs="Book Antiqua"/>
          <w:b/>
          <w:bCs/>
          <w:color w:val="1A1B1E"/>
          <w:lang w:val="en-AU"/>
        </w:rPr>
        <w:t>Location:</w:t>
      </w:r>
      <w:r w:rsidRPr="0057553E">
        <w:rPr>
          <w:rFonts w:asciiTheme="minorHAnsi" w:eastAsia="Book Antiqua" w:hAnsiTheme="minorHAnsi" w:cs="Book Antiqua"/>
          <w:b/>
          <w:bCs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Eucalypt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Woodlands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Western</w:t>
      </w:r>
      <w:r w:rsidRPr="0057553E">
        <w:rPr>
          <w:rFonts w:asciiTheme="minorHAnsi" w:hAnsiTheme="minorHAnsi"/>
          <w:color w:val="1A1B1E"/>
          <w:spacing w:val="23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</w:t>
      </w:r>
      <w:r w:rsidRPr="0057553E">
        <w:rPr>
          <w:rFonts w:asciiTheme="minorHAnsi" w:hAnsiTheme="minorHAnsi"/>
          <w:color w:val="1A1B1E"/>
          <w:spacing w:val="-1"/>
          <w:lang w:val="en-AU"/>
        </w:rPr>
        <w:t>ustralian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lang w:val="en-AU"/>
        </w:rPr>
        <w:t>Wheatbelt</w:t>
      </w:r>
      <w:proofErr w:type="spellEnd"/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distributed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acr</w:t>
      </w:r>
      <w:r w:rsidRPr="0057553E">
        <w:rPr>
          <w:rFonts w:asciiTheme="minorHAnsi" w:hAnsiTheme="minorHAnsi"/>
          <w:color w:val="1A1B1E"/>
          <w:spacing w:val="-2"/>
          <w:lang w:val="en-AU"/>
        </w:rPr>
        <w:t>oss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inland</w:t>
      </w:r>
      <w:r w:rsidRPr="0057553E">
        <w:rPr>
          <w:rFonts w:asciiTheme="minorHAnsi" w:hAnsiTheme="minorHAnsi"/>
          <w:color w:val="1A1B1E"/>
          <w:spacing w:val="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southwestern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Western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</w:t>
      </w:r>
      <w:r w:rsidRPr="0057553E">
        <w:rPr>
          <w:rFonts w:asciiTheme="minorHAnsi" w:hAnsiTheme="minorHAnsi"/>
          <w:color w:val="1A1B1E"/>
          <w:spacing w:val="-1"/>
          <w:lang w:val="en-AU"/>
        </w:rPr>
        <w:t>ustralia,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between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Darling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Range</w:t>
      </w:r>
      <w:r w:rsidRPr="0057553E">
        <w:rPr>
          <w:rFonts w:asciiTheme="minorHAnsi" w:hAnsiTheme="minorHAnsi"/>
          <w:color w:val="1A1B1E"/>
          <w:spacing w:val="6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Great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Western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Woodlands,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region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known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37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5"/>
          <w:lang w:val="en-AU"/>
        </w:rPr>
        <w:t>‘</w:t>
      </w:r>
      <w:proofErr w:type="spellStart"/>
      <w:r w:rsidRPr="0057553E">
        <w:rPr>
          <w:rFonts w:asciiTheme="minorHAnsi" w:hAnsiTheme="minorHAnsi"/>
          <w:color w:val="1A1B1E"/>
          <w:spacing w:val="-1"/>
          <w:lang w:val="en-AU"/>
        </w:rPr>
        <w:t>Wheatbelt</w:t>
      </w:r>
      <w:proofErr w:type="spellEnd"/>
      <w:r w:rsidRPr="0057553E">
        <w:rPr>
          <w:rFonts w:asciiTheme="minorHAnsi" w:hAnsiTheme="minorHAnsi"/>
          <w:color w:val="1A1B1E"/>
          <w:spacing w:val="-3"/>
          <w:lang w:val="en-AU"/>
        </w:rPr>
        <w:t>’.</w:t>
      </w:r>
      <w:r w:rsidRPr="0057553E">
        <w:rPr>
          <w:rFonts w:asciiTheme="minorHAnsi" w:hAnsiTheme="minorHAnsi"/>
          <w:color w:val="1A1B1E"/>
          <w:spacing w:val="-2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Eucalypt</w:t>
      </w:r>
      <w:r w:rsidRPr="0057553E">
        <w:rPr>
          <w:rFonts w:asciiTheme="minorHAnsi" w:hAnsiTheme="minorHAnsi"/>
          <w:color w:val="1A1B1E"/>
          <w:spacing w:val="-3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Woodlands</w:t>
      </w:r>
      <w:r w:rsidRPr="0057553E">
        <w:rPr>
          <w:rFonts w:asciiTheme="minorHAnsi" w:hAnsiTheme="minorHAnsi"/>
          <w:color w:val="1A1B1E"/>
          <w:spacing w:val="-2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-2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found</w:t>
      </w:r>
      <w:r w:rsidRPr="0057553E">
        <w:rPr>
          <w:rFonts w:asciiTheme="minorHAnsi" w:hAnsiTheme="minorHAnsi"/>
          <w:color w:val="1A1B1E"/>
          <w:spacing w:val="-2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</w:t>
      </w:r>
      <w:r w:rsidRPr="0057553E">
        <w:rPr>
          <w:rFonts w:asciiTheme="minorHAnsi" w:hAnsiTheme="minorHAnsi"/>
          <w:color w:val="1A1B1E"/>
          <w:spacing w:val="-2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37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flatter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landscapes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 the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lang w:val="en-AU"/>
        </w:rPr>
        <w:t>Wheatbelt</w:t>
      </w:r>
      <w:proofErr w:type="spellEnd"/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such as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plains,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valley</w:t>
      </w:r>
      <w:r w:rsidRPr="0057553E">
        <w:rPr>
          <w:rFonts w:asciiTheme="minorHAnsi" w:hAnsiTheme="minorHAnsi"/>
          <w:color w:val="1A1B1E"/>
          <w:spacing w:val="24"/>
          <w:w w:val="9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floors,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along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water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courses,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surrounds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salt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lakes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2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etlands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extending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onto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br</w:t>
      </w:r>
      <w:r w:rsidRPr="0057553E">
        <w:rPr>
          <w:rFonts w:asciiTheme="minorHAnsi" w:hAnsiTheme="minorHAnsi"/>
          <w:color w:val="1A1B1E"/>
          <w:spacing w:val="-2"/>
          <w:lang w:val="en-AU"/>
        </w:rPr>
        <w:t>eakaways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gravel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rises.</w:t>
      </w:r>
    </w:p>
    <w:p w:rsidR="006C0513" w:rsidRPr="0057553E" w:rsidRDefault="006C0513">
      <w:pPr>
        <w:spacing w:before="4"/>
        <w:rPr>
          <w:rFonts w:eastAsia="PMingLiU" w:cs="PMingLiU"/>
          <w:sz w:val="11"/>
          <w:szCs w:val="11"/>
          <w:lang w:val="en-AU"/>
        </w:rPr>
      </w:pPr>
    </w:p>
    <w:p w:rsidR="006C0513" w:rsidRPr="0057553E" w:rsidRDefault="006C0513">
      <w:pPr>
        <w:rPr>
          <w:rFonts w:eastAsia="PMingLiU" w:cs="PMingLiU"/>
          <w:sz w:val="11"/>
          <w:szCs w:val="11"/>
          <w:lang w:val="en-AU"/>
        </w:rPr>
        <w:sectPr w:rsidR="006C0513" w:rsidRPr="0057553E">
          <w:pgSz w:w="11910" w:h="16840"/>
          <w:pgMar w:top="1140" w:right="0" w:bottom="660" w:left="0" w:header="0" w:footer="466" w:gutter="0"/>
          <w:cols w:space="720"/>
        </w:sectPr>
      </w:pPr>
    </w:p>
    <w:p w:rsidR="006C0513" w:rsidRPr="0057553E" w:rsidRDefault="0057553E" w:rsidP="00552279">
      <w:pPr>
        <w:pStyle w:val="BodyText"/>
        <w:spacing w:before="28" w:line="244" w:lineRule="auto"/>
        <w:ind w:right="232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b/>
          <w:color w:val="1A1B1E"/>
          <w:spacing w:val="-2"/>
          <w:lang w:val="en-AU"/>
        </w:rPr>
        <w:t>Descriptive</w:t>
      </w:r>
      <w:r w:rsidRPr="0057553E">
        <w:rPr>
          <w:rFonts w:asciiTheme="minorHAnsi" w:hAnsiTheme="minorHAnsi"/>
          <w:b/>
          <w:color w:val="1A1B1E"/>
          <w:spacing w:val="-29"/>
          <w:lang w:val="en-AU"/>
        </w:rPr>
        <w:t xml:space="preserve"> </w:t>
      </w:r>
      <w:r w:rsidRPr="0057553E">
        <w:rPr>
          <w:rFonts w:asciiTheme="minorHAnsi" w:hAnsiTheme="minorHAnsi"/>
          <w:b/>
          <w:color w:val="1A1B1E"/>
          <w:spacing w:val="-2"/>
          <w:lang w:val="en-AU"/>
        </w:rPr>
        <w:t>features:</w:t>
      </w:r>
      <w:r w:rsidRPr="0057553E">
        <w:rPr>
          <w:rFonts w:asciiTheme="minorHAnsi" w:hAnsiTheme="minorHAnsi"/>
          <w:b/>
          <w:color w:val="1A1B1E"/>
          <w:spacing w:val="-2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woodlands</w:t>
      </w:r>
      <w:r w:rsidRPr="0057553E">
        <w:rPr>
          <w:rFonts w:asciiTheme="minorHAnsi" w:hAnsiTheme="minorHAnsi"/>
          <w:color w:val="1A1B1E"/>
          <w:spacing w:val="-3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-2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dominated</w:t>
      </w:r>
      <w:r w:rsidRPr="0057553E">
        <w:rPr>
          <w:rFonts w:asciiTheme="minorHAnsi" w:hAnsiTheme="minorHAnsi"/>
          <w:color w:val="1A1B1E"/>
          <w:spacing w:val="-29"/>
          <w:lang w:val="en-AU"/>
        </w:rPr>
        <w:t xml:space="preserve"> </w:t>
      </w:r>
      <w:proofErr w:type="gramStart"/>
      <w:r w:rsidRPr="0057553E">
        <w:rPr>
          <w:rFonts w:asciiTheme="minorHAnsi" w:hAnsiTheme="minorHAnsi"/>
          <w:color w:val="1A1B1E"/>
          <w:spacing w:val="-1"/>
          <w:lang w:val="en-AU"/>
        </w:rPr>
        <w:t>b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w w:val="9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29"/>
          <w:w w:val="9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proofErr w:type="gramEnd"/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suite of eucalypt</w:t>
      </w:r>
      <w:r w:rsidRPr="00552279">
        <w:rPr>
          <w:rFonts w:asciiTheme="minorHAnsi" w:hAnsiTheme="minorHAnsi"/>
          <w:color w:val="1A1B1E"/>
          <w:spacing w:val="-1"/>
          <w:lang w:val="en-AU"/>
        </w:rPr>
        <w:t xml:space="preserve"> tr</w:t>
      </w:r>
      <w:r w:rsidRPr="00552279">
        <w:rPr>
          <w:rFonts w:asciiTheme="minorHAnsi" w:hAnsiTheme="minorHAnsi"/>
          <w:color w:val="1A1B1E"/>
          <w:spacing w:val="-2"/>
          <w:lang w:val="en-AU"/>
        </w:rPr>
        <w:t>ees</w:t>
      </w:r>
      <w:r w:rsidRPr="00552279">
        <w:rPr>
          <w:rFonts w:asciiTheme="minorHAnsi" w:hAnsiTheme="minorHAnsi"/>
          <w:color w:val="1A1B1E"/>
          <w:lang w:val="en-AU"/>
        </w:rPr>
        <w:t xml:space="preserve"> that</w:t>
      </w:r>
      <w:r w:rsidRPr="00552279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 xml:space="preserve">typically </w:t>
      </w:r>
      <w:r w:rsidRPr="00552279">
        <w:rPr>
          <w:rFonts w:asciiTheme="minorHAnsi" w:hAnsiTheme="minorHAnsi"/>
          <w:color w:val="1A1B1E"/>
          <w:spacing w:val="-1"/>
          <w:lang w:val="en-AU"/>
        </w:rPr>
        <w:t>hav</w:t>
      </w:r>
      <w:r w:rsidRPr="00552279">
        <w:rPr>
          <w:rFonts w:asciiTheme="minorHAnsi" w:hAnsiTheme="minorHAnsi"/>
          <w:color w:val="1A1B1E"/>
          <w:spacing w:val="-2"/>
          <w:lang w:val="en-AU"/>
        </w:rPr>
        <w:t>e</w:t>
      </w:r>
      <w:r w:rsidRPr="00552279">
        <w:rPr>
          <w:rFonts w:asciiTheme="minorHAnsi" w:hAnsiTheme="minorHAnsi"/>
          <w:color w:val="1A1B1E"/>
          <w:lang w:val="en-AU"/>
        </w:rPr>
        <w:t xml:space="preserve"> a</w:t>
      </w:r>
      <w:r w:rsidRPr="00552279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single trunk.</w:t>
      </w:r>
      <w:r w:rsidR="00552279" w:rsidRPr="00552279">
        <w:rPr>
          <w:rFonts w:asciiTheme="minorHAnsi" w:hAnsiTheme="minorHAnsi"/>
          <w:color w:val="1A1B1E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The</w:t>
      </w:r>
      <w:r w:rsidRPr="00552279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woodlands occur as</w:t>
      </w:r>
      <w:r w:rsidRPr="00552279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 xml:space="preserve">a complex mosaic </w:t>
      </w:r>
      <w:r w:rsidRPr="00552279">
        <w:rPr>
          <w:rFonts w:asciiTheme="minorHAnsi" w:hAnsiTheme="minorHAnsi"/>
          <w:color w:val="1A1B1E"/>
          <w:spacing w:val="-1"/>
          <w:lang w:val="en-AU"/>
        </w:rPr>
        <w:t xml:space="preserve">involving </w:t>
      </w:r>
      <w:r w:rsidRPr="00552279">
        <w:rPr>
          <w:rFonts w:asciiTheme="minorHAnsi" w:hAnsiTheme="minorHAnsi"/>
          <w:color w:val="1A1B1E"/>
          <w:lang w:val="en-AU"/>
        </w:rPr>
        <w:t>about</w:t>
      </w:r>
      <w:r w:rsidRPr="00552279">
        <w:rPr>
          <w:rFonts w:asciiTheme="minorHAnsi" w:hAnsiTheme="minorHAnsi"/>
          <w:color w:val="1A1B1E"/>
          <w:spacing w:val="27"/>
          <w:w w:val="10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30</w:t>
      </w:r>
      <w:r w:rsidRPr="00552279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lang w:val="en-AU"/>
        </w:rPr>
        <w:t>tr</w:t>
      </w:r>
      <w:r w:rsidRPr="00552279">
        <w:rPr>
          <w:rFonts w:asciiTheme="minorHAnsi" w:hAnsiTheme="minorHAnsi"/>
          <w:color w:val="1A1B1E"/>
          <w:spacing w:val="-2"/>
          <w:lang w:val="en-AU"/>
        </w:rPr>
        <w:t>ee</w:t>
      </w:r>
      <w:r w:rsidRPr="00552279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species.</w:t>
      </w:r>
      <w:r w:rsidRPr="00552279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lang w:val="en-AU"/>
        </w:rPr>
        <w:t>Many</w:t>
      </w:r>
      <w:r w:rsidRPr="00552279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lang w:val="en-AU"/>
        </w:rPr>
        <w:t>ar</w:t>
      </w:r>
      <w:r w:rsidRPr="00552279">
        <w:rPr>
          <w:rFonts w:asciiTheme="minorHAnsi" w:hAnsiTheme="minorHAnsi"/>
          <w:color w:val="1A1B1E"/>
          <w:spacing w:val="-2"/>
          <w:lang w:val="en-AU"/>
        </w:rPr>
        <w:t>e</w:t>
      </w:r>
      <w:r w:rsidRPr="00552279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lang w:val="en-AU"/>
        </w:rPr>
        <w:t>tr</w:t>
      </w:r>
      <w:r w:rsidRPr="00552279">
        <w:rPr>
          <w:rFonts w:asciiTheme="minorHAnsi" w:hAnsiTheme="minorHAnsi"/>
          <w:color w:val="1A1B1E"/>
          <w:spacing w:val="-2"/>
          <w:lang w:val="en-AU"/>
        </w:rPr>
        <w:t>ees</w:t>
      </w:r>
      <w:r w:rsidRPr="00552279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iconic</w:t>
      </w:r>
      <w:r w:rsidRPr="00552279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to</w:t>
      </w:r>
      <w:r w:rsidRPr="00552279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the</w:t>
      </w:r>
      <w:r w:rsidRPr="00552279">
        <w:rPr>
          <w:rFonts w:asciiTheme="minorHAnsi" w:hAnsiTheme="minorHAnsi"/>
          <w:color w:val="1A1B1E"/>
          <w:spacing w:val="1"/>
          <w:lang w:val="en-AU"/>
        </w:rPr>
        <w:t xml:space="preserve"> </w:t>
      </w:r>
      <w:proofErr w:type="spellStart"/>
      <w:r w:rsidRPr="00552279">
        <w:rPr>
          <w:rFonts w:asciiTheme="minorHAnsi" w:hAnsiTheme="minorHAnsi"/>
          <w:color w:val="1A1B1E"/>
          <w:lang w:val="en-AU"/>
        </w:rPr>
        <w:t>Wheatbelt</w:t>
      </w:r>
      <w:proofErr w:type="spellEnd"/>
      <w:r w:rsidRPr="00552279">
        <w:rPr>
          <w:rFonts w:asciiTheme="minorHAnsi" w:hAnsiTheme="minorHAnsi"/>
          <w:color w:val="1A1B1E"/>
          <w:spacing w:val="28"/>
          <w:w w:val="104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such</w:t>
      </w:r>
      <w:r w:rsidRPr="00552279">
        <w:rPr>
          <w:rFonts w:asciiTheme="minorHAnsi" w:hAnsiTheme="minorHAnsi"/>
          <w:color w:val="1A1B1E"/>
          <w:spacing w:val="-2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as</w:t>
      </w:r>
      <w:r w:rsidRPr="00552279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8"/>
          <w:lang w:val="en-AU"/>
        </w:rPr>
        <w:t>Y</w:t>
      </w:r>
      <w:r w:rsidRPr="00552279">
        <w:rPr>
          <w:rFonts w:asciiTheme="minorHAnsi" w:hAnsiTheme="minorHAnsi"/>
          <w:color w:val="1A1B1E"/>
          <w:spacing w:val="-6"/>
          <w:lang w:val="en-AU"/>
        </w:rPr>
        <w:t>ork</w:t>
      </w:r>
      <w:r w:rsidRPr="00552279">
        <w:rPr>
          <w:rFonts w:asciiTheme="minorHAnsi" w:hAnsiTheme="minorHAnsi"/>
          <w:color w:val="1A1B1E"/>
          <w:spacing w:val="-2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gum</w:t>
      </w:r>
      <w:r w:rsidRPr="00552279">
        <w:rPr>
          <w:rFonts w:asciiTheme="minorHAnsi" w:hAnsiTheme="minorHAnsi"/>
          <w:color w:val="1A1B1E"/>
          <w:spacing w:val="-2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lang w:val="en-AU"/>
        </w:rPr>
        <w:t>(</w:t>
      </w:r>
      <w:r w:rsidRPr="00552279">
        <w:rPr>
          <w:rFonts w:asciiTheme="minorHAnsi" w:hAnsiTheme="minorHAnsi"/>
          <w:i/>
          <w:color w:val="1A1B1E"/>
          <w:spacing w:val="-2"/>
          <w:lang w:val="en-AU"/>
        </w:rPr>
        <w:t>Eucalyptus</w:t>
      </w:r>
      <w:r w:rsidRPr="00552279">
        <w:rPr>
          <w:rFonts w:asciiTheme="minorHAnsi" w:hAnsiTheme="minorHAnsi"/>
          <w:i/>
          <w:color w:val="1A1B1E"/>
          <w:spacing w:val="-22"/>
          <w:lang w:val="en-AU"/>
        </w:rPr>
        <w:t xml:space="preserve"> </w:t>
      </w:r>
      <w:proofErr w:type="spellStart"/>
      <w:r w:rsidRPr="00552279">
        <w:rPr>
          <w:rFonts w:asciiTheme="minorHAnsi" w:hAnsiTheme="minorHAnsi"/>
          <w:i/>
          <w:color w:val="1A1B1E"/>
          <w:spacing w:val="-2"/>
          <w:lang w:val="en-AU"/>
        </w:rPr>
        <w:t>loxophleba</w:t>
      </w:r>
      <w:proofErr w:type="spellEnd"/>
      <w:r w:rsidRPr="00552279">
        <w:rPr>
          <w:rFonts w:asciiTheme="minorHAnsi" w:hAnsiTheme="minorHAnsi"/>
          <w:color w:val="1A1B1E"/>
          <w:spacing w:val="-1"/>
          <w:lang w:val="en-AU"/>
        </w:rPr>
        <w:t>),</w:t>
      </w:r>
      <w:r w:rsidRPr="00552279">
        <w:rPr>
          <w:rFonts w:asciiTheme="minorHAnsi" w:hAnsiTheme="minorHAnsi"/>
          <w:color w:val="1A1B1E"/>
          <w:spacing w:val="-2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salmon</w:t>
      </w:r>
      <w:r w:rsidRPr="00552279">
        <w:rPr>
          <w:rFonts w:asciiTheme="minorHAnsi" w:hAnsiTheme="minorHAnsi"/>
          <w:color w:val="1A1B1E"/>
          <w:spacing w:val="-2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gum</w:t>
      </w:r>
      <w:r w:rsidRPr="00552279">
        <w:rPr>
          <w:rFonts w:asciiTheme="minorHAnsi" w:hAnsiTheme="minorHAnsi"/>
          <w:color w:val="1A1B1E"/>
          <w:spacing w:val="35"/>
          <w:w w:val="104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w w:val="95"/>
          <w:lang w:val="en-AU"/>
        </w:rPr>
        <w:t>(</w:t>
      </w:r>
      <w:r w:rsidRPr="00552279">
        <w:rPr>
          <w:rFonts w:asciiTheme="minorHAnsi" w:hAnsiTheme="minorHAnsi"/>
          <w:i/>
          <w:color w:val="1A1B1E"/>
          <w:spacing w:val="-2"/>
          <w:w w:val="95"/>
          <w:lang w:val="en-AU"/>
        </w:rPr>
        <w:t>Eucalyptus</w:t>
      </w:r>
      <w:r w:rsidRPr="00552279">
        <w:rPr>
          <w:rFonts w:asciiTheme="minorHAnsi" w:hAnsiTheme="minorHAnsi"/>
          <w:i/>
          <w:color w:val="1A1B1E"/>
          <w:spacing w:val="-24"/>
          <w:w w:val="95"/>
          <w:lang w:val="en-AU"/>
        </w:rPr>
        <w:t xml:space="preserve"> </w:t>
      </w:r>
      <w:proofErr w:type="spellStart"/>
      <w:r w:rsidRPr="00552279">
        <w:rPr>
          <w:rFonts w:asciiTheme="minorHAnsi" w:hAnsiTheme="minorHAnsi"/>
          <w:i/>
          <w:color w:val="1A1B1E"/>
          <w:spacing w:val="-2"/>
          <w:w w:val="95"/>
          <w:lang w:val="en-AU"/>
        </w:rPr>
        <w:t>salmonophloia</w:t>
      </w:r>
      <w:proofErr w:type="spellEnd"/>
      <w:r w:rsidRPr="00552279">
        <w:rPr>
          <w:rFonts w:asciiTheme="minorHAnsi" w:hAnsiTheme="minorHAnsi"/>
          <w:color w:val="1A1B1E"/>
          <w:spacing w:val="-1"/>
          <w:w w:val="95"/>
          <w:lang w:val="en-AU"/>
        </w:rPr>
        <w:t>),</w:t>
      </w:r>
      <w:r w:rsidRPr="00552279">
        <w:rPr>
          <w:rFonts w:asciiTheme="minorHAnsi" w:hAnsiTheme="minorHAnsi"/>
          <w:color w:val="1A1B1E"/>
          <w:spacing w:val="-25"/>
          <w:w w:val="9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w w:val="95"/>
          <w:lang w:val="en-AU"/>
        </w:rPr>
        <w:t>red</w:t>
      </w:r>
      <w:r w:rsidRPr="00552279">
        <w:rPr>
          <w:rFonts w:asciiTheme="minorHAnsi" w:hAnsiTheme="minorHAnsi"/>
          <w:color w:val="1A1B1E"/>
          <w:spacing w:val="-25"/>
          <w:w w:val="95"/>
          <w:lang w:val="en-AU"/>
        </w:rPr>
        <w:t xml:space="preserve"> </w:t>
      </w:r>
      <w:proofErr w:type="spellStart"/>
      <w:r w:rsidRPr="00552279">
        <w:rPr>
          <w:rFonts w:asciiTheme="minorHAnsi" w:hAnsiTheme="minorHAnsi"/>
          <w:color w:val="1A1B1E"/>
          <w:spacing w:val="-1"/>
          <w:w w:val="95"/>
          <w:lang w:val="en-AU"/>
        </w:rPr>
        <w:t>morrel</w:t>
      </w:r>
      <w:proofErr w:type="spellEnd"/>
      <w:r w:rsidRPr="00552279">
        <w:rPr>
          <w:rFonts w:asciiTheme="minorHAnsi" w:hAnsiTheme="minorHAnsi"/>
          <w:color w:val="1A1B1E"/>
          <w:spacing w:val="-24"/>
          <w:w w:val="9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w w:val="95"/>
          <w:lang w:val="en-AU"/>
        </w:rPr>
        <w:t>(</w:t>
      </w:r>
      <w:r w:rsidRPr="00552279">
        <w:rPr>
          <w:rFonts w:asciiTheme="minorHAnsi" w:hAnsiTheme="minorHAnsi"/>
          <w:i/>
          <w:color w:val="1A1B1E"/>
          <w:spacing w:val="-2"/>
          <w:w w:val="95"/>
          <w:lang w:val="en-AU"/>
        </w:rPr>
        <w:t>Eucalyptus</w:t>
      </w:r>
      <w:r w:rsidR="00552279" w:rsidRPr="00552279">
        <w:rPr>
          <w:rFonts w:asciiTheme="minorHAnsi" w:hAnsiTheme="minorHAnsi"/>
          <w:i/>
          <w:color w:val="1A1B1E"/>
          <w:spacing w:val="-2"/>
          <w:w w:val="95"/>
          <w:lang w:val="en-AU"/>
        </w:rPr>
        <w:t xml:space="preserve"> </w:t>
      </w:r>
      <w:proofErr w:type="spellStart"/>
      <w:r w:rsidRPr="00552279">
        <w:rPr>
          <w:rFonts w:asciiTheme="minorHAnsi" w:hAnsiTheme="minorHAnsi"/>
          <w:i/>
          <w:color w:val="1A1B1E"/>
          <w:w w:val="95"/>
          <w:lang w:val="en-AU"/>
        </w:rPr>
        <w:t>longicornis</w:t>
      </w:r>
      <w:proofErr w:type="spellEnd"/>
      <w:r w:rsidRPr="00552279">
        <w:rPr>
          <w:rFonts w:asciiTheme="minorHAnsi" w:hAnsiTheme="minorHAnsi"/>
          <w:color w:val="1A1B1E"/>
          <w:w w:val="95"/>
          <w:lang w:val="en-AU"/>
        </w:rPr>
        <w:t>),</w:t>
      </w:r>
      <w:r w:rsidRPr="00552279">
        <w:rPr>
          <w:rFonts w:asciiTheme="minorHAnsi" w:hAnsiTheme="minorHAnsi"/>
          <w:color w:val="1A1B1E"/>
          <w:spacing w:val="-32"/>
          <w:w w:val="9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w w:val="95"/>
          <w:lang w:val="en-AU"/>
        </w:rPr>
        <w:t>gimlet</w:t>
      </w:r>
      <w:r w:rsidRPr="00552279">
        <w:rPr>
          <w:rFonts w:asciiTheme="minorHAnsi" w:hAnsiTheme="minorHAnsi"/>
          <w:color w:val="1A1B1E"/>
          <w:spacing w:val="-32"/>
          <w:w w:val="9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w w:val="95"/>
          <w:lang w:val="en-AU"/>
        </w:rPr>
        <w:t>(</w:t>
      </w:r>
      <w:r w:rsidRPr="00552279">
        <w:rPr>
          <w:rFonts w:asciiTheme="minorHAnsi" w:hAnsiTheme="minorHAnsi"/>
          <w:i/>
          <w:color w:val="1A1B1E"/>
          <w:spacing w:val="-2"/>
          <w:w w:val="95"/>
          <w:lang w:val="en-AU"/>
        </w:rPr>
        <w:t>Eucalyptus</w:t>
      </w:r>
      <w:r w:rsidRPr="00552279">
        <w:rPr>
          <w:rFonts w:asciiTheme="minorHAnsi" w:hAnsiTheme="minorHAnsi"/>
          <w:i/>
          <w:color w:val="1A1B1E"/>
          <w:spacing w:val="-29"/>
          <w:w w:val="95"/>
          <w:lang w:val="en-AU"/>
        </w:rPr>
        <w:t xml:space="preserve"> </w:t>
      </w:r>
      <w:proofErr w:type="spellStart"/>
      <w:r w:rsidRPr="00552279">
        <w:rPr>
          <w:rFonts w:asciiTheme="minorHAnsi" w:hAnsiTheme="minorHAnsi"/>
          <w:i/>
          <w:color w:val="1A1B1E"/>
          <w:spacing w:val="-2"/>
          <w:w w:val="95"/>
          <w:lang w:val="en-AU"/>
        </w:rPr>
        <w:t>salubris</w:t>
      </w:r>
      <w:proofErr w:type="spellEnd"/>
      <w:r w:rsidRPr="00552279">
        <w:rPr>
          <w:rFonts w:asciiTheme="minorHAnsi" w:hAnsiTheme="minorHAnsi"/>
          <w:color w:val="1A1B1E"/>
          <w:spacing w:val="-1"/>
          <w:w w:val="95"/>
          <w:lang w:val="en-AU"/>
        </w:rPr>
        <w:t>),</w:t>
      </w:r>
      <w:r w:rsidRPr="00552279">
        <w:rPr>
          <w:rFonts w:asciiTheme="minorHAnsi" w:hAnsiTheme="minorHAnsi"/>
          <w:color w:val="1A1B1E"/>
          <w:spacing w:val="-32"/>
          <w:w w:val="9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w w:val="95"/>
          <w:lang w:val="en-AU"/>
        </w:rPr>
        <w:t>wandoo</w:t>
      </w:r>
      <w:r w:rsidRPr="00552279">
        <w:rPr>
          <w:rFonts w:asciiTheme="minorHAnsi" w:hAnsiTheme="minorHAnsi"/>
          <w:color w:val="1A1B1E"/>
          <w:spacing w:val="-32"/>
          <w:w w:val="9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w w:val="95"/>
          <w:lang w:val="en-AU"/>
        </w:rPr>
        <w:t>(</w:t>
      </w:r>
      <w:r w:rsidRPr="00552279">
        <w:rPr>
          <w:rFonts w:asciiTheme="minorHAnsi" w:hAnsiTheme="minorHAnsi"/>
          <w:i/>
          <w:color w:val="1A1B1E"/>
          <w:spacing w:val="-2"/>
          <w:w w:val="95"/>
          <w:lang w:val="en-AU"/>
        </w:rPr>
        <w:t>Eucalyptus</w:t>
      </w:r>
      <w:r w:rsidRPr="00552279">
        <w:rPr>
          <w:rFonts w:asciiTheme="minorHAnsi" w:hAnsiTheme="minorHAnsi"/>
          <w:i/>
          <w:color w:val="1A1B1E"/>
          <w:spacing w:val="44"/>
          <w:w w:val="85"/>
          <w:lang w:val="en-AU"/>
        </w:rPr>
        <w:t xml:space="preserve"> </w:t>
      </w:r>
      <w:r w:rsidRPr="00552279">
        <w:rPr>
          <w:rFonts w:asciiTheme="minorHAnsi" w:hAnsiTheme="minorHAnsi"/>
          <w:i/>
          <w:color w:val="1A1B1E"/>
          <w:w w:val="95"/>
          <w:lang w:val="en-AU"/>
        </w:rPr>
        <w:t>wandoo</w:t>
      </w:r>
      <w:r w:rsidRPr="00552279">
        <w:rPr>
          <w:rFonts w:asciiTheme="minorHAnsi" w:hAnsiTheme="minorHAnsi"/>
          <w:color w:val="1A1B1E"/>
          <w:w w:val="95"/>
          <w:lang w:val="en-AU"/>
        </w:rPr>
        <w:t>),</w:t>
      </w:r>
      <w:r w:rsidRPr="00552279">
        <w:rPr>
          <w:rFonts w:asciiTheme="minorHAnsi" w:hAnsiTheme="minorHAnsi"/>
          <w:color w:val="1A1B1E"/>
          <w:spacing w:val="3"/>
          <w:w w:val="9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w w:val="95"/>
          <w:lang w:val="en-AU"/>
        </w:rPr>
        <w:t>Kondinin</w:t>
      </w:r>
      <w:r w:rsidRPr="00552279">
        <w:rPr>
          <w:rFonts w:asciiTheme="minorHAnsi" w:hAnsiTheme="minorHAnsi"/>
          <w:color w:val="1A1B1E"/>
          <w:spacing w:val="3"/>
          <w:w w:val="95"/>
          <w:lang w:val="en-AU"/>
        </w:rPr>
        <w:t xml:space="preserve"> </w:t>
      </w:r>
      <w:proofErr w:type="spellStart"/>
      <w:r w:rsidRPr="00552279">
        <w:rPr>
          <w:rFonts w:asciiTheme="minorHAnsi" w:hAnsiTheme="minorHAnsi"/>
          <w:color w:val="1A1B1E"/>
          <w:w w:val="95"/>
          <w:lang w:val="en-AU"/>
        </w:rPr>
        <w:t>blackbutt</w:t>
      </w:r>
      <w:proofErr w:type="spellEnd"/>
      <w:r w:rsidRPr="00552279">
        <w:rPr>
          <w:rFonts w:asciiTheme="minorHAnsi" w:hAnsiTheme="minorHAnsi"/>
          <w:color w:val="1A1B1E"/>
          <w:spacing w:val="3"/>
          <w:w w:val="9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w w:val="95"/>
          <w:lang w:val="en-AU"/>
        </w:rPr>
        <w:t>(</w:t>
      </w:r>
      <w:r w:rsidRPr="00552279">
        <w:rPr>
          <w:rFonts w:asciiTheme="minorHAnsi" w:hAnsiTheme="minorHAnsi"/>
          <w:i/>
          <w:color w:val="1A1B1E"/>
          <w:spacing w:val="-2"/>
          <w:w w:val="95"/>
          <w:lang w:val="en-AU"/>
        </w:rPr>
        <w:t>Eucalyptus</w:t>
      </w:r>
      <w:r w:rsidRPr="00552279">
        <w:rPr>
          <w:rFonts w:asciiTheme="minorHAnsi" w:hAnsiTheme="minorHAnsi"/>
          <w:i/>
          <w:color w:val="1A1B1E"/>
          <w:spacing w:val="5"/>
          <w:w w:val="95"/>
          <w:lang w:val="en-AU"/>
        </w:rPr>
        <w:t xml:space="preserve"> </w:t>
      </w:r>
      <w:proofErr w:type="spellStart"/>
      <w:r w:rsidRPr="00552279">
        <w:rPr>
          <w:rFonts w:asciiTheme="minorHAnsi" w:hAnsiTheme="minorHAnsi"/>
          <w:i/>
          <w:color w:val="1A1B1E"/>
          <w:spacing w:val="-2"/>
          <w:w w:val="95"/>
          <w:lang w:val="en-AU"/>
        </w:rPr>
        <w:t>kondininensis</w:t>
      </w:r>
      <w:proofErr w:type="spellEnd"/>
      <w:r w:rsidRPr="00552279">
        <w:rPr>
          <w:rFonts w:asciiTheme="minorHAnsi" w:hAnsiTheme="minorHAnsi"/>
          <w:color w:val="1A1B1E"/>
          <w:spacing w:val="-1"/>
          <w:w w:val="95"/>
          <w:lang w:val="en-AU"/>
        </w:rPr>
        <w:t>)</w:t>
      </w:r>
      <w:r w:rsidRPr="00552279">
        <w:rPr>
          <w:rFonts w:asciiTheme="minorHAnsi" w:hAnsiTheme="minorHAnsi"/>
          <w:color w:val="1A1B1E"/>
          <w:w w:val="102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and</w:t>
      </w:r>
      <w:r w:rsidRPr="00552279">
        <w:rPr>
          <w:rFonts w:asciiTheme="minorHAnsi" w:hAnsiTheme="minorHAnsi"/>
          <w:color w:val="1A1B1E"/>
          <w:spacing w:val="-8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2"/>
          <w:lang w:val="en-AU"/>
        </w:rPr>
        <w:t>v</w:t>
      </w:r>
      <w:r w:rsidRPr="00552279">
        <w:rPr>
          <w:rFonts w:asciiTheme="minorHAnsi" w:hAnsiTheme="minorHAnsi"/>
          <w:color w:val="1A1B1E"/>
          <w:spacing w:val="-1"/>
          <w:lang w:val="en-AU"/>
        </w:rPr>
        <w:t>arious</w:t>
      </w:r>
      <w:r w:rsidRPr="00552279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species</w:t>
      </w:r>
      <w:r w:rsidRPr="00552279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of</w:t>
      </w:r>
      <w:r w:rsidRPr="00552279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eucalypts</w:t>
      </w:r>
      <w:r w:rsidRPr="00552279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lang w:val="en-AU"/>
        </w:rPr>
        <w:t>collectiv</w:t>
      </w:r>
      <w:r w:rsidRPr="00552279">
        <w:rPr>
          <w:rFonts w:asciiTheme="minorHAnsi" w:hAnsiTheme="minorHAnsi"/>
          <w:color w:val="1A1B1E"/>
          <w:spacing w:val="-2"/>
          <w:lang w:val="en-AU"/>
        </w:rPr>
        <w:t>ely</w:t>
      </w:r>
      <w:r w:rsidRPr="00552279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lang w:val="en-AU"/>
        </w:rPr>
        <w:t>known</w:t>
      </w:r>
      <w:r w:rsidRPr="00552279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as</w:t>
      </w:r>
      <w:r w:rsidRPr="00552279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mallet</w:t>
      </w:r>
      <w:r w:rsidRPr="00552279">
        <w:rPr>
          <w:rFonts w:asciiTheme="minorHAnsi" w:hAnsiTheme="minorHAnsi"/>
          <w:color w:val="1A1B1E"/>
          <w:spacing w:val="35"/>
          <w:w w:val="101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lang w:val="en-AU"/>
        </w:rPr>
        <w:t>tr</w:t>
      </w:r>
      <w:r w:rsidRPr="00552279">
        <w:rPr>
          <w:rFonts w:asciiTheme="minorHAnsi" w:hAnsiTheme="minorHAnsi"/>
          <w:color w:val="1A1B1E"/>
          <w:spacing w:val="-2"/>
          <w:lang w:val="en-AU"/>
        </w:rPr>
        <w:t>ees.</w:t>
      </w:r>
      <w:r w:rsidRPr="00552279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The</w:t>
      </w:r>
      <w:r w:rsidRPr="00552279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mix</w:t>
      </w:r>
      <w:r w:rsidRPr="00552279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of</w:t>
      </w:r>
      <w:r w:rsidRPr="00552279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lang w:val="en-AU"/>
        </w:rPr>
        <w:t>tr</w:t>
      </w:r>
      <w:r w:rsidRPr="00552279">
        <w:rPr>
          <w:rFonts w:asciiTheme="minorHAnsi" w:hAnsiTheme="minorHAnsi"/>
          <w:color w:val="1A1B1E"/>
          <w:spacing w:val="-2"/>
          <w:lang w:val="en-AU"/>
        </w:rPr>
        <w:t>ees</w:t>
      </w:r>
      <w:r w:rsidRPr="00552279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lang w:val="en-AU"/>
        </w:rPr>
        <w:t>present</w:t>
      </w:r>
      <w:r w:rsidRPr="00552279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2"/>
          <w:lang w:val="en-AU"/>
        </w:rPr>
        <w:t>varies</w:t>
      </w:r>
      <w:r w:rsidRPr="00552279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lang w:val="en-AU"/>
        </w:rPr>
        <w:t>acr</w:t>
      </w:r>
      <w:r w:rsidRPr="00552279">
        <w:rPr>
          <w:rFonts w:asciiTheme="minorHAnsi" w:hAnsiTheme="minorHAnsi"/>
          <w:color w:val="1A1B1E"/>
          <w:spacing w:val="-2"/>
          <w:lang w:val="en-AU"/>
        </w:rPr>
        <w:t>oss</w:t>
      </w:r>
      <w:r w:rsidRPr="00552279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the</w:t>
      </w:r>
      <w:r w:rsidRPr="00552279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landscape.</w:t>
      </w:r>
      <w:r w:rsidR="00552279" w:rsidRPr="00552279">
        <w:rPr>
          <w:rFonts w:asciiTheme="minorHAnsi" w:hAnsiTheme="minorHAnsi"/>
          <w:color w:val="1A1B1E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The</w:t>
      </w:r>
      <w:r w:rsidRPr="00552279">
        <w:rPr>
          <w:rFonts w:asciiTheme="minorHAnsi" w:hAnsiTheme="minorHAnsi"/>
          <w:color w:val="1A1B1E"/>
          <w:spacing w:val="-1"/>
          <w:lang w:val="en-AU"/>
        </w:rPr>
        <w:t xml:space="preserve"> nativ</w:t>
      </w:r>
      <w:r w:rsidRPr="00552279">
        <w:rPr>
          <w:rFonts w:asciiTheme="minorHAnsi" w:hAnsiTheme="minorHAnsi"/>
          <w:color w:val="1A1B1E"/>
          <w:spacing w:val="-2"/>
          <w:lang w:val="en-AU"/>
        </w:rPr>
        <w:t>e</w:t>
      </w:r>
      <w:r w:rsidRPr="00552279">
        <w:rPr>
          <w:rFonts w:asciiTheme="minorHAnsi" w:hAnsiTheme="minorHAnsi"/>
          <w:color w:val="1A1B1E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lang w:val="en-AU"/>
        </w:rPr>
        <w:t>understor</w:t>
      </w:r>
      <w:r w:rsidRPr="00552279">
        <w:rPr>
          <w:rFonts w:asciiTheme="minorHAnsi" w:hAnsiTheme="minorHAnsi"/>
          <w:color w:val="1A1B1E"/>
          <w:spacing w:val="-2"/>
          <w:lang w:val="en-AU"/>
        </w:rPr>
        <w:t>ey</w:t>
      </w:r>
      <w:r w:rsidRPr="00552279">
        <w:rPr>
          <w:rFonts w:asciiTheme="minorHAnsi" w:hAnsiTheme="minorHAnsi"/>
          <w:color w:val="1A1B1E"/>
          <w:lang w:val="en-AU"/>
        </w:rPr>
        <w:t xml:space="preserve"> also is highly </w:t>
      </w:r>
      <w:r w:rsidRPr="00552279">
        <w:rPr>
          <w:rFonts w:asciiTheme="minorHAnsi" w:hAnsiTheme="minorHAnsi"/>
          <w:color w:val="1A1B1E"/>
          <w:spacing w:val="-1"/>
          <w:lang w:val="en-AU"/>
        </w:rPr>
        <w:t>div</w:t>
      </w:r>
      <w:r w:rsidRPr="00552279">
        <w:rPr>
          <w:rFonts w:asciiTheme="minorHAnsi" w:hAnsiTheme="minorHAnsi"/>
          <w:color w:val="1A1B1E"/>
          <w:spacing w:val="-2"/>
          <w:lang w:val="en-AU"/>
        </w:rPr>
        <w:t>erse,</w:t>
      </w:r>
      <w:r w:rsidRPr="00552279">
        <w:rPr>
          <w:rFonts w:asciiTheme="minorHAnsi" w:hAnsiTheme="minorHAnsi"/>
          <w:color w:val="1A1B1E"/>
          <w:lang w:val="en-AU"/>
        </w:rPr>
        <w:t xml:space="preserve"> ranging </w:t>
      </w:r>
      <w:r w:rsidRPr="00552279">
        <w:rPr>
          <w:rFonts w:asciiTheme="minorHAnsi" w:hAnsiTheme="minorHAnsi"/>
          <w:color w:val="1A1B1E"/>
          <w:spacing w:val="-1"/>
          <w:lang w:val="en-AU"/>
        </w:rPr>
        <w:t>from</w:t>
      </w:r>
      <w:r w:rsidRPr="00552279">
        <w:rPr>
          <w:rFonts w:asciiTheme="minorHAnsi" w:hAnsiTheme="minorHAnsi"/>
          <w:color w:val="1A1B1E"/>
          <w:spacing w:val="43"/>
          <w:w w:val="105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largely</w:t>
      </w:r>
      <w:r w:rsidRPr="00552279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spacing w:val="-1"/>
          <w:lang w:val="en-AU"/>
        </w:rPr>
        <w:t>bar</w:t>
      </w:r>
      <w:r w:rsidRPr="00552279">
        <w:rPr>
          <w:rFonts w:asciiTheme="minorHAnsi" w:hAnsiTheme="minorHAnsi"/>
          <w:color w:val="1A1B1E"/>
          <w:spacing w:val="-2"/>
          <w:lang w:val="en-AU"/>
        </w:rPr>
        <w:t xml:space="preserve">e </w:t>
      </w:r>
      <w:r w:rsidRPr="00552279">
        <w:rPr>
          <w:rFonts w:asciiTheme="minorHAnsi" w:hAnsiTheme="minorHAnsi"/>
          <w:color w:val="1A1B1E"/>
          <w:lang w:val="en-AU"/>
        </w:rPr>
        <w:t>to</w:t>
      </w:r>
      <w:r w:rsidRPr="00552279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grassy</w:t>
      </w:r>
      <w:r w:rsidRPr="00552279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to</w:t>
      </w:r>
      <w:r w:rsidRPr="00552279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herbs</w:t>
      </w:r>
      <w:r w:rsidRPr="00552279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52279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wildflo</w:t>
      </w:r>
      <w:r w:rsidRPr="0057553E">
        <w:rPr>
          <w:rFonts w:asciiTheme="minorHAnsi" w:hAnsiTheme="minorHAnsi"/>
          <w:color w:val="1A1B1E"/>
          <w:spacing w:val="-2"/>
          <w:lang w:val="en-AU"/>
        </w:rPr>
        <w:t>wers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shrubb</w:t>
      </w:r>
      <w:r w:rsidRPr="0057553E">
        <w:rPr>
          <w:rFonts w:asciiTheme="minorHAnsi" w:hAnsiTheme="minorHAnsi"/>
          <w:color w:val="1A1B1E"/>
          <w:spacing w:val="-4"/>
          <w:lang w:val="en-AU"/>
        </w:rPr>
        <w:t>y</w:t>
      </w:r>
      <w:r w:rsidRPr="0057553E">
        <w:rPr>
          <w:rFonts w:asciiTheme="minorHAnsi" w:hAnsiTheme="minorHAnsi"/>
          <w:color w:val="1A1B1E"/>
          <w:spacing w:val="-3"/>
          <w:lang w:val="en-AU"/>
        </w:rPr>
        <w:t>.</w:t>
      </w:r>
      <w:r w:rsidRPr="0057553E">
        <w:rPr>
          <w:rFonts w:asciiTheme="minorHAnsi" w:hAnsiTheme="minorHAnsi"/>
          <w:color w:val="1A1B1E"/>
          <w:spacing w:val="29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composition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nativ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e </w:t>
      </w:r>
      <w:r w:rsidRPr="0057553E">
        <w:rPr>
          <w:rFonts w:asciiTheme="minorHAnsi" w:hAnsiTheme="minorHAnsi"/>
          <w:color w:val="1A1B1E"/>
          <w:spacing w:val="-1"/>
          <w:lang w:val="en-AU"/>
        </w:rPr>
        <w:t>understor</w:t>
      </w:r>
      <w:r w:rsidRPr="0057553E">
        <w:rPr>
          <w:rFonts w:asciiTheme="minorHAnsi" w:hAnsiTheme="minorHAnsi"/>
          <w:color w:val="1A1B1E"/>
          <w:spacing w:val="-2"/>
          <w:lang w:val="en-AU"/>
        </w:rPr>
        <w:t>ey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species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varies </w:t>
      </w:r>
      <w:r w:rsidRPr="0057553E">
        <w:rPr>
          <w:rFonts w:asciiTheme="minorHAnsi" w:hAnsiTheme="minorHAnsi"/>
          <w:color w:val="1A1B1E"/>
          <w:spacing w:val="-3"/>
          <w:lang w:val="en-AU"/>
        </w:rPr>
        <w:t>gr</w:t>
      </w:r>
      <w:r w:rsidRPr="0057553E">
        <w:rPr>
          <w:rFonts w:asciiTheme="minorHAnsi" w:hAnsiTheme="minorHAnsi"/>
          <w:color w:val="1A1B1E"/>
          <w:spacing w:val="-4"/>
          <w:lang w:val="en-AU"/>
        </w:rPr>
        <w:t>eatly</w:t>
      </w:r>
      <w:r w:rsidRPr="0057553E">
        <w:rPr>
          <w:rFonts w:asciiTheme="minorHAnsi" w:hAnsiTheme="minorHAnsi"/>
          <w:color w:val="1A1B1E"/>
          <w:spacing w:val="-3"/>
          <w:lang w:val="en-AU"/>
        </w:rPr>
        <w:t>,</w:t>
      </w:r>
      <w:r w:rsidRPr="0057553E">
        <w:rPr>
          <w:rFonts w:asciiTheme="minorHAnsi" w:hAnsiTheme="minorHAnsi"/>
          <w:color w:val="1A1B1E"/>
          <w:spacing w:val="45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ev</w:t>
      </w:r>
      <w:r w:rsidRPr="0057553E">
        <w:rPr>
          <w:rFonts w:asciiTheme="minorHAnsi" w:hAnsiTheme="minorHAnsi"/>
          <w:color w:val="1A1B1E"/>
          <w:spacing w:val="-1"/>
          <w:lang w:val="en-AU"/>
        </w:rPr>
        <w:t>en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from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patch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patch.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These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woodlands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formerly</w:t>
      </w:r>
      <w:r w:rsidRPr="0057553E">
        <w:rPr>
          <w:rFonts w:asciiTheme="minorHAnsi" w:hAnsiTheme="minorHAnsi"/>
          <w:color w:val="1A1B1E"/>
          <w:spacing w:val="2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extensive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acr</w:t>
      </w:r>
      <w:r w:rsidRPr="0057553E">
        <w:rPr>
          <w:rFonts w:asciiTheme="minorHAnsi" w:hAnsiTheme="minorHAnsi"/>
          <w:color w:val="1A1B1E"/>
          <w:spacing w:val="-2"/>
          <w:lang w:val="en-AU"/>
        </w:rPr>
        <w:t>oss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lang w:val="en-AU"/>
        </w:rPr>
        <w:t>Wheatbelt</w:t>
      </w:r>
      <w:proofErr w:type="spellEnd"/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but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no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occur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mostly</w:t>
      </w:r>
      <w:r w:rsidRPr="0057553E">
        <w:rPr>
          <w:rFonts w:asciiTheme="minorHAnsi" w:hAnsiTheme="minorHAnsi"/>
          <w:color w:val="1A1B1E"/>
          <w:spacing w:val="23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small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scattered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remnants,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often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along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road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verges.</w:t>
      </w:r>
    </w:p>
    <w:p w:rsidR="006C0513" w:rsidRPr="0057553E" w:rsidRDefault="006C0513">
      <w:pPr>
        <w:spacing w:before="12"/>
        <w:rPr>
          <w:rFonts w:eastAsia="PMingLiU" w:cs="PMingLiU"/>
          <w:sz w:val="15"/>
          <w:szCs w:val="15"/>
          <w:lang w:val="en-AU"/>
        </w:rPr>
      </w:pPr>
    </w:p>
    <w:p w:rsidR="006C0513" w:rsidRPr="0057553E" w:rsidRDefault="0057553E">
      <w:pPr>
        <w:pStyle w:val="Heading3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color w:val="1A1B1E"/>
          <w:spacing w:val="-1"/>
          <w:w w:val="90"/>
          <w:lang w:val="en-AU"/>
        </w:rPr>
        <w:t>K</w:t>
      </w:r>
      <w:r w:rsidRPr="0057553E">
        <w:rPr>
          <w:rFonts w:asciiTheme="minorHAnsi" w:hAnsiTheme="minorHAnsi"/>
          <w:color w:val="1A1B1E"/>
          <w:spacing w:val="-2"/>
          <w:w w:val="90"/>
          <w:lang w:val="en-AU"/>
        </w:rPr>
        <w:t>ey</w:t>
      </w:r>
      <w:r w:rsidRPr="0057553E">
        <w:rPr>
          <w:rFonts w:asciiTheme="minorHAnsi" w:hAnsiTheme="minorHAnsi"/>
          <w:color w:val="1A1B1E"/>
          <w:spacing w:val="-7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90"/>
          <w:lang w:val="en-AU"/>
        </w:rPr>
        <w:t>threats: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line="256" w:lineRule="auto"/>
        <w:ind w:right="127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>land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clearing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fragmentation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(and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associated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loss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biodiversity</w:t>
      </w:r>
      <w:r w:rsidRPr="0057553E">
        <w:rPr>
          <w:rFonts w:asciiTheme="minorHAnsi" w:hAnsiTheme="minorHAnsi"/>
          <w:color w:val="1A1B1E"/>
          <w:spacing w:val="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habitat)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invasion</w:t>
      </w:r>
      <w:r w:rsidRPr="0057553E">
        <w:rPr>
          <w:rFonts w:asciiTheme="minorHAnsi" w:hAnsiTheme="minorHAnsi"/>
          <w:color w:val="1A1B1E"/>
          <w:spacing w:val="-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eed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species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feral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animals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before="75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>changes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natural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fire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lang w:val="en-AU"/>
        </w:rPr>
        <w:t>egimes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before="75" w:line="256" w:lineRule="auto"/>
        <w:ind w:right="897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incr</w:t>
      </w:r>
      <w:r w:rsidRPr="0057553E">
        <w:rPr>
          <w:rFonts w:asciiTheme="minorHAnsi" w:hAnsiTheme="minorHAnsi"/>
          <w:color w:val="1A1B1E"/>
          <w:spacing w:val="-2"/>
          <w:lang w:val="en-AU"/>
        </w:rPr>
        <w:t>eased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salinity,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soil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acidification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other</w:t>
      </w:r>
      <w:r w:rsidRPr="0057553E">
        <w:rPr>
          <w:rFonts w:asciiTheme="minorHAnsi" w:hAnsiTheme="minorHAnsi"/>
          <w:color w:val="1A1B1E"/>
          <w:spacing w:val="2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hydrological</w:t>
      </w:r>
      <w:r w:rsidRPr="0057553E">
        <w:rPr>
          <w:rFonts w:asciiTheme="minorHAnsi" w:hAnsiTheme="minorHAnsi"/>
          <w:color w:val="1A1B1E"/>
          <w:spacing w:val="-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changes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line="256" w:lineRule="auto"/>
        <w:ind w:right="655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>management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practices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such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fertiliser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addition</w:t>
      </w:r>
      <w:r w:rsidRPr="0057553E">
        <w:rPr>
          <w:rFonts w:asciiTheme="minorHAnsi" w:hAnsiTheme="minorHAnsi"/>
          <w:color w:val="1A1B1E"/>
          <w:spacing w:val="2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o</w:t>
      </w:r>
      <w:r w:rsidRPr="0057553E">
        <w:rPr>
          <w:rFonts w:asciiTheme="minorHAnsi" w:hAnsiTheme="minorHAnsi"/>
          <w:color w:val="1A1B1E"/>
          <w:spacing w:val="-2"/>
          <w:lang w:val="en-AU"/>
        </w:rPr>
        <w:t>v</w:t>
      </w:r>
      <w:r w:rsidRPr="0057553E">
        <w:rPr>
          <w:rFonts w:asciiTheme="minorHAnsi" w:hAnsiTheme="minorHAnsi"/>
          <w:color w:val="1A1B1E"/>
          <w:spacing w:val="-1"/>
          <w:lang w:val="en-AU"/>
        </w:rPr>
        <w:t>ergrazing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rPr>
          <w:rFonts w:asciiTheme="minorHAnsi" w:hAnsiTheme="minorHAnsi"/>
          <w:lang w:val="en-AU"/>
        </w:rPr>
      </w:pPr>
      <w:proofErr w:type="gramStart"/>
      <w:r w:rsidRPr="0057553E">
        <w:rPr>
          <w:rFonts w:asciiTheme="minorHAnsi" w:hAnsiTheme="minorHAnsi"/>
          <w:color w:val="1A1B1E"/>
          <w:lang w:val="en-AU"/>
        </w:rPr>
        <w:t>potential</w:t>
      </w:r>
      <w:proofErr w:type="gramEnd"/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impacts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from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climate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change.</w:t>
      </w:r>
    </w:p>
    <w:p w:rsidR="006C0513" w:rsidRPr="0057553E" w:rsidRDefault="0057553E">
      <w:pPr>
        <w:rPr>
          <w:rFonts w:eastAsia="PMingLiU" w:cs="PMingLiU"/>
          <w:sz w:val="18"/>
          <w:szCs w:val="18"/>
          <w:lang w:val="en-AU"/>
        </w:rPr>
      </w:pPr>
      <w:r w:rsidRPr="0057553E">
        <w:rPr>
          <w:lang w:val="en-AU"/>
        </w:rPr>
        <w:br w:type="column"/>
      </w: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57553E">
      <w:pPr>
        <w:spacing w:before="126" w:line="220" w:lineRule="exact"/>
        <w:ind w:left="293" w:right="1188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pacing w:val="-2"/>
          <w:sz w:val="18"/>
          <w:lang w:val="en-AU"/>
        </w:rPr>
        <w:t>Area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wher</w:t>
      </w:r>
      <w:r w:rsidRPr="0057553E">
        <w:rPr>
          <w:color w:val="818084"/>
          <w:spacing w:val="-2"/>
          <w:sz w:val="18"/>
          <w:lang w:val="en-AU"/>
        </w:rPr>
        <w:t>e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Eucalypt</w:t>
      </w:r>
      <w:r w:rsidRPr="0057553E">
        <w:rPr>
          <w:color w:val="818084"/>
          <w:spacing w:val="2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Woodlands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of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2"/>
          <w:sz w:val="18"/>
          <w:lang w:val="en-AU"/>
        </w:rPr>
        <w:t xml:space="preserve"> </w:t>
      </w:r>
      <w:r w:rsidRPr="0057553E">
        <w:rPr>
          <w:color w:val="818084"/>
          <w:spacing w:val="-3"/>
          <w:sz w:val="18"/>
          <w:lang w:val="en-AU"/>
        </w:rPr>
        <w:t>Western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A</w:t>
      </w:r>
      <w:r w:rsidRPr="0057553E">
        <w:rPr>
          <w:color w:val="818084"/>
          <w:spacing w:val="-1"/>
          <w:sz w:val="18"/>
          <w:lang w:val="en-AU"/>
        </w:rPr>
        <w:t>ustralian</w:t>
      </w:r>
      <w:r w:rsidRPr="0057553E">
        <w:rPr>
          <w:color w:val="818084"/>
          <w:spacing w:val="49"/>
          <w:w w:val="102"/>
          <w:sz w:val="18"/>
          <w:lang w:val="en-AU"/>
        </w:rPr>
        <w:t xml:space="preserve"> </w:t>
      </w:r>
      <w:proofErr w:type="spellStart"/>
      <w:r w:rsidRPr="0057553E">
        <w:rPr>
          <w:color w:val="818084"/>
          <w:sz w:val="18"/>
          <w:lang w:val="en-AU"/>
        </w:rPr>
        <w:t>Wheatbelt</w:t>
      </w:r>
      <w:proofErr w:type="spellEnd"/>
      <w:r w:rsidRPr="0057553E">
        <w:rPr>
          <w:color w:val="818084"/>
          <w:spacing w:val="3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may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occur</w:t>
      </w:r>
      <w:r w:rsidRPr="0057553E">
        <w:rPr>
          <w:color w:val="818084"/>
          <w:spacing w:val="3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with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local</w:t>
      </w:r>
      <w:r w:rsidRPr="0057553E">
        <w:rPr>
          <w:color w:val="818084"/>
          <w:spacing w:val="3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A</w:t>
      </w:r>
      <w:r w:rsidRPr="0057553E">
        <w:rPr>
          <w:color w:val="818084"/>
          <w:spacing w:val="-1"/>
          <w:sz w:val="18"/>
          <w:lang w:val="en-AU"/>
        </w:rPr>
        <w:t>boriginal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language</w:t>
      </w:r>
      <w:r w:rsidRPr="0057553E">
        <w:rPr>
          <w:color w:val="818084"/>
          <w:spacing w:val="3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groups</w:t>
      </w:r>
      <w:r w:rsidRPr="0057553E">
        <w:rPr>
          <w:color w:val="818084"/>
          <w:spacing w:val="23"/>
          <w:w w:val="10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that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occur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within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boundary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displayed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(data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from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pacing w:val="-3"/>
          <w:sz w:val="18"/>
          <w:lang w:val="en-AU"/>
        </w:rPr>
        <w:t>AIA</w:t>
      </w:r>
      <w:r w:rsidRPr="0057553E">
        <w:rPr>
          <w:color w:val="818084"/>
          <w:spacing w:val="-2"/>
          <w:sz w:val="18"/>
          <w:lang w:val="en-AU"/>
        </w:rPr>
        <w:t>TSIS).</w:t>
      </w:r>
    </w:p>
    <w:p w:rsidR="006C0513" w:rsidRPr="0057553E" w:rsidRDefault="006C0513">
      <w:pPr>
        <w:spacing w:before="7"/>
        <w:rPr>
          <w:rFonts w:eastAsia="PMingLiU" w:cs="PMingLiU"/>
          <w:sz w:val="24"/>
          <w:szCs w:val="24"/>
          <w:lang w:val="en-AU"/>
        </w:rPr>
      </w:pPr>
    </w:p>
    <w:p w:rsidR="006C0513" w:rsidRPr="0057553E" w:rsidRDefault="0057553E">
      <w:pPr>
        <w:pStyle w:val="BodyText"/>
        <w:spacing w:before="0" w:line="255" w:lineRule="auto"/>
        <w:ind w:left="293" w:right="1238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b/>
          <w:color w:val="1A1B1E"/>
          <w:spacing w:val="-2"/>
          <w:lang w:val="en-AU"/>
        </w:rPr>
        <w:t>Cultural</w:t>
      </w:r>
      <w:r w:rsidRPr="0057553E">
        <w:rPr>
          <w:rFonts w:asciiTheme="minorHAnsi" w:hAnsiTheme="minorHAnsi"/>
          <w:b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b/>
          <w:color w:val="1A1B1E"/>
          <w:lang w:val="en-AU"/>
        </w:rPr>
        <w:t>heritage:</w:t>
      </w:r>
      <w:r w:rsidRPr="0057553E">
        <w:rPr>
          <w:rFonts w:asciiTheme="minorHAnsi" w:hAnsiTheme="minorHAnsi"/>
          <w:b/>
          <w:color w:val="1A1B1E"/>
          <w:spacing w:val="-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Noongar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people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understood</w:t>
      </w:r>
      <w:r w:rsidRPr="0057553E">
        <w:rPr>
          <w:rFonts w:asciiTheme="minorHAnsi" w:hAnsiTheme="minorHAnsi"/>
          <w:color w:val="1A1B1E"/>
          <w:spacing w:val="-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managed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their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natural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landscapes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sustainably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tens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thousands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years.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lang w:val="en-AU"/>
        </w:rPr>
        <w:t>Kaartdijin</w:t>
      </w:r>
      <w:proofErr w:type="spellEnd"/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(knowledge)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was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strongly</w:t>
      </w:r>
      <w:r w:rsidRPr="0057553E">
        <w:rPr>
          <w:rFonts w:asciiTheme="minorHAnsi" w:hAnsiTheme="minorHAnsi"/>
          <w:color w:val="1A1B1E"/>
          <w:spacing w:val="3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v</w:t>
      </w:r>
      <w:r w:rsidRPr="0057553E">
        <w:rPr>
          <w:rFonts w:asciiTheme="minorHAnsi" w:hAnsiTheme="minorHAnsi"/>
          <w:color w:val="1A1B1E"/>
          <w:spacing w:val="-1"/>
          <w:lang w:val="en-AU"/>
        </w:rPr>
        <w:t>alued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passed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down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elders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moort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(family</w:t>
      </w:r>
      <w:r w:rsidRPr="0057553E">
        <w:rPr>
          <w:rFonts w:asciiTheme="minorHAnsi" w:hAnsiTheme="minorHAnsi"/>
          <w:color w:val="1A1B1E"/>
          <w:spacing w:val="27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groups).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Each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moort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identified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with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particular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tract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28"/>
          <w:w w:val="99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lang w:val="en-AU"/>
        </w:rPr>
        <w:t>budjar</w:t>
      </w:r>
      <w:proofErr w:type="spellEnd"/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(country).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Karl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(fir</w:t>
      </w:r>
      <w:r w:rsidRPr="0057553E">
        <w:rPr>
          <w:rFonts w:asciiTheme="minorHAnsi" w:hAnsiTheme="minorHAnsi"/>
          <w:color w:val="1A1B1E"/>
          <w:spacing w:val="-1"/>
          <w:lang w:val="en-AU"/>
        </w:rPr>
        <w:t>e)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was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key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tool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used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manage</w:t>
      </w:r>
      <w:r w:rsidRPr="0057553E">
        <w:rPr>
          <w:rFonts w:asciiTheme="minorHAnsi" w:hAnsiTheme="minorHAnsi"/>
          <w:color w:val="1A1B1E"/>
          <w:spacing w:val="27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country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ensur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long-term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supply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plant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2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animal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resour</w:t>
      </w:r>
      <w:r w:rsidRPr="0057553E">
        <w:rPr>
          <w:rFonts w:asciiTheme="minorHAnsi" w:hAnsiTheme="minorHAnsi"/>
          <w:color w:val="1A1B1E"/>
          <w:spacing w:val="-2"/>
          <w:lang w:val="en-AU"/>
        </w:rPr>
        <w:t>ces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which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they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relied.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Noongar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people</w:t>
      </w:r>
      <w:r w:rsidRPr="0057553E">
        <w:rPr>
          <w:rFonts w:asciiTheme="minorHAnsi" w:hAnsiTheme="minorHAnsi"/>
          <w:color w:val="1A1B1E"/>
          <w:spacing w:val="23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migrated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between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coastal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inland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eas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depending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</w:t>
      </w:r>
      <w:r w:rsidRPr="0057553E">
        <w:rPr>
          <w:rFonts w:asciiTheme="minorHAnsi" w:hAnsiTheme="minorHAnsi"/>
          <w:color w:val="1A1B1E"/>
          <w:spacing w:val="28"/>
          <w:w w:val="10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wher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lang w:val="en-AU"/>
        </w:rPr>
        <w:t xml:space="preserve"> and when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resour</w:t>
      </w:r>
      <w:r w:rsidRPr="0057553E">
        <w:rPr>
          <w:rFonts w:asciiTheme="minorHAnsi" w:hAnsiTheme="minorHAnsi"/>
          <w:color w:val="1A1B1E"/>
          <w:spacing w:val="-2"/>
          <w:lang w:val="en-AU"/>
        </w:rPr>
        <w:t>ces</w:t>
      </w:r>
      <w:r w:rsidRPr="0057553E"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av</w:t>
      </w:r>
      <w:r w:rsidRPr="0057553E">
        <w:rPr>
          <w:rFonts w:asciiTheme="minorHAnsi" w:hAnsiTheme="minorHAnsi"/>
          <w:color w:val="1A1B1E"/>
          <w:spacing w:val="-1"/>
          <w:lang w:val="en-AU"/>
        </w:rPr>
        <w:t>ailable</w:t>
      </w:r>
      <w:r w:rsidRPr="0057553E">
        <w:rPr>
          <w:rFonts w:asciiTheme="minorHAnsi" w:hAnsiTheme="minorHAnsi"/>
          <w:color w:val="1A1B1E"/>
          <w:lang w:val="en-AU"/>
        </w:rPr>
        <w:t xml:space="preserve"> and plentiful</w:t>
      </w:r>
      <w:r w:rsidRPr="0057553E">
        <w:rPr>
          <w:rFonts w:asciiTheme="minorHAnsi" w:hAnsiTheme="minorHAnsi"/>
          <w:color w:val="1A1B1E"/>
          <w:spacing w:val="31"/>
          <w:w w:val="10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during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each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season.</w:t>
      </w:r>
    </w:p>
    <w:p w:rsidR="006C0513" w:rsidRPr="0057553E" w:rsidRDefault="0057553E">
      <w:pPr>
        <w:pStyle w:val="BodyText"/>
        <w:spacing w:before="175" w:line="256" w:lineRule="auto"/>
        <w:ind w:left="293" w:right="1188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granite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outcrops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scattered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through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lang w:val="en-AU"/>
        </w:rPr>
        <w:t>Wheatbelt</w:t>
      </w:r>
      <w:proofErr w:type="spellEnd"/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37"/>
          <w:w w:val="9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important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Noongar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people,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serving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v</w:t>
      </w:r>
      <w:r w:rsidRPr="0057553E">
        <w:rPr>
          <w:rFonts w:asciiTheme="minorHAnsi" w:hAnsiTheme="minorHAnsi"/>
          <w:color w:val="1A1B1E"/>
          <w:spacing w:val="-1"/>
          <w:lang w:val="en-AU"/>
        </w:rPr>
        <w:t>antage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points</w:t>
      </w:r>
      <w:r w:rsidRPr="0057553E">
        <w:rPr>
          <w:rFonts w:asciiTheme="minorHAnsi" w:hAnsiTheme="minorHAnsi"/>
          <w:color w:val="1A1B1E"/>
          <w:spacing w:val="30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landscape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locations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lang w:val="en-AU"/>
        </w:rPr>
        <w:t>gnamma</w:t>
      </w:r>
      <w:proofErr w:type="spellEnd"/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(rock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holes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that</w:t>
      </w:r>
      <w:r w:rsidRPr="0057553E">
        <w:rPr>
          <w:rFonts w:asciiTheme="minorHAnsi" w:hAnsiTheme="minorHAnsi"/>
          <w:color w:val="1A1B1E"/>
          <w:spacing w:val="23"/>
          <w:w w:val="10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fill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with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rain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water),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that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considered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sacr</w:t>
      </w:r>
      <w:r w:rsidRPr="0057553E">
        <w:rPr>
          <w:rFonts w:asciiTheme="minorHAnsi" w:hAnsiTheme="minorHAnsi"/>
          <w:color w:val="1A1B1E"/>
          <w:spacing w:val="-1"/>
          <w:lang w:val="en-AU"/>
        </w:rPr>
        <w:t>ed.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spacing w:val="-1"/>
          <w:lang w:val="en-AU"/>
        </w:rPr>
        <w:t>Gnamma</w:t>
      </w:r>
      <w:proofErr w:type="spellEnd"/>
      <w:r w:rsidRPr="0057553E">
        <w:rPr>
          <w:rFonts w:asciiTheme="minorHAnsi" w:hAnsiTheme="minorHAnsi"/>
          <w:color w:val="1A1B1E"/>
          <w:spacing w:val="3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provided</w:t>
      </w:r>
      <w:r w:rsidRPr="0057553E">
        <w:rPr>
          <w:rFonts w:asciiTheme="minorHAnsi" w:hAnsiTheme="minorHAnsi"/>
          <w:color w:val="1A1B1E"/>
          <w:lang w:val="en-AU"/>
        </w:rPr>
        <w:t xml:space="preserve"> essential </w:t>
      </w:r>
      <w:r w:rsidRPr="0057553E">
        <w:rPr>
          <w:rFonts w:asciiTheme="minorHAnsi" w:hAnsiTheme="minorHAnsi"/>
          <w:color w:val="1A1B1E"/>
          <w:spacing w:val="-1"/>
          <w:lang w:val="en-AU"/>
        </w:rPr>
        <w:t>sour</w:t>
      </w:r>
      <w:r w:rsidRPr="0057553E">
        <w:rPr>
          <w:rFonts w:asciiTheme="minorHAnsi" w:hAnsiTheme="minorHAnsi"/>
          <w:color w:val="1A1B1E"/>
          <w:spacing w:val="-2"/>
          <w:lang w:val="en-AU"/>
        </w:rPr>
        <w:t>ces</w:t>
      </w:r>
      <w:r w:rsidRPr="0057553E">
        <w:rPr>
          <w:rFonts w:asciiTheme="minorHAnsi" w:hAnsiTheme="minorHAnsi"/>
          <w:color w:val="1A1B1E"/>
          <w:lang w:val="en-AU"/>
        </w:rPr>
        <w:t xml:space="preserve"> of water in this harsh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landscape</w:t>
      </w:r>
      <w:r w:rsidRPr="0057553E">
        <w:rPr>
          <w:rFonts w:asciiTheme="minorHAnsi" w:hAnsiTheme="minorHAnsi"/>
          <w:color w:val="1A1B1E"/>
          <w:spacing w:val="2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also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attracted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animals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such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kangaroos,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ducks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2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lizar</w:t>
      </w:r>
      <w:r w:rsidRPr="0057553E">
        <w:rPr>
          <w:rFonts w:asciiTheme="minorHAnsi" w:hAnsiTheme="minorHAnsi"/>
          <w:color w:val="1A1B1E"/>
          <w:spacing w:val="-1"/>
          <w:lang w:val="en-AU"/>
        </w:rPr>
        <w:t>ds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that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hunted.</w:t>
      </w:r>
    </w:p>
    <w:p w:rsidR="006C0513" w:rsidRPr="0057553E" w:rsidRDefault="006C0513">
      <w:pPr>
        <w:spacing w:line="256" w:lineRule="auto"/>
        <w:rPr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num="2" w:space="720" w:equalWidth="0">
            <w:col w:w="5761" w:space="40"/>
            <w:col w:w="6109"/>
          </w:cols>
        </w:sectPr>
      </w:pPr>
    </w:p>
    <w:p w:rsidR="006C0513" w:rsidRPr="0057553E" w:rsidRDefault="0057553E">
      <w:pPr>
        <w:spacing w:before="12" w:line="248" w:lineRule="auto"/>
        <w:ind w:left="1133" w:right="45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Book Antiqua" w:cs="Book Antiqua"/>
          <w:b/>
          <w:bCs/>
          <w:color w:val="1A1B1E"/>
          <w:spacing w:val="-2"/>
          <w:sz w:val="20"/>
          <w:szCs w:val="20"/>
          <w:lang w:val="en-AU"/>
        </w:rPr>
        <w:lastRenderedPageBreak/>
        <w:t>Other</w:t>
      </w:r>
      <w:r w:rsidRPr="0057553E">
        <w:rPr>
          <w:rFonts w:eastAsia="Book Antiqua" w:cs="Book Antiqua"/>
          <w:b/>
          <w:bCs/>
          <w:color w:val="1A1B1E"/>
          <w:spacing w:val="-12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b/>
          <w:bCs/>
          <w:color w:val="1A1B1E"/>
          <w:spacing w:val="-2"/>
          <w:sz w:val="20"/>
          <w:szCs w:val="20"/>
          <w:lang w:val="en-AU"/>
        </w:rPr>
        <w:t>features:</w:t>
      </w:r>
      <w:r w:rsidRPr="0057553E">
        <w:rPr>
          <w:rFonts w:eastAsia="Book Antiqua" w:cs="Book Antiqua"/>
          <w:b/>
          <w:bCs/>
          <w:color w:val="1A1B1E"/>
          <w:spacing w:val="-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The</w:t>
      </w:r>
      <w:r w:rsidRPr="0057553E">
        <w:rPr>
          <w:rFonts w:eastAsia="PMingLiU" w:cs="PMingLiU"/>
          <w:color w:val="1A1B1E"/>
          <w:spacing w:val="-1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Eucalypt</w:t>
      </w:r>
      <w:r w:rsidRPr="0057553E">
        <w:rPr>
          <w:rFonts w:eastAsia="PMingLiU" w:cs="PMingLiU"/>
          <w:color w:val="1A1B1E"/>
          <w:spacing w:val="-1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Woodlands</w:t>
      </w:r>
      <w:r w:rsidRPr="0057553E">
        <w:rPr>
          <w:rFonts w:eastAsia="PMingLiU" w:cs="PMingLiU"/>
          <w:color w:val="1A1B1E"/>
          <w:spacing w:val="-1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of</w:t>
      </w:r>
      <w:r w:rsidRPr="0057553E">
        <w:rPr>
          <w:rFonts w:eastAsia="PMingLiU" w:cs="PMingLiU"/>
          <w:color w:val="1A1B1E"/>
          <w:spacing w:val="-1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the</w:t>
      </w:r>
      <w:r w:rsidRPr="0057553E">
        <w:rPr>
          <w:rFonts w:eastAsia="PMingLiU" w:cs="PMingLiU"/>
          <w:color w:val="1A1B1E"/>
          <w:spacing w:val="-1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3"/>
          <w:sz w:val="20"/>
          <w:szCs w:val="20"/>
          <w:lang w:val="en-AU"/>
        </w:rPr>
        <w:t>Western</w:t>
      </w:r>
      <w:r w:rsidRPr="0057553E">
        <w:rPr>
          <w:rFonts w:eastAsia="PMingLiU" w:cs="PMingLiU"/>
          <w:color w:val="1A1B1E"/>
          <w:spacing w:val="39"/>
          <w:w w:val="10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A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ustralian</w:t>
      </w:r>
      <w:r w:rsidRPr="0057553E">
        <w:rPr>
          <w:rFonts w:eastAsia="PMingLiU" w:cs="PMingLiU"/>
          <w:color w:val="1A1B1E"/>
          <w:spacing w:val="8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PMingLiU" w:cs="PMingLiU"/>
          <w:color w:val="1A1B1E"/>
          <w:sz w:val="20"/>
          <w:szCs w:val="20"/>
          <w:lang w:val="en-AU"/>
        </w:rPr>
        <w:t>Wheatbelt</w:t>
      </w:r>
      <w:proofErr w:type="spellEnd"/>
      <w:r w:rsidRPr="0057553E">
        <w:rPr>
          <w:rFonts w:eastAsia="PMingLiU" w:cs="PMingLiU"/>
          <w:color w:val="1A1B1E"/>
          <w:spacing w:val="1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ecological</w:t>
      </w:r>
      <w:r w:rsidRPr="0057553E">
        <w:rPr>
          <w:rFonts w:eastAsia="PMingLiU" w:cs="PMingLiU"/>
          <w:color w:val="1A1B1E"/>
          <w:spacing w:val="1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community</w:t>
      </w:r>
      <w:r w:rsidRPr="0057553E">
        <w:rPr>
          <w:rFonts w:eastAsia="PMingLiU" w:cs="PMingLiU"/>
          <w:color w:val="1A1B1E"/>
          <w:spacing w:val="1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pro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vides</w:t>
      </w:r>
      <w:r w:rsidRPr="0057553E">
        <w:rPr>
          <w:rFonts w:eastAsia="PMingLiU" w:cs="PMingLiU"/>
          <w:color w:val="1A1B1E"/>
          <w:spacing w:val="29"/>
          <w:w w:val="9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habitat</w:t>
      </w:r>
      <w:r w:rsidRPr="0057553E">
        <w:rPr>
          <w:rFonts w:eastAsia="PMingLiU" w:cs="PMingLiU"/>
          <w:color w:val="1A1B1E"/>
          <w:spacing w:val="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for</w:t>
      </w:r>
      <w:r w:rsidRPr="0057553E">
        <w:rPr>
          <w:rFonts w:eastAsia="PMingLiU" w:cs="PMingLiU"/>
          <w:color w:val="1A1B1E"/>
          <w:spacing w:val="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at</w:t>
      </w:r>
      <w:r w:rsidRPr="0057553E">
        <w:rPr>
          <w:rFonts w:eastAsia="PMingLiU" w:cs="PMingLiU"/>
          <w:color w:val="1A1B1E"/>
          <w:spacing w:val="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least</w:t>
      </w:r>
      <w:r w:rsidRPr="0057553E">
        <w:rPr>
          <w:rFonts w:eastAsia="PMingLiU" w:cs="PMingLiU"/>
          <w:color w:val="1A1B1E"/>
          <w:spacing w:val="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16</w:t>
      </w:r>
      <w:r w:rsidRPr="0057553E">
        <w:rPr>
          <w:rFonts w:eastAsia="PMingLiU" w:cs="PMingLiU"/>
          <w:color w:val="1A1B1E"/>
          <w:spacing w:val="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animal</w:t>
      </w:r>
      <w:r w:rsidRPr="0057553E">
        <w:rPr>
          <w:rFonts w:eastAsia="PMingLiU" w:cs="PMingLiU"/>
          <w:color w:val="1A1B1E"/>
          <w:spacing w:val="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and</w:t>
      </w:r>
      <w:r w:rsidRPr="0057553E">
        <w:rPr>
          <w:rFonts w:eastAsia="PMingLiU" w:cs="PMingLiU"/>
          <w:color w:val="1A1B1E"/>
          <w:spacing w:val="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71</w:t>
      </w:r>
      <w:r w:rsidRPr="0057553E">
        <w:rPr>
          <w:rFonts w:eastAsia="PMingLiU" w:cs="PMingLiU"/>
          <w:color w:val="1A1B1E"/>
          <w:spacing w:val="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plant</w:t>
      </w:r>
      <w:r w:rsidRPr="0057553E">
        <w:rPr>
          <w:rFonts w:eastAsia="PMingLiU" w:cs="PMingLiU"/>
          <w:color w:val="1A1B1E"/>
          <w:spacing w:val="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taxa</w:t>
      </w:r>
      <w:r w:rsidRPr="0057553E">
        <w:rPr>
          <w:rFonts w:eastAsia="PMingLiU" w:cs="PMingLiU"/>
          <w:color w:val="1A1B1E"/>
          <w:spacing w:val="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that</w:t>
      </w:r>
      <w:r w:rsidRPr="0057553E">
        <w:rPr>
          <w:rFonts w:eastAsia="PMingLiU" w:cs="PMingLiU"/>
          <w:color w:val="1A1B1E"/>
          <w:spacing w:val="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ar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e</w:t>
      </w:r>
      <w:r w:rsidRPr="0057553E">
        <w:rPr>
          <w:rFonts w:eastAsia="PMingLiU" w:cs="PMingLiU"/>
          <w:color w:val="1A1B1E"/>
          <w:spacing w:val="20"/>
          <w:w w:val="9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listed</w:t>
      </w:r>
      <w:r w:rsidRPr="0057553E">
        <w:rPr>
          <w:rFonts w:eastAsia="PMingLiU" w:cs="PMingLiU"/>
          <w:color w:val="1A1B1E"/>
          <w:spacing w:val="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as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nationally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threatened.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They</w:t>
      </w:r>
      <w:r w:rsidRPr="0057553E">
        <w:rPr>
          <w:rFonts w:eastAsia="PMingLiU" w:cs="PMingLiU"/>
          <w:color w:val="1A1B1E"/>
          <w:spacing w:val="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include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 xml:space="preserve">iconic </w:t>
      </w:r>
      <w:r w:rsidRPr="0057553E">
        <w:rPr>
          <w:rFonts w:eastAsia="PMingLiU" w:cs="PMingLiU"/>
          <w:color w:val="1A1B1E"/>
          <w:spacing w:val="-8"/>
          <w:sz w:val="20"/>
          <w:szCs w:val="20"/>
          <w:lang w:val="en-AU"/>
        </w:rPr>
        <w:t>W</w:t>
      </w:r>
      <w:r w:rsidRPr="0057553E">
        <w:rPr>
          <w:rFonts w:eastAsia="PMingLiU" w:cs="PMingLiU"/>
          <w:color w:val="1A1B1E"/>
          <w:spacing w:val="-9"/>
          <w:sz w:val="20"/>
          <w:szCs w:val="20"/>
          <w:lang w:val="en-AU"/>
        </w:rPr>
        <w:t>A</w:t>
      </w:r>
      <w:r w:rsidRPr="0057553E">
        <w:rPr>
          <w:rFonts w:eastAsia="PMingLiU" w:cs="PMingLiU"/>
          <w:color w:val="1A1B1E"/>
          <w:spacing w:val="20"/>
          <w:w w:val="9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animals</w:t>
      </w:r>
      <w:r w:rsidRPr="0057553E">
        <w:rPr>
          <w:rFonts w:eastAsia="PMingLiU" w:cs="PMingLiU"/>
          <w:color w:val="1A1B1E"/>
          <w:spacing w:val="-1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such</w:t>
      </w:r>
      <w:r w:rsidRPr="0057553E">
        <w:rPr>
          <w:rFonts w:eastAsia="PMingLiU" w:cs="PMingLiU"/>
          <w:color w:val="1A1B1E"/>
          <w:spacing w:val="-1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as</w:t>
      </w:r>
      <w:r w:rsidRPr="0057553E">
        <w:rPr>
          <w:rFonts w:eastAsia="PMingLiU" w:cs="PMingLiU"/>
          <w:color w:val="1A1B1E"/>
          <w:spacing w:val="-1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the</w:t>
      </w:r>
      <w:r w:rsidRPr="0057553E">
        <w:rPr>
          <w:rFonts w:eastAsia="PMingLiU" w:cs="PMingLiU"/>
          <w:color w:val="1A1B1E"/>
          <w:spacing w:val="-1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wo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ylie</w:t>
      </w:r>
      <w:r w:rsidRPr="0057553E">
        <w:rPr>
          <w:rFonts w:eastAsia="PMingLiU" w:cs="PMingLiU"/>
          <w:color w:val="1A1B1E"/>
          <w:spacing w:val="-1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(</w:t>
      </w:r>
      <w:proofErr w:type="spellStart"/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Bettongia</w:t>
      </w:r>
      <w:proofErr w:type="spellEnd"/>
      <w:r w:rsidRPr="0057553E">
        <w:rPr>
          <w:rFonts w:eastAsia="Book Antiqua" w:cs="Book Antiqua"/>
          <w:i/>
          <w:color w:val="1A1B1E"/>
          <w:spacing w:val="-16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z w:val="20"/>
          <w:szCs w:val="20"/>
          <w:lang w:val="en-AU"/>
        </w:rPr>
        <w:t>penicillata</w:t>
      </w:r>
      <w:proofErr w:type="spellEnd"/>
      <w:r w:rsidRPr="0057553E">
        <w:rPr>
          <w:rFonts w:eastAsia="PMingLiU" w:cs="PMingLiU"/>
          <w:color w:val="1A1B1E"/>
          <w:sz w:val="20"/>
          <w:szCs w:val="20"/>
          <w:lang w:val="en-AU"/>
        </w:rPr>
        <w:t>),</w:t>
      </w:r>
      <w:r w:rsidRPr="0057553E">
        <w:rPr>
          <w:rFonts w:eastAsia="PMingLiU" w:cs="PMingLiU"/>
          <w:color w:val="1A1B1E"/>
          <w:spacing w:val="-17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PMingLiU" w:cs="PMingLiU"/>
          <w:color w:val="1A1B1E"/>
          <w:sz w:val="20"/>
          <w:szCs w:val="20"/>
          <w:lang w:val="en-AU"/>
        </w:rPr>
        <w:t>chuditch</w:t>
      </w:r>
      <w:proofErr w:type="spellEnd"/>
      <w:r w:rsidRPr="0057553E">
        <w:rPr>
          <w:rFonts w:eastAsia="PMingLiU" w:cs="PMingLiU"/>
          <w:color w:val="1A1B1E"/>
          <w:spacing w:val="23"/>
          <w:w w:val="10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or</w:t>
      </w:r>
      <w:r w:rsidRPr="0057553E">
        <w:rPr>
          <w:rFonts w:eastAsia="PMingLiU" w:cs="PMingLiU"/>
          <w:color w:val="1A1B1E"/>
          <w:spacing w:val="-2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w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estern</w:t>
      </w:r>
      <w:r w:rsidRPr="0057553E">
        <w:rPr>
          <w:rFonts w:eastAsia="PMingLiU" w:cs="PMingLiU"/>
          <w:color w:val="1A1B1E"/>
          <w:spacing w:val="-2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quoll</w:t>
      </w:r>
      <w:r w:rsidRPr="0057553E">
        <w:rPr>
          <w:rFonts w:eastAsia="PMingLiU" w:cs="PMingLiU"/>
          <w:color w:val="1A1B1E"/>
          <w:spacing w:val="-2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(</w:t>
      </w:r>
      <w:proofErr w:type="spellStart"/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Dasyurus</w:t>
      </w:r>
      <w:proofErr w:type="spellEnd"/>
      <w:r w:rsidRPr="0057553E">
        <w:rPr>
          <w:rFonts w:eastAsia="Book Antiqua" w:cs="Book Antiqua"/>
          <w:i/>
          <w:color w:val="1A1B1E"/>
          <w:spacing w:val="-21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geoffroii</w:t>
      </w:r>
      <w:proofErr w:type="spellEnd"/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)</w:t>
      </w:r>
      <w:r w:rsidRPr="0057553E">
        <w:rPr>
          <w:rFonts w:eastAsia="PMingLiU" w:cs="PMingLiU"/>
          <w:color w:val="1A1B1E"/>
          <w:spacing w:val="-2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and</w:t>
      </w:r>
      <w:r w:rsidRPr="0057553E">
        <w:rPr>
          <w:rFonts w:eastAsia="PMingLiU" w:cs="PMingLiU"/>
          <w:color w:val="1A1B1E"/>
          <w:spacing w:val="-2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black</w:t>
      </w:r>
      <w:r w:rsidRPr="0057553E">
        <w:rPr>
          <w:rFonts w:eastAsia="PMingLiU" w:cs="PMingLiU"/>
          <w:color w:val="1A1B1E"/>
          <w:spacing w:val="-23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cockatoos</w:t>
      </w:r>
      <w:r w:rsidRPr="0057553E">
        <w:rPr>
          <w:rFonts w:eastAsia="PMingLiU" w:cs="PMingLiU"/>
          <w:color w:val="1A1B1E"/>
          <w:spacing w:val="43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(</w:t>
      </w:r>
      <w:proofErr w:type="spellStart"/>
      <w:r w:rsidRPr="0057553E">
        <w:rPr>
          <w:rFonts w:eastAsia="Book Antiqua" w:cs="Book Antiqua"/>
          <w:i/>
          <w:color w:val="1A1B1E"/>
          <w:spacing w:val="-1"/>
          <w:w w:val="95"/>
          <w:sz w:val="20"/>
          <w:szCs w:val="20"/>
          <w:lang w:val="en-AU"/>
        </w:rPr>
        <w:t>C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alyptorhynchus</w:t>
      </w:r>
      <w:proofErr w:type="spellEnd"/>
      <w:r w:rsidRPr="0057553E">
        <w:rPr>
          <w:rFonts w:eastAsia="Book Antiqua" w:cs="Book Antiqua"/>
          <w:i/>
          <w:color w:val="1A1B1E"/>
          <w:spacing w:val="-7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spp.),</w:t>
      </w:r>
      <w:r w:rsidRPr="0057553E">
        <w:rPr>
          <w:rFonts w:eastAsia="PMingLiU" w:cs="PMingLiU"/>
          <w:color w:val="1A1B1E"/>
          <w:spacing w:val="-8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notably</w:t>
      </w:r>
      <w:r w:rsidRPr="0057553E">
        <w:rPr>
          <w:rFonts w:eastAsia="PMingLiU" w:cs="PMingLiU"/>
          <w:color w:val="1A1B1E"/>
          <w:spacing w:val="-9"/>
          <w:w w:val="9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PMingLiU" w:cs="PMingLiU"/>
          <w:color w:val="1A1B1E"/>
          <w:spacing w:val="-3"/>
          <w:w w:val="95"/>
          <w:sz w:val="20"/>
          <w:szCs w:val="20"/>
          <w:lang w:val="en-AU"/>
        </w:rPr>
        <w:t>Carnab</w:t>
      </w:r>
      <w:r w:rsidRPr="0057553E">
        <w:rPr>
          <w:rFonts w:eastAsia="PMingLiU" w:cs="PMingLiU"/>
          <w:color w:val="1A1B1E"/>
          <w:spacing w:val="-4"/>
          <w:w w:val="95"/>
          <w:sz w:val="20"/>
          <w:szCs w:val="20"/>
          <w:lang w:val="en-AU"/>
        </w:rPr>
        <w:t>y</w:t>
      </w:r>
      <w:r w:rsidRPr="0057553E">
        <w:rPr>
          <w:rFonts w:eastAsia="PMingLiU" w:cs="PMingLiU"/>
          <w:color w:val="1A1B1E"/>
          <w:spacing w:val="-13"/>
          <w:w w:val="95"/>
          <w:sz w:val="20"/>
          <w:szCs w:val="20"/>
          <w:lang w:val="en-AU"/>
        </w:rPr>
        <w:t>’</w:t>
      </w:r>
      <w:r w:rsidRPr="0057553E">
        <w:rPr>
          <w:rFonts w:eastAsia="PMingLiU" w:cs="PMingLiU"/>
          <w:color w:val="1A1B1E"/>
          <w:spacing w:val="-4"/>
          <w:w w:val="95"/>
          <w:sz w:val="20"/>
          <w:szCs w:val="20"/>
          <w:lang w:val="en-AU"/>
        </w:rPr>
        <w:t>s</w:t>
      </w:r>
      <w:proofErr w:type="spellEnd"/>
      <w:r w:rsidRPr="0057553E">
        <w:rPr>
          <w:rFonts w:eastAsia="PMingLiU" w:cs="PMingLiU"/>
          <w:color w:val="1A1B1E"/>
          <w:spacing w:val="-8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black</w:t>
      </w:r>
      <w:r w:rsidRPr="0057553E">
        <w:rPr>
          <w:rFonts w:eastAsia="PMingLiU" w:cs="PMingLiU"/>
          <w:color w:val="1A1B1E"/>
          <w:spacing w:val="-8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cockatoo</w:t>
      </w:r>
      <w:r w:rsidRPr="0057553E">
        <w:rPr>
          <w:rFonts w:eastAsia="PMingLiU" w:cs="PMingLiU"/>
          <w:color w:val="1A1B1E"/>
          <w:spacing w:val="37"/>
          <w:w w:val="10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0"/>
          <w:sz w:val="20"/>
          <w:szCs w:val="20"/>
          <w:lang w:val="en-AU"/>
        </w:rPr>
        <w:t>(</w:t>
      </w:r>
      <w:proofErr w:type="spellStart"/>
      <w:r w:rsidRPr="0057553E">
        <w:rPr>
          <w:rFonts w:eastAsia="Book Antiqua" w:cs="Book Antiqua"/>
          <w:i/>
          <w:color w:val="1A1B1E"/>
          <w:spacing w:val="-1"/>
          <w:w w:val="90"/>
          <w:sz w:val="20"/>
          <w:szCs w:val="20"/>
          <w:lang w:val="en-AU"/>
        </w:rPr>
        <w:t>C</w:t>
      </w:r>
      <w:r w:rsidRPr="0057553E">
        <w:rPr>
          <w:rFonts w:eastAsia="Book Antiqua" w:cs="Book Antiqua"/>
          <w:i/>
          <w:color w:val="1A1B1E"/>
          <w:spacing w:val="-2"/>
          <w:w w:val="90"/>
          <w:sz w:val="20"/>
          <w:szCs w:val="20"/>
          <w:lang w:val="en-AU"/>
        </w:rPr>
        <w:t>alyptorhynchus</w:t>
      </w:r>
      <w:proofErr w:type="spellEnd"/>
      <w:r w:rsidRPr="0057553E">
        <w:rPr>
          <w:rFonts w:eastAsia="Book Antiqua" w:cs="Book Antiqua"/>
          <w:i/>
          <w:color w:val="1A1B1E"/>
          <w:spacing w:val="-25"/>
          <w:w w:val="90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1"/>
          <w:w w:val="90"/>
          <w:sz w:val="20"/>
          <w:szCs w:val="20"/>
          <w:lang w:val="en-AU"/>
        </w:rPr>
        <w:t>latir</w:t>
      </w:r>
      <w:r w:rsidRPr="0057553E">
        <w:rPr>
          <w:rFonts w:eastAsia="Book Antiqua" w:cs="Book Antiqua"/>
          <w:i/>
          <w:color w:val="1A1B1E"/>
          <w:spacing w:val="-2"/>
          <w:w w:val="90"/>
          <w:sz w:val="20"/>
          <w:szCs w:val="20"/>
          <w:lang w:val="en-AU"/>
        </w:rPr>
        <w:t>ostris</w:t>
      </w:r>
      <w:proofErr w:type="spellEnd"/>
      <w:r w:rsidRPr="0057553E">
        <w:rPr>
          <w:rFonts w:eastAsia="PMingLiU" w:cs="PMingLiU"/>
          <w:color w:val="1A1B1E"/>
          <w:spacing w:val="-1"/>
          <w:w w:val="90"/>
          <w:sz w:val="20"/>
          <w:szCs w:val="20"/>
          <w:lang w:val="en-AU"/>
        </w:rPr>
        <w:t>).</w:t>
      </w:r>
    </w:p>
    <w:p w:rsidR="006C0513" w:rsidRPr="0057553E" w:rsidRDefault="0057553E">
      <w:pPr>
        <w:pStyle w:val="BodyText"/>
        <w:spacing w:before="163" w:line="256" w:lineRule="auto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outhwestern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Western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</w:t>
      </w:r>
      <w:r w:rsidRPr="0057553E">
        <w:rPr>
          <w:rFonts w:asciiTheme="minorHAnsi" w:hAnsiTheme="minorHAnsi"/>
          <w:color w:val="1A1B1E"/>
          <w:spacing w:val="-1"/>
          <w:lang w:val="en-AU"/>
        </w:rPr>
        <w:t>ustralia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international</w:t>
      </w:r>
      <w:r w:rsidRPr="0057553E">
        <w:rPr>
          <w:rFonts w:asciiTheme="minorHAnsi" w:hAnsiTheme="minorHAnsi"/>
          <w:color w:val="1A1B1E"/>
          <w:spacing w:val="35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biodiversity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hotspot,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recognised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its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extensive </w:t>
      </w:r>
      <w:r w:rsidRPr="0057553E">
        <w:rPr>
          <w:rFonts w:asciiTheme="minorHAnsi" w:hAnsiTheme="minorHAnsi"/>
          <w:color w:val="1A1B1E"/>
          <w:spacing w:val="-1"/>
          <w:lang w:val="en-AU"/>
        </w:rPr>
        <w:t>diversity</w:t>
      </w:r>
      <w:r w:rsidRPr="0057553E">
        <w:rPr>
          <w:rFonts w:asciiTheme="minorHAnsi" w:hAnsiTheme="minorHAnsi"/>
          <w:color w:val="1A1B1E"/>
          <w:spacing w:val="63"/>
          <w:w w:val="9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nativ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plant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animal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species.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Many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endemic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2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occur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nowher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else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Earth.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Ho</w:t>
      </w:r>
      <w:r w:rsidRPr="0057553E">
        <w:rPr>
          <w:rFonts w:asciiTheme="minorHAnsi" w:hAnsiTheme="minorHAnsi"/>
          <w:color w:val="1A1B1E"/>
          <w:spacing w:val="-4"/>
          <w:lang w:val="en-AU"/>
        </w:rPr>
        <w:t>wev</w:t>
      </w:r>
      <w:r w:rsidRPr="0057553E">
        <w:rPr>
          <w:rFonts w:asciiTheme="minorHAnsi" w:hAnsiTheme="minorHAnsi"/>
          <w:color w:val="1A1B1E"/>
          <w:spacing w:val="-3"/>
          <w:lang w:val="en-AU"/>
        </w:rPr>
        <w:t>er,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lang w:val="en-AU"/>
        </w:rPr>
        <w:t>Wheatbelt</w:t>
      </w:r>
      <w:proofErr w:type="spellEnd"/>
      <w:r w:rsidRPr="0057553E">
        <w:rPr>
          <w:rFonts w:asciiTheme="minorHAnsi" w:hAnsiTheme="minorHAnsi"/>
          <w:color w:val="1A1B1E"/>
          <w:spacing w:val="25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region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also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one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most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heavily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clear</w:t>
      </w:r>
      <w:r w:rsidRPr="0057553E">
        <w:rPr>
          <w:rFonts w:asciiTheme="minorHAnsi" w:hAnsiTheme="minorHAnsi"/>
          <w:color w:val="1A1B1E"/>
          <w:spacing w:val="-1"/>
          <w:lang w:val="en-AU"/>
        </w:rPr>
        <w:t>ed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eas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23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</w:t>
      </w:r>
      <w:r w:rsidRPr="0057553E">
        <w:rPr>
          <w:rFonts w:asciiTheme="minorHAnsi" w:hAnsiTheme="minorHAnsi"/>
          <w:color w:val="1A1B1E"/>
          <w:spacing w:val="-1"/>
          <w:lang w:val="en-AU"/>
        </w:rPr>
        <w:t>ustralia,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from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which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mor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than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85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per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cent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nativ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29"/>
          <w:w w:val="9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v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egetation </w:t>
      </w:r>
      <w:r w:rsidRPr="0057553E">
        <w:rPr>
          <w:rFonts w:asciiTheme="minorHAnsi" w:hAnsiTheme="minorHAnsi"/>
          <w:color w:val="1A1B1E"/>
          <w:lang w:val="en-AU"/>
        </w:rPr>
        <w:t>has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been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lost.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This is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one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 xml:space="preserve">the 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reasons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its</w:t>
      </w:r>
      <w:r w:rsidRPr="0057553E">
        <w:rPr>
          <w:rFonts w:asciiTheme="minorHAnsi" w:hAnsiTheme="minorHAnsi"/>
          <w:color w:val="1A1B1E"/>
          <w:spacing w:val="2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critically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endangered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status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protecting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4"/>
          <w:lang w:val="en-AU"/>
        </w:rPr>
        <w:t>what</w:t>
      </w:r>
      <w:r w:rsidRPr="0057553E">
        <w:rPr>
          <w:rFonts w:asciiTheme="minorHAnsi" w:hAnsiTheme="minorHAnsi"/>
          <w:color w:val="1A1B1E"/>
          <w:spacing w:val="-18"/>
          <w:lang w:val="en-AU"/>
        </w:rPr>
        <w:t>’</w:t>
      </w:r>
      <w:r w:rsidRPr="0057553E">
        <w:rPr>
          <w:rFonts w:asciiTheme="minorHAnsi" w:hAnsiTheme="minorHAnsi"/>
          <w:color w:val="1A1B1E"/>
          <w:spacing w:val="-5"/>
          <w:lang w:val="en-AU"/>
        </w:rPr>
        <w:t>s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left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41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these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unique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assemblages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habitats.</w:t>
      </w:r>
    </w:p>
    <w:p w:rsidR="006C0513" w:rsidRPr="0057553E" w:rsidRDefault="00552279">
      <w:pPr>
        <w:pStyle w:val="BodyText"/>
        <w:spacing w:before="176" w:line="256" w:lineRule="auto"/>
        <w:ind w:left="1140" w:right="180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0424" behindDoc="1" locked="0" layoutInCell="1" allowOverlap="1">
                <wp:simplePos x="0" y="0"/>
                <wp:positionH relativeFrom="page">
                  <wp:posOffset>739775</wp:posOffset>
                </wp:positionH>
                <wp:positionV relativeFrom="paragraph">
                  <wp:posOffset>795020</wp:posOffset>
                </wp:positionV>
                <wp:extent cx="1619885" cy="1270"/>
                <wp:effectExtent l="6350" t="12065" r="12065" b="5715"/>
                <wp:wrapNone/>
                <wp:docPr id="15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885" cy="1270"/>
                          <a:chOff x="1165" y="1252"/>
                          <a:chExt cx="2551" cy="2"/>
                        </a:xfrm>
                      </wpg:grpSpPr>
                      <wps:wsp>
                        <wps:cNvPr id="159" name="Freeform 135"/>
                        <wps:cNvSpPr>
                          <a:spLocks/>
                        </wps:cNvSpPr>
                        <wps:spPr bwMode="auto">
                          <a:xfrm>
                            <a:off x="1165" y="1252"/>
                            <a:ext cx="2551" cy="2"/>
                          </a:xfrm>
                          <a:custGeom>
                            <a:avLst/>
                            <a:gdLst>
                              <a:gd name="T0" fmla="+- 0 1165 1165"/>
                              <a:gd name="T1" fmla="*/ T0 w 2551"/>
                              <a:gd name="T2" fmla="+- 0 3715 1165"/>
                              <a:gd name="T3" fmla="*/ T2 w 25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51">
                                <a:moveTo>
                                  <a:pt x="0" y="0"/>
                                </a:moveTo>
                                <a:lnTo>
                                  <a:pt x="255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058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B2EEF" id="Group 134" o:spid="_x0000_s1026" style="position:absolute;margin-left:58.25pt;margin-top:62.6pt;width:127.55pt;height:.1pt;z-index:-26056;mso-position-horizontal-relative:page" coordorigin="1165,1252" coordsize="25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">
                <v:shape id="Freeform 135" o:spid="_x0000_s1027" style="position:absolute;left:1165;top:1252;width:2551;height:2;visibility:visible;mso-wrap-style:square;v-text-anchor:top" coordsize="2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hQcMA&#10;AADcAAAADwAAAGRycy9kb3ducmV2LnhtbERPS4vCMBC+L+x/CLPgTdMVFO0apawInsTXYY9jM7bV&#10;ZlKbWKu/3gjC3ubje85k1ppSNFS7wrKC714Egji1uuBMwX636I5AOI+ssbRMCu7kYDb9/JhgrO2N&#10;N9RsfSZCCLsYFeTeV7GULs3JoOvZijhwR1sb9AHWmdQ13kK4KWU/iobSYMGhIceKfnNKz9urUfB3&#10;HM/nyep+8evr+jRcJYd09Dgo1flqkx8Qnlr/L367lzrMH4zh9Uy4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phQcMAAADcAAAADwAAAAAAAAAAAAAAAACYAgAAZHJzL2Rv&#10;d25yZXYueG1sUEsFBgAAAAAEAAQA9QAAAIgDAAAAAA==&#10;" path="m,l2550,e" filled="f" strokecolor="#30589c" strokeweight=".5pt">
                  <v:path arrowok="t" o:connecttype="custom" o:connectlocs="0,0;2550,0" o:connectangles="0,0"/>
                </v:shape>
                <w10:wrap anchorx="page"/>
              </v:group>
            </w:pict>
          </mc:Fallback>
        </mc:AlternateContent>
      </w:r>
      <w:r w:rsidR="0057553E" w:rsidRPr="0057553E">
        <w:rPr>
          <w:rFonts w:asciiTheme="minorHAnsi" w:hAnsiTheme="minorHAnsi"/>
          <w:color w:val="1A1B1E"/>
          <w:w w:val="105"/>
          <w:lang w:val="en-AU"/>
        </w:rPr>
        <w:t>Further</w:t>
      </w:r>
      <w:r w:rsidR="0057553E" w:rsidRPr="0057553E">
        <w:rPr>
          <w:rFonts w:asciiTheme="minorHAnsi" w:hAnsiTheme="minorHAnsi"/>
          <w:color w:val="1A1B1E"/>
          <w:spacing w:val="-14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1A1B1E"/>
          <w:w w:val="105"/>
          <w:lang w:val="en-AU"/>
        </w:rPr>
        <w:t>information,</w:t>
      </w:r>
      <w:r w:rsidR="0057553E"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1A1B1E"/>
          <w:w w:val="105"/>
          <w:lang w:val="en-AU"/>
        </w:rPr>
        <w:t>including</w:t>
      </w:r>
      <w:r w:rsidR="0057553E"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1A1B1E"/>
          <w:w w:val="105"/>
          <w:lang w:val="en-AU"/>
        </w:rPr>
        <w:t>a</w:t>
      </w:r>
      <w:r w:rsidR="0057553E"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1A1B1E"/>
          <w:w w:val="105"/>
          <w:lang w:val="en-AU"/>
        </w:rPr>
        <w:t>more</w:t>
      </w:r>
      <w:r w:rsidR="0057553E"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1A1B1E"/>
          <w:w w:val="105"/>
          <w:lang w:val="en-AU"/>
        </w:rPr>
        <w:t>detailed</w:t>
      </w:r>
      <w:r w:rsidR="0057553E"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1A1B1E"/>
          <w:w w:val="105"/>
          <w:lang w:val="en-AU"/>
        </w:rPr>
        <w:t>map</w:t>
      </w:r>
      <w:r w:rsidR="0057553E" w:rsidRPr="0057553E">
        <w:rPr>
          <w:rFonts w:asciiTheme="minorHAnsi" w:hAnsiTheme="minorHAnsi"/>
          <w:color w:val="1A1B1E"/>
          <w:w w:val="104"/>
          <w:lang w:val="en-AU"/>
        </w:rPr>
        <w:t xml:space="preserve"> </w:t>
      </w:r>
      <w:r w:rsidR="0057553E" w:rsidRPr="0057553E">
        <w:rPr>
          <w:rFonts w:asciiTheme="minorHAnsi" w:hAnsiTheme="minorHAnsi"/>
          <w:color w:val="1A1B1E"/>
          <w:w w:val="105"/>
          <w:lang w:val="en-AU"/>
        </w:rPr>
        <w:t>showing</w:t>
      </w:r>
      <w:r w:rsidR="0057553E" w:rsidRPr="0057553E">
        <w:rPr>
          <w:rFonts w:asciiTheme="minorHAnsi" w:hAnsiTheme="minorHAnsi"/>
          <w:color w:val="1A1B1E"/>
          <w:spacing w:val="-28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1A1B1E"/>
          <w:w w:val="105"/>
          <w:lang w:val="en-AU"/>
        </w:rPr>
        <w:t>where</w:t>
      </w:r>
      <w:r w:rsidR="0057553E" w:rsidRPr="0057553E">
        <w:rPr>
          <w:rFonts w:asciiTheme="minorHAnsi" w:hAnsiTheme="minorHAnsi"/>
          <w:color w:val="1A1B1E"/>
          <w:spacing w:val="-27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="0057553E" w:rsidRPr="0057553E">
        <w:rPr>
          <w:rFonts w:asciiTheme="minorHAnsi" w:hAnsiTheme="minorHAnsi"/>
          <w:color w:val="1A1B1E"/>
          <w:spacing w:val="-27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1A1B1E"/>
          <w:w w:val="105"/>
          <w:lang w:val="en-AU"/>
        </w:rPr>
        <w:t>ecological</w:t>
      </w:r>
      <w:r w:rsidR="0057553E" w:rsidRPr="0057553E">
        <w:rPr>
          <w:rFonts w:asciiTheme="minorHAnsi" w:hAnsiTheme="minorHAnsi"/>
          <w:color w:val="1A1B1E"/>
          <w:spacing w:val="-28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1A1B1E"/>
          <w:w w:val="105"/>
          <w:lang w:val="en-AU"/>
        </w:rPr>
        <w:t>community</w:t>
      </w:r>
      <w:r w:rsidR="0057553E" w:rsidRPr="0057553E">
        <w:rPr>
          <w:rFonts w:asciiTheme="minorHAnsi" w:hAnsiTheme="minorHAnsi"/>
          <w:color w:val="1A1B1E"/>
          <w:spacing w:val="-27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1A1B1E"/>
          <w:w w:val="105"/>
          <w:lang w:val="en-AU"/>
        </w:rPr>
        <w:t>occurs,</w:t>
      </w:r>
      <w:r w:rsidR="0057553E" w:rsidRPr="0057553E">
        <w:rPr>
          <w:rFonts w:asciiTheme="minorHAnsi" w:hAnsiTheme="minorHAnsi"/>
          <w:color w:val="1A1B1E"/>
          <w:spacing w:val="-27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1A1B1E"/>
          <w:w w:val="105"/>
          <w:lang w:val="en-AU"/>
        </w:rPr>
        <w:t>can</w:t>
      </w:r>
      <w:r w:rsidR="0057553E" w:rsidRPr="0057553E">
        <w:rPr>
          <w:rFonts w:asciiTheme="minorHAnsi" w:hAnsiTheme="minorHAnsi"/>
          <w:color w:val="1A1B1E"/>
          <w:spacing w:val="-27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1A1B1E"/>
          <w:w w:val="105"/>
          <w:lang w:val="en-AU"/>
        </w:rPr>
        <w:t>be</w:t>
      </w:r>
      <w:r w:rsidR="0057553E" w:rsidRPr="0057553E">
        <w:rPr>
          <w:rFonts w:asciiTheme="minorHAnsi" w:hAnsiTheme="minorHAnsi"/>
          <w:color w:val="1A1B1E"/>
          <w:w w:val="101"/>
          <w:lang w:val="en-AU"/>
        </w:rPr>
        <w:t xml:space="preserve"> </w:t>
      </w:r>
      <w:r w:rsidR="0057553E" w:rsidRPr="0057553E">
        <w:rPr>
          <w:rFonts w:asciiTheme="minorHAnsi" w:hAnsiTheme="minorHAnsi"/>
          <w:color w:val="1A1B1E"/>
          <w:lang w:val="en-AU"/>
        </w:rPr>
        <w:t>found</w:t>
      </w:r>
      <w:r w:rsidR="0057553E"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="0057553E" w:rsidRPr="0057553E">
        <w:rPr>
          <w:rFonts w:asciiTheme="minorHAnsi" w:hAnsiTheme="minorHAnsi"/>
          <w:color w:val="1A1B1E"/>
          <w:lang w:val="en-AU"/>
        </w:rPr>
        <w:t xml:space="preserve">at </w:t>
      </w:r>
      <w:hyperlink r:id="rId37">
        <w:r w:rsidR="0057553E" w:rsidRPr="00552279">
          <w:rPr>
            <w:rFonts w:asciiTheme="minorHAnsi" w:hAnsiTheme="minorHAnsi"/>
            <w:color w:val="30589C"/>
            <w:u w:val="single" w:color="30589C"/>
            <w:lang w:val="en-AU"/>
          </w:rPr>
          <w:t>www.environment.gov.au/cgi-bin/sprat/public/</w:t>
        </w:r>
      </w:hyperlink>
      <w:hyperlink r:id="rId38">
        <w:r w:rsidR="0057553E" w:rsidRPr="00552279">
          <w:rPr>
            <w:rFonts w:asciiTheme="minorHAnsi" w:hAnsiTheme="minorHAnsi"/>
            <w:color w:val="30589C"/>
            <w:w w:val="105"/>
            <w:u w:val="single"/>
            <w:lang w:val="en-AU"/>
          </w:rPr>
          <w:t>publicshowcommunity.pl</w:t>
        </w:r>
        <w:proofErr w:type="gramStart"/>
        <w:r w:rsidR="0057553E" w:rsidRPr="00552279">
          <w:rPr>
            <w:rFonts w:asciiTheme="minorHAnsi" w:hAnsiTheme="minorHAnsi"/>
            <w:color w:val="30589C"/>
            <w:w w:val="105"/>
            <w:u w:val="single"/>
            <w:lang w:val="en-AU"/>
          </w:rPr>
          <w:t>?id</w:t>
        </w:r>
        <w:proofErr w:type="gramEnd"/>
        <w:r w:rsidR="0057553E" w:rsidRPr="00552279">
          <w:rPr>
            <w:rFonts w:asciiTheme="minorHAnsi" w:hAnsiTheme="minorHAnsi"/>
            <w:color w:val="30589C"/>
            <w:w w:val="105"/>
            <w:u w:val="single"/>
            <w:lang w:val="en-AU"/>
          </w:rPr>
          <w:t>=128</w:t>
        </w:r>
      </w:hyperlink>
    </w:p>
    <w:p w:rsidR="006C0513" w:rsidRPr="0057553E" w:rsidRDefault="0057553E">
      <w:pPr>
        <w:spacing w:before="11"/>
        <w:rPr>
          <w:rFonts w:eastAsia="PMingLiU" w:cs="PMingLiU"/>
          <w:sz w:val="6"/>
          <w:szCs w:val="6"/>
          <w:lang w:val="en-AU"/>
        </w:rPr>
      </w:pPr>
      <w:r w:rsidRPr="0057553E">
        <w:rPr>
          <w:lang w:val="en-AU"/>
        </w:rPr>
        <w:br w:type="column"/>
      </w:r>
    </w:p>
    <w:p w:rsidR="006C0513" w:rsidRPr="0057553E" w:rsidRDefault="0057553E">
      <w:pPr>
        <w:spacing w:line="200" w:lineRule="atLeast"/>
        <w:ind w:left="369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2971322" cy="3529584"/>
            <wp:effectExtent l="0" t="0" r="0" b="0"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322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7553E">
      <w:pPr>
        <w:spacing w:before="84" w:line="220" w:lineRule="exact"/>
        <w:ind w:left="369" w:right="1403"/>
        <w:rPr>
          <w:rFonts w:eastAsia="PMingLiU" w:cs="PMingLiU"/>
          <w:sz w:val="18"/>
          <w:szCs w:val="18"/>
          <w:lang w:val="en-AU"/>
        </w:rPr>
      </w:pPr>
      <w:r w:rsidRPr="0057553E">
        <w:rPr>
          <w:rFonts w:eastAsia="PMingLiU" w:cs="PMingLiU"/>
          <w:color w:val="818084"/>
          <w:w w:val="95"/>
          <w:sz w:val="18"/>
          <w:szCs w:val="18"/>
          <w:lang w:val="en-AU"/>
        </w:rPr>
        <w:t>The</w:t>
      </w:r>
      <w:r w:rsidRPr="0057553E">
        <w:rPr>
          <w:rFonts w:eastAsia="PMingLiU" w:cs="PMingLiU"/>
          <w:color w:val="818084"/>
          <w:spacing w:val="-20"/>
          <w:w w:val="95"/>
          <w:sz w:val="18"/>
          <w:szCs w:val="18"/>
          <w:lang w:val="en-AU"/>
        </w:rPr>
        <w:t xml:space="preserve"> </w:t>
      </w:r>
      <w:r w:rsidRPr="0057553E">
        <w:rPr>
          <w:rFonts w:eastAsia="PMingLiU" w:cs="PMingLiU"/>
          <w:color w:val="818084"/>
          <w:spacing w:val="-1"/>
          <w:w w:val="95"/>
          <w:sz w:val="18"/>
          <w:szCs w:val="18"/>
          <w:lang w:val="en-AU"/>
        </w:rPr>
        <w:t>endangered</w:t>
      </w:r>
      <w:r w:rsidRPr="0057553E">
        <w:rPr>
          <w:rFonts w:eastAsia="PMingLiU" w:cs="PMingLiU"/>
          <w:color w:val="818084"/>
          <w:spacing w:val="-20"/>
          <w:w w:val="95"/>
          <w:sz w:val="18"/>
          <w:szCs w:val="18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818084"/>
          <w:spacing w:val="-1"/>
          <w:w w:val="95"/>
          <w:sz w:val="18"/>
          <w:szCs w:val="18"/>
          <w:lang w:val="en-AU"/>
        </w:rPr>
        <w:t>C</w:t>
      </w:r>
      <w:r w:rsidRPr="0057553E">
        <w:rPr>
          <w:rFonts w:eastAsia="Book Antiqua" w:cs="Book Antiqua"/>
          <w:i/>
          <w:color w:val="818084"/>
          <w:spacing w:val="-2"/>
          <w:w w:val="95"/>
          <w:sz w:val="18"/>
          <w:szCs w:val="18"/>
          <w:lang w:val="en-AU"/>
        </w:rPr>
        <w:t>alyptorhynchus</w:t>
      </w:r>
      <w:proofErr w:type="spellEnd"/>
      <w:r w:rsidRPr="0057553E">
        <w:rPr>
          <w:rFonts w:eastAsia="Book Antiqua" w:cs="Book Antiqua"/>
          <w:i/>
          <w:color w:val="818084"/>
          <w:spacing w:val="-17"/>
          <w:w w:val="95"/>
          <w:sz w:val="18"/>
          <w:szCs w:val="18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818084"/>
          <w:spacing w:val="-2"/>
          <w:w w:val="95"/>
          <w:sz w:val="18"/>
          <w:szCs w:val="18"/>
          <w:lang w:val="en-AU"/>
        </w:rPr>
        <w:t>latirostris</w:t>
      </w:r>
      <w:proofErr w:type="spellEnd"/>
      <w:r w:rsidRPr="0057553E">
        <w:rPr>
          <w:rFonts w:eastAsia="Book Antiqua" w:cs="Book Antiqua"/>
          <w:i/>
          <w:color w:val="818084"/>
          <w:spacing w:val="-18"/>
          <w:w w:val="95"/>
          <w:sz w:val="18"/>
          <w:szCs w:val="18"/>
          <w:lang w:val="en-AU"/>
        </w:rPr>
        <w:t xml:space="preserve"> </w:t>
      </w:r>
      <w:r w:rsidRPr="0057553E">
        <w:rPr>
          <w:rFonts w:eastAsia="PMingLiU" w:cs="PMingLiU"/>
          <w:color w:val="818084"/>
          <w:spacing w:val="-3"/>
          <w:w w:val="95"/>
          <w:sz w:val="18"/>
          <w:szCs w:val="18"/>
          <w:lang w:val="en-AU"/>
        </w:rPr>
        <w:t>(</w:t>
      </w:r>
      <w:proofErr w:type="spellStart"/>
      <w:r w:rsidRPr="0057553E">
        <w:rPr>
          <w:rFonts w:eastAsia="PMingLiU" w:cs="PMingLiU"/>
          <w:color w:val="818084"/>
          <w:spacing w:val="-3"/>
          <w:w w:val="95"/>
          <w:sz w:val="18"/>
          <w:szCs w:val="18"/>
          <w:lang w:val="en-AU"/>
        </w:rPr>
        <w:t>Carnab</w:t>
      </w:r>
      <w:r w:rsidRPr="0057553E">
        <w:rPr>
          <w:rFonts w:eastAsia="PMingLiU" w:cs="PMingLiU"/>
          <w:color w:val="818084"/>
          <w:spacing w:val="-4"/>
          <w:w w:val="95"/>
          <w:sz w:val="18"/>
          <w:szCs w:val="18"/>
          <w:lang w:val="en-AU"/>
        </w:rPr>
        <w:t>y</w:t>
      </w:r>
      <w:r w:rsidRPr="0057553E">
        <w:rPr>
          <w:rFonts w:eastAsia="PMingLiU" w:cs="PMingLiU"/>
          <w:color w:val="818084"/>
          <w:spacing w:val="-13"/>
          <w:w w:val="95"/>
          <w:sz w:val="18"/>
          <w:szCs w:val="18"/>
          <w:lang w:val="en-AU"/>
        </w:rPr>
        <w:t>’</w:t>
      </w:r>
      <w:r w:rsidRPr="0057553E">
        <w:rPr>
          <w:rFonts w:eastAsia="PMingLiU" w:cs="PMingLiU"/>
          <w:color w:val="818084"/>
          <w:spacing w:val="-4"/>
          <w:w w:val="95"/>
          <w:sz w:val="18"/>
          <w:szCs w:val="18"/>
          <w:lang w:val="en-AU"/>
        </w:rPr>
        <w:t>s</w:t>
      </w:r>
      <w:proofErr w:type="spellEnd"/>
      <w:r w:rsidRPr="0057553E">
        <w:rPr>
          <w:rFonts w:eastAsia="PMingLiU" w:cs="PMingLiU"/>
          <w:color w:val="818084"/>
          <w:spacing w:val="-20"/>
          <w:w w:val="95"/>
          <w:sz w:val="18"/>
          <w:szCs w:val="18"/>
          <w:lang w:val="en-AU"/>
        </w:rPr>
        <w:t xml:space="preserve"> </w:t>
      </w:r>
      <w:r w:rsidRPr="0057553E">
        <w:rPr>
          <w:rFonts w:eastAsia="PMingLiU" w:cs="PMingLiU"/>
          <w:color w:val="818084"/>
          <w:w w:val="95"/>
          <w:sz w:val="18"/>
          <w:szCs w:val="18"/>
          <w:lang w:val="en-AU"/>
        </w:rPr>
        <w:t>cockatoo)</w:t>
      </w:r>
      <w:r w:rsidRPr="0057553E">
        <w:rPr>
          <w:rFonts w:eastAsia="PMingLiU" w:cs="PMingLiU"/>
          <w:color w:val="818084"/>
          <w:spacing w:val="73"/>
          <w:w w:val="101"/>
          <w:sz w:val="18"/>
          <w:szCs w:val="18"/>
          <w:lang w:val="en-AU"/>
        </w:rPr>
        <w:t xml:space="preserve"> </w:t>
      </w:r>
      <w:r w:rsidRPr="0057553E">
        <w:rPr>
          <w:rFonts w:eastAsia="PMingLiU" w:cs="PMingLiU"/>
          <w:color w:val="818084"/>
          <w:sz w:val="18"/>
          <w:szCs w:val="18"/>
          <w:lang w:val="en-AU"/>
        </w:rPr>
        <w:t>found</w:t>
      </w:r>
      <w:r w:rsidRPr="0057553E">
        <w:rPr>
          <w:rFonts w:eastAsia="PMingLiU" w:cs="PMingLiU"/>
          <w:color w:val="818084"/>
          <w:spacing w:val="18"/>
          <w:sz w:val="18"/>
          <w:szCs w:val="18"/>
          <w:lang w:val="en-AU"/>
        </w:rPr>
        <w:t xml:space="preserve"> </w:t>
      </w:r>
      <w:r w:rsidRPr="0057553E">
        <w:rPr>
          <w:rFonts w:eastAsia="PMingLiU" w:cs="PMingLiU"/>
          <w:color w:val="818084"/>
          <w:spacing w:val="-1"/>
          <w:sz w:val="18"/>
          <w:szCs w:val="18"/>
          <w:lang w:val="en-AU"/>
        </w:rPr>
        <w:t>throughout</w:t>
      </w:r>
      <w:r w:rsidRPr="0057553E">
        <w:rPr>
          <w:rFonts w:eastAsia="PMingLiU" w:cs="PMingLiU"/>
          <w:color w:val="818084"/>
          <w:spacing w:val="18"/>
          <w:sz w:val="18"/>
          <w:szCs w:val="18"/>
          <w:lang w:val="en-AU"/>
        </w:rPr>
        <w:t xml:space="preserve"> </w:t>
      </w:r>
      <w:r w:rsidRPr="0057553E">
        <w:rPr>
          <w:rFonts w:eastAsia="PMingLiU" w:cs="PMingLiU"/>
          <w:color w:val="818084"/>
          <w:sz w:val="18"/>
          <w:szCs w:val="18"/>
          <w:lang w:val="en-AU"/>
        </w:rPr>
        <w:t>the</w:t>
      </w:r>
      <w:r w:rsidRPr="0057553E">
        <w:rPr>
          <w:rFonts w:eastAsia="PMingLiU" w:cs="PMingLiU"/>
          <w:color w:val="818084"/>
          <w:spacing w:val="18"/>
          <w:sz w:val="18"/>
          <w:szCs w:val="18"/>
          <w:lang w:val="en-AU"/>
        </w:rPr>
        <w:t xml:space="preserve"> </w:t>
      </w:r>
      <w:r w:rsidRPr="0057553E">
        <w:rPr>
          <w:rFonts w:eastAsia="PMingLiU" w:cs="PMingLiU"/>
          <w:color w:val="818084"/>
          <w:spacing w:val="-1"/>
          <w:sz w:val="18"/>
          <w:szCs w:val="18"/>
          <w:lang w:val="en-AU"/>
        </w:rPr>
        <w:t>Eucalypt</w:t>
      </w:r>
      <w:r w:rsidRPr="0057553E">
        <w:rPr>
          <w:rFonts w:eastAsia="PMingLiU" w:cs="PMingLiU"/>
          <w:color w:val="818084"/>
          <w:spacing w:val="13"/>
          <w:sz w:val="18"/>
          <w:szCs w:val="18"/>
          <w:lang w:val="en-AU"/>
        </w:rPr>
        <w:t xml:space="preserve"> </w:t>
      </w:r>
      <w:r w:rsidRPr="0057553E">
        <w:rPr>
          <w:rFonts w:eastAsia="PMingLiU" w:cs="PMingLiU"/>
          <w:color w:val="818084"/>
          <w:spacing w:val="-2"/>
          <w:sz w:val="18"/>
          <w:szCs w:val="18"/>
          <w:lang w:val="en-AU"/>
        </w:rPr>
        <w:t>Woodlands</w:t>
      </w:r>
      <w:r w:rsidRPr="0057553E">
        <w:rPr>
          <w:rFonts w:eastAsia="PMingLiU" w:cs="PMingLiU"/>
          <w:color w:val="818084"/>
          <w:spacing w:val="18"/>
          <w:sz w:val="18"/>
          <w:szCs w:val="18"/>
          <w:lang w:val="en-AU"/>
        </w:rPr>
        <w:t xml:space="preserve"> </w:t>
      </w:r>
      <w:r w:rsidRPr="0057553E">
        <w:rPr>
          <w:rFonts w:eastAsia="PMingLiU" w:cs="PMingLiU"/>
          <w:color w:val="818084"/>
          <w:sz w:val="18"/>
          <w:szCs w:val="18"/>
          <w:lang w:val="en-AU"/>
        </w:rPr>
        <w:t>of</w:t>
      </w:r>
      <w:r w:rsidRPr="0057553E">
        <w:rPr>
          <w:rFonts w:eastAsia="PMingLiU" w:cs="PMingLiU"/>
          <w:color w:val="818084"/>
          <w:spacing w:val="18"/>
          <w:sz w:val="18"/>
          <w:szCs w:val="18"/>
          <w:lang w:val="en-AU"/>
        </w:rPr>
        <w:t xml:space="preserve"> </w:t>
      </w:r>
      <w:r w:rsidRPr="0057553E">
        <w:rPr>
          <w:rFonts w:eastAsia="PMingLiU" w:cs="PMingLiU"/>
          <w:color w:val="818084"/>
          <w:sz w:val="18"/>
          <w:szCs w:val="18"/>
          <w:lang w:val="en-AU"/>
        </w:rPr>
        <w:t>the</w:t>
      </w:r>
      <w:r w:rsidRPr="0057553E">
        <w:rPr>
          <w:rFonts w:eastAsia="PMingLiU" w:cs="PMingLiU"/>
          <w:color w:val="818084"/>
          <w:spacing w:val="14"/>
          <w:sz w:val="18"/>
          <w:szCs w:val="18"/>
          <w:lang w:val="en-AU"/>
        </w:rPr>
        <w:t xml:space="preserve"> </w:t>
      </w:r>
      <w:r w:rsidRPr="0057553E">
        <w:rPr>
          <w:rFonts w:eastAsia="PMingLiU" w:cs="PMingLiU"/>
          <w:color w:val="818084"/>
          <w:spacing w:val="-3"/>
          <w:sz w:val="18"/>
          <w:szCs w:val="18"/>
          <w:lang w:val="en-AU"/>
        </w:rPr>
        <w:t>Western</w:t>
      </w:r>
      <w:r w:rsidRPr="0057553E">
        <w:rPr>
          <w:rFonts w:eastAsia="PMingLiU" w:cs="PMingLiU"/>
          <w:color w:val="818084"/>
          <w:spacing w:val="43"/>
          <w:w w:val="101"/>
          <w:sz w:val="18"/>
          <w:szCs w:val="18"/>
          <w:lang w:val="en-AU"/>
        </w:rPr>
        <w:t xml:space="preserve"> </w:t>
      </w:r>
      <w:r w:rsidRPr="0057553E">
        <w:rPr>
          <w:rFonts w:eastAsia="PMingLiU" w:cs="PMingLiU"/>
          <w:color w:val="818084"/>
          <w:spacing w:val="-2"/>
          <w:sz w:val="18"/>
          <w:szCs w:val="18"/>
          <w:lang w:val="en-AU"/>
        </w:rPr>
        <w:t>A</w:t>
      </w:r>
      <w:r w:rsidRPr="0057553E">
        <w:rPr>
          <w:rFonts w:eastAsia="PMingLiU" w:cs="PMingLiU"/>
          <w:color w:val="818084"/>
          <w:spacing w:val="-1"/>
          <w:sz w:val="18"/>
          <w:szCs w:val="18"/>
          <w:lang w:val="en-AU"/>
        </w:rPr>
        <w:t>ustralian</w:t>
      </w:r>
      <w:r w:rsidRPr="0057553E">
        <w:rPr>
          <w:rFonts w:eastAsia="PMingLiU" w:cs="PMingLiU"/>
          <w:color w:val="818084"/>
          <w:spacing w:val="10"/>
          <w:sz w:val="18"/>
          <w:szCs w:val="18"/>
          <w:lang w:val="en-AU"/>
        </w:rPr>
        <w:t xml:space="preserve"> </w:t>
      </w:r>
      <w:proofErr w:type="spellStart"/>
      <w:r w:rsidRPr="0057553E">
        <w:rPr>
          <w:rFonts w:eastAsia="PMingLiU" w:cs="PMingLiU"/>
          <w:color w:val="818084"/>
          <w:sz w:val="18"/>
          <w:szCs w:val="18"/>
          <w:lang w:val="en-AU"/>
        </w:rPr>
        <w:t>Wheatbelt</w:t>
      </w:r>
      <w:proofErr w:type="spellEnd"/>
      <w:r w:rsidRPr="0057553E">
        <w:rPr>
          <w:rFonts w:eastAsia="PMingLiU" w:cs="PMingLiU"/>
          <w:color w:val="818084"/>
          <w:spacing w:val="15"/>
          <w:sz w:val="18"/>
          <w:szCs w:val="18"/>
          <w:lang w:val="en-AU"/>
        </w:rPr>
        <w:t xml:space="preserve"> </w:t>
      </w:r>
      <w:r w:rsidRPr="0057553E">
        <w:rPr>
          <w:rFonts w:eastAsia="PMingLiU" w:cs="PMingLiU"/>
          <w:color w:val="818084"/>
          <w:sz w:val="18"/>
          <w:szCs w:val="18"/>
          <w:lang w:val="en-AU"/>
        </w:rPr>
        <w:t>(©</w:t>
      </w:r>
      <w:r w:rsidRPr="0057553E">
        <w:rPr>
          <w:rFonts w:eastAsia="PMingLiU" w:cs="PMingLiU"/>
          <w:color w:val="818084"/>
          <w:spacing w:val="15"/>
          <w:sz w:val="18"/>
          <w:szCs w:val="18"/>
          <w:lang w:val="en-AU"/>
        </w:rPr>
        <w:t xml:space="preserve"> </w:t>
      </w:r>
      <w:r w:rsidRPr="0057553E">
        <w:rPr>
          <w:rFonts w:eastAsia="PMingLiU" w:cs="PMingLiU"/>
          <w:color w:val="818084"/>
          <w:sz w:val="18"/>
          <w:szCs w:val="18"/>
          <w:lang w:val="en-AU"/>
        </w:rPr>
        <w:t>Copyright</w:t>
      </w:r>
      <w:r w:rsidRPr="0057553E">
        <w:rPr>
          <w:rFonts w:eastAsia="PMingLiU" w:cs="PMingLiU"/>
          <w:color w:val="818084"/>
          <w:spacing w:val="15"/>
          <w:sz w:val="18"/>
          <w:szCs w:val="18"/>
          <w:lang w:val="en-AU"/>
        </w:rPr>
        <w:t xml:space="preserve"> </w:t>
      </w:r>
      <w:r w:rsidRPr="0057553E">
        <w:rPr>
          <w:rFonts w:eastAsia="PMingLiU" w:cs="PMingLiU"/>
          <w:color w:val="818084"/>
          <w:spacing w:val="-2"/>
          <w:sz w:val="18"/>
          <w:szCs w:val="18"/>
          <w:lang w:val="en-AU"/>
        </w:rPr>
        <w:t>B</w:t>
      </w:r>
      <w:r w:rsidRPr="0057553E">
        <w:rPr>
          <w:rFonts w:eastAsia="PMingLiU" w:cs="PMingLiU"/>
          <w:color w:val="818084"/>
          <w:spacing w:val="-1"/>
          <w:sz w:val="18"/>
          <w:szCs w:val="18"/>
          <w:lang w:val="en-AU"/>
        </w:rPr>
        <w:t>rian</w:t>
      </w:r>
      <w:r w:rsidRPr="0057553E">
        <w:rPr>
          <w:rFonts w:eastAsia="PMingLiU" w:cs="PMingLiU"/>
          <w:color w:val="818084"/>
          <w:spacing w:val="15"/>
          <w:sz w:val="18"/>
          <w:szCs w:val="18"/>
          <w:lang w:val="en-AU"/>
        </w:rPr>
        <w:t xml:space="preserve"> </w:t>
      </w:r>
      <w:proofErr w:type="spellStart"/>
      <w:r w:rsidRPr="0057553E">
        <w:rPr>
          <w:rFonts w:eastAsia="PMingLiU" w:cs="PMingLiU"/>
          <w:color w:val="818084"/>
          <w:spacing w:val="-1"/>
          <w:sz w:val="18"/>
          <w:szCs w:val="18"/>
          <w:lang w:val="en-AU"/>
        </w:rPr>
        <w:t>Furby</w:t>
      </w:r>
      <w:proofErr w:type="spellEnd"/>
      <w:r w:rsidRPr="0057553E">
        <w:rPr>
          <w:rFonts w:eastAsia="PMingLiU" w:cs="PMingLiU"/>
          <w:color w:val="818084"/>
          <w:spacing w:val="-1"/>
          <w:sz w:val="18"/>
          <w:szCs w:val="18"/>
          <w:lang w:val="en-AU"/>
        </w:rPr>
        <w:t>).</w:t>
      </w:r>
    </w:p>
    <w:p w:rsidR="006C0513" w:rsidRPr="0057553E" w:rsidRDefault="006C0513">
      <w:pPr>
        <w:spacing w:line="220" w:lineRule="exact"/>
        <w:rPr>
          <w:rFonts w:eastAsia="PMingLiU" w:cs="PMingLiU"/>
          <w:sz w:val="18"/>
          <w:szCs w:val="18"/>
          <w:lang w:val="en-AU"/>
        </w:rPr>
        <w:sectPr w:rsidR="006C0513" w:rsidRPr="0057553E">
          <w:pgSz w:w="11910" w:h="16840"/>
          <w:pgMar w:top="1140" w:right="0" w:bottom="660" w:left="0" w:header="0" w:footer="466" w:gutter="0"/>
          <w:cols w:num="2" w:space="720" w:equalWidth="0">
            <w:col w:w="5686" w:space="40"/>
            <w:col w:w="6184"/>
          </w:cols>
        </w:sectPr>
      </w:pPr>
    </w:p>
    <w:p w:rsidR="006C0513" w:rsidRPr="0057553E" w:rsidRDefault="006C0513">
      <w:pPr>
        <w:spacing w:before="6"/>
        <w:rPr>
          <w:rFonts w:eastAsia="PMingLiU" w:cs="PMingLiU"/>
          <w:sz w:val="23"/>
          <w:szCs w:val="23"/>
          <w:lang w:val="en-AU"/>
        </w:rPr>
      </w:pPr>
    </w:p>
    <w:p w:rsidR="006C0513" w:rsidRPr="0057553E" w:rsidRDefault="0057553E">
      <w:pPr>
        <w:spacing w:line="200" w:lineRule="atLeast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6120765" cy="4570571"/>
            <wp:effectExtent l="0" t="0" r="0" b="0"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7553E">
      <w:pPr>
        <w:spacing w:before="51" w:line="220" w:lineRule="exact"/>
        <w:ind w:left="1133" w:right="2215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mass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wildflo</w:t>
      </w:r>
      <w:r w:rsidRPr="0057553E">
        <w:rPr>
          <w:color w:val="818084"/>
          <w:spacing w:val="-2"/>
          <w:sz w:val="18"/>
          <w:lang w:val="en-AU"/>
        </w:rPr>
        <w:t>w</w:t>
      </w:r>
      <w:r w:rsidRPr="0057553E">
        <w:rPr>
          <w:color w:val="818084"/>
          <w:spacing w:val="-1"/>
          <w:sz w:val="18"/>
          <w:lang w:val="en-AU"/>
        </w:rPr>
        <w:t>er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displays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of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unique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woodlands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and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proofErr w:type="spellStart"/>
      <w:r w:rsidRPr="0057553E">
        <w:rPr>
          <w:color w:val="818084"/>
          <w:sz w:val="18"/>
          <w:lang w:val="en-AU"/>
        </w:rPr>
        <w:t>shrublands</w:t>
      </w:r>
      <w:proofErr w:type="spellEnd"/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ar</w:t>
      </w:r>
      <w:r w:rsidRPr="0057553E">
        <w:rPr>
          <w:color w:val="818084"/>
          <w:spacing w:val="-2"/>
          <w:sz w:val="18"/>
          <w:lang w:val="en-AU"/>
        </w:rPr>
        <w:t>e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a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major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tourist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attraction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acr</w:t>
      </w:r>
      <w:r w:rsidRPr="0057553E">
        <w:rPr>
          <w:color w:val="818084"/>
          <w:spacing w:val="-2"/>
          <w:sz w:val="18"/>
          <w:lang w:val="en-AU"/>
        </w:rPr>
        <w:t>oss</w:t>
      </w:r>
      <w:r w:rsidRPr="0057553E">
        <w:rPr>
          <w:color w:val="818084"/>
          <w:spacing w:val="6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proofErr w:type="spellStart"/>
      <w:r w:rsidRPr="0057553E">
        <w:rPr>
          <w:color w:val="818084"/>
          <w:sz w:val="18"/>
          <w:lang w:val="en-AU"/>
        </w:rPr>
        <w:t>Wheatbelt</w:t>
      </w:r>
      <w:proofErr w:type="spellEnd"/>
      <w:r w:rsidRPr="0057553E">
        <w:rPr>
          <w:color w:val="818084"/>
          <w:sz w:val="18"/>
          <w:lang w:val="en-AU"/>
        </w:rPr>
        <w:t>.</w:t>
      </w:r>
      <w:r w:rsidRPr="0057553E">
        <w:rPr>
          <w:color w:val="818084"/>
          <w:spacing w:val="23"/>
          <w:w w:val="10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(©</w:t>
      </w:r>
      <w:r w:rsidRPr="0057553E">
        <w:rPr>
          <w:color w:val="818084"/>
          <w:spacing w:val="27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Copyright</w:t>
      </w:r>
      <w:r w:rsidRPr="0057553E">
        <w:rPr>
          <w:color w:val="818084"/>
          <w:spacing w:val="27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Matt</w:t>
      </w:r>
      <w:r w:rsidRPr="0057553E">
        <w:rPr>
          <w:color w:val="818084"/>
          <w:spacing w:val="2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White).</w:t>
      </w:r>
    </w:p>
    <w:p w:rsidR="006C0513" w:rsidRPr="0057553E" w:rsidRDefault="006C0513">
      <w:pPr>
        <w:spacing w:line="220" w:lineRule="exact"/>
        <w:rPr>
          <w:rFonts w:eastAsia="PMingLiU" w:cs="PMingLiU"/>
          <w:sz w:val="18"/>
          <w:szCs w:val="18"/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space="720"/>
        </w:sectPr>
      </w:pPr>
    </w:p>
    <w:p w:rsidR="006C0513" w:rsidRPr="0057553E" w:rsidRDefault="00552279">
      <w:pPr>
        <w:pStyle w:val="Heading1"/>
        <w:spacing w:line="380" w:lineRule="exact"/>
        <w:ind w:right="6333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3881120</wp:posOffset>
                </wp:positionH>
                <wp:positionV relativeFrom="paragraph">
                  <wp:posOffset>68580</wp:posOffset>
                </wp:positionV>
                <wp:extent cx="2947670" cy="4512310"/>
                <wp:effectExtent l="4445" t="1905" r="635" b="635"/>
                <wp:wrapNone/>
                <wp:docPr id="13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4512310"/>
                          <a:chOff x="6112" y="108"/>
                          <a:chExt cx="4642" cy="7106"/>
                        </a:xfrm>
                      </wpg:grpSpPr>
                      <wpg:grpSp>
                        <wpg:cNvPr id="136" name="Group 130"/>
                        <wpg:cNvGrpSpPr>
                          <a:grpSpLocks/>
                        </wpg:cNvGrpSpPr>
                        <wpg:grpSpPr bwMode="auto">
                          <a:xfrm>
                            <a:off x="6121" y="117"/>
                            <a:ext cx="4625" cy="7089"/>
                            <a:chOff x="6121" y="117"/>
                            <a:chExt cx="4625" cy="7089"/>
                          </a:xfrm>
                        </wpg:grpSpPr>
                        <wps:wsp>
                          <wps:cNvPr id="137" name="Freeform 133"/>
                          <wps:cNvSpPr>
                            <a:spLocks/>
                          </wps:cNvSpPr>
                          <wps:spPr bwMode="auto">
                            <a:xfrm>
                              <a:off x="6121" y="117"/>
                              <a:ext cx="4625" cy="708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4625"/>
                                <a:gd name="T2" fmla="+- 0 117 117"/>
                                <a:gd name="T3" fmla="*/ 117 h 7089"/>
                                <a:gd name="T4" fmla="+- 0 10745 6121"/>
                                <a:gd name="T5" fmla="*/ T4 w 4625"/>
                                <a:gd name="T6" fmla="+- 0 117 117"/>
                                <a:gd name="T7" fmla="*/ 117 h 7089"/>
                                <a:gd name="T8" fmla="+- 0 10745 6121"/>
                                <a:gd name="T9" fmla="*/ T8 w 4625"/>
                                <a:gd name="T10" fmla="+- 0 7205 117"/>
                                <a:gd name="T11" fmla="*/ 7205 h 7089"/>
                                <a:gd name="T12" fmla="+- 0 6121 6121"/>
                                <a:gd name="T13" fmla="*/ T12 w 4625"/>
                                <a:gd name="T14" fmla="+- 0 7205 117"/>
                                <a:gd name="T15" fmla="*/ 7205 h 7089"/>
                                <a:gd name="T16" fmla="+- 0 6121 6121"/>
                                <a:gd name="T17" fmla="*/ T16 w 4625"/>
                                <a:gd name="T18" fmla="+- 0 117 117"/>
                                <a:gd name="T19" fmla="*/ 117 h 7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5" h="7089">
                                  <a:moveTo>
                                    <a:pt x="0" y="0"/>
                                  </a:moveTo>
                                  <a:lnTo>
                                    <a:pt x="4624" y="0"/>
                                  </a:lnTo>
                                  <a:lnTo>
                                    <a:pt x="4624" y="7088"/>
                                  </a:lnTo>
                                  <a:lnTo>
                                    <a:pt x="0" y="70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F2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117"/>
                              <a:ext cx="4624" cy="7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" name="Picture 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9" y="1147"/>
                              <a:ext cx="3502" cy="5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0" name="Group 128"/>
                        <wpg:cNvGrpSpPr>
                          <a:grpSpLocks/>
                        </wpg:cNvGrpSpPr>
                        <wpg:grpSpPr bwMode="auto">
                          <a:xfrm>
                            <a:off x="6121" y="117"/>
                            <a:ext cx="4625" cy="7089"/>
                            <a:chOff x="6121" y="117"/>
                            <a:chExt cx="4625" cy="7089"/>
                          </a:xfrm>
                        </wpg:grpSpPr>
                        <wps:wsp>
                          <wps:cNvPr id="141" name="Freeform 129"/>
                          <wps:cNvSpPr>
                            <a:spLocks/>
                          </wps:cNvSpPr>
                          <wps:spPr bwMode="auto">
                            <a:xfrm>
                              <a:off x="6121" y="117"/>
                              <a:ext cx="4625" cy="708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4625"/>
                                <a:gd name="T2" fmla="+- 0 117 117"/>
                                <a:gd name="T3" fmla="*/ 117 h 7089"/>
                                <a:gd name="T4" fmla="+- 0 10745 6121"/>
                                <a:gd name="T5" fmla="*/ T4 w 4625"/>
                                <a:gd name="T6" fmla="+- 0 117 117"/>
                                <a:gd name="T7" fmla="*/ 117 h 7089"/>
                                <a:gd name="T8" fmla="+- 0 10745 6121"/>
                                <a:gd name="T9" fmla="*/ T8 w 4625"/>
                                <a:gd name="T10" fmla="+- 0 7205 117"/>
                                <a:gd name="T11" fmla="*/ 7205 h 7089"/>
                                <a:gd name="T12" fmla="+- 0 6121 6121"/>
                                <a:gd name="T13" fmla="*/ T12 w 4625"/>
                                <a:gd name="T14" fmla="+- 0 7205 117"/>
                                <a:gd name="T15" fmla="*/ 7205 h 7089"/>
                                <a:gd name="T16" fmla="+- 0 6121 6121"/>
                                <a:gd name="T17" fmla="*/ T16 w 4625"/>
                                <a:gd name="T18" fmla="+- 0 117 117"/>
                                <a:gd name="T19" fmla="*/ 117 h 7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5" h="7089">
                                  <a:moveTo>
                                    <a:pt x="0" y="0"/>
                                  </a:moveTo>
                                  <a:lnTo>
                                    <a:pt x="4624" y="0"/>
                                  </a:lnTo>
                                  <a:lnTo>
                                    <a:pt x="4624" y="7088"/>
                                  </a:lnTo>
                                  <a:lnTo>
                                    <a:pt x="0" y="70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067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12"/>
                        <wpg:cNvGrpSpPr>
                          <a:grpSpLocks/>
                        </wpg:cNvGrpSpPr>
                        <wpg:grpSpPr bwMode="auto">
                          <a:xfrm>
                            <a:off x="9608" y="6217"/>
                            <a:ext cx="1137" cy="988"/>
                            <a:chOff x="9608" y="6217"/>
                            <a:chExt cx="1137" cy="988"/>
                          </a:xfrm>
                        </wpg:grpSpPr>
                        <wps:wsp>
                          <wps:cNvPr id="143" name="Freeform 127"/>
                          <wps:cNvSpPr>
                            <a:spLocks/>
                          </wps:cNvSpPr>
                          <wps:spPr bwMode="auto">
                            <a:xfrm>
                              <a:off x="9608" y="6217"/>
                              <a:ext cx="1137" cy="988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1137"/>
                                <a:gd name="T2" fmla="+- 0 6217 6217"/>
                                <a:gd name="T3" fmla="*/ 6217 h 988"/>
                                <a:gd name="T4" fmla="+- 0 10745 9608"/>
                                <a:gd name="T5" fmla="*/ T4 w 1137"/>
                                <a:gd name="T6" fmla="+- 0 6217 6217"/>
                                <a:gd name="T7" fmla="*/ 6217 h 988"/>
                                <a:gd name="T8" fmla="+- 0 10745 9608"/>
                                <a:gd name="T9" fmla="*/ T8 w 1137"/>
                                <a:gd name="T10" fmla="+- 0 7205 6217"/>
                                <a:gd name="T11" fmla="*/ 7205 h 988"/>
                                <a:gd name="T12" fmla="+- 0 9608 9608"/>
                                <a:gd name="T13" fmla="*/ T12 w 1137"/>
                                <a:gd name="T14" fmla="+- 0 7205 6217"/>
                                <a:gd name="T15" fmla="*/ 7205 h 988"/>
                                <a:gd name="T16" fmla="+- 0 9608 9608"/>
                                <a:gd name="T17" fmla="*/ T16 w 1137"/>
                                <a:gd name="T18" fmla="+- 0 6217 6217"/>
                                <a:gd name="T19" fmla="*/ 6217 h 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7" h="988">
                                  <a:moveTo>
                                    <a:pt x="0" y="0"/>
                                  </a:moveTo>
                                  <a:lnTo>
                                    <a:pt x="1137" y="0"/>
                                  </a:lnTo>
                                  <a:lnTo>
                                    <a:pt x="1137" y="988"/>
                                  </a:lnTo>
                                  <a:lnTo>
                                    <a:pt x="0" y="9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F2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00" y="6208"/>
                              <a:ext cx="1154" cy="10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5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6" y="405"/>
                              <a:ext cx="1828" cy="6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89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Natural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3"/>
                                    <w:sz w:val="18"/>
                                  </w:rPr>
                                  <w:t>Temperate</w:t>
                                </w:r>
                              </w:p>
                              <w:p w:rsidR="00373A9B" w:rsidRDefault="00373A9B">
                                <w:pPr>
                                  <w:spacing w:before="8" w:line="249" w:lineRule="auto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Grassland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South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30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Eastern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Highlands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1" y="1979"/>
                              <a:ext cx="564" cy="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8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Wiradjuri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03" y="2535"/>
                              <a:ext cx="469" cy="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8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z w:val="14"/>
                                  </w:rPr>
                                  <w:t>Dharug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0" y="3232"/>
                              <a:ext cx="843" cy="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8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z w:val="14"/>
                                  </w:rPr>
                                  <w:t>Gundungurra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21" y="3393"/>
                              <a:ext cx="587" cy="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8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Tharawal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6" y="3581"/>
                              <a:ext cx="636" cy="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8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z w:val="14"/>
                                  </w:rPr>
                                  <w:t>Ngunawal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92" y="3796"/>
                              <a:ext cx="564" cy="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8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Wiradjuri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86" y="4173"/>
                              <a:ext cx="280" cy="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8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2"/>
                                    <w:sz w:val="14"/>
                                  </w:rPr>
                                  <w:t>Yuin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29" y="4117"/>
                              <a:ext cx="1001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227"/>
                                  </w:tabs>
                                  <w:spacing w:before="13" w:line="194" w:lineRule="auto"/>
                                  <w:ind w:hanging="22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838383"/>
                                    <w:spacing w:val="-2"/>
                                    <w:sz w:val="14"/>
                                  </w:rPr>
                                  <w:t>BATEMANS</w:t>
                                </w:r>
                                <w:r>
                                  <w:rPr>
                                    <w:rFonts w:ascii="Arial"/>
                                    <w:color w:val="838383"/>
                                    <w:spacing w:val="25"/>
                                    <w:w w:val="10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38383"/>
                                    <w:spacing w:val="-4"/>
                                    <w:sz w:val="14"/>
                                  </w:rPr>
                                  <w:t>BAY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9" y="4634"/>
                              <a:ext cx="501" cy="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8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z w:val="14"/>
                                  </w:rPr>
                                  <w:t>Ngarigo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5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03" y="4851"/>
                              <a:ext cx="699" cy="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8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z w:val="14"/>
                                  </w:rPr>
                                  <w:t>Jaitmatang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66" y="5600"/>
                              <a:ext cx="454" cy="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8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Bidwell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2" y="6030"/>
                              <a:ext cx="413" cy="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48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Kurnai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57" style="position:absolute;left:0;text-align:left;margin-left:305.6pt;margin-top:5.4pt;width:232.1pt;height:355.3pt;z-index:2104;mso-position-horizontal-relative:page;mso-position-vertical-relative:text" coordorigin="6112,108" coordsize="4642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">
                <v:group id="Group 130" o:spid="_x0000_s1058" style="position:absolute;left:6121;top:117;width:4625;height:7089" coordorigin="6121,117" coordsize="4625,7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3" o:spid="_x0000_s1059" style="position:absolute;left:6121;top:117;width:4625;height:7089;visibility:visible;mso-wrap-style:square;v-text-anchor:top" coordsize="4625,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oQsAA&#10;AADcAAAADwAAAGRycy9kb3ducmV2LnhtbERPTYvCMBC9C/sfwix401QrKl2jiCJ48WAt4nFoZtti&#10;MylN1PrvjSB4m8f7nMWqM7W4U+sqywpGwwgEcW51xYWC7LQbzEE4j6yxtkwKnuRgtfzpLTDR9sFH&#10;uqe+ECGEXYIKSu+bREqXl2TQDW1DHLh/2xr0AbaF1C0+Qrip5TiKptJgxaGhxIY2JeXX9GYUHCfN&#10;+bJP4836YOPRdbzNzuQjpfq/3foPhKfOf8Uf916H+fEM3s+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toQsAAAADcAAAADwAAAAAAAAAAAAAAAACYAgAAZHJzL2Rvd25y&#10;ZXYueG1sUEsFBgAAAAAEAAQA9QAAAIUDAAAAAA==&#10;" path="m,l4624,r,7088l,7088,,xe" fillcolor="#dff2f6" stroked="f">
                    <v:path arrowok="t" o:connecttype="custom" o:connectlocs="0,117;4624,117;4624,7205;0,7205;0,117" o:connectangles="0,0,0,0,0"/>
                  </v:shape>
                  <v:shape id="Picture 132" o:spid="_x0000_s1060" type="#_x0000_t75" style="position:absolute;left:6121;top:117;width:4624;height:7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W4rfGAAAA3AAAAA8AAABkcnMvZG93bnJldi54bWxEj09Lw0AQxe8Fv8Mygrd2o4J/YjZFhIIg&#10;Qm0rtrchOyahu7Nhd03jt3cOQm8zvDfv/aZaTt6pkWLqAxu4XhSgiJtge24N7Lar+QOolJEtusBk&#10;4JcSLOuLWYWlDSf+oHGTWyUhnEo00OU8lFqnpiOPaREGYtG+Q/SYZY2tthFPEu6dvimKO+2xZ2no&#10;cKCXjprj5scb+Mpr93ZYD/uw693n+PgeV3i8N+bqcnp+ApVpymfz//WrFfxboZVnZAJd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bit8YAAADcAAAADwAAAAAAAAAAAAAA&#10;AACfAgAAZHJzL2Rvd25yZXYueG1sUEsFBgAAAAAEAAQA9wAAAJIDAAAAAA==&#10;">
                    <v:imagedata r:id="rId44" o:title=""/>
                  </v:shape>
                  <v:shape id="Picture 131" o:spid="_x0000_s1061" type="#_x0000_t75" style="position:absolute;left:6849;top:1147;width:3502;height:5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7dNjCAAAA3AAAAA8AAABkcnMvZG93bnJldi54bWxET91qwjAUvhf2DuEI3mnqBJ2dUcZAEC8G&#10;a/cAh+as6daclCTa1qc3g4F35+P7PbvDYFtxJR8axwqWiwwEceV0w7WCr/I4fwERIrLG1jEpGCnA&#10;Yf802WGuXc+fdC1iLVIIhxwVmBi7XMpQGbIYFq4jTty38xZjgr6W2mOfwm0rn7NsLS02nBoMdvRu&#10;qPotLlZBcW633c2X4/jhzbgp+5/1Jd6Umk2Ht1cQkYb4EP+7TzrNX23h75l0gd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u3TYwgAAANwAAAAPAAAAAAAAAAAAAAAAAJ8C&#10;AABkcnMvZG93bnJldi54bWxQSwUGAAAAAAQABAD3AAAAjgMAAAAA&#10;">
                    <v:imagedata r:id="rId45" o:title=""/>
                  </v:shape>
                </v:group>
                <v:group id="Group 128" o:spid="_x0000_s1062" style="position:absolute;left:6121;top:117;width:4625;height:7089" coordorigin="6121,117" coordsize="4625,7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29" o:spid="_x0000_s1063" style="position:absolute;left:6121;top:117;width:4625;height:7089;visibility:visible;mso-wrap-style:square;v-text-anchor:top" coordsize="4625,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HlMAA&#10;AADcAAAADwAAAGRycy9kb3ducmV2LnhtbERPTWvCQBC9F/wPywje6sYipURXUaHgRaGJ3sfsmAQz&#10;szG7avz3bqHQ2zze58yXPTfqTp2vnRiYjBNQJIWztZQGDvn3+xcoH1AsNk7IwJM8LBeDtzmm1j3k&#10;h+5ZKFUMEZ+igSqENtXaFxUx+rFrSSJ3dh1jiLArte3wEcO50R9J8qkZa4kNFba0qai4ZDc2UKz5&#10;xFO3ybd7PlC2W+VXf8yNGQ371QxUoD78i//cWxvnTyfw+0y8QC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sHlMAAAADcAAAADwAAAAAAAAAAAAAAAACYAgAAZHJzL2Rvd25y&#10;ZXYueG1sUEsFBgAAAAAEAAQA9QAAAIUDAAAAAA==&#10;" path="m,l4624,r,7088l,7088,,xe" filled="f" strokecolor="#010202" strokeweight=".30742mm">
                    <v:path arrowok="t" o:connecttype="custom" o:connectlocs="0,117;4624,117;4624,7205;0,7205;0,117" o:connectangles="0,0,0,0,0"/>
                  </v:shape>
                </v:group>
                <v:group id="Group 112" o:spid="_x0000_s1064" style="position:absolute;left:9608;top:6217;width:1137;height:988" coordorigin="9608,6217" coordsize="1137,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27" o:spid="_x0000_s1065" style="position:absolute;left:9608;top:6217;width:1137;height:988;visibility:visible;mso-wrap-style:square;v-text-anchor:top" coordsize="1137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1CDcIA&#10;AADcAAAADwAAAGRycy9kb3ducmV2LnhtbERPS2vCQBC+F/wPywi91Y21lBBdRYRC8BCsFnods2MS&#10;zM6G3c2j/94tFHqbj+85m91kWjGQ841lBctFAoK4tLrhSsHX5eMlBeEDssbWMin4IQ+77expg5m2&#10;I3/ScA6ViCHsM1RQh9BlUvqyJoN+YTviyN2sMxgidJXUDscYblr5miTv0mDDsaHGjg41lfdzbxRU&#10;RZsO33465ffguEmu6bHoU6We59N+DSLQFP7Ff+5cx/lvK/h9Jl4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UINwgAAANwAAAAPAAAAAAAAAAAAAAAAAJgCAABkcnMvZG93&#10;bnJldi54bWxQSwUGAAAAAAQABAD1AAAAhwMAAAAA&#10;" path="m,l1137,r,988l,988,,xe" fillcolor="#dff2f6" stroked="f">
                    <v:path arrowok="t" o:connecttype="custom" o:connectlocs="0,6217;1137,6217;1137,7205;0,7205;0,6217" o:connectangles="0,0,0,0,0"/>
                  </v:shape>
                  <v:shape id="Picture 126" o:spid="_x0000_s1066" type="#_x0000_t75" style="position:absolute;left:9600;top:6208;width:1154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Cq7bCAAAA3AAAAA8AAABkcnMvZG93bnJldi54bWxET01rwkAQvQv+h2UEL1I3FRFJXUOQCp6E&#10;pi1ep9lpEtydjdk1xv76bqHgbR7vczbZYI3oqfONYwXP8wQEcel0w5WCj/f90xqED8gajWNScCcP&#10;2XY82mCq3Y3fqC9CJWII+xQV1CG0qZS+rMmin7uWOHLfrrMYIuwqqTu8xXBr5CJJVtJiw7GhxpZ2&#10;NZXn4moV6M9L8eX7g3n9OQ3F7JhjZcJFqelkyF9ABBrCQ/zvPug4f7mEv2fiB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wqu2wgAAANwAAAAPAAAAAAAAAAAAAAAAAJ8C&#10;AABkcnMvZG93bnJldi54bWxQSwUGAAAAAAQABAD3AAAAjgMAAAAA&#10;">
                    <v:imagedata r:id="rId46" o:title=""/>
                  </v:shape>
                  <v:shape id="Text Box 125" o:spid="_x0000_s1067" type="#_x0000_t202" style="position:absolute;left:6436;top:405;width:1828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89" w:lineRule="exact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Natural</w:t>
                          </w:r>
                          <w:r>
                            <w:rPr>
                              <w:rFonts w:ascii="Arial"/>
                              <w:color w:val="010202"/>
                              <w:spacing w:val="-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3"/>
                              <w:sz w:val="18"/>
                            </w:rPr>
                            <w:t>Temperate</w:t>
                          </w:r>
                        </w:p>
                        <w:p w:rsidR="00373A9B" w:rsidRDefault="00373A9B">
                          <w:pPr>
                            <w:spacing w:before="8" w:line="249" w:lineRule="auto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Grassland</w:t>
                          </w:r>
                          <w:r>
                            <w:rPr>
                              <w:rFonts w:ascii="Arial"/>
                              <w:color w:val="010202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010202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010202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South</w:t>
                          </w:r>
                          <w:r>
                            <w:rPr>
                              <w:rFonts w:ascii="Arial"/>
                              <w:color w:val="010202"/>
                              <w:spacing w:val="30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Eastern</w:t>
                          </w:r>
                          <w:r>
                            <w:rPr>
                              <w:rFonts w:ascii="Arial"/>
                              <w:color w:val="010202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Highlands</w:t>
                          </w:r>
                        </w:p>
                      </w:txbxContent>
                    </v:textbox>
                  </v:shape>
                  <v:shape id="Text Box 124" o:spid="_x0000_s1068" type="#_x0000_t202" style="position:absolute;left:8391;top:1979;width:564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  <v:textbox inset="0,0,0,0">
                      <w:txbxContent>
                        <w:p w:rsidR="00373A9B" w:rsidRDefault="00373A9B">
                          <w:pPr>
                            <w:spacing w:line="148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Wiradjuri</w:t>
                          </w:r>
                        </w:p>
                      </w:txbxContent>
                    </v:textbox>
                  </v:shape>
                  <v:shape id="Text Box 123" o:spid="_x0000_s1069" type="#_x0000_t202" style="position:absolute;left:9103;top:2535;width:469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48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z w:val="14"/>
                            </w:rPr>
                            <w:t>Dharug</w:t>
                          </w:r>
                          <w:proofErr w:type="spellEnd"/>
                        </w:p>
                      </w:txbxContent>
                    </v:textbox>
                  </v:shape>
                  <v:shape id="Text Box 122" o:spid="_x0000_s1070" type="#_x0000_t202" style="position:absolute;left:8400;top:3232;width:843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  <v:textbox inset="0,0,0,0">
                      <w:txbxContent>
                        <w:p w:rsidR="00373A9B" w:rsidRDefault="00373A9B">
                          <w:pPr>
                            <w:spacing w:line="148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z w:val="14"/>
                            </w:rPr>
                            <w:t>Gundungurra</w:t>
                          </w:r>
                          <w:proofErr w:type="spellEnd"/>
                        </w:p>
                      </w:txbxContent>
                    </v:textbox>
                  </v:shape>
                  <v:shape id="Text Box 121" o:spid="_x0000_s1071" type="#_x0000_t202" style="position:absolute;left:9721;top:3393;width:58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  <v:textbox inset="0,0,0,0">
                      <w:txbxContent>
                        <w:p w:rsidR="00373A9B" w:rsidRDefault="00373A9B">
                          <w:pPr>
                            <w:spacing w:line="148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Tharawal</w:t>
                          </w:r>
                          <w:proofErr w:type="spellEnd"/>
                        </w:p>
                      </w:txbxContent>
                    </v:textbox>
                  </v:shape>
                  <v:shape id="Text Box 120" o:spid="_x0000_s1072" type="#_x0000_t202" style="position:absolute;left:7656;top:3581;width:636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  <v:textbox inset="0,0,0,0">
                      <w:txbxContent>
                        <w:p w:rsidR="00373A9B" w:rsidRDefault="00373A9B">
                          <w:pPr>
                            <w:spacing w:line="148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z w:val="14"/>
                            </w:rPr>
                            <w:t>Ngunawal</w:t>
                          </w:r>
                          <w:proofErr w:type="spellEnd"/>
                        </w:p>
                      </w:txbxContent>
                    </v:textbox>
                  </v:shape>
                  <v:shape id="Text Box 119" o:spid="_x0000_s1073" type="#_x0000_t202" style="position:absolute;left:6492;top:3796;width:564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48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Wiradjuri</w:t>
                          </w:r>
                        </w:p>
                      </w:txbxContent>
                    </v:textbox>
                  </v:shape>
                  <v:shape id="Text Box 118" o:spid="_x0000_s1074" type="#_x0000_t202" style="position:absolute;left:8886;top:4173;width:280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48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2"/>
                              <w:sz w:val="14"/>
                            </w:rPr>
                            <w:t>Yuin</w:t>
                          </w:r>
                          <w:proofErr w:type="spellEnd"/>
                        </w:p>
                      </w:txbxContent>
                    </v:textbox>
                  </v:shape>
                  <v:shape id="Text Box 117" o:spid="_x0000_s1075" type="#_x0000_t202" style="position:absolute;left:9329;top:4117;width:1001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227"/>
                            </w:tabs>
                            <w:spacing w:before="13" w:line="194" w:lineRule="auto"/>
                            <w:ind w:hanging="22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838383"/>
                              <w:spacing w:val="-2"/>
                              <w:sz w:val="14"/>
                            </w:rPr>
                            <w:t>BATEMANS</w:t>
                          </w:r>
                          <w:r>
                            <w:rPr>
                              <w:rFonts w:ascii="Arial"/>
                              <w:color w:val="838383"/>
                              <w:spacing w:val="25"/>
                              <w:w w:val="10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38383"/>
                              <w:spacing w:val="-4"/>
                              <w:sz w:val="14"/>
                            </w:rPr>
                            <w:t>BAY</w:t>
                          </w:r>
                        </w:p>
                      </w:txbxContent>
                    </v:textbox>
                  </v:shape>
                  <v:shape id="Text Box 116" o:spid="_x0000_s1076" type="#_x0000_t202" style="position:absolute;left:7859;top:4634;width:501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48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z w:val="14"/>
                            </w:rPr>
                            <w:t>Ngarigo</w:t>
                          </w:r>
                          <w:proofErr w:type="spellEnd"/>
                        </w:p>
                      </w:txbxContent>
                    </v:textbox>
                  </v:shape>
                  <v:shape id="Text Box 115" o:spid="_x0000_s1077" type="#_x0000_t202" style="position:absolute;left:6503;top:4851;width:699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  <v:textbox inset="0,0,0,0">
                      <w:txbxContent>
                        <w:p w:rsidR="00373A9B" w:rsidRDefault="00373A9B">
                          <w:pPr>
                            <w:spacing w:line="148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z w:val="14"/>
                            </w:rPr>
                            <w:t>Jaitmatang</w:t>
                          </w:r>
                          <w:proofErr w:type="spellEnd"/>
                        </w:p>
                      </w:txbxContent>
                    </v:textbox>
                  </v:shape>
                  <v:shape id="Text Box 114" o:spid="_x0000_s1078" type="#_x0000_t202" style="position:absolute;left:8166;top:5600;width:454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  <v:textbox inset="0,0,0,0">
                      <w:txbxContent>
                        <w:p w:rsidR="00373A9B" w:rsidRDefault="00373A9B">
                          <w:pPr>
                            <w:spacing w:line="148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Bidwell</w:t>
                          </w:r>
                        </w:p>
                      </w:txbxContent>
                    </v:textbox>
                  </v:shape>
                  <v:shape id="Text Box 113" o:spid="_x0000_s1079" type="#_x0000_t202" style="position:absolute;left:7352;top:6030;width:413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48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Kurnai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Nat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u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ral</w:t>
      </w:r>
      <w:r w:rsidR="0057553E" w:rsidRPr="0057553E">
        <w:rPr>
          <w:rFonts w:asciiTheme="minorHAnsi" w:hAnsiTheme="minorHAnsi"/>
          <w:color w:val="00528B"/>
          <w:spacing w:val="-30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5"/>
          <w:w w:val="105"/>
          <w:lang w:val="en-AU"/>
        </w:rPr>
        <w:t>T</w:t>
      </w:r>
      <w:r w:rsidR="0057553E" w:rsidRPr="0057553E">
        <w:rPr>
          <w:rFonts w:asciiTheme="minorHAnsi" w:hAnsiTheme="minorHAnsi"/>
          <w:color w:val="00528B"/>
          <w:spacing w:val="-6"/>
          <w:w w:val="105"/>
          <w:lang w:val="en-AU"/>
        </w:rPr>
        <w:t>em</w:t>
      </w:r>
      <w:r w:rsidR="0057553E" w:rsidRPr="0057553E">
        <w:rPr>
          <w:rFonts w:asciiTheme="minorHAnsi" w:hAnsiTheme="minorHAnsi"/>
          <w:color w:val="00528B"/>
          <w:spacing w:val="-5"/>
          <w:w w:val="105"/>
          <w:lang w:val="en-AU"/>
        </w:rPr>
        <w:t>p</w:t>
      </w:r>
      <w:r w:rsidR="0057553E" w:rsidRPr="0057553E">
        <w:rPr>
          <w:rFonts w:asciiTheme="minorHAnsi" w:hAnsiTheme="minorHAnsi"/>
          <w:color w:val="00528B"/>
          <w:spacing w:val="-6"/>
          <w:w w:val="105"/>
          <w:lang w:val="en-AU"/>
        </w:rPr>
        <w:t>erate</w:t>
      </w:r>
      <w:r w:rsidR="0057553E" w:rsidRPr="0057553E">
        <w:rPr>
          <w:rFonts w:asciiTheme="minorHAnsi" w:hAnsiTheme="minorHAnsi"/>
          <w:color w:val="00528B"/>
          <w:spacing w:val="-30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G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ra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ssland</w:t>
      </w:r>
      <w:r w:rsidR="0057553E" w:rsidRPr="0057553E">
        <w:rPr>
          <w:rFonts w:asciiTheme="minorHAnsi" w:hAnsiTheme="minorHAnsi"/>
          <w:color w:val="00528B"/>
          <w:spacing w:val="-29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1"/>
          <w:w w:val="105"/>
          <w:lang w:val="en-AU"/>
        </w:rPr>
        <w:t>o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f</w:t>
      </w:r>
      <w:r w:rsidR="0057553E" w:rsidRPr="0057553E">
        <w:rPr>
          <w:rFonts w:asciiTheme="minorHAnsi" w:hAnsiTheme="minorHAnsi"/>
          <w:color w:val="00528B"/>
          <w:spacing w:val="27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t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h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e</w:t>
      </w:r>
      <w:r w:rsidR="0057553E" w:rsidRPr="0057553E">
        <w:rPr>
          <w:rFonts w:asciiTheme="minorHAnsi" w:hAnsiTheme="minorHAnsi"/>
          <w:color w:val="00528B"/>
          <w:spacing w:val="-7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Sou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t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h</w:t>
      </w:r>
      <w:r w:rsidR="0057553E" w:rsidRPr="0057553E">
        <w:rPr>
          <w:rFonts w:asciiTheme="minorHAnsi" w:hAnsiTheme="minorHAnsi"/>
          <w:color w:val="00528B"/>
          <w:spacing w:val="-7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E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a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s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te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rn</w:t>
      </w:r>
      <w:r w:rsidR="0057553E" w:rsidRPr="0057553E">
        <w:rPr>
          <w:rFonts w:asciiTheme="minorHAnsi" w:hAnsiTheme="minorHAnsi"/>
          <w:color w:val="00528B"/>
          <w:spacing w:val="-6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High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la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nds</w:t>
      </w:r>
    </w:p>
    <w:p w:rsidR="006C0513" w:rsidRPr="0057553E" w:rsidRDefault="0057553E">
      <w:pPr>
        <w:spacing w:before="189" w:line="278" w:lineRule="auto"/>
        <w:ind w:left="1133" w:right="6302"/>
        <w:rPr>
          <w:rFonts w:eastAsia="Book Antiqua" w:cs="Book Antiqua"/>
          <w:sz w:val="20"/>
          <w:szCs w:val="20"/>
          <w:lang w:val="en-AU"/>
        </w:rPr>
      </w:pPr>
      <w:r w:rsidRPr="0057553E">
        <w:rPr>
          <w:i/>
          <w:color w:val="1A1B1E"/>
          <w:w w:val="95"/>
          <w:sz w:val="20"/>
          <w:lang w:val="en-AU"/>
        </w:rPr>
        <w:t>The</w:t>
      </w:r>
      <w:r w:rsidRPr="0057553E">
        <w:rPr>
          <w:i/>
          <w:color w:val="1A1B1E"/>
          <w:spacing w:val="-27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ecological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community</w:t>
      </w:r>
      <w:r w:rsidRPr="0057553E">
        <w:rPr>
          <w:i/>
          <w:color w:val="1A1B1E"/>
          <w:spacing w:val="-27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is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part</w:t>
      </w:r>
      <w:r w:rsidRPr="0057553E">
        <w:rPr>
          <w:i/>
          <w:color w:val="1A1B1E"/>
          <w:spacing w:val="-27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of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the</w:t>
      </w:r>
      <w:r w:rsidRPr="0057553E">
        <w:rPr>
          <w:i/>
          <w:color w:val="1A1B1E"/>
          <w:spacing w:val="-27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country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of</w:t>
      </w:r>
      <w:r w:rsidRPr="0057553E">
        <w:rPr>
          <w:i/>
          <w:color w:val="1A1B1E"/>
          <w:spacing w:val="-32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spacing w:val="-1"/>
          <w:w w:val="95"/>
          <w:sz w:val="20"/>
          <w:lang w:val="en-AU"/>
        </w:rPr>
        <w:t>W</w:t>
      </w:r>
      <w:r w:rsidRPr="0057553E">
        <w:rPr>
          <w:i/>
          <w:color w:val="1A1B1E"/>
          <w:spacing w:val="-2"/>
          <w:w w:val="95"/>
          <w:sz w:val="20"/>
          <w:lang w:val="en-AU"/>
        </w:rPr>
        <w:t>ir</w:t>
      </w:r>
      <w:r w:rsidRPr="0057553E">
        <w:rPr>
          <w:i/>
          <w:color w:val="1A1B1E"/>
          <w:spacing w:val="-1"/>
          <w:w w:val="95"/>
          <w:sz w:val="20"/>
          <w:lang w:val="en-AU"/>
        </w:rPr>
        <w:t>adjuri,</w:t>
      </w:r>
      <w:r w:rsidRPr="0057553E">
        <w:rPr>
          <w:i/>
          <w:color w:val="1A1B1E"/>
          <w:spacing w:val="26"/>
          <w:w w:val="94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1"/>
          <w:w w:val="90"/>
          <w:sz w:val="20"/>
          <w:lang w:val="en-AU"/>
        </w:rPr>
        <w:t>Dhar</w:t>
      </w:r>
      <w:r w:rsidRPr="0057553E">
        <w:rPr>
          <w:i/>
          <w:color w:val="1A1B1E"/>
          <w:spacing w:val="-2"/>
          <w:w w:val="90"/>
          <w:sz w:val="20"/>
          <w:lang w:val="en-AU"/>
        </w:rPr>
        <w:t>ug</w:t>
      </w:r>
      <w:proofErr w:type="spellEnd"/>
      <w:r w:rsidRPr="0057553E">
        <w:rPr>
          <w:i/>
          <w:color w:val="1A1B1E"/>
          <w:spacing w:val="-2"/>
          <w:w w:val="90"/>
          <w:sz w:val="20"/>
          <w:lang w:val="en-AU"/>
        </w:rPr>
        <w:t>,</w:t>
      </w:r>
      <w:r w:rsidRPr="0057553E">
        <w:rPr>
          <w:i/>
          <w:color w:val="1A1B1E"/>
          <w:spacing w:val="16"/>
          <w:w w:val="90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1"/>
          <w:w w:val="90"/>
          <w:sz w:val="20"/>
          <w:lang w:val="en-AU"/>
        </w:rPr>
        <w:t>Gundungurra</w:t>
      </w:r>
      <w:proofErr w:type="spellEnd"/>
      <w:r w:rsidRPr="0057553E">
        <w:rPr>
          <w:i/>
          <w:color w:val="1A1B1E"/>
          <w:spacing w:val="-1"/>
          <w:w w:val="90"/>
          <w:sz w:val="20"/>
          <w:lang w:val="en-AU"/>
        </w:rPr>
        <w:t>,</w:t>
      </w:r>
      <w:r w:rsidRPr="0057553E">
        <w:rPr>
          <w:i/>
          <w:color w:val="1A1B1E"/>
          <w:spacing w:val="17"/>
          <w:w w:val="90"/>
          <w:sz w:val="20"/>
          <w:lang w:val="en-AU"/>
        </w:rPr>
        <w:t xml:space="preserve"> </w:t>
      </w:r>
      <w:r w:rsidRPr="0057553E">
        <w:rPr>
          <w:i/>
          <w:color w:val="1A1B1E"/>
          <w:w w:val="90"/>
          <w:sz w:val="20"/>
          <w:lang w:val="en-AU"/>
        </w:rPr>
        <w:t>Ngunnawal,</w:t>
      </w:r>
      <w:r w:rsidRPr="0057553E">
        <w:rPr>
          <w:i/>
          <w:color w:val="1A1B1E"/>
          <w:spacing w:val="17"/>
          <w:w w:val="90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1"/>
          <w:w w:val="90"/>
          <w:sz w:val="20"/>
          <w:lang w:val="en-AU"/>
        </w:rPr>
        <w:t>Ngarigo</w:t>
      </w:r>
      <w:proofErr w:type="spellEnd"/>
      <w:r w:rsidRPr="0057553E">
        <w:rPr>
          <w:i/>
          <w:color w:val="1A1B1E"/>
          <w:spacing w:val="-1"/>
          <w:w w:val="90"/>
          <w:sz w:val="20"/>
          <w:lang w:val="en-AU"/>
        </w:rPr>
        <w:t>,</w:t>
      </w:r>
      <w:r w:rsidRPr="0057553E">
        <w:rPr>
          <w:i/>
          <w:color w:val="1A1B1E"/>
          <w:spacing w:val="16"/>
          <w:w w:val="90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w w:val="90"/>
          <w:sz w:val="20"/>
          <w:lang w:val="en-AU"/>
        </w:rPr>
        <w:t>Ngambri</w:t>
      </w:r>
      <w:proofErr w:type="spellEnd"/>
      <w:r w:rsidRPr="0057553E">
        <w:rPr>
          <w:i/>
          <w:color w:val="1A1B1E"/>
          <w:w w:val="90"/>
          <w:sz w:val="20"/>
          <w:lang w:val="en-AU"/>
        </w:rPr>
        <w:t>,</w:t>
      </w:r>
      <w:r w:rsidRPr="0057553E">
        <w:rPr>
          <w:i/>
          <w:color w:val="1A1B1E"/>
          <w:spacing w:val="27"/>
          <w:w w:val="93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5"/>
          <w:w w:val="95"/>
          <w:sz w:val="20"/>
          <w:lang w:val="en-AU"/>
        </w:rPr>
        <w:t>Yuin</w:t>
      </w:r>
      <w:proofErr w:type="spellEnd"/>
      <w:r w:rsidRPr="0057553E">
        <w:rPr>
          <w:i/>
          <w:color w:val="1A1B1E"/>
          <w:spacing w:val="-5"/>
          <w:w w:val="95"/>
          <w:sz w:val="20"/>
          <w:lang w:val="en-AU"/>
        </w:rPr>
        <w:t>,</w:t>
      </w:r>
      <w:r w:rsidRPr="0057553E">
        <w:rPr>
          <w:i/>
          <w:color w:val="1A1B1E"/>
          <w:spacing w:val="-14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1"/>
          <w:w w:val="95"/>
          <w:sz w:val="20"/>
          <w:lang w:val="en-AU"/>
        </w:rPr>
        <w:t>Gunai</w:t>
      </w:r>
      <w:proofErr w:type="spellEnd"/>
      <w:r w:rsidRPr="0057553E">
        <w:rPr>
          <w:i/>
          <w:color w:val="1A1B1E"/>
          <w:spacing w:val="-14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spacing w:val="-1"/>
          <w:w w:val="95"/>
          <w:sz w:val="20"/>
          <w:lang w:val="en-AU"/>
        </w:rPr>
        <w:t>K</w:t>
      </w:r>
      <w:r w:rsidRPr="0057553E">
        <w:rPr>
          <w:i/>
          <w:color w:val="1A1B1E"/>
          <w:spacing w:val="-2"/>
          <w:w w:val="95"/>
          <w:sz w:val="20"/>
          <w:lang w:val="en-AU"/>
        </w:rPr>
        <w:t>ur</w:t>
      </w:r>
      <w:r w:rsidRPr="0057553E">
        <w:rPr>
          <w:i/>
          <w:color w:val="1A1B1E"/>
          <w:spacing w:val="-1"/>
          <w:w w:val="95"/>
          <w:sz w:val="20"/>
          <w:lang w:val="en-AU"/>
        </w:rPr>
        <w:t>nai,</w:t>
      </w:r>
      <w:r w:rsidRPr="0057553E">
        <w:rPr>
          <w:i/>
          <w:color w:val="1A1B1E"/>
          <w:spacing w:val="-14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1"/>
          <w:w w:val="95"/>
          <w:sz w:val="20"/>
          <w:lang w:val="en-AU"/>
        </w:rPr>
        <w:t>J</w:t>
      </w:r>
      <w:r w:rsidRPr="0057553E">
        <w:rPr>
          <w:i/>
          <w:color w:val="1A1B1E"/>
          <w:spacing w:val="-2"/>
          <w:w w:val="95"/>
          <w:sz w:val="20"/>
          <w:lang w:val="en-AU"/>
        </w:rPr>
        <w:t>aitmathang</w:t>
      </w:r>
      <w:proofErr w:type="spellEnd"/>
      <w:r w:rsidRPr="0057553E">
        <w:rPr>
          <w:i/>
          <w:color w:val="1A1B1E"/>
          <w:spacing w:val="-2"/>
          <w:w w:val="95"/>
          <w:sz w:val="20"/>
          <w:lang w:val="en-AU"/>
        </w:rPr>
        <w:t>,</w:t>
      </w:r>
      <w:r w:rsidRPr="0057553E">
        <w:rPr>
          <w:i/>
          <w:color w:val="1A1B1E"/>
          <w:spacing w:val="-14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w w:val="95"/>
          <w:sz w:val="20"/>
          <w:lang w:val="en-AU"/>
        </w:rPr>
        <w:t>Djilamatang</w:t>
      </w:r>
      <w:proofErr w:type="spellEnd"/>
      <w:r w:rsidRPr="0057553E">
        <w:rPr>
          <w:i/>
          <w:color w:val="1A1B1E"/>
          <w:spacing w:val="-14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and</w:t>
      </w:r>
      <w:r w:rsidRPr="0057553E">
        <w:rPr>
          <w:i/>
          <w:color w:val="1A1B1E"/>
          <w:spacing w:val="27"/>
          <w:w w:val="94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3"/>
          <w:w w:val="90"/>
          <w:sz w:val="20"/>
          <w:lang w:val="en-AU"/>
        </w:rPr>
        <w:t>Walgalu</w:t>
      </w:r>
      <w:proofErr w:type="spellEnd"/>
      <w:r w:rsidRPr="0057553E">
        <w:rPr>
          <w:i/>
          <w:color w:val="1A1B1E"/>
          <w:spacing w:val="-9"/>
          <w:w w:val="90"/>
          <w:sz w:val="20"/>
          <w:lang w:val="en-AU"/>
        </w:rPr>
        <w:t xml:space="preserve"> </w:t>
      </w:r>
      <w:r w:rsidRPr="0057553E">
        <w:rPr>
          <w:i/>
          <w:color w:val="1A1B1E"/>
          <w:w w:val="90"/>
          <w:sz w:val="20"/>
          <w:lang w:val="en-AU"/>
        </w:rPr>
        <w:t>peoples.</w:t>
      </w:r>
    </w:p>
    <w:p w:rsidR="006C0513" w:rsidRPr="0057553E" w:rsidRDefault="0057553E">
      <w:pPr>
        <w:spacing w:before="133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b/>
          <w:color w:val="1A1B1E"/>
          <w:spacing w:val="-2"/>
          <w:sz w:val="20"/>
          <w:lang w:val="en-AU"/>
        </w:rPr>
        <w:t>Date</w:t>
      </w:r>
      <w:r w:rsidRPr="0057553E">
        <w:rPr>
          <w:b/>
          <w:color w:val="1A1B1E"/>
          <w:spacing w:val="-24"/>
          <w:sz w:val="20"/>
          <w:lang w:val="en-AU"/>
        </w:rPr>
        <w:t xml:space="preserve"> </w:t>
      </w:r>
      <w:r w:rsidRPr="0057553E">
        <w:rPr>
          <w:b/>
          <w:color w:val="1A1B1E"/>
          <w:sz w:val="20"/>
          <w:lang w:val="en-AU"/>
        </w:rPr>
        <w:t>listed:</w:t>
      </w:r>
      <w:r w:rsidRPr="0057553E">
        <w:rPr>
          <w:b/>
          <w:color w:val="1A1B1E"/>
          <w:spacing w:val="-22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6</w:t>
      </w:r>
      <w:r w:rsidRPr="0057553E">
        <w:rPr>
          <w:color w:val="1A1B1E"/>
          <w:spacing w:val="-24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A</w:t>
      </w:r>
      <w:r w:rsidRPr="0057553E">
        <w:rPr>
          <w:color w:val="1A1B1E"/>
          <w:spacing w:val="-1"/>
          <w:sz w:val="20"/>
          <w:lang w:val="en-AU"/>
        </w:rPr>
        <w:t>pril</w:t>
      </w:r>
      <w:r w:rsidRPr="0057553E">
        <w:rPr>
          <w:color w:val="1A1B1E"/>
          <w:spacing w:val="-2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2016</w:t>
      </w:r>
    </w:p>
    <w:p w:rsidR="006C0513" w:rsidRPr="0057553E" w:rsidRDefault="0057553E">
      <w:pPr>
        <w:spacing w:before="175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b/>
          <w:color w:val="1A1B1E"/>
          <w:sz w:val="20"/>
          <w:lang w:val="en-AU"/>
        </w:rPr>
        <w:t>Category:</w:t>
      </w:r>
      <w:r w:rsidRPr="0057553E">
        <w:rPr>
          <w:b/>
          <w:color w:val="1A1B1E"/>
          <w:spacing w:val="-31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Critically</w:t>
      </w:r>
      <w:r w:rsidRPr="0057553E">
        <w:rPr>
          <w:color w:val="1A1B1E"/>
          <w:spacing w:val="-32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endangered</w:t>
      </w:r>
    </w:p>
    <w:p w:rsidR="006C0513" w:rsidRPr="0057553E" w:rsidRDefault="0057553E" w:rsidP="00552279">
      <w:pPr>
        <w:pStyle w:val="BodyText"/>
        <w:spacing w:before="175" w:line="250" w:lineRule="auto"/>
        <w:ind w:right="6483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b/>
          <w:color w:val="1A1B1E"/>
          <w:lang w:val="en-AU"/>
        </w:rPr>
        <w:t>Location:</w:t>
      </w:r>
      <w:r w:rsidRPr="0057553E">
        <w:rPr>
          <w:rFonts w:asciiTheme="minorHAnsi" w:hAnsiTheme="minorHAnsi"/>
          <w:b/>
          <w:color w:val="1A1B1E"/>
          <w:spacing w:val="-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lang w:val="en-AU"/>
        </w:rPr>
        <w:t>evised</w:t>
      </w:r>
      <w:r w:rsidRPr="0057553E">
        <w:rPr>
          <w:rFonts w:asciiTheme="minorHAnsi" w:hAnsiTheme="minorHAnsi"/>
          <w:color w:val="1A1B1E"/>
          <w:spacing w:val="-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listing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lang w:val="en-AU"/>
        </w:rPr>
        <w:t>ecognises</w:t>
      </w:r>
      <w:r w:rsidRPr="0057553E">
        <w:rPr>
          <w:rFonts w:asciiTheme="minorHAnsi" w:hAnsiTheme="minorHAnsi"/>
          <w:color w:val="1A1B1E"/>
          <w:spacing w:val="-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-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broader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ea</w:t>
      </w:r>
      <w:r w:rsidRPr="0057553E">
        <w:rPr>
          <w:rFonts w:asciiTheme="minorHAnsi" w:hAnsiTheme="minorHAnsi"/>
          <w:color w:val="1A1B1E"/>
          <w:spacing w:val="41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grasslands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acr</w:t>
      </w:r>
      <w:r w:rsidRPr="0057553E">
        <w:rPr>
          <w:rFonts w:asciiTheme="minorHAnsi" w:hAnsiTheme="minorHAnsi"/>
          <w:color w:val="1A1B1E"/>
          <w:spacing w:val="-2"/>
          <w:lang w:val="en-AU"/>
        </w:rPr>
        <w:t>oss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outh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Eastern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Highlands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immediately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adjacent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eas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6"/>
          <w:lang w:val="en-AU"/>
        </w:rPr>
        <w:t>NSW,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</w:t>
      </w:r>
      <w:r w:rsidRPr="0057553E">
        <w:rPr>
          <w:rFonts w:asciiTheme="minorHAnsi" w:hAnsiTheme="minorHAnsi"/>
          <w:color w:val="1A1B1E"/>
          <w:spacing w:val="-1"/>
          <w:lang w:val="en-AU"/>
        </w:rPr>
        <w:t>CT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Victoria,</w:t>
      </w:r>
      <w:r w:rsidR="00552279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adds</w:t>
      </w:r>
      <w:r w:rsidRPr="0057553E">
        <w:rPr>
          <w:rFonts w:asciiTheme="minorHAnsi" w:hAnsiTheme="minorHAnsi"/>
          <w:color w:val="1A1B1E"/>
          <w:spacing w:val="-2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-2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9"/>
          <w:lang w:val="en-AU"/>
        </w:rPr>
        <w:t>‘</w:t>
      </w:r>
      <w:r w:rsidRPr="0057553E">
        <w:rPr>
          <w:rFonts w:asciiTheme="minorHAnsi" w:hAnsiTheme="minorHAnsi"/>
          <w:color w:val="1A1B1E"/>
          <w:spacing w:val="-2"/>
          <w:lang w:val="en-AU"/>
        </w:rPr>
        <w:t>minimum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condition</w:t>
      </w:r>
      <w:r w:rsidRPr="0057553E">
        <w:rPr>
          <w:rFonts w:asciiTheme="minorHAnsi" w:hAnsiTheme="minorHAnsi"/>
          <w:color w:val="1A1B1E"/>
          <w:spacing w:val="-2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threshold</w:t>
      </w:r>
      <w:r w:rsidRPr="0057553E">
        <w:rPr>
          <w:rFonts w:asciiTheme="minorHAnsi" w:hAnsiTheme="minorHAnsi"/>
          <w:color w:val="1A1B1E"/>
          <w:spacing w:val="-3"/>
          <w:lang w:val="en-AU"/>
        </w:rPr>
        <w:t>’,</w:t>
      </w:r>
      <w:r w:rsidRPr="0057553E">
        <w:rPr>
          <w:rFonts w:asciiTheme="minorHAnsi" w:hAnsiTheme="minorHAnsi"/>
          <w:color w:val="1A1B1E"/>
          <w:spacing w:val="-2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which</w:t>
      </w:r>
      <w:r w:rsidRPr="0057553E">
        <w:rPr>
          <w:rFonts w:asciiTheme="minorHAnsi" w:hAnsiTheme="minorHAnsi"/>
          <w:color w:val="1A1B1E"/>
          <w:spacing w:val="-2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identifies</w:t>
      </w:r>
      <w:r w:rsidRPr="0057553E">
        <w:rPr>
          <w:rFonts w:asciiTheme="minorHAnsi" w:hAnsiTheme="minorHAnsi"/>
          <w:color w:val="1A1B1E"/>
          <w:spacing w:val="21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which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eas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grassland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protected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EPBC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</w:t>
      </w:r>
      <w:r w:rsidRPr="0057553E">
        <w:rPr>
          <w:rFonts w:asciiTheme="minorHAnsi" w:hAnsiTheme="minorHAnsi"/>
          <w:color w:val="1A1B1E"/>
          <w:spacing w:val="-1"/>
          <w:lang w:val="en-AU"/>
        </w:rPr>
        <w:t>ct.</w:t>
      </w:r>
    </w:p>
    <w:p w:rsidR="006C0513" w:rsidRPr="0057553E" w:rsidRDefault="0057553E">
      <w:pPr>
        <w:pStyle w:val="BodyText"/>
        <w:spacing w:before="4" w:line="256" w:lineRule="auto"/>
        <w:ind w:right="6110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Low</w:t>
      </w:r>
      <w:r w:rsidRPr="0057553E">
        <w:rPr>
          <w:rFonts w:asciiTheme="minorHAnsi" w:hAnsiTheme="minorHAnsi"/>
          <w:color w:val="1A1B1E"/>
          <w:spacing w:val="-1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quality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grasslands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that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do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not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meet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this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thr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eshold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are</w:t>
      </w:r>
      <w:r w:rsidRPr="0057553E">
        <w:rPr>
          <w:rFonts w:asciiTheme="minorHAnsi" w:hAnsiTheme="minorHAnsi"/>
          <w:color w:val="1A1B1E"/>
          <w:spacing w:val="28"/>
          <w:w w:val="9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not</w:t>
      </w:r>
      <w:r w:rsidRPr="0057553E">
        <w:rPr>
          <w:rFonts w:asciiTheme="minorHAnsi" w:hAnsiTheme="minorHAnsi"/>
          <w:color w:val="1A1B1E"/>
          <w:spacing w:val="-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protected.</w:t>
      </w:r>
    </w:p>
    <w:p w:rsidR="006C0513" w:rsidRPr="0057553E" w:rsidRDefault="006C0513">
      <w:pPr>
        <w:spacing w:before="3"/>
        <w:rPr>
          <w:rFonts w:eastAsia="PMingLiU" w:cs="PMingLiU"/>
          <w:sz w:val="11"/>
          <w:szCs w:val="11"/>
          <w:lang w:val="en-AU"/>
        </w:rPr>
      </w:pPr>
    </w:p>
    <w:p w:rsidR="006C0513" w:rsidRPr="0057553E" w:rsidRDefault="006C0513">
      <w:pPr>
        <w:rPr>
          <w:rFonts w:eastAsia="PMingLiU" w:cs="PMingLiU"/>
          <w:sz w:val="11"/>
          <w:szCs w:val="11"/>
          <w:lang w:val="en-AU"/>
        </w:rPr>
        <w:sectPr w:rsidR="006C0513" w:rsidRPr="0057553E">
          <w:pgSz w:w="11910" w:h="16840"/>
          <w:pgMar w:top="1140" w:right="0" w:bottom="660" w:left="0" w:header="0" w:footer="466" w:gutter="0"/>
          <w:cols w:space="720"/>
        </w:sectPr>
      </w:pPr>
    </w:p>
    <w:p w:rsidR="006C0513" w:rsidRPr="0057553E" w:rsidRDefault="0057553E">
      <w:pPr>
        <w:spacing w:before="28" w:line="248" w:lineRule="auto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b/>
          <w:color w:val="1A1B1E"/>
          <w:spacing w:val="-1"/>
          <w:w w:val="95"/>
          <w:sz w:val="20"/>
          <w:lang w:val="en-AU"/>
        </w:rPr>
        <w:t>D</w:t>
      </w:r>
      <w:r w:rsidRPr="0057553E">
        <w:rPr>
          <w:b/>
          <w:color w:val="1A1B1E"/>
          <w:spacing w:val="-2"/>
          <w:w w:val="95"/>
          <w:sz w:val="20"/>
          <w:lang w:val="en-AU"/>
        </w:rPr>
        <w:t>escriptive</w:t>
      </w:r>
      <w:r w:rsidRPr="0057553E">
        <w:rPr>
          <w:b/>
          <w:color w:val="1A1B1E"/>
          <w:spacing w:val="-1"/>
          <w:w w:val="95"/>
          <w:sz w:val="20"/>
          <w:lang w:val="en-AU"/>
        </w:rPr>
        <w:t xml:space="preserve"> </w:t>
      </w:r>
      <w:r w:rsidRPr="0057553E">
        <w:rPr>
          <w:b/>
          <w:color w:val="1A1B1E"/>
          <w:spacing w:val="-2"/>
          <w:w w:val="95"/>
          <w:sz w:val="20"/>
          <w:lang w:val="en-AU"/>
        </w:rPr>
        <w:t>features:</w:t>
      </w:r>
      <w:r w:rsidRPr="0057553E">
        <w:rPr>
          <w:b/>
          <w:color w:val="1A1B1E"/>
          <w:spacing w:val="2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The ecological</w:t>
      </w:r>
      <w:r w:rsidRPr="0057553E">
        <w:rPr>
          <w:color w:val="1A1B1E"/>
          <w:spacing w:val="1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community is</w:t>
      </w:r>
      <w:r w:rsidRPr="0057553E">
        <w:rPr>
          <w:color w:val="1A1B1E"/>
          <w:spacing w:val="28"/>
          <w:w w:val="92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dominated</w:t>
      </w:r>
      <w:r w:rsidRPr="0057553E">
        <w:rPr>
          <w:color w:val="1A1B1E"/>
          <w:spacing w:val="-1"/>
          <w:sz w:val="20"/>
          <w:lang w:val="en-AU"/>
        </w:rPr>
        <w:t xml:space="preserve"> b</w:t>
      </w:r>
      <w:r w:rsidRPr="0057553E">
        <w:rPr>
          <w:color w:val="1A1B1E"/>
          <w:spacing w:val="-2"/>
          <w:sz w:val="20"/>
          <w:lang w:val="en-AU"/>
        </w:rPr>
        <w:t xml:space="preserve">y </w:t>
      </w:r>
      <w:r w:rsidRPr="0057553E">
        <w:rPr>
          <w:color w:val="1A1B1E"/>
          <w:spacing w:val="-1"/>
          <w:sz w:val="20"/>
          <w:lang w:val="en-AU"/>
        </w:rPr>
        <w:t>nativ</w:t>
      </w:r>
      <w:r w:rsidRPr="0057553E">
        <w:rPr>
          <w:color w:val="1A1B1E"/>
          <w:spacing w:val="-2"/>
          <w:sz w:val="20"/>
          <w:lang w:val="en-AU"/>
        </w:rPr>
        <w:t>e</w:t>
      </w:r>
      <w:r w:rsidRPr="0057553E">
        <w:rPr>
          <w:color w:val="1A1B1E"/>
          <w:spacing w:val="-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tussock</w:t>
      </w:r>
      <w:r w:rsidRPr="0057553E">
        <w:rPr>
          <w:color w:val="1A1B1E"/>
          <w:spacing w:val="-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grasses</w:t>
      </w:r>
      <w:r w:rsidRPr="0057553E">
        <w:rPr>
          <w:color w:val="1A1B1E"/>
          <w:spacing w:val="-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with</w:t>
      </w:r>
      <w:r w:rsidRPr="0057553E">
        <w:rPr>
          <w:color w:val="1A1B1E"/>
          <w:spacing w:val="-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</w:t>
      </w:r>
      <w:r w:rsidRPr="0057553E">
        <w:rPr>
          <w:color w:val="1A1B1E"/>
          <w:spacing w:val="-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rich</w:t>
      </w:r>
      <w:r w:rsidRPr="0057553E">
        <w:rPr>
          <w:color w:val="1A1B1E"/>
          <w:spacing w:val="-1"/>
          <w:sz w:val="20"/>
          <w:lang w:val="en-AU"/>
        </w:rPr>
        <w:t xml:space="preserve"> diversity </w:t>
      </w:r>
      <w:r w:rsidRPr="0057553E">
        <w:rPr>
          <w:color w:val="1A1B1E"/>
          <w:sz w:val="20"/>
          <w:lang w:val="en-AU"/>
        </w:rPr>
        <w:t>of</w:t>
      </w:r>
      <w:r w:rsidRPr="0057553E">
        <w:rPr>
          <w:color w:val="1A1B1E"/>
          <w:spacing w:val="23"/>
          <w:w w:val="99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wildflo</w:t>
      </w:r>
      <w:r w:rsidRPr="0057553E">
        <w:rPr>
          <w:color w:val="1A1B1E"/>
          <w:spacing w:val="-2"/>
          <w:sz w:val="20"/>
          <w:lang w:val="en-AU"/>
        </w:rPr>
        <w:t>wers</w:t>
      </w:r>
      <w:r w:rsidRPr="0057553E">
        <w:rPr>
          <w:color w:val="1A1B1E"/>
          <w:spacing w:val="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and</w:t>
      </w:r>
      <w:r w:rsidRPr="0057553E">
        <w:rPr>
          <w:color w:val="1A1B1E"/>
          <w:spacing w:val="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other</w:t>
      </w:r>
      <w:r w:rsidRPr="0057553E">
        <w:rPr>
          <w:color w:val="1A1B1E"/>
          <w:spacing w:val="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grassland</w:t>
      </w:r>
      <w:r w:rsidRPr="0057553E">
        <w:rPr>
          <w:color w:val="1A1B1E"/>
          <w:spacing w:val="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plants</w:t>
      </w:r>
      <w:r w:rsidRPr="0057553E">
        <w:rPr>
          <w:color w:val="1A1B1E"/>
          <w:spacing w:val="6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and</w:t>
      </w:r>
      <w:r w:rsidRPr="0057553E">
        <w:rPr>
          <w:color w:val="1A1B1E"/>
          <w:spacing w:val="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animals,</w:t>
      </w:r>
      <w:r w:rsidRPr="0057553E">
        <w:rPr>
          <w:color w:val="1A1B1E"/>
          <w:spacing w:val="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with</w:t>
      </w:r>
      <w:r w:rsidRPr="0057553E">
        <w:rPr>
          <w:color w:val="1A1B1E"/>
          <w:spacing w:val="26"/>
          <w:w w:val="104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few</w:t>
      </w:r>
      <w:r w:rsidRPr="0057553E">
        <w:rPr>
          <w:color w:val="1A1B1E"/>
          <w:spacing w:val="-1"/>
          <w:sz w:val="20"/>
          <w:lang w:val="en-AU"/>
        </w:rPr>
        <w:t xml:space="preserve"> tr</w:t>
      </w:r>
      <w:r w:rsidRPr="0057553E">
        <w:rPr>
          <w:color w:val="1A1B1E"/>
          <w:spacing w:val="-2"/>
          <w:sz w:val="20"/>
          <w:lang w:val="en-AU"/>
        </w:rPr>
        <w:t>ees</w:t>
      </w:r>
      <w:r w:rsidRPr="0057553E">
        <w:rPr>
          <w:color w:val="1A1B1E"/>
          <w:spacing w:val="-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or</w:t>
      </w:r>
      <w:r w:rsidRPr="0057553E">
        <w:rPr>
          <w:color w:val="1A1B1E"/>
          <w:spacing w:val="-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shrubs.</w:t>
      </w:r>
      <w:r w:rsidRPr="0057553E">
        <w:rPr>
          <w:color w:val="1A1B1E"/>
          <w:spacing w:val="-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The</w:t>
      </w:r>
      <w:r w:rsidRPr="0057553E">
        <w:rPr>
          <w:color w:val="1A1B1E"/>
          <w:spacing w:val="-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grasslands</w:t>
      </w:r>
      <w:r w:rsidRPr="0057553E">
        <w:rPr>
          <w:color w:val="1A1B1E"/>
          <w:spacing w:val="-1"/>
          <w:sz w:val="20"/>
          <w:lang w:val="en-AU"/>
        </w:rPr>
        <w:t xml:space="preserve"> provide </w:t>
      </w:r>
      <w:r w:rsidRPr="0057553E">
        <w:rPr>
          <w:color w:val="1A1B1E"/>
          <w:sz w:val="20"/>
          <w:lang w:val="en-AU"/>
        </w:rPr>
        <w:t>vital</w:t>
      </w:r>
      <w:r w:rsidRPr="0057553E">
        <w:rPr>
          <w:color w:val="1A1B1E"/>
          <w:spacing w:val="-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habitat</w:t>
      </w:r>
      <w:r w:rsidRPr="0057553E">
        <w:rPr>
          <w:color w:val="1A1B1E"/>
          <w:spacing w:val="-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for</w:t>
      </w:r>
      <w:r w:rsidRPr="0057553E">
        <w:rPr>
          <w:color w:val="1A1B1E"/>
          <w:spacing w:val="27"/>
          <w:w w:val="10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at</w:t>
      </w:r>
      <w:r w:rsidRPr="0057553E">
        <w:rPr>
          <w:color w:val="1A1B1E"/>
          <w:spacing w:val="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least</w:t>
      </w:r>
      <w:r w:rsidRPr="0057553E">
        <w:rPr>
          <w:color w:val="1A1B1E"/>
          <w:spacing w:val="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nineteen</w:t>
      </w:r>
      <w:r w:rsidRPr="0057553E">
        <w:rPr>
          <w:color w:val="1A1B1E"/>
          <w:spacing w:val="2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threatened</w:t>
      </w:r>
      <w:r w:rsidRPr="0057553E">
        <w:rPr>
          <w:color w:val="1A1B1E"/>
          <w:spacing w:val="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species,</w:t>
      </w:r>
      <w:r w:rsidRPr="0057553E">
        <w:rPr>
          <w:color w:val="1A1B1E"/>
          <w:spacing w:val="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such</w:t>
      </w:r>
      <w:r w:rsidRPr="0057553E">
        <w:rPr>
          <w:color w:val="1A1B1E"/>
          <w:spacing w:val="2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as</w:t>
      </w:r>
      <w:r w:rsidRPr="0057553E">
        <w:rPr>
          <w:color w:val="1A1B1E"/>
          <w:spacing w:val="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the</w:t>
      </w:r>
      <w:r w:rsidRPr="0057553E">
        <w:rPr>
          <w:color w:val="1A1B1E"/>
          <w:spacing w:val="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grassland</w:t>
      </w:r>
      <w:r w:rsidRPr="0057553E">
        <w:rPr>
          <w:color w:val="1A1B1E"/>
          <w:spacing w:val="28"/>
          <w:w w:val="99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earless</w:t>
      </w:r>
      <w:r w:rsidRPr="0057553E">
        <w:rPr>
          <w:color w:val="1A1B1E"/>
          <w:spacing w:val="-13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dragon</w:t>
      </w:r>
      <w:r w:rsidRPr="0057553E">
        <w:rPr>
          <w:color w:val="1A1B1E"/>
          <w:spacing w:val="-13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2"/>
          <w:w w:val="95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T</w:t>
      </w:r>
      <w:r w:rsidRPr="0057553E">
        <w:rPr>
          <w:i/>
          <w:color w:val="1A1B1E"/>
          <w:spacing w:val="-3"/>
          <w:w w:val="95"/>
          <w:sz w:val="20"/>
          <w:lang w:val="en-AU"/>
        </w:rPr>
        <w:t>ympanocryptis</w:t>
      </w:r>
      <w:proofErr w:type="spellEnd"/>
      <w:r w:rsidRPr="0057553E">
        <w:rPr>
          <w:i/>
          <w:color w:val="1A1B1E"/>
          <w:spacing w:val="-11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w w:val="95"/>
          <w:sz w:val="20"/>
          <w:lang w:val="en-AU"/>
        </w:rPr>
        <w:t>pinguicolla</w:t>
      </w:r>
      <w:proofErr w:type="spellEnd"/>
      <w:r w:rsidRPr="0057553E">
        <w:rPr>
          <w:color w:val="1A1B1E"/>
          <w:w w:val="95"/>
          <w:sz w:val="20"/>
          <w:lang w:val="en-AU"/>
        </w:rPr>
        <w:t>),</w:t>
      </w:r>
      <w:r w:rsidRPr="0057553E">
        <w:rPr>
          <w:color w:val="1A1B1E"/>
          <w:spacing w:val="-13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striped</w:t>
      </w:r>
      <w:r w:rsidRPr="0057553E">
        <w:rPr>
          <w:color w:val="1A1B1E"/>
          <w:spacing w:val="-13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legless</w:t>
      </w:r>
      <w:r w:rsidRPr="0057553E">
        <w:rPr>
          <w:color w:val="1A1B1E"/>
          <w:spacing w:val="20"/>
          <w:w w:val="93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lizar</w:t>
      </w:r>
      <w:r w:rsidRPr="0057553E">
        <w:rPr>
          <w:color w:val="1A1B1E"/>
          <w:spacing w:val="-1"/>
          <w:sz w:val="20"/>
          <w:lang w:val="en-AU"/>
        </w:rPr>
        <w:t>d</w:t>
      </w:r>
      <w:r w:rsidRPr="0057553E">
        <w:rPr>
          <w:color w:val="1A1B1E"/>
          <w:spacing w:val="-17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2"/>
          <w:sz w:val="20"/>
          <w:lang w:val="en-AU"/>
        </w:rPr>
        <w:t>Delma</w:t>
      </w:r>
      <w:proofErr w:type="spellEnd"/>
      <w:r w:rsidRPr="0057553E">
        <w:rPr>
          <w:i/>
          <w:color w:val="1A1B1E"/>
          <w:spacing w:val="-1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z w:val="20"/>
          <w:lang w:val="en-AU"/>
        </w:rPr>
        <w:t>impar</w:t>
      </w:r>
      <w:proofErr w:type="spellEnd"/>
      <w:r w:rsidRPr="0057553E">
        <w:rPr>
          <w:color w:val="1A1B1E"/>
          <w:sz w:val="20"/>
          <w:lang w:val="en-AU"/>
        </w:rPr>
        <w:t>),</w:t>
      </w:r>
      <w:r w:rsidRPr="0057553E">
        <w:rPr>
          <w:color w:val="1A1B1E"/>
          <w:spacing w:val="-17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pink-tailed</w:t>
      </w:r>
      <w:r w:rsidRPr="0057553E">
        <w:rPr>
          <w:color w:val="1A1B1E"/>
          <w:spacing w:val="-17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worm</w:t>
      </w:r>
      <w:r w:rsidRPr="0057553E">
        <w:rPr>
          <w:color w:val="1A1B1E"/>
          <w:spacing w:val="-17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lizar</w:t>
      </w:r>
      <w:r w:rsidRPr="0057553E">
        <w:rPr>
          <w:color w:val="1A1B1E"/>
          <w:spacing w:val="-1"/>
          <w:sz w:val="20"/>
          <w:lang w:val="en-AU"/>
        </w:rPr>
        <w:t>d</w:t>
      </w:r>
      <w:r w:rsidRPr="0057553E">
        <w:rPr>
          <w:color w:val="1A1B1E"/>
          <w:spacing w:val="-17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3"/>
          <w:sz w:val="20"/>
          <w:lang w:val="en-AU"/>
        </w:rPr>
        <w:t>Aprasia</w:t>
      </w:r>
      <w:proofErr w:type="spellEnd"/>
      <w:r w:rsidRPr="0057553E">
        <w:rPr>
          <w:i/>
          <w:color w:val="1A1B1E"/>
          <w:spacing w:val="33"/>
          <w:w w:val="91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sz w:val="20"/>
          <w:lang w:val="en-AU"/>
        </w:rPr>
        <w:t>parapulchella</w:t>
      </w:r>
      <w:proofErr w:type="spellEnd"/>
      <w:r w:rsidRPr="0057553E">
        <w:rPr>
          <w:color w:val="1A1B1E"/>
          <w:spacing w:val="-1"/>
          <w:sz w:val="20"/>
          <w:lang w:val="en-AU"/>
        </w:rPr>
        <w:t>),</w:t>
      </w:r>
      <w:r w:rsidRPr="0057553E">
        <w:rPr>
          <w:color w:val="1A1B1E"/>
          <w:spacing w:val="-24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golden</w:t>
      </w:r>
      <w:r w:rsidRPr="0057553E">
        <w:rPr>
          <w:color w:val="1A1B1E"/>
          <w:spacing w:val="-2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sun</w:t>
      </w:r>
      <w:r w:rsidRPr="0057553E">
        <w:rPr>
          <w:color w:val="1A1B1E"/>
          <w:spacing w:val="-24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moth</w:t>
      </w:r>
      <w:r w:rsidRPr="0057553E">
        <w:rPr>
          <w:color w:val="1A1B1E"/>
          <w:spacing w:val="-23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2"/>
          <w:sz w:val="20"/>
          <w:lang w:val="en-AU"/>
        </w:rPr>
        <w:t>Synemon</w:t>
      </w:r>
      <w:proofErr w:type="spellEnd"/>
      <w:r w:rsidRPr="0057553E">
        <w:rPr>
          <w:i/>
          <w:color w:val="1A1B1E"/>
          <w:spacing w:val="-22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sz w:val="20"/>
          <w:lang w:val="en-AU"/>
        </w:rPr>
        <w:t>plana</w:t>
      </w:r>
      <w:proofErr w:type="spellEnd"/>
      <w:r w:rsidRPr="0057553E">
        <w:rPr>
          <w:color w:val="1A1B1E"/>
          <w:spacing w:val="-1"/>
          <w:sz w:val="20"/>
          <w:lang w:val="en-AU"/>
        </w:rPr>
        <w:t>)</w:t>
      </w:r>
      <w:r w:rsidRPr="0057553E">
        <w:rPr>
          <w:color w:val="1A1B1E"/>
          <w:spacing w:val="-23"/>
          <w:sz w:val="20"/>
          <w:lang w:val="en-AU"/>
        </w:rPr>
        <w:t xml:space="preserve"> </w:t>
      </w:r>
      <w:proofErr w:type="gramStart"/>
      <w:r w:rsidRPr="0057553E">
        <w:rPr>
          <w:color w:val="1A1B1E"/>
          <w:sz w:val="20"/>
          <w:lang w:val="en-AU"/>
        </w:rPr>
        <w:t>and</w:t>
      </w:r>
      <w:r w:rsidRPr="0057553E">
        <w:rPr>
          <w:color w:val="1A1B1E"/>
          <w:spacing w:val="35"/>
          <w:w w:val="105"/>
          <w:sz w:val="20"/>
          <w:lang w:val="en-AU"/>
        </w:rPr>
        <w:t xml:space="preserve"> </w:t>
      </w:r>
      <w:r w:rsidRPr="0057553E">
        <w:rPr>
          <w:color w:val="1A1B1E"/>
          <w:w w:val="10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button</w:t>
      </w:r>
      <w:proofErr w:type="gramEnd"/>
      <w:r w:rsidRPr="0057553E">
        <w:rPr>
          <w:color w:val="1A1B1E"/>
          <w:spacing w:val="3"/>
          <w:w w:val="95"/>
          <w:sz w:val="20"/>
          <w:lang w:val="en-AU"/>
        </w:rPr>
        <w:t xml:space="preserve"> </w:t>
      </w:r>
      <w:proofErr w:type="spellStart"/>
      <w:r w:rsidRPr="0057553E">
        <w:rPr>
          <w:color w:val="1A1B1E"/>
          <w:w w:val="95"/>
          <w:sz w:val="20"/>
          <w:lang w:val="en-AU"/>
        </w:rPr>
        <w:t>wrinklewort</w:t>
      </w:r>
      <w:proofErr w:type="spellEnd"/>
      <w:r w:rsidRPr="0057553E">
        <w:rPr>
          <w:color w:val="1A1B1E"/>
          <w:spacing w:val="4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daisy</w:t>
      </w:r>
      <w:r w:rsidRPr="0057553E">
        <w:rPr>
          <w:color w:val="1A1B1E"/>
          <w:spacing w:val="3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Rutidosis</w:t>
      </w:r>
      <w:proofErr w:type="spellEnd"/>
      <w:r w:rsidRPr="0057553E">
        <w:rPr>
          <w:i/>
          <w:color w:val="1A1B1E"/>
          <w:spacing w:val="6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leptorrhynchoides</w:t>
      </w:r>
      <w:proofErr w:type="spellEnd"/>
      <w:r w:rsidRPr="0057553E">
        <w:rPr>
          <w:color w:val="1A1B1E"/>
          <w:spacing w:val="-1"/>
          <w:w w:val="95"/>
          <w:sz w:val="20"/>
          <w:lang w:val="en-AU"/>
        </w:rPr>
        <w:t>)</w:t>
      </w:r>
      <w:r w:rsidRPr="0057553E">
        <w:rPr>
          <w:color w:val="1A1B1E"/>
          <w:spacing w:val="4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and</w:t>
      </w:r>
      <w:r w:rsidRPr="0057553E">
        <w:rPr>
          <w:color w:val="1A1B1E"/>
          <w:spacing w:val="3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is</w:t>
      </w:r>
      <w:r w:rsidRPr="0057553E">
        <w:rPr>
          <w:color w:val="1A1B1E"/>
          <w:spacing w:val="51"/>
          <w:w w:val="92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</w:t>
      </w:r>
      <w:r w:rsidRPr="0057553E">
        <w:rPr>
          <w:color w:val="1A1B1E"/>
          <w:spacing w:val="-5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r</w:t>
      </w:r>
      <w:r w:rsidRPr="0057553E">
        <w:rPr>
          <w:color w:val="1A1B1E"/>
          <w:spacing w:val="-2"/>
          <w:sz w:val="20"/>
          <w:lang w:val="en-AU"/>
        </w:rPr>
        <w:t>efuge</w:t>
      </w:r>
      <w:r w:rsidRPr="0057553E">
        <w:rPr>
          <w:color w:val="1A1B1E"/>
          <w:spacing w:val="-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for</w:t>
      </w:r>
      <w:r w:rsidRPr="0057553E">
        <w:rPr>
          <w:color w:val="1A1B1E"/>
          <w:spacing w:val="-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many</w:t>
      </w:r>
      <w:r w:rsidRPr="0057553E">
        <w:rPr>
          <w:color w:val="1A1B1E"/>
          <w:spacing w:val="-4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other</w:t>
      </w:r>
      <w:r w:rsidRPr="0057553E">
        <w:rPr>
          <w:color w:val="1A1B1E"/>
          <w:spacing w:val="-5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locally-rar</w:t>
      </w:r>
      <w:r w:rsidRPr="0057553E">
        <w:rPr>
          <w:color w:val="1A1B1E"/>
          <w:spacing w:val="-2"/>
          <w:sz w:val="20"/>
          <w:lang w:val="en-AU"/>
        </w:rPr>
        <w:t>e</w:t>
      </w:r>
      <w:r w:rsidRPr="0057553E">
        <w:rPr>
          <w:color w:val="1A1B1E"/>
          <w:spacing w:val="-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species.</w:t>
      </w:r>
    </w:p>
    <w:p w:rsidR="006C0513" w:rsidRPr="0057553E" w:rsidRDefault="006C0513">
      <w:pPr>
        <w:spacing w:before="5"/>
        <w:rPr>
          <w:rFonts w:eastAsia="PMingLiU" w:cs="PMingLiU"/>
          <w:sz w:val="16"/>
          <w:szCs w:val="16"/>
          <w:lang w:val="en-AU"/>
        </w:rPr>
      </w:pPr>
    </w:p>
    <w:p w:rsidR="006C0513" w:rsidRPr="0057553E" w:rsidRDefault="0057553E">
      <w:pPr>
        <w:pStyle w:val="Heading3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color w:val="1A1B1E"/>
          <w:spacing w:val="-1"/>
          <w:w w:val="90"/>
          <w:lang w:val="en-AU"/>
        </w:rPr>
        <w:t>K</w:t>
      </w:r>
      <w:r w:rsidRPr="0057553E">
        <w:rPr>
          <w:rFonts w:asciiTheme="minorHAnsi" w:hAnsiTheme="minorHAnsi"/>
          <w:color w:val="1A1B1E"/>
          <w:spacing w:val="-2"/>
          <w:w w:val="90"/>
          <w:lang w:val="en-AU"/>
        </w:rPr>
        <w:t>ey</w:t>
      </w:r>
      <w:r w:rsidRPr="0057553E">
        <w:rPr>
          <w:rFonts w:asciiTheme="minorHAnsi" w:hAnsiTheme="minorHAnsi"/>
          <w:color w:val="1A1B1E"/>
          <w:spacing w:val="-7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90"/>
          <w:lang w:val="en-AU"/>
        </w:rPr>
        <w:t>threats: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line="256" w:lineRule="auto"/>
        <w:ind w:right="111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>land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clearing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fragmentation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(and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associated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loss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biodiversity</w:t>
      </w:r>
      <w:r w:rsidRPr="0057553E">
        <w:rPr>
          <w:rFonts w:asciiTheme="minorHAnsi" w:hAnsiTheme="minorHAnsi"/>
          <w:color w:val="1A1B1E"/>
          <w:spacing w:val="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habitat)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invasion</w:t>
      </w:r>
      <w:r w:rsidRPr="0057553E">
        <w:rPr>
          <w:rFonts w:asciiTheme="minorHAnsi" w:hAnsiTheme="minorHAnsi"/>
          <w:color w:val="1A1B1E"/>
          <w:spacing w:val="-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eed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species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feral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animals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before="75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>changes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natural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fire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lang w:val="en-AU"/>
        </w:rPr>
        <w:t>egimes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before="75" w:line="256" w:lineRule="auto"/>
        <w:ind w:right="881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incr</w:t>
      </w:r>
      <w:r w:rsidRPr="0057553E">
        <w:rPr>
          <w:rFonts w:asciiTheme="minorHAnsi" w:hAnsiTheme="minorHAnsi"/>
          <w:color w:val="1A1B1E"/>
          <w:spacing w:val="-2"/>
          <w:lang w:val="en-AU"/>
        </w:rPr>
        <w:t>eased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salinity,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soil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acidification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other</w:t>
      </w:r>
      <w:r w:rsidRPr="0057553E">
        <w:rPr>
          <w:rFonts w:asciiTheme="minorHAnsi" w:hAnsiTheme="minorHAnsi"/>
          <w:color w:val="1A1B1E"/>
          <w:spacing w:val="2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hydrological</w:t>
      </w:r>
      <w:r w:rsidRPr="0057553E">
        <w:rPr>
          <w:rFonts w:asciiTheme="minorHAnsi" w:hAnsiTheme="minorHAnsi"/>
          <w:color w:val="1A1B1E"/>
          <w:spacing w:val="-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changes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line="256" w:lineRule="auto"/>
        <w:ind w:right="247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inappropriate</w:t>
      </w:r>
      <w:r w:rsidRPr="0057553E">
        <w:rPr>
          <w:rFonts w:asciiTheme="minorHAnsi" w:hAnsiTheme="minorHAnsi"/>
          <w:color w:val="1A1B1E"/>
          <w:spacing w:val="-3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management</w:t>
      </w:r>
      <w:r w:rsidRPr="0057553E">
        <w:rPr>
          <w:rFonts w:asciiTheme="minorHAnsi" w:hAnsiTheme="minorHAnsi"/>
          <w:color w:val="1A1B1E"/>
          <w:spacing w:val="-3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practices</w:t>
      </w:r>
      <w:r w:rsidRPr="0057553E">
        <w:rPr>
          <w:rFonts w:asciiTheme="minorHAnsi" w:hAnsiTheme="minorHAnsi"/>
          <w:color w:val="1A1B1E"/>
          <w:spacing w:val="-3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such</w:t>
      </w:r>
      <w:r w:rsidRPr="0057553E">
        <w:rPr>
          <w:rFonts w:asciiTheme="minorHAnsi" w:hAnsiTheme="minorHAnsi"/>
          <w:color w:val="1A1B1E"/>
          <w:spacing w:val="-3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as</w:t>
      </w:r>
      <w:r w:rsidRPr="0057553E">
        <w:rPr>
          <w:rFonts w:asciiTheme="minorHAnsi" w:hAnsiTheme="minorHAnsi"/>
          <w:color w:val="1A1B1E"/>
          <w:spacing w:val="-3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fertiliser</w:t>
      </w:r>
      <w:r w:rsidRPr="0057553E">
        <w:rPr>
          <w:rFonts w:asciiTheme="minorHAnsi" w:hAnsiTheme="minorHAnsi"/>
          <w:color w:val="1A1B1E"/>
          <w:spacing w:val="24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addition</w:t>
      </w:r>
      <w:r w:rsidRPr="0057553E">
        <w:rPr>
          <w:rFonts w:asciiTheme="minorHAnsi" w:hAnsiTheme="minorHAnsi"/>
          <w:color w:val="1A1B1E"/>
          <w:spacing w:val="-2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2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o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vergrazing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rPr>
          <w:rFonts w:asciiTheme="minorHAnsi" w:hAnsiTheme="minorHAnsi"/>
          <w:lang w:val="en-AU"/>
        </w:rPr>
      </w:pPr>
      <w:proofErr w:type="gramStart"/>
      <w:r w:rsidRPr="0057553E">
        <w:rPr>
          <w:rFonts w:asciiTheme="minorHAnsi" w:hAnsiTheme="minorHAnsi"/>
          <w:color w:val="1A1B1E"/>
          <w:lang w:val="en-AU"/>
        </w:rPr>
        <w:t>potential</w:t>
      </w:r>
      <w:proofErr w:type="gramEnd"/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impacts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from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climate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change.</w:t>
      </w:r>
    </w:p>
    <w:p w:rsidR="006C0513" w:rsidRPr="0057553E" w:rsidRDefault="0057553E">
      <w:pPr>
        <w:rPr>
          <w:rFonts w:eastAsia="PMingLiU" w:cs="PMingLiU"/>
          <w:sz w:val="18"/>
          <w:szCs w:val="18"/>
          <w:lang w:val="en-AU"/>
        </w:rPr>
      </w:pPr>
      <w:r w:rsidRPr="0057553E">
        <w:rPr>
          <w:lang w:val="en-AU"/>
        </w:rPr>
        <w:br w:type="column"/>
      </w: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spacing w:before="3"/>
        <w:rPr>
          <w:rFonts w:eastAsia="PMingLiU" w:cs="PMingLiU"/>
          <w:sz w:val="14"/>
          <w:szCs w:val="14"/>
          <w:lang w:val="en-AU"/>
        </w:rPr>
      </w:pPr>
    </w:p>
    <w:p w:rsidR="006C0513" w:rsidRPr="0057553E" w:rsidRDefault="0057553E">
      <w:pPr>
        <w:spacing w:line="220" w:lineRule="exact"/>
        <w:ind w:left="309" w:right="1282"/>
        <w:jc w:val="both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pacing w:val="-2"/>
          <w:sz w:val="18"/>
          <w:lang w:val="en-AU"/>
        </w:rPr>
        <w:t>Area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wher</w:t>
      </w:r>
      <w:r w:rsidRPr="0057553E">
        <w:rPr>
          <w:color w:val="818084"/>
          <w:spacing w:val="-2"/>
          <w:sz w:val="18"/>
          <w:lang w:val="en-AU"/>
        </w:rPr>
        <w:t>e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Natural</w:t>
      </w:r>
      <w:r w:rsidRPr="0057553E">
        <w:rPr>
          <w:color w:val="818084"/>
          <w:spacing w:val="-5"/>
          <w:sz w:val="18"/>
          <w:lang w:val="en-AU"/>
        </w:rPr>
        <w:t xml:space="preserve"> </w:t>
      </w:r>
      <w:r w:rsidRPr="0057553E">
        <w:rPr>
          <w:color w:val="818084"/>
          <w:spacing w:val="-3"/>
          <w:sz w:val="18"/>
          <w:lang w:val="en-AU"/>
        </w:rPr>
        <w:t>Temperate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Grasslands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of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S</w:t>
      </w:r>
      <w:r w:rsidRPr="0057553E">
        <w:rPr>
          <w:color w:val="818084"/>
          <w:spacing w:val="-1"/>
          <w:sz w:val="18"/>
          <w:lang w:val="en-AU"/>
        </w:rPr>
        <w:t>outh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Eastern</w:t>
      </w:r>
      <w:r w:rsidRPr="0057553E">
        <w:rPr>
          <w:color w:val="818084"/>
          <w:spacing w:val="37"/>
          <w:w w:val="101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Highlands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may</w:t>
      </w:r>
      <w:r w:rsidRPr="0057553E">
        <w:rPr>
          <w:color w:val="818084"/>
          <w:spacing w:val="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occur</w:t>
      </w:r>
      <w:r w:rsidRPr="0057553E">
        <w:rPr>
          <w:color w:val="818084"/>
          <w:spacing w:val="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with</w:t>
      </w:r>
      <w:r w:rsidRPr="0057553E">
        <w:rPr>
          <w:color w:val="818084"/>
          <w:spacing w:val="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local</w:t>
      </w:r>
      <w:r w:rsidRPr="0057553E">
        <w:rPr>
          <w:color w:val="818084"/>
          <w:spacing w:val="2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A</w:t>
      </w:r>
      <w:r w:rsidRPr="0057553E">
        <w:rPr>
          <w:color w:val="818084"/>
          <w:spacing w:val="-1"/>
          <w:sz w:val="18"/>
          <w:lang w:val="en-AU"/>
        </w:rPr>
        <w:t>boriginal</w:t>
      </w:r>
      <w:r w:rsidRPr="0057553E">
        <w:rPr>
          <w:color w:val="818084"/>
          <w:spacing w:val="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language</w:t>
      </w:r>
      <w:r w:rsidRPr="0057553E">
        <w:rPr>
          <w:color w:val="818084"/>
          <w:spacing w:val="2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groups</w:t>
      </w:r>
      <w:r w:rsidRPr="0057553E">
        <w:rPr>
          <w:color w:val="818084"/>
          <w:spacing w:val="33"/>
          <w:w w:val="10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that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occur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within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boundary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displayed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(data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from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pacing w:val="-3"/>
          <w:sz w:val="18"/>
          <w:lang w:val="en-AU"/>
        </w:rPr>
        <w:t>AIA</w:t>
      </w:r>
      <w:r w:rsidRPr="0057553E">
        <w:rPr>
          <w:color w:val="818084"/>
          <w:spacing w:val="-2"/>
          <w:sz w:val="18"/>
          <w:lang w:val="en-AU"/>
        </w:rPr>
        <w:t>TSIS).</w:t>
      </w:r>
    </w:p>
    <w:p w:rsidR="006C0513" w:rsidRPr="0057553E" w:rsidRDefault="006C0513">
      <w:pPr>
        <w:spacing w:before="7"/>
        <w:rPr>
          <w:rFonts w:eastAsia="PMingLiU" w:cs="PMingLiU"/>
          <w:sz w:val="24"/>
          <w:szCs w:val="24"/>
          <w:lang w:val="en-AU"/>
        </w:rPr>
      </w:pPr>
    </w:p>
    <w:p w:rsidR="006C0513" w:rsidRPr="0057553E" w:rsidRDefault="0057553E" w:rsidP="00552279">
      <w:pPr>
        <w:pStyle w:val="BodyText"/>
        <w:spacing w:before="0" w:line="252" w:lineRule="auto"/>
        <w:ind w:left="309" w:right="1282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b/>
          <w:color w:val="1A1B1E"/>
          <w:spacing w:val="-2"/>
          <w:lang w:val="en-AU"/>
        </w:rPr>
        <w:t>Cultural</w:t>
      </w:r>
      <w:r w:rsidRPr="0057553E">
        <w:rPr>
          <w:rFonts w:asciiTheme="minorHAnsi" w:hAnsiTheme="minorHAnsi"/>
          <w:b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b/>
          <w:color w:val="1A1B1E"/>
          <w:spacing w:val="-2"/>
          <w:lang w:val="en-AU"/>
        </w:rPr>
        <w:t>Heritage:</w:t>
      </w:r>
      <w:r w:rsidRPr="0057553E">
        <w:rPr>
          <w:rFonts w:asciiTheme="minorHAnsi" w:hAnsiTheme="minorHAnsi"/>
          <w:b/>
          <w:color w:val="1A1B1E"/>
          <w:spacing w:val="-1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</w:t>
      </w:r>
      <w:r w:rsidRPr="0057553E">
        <w:rPr>
          <w:rFonts w:asciiTheme="minorHAnsi" w:hAnsiTheme="minorHAnsi"/>
          <w:color w:val="1A1B1E"/>
          <w:spacing w:val="-1"/>
          <w:lang w:val="en-AU"/>
        </w:rPr>
        <w:t>boriginal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people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relied</w:t>
      </w:r>
      <w:r w:rsidRPr="0057553E">
        <w:rPr>
          <w:rFonts w:asciiTheme="minorHAnsi" w:hAnsiTheme="minorHAnsi"/>
          <w:color w:val="1A1B1E"/>
          <w:spacing w:val="-2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heavily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41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grasslands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food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sour</w:t>
      </w:r>
      <w:r w:rsidRPr="0057553E">
        <w:rPr>
          <w:rFonts w:asciiTheme="minorHAnsi" w:hAnsiTheme="minorHAnsi"/>
          <w:color w:val="1A1B1E"/>
          <w:spacing w:val="-2"/>
          <w:lang w:val="en-AU"/>
        </w:rPr>
        <w:t>ce.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For </w:t>
      </w:r>
      <w:r w:rsidRPr="0057553E">
        <w:rPr>
          <w:rFonts w:asciiTheme="minorHAnsi" w:hAnsiTheme="minorHAnsi"/>
          <w:color w:val="1A1B1E"/>
          <w:lang w:val="en-AU"/>
        </w:rPr>
        <w:t>example,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open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grasslands</w:t>
      </w:r>
      <w:r w:rsidRPr="0057553E">
        <w:rPr>
          <w:rFonts w:asciiTheme="minorHAnsi" w:hAnsiTheme="minorHAnsi"/>
          <w:color w:val="1A1B1E"/>
          <w:spacing w:val="26"/>
          <w:w w:val="9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attractiv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grazing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kangaroos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other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animals</w:t>
      </w:r>
      <w:r w:rsidRPr="0057553E">
        <w:rPr>
          <w:rFonts w:asciiTheme="minorHAnsi" w:hAnsiTheme="minorHAnsi"/>
          <w:color w:val="1A1B1E"/>
          <w:spacing w:val="3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that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provided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meat,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but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amongst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grass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also</w:t>
      </w:r>
      <w:r w:rsidR="00552279"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many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non-grass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plant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species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that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provided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food.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Many</w:t>
      </w:r>
      <w:r w:rsidRPr="0057553E">
        <w:rPr>
          <w:rFonts w:asciiTheme="minorHAnsi" w:hAnsiTheme="minorHAnsi"/>
          <w:color w:val="1A1B1E"/>
          <w:spacing w:val="2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these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plants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yam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species,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tuber-forming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plants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20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which</w:t>
      </w:r>
      <w:r w:rsidRPr="0057553E">
        <w:rPr>
          <w:rFonts w:asciiTheme="minorHAnsi" w:hAnsiTheme="minorHAnsi"/>
          <w:color w:val="1A1B1E"/>
          <w:spacing w:val="-20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i/>
          <w:color w:val="1A1B1E"/>
          <w:spacing w:val="-2"/>
          <w:lang w:val="en-AU"/>
        </w:rPr>
        <w:t>Microseris</w:t>
      </w:r>
      <w:proofErr w:type="spellEnd"/>
      <w:r w:rsidRPr="0057553E">
        <w:rPr>
          <w:rFonts w:asciiTheme="minorHAnsi" w:hAnsiTheme="minorHAnsi"/>
          <w:i/>
          <w:color w:val="1A1B1E"/>
          <w:spacing w:val="-18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i/>
          <w:color w:val="1A1B1E"/>
          <w:lang w:val="en-AU"/>
        </w:rPr>
        <w:t>lanceolata</w:t>
      </w:r>
      <w:proofErr w:type="spellEnd"/>
      <w:r w:rsidRPr="0057553E">
        <w:rPr>
          <w:rFonts w:asciiTheme="minorHAnsi" w:hAnsiTheme="minorHAnsi"/>
          <w:i/>
          <w:color w:val="1A1B1E"/>
          <w:spacing w:val="-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(known</w:t>
      </w:r>
      <w:r w:rsidRPr="0057553E">
        <w:rPr>
          <w:rFonts w:asciiTheme="minorHAnsi" w:hAnsiTheme="minorHAnsi"/>
          <w:color w:val="1A1B1E"/>
          <w:spacing w:val="-2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-19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spacing w:val="-1"/>
          <w:lang w:val="en-AU"/>
        </w:rPr>
        <w:t>Garngeg</w:t>
      </w:r>
      <w:proofErr w:type="spellEnd"/>
      <w:r w:rsidRPr="0057553E">
        <w:rPr>
          <w:rFonts w:asciiTheme="minorHAnsi" w:hAnsiTheme="minorHAnsi"/>
          <w:color w:val="1A1B1E"/>
          <w:spacing w:val="-1"/>
          <w:lang w:val="en-AU"/>
        </w:rPr>
        <w:t>,</w:t>
      </w:r>
      <w:r w:rsidRPr="0057553E">
        <w:rPr>
          <w:rFonts w:asciiTheme="minorHAnsi" w:hAnsiTheme="minorHAnsi"/>
          <w:color w:val="1A1B1E"/>
          <w:spacing w:val="-20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spacing w:val="-1"/>
          <w:lang w:val="en-AU"/>
        </w:rPr>
        <w:t>Nyamin</w:t>
      </w:r>
      <w:proofErr w:type="spellEnd"/>
      <w:r w:rsidRPr="0057553E">
        <w:rPr>
          <w:rFonts w:asciiTheme="minorHAnsi" w:hAnsiTheme="minorHAnsi"/>
          <w:color w:val="1A1B1E"/>
          <w:spacing w:val="-1"/>
          <w:lang w:val="en-AU"/>
        </w:rPr>
        <w:t>,</w:t>
      </w:r>
      <w:r w:rsidRPr="0057553E">
        <w:rPr>
          <w:rFonts w:asciiTheme="minorHAnsi" w:hAnsiTheme="minorHAnsi"/>
          <w:color w:val="1A1B1E"/>
          <w:spacing w:val="31"/>
          <w:w w:val="102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spacing w:val="-1"/>
          <w:lang w:val="en-AU"/>
        </w:rPr>
        <w:t>Myrnong</w:t>
      </w:r>
      <w:proofErr w:type="spellEnd"/>
      <w:r w:rsidRPr="0057553E">
        <w:rPr>
          <w:rFonts w:asciiTheme="minorHAnsi" w:hAnsiTheme="minorHAnsi"/>
          <w:color w:val="1A1B1E"/>
          <w:spacing w:val="-1"/>
          <w:lang w:val="en-AU"/>
        </w:rPr>
        <w:t>,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proofErr w:type="gramStart"/>
      <w:r w:rsidRPr="0057553E">
        <w:rPr>
          <w:rFonts w:asciiTheme="minorHAnsi" w:hAnsiTheme="minorHAnsi"/>
          <w:color w:val="1A1B1E"/>
          <w:lang w:val="en-AU"/>
        </w:rPr>
        <w:t>yam</w:t>
      </w:r>
      <w:proofErr w:type="gramEnd"/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daisy)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key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example.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Fir</w:t>
      </w:r>
      <w:r w:rsidRPr="0057553E">
        <w:rPr>
          <w:rFonts w:asciiTheme="minorHAnsi" w:hAnsiTheme="minorHAnsi"/>
          <w:color w:val="1A1B1E"/>
          <w:spacing w:val="-4"/>
          <w:lang w:val="en-AU"/>
        </w:rPr>
        <w:t>e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used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spacing w:val="26"/>
          <w:w w:val="9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</w:t>
      </w:r>
      <w:r w:rsidRPr="0057553E">
        <w:rPr>
          <w:rFonts w:asciiTheme="minorHAnsi" w:hAnsiTheme="minorHAnsi"/>
          <w:color w:val="1A1B1E"/>
          <w:spacing w:val="-1"/>
          <w:lang w:val="en-AU"/>
        </w:rPr>
        <w:t>boriginal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people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maintain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suitable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conditions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27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growth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food-bearing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plants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amongst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grass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tussocks,</w:t>
      </w:r>
      <w:r w:rsidR="00552279"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post-fir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grass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growth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also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attracted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kangaroos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other</w:t>
      </w:r>
      <w:r w:rsidRPr="0057553E">
        <w:rPr>
          <w:rFonts w:asciiTheme="minorHAnsi" w:hAnsiTheme="minorHAnsi"/>
          <w:color w:val="1A1B1E"/>
          <w:spacing w:val="3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animals,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which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can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be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hunted.</w:t>
      </w:r>
    </w:p>
    <w:p w:rsidR="006C0513" w:rsidRPr="0057553E" w:rsidRDefault="006C0513">
      <w:pPr>
        <w:spacing w:line="256" w:lineRule="auto"/>
        <w:rPr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num="2" w:space="720" w:equalWidth="0">
            <w:col w:w="5745" w:space="40"/>
            <w:col w:w="6125"/>
          </w:cols>
        </w:sectPr>
      </w:pPr>
    </w:p>
    <w:p w:rsidR="006C0513" w:rsidRPr="0057553E" w:rsidRDefault="0057553E" w:rsidP="00552279">
      <w:pPr>
        <w:pStyle w:val="BodyText"/>
        <w:spacing w:before="12" w:line="250" w:lineRule="auto"/>
        <w:ind w:right="404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b/>
          <w:color w:val="1A1B1E"/>
          <w:spacing w:val="-2"/>
          <w:lang w:val="en-AU"/>
        </w:rPr>
        <w:lastRenderedPageBreak/>
        <w:t>Other</w:t>
      </w:r>
      <w:r w:rsidRPr="0057553E">
        <w:rPr>
          <w:rFonts w:asciiTheme="minorHAnsi" w:hAnsiTheme="minorHAnsi"/>
          <w:b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b/>
          <w:color w:val="1A1B1E"/>
          <w:spacing w:val="-2"/>
          <w:lang w:val="en-AU"/>
        </w:rPr>
        <w:t>features:</w:t>
      </w:r>
      <w:r w:rsidRPr="0057553E">
        <w:rPr>
          <w:rFonts w:asciiTheme="minorHAnsi" w:hAnsiTheme="minorHAnsi"/>
          <w:b/>
          <w:color w:val="1A1B1E"/>
          <w:spacing w:val="-1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These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nativ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grasslands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important</w:t>
      </w:r>
      <w:r w:rsidRPr="0057553E">
        <w:rPr>
          <w:rFonts w:asciiTheme="minorHAnsi" w:hAnsiTheme="minorHAnsi"/>
          <w:color w:val="1A1B1E"/>
          <w:spacing w:val="29"/>
          <w:w w:val="10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agricultur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they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provide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spacing w:val="-1"/>
          <w:lang w:val="en-AU"/>
        </w:rPr>
        <w:t>ear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round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forage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3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drought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tolerant,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reco</w:t>
      </w:r>
      <w:r w:rsidRPr="0057553E">
        <w:rPr>
          <w:rFonts w:asciiTheme="minorHAnsi" w:hAnsiTheme="minorHAnsi"/>
          <w:color w:val="1A1B1E"/>
          <w:spacing w:val="-2"/>
          <w:lang w:val="en-AU"/>
        </w:rPr>
        <w:t>v</w:t>
      </w:r>
      <w:r w:rsidRPr="0057553E">
        <w:rPr>
          <w:rFonts w:asciiTheme="minorHAnsi" w:hAnsiTheme="minorHAnsi"/>
          <w:color w:val="1A1B1E"/>
          <w:spacing w:val="-1"/>
          <w:lang w:val="en-AU"/>
        </w:rPr>
        <w:t>ering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quickly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from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extended</w:t>
      </w:r>
      <w:r w:rsidR="00552279"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drought.</w:t>
      </w:r>
      <w:r w:rsidRPr="0057553E">
        <w:rPr>
          <w:rFonts w:asciiTheme="minorHAnsi" w:hAnsiTheme="minorHAnsi"/>
          <w:color w:val="1A1B1E"/>
          <w:spacing w:val="-1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This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makes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them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useful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low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input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production</w:t>
      </w:r>
      <w:r w:rsidRPr="0057553E">
        <w:rPr>
          <w:rFonts w:asciiTheme="minorHAnsi" w:hAnsiTheme="minorHAnsi"/>
          <w:color w:val="1A1B1E"/>
          <w:spacing w:val="2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systems</w:t>
      </w:r>
      <w:r w:rsidRPr="0057553E">
        <w:rPr>
          <w:rFonts w:asciiTheme="minorHAnsi" w:hAnsiTheme="minorHAnsi"/>
          <w:color w:val="1A1B1E"/>
          <w:spacing w:val="-2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2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for</w:t>
      </w:r>
      <w:r w:rsidRPr="0057553E">
        <w:rPr>
          <w:rFonts w:asciiTheme="minorHAnsi" w:hAnsiTheme="minorHAnsi"/>
          <w:color w:val="1A1B1E"/>
          <w:spacing w:val="-2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fine</w:t>
      </w:r>
      <w:r w:rsidRPr="0057553E">
        <w:rPr>
          <w:rFonts w:asciiTheme="minorHAnsi" w:hAnsiTheme="minorHAnsi"/>
          <w:color w:val="1A1B1E"/>
          <w:spacing w:val="-2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wool</w:t>
      </w:r>
      <w:r w:rsidRPr="0057553E">
        <w:rPr>
          <w:rFonts w:asciiTheme="minorHAnsi" w:hAnsiTheme="minorHAnsi"/>
          <w:color w:val="1A1B1E"/>
          <w:spacing w:val="-2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production.</w:t>
      </w:r>
      <w:r w:rsidRPr="0057553E">
        <w:rPr>
          <w:rFonts w:asciiTheme="minorHAnsi" w:hAnsiTheme="minorHAnsi"/>
          <w:color w:val="1A1B1E"/>
          <w:spacing w:val="-2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N</w:t>
      </w:r>
      <w:r w:rsidRPr="0057553E">
        <w:rPr>
          <w:rFonts w:asciiTheme="minorHAnsi" w:hAnsiTheme="minorHAnsi"/>
          <w:color w:val="1A1B1E"/>
          <w:spacing w:val="-3"/>
          <w:w w:val="105"/>
          <w:lang w:val="en-AU"/>
        </w:rPr>
        <w:t>ative</w:t>
      </w:r>
      <w:r w:rsidRPr="0057553E">
        <w:rPr>
          <w:rFonts w:asciiTheme="minorHAnsi" w:hAnsiTheme="minorHAnsi"/>
          <w:color w:val="1A1B1E"/>
          <w:spacing w:val="-2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grasslands</w:t>
      </w:r>
      <w:r w:rsidRPr="0057553E">
        <w:rPr>
          <w:rFonts w:asciiTheme="minorHAnsi" w:hAnsiTheme="minorHAnsi"/>
          <w:color w:val="1A1B1E"/>
          <w:spacing w:val="-2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also</w:t>
      </w:r>
      <w:r w:rsidRPr="0057553E">
        <w:rPr>
          <w:rFonts w:asciiTheme="minorHAnsi" w:hAnsiTheme="minorHAnsi"/>
          <w:color w:val="1A1B1E"/>
          <w:spacing w:val="27"/>
          <w:w w:val="9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pro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vide</w:t>
      </w:r>
      <w:r w:rsidRPr="0057553E">
        <w:rPr>
          <w:rFonts w:asciiTheme="minorHAnsi" w:hAnsiTheme="minorHAnsi"/>
          <w:color w:val="1A1B1E"/>
          <w:spacing w:val="-3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other</w:t>
      </w:r>
      <w:r w:rsidRPr="0057553E">
        <w:rPr>
          <w:rFonts w:asciiTheme="minorHAnsi" w:hAnsiTheme="minorHAnsi"/>
          <w:color w:val="1A1B1E"/>
          <w:spacing w:val="-3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ecosystem</w:t>
      </w:r>
      <w:r w:rsidRPr="0057553E">
        <w:rPr>
          <w:rFonts w:asciiTheme="minorHAnsi" w:hAnsiTheme="minorHAnsi"/>
          <w:color w:val="1A1B1E"/>
          <w:spacing w:val="-3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services</w:t>
      </w:r>
      <w:r w:rsidRPr="0057553E">
        <w:rPr>
          <w:rFonts w:asciiTheme="minorHAnsi" w:hAnsiTheme="minorHAnsi"/>
          <w:color w:val="1A1B1E"/>
          <w:spacing w:val="-3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such</w:t>
      </w:r>
      <w:r w:rsidRPr="0057553E">
        <w:rPr>
          <w:rFonts w:asciiTheme="minorHAnsi" w:hAnsiTheme="minorHAnsi"/>
          <w:color w:val="1A1B1E"/>
          <w:spacing w:val="-3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as</w:t>
      </w:r>
      <w:r w:rsidRPr="0057553E">
        <w:rPr>
          <w:rFonts w:asciiTheme="minorHAnsi" w:hAnsiTheme="minorHAnsi"/>
          <w:color w:val="1A1B1E"/>
          <w:spacing w:val="-3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carbon</w:t>
      </w:r>
      <w:r w:rsidRPr="0057553E">
        <w:rPr>
          <w:rFonts w:asciiTheme="minorHAnsi" w:hAnsiTheme="minorHAnsi"/>
          <w:color w:val="1A1B1E"/>
          <w:spacing w:val="-3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storage,</w:t>
      </w:r>
      <w:r w:rsidRPr="0057553E">
        <w:rPr>
          <w:rFonts w:asciiTheme="minorHAnsi" w:hAnsiTheme="minorHAnsi"/>
          <w:color w:val="1A1B1E"/>
          <w:spacing w:val="24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impro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ving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water</w:t>
      </w:r>
      <w:r w:rsidRPr="0057553E">
        <w:rPr>
          <w:rFonts w:asciiTheme="minorHAnsi" w:hAnsiTheme="minorHAnsi"/>
          <w:color w:val="1A1B1E"/>
          <w:spacing w:val="-2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infiltration,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educing</w:t>
      </w:r>
      <w:r w:rsidRPr="0057553E">
        <w:rPr>
          <w:rFonts w:asciiTheme="minorHAnsi" w:hAnsiTheme="minorHAnsi"/>
          <w:color w:val="1A1B1E"/>
          <w:spacing w:val="-2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soil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erosion</w:t>
      </w:r>
      <w:r w:rsidRPr="0057553E">
        <w:rPr>
          <w:rFonts w:asciiTheme="minorHAnsi" w:hAnsiTheme="minorHAnsi"/>
          <w:color w:val="1A1B1E"/>
          <w:spacing w:val="-2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2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suppr</w:t>
      </w:r>
      <w:r w:rsidRPr="0057553E">
        <w:rPr>
          <w:rFonts w:asciiTheme="minorHAnsi" w:hAnsiTheme="minorHAnsi"/>
          <w:color w:val="1A1B1E"/>
          <w:spacing w:val="-2"/>
          <w:lang w:val="en-AU"/>
        </w:rPr>
        <w:t>essing</w:t>
      </w:r>
      <w:r w:rsidRPr="0057553E">
        <w:rPr>
          <w:rFonts w:asciiTheme="minorHAnsi" w:hAnsiTheme="minorHAnsi"/>
          <w:color w:val="1A1B1E"/>
          <w:spacing w:val="-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eeds.</w:t>
      </w:r>
    </w:p>
    <w:p w:rsidR="006C0513" w:rsidRPr="00373A9B" w:rsidRDefault="0057553E" w:rsidP="00373A9B">
      <w:pPr>
        <w:pStyle w:val="BodyText"/>
        <w:spacing w:before="6" w:line="256" w:lineRule="auto"/>
        <w:ind w:left="289" w:right="1442"/>
        <w:rPr>
          <w:rFonts w:asciiTheme="minorHAnsi" w:hAnsiTheme="minorHAnsi"/>
          <w:lang w:val="en-AU"/>
        </w:rPr>
        <w:sectPr w:rsidR="006C0513" w:rsidRPr="00373A9B">
          <w:pgSz w:w="11910" w:h="16840"/>
          <w:pgMar w:top="1140" w:right="0" w:bottom="660" w:left="0" w:header="0" w:footer="466" w:gutter="0"/>
          <w:cols w:num="2" w:space="720" w:equalWidth="0">
            <w:col w:w="5768" w:space="40"/>
            <w:col w:w="6102"/>
          </w:cols>
        </w:sectPr>
      </w:pPr>
      <w:r w:rsidRPr="0057553E">
        <w:rPr>
          <w:rFonts w:asciiTheme="minorHAnsi" w:hAnsiTheme="minorHAnsi"/>
          <w:w w:val="105"/>
          <w:lang w:val="en-AU"/>
        </w:rPr>
        <w:br w:type="column"/>
      </w:r>
      <w:r w:rsidRPr="0057553E">
        <w:rPr>
          <w:rFonts w:asciiTheme="minorHAnsi" w:hAnsiTheme="minorHAnsi"/>
          <w:color w:val="1A1B1E"/>
          <w:w w:val="105"/>
          <w:lang w:val="en-AU"/>
        </w:rPr>
        <w:t>Further</w:t>
      </w:r>
      <w:r w:rsidRPr="0057553E">
        <w:rPr>
          <w:rFonts w:asciiTheme="minorHAnsi" w:hAnsiTheme="minorHAnsi"/>
          <w:color w:val="1A1B1E"/>
          <w:spacing w:val="-1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information,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including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more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detailed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map</w:t>
      </w:r>
      <w:r w:rsidRPr="0057553E">
        <w:rPr>
          <w:rFonts w:asciiTheme="minorHAnsi" w:hAnsiTheme="minorHAnsi"/>
          <w:color w:val="1A1B1E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showing</w:t>
      </w:r>
      <w:r w:rsidRPr="0057553E">
        <w:rPr>
          <w:rFonts w:asciiTheme="minorHAnsi" w:hAnsiTheme="minorHAnsi"/>
          <w:color w:val="1A1B1E"/>
          <w:spacing w:val="-2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where</w:t>
      </w:r>
      <w:r w:rsidRPr="0057553E">
        <w:rPr>
          <w:rFonts w:asciiTheme="minorHAnsi" w:hAnsiTheme="minorHAnsi"/>
          <w:color w:val="1A1B1E"/>
          <w:spacing w:val="-2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-2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-2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occurs,</w:t>
      </w:r>
      <w:r w:rsidRPr="0057553E">
        <w:rPr>
          <w:rFonts w:asciiTheme="minorHAnsi" w:hAnsiTheme="minorHAnsi"/>
          <w:color w:val="1A1B1E"/>
          <w:spacing w:val="-2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can</w:t>
      </w:r>
      <w:r w:rsidRPr="0057553E">
        <w:rPr>
          <w:rFonts w:asciiTheme="minorHAnsi" w:hAnsiTheme="minorHAnsi"/>
          <w:color w:val="1A1B1E"/>
          <w:spacing w:val="-2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be</w:t>
      </w:r>
      <w:r w:rsidRPr="0057553E">
        <w:rPr>
          <w:rFonts w:asciiTheme="minorHAnsi" w:hAnsiTheme="minorHAnsi"/>
          <w:color w:val="1A1B1E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found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at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hyperlink r:id="rId47">
        <w:r w:rsidRPr="0057553E">
          <w:rPr>
            <w:rFonts w:asciiTheme="minorHAnsi" w:hAnsiTheme="minorHAnsi"/>
            <w:color w:val="30589C"/>
            <w:u w:val="single" w:color="30589C"/>
            <w:lang w:val="en-AU"/>
          </w:rPr>
          <w:t>www.environment.gov.au/cgi-bin/sprat/public/</w:t>
        </w:r>
      </w:hyperlink>
      <w:hyperlink r:id="rId48">
        <w:r w:rsidRPr="0057553E">
          <w:rPr>
            <w:rFonts w:asciiTheme="minorHAnsi" w:hAnsiTheme="minorHAnsi"/>
            <w:color w:val="30589C"/>
            <w:w w:val="105"/>
            <w:u w:val="single" w:color="30589C"/>
            <w:lang w:val="en-AU"/>
          </w:rPr>
          <w:t>publicshowcommunity.pl</w:t>
        </w:r>
        <w:proofErr w:type="gramStart"/>
        <w:r w:rsidRPr="0057553E">
          <w:rPr>
            <w:rFonts w:asciiTheme="minorHAnsi" w:hAnsiTheme="minorHAnsi"/>
            <w:color w:val="30589C"/>
            <w:w w:val="105"/>
            <w:u w:val="single" w:color="30589C"/>
            <w:lang w:val="en-AU"/>
          </w:rPr>
          <w:t>?id</w:t>
        </w:r>
        <w:proofErr w:type="gramEnd"/>
        <w:r w:rsidRPr="0057553E">
          <w:rPr>
            <w:rFonts w:asciiTheme="minorHAnsi" w:hAnsiTheme="minorHAnsi"/>
            <w:color w:val="30589C"/>
            <w:w w:val="105"/>
            <w:u w:val="single" w:color="30589C"/>
            <w:lang w:val="en-AU"/>
          </w:rPr>
          <w:t>=152</w:t>
        </w:r>
      </w:hyperlink>
    </w:p>
    <w:p w:rsidR="006C0513" w:rsidRPr="0057553E" w:rsidRDefault="006C0513">
      <w:pPr>
        <w:spacing w:before="4"/>
        <w:rPr>
          <w:rFonts w:eastAsia="PMingLiU" w:cs="PMingLiU"/>
          <w:sz w:val="14"/>
          <w:szCs w:val="14"/>
          <w:lang w:val="en-AU"/>
        </w:rPr>
      </w:pPr>
    </w:p>
    <w:p w:rsidR="006C0513" w:rsidRPr="0057553E" w:rsidRDefault="0057553E">
      <w:pPr>
        <w:spacing w:line="200" w:lineRule="atLeast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6099091" cy="4341114"/>
            <wp:effectExtent l="0" t="0" r="0" b="0"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091" cy="434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7553E">
      <w:pPr>
        <w:spacing w:before="91" w:line="220" w:lineRule="exact"/>
        <w:ind w:left="1133" w:right="1202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pacing w:val="-5"/>
          <w:w w:val="105"/>
          <w:sz w:val="18"/>
          <w:lang w:val="en-AU"/>
        </w:rPr>
        <w:t>F</w:t>
      </w:r>
      <w:r w:rsidRPr="0057553E">
        <w:rPr>
          <w:color w:val="818084"/>
          <w:w w:val="105"/>
          <w:sz w:val="18"/>
          <w:lang w:val="en-AU"/>
        </w:rPr>
        <w:t>lora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assemblage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within</w:t>
      </w:r>
      <w:r w:rsidRPr="0057553E">
        <w:rPr>
          <w:color w:val="818084"/>
          <w:spacing w:val="-23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1"/>
          <w:w w:val="105"/>
          <w:sz w:val="18"/>
          <w:lang w:val="en-AU"/>
        </w:rPr>
        <w:t>T</w:t>
      </w:r>
      <w:r w:rsidRPr="0057553E">
        <w:rPr>
          <w:color w:val="818084"/>
          <w:w w:val="105"/>
          <w:sz w:val="18"/>
          <w:lang w:val="en-AU"/>
        </w:rPr>
        <w:t>op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6"/>
          <w:w w:val="105"/>
          <w:sz w:val="18"/>
          <w:lang w:val="en-AU"/>
        </w:rPr>
        <w:t>H</w:t>
      </w:r>
      <w:r w:rsidRPr="0057553E">
        <w:rPr>
          <w:color w:val="818084"/>
          <w:w w:val="105"/>
          <w:sz w:val="18"/>
          <w:lang w:val="en-AU"/>
        </w:rPr>
        <w:t>ut</w:t>
      </w:r>
      <w:r w:rsidRPr="0057553E">
        <w:rPr>
          <w:color w:val="818084"/>
          <w:spacing w:val="-23"/>
          <w:w w:val="105"/>
          <w:sz w:val="18"/>
          <w:lang w:val="en-AU"/>
        </w:rPr>
        <w:t xml:space="preserve"> T</w:t>
      </w:r>
      <w:r w:rsidRPr="0057553E">
        <w:rPr>
          <w:color w:val="818084"/>
          <w:w w:val="105"/>
          <w:sz w:val="18"/>
          <w:lang w:val="en-AU"/>
        </w:rPr>
        <w:t>ra</w:t>
      </w:r>
      <w:r w:rsidRPr="0057553E">
        <w:rPr>
          <w:color w:val="818084"/>
          <w:spacing w:val="-3"/>
          <w:w w:val="105"/>
          <w:sz w:val="18"/>
          <w:lang w:val="en-AU"/>
        </w:rPr>
        <w:t>v</w:t>
      </w:r>
      <w:r w:rsidRPr="0057553E">
        <w:rPr>
          <w:color w:val="818084"/>
          <w:w w:val="105"/>
          <w:sz w:val="18"/>
          <w:lang w:val="en-AU"/>
        </w:rPr>
        <w:t>elling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6"/>
          <w:w w:val="105"/>
          <w:sz w:val="18"/>
          <w:lang w:val="en-AU"/>
        </w:rPr>
        <w:t>S</w:t>
      </w:r>
      <w:r w:rsidRPr="0057553E">
        <w:rPr>
          <w:color w:val="818084"/>
          <w:w w:val="105"/>
          <w:sz w:val="18"/>
          <w:lang w:val="en-AU"/>
        </w:rPr>
        <w:t>tock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4"/>
          <w:w w:val="105"/>
          <w:sz w:val="18"/>
          <w:lang w:val="en-AU"/>
        </w:rPr>
        <w:t>R</w:t>
      </w:r>
      <w:r w:rsidRPr="0057553E">
        <w:rPr>
          <w:color w:val="818084"/>
          <w:w w:val="105"/>
          <w:sz w:val="18"/>
          <w:lang w:val="en-AU"/>
        </w:rPr>
        <w:t>ese</w:t>
      </w:r>
      <w:r w:rsidRPr="0057553E">
        <w:rPr>
          <w:color w:val="818084"/>
          <w:spacing w:val="3"/>
          <w:w w:val="105"/>
          <w:sz w:val="18"/>
          <w:lang w:val="en-AU"/>
        </w:rPr>
        <w:t>r</w:t>
      </w:r>
      <w:r w:rsidRPr="0057553E">
        <w:rPr>
          <w:color w:val="818084"/>
          <w:spacing w:val="-3"/>
          <w:w w:val="105"/>
          <w:sz w:val="18"/>
          <w:lang w:val="en-AU"/>
        </w:rPr>
        <w:t>v</w:t>
      </w:r>
      <w:r w:rsidRPr="0057553E">
        <w:rPr>
          <w:color w:val="818084"/>
          <w:w w:val="105"/>
          <w:sz w:val="18"/>
          <w:lang w:val="en-AU"/>
        </w:rPr>
        <w:t>e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at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3"/>
          <w:w w:val="105"/>
          <w:sz w:val="18"/>
          <w:lang w:val="en-AU"/>
        </w:rPr>
        <w:t>D</w:t>
      </w:r>
      <w:r w:rsidRPr="0057553E">
        <w:rPr>
          <w:color w:val="818084"/>
          <w:spacing w:val="2"/>
          <w:w w:val="105"/>
          <w:sz w:val="18"/>
          <w:lang w:val="en-AU"/>
        </w:rPr>
        <w:t>r</w:t>
      </w:r>
      <w:r w:rsidRPr="0057553E">
        <w:rPr>
          <w:color w:val="818084"/>
          <w:w w:val="105"/>
          <w:sz w:val="18"/>
          <w:lang w:val="en-AU"/>
        </w:rPr>
        <w:t>y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P</w:t>
      </w:r>
      <w:r w:rsidRPr="0057553E">
        <w:rPr>
          <w:color w:val="818084"/>
          <w:w w:val="105"/>
          <w:sz w:val="18"/>
          <w:lang w:val="en-AU"/>
        </w:rPr>
        <w:t>lains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within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the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6"/>
          <w:w w:val="105"/>
          <w:sz w:val="18"/>
          <w:lang w:val="en-AU"/>
        </w:rPr>
        <w:t>N</w:t>
      </w:r>
      <w:r w:rsidRPr="0057553E">
        <w:rPr>
          <w:color w:val="818084"/>
          <w:w w:val="105"/>
          <w:sz w:val="18"/>
          <w:lang w:val="en-AU"/>
        </w:rPr>
        <w:t>atural</w:t>
      </w:r>
      <w:r w:rsidRPr="0057553E">
        <w:rPr>
          <w:color w:val="818084"/>
          <w:spacing w:val="-23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1"/>
          <w:w w:val="105"/>
          <w:sz w:val="18"/>
          <w:lang w:val="en-AU"/>
        </w:rPr>
        <w:t>T</w:t>
      </w:r>
      <w:r w:rsidRPr="0057553E">
        <w:rPr>
          <w:color w:val="818084"/>
          <w:w w:val="105"/>
          <w:sz w:val="18"/>
          <w:lang w:val="en-AU"/>
        </w:rPr>
        <w:t>emperate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5"/>
          <w:w w:val="105"/>
          <w:sz w:val="18"/>
          <w:lang w:val="en-AU"/>
        </w:rPr>
        <w:t>G</w:t>
      </w:r>
      <w:r w:rsidRPr="0057553E">
        <w:rPr>
          <w:color w:val="818084"/>
          <w:w w:val="105"/>
          <w:sz w:val="18"/>
          <w:lang w:val="en-AU"/>
        </w:rPr>
        <w:t>rassland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of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the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4"/>
          <w:w w:val="105"/>
          <w:sz w:val="18"/>
          <w:lang w:val="en-AU"/>
        </w:rPr>
        <w:t>S</w:t>
      </w:r>
      <w:r w:rsidRPr="0057553E">
        <w:rPr>
          <w:color w:val="818084"/>
          <w:w w:val="105"/>
          <w:sz w:val="18"/>
          <w:lang w:val="en-AU"/>
        </w:rPr>
        <w:t>outh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Eastern</w:t>
      </w:r>
      <w:r w:rsidRPr="0057553E">
        <w:rPr>
          <w:color w:val="818084"/>
          <w:w w:val="101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H</w:t>
      </w:r>
      <w:r w:rsidRPr="0057553E">
        <w:rPr>
          <w:color w:val="818084"/>
          <w:spacing w:val="-2"/>
          <w:w w:val="105"/>
          <w:sz w:val="18"/>
          <w:lang w:val="en-AU"/>
        </w:rPr>
        <w:t>ighlands</w:t>
      </w:r>
      <w:r w:rsidRPr="0057553E">
        <w:rPr>
          <w:color w:val="818084"/>
          <w:spacing w:val="-18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ecological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community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(©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Copyright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D</w:t>
      </w:r>
      <w:r w:rsidRPr="0057553E">
        <w:rPr>
          <w:color w:val="818084"/>
          <w:spacing w:val="-2"/>
          <w:w w:val="105"/>
          <w:sz w:val="18"/>
          <w:lang w:val="en-AU"/>
        </w:rPr>
        <w:t>avid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E</w:t>
      </w:r>
      <w:r w:rsidRPr="0057553E">
        <w:rPr>
          <w:color w:val="818084"/>
          <w:spacing w:val="-1"/>
          <w:w w:val="105"/>
          <w:sz w:val="18"/>
          <w:lang w:val="en-AU"/>
        </w:rPr>
        <w:t>ddy).</w:t>
      </w:r>
    </w:p>
    <w:p w:rsidR="006C0513" w:rsidRPr="0057553E" w:rsidRDefault="006C0513">
      <w:pPr>
        <w:spacing w:before="11"/>
        <w:rPr>
          <w:rFonts w:eastAsia="PMingLiU" w:cs="PMingLiU"/>
          <w:sz w:val="21"/>
          <w:szCs w:val="21"/>
          <w:lang w:val="en-AU"/>
        </w:rPr>
      </w:pPr>
    </w:p>
    <w:p w:rsidR="006C0513" w:rsidRPr="0057553E" w:rsidRDefault="0057553E">
      <w:pPr>
        <w:spacing w:line="200" w:lineRule="atLeast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6128448" cy="2505456"/>
            <wp:effectExtent l="0" t="0" r="0" b="0"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448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7553E">
      <w:pPr>
        <w:spacing w:before="84" w:line="220" w:lineRule="exact"/>
        <w:ind w:left="1133" w:right="1459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-8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endangered</w:t>
      </w:r>
      <w:r w:rsidRPr="0057553E">
        <w:rPr>
          <w:color w:val="818084"/>
          <w:spacing w:val="-7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grassland</w:t>
      </w:r>
      <w:r w:rsidRPr="0057553E">
        <w:rPr>
          <w:color w:val="818084"/>
          <w:spacing w:val="-7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earless</w:t>
      </w:r>
      <w:r w:rsidRPr="0057553E">
        <w:rPr>
          <w:color w:val="818084"/>
          <w:spacing w:val="-7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dragon</w:t>
      </w:r>
      <w:r w:rsidRPr="0057553E">
        <w:rPr>
          <w:color w:val="818084"/>
          <w:spacing w:val="-7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(</w:t>
      </w:r>
      <w:proofErr w:type="spellStart"/>
      <w:r w:rsidRPr="0057553E">
        <w:rPr>
          <w:i/>
          <w:color w:val="818084"/>
          <w:spacing w:val="-2"/>
          <w:sz w:val="18"/>
          <w:lang w:val="en-AU"/>
        </w:rPr>
        <w:t>T</w:t>
      </w:r>
      <w:r w:rsidRPr="0057553E">
        <w:rPr>
          <w:i/>
          <w:color w:val="818084"/>
          <w:spacing w:val="-3"/>
          <w:sz w:val="18"/>
          <w:lang w:val="en-AU"/>
        </w:rPr>
        <w:t>ympanocryptis</w:t>
      </w:r>
      <w:proofErr w:type="spellEnd"/>
      <w:r w:rsidRPr="0057553E">
        <w:rPr>
          <w:i/>
          <w:color w:val="818084"/>
          <w:spacing w:val="-5"/>
          <w:sz w:val="18"/>
          <w:lang w:val="en-AU"/>
        </w:rPr>
        <w:t xml:space="preserve"> </w:t>
      </w:r>
      <w:proofErr w:type="spellStart"/>
      <w:r w:rsidRPr="0057553E">
        <w:rPr>
          <w:i/>
          <w:color w:val="818084"/>
          <w:sz w:val="18"/>
          <w:lang w:val="en-AU"/>
        </w:rPr>
        <w:t>piguicolla</w:t>
      </w:r>
      <w:proofErr w:type="spellEnd"/>
      <w:r w:rsidRPr="0057553E">
        <w:rPr>
          <w:color w:val="818084"/>
          <w:sz w:val="18"/>
          <w:lang w:val="en-AU"/>
        </w:rPr>
        <w:t>)</w:t>
      </w:r>
      <w:r w:rsidRPr="0057553E">
        <w:rPr>
          <w:color w:val="818084"/>
          <w:spacing w:val="-8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found</w:t>
      </w:r>
      <w:r w:rsidRPr="0057553E">
        <w:rPr>
          <w:color w:val="818084"/>
          <w:spacing w:val="-7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in</w:t>
      </w:r>
      <w:r w:rsidRPr="0057553E">
        <w:rPr>
          <w:color w:val="818084"/>
          <w:spacing w:val="-7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-7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Natural</w:t>
      </w:r>
      <w:r w:rsidRPr="0057553E">
        <w:rPr>
          <w:color w:val="818084"/>
          <w:spacing w:val="-14"/>
          <w:sz w:val="18"/>
          <w:lang w:val="en-AU"/>
        </w:rPr>
        <w:t xml:space="preserve"> </w:t>
      </w:r>
      <w:r w:rsidRPr="0057553E">
        <w:rPr>
          <w:color w:val="818084"/>
          <w:spacing w:val="-3"/>
          <w:sz w:val="18"/>
          <w:lang w:val="en-AU"/>
        </w:rPr>
        <w:t>Temperate</w:t>
      </w:r>
      <w:r w:rsidRPr="0057553E">
        <w:rPr>
          <w:color w:val="818084"/>
          <w:spacing w:val="-7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Grassland</w:t>
      </w:r>
      <w:r w:rsidRPr="0057553E">
        <w:rPr>
          <w:color w:val="818084"/>
          <w:spacing w:val="-7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of</w:t>
      </w:r>
      <w:r w:rsidRPr="0057553E">
        <w:rPr>
          <w:color w:val="818084"/>
          <w:spacing w:val="-8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-7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S</w:t>
      </w:r>
      <w:r w:rsidRPr="0057553E">
        <w:rPr>
          <w:color w:val="818084"/>
          <w:spacing w:val="-1"/>
          <w:sz w:val="18"/>
          <w:lang w:val="en-AU"/>
        </w:rPr>
        <w:t>outh</w:t>
      </w:r>
      <w:r w:rsidRPr="0057553E">
        <w:rPr>
          <w:color w:val="818084"/>
          <w:spacing w:val="-7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Eastern</w:t>
      </w:r>
      <w:r w:rsidRPr="0057553E">
        <w:rPr>
          <w:color w:val="818084"/>
          <w:spacing w:val="67"/>
          <w:w w:val="101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Highlands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critically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endangered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ecological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community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(©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Copyright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pacing w:val="-3"/>
          <w:sz w:val="18"/>
          <w:lang w:val="en-AU"/>
        </w:rPr>
        <w:t>Steve</w:t>
      </w:r>
      <w:r w:rsidRPr="0057553E">
        <w:rPr>
          <w:color w:val="818084"/>
          <w:spacing w:val="6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Wilson).</w:t>
      </w:r>
    </w:p>
    <w:p w:rsidR="006C0513" w:rsidRPr="0057553E" w:rsidRDefault="006C0513">
      <w:pPr>
        <w:spacing w:line="220" w:lineRule="exact"/>
        <w:rPr>
          <w:rFonts w:eastAsia="PMingLiU" w:cs="PMingLiU"/>
          <w:sz w:val="18"/>
          <w:szCs w:val="18"/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space="720"/>
        </w:sectPr>
      </w:pPr>
    </w:p>
    <w:p w:rsidR="006C0513" w:rsidRPr="0057553E" w:rsidRDefault="00552279">
      <w:pPr>
        <w:pStyle w:val="Heading1"/>
        <w:spacing w:line="380" w:lineRule="exact"/>
        <w:ind w:right="6333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3886835</wp:posOffset>
                </wp:positionH>
                <wp:positionV relativeFrom="paragraph">
                  <wp:posOffset>73660</wp:posOffset>
                </wp:positionV>
                <wp:extent cx="2941955" cy="4333875"/>
                <wp:effectExtent l="10160" t="6985" r="635" b="2540"/>
                <wp:wrapNone/>
                <wp:docPr id="12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955" cy="4333875"/>
                          <a:chOff x="6121" y="116"/>
                          <a:chExt cx="4633" cy="6825"/>
                        </a:xfrm>
                      </wpg:grpSpPr>
                      <wpg:grpSp>
                        <wpg:cNvPr id="128" name="Group 108"/>
                        <wpg:cNvGrpSpPr>
                          <a:grpSpLocks/>
                        </wpg:cNvGrpSpPr>
                        <wpg:grpSpPr bwMode="auto">
                          <a:xfrm>
                            <a:off x="6121" y="116"/>
                            <a:ext cx="4625" cy="6817"/>
                            <a:chOff x="6121" y="116"/>
                            <a:chExt cx="4625" cy="6817"/>
                          </a:xfrm>
                        </wpg:grpSpPr>
                        <wps:wsp>
                          <wps:cNvPr id="129" name="Freeform 110"/>
                          <wps:cNvSpPr>
                            <a:spLocks/>
                          </wps:cNvSpPr>
                          <wps:spPr bwMode="auto">
                            <a:xfrm>
                              <a:off x="6121" y="116"/>
                              <a:ext cx="4625" cy="6817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4625"/>
                                <a:gd name="T2" fmla="+- 0 116 116"/>
                                <a:gd name="T3" fmla="*/ 116 h 6817"/>
                                <a:gd name="T4" fmla="+- 0 10745 6121"/>
                                <a:gd name="T5" fmla="*/ T4 w 4625"/>
                                <a:gd name="T6" fmla="+- 0 116 116"/>
                                <a:gd name="T7" fmla="*/ 116 h 6817"/>
                                <a:gd name="T8" fmla="+- 0 10745 6121"/>
                                <a:gd name="T9" fmla="*/ T8 w 4625"/>
                                <a:gd name="T10" fmla="+- 0 6932 116"/>
                                <a:gd name="T11" fmla="*/ 6932 h 6817"/>
                                <a:gd name="T12" fmla="+- 0 6121 6121"/>
                                <a:gd name="T13" fmla="*/ T12 w 4625"/>
                                <a:gd name="T14" fmla="+- 0 6932 116"/>
                                <a:gd name="T15" fmla="*/ 6932 h 6817"/>
                                <a:gd name="T16" fmla="+- 0 6121 6121"/>
                                <a:gd name="T17" fmla="*/ T16 w 4625"/>
                                <a:gd name="T18" fmla="+- 0 116 116"/>
                                <a:gd name="T19" fmla="*/ 116 h 6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5" h="6817">
                                  <a:moveTo>
                                    <a:pt x="0" y="0"/>
                                  </a:moveTo>
                                  <a:lnTo>
                                    <a:pt x="4624" y="0"/>
                                  </a:lnTo>
                                  <a:lnTo>
                                    <a:pt x="4624" y="6816"/>
                                  </a:lnTo>
                                  <a:lnTo>
                                    <a:pt x="0" y="68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F2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116"/>
                              <a:ext cx="4627" cy="68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1" name="Group 104"/>
                        <wpg:cNvGrpSpPr>
                          <a:grpSpLocks/>
                        </wpg:cNvGrpSpPr>
                        <wpg:grpSpPr bwMode="auto">
                          <a:xfrm>
                            <a:off x="9608" y="5982"/>
                            <a:ext cx="1137" cy="951"/>
                            <a:chOff x="9608" y="5982"/>
                            <a:chExt cx="1137" cy="951"/>
                          </a:xfrm>
                        </wpg:grpSpPr>
                        <wps:wsp>
                          <wps:cNvPr id="132" name="Freeform 107"/>
                          <wps:cNvSpPr>
                            <a:spLocks/>
                          </wps:cNvSpPr>
                          <wps:spPr bwMode="auto">
                            <a:xfrm>
                              <a:off x="9608" y="5982"/>
                              <a:ext cx="1137" cy="951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1137"/>
                                <a:gd name="T2" fmla="+- 0 5982 5982"/>
                                <a:gd name="T3" fmla="*/ 5982 h 951"/>
                                <a:gd name="T4" fmla="+- 0 10745 9608"/>
                                <a:gd name="T5" fmla="*/ T4 w 1137"/>
                                <a:gd name="T6" fmla="+- 0 5982 5982"/>
                                <a:gd name="T7" fmla="*/ 5982 h 951"/>
                                <a:gd name="T8" fmla="+- 0 10745 9608"/>
                                <a:gd name="T9" fmla="*/ T8 w 1137"/>
                                <a:gd name="T10" fmla="+- 0 6932 5982"/>
                                <a:gd name="T11" fmla="*/ 6932 h 951"/>
                                <a:gd name="T12" fmla="+- 0 9608 9608"/>
                                <a:gd name="T13" fmla="*/ T12 w 1137"/>
                                <a:gd name="T14" fmla="+- 0 6932 5982"/>
                                <a:gd name="T15" fmla="*/ 6932 h 951"/>
                                <a:gd name="T16" fmla="+- 0 9608 9608"/>
                                <a:gd name="T17" fmla="*/ T16 w 1137"/>
                                <a:gd name="T18" fmla="+- 0 5982 5982"/>
                                <a:gd name="T19" fmla="*/ 5982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7" h="951">
                                  <a:moveTo>
                                    <a:pt x="0" y="0"/>
                                  </a:moveTo>
                                  <a:lnTo>
                                    <a:pt x="1137" y="0"/>
                                  </a:lnTo>
                                  <a:lnTo>
                                    <a:pt x="1137" y="950"/>
                                  </a:lnTo>
                                  <a:lnTo>
                                    <a:pt x="0" y="9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F2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00" y="5973"/>
                              <a:ext cx="1154" cy="9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4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1" y="116"/>
                              <a:ext cx="4625" cy="6817"/>
                            </a:xfrm>
                            <a:prstGeom prst="rect">
                              <a:avLst/>
                            </a:prstGeom>
                            <a:noFill/>
                            <a:ln w="10937">
                              <a:solidFill>
                                <a:srgbClr val="010202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spacing w:before="135"/>
                                  <w:ind w:left="647" w:right="2077" w:hanging="37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color w:val="010202"/>
                                    <w:spacing w:val="-2"/>
                                    <w:sz w:val="18"/>
                                  </w:rPr>
                                  <w:t>Warkworth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010202"/>
                                    <w:spacing w:val="-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z w:val="18"/>
                                  </w:rPr>
                                  <w:t>Sands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Woodland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23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Hunter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3"/>
                                    <w:sz w:val="18"/>
                                  </w:rPr>
                                  <w:t>Valley</w:t>
                                </w: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spacing w:before="7"/>
                                  <w:rPr>
                                    <w:rFonts w:ascii="PMingLiU" w:eastAsia="PMingLiU" w:hAnsi="PMingLiU" w:cs="PMingLiU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1335"/>
                                  </w:tabs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color w:val="686969"/>
                                    <w:sz w:val="14"/>
                                  </w:rPr>
                                  <w:t>Muswellbrook</w:t>
                                </w:r>
                                <w:proofErr w:type="spellEnd"/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spacing w:before="3"/>
                                  <w:rPr>
                                    <w:rFonts w:ascii="PMingLiU" w:eastAsia="PMingLiU" w:hAnsi="PMingLiU" w:cs="PMingLiU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numPr>
                                    <w:ilvl w:val="1"/>
                                    <w:numId w:val="1"/>
                                  </w:numPr>
                                  <w:tabs>
                                    <w:tab w:val="left" w:pos="2146"/>
                                  </w:tabs>
                                  <w:ind w:hanging="199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86969"/>
                                    <w:spacing w:val="-1"/>
                                    <w:sz w:val="14"/>
                                  </w:rPr>
                                  <w:t>Singleton</w:t>
                                </w: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ind w:left="74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z w:val="14"/>
                                  </w:rPr>
                                  <w:t>Wonnarua</w:t>
                                </w:r>
                                <w:proofErr w:type="spellEnd"/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spacing w:before="11"/>
                                  <w:rPr>
                                    <w:rFonts w:ascii="PMingLiU" w:eastAsia="PMingLiU" w:hAnsi="PMingLiU" w:cs="PMingLiU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numPr>
                                    <w:ilvl w:val="2"/>
                                    <w:numId w:val="1"/>
                                  </w:numPr>
                                  <w:tabs>
                                    <w:tab w:val="left" w:pos="3793"/>
                                  </w:tabs>
                                  <w:ind w:right="152"/>
                                  <w:jc w:val="righ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86969"/>
                                    <w:sz w:val="14"/>
                                  </w:rPr>
                                  <w:t>Newcastle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80" style="position:absolute;left:0;text-align:left;margin-left:306.05pt;margin-top:5.8pt;width:231.65pt;height:341.25pt;z-index:2152;mso-position-horizontal-relative:page;mso-position-vertical-relative:text" coordorigin="6121,116" coordsize="4633,6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">
                <v:group id="Group 108" o:spid="_x0000_s1081" style="position:absolute;left:6121;top:116;width:4625;height:6817" coordorigin="6121,116" coordsize="4625,6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10" o:spid="_x0000_s1082" style="position:absolute;left:6121;top:116;width:4625;height:6817;visibility:visible;mso-wrap-style:square;v-text-anchor:top" coordsize="4625,6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ISVMQA&#10;AADcAAAADwAAAGRycy9kb3ducmV2LnhtbERPTWvCQBC9C/0PyxS8iNlUpTRpNiJKqdCDNLXQ45Cd&#10;JqHZ2ZhdNf77riB4m8f7nGw5mFacqHeNZQVPUQyCuLS64UrB/utt+gLCeWSNrWVScCEHy/xhlGGq&#10;7Zk/6VT4SoQQdikqqL3vUildWZNBF9mOOHC/tjfoA+wrqXs8h3DTylkcP0uDDYeGGjta11T+FUej&#10;4GAvP5tkMf+YHL9Xya7wh/d1g0qNH4fVKwhPg7+Lb+6tDvNnCVyfCRf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CElTEAAAA3AAAAA8AAAAAAAAAAAAAAAAAmAIAAGRycy9k&#10;b3ducmV2LnhtbFBLBQYAAAAABAAEAPUAAACJAwAAAAA=&#10;" path="m,l4624,r,6816l,6816,,xe" fillcolor="#dff2f6" stroked="f">
                    <v:path arrowok="t" o:connecttype="custom" o:connectlocs="0,116;4624,116;4624,6932;0,6932;0,116" o:connectangles="0,0,0,0,0"/>
                  </v:shape>
                  <v:shape id="Picture 109" o:spid="_x0000_s1083" type="#_x0000_t75" style="position:absolute;left:6121;top:116;width:4627;height:6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FULGAAAA3AAAAA8AAABkcnMvZG93bnJldi54bWxEj0FrAkEMhe+C/2GI4E1ntVTL1lGkpdjS&#10;ImqVXsNOnF3cySw7U93+++ZQ6C3hvbz3ZbHqfK2u1MYqsIHJOANFXARbsTNw/HwZPYCKCdliHZgM&#10;/FCE1bLfW2Buw433dD0kpySEY44GypSaXOtYlOQxjkNDLNo5tB6TrK3TtsWbhPtaT7Nspj1WLA0l&#10;NvRUUnE5fHsDrv56nvPJvb9tZtOPe73bOtxvjRkOuvUjqERd+jf/Xb9awb8TfHlGJ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8VQsYAAADcAAAADwAAAAAAAAAAAAAA&#10;AACfAgAAZHJzL2Rvd25yZXYueG1sUEsFBgAAAAAEAAQA9wAAAJIDAAAAAA==&#10;">
                    <v:imagedata r:id="rId53" o:title=""/>
                  </v:shape>
                </v:group>
                <v:group id="Group 104" o:spid="_x0000_s1084" style="position:absolute;left:9608;top:5982;width:1137;height:951" coordorigin="9608,5982" coordsize="1137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07" o:spid="_x0000_s1085" style="position:absolute;left:9608;top:5982;width:1137;height:951;visibility:visible;mso-wrap-style:square;v-text-anchor:top" coordsize="1137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078QA&#10;AADcAAAADwAAAGRycy9kb3ducmV2LnhtbERPS2vCQBC+C/0PyxS86aYRX9FV2oJgD4XWiuBtyI5J&#10;MDsbsqOm/fXdgtDbfHzPWa47V6srtaHybOBpmIAizr2tuDCw/9oMZqCCIFusPZOBbwqwXj30lphZ&#10;f+NPuu6kUDGEQ4YGSpEm0zrkJTkMQ98QR+7kW4cSYVto2+Ithrtap0ky0Q4rjg0lNvRaUn7eXZwB&#10;TD4O8+37W5Dpy/g4Pf+kcqkPxvQfu+cFKKFO/sV399bG+aMU/p6JF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Z9O/EAAAA3AAAAA8AAAAAAAAAAAAAAAAAmAIAAGRycy9k&#10;b3ducmV2LnhtbFBLBQYAAAAABAAEAPUAAACJAwAAAAA=&#10;" path="m,l1137,r,950l,950,,xe" fillcolor="#dff2f6" stroked="f">
                    <v:path arrowok="t" o:connecttype="custom" o:connectlocs="0,5982;1137,5982;1137,6932;0,6932;0,5982" o:connectangles="0,0,0,0,0"/>
                  </v:shape>
                  <v:shape id="Picture 106" o:spid="_x0000_s1086" type="#_x0000_t75" style="position:absolute;left:9600;top:5973;width:1154;height: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em3BAAAA3AAAAA8AAABkcnMvZG93bnJldi54bWxET02LwjAQvQv+hzCCtzW1grt0jVIERTyp&#10;W3GPQzO23W0mpYla/70RBG/zeJ8zW3SmFldqXWVZwXgUgSDOra64UJD9rD6+QDiPrLG2TAru5GAx&#10;7/dmmGh74z1dD74QIYRdggpK75tESpeXZNCNbEMcuLNtDfoA20LqFm8h3NQyjqKpNFhxaCixoWVJ&#10;+f/hYhTo9TnOTqvtZxrF8SXd8eb4Z3+VGg669BuEp86/xS/3Rof5kwk8nwkX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Zem3BAAAA3AAAAA8AAAAAAAAAAAAAAAAAnwIA&#10;AGRycy9kb3ducmV2LnhtbFBLBQYAAAAABAAEAPcAAACNAwAAAAA=&#10;">
                    <v:imagedata r:id="rId54" o:title=""/>
                  </v:shape>
                  <v:shape id="Text Box 105" o:spid="_x0000_s1087" type="#_x0000_t202" style="position:absolute;left:6121;top:116;width:4625;height:6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plsEA&#10;AADcAAAADwAAAGRycy9kb3ducmV2LnhtbERPTWsCMRC9C/6HMEIvolmtiKxGEangtVbF45CMu4ub&#10;yZKku9v++qZQ6G0e73M2u97WoiUfKscKZtMMBLF2puJCweXjOFmBCBHZYO2YFHxRgN12ONhgblzH&#10;79SeYyFSCIccFZQxNrmUQZdkMUxdQ5y4h/MWY4K+kMZjl8JtLedZtpQWK04NJTZ0KEk/z59WQebH&#10;V33XN61n92vT+sWl+z69KfUy6vdrEJH6+C/+c59Mmv+6gN9n0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2KZbBAAAA3AAAAA8AAAAAAAAAAAAAAAAAmAIAAGRycy9kb3du&#10;cmV2LnhtbFBLBQYAAAAABAAEAPUAAACGAwAAAAA=&#10;" filled="f" strokecolor="#010202" strokeweight=".30381mm">
                    <v:textbox inset="0,0,0,0">
                      <w:txbxContent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spacing w:before="135"/>
                            <w:ind w:left="647" w:right="2077" w:hanging="37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010202"/>
                              <w:spacing w:val="-2"/>
                              <w:sz w:val="18"/>
                            </w:rPr>
                            <w:t>Warkworth</w:t>
                          </w:r>
                          <w:proofErr w:type="spellEnd"/>
                          <w:r>
                            <w:rPr>
                              <w:rFonts w:ascii="Arial"/>
                              <w:color w:val="010202"/>
                              <w:spacing w:val="-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z w:val="18"/>
                            </w:rPr>
                            <w:t>Sands</w:t>
                          </w:r>
                          <w:r>
                            <w:rPr>
                              <w:rFonts w:ascii="Arial"/>
                              <w:color w:val="010202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Woodland</w:t>
                          </w:r>
                          <w:r>
                            <w:rPr>
                              <w:rFonts w:ascii="Arial"/>
                              <w:color w:val="010202"/>
                              <w:spacing w:val="23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010202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010202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Hunter</w:t>
                          </w:r>
                          <w:r>
                            <w:rPr>
                              <w:rFonts w:ascii="Arial"/>
                              <w:color w:val="010202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3"/>
                              <w:sz w:val="18"/>
                            </w:rPr>
                            <w:t>Valley</w:t>
                          </w: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spacing w:before="7"/>
                            <w:rPr>
                              <w:rFonts w:ascii="PMingLiU" w:eastAsia="PMingLiU" w:hAnsi="PMingLiU" w:cs="PMingLiU"/>
                              <w:sz w:val="23"/>
                              <w:szCs w:val="23"/>
                            </w:rPr>
                          </w:pPr>
                        </w:p>
                        <w:p w:rsidR="00373A9B" w:rsidRDefault="00373A9B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1335"/>
                            </w:tabs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686969"/>
                              <w:sz w:val="14"/>
                            </w:rPr>
                            <w:t>Muswellbrook</w:t>
                          </w:r>
                          <w:proofErr w:type="spellEnd"/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</w:rPr>
                          </w:pPr>
                        </w:p>
                        <w:p w:rsidR="00373A9B" w:rsidRDefault="00373A9B">
                          <w:pPr>
                            <w:spacing w:before="3"/>
                            <w:rPr>
                              <w:rFonts w:ascii="PMingLiU" w:eastAsia="PMingLiU" w:hAnsi="PMingLiU" w:cs="PMingLiU"/>
                            </w:rPr>
                          </w:pPr>
                        </w:p>
                        <w:p w:rsidR="00373A9B" w:rsidRDefault="00373A9B"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146"/>
                            </w:tabs>
                            <w:ind w:hanging="199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86969"/>
                              <w:spacing w:val="-1"/>
                              <w:sz w:val="14"/>
                            </w:rPr>
                            <w:t>Singleton</w:t>
                          </w: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ind w:left="74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z w:val="14"/>
                            </w:rPr>
                            <w:t>Wonnarua</w:t>
                          </w:r>
                          <w:proofErr w:type="spellEnd"/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spacing w:before="11"/>
                            <w:rPr>
                              <w:rFonts w:ascii="PMingLiU" w:eastAsia="PMingLiU" w:hAnsi="PMingLiU" w:cs="PMingLiU"/>
                              <w:sz w:val="16"/>
                              <w:szCs w:val="16"/>
                            </w:rPr>
                          </w:pPr>
                        </w:p>
                        <w:p w:rsidR="00373A9B" w:rsidRDefault="00373A9B">
                          <w:pPr>
                            <w:numPr>
                              <w:ilvl w:val="2"/>
                              <w:numId w:val="1"/>
                            </w:numPr>
                            <w:tabs>
                              <w:tab w:val="left" w:pos="3793"/>
                            </w:tabs>
                            <w:ind w:right="152"/>
                            <w:jc w:val="righ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686969"/>
                              <w:sz w:val="14"/>
                            </w:rPr>
                            <w:t>Newcastle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War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k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w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o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r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th</w:t>
      </w:r>
      <w:r w:rsidR="0057553E" w:rsidRPr="0057553E">
        <w:rPr>
          <w:rFonts w:asciiTheme="minorHAnsi" w:hAnsiTheme="minorHAnsi"/>
          <w:color w:val="00528B"/>
          <w:spacing w:val="-38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Sands</w:t>
      </w:r>
      <w:r w:rsidR="0057553E" w:rsidRPr="0057553E">
        <w:rPr>
          <w:rFonts w:asciiTheme="minorHAnsi" w:hAnsiTheme="minorHAnsi"/>
          <w:color w:val="00528B"/>
          <w:spacing w:val="-37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W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oodland</w:t>
      </w:r>
      <w:r w:rsidR="0057553E" w:rsidRPr="0057553E">
        <w:rPr>
          <w:rFonts w:asciiTheme="minorHAnsi" w:hAnsiTheme="minorHAnsi"/>
          <w:color w:val="00528B"/>
          <w:spacing w:val="-37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1"/>
          <w:w w:val="105"/>
          <w:lang w:val="en-AU"/>
        </w:rPr>
        <w:t>o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f</w:t>
      </w:r>
      <w:r w:rsidR="0057553E" w:rsidRPr="0057553E">
        <w:rPr>
          <w:rFonts w:asciiTheme="minorHAnsi" w:hAnsiTheme="minorHAnsi"/>
          <w:color w:val="00528B"/>
          <w:spacing w:val="24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th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e</w:t>
      </w:r>
      <w:r w:rsidR="0057553E" w:rsidRPr="0057553E">
        <w:rPr>
          <w:rFonts w:asciiTheme="minorHAnsi" w:hAnsiTheme="minorHAnsi"/>
          <w:color w:val="00528B"/>
          <w:spacing w:val="-25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Hun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ter</w:t>
      </w:r>
      <w:r w:rsidR="0057553E" w:rsidRPr="0057553E">
        <w:rPr>
          <w:rFonts w:asciiTheme="minorHAnsi" w:hAnsiTheme="minorHAnsi"/>
          <w:color w:val="00528B"/>
          <w:spacing w:val="-24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6"/>
          <w:w w:val="105"/>
          <w:lang w:val="en-AU"/>
        </w:rPr>
        <w:t>Valle</w:t>
      </w:r>
      <w:r w:rsidR="0057553E" w:rsidRPr="0057553E">
        <w:rPr>
          <w:rFonts w:asciiTheme="minorHAnsi" w:hAnsiTheme="minorHAnsi"/>
          <w:color w:val="00528B"/>
          <w:spacing w:val="-5"/>
          <w:w w:val="105"/>
          <w:lang w:val="en-AU"/>
        </w:rPr>
        <w:t>y</w:t>
      </w:r>
    </w:p>
    <w:p w:rsidR="006C0513" w:rsidRPr="0057553E" w:rsidRDefault="0057553E">
      <w:pPr>
        <w:spacing w:before="189" w:line="278" w:lineRule="auto"/>
        <w:ind w:left="1133" w:right="6246"/>
        <w:rPr>
          <w:rFonts w:eastAsia="Book Antiqua" w:cs="Book Antiqua"/>
          <w:sz w:val="20"/>
          <w:szCs w:val="20"/>
          <w:lang w:val="en-AU"/>
        </w:rPr>
      </w:pPr>
      <w:r w:rsidRPr="0057553E">
        <w:rPr>
          <w:i/>
          <w:color w:val="1A1B1E"/>
          <w:w w:val="95"/>
          <w:sz w:val="20"/>
          <w:lang w:val="en-AU"/>
        </w:rPr>
        <w:t>The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ecological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community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is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part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of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the</w:t>
      </w:r>
      <w:r w:rsidRPr="0057553E">
        <w:rPr>
          <w:i/>
          <w:color w:val="1A1B1E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country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of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the</w:t>
      </w:r>
      <w:r w:rsidRPr="0057553E">
        <w:rPr>
          <w:i/>
          <w:color w:val="1A1B1E"/>
          <w:spacing w:val="24"/>
          <w:w w:val="90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w w:val="90"/>
          <w:sz w:val="20"/>
          <w:lang w:val="en-AU"/>
        </w:rPr>
        <w:t>Wonnarua</w:t>
      </w:r>
      <w:proofErr w:type="spellEnd"/>
      <w:r w:rsidRPr="0057553E">
        <w:rPr>
          <w:i/>
          <w:color w:val="1A1B1E"/>
          <w:spacing w:val="4"/>
          <w:w w:val="90"/>
          <w:sz w:val="20"/>
          <w:lang w:val="en-AU"/>
        </w:rPr>
        <w:t xml:space="preserve"> </w:t>
      </w:r>
      <w:r w:rsidRPr="0057553E">
        <w:rPr>
          <w:i/>
          <w:color w:val="1A1B1E"/>
          <w:w w:val="90"/>
          <w:sz w:val="20"/>
          <w:lang w:val="en-AU"/>
        </w:rPr>
        <w:t>peoples.</w:t>
      </w:r>
    </w:p>
    <w:p w:rsidR="006C0513" w:rsidRPr="0057553E" w:rsidRDefault="0057553E">
      <w:pPr>
        <w:spacing w:before="133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b/>
          <w:color w:val="1A1B1E"/>
          <w:spacing w:val="-2"/>
          <w:sz w:val="20"/>
          <w:lang w:val="en-AU"/>
        </w:rPr>
        <w:t>Date</w:t>
      </w:r>
      <w:r w:rsidRPr="0057553E">
        <w:rPr>
          <w:b/>
          <w:color w:val="1A1B1E"/>
          <w:spacing w:val="-29"/>
          <w:sz w:val="20"/>
          <w:lang w:val="en-AU"/>
        </w:rPr>
        <w:t xml:space="preserve"> </w:t>
      </w:r>
      <w:r w:rsidRPr="0057553E">
        <w:rPr>
          <w:b/>
          <w:color w:val="1A1B1E"/>
          <w:sz w:val="20"/>
          <w:lang w:val="en-AU"/>
        </w:rPr>
        <w:t>listed:</w:t>
      </w:r>
      <w:r w:rsidRPr="0057553E">
        <w:rPr>
          <w:b/>
          <w:color w:val="1A1B1E"/>
          <w:spacing w:val="-27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M</w:t>
      </w:r>
      <w:r w:rsidRPr="0057553E">
        <w:rPr>
          <w:color w:val="1A1B1E"/>
          <w:spacing w:val="-2"/>
          <w:sz w:val="20"/>
          <w:lang w:val="en-AU"/>
        </w:rPr>
        <w:t>ay</w:t>
      </w:r>
      <w:r w:rsidRPr="0057553E">
        <w:rPr>
          <w:color w:val="1A1B1E"/>
          <w:spacing w:val="-2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2016</w:t>
      </w:r>
    </w:p>
    <w:p w:rsidR="006C0513" w:rsidRPr="0057553E" w:rsidRDefault="0057553E">
      <w:pPr>
        <w:spacing w:before="175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b/>
          <w:color w:val="1A1B1E"/>
          <w:sz w:val="20"/>
          <w:lang w:val="en-AU"/>
        </w:rPr>
        <w:t>Category:</w:t>
      </w:r>
      <w:r w:rsidRPr="0057553E">
        <w:rPr>
          <w:b/>
          <w:color w:val="1A1B1E"/>
          <w:spacing w:val="-32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Critically</w:t>
      </w:r>
      <w:r w:rsidRPr="0057553E">
        <w:rPr>
          <w:color w:val="1A1B1E"/>
          <w:spacing w:val="-33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endangered</w:t>
      </w:r>
    </w:p>
    <w:p w:rsidR="006C0513" w:rsidRPr="0057553E" w:rsidRDefault="0057553E" w:rsidP="00552279">
      <w:pPr>
        <w:pStyle w:val="BodyText"/>
        <w:spacing w:before="175" w:line="252" w:lineRule="auto"/>
        <w:ind w:right="6110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b/>
          <w:color w:val="1A1B1E"/>
          <w:w w:val="105"/>
          <w:lang w:val="en-AU"/>
        </w:rPr>
        <w:t>Location:</w:t>
      </w:r>
      <w:r w:rsidRPr="0057553E">
        <w:rPr>
          <w:rFonts w:asciiTheme="minorHAnsi" w:hAnsiTheme="minorHAnsi"/>
          <w:b/>
          <w:color w:val="1A1B1E"/>
          <w:spacing w:val="-2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w w:val="105"/>
          <w:lang w:val="en-AU"/>
        </w:rPr>
        <w:t>W</w:t>
      </w:r>
      <w:r w:rsidRPr="0057553E">
        <w:rPr>
          <w:rFonts w:asciiTheme="minorHAnsi" w:hAnsiTheme="minorHAnsi"/>
          <w:color w:val="1A1B1E"/>
          <w:spacing w:val="-4"/>
          <w:w w:val="105"/>
          <w:lang w:val="en-AU"/>
        </w:rPr>
        <w:t>arkwor</w:t>
      </w:r>
      <w:r w:rsidRPr="0057553E">
        <w:rPr>
          <w:rFonts w:asciiTheme="minorHAnsi" w:hAnsiTheme="minorHAnsi"/>
          <w:color w:val="1A1B1E"/>
          <w:spacing w:val="-3"/>
          <w:w w:val="105"/>
          <w:lang w:val="en-AU"/>
        </w:rPr>
        <w:t>th</w:t>
      </w:r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Sands</w:t>
      </w:r>
      <w:r w:rsidRPr="0057553E">
        <w:rPr>
          <w:rFonts w:asciiTheme="minorHAnsi" w:hAnsiTheme="minorHAnsi"/>
          <w:color w:val="1A1B1E"/>
          <w:spacing w:val="-2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Woodland</w:t>
      </w:r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Hunter</w:t>
      </w:r>
      <w:r w:rsidRPr="0057553E">
        <w:rPr>
          <w:rFonts w:asciiTheme="minorHAnsi" w:hAnsiTheme="minorHAnsi"/>
          <w:color w:val="1A1B1E"/>
          <w:spacing w:val="21"/>
          <w:w w:val="10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4"/>
          <w:w w:val="105"/>
          <w:lang w:val="en-AU"/>
        </w:rPr>
        <w:t>Valley</w:t>
      </w:r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occurs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Hunter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River</w:t>
      </w:r>
      <w:r w:rsidRPr="0057553E">
        <w:rPr>
          <w:rFonts w:asciiTheme="minorHAnsi" w:hAnsiTheme="minorHAnsi"/>
          <w:color w:val="1A1B1E"/>
          <w:spacing w:val="29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catchment,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Central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 xml:space="preserve"> Hunter 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egion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 xml:space="preserve"> Hunter</w:t>
      </w:r>
      <w:r w:rsidRPr="0057553E">
        <w:rPr>
          <w:rFonts w:asciiTheme="minorHAnsi" w:hAnsiTheme="minorHAnsi"/>
          <w:color w:val="1A1B1E"/>
          <w:spacing w:val="24"/>
          <w:w w:val="10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4"/>
          <w:w w:val="105"/>
          <w:lang w:val="en-AU"/>
        </w:rPr>
        <w:t>Valley</w:t>
      </w:r>
      <w:r w:rsidRPr="0057553E">
        <w:rPr>
          <w:rFonts w:asciiTheme="minorHAnsi" w:hAnsiTheme="minorHAnsi"/>
          <w:color w:val="1A1B1E"/>
          <w:spacing w:val="-1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north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east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6"/>
          <w:w w:val="105"/>
          <w:lang w:val="en-AU"/>
        </w:rPr>
        <w:t>NSW.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w w:val="105"/>
          <w:lang w:val="en-AU"/>
        </w:rPr>
        <w:t>It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is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confined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to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small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areas</w:t>
      </w:r>
      <w:r w:rsidR="00552279">
        <w:rPr>
          <w:rFonts w:asciiTheme="minorHAnsi" w:hAnsiTheme="minorHAnsi"/>
          <w:color w:val="1A1B1E"/>
          <w:spacing w:val="-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 xml:space="preserve">of sandy soil,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est</w:t>
      </w:r>
      <w:r w:rsidRPr="0057553E">
        <w:rPr>
          <w:rFonts w:asciiTheme="minorHAnsi" w:hAnsiTheme="minorHAnsi"/>
          <w:color w:val="1A1B1E"/>
          <w:lang w:val="en-AU"/>
        </w:rPr>
        <w:t xml:space="preserve"> of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ingleton,</w:t>
      </w:r>
      <w:r w:rsidRPr="0057553E">
        <w:rPr>
          <w:rFonts w:asciiTheme="minorHAnsi" w:hAnsiTheme="minorHAnsi"/>
          <w:color w:val="1A1B1E"/>
          <w:lang w:val="en-AU"/>
        </w:rPr>
        <w:t xml:space="preserve"> in the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ingleton</w:t>
      </w:r>
      <w:r w:rsidRPr="0057553E">
        <w:rPr>
          <w:rFonts w:asciiTheme="minorHAnsi" w:hAnsiTheme="minorHAnsi"/>
          <w:color w:val="1A1B1E"/>
          <w:lang w:val="en-AU"/>
        </w:rPr>
        <w:t xml:space="preserve"> Local</w:t>
      </w:r>
      <w:r w:rsidRPr="0057553E">
        <w:rPr>
          <w:rFonts w:asciiTheme="minorHAnsi" w:hAnsiTheme="minorHAnsi"/>
          <w:color w:val="1A1B1E"/>
          <w:spacing w:val="31"/>
          <w:w w:val="9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Go</w:t>
      </w:r>
      <w:r w:rsidRPr="0057553E">
        <w:rPr>
          <w:rFonts w:asciiTheme="minorHAnsi" w:hAnsiTheme="minorHAnsi"/>
          <w:color w:val="1A1B1E"/>
          <w:spacing w:val="-2"/>
          <w:lang w:val="en-AU"/>
        </w:rPr>
        <w:t>v</w:t>
      </w:r>
      <w:r w:rsidRPr="0057553E">
        <w:rPr>
          <w:rFonts w:asciiTheme="minorHAnsi" w:hAnsiTheme="minorHAnsi"/>
          <w:color w:val="1A1B1E"/>
          <w:spacing w:val="-1"/>
          <w:lang w:val="en-AU"/>
        </w:rPr>
        <w:t>ernment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Ar</w:t>
      </w:r>
      <w:r w:rsidRPr="0057553E">
        <w:rPr>
          <w:rFonts w:asciiTheme="minorHAnsi" w:hAnsiTheme="minorHAnsi"/>
          <w:color w:val="1A1B1E"/>
          <w:spacing w:val="-1"/>
          <w:lang w:val="en-AU"/>
        </w:rPr>
        <w:t>ea.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majority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patches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26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Warkworth</w:t>
      </w:r>
      <w:r w:rsidRPr="0057553E">
        <w:rPr>
          <w:rFonts w:asciiTheme="minorHAnsi" w:hAnsiTheme="minorHAnsi"/>
          <w:color w:val="1A1B1E"/>
          <w:spacing w:val="5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district.</w:t>
      </w:r>
    </w:p>
    <w:p w:rsidR="006C0513" w:rsidRPr="0057553E" w:rsidRDefault="006C0513">
      <w:pPr>
        <w:spacing w:before="3"/>
        <w:rPr>
          <w:rFonts w:eastAsia="PMingLiU" w:cs="PMingLiU"/>
          <w:sz w:val="11"/>
          <w:szCs w:val="11"/>
          <w:lang w:val="en-AU"/>
        </w:rPr>
      </w:pPr>
    </w:p>
    <w:p w:rsidR="006C0513" w:rsidRPr="0057553E" w:rsidRDefault="006C0513">
      <w:pPr>
        <w:rPr>
          <w:rFonts w:eastAsia="PMingLiU" w:cs="PMingLiU"/>
          <w:sz w:val="11"/>
          <w:szCs w:val="11"/>
          <w:lang w:val="en-AU"/>
        </w:rPr>
        <w:sectPr w:rsidR="006C0513" w:rsidRPr="0057553E">
          <w:pgSz w:w="11910" w:h="16840"/>
          <w:pgMar w:top="1140" w:right="0" w:bottom="660" w:left="0" w:header="0" w:footer="466" w:gutter="0"/>
          <w:cols w:space="720"/>
        </w:sectPr>
      </w:pPr>
    </w:p>
    <w:p w:rsidR="006C0513" w:rsidRPr="0057553E" w:rsidRDefault="0057553E">
      <w:pPr>
        <w:spacing w:before="28" w:line="248" w:lineRule="auto"/>
        <w:ind w:left="1133" w:right="87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Book Antiqua" w:cs="Book Antiqua"/>
          <w:b/>
          <w:bCs/>
          <w:color w:val="1A1B1E"/>
          <w:spacing w:val="-2"/>
          <w:sz w:val="20"/>
          <w:szCs w:val="20"/>
          <w:lang w:val="en-AU"/>
        </w:rPr>
        <w:t>Descriptive</w:t>
      </w:r>
      <w:r w:rsidRPr="0057553E">
        <w:rPr>
          <w:rFonts w:eastAsia="Book Antiqua" w:cs="Book Antiqua"/>
          <w:b/>
          <w:bCs/>
          <w:color w:val="1A1B1E"/>
          <w:spacing w:val="-22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b/>
          <w:bCs/>
          <w:color w:val="1A1B1E"/>
          <w:spacing w:val="-2"/>
          <w:sz w:val="20"/>
          <w:szCs w:val="20"/>
          <w:lang w:val="en-AU"/>
        </w:rPr>
        <w:t>features:</w:t>
      </w:r>
      <w:r w:rsidRPr="0057553E">
        <w:rPr>
          <w:rFonts w:eastAsia="Book Antiqua" w:cs="Book Antiqua"/>
          <w:b/>
          <w:bCs/>
          <w:color w:val="1A1B1E"/>
          <w:spacing w:val="-2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3"/>
          <w:sz w:val="20"/>
          <w:szCs w:val="20"/>
          <w:lang w:val="en-AU"/>
        </w:rPr>
        <w:t>It</w:t>
      </w:r>
      <w:r w:rsidRPr="0057553E">
        <w:rPr>
          <w:rFonts w:eastAsia="PMingLiU" w:cs="PMingLiU"/>
          <w:color w:val="1A1B1E"/>
          <w:spacing w:val="-2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is</w:t>
      </w:r>
      <w:r w:rsidRPr="0057553E">
        <w:rPr>
          <w:rFonts w:eastAsia="PMingLiU" w:cs="PMingLiU"/>
          <w:color w:val="1A1B1E"/>
          <w:spacing w:val="-2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</w:t>
      </w:r>
      <w:r w:rsidRPr="0057553E">
        <w:rPr>
          <w:rFonts w:eastAsia="PMingLiU" w:cs="PMingLiU"/>
          <w:color w:val="1A1B1E"/>
          <w:spacing w:val="-2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mid</w:t>
      </w:r>
      <w:r w:rsidRPr="0057553E">
        <w:rPr>
          <w:rFonts w:eastAsia="PMingLiU" w:cs="PMingLiU"/>
          <w:color w:val="1A1B1E"/>
          <w:spacing w:val="-2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to</w:t>
      </w:r>
      <w:r w:rsidRPr="0057553E">
        <w:rPr>
          <w:rFonts w:eastAsia="PMingLiU" w:cs="PMingLiU"/>
          <w:color w:val="1A1B1E"/>
          <w:spacing w:val="-2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lo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w</w:t>
      </w:r>
      <w:r w:rsidRPr="0057553E">
        <w:rPr>
          <w:rFonts w:eastAsia="PMingLiU" w:cs="PMingLiU"/>
          <w:color w:val="1A1B1E"/>
          <w:spacing w:val="-2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woodland</w:t>
      </w:r>
      <w:r w:rsidRPr="0057553E">
        <w:rPr>
          <w:rFonts w:eastAsia="PMingLiU" w:cs="PMingLiU"/>
          <w:color w:val="1A1B1E"/>
          <w:spacing w:val="29"/>
          <w:w w:val="103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(occasionally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forest),</w:t>
      </w:r>
      <w:r w:rsidRPr="0057553E">
        <w:rPr>
          <w:rFonts w:eastAsia="PMingLiU" w:cs="PMingLiU"/>
          <w:color w:val="1A1B1E"/>
          <w:spacing w:val="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typically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dominated</w:t>
      </w:r>
      <w:r w:rsidRPr="0057553E">
        <w:rPr>
          <w:rFonts w:eastAsia="PMingLiU" w:cs="PMingLiU"/>
          <w:color w:val="1A1B1E"/>
          <w:spacing w:val="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b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y</w:t>
      </w:r>
      <w:r w:rsidRPr="0057553E">
        <w:rPr>
          <w:rFonts w:eastAsia="PMingLiU" w:cs="PMingLiU"/>
          <w:color w:val="1A1B1E"/>
          <w:spacing w:val="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rough-barked</w:t>
      </w:r>
      <w:r w:rsidRPr="0057553E">
        <w:rPr>
          <w:rFonts w:eastAsia="PMingLiU" w:cs="PMingLiU"/>
          <w:color w:val="1A1B1E"/>
          <w:spacing w:val="29"/>
          <w:w w:val="10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apple</w:t>
      </w:r>
      <w:r w:rsidRPr="0057553E">
        <w:rPr>
          <w:rFonts w:eastAsia="PMingLiU" w:cs="PMingLiU"/>
          <w:color w:val="1A1B1E"/>
          <w:spacing w:val="-1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3"/>
          <w:sz w:val="20"/>
          <w:szCs w:val="20"/>
          <w:lang w:val="en-AU"/>
        </w:rPr>
        <w:t>Angophor</w:t>
      </w:r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a</w:t>
      </w:r>
      <w:r w:rsidRPr="0057553E">
        <w:rPr>
          <w:rFonts w:eastAsia="Book Antiqua" w:cs="Book Antiqua"/>
          <w:i/>
          <w:color w:val="1A1B1E"/>
          <w:spacing w:val="-16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sz w:val="20"/>
          <w:szCs w:val="20"/>
          <w:lang w:val="en-AU"/>
        </w:rPr>
        <w:t>floribunda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)</w:t>
      </w:r>
      <w:r w:rsidRPr="0057553E">
        <w:rPr>
          <w:rFonts w:eastAsia="PMingLiU" w:cs="PMingLiU"/>
          <w:color w:val="1A1B1E"/>
          <w:spacing w:val="-1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in</w:t>
      </w:r>
      <w:r w:rsidRPr="0057553E">
        <w:rPr>
          <w:rFonts w:eastAsia="PMingLiU" w:cs="PMingLiU"/>
          <w:color w:val="1A1B1E"/>
          <w:spacing w:val="-1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the</w:t>
      </w:r>
      <w:r w:rsidRPr="0057553E">
        <w:rPr>
          <w:rFonts w:eastAsia="PMingLiU" w:cs="PMingLiU"/>
          <w:color w:val="1A1B1E"/>
          <w:spacing w:val="-1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canopy</w:t>
      </w:r>
      <w:r w:rsidRPr="0057553E">
        <w:rPr>
          <w:rFonts w:eastAsia="PMingLiU" w:cs="PMingLiU"/>
          <w:color w:val="1A1B1E"/>
          <w:spacing w:val="-1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and</w:t>
      </w:r>
      <w:r w:rsidRPr="0057553E">
        <w:rPr>
          <w:rFonts w:eastAsia="PMingLiU" w:cs="PMingLiU"/>
          <w:color w:val="1A1B1E"/>
          <w:spacing w:val="-1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coast</w:t>
      </w:r>
      <w:r w:rsidRPr="0057553E">
        <w:rPr>
          <w:rFonts w:eastAsia="PMingLiU" w:cs="PMingLiU"/>
          <w:color w:val="1A1B1E"/>
          <w:spacing w:val="30"/>
          <w:w w:val="9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banksia</w:t>
      </w:r>
      <w:r w:rsidRPr="0057553E">
        <w:rPr>
          <w:rFonts w:eastAsia="PMingLiU" w:cs="PMingLiU"/>
          <w:color w:val="1A1B1E"/>
          <w:spacing w:val="-2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Banksia</w:t>
      </w:r>
      <w:r w:rsidRPr="0057553E">
        <w:rPr>
          <w:rFonts w:eastAsia="Book Antiqua" w:cs="Book Antiqua"/>
          <w:i/>
          <w:color w:val="1A1B1E"/>
          <w:spacing w:val="-24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z w:val="20"/>
          <w:szCs w:val="20"/>
          <w:lang w:val="en-AU"/>
        </w:rPr>
        <w:t>integrifolia</w:t>
      </w:r>
      <w:proofErr w:type="spellEnd"/>
      <w:r w:rsidRPr="0057553E">
        <w:rPr>
          <w:rFonts w:eastAsia="Book Antiqua" w:cs="Book Antiqua"/>
          <w:i/>
          <w:color w:val="1A1B1E"/>
          <w:spacing w:val="-2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subsp.</w:t>
      </w:r>
      <w:r w:rsidRPr="0057553E">
        <w:rPr>
          <w:rFonts w:eastAsia="PMingLiU" w:cs="PMingLiU"/>
          <w:color w:val="1A1B1E"/>
          <w:spacing w:val="-27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z w:val="20"/>
          <w:szCs w:val="20"/>
          <w:lang w:val="en-AU"/>
        </w:rPr>
        <w:t>integrifolia</w:t>
      </w:r>
      <w:proofErr w:type="spellEnd"/>
      <w:r w:rsidRPr="0057553E">
        <w:rPr>
          <w:rFonts w:eastAsia="PMingLiU" w:cs="PMingLiU"/>
          <w:color w:val="1A1B1E"/>
          <w:sz w:val="20"/>
          <w:szCs w:val="20"/>
          <w:lang w:val="en-AU"/>
        </w:rPr>
        <w:t>)</w:t>
      </w:r>
      <w:r w:rsidRPr="0057553E">
        <w:rPr>
          <w:rFonts w:eastAsia="PMingLiU" w:cs="PMingLiU"/>
          <w:color w:val="1A1B1E"/>
          <w:spacing w:val="-2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and/or</w:t>
      </w:r>
      <w:r w:rsidRPr="0057553E">
        <w:rPr>
          <w:rFonts w:eastAsia="PMingLiU" w:cs="PMingLiU"/>
          <w:color w:val="1A1B1E"/>
          <w:spacing w:val="-2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fern-</w:t>
      </w:r>
      <w:r w:rsidRPr="0057553E">
        <w:rPr>
          <w:rFonts w:eastAsia="PMingLiU" w:cs="PMingLiU"/>
          <w:color w:val="1A1B1E"/>
          <w:spacing w:val="29"/>
          <w:w w:val="10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leav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ed</w:t>
      </w:r>
      <w:r w:rsidRPr="0057553E">
        <w:rPr>
          <w:rFonts w:eastAsia="PMingLiU" w:cs="PMingLiU"/>
          <w:color w:val="1A1B1E"/>
          <w:spacing w:val="-1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wattle</w:t>
      </w:r>
      <w:r w:rsidRPr="0057553E">
        <w:rPr>
          <w:rFonts w:eastAsia="PMingLiU" w:cs="PMingLiU"/>
          <w:color w:val="1A1B1E"/>
          <w:spacing w:val="-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Acacia</w:t>
      </w:r>
      <w:r w:rsidRPr="0057553E">
        <w:rPr>
          <w:rFonts w:eastAsia="Book Antiqua" w:cs="Book Antiqua"/>
          <w:i/>
          <w:color w:val="1A1B1E"/>
          <w:spacing w:val="-8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filicifolia</w:t>
      </w:r>
      <w:proofErr w:type="spellEnd"/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)</w:t>
      </w:r>
      <w:r w:rsidRPr="0057553E">
        <w:rPr>
          <w:rFonts w:eastAsia="PMingLiU" w:cs="PMingLiU"/>
          <w:color w:val="1A1B1E"/>
          <w:spacing w:val="-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in</w:t>
      </w:r>
      <w:r w:rsidRPr="0057553E">
        <w:rPr>
          <w:rFonts w:eastAsia="PMingLiU" w:cs="PMingLiU"/>
          <w:color w:val="1A1B1E"/>
          <w:spacing w:val="-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</w:t>
      </w:r>
      <w:r w:rsidRPr="0057553E">
        <w:rPr>
          <w:rFonts w:eastAsia="PMingLiU" w:cs="PMingLiU"/>
          <w:color w:val="1A1B1E"/>
          <w:spacing w:val="-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sub-canopy;</w:t>
      </w:r>
      <w:r w:rsidRPr="0057553E">
        <w:rPr>
          <w:rFonts w:eastAsia="PMingLiU" w:cs="PMingLiU"/>
          <w:color w:val="1A1B1E"/>
          <w:spacing w:val="-1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together</w:t>
      </w:r>
      <w:r w:rsidRPr="0057553E">
        <w:rPr>
          <w:rFonts w:eastAsia="PMingLiU" w:cs="PMingLiU"/>
          <w:color w:val="1A1B1E"/>
          <w:spacing w:val="37"/>
          <w:w w:val="103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with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other</w:t>
      </w:r>
      <w:r w:rsidRPr="0057553E">
        <w:rPr>
          <w:rFonts w:eastAsia="PMingLiU" w:cs="PMingLiU"/>
          <w:color w:val="1A1B1E"/>
          <w:spacing w:val="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small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tr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ees,</w:t>
      </w:r>
      <w:r w:rsidRPr="0057553E">
        <w:rPr>
          <w:rFonts w:eastAsia="PMingLiU" w:cs="PMingLiU"/>
          <w:color w:val="1A1B1E"/>
          <w:spacing w:val="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shrubs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and</w:t>
      </w:r>
      <w:r w:rsidRPr="0057553E">
        <w:rPr>
          <w:rFonts w:eastAsia="PMingLiU" w:cs="PMingLiU"/>
          <w:color w:val="1A1B1E"/>
          <w:spacing w:val="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groundco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v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er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species</w:t>
      </w:r>
      <w:r w:rsidRPr="0057553E">
        <w:rPr>
          <w:rFonts w:eastAsia="PMingLiU" w:cs="PMingLiU"/>
          <w:color w:val="1A1B1E"/>
          <w:spacing w:val="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that</w:t>
      </w:r>
      <w:r w:rsidRPr="0057553E">
        <w:rPr>
          <w:rFonts w:eastAsia="PMingLiU" w:cs="PMingLiU"/>
          <w:color w:val="1A1B1E"/>
          <w:spacing w:val="29"/>
          <w:w w:val="10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ar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e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typical</w:t>
      </w:r>
      <w:r w:rsidRPr="0057553E">
        <w:rPr>
          <w:rFonts w:eastAsia="PMingLiU" w:cs="PMingLiU"/>
          <w:color w:val="1A1B1E"/>
          <w:spacing w:val="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of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sandy</w:t>
      </w:r>
      <w:r w:rsidRPr="0057553E">
        <w:rPr>
          <w:rFonts w:eastAsia="PMingLiU" w:cs="PMingLiU"/>
          <w:color w:val="1A1B1E"/>
          <w:spacing w:val="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soils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in</w:t>
      </w:r>
      <w:r w:rsidRPr="0057553E">
        <w:rPr>
          <w:rFonts w:eastAsia="PMingLiU" w:cs="PMingLiU"/>
          <w:color w:val="1A1B1E"/>
          <w:spacing w:val="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the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Hunter</w:t>
      </w:r>
      <w:r w:rsidRPr="0057553E">
        <w:rPr>
          <w:rFonts w:eastAsia="PMingLiU" w:cs="PMingLiU"/>
          <w:color w:val="1A1B1E"/>
          <w:spacing w:val="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3"/>
          <w:sz w:val="20"/>
          <w:szCs w:val="20"/>
          <w:lang w:val="en-AU"/>
        </w:rPr>
        <w:t>V</w:t>
      </w:r>
      <w:r w:rsidRPr="0057553E">
        <w:rPr>
          <w:rFonts w:eastAsia="PMingLiU" w:cs="PMingLiU"/>
          <w:color w:val="1A1B1E"/>
          <w:spacing w:val="-4"/>
          <w:sz w:val="20"/>
          <w:szCs w:val="20"/>
          <w:lang w:val="en-AU"/>
        </w:rPr>
        <w:t>alley</w:t>
      </w:r>
      <w:r w:rsidRPr="0057553E">
        <w:rPr>
          <w:rFonts w:eastAsia="PMingLiU" w:cs="PMingLiU"/>
          <w:color w:val="1A1B1E"/>
          <w:spacing w:val="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region.</w:t>
      </w:r>
      <w:r w:rsidRPr="0057553E">
        <w:rPr>
          <w:rFonts w:eastAsia="PMingLiU" w:cs="PMingLiU"/>
          <w:color w:val="1A1B1E"/>
          <w:spacing w:val="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On</w:t>
      </w:r>
      <w:r w:rsidRPr="0057553E">
        <w:rPr>
          <w:rFonts w:eastAsia="PMingLiU" w:cs="PMingLiU"/>
          <w:color w:val="1A1B1E"/>
          <w:spacing w:val="23"/>
          <w:w w:val="11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shallo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w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er</w:t>
      </w:r>
      <w:r w:rsidRPr="0057553E">
        <w:rPr>
          <w:rFonts w:eastAsia="PMingLiU" w:cs="PMingLiU"/>
          <w:color w:val="1A1B1E"/>
          <w:spacing w:val="-2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sands</w:t>
      </w:r>
      <w:r w:rsidRPr="0057553E">
        <w:rPr>
          <w:rFonts w:eastAsia="PMingLiU" w:cs="PMingLiU"/>
          <w:color w:val="1A1B1E"/>
          <w:spacing w:val="-2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(e.g.</w:t>
      </w:r>
      <w:r w:rsidRPr="0057553E">
        <w:rPr>
          <w:rFonts w:eastAsia="PMingLiU" w:cs="PMingLiU"/>
          <w:color w:val="1A1B1E"/>
          <w:spacing w:val="-2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in</w:t>
      </w:r>
      <w:r w:rsidRPr="0057553E">
        <w:rPr>
          <w:rFonts w:eastAsia="PMingLiU" w:cs="PMingLiU"/>
          <w:color w:val="1A1B1E"/>
          <w:spacing w:val="-2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swales)</w:t>
      </w:r>
      <w:r w:rsidRPr="0057553E">
        <w:rPr>
          <w:rFonts w:eastAsia="PMingLiU" w:cs="PMingLiU"/>
          <w:color w:val="1A1B1E"/>
          <w:spacing w:val="-2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4"/>
          <w:sz w:val="20"/>
          <w:szCs w:val="20"/>
          <w:lang w:val="en-AU"/>
        </w:rPr>
        <w:t>Blakely</w:t>
      </w:r>
      <w:r w:rsidRPr="0057553E">
        <w:rPr>
          <w:rFonts w:eastAsia="PMingLiU" w:cs="PMingLiU"/>
          <w:color w:val="1A1B1E"/>
          <w:spacing w:val="-13"/>
          <w:sz w:val="20"/>
          <w:szCs w:val="20"/>
          <w:lang w:val="en-AU"/>
        </w:rPr>
        <w:t>’</w:t>
      </w:r>
      <w:r w:rsidRPr="0057553E">
        <w:rPr>
          <w:rFonts w:eastAsia="PMingLiU" w:cs="PMingLiU"/>
          <w:color w:val="1A1B1E"/>
          <w:spacing w:val="-4"/>
          <w:sz w:val="20"/>
          <w:szCs w:val="20"/>
          <w:lang w:val="en-AU"/>
        </w:rPr>
        <w:t>s</w:t>
      </w:r>
      <w:r w:rsidRPr="0057553E">
        <w:rPr>
          <w:rFonts w:eastAsia="PMingLiU" w:cs="PMingLiU"/>
          <w:color w:val="1A1B1E"/>
          <w:spacing w:val="-2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red</w:t>
      </w:r>
      <w:r w:rsidRPr="0057553E">
        <w:rPr>
          <w:rFonts w:eastAsia="PMingLiU" w:cs="PMingLiU"/>
          <w:color w:val="1A1B1E"/>
          <w:spacing w:val="-2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gum</w:t>
      </w:r>
      <w:r w:rsidRPr="0057553E">
        <w:rPr>
          <w:rFonts w:eastAsia="PMingLiU" w:cs="PMingLiU"/>
          <w:color w:val="1A1B1E"/>
          <w:spacing w:val="-2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x</w:t>
      </w:r>
      <w:r w:rsidRPr="0057553E">
        <w:rPr>
          <w:rFonts w:eastAsia="PMingLiU" w:cs="PMingLiU"/>
          <w:color w:val="1A1B1E"/>
          <w:spacing w:val="-2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forest</w:t>
      </w:r>
      <w:r w:rsidRPr="0057553E">
        <w:rPr>
          <w:rFonts w:eastAsia="PMingLiU" w:cs="PMingLiU"/>
          <w:color w:val="1A1B1E"/>
          <w:spacing w:val="23"/>
          <w:w w:val="9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red</w:t>
      </w:r>
      <w:r w:rsidRPr="0057553E">
        <w:rPr>
          <w:rFonts w:eastAsia="PMingLiU" w:cs="PMingLiU"/>
          <w:color w:val="1A1B1E"/>
          <w:spacing w:val="-20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gum</w:t>
      </w:r>
      <w:r w:rsidRPr="0057553E">
        <w:rPr>
          <w:rFonts w:eastAsia="PMingLiU" w:cs="PMingLiU"/>
          <w:color w:val="1A1B1E"/>
          <w:spacing w:val="-19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hybrid</w:t>
      </w:r>
      <w:r w:rsidRPr="0057553E">
        <w:rPr>
          <w:rFonts w:eastAsia="PMingLiU" w:cs="PMingLiU"/>
          <w:color w:val="1A1B1E"/>
          <w:spacing w:val="-19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Eucalyptus</w:t>
      </w:r>
      <w:r w:rsidRPr="0057553E">
        <w:rPr>
          <w:rFonts w:eastAsia="Book Antiqua" w:cs="Book Antiqua"/>
          <w:i/>
          <w:color w:val="1A1B1E"/>
          <w:spacing w:val="-18"/>
          <w:w w:val="9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blakelyi</w:t>
      </w:r>
      <w:proofErr w:type="spellEnd"/>
      <w:r w:rsidRPr="0057553E">
        <w:rPr>
          <w:rFonts w:eastAsia="Book Antiqua" w:cs="Book Antiqua"/>
          <w:i/>
          <w:color w:val="1A1B1E"/>
          <w:spacing w:val="-17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x</w:t>
      </w:r>
      <w:r w:rsidRPr="0057553E">
        <w:rPr>
          <w:rFonts w:eastAsia="Book Antiqua" w:cs="Book Antiqua"/>
          <w:i/>
          <w:color w:val="1A1B1E"/>
          <w:spacing w:val="-18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Eucalyptus</w:t>
      </w:r>
      <w:r w:rsidRPr="0057553E">
        <w:rPr>
          <w:rFonts w:eastAsia="Book Antiqua" w:cs="Book Antiqua"/>
          <w:i/>
          <w:color w:val="1A1B1E"/>
          <w:spacing w:val="-17"/>
          <w:w w:val="9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tereticornis</w:t>
      </w:r>
      <w:proofErr w:type="spellEnd"/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)</w:t>
      </w:r>
      <w:r w:rsidRPr="0057553E">
        <w:rPr>
          <w:rFonts w:eastAsia="PMingLiU" w:cs="PMingLiU"/>
          <w:color w:val="1A1B1E"/>
          <w:spacing w:val="43"/>
          <w:w w:val="10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and</w:t>
      </w:r>
      <w:r w:rsidRPr="0057553E">
        <w:rPr>
          <w:rFonts w:eastAsia="PMingLiU" w:cs="PMingLiU"/>
          <w:color w:val="1A1B1E"/>
          <w:spacing w:val="-1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narro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w</w:t>
      </w:r>
      <w:r w:rsidRPr="0057553E">
        <w:rPr>
          <w:rFonts w:eastAsia="PMingLiU" w:cs="PMingLiU"/>
          <w:color w:val="1A1B1E"/>
          <w:spacing w:val="-1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leav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ed</w:t>
      </w:r>
      <w:r w:rsidRPr="0057553E">
        <w:rPr>
          <w:rFonts w:eastAsia="PMingLiU" w:cs="PMingLiU"/>
          <w:color w:val="1A1B1E"/>
          <w:spacing w:val="-1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ironbark</w:t>
      </w:r>
      <w:r w:rsidRPr="0057553E">
        <w:rPr>
          <w:rFonts w:eastAsia="PMingLiU" w:cs="PMingLiU"/>
          <w:color w:val="1A1B1E"/>
          <w:spacing w:val="-1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Eucalyptus</w:t>
      </w:r>
      <w:r w:rsidRPr="0057553E">
        <w:rPr>
          <w:rFonts w:eastAsia="Book Antiqua" w:cs="Book Antiqua"/>
          <w:i/>
          <w:color w:val="1A1B1E"/>
          <w:spacing w:val="-1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3"/>
          <w:sz w:val="20"/>
          <w:szCs w:val="20"/>
          <w:lang w:val="en-AU"/>
        </w:rPr>
        <w:t>crebr</w:t>
      </w:r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a</w:t>
      </w:r>
      <w:proofErr w:type="spellEnd"/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)</w:t>
      </w:r>
      <w:r w:rsidRPr="0057553E">
        <w:rPr>
          <w:rFonts w:eastAsia="PMingLiU" w:cs="PMingLiU"/>
          <w:color w:val="1A1B1E"/>
          <w:spacing w:val="-1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may</w:t>
      </w:r>
      <w:r w:rsidRPr="0057553E">
        <w:rPr>
          <w:rFonts w:eastAsia="PMingLiU" w:cs="PMingLiU"/>
          <w:color w:val="1A1B1E"/>
          <w:spacing w:val="-1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be</w:t>
      </w:r>
      <w:r w:rsidRPr="0057553E">
        <w:rPr>
          <w:rFonts w:eastAsia="PMingLiU" w:cs="PMingLiU"/>
          <w:color w:val="1A1B1E"/>
          <w:spacing w:val="39"/>
          <w:w w:val="10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mor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e</w:t>
      </w:r>
      <w:r w:rsidRPr="0057553E">
        <w:rPr>
          <w:rFonts w:eastAsia="PMingLiU" w:cs="PMingLiU"/>
          <w:color w:val="1A1B1E"/>
          <w:spacing w:val="-1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numerous.</w:t>
      </w:r>
      <w:r w:rsidRPr="0057553E">
        <w:rPr>
          <w:rFonts w:eastAsia="PMingLiU" w:cs="PMingLiU"/>
          <w:color w:val="1A1B1E"/>
          <w:spacing w:val="-1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Other</w:t>
      </w:r>
      <w:r w:rsidRPr="0057553E">
        <w:rPr>
          <w:rFonts w:eastAsia="PMingLiU" w:cs="PMingLiU"/>
          <w:color w:val="1A1B1E"/>
          <w:spacing w:val="-1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tr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ee</w:t>
      </w:r>
      <w:r w:rsidRPr="0057553E">
        <w:rPr>
          <w:rFonts w:eastAsia="PMingLiU" w:cs="PMingLiU"/>
          <w:color w:val="1A1B1E"/>
          <w:spacing w:val="-1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species</w:t>
      </w:r>
      <w:r w:rsidRPr="0057553E">
        <w:rPr>
          <w:rFonts w:eastAsia="PMingLiU" w:cs="PMingLiU"/>
          <w:color w:val="1A1B1E"/>
          <w:spacing w:val="-1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may</w:t>
      </w:r>
      <w:r w:rsidRPr="0057553E">
        <w:rPr>
          <w:rFonts w:eastAsia="PMingLiU" w:cs="PMingLiU"/>
          <w:color w:val="1A1B1E"/>
          <w:spacing w:val="-1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include:</w:t>
      </w:r>
      <w:r w:rsidRPr="0057553E">
        <w:rPr>
          <w:rFonts w:eastAsia="PMingLiU" w:cs="PMingLiU"/>
          <w:color w:val="1A1B1E"/>
          <w:spacing w:val="-1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4"/>
          <w:sz w:val="20"/>
          <w:szCs w:val="20"/>
          <w:lang w:val="en-AU"/>
        </w:rPr>
        <w:t>Blakely</w:t>
      </w:r>
      <w:r w:rsidRPr="0057553E">
        <w:rPr>
          <w:rFonts w:eastAsia="PMingLiU" w:cs="PMingLiU"/>
          <w:color w:val="1A1B1E"/>
          <w:spacing w:val="-13"/>
          <w:sz w:val="20"/>
          <w:szCs w:val="20"/>
          <w:lang w:val="en-AU"/>
        </w:rPr>
        <w:t>’</w:t>
      </w:r>
      <w:r w:rsidRPr="0057553E">
        <w:rPr>
          <w:rFonts w:eastAsia="PMingLiU" w:cs="PMingLiU"/>
          <w:color w:val="1A1B1E"/>
          <w:spacing w:val="-4"/>
          <w:sz w:val="20"/>
          <w:szCs w:val="20"/>
          <w:lang w:val="en-AU"/>
        </w:rPr>
        <w:t>s</w:t>
      </w:r>
      <w:r w:rsidRPr="0057553E">
        <w:rPr>
          <w:rFonts w:eastAsia="PMingLiU" w:cs="PMingLiU"/>
          <w:color w:val="1A1B1E"/>
          <w:spacing w:val="33"/>
          <w:w w:val="8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red</w:t>
      </w:r>
      <w:r w:rsidRPr="0057553E">
        <w:rPr>
          <w:rFonts w:eastAsia="PMingLiU" w:cs="PMingLiU"/>
          <w:color w:val="1A1B1E"/>
          <w:spacing w:val="3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gum</w:t>
      </w:r>
      <w:r w:rsidRPr="0057553E">
        <w:rPr>
          <w:rFonts w:eastAsia="PMingLiU" w:cs="PMingLiU"/>
          <w:color w:val="1A1B1E"/>
          <w:spacing w:val="3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(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Eucalyptus</w:t>
      </w:r>
      <w:r w:rsidRPr="0057553E">
        <w:rPr>
          <w:rFonts w:eastAsia="Book Antiqua" w:cs="Book Antiqua"/>
          <w:i/>
          <w:color w:val="1A1B1E"/>
          <w:spacing w:val="5"/>
          <w:w w:val="9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blakelyi</w:t>
      </w:r>
      <w:proofErr w:type="spellEnd"/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)</w:t>
      </w:r>
      <w:r w:rsidRPr="0057553E">
        <w:rPr>
          <w:rFonts w:eastAsia="PMingLiU" w:cs="PMingLiU"/>
          <w:color w:val="1A1B1E"/>
          <w:spacing w:val="3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and</w:t>
      </w:r>
      <w:r w:rsidRPr="0057553E">
        <w:rPr>
          <w:rFonts w:eastAsia="PMingLiU" w:cs="PMingLiU"/>
          <w:color w:val="1A1B1E"/>
          <w:spacing w:val="3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kurrajong</w:t>
      </w:r>
      <w:r w:rsidRPr="0057553E">
        <w:rPr>
          <w:rFonts w:eastAsia="PMingLiU" w:cs="PMingLiU"/>
          <w:color w:val="1A1B1E"/>
          <w:spacing w:val="3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(</w:t>
      </w:r>
      <w:proofErr w:type="spellStart"/>
      <w:r w:rsidRPr="0057553E">
        <w:rPr>
          <w:rFonts w:eastAsia="Book Antiqua" w:cs="Book Antiqua"/>
          <w:i/>
          <w:color w:val="1A1B1E"/>
          <w:spacing w:val="-1"/>
          <w:w w:val="95"/>
          <w:sz w:val="20"/>
          <w:szCs w:val="20"/>
          <w:lang w:val="en-AU"/>
        </w:rPr>
        <w:t>B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rachychiton</w:t>
      </w:r>
      <w:proofErr w:type="spellEnd"/>
      <w:r w:rsidRPr="0057553E">
        <w:rPr>
          <w:rFonts w:eastAsia="Book Antiqua" w:cs="Book Antiqua"/>
          <w:i/>
          <w:color w:val="1A1B1E"/>
          <w:spacing w:val="35"/>
          <w:w w:val="90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w w:val="90"/>
          <w:sz w:val="20"/>
          <w:szCs w:val="20"/>
          <w:lang w:val="en-AU"/>
        </w:rPr>
        <w:t>populneus</w:t>
      </w:r>
      <w:proofErr w:type="spellEnd"/>
      <w:r w:rsidRPr="0057553E">
        <w:rPr>
          <w:rFonts w:eastAsia="Book Antiqua" w:cs="Book Antiqua"/>
          <w:i/>
          <w:color w:val="1A1B1E"/>
          <w:spacing w:val="14"/>
          <w:w w:val="9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0"/>
          <w:sz w:val="20"/>
          <w:szCs w:val="20"/>
          <w:lang w:val="en-AU"/>
        </w:rPr>
        <w:t>subsp.</w:t>
      </w:r>
      <w:r w:rsidRPr="0057553E">
        <w:rPr>
          <w:rFonts w:eastAsia="PMingLiU" w:cs="PMingLiU"/>
          <w:color w:val="1A1B1E"/>
          <w:spacing w:val="14"/>
          <w:w w:val="90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w w:val="90"/>
          <w:sz w:val="20"/>
          <w:szCs w:val="20"/>
          <w:lang w:val="en-AU"/>
        </w:rPr>
        <w:t>populneus</w:t>
      </w:r>
      <w:proofErr w:type="spellEnd"/>
      <w:r w:rsidRPr="0057553E">
        <w:rPr>
          <w:rFonts w:eastAsia="PMingLiU" w:cs="PMingLiU"/>
          <w:color w:val="1A1B1E"/>
          <w:w w:val="90"/>
          <w:sz w:val="20"/>
          <w:szCs w:val="20"/>
          <w:lang w:val="en-AU"/>
        </w:rPr>
        <w:t>).</w:t>
      </w:r>
    </w:p>
    <w:p w:rsidR="006C0513" w:rsidRPr="0057553E" w:rsidRDefault="0057553E" w:rsidP="00552279">
      <w:pPr>
        <w:pStyle w:val="BodyText"/>
        <w:spacing w:before="164" w:line="256" w:lineRule="auto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Species</w:t>
      </w:r>
      <w:r w:rsidRPr="0057553E">
        <w:rPr>
          <w:rFonts w:asciiTheme="minorHAnsi" w:hAnsiTheme="minorHAnsi"/>
          <w:color w:val="1A1B1E"/>
          <w:spacing w:val="-2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composition</w:t>
      </w:r>
      <w:r w:rsidRPr="0057553E">
        <w:rPr>
          <w:rFonts w:asciiTheme="minorHAnsi" w:hAnsiTheme="minorHAnsi"/>
          <w:color w:val="1A1B1E"/>
          <w:spacing w:val="-2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is</w:t>
      </w:r>
      <w:r w:rsidRPr="0057553E">
        <w:rPr>
          <w:rFonts w:asciiTheme="minorHAnsi" w:hAnsiTheme="minorHAnsi"/>
          <w:color w:val="1A1B1E"/>
          <w:spacing w:val="-2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influenced</w:t>
      </w:r>
      <w:r w:rsidRPr="0057553E">
        <w:rPr>
          <w:rFonts w:asciiTheme="minorHAnsi" w:hAnsiTheme="minorHAnsi"/>
          <w:color w:val="1A1B1E"/>
          <w:spacing w:val="-2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b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y</w:t>
      </w:r>
      <w:r w:rsidRPr="0057553E">
        <w:rPr>
          <w:rFonts w:asciiTheme="minorHAnsi" w:hAnsiTheme="minorHAnsi"/>
          <w:color w:val="1A1B1E"/>
          <w:spacing w:val="-2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factors</w:t>
      </w:r>
      <w:r w:rsidRPr="0057553E">
        <w:rPr>
          <w:rFonts w:asciiTheme="minorHAnsi" w:hAnsiTheme="minorHAnsi"/>
          <w:color w:val="1A1B1E"/>
          <w:spacing w:val="-2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such</w:t>
      </w:r>
      <w:r w:rsidRPr="0057553E">
        <w:rPr>
          <w:rFonts w:asciiTheme="minorHAnsi" w:hAnsiTheme="minorHAnsi"/>
          <w:color w:val="1A1B1E"/>
          <w:spacing w:val="-2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as</w:t>
      </w:r>
      <w:r w:rsidRPr="0057553E">
        <w:rPr>
          <w:rFonts w:asciiTheme="minorHAnsi" w:hAnsiTheme="minorHAnsi"/>
          <w:color w:val="1A1B1E"/>
          <w:spacing w:val="-28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size</w:t>
      </w:r>
      <w:r w:rsidRPr="0057553E">
        <w:rPr>
          <w:rFonts w:asciiTheme="minorHAnsi" w:hAnsiTheme="minorHAnsi"/>
          <w:color w:val="1A1B1E"/>
          <w:spacing w:val="24"/>
          <w:w w:val="9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site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depth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sandy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substrate,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ecent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rainfall,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or</w:t>
      </w:r>
      <w:r w:rsidRPr="0057553E">
        <w:rPr>
          <w:rFonts w:asciiTheme="minorHAnsi" w:hAnsiTheme="minorHAnsi"/>
          <w:color w:val="1A1B1E"/>
          <w:spacing w:val="23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drought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conditions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b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y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its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disturbance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history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(including</w:t>
      </w:r>
      <w:r w:rsidRPr="0057553E">
        <w:rPr>
          <w:rFonts w:asciiTheme="minorHAnsi" w:hAnsiTheme="minorHAnsi"/>
          <w:color w:val="1A1B1E"/>
          <w:spacing w:val="28"/>
          <w:w w:val="10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clearing,</w:t>
      </w:r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grazing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fire).</w:t>
      </w:r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On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shallower</w:t>
      </w:r>
      <w:r w:rsidRPr="0057553E">
        <w:rPr>
          <w:rFonts w:asciiTheme="minorHAnsi" w:hAnsiTheme="minorHAnsi"/>
          <w:color w:val="1A1B1E"/>
          <w:spacing w:val="-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sands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ther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</w:t>
      </w:r>
      <w:r w:rsidR="00552279">
        <w:rPr>
          <w:rFonts w:asciiTheme="minorHAnsi" w:hAnsiTheme="minorHAnsi"/>
          <w:color w:val="1A1B1E"/>
          <w:spacing w:val="-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may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be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mor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grasses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herbs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typical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surrounding</w:t>
      </w:r>
      <w:r w:rsidRPr="0057553E">
        <w:rPr>
          <w:rFonts w:asciiTheme="minorHAnsi" w:hAnsiTheme="minorHAnsi"/>
          <w:color w:val="1A1B1E"/>
          <w:spacing w:val="2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clay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landscapes.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also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comprises lichens,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mosses,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fungi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micro-organisms,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well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fauna.</w:t>
      </w:r>
    </w:p>
    <w:p w:rsidR="006C0513" w:rsidRPr="0057553E" w:rsidRDefault="006C0513">
      <w:pPr>
        <w:spacing w:before="12"/>
        <w:rPr>
          <w:rFonts w:eastAsia="PMingLiU" w:cs="PMingLiU"/>
          <w:sz w:val="15"/>
          <w:szCs w:val="15"/>
          <w:lang w:val="en-AU"/>
        </w:rPr>
      </w:pPr>
    </w:p>
    <w:p w:rsidR="006C0513" w:rsidRPr="0057553E" w:rsidRDefault="0057553E">
      <w:pPr>
        <w:pStyle w:val="Heading3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color w:val="1A1B1E"/>
          <w:spacing w:val="-1"/>
          <w:w w:val="90"/>
          <w:lang w:val="en-AU"/>
        </w:rPr>
        <w:t>K</w:t>
      </w:r>
      <w:r w:rsidRPr="0057553E">
        <w:rPr>
          <w:rFonts w:asciiTheme="minorHAnsi" w:hAnsiTheme="minorHAnsi"/>
          <w:color w:val="1A1B1E"/>
          <w:spacing w:val="-2"/>
          <w:w w:val="90"/>
          <w:lang w:val="en-AU"/>
        </w:rPr>
        <w:t>ey</w:t>
      </w:r>
      <w:r w:rsidRPr="0057553E">
        <w:rPr>
          <w:rFonts w:asciiTheme="minorHAnsi" w:hAnsiTheme="minorHAnsi"/>
          <w:color w:val="1A1B1E"/>
          <w:spacing w:val="-7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90"/>
          <w:lang w:val="en-AU"/>
        </w:rPr>
        <w:t>threats: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line="256" w:lineRule="auto"/>
        <w:ind w:right="471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vegetation</w:t>
      </w:r>
      <w:r w:rsidRPr="0057553E">
        <w:rPr>
          <w:rFonts w:asciiTheme="minorHAnsi" w:hAnsiTheme="minorHAnsi"/>
          <w:color w:val="1A1B1E"/>
          <w:spacing w:val="-3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clearing</w:t>
      </w:r>
      <w:r w:rsidRPr="0057553E">
        <w:rPr>
          <w:rFonts w:asciiTheme="minorHAnsi" w:hAnsiTheme="minorHAnsi"/>
          <w:color w:val="1A1B1E"/>
          <w:spacing w:val="-3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3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landscape</w:t>
      </w:r>
      <w:r w:rsidRPr="0057553E">
        <w:rPr>
          <w:rFonts w:asciiTheme="minorHAnsi" w:hAnsiTheme="minorHAnsi"/>
          <w:color w:val="1A1B1E"/>
          <w:spacing w:val="-3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fragmentation—</w:t>
      </w:r>
      <w:r w:rsidRPr="0057553E">
        <w:rPr>
          <w:rFonts w:asciiTheme="minorHAnsi" w:hAnsiTheme="minorHAnsi"/>
          <w:color w:val="1A1B1E"/>
          <w:spacing w:val="28"/>
          <w:w w:val="10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mining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continues</w:t>
      </w:r>
      <w:r w:rsidRPr="0057553E">
        <w:rPr>
          <w:rFonts w:asciiTheme="minorHAnsi" w:hAnsiTheme="minorHAnsi"/>
          <w:color w:val="1A1B1E"/>
          <w:spacing w:val="-1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to</w:t>
      </w:r>
      <w:r w:rsidRPr="0057553E">
        <w:rPr>
          <w:rFonts w:asciiTheme="minorHAnsi" w:hAnsiTheme="minorHAnsi"/>
          <w:color w:val="1A1B1E"/>
          <w:spacing w:val="-1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be</w:t>
      </w:r>
      <w:r w:rsidRPr="0057553E">
        <w:rPr>
          <w:rFonts w:asciiTheme="minorHAnsi" w:hAnsiTheme="minorHAnsi"/>
          <w:color w:val="1A1B1E"/>
          <w:spacing w:val="-1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main</w:t>
      </w:r>
      <w:r w:rsidRPr="0057553E">
        <w:rPr>
          <w:rFonts w:asciiTheme="minorHAnsi" w:hAnsiTheme="minorHAnsi"/>
          <w:color w:val="1A1B1E"/>
          <w:spacing w:val="-1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driver</w:t>
      </w:r>
      <w:r w:rsidRPr="0057553E">
        <w:rPr>
          <w:rFonts w:asciiTheme="minorHAnsi" w:hAnsiTheme="minorHAnsi"/>
          <w:color w:val="1A1B1E"/>
          <w:spacing w:val="-1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1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clearing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line="256" w:lineRule="auto"/>
        <w:ind w:right="273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inv</w:t>
      </w:r>
      <w:r w:rsidRPr="0057553E">
        <w:rPr>
          <w:rFonts w:asciiTheme="minorHAnsi" w:hAnsiTheme="minorHAnsi"/>
          <w:color w:val="1A1B1E"/>
          <w:spacing w:val="-2"/>
          <w:lang w:val="en-AU"/>
        </w:rPr>
        <w:t>asive</w:t>
      </w:r>
      <w:r w:rsidRPr="0057553E">
        <w:rPr>
          <w:rFonts w:asciiTheme="minorHAnsi" w:hAnsiTheme="minorHAnsi"/>
          <w:color w:val="1A1B1E"/>
          <w:spacing w:val="-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flora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species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which</w:t>
      </w:r>
      <w:r w:rsidRPr="0057553E">
        <w:rPr>
          <w:rFonts w:asciiTheme="minorHAnsi" w:hAnsiTheme="minorHAnsi"/>
          <w:color w:val="1A1B1E"/>
          <w:spacing w:val="-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compete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with</w:t>
      </w:r>
      <w:r w:rsidRPr="0057553E">
        <w:rPr>
          <w:rFonts w:asciiTheme="minorHAnsi" w:hAnsiTheme="minorHAnsi"/>
          <w:color w:val="1A1B1E"/>
          <w:spacing w:val="-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locally</w:t>
      </w:r>
      <w:r w:rsidRPr="0057553E">
        <w:rPr>
          <w:rFonts w:asciiTheme="minorHAnsi" w:hAnsiTheme="minorHAnsi"/>
          <w:color w:val="1A1B1E"/>
          <w:spacing w:val="24"/>
          <w:w w:val="9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indigenous</w:t>
      </w:r>
      <w:r w:rsidRPr="0057553E">
        <w:rPr>
          <w:rFonts w:asciiTheme="minorHAnsi" w:hAnsiTheme="minorHAnsi"/>
          <w:color w:val="1A1B1E"/>
          <w:spacing w:val="-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flora</w:t>
      </w:r>
      <w:r w:rsidRPr="0057553E">
        <w:rPr>
          <w:rFonts w:asciiTheme="minorHAnsi" w:hAnsiTheme="minorHAnsi"/>
          <w:color w:val="1A1B1E"/>
          <w:spacing w:val="-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species</w:t>
      </w:r>
      <w:r w:rsidRPr="0057553E">
        <w:rPr>
          <w:rFonts w:asciiTheme="minorHAnsi" w:hAnsiTheme="minorHAnsi"/>
          <w:color w:val="1A1B1E"/>
          <w:spacing w:val="-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-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av</w:t>
      </w:r>
      <w:r w:rsidRPr="0057553E">
        <w:rPr>
          <w:rFonts w:asciiTheme="minorHAnsi" w:hAnsiTheme="minorHAnsi"/>
          <w:color w:val="1A1B1E"/>
          <w:spacing w:val="-1"/>
          <w:lang w:val="en-AU"/>
        </w:rPr>
        <w:t>ailable</w:t>
      </w:r>
      <w:r w:rsidRPr="0057553E">
        <w:rPr>
          <w:rFonts w:asciiTheme="minorHAnsi" w:hAnsiTheme="minorHAnsi"/>
          <w:color w:val="1A1B1E"/>
          <w:spacing w:val="-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resour</w:t>
      </w:r>
      <w:r w:rsidRPr="0057553E">
        <w:rPr>
          <w:rFonts w:asciiTheme="minorHAnsi" w:hAnsiTheme="minorHAnsi"/>
          <w:color w:val="1A1B1E"/>
          <w:spacing w:val="-2"/>
          <w:lang w:val="en-AU"/>
        </w:rPr>
        <w:t>ces</w:t>
      </w:r>
      <w:r w:rsidRPr="0057553E">
        <w:rPr>
          <w:rFonts w:asciiTheme="minorHAnsi" w:hAnsiTheme="minorHAnsi"/>
          <w:color w:val="1A1B1E"/>
          <w:spacing w:val="-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(water,</w:t>
      </w:r>
      <w:r w:rsidRPr="0057553E">
        <w:rPr>
          <w:rFonts w:asciiTheme="minorHAnsi" w:hAnsiTheme="minorHAnsi"/>
          <w:color w:val="1A1B1E"/>
          <w:spacing w:val="29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light,</w:t>
      </w:r>
      <w:r w:rsidRPr="0057553E">
        <w:rPr>
          <w:rFonts w:asciiTheme="minorHAnsi" w:hAnsiTheme="minorHAnsi"/>
          <w:color w:val="1A1B1E"/>
          <w:spacing w:val="4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nutrients)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line="256" w:lineRule="auto"/>
        <w:ind w:right="114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altered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fire </w:t>
      </w:r>
      <w:r w:rsidRPr="0057553E">
        <w:rPr>
          <w:rFonts w:asciiTheme="minorHAnsi" w:hAnsiTheme="minorHAnsi"/>
          <w:color w:val="1A1B1E"/>
          <w:spacing w:val="-1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lang w:val="en-AU"/>
        </w:rPr>
        <w:t>egimes (fire intensity,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frequency, </w:t>
      </w:r>
      <w:r w:rsidRPr="0057553E">
        <w:rPr>
          <w:rFonts w:asciiTheme="minorHAnsi" w:hAnsiTheme="minorHAnsi"/>
          <w:color w:val="1A1B1E"/>
          <w:lang w:val="en-AU"/>
        </w:rPr>
        <w:t>seasonality</w:t>
      </w:r>
      <w:r w:rsidRPr="0057553E">
        <w:rPr>
          <w:rFonts w:asciiTheme="minorHAnsi" w:hAnsiTheme="minorHAnsi"/>
          <w:color w:val="1A1B1E"/>
          <w:spacing w:val="39"/>
          <w:w w:val="9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patchiness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all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influence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v</w:t>
      </w:r>
      <w:r w:rsidRPr="0057553E">
        <w:rPr>
          <w:rFonts w:asciiTheme="minorHAnsi" w:hAnsiTheme="minorHAnsi"/>
          <w:color w:val="1A1B1E"/>
          <w:spacing w:val="-1"/>
          <w:lang w:val="en-AU"/>
        </w:rPr>
        <w:t>egetation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composition</w:t>
      </w:r>
      <w:r w:rsidRPr="0057553E">
        <w:rPr>
          <w:rFonts w:asciiTheme="minorHAnsi" w:hAnsiTheme="minorHAnsi"/>
          <w:color w:val="1A1B1E"/>
          <w:spacing w:val="28"/>
          <w:w w:val="10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3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structure)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rPr>
          <w:rFonts w:asciiTheme="minorHAnsi" w:hAnsiTheme="minorHAnsi"/>
          <w:lang w:val="en-AU"/>
        </w:rPr>
      </w:pPr>
      <w:proofErr w:type="gramStart"/>
      <w:r w:rsidRPr="0057553E">
        <w:rPr>
          <w:rFonts w:asciiTheme="minorHAnsi" w:hAnsiTheme="minorHAnsi"/>
          <w:color w:val="1A1B1E"/>
          <w:spacing w:val="-1"/>
          <w:lang w:val="en-AU"/>
        </w:rPr>
        <w:t>predation</w:t>
      </w:r>
      <w:proofErr w:type="gramEnd"/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nativ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fauna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b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feral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species.</w:t>
      </w:r>
    </w:p>
    <w:p w:rsidR="006C0513" w:rsidRPr="0057553E" w:rsidRDefault="0057553E">
      <w:pPr>
        <w:rPr>
          <w:rFonts w:eastAsia="PMingLiU" w:cs="PMingLiU"/>
          <w:sz w:val="18"/>
          <w:szCs w:val="18"/>
          <w:lang w:val="en-AU"/>
        </w:rPr>
      </w:pPr>
      <w:r w:rsidRPr="0057553E">
        <w:rPr>
          <w:lang w:val="en-AU"/>
        </w:rPr>
        <w:br w:type="column"/>
      </w: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Default="006C0513">
      <w:pPr>
        <w:spacing w:before="5"/>
        <w:rPr>
          <w:rFonts w:eastAsia="PMingLiU" w:cs="PMingLiU"/>
          <w:sz w:val="17"/>
          <w:szCs w:val="17"/>
          <w:lang w:val="en-AU"/>
        </w:rPr>
      </w:pPr>
    </w:p>
    <w:p w:rsidR="00373A9B" w:rsidRDefault="00373A9B">
      <w:pPr>
        <w:spacing w:before="5"/>
        <w:rPr>
          <w:rFonts w:eastAsia="PMingLiU" w:cs="PMingLiU"/>
          <w:sz w:val="17"/>
          <w:szCs w:val="17"/>
          <w:lang w:val="en-AU"/>
        </w:rPr>
      </w:pPr>
    </w:p>
    <w:p w:rsidR="00373A9B" w:rsidRPr="0057553E" w:rsidRDefault="00373A9B">
      <w:pPr>
        <w:spacing w:before="5"/>
        <w:rPr>
          <w:rFonts w:eastAsia="PMingLiU" w:cs="PMingLiU"/>
          <w:sz w:val="17"/>
          <w:szCs w:val="17"/>
          <w:lang w:val="en-AU"/>
        </w:rPr>
      </w:pPr>
    </w:p>
    <w:p w:rsidR="006C0513" w:rsidRPr="0057553E" w:rsidRDefault="0057553E">
      <w:pPr>
        <w:spacing w:line="220" w:lineRule="exact"/>
        <w:ind w:left="248" w:right="1087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pacing w:val="-2"/>
          <w:w w:val="105"/>
          <w:sz w:val="18"/>
          <w:lang w:val="en-AU"/>
        </w:rPr>
        <w:t>Area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where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W</w:t>
      </w:r>
      <w:r w:rsidRPr="0057553E">
        <w:rPr>
          <w:color w:val="818084"/>
          <w:spacing w:val="-3"/>
          <w:w w:val="105"/>
          <w:sz w:val="18"/>
          <w:lang w:val="en-AU"/>
        </w:rPr>
        <w:t>arkwor</w:t>
      </w:r>
      <w:r w:rsidRPr="0057553E">
        <w:rPr>
          <w:color w:val="818084"/>
          <w:spacing w:val="-2"/>
          <w:w w:val="105"/>
          <w:sz w:val="18"/>
          <w:lang w:val="en-AU"/>
        </w:rPr>
        <w:t>th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Sands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Woodland</w:t>
      </w:r>
      <w:r w:rsidRPr="0057553E">
        <w:rPr>
          <w:color w:val="818084"/>
          <w:spacing w:val="-15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of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the</w:t>
      </w:r>
      <w:r w:rsidRPr="0057553E">
        <w:rPr>
          <w:color w:val="818084"/>
          <w:spacing w:val="-15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Hunter</w:t>
      </w:r>
      <w:r w:rsidRPr="0057553E">
        <w:rPr>
          <w:color w:val="818084"/>
          <w:spacing w:val="-17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4"/>
          <w:w w:val="105"/>
          <w:sz w:val="18"/>
          <w:lang w:val="en-AU"/>
        </w:rPr>
        <w:t>Valley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may</w:t>
      </w:r>
      <w:r w:rsidRPr="0057553E">
        <w:rPr>
          <w:color w:val="818084"/>
          <w:spacing w:val="23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occur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with</w:t>
      </w:r>
      <w:r w:rsidRPr="0057553E">
        <w:rPr>
          <w:color w:val="818084"/>
          <w:spacing w:val="-18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the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local</w:t>
      </w:r>
      <w:r w:rsidRPr="0057553E">
        <w:rPr>
          <w:color w:val="818084"/>
          <w:spacing w:val="-18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Aboriginal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language</w:t>
      </w:r>
      <w:r w:rsidRPr="0057553E">
        <w:rPr>
          <w:color w:val="818084"/>
          <w:spacing w:val="-18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groups</w:t>
      </w:r>
      <w:r w:rsidRPr="0057553E">
        <w:rPr>
          <w:color w:val="818084"/>
          <w:spacing w:val="-18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that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occur</w:t>
      </w:r>
      <w:r w:rsidRPr="0057553E">
        <w:rPr>
          <w:color w:val="818084"/>
          <w:spacing w:val="-18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within</w:t>
      </w:r>
      <w:r w:rsidRPr="0057553E">
        <w:rPr>
          <w:color w:val="818084"/>
          <w:spacing w:val="23"/>
          <w:w w:val="104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the</w:t>
      </w:r>
      <w:r w:rsidRPr="0057553E">
        <w:rPr>
          <w:color w:val="818084"/>
          <w:spacing w:val="-21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boundary</w:t>
      </w:r>
      <w:r w:rsidRPr="0057553E">
        <w:rPr>
          <w:color w:val="818084"/>
          <w:spacing w:val="-20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displayed</w:t>
      </w:r>
      <w:r w:rsidRPr="0057553E">
        <w:rPr>
          <w:color w:val="818084"/>
          <w:spacing w:val="-21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(data</w:t>
      </w:r>
      <w:r w:rsidRPr="0057553E">
        <w:rPr>
          <w:color w:val="818084"/>
          <w:spacing w:val="-20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fr</w:t>
      </w:r>
      <w:r w:rsidRPr="0057553E">
        <w:rPr>
          <w:color w:val="818084"/>
          <w:spacing w:val="-1"/>
          <w:w w:val="105"/>
          <w:sz w:val="18"/>
          <w:lang w:val="en-AU"/>
        </w:rPr>
        <w:t>om</w:t>
      </w:r>
      <w:r w:rsidRPr="0057553E">
        <w:rPr>
          <w:color w:val="818084"/>
          <w:spacing w:val="-21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3"/>
          <w:w w:val="105"/>
          <w:sz w:val="18"/>
          <w:lang w:val="en-AU"/>
        </w:rPr>
        <w:t>AIA</w:t>
      </w:r>
      <w:r w:rsidRPr="0057553E">
        <w:rPr>
          <w:color w:val="818084"/>
          <w:spacing w:val="-2"/>
          <w:w w:val="105"/>
          <w:sz w:val="18"/>
          <w:lang w:val="en-AU"/>
        </w:rPr>
        <w:t>T</w:t>
      </w:r>
      <w:r w:rsidRPr="0057553E">
        <w:rPr>
          <w:color w:val="818084"/>
          <w:spacing w:val="-3"/>
          <w:w w:val="105"/>
          <w:sz w:val="18"/>
          <w:lang w:val="en-AU"/>
        </w:rPr>
        <w:t>SIS).</w:t>
      </w:r>
    </w:p>
    <w:p w:rsidR="006C0513" w:rsidRPr="0057553E" w:rsidRDefault="006C0513">
      <w:pPr>
        <w:spacing w:before="7"/>
        <w:rPr>
          <w:rFonts w:eastAsia="PMingLiU" w:cs="PMingLiU"/>
          <w:sz w:val="24"/>
          <w:szCs w:val="24"/>
          <w:lang w:val="en-AU"/>
        </w:rPr>
      </w:pPr>
    </w:p>
    <w:p w:rsidR="006C0513" w:rsidRPr="0057553E" w:rsidRDefault="0057553E" w:rsidP="00552279">
      <w:pPr>
        <w:pStyle w:val="BodyText"/>
        <w:spacing w:before="0" w:line="253" w:lineRule="auto"/>
        <w:ind w:left="248" w:right="1156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b/>
          <w:color w:val="1A1B1E"/>
          <w:spacing w:val="-2"/>
          <w:lang w:val="en-AU"/>
        </w:rPr>
        <w:t>Cultural</w:t>
      </w:r>
      <w:r w:rsidRPr="0057553E">
        <w:rPr>
          <w:rFonts w:asciiTheme="minorHAnsi" w:hAnsiTheme="minorHAnsi"/>
          <w:b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b/>
          <w:color w:val="1A1B1E"/>
          <w:spacing w:val="-2"/>
          <w:lang w:val="en-AU"/>
        </w:rPr>
        <w:t>Heritage:</w:t>
      </w:r>
      <w:r w:rsidRPr="0057553E">
        <w:rPr>
          <w:rFonts w:asciiTheme="minorHAnsi" w:hAnsiTheme="minorHAnsi"/>
          <w:b/>
          <w:color w:val="1A1B1E"/>
          <w:spacing w:val="-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Hunter</w:t>
      </w:r>
      <w:r w:rsidRPr="0057553E">
        <w:rPr>
          <w:rFonts w:asciiTheme="minorHAnsi" w:hAnsiTheme="minorHAnsi"/>
          <w:color w:val="1A1B1E"/>
          <w:spacing w:val="-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V</w:t>
      </w:r>
      <w:r w:rsidRPr="0057553E">
        <w:rPr>
          <w:rFonts w:asciiTheme="minorHAnsi" w:hAnsiTheme="minorHAnsi"/>
          <w:color w:val="1A1B1E"/>
          <w:spacing w:val="-4"/>
          <w:lang w:val="en-AU"/>
        </w:rPr>
        <w:t>alley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has</w:t>
      </w:r>
      <w:r w:rsidRPr="0057553E">
        <w:rPr>
          <w:rFonts w:asciiTheme="minorHAnsi" w:hAnsiTheme="minorHAnsi"/>
          <w:color w:val="1A1B1E"/>
          <w:spacing w:val="-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</w:t>
      </w:r>
      <w:r w:rsidRPr="0057553E">
        <w:rPr>
          <w:rFonts w:asciiTheme="minorHAnsi" w:hAnsiTheme="minorHAnsi"/>
          <w:color w:val="1A1B1E"/>
          <w:spacing w:val="-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Indigenous</w:t>
      </w:r>
      <w:r w:rsidRPr="0057553E">
        <w:rPr>
          <w:rFonts w:asciiTheme="minorHAnsi" w:hAnsiTheme="minorHAnsi"/>
          <w:color w:val="1A1B1E"/>
          <w:spacing w:val="33"/>
          <w:w w:val="10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history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tens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thousands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years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Wonnar</w:t>
      </w:r>
      <w:r w:rsidRPr="0057553E">
        <w:rPr>
          <w:rFonts w:asciiTheme="minorHAnsi" w:hAnsiTheme="minorHAnsi"/>
          <w:color w:val="1A1B1E"/>
          <w:spacing w:val="-3"/>
          <w:w w:val="105"/>
          <w:lang w:val="en-AU"/>
        </w:rPr>
        <w:t>ua</w:t>
      </w:r>
      <w:proofErr w:type="spellEnd"/>
      <w:r w:rsidRPr="0057553E">
        <w:rPr>
          <w:rFonts w:asciiTheme="minorHAnsi" w:hAnsiTheme="minorHAnsi"/>
          <w:color w:val="1A1B1E"/>
          <w:spacing w:val="27"/>
          <w:w w:val="10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people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have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maintained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str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ong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sense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their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own</w:t>
      </w:r>
      <w:r w:rsidRPr="0057553E">
        <w:rPr>
          <w:rFonts w:asciiTheme="minorHAnsi" w:hAnsiTheme="minorHAnsi"/>
          <w:color w:val="1A1B1E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cultural</w:t>
      </w:r>
      <w:r w:rsidRPr="0057553E">
        <w:rPr>
          <w:rFonts w:asciiTheme="minorHAnsi" w:hAnsiTheme="minorHAnsi"/>
          <w:color w:val="1A1B1E"/>
          <w:spacing w:val="27"/>
          <w:w w:val="10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identity</w:t>
      </w:r>
      <w:r w:rsidRPr="0057553E">
        <w:rPr>
          <w:rFonts w:asciiTheme="minorHAnsi" w:hAnsiTheme="minorHAnsi"/>
          <w:color w:val="1A1B1E"/>
          <w:spacing w:val="-1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links</w:t>
      </w:r>
      <w:r w:rsidRPr="0057553E">
        <w:rPr>
          <w:rFonts w:asciiTheme="minorHAnsi" w:hAnsiTheme="minorHAnsi"/>
          <w:color w:val="1A1B1E"/>
          <w:spacing w:val="-1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with</w:t>
      </w:r>
      <w:r w:rsidRPr="0057553E">
        <w:rPr>
          <w:rFonts w:asciiTheme="minorHAnsi" w:hAnsiTheme="minorHAnsi"/>
          <w:color w:val="1A1B1E"/>
          <w:spacing w:val="-1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land</w:t>
      </w:r>
      <w:r w:rsidRPr="0057553E">
        <w:rPr>
          <w:rFonts w:asciiTheme="minorHAnsi" w:hAnsiTheme="minorHAnsi"/>
          <w:color w:val="1A1B1E"/>
          <w:spacing w:val="-1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despite</w:t>
      </w:r>
      <w:r w:rsidRPr="0057553E">
        <w:rPr>
          <w:rFonts w:asciiTheme="minorHAnsi" w:hAnsiTheme="minorHAnsi"/>
          <w:color w:val="1A1B1E"/>
          <w:spacing w:val="-1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impact</w:t>
      </w:r>
      <w:r w:rsidRPr="0057553E">
        <w:rPr>
          <w:rFonts w:asciiTheme="minorHAnsi" w:hAnsiTheme="minorHAnsi"/>
          <w:color w:val="1A1B1E"/>
          <w:spacing w:val="-1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uropean</w:t>
      </w:r>
      <w:r w:rsidRPr="0057553E">
        <w:rPr>
          <w:rFonts w:asciiTheme="minorHAnsi" w:hAnsiTheme="minorHAnsi"/>
          <w:color w:val="1A1B1E"/>
          <w:spacing w:val="-1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contact</w:t>
      </w:r>
      <w:r w:rsidRPr="0057553E">
        <w:rPr>
          <w:rFonts w:asciiTheme="minorHAnsi" w:hAnsiTheme="minorHAnsi"/>
          <w:color w:val="1A1B1E"/>
          <w:spacing w:val="-1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on</w:t>
      </w:r>
      <w:r w:rsidRPr="0057553E">
        <w:rPr>
          <w:rFonts w:asciiTheme="minorHAnsi" w:hAnsiTheme="minorHAnsi"/>
          <w:color w:val="1A1B1E"/>
          <w:spacing w:val="-1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their</w:t>
      </w:r>
      <w:r w:rsidRPr="0057553E">
        <w:rPr>
          <w:rFonts w:asciiTheme="minorHAnsi" w:hAnsiTheme="minorHAnsi"/>
          <w:color w:val="1A1B1E"/>
          <w:spacing w:val="-1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traditional</w:t>
      </w:r>
      <w:r w:rsidRPr="0057553E">
        <w:rPr>
          <w:rFonts w:asciiTheme="minorHAnsi" w:hAnsiTheme="minorHAnsi"/>
          <w:color w:val="1A1B1E"/>
          <w:spacing w:val="-1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lands</w:t>
      </w:r>
      <w:r w:rsidRPr="0057553E">
        <w:rPr>
          <w:rFonts w:asciiTheme="minorHAnsi" w:hAnsiTheme="minorHAnsi"/>
          <w:color w:val="1A1B1E"/>
          <w:spacing w:val="-1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cultur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e.</w:t>
      </w:r>
      <w:r w:rsidR="00552279">
        <w:rPr>
          <w:rFonts w:asciiTheme="minorHAnsi" w:hAnsiTheme="minorHAnsi"/>
          <w:color w:val="1A1B1E"/>
          <w:spacing w:val="-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H</w:t>
      </w:r>
      <w:r w:rsidRPr="0057553E">
        <w:rPr>
          <w:rFonts w:asciiTheme="minorHAnsi" w:hAnsiTheme="minorHAnsi"/>
          <w:color w:val="1A1B1E"/>
          <w:spacing w:val="-3"/>
          <w:lang w:val="en-AU"/>
        </w:rPr>
        <w:t>istorically</w:t>
      </w:r>
      <w:r w:rsidRPr="0057553E">
        <w:rPr>
          <w:rFonts w:asciiTheme="minorHAnsi" w:hAnsiTheme="minorHAnsi"/>
          <w:color w:val="1A1B1E"/>
          <w:spacing w:val="-2"/>
          <w:lang w:val="en-AU"/>
        </w:rPr>
        <w:t>,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people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mo</w:t>
      </w:r>
      <w:r w:rsidRPr="0057553E">
        <w:rPr>
          <w:rFonts w:asciiTheme="minorHAnsi" w:hAnsiTheme="minorHAnsi"/>
          <w:color w:val="1A1B1E"/>
          <w:spacing w:val="-3"/>
          <w:lang w:val="en-AU"/>
        </w:rPr>
        <w:t>v</w:t>
      </w:r>
      <w:r w:rsidRPr="0057553E">
        <w:rPr>
          <w:rFonts w:asciiTheme="minorHAnsi" w:hAnsiTheme="minorHAnsi"/>
          <w:color w:val="1A1B1E"/>
          <w:spacing w:val="-2"/>
          <w:lang w:val="en-AU"/>
        </w:rPr>
        <w:t>ed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widely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around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their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natural</w:t>
      </w:r>
      <w:r w:rsidRPr="0057553E">
        <w:rPr>
          <w:rFonts w:asciiTheme="minorHAnsi" w:hAnsiTheme="minorHAnsi"/>
          <w:color w:val="1A1B1E"/>
          <w:spacing w:val="27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 cultural landscape,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utilising all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 xml:space="preserve">landscape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eas.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2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provided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them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with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raw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materials</w:t>
      </w:r>
      <w:r w:rsidR="00552279"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such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tr</w:t>
      </w:r>
      <w:r w:rsidRPr="0057553E">
        <w:rPr>
          <w:rFonts w:asciiTheme="minorHAnsi" w:hAnsiTheme="minorHAnsi"/>
          <w:color w:val="1A1B1E"/>
          <w:spacing w:val="-2"/>
          <w:lang w:val="en-AU"/>
        </w:rPr>
        <w:t>ee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bark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(e.g.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huts,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shields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water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containers).</w:t>
      </w:r>
      <w:r w:rsidR="00552279"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3"/>
          <w:lang w:val="en-AU"/>
        </w:rPr>
        <w:t>T</w:t>
      </w:r>
      <w:r w:rsidRPr="0057553E">
        <w:rPr>
          <w:rFonts w:asciiTheme="minorHAnsi" w:hAnsiTheme="minorHAnsi"/>
          <w:color w:val="1A1B1E"/>
          <w:spacing w:val="-2"/>
          <w:lang w:val="en-AU"/>
        </w:rPr>
        <w:t>r</w:t>
      </w:r>
      <w:r w:rsidRPr="0057553E">
        <w:rPr>
          <w:rFonts w:asciiTheme="minorHAnsi" w:hAnsiTheme="minorHAnsi"/>
          <w:color w:val="1A1B1E"/>
          <w:lang w:val="en-AU"/>
        </w:rPr>
        <w:t>ees,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such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kurrajong,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also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</w:t>
      </w:r>
      <w:r w:rsidRPr="0057553E">
        <w:rPr>
          <w:rFonts w:asciiTheme="minorHAnsi" w:hAnsiTheme="minorHAnsi"/>
          <w:color w:val="1A1B1E"/>
          <w:spacing w:val="-2"/>
          <w:lang w:val="en-AU"/>
        </w:rPr>
        <w:t>r</w:t>
      </w:r>
      <w:r w:rsidRPr="0057553E">
        <w:rPr>
          <w:rFonts w:asciiTheme="minorHAnsi" w:hAnsiTheme="minorHAnsi"/>
          <w:color w:val="1A1B1E"/>
          <w:lang w:val="en-AU"/>
        </w:rPr>
        <w:t>oduced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</w:t>
      </w:r>
      <w:r w:rsidRPr="0057553E">
        <w:rPr>
          <w:rFonts w:asciiTheme="minorHAnsi" w:hAnsiTheme="minorHAnsi"/>
          <w:color w:val="1A1B1E"/>
          <w:spacing w:val="1"/>
          <w:lang w:val="en-AU"/>
        </w:rPr>
        <w:t>r</w:t>
      </w:r>
      <w:r w:rsidRPr="0057553E">
        <w:rPr>
          <w:rFonts w:asciiTheme="minorHAnsi" w:hAnsiTheme="minorHAnsi"/>
          <w:color w:val="1A1B1E"/>
          <w:lang w:val="en-AU"/>
        </w:rPr>
        <w:t>uit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seeds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 eat,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 xml:space="preserve">as </w:t>
      </w:r>
      <w:r w:rsidRPr="0057553E">
        <w:rPr>
          <w:rFonts w:asciiTheme="minorHAnsi" w:hAnsiTheme="minorHAnsi"/>
          <w:color w:val="1A1B1E"/>
          <w:spacing w:val="-2"/>
          <w:lang w:val="en-AU"/>
        </w:rPr>
        <w:t>well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 xml:space="preserve">as 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providing </w:t>
      </w:r>
      <w:r w:rsidRPr="0057553E">
        <w:rPr>
          <w:rFonts w:asciiTheme="minorHAnsi" w:hAnsiTheme="minorHAnsi"/>
          <w:color w:val="1A1B1E"/>
          <w:lang w:val="en-AU"/>
        </w:rPr>
        <w:t>habitat for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food animals,</w:t>
      </w:r>
      <w:r w:rsidRPr="0057553E">
        <w:rPr>
          <w:rFonts w:asciiTheme="minorHAnsi" w:hAnsiTheme="minorHAnsi"/>
          <w:color w:val="1A1B1E"/>
          <w:spacing w:val="26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including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flying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fo</w:t>
      </w:r>
      <w:r w:rsidRPr="0057553E">
        <w:rPr>
          <w:rFonts w:asciiTheme="minorHAnsi" w:hAnsiTheme="minorHAnsi"/>
          <w:color w:val="1A1B1E"/>
          <w:spacing w:val="-2"/>
          <w:lang w:val="en-AU"/>
        </w:rPr>
        <w:t>xes,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possums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gliders.</w:t>
      </w:r>
    </w:p>
    <w:p w:rsidR="006C0513" w:rsidRPr="0057553E" w:rsidRDefault="006C0513">
      <w:pPr>
        <w:spacing w:line="256" w:lineRule="auto"/>
        <w:rPr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num="2" w:space="720" w:equalWidth="0">
            <w:col w:w="5806" w:space="40"/>
            <w:col w:w="6064"/>
          </w:cols>
        </w:sectPr>
      </w:pPr>
    </w:p>
    <w:p w:rsidR="006C0513" w:rsidRPr="0057553E" w:rsidRDefault="0057553E" w:rsidP="00552279">
      <w:pPr>
        <w:spacing w:before="12" w:line="246" w:lineRule="auto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Book Antiqua" w:cs="Book Antiqua"/>
          <w:b/>
          <w:bCs/>
          <w:color w:val="1A1B1E"/>
          <w:spacing w:val="-2"/>
          <w:sz w:val="20"/>
          <w:szCs w:val="20"/>
          <w:lang w:val="en-AU"/>
        </w:rPr>
        <w:lastRenderedPageBreak/>
        <w:t>Other</w:t>
      </w:r>
      <w:r w:rsidRPr="0057553E">
        <w:rPr>
          <w:rFonts w:eastAsia="Book Antiqua" w:cs="Book Antiqua"/>
          <w:b/>
          <w:bCs/>
          <w:color w:val="1A1B1E"/>
          <w:spacing w:val="-8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b/>
          <w:bCs/>
          <w:color w:val="1A1B1E"/>
          <w:spacing w:val="-2"/>
          <w:sz w:val="20"/>
          <w:szCs w:val="20"/>
          <w:lang w:val="en-AU"/>
        </w:rPr>
        <w:t>features:</w:t>
      </w:r>
      <w:r w:rsidRPr="0057553E">
        <w:rPr>
          <w:rFonts w:eastAsia="Book Antiqua" w:cs="Book Antiqua"/>
          <w:b/>
          <w:bCs/>
          <w:color w:val="1A1B1E"/>
          <w:spacing w:val="-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The</w:t>
      </w:r>
      <w:r w:rsidRPr="0057553E">
        <w:rPr>
          <w:rFonts w:eastAsia="PMingLiU" w:cs="PMingLiU"/>
          <w:color w:val="1A1B1E"/>
          <w:spacing w:val="-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community</w:t>
      </w:r>
      <w:r w:rsidRPr="0057553E">
        <w:rPr>
          <w:rFonts w:eastAsia="PMingLiU" w:cs="PMingLiU"/>
          <w:color w:val="1A1B1E"/>
          <w:spacing w:val="-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pro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vides</w:t>
      </w:r>
      <w:r w:rsidRPr="0057553E">
        <w:rPr>
          <w:rFonts w:eastAsia="PMingLiU" w:cs="PMingLiU"/>
          <w:color w:val="1A1B1E"/>
          <w:spacing w:val="-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potential</w:t>
      </w:r>
      <w:r w:rsidRPr="0057553E">
        <w:rPr>
          <w:rFonts w:eastAsia="PMingLiU" w:cs="PMingLiU"/>
          <w:color w:val="1A1B1E"/>
          <w:spacing w:val="-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habitat</w:t>
      </w:r>
      <w:r w:rsidRPr="0057553E">
        <w:rPr>
          <w:rFonts w:eastAsia="PMingLiU" w:cs="PMingLiU"/>
          <w:color w:val="1A1B1E"/>
          <w:spacing w:val="21"/>
          <w:w w:val="10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for</w:t>
      </w:r>
      <w:r w:rsidRPr="0057553E">
        <w:rPr>
          <w:rFonts w:eastAsia="PMingLiU" w:cs="PMingLiU"/>
          <w:color w:val="1A1B1E"/>
          <w:spacing w:val="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at</w:t>
      </w:r>
      <w:r w:rsidRPr="0057553E">
        <w:rPr>
          <w:rFonts w:eastAsia="PMingLiU" w:cs="PMingLiU"/>
          <w:color w:val="1A1B1E"/>
          <w:spacing w:val="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least</w:t>
      </w:r>
      <w:r w:rsidRPr="0057553E">
        <w:rPr>
          <w:rFonts w:eastAsia="PMingLiU" w:cs="PMingLiU"/>
          <w:color w:val="1A1B1E"/>
          <w:spacing w:val="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41</w:t>
      </w:r>
      <w:r w:rsidRPr="0057553E">
        <w:rPr>
          <w:rFonts w:eastAsia="PMingLiU" w:cs="PMingLiU"/>
          <w:color w:val="1A1B1E"/>
          <w:spacing w:val="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nationally</w:t>
      </w:r>
      <w:r w:rsidRPr="0057553E">
        <w:rPr>
          <w:rFonts w:eastAsia="PMingLiU" w:cs="PMingLiU"/>
          <w:color w:val="1A1B1E"/>
          <w:spacing w:val="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and/or</w:t>
      </w:r>
      <w:r w:rsidRPr="0057553E">
        <w:rPr>
          <w:rFonts w:eastAsia="PMingLiU" w:cs="PMingLiU"/>
          <w:color w:val="1A1B1E"/>
          <w:spacing w:val="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state</w:t>
      </w:r>
      <w:r w:rsidRPr="0057553E">
        <w:rPr>
          <w:rFonts w:eastAsia="PMingLiU" w:cs="PMingLiU"/>
          <w:color w:val="1A1B1E"/>
          <w:spacing w:val="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listed</w:t>
      </w:r>
      <w:r w:rsidRPr="0057553E">
        <w:rPr>
          <w:rFonts w:eastAsia="PMingLiU" w:cs="PMingLiU"/>
          <w:color w:val="1A1B1E"/>
          <w:spacing w:val="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threatened</w:t>
      </w:r>
      <w:r w:rsidRPr="0057553E">
        <w:rPr>
          <w:rFonts w:eastAsia="PMingLiU" w:cs="PMingLiU"/>
          <w:color w:val="1A1B1E"/>
          <w:spacing w:val="27"/>
          <w:w w:val="10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species</w:t>
      </w:r>
      <w:r w:rsidRPr="0057553E">
        <w:rPr>
          <w:rFonts w:eastAsia="PMingLiU" w:cs="PMingLiU"/>
          <w:color w:val="1A1B1E"/>
          <w:spacing w:val="-3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including:</w:t>
      </w:r>
      <w:r w:rsidRPr="0057553E">
        <w:rPr>
          <w:rFonts w:eastAsia="PMingLiU" w:cs="PMingLiU"/>
          <w:color w:val="1A1B1E"/>
          <w:spacing w:val="-33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A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ustral</w:t>
      </w:r>
      <w:r w:rsidRPr="0057553E">
        <w:rPr>
          <w:rFonts w:eastAsia="PMingLiU" w:cs="PMingLiU"/>
          <w:color w:val="1A1B1E"/>
          <w:spacing w:val="-33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toadflax</w:t>
      </w:r>
      <w:r w:rsidRPr="0057553E">
        <w:rPr>
          <w:rFonts w:eastAsia="PMingLiU" w:cs="PMingLiU"/>
          <w:color w:val="1A1B1E"/>
          <w:spacing w:val="-33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(</w:t>
      </w:r>
      <w:proofErr w:type="spellStart"/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Thesium</w:t>
      </w:r>
      <w:proofErr w:type="spellEnd"/>
      <w:r w:rsidRPr="0057553E">
        <w:rPr>
          <w:rFonts w:eastAsia="Book Antiqua" w:cs="Book Antiqua"/>
          <w:i/>
          <w:color w:val="1A1B1E"/>
          <w:spacing w:val="-31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australe</w:t>
      </w:r>
      <w:proofErr w:type="spellEnd"/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),</w:t>
      </w:r>
      <w:r w:rsidRPr="0057553E">
        <w:rPr>
          <w:rFonts w:eastAsia="PMingLiU" w:cs="PMingLiU"/>
          <w:color w:val="1A1B1E"/>
          <w:spacing w:val="29"/>
          <w:w w:val="10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brush-tailed</w:t>
      </w:r>
      <w:r w:rsidRPr="0057553E">
        <w:rPr>
          <w:rFonts w:eastAsia="PMingLiU" w:cs="PMingLiU"/>
          <w:color w:val="1A1B1E"/>
          <w:spacing w:val="-2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rock-wallaby</w:t>
      </w:r>
      <w:r w:rsidRPr="0057553E">
        <w:rPr>
          <w:rFonts w:eastAsia="PMingLiU" w:cs="PMingLiU"/>
          <w:color w:val="1A1B1E"/>
          <w:spacing w:val="-2"/>
          <w:w w:val="95"/>
          <w:sz w:val="20"/>
          <w:szCs w:val="20"/>
          <w:lang w:val="en-AU"/>
        </w:rPr>
        <w:t xml:space="preserve"> (</w:t>
      </w:r>
      <w:proofErr w:type="spellStart"/>
      <w:r w:rsidRPr="0057553E">
        <w:rPr>
          <w:rFonts w:eastAsia="Book Antiqua" w:cs="Book Antiqua"/>
          <w:i/>
          <w:color w:val="1A1B1E"/>
          <w:spacing w:val="-3"/>
          <w:w w:val="95"/>
          <w:sz w:val="20"/>
          <w:szCs w:val="20"/>
          <w:lang w:val="en-AU"/>
        </w:rPr>
        <w:t>Petrogale</w:t>
      </w:r>
      <w:proofErr w:type="spellEnd"/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penicillata</w:t>
      </w:r>
      <w:proofErr w:type="spellEnd"/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),</w:t>
      </w:r>
      <w:r w:rsidRPr="0057553E">
        <w:rPr>
          <w:rFonts w:eastAsia="PMingLiU" w:cs="PMingLiU"/>
          <w:color w:val="1A1B1E"/>
          <w:spacing w:val="-2"/>
          <w:w w:val="9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PMingLiU" w:cs="PMingLiU"/>
          <w:color w:val="1A1B1E"/>
          <w:spacing w:val="-4"/>
          <w:w w:val="95"/>
          <w:sz w:val="20"/>
          <w:szCs w:val="20"/>
          <w:lang w:val="en-AU"/>
        </w:rPr>
        <w:t>Corben</w:t>
      </w:r>
      <w:r w:rsidRPr="0057553E">
        <w:rPr>
          <w:rFonts w:eastAsia="PMingLiU" w:cs="PMingLiU"/>
          <w:color w:val="1A1B1E"/>
          <w:spacing w:val="-17"/>
          <w:w w:val="95"/>
          <w:sz w:val="20"/>
          <w:szCs w:val="20"/>
          <w:lang w:val="en-AU"/>
        </w:rPr>
        <w:t>’</w:t>
      </w:r>
      <w:r w:rsidRPr="0057553E">
        <w:rPr>
          <w:rFonts w:eastAsia="PMingLiU" w:cs="PMingLiU"/>
          <w:color w:val="1A1B1E"/>
          <w:spacing w:val="-5"/>
          <w:w w:val="95"/>
          <w:sz w:val="20"/>
          <w:szCs w:val="20"/>
          <w:lang w:val="en-AU"/>
        </w:rPr>
        <w:t>s</w:t>
      </w:r>
      <w:proofErr w:type="spellEnd"/>
      <w:r w:rsidRPr="0057553E">
        <w:rPr>
          <w:rFonts w:eastAsia="PMingLiU" w:cs="PMingLiU"/>
          <w:color w:val="1A1B1E"/>
          <w:spacing w:val="65"/>
          <w:w w:val="8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long-eared</w:t>
      </w:r>
      <w:r w:rsidRPr="0057553E">
        <w:rPr>
          <w:rFonts w:eastAsia="PMingLiU" w:cs="PMingLiU"/>
          <w:color w:val="1A1B1E"/>
          <w:spacing w:val="-2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bat</w:t>
      </w:r>
      <w:r w:rsidRPr="0057553E">
        <w:rPr>
          <w:rFonts w:eastAsia="PMingLiU" w:cs="PMingLiU"/>
          <w:color w:val="1A1B1E"/>
          <w:spacing w:val="-23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(</w:t>
      </w:r>
      <w:proofErr w:type="spellStart"/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Nyctophilus</w:t>
      </w:r>
      <w:proofErr w:type="spellEnd"/>
      <w:r w:rsidRPr="0057553E">
        <w:rPr>
          <w:rFonts w:eastAsia="Book Antiqua" w:cs="Book Antiqua"/>
          <w:i/>
          <w:color w:val="1A1B1E"/>
          <w:spacing w:val="-22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corbeni</w:t>
      </w:r>
      <w:proofErr w:type="spellEnd"/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),</w:t>
      </w:r>
      <w:r w:rsidRPr="0057553E">
        <w:rPr>
          <w:rFonts w:eastAsia="PMingLiU" w:cs="PMingLiU"/>
          <w:color w:val="1A1B1E"/>
          <w:spacing w:val="-23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green</w:t>
      </w:r>
      <w:r w:rsidRPr="0057553E">
        <w:rPr>
          <w:rFonts w:eastAsia="PMingLiU" w:cs="PMingLiU"/>
          <w:color w:val="1A1B1E"/>
          <w:spacing w:val="-2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and</w:t>
      </w:r>
      <w:r w:rsidRPr="0057553E">
        <w:rPr>
          <w:rFonts w:eastAsia="PMingLiU" w:cs="PMingLiU"/>
          <w:color w:val="1A1B1E"/>
          <w:spacing w:val="-2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golden</w:t>
      </w:r>
      <w:r w:rsidR="00552279">
        <w:rPr>
          <w:rFonts w:eastAsia="PMingLiU" w:cs="PMingLiU"/>
          <w:color w:val="1A1B1E"/>
          <w:sz w:val="20"/>
          <w:szCs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bell</w:t>
      </w:r>
      <w:r w:rsidRPr="0057553E">
        <w:rPr>
          <w:color w:val="1A1B1E"/>
          <w:spacing w:val="-27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frog</w:t>
      </w:r>
      <w:r w:rsidRPr="0057553E">
        <w:rPr>
          <w:color w:val="1A1B1E"/>
          <w:spacing w:val="-26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1"/>
          <w:sz w:val="20"/>
          <w:lang w:val="en-AU"/>
        </w:rPr>
        <w:t>L</w:t>
      </w:r>
      <w:r w:rsidRPr="0057553E">
        <w:rPr>
          <w:i/>
          <w:color w:val="1A1B1E"/>
          <w:spacing w:val="-2"/>
          <w:sz w:val="20"/>
          <w:lang w:val="en-AU"/>
        </w:rPr>
        <w:t>itoria</w:t>
      </w:r>
      <w:proofErr w:type="spellEnd"/>
      <w:r w:rsidRPr="0057553E">
        <w:rPr>
          <w:i/>
          <w:color w:val="1A1B1E"/>
          <w:spacing w:val="-24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sz w:val="20"/>
          <w:lang w:val="en-AU"/>
        </w:rPr>
        <w:t>aurea</w:t>
      </w:r>
      <w:proofErr w:type="spellEnd"/>
      <w:r w:rsidRPr="0057553E">
        <w:rPr>
          <w:color w:val="1A1B1E"/>
          <w:spacing w:val="-1"/>
          <w:sz w:val="20"/>
          <w:lang w:val="en-AU"/>
        </w:rPr>
        <w:t>),</w:t>
      </w:r>
      <w:r w:rsidRPr="0057553E">
        <w:rPr>
          <w:color w:val="1A1B1E"/>
          <w:spacing w:val="-26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grey-headed</w:t>
      </w:r>
      <w:r w:rsidRPr="0057553E">
        <w:rPr>
          <w:color w:val="1A1B1E"/>
          <w:spacing w:val="-27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flying</w:t>
      </w:r>
      <w:r w:rsidRPr="0057553E">
        <w:rPr>
          <w:color w:val="1A1B1E"/>
          <w:spacing w:val="-26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fo</w:t>
      </w:r>
      <w:r w:rsidRPr="0057553E">
        <w:rPr>
          <w:color w:val="1A1B1E"/>
          <w:spacing w:val="-2"/>
          <w:sz w:val="20"/>
          <w:lang w:val="en-AU"/>
        </w:rPr>
        <w:t>x</w:t>
      </w:r>
      <w:r w:rsidRPr="0057553E">
        <w:rPr>
          <w:color w:val="1A1B1E"/>
          <w:spacing w:val="-26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2"/>
          <w:sz w:val="20"/>
          <w:lang w:val="en-AU"/>
        </w:rPr>
        <w:t>Pteropus</w:t>
      </w:r>
      <w:proofErr w:type="spellEnd"/>
      <w:r w:rsidRPr="0057553E">
        <w:rPr>
          <w:i/>
          <w:color w:val="1A1B1E"/>
          <w:spacing w:val="49"/>
          <w:w w:val="8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poliocephalus</w:t>
      </w:r>
      <w:proofErr w:type="spellEnd"/>
      <w:r w:rsidRPr="0057553E">
        <w:rPr>
          <w:color w:val="1A1B1E"/>
          <w:spacing w:val="-1"/>
          <w:w w:val="95"/>
          <w:sz w:val="20"/>
          <w:lang w:val="en-AU"/>
        </w:rPr>
        <w:t>),</w:t>
      </w:r>
      <w:r w:rsidRPr="0057553E">
        <w:rPr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koala</w:t>
      </w:r>
      <w:r w:rsidRPr="0057553E">
        <w:rPr>
          <w:color w:val="1A1B1E"/>
          <w:spacing w:val="-25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Phascolarctos</w:t>
      </w:r>
      <w:proofErr w:type="spellEnd"/>
      <w:r w:rsidRPr="0057553E">
        <w:rPr>
          <w:i/>
          <w:color w:val="1A1B1E"/>
          <w:spacing w:val="-23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cinereus</w:t>
      </w:r>
      <w:proofErr w:type="spellEnd"/>
      <w:r w:rsidRPr="0057553E">
        <w:rPr>
          <w:color w:val="1A1B1E"/>
          <w:spacing w:val="-1"/>
          <w:w w:val="95"/>
          <w:sz w:val="20"/>
          <w:lang w:val="en-AU"/>
        </w:rPr>
        <w:t>),</w:t>
      </w:r>
      <w:r w:rsidRPr="0057553E">
        <w:rPr>
          <w:color w:val="1A1B1E"/>
          <w:spacing w:val="-26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large-eared</w:t>
      </w:r>
      <w:r w:rsidRPr="0057553E">
        <w:rPr>
          <w:color w:val="1A1B1E"/>
          <w:spacing w:val="77"/>
          <w:w w:val="102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pied</w:t>
      </w:r>
      <w:r w:rsidRPr="0057553E">
        <w:rPr>
          <w:color w:val="1A1B1E"/>
          <w:spacing w:val="-2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bat</w:t>
      </w:r>
      <w:r w:rsidRPr="0057553E">
        <w:rPr>
          <w:color w:val="1A1B1E"/>
          <w:spacing w:val="-2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(</w:t>
      </w:r>
      <w:proofErr w:type="spellStart"/>
      <w:r w:rsidRPr="0057553E">
        <w:rPr>
          <w:i/>
          <w:color w:val="1A1B1E"/>
          <w:sz w:val="20"/>
          <w:lang w:val="en-AU"/>
        </w:rPr>
        <w:t>Chalinolobus</w:t>
      </w:r>
      <w:proofErr w:type="spellEnd"/>
      <w:r w:rsidRPr="0057553E">
        <w:rPr>
          <w:i/>
          <w:color w:val="1A1B1E"/>
          <w:spacing w:val="-18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sz w:val="20"/>
          <w:lang w:val="en-AU"/>
        </w:rPr>
        <w:t>dwyeri</w:t>
      </w:r>
      <w:proofErr w:type="spellEnd"/>
      <w:r w:rsidRPr="0057553E">
        <w:rPr>
          <w:color w:val="1A1B1E"/>
          <w:spacing w:val="-1"/>
          <w:sz w:val="20"/>
          <w:lang w:val="en-AU"/>
        </w:rPr>
        <w:t>),</w:t>
      </w:r>
      <w:r w:rsidRPr="0057553E">
        <w:rPr>
          <w:color w:val="1A1B1E"/>
          <w:spacing w:val="-2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painted</w:t>
      </w:r>
      <w:r w:rsidRPr="0057553E">
        <w:rPr>
          <w:color w:val="1A1B1E"/>
          <w:spacing w:val="-20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honeyeater</w:t>
      </w:r>
      <w:r w:rsidRPr="0057553E">
        <w:rPr>
          <w:color w:val="1A1B1E"/>
          <w:spacing w:val="29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1"/>
          <w:w w:val="95"/>
          <w:sz w:val="20"/>
          <w:lang w:val="en-AU"/>
        </w:rPr>
        <w:t>G</w:t>
      </w:r>
      <w:r w:rsidRPr="0057553E">
        <w:rPr>
          <w:i/>
          <w:color w:val="1A1B1E"/>
          <w:spacing w:val="-2"/>
          <w:w w:val="95"/>
          <w:sz w:val="20"/>
          <w:lang w:val="en-AU"/>
        </w:rPr>
        <w:t>rantiella</w:t>
      </w:r>
      <w:proofErr w:type="spellEnd"/>
      <w:r w:rsidRPr="0057553E">
        <w:rPr>
          <w:i/>
          <w:color w:val="1A1B1E"/>
          <w:spacing w:val="3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picta</w:t>
      </w:r>
      <w:proofErr w:type="spellEnd"/>
      <w:r w:rsidRPr="0057553E">
        <w:rPr>
          <w:color w:val="1A1B1E"/>
          <w:spacing w:val="-1"/>
          <w:w w:val="95"/>
          <w:sz w:val="20"/>
          <w:lang w:val="en-AU"/>
        </w:rPr>
        <w:t>),</w:t>
      </w:r>
      <w:r w:rsidRPr="0057553E">
        <w:rPr>
          <w:color w:val="1A1B1E"/>
          <w:spacing w:val="2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regent</w:t>
      </w:r>
      <w:r w:rsidRPr="0057553E">
        <w:rPr>
          <w:color w:val="1A1B1E"/>
          <w:spacing w:val="2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honeyeater</w:t>
      </w:r>
      <w:r w:rsidRPr="0057553E">
        <w:rPr>
          <w:color w:val="1A1B1E"/>
          <w:spacing w:val="1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Anthochaer</w:t>
      </w:r>
      <w:r w:rsidRPr="0057553E">
        <w:rPr>
          <w:i/>
          <w:color w:val="1A1B1E"/>
          <w:spacing w:val="-1"/>
          <w:w w:val="95"/>
          <w:sz w:val="20"/>
          <w:lang w:val="en-AU"/>
        </w:rPr>
        <w:t>a</w:t>
      </w:r>
      <w:proofErr w:type="spellEnd"/>
      <w:r w:rsidRPr="0057553E">
        <w:rPr>
          <w:i/>
          <w:color w:val="1A1B1E"/>
          <w:spacing w:val="4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w w:val="95"/>
          <w:sz w:val="20"/>
          <w:lang w:val="en-AU"/>
        </w:rPr>
        <w:t>phrygia</w:t>
      </w:r>
      <w:proofErr w:type="spellEnd"/>
      <w:r w:rsidRPr="0057553E">
        <w:rPr>
          <w:color w:val="1A1B1E"/>
          <w:w w:val="95"/>
          <w:sz w:val="20"/>
          <w:lang w:val="en-AU"/>
        </w:rPr>
        <w:t>),</w:t>
      </w:r>
      <w:r w:rsidRPr="0057553E">
        <w:rPr>
          <w:color w:val="1A1B1E"/>
          <w:spacing w:val="49"/>
          <w:w w:val="104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spotted-tail</w:t>
      </w:r>
      <w:r w:rsidRPr="0057553E">
        <w:rPr>
          <w:color w:val="1A1B1E"/>
          <w:spacing w:val="-2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quoll</w:t>
      </w:r>
      <w:r w:rsidRPr="0057553E">
        <w:rPr>
          <w:color w:val="1A1B1E"/>
          <w:spacing w:val="-25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2"/>
          <w:sz w:val="20"/>
          <w:lang w:val="en-AU"/>
        </w:rPr>
        <w:t>Dasyurus</w:t>
      </w:r>
      <w:proofErr w:type="spellEnd"/>
      <w:r w:rsidRPr="0057553E">
        <w:rPr>
          <w:i/>
          <w:color w:val="1A1B1E"/>
          <w:spacing w:val="-23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sz w:val="20"/>
          <w:lang w:val="en-AU"/>
        </w:rPr>
        <w:t>maculatus</w:t>
      </w:r>
      <w:proofErr w:type="spellEnd"/>
      <w:r w:rsidRPr="0057553E">
        <w:rPr>
          <w:color w:val="1A1B1E"/>
          <w:spacing w:val="-1"/>
          <w:sz w:val="20"/>
          <w:lang w:val="en-AU"/>
        </w:rPr>
        <w:t>)</w:t>
      </w:r>
      <w:r w:rsidRPr="0057553E">
        <w:rPr>
          <w:color w:val="1A1B1E"/>
          <w:spacing w:val="-2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and</w:t>
      </w:r>
      <w:r w:rsidRPr="0057553E">
        <w:rPr>
          <w:color w:val="1A1B1E"/>
          <w:spacing w:val="-2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swift</w:t>
      </w:r>
      <w:r w:rsidRPr="0057553E">
        <w:rPr>
          <w:color w:val="1A1B1E"/>
          <w:spacing w:val="-25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parrot</w:t>
      </w:r>
      <w:r w:rsidRPr="0057553E">
        <w:rPr>
          <w:color w:val="1A1B1E"/>
          <w:spacing w:val="41"/>
          <w:w w:val="108"/>
          <w:sz w:val="20"/>
          <w:lang w:val="en-AU"/>
        </w:rPr>
        <w:t xml:space="preserve"> </w:t>
      </w:r>
      <w:r w:rsidRPr="0057553E">
        <w:rPr>
          <w:color w:val="1A1B1E"/>
          <w:w w:val="90"/>
          <w:sz w:val="20"/>
          <w:lang w:val="en-AU"/>
        </w:rPr>
        <w:t>(</w:t>
      </w:r>
      <w:proofErr w:type="spellStart"/>
      <w:r w:rsidRPr="0057553E">
        <w:rPr>
          <w:i/>
          <w:color w:val="1A1B1E"/>
          <w:w w:val="90"/>
          <w:sz w:val="20"/>
          <w:lang w:val="en-AU"/>
        </w:rPr>
        <w:t>Lathamus</w:t>
      </w:r>
      <w:proofErr w:type="spellEnd"/>
      <w:r w:rsidRPr="0057553E">
        <w:rPr>
          <w:i/>
          <w:color w:val="1A1B1E"/>
          <w:spacing w:val="33"/>
          <w:w w:val="90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w w:val="90"/>
          <w:sz w:val="20"/>
          <w:lang w:val="en-AU"/>
        </w:rPr>
        <w:t>discolor</w:t>
      </w:r>
      <w:proofErr w:type="spellEnd"/>
      <w:r w:rsidRPr="0057553E">
        <w:rPr>
          <w:color w:val="1A1B1E"/>
          <w:spacing w:val="-1"/>
          <w:w w:val="90"/>
          <w:sz w:val="20"/>
          <w:lang w:val="en-AU"/>
        </w:rPr>
        <w:t>).</w:t>
      </w:r>
    </w:p>
    <w:p w:rsidR="006C0513" w:rsidRPr="0057553E" w:rsidRDefault="0057553E">
      <w:pPr>
        <w:pStyle w:val="BodyText"/>
        <w:spacing w:before="12" w:line="256" w:lineRule="auto"/>
        <w:ind w:left="386" w:right="1478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w w:val="105"/>
          <w:lang w:val="en-AU"/>
        </w:rPr>
        <w:br w:type="column"/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Further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information,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including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mor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detailed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map</w:t>
      </w:r>
      <w:r w:rsidRPr="0057553E">
        <w:rPr>
          <w:rFonts w:asciiTheme="minorHAnsi" w:hAnsiTheme="minorHAnsi"/>
          <w:color w:val="1A1B1E"/>
          <w:spacing w:val="25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showing</w:t>
      </w:r>
      <w:r w:rsidRPr="0057553E">
        <w:rPr>
          <w:rFonts w:asciiTheme="minorHAnsi" w:hAnsiTheme="minorHAnsi"/>
          <w:color w:val="1A1B1E"/>
          <w:spacing w:val="-2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where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occurs,</w:t>
      </w:r>
      <w:r w:rsidRPr="0057553E">
        <w:rPr>
          <w:rFonts w:asciiTheme="minorHAnsi" w:hAnsiTheme="minorHAnsi"/>
          <w:color w:val="1A1B1E"/>
          <w:spacing w:val="-2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can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be</w:t>
      </w:r>
      <w:r w:rsidRPr="0057553E">
        <w:rPr>
          <w:rFonts w:asciiTheme="minorHAnsi" w:hAnsiTheme="minorHAnsi"/>
          <w:color w:val="1A1B1E"/>
          <w:spacing w:val="27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found</w:t>
      </w:r>
      <w:r w:rsidRPr="0057553E">
        <w:rPr>
          <w:rFonts w:asciiTheme="minorHAnsi" w:hAnsiTheme="minorHAnsi"/>
          <w:color w:val="1A1B1E"/>
          <w:spacing w:val="-3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at</w:t>
      </w:r>
      <w:r w:rsidRPr="0057553E">
        <w:rPr>
          <w:rFonts w:asciiTheme="minorHAnsi" w:hAnsiTheme="minorHAnsi"/>
          <w:color w:val="1A1B1E"/>
          <w:spacing w:val="-32"/>
          <w:w w:val="105"/>
          <w:lang w:val="en-AU"/>
        </w:rPr>
        <w:t xml:space="preserve"> </w:t>
      </w:r>
      <w:hyperlink r:id="rId55">
        <w:r w:rsidRPr="0057553E">
          <w:rPr>
            <w:rFonts w:asciiTheme="minorHAnsi" w:hAnsiTheme="minorHAnsi"/>
            <w:color w:val="30589C"/>
            <w:spacing w:val="-2"/>
            <w:w w:val="105"/>
            <w:u w:val="single" w:color="30589C"/>
            <w:lang w:val="en-AU"/>
          </w:rPr>
          <w:t>www.envir</w:t>
        </w:r>
        <w:r w:rsidRPr="0057553E">
          <w:rPr>
            <w:rFonts w:asciiTheme="minorHAnsi" w:hAnsiTheme="minorHAnsi"/>
            <w:color w:val="30589C"/>
            <w:spacing w:val="-1"/>
            <w:w w:val="105"/>
            <w:u w:val="single" w:color="30589C"/>
            <w:lang w:val="en-AU"/>
          </w:rPr>
          <w:t>onment.go</w:t>
        </w:r>
        <w:r w:rsidRPr="0057553E">
          <w:rPr>
            <w:rFonts w:asciiTheme="minorHAnsi" w:hAnsiTheme="minorHAnsi"/>
            <w:color w:val="30589C"/>
            <w:spacing w:val="-2"/>
            <w:w w:val="105"/>
            <w:u w:val="single" w:color="30589C"/>
            <w:lang w:val="en-AU"/>
          </w:rPr>
          <w:t>v</w:t>
        </w:r>
        <w:r w:rsidRPr="0057553E">
          <w:rPr>
            <w:rFonts w:asciiTheme="minorHAnsi" w:hAnsiTheme="minorHAnsi"/>
            <w:color w:val="30589C"/>
            <w:spacing w:val="-1"/>
            <w:w w:val="105"/>
            <w:u w:val="single" w:color="30589C"/>
            <w:lang w:val="en-AU"/>
          </w:rPr>
          <w:t>.au/cgi-bin/sprat/public/</w:t>
        </w:r>
      </w:hyperlink>
      <w:hyperlink r:id="rId56">
        <w:r w:rsidRPr="0057553E">
          <w:rPr>
            <w:rFonts w:asciiTheme="minorHAnsi" w:hAnsiTheme="minorHAnsi"/>
            <w:color w:val="30589C"/>
            <w:spacing w:val="-2"/>
            <w:w w:val="105"/>
            <w:u w:val="single" w:color="30589C"/>
            <w:lang w:val="en-AU"/>
          </w:rPr>
          <w:t>publicshow</w:t>
        </w:r>
        <w:r w:rsidRPr="0057553E">
          <w:rPr>
            <w:rFonts w:asciiTheme="minorHAnsi" w:hAnsiTheme="minorHAnsi"/>
            <w:color w:val="30589C"/>
            <w:spacing w:val="-1"/>
            <w:w w:val="105"/>
            <w:u w:val="single" w:color="30589C"/>
            <w:lang w:val="en-AU"/>
          </w:rPr>
          <w:t>community</w:t>
        </w:r>
        <w:r w:rsidRPr="0057553E">
          <w:rPr>
            <w:rFonts w:asciiTheme="minorHAnsi" w:hAnsiTheme="minorHAnsi"/>
            <w:color w:val="30589C"/>
            <w:spacing w:val="-2"/>
            <w:w w:val="105"/>
            <w:u w:val="single" w:color="30589C"/>
            <w:lang w:val="en-AU"/>
          </w:rPr>
          <w:t>.pl</w:t>
        </w:r>
        <w:proofErr w:type="gramStart"/>
        <w:r w:rsidRPr="0057553E">
          <w:rPr>
            <w:rFonts w:asciiTheme="minorHAnsi" w:hAnsiTheme="minorHAnsi"/>
            <w:color w:val="30589C"/>
            <w:spacing w:val="-2"/>
            <w:w w:val="105"/>
            <w:u w:val="single" w:color="30589C"/>
            <w:lang w:val="en-AU"/>
          </w:rPr>
          <w:t>?id</w:t>
        </w:r>
        <w:proofErr w:type="gramEnd"/>
        <w:r w:rsidRPr="0057553E">
          <w:rPr>
            <w:rFonts w:asciiTheme="minorHAnsi" w:hAnsiTheme="minorHAnsi"/>
            <w:color w:val="30589C"/>
            <w:spacing w:val="-2"/>
            <w:w w:val="105"/>
            <w:u w:val="single" w:color="30589C"/>
            <w:lang w:val="en-AU"/>
          </w:rPr>
          <w:t>=143</w:t>
        </w:r>
      </w:hyperlink>
    </w:p>
    <w:p w:rsidR="006C0513" w:rsidRPr="0057553E" w:rsidRDefault="006C0513">
      <w:pPr>
        <w:spacing w:line="256" w:lineRule="auto"/>
        <w:rPr>
          <w:lang w:val="en-AU"/>
        </w:rPr>
        <w:sectPr w:rsidR="006C0513" w:rsidRPr="0057553E">
          <w:pgSz w:w="11910" w:h="16840"/>
          <w:pgMar w:top="1140" w:right="0" w:bottom="660" w:left="0" w:header="0" w:footer="466" w:gutter="0"/>
          <w:cols w:num="2" w:space="720" w:equalWidth="0">
            <w:col w:w="5669" w:space="40"/>
            <w:col w:w="6201"/>
          </w:cols>
        </w:sectPr>
      </w:pPr>
    </w:p>
    <w:p w:rsidR="006C0513" w:rsidRPr="0057553E" w:rsidRDefault="006C0513">
      <w:pPr>
        <w:spacing w:before="2"/>
        <w:rPr>
          <w:rFonts w:eastAsia="PMingLiU" w:cs="PMingLiU"/>
          <w:sz w:val="26"/>
          <w:szCs w:val="26"/>
          <w:lang w:val="en-AU"/>
        </w:rPr>
      </w:pPr>
    </w:p>
    <w:p w:rsidR="006C0513" w:rsidRPr="0057553E" w:rsidRDefault="0057553E">
      <w:pPr>
        <w:spacing w:line="200" w:lineRule="atLeast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6130338" cy="2560320"/>
            <wp:effectExtent l="0" t="0" r="0" b="0"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33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7553E">
      <w:pPr>
        <w:spacing w:before="61" w:line="220" w:lineRule="exact"/>
        <w:ind w:left="1133" w:right="1202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z w:val="18"/>
          <w:lang w:val="en-AU"/>
        </w:rPr>
        <w:t>Common</w:t>
      </w:r>
      <w:r w:rsidRPr="0057553E">
        <w:rPr>
          <w:color w:val="818084"/>
          <w:spacing w:val="-2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understor</w:t>
      </w:r>
      <w:r w:rsidRPr="0057553E">
        <w:rPr>
          <w:color w:val="818084"/>
          <w:spacing w:val="-2"/>
          <w:sz w:val="18"/>
          <w:lang w:val="en-AU"/>
        </w:rPr>
        <w:t>ey</w:t>
      </w:r>
      <w:r w:rsidRPr="0057553E">
        <w:rPr>
          <w:color w:val="818084"/>
          <w:spacing w:val="-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species</w:t>
      </w:r>
      <w:r w:rsidRPr="0057553E">
        <w:rPr>
          <w:color w:val="818084"/>
          <w:spacing w:val="-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of</w:t>
      </w:r>
      <w:r w:rsidRPr="0057553E">
        <w:rPr>
          <w:color w:val="818084"/>
          <w:spacing w:val="-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-4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Warkworth</w:t>
      </w:r>
      <w:r w:rsidRPr="0057553E">
        <w:rPr>
          <w:color w:val="818084"/>
          <w:spacing w:val="-1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S</w:t>
      </w:r>
      <w:r w:rsidRPr="0057553E">
        <w:rPr>
          <w:color w:val="818084"/>
          <w:spacing w:val="-1"/>
          <w:sz w:val="18"/>
          <w:lang w:val="en-AU"/>
        </w:rPr>
        <w:t>ands</w:t>
      </w:r>
      <w:r w:rsidRPr="0057553E">
        <w:rPr>
          <w:color w:val="818084"/>
          <w:spacing w:val="-4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Woodland</w:t>
      </w:r>
      <w:r w:rsidRPr="0057553E">
        <w:rPr>
          <w:color w:val="818084"/>
          <w:spacing w:val="-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of</w:t>
      </w:r>
      <w:r w:rsidRPr="0057553E">
        <w:rPr>
          <w:color w:val="818084"/>
          <w:spacing w:val="-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-1"/>
          <w:sz w:val="18"/>
          <w:lang w:val="en-AU"/>
        </w:rPr>
        <w:t xml:space="preserve"> Hunter</w:t>
      </w:r>
      <w:r w:rsidRPr="0057553E">
        <w:rPr>
          <w:color w:val="818084"/>
          <w:spacing w:val="-4"/>
          <w:sz w:val="18"/>
          <w:lang w:val="en-AU"/>
        </w:rPr>
        <w:t xml:space="preserve"> </w:t>
      </w:r>
      <w:r w:rsidRPr="0057553E">
        <w:rPr>
          <w:color w:val="818084"/>
          <w:spacing w:val="-3"/>
          <w:sz w:val="18"/>
          <w:lang w:val="en-AU"/>
        </w:rPr>
        <w:t>V</w:t>
      </w:r>
      <w:r w:rsidRPr="0057553E">
        <w:rPr>
          <w:color w:val="818084"/>
          <w:spacing w:val="-4"/>
          <w:sz w:val="18"/>
          <w:lang w:val="en-AU"/>
        </w:rPr>
        <w:t>alley</w:t>
      </w:r>
      <w:r w:rsidRPr="0057553E">
        <w:rPr>
          <w:color w:val="818084"/>
          <w:spacing w:val="-1"/>
          <w:sz w:val="18"/>
          <w:lang w:val="en-AU"/>
        </w:rPr>
        <w:t xml:space="preserve"> </w:t>
      </w:r>
      <w:proofErr w:type="spellStart"/>
      <w:r w:rsidRPr="0057553E">
        <w:rPr>
          <w:i/>
          <w:color w:val="818084"/>
          <w:spacing w:val="-2"/>
          <w:sz w:val="18"/>
          <w:lang w:val="en-AU"/>
        </w:rPr>
        <w:t>Hardenbergia</w:t>
      </w:r>
      <w:proofErr w:type="spellEnd"/>
      <w:r w:rsidRPr="0057553E">
        <w:rPr>
          <w:i/>
          <w:color w:val="818084"/>
          <w:sz w:val="18"/>
          <w:lang w:val="en-AU"/>
        </w:rPr>
        <w:t xml:space="preserve"> </w:t>
      </w:r>
      <w:proofErr w:type="spellStart"/>
      <w:r w:rsidRPr="0057553E">
        <w:rPr>
          <w:i/>
          <w:color w:val="818084"/>
          <w:sz w:val="18"/>
          <w:lang w:val="en-AU"/>
        </w:rPr>
        <w:t>violacea</w:t>
      </w:r>
      <w:proofErr w:type="spellEnd"/>
      <w:r w:rsidRPr="0057553E">
        <w:rPr>
          <w:i/>
          <w:color w:val="81808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(false</w:t>
      </w:r>
      <w:r w:rsidRPr="0057553E">
        <w:rPr>
          <w:color w:val="818084"/>
          <w:spacing w:val="-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sarsaparilla,</w:t>
      </w:r>
      <w:r w:rsidRPr="0057553E">
        <w:rPr>
          <w:color w:val="818084"/>
          <w:spacing w:val="-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happy</w:t>
      </w:r>
      <w:r w:rsidRPr="0057553E">
        <w:rPr>
          <w:color w:val="818084"/>
          <w:spacing w:val="37"/>
          <w:w w:val="103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wanderer).</w:t>
      </w:r>
      <w:r w:rsidRPr="0057553E">
        <w:rPr>
          <w:color w:val="818084"/>
          <w:spacing w:val="1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(©</w:t>
      </w:r>
      <w:r w:rsidRPr="0057553E">
        <w:rPr>
          <w:color w:val="818084"/>
          <w:spacing w:val="13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Copyright</w:t>
      </w:r>
      <w:r w:rsidRPr="0057553E">
        <w:rPr>
          <w:color w:val="818084"/>
          <w:spacing w:val="1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M.</w:t>
      </w:r>
      <w:r w:rsidRPr="0057553E">
        <w:rPr>
          <w:color w:val="818084"/>
          <w:spacing w:val="13"/>
          <w:sz w:val="18"/>
          <w:lang w:val="en-AU"/>
        </w:rPr>
        <w:t xml:space="preserve"> </w:t>
      </w:r>
      <w:proofErr w:type="spellStart"/>
      <w:r w:rsidRPr="0057553E">
        <w:rPr>
          <w:color w:val="818084"/>
          <w:spacing w:val="-2"/>
          <w:sz w:val="18"/>
          <w:lang w:val="en-AU"/>
        </w:rPr>
        <w:t>F</w:t>
      </w:r>
      <w:r w:rsidRPr="0057553E">
        <w:rPr>
          <w:color w:val="818084"/>
          <w:spacing w:val="-3"/>
          <w:sz w:val="18"/>
          <w:lang w:val="en-AU"/>
        </w:rPr>
        <w:t>agg</w:t>
      </w:r>
      <w:proofErr w:type="spellEnd"/>
      <w:r w:rsidRPr="0057553E">
        <w:rPr>
          <w:color w:val="818084"/>
          <w:spacing w:val="-3"/>
          <w:sz w:val="18"/>
          <w:lang w:val="en-AU"/>
        </w:rPr>
        <w:t>).</w:t>
      </w:r>
    </w:p>
    <w:p w:rsidR="006C0513" w:rsidRPr="0057553E" w:rsidRDefault="006C0513">
      <w:pPr>
        <w:spacing w:before="3"/>
        <w:rPr>
          <w:rFonts w:eastAsia="PMingLiU" w:cs="PMingLiU"/>
          <w:sz w:val="7"/>
          <w:szCs w:val="7"/>
          <w:lang w:val="en-AU"/>
        </w:rPr>
      </w:pPr>
    </w:p>
    <w:p w:rsidR="006C0513" w:rsidRPr="0057553E" w:rsidRDefault="0057553E">
      <w:pPr>
        <w:spacing w:line="200" w:lineRule="atLeast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6127025" cy="4023360"/>
            <wp:effectExtent l="0" t="0" r="0" b="0"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02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7553E">
      <w:pPr>
        <w:spacing w:before="58"/>
        <w:ind w:left="1133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pacing w:val="-2"/>
          <w:sz w:val="18"/>
          <w:lang w:val="en-AU"/>
        </w:rPr>
        <w:t>Vegetation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at</w:t>
      </w:r>
      <w:r w:rsidRPr="0057553E">
        <w:rPr>
          <w:color w:val="818084"/>
          <w:spacing w:val="6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Warkworth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S</w:t>
      </w:r>
      <w:r w:rsidRPr="0057553E">
        <w:rPr>
          <w:color w:val="818084"/>
          <w:spacing w:val="-1"/>
          <w:sz w:val="18"/>
          <w:lang w:val="en-AU"/>
        </w:rPr>
        <w:t>ands</w:t>
      </w:r>
      <w:r w:rsidRPr="0057553E">
        <w:rPr>
          <w:color w:val="818084"/>
          <w:spacing w:val="6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Woodland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of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Hunter</w:t>
      </w:r>
      <w:r w:rsidRPr="0057553E">
        <w:rPr>
          <w:color w:val="818084"/>
          <w:spacing w:val="6"/>
          <w:sz w:val="18"/>
          <w:lang w:val="en-AU"/>
        </w:rPr>
        <w:t xml:space="preserve"> </w:t>
      </w:r>
      <w:r w:rsidRPr="0057553E">
        <w:rPr>
          <w:color w:val="818084"/>
          <w:spacing w:val="-3"/>
          <w:sz w:val="18"/>
          <w:lang w:val="en-AU"/>
        </w:rPr>
        <w:t>V</w:t>
      </w:r>
      <w:r w:rsidRPr="0057553E">
        <w:rPr>
          <w:color w:val="818084"/>
          <w:spacing w:val="-4"/>
          <w:sz w:val="18"/>
          <w:lang w:val="en-AU"/>
        </w:rPr>
        <w:t>alley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critically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endangered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ecological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community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(©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 xml:space="preserve">Copyright </w:t>
      </w:r>
      <w:r w:rsidRPr="0057553E">
        <w:rPr>
          <w:color w:val="818084"/>
          <w:spacing w:val="-4"/>
          <w:sz w:val="18"/>
          <w:lang w:val="en-AU"/>
        </w:rPr>
        <w:t>T</w:t>
      </w:r>
      <w:r w:rsidRPr="0057553E">
        <w:rPr>
          <w:color w:val="818084"/>
          <w:spacing w:val="-5"/>
          <w:sz w:val="18"/>
          <w:lang w:val="en-AU"/>
        </w:rPr>
        <w:t>ravis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Peake).</w:t>
      </w: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space="720"/>
        </w:sectPr>
      </w:pPr>
    </w:p>
    <w:p w:rsidR="006C0513" w:rsidRPr="0057553E" w:rsidRDefault="00552279">
      <w:pPr>
        <w:pStyle w:val="Heading1"/>
        <w:spacing w:line="380" w:lineRule="exact"/>
        <w:ind w:right="6246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3886835</wp:posOffset>
                </wp:positionH>
                <wp:positionV relativeFrom="paragraph">
                  <wp:posOffset>73660</wp:posOffset>
                </wp:positionV>
                <wp:extent cx="2941955" cy="4370070"/>
                <wp:effectExtent l="10160" t="6985" r="635" b="4445"/>
                <wp:wrapNone/>
                <wp:docPr id="12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955" cy="4370070"/>
                          <a:chOff x="6121" y="116"/>
                          <a:chExt cx="4633" cy="6882"/>
                        </a:xfrm>
                      </wpg:grpSpPr>
                      <wpg:grpSp>
                        <wpg:cNvPr id="122" name="Group 98"/>
                        <wpg:cNvGrpSpPr>
                          <a:grpSpLocks/>
                        </wpg:cNvGrpSpPr>
                        <wpg:grpSpPr bwMode="auto">
                          <a:xfrm>
                            <a:off x="6121" y="116"/>
                            <a:ext cx="4625" cy="6873"/>
                            <a:chOff x="6121" y="116"/>
                            <a:chExt cx="4625" cy="6873"/>
                          </a:xfrm>
                        </wpg:grpSpPr>
                        <wps:wsp>
                          <wps:cNvPr id="123" name="Freeform 102"/>
                          <wps:cNvSpPr>
                            <a:spLocks/>
                          </wps:cNvSpPr>
                          <wps:spPr bwMode="auto">
                            <a:xfrm>
                              <a:off x="6121" y="116"/>
                              <a:ext cx="4625" cy="6873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4625"/>
                                <a:gd name="T2" fmla="+- 0 116 116"/>
                                <a:gd name="T3" fmla="*/ 116 h 6873"/>
                                <a:gd name="T4" fmla="+- 0 10745 6121"/>
                                <a:gd name="T5" fmla="*/ T4 w 4625"/>
                                <a:gd name="T6" fmla="+- 0 116 116"/>
                                <a:gd name="T7" fmla="*/ 116 h 6873"/>
                                <a:gd name="T8" fmla="+- 0 10745 6121"/>
                                <a:gd name="T9" fmla="*/ T8 w 4625"/>
                                <a:gd name="T10" fmla="+- 0 6988 116"/>
                                <a:gd name="T11" fmla="*/ 6988 h 6873"/>
                                <a:gd name="T12" fmla="+- 0 6121 6121"/>
                                <a:gd name="T13" fmla="*/ T12 w 4625"/>
                                <a:gd name="T14" fmla="+- 0 6988 116"/>
                                <a:gd name="T15" fmla="*/ 6988 h 6873"/>
                                <a:gd name="T16" fmla="+- 0 6121 6121"/>
                                <a:gd name="T17" fmla="*/ T16 w 4625"/>
                                <a:gd name="T18" fmla="+- 0 116 116"/>
                                <a:gd name="T19" fmla="*/ 116 h 6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5" h="6873">
                                  <a:moveTo>
                                    <a:pt x="0" y="0"/>
                                  </a:moveTo>
                                  <a:lnTo>
                                    <a:pt x="4624" y="0"/>
                                  </a:lnTo>
                                  <a:lnTo>
                                    <a:pt x="4624" y="6872"/>
                                  </a:lnTo>
                                  <a:lnTo>
                                    <a:pt x="0" y="6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F2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116"/>
                              <a:ext cx="4624" cy="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00" y="6022"/>
                              <a:ext cx="1154" cy="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1" y="116"/>
                              <a:ext cx="4625" cy="6873"/>
                            </a:xfrm>
                            <a:prstGeom prst="rect">
                              <a:avLst/>
                            </a:prstGeom>
                            <a:noFill/>
                            <a:ln w="10965">
                              <a:solidFill>
                                <a:srgbClr val="010202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spacing w:before="97" w:line="142" w:lineRule="exact"/>
                                  <w:ind w:left="680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Amangu</w:t>
                                </w:r>
                                <w:proofErr w:type="spellEnd"/>
                              </w:p>
                              <w:p w:rsidR="00373A9B" w:rsidRDefault="00373A9B">
                                <w:pPr>
                                  <w:spacing w:line="188" w:lineRule="exact"/>
                                  <w:ind w:left="2494" w:firstLine="3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Banksia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Woodlands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z w:val="18"/>
                                  </w:rPr>
                                  <w:t>of</w:t>
                                </w:r>
                              </w:p>
                              <w:p w:rsidR="00373A9B" w:rsidRDefault="00373A9B">
                                <w:pPr>
                                  <w:spacing w:before="1"/>
                                  <w:ind w:left="249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010202"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z w:val="18"/>
                                  </w:rPr>
                                  <w:t>Swan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Coastal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sz w:val="18"/>
                                  </w:rPr>
                                  <w:t>Plain</w:t>
                                </w: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spacing w:before="1"/>
                                  <w:rPr>
                                    <w:rFonts w:ascii="PMingLiU" w:eastAsia="PMingLiU" w:hAnsi="PMingLiU" w:cs="PMingLiU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ind w:left="409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2"/>
                                    <w:sz w:val="14"/>
                                  </w:rPr>
                                  <w:t>Yuat</w:t>
                                </w:r>
                                <w:proofErr w:type="spellEnd"/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spacing w:before="11"/>
                                  <w:rPr>
                                    <w:rFonts w:ascii="PMingLiU" w:eastAsia="PMingLiU" w:hAnsi="PMingLiU" w:cs="PMingLiU"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ind w:left="472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Wajuk</w:t>
                                </w:r>
                                <w:proofErr w:type="spellEnd"/>
                              </w:p>
                              <w:p w:rsidR="00373A9B" w:rsidRDefault="00373A9B">
                                <w:pPr>
                                  <w:spacing w:before="12"/>
                                  <w:rPr>
                                    <w:rFonts w:ascii="PMingLiU" w:eastAsia="PMingLiU" w:hAnsi="PMingLiU" w:cs="PMingLiU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ind w:left="1357"/>
                                  <w:rPr>
                                    <w:rFonts w:ascii="ESRI Default Marker" w:eastAsia="ESRI Default Marker" w:hAnsi="ESRI Default Marker" w:cs="ESRI Default Marker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9D9D9D"/>
                                    <w:sz w:val="14"/>
                                  </w:rPr>
                                  <w:t xml:space="preserve">Perth   </w:t>
                                </w:r>
                                <w:r>
                                  <w:rPr>
                                    <w:rFonts w:ascii="Arial"/>
                                    <w:color w:val="9D9D9D"/>
                                    <w:spacing w:val="2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ESRI Default Marker"/>
                                    <w:color w:val="838383"/>
                                    <w:position w:val="2"/>
                                    <w:sz w:val="11"/>
                                  </w:rPr>
                                  <w:t>!</w:t>
                                </w: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spacing w:before="112"/>
                                  <w:ind w:left="2067" w:firstLine="10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Pinjarup</w:t>
                                </w:r>
                                <w:proofErr w:type="spellEnd"/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spacing w:before="13"/>
                                  <w:rPr>
                                    <w:rFonts w:ascii="PMingLiU" w:eastAsia="PMingLiU" w:hAnsi="PMingLiU" w:cs="PMingLiU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ind w:left="1330" w:firstLine="736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Kaniyang</w:t>
                                </w:r>
                                <w:proofErr w:type="spellEnd"/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rPr>
                                    <w:rFonts w:ascii="PMingLiU" w:eastAsia="PMingLiU" w:hAnsi="PMingLiU" w:cs="PMingLiU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spacing w:before="12"/>
                                  <w:rPr>
                                    <w:rFonts w:ascii="PMingLiU" w:eastAsia="PMingLiU" w:hAnsi="PMingLiU" w:cs="PMingLiU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373A9B" w:rsidRDefault="00373A9B">
                                <w:pPr>
                                  <w:ind w:left="1330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sz w:val="14"/>
                                  </w:rPr>
                                  <w:t>Wardandi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88" style="position:absolute;left:0;text-align:left;margin-left:306.05pt;margin-top:5.8pt;width:231.65pt;height:344.1pt;z-index:2200;mso-position-horizontal-relative:page;mso-position-vertical-relative:text" coordorigin="6121,116" coordsize="4633,6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">
                <v:group id="Group 98" o:spid="_x0000_s1089" style="position:absolute;left:6121;top:116;width:4625;height:6873" coordorigin="6121,116" coordsize="4625,6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02" o:spid="_x0000_s1090" style="position:absolute;left:6121;top:116;width:4625;height:6873;visibility:visible;mso-wrap-style:square;v-text-anchor:top" coordsize="4625,6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S08QA&#10;AADcAAAADwAAAGRycy9kb3ducmV2LnhtbERPS2vCQBC+F/oflil4q5sqFRPdiBQU8WCpEfE4ZieP&#10;NjsbstuY/vtuQehtPr7nLFeDaURPnastK3gZRyCIc6trLhWcss3zHITzyBoby6Tghxys0seHJSba&#10;3viD+qMvRQhhl6CCyvs2kdLlFRl0Y9sSB66wnUEfYFdK3eEthJtGTqJoJg3WHBoqbOmtovzr+G0U&#10;vOM2Oxf7w77fxZ/xgdf6enmNlRo9DesFCE+D/xff3Tsd5k+m8Pd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UtPEAAAA3AAAAA8AAAAAAAAAAAAAAAAAmAIAAGRycy9k&#10;b3ducmV2LnhtbFBLBQYAAAAABAAEAPUAAACJAwAAAAA=&#10;" path="m,l4624,r,6872l,6872,,xe" fillcolor="#dff2f6" stroked="f">
                    <v:path arrowok="t" o:connecttype="custom" o:connectlocs="0,116;4624,116;4624,6988;0,6988;0,116" o:connectangles="0,0,0,0,0"/>
                  </v:shape>
                  <v:shape id="Picture 101" o:spid="_x0000_s1091" type="#_x0000_t75" style="position:absolute;left:6121;top:116;width:4624;height:6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D43nCAAAA3AAAAA8AAABkcnMvZG93bnJldi54bWxET0tLAzEQvgv+hzCCN5t0K1LWpqWUWjx4&#10;sI+Lt2EzTZZuJksSt9t/bwTB23x8z1msRt+JgWJqA2uYThQI4iaYlq2G0/HtaQ4iZWSDXWDScKME&#10;q+X93QJrE668p+GQrSghnGrU4HLuaylT48hjmoSeuHDnED3mAqOVJuK1hPtOVkq9SI8tlwaHPW0c&#10;NZfDt9dg1eeOLls1O37tb9FXbm6nw4fWjw/j+hVEpjH/i//c76bMr57h95lygV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w+N5wgAAANwAAAAPAAAAAAAAAAAAAAAAAJ8C&#10;AABkcnMvZG93bnJldi54bWxQSwUGAAAAAAQABAD3AAAAjgMAAAAA&#10;">
                    <v:imagedata r:id="rId61" o:title=""/>
                  </v:shape>
                  <v:shape id="Picture 100" o:spid="_x0000_s1092" type="#_x0000_t75" style="position:absolute;left:9600;top:6022;width:1154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9iYPEAAAA3AAAAA8AAABkcnMvZG93bnJldi54bWxET01rwkAQvRf8D8sUvNVNAiklukorRETQ&#10;tuqhxyE7JiHZ2ZhdNf77rlDobR7vc2aLwbTiSr2rLSuIJxEI4sLqmksFx0P+8gbCeWSNrWVScCcH&#10;i/noaYaZtjf+puvelyKEsMtQQeV9l0npiooMuontiAN3sr1BH2BfSt3jLYSbViZR9CoN1hwaKuxo&#10;WVHR7C9Gwerr0KTbZJdvup/PGD/wfD+VG6XGz8P7FISnwf+L/9xrHeYnKTyeCR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9iYPEAAAA3AAAAA8AAAAAAAAAAAAAAAAA&#10;nwIAAGRycy9kb3ducmV2LnhtbFBLBQYAAAAABAAEAPcAAACQAwAAAAA=&#10;">
                    <v:imagedata r:id="rId62" o:title=""/>
                  </v:shape>
                  <v:shape id="Text Box 99" o:spid="_x0000_s1093" type="#_x0000_t202" style="position:absolute;left:6121;top:116;width:4625;height:6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MSMIA&#10;AADcAAAADwAAAGRycy9kb3ducmV2LnhtbERPTYvCMBC9C/6HMAt7EU1VUKlGUdkFwYPo7kFvQzNt&#10;yjaT0kTt/nsjCN7m8T5nsWptJW7U+NKxguEgAUGcOV1yoeD357s/A+EDssbKMSn4Jw+rZbezwFS7&#10;Ox/pdgqFiCHsU1RgQqhTKX1myKIfuJo4crlrLIYIm0LqBu8x3FZylCQTabHk2GCwpq2h7O90tQqm&#10;1bl3WM82+0v42oxzU0uZFblSnx/teg4iUBve4pd7p+P80QSez8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kxIwgAAANwAAAAPAAAAAAAAAAAAAAAAAJgCAABkcnMvZG93&#10;bnJldi54bWxQSwUGAAAAAAQABAD1AAAAhwMAAAAA&#10;" filled="f" strokecolor="#010202" strokeweight=".30458mm">
                    <v:textbox inset="0,0,0,0">
                      <w:txbxContent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spacing w:before="97" w:line="142" w:lineRule="exact"/>
                            <w:ind w:left="68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Amangu</w:t>
                          </w:r>
                          <w:proofErr w:type="spellEnd"/>
                        </w:p>
                        <w:p w:rsidR="00373A9B" w:rsidRDefault="00373A9B">
                          <w:pPr>
                            <w:spacing w:line="188" w:lineRule="exact"/>
                            <w:ind w:left="2494" w:firstLine="3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Banksia</w:t>
                          </w:r>
                          <w:r>
                            <w:rPr>
                              <w:rFonts w:ascii="Arial"/>
                              <w:color w:val="010202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Woodlands</w:t>
                          </w:r>
                          <w:r>
                            <w:rPr>
                              <w:rFonts w:ascii="Arial"/>
                              <w:color w:val="010202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z w:val="18"/>
                            </w:rPr>
                            <w:t>of</w:t>
                          </w:r>
                        </w:p>
                        <w:p w:rsidR="00373A9B" w:rsidRDefault="00373A9B">
                          <w:pPr>
                            <w:spacing w:before="1"/>
                            <w:ind w:left="249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the</w:t>
                          </w:r>
                          <w:proofErr w:type="gramEnd"/>
                          <w:r>
                            <w:rPr>
                              <w:rFonts w:ascii="Arial"/>
                              <w:color w:val="010202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z w:val="18"/>
                            </w:rPr>
                            <w:t>Swan</w:t>
                          </w:r>
                          <w:r>
                            <w:rPr>
                              <w:rFonts w:ascii="Arial"/>
                              <w:color w:val="010202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Coastal</w:t>
                          </w:r>
                          <w:r>
                            <w:rPr>
                              <w:rFonts w:ascii="Arial"/>
                              <w:color w:val="010202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sz w:val="18"/>
                            </w:rPr>
                            <w:t>Plain</w:t>
                          </w: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spacing w:before="1"/>
                            <w:rPr>
                              <w:rFonts w:ascii="PMingLiU" w:eastAsia="PMingLiU" w:hAnsi="PMingLiU" w:cs="PMingLiU"/>
                              <w:sz w:val="15"/>
                              <w:szCs w:val="15"/>
                            </w:rPr>
                          </w:pPr>
                        </w:p>
                        <w:p w:rsidR="00373A9B" w:rsidRDefault="00373A9B">
                          <w:pPr>
                            <w:ind w:left="409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2"/>
                              <w:sz w:val="14"/>
                            </w:rPr>
                            <w:t>Yuat</w:t>
                          </w:r>
                          <w:proofErr w:type="spellEnd"/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spacing w:before="11"/>
                            <w:rPr>
                              <w:rFonts w:ascii="PMingLiU" w:eastAsia="PMingLiU" w:hAnsi="PMingLiU" w:cs="PMingLiU"/>
                              <w:sz w:val="19"/>
                              <w:szCs w:val="19"/>
                            </w:rPr>
                          </w:pPr>
                        </w:p>
                        <w:p w:rsidR="00373A9B" w:rsidRDefault="00373A9B">
                          <w:pPr>
                            <w:ind w:left="472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Wajuk</w:t>
                          </w:r>
                          <w:proofErr w:type="spellEnd"/>
                        </w:p>
                        <w:p w:rsidR="00373A9B" w:rsidRDefault="00373A9B">
                          <w:pPr>
                            <w:spacing w:before="12"/>
                            <w:rPr>
                              <w:rFonts w:ascii="PMingLiU" w:eastAsia="PMingLiU" w:hAnsi="PMingLiU" w:cs="PMingLiU"/>
                              <w:sz w:val="15"/>
                              <w:szCs w:val="15"/>
                            </w:rPr>
                          </w:pPr>
                        </w:p>
                        <w:p w:rsidR="00373A9B" w:rsidRDefault="00373A9B">
                          <w:pPr>
                            <w:ind w:left="1357"/>
                            <w:rPr>
                              <w:rFonts w:ascii="ESRI Default Marker" w:eastAsia="ESRI Default Marker" w:hAnsi="ESRI Default Marker" w:cs="ESRI Default Marker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color w:val="9D9D9D"/>
                              <w:sz w:val="14"/>
                            </w:rPr>
                            <w:t xml:space="preserve">Perth   </w:t>
                          </w:r>
                          <w:r>
                            <w:rPr>
                              <w:rFonts w:ascii="Arial"/>
                              <w:color w:val="9D9D9D"/>
                              <w:spacing w:val="2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ESRI Default Marker"/>
                              <w:color w:val="838383"/>
                              <w:position w:val="2"/>
                              <w:sz w:val="11"/>
                            </w:rPr>
                            <w:t>!</w:t>
                          </w: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spacing w:before="112"/>
                            <w:ind w:left="2067" w:firstLine="10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Pinjarup</w:t>
                          </w:r>
                          <w:proofErr w:type="spellEnd"/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spacing w:before="13"/>
                            <w:rPr>
                              <w:rFonts w:ascii="PMingLiU" w:eastAsia="PMingLiU" w:hAnsi="PMingLiU" w:cs="PMingLiU"/>
                              <w:sz w:val="16"/>
                              <w:szCs w:val="16"/>
                            </w:rPr>
                          </w:pPr>
                        </w:p>
                        <w:p w:rsidR="00373A9B" w:rsidRDefault="00373A9B">
                          <w:pPr>
                            <w:ind w:left="1330" w:firstLine="736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Kaniyang</w:t>
                          </w:r>
                          <w:proofErr w:type="spellEnd"/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rPr>
                              <w:rFonts w:ascii="PMingLiU" w:eastAsia="PMingLiU" w:hAnsi="PMingLiU" w:cs="PMingLiU"/>
                              <w:sz w:val="14"/>
                              <w:szCs w:val="14"/>
                            </w:rPr>
                          </w:pPr>
                        </w:p>
                        <w:p w:rsidR="00373A9B" w:rsidRDefault="00373A9B">
                          <w:pPr>
                            <w:spacing w:before="12"/>
                            <w:rPr>
                              <w:rFonts w:ascii="PMingLiU" w:eastAsia="PMingLiU" w:hAnsi="PMingLiU" w:cs="PMingLiU"/>
                              <w:sz w:val="18"/>
                              <w:szCs w:val="18"/>
                            </w:rPr>
                          </w:pPr>
                        </w:p>
                        <w:p w:rsidR="00373A9B" w:rsidRDefault="00373A9B">
                          <w:pPr>
                            <w:ind w:left="133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sz w:val="14"/>
                            </w:rPr>
                            <w:t>Wardandi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B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anks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ia</w:t>
      </w:r>
      <w:r w:rsidR="0057553E" w:rsidRPr="0057553E">
        <w:rPr>
          <w:rFonts w:asciiTheme="minorHAnsi" w:hAnsiTheme="minorHAnsi"/>
          <w:color w:val="00528B"/>
          <w:spacing w:val="-25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W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oodlands</w:t>
      </w:r>
      <w:r w:rsidR="0057553E" w:rsidRPr="0057553E">
        <w:rPr>
          <w:rFonts w:asciiTheme="minorHAnsi" w:hAnsiTheme="minorHAnsi"/>
          <w:color w:val="00528B"/>
          <w:spacing w:val="-25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1"/>
          <w:w w:val="105"/>
          <w:lang w:val="en-AU"/>
        </w:rPr>
        <w:t>o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f</w:t>
      </w:r>
      <w:r w:rsidR="0057553E" w:rsidRPr="0057553E">
        <w:rPr>
          <w:rFonts w:asciiTheme="minorHAnsi" w:hAnsiTheme="minorHAnsi"/>
          <w:color w:val="00528B"/>
          <w:spacing w:val="-25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th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e</w:t>
      </w:r>
      <w:r w:rsidR="0057553E" w:rsidRPr="0057553E">
        <w:rPr>
          <w:rFonts w:asciiTheme="minorHAnsi" w:hAnsiTheme="minorHAnsi"/>
          <w:color w:val="00528B"/>
          <w:spacing w:val="-25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5"/>
          <w:w w:val="105"/>
          <w:lang w:val="en-AU"/>
        </w:rPr>
        <w:t>S</w:t>
      </w:r>
      <w:r w:rsidR="0057553E" w:rsidRPr="0057553E">
        <w:rPr>
          <w:rFonts w:asciiTheme="minorHAnsi" w:hAnsiTheme="minorHAnsi"/>
          <w:color w:val="00528B"/>
          <w:spacing w:val="-6"/>
          <w:w w:val="105"/>
          <w:lang w:val="en-AU"/>
        </w:rPr>
        <w:t>wan</w:t>
      </w:r>
      <w:r w:rsidR="0057553E" w:rsidRPr="0057553E">
        <w:rPr>
          <w:rFonts w:asciiTheme="minorHAnsi" w:hAnsiTheme="minorHAnsi"/>
          <w:color w:val="00528B"/>
          <w:spacing w:val="18"/>
          <w:w w:val="102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Co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a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s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ta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l</w:t>
      </w:r>
      <w:r w:rsidR="0057553E" w:rsidRPr="0057553E">
        <w:rPr>
          <w:rFonts w:asciiTheme="minorHAnsi" w:hAnsiTheme="minorHAnsi"/>
          <w:color w:val="00528B"/>
          <w:spacing w:val="-18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Pl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a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in</w:t>
      </w:r>
    </w:p>
    <w:p w:rsidR="006C0513" w:rsidRPr="0057553E" w:rsidRDefault="0057553E">
      <w:pPr>
        <w:spacing w:before="189" w:line="278" w:lineRule="auto"/>
        <w:ind w:left="1133" w:right="5745"/>
        <w:rPr>
          <w:rFonts w:eastAsia="Book Antiqua" w:cs="Book Antiqua"/>
          <w:sz w:val="20"/>
          <w:szCs w:val="20"/>
          <w:lang w:val="en-AU"/>
        </w:rPr>
      </w:pPr>
      <w:r w:rsidRPr="0057553E">
        <w:rPr>
          <w:i/>
          <w:color w:val="1A1B1E"/>
          <w:w w:val="95"/>
          <w:sz w:val="20"/>
          <w:lang w:val="en-AU"/>
        </w:rPr>
        <w:t>The</w:t>
      </w:r>
      <w:r w:rsidRPr="0057553E">
        <w:rPr>
          <w:i/>
          <w:color w:val="1A1B1E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ecological</w:t>
      </w:r>
      <w:r w:rsidRPr="0057553E">
        <w:rPr>
          <w:i/>
          <w:color w:val="1A1B1E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community</w:t>
      </w:r>
      <w:r w:rsidRPr="0057553E">
        <w:rPr>
          <w:i/>
          <w:color w:val="1A1B1E"/>
          <w:spacing w:val="-24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is</w:t>
      </w:r>
      <w:r w:rsidRPr="0057553E">
        <w:rPr>
          <w:i/>
          <w:color w:val="1A1B1E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part</w:t>
      </w:r>
      <w:r w:rsidRPr="0057553E">
        <w:rPr>
          <w:i/>
          <w:color w:val="1A1B1E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of</w:t>
      </w:r>
      <w:r w:rsidRPr="0057553E">
        <w:rPr>
          <w:i/>
          <w:color w:val="1A1B1E"/>
          <w:spacing w:val="-24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the</w:t>
      </w:r>
      <w:r w:rsidRPr="0057553E">
        <w:rPr>
          <w:i/>
          <w:color w:val="1A1B1E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country</w:t>
      </w:r>
      <w:r w:rsidRPr="0057553E">
        <w:rPr>
          <w:i/>
          <w:color w:val="1A1B1E"/>
          <w:spacing w:val="-25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of</w:t>
      </w:r>
      <w:r w:rsidRPr="0057553E">
        <w:rPr>
          <w:i/>
          <w:color w:val="1A1B1E"/>
          <w:spacing w:val="-24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the</w:t>
      </w:r>
      <w:r w:rsidRPr="0057553E">
        <w:rPr>
          <w:i/>
          <w:color w:val="1A1B1E"/>
          <w:spacing w:val="-31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w w:val="95"/>
          <w:sz w:val="20"/>
          <w:lang w:val="en-AU"/>
        </w:rPr>
        <w:t>Whadjuk</w:t>
      </w:r>
      <w:proofErr w:type="spellEnd"/>
      <w:r w:rsidRPr="0057553E">
        <w:rPr>
          <w:i/>
          <w:color w:val="1A1B1E"/>
          <w:w w:val="95"/>
          <w:sz w:val="20"/>
          <w:lang w:val="en-AU"/>
        </w:rPr>
        <w:t>,</w:t>
      </w:r>
      <w:r w:rsidRPr="0057553E">
        <w:rPr>
          <w:i/>
          <w:color w:val="1A1B1E"/>
          <w:spacing w:val="24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1"/>
          <w:w w:val="95"/>
          <w:sz w:val="20"/>
          <w:lang w:val="en-AU"/>
        </w:rPr>
        <w:t>Binjareb</w:t>
      </w:r>
      <w:proofErr w:type="spellEnd"/>
      <w:r w:rsidRPr="0057553E">
        <w:rPr>
          <w:i/>
          <w:color w:val="1A1B1E"/>
          <w:spacing w:val="-23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and</w:t>
      </w:r>
      <w:r w:rsidRPr="0057553E">
        <w:rPr>
          <w:i/>
          <w:color w:val="1A1B1E"/>
          <w:spacing w:val="-28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4"/>
          <w:w w:val="95"/>
          <w:sz w:val="20"/>
          <w:lang w:val="en-AU"/>
        </w:rPr>
        <w:t>War</w:t>
      </w:r>
      <w:r w:rsidRPr="0057553E">
        <w:rPr>
          <w:i/>
          <w:color w:val="1A1B1E"/>
          <w:spacing w:val="-3"/>
          <w:w w:val="95"/>
          <w:sz w:val="20"/>
          <w:lang w:val="en-AU"/>
        </w:rPr>
        <w:t>dandi</w:t>
      </w:r>
      <w:proofErr w:type="spellEnd"/>
      <w:r w:rsidRPr="0057553E">
        <w:rPr>
          <w:i/>
          <w:color w:val="1A1B1E"/>
          <w:spacing w:val="-22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spacing w:val="-1"/>
          <w:w w:val="95"/>
          <w:sz w:val="20"/>
          <w:lang w:val="en-AU"/>
        </w:rPr>
        <w:t>N</w:t>
      </w:r>
      <w:r w:rsidRPr="0057553E">
        <w:rPr>
          <w:i/>
          <w:color w:val="1A1B1E"/>
          <w:spacing w:val="-2"/>
          <w:w w:val="95"/>
          <w:sz w:val="20"/>
          <w:lang w:val="en-AU"/>
        </w:rPr>
        <w:t>oongar</w:t>
      </w:r>
      <w:r w:rsidRPr="0057553E">
        <w:rPr>
          <w:i/>
          <w:color w:val="1A1B1E"/>
          <w:spacing w:val="-22"/>
          <w:w w:val="95"/>
          <w:sz w:val="20"/>
          <w:lang w:val="en-AU"/>
        </w:rPr>
        <w:t xml:space="preserve"> </w:t>
      </w:r>
      <w:r w:rsidRPr="0057553E">
        <w:rPr>
          <w:i/>
          <w:color w:val="1A1B1E"/>
          <w:w w:val="95"/>
          <w:sz w:val="20"/>
          <w:lang w:val="en-AU"/>
        </w:rPr>
        <w:t>peoples.</w:t>
      </w:r>
    </w:p>
    <w:p w:rsidR="006C0513" w:rsidRPr="0057553E" w:rsidRDefault="0057553E">
      <w:pPr>
        <w:spacing w:before="133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b/>
          <w:color w:val="1A1B1E"/>
          <w:spacing w:val="-2"/>
          <w:sz w:val="20"/>
          <w:lang w:val="en-AU"/>
        </w:rPr>
        <w:t>Date</w:t>
      </w:r>
      <w:r w:rsidRPr="0057553E">
        <w:rPr>
          <w:b/>
          <w:color w:val="1A1B1E"/>
          <w:spacing w:val="-26"/>
          <w:sz w:val="20"/>
          <w:lang w:val="en-AU"/>
        </w:rPr>
        <w:t xml:space="preserve"> </w:t>
      </w:r>
      <w:r w:rsidRPr="0057553E">
        <w:rPr>
          <w:b/>
          <w:color w:val="1A1B1E"/>
          <w:sz w:val="20"/>
          <w:lang w:val="en-AU"/>
        </w:rPr>
        <w:t>listed:</w:t>
      </w:r>
      <w:r w:rsidRPr="0057553E">
        <w:rPr>
          <w:b/>
          <w:color w:val="1A1B1E"/>
          <w:spacing w:val="-24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S</w:t>
      </w:r>
      <w:r w:rsidRPr="0057553E">
        <w:rPr>
          <w:color w:val="1A1B1E"/>
          <w:spacing w:val="-1"/>
          <w:sz w:val="20"/>
          <w:lang w:val="en-AU"/>
        </w:rPr>
        <w:t>eptember</w:t>
      </w:r>
      <w:r w:rsidRPr="0057553E">
        <w:rPr>
          <w:color w:val="1A1B1E"/>
          <w:spacing w:val="-26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2016</w:t>
      </w:r>
    </w:p>
    <w:p w:rsidR="006C0513" w:rsidRPr="0057553E" w:rsidRDefault="0057553E">
      <w:pPr>
        <w:spacing w:before="175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b/>
          <w:color w:val="1A1B1E"/>
          <w:w w:val="95"/>
          <w:sz w:val="20"/>
          <w:lang w:val="en-AU"/>
        </w:rPr>
        <w:t>Category:</w:t>
      </w:r>
      <w:r w:rsidRPr="0057553E">
        <w:rPr>
          <w:b/>
          <w:color w:val="1A1B1E"/>
          <w:spacing w:val="33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Endangered</w:t>
      </w:r>
    </w:p>
    <w:p w:rsidR="006C0513" w:rsidRPr="0057553E" w:rsidRDefault="0057553E" w:rsidP="00552279">
      <w:pPr>
        <w:pStyle w:val="BodyText"/>
        <w:spacing w:before="175" w:line="244" w:lineRule="auto"/>
        <w:ind w:right="6246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b/>
          <w:color w:val="1A1B1E"/>
          <w:lang w:val="en-AU"/>
        </w:rPr>
        <w:t>Location:</w:t>
      </w:r>
      <w:r w:rsidRPr="0057553E">
        <w:rPr>
          <w:rFonts w:asciiTheme="minorHAnsi" w:hAnsiTheme="minorHAnsi"/>
          <w:b/>
          <w:color w:val="1A1B1E"/>
          <w:spacing w:val="-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B</w:t>
      </w:r>
      <w:r w:rsidRPr="0057553E">
        <w:rPr>
          <w:rFonts w:asciiTheme="minorHAnsi" w:hAnsiTheme="minorHAnsi"/>
          <w:color w:val="1A1B1E"/>
          <w:spacing w:val="-1"/>
          <w:lang w:val="en-AU"/>
        </w:rPr>
        <w:t>anksia</w:t>
      </w:r>
      <w:r w:rsidRPr="0057553E">
        <w:rPr>
          <w:rFonts w:asciiTheme="minorHAnsi" w:hAnsiTheme="minorHAnsi"/>
          <w:color w:val="1A1B1E"/>
          <w:spacing w:val="-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Woodlands</w:t>
      </w:r>
      <w:r w:rsidRPr="0057553E">
        <w:rPr>
          <w:rFonts w:asciiTheme="minorHAnsi" w:hAnsiTheme="minorHAnsi"/>
          <w:color w:val="1A1B1E"/>
          <w:spacing w:val="-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-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2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is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only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found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on</w:t>
      </w:r>
      <w:r w:rsidRPr="0057553E">
        <w:rPr>
          <w:rFonts w:asciiTheme="minorHAnsi" w:hAnsiTheme="minorHAnsi"/>
          <w:color w:val="1A1B1E"/>
          <w:spacing w:val="-1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w w:val="105"/>
          <w:lang w:val="en-AU"/>
        </w:rPr>
        <w:t>Swan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Coastal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P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lain</w:t>
      </w:r>
      <w:r w:rsidRPr="0057553E">
        <w:rPr>
          <w:rFonts w:asciiTheme="minorHAnsi" w:hAnsiTheme="minorHAnsi"/>
          <w:color w:val="1A1B1E"/>
          <w:spacing w:val="-1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w w:val="105"/>
          <w:lang w:val="en-AU"/>
        </w:rPr>
        <w:t>W</w:t>
      </w:r>
      <w:r w:rsidRPr="0057553E">
        <w:rPr>
          <w:rFonts w:asciiTheme="minorHAnsi" w:hAnsiTheme="minorHAnsi"/>
          <w:color w:val="1A1B1E"/>
          <w:spacing w:val="-4"/>
          <w:w w:val="105"/>
          <w:lang w:val="en-AU"/>
        </w:rPr>
        <w:t>estern</w:t>
      </w:r>
      <w:r w:rsidR="00552279">
        <w:rPr>
          <w:rFonts w:asciiTheme="minorHAnsi" w:hAnsiTheme="minorHAnsi"/>
          <w:color w:val="1A1B1E"/>
          <w:spacing w:val="-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</w:t>
      </w:r>
      <w:r w:rsidRPr="0057553E">
        <w:rPr>
          <w:rFonts w:asciiTheme="minorHAnsi" w:hAnsiTheme="minorHAnsi"/>
          <w:color w:val="1A1B1E"/>
          <w:spacing w:val="-1"/>
          <w:lang w:val="en-AU"/>
        </w:rPr>
        <w:t>ustralia,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within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</w:t>
      </w:r>
      <w:r w:rsidRPr="0057553E">
        <w:rPr>
          <w:rFonts w:asciiTheme="minorHAnsi" w:hAnsiTheme="minorHAnsi"/>
          <w:color w:val="1A1B1E"/>
          <w:spacing w:val="-1"/>
          <w:lang w:val="en-AU"/>
        </w:rPr>
        <w:t>outhwest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</w:t>
      </w:r>
      <w:r w:rsidRPr="0057553E">
        <w:rPr>
          <w:rFonts w:asciiTheme="minorHAnsi" w:hAnsiTheme="minorHAnsi"/>
          <w:color w:val="1A1B1E"/>
          <w:spacing w:val="-1"/>
          <w:lang w:val="en-AU"/>
        </w:rPr>
        <w:t>ustralia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global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biodiversity</w:t>
      </w:r>
      <w:r w:rsidRPr="0057553E">
        <w:rPr>
          <w:rFonts w:asciiTheme="minorHAnsi" w:hAnsiTheme="minorHAnsi"/>
          <w:color w:val="1A1B1E"/>
          <w:spacing w:val="51"/>
          <w:w w:val="9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hotspot.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This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coastal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plain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stretches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from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around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J</w:t>
      </w:r>
      <w:r w:rsidRPr="0057553E">
        <w:rPr>
          <w:rFonts w:asciiTheme="minorHAnsi" w:hAnsiTheme="minorHAnsi"/>
          <w:color w:val="1A1B1E"/>
          <w:spacing w:val="-2"/>
          <w:lang w:val="en-AU"/>
        </w:rPr>
        <w:t>urien</w:t>
      </w:r>
      <w:r w:rsidR="00552279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Bay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north,</w:t>
      </w:r>
      <w:r w:rsidRPr="0057553E">
        <w:rPr>
          <w:rFonts w:asciiTheme="minorHAnsi" w:hAnsiTheme="minorHAnsi"/>
          <w:color w:val="1A1B1E"/>
          <w:spacing w:val="-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to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Dunsborough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</w:t>
      </w:r>
      <w:r w:rsidRPr="0057553E">
        <w:rPr>
          <w:rFonts w:asciiTheme="minorHAnsi" w:hAnsiTheme="minorHAnsi"/>
          <w:color w:val="1A1B1E"/>
          <w:spacing w:val="-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south,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extending</w:t>
      </w:r>
      <w:r w:rsidRPr="0057553E">
        <w:rPr>
          <w:rFonts w:asciiTheme="minorHAnsi" w:hAnsiTheme="minorHAnsi"/>
          <w:color w:val="1A1B1E"/>
          <w:spacing w:val="28"/>
          <w:w w:val="10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into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adjacent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areas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of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lower</w:t>
      </w:r>
      <w:r w:rsidRPr="0057553E">
        <w:rPr>
          <w:rFonts w:asciiTheme="minorHAnsi" w:hAnsiTheme="minorHAnsi"/>
          <w:color w:val="1A1B1E"/>
          <w:spacing w:val="-17"/>
          <w:w w:val="105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w w:val="105"/>
          <w:lang w:val="en-AU"/>
        </w:rPr>
        <w:t>Whicher</w:t>
      </w:r>
      <w:proofErr w:type="spellEnd"/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D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arling</w:t>
      </w:r>
      <w:r w:rsidRPr="0057553E">
        <w:rPr>
          <w:rFonts w:asciiTheme="minorHAnsi" w:hAnsiTheme="minorHAnsi"/>
          <w:color w:val="1A1B1E"/>
          <w:spacing w:val="2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escarpments.</w:t>
      </w:r>
    </w:p>
    <w:p w:rsidR="006C0513" w:rsidRPr="0057553E" w:rsidRDefault="006C0513">
      <w:pPr>
        <w:spacing w:before="3"/>
        <w:rPr>
          <w:rFonts w:eastAsia="PMingLiU" w:cs="PMingLiU"/>
          <w:sz w:val="11"/>
          <w:szCs w:val="11"/>
          <w:lang w:val="en-AU"/>
        </w:rPr>
      </w:pPr>
    </w:p>
    <w:p w:rsidR="006C0513" w:rsidRPr="0057553E" w:rsidRDefault="006C0513">
      <w:pPr>
        <w:rPr>
          <w:rFonts w:eastAsia="PMingLiU" w:cs="PMingLiU"/>
          <w:sz w:val="11"/>
          <w:szCs w:val="11"/>
          <w:lang w:val="en-AU"/>
        </w:rPr>
        <w:sectPr w:rsidR="006C0513" w:rsidRPr="0057553E">
          <w:pgSz w:w="11910" w:h="16840"/>
          <w:pgMar w:top="1140" w:right="0" w:bottom="660" w:left="0" w:header="0" w:footer="466" w:gutter="0"/>
          <w:cols w:space="720"/>
        </w:sectPr>
      </w:pPr>
    </w:p>
    <w:p w:rsidR="006C0513" w:rsidRPr="0057553E" w:rsidRDefault="0057553E">
      <w:pPr>
        <w:pStyle w:val="BodyText"/>
        <w:spacing w:before="28" w:line="252" w:lineRule="auto"/>
        <w:rPr>
          <w:rFonts w:asciiTheme="minorHAnsi" w:hAnsiTheme="minorHAnsi"/>
          <w:lang w:val="en-AU"/>
        </w:rPr>
      </w:pPr>
      <w:r w:rsidRPr="0057553E">
        <w:rPr>
          <w:rFonts w:asciiTheme="minorHAnsi" w:eastAsia="Book Antiqua" w:hAnsiTheme="minorHAnsi" w:cs="Book Antiqua"/>
          <w:b/>
          <w:bCs/>
          <w:color w:val="1A1B1E"/>
          <w:spacing w:val="-1"/>
          <w:w w:val="95"/>
          <w:lang w:val="en-AU"/>
        </w:rPr>
        <w:t>D</w:t>
      </w:r>
      <w:r w:rsidRPr="0057553E">
        <w:rPr>
          <w:rFonts w:asciiTheme="minorHAnsi" w:eastAsia="Book Antiqua" w:hAnsiTheme="minorHAnsi" w:cs="Book Antiqua"/>
          <w:b/>
          <w:bCs/>
          <w:color w:val="1A1B1E"/>
          <w:spacing w:val="-2"/>
          <w:w w:val="95"/>
          <w:lang w:val="en-AU"/>
        </w:rPr>
        <w:t>escriptive</w:t>
      </w:r>
      <w:r w:rsidRPr="0057553E">
        <w:rPr>
          <w:rFonts w:asciiTheme="minorHAnsi" w:eastAsia="Book Antiqua" w:hAnsiTheme="minorHAnsi" w:cs="Book Antiqua"/>
          <w:b/>
          <w:bCs/>
          <w:color w:val="1A1B1E"/>
          <w:spacing w:val="4"/>
          <w:w w:val="95"/>
          <w:lang w:val="en-AU"/>
        </w:rPr>
        <w:t xml:space="preserve"> </w:t>
      </w:r>
      <w:r w:rsidRPr="0057553E">
        <w:rPr>
          <w:rFonts w:asciiTheme="minorHAnsi" w:eastAsia="Book Antiqua" w:hAnsiTheme="minorHAnsi" w:cs="Book Antiqua"/>
          <w:b/>
          <w:bCs/>
          <w:color w:val="1A1B1E"/>
          <w:spacing w:val="-2"/>
          <w:w w:val="95"/>
          <w:lang w:val="en-AU"/>
        </w:rPr>
        <w:t>features:</w:t>
      </w:r>
      <w:r w:rsidRPr="0057553E">
        <w:rPr>
          <w:rFonts w:asciiTheme="minorHAnsi" w:eastAsia="Book Antiqua" w:hAnsiTheme="minorHAnsi" w:cs="Book Antiqua"/>
          <w:b/>
          <w:bCs/>
          <w:color w:val="1A1B1E"/>
          <w:spacing w:val="7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The</w:t>
      </w:r>
      <w:r w:rsidRPr="0057553E">
        <w:rPr>
          <w:rFonts w:asciiTheme="minorHAnsi" w:hAnsiTheme="minorHAnsi"/>
          <w:color w:val="1A1B1E"/>
          <w:spacing w:val="4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5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5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typically</w:t>
      </w:r>
      <w:r w:rsidRPr="0057553E">
        <w:rPr>
          <w:rFonts w:asciiTheme="minorHAnsi" w:hAnsiTheme="minorHAnsi"/>
          <w:color w:val="1A1B1E"/>
          <w:spacing w:val="28"/>
          <w:w w:val="9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has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prominent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tr</w:t>
      </w:r>
      <w:r w:rsidRPr="0057553E">
        <w:rPr>
          <w:rFonts w:asciiTheme="minorHAnsi" w:hAnsiTheme="minorHAnsi"/>
          <w:color w:val="1A1B1E"/>
          <w:spacing w:val="-2"/>
          <w:lang w:val="en-AU"/>
        </w:rPr>
        <w:t>ee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lay</w:t>
      </w:r>
      <w:r w:rsidRPr="0057553E">
        <w:rPr>
          <w:rFonts w:asciiTheme="minorHAnsi" w:hAnsiTheme="minorHAnsi"/>
          <w:color w:val="1A1B1E"/>
          <w:spacing w:val="-1"/>
          <w:lang w:val="en-AU"/>
        </w:rPr>
        <w:t>er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B</w:t>
      </w:r>
      <w:r w:rsidRPr="0057553E">
        <w:rPr>
          <w:rFonts w:asciiTheme="minorHAnsi" w:hAnsiTheme="minorHAnsi"/>
          <w:color w:val="1A1B1E"/>
          <w:spacing w:val="-1"/>
          <w:lang w:val="en-AU"/>
        </w:rPr>
        <w:t>anksia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sometimes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with</w:t>
      </w:r>
      <w:r w:rsidRPr="0057553E">
        <w:rPr>
          <w:rFonts w:asciiTheme="minorHAnsi" w:hAnsiTheme="minorHAnsi"/>
          <w:color w:val="1A1B1E"/>
          <w:spacing w:val="33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scattered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eucalypts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other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tr</w:t>
      </w:r>
      <w:r w:rsidRPr="0057553E">
        <w:rPr>
          <w:rFonts w:asciiTheme="minorHAnsi" w:hAnsiTheme="minorHAnsi"/>
          <w:color w:val="1A1B1E"/>
          <w:spacing w:val="-2"/>
          <w:lang w:val="en-AU"/>
        </w:rPr>
        <w:t>ee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species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within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or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abo</w:t>
      </w:r>
      <w:r w:rsidRPr="0057553E">
        <w:rPr>
          <w:rFonts w:asciiTheme="minorHAnsi" w:hAnsiTheme="minorHAnsi"/>
          <w:color w:val="1A1B1E"/>
          <w:spacing w:val="-3"/>
          <w:lang w:val="en-AU"/>
        </w:rPr>
        <w:t>ve</w:t>
      </w:r>
      <w:r w:rsidRPr="0057553E">
        <w:rPr>
          <w:rFonts w:asciiTheme="minorHAnsi" w:hAnsiTheme="minorHAnsi"/>
          <w:color w:val="1A1B1E"/>
          <w:spacing w:val="25"/>
          <w:w w:val="9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B</w:t>
      </w:r>
      <w:r w:rsidRPr="0057553E">
        <w:rPr>
          <w:rFonts w:asciiTheme="minorHAnsi" w:hAnsiTheme="minorHAnsi"/>
          <w:color w:val="1A1B1E"/>
          <w:spacing w:val="-1"/>
          <w:lang w:val="en-AU"/>
        </w:rPr>
        <w:t>anksia</w:t>
      </w:r>
      <w:r w:rsidRPr="0057553E"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canopy.</w:t>
      </w:r>
      <w:r w:rsidRPr="0057553E">
        <w:rPr>
          <w:rFonts w:asciiTheme="minorHAnsi" w:hAnsiTheme="minorHAnsi"/>
          <w:color w:val="1A1B1E"/>
          <w:lang w:val="en-AU"/>
        </w:rPr>
        <w:t xml:space="preserve"> The </w:t>
      </w:r>
      <w:r w:rsidRPr="0057553E">
        <w:rPr>
          <w:rFonts w:asciiTheme="minorHAnsi" w:hAnsiTheme="minorHAnsi"/>
          <w:color w:val="1A1B1E"/>
          <w:spacing w:val="-1"/>
          <w:lang w:val="en-AU"/>
        </w:rPr>
        <w:t>understor</w:t>
      </w:r>
      <w:r w:rsidRPr="0057553E">
        <w:rPr>
          <w:rFonts w:asciiTheme="minorHAnsi" w:hAnsiTheme="minorHAnsi"/>
          <w:color w:val="1A1B1E"/>
          <w:spacing w:val="-2"/>
          <w:lang w:val="en-AU"/>
        </w:rPr>
        <w:t>ey</w:t>
      </w:r>
      <w:r w:rsidRPr="0057553E">
        <w:rPr>
          <w:rFonts w:asciiTheme="minorHAnsi" w:hAnsiTheme="minorHAnsi"/>
          <w:color w:val="1A1B1E"/>
          <w:lang w:val="en-AU"/>
        </w:rPr>
        <w:t xml:space="preserve"> is species rich with</w:t>
      </w:r>
      <w:r w:rsidRPr="0057553E">
        <w:rPr>
          <w:rFonts w:asciiTheme="minorHAnsi" w:hAnsiTheme="minorHAnsi"/>
          <w:color w:val="1A1B1E"/>
          <w:spacing w:val="35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many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wildflo</w:t>
      </w:r>
      <w:r w:rsidRPr="0057553E">
        <w:rPr>
          <w:rFonts w:asciiTheme="minorHAnsi" w:hAnsiTheme="minorHAnsi"/>
          <w:color w:val="1A1B1E"/>
          <w:spacing w:val="-2"/>
          <w:lang w:val="en-AU"/>
        </w:rPr>
        <w:t>wers,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including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scler</w:t>
      </w:r>
      <w:r w:rsidRPr="0057553E">
        <w:rPr>
          <w:rFonts w:asciiTheme="minorHAnsi" w:hAnsiTheme="minorHAnsi"/>
          <w:color w:val="1A1B1E"/>
          <w:spacing w:val="-1"/>
          <w:lang w:val="en-AU"/>
        </w:rPr>
        <w:t>ophyllous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shrubs,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sedges</w:t>
      </w:r>
      <w:r w:rsidRPr="0057553E">
        <w:rPr>
          <w:rFonts w:asciiTheme="minorHAnsi" w:hAnsiTheme="minorHAnsi"/>
          <w:color w:val="1A1B1E"/>
          <w:spacing w:val="41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herbs.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B</w:t>
      </w:r>
      <w:r w:rsidRPr="0057553E">
        <w:rPr>
          <w:rFonts w:asciiTheme="minorHAnsi" w:hAnsiTheme="minorHAnsi"/>
          <w:color w:val="1A1B1E"/>
          <w:spacing w:val="-1"/>
          <w:lang w:val="en-AU"/>
        </w:rPr>
        <w:t>anksia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Woodlands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vary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their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structur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3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species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composition,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but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united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</w:t>
      </w:r>
      <w:r w:rsidRPr="0057553E">
        <w:rPr>
          <w:rFonts w:asciiTheme="minorHAnsi" w:hAnsiTheme="minorHAnsi"/>
          <w:color w:val="1A1B1E"/>
          <w:spacing w:val="-2"/>
          <w:lang w:val="en-AU"/>
        </w:rPr>
        <w:t>y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having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generally</w:t>
      </w:r>
      <w:r w:rsidRPr="0057553E">
        <w:rPr>
          <w:rFonts w:asciiTheme="minorHAnsi" w:hAnsiTheme="minorHAnsi"/>
          <w:color w:val="1A1B1E"/>
          <w:spacing w:val="20"/>
          <w:w w:val="9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dominant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banksia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component,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which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includes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at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least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one</w:t>
      </w:r>
      <w:r w:rsidRPr="0057553E">
        <w:rPr>
          <w:rFonts w:asciiTheme="minorHAnsi" w:hAnsiTheme="minorHAnsi"/>
          <w:color w:val="1A1B1E"/>
          <w:w w:val="10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four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key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species—candlestick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banksia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(</w:t>
      </w:r>
      <w:r w:rsidRPr="0057553E">
        <w:rPr>
          <w:rFonts w:asciiTheme="minorHAnsi" w:eastAsia="Book Antiqua" w:hAnsiTheme="minorHAnsi" w:cs="Book Antiqua"/>
          <w:i/>
          <w:color w:val="1A1B1E"/>
          <w:spacing w:val="-2"/>
          <w:lang w:val="en-AU"/>
        </w:rPr>
        <w:t>Banksia</w:t>
      </w:r>
      <w:r w:rsidRPr="0057553E">
        <w:rPr>
          <w:rFonts w:asciiTheme="minorHAnsi" w:eastAsia="Book Antiqua" w:hAnsiTheme="minorHAnsi" w:cs="Book Antiqua"/>
          <w:i/>
          <w:color w:val="1A1B1E"/>
          <w:spacing w:val="-20"/>
          <w:lang w:val="en-AU"/>
        </w:rPr>
        <w:t xml:space="preserve"> </w:t>
      </w:r>
      <w:proofErr w:type="spellStart"/>
      <w:r w:rsidRPr="0057553E">
        <w:rPr>
          <w:rFonts w:asciiTheme="minorHAnsi" w:eastAsia="Book Antiqua" w:hAnsiTheme="minorHAnsi" w:cs="Book Antiqua"/>
          <w:i/>
          <w:color w:val="1A1B1E"/>
          <w:spacing w:val="-2"/>
          <w:lang w:val="en-AU"/>
        </w:rPr>
        <w:t>attenuata</w:t>
      </w:r>
      <w:proofErr w:type="spellEnd"/>
      <w:r w:rsidRPr="0057553E">
        <w:rPr>
          <w:rFonts w:asciiTheme="minorHAnsi" w:hAnsiTheme="minorHAnsi"/>
          <w:color w:val="1A1B1E"/>
          <w:spacing w:val="-1"/>
          <w:lang w:val="en-AU"/>
        </w:rPr>
        <w:t>),</w:t>
      </w:r>
      <w:r w:rsidRPr="0057553E">
        <w:rPr>
          <w:rFonts w:asciiTheme="minorHAnsi" w:hAnsiTheme="minorHAnsi"/>
          <w:color w:val="1A1B1E"/>
          <w:spacing w:val="31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fire</w:t>
      </w:r>
      <w:r w:rsidRPr="0057553E">
        <w:rPr>
          <w:rFonts w:asciiTheme="minorHAnsi" w:hAnsiTheme="minorHAnsi"/>
          <w:color w:val="1A1B1E"/>
          <w:spacing w:val="-1"/>
          <w:lang w:val="en-AU"/>
        </w:rPr>
        <w:t>wood</w:t>
      </w:r>
      <w:r w:rsidRPr="0057553E">
        <w:rPr>
          <w:rFonts w:asciiTheme="minorHAnsi" w:hAnsiTheme="minorHAnsi"/>
          <w:color w:val="1A1B1E"/>
          <w:spacing w:val="-2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banksia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(</w:t>
      </w:r>
      <w:r w:rsidRPr="0057553E">
        <w:rPr>
          <w:rFonts w:asciiTheme="minorHAnsi" w:eastAsia="Book Antiqua" w:hAnsiTheme="minorHAnsi" w:cs="Book Antiqua"/>
          <w:i/>
          <w:color w:val="1A1B1E"/>
          <w:spacing w:val="-2"/>
          <w:lang w:val="en-AU"/>
        </w:rPr>
        <w:t>Banksia</w:t>
      </w:r>
      <w:r w:rsidRPr="0057553E">
        <w:rPr>
          <w:rFonts w:asciiTheme="minorHAnsi" w:eastAsia="Book Antiqua" w:hAnsiTheme="minorHAnsi" w:cs="Book Antiqua"/>
          <w:i/>
          <w:color w:val="1A1B1E"/>
          <w:spacing w:val="-20"/>
          <w:lang w:val="en-AU"/>
        </w:rPr>
        <w:t xml:space="preserve"> </w:t>
      </w:r>
      <w:proofErr w:type="spellStart"/>
      <w:r w:rsidRPr="0057553E">
        <w:rPr>
          <w:rFonts w:asciiTheme="minorHAnsi" w:eastAsia="Book Antiqua" w:hAnsiTheme="minorHAnsi" w:cs="Book Antiqua"/>
          <w:i/>
          <w:color w:val="1A1B1E"/>
          <w:spacing w:val="-2"/>
          <w:lang w:val="en-AU"/>
        </w:rPr>
        <w:t>menziesii</w:t>
      </w:r>
      <w:proofErr w:type="spellEnd"/>
      <w:r w:rsidRPr="0057553E">
        <w:rPr>
          <w:rFonts w:asciiTheme="minorHAnsi" w:hAnsiTheme="minorHAnsi"/>
          <w:color w:val="1A1B1E"/>
          <w:spacing w:val="-1"/>
          <w:lang w:val="en-AU"/>
        </w:rPr>
        <w:t>),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acorn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banksia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(</w:t>
      </w:r>
      <w:r w:rsidRPr="0057553E">
        <w:rPr>
          <w:rFonts w:asciiTheme="minorHAnsi" w:eastAsia="Book Antiqua" w:hAnsiTheme="minorHAnsi" w:cs="Book Antiqua"/>
          <w:i/>
          <w:color w:val="1A1B1E"/>
          <w:spacing w:val="-2"/>
          <w:lang w:val="en-AU"/>
        </w:rPr>
        <w:t>Banksia</w:t>
      </w:r>
      <w:r w:rsidRPr="0057553E">
        <w:rPr>
          <w:rFonts w:asciiTheme="minorHAnsi" w:eastAsia="Book Antiqua" w:hAnsiTheme="minorHAnsi" w:cs="Book Antiqua"/>
          <w:i/>
          <w:color w:val="1A1B1E"/>
          <w:spacing w:val="55"/>
          <w:w w:val="93"/>
          <w:lang w:val="en-AU"/>
        </w:rPr>
        <w:t xml:space="preserve"> </w:t>
      </w:r>
      <w:proofErr w:type="spellStart"/>
      <w:r w:rsidRPr="0057553E">
        <w:rPr>
          <w:rFonts w:asciiTheme="minorHAnsi" w:eastAsia="Book Antiqua" w:hAnsiTheme="minorHAnsi" w:cs="Book Antiqua"/>
          <w:i/>
          <w:color w:val="1A1B1E"/>
          <w:lang w:val="en-AU"/>
        </w:rPr>
        <w:t>prionotes</w:t>
      </w:r>
      <w:proofErr w:type="spellEnd"/>
      <w:r w:rsidRPr="0057553E">
        <w:rPr>
          <w:rFonts w:asciiTheme="minorHAnsi" w:hAnsiTheme="minorHAnsi"/>
          <w:color w:val="1A1B1E"/>
          <w:lang w:val="en-AU"/>
        </w:rPr>
        <w:t>)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and/or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holly-leav</w:t>
      </w:r>
      <w:r w:rsidRPr="0057553E">
        <w:rPr>
          <w:rFonts w:asciiTheme="minorHAnsi" w:hAnsiTheme="minorHAnsi"/>
          <w:color w:val="1A1B1E"/>
          <w:spacing w:val="-1"/>
          <w:lang w:val="en-AU"/>
        </w:rPr>
        <w:t>ed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banksia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(</w:t>
      </w:r>
      <w:r w:rsidRPr="0057553E">
        <w:rPr>
          <w:rFonts w:asciiTheme="minorHAnsi" w:eastAsia="Book Antiqua" w:hAnsiTheme="minorHAnsi" w:cs="Book Antiqua"/>
          <w:i/>
          <w:color w:val="1A1B1E"/>
          <w:spacing w:val="-2"/>
          <w:lang w:val="en-AU"/>
        </w:rPr>
        <w:t>Banksia</w:t>
      </w:r>
      <w:r w:rsidRPr="0057553E">
        <w:rPr>
          <w:rFonts w:asciiTheme="minorHAnsi" w:eastAsia="Book Antiqua" w:hAnsiTheme="minorHAnsi" w:cs="Book Antiqua"/>
          <w:i/>
          <w:color w:val="1A1B1E"/>
          <w:spacing w:val="-19"/>
          <w:lang w:val="en-AU"/>
        </w:rPr>
        <w:t xml:space="preserve"> </w:t>
      </w:r>
      <w:proofErr w:type="spellStart"/>
      <w:r w:rsidRPr="0057553E">
        <w:rPr>
          <w:rFonts w:asciiTheme="minorHAnsi" w:eastAsia="Book Antiqua" w:hAnsiTheme="minorHAnsi" w:cs="Book Antiqua"/>
          <w:i/>
          <w:color w:val="1A1B1E"/>
          <w:spacing w:val="-2"/>
          <w:lang w:val="en-AU"/>
        </w:rPr>
        <w:t>ilicifolia</w:t>
      </w:r>
      <w:proofErr w:type="spellEnd"/>
      <w:r w:rsidRPr="0057553E">
        <w:rPr>
          <w:rFonts w:asciiTheme="minorHAnsi" w:hAnsiTheme="minorHAnsi"/>
          <w:color w:val="1A1B1E"/>
          <w:spacing w:val="-1"/>
          <w:lang w:val="en-AU"/>
        </w:rPr>
        <w:t>).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It</w:t>
      </w:r>
      <w:r w:rsidRPr="0057553E">
        <w:rPr>
          <w:rFonts w:asciiTheme="minorHAnsi" w:hAnsiTheme="minorHAnsi"/>
          <w:color w:val="1A1B1E"/>
          <w:spacing w:val="57"/>
          <w:w w:val="1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typically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occurs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well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drained,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lo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nutrient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soils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sands</w:t>
      </w:r>
      <w:r w:rsidRPr="0057553E">
        <w:rPr>
          <w:rFonts w:asciiTheme="minorHAnsi" w:hAnsiTheme="minorHAnsi"/>
          <w:color w:val="1A1B1E"/>
          <w:spacing w:val="22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dune</w:t>
      </w:r>
      <w:r w:rsidRPr="0057553E">
        <w:rPr>
          <w:rFonts w:asciiTheme="minorHAnsi" w:hAnsiTheme="minorHAnsi"/>
          <w:color w:val="1A1B1E"/>
          <w:spacing w:val="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landforms.</w:t>
      </w:r>
    </w:p>
    <w:p w:rsidR="006C0513" w:rsidRPr="0057553E" w:rsidRDefault="006C0513">
      <w:pPr>
        <w:spacing w:before="3"/>
        <w:rPr>
          <w:rFonts w:eastAsia="PMingLiU" w:cs="PMingLiU"/>
          <w:sz w:val="16"/>
          <w:szCs w:val="16"/>
          <w:lang w:val="en-AU"/>
        </w:rPr>
      </w:pPr>
    </w:p>
    <w:p w:rsidR="006C0513" w:rsidRPr="0057553E" w:rsidRDefault="0057553E">
      <w:pPr>
        <w:pStyle w:val="Heading3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color w:val="1A1B1E"/>
          <w:spacing w:val="-1"/>
          <w:w w:val="90"/>
          <w:lang w:val="en-AU"/>
        </w:rPr>
        <w:t>K</w:t>
      </w:r>
      <w:r w:rsidRPr="0057553E">
        <w:rPr>
          <w:rFonts w:asciiTheme="minorHAnsi" w:hAnsiTheme="minorHAnsi"/>
          <w:color w:val="1A1B1E"/>
          <w:spacing w:val="-2"/>
          <w:w w:val="90"/>
          <w:lang w:val="en-AU"/>
        </w:rPr>
        <w:t>ey</w:t>
      </w:r>
      <w:r w:rsidRPr="0057553E">
        <w:rPr>
          <w:rFonts w:asciiTheme="minorHAnsi" w:hAnsiTheme="minorHAnsi"/>
          <w:color w:val="1A1B1E"/>
          <w:spacing w:val="-7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90"/>
          <w:lang w:val="en-AU"/>
        </w:rPr>
        <w:t>threats: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>clearing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fragmentation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(habitat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loss)</w:t>
      </w:r>
    </w:p>
    <w:p w:rsidR="006C0513" w:rsidRPr="0057553E" w:rsidRDefault="0057553E">
      <w:pPr>
        <w:numPr>
          <w:ilvl w:val="1"/>
          <w:numId w:val="4"/>
        </w:numPr>
        <w:tabs>
          <w:tab w:val="left" w:pos="1418"/>
        </w:tabs>
        <w:spacing w:before="75" w:line="241" w:lineRule="auto"/>
        <w:ind w:right="1099"/>
        <w:rPr>
          <w:rFonts w:eastAsia="PMingLiU" w:cs="PMingLiU"/>
          <w:sz w:val="20"/>
          <w:szCs w:val="20"/>
          <w:lang w:val="en-AU"/>
        </w:rPr>
      </w:pPr>
      <w:r w:rsidRPr="0057553E">
        <w:rPr>
          <w:color w:val="1A1B1E"/>
          <w:sz w:val="20"/>
          <w:lang w:val="en-AU"/>
        </w:rPr>
        <w:t>dieback</w:t>
      </w:r>
      <w:r w:rsidRPr="0057553E">
        <w:rPr>
          <w:color w:val="1A1B1E"/>
          <w:spacing w:val="-22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diseases</w:t>
      </w:r>
      <w:r w:rsidRPr="0057553E">
        <w:rPr>
          <w:color w:val="1A1B1E"/>
          <w:spacing w:val="-22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(e.g.</w:t>
      </w:r>
      <w:r w:rsidRPr="0057553E">
        <w:rPr>
          <w:color w:val="1A1B1E"/>
          <w:spacing w:val="-23"/>
          <w:sz w:val="20"/>
          <w:lang w:val="en-AU"/>
        </w:rPr>
        <w:t xml:space="preserve"> </w:t>
      </w:r>
      <w:r w:rsidRPr="0057553E">
        <w:rPr>
          <w:i/>
          <w:color w:val="1A1B1E"/>
          <w:spacing w:val="-2"/>
          <w:sz w:val="20"/>
          <w:lang w:val="en-AU"/>
        </w:rPr>
        <w:t>Phytophthor</w:t>
      </w:r>
      <w:r w:rsidRPr="0057553E">
        <w:rPr>
          <w:i/>
          <w:color w:val="1A1B1E"/>
          <w:spacing w:val="-1"/>
          <w:sz w:val="20"/>
          <w:lang w:val="en-AU"/>
        </w:rPr>
        <w:t>a</w:t>
      </w:r>
      <w:r w:rsidRPr="0057553E">
        <w:rPr>
          <w:i/>
          <w:color w:val="1A1B1E"/>
          <w:spacing w:val="-20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root</w:t>
      </w:r>
      <w:r w:rsidRPr="0057553E">
        <w:rPr>
          <w:color w:val="1A1B1E"/>
          <w:spacing w:val="-22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rot</w:t>
      </w:r>
      <w:r w:rsidRPr="0057553E">
        <w:rPr>
          <w:color w:val="1A1B1E"/>
          <w:spacing w:val="28"/>
          <w:w w:val="108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fungal</w:t>
      </w:r>
      <w:r w:rsidRPr="0057553E">
        <w:rPr>
          <w:color w:val="1A1B1E"/>
          <w:spacing w:val="-27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disease)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before="73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inv</w:t>
      </w:r>
      <w:r w:rsidRPr="0057553E">
        <w:rPr>
          <w:rFonts w:asciiTheme="minorHAnsi" w:hAnsiTheme="minorHAnsi"/>
          <w:color w:val="1A1B1E"/>
          <w:spacing w:val="-2"/>
          <w:lang w:val="en-AU"/>
        </w:rPr>
        <w:t>asive</w:t>
      </w:r>
      <w:r w:rsidRPr="0057553E">
        <w:rPr>
          <w:rFonts w:asciiTheme="minorHAnsi" w:hAnsiTheme="minorHAnsi"/>
          <w:color w:val="1A1B1E"/>
          <w:spacing w:val="-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weeds</w:t>
      </w:r>
      <w:r w:rsidRPr="0057553E">
        <w:rPr>
          <w:rFonts w:asciiTheme="minorHAnsi" w:hAnsiTheme="minorHAnsi"/>
          <w:color w:val="1A1B1E"/>
          <w:spacing w:val="-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feral</w:t>
      </w:r>
      <w:r w:rsidRPr="0057553E">
        <w:rPr>
          <w:rFonts w:asciiTheme="minorHAnsi" w:hAnsiTheme="minorHAnsi"/>
          <w:color w:val="1A1B1E"/>
          <w:spacing w:val="-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animals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before="75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>changes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fire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lang w:val="en-AU"/>
        </w:rPr>
        <w:t>egimes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before="75" w:line="256" w:lineRule="auto"/>
        <w:ind w:right="760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hydrological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degradation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(including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changes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28"/>
          <w:w w:val="10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groundwater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levels)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rPr>
          <w:rFonts w:asciiTheme="minorHAnsi" w:hAnsiTheme="minorHAnsi"/>
          <w:lang w:val="en-AU"/>
        </w:rPr>
      </w:pPr>
      <w:proofErr w:type="gramStart"/>
      <w:r w:rsidRPr="0057553E">
        <w:rPr>
          <w:rFonts w:asciiTheme="minorHAnsi" w:hAnsiTheme="minorHAnsi"/>
          <w:color w:val="1A1B1E"/>
          <w:lang w:val="en-AU"/>
        </w:rPr>
        <w:t>potential</w:t>
      </w:r>
      <w:proofErr w:type="gramEnd"/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impacts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from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climate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change.</w:t>
      </w:r>
    </w:p>
    <w:p w:rsidR="006C0513" w:rsidRPr="0057553E" w:rsidRDefault="0057553E">
      <w:pPr>
        <w:rPr>
          <w:rFonts w:eastAsia="PMingLiU" w:cs="PMingLiU"/>
          <w:sz w:val="18"/>
          <w:szCs w:val="18"/>
          <w:lang w:val="en-AU"/>
        </w:rPr>
      </w:pPr>
      <w:r w:rsidRPr="0057553E">
        <w:rPr>
          <w:lang w:val="en-AU"/>
        </w:rPr>
        <w:br w:type="column"/>
      </w: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Default="006C0513">
      <w:pPr>
        <w:spacing w:before="9"/>
        <w:rPr>
          <w:rFonts w:eastAsia="PMingLiU" w:cs="PMingLiU"/>
          <w:sz w:val="21"/>
          <w:szCs w:val="21"/>
          <w:lang w:val="en-AU"/>
        </w:rPr>
      </w:pPr>
    </w:p>
    <w:p w:rsidR="00373A9B" w:rsidRDefault="00373A9B">
      <w:pPr>
        <w:spacing w:before="9"/>
        <w:rPr>
          <w:rFonts w:eastAsia="PMingLiU" w:cs="PMingLiU"/>
          <w:sz w:val="21"/>
          <w:szCs w:val="21"/>
          <w:lang w:val="en-AU"/>
        </w:rPr>
      </w:pPr>
    </w:p>
    <w:p w:rsidR="00373A9B" w:rsidRPr="0057553E" w:rsidRDefault="00373A9B">
      <w:pPr>
        <w:spacing w:before="9"/>
        <w:rPr>
          <w:rFonts w:eastAsia="PMingLiU" w:cs="PMingLiU"/>
          <w:sz w:val="21"/>
          <w:szCs w:val="21"/>
          <w:lang w:val="en-AU"/>
        </w:rPr>
      </w:pPr>
    </w:p>
    <w:p w:rsidR="006C0513" w:rsidRPr="0057553E" w:rsidRDefault="0057553E">
      <w:pPr>
        <w:spacing w:line="220" w:lineRule="exact"/>
        <w:ind w:left="248" w:right="1156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pacing w:val="-2"/>
          <w:sz w:val="18"/>
          <w:lang w:val="en-AU"/>
        </w:rPr>
        <w:t>Area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wher</w:t>
      </w:r>
      <w:r w:rsidRPr="0057553E">
        <w:rPr>
          <w:color w:val="818084"/>
          <w:spacing w:val="-2"/>
          <w:sz w:val="18"/>
          <w:lang w:val="en-AU"/>
        </w:rPr>
        <w:t>e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B</w:t>
      </w:r>
      <w:r w:rsidRPr="0057553E">
        <w:rPr>
          <w:color w:val="818084"/>
          <w:spacing w:val="-1"/>
          <w:sz w:val="18"/>
          <w:lang w:val="en-AU"/>
        </w:rPr>
        <w:t>anksia</w:t>
      </w:r>
      <w:r w:rsidRPr="0057553E">
        <w:rPr>
          <w:color w:val="818084"/>
          <w:spacing w:val="-3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Woodlands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of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pacing w:val="-3"/>
          <w:sz w:val="18"/>
          <w:lang w:val="en-AU"/>
        </w:rPr>
        <w:t>S</w:t>
      </w:r>
      <w:r w:rsidRPr="0057553E">
        <w:rPr>
          <w:color w:val="818084"/>
          <w:spacing w:val="-2"/>
          <w:sz w:val="18"/>
          <w:lang w:val="en-AU"/>
        </w:rPr>
        <w:t>wan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Coastal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Plain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may</w:t>
      </w:r>
      <w:r w:rsidRPr="0057553E">
        <w:rPr>
          <w:color w:val="818084"/>
          <w:spacing w:val="3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occur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with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local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A</w:t>
      </w:r>
      <w:r w:rsidRPr="0057553E">
        <w:rPr>
          <w:color w:val="818084"/>
          <w:spacing w:val="-1"/>
          <w:sz w:val="18"/>
          <w:lang w:val="en-AU"/>
        </w:rPr>
        <w:t>boriginal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language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groups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that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occur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within</w:t>
      </w:r>
      <w:r w:rsidRPr="0057553E">
        <w:rPr>
          <w:color w:val="818084"/>
          <w:spacing w:val="23"/>
          <w:w w:val="10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7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boundary</w:t>
      </w:r>
      <w:r w:rsidRPr="0057553E">
        <w:rPr>
          <w:color w:val="818084"/>
          <w:spacing w:val="8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displayed</w:t>
      </w:r>
      <w:r w:rsidRPr="0057553E">
        <w:rPr>
          <w:color w:val="818084"/>
          <w:spacing w:val="8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(data</w:t>
      </w:r>
      <w:r w:rsidRPr="0057553E">
        <w:rPr>
          <w:color w:val="818084"/>
          <w:spacing w:val="8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from</w:t>
      </w:r>
      <w:r w:rsidRPr="0057553E">
        <w:rPr>
          <w:color w:val="818084"/>
          <w:spacing w:val="8"/>
          <w:sz w:val="18"/>
          <w:lang w:val="en-AU"/>
        </w:rPr>
        <w:t xml:space="preserve"> </w:t>
      </w:r>
      <w:r w:rsidRPr="0057553E">
        <w:rPr>
          <w:color w:val="818084"/>
          <w:spacing w:val="-3"/>
          <w:sz w:val="18"/>
          <w:lang w:val="en-AU"/>
        </w:rPr>
        <w:t>AIA</w:t>
      </w:r>
      <w:r w:rsidRPr="0057553E">
        <w:rPr>
          <w:color w:val="818084"/>
          <w:spacing w:val="-2"/>
          <w:sz w:val="18"/>
          <w:lang w:val="en-AU"/>
        </w:rPr>
        <w:t>TSIS).</w:t>
      </w:r>
    </w:p>
    <w:p w:rsidR="006C0513" w:rsidRPr="0057553E" w:rsidRDefault="006C0513">
      <w:pPr>
        <w:spacing w:before="7"/>
        <w:rPr>
          <w:rFonts w:eastAsia="PMingLiU" w:cs="PMingLiU"/>
          <w:sz w:val="24"/>
          <w:szCs w:val="24"/>
          <w:lang w:val="en-AU"/>
        </w:rPr>
      </w:pPr>
    </w:p>
    <w:p w:rsidR="006C0513" w:rsidRPr="0057553E" w:rsidRDefault="0057553E">
      <w:pPr>
        <w:pStyle w:val="BodyText"/>
        <w:spacing w:before="0" w:line="255" w:lineRule="auto"/>
        <w:ind w:left="248" w:right="1139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b/>
          <w:color w:val="1A1B1E"/>
          <w:spacing w:val="-2"/>
          <w:lang w:val="en-AU"/>
        </w:rPr>
        <w:t>Cultural</w:t>
      </w:r>
      <w:r w:rsidRPr="0057553E">
        <w:rPr>
          <w:rFonts w:asciiTheme="minorHAnsi" w:hAnsiTheme="minorHAnsi"/>
          <w:b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b/>
          <w:color w:val="1A1B1E"/>
          <w:spacing w:val="-2"/>
          <w:lang w:val="en-AU"/>
        </w:rPr>
        <w:t>Heritage:</w:t>
      </w:r>
      <w:r w:rsidRPr="0057553E">
        <w:rPr>
          <w:rFonts w:asciiTheme="minorHAnsi" w:hAnsiTheme="minorHAnsi"/>
          <w:b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Noongar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people</w:t>
      </w:r>
      <w:r w:rsidRPr="0057553E">
        <w:rPr>
          <w:rFonts w:asciiTheme="minorHAnsi" w:hAnsiTheme="minorHAnsi"/>
          <w:color w:val="1A1B1E"/>
          <w:spacing w:val="-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hav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liv</w:t>
      </w:r>
      <w:r w:rsidRPr="0057553E">
        <w:rPr>
          <w:rFonts w:asciiTheme="minorHAnsi" w:hAnsiTheme="minorHAnsi"/>
          <w:color w:val="1A1B1E"/>
          <w:spacing w:val="-1"/>
          <w:lang w:val="en-AU"/>
        </w:rPr>
        <w:t>ed,</w:t>
      </w:r>
      <w:r w:rsidRPr="0057553E">
        <w:rPr>
          <w:rFonts w:asciiTheme="minorHAnsi" w:hAnsiTheme="minorHAnsi"/>
          <w:color w:val="1A1B1E"/>
          <w:spacing w:val="33"/>
          <w:w w:val="10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managed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been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connected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S</w:t>
      </w:r>
      <w:r w:rsidRPr="0057553E">
        <w:rPr>
          <w:rFonts w:asciiTheme="minorHAnsi" w:hAnsiTheme="minorHAnsi"/>
          <w:color w:val="1A1B1E"/>
          <w:spacing w:val="-2"/>
          <w:lang w:val="en-AU"/>
        </w:rPr>
        <w:t>wan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Coastal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Plain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ea</w:t>
      </w:r>
      <w:r w:rsidRPr="0057553E">
        <w:rPr>
          <w:rFonts w:asciiTheme="minorHAnsi" w:hAnsiTheme="minorHAnsi"/>
          <w:color w:val="1A1B1E"/>
          <w:spacing w:val="27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tens of thousands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 xml:space="preserve">of </w:t>
      </w:r>
      <w:r w:rsidRPr="0057553E">
        <w:rPr>
          <w:rFonts w:asciiTheme="minorHAnsi" w:hAnsiTheme="minorHAnsi"/>
          <w:color w:val="1A1B1E"/>
          <w:spacing w:val="-2"/>
          <w:lang w:val="en-AU"/>
        </w:rPr>
        <w:t>years.</w:t>
      </w:r>
      <w:r w:rsidRPr="0057553E">
        <w:rPr>
          <w:rFonts w:asciiTheme="minorHAnsi" w:hAnsiTheme="minorHAnsi"/>
          <w:color w:val="1A1B1E"/>
          <w:lang w:val="en-AU"/>
        </w:rPr>
        <w:t xml:space="preserve"> The </w:t>
      </w:r>
      <w:r w:rsidRPr="0057553E">
        <w:rPr>
          <w:rFonts w:asciiTheme="minorHAnsi" w:hAnsiTheme="minorHAnsi"/>
          <w:color w:val="1A1B1E"/>
          <w:spacing w:val="-2"/>
          <w:lang w:val="en-AU"/>
        </w:rPr>
        <w:t>rivers</w:t>
      </w:r>
      <w:r w:rsidRPr="0057553E">
        <w:rPr>
          <w:rFonts w:asciiTheme="minorHAnsi" w:hAnsiTheme="minorHAnsi"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 the associated</w:t>
      </w:r>
      <w:r w:rsidRPr="0057553E">
        <w:rPr>
          <w:rFonts w:asciiTheme="minorHAnsi" w:hAnsiTheme="minorHAnsi"/>
          <w:color w:val="1A1B1E"/>
          <w:spacing w:val="28"/>
          <w:w w:val="9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cr</w:t>
      </w:r>
      <w:r w:rsidRPr="0057553E">
        <w:rPr>
          <w:rFonts w:asciiTheme="minorHAnsi" w:hAnsiTheme="minorHAnsi"/>
          <w:color w:val="1A1B1E"/>
          <w:spacing w:val="-2"/>
          <w:lang w:val="en-AU"/>
        </w:rPr>
        <w:t>eek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systems,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flow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lakes,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etlands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surrounding</w:t>
      </w:r>
      <w:r w:rsidRPr="0057553E">
        <w:rPr>
          <w:rFonts w:asciiTheme="minorHAnsi" w:hAnsiTheme="minorHAnsi"/>
          <w:color w:val="1A1B1E"/>
          <w:spacing w:val="3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landscape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not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only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important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economic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resour</w:t>
      </w:r>
      <w:r w:rsidRPr="0057553E">
        <w:rPr>
          <w:rFonts w:asciiTheme="minorHAnsi" w:hAnsiTheme="minorHAnsi"/>
          <w:color w:val="1A1B1E"/>
          <w:spacing w:val="-2"/>
          <w:lang w:val="en-AU"/>
        </w:rPr>
        <w:t>ce</w:t>
      </w:r>
      <w:r w:rsidRPr="0057553E">
        <w:rPr>
          <w:rFonts w:asciiTheme="minorHAnsi" w:hAnsiTheme="minorHAnsi"/>
          <w:color w:val="1A1B1E"/>
          <w:spacing w:val="26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but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also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intricately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linked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Dreaming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stories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24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ancestral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beings.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In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southwest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A</w:t>
      </w:r>
      <w:r w:rsidRPr="0057553E">
        <w:rPr>
          <w:rFonts w:asciiTheme="minorHAnsi" w:hAnsiTheme="minorHAnsi"/>
          <w:color w:val="1A1B1E"/>
          <w:spacing w:val="-1"/>
          <w:lang w:val="en-AU"/>
        </w:rPr>
        <w:t>ustralia,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Noongar</w:t>
      </w:r>
      <w:r w:rsidRPr="0057553E">
        <w:rPr>
          <w:rFonts w:asciiTheme="minorHAnsi" w:hAnsiTheme="minorHAnsi"/>
          <w:color w:val="1A1B1E"/>
          <w:spacing w:val="31"/>
          <w:w w:val="10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seasonal</w:t>
      </w:r>
      <w:r w:rsidRPr="0057553E">
        <w:rPr>
          <w:rFonts w:asciiTheme="minorHAnsi" w:hAnsiTheme="minorHAnsi"/>
          <w:color w:val="1A1B1E"/>
          <w:spacing w:val="-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calendar</w:t>
      </w:r>
      <w:r w:rsidRPr="0057553E">
        <w:rPr>
          <w:rFonts w:asciiTheme="minorHAnsi" w:hAnsiTheme="minorHAnsi"/>
          <w:color w:val="1A1B1E"/>
          <w:spacing w:val="-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includes</w:t>
      </w:r>
      <w:r w:rsidRPr="0057553E">
        <w:rPr>
          <w:rFonts w:asciiTheme="minorHAnsi" w:hAnsiTheme="minorHAnsi"/>
          <w:color w:val="1A1B1E"/>
          <w:spacing w:val="-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six</w:t>
      </w:r>
      <w:r w:rsidRPr="0057553E">
        <w:rPr>
          <w:rFonts w:asciiTheme="minorHAnsi" w:hAnsiTheme="minorHAnsi"/>
          <w:color w:val="1A1B1E"/>
          <w:spacing w:val="-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different</w:t>
      </w:r>
      <w:r w:rsidRPr="0057553E">
        <w:rPr>
          <w:rFonts w:asciiTheme="minorHAnsi" w:hAnsiTheme="minorHAnsi"/>
          <w:color w:val="1A1B1E"/>
          <w:spacing w:val="-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seasons</w:t>
      </w:r>
      <w:r w:rsidRPr="0057553E">
        <w:rPr>
          <w:rFonts w:asciiTheme="minorHAnsi" w:hAnsiTheme="minorHAnsi"/>
          <w:color w:val="1A1B1E"/>
          <w:spacing w:val="-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spacing w:val="-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-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yearly</w:t>
      </w:r>
      <w:r w:rsidRPr="0057553E">
        <w:rPr>
          <w:rFonts w:asciiTheme="minorHAnsi" w:hAnsiTheme="minorHAnsi"/>
          <w:color w:val="1A1B1E"/>
          <w:spacing w:val="21"/>
          <w:w w:val="9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cycle.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This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six-season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calendar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extremely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important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21"/>
          <w:w w:val="10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Noongar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people,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it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guide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what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natur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is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doing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at</w:t>
      </w:r>
      <w:r w:rsidRPr="0057553E">
        <w:rPr>
          <w:rFonts w:asciiTheme="minorHAnsi" w:hAnsiTheme="minorHAnsi"/>
          <w:color w:val="1A1B1E"/>
          <w:spacing w:val="24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every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stage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year</w:t>
      </w:r>
      <w:r w:rsidRPr="0057553E">
        <w:rPr>
          <w:rFonts w:asciiTheme="minorHAnsi" w:hAnsiTheme="minorHAnsi"/>
          <w:color w:val="1A1B1E"/>
          <w:spacing w:val="-3"/>
          <w:lang w:val="en-AU"/>
        </w:rPr>
        <w:t>,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well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understanding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respect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30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relation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plant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animal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fertility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cycles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2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animal</w:t>
      </w:r>
      <w:r w:rsidRPr="0057553E">
        <w:rPr>
          <w:rFonts w:asciiTheme="minorHAnsi" w:hAnsiTheme="minorHAnsi"/>
          <w:color w:val="1A1B1E"/>
          <w:spacing w:val="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</w:t>
      </w:r>
      <w:r w:rsidRPr="0057553E">
        <w:rPr>
          <w:rFonts w:asciiTheme="minorHAnsi" w:hAnsiTheme="minorHAnsi"/>
          <w:color w:val="1A1B1E"/>
          <w:spacing w:val="-2"/>
          <w:lang w:val="en-AU"/>
        </w:rPr>
        <w:t>eserv</w:t>
      </w:r>
      <w:r w:rsidRPr="0057553E">
        <w:rPr>
          <w:rFonts w:asciiTheme="minorHAnsi" w:hAnsiTheme="minorHAnsi"/>
          <w:color w:val="1A1B1E"/>
          <w:spacing w:val="-1"/>
          <w:lang w:val="en-AU"/>
        </w:rPr>
        <w:t>ation.</w:t>
      </w:r>
    </w:p>
    <w:p w:rsidR="006C0513" w:rsidRPr="0057553E" w:rsidRDefault="006C0513">
      <w:pPr>
        <w:spacing w:line="255" w:lineRule="auto"/>
        <w:rPr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num="2" w:space="720" w:equalWidth="0">
            <w:col w:w="5807" w:space="40"/>
            <w:col w:w="6063"/>
          </w:cols>
        </w:sectPr>
      </w:pPr>
    </w:p>
    <w:p w:rsidR="006C0513" w:rsidRPr="0057553E" w:rsidRDefault="006C0513">
      <w:pPr>
        <w:rPr>
          <w:rFonts w:eastAsia="PMingLiU" w:cs="PMingLiU"/>
          <w:sz w:val="19"/>
          <w:szCs w:val="19"/>
          <w:lang w:val="en-AU"/>
        </w:rPr>
      </w:pPr>
    </w:p>
    <w:p w:rsidR="006C0513" w:rsidRPr="0057553E" w:rsidRDefault="0057553E">
      <w:pPr>
        <w:spacing w:line="200" w:lineRule="atLeast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6145604" cy="1554480"/>
            <wp:effectExtent l="0" t="0" r="0" b="0"/>
            <wp:docPr id="2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jpe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604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7553E">
      <w:pPr>
        <w:spacing w:before="34"/>
        <w:ind w:left="1133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pacing w:val="-1"/>
          <w:sz w:val="18"/>
          <w:lang w:val="en-AU"/>
        </w:rPr>
        <w:t>Healthy</w:t>
      </w:r>
      <w:r w:rsidRPr="0057553E">
        <w:rPr>
          <w:color w:val="818084"/>
          <w:spacing w:val="1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banksia</w:t>
      </w:r>
      <w:r w:rsidRPr="0057553E">
        <w:rPr>
          <w:color w:val="818084"/>
          <w:spacing w:val="13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woodland</w:t>
      </w:r>
      <w:r w:rsidRPr="0057553E">
        <w:rPr>
          <w:color w:val="818084"/>
          <w:spacing w:val="13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(©</w:t>
      </w:r>
      <w:r w:rsidRPr="0057553E">
        <w:rPr>
          <w:color w:val="818084"/>
          <w:spacing w:val="1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Copyright:</w:t>
      </w:r>
      <w:r w:rsidRPr="0057553E">
        <w:rPr>
          <w:color w:val="818084"/>
          <w:spacing w:val="13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Rob</w:t>
      </w:r>
      <w:r w:rsidRPr="0057553E">
        <w:rPr>
          <w:color w:val="818084"/>
          <w:spacing w:val="13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D</w:t>
      </w:r>
      <w:r w:rsidRPr="0057553E">
        <w:rPr>
          <w:color w:val="818084"/>
          <w:spacing w:val="-2"/>
          <w:sz w:val="18"/>
          <w:lang w:val="en-AU"/>
        </w:rPr>
        <w:t>avis).</w:t>
      </w: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space="720"/>
        </w:sectPr>
      </w:pPr>
    </w:p>
    <w:p w:rsidR="006C0513" w:rsidRPr="0057553E" w:rsidRDefault="0057553E">
      <w:pPr>
        <w:spacing w:before="12" w:line="247" w:lineRule="auto"/>
        <w:ind w:left="1133" w:right="21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Book Antiqua" w:cs="Book Antiqua"/>
          <w:b/>
          <w:bCs/>
          <w:color w:val="1A1B1E"/>
          <w:spacing w:val="-2"/>
          <w:sz w:val="20"/>
          <w:szCs w:val="20"/>
          <w:lang w:val="en-AU"/>
        </w:rPr>
        <w:lastRenderedPageBreak/>
        <w:t>Other</w:t>
      </w:r>
      <w:r w:rsidRPr="0057553E">
        <w:rPr>
          <w:rFonts w:eastAsia="Book Antiqua" w:cs="Book Antiqua"/>
          <w:b/>
          <w:bCs/>
          <w:color w:val="1A1B1E"/>
          <w:spacing w:val="-17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b/>
          <w:bCs/>
          <w:color w:val="1A1B1E"/>
          <w:spacing w:val="-2"/>
          <w:sz w:val="20"/>
          <w:szCs w:val="20"/>
          <w:lang w:val="en-AU"/>
        </w:rPr>
        <w:t>features:</w:t>
      </w:r>
      <w:r w:rsidRPr="0057553E">
        <w:rPr>
          <w:rFonts w:eastAsia="Book Antiqua" w:cs="Book Antiqua"/>
          <w:b/>
          <w:bCs/>
          <w:color w:val="1A1B1E"/>
          <w:spacing w:val="-14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B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anksia</w:t>
      </w:r>
      <w:r w:rsidRPr="0057553E">
        <w:rPr>
          <w:rFonts w:eastAsia="PMingLiU" w:cs="PMingLiU"/>
          <w:color w:val="1A1B1E"/>
          <w:spacing w:val="-19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Woodlands</w:t>
      </w:r>
      <w:r w:rsidRPr="0057553E">
        <w:rPr>
          <w:rFonts w:eastAsia="PMingLiU" w:cs="PMingLiU"/>
          <w:color w:val="1A1B1E"/>
          <w:spacing w:val="-1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provide</w:t>
      </w:r>
      <w:r w:rsidRPr="0057553E">
        <w:rPr>
          <w:rFonts w:eastAsia="PMingLiU" w:cs="PMingLiU"/>
          <w:color w:val="1A1B1E"/>
          <w:spacing w:val="-1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vital</w:t>
      </w:r>
      <w:r w:rsidRPr="0057553E">
        <w:rPr>
          <w:rFonts w:eastAsia="PMingLiU" w:cs="PMingLiU"/>
          <w:color w:val="1A1B1E"/>
          <w:spacing w:val="-1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habitat</w:t>
      </w:r>
      <w:r w:rsidRPr="0057553E">
        <w:rPr>
          <w:rFonts w:eastAsia="PMingLiU" w:cs="PMingLiU"/>
          <w:color w:val="1A1B1E"/>
          <w:spacing w:val="31"/>
          <w:w w:val="10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for</w:t>
      </w:r>
      <w:r w:rsidRPr="0057553E">
        <w:rPr>
          <w:rFonts w:eastAsia="PMingLiU" w:cs="PMingLiU"/>
          <w:color w:val="1A1B1E"/>
          <w:spacing w:val="-1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o</w:t>
      </w:r>
      <w:r w:rsidRPr="0057553E">
        <w:rPr>
          <w:rFonts w:eastAsia="PMingLiU" w:cs="PMingLiU"/>
          <w:color w:val="1A1B1E"/>
          <w:spacing w:val="-3"/>
          <w:sz w:val="20"/>
          <w:szCs w:val="20"/>
          <w:lang w:val="en-AU"/>
        </w:rPr>
        <w:t>v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er</w:t>
      </w:r>
      <w:r w:rsidRPr="0057553E">
        <w:rPr>
          <w:rFonts w:eastAsia="PMingLiU" w:cs="PMingLiU"/>
          <w:color w:val="1A1B1E"/>
          <w:spacing w:val="-1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20</w:t>
      </w:r>
      <w:r w:rsidRPr="0057553E">
        <w:rPr>
          <w:rFonts w:eastAsia="PMingLiU" w:cs="PMingLiU"/>
          <w:color w:val="1A1B1E"/>
          <w:spacing w:val="-1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nationally</w:t>
      </w:r>
      <w:r w:rsidRPr="0057553E">
        <w:rPr>
          <w:rFonts w:eastAsia="PMingLiU" w:cs="PMingLiU"/>
          <w:color w:val="1A1B1E"/>
          <w:spacing w:val="-1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threatened</w:t>
      </w:r>
      <w:r w:rsidRPr="0057553E">
        <w:rPr>
          <w:rFonts w:eastAsia="PMingLiU" w:cs="PMingLiU"/>
          <w:color w:val="1A1B1E"/>
          <w:spacing w:val="-1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species</w:t>
      </w:r>
      <w:r w:rsidRPr="0057553E">
        <w:rPr>
          <w:rFonts w:eastAsia="PMingLiU" w:cs="PMingLiU"/>
          <w:color w:val="1A1B1E"/>
          <w:spacing w:val="-1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such</w:t>
      </w:r>
      <w:r w:rsidRPr="0057553E">
        <w:rPr>
          <w:rFonts w:eastAsia="PMingLiU" w:cs="PMingLiU"/>
          <w:color w:val="1A1B1E"/>
          <w:spacing w:val="-1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as</w:t>
      </w:r>
      <w:r w:rsidRPr="0057553E">
        <w:rPr>
          <w:rFonts w:eastAsia="PMingLiU" w:cs="PMingLiU"/>
          <w:color w:val="1A1B1E"/>
          <w:spacing w:val="-16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PMingLiU" w:cs="PMingLiU"/>
          <w:color w:val="1A1B1E"/>
          <w:spacing w:val="-3"/>
          <w:sz w:val="20"/>
          <w:szCs w:val="20"/>
          <w:lang w:val="en-AU"/>
        </w:rPr>
        <w:t>Carnab</w:t>
      </w:r>
      <w:r w:rsidRPr="0057553E">
        <w:rPr>
          <w:rFonts w:eastAsia="PMingLiU" w:cs="PMingLiU"/>
          <w:color w:val="1A1B1E"/>
          <w:spacing w:val="-4"/>
          <w:sz w:val="20"/>
          <w:szCs w:val="20"/>
          <w:lang w:val="en-AU"/>
        </w:rPr>
        <w:t>y</w:t>
      </w:r>
      <w:r w:rsidRPr="0057553E">
        <w:rPr>
          <w:rFonts w:eastAsia="PMingLiU" w:cs="PMingLiU"/>
          <w:color w:val="1A1B1E"/>
          <w:spacing w:val="-13"/>
          <w:sz w:val="20"/>
          <w:szCs w:val="20"/>
          <w:lang w:val="en-AU"/>
        </w:rPr>
        <w:t>’</w:t>
      </w:r>
      <w:r w:rsidRPr="0057553E">
        <w:rPr>
          <w:rFonts w:eastAsia="PMingLiU" w:cs="PMingLiU"/>
          <w:color w:val="1A1B1E"/>
          <w:spacing w:val="-4"/>
          <w:sz w:val="20"/>
          <w:szCs w:val="20"/>
          <w:lang w:val="en-AU"/>
        </w:rPr>
        <w:t>s</w:t>
      </w:r>
      <w:proofErr w:type="spellEnd"/>
      <w:r w:rsidRPr="0057553E">
        <w:rPr>
          <w:rFonts w:eastAsia="PMingLiU" w:cs="PMingLiU"/>
          <w:color w:val="1A1B1E"/>
          <w:spacing w:val="25"/>
          <w:w w:val="88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black</w:t>
      </w:r>
      <w:r w:rsidRPr="0057553E">
        <w:rPr>
          <w:rFonts w:eastAsia="PMingLiU" w:cs="PMingLiU"/>
          <w:color w:val="1A1B1E"/>
          <w:spacing w:val="-4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cockatoo</w:t>
      </w:r>
      <w:r w:rsidRPr="0057553E">
        <w:rPr>
          <w:rFonts w:eastAsia="PMingLiU" w:cs="PMingLiU"/>
          <w:color w:val="1A1B1E"/>
          <w:spacing w:val="-3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(</w:t>
      </w:r>
      <w:proofErr w:type="spellStart"/>
      <w:r w:rsidRPr="0057553E">
        <w:rPr>
          <w:rFonts w:eastAsia="Book Antiqua" w:cs="Book Antiqua"/>
          <w:i/>
          <w:color w:val="1A1B1E"/>
          <w:spacing w:val="-1"/>
          <w:w w:val="95"/>
          <w:sz w:val="20"/>
          <w:szCs w:val="20"/>
          <w:lang w:val="en-AU"/>
        </w:rPr>
        <w:t>C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alyptorhynchus</w:t>
      </w:r>
      <w:proofErr w:type="spellEnd"/>
      <w:r w:rsidRPr="0057553E">
        <w:rPr>
          <w:rFonts w:eastAsia="Book Antiqua" w:cs="Book Antiqua"/>
          <w:i/>
          <w:color w:val="1A1B1E"/>
          <w:spacing w:val="-1"/>
          <w:w w:val="9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latirostris</w:t>
      </w:r>
      <w:proofErr w:type="spellEnd"/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),</w:t>
      </w:r>
      <w:r w:rsidRPr="0057553E">
        <w:rPr>
          <w:rFonts w:eastAsia="PMingLiU" w:cs="PMingLiU"/>
          <w:color w:val="1A1B1E"/>
          <w:spacing w:val="-4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forest</w:t>
      </w:r>
      <w:r w:rsidRPr="0057553E">
        <w:rPr>
          <w:rFonts w:eastAsia="PMingLiU" w:cs="PMingLiU"/>
          <w:color w:val="1A1B1E"/>
          <w:spacing w:val="-3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red-tailed</w:t>
      </w:r>
      <w:r w:rsidRPr="0057553E">
        <w:rPr>
          <w:rFonts w:eastAsia="PMingLiU" w:cs="PMingLiU"/>
          <w:color w:val="1A1B1E"/>
          <w:spacing w:val="73"/>
          <w:w w:val="10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black</w:t>
      </w:r>
      <w:r w:rsidRPr="0057553E">
        <w:rPr>
          <w:rFonts w:eastAsia="PMingLiU" w:cs="PMingLiU"/>
          <w:color w:val="1A1B1E"/>
          <w:spacing w:val="3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cockatoo</w:t>
      </w:r>
      <w:r w:rsidRPr="0057553E">
        <w:rPr>
          <w:rFonts w:eastAsia="PMingLiU" w:cs="PMingLiU"/>
          <w:color w:val="1A1B1E"/>
          <w:spacing w:val="4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(</w:t>
      </w:r>
      <w:proofErr w:type="spellStart"/>
      <w:r w:rsidRPr="0057553E">
        <w:rPr>
          <w:rFonts w:eastAsia="Book Antiqua" w:cs="Book Antiqua"/>
          <w:i/>
          <w:color w:val="1A1B1E"/>
          <w:spacing w:val="-1"/>
          <w:w w:val="95"/>
          <w:sz w:val="20"/>
          <w:szCs w:val="20"/>
          <w:lang w:val="en-AU"/>
        </w:rPr>
        <w:t>C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alyptorhynchus</w:t>
      </w:r>
      <w:proofErr w:type="spellEnd"/>
      <w:r w:rsidRPr="0057553E">
        <w:rPr>
          <w:rFonts w:eastAsia="Book Antiqua" w:cs="Book Antiqua"/>
          <w:i/>
          <w:color w:val="1A1B1E"/>
          <w:spacing w:val="5"/>
          <w:w w:val="9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banksii</w:t>
      </w:r>
      <w:proofErr w:type="spellEnd"/>
      <w:r w:rsidRPr="0057553E">
        <w:rPr>
          <w:rFonts w:eastAsia="Book Antiqua" w:cs="Book Antiqua"/>
          <w:i/>
          <w:color w:val="1A1B1E"/>
          <w:spacing w:val="6"/>
          <w:w w:val="9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naso</w:t>
      </w:r>
      <w:proofErr w:type="spellEnd"/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),</w:t>
      </w:r>
      <w:r w:rsidRPr="0057553E">
        <w:rPr>
          <w:rFonts w:eastAsia="PMingLiU" w:cs="PMingLiU"/>
          <w:color w:val="1A1B1E"/>
          <w:spacing w:val="4"/>
          <w:w w:val="9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chuditch</w:t>
      </w:r>
      <w:proofErr w:type="spellEnd"/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/</w:t>
      </w:r>
      <w:r w:rsidRPr="0057553E">
        <w:rPr>
          <w:rFonts w:eastAsia="PMingLiU" w:cs="PMingLiU"/>
          <w:color w:val="1A1B1E"/>
          <w:spacing w:val="27"/>
          <w:w w:val="107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w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estern</w:t>
      </w:r>
      <w:r w:rsidRPr="0057553E">
        <w:rPr>
          <w:rFonts w:eastAsia="PMingLiU" w:cs="PMingLiU"/>
          <w:color w:val="1A1B1E"/>
          <w:spacing w:val="-2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quoll</w:t>
      </w:r>
      <w:r w:rsidRPr="0057553E">
        <w:rPr>
          <w:rFonts w:eastAsia="PMingLiU" w:cs="PMingLiU"/>
          <w:color w:val="1A1B1E"/>
          <w:spacing w:val="-2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(</w:t>
      </w:r>
      <w:proofErr w:type="spellStart"/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Dasyurus</w:t>
      </w:r>
      <w:proofErr w:type="spellEnd"/>
      <w:r w:rsidRPr="0057553E">
        <w:rPr>
          <w:rFonts w:eastAsia="Book Antiqua" w:cs="Book Antiqua"/>
          <w:i/>
          <w:color w:val="1A1B1E"/>
          <w:spacing w:val="-23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sz w:val="20"/>
          <w:szCs w:val="20"/>
          <w:lang w:val="en-AU"/>
        </w:rPr>
        <w:t>geoffroii</w:t>
      </w:r>
      <w:proofErr w:type="spellEnd"/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)</w:t>
      </w:r>
      <w:r w:rsidRPr="0057553E">
        <w:rPr>
          <w:rFonts w:eastAsia="PMingLiU" w:cs="PMingLiU"/>
          <w:color w:val="1A1B1E"/>
          <w:spacing w:val="-2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and</w:t>
      </w:r>
      <w:r w:rsidRPr="0057553E">
        <w:rPr>
          <w:rFonts w:eastAsia="PMingLiU" w:cs="PMingLiU"/>
          <w:color w:val="1A1B1E"/>
          <w:spacing w:val="-26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w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estern</w:t>
      </w:r>
      <w:r w:rsidRPr="0057553E">
        <w:rPr>
          <w:rFonts w:eastAsia="PMingLiU" w:cs="PMingLiU"/>
          <w:color w:val="1A1B1E"/>
          <w:spacing w:val="-2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ringtail</w:t>
      </w:r>
      <w:r w:rsidRPr="0057553E">
        <w:rPr>
          <w:rFonts w:eastAsia="PMingLiU" w:cs="PMingLiU"/>
          <w:color w:val="1A1B1E"/>
          <w:spacing w:val="53"/>
          <w:w w:val="10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possum</w:t>
      </w:r>
      <w:r w:rsidRPr="0057553E">
        <w:rPr>
          <w:rFonts w:eastAsia="PMingLiU" w:cs="PMingLiU"/>
          <w:color w:val="1A1B1E"/>
          <w:spacing w:val="-25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(</w:t>
      </w:r>
      <w:proofErr w:type="spellStart"/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Pseudocheirus</w:t>
      </w:r>
      <w:proofErr w:type="spellEnd"/>
      <w:r w:rsidRPr="0057553E">
        <w:rPr>
          <w:rFonts w:eastAsia="Book Antiqua" w:cs="Book Antiqua"/>
          <w:i/>
          <w:color w:val="1A1B1E"/>
          <w:spacing w:val="-24"/>
          <w:w w:val="9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peregrinus</w:t>
      </w:r>
      <w:proofErr w:type="spellEnd"/>
      <w:r w:rsidRPr="0057553E">
        <w:rPr>
          <w:rFonts w:eastAsia="Book Antiqua" w:cs="Book Antiqua"/>
          <w:i/>
          <w:color w:val="1A1B1E"/>
          <w:spacing w:val="-23"/>
          <w:w w:val="9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occidentalis</w:t>
      </w:r>
      <w:proofErr w:type="spellEnd"/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);</w:t>
      </w:r>
      <w:r w:rsidRPr="0057553E">
        <w:rPr>
          <w:rFonts w:eastAsia="PMingLiU" w:cs="PMingLiU"/>
          <w:color w:val="1A1B1E"/>
          <w:spacing w:val="-25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as</w:t>
      </w:r>
      <w:r w:rsidRPr="0057553E">
        <w:rPr>
          <w:rFonts w:eastAsia="PMingLiU" w:cs="PMingLiU"/>
          <w:color w:val="1A1B1E"/>
          <w:spacing w:val="-25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w w:val="95"/>
          <w:sz w:val="20"/>
          <w:szCs w:val="20"/>
          <w:lang w:val="en-AU"/>
        </w:rPr>
        <w:t>well</w:t>
      </w:r>
      <w:r w:rsidRPr="0057553E">
        <w:rPr>
          <w:rFonts w:eastAsia="PMingLiU" w:cs="PMingLiU"/>
          <w:color w:val="1A1B1E"/>
          <w:spacing w:val="-25"/>
          <w:w w:val="9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5"/>
          <w:sz w:val="20"/>
          <w:szCs w:val="20"/>
          <w:lang w:val="en-AU"/>
        </w:rPr>
        <w:t>as</w:t>
      </w:r>
      <w:r w:rsidRPr="0057553E">
        <w:rPr>
          <w:rFonts w:eastAsia="PMingLiU" w:cs="PMingLiU"/>
          <w:color w:val="1A1B1E"/>
          <w:spacing w:val="61"/>
          <w:w w:val="9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many</w:t>
      </w:r>
      <w:r w:rsidRPr="0057553E">
        <w:rPr>
          <w:rFonts w:eastAsia="PMingLiU" w:cs="PMingLiU"/>
          <w:color w:val="1A1B1E"/>
          <w:spacing w:val="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wildflo</w:t>
      </w:r>
      <w:r w:rsidRPr="0057553E">
        <w:rPr>
          <w:rFonts w:eastAsia="PMingLiU" w:cs="PMingLiU"/>
          <w:color w:val="1A1B1E"/>
          <w:spacing w:val="-2"/>
          <w:sz w:val="20"/>
          <w:szCs w:val="20"/>
          <w:lang w:val="en-AU"/>
        </w:rPr>
        <w:t>wers</w:t>
      </w:r>
      <w:r w:rsidRPr="0057553E">
        <w:rPr>
          <w:rFonts w:eastAsia="PMingLiU" w:cs="PMingLiU"/>
          <w:color w:val="1A1B1E"/>
          <w:spacing w:val="1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unique</w:t>
      </w:r>
      <w:r w:rsidRPr="0057553E">
        <w:rPr>
          <w:rFonts w:eastAsia="PMingLiU" w:cs="PMingLiU"/>
          <w:color w:val="1A1B1E"/>
          <w:spacing w:val="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to</w:t>
      </w:r>
      <w:r w:rsidRPr="0057553E">
        <w:rPr>
          <w:rFonts w:eastAsia="PMingLiU" w:cs="PMingLiU"/>
          <w:color w:val="1A1B1E"/>
          <w:spacing w:val="1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the</w:t>
      </w:r>
      <w:r w:rsidRPr="0057553E">
        <w:rPr>
          <w:rFonts w:eastAsia="PMingLiU" w:cs="PMingLiU"/>
          <w:color w:val="1A1B1E"/>
          <w:spacing w:val="1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pacing w:val="-1"/>
          <w:sz w:val="20"/>
          <w:szCs w:val="20"/>
          <w:lang w:val="en-AU"/>
        </w:rPr>
        <w:t>south-west</w:t>
      </w:r>
      <w:r w:rsidRPr="0057553E">
        <w:rPr>
          <w:rFonts w:eastAsia="PMingLiU" w:cs="PMingLiU"/>
          <w:color w:val="1A1B1E"/>
          <w:spacing w:val="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and</w:t>
      </w:r>
      <w:r w:rsidRPr="0057553E">
        <w:rPr>
          <w:rFonts w:eastAsia="PMingLiU" w:cs="PMingLiU"/>
          <w:color w:val="1A1B1E"/>
          <w:spacing w:val="11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other</w:t>
      </w:r>
      <w:r w:rsidRPr="0057553E">
        <w:rPr>
          <w:rFonts w:eastAsia="PMingLiU" w:cs="PMingLiU"/>
          <w:color w:val="1A1B1E"/>
          <w:spacing w:val="29"/>
          <w:w w:val="105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animals</w:t>
      </w:r>
      <w:r w:rsidRPr="0057553E">
        <w:rPr>
          <w:rFonts w:eastAsia="PMingLiU" w:cs="PMingLiU"/>
          <w:color w:val="1A1B1E"/>
          <w:spacing w:val="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that</w:t>
      </w:r>
      <w:r w:rsidRPr="0057553E">
        <w:rPr>
          <w:rFonts w:eastAsia="PMingLiU" w:cs="PMingLiU"/>
          <w:color w:val="1A1B1E"/>
          <w:spacing w:val="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depend</w:t>
      </w:r>
      <w:r w:rsidRPr="0057553E">
        <w:rPr>
          <w:rFonts w:eastAsia="PMingLiU" w:cs="PMingLiU"/>
          <w:color w:val="1A1B1E"/>
          <w:spacing w:val="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on</w:t>
      </w:r>
      <w:r w:rsidRPr="0057553E">
        <w:rPr>
          <w:rFonts w:eastAsia="PMingLiU" w:cs="PMingLiU"/>
          <w:color w:val="1A1B1E"/>
          <w:spacing w:val="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them,</w:t>
      </w:r>
      <w:r w:rsidRPr="0057553E">
        <w:rPr>
          <w:rFonts w:eastAsia="PMingLiU" w:cs="PMingLiU"/>
          <w:color w:val="1A1B1E"/>
          <w:spacing w:val="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such</w:t>
      </w:r>
      <w:r w:rsidRPr="0057553E">
        <w:rPr>
          <w:rFonts w:eastAsia="PMingLiU" w:cs="PMingLiU"/>
          <w:color w:val="1A1B1E"/>
          <w:spacing w:val="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as</w:t>
      </w:r>
      <w:r w:rsidRPr="0057553E">
        <w:rPr>
          <w:rFonts w:eastAsia="PMingLiU" w:cs="PMingLiU"/>
          <w:color w:val="1A1B1E"/>
          <w:spacing w:val="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the</w:t>
      </w:r>
      <w:r w:rsidRPr="0057553E">
        <w:rPr>
          <w:rFonts w:eastAsia="PMingLiU" w:cs="PMingLiU"/>
          <w:color w:val="1A1B1E"/>
          <w:spacing w:val="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honey</w:t>
      </w:r>
      <w:r w:rsidRPr="0057553E">
        <w:rPr>
          <w:rFonts w:eastAsia="PMingLiU" w:cs="PMingLiU"/>
          <w:color w:val="1A1B1E"/>
          <w:spacing w:val="10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sz w:val="20"/>
          <w:szCs w:val="20"/>
          <w:lang w:val="en-AU"/>
        </w:rPr>
        <w:t>possum</w:t>
      </w:r>
      <w:r w:rsidRPr="0057553E">
        <w:rPr>
          <w:rFonts w:eastAsia="PMingLiU" w:cs="PMingLiU"/>
          <w:color w:val="1A1B1E"/>
          <w:w w:val="102"/>
          <w:sz w:val="20"/>
          <w:szCs w:val="20"/>
          <w:lang w:val="en-AU"/>
        </w:rPr>
        <w:t xml:space="preserve"> </w:t>
      </w:r>
      <w:r w:rsidRPr="0057553E">
        <w:rPr>
          <w:rFonts w:eastAsia="PMingLiU" w:cs="PMingLiU"/>
          <w:color w:val="1A1B1E"/>
          <w:w w:val="90"/>
          <w:sz w:val="20"/>
          <w:szCs w:val="20"/>
          <w:lang w:val="en-AU"/>
        </w:rPr>
        <w:t>(</w:t>
      </w:r>
      <w:proofErr w:type="spellStart"/>
      <w:r w:rsidRPr="0057553E">
        <w:rPr>
          <w:rFonts w:eastAsia="Book Antiqua" w:cs="Book Antiqua"/>
          <w:i/>
          <w:color w:val="1A1B1E"/>
          <w:spacing w:val="-23"/>
          <w:w w:val="90"/>
          <w:sz w:val="20"/>
          <w:szCs w:val="20"/>
          <w:lang w:val="en-AU"/>
        </w:rPr>
        <w:t>T</w:t>
      </w:r>
      <w:r w:rsidRPr="0057553E">
        <w:rPr>
          <w:rFonts w:eastAsia="Book Antiqua" w:cs="Book Antiqua"/>
          <w:i/>
          <w:color w:val="1A1B1E"/>
          <w:w w:val="90"/>
          <w:sz w:val="20"/>
          <w:szCs w:val="20"/>
          <w:lang w:val="en-AU"/>
        </w:rPr>
        <w:t>arsipes</w:t>
      </w:r>
      <w:proofErr w:type="spellEnd"/>
      <w:r w:rsidRPr="0057553E">
        <w:rPr>
          <w:rFonts w:eastAsia="Book Antiqua" w:cs="Book Antiqua"/>
          <w:i/>
          <w:color w:val="1A1B1E"/>
          <w:spacing w:val="-23"/>
          <w:w w:val="90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3"/>
          <w:w w:val="90"/>
          <w:sz w:val="20"/>
          <w:szCs w:val="20"/>
          <w:lang w:val="en-AU"/>
        </w:rPr>
        <w:t>r</w:t>
      </w:r>
      <w:r w:rsidRPr="0057553E">
        <w:rPr>
          <w:rFonts w:eastAsia="Book Antiqua" w:cs="Book Antiqua"/>
          <w:i/>
          <w:color w:val="1A1B1E"/>
          <w:w w:val="90"/>
          <w:sz w:val="20"/>
          <w:szCs w:val="20"/>
          <w:lang w:val="en-AU"/>
        </w:rPr>
        <w:t>ost</w:t>
      </w:r>
      <w:r w:rsidRPr="0057553E">
        <w:rPr>
          <w:rFonts w:eastAsia="Book Antiqua" w:cs="Book Antiqua"/>
          <w:i/>
          <w:color w:val="1A1B1E"/>
          <w:spacing w:val="-7"/>
          <w:w w:val="90"/>
          <w:sz w:val="20"/>
          <w:szCs w:val="20"/>
          <w:lang w:val="en-AU"/>
        </w:rPr>
        <w:t>r</w:t>
      </w:r>
      <w:r w:rsidRPr="0057553E">
        <w:rPr>
          <w:rFonts w:eastAsia="Book Antiqua" w:cs="Book Antiqua"/>
          <w:i/>
          <w:color w:val="1A1B1E"/>
          <w:w w:val="90"/>
          <w:sz w:val="20"/>
          <w:szCs w:val="20"/>
          <w:lang w:val="en-AU"/>
        </w:rPr>
        <w:t>atus</w:t>
      </w:r>
      <w:proofErr w:type="spellEnd"/>
      <w:r w:rsidRPr="0057553E">
        <w:rPr>
          <w:rFonts w:eastAsia="PMingLiU" w:cs="PMingLiU"/>
          <w:color w:val="1A1B1E"/>
          <w:w w:val="90"/>
          <w:sz w:val="20"/>
          <w:szCs w:val="20"/>
          <w:lang w:val="en-AU"/>
        </w:rPr>
        <w:t>).</w:t>
      </w:r>
    </w:p>
    <w:p w:rsidR="006C0513" w:rsidRPr="0057553E" w:rsidRDefault="0057553E">
      <w:pPr>
        <w:pStyle w:val="BodyText"/>
        <w:spacing w:before="164" w:line="256" w:lineRule="auto"/>
        <w:ind w:right="251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Further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information,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including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mor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detailed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map</w:t>
      </w:r>
      <w:r w:rsidRPr="0057553E">
        <w:rPr>
          <w:rFonts w:asciiTheme="minorHAnsi" w:hAnsiTheme="minorHAnsi"/>
          <w:color w:val="1A1B1E"/>
          <w:spacing w:val="24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showing</w:t>
      </w:r>
      <w:r w:rsidRPr="0057553E">
        <w:rPr>
          <w:rFonts w:asciiTheme="minorHAnsi" w:hAnsiTheme="minorHAnsi"/>
          <w:color w:val="1A1B1E"/>
          <w:spacing w:val="-2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where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occurs,</w:t>
      </w:r>
      <w:r w:rsidRPr="0057553E">
        <w:rPr>
          <w:rFonts w:asciiTheme="minorHAnsi" w:hAnsiTheme="minorHAnsi"/>
          <w:color w:val="1A1B1E"/>
          <w:spacing w:val="-2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can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be</w:t>
      </w:r>
      <w:r w:rsidRPr="0057553E">
        <w:rPr>
          <w:rFonts w:asciiTheme="minorHAnsi" w:hAnsiTheme="minorHAnsi"/>
          <w:color w:val="1A1B1E"/>
          <w:spacing w:val="27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found</w:t>
      </w:r>
      <w:r w:rsidRPr="0057553E">
        <w:rPr>
          <w:rFonts w:asciiTheme="minorHAnsi" w:hAnsiTheme="minorHAnsi"/>
          <w:color w:val="1A1B1E"/>
          <w:spacing w:val="-3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at</w:t>
      </w:r>
      <w:r w:rsidRPr="0057553E">
        <w:rPr>
          <w:rFonts w:asciiTheme="minorHAnsi" w:hAnsiTheme="minorHAnsi"/>
          <w:color w:val="1A1B1E"/>
          <w:spacing w:val="-32"/>
          <w:w w:val="105"/>
          <w:lang w:val="en-AU"/>
        </w:rPr>
        <w:t xml:space="preserve"> </w:t>
      </w:r>
      <w:hyperlink r:id="rId64">
        <w:r w:rsidRPr="00552279">
          <w:rPr>
            <w:rFonts w:asciiTheme="minorHAnsi" w:hAnsiTheme="minorHAnsi"/>
            <w:color w:val="30589C"/>
            <w:spacing w:val="-2"/>
            <w:w w:val="105"/>
            <w:u w:val="single" w:color="30589C"/>
            <w:lang w:val="en-AU"/>
          </w:rPr>
          <w:t>www.envir</w:t>
        </w:r>
        <w:r w:rsidRPr="00552279">
          <w:rPr>
            <w:rFonts w:asciiTheme="minorHAnsi" w:hAnsiTheme="minorHAnsi"/>
            <w:color w:val="30589C"/>
            <w:spacing w:val="-1"/>
            <w:w w:val="105"/>
            <w:u w:val="single" w:color="30589C"/>
            <w:lang w:val="en-AU"/>
          </w:rPr>
          <w:t>onment.go</w:t>
        </w:r>
        <w:r w:rsidRPr="00552279">
          <w:rPr>
            <w:rFonts w:asciiTheme="minorHAnsi" w:hAnsiTheme="minorHAnsi"/>
            <w:color w:val="30589C"/>
            <w:spacing w:val="-2"/>
            <w:w w:val="105"/>
            <w:u w:val="single" w:color="30589C"/>
            <w:lang w:val="en-AU"/>
          </w:rPr>
          <w:t>v</w:t>
        </w:r>
        <w:r w:rsidRPr="00552279">
          <w:rPr>
            <w:rFonts w:asciiTheme="minorHAnsi" w:hAnsiTheme="minorHAnsi"/>
            <w:color w:val="30589C"/>
            <w:spacing w:val="-1"/>
            <w:w w:val="105"/>
            <w:u w:val="single" w:color="30589C"/>
            <w:lang w:val="en-AU"/>
          </w:rPr>
          <w:t>.au/cgi-bin/sprat/public/</w:t>
        </w:r>
      </w:hyperlink>
      <w:hyperlink r:id="rId65">
        <w:r w:rsidRPr="00552279">
          <w:rPr>
            <w:rFonts w:asciiTheme="minorHAnsi" w:hAnsiTheme="minorHAnsi"/>
            <w:color w:val="30589C"/>
            <w:spacing w:val="-2"/>
            <w:w w:val="105"/>
            <w:u w:val="single"/>
            <w:lang w:val="en-AU"/>
          </w:rPr>
          <w:t>publicshow</w:t>
        </w:r>
        <w:r w:rsidRPr="00552279">
          <w:rPr>
            <w:rFonts w:asciiTheme="minorHAnsi" w:hAnsiTheme="minorHAnsi"/>
            <w:color w:val="30589C"/>
            <w:spacing w:val="-1"/>
            <w:w w:val="105"/>
            <w:u w:val="single"/>
            <w:lang w:val="en-AU"/>
          </w:rPr>
          <w:t>community</w:t>
        </w:r>
        <w:r w:rsidRPr="00552279">
          <w:rPr>
            <w:rFonts w:asciiTheme="minorHAnsi" w:hAnsiTheme="minorHAnsi"/>
            <w:color w:val="30589C"/>
            <w:spacing w:val="-2"/>
            <w:w w:val="105"/>
            <w:u w:val="single"/>
            <w:lang w:val="en-AU"/>
          </w:rPr>
          <w:t>.pl</w:t>
        </w:r>
        <w:proofErr w:type="gramStart"/>
        <w:r w:rsidRPr="00552279">
          <w:rPr>
            <w:rFonts w:asciiTheme="minorHAnsi" w:hAnsiTheme="minorHAnsi"/>
            <w:color w:val="30589C"/>
            <w:spacing w:val="-2"/>
            <w:w w:val="105"/>
            <w:u w:val="single"/>
            <w:lang w:val="en-AU"/>
          </w:rPr>
          <w:t>?id</w:t>
        </w:r>
        <w:proofErr w:type="gramEnd"/>
        <w:r w:rsidRPr="00552279">
          <w:rPr>
            <w:rFonts w:asciiTheme="minorHAnsi" w:hAnsiTheme="minorHAnsi"/>
            <w:color w:val="30589C"/>
            <w:spacing w:val="-2"/>
            <w:w w:val="105"/>
            <w:u w:val="single"/>
            <w:lang w:val="en-AU"/>
          </w:rPr>
          <w:t>=131</w:t>
        </w:r>
      </w:hyperlink>
    </w:p>
    <w:p w:rsidR="006C0513" w:rsidRPr="0057553E" w:rsidRDefault="006C0513">
      <w:pPr>
        <w:spacing w:before="12"/>
        <w:rPr>
          <w:rFonts w:eastAsia="PMingLiU" w:cs="PMingLiU"/>
          <w:sz w:val="15"/>
          <w:szCs w:val="15"/>
          <w:lang w:val="en-AU"/>
        </w:rPr>
      </w:pPr>
    </w:p>
    <w:p w:rsidR="006C0513" w:rsidRPr="0057553E" w:rsidRDefault="0057553E">
      <w:pPr>
        <w:pStyle w:val="Heading3"/>
        <w:ind w:right="21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color w:val="1A1B1E"/>
          <w:spacing w:val="-1"/>
          <w:w w:val="90"/>
          <w:lang w:val="en-AU"/>
        </w:rPr>
        <w:t>Noongar</w:t>
      </w:r>
      <w:r w:rsidRPr="0057553E">
        <w:rPr>
          <w:rFonts w:asciiTheme="minorHAnsi" w:hAnsiTheme="minorHAnsi"/>
          <w:color w:val="1A1B1E"/>
          <w:spacing w:val="-10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0"/>
          <w:lang w:val="en-AU"/>
        </w:rPr>
        <w:t>calendar</w:t>
      </w:r>
      <w:r w:rsidRPr="0057553E">
        <w:rPr>
          <w:rFonts w:asciiTheme="minorHAnsi" w:hAnsiTheme="minorHAnsi"/>
          <w:color w:val="1A1B1E"/>
          <w:spacing w:val="-10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0"/>
          <w:lang w:val="en-AU"/>
        </w:rPr>
        <w:t>of</w:t>
      </w:r>
      <w:r w:rsidRPr="0057553E">
        <w:rPr>
          <w:rFonts w:asciiTheme="minorHAnsi" w:hAnsiTheme="minorHAnsi"/>
          <w:color w:val="1A1B1E"/>
          <w:spacing w:val="-10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0"/>
          <w:lang w:val="en-AU"/>
        </w:rPr>
        <w:t>six</w:t>
      </w:r>
      <w:r w:rsidRPr="0057553E">
        <w:rPr>
          <w:rFonts w:asciiTheme="minorHAnsi" w:hAnsiTheme="minorHAnsi"/>
          <w:color w:val="1A1B1E"/>
          <w:spacing w:val="-10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0"/>
          <w:lang w:val="en-AU"/>
        </w:rPr>
        <w:t>seasons</w:t>
      </w:r>
      <w:r w:rsidRPr="0057553E">
        <w:rPr>
          <w:rFonts w:asciiTheme="minorHAnsi" w:hAnsiTheme="minorHAnsi"/>
          <w:color w:val="1A1B1E"/>
          <w:spacing w:val="-10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0"/>
          <w:lang w:val="en-AU"/>
        </w:rPr>
        <w:t>for</w:t>
      </w:r>
      <w:r w:rsidRPr="0057553E">
        <w:rPr>
          <w:rFonts w:asciiTheme="minorHAnsi" w:hAnsiTheme="minorHAnsi"/>
          <w:color w:val="1A1B1E"/>
          <w:spacing w:val="-10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90"/>
          <w:lang w:val="en-AU"/>
        </w:rPr>
        <w:t>southwest</w:t>
      </w:r>
      <w:r w:rsidRPr="0057553E">
        <w:rPr>
          <w:rFonts w:asciiTheme="minorHAnsi" w:hAnsiTheme="minorHAnsi"/>
          <w:color w:val="1A1B1E"/>
          <w:spacing w:val="-16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8"/>
          <w:w w:val="90"/>
          <w:lang w:val="en-AU"/>
        </w:rPr>
        <w:t>W</w:t>
      </w:r>
      <w:r w:rsidRPr="0057553E">
        <w:rPr>
          <w:rFonts w:asciiTheme="minorHAnsi" w:hAnsiTheme="minorHAnsi"/>
          <w:color w:val="1A1B1E"/>
          <w:spacing w:val="-9"/>
          <w:w w:val="90"/>
          <w:lang w:val="en-AU"/>
        </w:rPr>
        <w:t>A.</w:t>
      </w:r>
    </w:p>
    <w:p w:rsidR="006C0513" w:rsidRPr="0057553E" w:rsidRDefault="0057553E">
      <w:pPr>
        <w:spacing w:before="5"/>
        <w:rPr>
          <w:rFonts w:eastAsia="Book Antiqua" w:cs="Book Antiqua"/>
          <w:b/>
          <w:bCs/>
          <w:sz w:val="7"/>
          <w:szCs w:val="7"/>
          <w:lang w:val="en-AU"/>
        </w:rPr>
      </w:pPr>
      <w:r w:rsidRPr="0057553E">
        <w:rPr>
          <w:lang w:val="en-AU"/>
        </w:rPr>
        <w:br w:type="column"/>
      </w:r>
    </w:p>
    <w:p w:rsidR="006C0513" w:rsidRPr="0057553E" w:rsidRDefault="0057553E">
      <w:pPr>
        <w:spacing w:line="200" w:lineRule="atLeast"/>
        <w:ind w:left="336"/>
        <w:rPr>
          <w:rFonts w:eastAsia="Book Antiqua" w:cs="Book Antiqua"/>
          <w:sz w:val="20"/>
          <w:szCs w:val="20"/>
          <w:lang w:val="en-AU"/>
        </w:rPr>
      </w:pPr>
      <w:r w:rsidRPr="0057553E">
        <w:rPr>
          <w:rFonts w:eastAsia="Book Antiqua" w:cs="Book Antiqua"/>
          <w:noProof/>
          <w:sz w:val="20"/>
          <w:szCs w:val="20"/>
          <w:lang w:val="en-AU" w:eastAsia="en-AU"/>
        </w:rPr>
        <w:drawing>
          <wp:inline distT="0" distB="0" distL="0" distR="0">
            <wp:extent cx="2977783" cy="1993392"/>
            <wp:effectExtent l="0" t="0" r="0" b="0"/>
            <wp:docPr id="2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jpe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783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7553E">
      <w:pPr>
        <w:spacing w:before="46" w:line="220" w:lineRule="exact"/>
        <w:ind w:left="336" w:right="1404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pacing w:val="-4"/>
          <w:sz w:val="18"/>
          <w:lang w:val="en-AU"/>
        </w:rPr>
        <w:t>H</w:t>
      </w:r>
      <w:r w:rsidRPr="0057553E">
        <w:rPr>
          <w:color w:val="818084"/>
          <w:sz w:val="18"/>
          <w:lang w:val="en-AU"/>
        </w:rPr>
        <w:t>oney</w:t>
      </w:r>
      <w:r w:rsidRPr="0057553E">
        <w:rPr>
          <w:color w:val="818084"/>
          <w:spacing w:val="-1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possum</w:t>
      </w:r>
      <w:r w:rsidRPr="0057553E">
        <w:rPr>
          <w:color w:val="818084"/>
          <w:spacing w:val="-13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</w:t>
      </w:r>
      <w:proofErr w:type="spellStart"/>
      <w:r w:rsidRPr="0057553E">
        <w:rPr>
          <w:i/>
          <w:color w:val="818084"/>
          <w:spacing w:val="-24"/>
          <w:sz w:val="18"/>
          <w:lang w:val="en-AU"/>
        </w:rPr>
        <w:t>T</w:t>
      </w:r>
      <w:r w:rsidRPr="0057553E">
        <w:rPr>
          <w:i/>
          <w:color w:val="818084"/>
          <w:sz w:val="18"/>
          <w:lang w:val="en-AU"/>
        </w:rPr>
        <w:t>arsipes</w:t>
      </w:r>
      <w:proofErr w:type="spellEnd"/>
      <w:r w:rsidRPr="0057553E">
        <w:rPr>
          <w:i/>
          <w:color w:val="818084"/>
          <w:spacing w:val="-11"/>
          <w:sz w:val="18"/>
          <w:lang w:val="en-AU"/>
        </w:rPr>
        <w:t xml:space="preserve"> </w:t>
      </w:r>
      <w:proofErr w:type="spellStart"/>
      <w:r w:rsidRPr="0057553E">
        <w:rPr>
          <w:i/>
          <w:color w:val="818084"/>
          <w:spacing w:val="-3"/>
          <w:sz w:val="18"/>
          <w:lang w:val="en-AU"/>
        </w:rPr>
        <w:t>r</w:t>
      </w:r>
      <w:r w:rsidRPr="0057553E">
        <w:rPr>
          <w:i/>
          <w:color w:val="818084"/>
          <w:sz w:val="18"/>
          <w:lang w:val="en-AU"/>
        </w:rPr>
        <w:t>ost</w:t>
      </w:r>
      <w:r w:rsidRPr="0057553E">
        <w:rPr>
          <w:i/>
          <w:color w:val="818084"/>
          <w:spacing w:val="-8"/>
          <w:sz w:val="18"/>
          <w:lang w:val="en-AU"/>
        </w:rPr>
        <w:t>r</w:t>
      </w:r>
      <w:r w:rsidRPr="0057553E">
        <w:rPr>
          <w:i/>
          <w:color w:val="818084"/>
          <w:sz w:val="18"/>
          <w:lang w:val="en-AU"/>
        </w:rPr>
        <w:t>atus</w:t>
      </w:r>
      <w:proofErr w:type="spellEnd"/>
      <w:r w:rsidRPr="0057553E">
        <w:rPr>
          <w:color w:val="818084"/>
          <w:sz w:val="18"/>
          <w:lang w:val="en-AU"/>
        </w:rPr>
        <w:t>)</w:t>
      </w:r>
      <w:r w:rsidRPr="0057553E">
        <w:rPr>
          <w:color w:val="818084"/>
          <w:spacing w:val="-13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in</w:t>
      </w:r>
      <w:r w:rsidRPr="0057553E">
        <w:rPr>
          <w:color w:val="818084"/>
          <w:spacing w:val="-1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woolly</w:t>
      </w:r>
      <w:r w:rsidRPr="0057553E">
        <w:rPr>
          <w:color w:val="818084"/>
          <w:spacing w:val="-13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bush</w:t>
      </w:r>
      <w:r w:rsidRPr="0057553E">
        <w:rPr>
          <w:color w:val="818084"/>
          <w:spacing w:val="-13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(©</w:t>
      </w:r>
      <w:r w:rsidRPr="0057553E">
        <w:rPr>
          <w:color w:val="818084"/>
          <w:spacing w:val="-13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Copyright</w:t>
      </w:r>
      <w:r w:rsidRPr="0057553E">
        <w:rPr>
          <w:color w:val="818084"/>
          <w:w w:val="104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Department</w:t>
      </w:r>
      <w:r w:rsidRPr="0057553E">
        <w:rPr>
          <w:color w:val="818084"/>
          <w:spacing w:val="13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of</w:t>
      </w:r>
      <w:r w:rsidRPr="0057553E">
        <w:rPr>
          <w:color w:val="818084"/>
          <w:spacing w:val="14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Par</w:t>
      </w:r>
      <w:r w:rsidRPr="0057553E">
        <w:rPr>
          <w:color w:val="818084"/>
          <w:spacing w:val="-3"/>
          <w:sz w:val="18"/>
          <w:lang w:val="en-AU"/>
        </w:rPr>
        <w:t>ks</w:t>
      </w:r>
      <w:r w:rsidRPr="0057553E">
        <w:rPr>
          <w:color w:val="818084"/>
          <w:spacing w:val="1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and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Wildlife,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pacing w:val="-4"/>
          <w:sz w:val="18"/>
          <w:lang w:val="en-AU"/>
        </w:rPr>
        <w:t>W</w:t>
      </w:r>
      <w:r w:rsidRPr="0057553E">
        <w:rPr>
          <w:color w:val="818084"/>
          <w:spacing w:val="-5"/>
          <w:sz w:val="18"/>
          <w:lang w:val="en-AU"/>
        </w:rPr>
        <w:t>A).</w:t>
      </w:r>
    </w:p>
    <w:p w:rsidR="006C0513" w:rsidRPr="0057553E" w:rsidRDefault="006C0513">
      <w:pPr>
        <w:spacing w:line="220" w:lineRule="exact"/>
        <w:rPr>
          <w:rFonts w:eastAsia="PMingLiU" w:cs="PMingLiU"/>
          <w:sz w:val="18"/>
          <w:szCs w:val="18"/>
          <w:lang w:val="en-AU"/>
        </w:rPr>
        <w:sectPr w:rsidR="006C0513" w:rsidRPr="0057553E">
          <w:pgSz w:w="11910" w:h="16840"/>
          <w:pgMar w:top="1140" w:right="0" w:bottom="660" w:left="0" w:header="0" w:footer="466" w:gutter="0"/>
          <w:cols w:num="2" w:space="720" w:equalWidth="0">
            <w:col w:w="5718" w:space="40"/>
            <w:col w:w="6152"/>
          </w:cols>
        </w:sectPr>
      </w:pPr>
    </w:p>
    <w:p w:rsidR="006C0513" w:rsidRPr="0057553E" w:rsidRDefault="006C0513">
      <w:pPr>
        <w:spacing w:before="13"/>
        <w:rPr>
          <w:rFonts w:eastAsia="PMingLiU" w:cs="PMingLiU"/>
          <w:sz w:val="9"/>
          <w:szCs w:val="9"/>
          <w:lang w:val="en-AU"/>
        </w:rPr>
      </w:pPr>
    </w:p>
    <w:tbl>
      <w:tblPr>
        <w:tblW w:w="0" w:type="auto"/>
        <w:tblInd w:w="1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3"/>
        <w:gridCol w:w="1701"/>
        <w:gridCol w:w="1602"/>
        <w:gridCol w:w="1612"/>
        <w:gridCol w:w="1660"/>
        <w:gridCol w:w="1700"/>
      </w:tblGrid>
      <w:tr w:rsidR="006C0513" w:rsidRPr="0057553E">
        <w:trPr>
          <w:trHeight w:hRule="exact" w:val="585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B3C0DC"/>
          </w:tcPr>
          <w:p w:rsidR="006C0513" w:rsidRPr="0057553E" w:rsidRDefault="0057553E">
            <w:pPr>
              <w:pStyle w:val="TableParagraph"/>
              <w:spacing w:before="3" w:line="256" w:lineRule="auto"/>
              <w:ind w:left="79" w:right="335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rFonts w:eastAsia="PMingLiU" w:cs="PMingLiU"/>
                <w:color w:val="1A1B1E"/>
                <w:spacing w:val="-1"/>
                <w:w w:val="95"/>
                <w:sz w:val="20"/>
                <w:szCs w:val="20"/>
                <w:lang w:val="en-AU"/>
              </w:rPr>
              <w:t>December</w:t>
            </w:r>
            <w:r w:rsidRPr="0057553E">
              <w:rPr>
                <w:rFonts w:eastAsia="PMingLiU" w:cs="PMingLiU"/>
                <w:color w:val="1A1B1E"/>
                <w:spacing w:val="-21"/>
                <w:w w:val="95"/>
                <w:sz w:val="20"/>
                <w:szCs w:val="20"/>
                <w:lang w:val="en-AU"/>
              </w:rPr>
              <w:t xml:space="preserve"> </w:t>
            </w:r>
            <w:r w:rsidRPr="0057553E">
              <w:rPr>
                <w:rFonts w:eastAsia="PMingLiU" w:cs="PMingLiU"/>
                <w:color w:val="1A1B1E"/>
                <w:w w:val="90"/>
                <w:sz w:val="20"/>
                <w:szCs w:val="20"/>
                <w:lang w:val="en-AU"/>
              </w:rPr>
              <w:t>–</w:t>
            </w:r>
            <w:r w:rsidRPr="0057553E">
              <w:rPr>
                <w:rFonts w:eastAsia="PMingLiU" w:cs="PMingLiU"/>
                <w:color w:val="1A1B1E"/>
                <w:spacing w:val="26"/>
                <w:w w:val="50"/>
                <w:sz w:val="20"/>
                <w:szCs w:val="20"/>
                <w:lang w:val="en-AU"/>
              </w:rPr>
              <w:t xml:space="preserve"> </w:t>
            </w:r>
            <w:r w:rsidRPr="0057553E">
              <w:rPr>
                <w:rFonts w:eastAsia="PMingLiU" w:cs="PMingLiU"/>
                <w:color w:val="1A1B1E"/>
                <w:spacing w:val="-2"/>
                <w:sz w:val="20"/>
                <w:szCs w:val="20"/>
                <w:lang w:val="en-AU"/>
              </w:rPr>
              <w:t>J</w:t>
            </w:r>
            <w:r w:rsidRPr="0057553E">
              <w:rPr>
                <w:rFonts w:eastAsia="PMingLiU" w:cs="PMingLiU"/>
                <w:color w:val="1A1B1E"/>
                <w:spacing w:val="-1"/>
                <w:sz w:val="20"/>
                <w:szCs w:val="20"/>
                <w:lang w:val="en-AU"/>
              </w:rPr>
              <w:t>anuar</w:t>
            </w:r>
            <w:r w:rsidRPr="0057553E">
              <w:rPr>
                <w:rFonts w:eastAsia="PMingLiU" w:cs="PMingLiU"/>
                <w:color w:val="1A1B1E"/>
                <w:spacing w:val="-2"/>
                <w:sz w:val="20"/>
                <w:szCs w:val="20"/>
                <w:lang w:val="en-AU"/>
              </w:rPr>
              <w:t>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3C0DC"/>
          </w:tcPr>
          <w:p w:rsidR="006C0513" w:rsidRPr="0057553E" w:rsidRDefault="0057553E">
            <w:pPr>
              <w:pStyle w:val="TableParagraph"/>
              <w:spacing w:before="3" w:line="256" w:lineRule="auto"/>
              <w:ind w:left="322" w:right="537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rFonts w:eastAsia="PMingLiU" w:cs="PMingLiU"/>
                <w:color w:val="1A1B1E"/>
                <w:spacing w:val="-1"/>
                <w:w w:val="90"/>
                <w:sz w:val="20"/>
                <w:szCs w:val="20"/>
                <w:lang w:val="en-AU"/>
              </w:rPr>
              <w:t>February</w:t>
            </w:r>
            <w:r w:rsidRPr="0057553E">
              <w:rPr>
                <w:rFonts w:eastAsia="PMingLiU" w:cs="PMingLiU"/>
                <w:color w:val="1A1B1E"/>
                <w:spacing w:val="2"/>
                <w:w w:val="90"/>
                <w:sz w:val="20"/>
                <w:szCs w:val="20"/>
                <w:lang w:val="en-AU"/>
              </w:rPr>
              <w:t xml:space="preserve"> </w:t>
            </w:r>
            <w:r w:rsidRPr="0057553E">
              <w:rPr>
                <w:rFonts w:eastAsia="PMingLiU" w:cs="PMingLiU"/>
                <w:color w:val="1A1B1E"/>
                <w:w w:val="90"/>
                <w:sz w:val="20"/>
                <w:szCs w:val="20"/>
                <w:lang w:val="en-AU"/>
              </w:rPr>
              <w:t>–</w:t>
            </w:r>
            <w:r w:rsidRPr="0057553E">
              <w:rPr>
                <w:rFonts w:eastAsia="PMingLiU" w:cs="PMingLiU"/>
                <w:color w:val="1A1B1E"/>
                <w:spacing w:val="24"/>
                <w:w w:val="50"/>
                <w:sz w:val="20"/>
                <w:szCs w:val="20"/>
                <w:lang w:val="en-AU"/>
              </w:rPr>
              <w:t xml:space="preserve"> </w:t>
            </w:r>
            <w:r w:rsidRPr="0057553E">
              <w:rPr>
                <w:rFonts w:eastAsia="PMingLiU" w:cs="PMingLiU"/>
                <w:color w:val="1A1B1E"/>
                <w:spacing w:val="-1"/>
                <w:sz w:val="20"/>
                <w:szCs w:val="20"/>
                <w:lang w:val="en-AU"/>
              </w:rPr>
              <w:t>March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B3C0DC"/>
          </w:tcPr>
          <w:p w:rsidR="006C0513" w:rsidRPr="0057553E" w:rsidRDefault="0057553E">
            <w:pPr>
              <w:pStyle w:val="TableParagraph"/>
              <w:spacing w:before="3" w:line="256" w:lineRule="auto"/>
              <w:ind w:left="228" w:right="830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rFonts w:eastAsia="PMingLiU" w:cs="PMingLiU"/>
                <w:color w:val="1A1B1E"/>
                <w:spacing w:val="-1"/>
                <w:w w:val="85"/>
                <w:sz w:val="20"/>
                <w:szCs w:val="20"/>
                <w:lang w:val="en-AU"/>
              </w:rPr>
              <w:t>April</w:t>
            </w:r>
            <w:r w:rsidRPr="0057553E">
              <w:rPr>
                <w:rFonts w:eastAsia="PMingLiU" w:cs="PMingLiU"/>
                <w:color w:val="1A1B1E"/>
                <w:spacing w:val="-12"/>
                <w:w w:val="85"/>
                <w:sz w:val="20"/>
                <w:szCs w:val="20"/>
                <w:lang w:val="en-AU"/>
              </w:rPr>
              <w:t xml:space="preserve"> </w:t>
            </w:r>
            <w:r w:rsidRPr="0057553E">
              <w:rPr>
                <w:rFonts w:eastAsia="PMingLiU" w:cs="PMingLiU"/>
                <w:color w:val="1A1B1E"/>
                <w:w w:val="85"/>
                <w:sz w:val="20"/>
                <w:szCs w:val="20"/>
                <w:lang w:val="en-AU"/>
              </w:rPr>
              <w:t>–</w:t>
            </w:r>
            <w:r w:rsidRPr="0057553E">
              <w:rPr>
                <w:rFonts w:eastAsia="PMingLiU" w:cs="PMingLiU"/>
                <w:color w:val="1A1B1E"/>
                <w:spacing w:val="22"/>
                <w:w w:val="50"/>
                <w:sz w:val="20"/>
                <w:szCs w:val="20"/>
                <w:lang w:val="en-AU"/>
              </w:rPr>
              <w:t xml:space="preserve"> </w:t>
            </w:r>
            <w:r w:rsidRPr="0057553E">
              <w:rPr>
                <w:rFonts w:eastAsia="PMingLiU" w:cs="PMingLiU"/>
                <w:color w:val="1A1B1E"/>
                <w:spacing w:val="-1"/>
                <w:sz w:val="20"/>
                <w:szCs w:val="20"/>
                <w:lang w:val="en-AU"/>
              </w:rPr>
              <w:t>Ma</w:t>
            </w:r>
            <w:r w:rsidRPr="0057553E">
              <w:rPr>
                <w:rFonts w:eastAsia="PMingLiU" w:cs="PMingLiU"/>
                <w:color w:val="1A1B1E"/>
                <w:spacing w:val="-2"/>
                <w:sz w:val="20"/>
                <w:szCs w:val="20"/>
                <w:lang w:val="en-AU"/>
              </w:rPr>
              <w:t>y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B3C0DC"/>
          </w:tcPr>
          <w:p w:rsidR="006C0513" w:rsidRPr="0057553E" w:rsidRDefault="0057553E">
            <w:pPr>
              <w:pStyle w:val="TableParagraph"/>
              <w:spacing w:before="3" w:line="256" w:lineRule="auto"/>
              <w:ind w:left="233" w:right="878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rFonts w:eastAsia="PMingLiU" w:cs="PMingLiU"/>
                <w:color w:val="1A1B1E"/>
                <w:spacing w:val="-2"/>
                <w:w w:val="85"/>
                <w:sz w:val="20"/>
                <w:szCs w:val="20"/>
                <w:lang w:val="en-AU"/>
              </w:rPr>
              <w:t>June</w:t>
            </w:r>
            <w:r w:rsidRPr="0057553E">
              <w:rPr>
                <w:rFonts w:eastAsia="PMingLiU" w:cs="PMingLiU"/>
                <w:color w:val="1A1B1E"/>
                <w:spacing w:val="-4"/>
                <w:w w:val="85"/>
                <w:sz w:val="20"/>
                <w:szCs w:val="20"/>
                <w:lang w:val="en-AU"/>
              </w:rPr>
              <w:t xml:space="preserve"> </w:t>
            </w:r>
            <w:r w:rsidRPr="0057553E">
              <w:rPr>
                <w:rFonts w:eastAsia="PMingLiU" w:cs="PMingLiU"/>
                <w:color w:val="1A1B1E"/>
                <w:w w:val="85"/>
                <w:sz w:val="20"/>
                <w:szCs w:val="20"/>
                <w:lang w:val="en-AU"/>
              </w:rPr>
              <w:t>–</w:t>
            </w:r>
            <w:r w:rsidRPr="0057553E">
              <w:rPr>
                <w:rFonts w:eastAsia="PMingLiU" w:cs="PMingLiU"/>
                <w:color w:val="1A1B1E"/>
                <w:spacing w:val="20"/>
                <w:w w:val="50"/>
                <w:sz w:val="20"/>
                <w:szCs w:val="20"/>
                <w:lang w:val="en-AU"/>
              </w:rPr>
              <w:t xml:space="preserve"> </w:t>
            </w:r>
            <w:r w:rsidRPr="0057553E">
              <w:rPr>
                <w:rFonts w:eastAsia="PMingLiU" w:cs="PMingLiU"/>
                <w:color w:val="1A1B1E"/>
                <w:spacing w:val="-3"/>
                <w:sz w:val="20"/>
                <w:szCs w:val="20"/>
                <w:lang w:val="en-AU"/>
              </w:rPr>
              <w:t>J</w:t>
            </w:r>
            <w:r w:rsidRPr="0057553E">
              <w:rPr>
                <w:rFonts w:eastAsia="PMingLiU" w:cs="PMingLiU"/>
                <w:color w:val="1A1B1E"/>
                <w:spacing w:val="-2"/>
                <w:sz w:val="20"/>
                <w:szCs w:val="20"/>
                <w:lang w:val="en-AU"/>
              </w:rPr>
              <w:t>uly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B3C0DC"/>
          </w:tcPr>
          <w:p w:rsidR="006C0513" w:rsidRPr="0057553E" w:rsidRDefault="0057553E">
            <w:pPr>
              <w:pStyle w:val="TableParagraph"/>
              <w:spacing w:before="3" w:line="256" w:lineRule="auto"/>
              <w:ind w:left="227" w:right="611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rFonts w:eastAsia="PMingLiU" w:cs="PMingLiU"/>
                <w:color w:val="1A1B1E"/>
                <w:spacing w:val="-1"/>
                <w:w w:val="90"/>
                <w:sz w:val="20"/>
                <w:szCs w:val="20"/>
                <w:lang w:val="en-AU"/>
              </w:rPr>
              <w:t>August</w:t>
            </w:r>
            <w:r w:rsidRPr="0057553E">
              <w:rPr>
                <w:rFonts w:eastAsia="PMingLiU" w:cs="PMingLiU"/>
                <w:color w:val="1A1B1E"/>
                <w:spacing w:val="-23"/>
                <w:w w:val="90"/>
                <w:sz w:val="20"/>
                <w:szCs w:val="20"/>
                <w:lang w:val="en-AU"/>
              </w:rPr>
              <w:t xml:space="preserve"> </w:t>
            </w:r>
            <w:r w:rsidRPr="0057553E">
              <w:rPr>
                <w:rFonts w:eastAsia="PMingLiU" w:cs="PMingLiU"/>
                <w:color w:val="1A1B1E"/>
                <w:w w:val="90"/>
                <w:sz w:val="20"/>
                <w:szCs w:val="20"/>
                <w:lang w:val="en-AU"/>
              </w:rPr>
              <w:t>–</w:t>
            </w:r>
            <w:r w:rsidRPr="0057553E">
              <w:rPr>
                <w:rFonts w:eastAsia="PMingLiU" w:cs="PMingLiU"/>
                <w:color w:val="1A1B1E"/>
                <w:spacing w:val="22"/>
                <w:w w:val="50"/>
                <w:sz w:val="20"/>
                <w:szCs w:val="20"/>
                <w:lang w:val="en-AU"/>
              </w:rPr>
              <w:t xml:space="preserve"> </w:t>
            </w:r>
            <w:r w:rsidRPr="0057553E">
              <w:rPr>
                <w:rFonts w:eastAsia="PMingLiU" w:cs="PMingLiU"/>
                <w:color w:val="1A1B1E"/>
                <w:spacing w:val="-2"/>
                <w:sz w:val="20"/>
                <w:szCs w:val="20"/>
                <w:lang w:val="en-AU"/>
              </w:rPr>
              <w:t>S</w:t>
            </w:r>
            <w:r w:rsidRPr="0057553E">
              <w:rPr>
                <w:rFonts w:eastAsia="PMingLiU" w:cs="PMingLiU"/>
                <w:color w:val="1A1B1E"/>
                <w:spacing w:val="-1"/>
                <w:sz w:val="20"/>
                <w:szCs w:val="20"/>
                <w:lang w:val="en-AU"/>
              </w:rPr>
              <w:t>eptember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B3C0DC"/>
          </w:tcPr>
          <w:p w:rsidR="006C0513" w:rsidRPr="0057553E" w:rsidRDefault="0057553E">
            <w:pPr>
              <w:pStyle w:val="TableParagraph"/>
              <w:spacing w:before="3" w:line="256" w:lineRule="auto"/>
              <w:ind w:left="173" w:right="712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rFonts w:eastAsia="PMingLiU" w:cs="PMingLiU"/>
                <w:color w:val="1A1B1E"/>
                <w:spacing w:val="-1"/>
                <w:w w:val="95"/>
                <w:sz w:val="20"/>
                <w:szCs w:val="20"/>
                <w:lang w:val="en-AU"/>
              </w:rPr>
              <w:t>October</w:t>
            </w:r>
            <w:r w:rsidRPr="0057553E">
              <w:rPr>
                <w:rFonts w:eastAsia="PMingLiU" w:cs="PMingLiU"/>
                <w:color w:val="1A1B1E"/>
                <w:spacing w:val="-12"/>
                <w:w w:val="95"/>
                <w:sz w:val="20"/>
                <w:szCs w:val="20"/>
                <w:lang w:val="en-AU"/>
              </w:rPr>
              <w:t xml:space="preserve"> </w:t>
            </w:r>
            <w:r w:rsidRPr="0057553E">
              <w:rPr>
                <w:rFonts w:eastAsia="PMingLiU" w:cs="PMingLiU"/>
                <w:color w:val="1A1B1E"/>
                <w:w w:val="90"/>
                <w:sz w:val="20"/>
                <w:szCs w:val="20"/>
                <w:lang w:val="en-AU"/>
              </w:rPr>
              <w:t>–</w:t>
            </w:r>
            <w:r w:rsidRPr="0057553E">
              <w:rPr>
                <w:rFonts w:eastAsia="PMingLiU" w:cs="PMingLiU"/>
                <w:color w:val="1A1B1E"/>
                <w:spacing w:val="25"/>
                <w:w w:val="50"/>
                <w:sz w:val="20"/>
                <w:szCs w:val="20"/>
                <w:lang w:val="en-AU"/>
              </w:rPr>
              <w:t xml:space="preserve"> </w:t>
            </w:r>
            <w:r w:rsidRPr="0057553E">
              <w:rPr>
                <w:rFonts w:eastAsia="PMingLiU" w:cs="PMingLiU"/>
                <w:color w:val="1A1B1E"/>
                <w:spacing w:val="-2"/>
                <w:sz w:val="20"/>
                <w:szCs w:val="20"/>
                <w:lang w:val="en-AU"/>
              </w:rPr>
              <w:t>No</w:t>
            </w:r>
            <w:r w:rsidRPr="0057553E">
              <w:rPr>
                <w:rFonts w:eastAsia="PMingLiU" w:cs="PMingLiU"/>
                <w:color w:val="1A1B1E"/>
                <w:spacing w:val="-3"/>
                <w:sz w:val="20"/>
                <w:szCs w:val="20"/>
                <w:lang w:val="en-AU"/>
              </w:rPr>
              <w:t>v</w:t>
            </w:r>
            <w:r w:rsidRPr="0057553E">
              <w:rPr>
                <w:rFonts w:eastAsia="PMingLiU" w:cs="PMingLiU"/>
                <w:color w:val="1A1B1E"/>
                <w:spacing w:val="-2"/>
                <w:sz w:val="20"/>
                <w:szCs w:val="20"/>
                <w:lang w:val="en-AU"/>
              </w:rPr>
              <w:t>ember</w:t>
            </w:r>
          </w:p>
        </w:tc>
      </w:tr>
      <w:tr w:rsidR="006C0513" w:rsidRPr="0057553E">
        <w:trPr>
          <w:trHeight w:hRule="exact" w:val="367"/>
        </w:trPr>
        <w:tc>
          <w:tcPr>
            <w:tcW w:w="1363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57553E">
            <w:pPr>
              <w:pStyle w:val="TableParagraph"/>
              <w:spacing w:before="27"/>
              <w:ind w:left="79"/>
              <w:rPr>
                <w:rFonts w:eastAsia="PMingLiU" w:cs="PMingLiU"/>
                <w:sz w:val="20"/>
                <w:szCs w:val="20"/>
                <w:lang w:val="en-AU"/>
              </w:rPr>
            </w:pPr>
            <w:proofErr w:type="spellStart"/>
            <w:r w:rsidRPr="0057553E">
              <w:rPr>
                <w:color w:val="1A1B1E"/>
                <w:spacing w:val="-2"/>
                <w:sz w:val="20"/>
                <w:lang w:val="en-AU"/>
              </w:rPr>
              <w:t>B</w:t>
            </w:r>
            <w:r w:rsidRPr="0057553E">
              <w:rPr>
                <w:color w:val="1A1B1E"/>
                <w:spacing w:val="-1"/>
                <w:sz w:val="20"/>
                <w:lang w:val="en-AU"/>
              </w:rPr>
              <w:t>irak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57553E">
            <w:pPr>
              <w:pStyle w:val="TableParagraph"/>
              <w:spacing w:before="27"/>
              <w:ind w:left="322"/>
              <w:rPr>
                <w:rFonts w:eastAsia="PMingLiU" w:cs="PMingLiU"/>
                <w:sz w:val="20"/>
                <w:szCs w:val="20"/>
                <w:lang w:val="en-AU"/>
              </w:rPr>
            </w:pPr>
            <w:proofErr w:type="spellStart"/>
            <w:r w:rsidRPr="0057553E">
              <w:rPr>
                <w:color w:val="1A1B1E"/>
                <w:spacing w:val="-2"/>
                <w:w w:val="105"/>
                <w:sz w:val="20"/>
                <w:lang w:val="en-AU"/>
              </w:rPr>
              <w:t>B</w:t>
            </w:r>
            <w:r w:rsidRPr="0057553E">
              <w:rPr>
                <w:color w:val="1A1B1E"/>
                <w:spacing w:val="-1"/>
                <w:w w:val="105"/>
                <w:sz w:val="20"/>
                <w:lang w:val="en-AU"/>
              </w:rPr>
              <w:t>unuru</w:t>
            </w:r>
            <w:proofErr w:type="spellEnd"/>
          </w:p>
        </w:tc>
        <w:tc>
          <w:tcPr>
            <w:tcW w:w="1602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57553E">
            <w:pPr>
              <w:pStyle w:val="TableParagraph"/>
              <w:spacing w:before="27"/>
              <w:ind w:left="228"/>
              <w:rPr>
                <w:rFonts w:eastAsia="PMingLiU" w:cs="PMingLiU"/>
                <w:sz w:val="20"/>
                <w:szCs w:val="20"/>
                <w:lang w:val="en-AU"/>
              </w:rPr>
            </w:pPr>
            <w:proofErr w:type="spellStart"/>
            <w:r w:rsidRPr="0057553E">
              <w:rPr>
                <w:color w:val="1A1B1E"/>
                <w:w w:val="105"/>
                <w:sz w:val="20"/>
                <w:lang w:val="en-AU"/>
              </w:rPr>
              <w:t>Djeran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57553E">
            <w:pPr>
              <w:pStyle w:val="TableParagraph"/>
              <w:spacing w:before="27"/>
              <w:ind w:left="233"/>
              <w:rPr>
                <w:rFonts w:eastAsia="PMingLiU" w:cs="PMingLiU"/>
                <w:sz w:val="20"/>
                <w:szCs w:val="20"/>
                <w:lang w:val="en-AU"/>
              </w:rPr>
            </w:pPr>
            <w:proofErr w:type="spellStart"/>
            <w:r w:rsidRPr="0057553E">
              <w:rPr>
                <w:color w:val="1A1B1E"/>
                <w:spacing w:val="-1"/>
                <w:w w:val="105"/>
                <w:sz w:val="20"/>
                <w:lang w:val="en-AU"/>
              </w:rPr>
              <w:t>Makuru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57553E">
            <w:pPr>
              <w:pStyle w:val="TableParagraph"/>
              <w:spacing w:before="27"/>
              <w:ind w:left="227"/>
              <w:rPr>
                <w:rFonts w:eastAsia="PMingLiU" w:cs="PMingLiU"/>
                <w:sz w:val="20"/>
                <w:szCs w:val="20"/>
                <w:lang w:val="en-AU"/>
              </w:rPr>
            </w:pPr>
            <w:proofErr w:type="spellStart"/>
            <w:r w:rsidRPr="0057553E">
              <w:rPr>
                <w:color w:val="1A1B1E"/>
                <w:w w:val="105"/>
                <w:sz w:val="20"/>
                <w:lang w:val="en-AU"/>
              </w:rPr>
              <w:t>Djilba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57553E">
            <w:pPr>
              <w:pStyle w:val="TableParagraph"/>
              <w:spacing w:before="27"/>
              <w:ind w:left="173"/>
              <w:rPr>
                <w:rFonts w:eastAsia="PMingLiU" w:cs="PMingLiU"/>
                <w:sz w:val="20"/>
                <w:szCs w:val="20"/>
                <w:lang w:val="en-AU"/>
              </w:rPr>
            </w:pPr>
            <w:proofErr w:type="spellStart"/>
            <w:r w:rsidRPr="0057553E">
              <w:rPr>
                <w:color w:val="1A1B1E"/>
                <w:sz w:val="20"/>
                <w:lang w:val="en-AU"/>
              </w:rPr>
              <w:t>Kambarang</w:t>
            </w:r>
            <w:proofErr w:type="spellEnd"/>
          </w:p>
        </w:tc>
      </w:tr>
      <w:tr w:rsidR="006C0513" w:rsidRPr="0057553E">
        <w:trPr>
          <w:trHeight w:hRule="exact" w:val="313"/>
        </w:trPr>
        <w:tc>
          <w:tcPr>
            <w:tcW w:w="1363" w:type="dxa"/>
            <w:tcBorders>
              <w:top w:val="single" w:sz="6" w:space="0" w:color="00528B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57" w:lineRule="exact"/>
              <w:ind w:left="79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w w:val="105"/>
                <w:sz w:val="20"/>
                <w:lang w:val="en-AU"/>
              </w:rPr>
              <w:t>Dry and hot</w:t>
            </w:r>
          </w:p>
        </w:tc>
        <w:tc>
          <w:tcPr>
            <w:tcW w:w="1701" w:type="dxa"/>
            <w:tcBorders>
              <w:top w:val="single" w:sz="6" w:space="0" w:color="00528B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57" w:lineRule="exact"/>
              <w:ind w:left="322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pacing w:val="-1"/>
                <w:w w:val="105"/>
                <w:sz w:val="20"/>
                <w:lang w:val="en-AU"/>
              </w:rPr>
              <w:t>Hottest</w:t>
            </w:r>
            <w:r w:rsidRPr="0057553E">
              <w:rPr>
                <w:color w:val="1A1B1E"/>
                <w:spacing w:val="-2"/>
                <w:w w:val="105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w w:val="105"/>
                <w:sz w:val="20"/>
                <w:lang w:val="en-AU"/>
              </w:rPr>
              <w:t>part</w:t>
            </w:r>
            <w:r w:rsidRPr="0057553E">
              <w:rPr>
                <w:color w:val="1A1B1E"/>
                <w:spacing w:val="-2"/>
                <w:w w:val="105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w w:val="105"/>
                <w:sz w:val="20"/>
                <w:lang w:val="en-AU"/>
              </w:rPr>
              <w:t>of</w:t>
            </w:r>
          </w:p>
        </w:tc>
        <w:tc>
          <w:tcPr>
            <w:tcW w:w="1602" w:type="dxa"/>
            <w:tcBorders>
              <w:top w:val="single" w:sz="6" w:space="0" w:color="00528B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57" w:lineRule="exact"/>
              <w:ind w:left="228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w w:val="105"/>
                <w:sz w:val="20"/>
                <w:lang w:val="en-AU"/>
              </w:rPr>
              <w:t>Cooler</w:t>
            </w:r>
          </w:p>
        </w:tc>
        <w:tc>
          <w:tcPr>
            <w:tcW w:w="1612" w:type="dxa"/>
            <w:tcBorders>
              <w:top w:val="single" w:sz="6" w:space="0" w:color="00528B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57" w:lineRule="exact"/>
              <w:ind w:left="233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w w:val="105"/>
                <w:sz w:val="20"/>
                <w:lang w:val="en-AU"/>
              </w:rPr>
              <w:t>Coldest</w:t>
            </w:r>
            <w:r w:rsidRPr="0057553E">
              <w:rPr>
                <w:color w:val="1A1B1E"/>
                <w:spacing w:val="-17"/>
                <w:w w:val="105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w w:val="105"/>
                <w:sz w:val="20"/>
                <w:lang w:val="en-AU"/>
              </w:rPr>
              <w:t>and</w:t>
            </w:r>
          </w:p>
        </w:tc>
        <w:tc>
          <w:tcPr>
            <w:tcW w:w="1660" w:type="dxa"/>
            <w:tcBorders>
              <w:top w:val="single" w:sz="6" w:space="0" w:color="00528B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57" w:lineRule="exact"/>
              <w:ind w:left="227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pacing w:val="-1"/>
                <w:sz w:val="20"/>
                <w:lang w:val="en-AU"/>
              </w:rPr>
              <w:t>Mixtur</w:t>
            </w:r>
            <w:r w:rsidRPr="0057553E">
              <w:rPr>
                <w:color w:val="1A1B1E"/>
                <w:spacing w:val="-2"/>
                <w:sz w:val="20"/>
                <w:lang w:val="en-AU"/>
              </w:rPr>
              <w:t>e</w:t>
            </w:r>
            <w:r w:rsidRPr="0057553E">
              <w:rPr>
                <w:color w:val="1A1B1E"/>
                <w:spacing w:val="18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z w:val="20"/>
                <w:lang w:val="en-AU"/>
              </w:rPr>
              <w:t>of</w:t>
            </w:r>
          </w:p>
        </w:tc>
        <w:tc>
          <w:tcPr>
            <w:tcW w:w="1700" w:type="dxa"/>
            <w:tcBorders>
              <w:top w:val="single" w:sz="6" w:space="0" w:color="00528B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57" w:lineRule="exact"/>
              <w:ind w:left="173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z w:val="20"/>
                <w:lang w:val="en-AU"/>
              </w:rPr>
              <w:t>Longer</w:t>
            </w:r>
          </w:p>
        </w:tc>
      </w:tr>
      <w:tr w:rsidR="006C0513" w:rsidRPr="0057553E">
        <w:trPr>
          <w:trHeight w:hRule="exact" w:val="280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322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z w:val="20"/>
                <w:lang w:val="en-AU"/>
              </w:rPr>
              <w:t>the</w:t>
            </w:r>
            <w:r w:rsidRPr="0057553E">
              <w:rPr>
                <w:color w:val="1A1B1E"/>
                <w:spacing w:val="1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pacing w:val="-2"/>
                <w:sz w:val="20"/>
                <w:lang w:val="en-AU"/>
              </w:rPr>
              <w:t>y</w:t>
            </w:r>
            <w:r w:rsidRPr="0057553E">
              <w:rPr>
                <w:color w:val="1A1B1E"/>
                <w:spacing w:val="-1"/>
                <w:sz w:val="20"/>
                <w:lang w:val="en-AU"/>
              </w:rPr>
              <w:t>ear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228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pacing w:val="-2"/>
                <w:sz w:val="20"/>
                <w:lang w:val="en-AU"/>
              </w:rPr>
              <w:t>w</w:t>
            </w:r>
            <w:r w:rsidRPr="0057553E">
              <w:rPr>
                <w:color w:val="1A1B1E"/>
                <w:spacing w:val="-1"/>
                <w:sz w:val="20"/>
                <w:lang w:val="en-AU"/>
              </w:rPr>
              <w:t xml:space="preserve">eather </w:t>
            </w:r>
            <w:r w:rsidRPr="0057553E">
              <w:rPr>
                <w:color w:val="1A1B1E"/>
                <w:sz w:val="20"/>
                <w:lang w:val="en-AU"/>
              </w:rPr>
              <w:t>begins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233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pacing w:val="-2"/>
                <w:sz w:val="20"/>
                <w:lang w:val="en-AU"/>
              </w:rPr>
              <w:t>w</w:t>
            </w:r>
            <w:r w:rsidRPr="0057553E">
              <w:rPr>
                <w:color w:val="1A1B1E"/>
                <w:spacing w:val="-1"/>
                <w:sz w:val="20"/>
                <w:lang w:val="en-AU"/>
              </w:rPr>
              <w:t>ettest</w:t>
            </w:r>
            <w:r w:rsidRPr="0057553E">
              <w:rPr>
                <w:color w:val="1A1B1E"/>
                <w:spacing w:val="6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z w:val="20"/>
                <w:lang w:val="en-AU"/>
              </w:rPr>
              <w:t>time</w:t>
            </w:r>
            <w:r w:rsidRPr="0057553E">
              <w:rPr>
                <w:color w:val="1A1B1E"/>
                <w:spacing w:val="6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z w:val="20"/>
                <w:lang w:val="en-AU"/>
              </w:rPr>
              <w:t>of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227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pacing w:val="-2"/>
                <w:sz w:val="20"/>
                <w:lang w:val="en-AU"/>
              </w:rPr>
              <w:t>w</w:t>
            </w:r>
            <w:r w:rsidRPr="0057553E">
              <w:rPr>
                <w:color w:val="1A1B1E"/>
                <w:spacing w:val="-1"/>
                <w:sz w:val="20"/>
                <w:lang w:val="en-AU"/>
              </w:rPr>
              <w:t>et</w:t>
            </w:r>
            <w:r w:rsidRPr="0057553E">
              <w:rPr>
                <w:color w:val="1A1B1E"/>
                <w:sz w:val="20"/>
                <w:lang w:val="en-AU"/>
              </w:rPr>
              <w:t xml:space="preserve"> days with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173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z w:val="20"/>
                <w:lang w:val="en-AU"/>
              </w:rPr>
              <w:t>d</w:t>
            </w:r>
            <w:r w:rsidRPr="0057553E">
              <w:rPr>
                <w:color w:val="1A1B1E"/>
                <w:spacing w:val="2"/>
                <w:sz w:val="20"/>
                <w:lang w:val="en-AU"/>
              </w:rPr>
              <w:t>r</w:t>
            </w:r>
            <w:r w:rsidRPr="0057553E">
              <w:rPr>
                <w:color w:val="1A1B1E"/>
                <w:sz w:val="20"/>
                <w:lang w:val="en-AU"/>
              </w:rPr>
              <w:t>y</w:t>
            </w:r>
            <w:r w:rsidRPr="0057553E">
              <w:rPr>
                <w:color w:val="1A1B1E"/>
                <w:spacing w:val="8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z w:val="20"/>
                <w:lang w:val="en-AU"/>
              </w:rPr>
              <w:t>periods</w:t>
            </w:r>
          </w:p>
        </w:tc>
      </w:tr>
      <w:tr w:rsidR="006C0513" w:rsidRPr="0057553E">
        <w:trPr>
          <w:trHeight w:hRule="exact" w:val="280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233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z w:val="20"/>
                <w:lang w:val="en-AU"/>
              </w:rPr>
              <w:t>the</w:t>
            </w:r>
            <w:r w:rsidRPr="0057553E">
              <w:rPr>
                <w:color w:val="1A1B1E"/>
                <w:spacing w:val="6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pacing w:val="-2"/>
                <w:sz w:val="20"/>
                <w:lang w:val="en-AU"/>
              </w:rPr>
              <w:t>y</w:t>
            </w:r>
            <w:r w:rsidRPr="0057553E">
              <w:rPr>
                <w:color w:val="1A1B1E"/>
                <w:spacing w:val="-1"/>
                <w:sz w:val="20"/>
                <w:lang w:val="en-AU"/>
              </w:rPr>
              <w:t>ear;</w:t>
            </w:r>
            <w:r w:rsidRPr="0057553E">
              <w:rPr>
                <w:color w:val="1A1B1E"/>
                <w:spacing w:val="6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pacing w:val="-1"/>
                <w:sz w:val="20"/>
                <w:lang w:val="en-AU"/>
              </w:rPr>
              <w:t>mor</w:t>
            </w:r>
            <w:r w:rsidRPr="0057553E">
              <w:rPr>
                <w:color w:val="1A1B1E"/>
                <w:spacing w:val="-2"/>
                <w:sz w:val="20"/>
                <w:lang w:val="en-AU"/>
              </w:rPr>
              <w:t>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227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pacing w:val="-1"/>
                <w:sz w:val="20"/>
                <w:lang w:val="en-AU"/>
              </w:rPr>
              <w:t>incr</w:t>
            </w:r>
            <w:r w:rsidRPr="0057553E">
              <w:rPr>
                <w:color w:val="1A1B1E"/>
                <w:spacing w:val="-2"/>
                <w:sz w:val="20"/>
                <w:lang w:val="en-AU"/>
              </w:rPr>
              <w:t>easing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</w:tr>
      <w:tr w:rsidR="006C0513" w:rsidRPr="0057553E">
        <w:trPr>
          <w:trHeight w:hRule="exact" w:val="280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233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pacing w:val="-1"/>
                <w:sz w:val="20"/>
                <w:lang w:val="en-AU"/>
              </w:rPr>
              <w:t>frequent</w:t>
            </w:r>
            <w:r w:rsidRPr="0057553E">
              <w:rPr>
                <w:color w:val="1A1B1E"/>
                <w:spacing w:val="-2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z w:val="20"/>
                <w:lang w:val="en-AU"/>
              </w:rPr>
              <w:t>gales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227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z w:val="20"/>
                <w:lang w:val="en-AU"/>
              </w:rPr>
              <w:t>number</w:t>
            </w:r>
            <w:r w:rsidRPr="0057553E">
              <w:rPr>
                <w:color w:val="1A1B1E"/>
                <w:spacing w:val="12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z w:val="20"/>
                <w:lang w:val="en-AU"/>
              </w:rPr>
              <w:t>of</w:t>
            </w:r>
            <w:r w:rsidRPr="0057553E">
              <w:rPr>
                <w:color w:val="1A1B1E"/>
                <w:spacing w:val="13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pacing w:val="-3"/>
                <w:sz w:val="20"/>
                <w:lang w:val="en-AU"/>
              </w:rPr>
              <w:t>clear</w:t>
            </w:r>
            <w:r w:rsidRPr="0057553E">
              <w:rPr>
                <w:color w:val="1A1B1E"/>
                <w:spacing w:val="-2"/>
                <w:sz w:val="20"/>
                <w:lang w:val="en-AU"/>
              </w:rPr>
              <w:t>,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</w:tr>
      <w:tr w:rsidR="006C0513" w:rsidRPr="0057553E">
        <w:trPr>
          <w:trHeight w:hRule="exact" w:val="280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233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w w:val="105"/>
                <w:sz w:val="20"/>
                <w:lang w:val="en-AU"/>
              </w:rPr>
              <w:t>and</w:t>
            </w:r>
            <w:r w:rsidRPr="0057553E">
              <w:rPr>
                <w:color w:val="1A1B1E"/>
                <w:spacing w:val="-20"/>
                <w:w w:val="105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w w:val="105"/>
                <w:sz w:val="20"/>
                <w:lang w:val="en-AU"/>
              </w:rPr>
              <w:t>storms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227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z w:val="20"/>
                <w:lang w:val="en-AU"/>
              </w:rPr>
              <w:t>cold</w:t>
            </w:r>
            <w:r w:rsidRPr="0057553E">
              <w:rPr>
                <w:color w:val="1A1B1E"/>
                <w:spacing w:val="15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z w:val="20"/>
                <w:lang w:val="en-AU"/>
              </w:rPr>
              <w:t>nights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</w:tr>
      <w:tr w:rsidR="006C0513" w:rsidRPr="0057553E">
        <w:trPr>
          <w:trHeight w:hRule="exact" w:val="280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227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w w:val="105"/>
                <w:sz w:val="20"/>
                <w:lang w:val="en-AU"/>
              </w:rPr>
              <w:t>and</w:t>
            </w:r>
            <w:r w:rsidRPr="0057553E">
              <w:rPr>
                <w:color w:val="1A1B1E"/>
                <w:spacing w:val="-30"/>
                <w:w w:val="105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w w:val="105"/>
                <w:sz w:val="20"/>
                <w:lang w:val="en-AU"/>
              </w:rPr>
              <w:t>pleasant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</w:tr>
      <w:tr w:rsidR="006C0513" w:rsidRPr="0057553E">
        <w:trPr>
          <w:trHeight w:hRule="exact" w:val="272"/>
        </w:trPr>
        <w:tc>
          <w:tcPr>
            <w:tcW w:w="1363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227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z w:val="20"/>
                <w:lang w:val="en-AU"/>
              </w:rPr>
              <w:t>warmer</w:t>
            </w:r>
            <w:r w:rsidRPr="0057553E">
              <w:rPr>
                <w:color w:val="1A1B1E"/>
                <w:spacing w:val="-7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z w:val="20"/>
                <w:lang w:val="en-AU"/>
              </w:rPr>
              <w:t>days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</w:tr>
      <w:tr w:rsidR="006C0513" w:rsidRPr="0057553E">
        <w:trPr>
          <w:trHeight w:hRule="exact" w:val="313"/>
        </w:trPr>
        <w:tc>
          <w:tcPr>
            <w:tcW w:w="1363" w:type="dxa"/>
            <w:tcBorders>
              <w:top w:val="single" w:sz="6" w:space="0" w:color="00528B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57" w:lineRule="exact"/>
              <w:ind w:left="79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pacing w:val="-2"/>
                <w:sz w:val="20"/>
                <w:lang w:val="en-AU"/>
              </w:rPr>
              <w:t>S</w:t>
            </w:r>
            <w:r w:rsidRPr="0057553E">
              <w:rPr>
                <w:color w:val="1A1B1E"/>
                <w:spacing w:val="-1"/>
                <w:sz w:val="20"/>
                <w:lang w:val="en-AU"/>
              </w:rPr>
              <w:t>eason</w:t>
            </w:r>
            <w:r w:rsidRPr="0057553E">
              <w:rPr>
                <w:color w:val="1A1B1E"/>
                <w:spacing w:val="-15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z w:val="20"/>
                <w:lang w:val="en-AU"/>
              </w:rPr>
              <w:t>of</w:t>
            </w:r>
          </w:p>
        </w:tc>
        <w:tc>
          <w:tcPr>
            <w:tcW w:w="1701" w:type="dxa"/>
            <w:tcBorders>
              <w:top w:val="single" w:sz="6" w:space="0" w:color="00528B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57" w:lineRule="exact"/>
              <w:ind w:left="322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pacing w:val="-2"/>
                <w:sz w:val="20"/>
                <w:lang w:val="en-AU"/>
              </w:rPr>
              <w:t>S</w:t>
            </w:r>
            <w:r w:rsidRPr="0057553E">
              <w:rPr>
                <w:color w:val="1A1B1E"/>
                <w:spacing w:val="-1"/>
                <w:sz w:val="20"/>
                <w:lang w:val="en-AU"/>
              </w:rPr>
              <w:t>eason</w:t>
            </w:r>
            <w:r w:rsidRPr="0057553E">
              <w:rPr>
                <w:color w:val="1A1B1E"/>
                <w:spacing w:val="-15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z w:val="20"/>
                <w:lang w:val="en-AU"/>
              </w:rPr>
              <w:t>of</w:t>
            </w:r>
          </w:p>
        </w:tc>
        <w:tc>
          <w:tcPr>
            <w:tcW w:w="1602" w:type="dxa"/>
            <w:tcBorders>
              <w:top w:val="single" w:sz="6" w:space="0" w:color="00528B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57" w:lineRule="exact"/>
              <w:ind w:left="228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pacing w:val="-2"/>
                <w:sz w:val="20"/>
                <w:lang w:val="en-AU"/>
              </w:rPr>
              <w:t>S</w:t>
            </w:r>
            <w:r w:rsidRPr="0057553E">
              <w:rPr>
                <w:color w:val="1A1B1E"/>
                <w:spacing w:val="-1"/>
                <w:sz w:val="20"/>
                <w:lang w:val="en-AU"/>
              </w:rPr>
              <w:t>eason</w:t>
            </w:r>
            <w:r w:rsidRPr="0057553E">
              <w:rPr>
                <w:color w:val="1A1B1E"/>
                <w:spacing w:val="-15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z w:val="20"/>
                <w:lang w:val="en-AU"/>
              </w:rPr>
              <w:t>of</w:t>
            </w:r>
          </w:p>
        </w:tc>
        <w:tc>
          <w:tcPr>
            <w:tcW w:w="1612" w:type="dxa"/>
            <w:tcBorders>
              <w:top w:val="single" w:sz="6" w:space="0" w:color="00528B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57" w:lineRule="exact"/>
              <w:ind w:left="233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pacing w:val="-1"/>
                <w:sz w:val="20"/>
                <w:lang w:val="en-AU"/>
              </w:rPr>
              <w:t>Fertility</w:t>
            </w:r>
            <w:r w:rsidRPr="0057553E">
              <w:rPr>
                <w:color w:val="1A1B1E"/>
                <w:spacing w:val="-4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z w:val="20"/>
                <w:lang w:val="en-AU"/>
              </w:rPr>
              <w:t>season</w:t>
            </w:r>
          </w:p>
        </w:tc>
        <w:tc>
          <w:tcPr>
            <w:tcW w:w="1660" w:type="dxa"/>
            <w:tcBorders>
              <w:top w:val="single" w:sz="6" w:space="0" w:color="00528B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57" w:lineRule="exact"/>
              <w:ind w:left="227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pacing w:val="-2"/>
                <w:sz w:val="20"/>
                <w:lang w:val="en-AU"/>
              </w:rPr>
              <w:t>S</w:t>
            </w:r>
            <w:r w:rsidRPr="0057553E">
              <w:rPr>
                <w:color w:val="1A1B1E"/>
                <w:spacing w:val="-1"/>
                <w:sz w:val="20"/>
                <w:lang w:val="en-AU"/>
              </w:rPr>
              <w:t>eason</w:t>
            </w:r>
            <w:r w:rsidRPr="0057553E">
              <w:rPr>
                <w:color w:val="1A1B1E"/>
                <w:spacing w:val="-15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z w:val="20"/>
                <w:lang w:val="en-AU"/>
              </w:rPr>
              <w:t>of</w:t>
            </w:r>
          </w:p>
        </w:tc>
        <w:tc>
          <w:tcPr>
            <w:tcW w:w="1700" w:type="dxa"/>
            <w:tcBorders>
              <w:top w:val="single" w:sz="6" w:space="0" w:color="00528B"/>
              <w:left w:val="nil"/>
              <w:bottom w:val="nil"/>
              <w:right w:val="nil"/>
            </w:tcBorders>
          </w:tcPr>
          <w:p w:rsidR="006C0513" w:rsidRPr="0057553E" w:rsidRDefault="0057553E">
            <w:pPr>
              <w:pStyle w:val="TableParagraph"/>
              <w:spacing w:line="257" w:lineRule="exact"/>
              <w:ind w:left="173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pacing w:val="-2"/>
                <w:sz w:val="20"/>
                <w:lang w:val="en-AU"/>
              </w:rPr>
              <w:t>S</w:t>
            </w:r>
            <w:r w:rsidRPr="0057553E">
              <w:rPr>
                <w:color w:val="1A1B1E"/>
                <w:spacing w:val="-1"/>
                <w:sz w:val="20"/>
                <w:lang w:val="en-AU"/>
              </w:rPr>
              <w:t>eason</w:t>
            </w:r>
            <w:r w:rsidRPr="0057553E">
              <w:rPr>
                <w:color w:val="1A1B1E"/>
                <w:spacing w:val="4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z w:val="20"/>
                <w:lang w:val="en-AU"/>
              </w:rPr>
              <w:t>of</w:t>
            </w:r>
            <w:r w:rsidRPr="0057553E">
              <w:rPr>
                <w:color w:val="1A1B1E"/>
                <w:spacing w:val="5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z w:val="20"/>
                <w:lang w:val="en-AU"/>
              </w:rPr>
              <w:t>birth</w:t>
            </w:r>
          </w:p>
        </w:tc>
      </w:tr>
      <w:tr w:rsidR="006C0513" w:rsidRPr="0057553E">
        <w:trPr>
          <w:trHeight w:hRule="exact" w:val="272"/>
        </w:trPr>
        <w:tc>
          <w:tcPr>
            <w:tcW w:w="1363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79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w w:val="105"/>
                <w:sz w:val="20"/>
                <w:lang w:val="en-AU"/>
              </w:rPr>
              <w:t>the</w:t>
            </w:r>
            <w:r w:rsidRPr="0057553E">
              <w:rPr>
                <w:color w:val="1A1B1E"/>
                <w:spacing w:val="-17"/>
                <w:w w:val="105"/>
                <w:sz w:val="20"/>
                <w:lang w:val="en-AU"/>
              </w:rPr>
              <w:t xml:space="preserve"> </w:t>
            </w:r>
            <w:r w:rsidRPr="0057553E">
              <w:rPr>
                <w:color w:val="1A1B1E"/>
                <w:spacing w:val="-2"/>
                <w:w w:val="105"/>
                <w:sz w:val="20"/>
                <w:lang w:val="en-AU"/>
              </w:rPr>
              <w:t>y</w:t>
            </w:r>
            <w:r w:rsidRPr="0057553E">
              <w:rPr>
                <w:color w:val="1A1B1E"/>
                <w:spacing w:val="-1"/>
                <w:w w:val="105"/>
                <w:sz w:val="20"/>
                <w:lang w:val="en-AU"/>
              </w:rPr>
              <w:t>oung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322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sz w:val="20"/>
                <w:lang w:val="en-AU"/>
              </w:rPr>
              <w:t>adolescence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228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w w:val="105"/>
                <w:sz w:val="20"/>
                <w:lang w:val="en-AU"/>
              </w:rPr>
              <w:t>adulthood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57553E">
            <w:pPr>
              <w:pStyle w:val="TableParagraph"/>
              <w:spacing w:line="224" w:lineRule="exact"/>
              <w:ind w:left="227"/>
              <w:rPr>
                <w:rFonts w:eastAsia="PMingLiU" w:cs="PMingLiU"/>
                <w:sz w:val="20"/>
                <w:szCs w:val="20"/>
                <w:lang w:val="en-AU"/>
              </w:rPr>
            </w:pPr>
            <w:r w:rsidRPr="0057553E">
              <w:rPr>
                <w:color w:val="1A1B1E"/>
                <w:w w:val="105"/>
                <w:sz w:val="20"/>
                <w:lang w:val="en-AU"/>
              </w:rPr>
              <w:t>conception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528B"/>
              <w:right w:val="nil"/>
            </w:tcBorders>
          </w:tcPr>
          <w:p w:rsidR="006C0513" w:rsidRPr="0057553E" w:rsidRDefault="006C0513">
            <w:pPr>
              <w:rPr>
                <w:lang w:val="en-AU"/>
              </w:rPr>
            </w:pPr>
          </w:p>
        </w:tc>
      </w:tr>
    </w:tbl>
    <w:p w:rsidR="006C0513" w:rsidRPr="0057553E" w:rsidRDefault="006C0513">
      <w:pPr>
        <w:rPr>
          <w:rFonts w:eastAsia="PMingLiU" w:cs="PMingLiU"/>
          <w:sz w:val="20"/>
          <w:szCs w:val="20"/>
          <w:lang w:val="en-AU"/>
        </w:rPr>
      </w:pPr>
    </w:p>
    <w:p w:rsidR="006C0513" w:rsidRPr="0057553E" w:rsidRDefault="006C0513">
      <w:pPr>
        <w:spacing w:before="8"/>
        <w:rPr>
          <w:rFonts w:eastAsia="PMingLiU" w:cs="PMingLiU"/>
          <w:sz w:val="21"/>
          <w:szCs w:val="21"/>
          <w:lang w:val="en-AU"/>
        </w:rPr>
      </w:pPr>
    </w:p>
    <w:p w:rsidR="006C0513" w:rsidRPr="0057553E" w:rsidRDefault="0057553E">
      <w:pPr>
        <w:spacing w:line="200" w:lineRule="atLeast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6128240" cy="3749040"/>
            <wp:effectExtent l="0" t="0" r="0" b="0"/>
            <wp:docPr id="2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jpe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24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7553E">
      <w:pPr>
        <w:spacing w:before="36"/>
        <w:ind w:left="1133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pacing w:val="-1"/>
          <w:sz w:val="18"/>
          <w:lang w:val="en-AU"/>
        </w:rPr>
        <w:t>Honey-eater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with</w:t>
      </w:r>
      <w:r w:rsidRPr="0057553E">
        <w:rPr>
          <w:color w:val="818084"/>
          <w:spacing w:val="2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flow</w:t>
      </w:r>
      <w:r w:rsidRPr="0057553E">
        <w:rPr>
          <w:color w:val="818084"/>
          <w:spacing w:val="-1"/>
          <w:sz w:val="18"/>
          <w:lang w:val="en-AU"/>
        </w:rPr>
        <w:t>ering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B</w:t>
      </w:r>
      <w:r w:rsidRPr="0057553E">
        <w:rPr>
          <w:color w:val="818084"/>
          <w:spacing w:val="-1"/>
          <w:sz w:val="18"/>
          <w:lang w:val="en-AU"/>
        </w:rPr>
        <w:t>anksia</w:t>
      </w:r>
      <w:r w:rsidRPr="0057553E">
        <w:rPr>
          <w:color w:val="818084"/>
          <w:spacing w:val="2"/>
          <w:sz w:val="18"/>
          <w:lang w:val="en-AU"/>
        </w:rPr>
        <w:t xml:space="preserve"> </w:t>
      </w:r>
      <w:proofErr w:type="spellStart"/>
      <w:r w:rsidRPr="0057553E">
        <w:rPr>
          <w:color w:val="818084"/>
          <w:sz w:val="18"/>
          <w:lang w:val="en-AU"/>
        </w:rPr>
        <w:t>prionotes</w:t>
      </w:r>
      <w:proofErr w:type="spellEnd"/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</w:t>
      </w:r>
      <w:r w:rsidRPr="0057553E">
        <w:rPr>
          <w:i/>
          <w:color w:val="818084"/>
          <w:sz w:val="18"/>
          <w:lang w:val="en-AU"/>
        </w:rPr>
        <w:t>acorn</w:t>
      </w:r>
      <w:r w:rsidRPr="0057553E">
        <w:rPr>
          <w:i/>
          <w:color w:val="818084"/>
          <w:spacing w:val="4"/>
          <w:sz w:val="18"/>
          <w:lang w:val="en-AU"/>
        </w:rPr>
        <w:t xml:space="preserve"> </w:t>
      </w:r>
      <w:r w:rsidRPr="0057553E">
        <w:rPr>
          <w:i/>
          <w:color w:val="818084"/>
          <w:spacing w:val="-2"/>
          <w:sz w:val="18"/>
          <w:lang w:val="en-AU"/>
        </w:rPr>
        <w:t>banksia</w:t>
      </w:r>
      <w:r w:rsidRPr="0057553E">
        <w:rPr>
          <w:color w:val="818084"/>
          <w:spacing w:val="-1"/>
          <w:sz w:val="18"/>
          <w:lang w:val="en-AU"/>
        </w:rPr>
        <w:t>)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(©</w:t>
      </w:r>
      <w:r w:rsidRPr="0057553E">
        <w:rPr>
          <w:color w:val="818084"/>
          <w:spacing w:val="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Copyright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B</w:t>
      </w:r>
      <w:r w:rsidRPr="0057553E">
        <w:rPr>
          <w:color w:val="818084"/>
          <w:spacing w:val="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Knott).</w:t>
      </w: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space="720"/>
        </w:sectPr>
      </w:pPr>
    </w:p>
    <w:p w:rsidR="006C0513" w:rsidRPr="0057553E" w:rsidRDefault="00552279">
      <w:pPr>
        <w:pStyle w:val="Heading1"/>
        <w:spacing w:line="380" w:lineRule="exact"/>
        <w:ind w:right="6246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3881120</wp:posOffset>
                </wp:positionH>
                <wp:positionV relativeFrom="paragraph">
                  <wp:posOffset>68580</wp:posOffset>
                </wp:positionV>
                <wp:extent cx="2947670" cy="4589780"/>
                <wp:effectExtent l="4445" t="1905" r="635" b="8890"/>
                <wp:wrapNone/>
                <wp:docPr id="6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4589780"/>
                          <a:chOff x="6112" y="108"/>
                          <a:chExt cx="4642" cy="7228"/>
                        </a:xfrm>
                      </wpg:grpSpPr>
                      <wpg:grpSp>
                        <wpg:cNvPr id="69" name="Group 92"/>
                        <wpg:cNvGrpSpPr>
                          <a:grpSpLocks/>
                        </wpg:cNvGrpSpPr>
                        <wpg:grpSpPr bwMode="auto">
                          <a:xfrm>
                            <a:off x="6121" y="117"/>
                            <a:ext cx="4625" cy="7210"/>
                            <a:chOff x="6121" y="117"/>
                            <a:chExt cx="4625" cy="7210"/>
                          </a:xfrm>
                        </wpg:grpSpPr>
                        <wps:wsp>
                          <wps:cNvPr id="70" name="Freeform 94"/>
                          <wps:cNvSpPr>
                            <a:spLocks/>
                          </wps:cNvSpPr>
                          <wps:spPr bwMode="auto">
                            <a:xfrm>
                              <a:off x="6121" y="117"/>
                              <a:ext cx="4625" cy="7210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4625"/>
                                <a:gd name="T2" fmla="+- 0 117 117"/>
                                <a:gd name="T3" fmla="*/ 117 h 7210"/>
                                <a:gd name="T4" fmla="+- 0 10745 6121"/>
                                <a:gd name="T5" fmla="*/ T4 w 4625"/>
                                <a:gd name="T6" fmla="+- 0 117 117"/>
                                <a:gd name="T7" fmla="*/ 117 h 7210"/>
                                <a:gd name="T8" fmla="+- 0 10745 6121"/>
                                <a:gd name="T9" fmla="*/ T8 w 4625"/>
                                <a:gd name="T10" fmla="+- 0 7327 117"/>
                                <a:gd name="T11" fmla="*/ 7327 h 7210"/>
                                <a:gd name="T12" fmla="+- 0 6121 6121"/>
                                <a:gd name="T13" fmla="*/ T12 w 4625"/>
                                <a:gd name="T14" fmla="+- 0 7327 117"/>
                                <a:gd name="T15" fmla="*/ 7327 h 7210"/>
                                <a:gd name="T16" fmla="+- 0 6121 6121"/>
                                <a:gd name="T17" fmla="*/ T16 w 4625"/>
                                <a:gd name="T18" fmla="+- 0 117 117"/>
                                <a:gd name="T19" fmla="*/ 117 h 7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5" h="7210">
                                  <a:moveTo>
                                    <a:pt x="0" y="0"/>
                                  </a:moveTo>
                                  <a:lnTo>
                                    <a:pt x="4624" y="0"/>
                                  </a:lnTo>
                                  <a:lnTo>
                                    <a:pt x="4624" y="7210"/>
                                  </a:lnTo>
                                  <a:lnTo>
                                    <a:pt x="0" y="72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F2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117"/>
                              <a:ext cx="4624" cy="7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2" name="Group 90"/>
                        <wpg:cNvGrpSpPr>
                          <a:grpSpLocks/>
                        </wpg:cNvGrpSpPr>
                        <wpg:grpSpPr bwMode="auto">
                          <a:xfrm>
                            <a:off x="8687" y="4857"/>
                            <a:ext cx="78" cy="110"/>
                            <a:chOff x="8687" y="4857"/>
                            <a:chExt cx="78" cy="110"/>
                          </a:xfrm>
                        </wpg:grpSpPr>
                        <wps:wsp>
                          <wps:cNvPr id="73" name="Freeform 91"/>
                          <wps:cNvSpPr>
                            <a:spLocks/>
                          </wps:cNvSpPr>
                          <wps:spPr bwMode="auto">
                            <a:xfrm>
                              <a:off x="8687" y="4857"/>
                              <a:ext cx="78" cy="110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78"/>
                                <a:gd name="T2" fmla="+- 0 4966 4857"/>
                                <a:gd name="T3" fmla="*/ 4966 h 110"/>
                                <a:gd name="T4" fmla="+- 0 8726 8687"/>
                                <a:gd name="T5" fmla="*/ T4 w 78"/>
                                <a:gd name="T6" fmla="+- 0 4966 4857"/>
                                <a:gd name="T7" fmla="*/ 4966 h 110"/>
                                <a:gd name="T8" fmla="+- 0 8743 8687"/>
                                <a:gd name="T9" fmla="*/ T8 w 78"/>
                                <a:gd name="T10" fmla="+- 0 4966 4857"/>
                                <a:gd name="T11" fmla="*/ 4966 h 110"/>
                                <a:gd name="T12" fmla="+- 0 8754 8687"/>
                                <a:gd name="T13" fmla="*/ T12 w 78"/>
                                <a:gd name="T14" fmla="+- 0 4959 4857"/>
                                <a:gd name="T15" fmla="*/ 4959 h 110"/>
                                <a:gd name="T16" fmla="+- 0 8762 8687"/>
                                <a:gd name="T17" fmla="*/ T16 w 78"/>
                                <a:gd name="T18" fmla="+- 0 4950 4857"/>
                                <a:gd name="T19" fmla="*/ 4950 h 110"/>
                                <a:gd name="T20" fmla="+- 0 8765 8687"/>
                                <a:gd name="T21" fmla="*/ T20 w 78"/>
                                <a:gd name="T22" fmla="+- 0 4934 4857"/>
                                <a:gd name="T23" fmla="*/ 4934 h 110"/>
                                <a:gd name="T24" fmla="+- 0 8765 8687"/>
                                <a:gd name="T25" fmla="*/ T24 w 78"/>
                                <a:gd name="T26" fmla="+- 0 4925 4857"/>
                                <a:gd name="T27" fmla="*/ 4925 h 110"/>
                                <a:gd name="T28" fmla="+- 0 8760 8687"/>
                                <a:gd name="T29" fmla="*/ T28 w 78"/>
                                <a:gd name="T30" fmla="+- 0 4918 4857"/>
                                <a:gd name="T31" fmla="*/ 4918 h 110"/>
                                <a:gd name="T32" fmla="+- 0 8754 8687"/>
                                <a:gd name="T33" fmla="*/ T32 w 78"/>
                                <a:gd name="T34" fmla="+- 0 4912 4857"/>
                                <a:gd name="T35" fmla="*/ 4912 h 110"/>
                                <a:gd name="T36" fmla="+- 0 8747 8687"/>
                                <a:gd name="T37" fmla="*/ T36 w 78"/>
                                <a:gd name="T38" fmla="+- 0 4907 4857"/>
                                <a:gd name="T39" fmla="*/ 4907 h 110"/>
                                <a:gd name="T40" fmla="+- 0 8756 8687"/>
                                <a:gd name="T41" fmla="*/ T40 w 78"/>
                                <a:gd name="T42" fmla="+- 0 4898 4857"/>
                                <a:gd name="T43" fmla="*/ 4898 h 110"/>
                                <a:gd name="T44" fmla="+- 0 8760 8687"/>
                                <a:gd name="T45" fmla="*/ T44 w 78"/>
                                <a:gd name="T46" fmla="+- 0 4884 4857"/>
                                <a:gd name="T47" fmla="*/ 4884 h 110"/>
                                <a:gd name="T48" fmla="+- 0 8756 8687"/>
                                <a:gd name="T49" fmla="*/ T48 w 78"/>
                                <a:gd name="T50" fmla="+- 0 4871 4857"/>
                                <a:gd name="T51" fmla="*/ 4871 h 110"/>
                                <a:gd name="T52" fmla="+- 0 8745 8687"/>
                                <a:gd name="T53" fmla="*/ T52 w 78"/>
                                <a:gd name="T54" fmla="+- 0 4861 4857"/>
                                <a:gd name="T55" fmla="*/ 4861 h 110"/>
                                <a:gd name="T56" fmla="+- 0 8737 8687"/>
                                <a:gd name="T57" fmla="*/ T56 w 78"/>
                                <a:gd name="T58" fmla="+- 0 4859 4857"/>
                                <a:gd name="T59" fmla="*/ 4859 h 110"/>
                                <a:gd name="T60" fmla="+- 0 8726 8687"/>
                                <a:gd name="T61" fmla="*/ T60 w 78"/>
                                <a:gd name="T62" fmla="+- 0 4857 4857"/>
                                <a:gd name="T63" fmla="*/ 4857 h 110"/>
                                <a:gd name="T64" fmla="+- 0 8687 8687"/>
                                <a:gd name="T65" fmla="*/ T64 w 78"/>
                                <a:gd name="T66" fmla="+- 0 4857 4857"/>
                                <a:gd name="T67" fmla="*/ 4857 h 110"/>
                                <a:gd name="T68" fmla="+- 0 8687 8687"/>
                                <a:gd name="T69" fmla="*/ T68 w 78"/>
                                <a:gd name="T70" fmla="+- 0 4966 4857"/>
                                <a:gd name="T71" fmla="*/ 49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8" h="110">
                                  <a:moveTo>
                                    <a:pt x="0" y="109"/>
                                  </a:moveTo>
                                  <a:lnTo>
                                    <a:pt x="39" y="109"/>
                                  </a:lnTo>
                                  <a:lnTo>
                                    <a:pt x="56" y="109"/>
                                  </a:lnTo>
                                  <a:lnTo>
                                    <a:pt x="67" y="102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78" y="68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4599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88"/>
                        <wpg:cNvGrpSpPr>
                          <a:grpSpLocks/>
                        </wpg:cNvGrpSpPr>
                        <wpg:grpSpPr bwMode="auto">
                          <a:xfrm>
                            <a:off x="8700" y="4871"/>
                            <a:ext cx="48" cy="32"/>
                            <a:chOff x="8700" y="4871"/>
                            <a:chExt cx="48" cy="32"/>
                          </a:xfrm>
                        </wpg:grpSpPr>
                        <wps:wsp>
                          <wps:cNvPr id="75" name="Freeform 89"/>
                          <wps:cNvSpPr>
                            <a:spLocks/>
                          </wps:cNvSpPr>
                          <wps:spPr bwMode="auto">
                            <a:xfrm>
                              <a:off x="8700" y="4871"/>
                              <a:ext cx="48" cy="32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8"/>
                                <a:gd name="T2" fmla="+- 0 4902 4871"/>
                                <a:gd name="T3" fmla="*/ 4902 h 32"/>
                                <a:gd name="T4" fmla="+- 0 8700 8700"/>
                                <a:gd name="T5" fmla="*/ T4 w 48"/>
                                <a:gd name="T6" fmla="+- 0 4871 4871"/>
                                <a:gd name="T7" fmla="*/ 4871 h 32"/>
                                <a:gd name="T8" fmla="+- 0 8722 8700"/>
                                <a:gd name="T9" fmla="*/ T8 w 48"/>
                                <a:gd name="T10" fmla="+- 0 4871 4871"/>
                                <a:gd name="T11" fmla="*/ 4871 h 32"/>
                                <a:gd name="T12" fmla="+- 0 8730 8700"/>
                                <a:gd name="T13" fmla="*/ T12 w 48"/>
                                <a:gd name="T14" fmla="+- 0 4871 4871"/>
                                <a:gd name="T15" fmla="*/ 4871 h 32"/>
                                <a:gd name="T16" fmla="+- 0 8737 8700"/>
                                <a:gd name="T17" fmla="*/ T16 w 48"/>
                                <a:gd name="T18" fmla="+- 0 4873 4871"/>
                                <a:gd name="T19" fmla="*/ 4873 h 32"/>
                                <a:gd name="T20" fmla="+- 0 8745 8700"/>
                                <a:gd name="T21" fmla="*/ T20 w 48"/>
                                <a:gd name="T22" fmla="+- 0 4877 4871"/>
                                <a:gd name="T23" fmla="*/ 4877 h 32"/>
                                <a:gd name="T24" fmla="+- 0 8747 8700"/>
                                <a:gd name="T25" fmla="*/ T24 w 48"/>
                                <a:gd name="T26" fmla="+- 0 4887 4871"/>
                                <a:gd name="T27" fmla="*/ 4887 h 32"/>
                                <a:gd name="T28" fmla="+- 0 8745 8700"/>
                                <a:gd name="T29" fmla="*/ T28 w 48"/>
                                <a:gd name="T30" fmla="+- 0 4896 4871"/>
                                <a:gd name="T31" fmla="*/ 4896 h 32"/>
                                <a:gd name="T32" fmla="+- 0 8737 8700"/>
                                <a:gd name="T33" fmla="*/ T32 w 48"/>
                                <a:gd name="T34" fmla="+- 0 4902 4871"/>
                                <a:gd name="T35" fmla="*/ 4902 h 32"/>
                                <a:gd name="T36" fmla="+- 0 8730 8700"/>
                                <a:gd name="T37" fmla="*/ T36 w 48"/>
                                <a:gd name="T38" fmla="+- 0 4902 4871"/>
                                <a:gd name="T39" fmla="*/ 4902 h 32"/>
                                <a:gd name="T40" fmla="+- 0 8724 8700"/>
                                <a:gd name="T41" fmla="*/ T40 w 48"/>
                                <a:gd name="T42" fmla="+- 0 4902 4871"/>
                                <a:gd name="T43" fmla="*/ 4902 h 32"/>
                                <a:gd name="T44" fmla="+- 0 8700 8700"/>
                                <a:gd name="T45" fmla="*/ T44 w 48"/>
                                <a:gd name="T46" fmla="+- 0 4902 4871"/>
                                <a:gd name="T47" fmla="*/ 490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31"/>
                                  </a:lnTo>
                                </a:path>
                              </a:pathLst>
                            </a:custGeom>
                            <a:noFill/>
                            <a:ln w="469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86"/>
                        <wpg:cNvGrpSpPr>
                          <a:grpSpLocks/>
                        </wpg:cNvGrpSpPr>
                        <wpg:grpSpPr bwMode="auto">
                          <a:xfrm>
                            <a:off x="8700" y="4916"/>
                            <a:ext cx="52" cy="37"/>
                            <a:chOff x="8700" y="4916"/>
                            <a:chExt cx="52" cy="37"/>
                          </a:xfrm>
                        </wpg:grpSpPr>
                        <wps:wsp>
                          <wps:cNvPr id="77" name="Freeform 87"/>
                          <wps:cNvSpPr>
                            <a:spLocks/>
                          </wps:cNvSpPr>
                          <wps:spPr bwMode="auto">
                            <a:xfrm>
                              <a:off x="8700" y="4916"/>
                              <a:ext cx="52" cy="37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52"/>
                                <a:gd name="T2" fmla="+- 0 4953 4916"/>
                                <a:gd name="T3" fmla="*/ 4953 h 37"/>
                                <a:gd name="T4" fmla="+- 0 8700 8700"/>
                                <a:gd name="T5" fmla="*/ T4 w 52"/>
                                <a:gd name="T6" fmla="+- 0 4916 4916"/>
                                <a:gd name="T7" fmla="*/ 4916 h 37"/>
                                <a:gd name="T8" fmla="+- 0 8724 8700"/>
                                <a:gd name="T9" fmla="*/ T8 w 52"/>
                                <a:gd name="T10" fmla="+- 0 4916 4916"/>
                                <a:gd name="T11" fmla="*/ 4916 h 37"/>
                                <a:gd name="T12" fmla="+- 0 8734 8700"/>
                                <a:gd name="T13" fmla="*/ T12 w 52"/>
                                <a:gd name="T14" fmla="+- 0 4918 4916"/>
                                <a:gd name="T15" fmla="*/ 4918 h 37"/>
                                <a:gd name="T16" fmla="+- 0 8741 8700"/>
                                <a:gd name="T17" fmla="*/ T16 w 52"/>
                                <a:gd name="T18" fmla="+- 0 4918 4916"/>
                                <a:gd name="T19" fmla="*/ 4918 h 37"/>
                                <a:gd name="T20" fmla="+- 0 8750 8700"/>
                                <a:gd name="T21" fmla="*/ T20 w 52"/>
                                <a:gd name="T22" fmla="+- 0 4925 4916"/>
                                <a:gd name="T23" fmla="*/ 4925 h 37"/>
                                <a:gd name="T24" fmla="+- 0 8752 8700"/>
                                <a:gd name="T25" fmla="*/ T24 w 52"/>
                                <a:gd name="T26" fmla="+- 0 4934 4916"/>
                                <a:gd name="T27" fmla="*/ 4934 h 37"/>
                                <a:gd name="T28" fmla="+- 0 8750 8700"/>
                                <a:gd name="T29" fmla="*/ T28 w 52"/>
                                <a:gd name="T30" fmla="+- 0 4943 4916"/>
                                <a:gd name="T31" fmla="*/ 4943 h 37"/>
                                <a:gd name="T32" fmla="+- 0 8745 8700"/>
                                <a:gd name="T33" fmla="*/ T32 w 52"/>
                                <a:gd name="T34" fmla="+- 0 4950 4916"/>
                                <a:gd name="T35" fmla="*/ 4950 h 37"/>
                                <a:gd name="T36" fmla="+- 0 8737 8700"/>
                                <a:gd name="T37" fmla="*/ T36 w 52"/>
                                <a:gd name="T38" fmla="+- 0 4953 4916"/>
                                <a:gd name="T39" fmla="*/ 4953 h 37"/>
                                <a:gd name="T40" fmla="+- 0 8726 8700"/>
                                <a:gd name="T41" fmla="*/ T40 w 52"/>
                                <a:gd name="T42" fmla="+- 0 4953 4916"/>
                                <a:gd name="T43" fmla="*/ 4953 h 37"/>
                                <a:gd name="T44" fmla="+- 0 8700 8700"/>
                                <a:gd name="T45" fmla="*/ T44 w 52"/>
                                <a:gd name="T46" fmla="+- 0 4953 4916"/>
                                <a:gd name="T47" fmla="*/ 495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" h="37">
                                  <a:moveTo>
                                    <a:pt x="0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4688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84"/>
                        <wpg:cNvGrpSpPr>
                          <a:grpSpLocks/>
                        </wpg:cNvGrpSpPr>
                        <wpg:grpSpPr bwMode="auto">
                          <a:xfrm>
                            <a:off x="8778" y="4884"/>
                            <a:ext cx="67" cy="85"/>
                            <a:chOff x="8778" y="4884"/>
                            <a:chExt cx="67" cy="85"/>
                          </a:xfrm>
                        </wpg:grpSpPr>
                        <wps:wsp>
                          <wps:cNvPr id="79" name="Freeform 85"/>
                          <wps:cNvSpPr>
                            <a:spLocks/>
                          </wps:cNvSpPr>
                          <wps:spPr bwMode="auto">
                            <a:xfrm>
                              <a:off x="8778" y="4884"/>
                              <a:ext cx="67" cy="85"/>
                            </a:xfrm>
                            <a:custGeom>
                              <a:avLst/>
                              <a:gdLst>
                                <a:gd name="T0" fmla="+- 0 8827 8778"/>
                                <a:gd name="T1" fmla="*/ T0 w 67"/>
                                <a:gd name="T2" fmla="+- 0 4957 4884"/>
                                <a:gd name="T3" fmla="*/ 4957 h 85"/>
                                <a:gd name="T4" fmla="+- 0 8831 8778"/>
                                <a:gd name="T5" fmla="*/ T4 w 67"/>
                                <a:gd name="T6" fmla="+- 0 4966 4884"/>
                                <a:gd name="T7" fmla="*/ 4966 h 85"/>
                                <a:gd name="T8" fmla="+- 0 8844 8778"/>
                                <a:gd name="T9" fmla="*/ T8 w 67"/>
                                <a:gd name="T10" fmla="+- 0 4966 4884"/>
                                <a:gd name="T11" fmla="*/ 4966 h 85"/>
                                <a:gd name="T12" fmla="+- 0 8840 8778"/>
                                <a:gd name="T13" fmla="*/ T12 w 67"/>
                                <a:gd name="T14" fmla="+- 0 4955 4884"/>
                                <a:gd name="T15" fmla="*/ 4955 h 85"/>
                                <a:gd name="T16" fmla="+- 0 8840 8778"/>
                                <a:gd name="T17" fmla="*/ T16 w 67"/>
                                <a:gd name="T18" fmla="+- 0 4948 4884"/>
                                <a:gd name="T19" fmla="*/ 4948 h 85"/>
                                <a:gd name="T20" fmla="+- 0 8840 8778"/>
                                <a:gd name="T21" fmla="*/ T20 w 67"/>
                                <a:gd name="T22" fmla="+- 0 4932 4884"/>
                                <a:gd name="T23" fmla="*/ 4932 h 85"/>
                                <a:gd name="T24" fmla="+- 0 8840 8778"/>
                                <a:gd name="T25" fmla="*/ T24 w 67"/>
                                <a:gd name="T26" fmla="+- 0 4916 4884"/>
                                <a:gd name="T27" fmla="*/ 4916 h 85"/>
                                <a:gd name="T28" fmla="+- 0 8840 8778"/>
                                <a:gd name="T29" fmla="*/ T28 w 67"/>
                                <a:gd name="T30" fmla="+- 0 4909 4884"/>
                                <a:gd name="T31" fmla="*/ 4909 h 85"/>
                                <a:gd name="T32" fmla="+- 0 8840 8778"/>
                                <a:gd name="T33" fmla="*/ T32 w 67"/>
                                <a:gd name="T34" fmla="+- 0 4902 4884"/>
                                <a:gd name="T35" fmla="*/ 4902 h 85"/>
                                <a:gd name="T36" fmla="+- 0 8836 8778"/>
                                <a:gd name="T37" fmla="*/ T36 w 67"/>
                                <a:gd name="T38" fmla="+- 0 4893 4884"/>
                                <a:gd name="T39" fmla="*/ 4893 h 85"/>
                                <a:gd name="T40" fmla="+- 0 8827 8778"/>
                                <a:gd name="T41" fmla="*/ T40 w 67"/>
                                <a:gd name="T42" fmla="+- 0 4887 4884"/>
                                <a:gd name="T43" fmla="*/ 4887 h 85"/>
                                <a:gd name="T44" fmla="+- 0 8812 8778"/>
                                <a:gd name="T45" fmla="*/ T44 w 67"/>
                                <a:gd name="T46" fmla="+- 0 4884 4884"/>
                                <a:gd name="T47" fmla="*/ 4884 h 85"/>
                                <a:gd name="T48" fmla="+- 0 8797 8778"/>
                                <a:gd name="T49" fmla="*/ T48 w 67"/>
                                <a:gd name="T50" fmla="+- 0 4889 4884"/>
                                <a:gd name="T51" fmla="*/ 4889 h 85"/>
                                <a:gd name="T52" fmla="+- 0 8786 8778"/>
                                <a:gd name="T53" fmla="*/ T52 w 67"/>
                                <a:gd name="T54" fmla="+- 0 4896 4884"/>
                                <a:gd name="T55" fmla="*/ 4896 h 85"/>
                                <a:gd name="T56" fmla="+- 0 8780 8778"/>
                                <a:gd name="T57" fmla="*/ T56 w 67"/>
                                <a:gd name="T58" fmla="+- 0 4909 4884"/>
                                <a:gd name="T59" fmla="*/ 4909 h 85"/>
                                <a:gd name="T60" fmla="+- 0 8793 8778"/>
                                <a:gd name="T61" fmla="*/ T60 w 67"/>
                                <a:gd name="T62" fmla="+- 0 4912 4884"/>
                                <a:gd name="T63" fmla="*/ 4912 h 85"/>
                                <a:gd name="T64" fmla="+- 0 8799 8778"/>
                                <a:gd name="T65" fmla="*/ T64 w 67"/>
                                <a:gd name="T66" fmla="+- 0 4902 4884"/>
                                <a:gd name="T67" fmla="*/ 4902 h 85"/>
                                <a:gd name="T68" fmla="+- 0 8810 8778"/>
                                <a:gd name="T69" fmla="*/ T68 w 67"/>
                                <a:gd name="T70" fmla="+- 0 4898 4884"/>
                                <a:gd name="T71" fmla="*/ 4898 h 85"/>
                                <a:gd name="T72" fmla="+- 0 8818 8778"/>
                                <a:gd name="T73" fmla="*/ T72 w 67"/>
                                <a:gd name="T74" fmla="+- 0 4900 4884"/>
                                <a:gd name="T75" fmla="*/ 4900 h 85"/>
                                <a:gd name="T76" fmla="+- 0 8823 8778"/>
                                <a:gd name="T77" fmla="*/ T76 w 67"/>
                                <a:gd name="T78" fmla="+- 0 4902 4884"/>
                                <a:gd name="T79" fmla="*/ 4902 h 85"/>
                                <a:gd name="T80" fmla="+- 0 8827 8778"/>
                                <a:gd name="T81" fmla="*/ T80 w 67"/>
                                <a:gd name="T82" fmla="+- 0 4914 4884"/>
                                <a:gd name="T83" fmla="*/ 4914 h 85"/>
                                <a:gd name="T84" fmla="+- 0 8827 8778"/>
                                <a:gd name="T85" fmla="*/ T84 w 67"/>
                                <a:gd name="T86" fmla="+- 0 4916 4884"/>
                                <a:gd name="T87" fmla="*/ 4916 h 85"/>
                                <a:gd name="T88" fmla="+- 0 8818 8778"/>
                                <a:gd name="T89" fmla="*/ T88 w 67"/>
                                <a:gd name="T90" fmla="+- 0 4918 4884"/>
                                <a:gd name="T91" fmla="*/ 4918 h 85"/>
                                <a:gd name="T92" fmla="+- 0 8805 8778"/>
                                <a:gd name="T93" fmla="*/ T92 w 67"/>
                                <a:gd name="T94" fmla="+- 0 4921 4884"/>
                                <a:gd name="T95" fmla="*/ 4921 h 85"/>
                                <a:gd name="T96" fmla="+- 0 8795 8778"/>
                                <a:gd name="T97" fmla="*/ T96 w 67"/>
                                <a:gd name="T98" fmla="+- 0 4923 4884"/>
                                <a:gd name="T99" fmla="*/ 4923 h 85"/>
                                <a:gd name="T100" fmla="+- 0 8786 8778"/>
                                <a:gd name="T101" fmla="*/ T100 w 67"/>
                                <a:gd name="T102" fmla="+- 0 4928 4884"/>
                                <a:gd name="T103" fmla="*/ 4928 h 85"/>
                                <a:gd name="T104" fmla="+- 0 8780 8778"/>
                                <a:gd name="T105" fmla="*/ T104 w 67"/>
                                <a:gd name="T106" fmla="+- 0 4937 4884"/>
                                <a:gd name="T107" fmla="*/ 4937 h 85"/>
                                <a:gd name="T108" fmla="+- 0 8778 8778"/>
                                <a:gd name="T109" fmla="*/ T108 w 67"/>
                                <a:gd name="T110" fmla="+- 0 4946 4884"/>
                                <a:gd name="T111" fmla="*/ 4946 h 85"/>
                                <a:gd name="T112" fmla="+- 0 8780 8778"/>
                                <a:gd name="T113" fmla="*/ T112 w 67"/>
                                <a:gd name="T114" fmla="+- 0 4955 4884"/>
                                <a:gd name="T115" fmla="*/ 4955 h 85"/>
                                <a:gd name="T116" fmla="+- 0 8784 8778"/>
                                <a:gd name="T117" fmla="*/ T116 w 67"/>
                                <a:gd name="T118" fmla="+- 0 4964 4884"/>
                                <a:gd name="T119" fmla="*/ 4964 h 85"/>
                                <a:gd name="T120" fmla="+- 0 8790 8778"/>
                                <a:gd name="T121" fmla="*/ T120 w 67"/>
                                <a:gd name="T122" fmla="+- 0 4969 4884"/>
                                <a:gd name="T123" fmla="*/ 4969 h 85"/>
                                <a:gd name="T124" fmla="+- 0 8801 8778"/>
                                <a:gd name="T125" fmla="*/ T124 w 67"/>
                                <a:gd name="T126" fmla="+- 0 4969 4884"/>
                                <a:gd name="T127" fmla="*/ 4969 h 85"/>
                                <a:gd name="T128" fmla="+- 0 8814 8778"/>
                                <a:gd name="T129" fmla="*/ T128 w 67"/>
                                <a:gd name="T130" fmla="+- 0 4966 4884"/>
                                <a:gd name="T131" fmla="*/ 4966 h 85"/>
                                <a:gd name="T132" fmla="+- 0 8827 8778"/>
                                <a:gd name="T133" fmla="*/ T132 w 67"/>
                                <a:gd name="T134" fmla="+- 0 4957 4884"/>
                                <a:gd name="T135" fmla="*/ 495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49" y="73"/>
                                  </a:moveTo>
                                  <a:lnTo>
                                    <a:pt x="53" y="82"/>
                                  </a:lnTo>
                                  <a:lnTo>
                                    <a:pt x="66" y="82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49" y="73"/>
                                  </a:lnTo>
                                </a:path>
                              </a:pathLst>
                            </a:custGeom>
                            <a:noFill/>
                            <a:ln w="4613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82"/>
                        <wpg:cNvGrpSpPr>
                          <a:grpSpLocks/>
                        </wpg:cNvGrpSpPr>
                        <wpg:grpSpPr bwMode="auto">
                          <a:xfrm>
                            <a:off x="8790" y="4930"/>
                            <a:ext cx="37" cy="26"/>
                            <a:chOff x="8790" y="4930"/>
                            <a:chExt cx="37" cy="26"/>
                          </a:xfrm>
                        </wpg:grpSpPr>
                        <wps:wsp>
                          <wps:cNvPr id="81" name="Freeform 83"/>
                          <wps:cNvSpPr>
                            <a:spLocks/>
                          </wps:cNvSpPr>
                          <wps:spPr bwMode="auto">
                            <a:xfrm>
                              <a:off x="8790" y="4930"/>
                              <a:ext cx="37" cy="26"/>
                            </a:xfrm>
                            <a:custGeom>
                              <a:avLst/>
                              <a:gdLst>
                                <a:gd name="T0" fmla="+- 0 8827 8790"/>
                                <a:gd name="T1" fmla="*/ T0 w 37"/>
                                <a:gd name="T2" fmla="+- 0 4930 4930"/>
                                <a:gd name="T3" fmla="*/ 4930 h 26"/>
                                <a:gd name="T4" fmla="+- 0 8827 8790"/>
                                <a:gd name="T5" fmla="*/ T4 w 37"/>
                                <a:gd name="T6" fmla="+- 0 4934 4930"/>
                                <a:gd name="T7" fmla="*/ 4934 h 26"/>
                                <a:gd name="T8" fmla="+- 0 8825 8790"/>
                                <a:gd name="T9" fmla="*/ T8 w 37"/>
                                <a:gd name="T10" fmla="+- 0 4946 4930"/>
                                <a:gd name="T11" fmla="*/ 4946 h 26"/>
                                <a:gd name="T12" fmla="+- 0 8816 8790"/>
                                <a:gd name="T13" fmla="*/ T12 w 37"/>
                                <a:gd name="T14" fmla="+- 0 4953 4930"/>
                                <a:gd name="T15" fmla="*/ 4953 h 26"/>
                                <a:gd name="T16" fmla="+- 0 8805 8790"/>
                                <a:gd name="T17" fmla="*/ T16 w 37"/>
                                <a:gd name="T18" fmla="+- 0 4955 4930"/>
                                <a:gd name="T19" fmla="*/ 4955 h 26"/>
                                <a:gd name="T20" fmla="+- 0 8795 8790"/>
                                <a:gd name="T21" fmla="*/ T20 w 37"/>
                                <a:gd name="T22" fmla="+- 0 4953 4930"/>
                                <a:gd name="T23" fmla="*/ 4953 h 26"/>
                                <a:gd name="T24" fmla="+- 0 8790 8790"/>
                                <a:gd name="T25" fmla="*/ T24 w 37"/>
                                <a:gd name="T26" fmla="+- 0 4946 4930"/>
                                <a:gd name="T27" fmla="*/ 4946 h 26"/>
                                <a:gd name="T28" fmla="+- 0 8793 8790"/>
                                <a:gd name="T29" fmla="*/ T28 w 37"/>
                                <a:gd name="T30" fmla="+- 0 4941 4930"/>
                                <a:gd name="T31" fmla="*/ 4941 h 26"/>
                                <a:gd name="T32" fmla="+- 0 8797 8790"/>
                                <a:gd name="T33" fmla="*/ T32 w 37"/>
                                <a:gd name="T34" fmla="+- 0 4937 4930"/>
                                <a:gd name="T35" fmla="*/ 4937 h 26"/>
                                <a:gd name="T36" fmla="+- 0 8808 8790"/>
                                <a:gd name="T37" fmla="*/ T36 w 37"/>
                                <a:gd name="T38" fmla="+- 0 4934 4930"/>
                                <a:gd name="T39" fmla="*/ 4934 h 26"/>
                                <a:gd name="T40" fmla="+- 0 8818 8790"/>
                                <a:gd name="T41" fmla="*/ T40 w 37"/>
                                <a:gd name="T42" fmla="+- 0 4932 4930"/>
                                <a:gd name="T43" fmla="*/ 4932 h 26"/>
                                <a:gd name="T44" fmla="+- 0 8827 8790"/>
                                <a:gd name="T45" fmla="*/ T44 w 37"/>
                                <a:gd name="T46" fmla="+- 0 4930 4930"/>
                                <a:gd name="T47" fmla="*/ 493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" h="26">
                                  <a:moveTo>
                                    <a:pt x="37" y="0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469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0"/>
                        <wpg:cNvGrpSpPr>
                          <a:grpSpLocks/>
                        </wpg:cNvGrpSpPr>
                        <wpg:grpSpPr bwMode="auto">
                          <a:xfrm>
                            <a:off x="8853" y="4859"/>
                            <a:ext cx="35" cy="110"/>
                            <a:chOff x="8853" y="4859"/>
                            <a:chExt cx="35" cy="110"/>
                          </a:xfrm>
                        </wpg:grpSpPr>
                        <wps:wsp>
                          <wps:cNvPr id="83" name="Freeform 81"/>
                          <wps:cNvSpPr>
                            <a:spLocks/>
                          </wps:cNvSpPr>
                          <wps:spPr bwMode="auto">
                            <a:xfrm>
                              <a:off x="8853" y="4859"/>
                              <a:ext cx="35" cy="110"/>
                            </a:xfrm>
                            <a:custGeom>
                              <a:avLst/>
                              <a:gdLst>
                                <a:gd name="T0" fmla="+- 0 8885 8853"/>
                                <a:gd name="T1" fmla="*/ T0 w 35"/>
                                <a:gd name="T2" fmla="+- 0 4957 4859"/>
                                <a:gd name="T3" fmla="*/ 4957 h 110"/>
                                <a:gd name="T4" fmla="+- 0 8881 8853"/>
                                <a:gd name="T5" fmla="*/ T4 w 35"/>
                                <a:gd name="T6" fmla="+- 0 4955 4859"/>
                                <a:gd name="T7" fmla="*/ 4955 h 110"/>
                                <a:gd name="T8" fmla="+- 0 8877 8853"/>
                                <a:gd name="T9" fmla="*/ T8 w 35"/>
                                <a:gd name="T10" fmla="+- 0 4955 4859"/>
                                <a:gd name="T11" fmla="*/ 4955 h 110"/>
                                <a:gd name="T12" fmla="+- 0 8874 8853"/>
                                <a:gd name="T13" fmla="*/ T12 w 35"/>
                                <a:gd name="T14" fmla="+- 0 4953 4859"/>
                                <a:gd name="T15" fmla="*/ 4953 h 110"/>
                                <a:gd name="T16" fmla="+- 0 8874 8853"/>
                                <a:gd name="T17" fmla="*/ T16 w 35"/>
                                <a:gd name="T18" fmla="+- 0 4946 4859"/>
                                <a:gd name="T19" fmla="*/ 4946 h 110"/>
                                <a:gd name="T20" fmla="+- 0 8874 8853"/>
                                <a:gd name="T21" fmla="*/ T20 w 35"/>
                                <a:gd name="T22" fmla="+- 0 4900 4859"/>
                                <a:gd name="T23" fmla="*/ 4900 h 110"/>
                                <a:gd name="T24" fmla="+- 0 8885 8853"/>
                                <a:gd name="T25" fmla="*/ T24 w 35"/>
                                <a:gd name="T26" fmla="+- 0 4900 4859"/>
                                <a:gd name="T27" fmla="*/ 4900 h 110"/>
                                <a:gd name="T28" fmla="+- 0 8885 8853"/>
                                <a:gd name="T29" fmla="*/ T28 w 35"/>
                                <a:gd name="T30" fmla="+- 0 4887 4859"/>
                                <a:gd name="T31" fmla="*/ 4887 h 110"/>
                                <a:gd name="T32" fmla="+- 0 8874 8853"/>
                                <a:gd name="T33" fmla="*/ T32 w 35"/>
                                <a:gd name="T34" fmla="+- 0 4887 4859"/>
                                <a:gd name="T35" fmla="*/ 4887 h 110"/>
                                <a:gd name="T36" fmla="+- 0 8874 8853"/>
                                <a:gd name="T37" fmla="*/ T36 w 35"/>
                                <a:gd name="T38" fmla="+- 0 4859 4859"/>
                                <a:gd name="T39" fmla="*/ 4859 h 110"/>
                                <a:gd name="T40" fmla="+- 0 8861 8853"/>
                                <a:gd name="T41" fmla="*/ T40 w 35"/>
                                <a:gd name="T42" fmla="+- 0 4868 4859"/>
                                <a:gd name="T43" fmla="*/ 4868 h 110"/>
                                <a:gd name="T44" fmla="+- 0 8861 8853"/>
                                <a:gd name="T45" fmla="*/ T44 w 35"/>
                                <a:gd name="T46" fmla="+- 0 4887 4859"/>
                                <a:gd name="T47" fmla="*/ 4887 h 110"/>
                                <a:gd name="T48" fmla="+- 0 8853 8853"/>
                                <a:gd name="T49" fmla="*/ T48 w 35"/>
                                <a:gd name="T50" fmla="+- 0 4887 4859"/>
                                <a:gd name="T51" fmla="*/ 4887 h 110"/>
                                <a:gd name="T52" fmla="+- 0 8853 8853"/>
                                <a:gd name="T53" fmla="*/ T52 w 35"/>
                                <a:gd name="T54" fmla="+- 0 4900 4859"/>
                                <a:gd name="T55" fmla="*/ 4900 h 110"/>
                                <a:gd name="T56" fmla="+- 0 8861 8853"/>
                                <a:gd name="T57" fmla="*/ T56 w 35"/>
                                <a:gd name="T58" fmla="+- 0 4900 4859"/>
                                <a:gd name="T59" fmla="*/ 4900 h 110"/>
                                <a:gd name="T60" fmla="+- 0 8861 8853"/>
                                <a:gd name="T61" fmla="*/ T60 w 35"/>
                                <a:gd name="T62" fmla="+- 0 4946 4859"/>
                                <a:gd name="T63" fmla="*/ 4946 h 110"/>
                                <a:gd name="T64" fmla="+- 0 8861 8853"/>
                                <a:gd name="T65" fmla="*/ T64 w 35"/>
                                <a:gd name="T66" fmla="+- 0 4955 4859"/>
                                <a:gd name="T67" fmla="*/ 4955 h 110"/>
                                <a:gd name="T68" fmla="+- 0 8864 8853"/>
                                <a:gd name="T69" fmla="*/ T68 w 35"/>
                                <a:gd name="T70" fmla="+- 0 4962 4859"/>
                                <a:gd name="T71" fmla="*/ 4962 h 110"/>
                                <a:gd name="T72" fmla="+- 0 8868 8853"/>
                                <a:gd name="T73" fmla="*/ T72 w 35"/>
                                <a:gd name="T74" fmla="+- 0 4966 4859"/>
                                <a:gd name="T75" fmla="*/ 4966 h 110"/>
                                <a:gd name="T76" fmla="+- 0 8879 8853"/>
                                <a:gd name="T77" fmla="*/ T76 w 35"/>
                                <a:gd name="T78" fmla="+- 0 4969 4859"/>
                                <a:gd name="T79" fmla="*/ 4969 h 110"/>
                                <a:gd name="T80" fmla="+- 0 8887 8853"/>
                                <a:gd name="T81" fmla="*/ T80 w 35"/>
                                <a:gd name="T82" fmla="+- 0 4969 4859"/>
                                <a:gd name="T83" fmla="*/ 4969 h 110"/>
                                <a:gd name="T84" fmla="+- 0 8885 8853"/>
                                <a:gd name="T85" fmla="*/ T84 w 35"/>
                                <a:gd name="T86" fmla="+- 0 4957 4859"/>
                                <a:gd name="T87" fmla="*/ 495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5" h="110">
                                  <a:moveTo>
                                    <a:pt x="32" y="98"/>
                                  </a:moveTo>
                                  <a:lnTo>
                                    <a:pt x="28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32" y="98"/>
                                  </a:lnTo>
                                </a:path>
                              </a:pathLst>
                            </a:custGeom>
                            <a:noFill/>
                            <a:ln w="4535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8"/>
                        <wpg:cNvGrpSpPr>
                          <a:grpSpLocks/>
                        </wpg:cNvGrpSpPr>
                        <wpg:grpSpPr bwMode="auto">
                          <a:xfrm>
                            <a:off x="8894" y="4884"/>
                            <a:ext cx="69" cy="85"/>
                            <a:chOff x="8894" y="4884"/>
                            <a:chExt cx="69" cy="85"/>
                          </a:xfrm>
                        </wpg:grpSpPr>
                        <wps:wsp>
                          <wps:cNvPr id="85" name="Freeform 79"/>
                          <wps:cNvSpPr>
                            <a:spLocks/>
                          </wps:cNvSpPr>
                          <wps:spPr bwMode="auto">
                            <a:xfrm>
                              <a:off x="8894" y="4884"/>
                              <a:ext cx="69" cy="85"/>
                            </a:xfrm>
                            <a:custGeom>
                              <a:avLst/>
                              <a:gdLst>
                                <a:gd name="T0" fmla="+- 0 8950 8894"/>
                                <a:gd name="T1" fmla="*/ T0 w 69"/>
                                <a:gd name="T2" fmla="+- 0 4941 4884"/>
                                <a:gd name="T3" fmla="*/ 4941 h 85"/>
                                <a:gd name="T4" fmla="+- 0 8945 8894"/>
                                <a:gd name="T5" fmla="*/ T4 w 69"/>
                                <a:gd name="T6" fmla="+- 0 4948 4884"/>
                                <a:gd name="T7" fmla="*/ 4948 h 85"/>
                                <a:gd name="T8" fmla="+- 0 8941 8894"/>
                                <a:gd name="T9" fmla="*/ T8 w 69"/>
                                <a:gd name="T10" fmla="+- 0 4953 4884"/>
                                <a:gd name="T11" fmla="*/ 4953 h 85"/>
                                <a:gd name="T12" fmla="+- 0 8930 8894"/>
                                <a:gd name="T13" fmla="*/ T12 w 69"/>
                                <a:gd name="T14" fmla="+- 0 4955 4884"/>
                                <a:gd name="T15" fmla="*/ 4955 h 85"/>
                                <a:gd name="T16" fmla="+- 0 8922 8894"/>
                                <a:gd name="T17" fmla="*/ T16 w 69"/>
                                <a:gd name="T18" fmla="+- 0 4955 4884"/>
                                <a:gd name="T19" fmla="*/ 4955 h 85"/>
                                <a:gd name="T20" fmla="+- 0 8913 8894"/>
                                <a:gd name="T21" fmla="*/ T20 w 69"/>
                                <a:gd name="T22" fmla="+- 0 4950 4884"/>
                                <a:gd name="T23" fmla="*/ 4950 h 85"/>
                                <a:gd name="T24" fmla="+- 0 8909 8894"/>
                                <a:gd name="T25" fmla="*/ T24 w 69"/>
                                <a:gd name="T26" fmla="+- 0 4941 4884"/>
                                <a:gd name="T27" fmla="*/ 4941 h 85"/>
                                <a:gd name="T28" fmla="+- 0 8907 8894"/>
                                <a:gd name="T29" fmla="*/ T28 w 69"/>
                                <a:gd name="T30" fmla="+- 0 4930 4884"/>
                                <a:gd name="T31" fmla="*/ 4930 h 85"/>
                                <a:gd name="T32" fmla="+- 0 8963 8894"/>
                                <a:gd name="T33" fmla="*/ T32 w 69"/>
                                <a:gd name="T34" fmla="+- 0 4930 4884"/>
                                <a:gd name="T35" fmla="*/ 4930 h 85"/>
                                <a:gd name="T36" fmla="+- 0 8963 8894"/>
                                <a:gd name="T37" fmla="*/ T36 w 69"/>
                                <a:gd name="T38" fmla="+- 0 4928 4884"/>
                                <a:gd name="T39" fmla="*/ 4928 h 85"/>
                                <a:gd name="T40" fmla="+- 0 8960 8894"/>
                                <a:gd name="T41" fmla="*/ T40 w 69"/>
                                <a:gd name="T42" fmla="+- 0 4909 4884"/>
                                <a:gd name="T43" fmla="*/ 4909 h 85"/>
                                <a:gd name="T44" fmla="+- 0 8954 8894"/>
                                <a:gd name="T45" fmla="*/ T44 w 69"/>
                                <a:gd name="T46" fmla="+- 0 4896 4884"/>
                                <a:gd name="T47" fmla="*/ 4896 h 85"/>
                                <a:gd name="T48" fmla="+- 0 8943 8894"/>
                                <a:gd name="T49" fmla="*/ T48 w 69"/>
                                <a:gd name="T50" fmla="+- 0 4887 4884"/>
                                <a:gd name="T51" fmla="*/ 4887 h 85"/>
                                <a:gd name="T52" fmla="+- 0 8928 8894"/>
                                <a:gd name="T53" fmla="*/ T52 w 69"/>
                                <a:gd name="T54" fmla="+- 0 4884 4884"/>
                                <a:gd name="T55" fmla="*/ 4884 h 85"/>
                                <a:gd name="T56" fmla="+- 0 8915 8894"/>
                                <a:gd name="T57" fmla="*/ T56 w 69"/>
                                <a:gd name="T58" fmla="+- 0 4889 4884"/>
                                <a:gd name="T59" fmla="*/ 4889 h 85"/>
                                <a:gd name="T60" fmla="+- 0 8905 8894"/>
                                <a:gd name="T61" fmla="*/ T60 w 69"/>
                                <a:gd name="T62" fmla="+- 0 4896 4884"/>
                                <a:gd name="T63" fmla="*/ 4896 h 85"/>
                                <a:gd name="T64" fmla="+- 0 8896 8894"/>
                                <a:gd name="T65" fmla="*/ T64 w 69"/>
                                <a:gd name="T66" fmla="+- 0 4909 4884"/>
                                <a:gd name="T67" fmla="*/ 4909 h 85"/>
                                <a:gd name="T68" fmla="+- 0 8894 8894"/>
                                <a:gd name="T69" fmla="*/ T68 w 69"/>
                                <a:gd name="T70" fmla="+- 0 4928 4884"/>
                                <a:gd name="T71" fmla="*/ 4928 h 85"/>
                                <a:gd name="T72" fmla="+- 0 8896 8894"/>
                                <a:gd name="T73" fmla="*/ T72 w 69"/>
                                <a:gd name="T74" fmla="+- 0 4946 4884"/>
                                <a:gd name="T75" fmla="*/ 4946 h 85"/>
                                <a:gd name="T76" fmla="+- 0 8902 8894"/>
                                <a:gd name="T77" fmla="*/ T76 w 69"/>
                                <a:gd name="T78" fmla="+- 0 4959 4884"/>
                                <a:gd name="T79" fmla="*/ 4959 h 85"/>
                                <a:gd name="T80" fmla="+- 0 8915 8894"/>
                                <a:gd name="T81" fmla="*/ T80 w 69"/>
                                <a:gd name="T82" fmla="+- 0 4966 4884"/>
                                <a:gd name="T83" fmla="*/ 4966 h 85"/>
                                <a:gd name="T84" fmla="+- 0 8930 8894"/>
                                <a:gd name="T85" fmla="*/ T84 w 69"/>
                                <a:gd name="T86" fmla="+- 0 4969 4884"/>
                                <a:gd name="T87" fmla="*/ 4969 h 85"/>
                                <a:gd name="T88" fmla="+- 0 8941 8894"/>
                                <a:gd name="T89" fmla="*/ T88 w 69"/>
                                <a:gd name="T90" fmla="+- 0 4969 4884"/>
                                <a:gd name="T91" fmla="*/ 4969 h 85"/>
                                <a:gd name="T92" fmla="+- 0 8952 8894"/>
                                <a:gd name="T93" fmla="*/ T92 w 69"/>
                                <a:gd name="T94" fmla="+- 0 4962 4884"/>
                                <a:gd name="T95" fmla="*/ 4962 h 85"/>
                                <a:gd name="T96" fmla="+- 0 8958 8894"/>
                                <a:gd name="T97" fmla="*/ T96 w 69"/>
                                <a:gd name="T98" fmla="+- 0 4955 4884"/>
                                <a:gd name="T99" fmla="*/ 4955 h 85"/>
                                <a:gd name="T100" fmla="+- 0 8963 8894"/>
                                <a:gd name="T101" fmla="*/ T100 w 69"/>
                                <a:gd name="T102" fmla="+- 0 4943 4884"/>
                                <a:gd name="T103" fmla="*/ 4943 h 85"/>
                                <a:gd name="T104" fmla="+- 0 8950 8894"/>
                                <a:gd name="T105" fmla="*/ T104 w 69"/>
                                <a:gd name="T106" fmla="+- 0 4941 4884"/>
                                <a:gd name="T107" fmla="*/ 494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6" y="57"/>
                                  </a:moveTo>
                                  <a:lnTo>
                                    <a:pt x="51" y="64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8" y="78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56" y="57"/>
                                  </a:lnTo>
                                </a:path>
                              </a:pathLst>
                            </a:custGeom>
                            <a:noFill/>
                            <a:ln w="46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76"/>
                        <wpg:cNvGrpSpPr>
                          <a:grpSpLocks/>
                        </wpg:cNvGrpSpPr>
                        <wpg:grpSpPr bwMode="auto">
                          <a:xfrm>
                            <a:off x="8907" y="4898"/>
                            <a:ext cx="44" cy="19"/>
                            <a:chOff x="8907" y="4898"/>
                            <a:chExt cx="44" cy="19"/>
                          </a:xfrm>
                        </wpg:grpSpPr>
                        <wps:wsp>
                          <wps:cNvPr id="87" name="Freeform 77"/>
                          <wps:cNvSpPr>
                            <a:spLocks/>
                          </wps:cNvSpPr>
                          <wps:spPr bwMode="auto">
                            <a:xfrm>
                              <a:off x="8907" y="4898"/>
                              <a:ext cx="44" cy="19"/>
                            </a:xfrm>
                            <a:custGeom>
                              <a:avLst/>
                              <a:gdLst>
                                <a:gd name="T0" fmla="+- 0 8907 8907"/>
                                <a:gd name="T1" fmla="*/ T0 w 44"/>
                                <a:gd name="T2" fmla="+- 0 4916 4898"/>
                                <a:gd name="T3" fmla="*/ 4916 h 19"/>
                                <a:gd name="T4" fmla="+- 0 8909 8907"/>
                                <a:gd name="T5" fmla="*/ T4 w 44"/>
                                <a:gd name="T6" fmla="+- 0 4909 4898"/>
                                <a:gd name="T7" fmla="*/ 4909 h 19"/>
                                <a:gd name="T8" fmla="+- 0 8913 8907"/>
                                <a:gd name="T9" fmla="*/ T8 w 44"/>
                                <a:gd name="T10" fmla="+- 0 4902 4898"/>
                                <a:gd name="T11" fmla="*/ 4902 h 19"/>
                                <a:gd name="T12" fmla="+- 0 8920 8907"/>
                                <a:gd name="T13" fmla="*/ T12 w 44"/>
                                <a:gd name="T14" fmla="+- 0 4900 4898"/>
                                <a:gd name="T15" fmla="*/ 4900 h 19"/>
                                <a:gd name="T16" fmla="+- 0 8928 8907"/>
                                <a:gd name="T17" fmla="*/ T16 w 44"/>
                                <a:gd name="T18" fmla="+- 0 4898 4898"/>
                                <a:gd name="T19" fmla="*/ 4898 h 19"/>
                                <a:gd name="T20" fmla="+- 0 8937 8907"/>
                                <a:gd name="T21" fmla="*/ T20 w 44"/>
                                <a:gd name="T22" fmla="+- 0 4900 4898"/>
                                <a:gd name="T23" fmla="*/ 4900 h 19"/>
                                <a:gd name="T24" fmla="+- 0 8945 8907"/>
                                <a:gd name="T25" fmla="*/ T24 w 44"/>
                                <a:gd name="T26" fmla="+- 0 4905 4898"/>
                                <a:gd name="T27" fmla="*/ 4905 h 19"/>
                                <a:gd name="T28" fmla="+- 0 8950 8907"/>
                                <a:gd name="T29" fmla="*/ T28 w 44"/>
                                <a:gd name="T30" fmla="+- 0 4916 4898"/>
                                <a:gd name="T31" fmla="*/ 4916 h 19"/>
                                <a:gd name="T32" fmla="+- 0 8907 8907"/>
                                <a:gd name="T33" fmla="*/ T32 w 44"/>
                                <a:gd name="T34" fmla="+- 0 4916 4898"/>
                                <a:gd name="T35" fmla="*/ 491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19">
                                  <a:moveTo>
                                    <a:pt x="0" y="18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4736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74"/>
                        <wpg:cNvGrpSpPr>
                          <a:grpSpLocks/>
                        </wpg:cNvGrpSpPr>
                        <wpg:grpSpPr bwMode="auto">
                          <a:xfrm>
                            <a:off x="8978" y="4884"/>
                            <a:ext cx="99" cy="83"/>
                            <a:chOff x="8978" y="4884"/>
                            <a:chExt cx="99" cy="83"/>
                          </a:xfrm>
                        </wpg:grpSpPr>
                        <wps:wsp>
                          <wps:cNvPr id="89" name="Freeform 75"/>
                          <wps:cNvSpPr>
                            <a:spLocks/>
                          </wps:cNvSpPr>
                          <wps:spPr bwMode="auto">
                            <a:xfrm>
                              <a:off x="8978" y="4884"/>
                              <a:ext cx="99" cy="83"/>
                            </a:xfrm>
                            <a:custGeom>
                              <a:avLst/>
                              <a:gdLst>
                                <a:gd name="T0" fmla="+- 0 8978 8978"/>
                                <a:gd name="T1" fmla="*/ T0 w 99"/>
                                <a:gd name="T2" fmla="+- 0 4966 4884"/>
                                <a:gd name="T3" fmla="*/ 4966 h 83"/>
                                <a:gd name="T4" fmla="+- 0 8991 8978"/>
                                <a:gd name="T5" fmla="*/ T4 w 99"/>
                                <a:gd name="T6" fmla="+- 0 4966 4884"/>
                                <a:gd name="T7" fmla="*/ 4966 h 83"/>
                                <a:gd name="T8" fmla="+- 0 8991 8978"/>
                                <a:gd name="T9" fmla="*/ T8 w 99"/>
                                <a:gd name="T10" fmla="+- 0 4928 4884"/>
                                <a:gd name="T11" fmla="*/ 4928 h 83"/>
                                <a:gd name="T12" fmla="+- 0 8991 8978"/>
                                <a:gd name="T13" fmla="*/ T12 w 99"/>
                                <a:gd name="T14" fmla="+- 0 4916 4884"/>
                                <a:gd name="T15" fmla="*/ 4916 h 83"/>
                                <a:gd name="T16" fmla="+- 0 8993 8978"/>
                                <a:gd name="T17" fmla="*/ T16 w 99"/>
                                <a:gd name="T18" fmla="+- 0 4909 4884"/>
                                <a:gd name="T19" fmla="*/ 4909 h 83"/>
                                <a:gd name="T20" fmla="+- 0 8999 8978"/>
                                <a:gd name="T21" fmla="*/ T20 w 99"/>
                                <a:gd name="T22" fmla="+- 0 4902 4884"/>
                                <a:gd name="T23" fmla="*/ 4902 h 83"/>
                                <a:gd name="T24" fmla="+- 0 9008 8978"/>
                                <a:gd name="T25" fmla="*/ T24 w 99"/>
                                <a:gd name="T26" fmla="+- 0 4898 4884"/>
                                <a:gd name="T27" fmla="*/ 4898 h 83"/>
                                <a:gd name="T28" fmla="+- 0 9019 8978"/>
                                <a:gd name="T29" fmla="*/ T28 w 99"/>
                                <a:gd name="T30" fmla="+- 0 4902 4884"/>
                                <a:gd name="T31" fmla="*/ 4902 h 83"/>
                                <a:gd name="T32" fmla="+- 0 9021 8978"/>
                                <a:gd name="T33" fmla="*/ T32 w 99"/>
                                <a:gd name="T34" fmla="+- 0 4916 4884"/>
                                <a:gd name="T35" fmla="*/ 4916 h 83"/>
                                <a:gd name="T36" fmla="+- 0 9021 8978"/>
                                <a:gd name="T37" fmla="*/ T36 w 99"/>
                                <a:gd name="T38" fmla="+- 0 4966 4884"/>
                                <a:gd name="T39" fmla="*/ 4966 h 83"/>
                                <a:gd name="T40" fmla="+- 0 9034 8978"/>
                                <a:gd name="T41" fmla="*/ T40 w 99"/>
                                <a:gd name="T42" fmla="+- 0 4966 4884"/>
                                <a:gd name="T43" fmla="*/ 4966 h 83"/>
                                <a:gd name="T44" fmla="+- 0 9034 8978"/>
                                <a:gd name="T45" fmla="*/ T44 w 99"/>
                                <a:gd name="T46" fmla="+- 0 4921 4884"/>
                                <a:gd name="T47" fmla="*/ 4921 h 83"/>
                                <a:gd name="T48" fmla="+- 0 9036 8978"/>
                                <a:gd name="T49" fmla="*/ T48 w 99"/>
                                <a:gd name="T50" fmla="+- 0 4912 4884"/>
                                <a:gd name="T51" fmla="*/ 4912 h 83"/>
                                <a:gd name="T52" fmla="+- 0 9038 8978"/>
                                <a:gd name="T53" fmla="*/ T52 w 99"/>
                                <a:gd name="T54" fmla="+- 0 4905 4884"/>
                                <a:gd name="T55" fmla="*/ 4905 h 83"/>
                                <a:gd name="T56" fmla="+- 0 9044 8978"/>
                                <a:gd name="T57" fmla="*/ T56 w 99"/>
                                <a:gd name="T58" fmla="+- 0 4900 4884"/>
                                <a:gd name="T59" fmla="*/ 4900 h 83"/>
                                <a:gd name="T60" fmla="+- 0 9051 8978"/>
                                <a:gd name="T61" fmla="*/ T60 w 99"/>
                                <a:gd name="T62" fmla="+- 0 4898 4884"/>
                                <a:gd name="T63" fmla="*/ 4898 h 83"/>
                                <a:gd name="T64" fmla="+- 0 9057 8978"/>
                                <a:gd name="T65" fmla="*/ T64 w 99"/>
                                <a:gd name="T66" fmla="+- 0 4900 4884"/>
                                <a:gd name="T67" fmla="*/ 4900 h 83"/>
                                <a:gd name="T68" fmla="+- 0 9062 8978"/>
                                <a:gd name="T69" fmla="*/ T68 w 99"/>
                                <a:gd name="T70" fmla="+- 0 4907 4884"/>
                                <a:gd name="T71" fmla="*/ 4907 h 83"/>
                                <a:gd name="T72" fmla="+- 0 9064 8978"/>
                                <a:gd name="T73" fmla="*/ T72 w 99"/>
                                <a:gd name="T74" fmla="+- 0 4918 4884"/>
                                <a:gd name="T75" fmla="*/ 4918 h 83"/>
                                <a:gd name="T76" fmla="+- 0 9064 8978"/>
                                <a:gd name="T77" fmla="*/ T76 w 99"/>
                                <a:gd name="T78" fmla="+- 0 4966 4884"/>
                                <a:gd name="T79" fmla="*/ 4966 h 83"/>
                                <a:gd name="T80" fmla="+- 0 9077 8978"/>
                                <a:gd name="T81" fmla="*/ T80 w 99"/>
                                <a:gd name="T82" fmla="+- 0 4966 4884"/>
                                <a:gd name="T83" fmla="*/ 4966 h 83"/>
                                <a:gd name="T84" fmla="+- 0 9077 8978"/>
                                <a:gd name="T85" fmla="*/ T84 w 99"/>
                                <a:gd name="T86" fmla="+- 0 4912 4884"/>
                                <a:gd name="T87" fmla="*/ 4912 h 83"/>
                                <a:gd name="T88" fmla="+- 0 9075 8978"/>
                                <a:gd name="T89" fmla="*/ T88 w 99"/>
                                <a:gd name="T90" fmla="+- 0 4900 4884"/>
                                <a:gd name="T91" fmla="*/ 4900 h 83"/>
                                <a:gd name="T92" fmla="+- 0 9070 8978"/>
                                <a:gd name="T93" fmla="*/ T92 w 99"/>
                                <a:gd name="T94" fmla="+- 0 4891 4884"/>
                                <a:gd name="T95" fmla="*/ 4891 h 83"/>
                                <a:gd name="T96" fmla="+- 0 9064 8978"/>
                                <a:gd name="T97" fmla="*/ T96 w 99"/>
                                <a:gd name="T98" fmla="+- 0 4887 4884"/>
                                <a:gd name="T99" fmla="*/ 4887 h 83"/>
                                <a:gd name="T100" fmla="+- 0 9055 8978"/>
                                <a:gd name="T101" fmla="*/ T100 w 99"/>
                                <a:gd name="T102" fmla="+- 0 4884 4884"/>
                                <a:gd name="T103" fmla="*/ 4884 h 83"/>
                                <a:gd name="T104" fmla="+- 0 9042 8978"/>
                                <a:gd name="T105" fmla="*/ T104 w 99"/>
                                <a:gd name="T106" fmla="+- 0 4889 4884"/>
                                <a:gd name="T107" fmla="*/ 4889 h 83"/>
                                <a:gd name="T108" fmla="+- 0 9032 8978"/>
                                <a:gd name="T109" fmla="*/ T108 w 99"/>
                                <a:gd name="T110" fmla="+- 0 4900 4884"/>
                                <a:gd name="T111" fmla="*/ 4900 h 83"/>
                                <a:gd name="T112" fmla="+- 0 9025 8978"/>
                                <a:gd name="T113" fmla="*/ T112 w 99"/>
                                <a:gd name="T114" fmla="+- 0 4889 4884"/>
                                <a:gd name="T115" fmla="*/ 4889 h 83"/>
                                <a:gd name="T116" fmla="+- 0 9012 8978"/>
                                <a:gd name="T117" fmla="*/ T116 w 99"/>
                                <a:gd name="T118" fmla="+- 0 4884 4884"/>
                                <a:gd name="T119" fmla="*/ 4884 h 83"/>
                                <a:gd name="T120" fmla="+- 0 8999 8978"/>
                                <a:gd name="T121" fmla="*/ T120 w 99"/>
                                <a:gd name="T122" fmla="+- 0 4889 4884"/>
                                <a:gd name="T123" fmla="*/ 4889 h 83"/>
                                <a:gd name="T124" fmla="+- 0 8991 8978"/>
                                <a:gd name="T125" fmla="*/ T124 w 99"/>
                                <a:gd name="T126" fmla="+- 0 4900 4884"/>
                                <a:gd name="T127" fmla="*/ 4900 h 83"/>
                                <a:gd name="T128" fmla="+- 0 8991 8978"/>
                                <a:gd name="T129" fmla="*/ T128 w 99"/>
                                <a:gd name="T130" fmla="+- 0 4887 4884"/>
                                <a:gd name="T131" fmla="*/ 4887 h 83"/>
                                <a:gd name="T132" fmla="+- 0 8978 8978"/>
                                <a:gd name="T133" fmla="*/ T132 w 99"/>
                                <a:gd name="T134" fmla="+- 0 4887 4884"/>
                                <a:gd name="T135" fmla="*/ 4887 h 83"/>
                                <a:gd name="T136" fmla="+- 0 8978 8978"/>
                                <a:gd name="T137" fmla="*/ T136 w 99"/>
                                <a:gd name="T138" fmla="+- 0 4966 4884"/>
                                <a:gd name="T139" fmla="*/ 496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99" h="83">
                                  <a:moveTo>
                                    <a:pt x="0" y="82"/>
                                  </a:moveTo>
                                  <a:lnTo>
                                    <a:pt x="13" y="82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99" y="82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466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72"/>
                        <wpg:cNvGrpSpPr>
                          <a:grpSpLocks/>
                        </wpg:cNvGrpSpPr>
                        <wpg:grpSpPr bwMode="auto">
                          <a:xfrm>
                            <a:off x="9096" y="4884"/>
                            <a:ext cx="67" cy="85"/>
                            <a:chOff x="9096" y="4884"/>
                            <a:chExt cx="67" cy="85"/>
                          </a:xfrm>
                        </wpg:grpSpPr>
                        <wps:wsp>
                          <wps:cNvPr id="91" name="Freeform 73"/>
                          <wps:cNvSpPr>
                            <a:spLocks/>
                          </wps:cNvSpPr>
                          <wps:spPr bwMode="auto">
                            <a:xfrm>
                              <a:off x="9096" y="4884"/>
                              <a:ext cx="67" cy="85"/>
                            </a:xfrm>
                            <a:custGeom>
                              <a:avLst/>
                              <a:gdLst>
                                <a:gd name="T0" fmla="+- 0 9146 9096"/>
                                <a:gd name="T1" fmla="*/ T0 w 67"/>
                                <a:gd name="T2" fmla="+- 0 4957 4884"/>
                                <a:gd name="T3" fmla="*/ 4957 h 85"/>
                                <a:gd name="T4" fmla="+- 0 9150 9096"/>
                                <a:gd name="T5" fmla="*/ T4 w 67"/>
                                <a:gd name="T6" fmla="+- 0 4966 4884"/>
                                <a:gd name="T7" fmla="*/ 4966 h 85"/>
                                <a:gd name="T8" fmla="+- 0 9163 9096"/>
                                <a:gd name="T9" fmla="*/ T8 w 67"/>
                                <a:gd name="T10" fmla="+- 0 4966 4884"/>
                                <a:gd name="T11" fmla="*/ 4966 h 85"/>
                                <a:gd name="T12" fmla="+- 0 9159 9096"/>
                                <a:gd name="T13" fmla="*/ T12 w 67"/>
                                <a:gd name="T14" fmla="+- 0 4955 4884"/>
                                <a:gd name="T15" fmla="*/ 4955 h 85"/>
                                <a:gd name="T16" fmla="+- 0 9159 9096"/>
                                <a:gd name="T17" fmla="*/ T16 w 67"/>
                                <a:gd name="T18" fmla="+- 0 4948 4884"/>
                                <a:gd name="T19" fmla="*/ 4948 h 85"/>
                                <a:gd name="T20" fmla="+- 0 9159 9096"/>
                                <a:gd name="T21" fmla="*/ T20 w 67"/>
                                <a:gd name="T22" fmla="+- 0 4932 4884"/>
                                <a:gd name="T23" fmla="*/ 4932 h 85"/>
                                <a:gd name="T24" fmla="+- 0 9159 9096"/>
                                <a:gd name="T25" fmla="*/ T24 w 67"/>
                                <a:gd name="T26" fmla="+- 0 4916 4884"/>
                                <a:gd name="T27" fmla="*/ 4916 h 85"/>
                                <a:gd name="T28" fmla="+- 0 9159 9096"/>
                                <a:gd name="T29" fmla="*/ T28 w 67"/>
                                <a:gd name="T30" fmla="+- 0 4909 4884"/>
                                <a:gd name="T31" fmla="*/ 4909 h 85"/>
                                <a:gd name="T32" fmla="+- 0 9159 9096"/>
                                <a:gd name="T33" fmla="*/ T32 w 67"/>
                                <a:gd name="T34" fmla="+- 0 4902 4884"/>
                                <a:gd name="T35" fmla="*/ 4902 h 85"/>
                                <a:gd name="T36" fmla="+- 0 9154 9096"/>
                                <a:gd name="T37" fmla="*/ T36 w 67"/>
                                <a:gd name="T38" fmla="+- 0 4893 4884"/>
                                <a:gd name="T39" fmla="*/ 4893 h 85"/>
                                <a:gd name="T40" fmla="+- 0 9146 9096"/>
                                <a:gd name="T41" fmla="*/ T40 w 67"/>
                                <a:gd name="T42" fmla="+- 0 4887 4884"/>
                                <a:gd name="T43" fmla="*/ 4887 h 85"/>
                                <a:gd name="T44" fmla="+- 0 9131 9096"/>
                                <a:gd name="T45" fmla="*/ T44 w 67"/>
                                <a:gd name="T46" fmla="+- 0 4884 4884"/>
                                <a:gd name="T47" fmla="*/ 4884 h 85"/>
                                <a:gd name="T48" fmla="+- 0 9115 9096"/>
                                <a:gd name="T49" fmla="*/ T48 w 67"/>
                                <a:gd name="T50" fmla="+- 0 4889 4884"/>
                                <a:gd name="T51" fmla="*/ 4889 h 85"/>
                                <a:gd name="T52" fmla="+- 0 9105 9096"/>
                                <a:gd name="T53" fmla="*/ T52 w 67"/>
                                <a:gd name="T54" fmla="+- 0 4896 4884"/>
                                <a:gd name="T55" fmla="*/ 4896 h 85"/>
                                <a:gd name="T56" fmla="+- 0 9098 9096"/>
                                <a:gd name="T57" fmla="*/ T56 w 67"/>
                                <a:gd name="T58" fmla="+- 0 4909 4884"/>
                                <a:gd name="T59" fmla="*/ 4909 h 85"/>
                                <a:gd name="T60" fmla="+- 0 9111 9096"/>
                                <a:gd name="T61" fmla="*/ T60 w 67"/>
                                <a:gd name="T62" fmla="+- 0 4912 4884"/>
                                <a:gd name="T63" fmla="*/ 4912 h 85"/>
                                <a:gd name="T64" fmla="+- 0 9118 9096"/>
                                <a:gd name="T65" fmla="*/ T64 w 67"/>
                                <a:gd name="T66" fmla="+- 0 4902 4884"/>
                                <a:gd name="T67" fmla="*/ 4902 h 85"/>
                                <a:gd name="T68" fmla="+- 0 9128 9096"/>
                                <a:gd name="T69" fmla="*/ T68 w 67"/>
                                <a:gd name="T70" fmla="+- 0 4898 4884"/>
                                <a:gd name="T71" fmla="*/ 4898 h 85"/>
                                <a:gd name="T72" fmla="+- 0 9137 9096"/>
                                <a:gd name="T73" fmla="*/ T72 w 67"/>
                                <a:gd name="T74" fmla="+- 0 4900 4884"/>
                                <a:gd name="T75" fmla="*/ 4900 h 85"/>
                                <a:gd name="T76" fmla="+- 0 9141 9096"/>
                                <a:gd name="T77" fmla="*/ T76 w 67"/>
                                <a:gd name="T78" fmla="+- 0 4902 4884"/>
                                <a:gd name="T79" fmla="*/ 4902 h 85"/>
                                <a:gd name="T80" fmla="+- 0 9146 9096"/>
                                <a:gd name="T81" fmla="*/ T80 w 67"/>
                                <a:gd name="T82" fmla="+- 0 4914 4884"/>
                                <a:gd name="T83" fmla="*/ 4914 h 85"/>
                                <a:gd name="T84" fmla="+- 0 9146 9096"/>
                                <a:gd name="T85" fmla="*/ T84 w 67"/>
                                <a:gd name="T86" fmla="+- 0 4916 4884"/>
                                <a:gd name="T87" fmla="*/ 4916 h 85"/>
                                <a:gd name="T88" fmla="+- 0 9137 9096"/>
                                <a:gd name="T89" fmla="*/ T88 w 67"/>
                                <a:gd name="T90" fmla="+- 0 4918 4884"/>
                                <a:gd name="T91" fmla="*/ 4918 h 85"/>
                                <a:gd name="T92" fmla="+- 0 9124 9096"/>
                                <a:gd name="T93" fmla="*/ T92 w 67"/>
                                <a:gd name="T94" fmla="+- 0 4921 4884"/>
                                <a:gd name="T95" fmla="*/ 4921 h 85"/>
                                <a:gd name="T96" fmla="+- 0 9113 9096"/>
                                <a:gd name="T97" fmla="*/ T96 w 67"/>
                                <a:gd name="T98" fmla="+- 0 4923 4884"/>
                                <a:gd name="T99" fmla="*/ 4923 h 85"/>
                                <a:gd name="T100" fmla="+- 0 9105 9096"/>
                                <a:gd name="T101" fmla="*/ T100 w 67"/>
                                <a:gd name="T102" fmla="+- 0 4928 4884"/>
                                <a:gd name="T103" fmla="*/ 4928 h 85"/>
                                <a:gd name="T104" fmla="+- 0 9098 9096"/>
                                <a:gd name="T105" fmla="*/ T104 w 67"/>
                                <a:gd name="T106" fmla="+- 0 4937 4884"/>
                                <a:gd name="T107" fmla="*/ 4937 h 85"/>
                                <a:gd name="T108" fmla="+- 0 9096 9096"/>
                                <a:gd name="T109" fmla="*/ T108 w 67"/>
                                <a:gd name="T110" fmla="+- 0 4946 4884"/>
                                <a:gd name="T111" fmla="*/ 4946 h 85"/>
                                <a:gd name="T112" fmla="+- 0 9098 9096"/>
                                <a:gd name="T113" fmla="*/ T112 w 67"/>
                                <a:gd name="T114" fmla="+- 0 4955 4884"/>
                                <a:gd name="T115" fmla="*/ 4955 h 85"/>
                                <a:gd name="T116" fmla="+- 0 9103 9096"/>
                                <a:gd name="T117" fmla="*/ T116 w 67"/>
                                <a:gd name="T118" fmla="+- 0 4964 4884"/>
                                <a:gd name="T119" fmla="*/ 4964 h 85"/>
                                <a:gd name="T120" fmla="+- 0 9109 9096"/>
                                <a:gd name="T121" fmla="*/ T120 w 67"/>
                                <a:gd name="T122" fmla="+- 0 4969 4884"/>
                                <a:gd name="T123" fmla="*/ 4969 h 85"/>
                                <a:gd name="T124" fmla="+- 0 9120 9096"/>
                                <a:gd name="T125" fmla="*/ T124 w 67"/>
                                <a:gd name="T126" fmla="+- 0 4969 4884"/>
                                <a:gd name="T127" fmla="*/ 4969 h 85"/>
                                <a:gd name="T128" fmla="+- 0 9133 9096"/>
                                <a:gd name="T129" fmla="*/ T128 w 67"/>
                                <a:gd name="T130" fmla="+- 0 4966 4884"/>
                                <a:gd name="T131" fmla="*/ 4966 h 85"/>
                                <a:gd name="T132" fmla="+- 0 9146 9096"/>
                                <a:gd name="T133" fmla="*/ T132 w 67"/>
                                <a:gd name="T134" fmla="+- 0 4957 4884"/>
                                <a:gd name="T135" fmla="*/ 495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50" y="73"/>
                                  </a:moveTo>
                                  <a:lnTo>
                                    <a:pt x="54" y="82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50" y="73"/>
                                  </a:lnTo>
                                </a:path>
                              </a:pathLst>
                            </a:custGeom>
                            <a:noFill/>
                            <a:ln w="4613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0"/>
                        <wpg:cNvGrpSpPr>
                          <a:grpSpLocks/>
                        </wpg:cNvGrpSpPr>
                        <wpg:grpSpPr bwMode="auto">
                          <a:xfrm>
                            <a:off x="9109" y="4930"/>
                            <a:ext cx="37" cy="26"/>
                            <a:chOff x="9109" y="4930"/>
                            <a:chExt cx="37" cy="26"/>
                          </a:xfrm>
                        </wpg:grpSpPr>
                        <wps:wsp>
                          <wps:cNvPr id="93" name="Freeform 71"/>
                          <wps:cNvSpPr>
                            <a:spLocks/>
                          </wps:cNvSpPr>
                          <wps:spPr bwMode="auto">
                            <a:xfrm>
                              <a:off x="9109" y="4930"/>
                              <a:ext cx="37" cy="26"/>
                            </a:xfrm>
                            <a:custGeom>
                              <a:avLst/>
                              <a:gdLst>
                                <a:gd name="T0" fmla="+- 0 9146 9109"/>
                                <a:gd name="T1" fmla="*/ T0 w 37"/>
                                <a:gd name="T2" fmla="+- 0 4930 4930"/>
                                <a:gd name="T3" fmla="*/ 4930 h 26"/>
                                <a:gd name="T4" fmla="+- 0 9146 9109"/>
                                <a:gd name="T5" fmla="*/ T4 w 37"/>
                                <a:gd name="T6" fmla="+- 0 4934 4930"/>
                                <a:gd name="T7" fmla="*/ 4934 h 26"/>
                                <a:gd name="T8" fmla="+- 0 9143 9109"/>
                                <a:gd name="T9" fmla="*/ T8 w 37"/>
                                <a:gd name="T10" fmla="+- 0 4946 4930"/>
                                <a:gd name="T11" fmla="*/ 4946 h 26"/>
                                <a:gd name="T12" fmla="+- 0 9135 9109"/>
                                <a:gd name="T13" fmla="*/ T12 w 37"/>
                                <a:gd name="T14" fmla="+- 0 4953 4930"/>
                                <a:gd name="T15" fmla="*/ 4953 h 26"/>
                                <a:gd name="T16" fmla="+- 0 9124 9109"/>
                                <a:gd name="T17" fmla="*/ T16 w 37"/>
                                <a:gd name="T18" fmla="+- 0 4955 4930"/>
                                <a:gd name="T19" fmla="*/ 4955 h 26"/>
                                <a:gd name="T20" fmla="+- 0 9113 9109"/>
                                <a:gd name="T21" fmla="*/ T20 w 37"/>
                                <a:gd name="T22" fmla="+- 0 4953 4930"/>
                                <a:gd name="T23" fmla="*/ 4953 h 26"/>
                                <a:gd name="T24" fmla="+- 0 9109 9109"/>
                                <a:gd name="T25" fmla="*/ T24 w 37"/>
                                <a:gd name="T26" fmla="+- 0 4946 4930"/>
                                <a:gd name="T27" fmla="*/ 4946 h 26"/>
                                <a:gd name="T28" fmla="+- 0 9111 9109"/>
                                <a:gd name="T29" fmla="*/ T28 w 37"/>
                                <a:gd name="T30" fmla="+- 0 4941 4930"/>
                                <a:gd name="T31" fmla="*/ 4941 h 26"/>
                                <a:gd name="T32" fmla="+- 0 9115 9109"/>
                                <a:gd name="T33" fmla="*/ T32 w 37"/>
                                <a:gd name="T34" fmla="+- 0 4937 4930"/>
                                <a:gd name="T35" fmla="*/ 4937 h 26"/>
                                <a:gd name="T36" fmla="+- 0 9126 9109"/>
                                <a:gd name="T37" fmla="*/ T36 w 37"/>
                                <a:gd name="T38" fmla="+- 0 4934 4930"/>
                                <a:gd name="T39" fmla="*/ 4934 h 26"/>
                                <a:gd name="T40" fmla="+- 0 9137 9109"/>
                                <a:gd name="T41" fmla="*/ T40 w 37"/>
                                <a:gd name="T42" fmla="+- 0 4932 4930"/>
                                <a:gd name="T43" fmla="*/ 4932 h 26"/>
                                <a:gd name="T44" fmla="+- 0 9146 9109"/>
                                <a:gd name="T45" fmla="*/ T44 w 37"/>
                                <a:gd name="T46" fmla="+- 0 4930 4930"/>
                                <a:gd name="T47" fmla="*/ 493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" h="26">
                                  <a:moveTo>
                                    <a:pt x="37" y="0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469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68"/>
                        <wpg:cNvGrpSpPr>
                          <a:grpSpLocks/>
                        </wpg:cNvGrpSpPr>
                        <wpg:grpSpPr bwMode="auto">
                          <a:xfrm>
                            <a:off x="9180" y="4884"/>
                            <a:ext cx="59" cy="83"/>
                            <a:chOff x="9180" y="4884"/>
                            <a:chExt cx="59" cy="83"/>
                          </a:xfrm>
                        </wpg:grpSpPr>
                        <wps:wsp>
                          <wps:cNvPr id="95" name="Freeform 69"/>
                          <wps:cNvSpPr>
                            <a:spLocks/>
                          </wps:cNvSpPr>
                          <wps:spPr bwMode="auto">
                            <a:xfrm>
                              <a:off x="9180" y="4884"/>
                              <a:ext cx="59" cy="83"/>
                            </a:xfrm>
                            <a:custGeom>
                              <a:avLst/>
                              <a:gdLst>
                                <a:gd name="T0" fmla="+- 0 9180 9180"/>
                                <a:gd name="T1" fmla="*/ T0 w 59"/>
                                <a:gd name="T2" fmla="+- 0 4966 4884"/>
                                <a:gd name="T3" fmla="*/ 4966 h 83"/>
                                <a:gd name="T4" fmla="+- 0 9193 9180"/>
                                <a:gd name="T5" fmla="*/ T4 w 59"/>
                                <a:gd name="T6" fmla="+- 0 4966 4884"/>
                                <a:gd name="T7" fmla="*/ 4966 h 83"/>
                                <a:gd name="T8" fmla="+- 0 9193 9180"/>
                                <a:gd name="T9" fmla="*/ T8 w 59"/>
                                <a:gd name="T10" fmla="+- 0 4925 4884"/>
                                <a:gd name="T11" fmla="*/ 4925 h 83"/>
                                <a:gd name="T12" fmla="+- 0 9195 9180"/>
                                <a:gd name="T13" fmla="*/ T12 w 59"/>
                                <a:gd name="T14" fmla="+- 0 4912 4884"/>
                                <a:gd name="T15" fmla="*/ 4912 h 83"/>
                                <a:gd name="T16" fmla="+- 0 9199 9180"/>
                                <a:gd name="T17" fmla="*/ T16 w 59"/>
                                <a:gd name="T18" fmla="+- 0 4905 4884"/>
                                <a:gd name="T19" fmla="*/ 4905 h 83"/>
                                <a:gd name="T20" fmla="+- 0 9204 9180"/>
                                <a:gd name="T21" fmla="*/ T20 w 59"/>
                                <a:gd name="T22" fmla="+- 0 4900 4884"/>
                                <a:gd name="T23" fmla="*/ 4900 h 83"/>
                                <a:gd name="T24" fmla="+- 0 9210 9180"/>
                                <a:gd name="T25" fmla="*/ T24 w 59"/>
                                <a:gd name="T26" fmla="+- 0 4898 4884"/>
                                <a:gd name="T27" fmla="*/ 4898 h 83"/>
                                <a:gd name="T28" fmla="+- 0 9219 9180"/>
                                <a:gd name="T29" fmla="*/ T28 w 59"/>
                                <a:gd name="T30" fmla="+- 0 4900 4884"/>
                                <a:gd name="T31" fmla="*/ 4900 h 83"/>
                                <a:gd name="T32" fmla="+- 0 9223 9180"/>
                                <a:gd name="T33" fmla="*/ T32 w 59"/>
                                <a:gd name="T34" fmla="+- 0 4907 4884"/>
                                <a:gd name="T35" fmla="*/ 4907 h 83"/>
                                <a:gd name="T36" fmla="+- 0 9225 9180"/>
                                <a:gd name="T37" fmla="*/ T36 w 59"/>
                                <a:gd name="T38" fmla="+- 0 4918 4884"/>
                                <a:gd name="T39" fmla="*/ 4918 h 83"/>
                                <a:gd name="T40" fmla="+- 0 9225 9180"/>
                                <a:gd name="T41" fmla="*/ T40 w 59"/>
                                <a:gd name="T42" fmla="+- 0 4966 4884"/>
                                <a:gd name="T43" fmla="*/ 4966 h 83"/>
                                <a:gd name="T44" fmla="+- 0 9238 9180"/>
                                <a:gd name="T45" fmla="*/ T44 w 59"/>
                                <a:gd name="T46" fmla="+- 0 4966 4884"/>
                                <a:gd name="T47" fmla="*/ 4966 h 83"/>
                                <a:gd name="T48" fmla="+- 0 9238 9180"/>
                                <a:gd name="T49" fmla="*/ T48 w 59"/>
                                <a:gd name="T50" fmla="+- 0 4918 4884"/>
                                <a:gd name="T51" fmla="*/ 4918 h 83"/>
                                <a:gd name="T52" fmla="+- 0 9238 9180"/>
                                <a:gd name="T53" fmla="*/ T52 w 59"/>
                                <a:gd name="T54" fmla="+- 0 4909 4884"/>
                                <a:gd name="T55" fmla="*/ 4909 h 83"/>
                                <a:gd name="T56" fmla="+- 0 9238 9180"/>
                                <a:gd name="T57" fmla="*/ T56 w 59"/>
                                <a:gd name="T58" fmla="+- 0 4905 4884"/>
                                <a:gd name="T59" fmla="*/ 4905 h 83"/>
                                <a:gd name="T60" fmla="+- 0 9234 9180"/>
                                <a:gd name="T61" fmla="*/ T60 w 59"/>
                                <a:gd name="T62" fmla="+- 0 4893 4884"/>
                                <a:gd name="T63" fmla="*/ 4893 h 83"/>
                                <a:gd name="T64" fmla="+- 0 9225 9180"/>
                                <a:gd name="T65" fmla="*/ T64 w 59"/>
                                <a:gd name="T66" fmla="+- 0 4887 4884"/>
                                <a:gd name="T67" fmla="*/ 4887 h 83"/>
                                <a:gd name="T68" fmla="+- 0 9215 9180"/>
                                <a:gd name="T69" fmla="*/ T68 w 59"/>
                                <a:gd name="T70" fmla="+- 0 4884 4884"/>
                                <a:gd name="T71" fmla="*/ 4884 h 83"/>
                                <a:gd name="T72" fmla="+- 0 9202 9180"/>
                                <a:gd name="T73" fmla="*/ T72 w 59"/>
                                <a:gd name="T74" fmla="+- 0 4889 4884"/>
                                <a:gd name="T75" fmla="*/ 4889 h 83"/>
                                <a:gd name="T76" fmla="+- 0 9193 9180"/>
                                <a:gd name="T77" fmla="*/ T76 w 59"/>
                                <a:gd name="T78" fmla="+- 0 4898 4884"/>
                                <a:gd name="T79" fmla="*/ 4898 h 83"/>
                                <a:gd name="T80" fmla="+- 0 9193 9180"/>
                                <a:gd name="T81" fmla="*/ T80 w 59"/>
                                <a:gd name="T82" fmla="+- 0 4887 4884"/>
                                <a:gd name="T83" fmla="*/ 4887 h 83"/>
                                <a:gd name="T84" fmla="+- 0 9180 9180"/>
                                <a:gd name="T85" fmla="*/ T84 w 59"/>
                                <a:gd name="T86" fmla="+- 0 4887 4884"/>
                                <a:gd name="T87" fmla="*/ 4887 h 83"/>
                                <a:gd name="T88" fmla="+- 0 9180 9180"/>
                                <a:gd name="T89" fmla="*/ T88 w 59"/>
                                <a:gd name="T90" fmla="+- 0 4966 4884"/>
                                <a:gd name="T91" fmla="*/ 496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9" h="83">
                                  <a:moveTo>
                                    <a:pt x="0" y="82"/>
                                  </a:moveTo>
                                  <a:lnTo>
                                    <a:pt x="13" y="82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58" y="82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460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66"/>
                        <wpg:cNvGrpSpPr>
                          <a:grpSpLocks/>
                        </wpg:cNvGrpSpPr>
                        <wpg:grpSpPr bwMode="auto">
                          <a:xfrm>
                            <a:off x="9253" y="4884"/>
                            <a:ext cx="61" cy="85"/>
                            <a:chOff x="9253" y="4884"/>
                            <a:chExt cx="61" cy="85"/>
                          </a:xfrm>
                        </wpg:grpSpPr>
                        <wps:wsp>
                          <wps:cNvPr id="97" name="Freeform 67"/>
                          <wps:cNvSpPr>
                            <a:spLocks/>
                          </wps:cNvSpPr>
                          <wps:spPr bwMode="auto">
                            <a:xfrm>
                              <a:off x="9253" y="4884"/>
                              <a:ext cx="61" cy="85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61"/>
                                <a:gd name="T2" fmla="+- 0 4943 4884"/>
                                <a:gd name="T3" fmla="*/ 4943 h 85"/>
                                <a:gd name="T4" fmla="+- 0 9258 9253"/>
                                <a:gd name="T5" fmla="*/ T4 w 61"/>
                                <a:gd name="T6" fmla="+- 0 4955 4884"/>
                                <a:gd name="T7" fmla="*/ 4955 h 85"/>
                                <a:gd name="T8" fmla="+- 0 9262 9253"/>
                                <a:gd name="T9" fmla="*/ T8 w 61"/>
                                <a:gd name="T10" fmla="+- 0 4964 4884"/>
                                <a:gd name="T11" fmla="*/ 4964 h 85"/>
                                <a:gd name="T12" fmla="+- 0 9273 9253"/>
                                <a:gd name="T13" fmla="*/ T12 w 61"/>
                                <a:gd name="T14" fmla="+- 0 4969 4884"/>
                                <a:gd name="T15" fmla="*/ 4969 h 85"/>
                                <a:gd name="T16" fmla="+- 0 9283 9253"/>
                                <a:gd name="T17" fmla="*/ T16 w 61"/>
                                <a:gd name="T18" fmla="+- 0 4969 4884"/>
                                <a:gd name="T19" fmla="*/ 4969 h 85"/>
                                <a:gd name="T20" fmla="+- 0 9301 9253"/>
                                <a:gd name="T21" fmla="*/ T20 w 61"/>
                                <a:gd name="T22" fmla="+- 0 4966 4884"/>
                                <a:gd name="T23" fmla="*/ 4966 h 85"/>
                                <a:gd name="T24" fmla="+- 0 9309 9253"/>
                                <a:gd name="T25" fmla="*/ T24 w 61"/>
                                <a:gd name="T26" fmla="+- 0 4957 4884"/>
                                <a:gd name="T27" fmla="*/ 4957 h 85"/>
                                <a:gd name="T28" fmla="+- 0 9314 9253"/>
                                <a:gd name="T29" fmla="*/ T28 w 61"/>
                                <a:gd name="T30" fmla="+- 0 4943 4884"/>
                                <a:gd name="T31" fmla="*/ 4943 h 85"/>
                                <a:gd name="T32" fmla="+- 0 9309 9253"/>
                                <a:gd name="T33" fmla="*/ T32 w 61"/>
                                <a:gd name="T34" fmla="+- 0 4932 4884"/>
                                <a:gd name="T35" fmla="*/ 4932 h 85"/>
                                <a:gd name="T36" fmla="+- 0 9301 9253"/>
                                <a:gd name="T37" fmla="*/ T36 w 61"/>
                                <a:gd name="T38" fmla="+- 0 4923 4884"/>
                                <a:gd name="T39" fmla="*/ 4923 h 85"/>
                                <a:gd name="T40" fmla="+- 0 9294 9253"/>
                                <a:gd name="T41" fmla="*/ T40 w 61"/>
                                <a:gd name="T42" fmla="+- 0 4921 4884"/>
                                <a:gd name="T43" fmla="*/ 4921 h 85"/>
                                <a:gd name="T44" fmla="+- 0 9283 9253"/>
                                <a:gd name="T45" fmla="*/ T44 w 61"/>
                                <a:gd name="T46" fmla="+- 0 4918 4884"/>
                                <a:gd name="T47" fmla="*/ 4918 h 85"/>
                                <a:gd name="T48" fmla="+- 0 9277 9253"/>
                                <a:gd name="T49" fmla="*/ T48 w 61"/>
                                <a:gd name="T50" fmla="+- 0 4916 4884"/>
                                <a:gd name="T51" fmla="*/ 4916 h 85"/>
                                <a:gd name="T52" fmla="+- 0 9275 9253"/>
                                <a:gd name="T53" fmla="*/ T52 w 61"/>
                                <a:gd name="T54" fmla="+- 0 4914 4884"/>
                                <a:gd name="T55" fmla="*/ 4914 h 85"/>
                                <a:gd name="T56" fmla="+- 0 9270 9253"/>
                                <a:gd name="T57" fmla="*/ T56 w 61"/>
                                <a:gd name="T58" fmla="+- 0 4912 4884"/>
                                <a:gd name="T59" fmla="*/ 4912 h 85"/>
                                <a:gd name="T60" fmla="+- 0 9268 9253"/>
                                <a:gd name="T61" fmla="*/ T60 w 61"/>
                                <a:gd name="T62" fmla="+- 0 4907 4884"/>
                                <a:gd name="T63" fmla="*/ 4907 h 85"/>
                                <a:gd name="T64" fmla="+- 0 9273 9253"/>
                                <a:gd name="T65" fmla="*/ T64 w 61"/>
                                <a:gd name="T66" fmla="+- 0 4900 4884"/>
                                <a:gd name="T67" fmla="*/ 4900 h 85"/>
                                <a:gd name="T68" fmla="+- 0 9277 9253"/>
                                <a:gd name="T69" fmla="*/ T68 w 61"/>
                                <a:gd name="T70" fmla="+- 0 4900 4884"/>
                                <a:gd name="T71" fmla="*/ 4900 h 85"/>
                                <a:gd name="T72" fmla="+- 0 9281 9253"/>
                                <a:gd name="T73" fmla="*/ T72 w 61"/>
                                <a:gd name="T74" fmla="+- 0 4898 4884"/>
                                <a:gd name="T75" fmla="*/ 4898 h 85"/>
                                <a:gd name="T76" fmla="+- 0 9292 9253"/>
                                <a:gd name="T77" fmla="*/ T76 w 61"/>
                                <a:gd name="T78" fmla="+- 0 4902 4884"/>
                                <a:gd name="T79" fmla="*/ 4902 h 85"/>
                                <a:gd name="T80" fmla="+- 0 9296 9253"/>
                                <a:gd name="T81" fmla="*/ T80 w 61"/>
                                <a:gd name="T82" fmla="+- 0 4909 4884"/>
                                <a:gd name="T83" fmla="*/ 4909 h 85"/>
                                <a:gd name="T84" fmla="+- 0 9309 9253"/>
                                <a:gd name="T85" fmla="*/ T84 w 61"/>
                                <a:gd name="T86" fmla="+- 0 4907 4884"/>
                                <a:gd name="T87" fmla="*/ 4907 h 85"/>
                                <a:gd name="T88" fmla="+- 0 9305 9253"/>
                                <a:gd name="T89" fmla="*/ T88 w 61"/>
                                <a:gd name="T90" fmla="+- 0 4896 4884"/>
                                <a:gd name="T91" fmla="*/ 4896 h 85"/>
                                <a:gd name="T92" fmla="+- 0 9296 9253"/>
                                <a:gd name="T93" fmla="*/ T92 w 61"/>
                                <a:gd name="T94" fmla="+- 0 4887 4884"/>
                                <a:gd name="T95" fmla="*/ 4887 h 85"/>
                                <a:gd name="T96" fmla="+- 0 9281 9253"/>
                                <a:gd name="T97" fmla="*/ T96 w 61"/>
                                <a:gd name="T98" fmla="+- 0 4884 4884"/>
                                <a:gd name="T99" fmla="*/ 4884 h 85"/>
                                <a:gd name="T100" fmla="+- 0 9270 9253"/>
                                <a:gd name="T101" fmla="*/ T100 w 61"/>
                                <a:gd name="T102" fmla="+- 0 4887 4884"/>
                                <a:gd name="T103" fmla="*/ 4887 h 85"/>
                                <a:gd name="T104" fmla="+- 0 9264 9253"/>
                                <a:gd name="T105" fmla="*/ T104 w 61"/>
                                <a:gd name="T106" fmla="+- 0 4891 4884"/>
                                <a:gd name="T107" fmla="*/ 4891 h 85"/>
                                <a:gd name="T108" fmla="+- 0 9258 9253"/>
                                <a:gd name="T109" fmla="*/ T108 w 61"/>
                                <a:gd name="T110" fmla="+- 0 4898 4884"/>
                                <a:gd name="T111" fmla="*/ 4898 h 85"/>
                                <a:gd name="T112" fmla="+- 0 9255 9253"/>
                                <a:gd name="T113" fmla="*/ T112 w 61"/>
                                <a:gd name="T114" fmla="+- 0 4909 4884"/>
                                <a:gd name="T115" fmla="*/ 4909 h 85"/>
                                <a:gd name="T116" fmla="+- 0 9258 9253"/>
                                <a:gd name="T117" fmla="*/ T116 w 61"/>
                                <a:gd name="T118" fmla="+- 0 4921 4884"/>
                                <a:gd name="T119" fmla="*/ 4921 h 85"/>
                                <a:gd name="T120" fmla="+- 0 9266 9253"/>
                                <a:gd name="T121" fmla="*/ T120 w 61"/>
                                <a:gd name="T122" fmla="+- 0 4928 4884"/>
                                <a:gd name="T123" fmla="*/ 4928 h 85"/>
                                <a:gd name="T124" fmla="+- 0 9273 9253"/>
                                <a:gd name="T125" fmla="*/ T124 w 61"/>
                                <a:gd name="T126" fmla="+- 0 4932 4884"/>
                                <a:gd name="T127" fmla="*/ 4932 h 85"/>
                                <a:gd name="T128" fmla="+- 0 9283 9253"/>
                                <a:gd name="T129" fmla="*/ T128 w 61"/>
                                <a:gd name="T130" fmla="+- 0 4934 4884"/>
                                <a:gd name="T131" fmla="*/ 4934 h 85"/>
                                <a:gd name="T132" fmla="+- 0 9292 9253"/>
                                <a:gd name="T133" fmla="*/ T132 w 61"/>
                                <a:gd name="T134" fmla="+- 0 4937 4884"/>
                                <a:gd name="T135" fmla="*/ 4937 h 85"/>
                                <a:gd name="T136" fmla="+- 0 9296 9253"/>
                                <a:gd name="T137" fmla="*/ T136 w 61"/>
                                <a:gd name="T138" fmla="+- 0 4939 4884"/>
                                <a:gd name="T139" fmla="*/ 4939 h 85"/>
                                <a:gd name="T140" fmla="+- 0 9301 9253"/>
                                <a:gd name="T141" fmla="*/ T140 w 61"/>
                                <a:gd name="T142" fmla="+- 0 4941 4884"/>
                                <a:gd name="T143" fmla="*/ 4941 h 85"/>
                                <a:gd name="T144" fmla="+- 0 9301 9253"/>
                                <a:gd name="T145" fmla="*/ T144 w 61"/>
                                <a:gd name="T146" fmla="+- 0 4943 4884"/>
                                <a:gd name="T147" fmla="*/ 4943 h 85"/>
                                <a:gd name="T148" fmla="+- 0 9296 9253"/>
                                <a:gd name="T149" fmla="*/ T148 w 61"/>
                                <a:gd name="T150" fmla="+- 0 4953 4884"/>
                                <a:gd name="T151" fmla="*/ 4953 h 85"/>
                                <a:gd name="T152" fmla="+- 0 9292 9253"/>
                                <a:gd name="T153" fmla="*/ T152 w 61"/>
                                <a:gd name="T154" fmla="+- 0 4955 4884"/>
                                <a:gd name="T155" fmla="*/ 4955 h 85"/>
                                <a:gd name="T156" fmla="+- 0 9283 9253"/>
                                <a:gd name="T157" fmla="*/ T156 w 61"/>
                                <a:gd name="T158" fmla="+- 0 4955 4884"/>
                                <a:gd name="T159" fmla="*/ 4955 h 85"/>
                                <a:gd name="T160" fmla="+- 0 9273 9253"/>
                                <a:gd name="T161" fmla="*/ T160 w 61"/>
                                <a:gd name="T162" fmla="+- 0 4953 4884"/>
                                <a:gd name="T163" fmla="*/ 4953 h 85"/>
                                <a:gd name="T164" fmla="+- 0 9266 9253"/>
                                <a:gd name="T165" fmla="*/ T164 w 61"/>
                                <a:gd name="T166" fmla="+- 0 4941 4884"/>
                                <a:gd name="T167" fmla="*/ 4941 h 85"/>
                                <a:gd name="T168" fmla="+- 0 9253 9253"/>
                                <a:gd name="T169" fmla="*/ T168 w 61"/>
                                <a:gd name="T170" fmla="+- 0 4943 4884"/>
                                <a:gd name="T171" fmla="*/ 494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61" h="85">
                                  <a:moveTo>
                                    <a:pt x="0" y="59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0" y="59"/>
                                  </a:lnTo>
                                </a:path>
                              </a:pathLst>
                            </a:custGeom>
                            <a:noFill/>
                            <a:ln w="460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64"/>
                        <wpg:cNvGrpSpPr>
                          <a:grpSpLocks/>
                        </wpg:cNvGrpSpPr>
                        <wpg:grpSpPr bwMode="auto">
                          <a:xfrm>
                            <a:off x="8687" y="5032"/>
                            <a:ext cx="78" cy="110"/>
                            <a:chOff x="8687" y="5032"/>
                            <a:chExt cx="78" cy="110"/>
                          </a:xfrm>
                        </wpg:grpSpPr>
                        <wps:wsp>
                          <wps:cNvPr id="99" name="Freeform 65"/>
                          <wps:cNvSpPr>
                            <a:spLocks/>
                          </wps:cNvSpPr>
                          <wps:spPr bwMode="auto">
                            <a:xfrm>
                              <a:off x="8687" y="5032"/>
                              <a:ext cx="78" cy="110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78"/>
                                <a:gd name="T2" fmla="+- 0 5142 5032"/>
                                <a:gd name="T3" fmla="*/ 5142 h 110"/>
                                <a:gd name="T4" fmla="+- 0 8726 8687"/>
                                <a:gd name="T5" fmla="*/ T4 w 78"/>
                                <a:gd name="T6" fmla="+- 0 5142 5032"/>
                                <a:gd name="T7" fmla="*/ 5142 h 110"/>
                                <a:gd name="T8" fmla="+- 0 8743 8687"/>
                                <a:gd name="T9" fmla="*/ T8 w 78"/>
                                <a:gd name="T10" fmla="+- 0 5142 5032"/>
                                <a:gd name="T11" fmla="*/ 5142 h 110"/>
                                <a:gd name="T12" fmla="+- 0 8754 8687"/>
                                <a:gd name="T13" fmla="*/ T12 w 78"/>
                                <a:gd name="T14" fmla="+- 0 5135 5032"/>
                                <a:gd name="T15" fmla="*/ 5135 h 110"/>
                                <a:gd name="T16" fmla="+- 0 8762 8687"/>
                                <a:gd name="T17" fmla="*/ T16 w 78"/>
                                <a:gd name="T18" fmla="+- 0 5126 5032"/>
                                <a:gd name="T19" fmla="*/ 5126 h 110"/>
                                <a:gd name="T20" fmla="+- 0 8765 8687"/>
                                <a:gd name="T21" fmla="*/ T20 w 78"/>
                                <a:gd name="T22" fmla="+- 0 5110 5032"/>
                                <a:gd name="T23" fmla="*/ 5110 h 110"/>
                                <a:gd name="T24" fmla="+- 0 8765 8687"/>
                                <a:gd name="T25" fmla="*/ T24 w 78"/>
                                <a:gd name="T26" fmla="+- 0 5101 5032"/>
                                <a:gd name="T27" fmla="*/ 5101 h 110"/>
                                <a:gd name="T28" fmla="+- 0 8760 8687"/>
                                <a:gd name="T29" fmla="*/ T28 w 78"/>
                                <a:gd name="T30" fmla="+- 0 5094 5032"/>
                                <a:gd name="T31" fmla="*/ 5094 h 110"/>
                                <a:gd name="T32" fmla="+- 0 8754 8687"/>
                                <a:gd name="T33" fmla="*/ T32 w 78"/>
                                <a:gd name="T34" fmla="+- 0 5087 5032"/>
                                <a:gd name="T35" fmla="*/ 5087 h 110"/>
                                <a:gd name="T36" fmla="+- 0 8747 8687"/>
                                <a:gd name="T37" fmla="*/ T36 w 78"/>
                                <a:gd name="T38" fmla="+- 0 5082 5032"/>
                                <a:gd name="T39" fmla="*/ 5082 h 110"/>
                                <a:gd name="T40" fmla="+- 0 8756 8687"/>
                                <a:gd name="T41" fmla="*/ T40 w 78"/>
                                <a:gd name="T42" fmla="+- 0 5073 5032"/>
                                <a:gd name="T43" fmla="*/ 5073 h 110"/>
                                <a:gd name="T44" fmla="+- 0 8760 8687"/>
                                <a:gd name="T45" fmla="*/ T44 w 78"/>
                                <a:gd name="T46" fmla="+- 0 5060 5032"/>
                                <a:gd name="T47" fmla="*/ 5060 h 110"/>
                                <a:gd name="T48" fmla="+- 0 8756 8687"/>
                                <a:gd name="T49" fmla="*/ T48 w 78"/>
                                <a:gd name="T50" fmla="+- 0 5046 5032"/>
                                <a:gd name="T51" fmla="*/ 5046 h 110"/>
                                <a:gd name="T52" fmla="+- 0 8745 8687"/>
                                <a:gd name="T53" fmla="*/ T52 w 78"/>
                                <a:gd name="T54" fmla="+- 0 5037 5032"/>
                                <a:gd name="T55" fmla="*/ 5037 h 110"/>
                                <a:gd name="T56" fmla="+- 0 8737 8687"/>
                                <a:gd name="T57" fmla="*/ T56 w 78"/>
                                <a:gd name="T58" fmla="+- 0 5035 5032"/>
                                <a:gd name="T59" fmla="*/ 5035 h 110"/>
                                <a:gd name="T60" fmla="+- 0 8726 8687"/>
                                <a:gd name="T61" fmla="*/ T60 w 78"/>
                                <a:gd name="T62" fmla="+- 0 5032 5032"/>
                                <a:gd name="T63" fmla="*/ 5032 h 110"/>
                                <a:gd name="T64" fmla="+- 0 8687 8687"/>
                                <a:gd name="T65" fmla="*/ T64 w 78"/>
                                <a:gd name="T66" fmla="+- 0 5032 5032"/>
                                <a:gd name="T67" fmla="*/ 5032 h 110"/>
                                <a:gd name="T68" fmla="+- 0 8687 8687"/>
                                <a:gd name="T69" fmla="*/ T68 w 78"/>
                                <a:gd name="T70" fmla="+- 0 5142 5032"/>
                                <a:gd name="T71" fmla="*/ 514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8" h="110">
                                  <a:moveTo>
                                    <a:pt x="0" y="110"/>
                                  </a:moveTo>
                                  <a:lnTo>
                                    <a:pt x="39" y="110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67" y="103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8" y="69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4599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62"/>
                        <wpg:cNvGrpSpPr>
                          <a:grpSpLocks/>
                        </wpg:cNvGrpSpPr>
                        <wpg:grpSpPr bwMode="auto">
                          <a:xfrm>
                            <a:off x="8700" y="5046"/>
                            <a:ext cx="48" cy="32"/>
                            <a:chOff x="8700" y="5046"/>
                            <a:chExt cx="48" cy="32"/>
                          </a:xfrm>
                        </wpg:grpSpPr>
                        <wps:wsp>
                          <wps:cNvPr id="101" name="Freeform 63"/>
                          <wps:cNvSpPr>
                            <a:spLocks/>
                          </wps:cNvSpPr>
                          <wps:spPr bwMode="auto">
                            <a:xfrm>
                              <a:off x="8700" y="5046"/>
                              <a:ext cx="48" cy="32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48"/>
                                <a:gd name="T2" fmla="+- 0 5078 5046"/>
                                <a:gd name="T3" fmla="*/ 5078 h 32"/>
                                <a:gd name="T4" fmla="+- 0 8700 8700"/>
                                <a:gd name="T5" fmla="*/ T4 w 48"/>
                                <a:gd name="T6" fmla="+- 0 5046 5046"/>
                                <a:gd name="T7" fmla="*/ 5046 h 32"/>
                                <a:gd name="T8" fmla="+- 0 8722 8700"/>
                                <a:gd name="T9" fmla="*/ T8 w 48"/>
                                <a:gd name="T10" fmla="+- 0 5046 5046"/>
                                <a:gd name="T11" fmla="*/ 5046 h 32"/>
                                <a:gd name="T12" fmla="+- 0 8730 8700"/>
                                <a:gd name="T13" fmla="*/ T12 w 48"/>
                                <a:gd name="T14" fmla="+- 0 5048 5046"/>
                                <a:gd name="T15" fmla="*/ 5048 h 32"/>
                                <a:gd name="T16" fmla="+- 0 8737 8700"/>
                                <a:gd name="T17" fmla="*/ T16 w 48"/>
                                <a:gd name="T18" fmla="+- 0 5048 5046"/>
                                <a:gd name="T19" fmla="*/ 5048 h 32"/>
                                <a:gd name="T20" fmla="+- 0 8745 8700"/>
                                <a:gd name="T21" fmla="*/ T20 w 48"/>
                                <a:gd name="T22" fmla="+- 0 5053 5046"/>
                                <a:gd name="T23" fmla="*/ 5053 h 32"/>
                                <a:gd name="T24" fmla="+- 0 8747 8700"/>
                                <a:gd name="T25" fmla="*/ T24 w 48"/>
                                <a:gd name="T26" fmla="+- 0 5062 5046"/>
                                <a:gd name="T27" fmla="*/ 5062 h 32"/>
                                <a:gd name="T28" fmla="+- 0 8745 8700"/>
                                <a:gd name="T29" fmla="*/ T28 w 48"/>
                                <a:gd name="T30" fmla="+- 0 5073 5046"/>
                                <a:gd name="T31" fmla="*/ 5073 h 32"/>
                                <a:gd name="T32" fmla="+- 0 8737 8700"/>
                                <a:gd name="T33" fmla="*/ T32 w 48"/>
                                <a:gd name="T34" fmla="+- 0 5078 5046"/>
                                <a:gd name="T35" fmla="*/ 5078 h 32"/>
                                <a:gd name="T36" fmla="+- 0 8730 8700"/>
                                <a:gd name="T37" fmla="*/ T36 w 48"/>
                                <a:gd name="T38" fmla="+- 0 5078 5046"/>
                                <a:gd name="T39" fmla="*/ 5078 h 32"/>
                                <a:gd name="T40" fmla="+- 0 8724 8700"/>
                                <a:gd name="T41" fmla="*/ T40 w 48"/>
                                <a:gd name="T42" fmla="+- 0 5078 5046"/>
                                <a:gd name="T43" fmla="*/ 5078 h 32"/>
                                <a:gd name="T44" fmla="+- 0 8700 8700"/>
                                <a:gd name="T45" fmla="*/ T44 w 48"/>
                                <a:gd name="T46" fmla="+- 0 5078 5046"/>
                                <a:gd name="T47" fmla="*/ 507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469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60"/>
                        <wpg:cNvGrpSpPr>
                          <a:grpSpLocks/>
                        </wpg:cNvGrpSpPr>
                        <wpg:grpSpPr bwMode="auto">
                          <a:xfrm>
                            <a:off x="8700" y="5092"/>
                            <a:ext cx="52" cy="37"/>
                            <a:chOff x="8700" y="5092"/>
                            <a:chExt cx="52" cy="37"/>
                          </a:xfrm>
                        </wpg:grpSpPr>
                        <wps:wsp>
                          <wps:cNvPr id="103" name="Freeform 61"/>
                          <wps:cNvSpPr>
                            <a:spLocks/>
                          </wps:cNvSpPr>
                          <wps:spPr bwMode="auto">
                            <a:xfrm>
                              <a:off x="8700" y="5092"/>
                              <a:ext cx="52" cy="37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52"/>
                                <a:gd name="T2" fmla="+- 0 5128 5092"/>
                                <a:gd name="T3" fmla="*/ 5128 h 37"/>
                                <a:gd name="T4" fmla="+- 0 8700 8700"/>
                                <a:gd name="T5" fmla="*/ T4 w 52"/>
                                <a:gd name="T6" fmla="+- 0 5092 5092"/>
                                <a:gd name="T7" fmla="*/ 5092 h 37"/>
                                <a:gd name="T8" fmla="+- 0 8724 8700"/>
                                <a:gd name="T9" fmla="*/ T8 w 52"/>
                                <a:gd name="T10" fmla="+- 0 5092 5092"/>
                                <a:gd name="T11" fmla="*/ 5092 h 37"/>
                                <a:gd name="T12" fmla="+- 0 8734 8700"/>
                                <a:gd name="T13" fmla="*/ T12 w 52"/>
                                <a:gd name="T14" fmla="+- 0 5094 5092"/>
                                <a:gd name="T15" fmla="*/ 5094 h 37"/>
                                <a:gd name="T16" fmla="+- 0 8741 8700"/>
                                <a:gd name="T17" fmla="*/ T16 w 52"/>
                                <a:gd name="T18" fmla="+- 0 5094 5092"/>
                                <a:gd name="T19" fmla="*/ 5094 h 37"/>
                                <a:gd name="T20" fmla="+- 0 8750 8700"/>
                                <a:gd name="T21" fmla="*/ T20 w 52"/>
                                <a:gd name="T22" fmla="+- 0 5101 5092"/>
                                <a:gd name="T23" fmla="*/ 5101 h 37"/>
                                <a:gd name="T24" fmla="+- 0 8752 8700"/>
                                <a:gd name="T25" fmla="*/ T24 w 52"/>
                                <a:gd name="T26" fmla="+- 0 5110 5092"/>
                                <a:gd name="T27" fmla="*/ 5110 h 37"/>
                                <a:gd name="T28" fmla="+- 0 8750 8700"/>
                                <a:gd name="T29" fmla="*/ T28 w 52"/>
                                <a:gd name="T30" fmla="+- 0 5119 5092"/>
                                <a:gd name="T31" fmla="*/ 5119 h 37"/>
                                <a:gd name="T32" fmla="+- 0 8745 8700"/>
                                <a:gd name="T33" fmla="*/ T32 w 52"/>
                                <a:gd name="T34" fmla="+- 0 5126 5092"/>
                                <a:gd name="T35" fmla="*/ 5126 h 37"/>
                                <a:gd name="T36" fmla="+- 0 8737 8700"/>
                                <a:gd name="T37" fmla="*/ T36 w 52"/>
                                <a:gd name="T38" fmla="+- 0 5128 5092"/>
                                <a:gd name="T39" fmla="*/ 5128 h 37"/>
                                <a:gd name="T40" fmla="+- 0 8726 8700"/>
                                <a:gd name="T41" fmla="*/ T40 w 52"/>
                                <a:gd name="T42" fmla="+- 0 5128 5092"/>
                                <a:gd name="T43" fmla="*/ 5128 h 37"/>
                                <a:gd name="T44" fmla="+- 0 8700 8700"/>
                                <a:gd name="T45" fmla="*/ T44 w 52"/>
                                <a:gd name="T46" fmla="+- 0 5128 5092"/>
                                <a:gd name="T47" fmla="*/ 512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" h="37">
                                  <a:moveTo>
                                    <a:pt x="0" y="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4688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8"/>
                        <wpg:cNvGrpSpPr>
                          <a:grpSpLocks/>
                        </wpg:cNvGrpSpPr>
                        <wpg:grpSpPr bwMode="auto">
                          <a:xfrm>
                            <a:off x="8778" y="5060"/>
                            <a:ext cx="67" cy="85"/>
                            <a:chOff x="8778" y="5060"/>
                            <a:chExt cx="67" cy="85"/>
                          </a:xfrm>
                        </wpg:grpSpPr>
                        <wps:wsp>
                          <wps:cNvPr id="105" name="Freeform 59"/>
                          <wps:cNvSpPr>
                            <a:spLocks/>
                          </wps:cNvSpPr>
                          <wps:spPr bwMode="auto">
                            <a:xfrm>
                              <a:off x="8778" y="5060"/>
                              <a:ext cx="67" cy="85"/>
                            </a:xfrm>
                            <a:custGeom>
                              <a:avLst/>
                              <a:gdLst>
                                <a:gd name="T0" fmla="+- 0 8827 8778"/>
                                <a:gd name="T1" fmla="*/ T0 w 67"/>
                                <a:gd name="T2" fmla="+- 0 5133 5060"/>
                                <a:gd name="T3" fmla="*/ 5133 h 85"/>
                                <a:gd name="T4" fmla="+- 0 8831 8778"/>
                                <a:gd name="T5" fmla="*/ T4 w 67"/>
                                <a:gd name="T6" fmla="+- 0 5142 5060"/>
                                <a:gd name="T7" fmla="*/ 5142 h 85"/>
                                <a:gd name="T8" fmla="+- 0 8844 8778"/>
                                <a:gd name="T9" fmla="*/ T8 w 67"/>
                                <a:gd name="T10" fmla="+- 0 5142 5060"/>
                                <a:gd name="T11" fmla="*/ 5142 h 85"/>
                                <a:gd name="T12" fmla="+- 0 8840 8778"/>
                                <a:gd name="T13" fmla="*/ T12 w 67"/>
                                <a:gd name="T14" fmla="+- 0 5133 5060"/>
                                <a:gd name="T15" fmla="*/ 5133 h 85"/>
                                <a:gd name="T16" fmla="+- 0 8840 8778"/>
                                <a:gd name="T17" fmla="*/ T16 w 67"/>
                                <a:gd name="T18" fmla="+- 0 5123 5060"/>
                                <a:gd name="T19" fmla="*/ 5123 h 85"/>
                                <a:gd name="T20" fmla="+- 0 8840 8778"/>
                                <a:gd name="T21" fmla="*/ T20 w 67"/>
                                <a:gd name="T22" fmla="+- 0 5108 5060"/>
                                <a:gd name="T23" fmla="*/ 5108 h 85"/>
                                <a:gd name="T24" fmla="+- 0 8840 8778"/>
                                <a:gd name="T25" fmla="*/ T24 w 67"/>
                                <a:gd name="T26" fmla="+- 0 5092 5060"/>
                                <a:gd name="T27" fmla="*/ 5092 h 85"/>
                                <a:gd name="T28" fmla="+- 0 8840 8778"/>
                                <a:gd name="T29" fmla="*/ T28 w 67"/>
                                <a:gd name="T30" fmla="+- 0 5085 5060"/>
                                <a:gd name="T31" fmla="*/ 5085 h 85"/>
                                <a:gd name="T32" fmla="+- 0 8840 8778"/>
                                <a:gd name="T33" fmla="*/ T32 w 67"/>
                                <a:gd name="T34" fmla="+- 0 5078 5060"/>
                                <a:gd name="T35" fmla="*/ 5078 h 85"/>
                                <a:gd name="T36" fmla="+- 0 8836 8778"/>
                                <a:gd name="T37" fmla="*/ T36 w 67"/>
                                <a:gd name="T38" fmla="+- 0 5069 5060"/>
                                <a:gd name="T39" fmla="*/ 5069 h 85"/>
                                <a:gd name="T40" fmla="+- 0 8827 8778"/>
                                <a:gd name="T41" fmla="*/ T40 w 67"/>
                                <a:gd name="T42" fmla="+- 0 5064 5060"/>
                                <a:gd name="T43" fmla="*/ 5064 h 85"/>
                                <a:gd name="T44" fmla="+- 0 8812 8778"/>
                                <a:gd name="T45" fmla="*/ T44 w 67"/>
                                <a:gd name="T46" fmla="+- 0 5060 5060"/>
                                <a:gd name="T47" fmla="*/ 5060 h 85"/>
                                <a:gd name="T48" fmla="+- 0 8797 8778"/>
                                <a:gd name="T49" fmla="*/ T48 w 67"/>
                                <a:gd name="T50" fmla="+- 0 5064 5060"/>
                                <a:gd name="T51" fmla="*/ 5064 h 85"/>
                                <a:gd name="T52" fmla="+- 0 8786 8778"/>
                                <a:gd name="T53" fmla="*/ T52 w 67"/>
                                <a:gd name="T54" fmla="+- 0 5071 5060"/>
                                <a:gd name="T55" fmla="*/ 5071 h 85"/>
                                <a:gd name="T56" fmla="+- 0 8780 8778"/>
                                <a:gd name="T57" fmla="*/ T56 w 67"/>
                                <a:gd name="T58" fmla="+- 0 5085 5060"/>
                                <a:gd name="T59" fmla="*/ 5085 h 85"/>
                                <a:gd name="T60" fmla="+- 0 8793 8778"/>
                                <a:gd name="T61" fmla="*/ T60 w 67"/>
                                <a:gd name="T62" fmla="+- 0 5087 5060"/>
                                <a:gd name="T63" fmla="*/ 5087 h 85"/>
                                <a:gd name="T64" fmla="+- 0 8799 8778"/>
                                <a:gd name="T65" fmla="*/ T64 w 67"/>
                                <a:gd name="T66" fmla="+- 0 5078 5060"/>
                                <a:gd name="T67" fmla="*/ 5078 h 85"/>
                                <a:gd name="T68" fmla="+- 0 8810 8778"/>
                                <a:gd name="T69" fmla="*/ T68 w 67"/>
                                <a:gd name="T70" fmla="+- 0 5073 5060"/>
                                <a:gd name="T71" fmla="*/ 5073 h 85"/>
                                <a:gd name="T72" fmla="+- 0 8818 8778"/>
                                <a:gd name="T73" fmla="*/ T72 w 67"/>
                                <a:gd name="T74" fmla="+- 0 5076 5060"/>
                                <a:gd name="T75" fmla="*/ 5076 h 85"/>
                                <a:gd name="T76" fmla="+- 0 8823 8778"/>
                                <a:gd name="T77" fmla="*/ T76 w 67"/>
                                <a:gd name="T78" fmla="+- 0 5078 5060"/>
                                <a:gd name="T79" fmla="*/ 5078 h 85"/>
                                <a:gd name="T80" fmla="+- 0 8827 8778"/>
                                <a:gd name="T81" fmla="*/ T80 w 67"/>
                                <a:gd name="T82" fmla="+- 0 5089 5060"/>
                                <a:gd name="T83" fmla="*/ 5089 h 85"/>
                                <a:gd name="T84" fmla="+- 0 8827 8778"/>
                                <a:gd name="T85" fmla="*/ T84 w 67"/>
                                <a:gd name="T86" fmla="+- 0 5092 5060"/>
                                <a:gd name="T87" fmla="*/ 5092 h 85"/>
                                <a:gd name="T88" fmla="+- 0 8818 8778"/>
                                <a:gd name="T89" fmla="*/ T88 w 67"/>
                                <a:gd name="T90" fmla="+- 0 5096 5060"/>
                                <a:gd name="T91" fmla="*/ 5096 h 85"/>
                                <a:gd name="T92" fmla="+- 0 8805 8778"/>
                                <a:gd name="T93" fmla="*/ T92 w 67"/>
                                <a:gd name="T94" fmla="+- 0 5096 5060"/>
                                <a:gd name="T95" fmla="*/ 5096 h 85"/>
                                <a:gd name="T96" fmla="+- 0 8795 8778"/>
                                <a:gd name="T97" fmla="*/ T96 w 67"/>
                                <a:gd name="T98" fmla="+- 0 5098 5060"/>
                                <a:gd name="T99" fmla="*/ 5098 h 85"/>
                                <a:gd name="T100" fmla="+- 0 8786 8778"/>
                                <a:gd name="T101" fmla="*/ T100 w 67"/>
                                <a:gd name="T102" fmla="+- 0 5103 5060"/>
                                <a:gd name="T103" fmla="*/ 5103 h 85"/>
                                <a:gd name="T104" fmla="+- 0 8780 8778"/>
                                <a:gd name="T105" fmla="*/ T104 w 67"/>
                                <a:gd name="T106" fmla="+- 0 5112 5060"/>
                                <a:gd name="T107" fmla="*/ 5112 h 85"/>
                                <a:gd name="T108" fmla="+- 0 8778 8778"/>
                                <a:gd name="T109" fmla="*/ T108 w 67"/>
                                <a:gd name="T110" fmla="+- 0 5121 5060"/>
                                <a:gd name="T111" fmla="*/ 5121 h 85"/>
                                <a:gd name="T112" fmla="+- 0 8780 8778"/>
                                <a:gd name="T113" fmla="*/ T112 w 67"/>
                                <a:gd name="T114" fmla="+- 0 5130 5060"/>
                                <a:gd name="T115" fmla="*/ 5130 h 85"/>
                                <a:gd name="T116" fmla="+- 0 8784 8778"/>
                                <a:gd name="T117" fmla="*/ T116 w 67"/>
                                <a:gd name="T118" fmla="+- 0 5139 5060"/>
                                <a:gd name="T119" fmla="*/ 5139 h 85"/>
                                <a:gd name="T120" fmla="+- 0 8790 8778"/>
                                <a:gd name="T121" fmla="*/ T120 w 67"/>
                                <a:gd name="T122" fmla="+- 0 5144 5060"/>
                                <a:gd name="T123" fmla="*/ 5144 h 85"/>
                                <a:gd name="T124" fmla="+- 0 8801 8778"/>
                                <a:gd name="T125" fmla="*/ T124 w 67"/>
                                <a:gd name="T126" fmla="+- 0 5144 5060"/>
                                <a:gd name="T127" fmla="*/ 5144 h 85"/>
                                <a:gd name="T128" fmla="+- 0 8814 8778"/>
                                <a:gd name="T129" fmla="*/ T128 w 67"/>
                                <a:gd name="T130" fmla="+- 0 5142 5060"/>
                                <a:gd name="T131" fmla="*/ 5142 h 85"/>
                                <a:gd name="T132" fmla="+- 0 8827 8778"/>
                                <a:gd name="T133" fmla="*/ T132 w 67"/>
                                <a:gd name="T134" fmla="+- 0 5133 5060"/>
                                <a:gd name="T135" fmla="*/ 513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49" y="73"/>
                                  </a:moveTo>
                                  <a:lnTo>
                                    <a:pt x="53" y="82"/>
                                  </a:lnTo>
                                  <a:lnTo>
                                    <a:pt x="66" y="82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49" y="73"/>
                                  </a:lnTo>
                                </a:path>
                              </a:pathLst>
                            </a:custGeom>
                            <a:noFill/>
                            <a:ln w="4613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56"/>
                        <wpg:cNvGrpSpPr>
                          <a:grpSpLocks/>
                        </wpg:cNvGrpSpPr>
                        <wpg:grpSpPr bwMode="auto">
                          <a:xfrm>
                            <a:off x="8790" y="5105"/>
                            <a:ext cx="37" cy="26"/>
                            <a:chOff x="8790" y="5105"/>
                            <a:chExt cx="37" cy="26"/>
                          </a:xfrm>
                        </wpg:grpSpPr>
                        <wps:wsp>
                          <wps:cNvPr id="107" name="Freeform 57"/>
                          <wps:cNvSpPr>
                            <a:spLocks/>
                          </wps:cNvSpPr>
                          <wps:spPr bwMode="auto">
                            <a:xfrm>
                              <a:off x="8790" y="5105"/>
                              <a:ext cx="37" cy="26"/>
                            </a:xfrm>
                            <a:custGeom>
                              <a:avLst/>
                              <a:gdLst>
                                <a:gd name="T0" fmla="+- 0 8827 8790"/>
                                <a:gd name="T1" fmla="*/ T0 w 37"/>
                                <a:gd name="T2" fmla="+- 0 5105 5105"/>
                                <a:gd name="T3" fmla="*/ 5105 h 26"/>
                                <a:gd name="T4" fmla="+- 0 8827 8790"/>
                                <a:gd name="T5" fmla="*/ T4 w 37"/>
                                <a:gd name="T6" fmla="+- 0 5110 5105"/>
                                <a:gd name="T7" fmla="*/ 5110 h 26"/>
                                <a:gd name="T8" fmla="+- 0 8825 8790"/>
                                <a:gd name="T9" fmla="*/ T8 w 37"/>
                                <a:gd name="T10" fmla="+- 0 5121 5105"/>
                                <a:gd name="T11" fmla="*/ 5121 h 26"/>
                                <a:gd name="T12" fmla="+- 0 8816 8790"/>
                                <a:gd name="T13" fmla="*/ T12 w 37"/>
                                <a:gd name="T14" fmla="+- 0 5128 5105"/>
                                <a:gd name="T15" fmla="*/ 5128 h 26"/>
                                <a:gd name="T16" fmla="+- 0 8805 8790"/>
                                <a:gd name="T17" fmla="*/ T16 w 37"/>
                                <a:gd name="T18" fmla="+- 0 5130 5105"/>
                                <a:gd name="T19" fmla="*/ 5130 h 26"/>
                                <a:gd name="T20" fmla="+- 0 8795 8790"/>
                                <a:gd name="T21" fmla="*/ T20 w 37"/>
                                <a:gd name="T22" fmla="+- 0 5128 5105"/>
                                <a:gd name="T23" fmla="*/ 5128 h 26"/>
                                <a:gd name="T24" fmla="+- 0 8790 8790"/>
                                <a:gd name="T25" fmla="*/ T24 w 37"/>
                                <a:gd name="T26" fmla="+- 0 5121 5105"/>
                                <a:gd name="T27" fmla="*/ 5121 h 26"/>
                                <a:gd name="T28" fmla="+- 0 8793 8790"/>
                                <a:gd name="T29" fmla="*/ T28 w 37"/>
                                <a:gd name="T30" fmla="+- 0 5117 5105"/>
                                <a:gd name="T31" fmla="*/ 5117 h 26"/>
                                <a:gd name="T32" fmla="+- 0 8797 8790"/>
                                <a:gd name="T33" fmla="*/ T32 w 37"/>
                                <a:gd name="T34" fmla="+- 0 5112 5105"/>
                                <a:gd name="T35" fmla="*/ 5112 h 26"/>
                                <a:gd name="T36" fmla="+- 0 8808 8790"/>
                                <a:gd name="T37" fmla="*/ T36 w 37"/>
                                <a:gd name="T38" fmla="+- 0 5110 5105"/>
                                <a:gd name="T39" fmla="*/ 5110 h 26"/>
                                <a:gd name="T40" fmla="+- 0 8818 8790"/>
                                <a:gd name="T41" fmla="*/ T40 w 37"/>
                                <a:gd name="T42" fmla="+- 0 5108 5105"/>
                                <a:gd name="T43" fmla="*/ 5108 h 26"/>
                                <a:gd name="T44" fmla="+- 0 8827 8790"/>
                                <a:gd name="T45" fmla="*/ T44 w 37"/>
                                <a:gd name="T46" fmla="+- 0 5105 5105"/>
                                <a:gd name="T47" fmla="*/ 510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" h="26">
                                  <a:moveTo>
                                    <a:pt x="37" y="0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469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54"/>
                        <wpg:cNvGrpSpPr>
                          <a:grpSpLocks/>
                        </wpg:cNvGrpSpPr>
                        <wpg:grpSpPr bwMode="auto">
                          <a:xfrm>
                            <a:off x="8851" y="5062"/>
                            <a:ext cx="67" cy="112"/>
                            <a:chOff x="8851" y="5062"/>
                            <a:chExt cx="67" cy="112"/>
                          </a:xfrm>
                        </wpg:grpSpPr>
                        <wps:wsp>
                          <wps:cNvPr id="109" name="Freeform 55"/>
                          <wps:cNvSpPr>
                            <a:spLocks/>
                          </wps:cNvSpPr>
                          <wps:spPr bwMode="auto">
                            <a:xfrm>
                              <a:off x="8851" y="5062"/>
                              <a:ext cx="67" cy="112"/>
                            </a:xfrm>
                            <a:custGeom>
                              <a:avLst/>
                              <a:gdLst>
                                <a:gd name="T0" fmla="+- 0 8859 8851"/>
                                <a:gd name="T1" fmla="*/ T0 w 67"/>
                                <a:gd name="T2" fmla="+- 0 5174 5062"/>
                                <a:gd name="T3" fmla="*/ 5174 h 112"/>
                                <a:gd name="T4" fmla="+- 0 8868 8851"/>
                                <a:gd name="T5" fmla="*/ T4 w 67"/>
                                <a:gd name="T6" fmla="+- 0 5174 5062"/>
                                <a:gd name="T7" fmla="*/ 5174 h 112"/>
                                <a:gd name="T8" fmla="+- 0 8877 8851"/>
                                <a:gd name="T9" fmla="*/ T8 w 67"/>
                                <a:gd name="T10" fmla="+- 0 5171 5062"/>
                                <a:gd name="T11" fmla="*/ 5171 h 112"/>
                                <a:gd name="T12" fmla="+- 0 8885 8851"/>
                                <a:gd name="T13" fmla="*/ T12 w 67"/>
                                <a:gd name="T14" fmla="+- 0 5162 5062"/>
                                <a:gd name="T15" fmla="*/ 5162 h 112"/>
                                <a:gd name="T16" fmla="+- 0 8887 8851"/>
                                <a:gd name="T17" fmla="*/ T16 w 67"/>
                                <a:gd name="T18" fmla="+- 0 5155 5062"/>
                                <a:gd name="T19" fmla="*/ 5155 h 112"/>
                                <a:gd name="T20" fmla="+- 0 8892 8851"/>
                                <a:gd name="T21" fmla="*/ T20 w 67"/>
                                <a:gd name="T22" fmla="+- 0 5144 5062"/>
                                <a:gd name="T23" fmla="*/ 5144 h 112"/>
                                <a:gd name="T24" fmla="+- 0 8917 8851"/>
                                <a:gd name="T25" fmla="*/ T24 w 67"/>
                                <a:gd name="T26" fmla="+- 0 5062 5062"/>
                                <a:gd name="T27" fmla="*/ 5062 h 112"/>
                                <a:gd name="T28" fmla="+- 0 8905 8851"/>
                                <a:gd name="T29" fmla="*/ T28 w 67"/>
                                <a:gd name="T30" fmla="+- 0 5062 5062"/>
                                <a:gd name="T31" fmla="*/ 5062 h 112"/>
                                <a:gd name="T32" fmla="+- 0 8889 8851"/>
                                <a:gd name="T33" fmla="*/ T32 w 67"/>
                                <a:gd name="T34" fmla="+- 0 5110 5062"/>
                                <a:gd name="T35" fmla="*/ 5110 h 112"/>
                                <a:gd name="T36" fmla="+- 0 8887 8851"/>
                                <a:gd name="T37" fmla="*/ T36 w 67"/>
                                <a:gd name="T38" fmla="+- 0 5117 5062"/>
                                <a:gd name="T39" fmla="*/ 5117 h 112"/>
                                <a:gd name="T40" fmla="+- 0 8885 8851"/>
                                <a:gd name="T41" fmla="*/ T40 w 67"/>
                                <a:gd name="T42" fmla="+- 0 5123 5062"/>
                                <a:gd name="T43" fmla="*/ 5123 h 112"/>
                                <a:gd name="T44" fmla="+- 0 8881 8851"/>
                                <a:gd name="T45" fmla="*/ T44 w 67"/>
                                <a:gd name="T46" fmla="+- 0 5105 5062"/>
                                <a:gd name="T47" fmla="*/ 5105 h 112"/>
                                <a:gd name="T48" fmla="+- 0 8864 8851"/>
                                <a:gd name="T49" fmla="*/ T48 w 67"/>
                                <a:gd name="T50" fmla="+- 0 5062 5062"/>
                                <a:gd name="T51" fmla="*/ 5062 h 112"/>
                                <a:gd name="T52" fmla="+- 0 8851 8851"/>
                                <a:gd name="T53" fmla="*/ T52 w 67"/>
                                <a:gd name="T54" fmla="+- 0 5062 5062"/>
                                <a:gd name="T55" fmla="*/ 5062 h 112"/>
                                <a:gd name="T56" fmla="+- 0 8879 8851"/>
                                <a:gd name="T57" fmla="*/ T56 w 67"/>
                                <a:gd name="T58" fmla="+- 0 5142 5062"/>
                                <a:gd name="T59" fmla="*/ 5142 h 112"/>
                                <a:gd name="T60" fmla="+- 0 8879 8851"/>
                                <a:gd name="T61" fmla="*/ T60 w 67"/>
                                <a:gd name="T62" fmla="+- 0 5146 5062"/>
                                <a:gd name="T63" fmla="*/ 5146 h 112"/>
                                <a:gd name="T64" fmla="+- 0 8877 8851"/>
                                <a:gd name="T65" fmla="*/ T64 w 67"/>
                                <a:gd name="T66" fmla="+- 0 5151 5062"/>
                                <a:gd name="T67" fmla="*/ 5151 h 112"/>
                                <a:gd name="T68" fmla="+- 0 8874 8851"/>
                                <a:gd name="T69" fmla="*/ T68 w 67"/>
                                <a:gd name="T70" fmla="+- 0 5155 5062"/>
                                <a:gd name="T71" fmla="*/ 5155 h 112"/>
                                <a:gd name="T72" fmla="+- 0 8870 8851"/>
                                <a:gd name="T73" fmla="*/ T72 w 67"/>
                                <a:gd name="T74" fmla="+- 0 5160 5062"/>
                                <a:gd name="T75" fmla="*/ 5160 h 112"/>
                                <a:gd name="T76" fmla="+- 0 8864 8851"/>
                                <a:gd name="T77" fmla="*/ T76 w 67"/>
                                <a:gd name="T78" fmla="+- 0 5160 5062"/>
                                <a:gd name="T79" fmla="*/ 5160 h 112"/>
                                <a:gd name="T80" fmla="+- 0 8857 8851"/>
                                <a:gd name="T81" fmla="*/ T80 w 67"/>
                                <a:gd name="T82" fmla="+- 0 5160 5062"/>
                                <a:gd name="T83" fmla="*/ 5160 h 112"/>
                                <a:gd name="T84" fmla="+- 0 8859 8851"/>
                                <a:gd name="T85" fmla="*/ T84 w 67"/>
                                <a:gd name="T86" fmla="+- 0 5174 5062"/>
                                <a:gd name="T87" fmla="*/ 5174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7" h="112">
                                  <a:moveTo>
                                    <a:pt x="8" y="112"/>
                                  </a:moveTo>
                                  <a:lnTo>
                                    <a:pt x="17" y="112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8" y="112"/>
                                  </a:lnTo>
                                </a:path>
                              </a:pathLst>
                            </a:custGeom>
                            <a:noFill/>
                            <a:ln w="458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52"/>
                        <wpg:cNvGrpSpPr>
                          <a:grpSpLocks/>
                        </wpg:cNvGrpSpPr>
                        <wpg:grpSpPr bwMode="auto">
                          <a:xfrm>
                            <a:off x="6121" y="117"/>
                            <a:ext cx="4625" cy="7210"/>
                            <a:chOff x="6121" y="117"/>
                            <a:chExt cx="4625" cy="7210"/>
                          </a:xfrm>
                        </wpg:grpSpPr>
                        <wps:wsp>
                          <wps:cNvPr id="111" name="Freeform 53"/>
                          <wps:cNvSpPr>
                            <a:spLocks/>
                          </wps:cNvSpPr>
                          <wps:spPr bwMode="auto">
                            <a:xfrm>
                              <a:off x="6121" y="117"/>
                              <a:ext cx="4625" cy="7210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4625"/>
                                <a:gd name="T2" fmla="+- 0 117 117"/>
                                <a:gd name="T3" fmla="*/ 117 h 7210"/>
                                <a:gd name="T4" fmla="+- 0 10745 6121"/>
                                <a:gd name="T5" fmla="*/ T4 w 4625"/>
                                <a:gd name="T6" fmla="+- 0 117 117"/>
                                <a:gd name="T7" fmla="*/ 117 h 7210"/>
                                <a:gd name="T8" fmla="+- 0 10745 6121"/>
                                <a:gd name="T9" fmla="*/ T8 w 4625"/>
                                <a:gd name="T10" fmla="+- 0 7327 117"/>
                                <a:gd name="T11" fmla="*/ 7327 h 7210"/>
                                <a:gd name="T12" fmla="+- 0 6121 6121"/>
                                <a:gd name="T13" fmla="*/ T12 w 4625"/>
                                <a:gd name="T14" fmla="+- 0 7327 117"/>
                                <a:gd name="T15" fmla="*/ 7327 h 7210"/>
                                <a:gd name="T16" fmla="+- 0 6121 6121"/>
                                <a:gd name="T17" fmla="*/ T16 w 4625"/>
                                <a:gd name="T18" fmla="+- 0 117 117"/>
                                <a:gd name="T19" fmla="*/ 117 h 7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5" h="7210">
                                  <a:moveTo>
                                    <a:pt x="0" y="0"/>
                                  </a:moveTo>
                                  <a:lnTo>
                                    <a:pt x="4624" y="0"/>
                                  </a:lnTo>
                                  <a:lnTo>
                                    <a:pt x="4624" y="7210"/>
                                  </a:lnTo>
                                  <a:lnTo>
                                    <a:pt x="0" y="72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121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43"/>
                        <wpg:cNvGrpSpPr>
                          <a:grpSpLocks/>
                        </wpg:cNvGrpSpPr>
                        <wpg:grpSpPr bwMode="auto">
                          <a:xfrm>
                            <a:off x="9608" y="6322"/>
                            <a:ext cx="1137" cy="1005"/>
                            <a:chOff x="9608" y="6322"/>
                            <a:chExt cx="1137" cy="1005"/>
                          </a:xfrm>
                        </wpg:grpSpPr>
                        <wps:wsp>
                          <wps:cNvPr id="113" name="Freeform 51"/>
                          <wps:cNvSpPr>
                            <a:spLocks/>
                          </wps:cNvSpPr>
                          <wps:spPr bwMode="auto">
                            <a:xfrm>
                              <a:off x="9608" y="6322"/>
                              <a:ext cx="1137" cy="1005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1137"/>
                                <a:gd name="T2" fmla="+- 0 6322 6322"/>
                                <a:gd name="T3" fmla="*/ 6322 h 1005"/>
                                <a:gd name="T4" fmla="+- 0 10745 9608"/>
                                <a:gd name="T5" fmla="*/ T4 w 1137"/>
                                <a:gd name="T6" fmla="+- 0 6322 6322"/>
                                <a:gd name="T7" fmla="*/ 6322 h 1005"/>
                                <a:gd name="T8" fmla="+- 0 10745 9608"/>
                                <a:gd name="T9" fmla="*/ T8 w 1137"/>
                                <a:gd name="T10" fmla="+- 0 7327 6322"/>
                                <a:gd name="T11" fmla="*/ 7327 h 1005"/>
                                <a:gd name="T12" fmla="+- 0 9608 9608"/>
                                <a:gd name="T13" fmla="*/ T12 w 1137"/>
                                <a:gd name="T14" fmla="+- 0 7327 6322"/>
                                <a:gd name="T15" fmla="*/ 7327 h 1005"/>
                                <a:gd name="T16" fmla="+- 0 9608 9608"/>
                                <a:gd name="T17" fmla="*/ T16 w 1137"/>
                                <a:gd name="T18" fmla="+- 0 6322 6322"/>
                                <a:gd name="T19" fmla="*/ 6322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7" h="1005">
                                  <a:moveTo>
                                    <a:pt x="0" y="0"/>
                                  </a:moveTo>
                                  <a:lnTo>
                                    <a:pt x="1137" y="0"/>
                                  </a:lnTo>
                                  <a:lnTo>
                                    <a:pt x="1137" y="1005"/>
                                  </a:lnTo>
                                  <a:lnTo>
                                    <a:pt x="0" y="10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F2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00" y="6313"/>
                              <a:ext cx="1154" cy="10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5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4" y="666"/>
                              <a:ext cx="2646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94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color w:val="010202"/>
                                    <w:spacing w:val="-2"/>
                                    <w:sz w:val="19"/>
                                  </w:rPr>
                                  <w:t>Illawarra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010202"/>
                                    <w:spacing w:val="-3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z w:val="19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3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2"/>
                                    <w:sz w:val="19"/>
                                  </w:rPr>
                                  <w:t>south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3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2"/>
                                    <w:sz w:val="19"/>
                                  </w:rPr>
                                  <w:t>coast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3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2"/>
                                    <w:sz w:val="19"/>
                                  </w:rPr>
                                  <w:t>lowland</w:t>
                                </w:r>
                              </w:p>
                              <w:p w:rsidR="00373A9B" w:rsidRDefault="00373A9B">
                                <w:pPr>
                                  <w:spacing w:line="214" w:lineRule="exact"/>
                                  <w:ind w:left="2"/>
                                  <w:jc w:val="center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w w:val="95"/>
                                    <w:sz w:val="19"/>
                                  </w:rPr>
                                  <w:t>forest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010202"/>
                                    <w:spacing w:val="-8"/>
                                    <w:w w:val="9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w w:val="95"/>
                                    <w:sz w:val="19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8"/>
                                    <w:w w:val="9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10202"/>
                                    <w:spacing w:val="-1"/>
                                    <w:w w:val="95"/>
                                    <w:sz w:val="19"/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2" y="2338"/>
                              <a:ext cx="843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w w:val="90"/>
                                    <w:sz w:val="15"/>
                                  </w:rPr>
                                  <w:t>Gundungurra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48" y="2472"/>
                              <a:ext cx="587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1"/>
                                    <w:w w:val="95"/>
                                    <w:sz w:val="15"/>
                                  </w:rPr>
                                  <w:t>Tharawal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0" y="3753"/>
                              <a:ext cx="280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686969"/>
                                    <w:spacing w:val="-2"/>
                                    <w:w w:val="95"/>
                                    <w:sz w:val="15"/>
                                  </w:rPr>
                                  <w:t>Yuin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1" y="4897"/>
                              <a:ext cx="103" cy="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before="26"/>
                                  <w:rPr>
                                    <w:rFonts w:ascii="ESRI Default Marker" w:eastAsia="ESRI Default Marker" w:hAnsi="ESRI Default Marker" w:cs="ESRI Default Marker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ESRI Default Marker"/>
                                    <w:color w:val="686969"/>
                                    <w:w w:val="95"/>
                                    <w:sz w:val="15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76" y="4844"/>
                              <a:ext cx="644" cy="3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A9B" w:rsidRDefault="00373A9B">
                                <w:pPr>
                                  <w:spacing w:line="154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838383"/>
                                    <w:w w:val="90"/>
                                    <w:sz w:val="15"/>
                                  </w:rPr>
                                  <w:t>Batemans</w:t>
                                </w:r>
                              </w:p>
                              <w:p w:rsidR="00373A9B" w:rsidRDefault="00373A9B">
                                <w:pPr>
                                  <w:spacing w:before="3" w:line="169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838383"/>
                                    <w:spacing w:val="-2"/>
                                    <w:sz w:val="15"/>
                                  </w:rPr>
                                  <w:t>Bay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94" style="position:absolute;left:0;text-align:left;margin-left:305.6pt;margin-top:5.4pt;width:232.1pt;height:361.4pt;z-index:2392;mso-position-horizontal-relative:page;mso-position-vertical-relative:text" coordorigin="6112,108" coordsize="4642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">
                <v:group id="Group 92" o:spid="_x0000_s1095" style="position:absolute;left:6121;top:117;width:4625;height:7210" coordorigin="6121,117" coordsize="4625,7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94" o:spid="_x0000_s1096" style="position:absolute;left:6121;top:117;width:4625;height:7210;visibility:visible;mso-wrap-style:square;v-text-anchor:top" coordsize="4625,7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cKMAA&#10;AADbAAAADwAAAGRycy9kb3ducmV2LnhtbERPy4rCMBTdC/5DuII7TRXRoZqKCIoLQXRcuLw2tw/a&#10;3JQmtp2/nywGZnk4791+MLXoqHWlZQWLeQSCOLW65FzB8/s0+wLhPLLG2jIp+CEH+2Q82mGsbc93&#10;6h4+FyGEXYwKCu+bWEqXFmTQzW1DHLjMtgZ9gG0udYt9CDe1XEbRWhosOTQU2NCxoLR6fIyCa7e6&#10;nrXLslv/eZ2e/K6O2RApNZ0Mhy0IT4P/F/+5L1rBJqwPX8IPkM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UcKMAAAADbAAAADwAAAAAAAAAAAAAAAACYAgAAZHJzL2Rvd25y&#10;ZXYueG1sUEsFBgAAAAAEAAQA9QAAAIUDAAAAAA==&#10;" path="m,l4624,r,7210l,7210,,xe" fillcolor="#dff2f6" stroked="f">
                    <v:path arrowok="t" o:connecttype="custom" o:connectlocs="0,117;4624,117;4624,7327;0,7327;0,117" o:connectangles="0,0,0,0,0"/>
                  </v:shape>
                  <v:shape id="Picture 93" o:spid="_x0000_s1097" type="#_x0000_t75" style="position:absolute;left:6121;top:117;width:4624;height:7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ExMzDAAAA2wAAAA8AAABkcnMvZG93bnJldi54bWxEj09rAjEUxO+FfofwCt5qsj1o2RrFPxQ8&#10;FboVe31sXjdbk5d1E3X77RtB8DjMzG+Y2WLwTpypj21gDcVYgSCug2m50bD7en9+BRETskEXmDT8&#10;UYTF/PFhhqUJF/6kc5UakSEcS9RgU+pKKWNtyWMch444ez+h95iy7BtperxkuHfyRamJ9NhyXrDY&#10;0dpSfahOXoPbFLtj3H+sVtEdN2ulvm31y1qPnoblG4hEQ7qHb+2t0TAt4Pol/wA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TEzMMAAADbAAAADwAAAAAAAAAAAAAAAACf&#10;AgAAZHJzL2Rvd25yZXYueG1sUEsFBgAAAAAEAAQA9wAAAI8DAAAAAA==&#10;">
                    <v:imagedata r:id="rId70" o:title=""/>
                  </v:shape>
                </v:group>
                <v:group id="Group 90" o:spid="_x0000_s1098" style="position:absolute;left:8687;top:4857;width:78;height:110" coordorigin="8687,4857" coordsize="78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91" o:spid="_x0000_s1099" style="position:absolute;left:8687;top:4857;width:78;height:110;visibility:visible;mso-wrap-style:square;v-text-anchor:top" coordsize="7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ZEcMA&#10;AADbAAAADwAAAGRycy9kb3ducmV2LnhtbESPQYvCMBSE74L/IbyFvYimKuhajaLCwiJe2hXPj+bZ&#10;lm1eSpNq++83guBxmJlvmM2uM5W4U+NKywqmkwgEcWZ1ybmCy+/3+AuE88gaK8ukoCcHu+1wsMFY&#10;2wcndE99LgKEXYwKCu/rWEqXFWTQTWxNHLybbQz6IJtc6gYfAW4qOYuihTRYclgosKZjQdlf2hoF&#10;+tCm11m/Sg7n9jS6dNf+xNwr9fnR7dcgPHX+HX61f7SC5RyeX8I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FZEcMAAADbAAAADwAAAAAAAAAAAAAAAACYAgAAZHJzL2Rv&#10;d25yZXYueG1sUEsFBgAAAAAEAAQA9QAAAIgDAAAAAA==&#10;" path="m,109r39,l56,109r11,-7l75,93,78,77r,-9l73,61,67,55,60,50r9,-9l73,27,69,14,58,4,50,2,39,,,,,109e" filled="f" strokecolor="white" strokeweight="1.27775mm">
                    <v:path arrowok="t" o:connecttype="custom" o:connectlocs="0,4966;39,4966;56,4966;67,4959;75,4950;78,4934;78,4925;73,4918;67,4912;60,4907;69,4898;73,4884;69,4871;58,4861;50,4859;39,4857;0,4857;0,4966" o:connectangles="0,0,0,0,0,0,0,0,0,0,0,0,0,0,0,0,0,0"/>
                  </v:shape>
                </v:group>
                <v:group id="Group 88" o:spid="_x0000_s1100" style="position:absolute;left:8700;top:4871;width:48;height:32" coordorigin="8700,4871" coordsize="48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89" o:spid="_x0000_s1101" style="position:absolute;left:8700;top:4871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DbFcIA&#10;AADbAAAADwAAAGRycy9kb3ducmV2LnhtbESPQYvCMBSE78L+h/AW9qapC6tLNYorFrwIWhfPz+aZ&#10;FpuX0kSt/94IgsdhZr5hpvPO1uJKra8cKxgOEhDEhdMVGwX/+6z/C8IHZI21Y1JwJw/z2Udviql2&#10;N97RNQ9GRAj7FBWUITSplL4oyaIfuIY4eifXWgxRtkbqFm8Rbmv5nSQjabHiuFBiQ8uSinN+sQry&#10;bGvvw+PmdBhnZvO3PK5Mg4lSX5/dYgIiUBfe4Vd7rRWMf+D5Jf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NsVwgAAANsAAAAPAAAAAAAAAAAAAAAAAJgCAABkcnMvZG93&#10;bnJldi54bWxQSwUGAAAAAAQABAD1AAAAhwMAAAAA&#10;" path="m,31l,,22,r8,l37,2r8,4l47,16r-2,9l37,31r-7,l24,31,,31e" filled="f" strokecolor="white" strokeweight="1.3039mm">
                    <v:path arrowok="t" o:connecttype="custom" o:connectlocs="0,4902;0,4871;22,4871;30,4871;37,4873;45,4877;47,4887;45,4896;37,4902;30,4902;24,4902;0,4902" o:connectangles="0,0,0,0,0,0,0,0,0,0,0,0"/>
                  </v:shape>
                </v:group>
                <v:group id="Group 86" o:spid="_x0000_s1102" style="position:absolute;left:8700;top:4916;width:52;height:37" coordorigin="8700,4916" coordsize="5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87" o:spid="_x0000_s1103" style="position:absolute;left:8700;top:4916;width:52;height:37;visibility:visible;mso-wrap-style:square;v-text-anchor:top" coordsize="5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968IA&#10;AADbAAAADwAAAGRycy9kb3ducmV2LnhtbESPQYvCMBSE78L+h/AW9qZpPWxt1ygiCOJFrILXt83b&#10;tmzzUpKo9d8bQfA4zMw3zHw5mE5cyfnWsoJ0koAgrqxuuVZwOm7GMxA+IGvsLJOCO3lYLj5Gcyy0&#10;vfGBrmWoRYSwL1BBE0JfSOmrhgz6ie2Jo/dnncEQpauldniLcNPJaZJ8S4Mtx4UGe1o3VP2XFxMp&#10;m988O6fnFe72IcldXV7y9K7U1+ew+gERaAjv8Ku91QqyD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/3rwgAAANsAAAAPAAAAAAAAAAAAAAAAAJgCAABkcnMvZG93&#10;bnJldi54bWxQSwUGAAAAAAQABAD1AAAAhwMAAAAA&#10;" path="m,37l,,24,,34,2r7,l50,9r2,9l50,27r-5,7l37,37r-11,l,37e" filled="f" strokecolor="white" strokeweight="1.3024mm">
                    <v:path arrowok="t" o:connecttype="custom" o:connectlocs="0,4953;0,4916;24,4916;34,4918;41,4918;50,4925;52,4934;50,4943;45,4950;37,4953;26,4953;0,4953" o:connectangles="0,0,0,0,0,0,0,0,0,0,0,0"/>
                  </v:shape>
                </v:group>
                <v:group id="Group 84" o:spid="_x0000_s1104" style="position:absolute;left:8778;top:4884;width:67;height:85" coordorigin="8778,4884" coordsize="6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5" o:spid="_x0000_s1105" style="position:absolute;left:8778;top:4884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4uVsEA&#10;AADbAAAADwAAAGRycy9kb3ducmV2LnhtbESPQYvCMBCF7wv+hzCCl0VTPbhrNYqIgniRdb14G5qx&#10;KTaT0kQb/71ZWPD4ePO+N2+xirYWD2p95VjBeJSBIC6crrhUcP7dDb9B+ICssXZMCp7kYbXsfSww&#10;167jH3qcQikShH2OCkwITS6lLwxZ9CPXECfv6lqLIcm2lLrFLsFtLSdZNpUWK04NBhvaGCpup7tN&#10;b8QumvHx82LMwdxqTay3DSs16Mf1HESgGN7H/+m9VvA1g78tCQB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OLlbBAAAA2wAAAA8AAAAAAAAAAAAAAAAAmAIAAGRycy9kb3du&#10;cmV2LnhtbFBLBQYAAAAABAAEAPUAAACGAwAAAAA=&#10;" path="m49,73r4,9l66,82,62,71r,-7l62,48r,-16l62,25r,-7l58,9,49,3,34,,19,5,8,12,2,25r13,3l21,18,32,14r8,2l45,18r4,12l49,32r-9,2l27,37,17,39,8,44,2,53,,62r2,9l6,80r6,5l23,85,36,82,49,73e" filled="f" strokecolor="white" strokeweight="1.2815mm">
                    <v:path arrowok="t" o:connecttype="custom" o:connectlocs="49,4957;53,4966;66,4966;62,4955;62,4948;62,4932;62,4916;62,4909;62,4902;58,4893;49,4887;34,4884;19,4889;8,4896;2,4909;15,4912;21,4902;32,4898;40,4900;45,4902;49,4914;49,4916;40,4918;27,4921;17,4923;8,4928;2,4937;0,4946;2,4955;6,4964;12,4969;23,4969;36,4966;49,4957" o:connectangles="0,0,0,0,0,0,0,0,0,0,0,0,0,0,0,0,0,0,0,0,0,0,0,0,0,0,0,0,0,0,0,0,0,0"/>
                  </v:shape>
                </v:group>
                <v:group id="Group 82" o:spid="_x0000_s1106" style="position:absolute;left:8790;top:4930;width:37;height:26" coordorigin="8790,4930" coordsize="37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3" o:spid="_x0000_s1107" style="position:absolute;left:8790;top:4930;width:37;height:26;visibility:visible;mso-wrap-style:square;v-text-anchor:top" coordsize="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gMMQA&#10;AADbAAAADwAAAGRycy9kb3ducmV2LnhtbESPQWvCQBSE70L/w/IK3szGHkpIs4oVhLaeqkJ6fGaf&#10;m9Ds25jdmuTfdwsFj8PMfMMU69G24ka9bxwrWCYpCOLK6YaNgtNxt8hA+ICssXVMCibysF49zArM&#10;tRv4k26HYESEsM9RQR1Cl0vpq5os+sR1xNG7uN5iiLI3Uvc4RLht5VOaPkuLDceFGjva1lR9H36s&#10;guv5nT+MnLLXcstfVyx3e3NulZo/jpsXEIHGcA//t9+0gmwJ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V4DDEAAAA2wAAAA8AAAAAAAAAAAAAAAAAmAIAAGRycy9k&#10;b3ducmV2LnhtbFBLBQYAAAAABAAEAPUAAACJAwAAAAA=&#10;" path="m37,r,4l35,16r-9,7l15,25,5,23,,16,3,11,7,7,18,4,28,2,37,e" filled="f" strokecolor="white" strokeweight="1.3034mm">
                    <v:path arrowok="t" o:connecttype="custom" o:connectlocs="37,4930;37,4934;35,4946;26,4953;15,4955;5,4953;0,4946;3,4941;7,4937;18,4934;28,4932;37,4930" o:connectangles="0,0,0,0,0,0,0,0,0,0,0,0"/>
                  </v:shape>
                </v:group>
                <v:group id="Group 80" o:spid="_x0000_s1108" style="position:absolute;left:8853;top:4859;width:35;height:110" coordorigin="8853,4859" coordsize="35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1" o:spid="_x0000_s1109" style="position:absolute;left:8853;top:4859;width:35;height:110;visibility:visible;mso-wrap-style:square;v-text-anchor:top" coordsize="3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7ZC8MA&#10;AADbAAAADwAAAGRycy9kb3ducmV2LnhtbESPT2sCMRTE74V+h/AK3mq2FWW7GqUsCHop+O/Q22Pz&#10;3F26eVmSqNlv3wiCx2FmfsMsVtF04krOt5YVfIwzEMSV1S3XCo6H9XsOwgdkjZ1lUjCQh9Xy9WWB&#10;hbY33tF1H2qRIOwLVNCE0BdS+qohg35se+Lkna0zGJJ0tdQObwluOvmZZTNpsOW00GBPZUPV3/5i&#10;FEz8dBpdxrgdfrthFk/lz/arVGr0Fr/nIALF8Aw/2hutIJ/A/Uv6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7ZC8MAAADbAAAADwAAAAAAAAAAAAAAAACYAgAAZHJzL2Rv&#10;d25yZXYueG1sUEsFBgAAAAAEAAQA9QAAAIgDAAAAAA==&#10;" path="m32,98l28,96r-4,l21,94r,-7l21,41r11,l32,28r-11,l21,,8,9r,19l,28,,41r8,l8,87r,9l11,103r4,4l26,110r8,l32,98e" filled="f" strokecolor="white" strokeweight="1.25975mm">
                    <v:path arrowok="t" o:connecttype="custom" o:connectlocs="32,4957;28,4955;24,4955;21,4953;21,4946;21,4900;32,4900;32,4887;21,4887;21,4859;8,4868;8,4887;0,4887;0,4900;8,4900;8,4946;8,4955;11,4962;15,4966;26,4969;34,4969;32,4957" o:connectangles="0,0,0,0,0,0,0,0,0,0,0,0,0,0,0,0,0,0,0,0,0,0"/>
                  </v:shape>
                </v:group>
                <v:group id="Group 78" o:spid="_x0000_s1110" style="position:absolute;left:8894;top:4884;width:69;height:85" coordorigin="8894,4884" coordsize="69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9" o:spid="_x0000_s1111" style="position:absolute;left:8894;top:4884;width:69;height:85;visibility:visible;mso-wrap-style:square;v-text-anchor:top" coordsize="6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1/8sQA&#10;AADbAAAADwAAAGRycy9kb3ducmV2LnhtbESPQWvCQBSE7wX/w/IEb3VjoFZTVwla0UsFk0Kvj+xr&#10;Esy+Ddk1xv76rlDocZiZb5jVZjCN6KlztWUFs2kEgriwuuZSwWe+f16AcB5ZY2OZFNzJwWY9elph&#10;ou2Nz9RnvhQBwi5BBZX3bSKlKyoy6Ka2JQ7et+0M+iC7UuoObwFuGhlH0VwarDksVNjStqLikl2N&#10;guWMXvviQx5yvqRfp0O8i95/dkpNxkP6BsLT4P/Df+2jVrB4gce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9f/LEAAAA2wAAAA8AAAAAAAAAAAAAAAAAmAIAAGRycy9k&#10;b3ducmV2LnhtbFBLBQYAAAAABAAEAPUAAACJAwAAAAA=&#10;" path="m56,57r-5,7l47,69,36,71r-8,l19,66,15,57,13,46r56,l69,44,66,25,60,12,49,3,34,,21,5,11,12,2,25,,44,2,62,8,75r13,7l36,85r11,l58,78r6,-7l69,59,56,57e" filled="f" strokecolor="white" strokeweight="1.2826mm">
                    <v:path arrowok="t" o:connecttype="custom" o:connectlocs="56,4941;51,4948;47,4953;36,4955;28,4955;19,4950;15,4941;13,4930;69,4930;69,4928;66,4909;60,4896;49,4887;34,4884;21,4889;11,4896;2,4909;0,4928;2,4946;8,4959;21,4966;36,4969;47,4969;58,4962;64,4955;69,4943;56,4941" o:connectangles="0,0,0,0,0,0,0,0,0,0,0,0,0,0,0,0,0,0,0,0,0,0,0,0,0,0,0"/>
                  </v:shape>
                </v:group>
                <v:group id="Group 76" o:spid="_x0000_s1112" style="position:absolute;left:8907;top:4898;width:44;height:19" coordorigin="8907,4898" coordsize="44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77" o:spid="_x0000_s1113" style="position:absolute;left:8907;top:4898;width:44;height:19;visibility:visible;mso-wrap-style:square;v-text-anchor:top" coordsize="4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jAsUA&#10;AADbAAAADwAAAGRycy9kb3ducmV2LnhtbESPT2vCQBTE7wW/w/KE3sxGJTWmrqLVQi891Nb7I/tM&#10;QrNvQ3bNn376bkHocZiZ3zCb3WBq0VHrKssK5lEMgji3uuJCwdfn6ywF4TyyxtoyKRjJwW47edhg&#10;pm3PH9SdfSEChF2GCkrvm0xKl5dk0EW2IQ7e1bYGfZBtIXWLfYCbWi7i+EkarDgslNjQS0n59/lm&#10;FFyWtOxWOL6vr4uf5JDM9+507JV6nA77ZxCeBv8fvrfftIJ0BX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OMCxQAAANsAAAAPAAAAAAAAAAAAAAAAAJgCAABkcnMv&#10;ZG93bnJldi54bWxQSwUGAAAAAAQABAD1AAAAigMAAAAA&#10;" path="m,18l2,11,6,4,13,2,21,r9,2l38,7r5,11l,18e" filled="f" strokecolor="white" strokeweight="1.3157mm">
                    <v:path arrowok="t" o:connecttype="custom" o:connectlocs="0,4916;2,4909;6,4902;13,4900;21,4898;30,4900;38,4905;43,4916;0,4916" o:connectangles="0,0,0,0,0,0,0,0,0"/>
                  </v:shape>
                </v:group>
                <v:group id="Group 74" o:spid="_x0000_s1114" style="position:absolute;left:8978;top:4884;width:99;height:83" coordorigin="8978,4884" coordsize="99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75" o:spid="_x0000_s1115" style="position:absolute;left:8978;top:4884;width:99;height:83;visibility:visible;mso-wrap-style:square;v-text-anchor:top" coordsize="9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hgMMA&#10;AADbAAAADwAAAGRycy9kb3ducmV2LnhtbESPT4vCMBTE74LfITxhL6Kpu4toNYoUBE/iP9Tjo3m2&#10;xealNNHWb78RFjwOM/MbZr5sTSmeVLvCsoLRMAJBnFpdcKbgdFwPJiCcR9ZYWiYFL3KwXHQ7c4y1&#10;bXhPz4PPRICwi1FB7n0VS+nSnAy6oa2Ig3eztUEfZJ1JXWMT4KaU31E0lgYLDgs5VpTklN4PD6Mg&#10;065JLma33Z8Ln2x/f0b903Wt1FevXc1AeGr9J/zf3mgFkym8v4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KhgMMAAADbAAAADwAAAAAAAAAAAAAAAACYAgAAZHJzL2Rv&#10;d25yZXYueG1sUEsFBgAAAAAEAAQA9QAAAIgDAAAAAA==&#10;" path="m,82r13,l13,44r,-12l15,25r6,-7l30,14r11,4l43,32r,50l56,82r,-45l58,28r2,-7l66,16r7,-2l79,16r5,7l86,34r,48l99,82r,-54l97,16,92,7,86,3,77,,64,5,54,16,47,5,34,,21,5,13,16,13,3,,3,,82e" filled="f" strokecolor="white" strokeweight="1.2969mm">
                    <v:path arrowok="t" o:connecttype="custom" o:connectlocs="0,4966;13,4966;13,4928;13,4916;15,4909;21,4902;30,4898;41,4902;43,4916;43,4966;56,4966;56,4921;58,4912;60,4905;66,4900;73,4898;79,4900;84,4907;86,4918;86,4966;99,4966;99,4912;97,4900;92,4891;86,4887;77,4884;64,4889;54,4900;47,4889;34,4884;21,4889;13,4900;13,4887;0,4887;0,4966" o:connectangles="0,0,0,0,0,0,0,0,0,0,0,0,0,0,0,0,0,0,0,0,0,0,0,0,0,0,0,0,0,0,0,0,0,0,0"/>
                  </v:shape>
                </v:group>
                <v:group id="Group 72" o:spid="_x0000_s1116" style="position:absolute;left:9096;top:4884;width:67;height:85" coordorigin="9096,4884" coordsize="6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73" o:spid="_x0000_s1117" style="position:absolute;left:9096;top:4884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EqsIA&#10;AADbAAAADwAAAGRycy9kb3ducmV2LnhtbESPwWrDMBBE74X8g9hAL6WW3UNIHSshhAZCLyFJL70t&#10;1sYysVbCUmP176tCocdhdt7sNJtkB3GnMfSOFVRFCYK4dbrnTsHHZf+8BBEissbBMSn4pgCb9eyh&#10;wVq7iU90P8dOZAiHGhWYGH0tZWgNWQyF88TZu7rRYsxy7KQeccpwO8iXslxIiz3nBoOedoba2/nL&#10;5jfSlEx1fPo05t3cBk2s3zwr9ThP2xWISCn+H/+lD1rBawW/WzIA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MSqwgAAANsAAAAPAAAAAAAAAAAAAAAAAJgCAABkcnMvZG93&#10;bnJldi54bWxQSwUGAAAAAAQABAD1AAAAhwMAAAAA&#10;" path="m50,73r4,9l67,82,63,71r,-7l63,48r,-16l63,25r,-7l58,9,50,3,35,,19,5,9,12,2,25r13,3l22,18,32,14r9,2l45,18r5,12l50,32r-9,2l28,37,17,39,9,44,2,53,,62r2,9l7,80r6,5l24,85,37,82,50,73e" filled="f" strokecolor="white" strokeweight="1.2815mm">
                    <v:path arrowok="t" o:connecttype="custom" o:connectlocs="50,4957;54,4966;67,4966;63,4955;63,4948;63,4932;63,4916;63,4909;63,4902;58,4893;50,4887;35,4884;19,4889;9,4896;2,4909;15,4912;22,4902;32,4898;41,4900;45,4902;50,4914;50,4916;41,4918;28,4921;17,4923;9,4928;2,4937;0,4946;2,4955;7,4964;13,4969;24,4969;37,4966;50,4957" o:connectangles="0,0,0,0,0,0,0,0,0,0,0,0,0,0,0,0,0,0,0,0,0,0,0,0,0,0,0,0,0,0,0,0,0,0"/>
                  </v:shape>
                </v:group>
                <v:group id="Group 70" o:spid="_x0000_s1118" style="position:absolute;left:9109;top:4930;width:37;height:26" coordorigin="9109,4930" coordsize="37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1" o:spid="_x0000_s1119" style="position:absolute;left:9109;top:4930;width:37;height:26;visibility:visible;mso-wrap-style:square;v-text-anchor:top" coordsize="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uf68QA&#10;AADbAAAADwAAAGRycy9kb3ducmV2LnhtbESP0WoCMRRE3wv9h3ALfRHNalF0NUpZKC2UUqp+wGVz&#10;3Szd3KxJ1M3fN4VCH4eZOcNsdoPtxJV8aB0rmE4KEMS10y03Co6Hl/ESRIjIGjvHpCBRgN32/m6D&#10;pXY3/qLrPjYiQziUqMDE2JdShtqQxTBxPXH2Ts5bjFn6RmqPtwy3nZwVxUJabDkvGOypMlR/7y9W&#10;gU6f/vx6eD8naxajNE96VlUfSj0+DM9rEJGG+B/+a79pBasn+P2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n+vEAAAA2wAAAA8AAAAAAAAAAAAAAAAAmAIAAGRycy9k&#10;b3ducmV2LnhtbFBLBQYAAAAABAAEAPUAAACJAwAAAAA=&#10;" path="m37,r,4l34,16r-8,7l15,25,4,23,,16,2,11,6,7,17,4,28,2,37,e" filled="f" strokecolor="white" strokeweight="1.3033mm">
                    <v:path arrowok="t" o:connecttype="custom" o:connectlocs="37,4930;37,4934;34,4946;26,4953;15,4955;4,4953;0,4946;2,4941;6,4937;17,4934;28,4932;37,4930" o:connectangles="0,0,0,0,0,0,0,0,0,0,0,0"/>
                  </v:shape>
                </v:group>
                <v:group id="Group 68" o:spid="_x0000_s1120" style="position:absolute;left:9180;top:4884;width:59;height:83" coordorigin="9180,4884" coordsize="59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69" o:spid="_x0000_s1121" style="position:absolute;left:9180;top:4884;width:59;height:83;visibility:visible;mso-wrap-style:square;v-text-anchor:top" coordsize="5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9LcQA&#10;AADbAAAADwAAAGRycy9kb3ducmV2LnhtbESPQWvCQBSE7wX/w/KE3urGgKVGVxGlGCgejF68PbLP&#10;ZEn2bchuNfXXdwtCj8PMfMMs14NtxY16bxwrmE4SEMSl04YrBefT59sHCB+QNbaOScEPeVivRi9L&#10;zLS785FuRahEhLDPUEEdQpdJ6cuaLPqJ64ijd3W9xRBlX0nd4z3CbSvTJHmXFg3HhRo72tZUNsW3&#10;VWBOu6+uyJu2SS+0zw/HR2r8Q6nX8bBZgAg0hP/ws51rBfMZ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/S3EAAAA2wAAAA8AAAAAAAAAAAAAAAAAmAIAAGRycy9k&#10;b3ducmV2LnhtbFBLBQYAAAAABAAEAPUAAACJAwAAAAA=&#10;" path="m,82r13,l13,41,15,28r4,-7l24,16r6,-2l39,16r4,7l45,34r,48l58,82r,-48l58,25r,-4l54,9,45,3,35,,22,5r-9,9l13,3,,3,,82e" filled="f" strokecolor="white" strokeweight="1.2778mm">
                    <v:path arrowok="t" o:connecttype="custom" o:connectlocs="0,4966;13,4966;13,4925;15,4912;19,4905;24,4900;30,4898;39,4900;43,4907;45,4918;45,4966;58,4966;58,4918;58,4909;58,4905;54,4893;45,4887;35,4884;22,4889;13,4898;13,4887;0,4887;0,4966" o:connectangles="0,0,0,0,0,0,0,0,0,0,0,0,0,0,0,0,0,0,0,0,0,0,0"/>
                  </v:shape>
                </v:group>
                <v:group id="Group 66" o:spid="_x0000_s1122" style="position:absolute;left:9253;top:4884;width:61;height:85" coordorigin="9253,4884" coordsize="61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67" o:spid="_x0000_s1123" style="position:absolute;left:9253;top:4884;width:61;height:85;visibility:visible;mso-wrap-style:square;v-text-anchor:top" coordsize="6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U8cYA&#10;AADbAAAADwAAAGRycy9kb3ducmV2LnhtbESPQWvCQBSE74X+h+UJvRTdWEFt6kZKoeDBHkzF9vjI&#10;PpOQ7NuYXZPYX+8KQo/DzHzDrNaDqUVHrSstK5hOIhDEmdUl5wr235/jJQjnkTXWlknBhRysk8eH&#10;Fcba9ryjLvW5CBB2MSoovG9iKV1WkEE3sQ1x8I62NeiDbHOpW+wD3NTyJYrm0mDJYaHAhj4Kyqr0&#10;bBT8HBabv+cIZ1+87S+/p8alXbVV6mk0vL+B8DT4//C9vdEKXhdw+xJ+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UU8cYAAADbAAAADwAAAAAAAAAAAAAAAACYAgAAZHJz&#10;L2Rvd25yZXYueG1sUEsFBgAAAAAEAAQA9QAAAIsDAAAAAA==&#10;" path="m,59l5,71r4,9l20,85r10,l48,82r8,-9l61,59,56,48,48,39,41,37,30,34,24,32,22,30,17,28,15,23r5,-7l24,16r4,-2l39,18r4,7l56,23,52,12,43,3,28,,17,3,11,7,5,14,2,25,5,37r8,7l20,48r10,2l39,53r4,2l48,57r,2l43,69r-4,2l30,71,20,69,13,57,,59e" filled="f" strokecolor="white" strokeweight="1.2781mm">
                    <v:path arrowok="t" o:connecttype="custom" o:connectlocs="0,4943;5,4955;9,4964;20,4969;30,4969;48,4966;56,4957;61,4943;56,4932;48,4923;41,4921;30,4918;24,4916;22,4914;17,4912;15,4907;20,4900;24,4900;28,4898;39,4902;43,4909;56,4907;52,4896;43,4887;28,4884;17,4887;11,4891;5,4898;2,4909;5,4921;13,4928;20,4932;30,4934;39,4937;43,4939;48,4941;48,4943;43,4953;39,4955;30,4955;20,4953;13,4941;0,4943" o:connectangles="0,0,0,0,0,0,0,0,0,0,0,0,0,0,0,0,0,0,0,0,0,0,0,0,0,0,0,0,0,0,0,0,0,0,0,0,0,0,0,0,0,0,0"/>
                  </v:shape>
                </v:group>
                <v:group id="Group 64" o:spid="_x0000_s1124" style="position:absolute;left:8687;top:5032;width:78;height:110" coordorigin="8687,5032" coordsize="78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65" o:spid="_x0000_s1125" style="position:absolute;left:8687;top:5032;width:78;height:110;visibility:visible;mso-wrap-style:square;v-text-anchor:top" coordsize="7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IAcEA&#10;AADbAAAADwAAAGRycy9kb3ducmV2LnhtbESPQYvCMBSE7wv+h/AEL8ua6kFsNYoKgogXu+L50Tzb&#10;YvNSmlTbf28EweMwM98wy3VnKvGgxpWWFUzGEQjizOqScwWX//3fHITzyBory6SgJwfr1eBniYm2&#10;Tz7TI/W5CBB2CSoovK8TKV1WkEE3tjVx8G62MeiDbHKpG3wGuKnkNIpm0mDJYaHAmnYFZfe0NQr0&#10;tk2v0z4+b0/t8ffSXfsjc6/UaNhtFiA8df4b/rQPWkEcw/tL+A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FiAHBAAAA2wAAAA8AAAAAAAAAAAAAAAAAmAIAAGRycy9kb3du&#10;cmV2LnhtbFBLBQYAAAAABAAEAPUAAACGAwAAAAA=&#10;" path="m,110r39,l56,110r11,-7l75,94,78,78r,-9l73,62,67,55,60,50r9,-9l73,28,69,14,58,5,50,3,39,,,,,110e" filled="f" strokecolor="white" strokeweight="1.27775mm">
                    <v:path arrowok="t" o:connecttype="custom" o:connectlocs="0,5142;39,5142;56,5142;67,5135;75,5126;78,5110;78,5101;73,5094;67,5087;60,5082;69,5073;73,5060;69,5046;58,5037;50,5035;39,5032;0,5032;0,5142" o:connectangles="0,0,0,0,0,0,0,0,0,0,0,0,0,0,0,0,0,0"/>
                  </v:shape>
                </v:group>
                <v:group id="Group 62" o:spid="_x0000_s1126" style="position:absolute;left:8700;top:5046;width:48;height:32" coordorigin="8700,5046" coordsize="48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3" o:spid="_x0000_s1127" style="position:absolute;left:8700;top:5046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1esEA&#10;AADcAAAADwAAAGRycy9kb3ducmV2LnhtbERPTWsCMRC9F/wPYQRvNVkPWrZGacWFXoS6iudxM2aX&#10;bibLJtX13zeC0Ns83ucs14NrxZX60HjWkE0VCOLKm4athuOheH0DESKywdYzabhTgPVq9LLE3Pgb&#10;7+laRitSCIccNdQxdrmUoarJYZj6jjhxF987jAn2VpoebynctXKm1Fw6bDg11NjRpqbqp/x1Gsri&#10;292z8+5yWhR297k5b22HSuvJePh4BxFpiP/ip/vLpPkqg8cz6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ltXrBAAAA3AAAAA8AAAAAAAAAAAAAAAAAmAIAAGRycy9kb3du&#10;cmV2LnhtbFBLBQYAAAAABAAEAPUAAACGAwAAAAA=&#10;" path="m,32l,,22,r8,2l37,2r8,5l47,16,45,27r-8,5l30,32r-6,l,32e" filled="f" strokecolor="white" strokeweight="1.3039mm">
                    <v:path arrowok="t" o:connecttype="custom" o:connectlocs="0,5078;0,5046;22,5046;30,5048;37,5048;45,5053;47,5062;45,5073;37,5078;30,5078;24,5078;0,5078" o:connectangles="0,0,0,0,0,0,0,0,0,0,0,0"/>
                  </v:shape>
                </v:group>
                <v:group id="Group 60" o:spid="_x0000_s1128" style="position:absolute;left:8700;top:5092;width:52;height:37" coordorigin="8700,5092" coordsize="5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61" o:spid="_x0000_s1129" style="position:absolute;left:8700;top:5092;width:52;height:37;visibility:visible;mso-wrap-style:square;v-text-anchor:top" coordsize="5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8TMQA&#10;AADcAAAADwAAAGRycy9kb3ducmV2LnhtbESPQWsCMRCF74L/IYzgTZO10Lpbo4ggFC/FVfA63Ux3&#10;l24mSxJ1/fdNQehthvfeN29Wm8F24kY+tI41ZHMFgrhypuVaw/m0ny1BhIhssHNMGh4UYLMej1ZY&#10;GHfnI93KWIsE4VCghibGvpAyVA1ZDHPXEyft23mLMa2+lsbjPcFtJxdKvUqLLacLDfa0a6j6Ka82&#10;UfZf+dslu2zx8BlV7uvymmcPraeTYfsOItIQ/83P9IdJ9dUL/D2TJ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/EzEAAAA3AAAAA8AAAAAAAAAAAAAAAAAmAIAAGRycy9k&#10;b3ducmV2LnhtbFBLBQYAAAAABAAEAPUAAACJAwAAAAA=&#10;" path="m,36l,,24,,34,2r7,l50,9r2,9l50,27r-5,7l37,36r-11,l,36e" filled="f" strokecolor="white" strokeweight="1.3024mm">
                    <v:path arrowok="t" o:connecttype="custom" o:connectlocs="0,5128;0,5092;24,5092;34,5094;41,5094;50,5101;52,5110;50,5119;45,5126;37,5128;26,5128;0,5128" o:connectangles="0,0,0,0,0,0,0,0,0,0,0,0"/>
                  </v:shape>
                </v:group>
                <v:group id="Group 58" o:spid="_x0000_s1130" style="position:absolute;left:8778;top:5060;width:67;height:85" coordorigin="8778,5060" coordsize="6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59" o:spid="_x0000_s1131" style="position:absolute;left:8778;top:5060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dLsEA&#10;AADcAAAADwAAAGRycy9kb3ducmV2LnhtbESPT4vCMBDF7wt+hzCCl0VTBUWqUURWkL2Ify7ehmZs&#10;is2kNFkbv71ZELzN8N7vzZvlOtpaPKj1lWMF41EGgrhwuuJSweW8G85B+ICssXZMCp7kYb3qfS0x&#10;167jIz1OoRQphH2OCkwITS6lLwxZ9CPXECft5lqLIa1tKXWLXQq3tZxk2UxarDhdMNjQ1lBxP/3Z&#10;VCN20YwP31djfs291sT6p2GlBv24WYAIFMPH/Kb3OnHZFP6fSRP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UnS7BAAAA3AAAAA8AAAAAAAAAAAAAAAAAmAIAAGRycy9kb3du&#10;cmV2LnhtbFBLBQYAAAAABAAEAPUAAACGAwAAAAA=&#10;" path="m49,73r4,9l66,82,62,73r,-10l62,48r,-16l62,25r,-7l58,9,49,4,34,,19,4,8,11,2,25r13,2l21,18,32,13r8,3l45,18r4,11l49,32r-9,4l27,36,17,38,8,43,2,52,,61r2,9l6,79r6,5l23,84,36,82,49,73e" filled="f" strokecolor="white" strokeweight="1.2815mm">
                    <v:path arrowok="t" o:connecttype="custom" o:connectlocs="49,5133;53,5142;66,5142;62,5133;62,5123;62,5108;62,5092;62,5085;62,5078;58,5069;49,5064;34,5060;19,5064;8,5071;2,5085;15,5087;21,5078;32,5073;40,5076;45,5078;49,5089;49,5092;40,5096;27,5096;17,5098;8,5103;2,5112;0,5121;2,5130;6,5139;12,5144;23,5144;36,5142;49,5133" o:connectangles="0,0,0,0,0,0,0,0,0,0,0,0,0,0,0,0,0,0,0,0,0,0,0,0,0,0,0,0,0,0,0,0,0,0"/>
                  </v:shape>
                </v:group>
                <v:group id="Group 56" o:spid="_x0000_s1132" style="position:absolute;left:8790;top:5105;width:37;height:26" coordorigin="8790,5105" coordsize="37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57" o:spid="_x0000_s1133" style="position:absolute;left:8790;top:5105;width:37;height:26;visibility:visible;mso-wrap-style:square;v-text-anchor:top" coordsize="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W1cIA&#10;AADcAAAADwAAAGRycy9kb3ducmV2LnhtbERPS2vCQBC+C/0PyxS8mY09aEhdpQpCH6eqoMdJdroJ&#10;zc7G7FaTf+8WBG/z8T1nseptIy7U+dqxgmmSgiAuna7ZKDjst5MMhA/IGhvHpGAgD6vl02iBuXZX&#10;/qbLLhgRQ9jnqKAKoc2l9GVFFn3iWuLI/bjOYoiwM1J3eI3htpEvaTqTFmuODRW2tKmo/N39WQXn&#10;4oM/jRyy9XHDpzMet1+maJQaP/dvryAC9eEhvrvfdZyfzuH/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lbVwgAAANwAAAAPAAAAAAAAAAAAAAAAAJgCAABkcnMvZG93&#10;bnJldi54bWxQSwUGAAAAAAQABAD1AAAAhwMAAAAA&#10;" path="m37,r,5l35,16r-9,7l15,25,5,23,,16,3,12,7,7,18,5,28,3,37,e" filled="f" strokecolor="white" strokeweight="1.3034mm">
                    <v:path arrowok="t" o:connecttype="custom" o:connectlocs="37,5105;37,5110;35,5121;26,5128;15,5130;5,5128;0,5121;3,5117;7,5112;18,5110;28,5108;37,5105" o:connectangles="0,0,0,0,0,0,0,0,0,0,0,0"/>
                  </v:shape>
                </v:group>
                <v:group id="Group 54" o:spid="_x0000_s1134" style="position:absolute;left:8851;top:5062;width:67;height:112" coordorigin="8851,5062" coordsize="67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55" o:spid="_x0000_s1135" style="position:absolute;left:8851;top:5062;width:67;height:112;visibility:visible;mso-wrap-style:square;v-text-anchor:top" coordsize="6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PhMAA&#10;AADcAAAADwAAAGRycy9kb3ducmV2LnhtbERPzWoCMRC+C32HMAVvmtiD1K1RpFQQPfnzAMNmupt2&#10;M1k26Wb37Y1Q8DYf3++st4NrRE9dsJ41LOYKBHHpjeVKw+26n72DCBHZYOOZNIwUYLt5mayxMD7x&#10;mfpLrEQO4VCghjrGtpAylDU5DHPfEmfu23cOY4ZdJU2HKYe7Rr4ptZQOLeeGGlv6rKn8vfw5DVdl&#10;v9LPuD8tjvZ8TGPZ7xL1Wk9fh90HiEhDfIr/3QeT56sVPJ7JF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cPhMAAAADcAAAADwAAAAAAAAAAAAAAAACYAgAAZHJzL2Rvd25y&#10;ZXYueG1sUEsFBgAAAAAEAAQA9QAAAIUDAAAAAA==&#10;" path="m8,112r9,l26,109r8,-9l36,93,41,82,66,,54,,38,48r-2,7l34,61,30,43,13,,,,28,80r,4l26,89r-3,4l19,98r-6,l6,98r2,14e" filled="f" strokecolor="white" strokeweight="1.2725mm">
                    <v:path arrowok="t" o:connecttype="custom" o:connectlocs="8,5174;17,5174;26,5171;34,5162;36,5155;41,5144;66,5062;54,5062;38,5110;36,5117;34,5123;30,5105;13,5062;0,5062;28,5142;28,5146;26,5151;23,5155;19,5160;13,5160;6,5160;8,5174" o:connectangles="0,0,0,0,0,0,0,0,0,0,0,0,0,0,0,0,0,0,0,0,0,0"/>
                  </v:shape>
                </v:group>
                <v:group id="Group 52" o:spid="_x0000_s1136" style="position:absolute;left:6121;top:117;width:4625;height:7210" coordorigin="6121,117" coordsize="4625,7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53" o:spid="_x0000_s1137" style="position:absolute;left:6121;top:117;width:4625;height:7210;visibility:visible;mso-wrap-style:square;v-text-anchor:top" coordsize="4625,7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pL0cMA&#10;AADcAAAADwAAAGRycy9kb3ducmV2LnhtbERPTWvCQBC9F/wPywje6iYepKSuIoWWHkoxKhVvQ3bM&#10;hmRnw+4aU399t1DobR7vc1ab0XZiIB8axwryeQaCuHK64VrB8fD6+AQiRGSNnWNS8E0BNuvJwwoL&#10;7W5c0rCPtUghHApUYGLsCylDZchimLueOHEX5y3GBH0ttcdbCredXGTZUlpsODUY7OnFUNXur1aB&#10;P5Xn3f3evrWl28XD16cczceg1Gw6bp9BRBrjv/jP/a7T/DyH32fS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pL0cMAAADcAAAADwAAAAAAAAAAAAAAAACYAgAAZHJzL2Rv&#10;d25yZXYueG1sUEsFBgAAAAAEAAQA9QAAAIgDAAAAAA==&#10;" path="m,l4624,r,7210l,7210,,xe" filled="f" strokecolor="#010202" strokeweight=".30892mm">
                    <v:path arrowok="t" o:connecttype="custom" o:connectlocs="0,117;4624,117;4624,7327;0,7327;0,117" o:connectangles="0,0,0,0,0"/>
                  </v:shape>
                </v:group>
                <v:group id="Group 43" o:spid="_x0000_s1138" style="position:absolute;left:9608;top:6322;width:1137;height:1005" coordorigin="9608,6322" coordsize="1137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51" o:spid="_x0000_s1139" style="position:absolute;left:9608;top:6322;width:1137;height:1005;visibility:visible;mso-wrap-style:square;v-text-anchor:top" coordsize="1137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Nd8MA&#10;AADcAAAADwAAAGRycy9kb3ducmV2LnhtbERPTWuDQBC9F/Iflink1qyJpQk2q4RCJadSNZAeB3eq&#10;EndW3I0x/75bKPQ2j/c5+2w2vZhodJ1lBetVBIK4trrjRsGpen/agXAeWWNvmRTcyUGWLh72mGh7&#10;44Km0jcihLBLUEHr/ZBI6eqWDLqVHYgD921Hgz7AsZF6xFsIN73cRNGLNNhxaGhxoLeW6kt5NQo2&#10;VfHxOZ1yU5Xx+ZJX8muLxbNSy8f58ArC0+z/xX/uow7z1zH8PhMu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fNd8MAAADcAAAADwAAAAAAAAAAAAAAAACYAgAAZHJzL2Rv&#10;d25yZXYueG1sUEsFBgAAAAAEAAQA9QAAAIgDAAAAAA==&#10;" path="m,l1137,r,1005l,1005,,xe" fillcolor="#dff2f6" stroked="f">
                    <v:path arrowok="t" o:connecttype="custom" o:connectlocs="0,6322;1137,6322;1137,7327;0,7327;0,6322" o:connectangles="0,0,0,0,0"/>
                  </v:shape>
                  <v:shape id="Picture 50" o:spid="_x0000_s1140" type="#_x0000_t75" style="position:absolute;left:9600;top:6313;width:1154;height: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8XAHDAAAA3AAAAA8AAABkcnMvZG93bnJldi54bWxET01rwkAQvRf8D8sIvRTdWKTU6CoaEOpF&#10;qBXPQ3ZMotnZkN2Yzb/vCoXe5vE+Z7UJphYPal1lWcFsmoAgzq2uuFBw/tlPPkE4j6yxtkwKBnKw&#10;WY9eVphq2/M3PU6+EDGEXYoKSu+bVEqXl2TQTW1DHLmrbQ36CNtC6hb7GG5q+Z4kH9JgxbGhxIay&#10;kvL7qTMKDvdddhveFsVi7vbhcth2l5AflXodh+0ShKfg/8V/7i8d58/m8HwmXi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xcAcMAAADcAAAADwAAAAAAAAAAAAAAAACf&#10;AgAAZHJzL2Rvd25yZXYueG1sUEsFBgAAAAAEAAQA9wAAAI8DAAAAAA==&#10;">
                    <v:imagedata r:id="rId71" o:title=""/>
                  </v:shape>
                  <v:shape id="Text Box 49" o:spid="_x0000_s1141" type="#_x0000_t202" style="position:absolute;left:6414;top:666;width:2646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94" w:lineRule="exact"/>
                            <w:jc w:val="center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010202"/>
                              <w:spacing w:val="-2"/>
                              <w:sz w:val="19"/>
                            </w:rPr>
                            <w:t>Illawarra</w:t>
                          </w:r>
                          <w:proofErr w:type="spellEnd"/>
                          <w:r>
                            <w:rPr>
                              <w:rFonts w:ascii="Arial"/>
                              <w:color w:val="010202"/>
                              <w:spacing w:val="-3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z w:val="19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10202"/>
                              <w:spacing w:val="-3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2"/>
                              <w:sz w:val="19"/>
                            </w:rPr>
                            <w:t>south</w:t>
                          </w:r>
                          <w:r>
                            <w:rPr>
                              <w:rFonts w:ascii="Arial"/>
                              <w:color w:val="010202"/>
                              <w:spacing w:val="-3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2"/>
                              <w:sz w:val="19"/>
                            </w:rPr>
                            <w:t>coast</w:t>
                          </w:r>
                          <w:r>
                            <w:rPr>
                              <w:rFonts w:ascii="Arial"/>
                              <w:color w:val="010202"/>
                              <w:spacing w:val="-3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2"/>
                              <w:sz w:val="19"/>
                            </w:rPr>
                            <w:t>lowland</w:t>
                          </w:r>
                        </w:p>
                        <w:p w:rsidR="00373A9B" w:rsidRDefault="00373A9B">
                          <w:pPr>
                            <w:spacing w:line="214" w:lineRule="exact"/>
                            <w:ind w:left="2"/>
                            <w:jc w:val="center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010202"/>
                              <w:spacing w:val="-1"/>
                              <w:w w:val="95"/>
                              <w:sz w:val="19"/>
                            </w:rPr>
                            <w:t>forest</w:t>
                          </w:r>
                          <w:proofErr w:type="gramEnd"/>
                          <w:r>
                            <w:rPr>
                              <w:rFonts w:ascii="Arial"/>
                              <w:color w:val="010202"/>
                              <w:spacing w:val="-8"/>
                              <w:w w:val="9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w w:val="95"/>
                              <w:sz w:val="19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10202"/>
                              <w:spacing w:val="-8"/>
                              <w:w w:val="9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202"/>
                              <w:spacing w:val="-1"/>
                              <w:w w:val="95"/>
                              <w:sz w:val="19"/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Text Box 48" o:spid="_x0000_s1142" type="#_x0000_t202" style="position:absolute;left:6952;top:2338;width:843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  <v:textbox inset="0,0,0,0">
                      <w:txbxContent>
                        <w:p w:rsidR="00373A9B" w:rsidRDefault="00373A9B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w w:val="90"/>
                              <w:sz w:val="15"/>
                            </w:rPr>
                            <w:t>Gundungurra</w:t>
                          </w:r>
                          <w:proofErr w:type="spellEnd"/>
                        </w:p>
                      </w:txbxContent>
                    </v:textbox>
                  </v:shape>
                  <v:shape id="Text Box 47" o:spid="_x0000_s1143" type="#_x0000_t202" style="position:absolute;left:8948;top:2472;width:587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  <v:textbox inset="0,0,0,0">
                      <w:txbxContent>
                        <w:p w:rsidR="00373A9B" w:rsidRDefault="00373A9B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1"/>
                              <w:w w:val="95"/>
                              <w:sz w:val="15"/>
                            </w:rPr>
                            <w:t>Tharawal</w:t>
                          </w:r>
                          <w:proofErr w:type="spellEnd"/>
                        </w:p>
                      </w:txbxContent>
                    </v:textbox>
                  </v:shape>
                  <v:shape id="Text Box 46" o:spid="_x0000_s1144" type="#_x0000_t202" style="position:absolute;left:8430;top:3753;width:28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  <v:textbox inset="0,0,0,0">
                      <w:txbxContent>
                        <w:p w:rsidR="00373A9B" w:rsidRDefault="00373A9B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color w:val="686969"/>
                              <w:spacing w:val="-2"/>
                              <w:w w:val="95"/>
                              <w:sz w:val="15"/>
                            </w:rPr>
                            <w:t>Yuin</w:t>
                          </w:r>
                          <w:proofErr w:type="spellEnd"/>
                        </w:p>
                      </w:txbxContent>
                    </v:textbox>
                  </v:shape>
                  <v:shape id="Text Box 45" o:spid="_x0000_s1145" type="#_x0000_t202" style="position:absolute;left:8181;top:4897;width:103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  <v:textbox inset="0,0,0,0">
                      <w:txbxContent>
                        <w:p w:rsidR="00373A9B" w:rsidRDefault="00373A9B">
                          <w:pPr>
                            <w:spacing w:before="26"/>
                            <w:rPr>
                              <w:rFonts w:ascii="ESRI Default Marker" w:eastAsia="ESRI Default Marker" w:hAnsi="ESRI Default Marker" w:cs="ESRI Default Marker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ESRI Default Marker"/>
                              <w:color w:val="686969"/>
                              <w:w w:val="95"/>
                              <w:sz w:val="15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 Box 44" o:spid="_x0000_s1146" type="#_x0000_t202" style="position:absolute;left:8676;top:4844;width:644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  <v:textbox inset="0,0,0,0">
                      <w:txbxContent>
                        <w:p w:rsidR="00373A9B" w:rsidRDefault="00373A9B">
                          <w:pPr>
                            <w:spacing w:line="154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color w:val="838383"/>
                              <w:w w:val="90"/>
                              <w:sz w:val="15"/>
                            </w:rPr>
                            <w:t>Batemans</w:t>
                          </w:r>
                        </w:p>
                        <w:p w:rsidR="00373A9B" w:rsidRDefault="00373A9B">
                          <w:pPr>
                            <w:spacing w:before="3" w:line="169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color w:val="838383"/>
                              <w:spacing w:val="-2"/>
                              <w:sz w:val="15"/>
                            </w:rPr>
                            <w:t>Bay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I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ll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awarra</w:t>
      </w:r>
      <w:r w:rsidR="0057553E" w:rsidRPr="0057553E">
        <w:rPr>
          <w:rFonts w:asciiTheme="minorHAnsi" w:hAnsiTheme="minorHAnsi"/>
          <w:color w:val="00528B"/>
          <w:spacing w:val="-22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and</w:t>
      </w:r>
      <w:r w:rsidR="0057553E" w:rsidRPr="0057553E">
        <w:rPr>
          <w:rFonts w:asciiTheme="minorHAnsi" w:hAnsiTheme="minorHAnsi"/>
          <w:color w:val="00528B"/>
          <w:spacing w:val="-22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South</w:t>
      </w:r>
      <w:r w:rsidR="0057553E" w:rsidRPr="0057553E">
        <w:rPr>
          <w:rFonts w:asciiTheme="minorHAnsi" w:hAnsiTheme="minorHAnsi"/>
          <w:color w:val="00528B"/>
          <w:spacing w:val="-22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Co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a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s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t</w:t>
      </w:r>
      <w:r w:rsidR="0057553E" w:rsidRPr="0057553E">
        <w:rPr>
          <w:rFonts w:asciiTheme="minorHAnsi" w:hAnsiTheme="minorHAnsi"/>
          <w:color w:val="00528B"/>
          <w:spacing w:val="23"/>
          <w:w w:val="101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Lo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wla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nd</w:t>
      </w:r>
      <w:r w:rsidR="0057553E" w:rsidRPr="0057553E">
        <w:rPr>
          <w:rFonts w:asciiTheme="minorHAnsi" w:hAnsiTheme="minorHAnsi"/>
          <w:color w:val="00528B"/>
          <w:spacing w:val="-17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Fo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rest</w:t>
      </w:r>
      <w:r w:rsidR="0057553E" w:rsidRPr="0057553E">
        <w:rPr>
          <w:rFonts w:asciiTheme="minorHAnsi" w:hAnsiTheme="minorHAnsi"/>
          <w:color w:val="00528B"/>
          <w:spacing w:val="-17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a</w:t>
      </w:r>
      <w:r w:rsidR="0057553E" w:rsidRPr="0057553E">
        <w:rPr>
          <w:rFonts w:asciiTheme="minorHAnsi" w:hAnsiTheme="minorHAnsi"/>
          <w:color w:val="00528B"/>
          <w:spacing w:val="-2"/>
          <w:w w:val="105"/>
          <w:lang w:val="en-AU"/>
        </w:rPr>
        <w:t>nd</w:t>
      </w:r>
      <w:r w:rsidR="0057553E" w:rsidRPr="0057553E">
        <w:rPr>
          <w:rFonts w:asciiTheme="minorHAnsi" w:hAnsiTheme="minorHAnsi"/>
          <w:color w:val="00528B"/>
          <w:spacing w:val="-17"/>
          <w:w w:val="105"/>
          <w:lang w:val="en-AU"/>
        </w:rPr>
        <w:t xml:space="preserve"> 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W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ood</w:t>
      </w:r>
      <w:r w:rsidR="0057553E" w:rsidRPr="0057553E">
        <w:rPr>
          <w:rFonts w:asciiTheme="minorHAnsi" w:hAnsiTheme="minorHAnsi"/>
          <w:color w:val="00528B"/>
          <w:spacing w:val="-4"/>
          <w:w w:val="105"/>
          <w:lang w:val="en-AU"/>
        </w:rPr>
        <w:t>la</w:t>
      </w:r>
      <w:r w:rsidR="0057553E" w:rsidRPr="0057553E">
        <w:rPr>
          <w:rFonts w:asciiTheme="minorHAnsi" w:hAnsiTheme="minorHAnsi"/>
          <w:color w:val="00528B"/>
          <w:spacing w:val="-3"/>
          <w:w w:val="105"/>
          <w:lang w:val="en-AU"/>
        </w:rPr>
        <w:t>nd</w:t>
      </w:r>
    </w:p>
    <w:p w:rsidR="006C0513" w:rsidRPr="0057553E" w:rsidRDefault="0057553E">
      <w:pPr>
        <w:spacing w:before="189" w:line="278" w:lineRule="auto"/>
        <w:ind w:left="1133" w:right="6110"/>
        <w:rPr>
          <w:rFonts w:eastAsia="Book Antiqua" w:cs="Book Antiqua"/>
          <w:sz w:val="20"/>
          <w:szCs w:val="20"/>
          <w:lang w:val="en-AU"/>
        </w:rPr>
      </w:pP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The</w:t>
      </w:r>
      <w:r w:rsidRPr="0057553E">
        <w:rPr>
          <w:rFonts w:eastAsia="Book Antiqua" w:cs="Book Antiqua"/>
          <w:i/>
          <w:color w:val="1A1B1E"/>
          <w:spacing w:val="-27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ecological</w:t>
      </w:r>
      <w:r w:rsidRPr="0057553E">
        <w:rPr>
          <w:rFonts w:eastAsia="Book Antiqua" w:cs="Book Antiqua"/>
          <w:i/>
          <w:color w:val="1A1B1E"/>
          <w:spacing w:val="-26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community</w:t>
      </w:r>
      <w:r w:rsidRPr="0057553E">
        <w:rPr>
          <w:rFonts w:eastAsia="Book Antiqua" w:cs="Book Antiqua"/>
          <w:i/>
          <w:color w:val="1A1B1E"/>
          <w:spacing w:val="-26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is</w:t>
      </w:r>
      <w:r w:rsidRPr="0057553E">
        <w:rPr>
          <w:rFonts w:eastAsia="Book Antiqua" w:cs="Book Antiqua"/>
          <w:i/>
          <w:color w:val="1A1B1E"/>
          <w:spacing w:val="-26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part</w:t>
      </w:r>
      <w:r w:rsidRPr="0057553E">
        <w:rPr>
          <w:rFonts w:eastAsia="Book Antiqua" w:cs="Book Antiqua"/>
          <w:i/>
          <w:color w:val="1A1B1E"/>
          <w:spacing w:val="-26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of</w:t>
      </w:r>
      <w:r w:rsidRPr="0057553E">
        <w:rPr>
          <w:rFonts w:eastAsia="Book Antiqua" w:cs="Book Antiqua"/>
          <w:i/>
          <w:color w:val="1A1B1E"/>
          <w:spacing w:val="-26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the</w:t>
      </w:r>
      <w:r w:rsidRPr="0057553E">
        <w:rPr>
          <w:rFonts w:eastAsia="Book Antiqua" w:cs="Book Antiqua"/>
          <w:i/>
          <w:color w:val="1A1B1E"/>
          <w:spacing w:val="-26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country</w:t>
      </w:r>
      <w:r w:rsidRPr="0057553E">
        <w:rPr>
          <w:rFonts w:eastAsia="Book Antiqua" w:cs="Book Antiqua"/>
          <w:i/>
          <w:color w:val="1A1B1E"/>
          <w:spacing w:val="-26"/>
          <w:w w:val="95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5"/>
          <w:sz w:val="20"/>
          <w:szCs w:val="20"/>
          <w:lang w:val="en-AU"/>
        </w:rPr>
        <w:t>of</w:t>
      </w:r>
      <w:r w:rsidRPr="0057553E">
        <w:rPr>
          <w:rFonts w:eastAsia="Book Antiqua" w:cs="Book Antiqua"/>
          <w:i/>
          <w:color w:val="1A1B1E"/>
          <w:spacing w:val="-26"/>
          <w:w w:val="95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D</w:t>
      </w:r>
      <w:r w:rsidRPr="0057553E">
        <w:rPr>
          <w:rFonts w:eastAsia="Book Antiqua" w:cs="Book Antiqua"/>
          <w:i/>
          <w:color w:val="1A1B1E"/>
          <w:spacing w:val="-3"/>
          <w:w w:val="95"/>
          <w:sz w:val="20"/>
          <w:szCs w:val="20"/>
          <w:lang w:val="en-AU"/>
        </w:rPr>
        <w:t>’har</w:t>
      </w:r>
      <w:r w:rsidRPr="0057553E">
        <w:rPr>
          <w:rFonts w:eastAsia="Book Antiqua" w:cs="Book Antiqua"/>
          <w:i/>
          <w:color w:val="1A1B1E"/>
          <w:spacing w:val="-2"/>
          <w:w w:val="95"/>
          <w:sz w:val="20"/>
          <w:szCs w:val="20"/>
          <w:lang w:val="en-AU"/>
        </w:rPr>
        <w:t>awal</w:t>
      </w:r>
      <w:proofErr w:type="spellEnd"/>
      <w:r w:rsidRPr="0057553E">
        <w:rPr>
          <w:rFonts w:eastAsia="Book Antiqua" w:cs="Book Antiqua"/>
          <w:i/>
          <w:color w:val="1A1B1E"/>
          <w:spacing w:val="24"/>
          <w:w w:val="94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0"/>
          <w:sz w:val="20"/>
          <w:szCs w:val="20"/>
          <w:lang w:val="en-AU"/>
        </w:rPr>
        <w:t>and</w:t>
      </w:r>
      <w:r w:rsidRPr="0057553E">
        <w:rPr>
          <w:rFonts w:eastAsia="Book Antiqua" w:cs="Book Antiqua"/>
          <w:i/>
          <w:color w:val="1A1B1E"/>
          <w:spacing w:val="-10"/>
          <w:w w:val="90"/>
          <w:sz w:val="20"/>
          <w:szCs w:val="20"/>
          <w:lang w:val="en-AU"/>
        </w:rPr>
        <w:t xml:space="preserve"> </w:t>
      </w:r>
      <w:proofErr w:type="spellStart"/>
      <w:r w:rsidRPr="0057553E">
        <w:rPr>
          <w:rFonts w:eastAsia="Book Antiqua" w:cs="Book Antiqua"/>
          <w:i/>
          <w:color w:val="1A1B1E"/>
          <w:spacing w:val="-5"/>
          <w:w w:val="90"/>
          <w:sz w:val="20"/>
          <w:szCs w:val="20"/>
          <w:lang w:val="en-AU"/>
        </w:rPr>
        <w:t>Y</w:t>
      </w:r>
      <w:r w:rsidRPr="0057553E">
        <w:rPr>
          <w:rFonts w:eastAsia="Book Antiqua" w:cs="Book Antiqua"/>
          <w:i/>
          <w:color w:val="1A1B1E"/>
          <w:spacing w:val="-4"/>
          <w:w w:val="90"/>
          <w:sz w:val="20"/>
          <w:szCs w:val="20"/>
          <w:lang w:val="en-AU"/>
        </w:rPr>
        <w:t>uin</w:t>
      </w:r>
      <w:proofErr w:type="spellEnd"/>
      <w:r w:rsidRPr="0057553E">
        <w:rPr>
          <w:rFonts w:eastAsia="Book Antiqua" w:cs="Book Antiqua"/>
          <w:i/>
          <w:color w:val="1A1B1E"/>
          <w:spacing w:val="-2"/>
          <w:w w:val="90"/>
          <w:sz w:val="20"/>
          <w:szCs w:val="20"/>
          <w:lang w:val="en-AU"/>
        </w:rPr>
        <w:t xml:space="preserve"> </w:t>
      </w:r>
      <w:r w:rsidRPr="0057553E">
        <w:rPr>
          <w:rFonts w:eastAsia="Book Antiqua" w:cs="Book Antiqua"/>
          <w:i/>
          <w:color w:val="1A1B1E"/>
          <w:w w:val="90"/>
          <w:sz w:val="20"/>
          <w:szCs w:val="20"/>
          <w:lang w:val="en-AU"/>
        </w:rPr>
        <w:t>peoples.</w:t>
      </w:r>
    </w:p>
    <w:p w:rsidR="006C0513" w:rsidRPr="0057553E" w:rsidRDefault="0057553E">
      <w:pPr>
        <w:spacing w:before="133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b/>
          <w:color w:val="1A1B1E"/>
          <w:spacing w:val="-2"/>
          <w:sz w:val="20"/>
          <w:lang w:val="en-AU"/>
        </w:rPr>
        <w:t>Date</w:t>
      </w:r>
      <w:r w:rsidRPr="0057553E">
        <w:rPr>
          <w:b/>
          <w:color w:val="1A1B1E"/>
          <w:spacing w:val="-26"/>
          <w:sz w:val="20"/>
          <w:lang w:val="en-AU"/>
        </w:rPr>
        <w:t xml:space="preserve"> </w:t>
      </w:r>
      <w:r w:rsidRPr="0057553E">
        <w:rPr>
          <w:b/>
          <w:color w:val="1A1B1E"/>
          <w:sz w:val="20"/>
          <w:lang w:val="en-AU"/>
        </w:rPr>
        <w:t>listed:</w:t>
      </w:r>
      <w:r w:rsidRPr="0057553E">
        <w:rPr>
          <w:b/>
          <w:color w:val="1A1B1E"/>
          <w:spacing w:val="-24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S</w:t>
      </w:r>
      <w:r w:rsidRPr="0057553E">
        <w:rPr>
          <w:color w:val="1A1B1E"/>
          <w:spacing w:val="-1"/>
          <w:sz w:val="20"/>
          <w:lang w:val="en-AU"/>
        </w:rPr>
        <w:t>eptember</w:t>
      </w:r>
      <w:r w:rsidRPr="0057553E">
        <w:rPr>
          <w:color w:val="1A1B1E"/>
          <w:spacing w:val="-26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2016</w:t>
      </w:r>
    </w:p>
    <w:p w:rsidR="006C0513" w:rsidRPr="0057553E" w:rsidRDefault="0057553E">
      <w:pPr>
        <w:spacing w:before="175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b/>
          <w:color w:val="1A1B1E"/>
          <w:sz w:val="20"/>
          <w:lang w:val="en-AU"/>
        </w:rPr>
        <w:t>Category:</w:t>
      </w:r>
      <w:r w:rsidRPr="0057553E">
        <w:rPr>
          <w:b/>
          <w:color w:val="1A1B1E"/>
          <w:spacing w:val="-29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Critically</w:t>
      </w:r>
      <w:r w:rsidRPr="0057553E">
        <w:rPr>
          <w:color w:val="1A1B1E"/>
          <w:spacing w:val="-31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Endangered</w:t>
      </w:r>
    </w:p>
    <w:p w:rsidR="006C0513" w:rsidRPr="0057553E" w:rsidRDefault="0057553E" w:rsidP="00552279">
      <w:pPr>
        <w:pStyle w:val="BodyText"/>
        <w:spacing w:before="175" w:line="255" w:lineRule="auto"/>
        <w:ind w:right="6159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b/>
          <w:color w:val="1A1B1E"/>
          <w:lang w:val="en-AU"/>
        </w:rPr>
        <w:t>Location:</w:t>
      </w:r>
      <w:r w:rsidRPr="0057553E">
        <w:rPr>
          <w:rFonts w:asciiTheme="minorHAnsi" w:hAnsiTheme="minorHAnsi"/>
          <w:b/>
          <w:color w:val="1A1B1E"/>
          <w:spacing w:val="-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This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occurs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NSW</w:t>
      </w:r>
      <w:r w:rsidRPr="0057553E">
        <w:rPr>
          <w:rFonts w:asciiTheme="minorHAnsi" w:hAnsiTheme="minorHAnsi"/>
          <w:color w:val="1A1B1E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south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coast,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mainly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between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Wollongong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just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south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29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Moruya.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majority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remaining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patches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21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Illawarra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region.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It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typically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occurs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within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30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km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27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coast</w:t>
      </w:r>
      <w:r w:rsidRPr="0057553E">
        <w:rPr>
          <w:rFonts w:asciiTheme="minorHAnsi" w:hAnsiTheme="minorHAnsi"/>
          <w:color w:val="1A1B1E"/>
          <w:spacing w:val="-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floodplains,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coastal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valleys</w:t>
      </w:r>
      <w:r w:rsidRPr="0057553E">
        <w:rPr>
          <w:rFonts w:asciiTheme="minorHAnsi" w:hAnsiTheme="minorHAnsi"/>
          <w:color w:val="1A1B1E"/>
          <w:spacing w:val="-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low-lying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foothills</w:t>
      </w:r>
      <w:r w:rsidRPr="0057553E">
        <w:rPr>
          <w:rFonts w:asciiTheme="minorHAnsi" w:hAnsiTheme="minorHAnsi"/>
          <w:color w:val="1A1B1E"/>
          <w:spacing w:val="2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belo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lang w:val="en-AU"/>
        </w:rPr>
        <w:t xml:space="preserve"> the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steep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slopes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eastern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coastal escarpment.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It</w:t>
      </w:r>
      <w:r w:rsidRPr="0057553E">
        <w:rPr>
          <w:rFonts w:asciiTheme="minorHAnsi" w:hAnsiTheme="minorHAnsi"/>
          <w:color w:val="1A1B1E"/>
          <w:spacing w:val="23"/>
          <w:w w:val="1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can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occur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from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near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sea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level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up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approximately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350</w:t>
      </w:r>
      <w:r w:rsidRPr="0057553E">
        <w:rPr>
          <w:rFonts w:asciiTheme="minorHAnsi" w:hAnsiTheme="minorHAnsi"/>
          <w:color w:val="1A1B1E"/>
          <w:spacing w:val="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</w:t>
      </w:r>
      <w:r w:rsidRPr="0057553E">
        <w:rPr>
          <w:rFonts w:asciiTheme="minorHAnsi" w:hAnsiTheme="minorHAnsi"/>
          <w:color w:val="1A1B1E"/>
          <w:spacing w:val="29"/>
          <w:w w:val="10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altitude,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but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most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occurr</w:t>
      </w:r>
      <w:r w:rsidRPr="0057553E">
        <w:rPr>
          <w:rFonts w:asciiTheme="minorHAnsi" w:hAnsiTheme="minorHAnsi"/>
          <w:color w:val="1A1B1E"/>
          <w:spacing w:val="-2"/>
          <w:lang w:val="en-AU"/>
        </w:rPr>
        <w:t>ences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at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lo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er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end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="00552279"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this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range.</w:t>
      </w:r>
    </w:p>
    <w:p w:rsidR="006C0513" w:rsidRPr="0057553E" w:rsidRDefault="006C0513">
      <w:pPr>
        <w:spacing w:before="3"/>
        <w:rPr>
          <w:rFonts w:eastAsia="PMingLiU" w:cs="PMingLiU"/>
          <w:sz w:val="12"/>
          <w:szCs w:val="12"/>
          <w:lang w:val="en-AU"/>
        </w:rPr>
      </w:pPr>
    </w:p>
    <w:p w:rsidR="006C0513" w:rsidRPr="0057553E" w:rsidRDefault="006C0513">
      <w:pPr>
        <w:rPr>
          <w:rFonts w:eastAsia="PMingLiU" w:cs="PMingLiU"/>
          <w:sz w:val="12"/>
          <w:szCs w:val="12"/>
          <w:lang w:val="en-AU"/>
        </w:rPr>
        <w:sectPr w:rsidR="006C0513" w:rsidRPr="0057553E">
          <w:pgSz w:w="11910" w:h="16840"/>
          <w:pgMar w:top="1140" w:right="0" w:bottom="660" w:left="0" w:header="0" w:footer="466" w:gutter="0"/>
          <w:cols w:space="720"/>
        </w:sectPr>
      </w:pPr>
    </w:p>
    <w:p w:rsidR="006C0513" w:rsidRPr="0057553E" w:rsidRDefault="0057553E" w:rsidP="00552279">
      <w:pPr>
        <w:spacing w:before="28" w:line="247" w:lineRule="auto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b/>
          <w:color w:val="1A1B1E"/>
          <w:spacing w:val="-2"/>
          <w:sz w:val="20"/>
          <w:lang w:val="en-AU"/>
        </w:rPr>
        <w:t>Descriptive</w:t>
      </w:r>
      <w:r w:rsidRPr="0057553E">
        <w:rPr>
          <w:b/>
          <w:color w:val="1A1B1E"/>
          <w:spacing w:val="-27"/>
          <w:sz w:val="20"/>
          <w:lang w:val="en-AU"/>
        </w:rPr>
        <w:t xml:space="preserve"> </w:t>
      </w:r>
      <w:r w:rsidRPr="0057553E">
        <w:rPr>
          <w:b/>
          <w:color w:val="1A1B1E"/>
          <w:spacing w:val="-2"/>
          <w:sz w:val="20"/>
          <w:lang w:val="en-AU"/>
        </w:rPr>
        <w:t>features:</w:t>
      </w:r>
      <w:r w:rsidRPr="0057553E">
        <w:rPr>
          <w:b/>
          <w:color w:val="1A1B1E"/>
          <w:spacing w:val="-2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The</w:t>
      </w:r>
      <w:r w:rsidRPr="0057553E">
        <w:rPr>
          <w:color w:val="1A1B1E"/>
          <w:spacing w:val="-27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Illawarra</w:t>
      </w:r>
      <w:r w:rsidRPr="0057553E">
        <w:rPr>
          <w:color w:val="1A1B1E"/>
          <w:spacing w:val="-27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and</w:t>
      </w:r>
      <w:r w:rsidRPr="0057553E">
        <w:rPr>
          <w:color w:val="1A1B1E"/>
          <w:spacing w:val="-27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south</w:t>
      </w:r>
      <w:r w:rsidRPr="0057553E">
        <w:rPr>
          <w:color w:val="1A1B1E"/>
          <w:spacing w:val="-27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coast</w:t>
      </w:r>
      <w:r w:rsidRPr="0057553E">
        <w:rPr>
          <w:color w:val="1A1B1E"/>
          <w:spacing w:val="-27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lowland</w:t>
      </w:r>
      <w:r w:rsidRPr="0057553E">
        <w:rPr>
          <w:color w:val="1A1B1E"/>
          <w:spacing w:val="37"/>
          <w:w w:val="102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forest</w:t>
      </w:r>
      <w:r w:rsidRPr="0057553E">
        <w:rPr>
          <w:color w:val="1A1B1E"/>
          <w:spacing w:val="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and</w:t>
      </w:r>
      <w:r w:rsidRPr="0057553E">
        <w:rPr>
          <w:color w:val="1A1B1E"/>
          <w:spacing w:val="4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woodland</w:t>
      </w:r>
      <w:r w:rsidRPr="0057553E">
        <w:rPr>
          <w:color w:val="1A1B1E"/>
          <w:spacing w:val="4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ecological</w:t>
      </w:r>
      <w:r w:rsidRPr="0057553E">
        <w:rPr>
          <w:color w:val="1A1B1E"/>
          <w:spacing w:val="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community</w:t>
      </w:r>
      <w:r w:rsidRPr="0057553E">
        <w:rPr>
          <w:color w:val="1A1B1E"/>
          <w:spacing w:val="4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is</w:t>
      </w:r>
      <w:r w:rsidRPr="0057553E">
        <w:rPr>
          <w:color w:val="1A1B1E"/>
          <w:spacing w:val="4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</w:t>
      </w:r>
      <w:r w:rsidRPr="0057553E">
        <w:rPr>
          <w:color w:val="1A1B1E"/>
          <w:spacing w:val="4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eucalypt</w:t>
      </w:r>
      <w:r w:rsidRPr="0057553E">
        <w:rPr>
          <w:color w:val="1A1B1E"/>
          <w:spacing w:val="24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forest</w:t>
      </w:r>
      <w:r w:rsidRPr="0057553E">
        <w:rPr>
          <w:color w:val="1A1B1E"/>
          <w:spacing w:val="10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or</w:t>
      </w:r>
      <w:r w:rsidRPr="0057553E">
        <w:rPr>
          <w:color w:val="1A1B1E"/>
          <w:spacing w:val="1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woodland.</w:t>
      </w:r>
      <w:r w:rsidRPr="0057553E">
        <w:rPr>
          <w:color w:val="1A1B1E"/>
          <w:spacing w:val="6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Within</w:t>
      </w:r>
      <w:r w:rsidRPr="0057553E">
        <w:rPr>
          <w:color w:val="1A1B1E"/>
          <w:spacing w:val="1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the</w:t>
      </w:r>
      <w:r w:rsidRPr="0057553E">
        <w:rPr>
          <w:color w:val="1A1B1E"/>
          <w:spacing w:val="11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tr</w:t>
      </w:r>
      <w:r w:rsidRPr="0057553E">
        <w:rPr>
          <w:color w:val="1A1B1E"/>
          <w:spacing w:val="-2"/>
          <w:sz w:val="20"/>
          <w:lang w:val="en-AU"/>
        </w:rPr>
        <w:t>ee</w:t>
      </w:r>
      <w:r w:rsidRPr="0057553E">
        <w:rPr>
          <w:color w:val="1A1B1E"/>
          <w:spacing w:val="10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canopy</w:t>
      </w:r>
      <w:r w:rsidRPr="0057553E">
        <w:rPr>
          <w:color w:val="1A1B1E"/>
          <w:spacing w:val="11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forest</w:t>
      </w:r>
      <w:r w:rsidRPr="0057553E">
        <w:rPr>
          <w:color w:val="1A1B1E"/>
          <w:spacing w:val="10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red</w:t>
      </w:r>
      <w:r w:rsidRPr="0057553E">
        <w:rPr>
          <w:color w:val="1A1B1E"/>
          <w:spacing w:val="1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gum</w:t>
      </w:r>
      <w:r w:rsidRPr="0057553E">
        <w:rPr>
          <w:color w:val="1A1B1E"/>
          <w:spacing w:val="31"/>
          <w:w w:val="104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r w:rsidRPr="0057553E">
        <w:rPr>
          <w:i/>
          <w:color w:val="1A1B1E"/>
          <w:spacing w:val="-2"/>
          <w:w w:val="95"/>
          <w:sz w:val="20"/>
          <w:lang w:val="en-AU"/>
        </w:rPr>
        <w:t>Eucalyptus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tereticornis</w:t>
      </w:r>
      <w:proofErr w:type="spellEnd"/>
      <w:r w:rsidRPr="0057553E">
        <w:rPr>
          <w:color w:val="1A1B1E"/>
          <w:spacing w:val="-1"/>
          <w:w w:val="95"/>
          <w:sz w:val="20"/>
          <w:lang w:val="en-AU"/>
        </w:rPr>
        <w:t>)</w:t>
      </w:r>
      <w:r w:rsidRPr="0057553E">
        <w:rPr>
          <w:color w:val="1A1B1E"/>
          <w:spacing w:val="-27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or</w:t>
      </w:r>
      <w:r w:rsidRPr="0057553E">
        <w:rPr>
          <w:color w:val="1A1B1E"/>
          <w:spacing w:val="-27"/>
          <w:w w:val="95"/>
          <w:sz w:val="20"/>
          <w:lang w:val="en-AU"/>
        </w:rPr>
        <w:t xml:space="preserve"> </w:t>
      </w:r>
      <w:proofErr w:type="spellStart"/>
      <w:r w:rsidRPr="0057553E">
        <w:rPr>
          <w:color w:val="1A1B1E"/>
          <w:w w:val="95"/>
          <w:sz w:val="20"/>
          <w:lang w:val="en-AU"/>
        </w:rPr>
        <w:t>woollybutt</w:t>
      </w:r>
      <w:proofErr w:type="spellEnd"/>
      <w:r w:rsidRPr="0057553E">
        <w:rPr>
          <w:color w:val="1A1B1E"/>
          <w:spacing w:val="-27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r w:rsidRPr="0057553E">
        <w:rPr>
          <w:i/>
          <w:color w:val="1A1B1E"/>
          <w:spacing w:val="-2"/>
          <w:w w:val="95"/>
          <w:sz w:val="20"/>
          <w:lang w:val="en-AU"/>
        </w:rPr>
        <w:t>Eucalyptus</w:t>
      </w:r>
      <w:r w:rsidRPr="0057553E">
        <w:rPr>
          <w:i/>
          <w:color w:val="1A1B1E"/>
          <w:spacing w:val="-26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longifolia</w:t>
      </w:r>
      <w:proofErr w:type="spellEnd"/>
      <w:r w:rsidRPr="0057553E">
        <w:rPr>
          <w:color w:val="1A1B1E"/>
          <w:spacing w:val="-1"/>
          <w:w w:val="95"/>
          <w:sz w:val="20"/>
          <w:lang w:val="en-AU"/>
        </w:rPr>
        <w:t>)</w:t>
      </w:r>
      <w:r w:rsidRPr="0057553E">
        <w:rPr>
          <w:color w:val="1A1B1E"/>
          <w:spacing w:val="63"/>
          <w:w w:val="102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ar</w:t>
      </w:r>
      <w:r w:rsidRPr="0057553E">
        <w:rPr>
          <w:color w:val="1A1B1E"/>
          <w:spacing w:val="-2"/>
          <w:sz w:val="20"/>
          <w:lang w:val="en-AU"/>
        </w:rPr>
        <w:t>e</w:t>
      </w:r>
      <w:r w:rsidRPr="0057553E">
        <w:rPr>
          <w:color w:val="1A1B1E"/>
          <w:sz w:val="20"/>
          <w:lang w:val="en-AU"/>
        </w:rPr>
        <w:t xml:space="preserve"> typically</w:t>
      </w:r>
      <w:r w:rsidRPr="0057553E">
        <w:rPr>
          <w:color w:val="1A1B1E"/>
          <w:spacing w:val="1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present.</w:t>
      </w:r>
      <w:r w:rsidRPr="0057553E">
        <w:rPr>
          <w:color w:val="1A1B1E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Other</w:t>
      </w:r>
      <w:r w:rsidRPr="0057553E">
        <w:rPr>
          <w:color w:val="1A1B1E"/>
          <w:spacing w:val="1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tr</w:t>
      </w:r>
      <w:r w:rsidRPr="0057553E">
        <w:rPr>
          <w:color w:val="1A1B1E"/>
          <w:spacing w:val="-2"/>
          <w:sz w:val="20"/>
          <w:lang w:val="en-AU"/>
        </w:rPr>
        <w:t>ee</w:t>
      </w:r>
      <w:r w:rsidRPr="0057553E">
        <w:rPr>
          <w:color w:val="1A1B1E"/>
          <w:spacing w:val="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species likely</w:t>
      </w:r>
      <w:r w:rsidRPr="0057553E">
        <w:rPr>
          <w:color w:val="1A1B1E"/>
          <w:spacing w:val="1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to be</w:t>
      </w:r>
      <w:r w:rsidRPr="0057553E">
        <w:rPr>
          <w:color w:val="1A1B1E"/>
          <w:spacing w:val="1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present</w:t>
      </w:r>
      <w:r w:rsidRPr="0057553E">
        <w:rPr>
          <w:color w:val="1A1B1E"/>
          <w:spacing w:val="3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include:</w:t>
      </w:r>
      <w:r w:rsidRPr="0057553E">
        <w:rPr>
          <w:color w:val="1A1B1E"/>
          <w:spacing w:val="-25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rough-barked</w:t>
      </w:r>
      <w:r w:rsidRPr="0057553E">
        <w:rPr>
          <w:color w:val="1A1B1E"/>
          <w:spacing w:val="-2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apple</w:t>
      </w:r>
      <w:r w:rsidRPr="0057553E">
        <w:rPr>
          <w:color w:val="1A1B1E"/>
          <w:spacing w:val="-25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(</w:t>
      </w:r>
      <w:r w:rsidRPr="0057553E">
        <w:rPr>
          <w:i/>
          <w:color w:val="1A1B1E"/>
          <w:spacing w:val="-2"/>
          <w:sz w:val="20"/>
          <w:lang w:val="en-AU"/>
        </w:rPr>
        <w:t>Angophor</w:t>
      </w:r>
      <w:r w:rsidRPr="0057553E">
        <w:rPr>
          <w:i/>
          <w:color w:val="1A1B1E"/>
          <w:spacing w:val="-1"/>
          <w:sz w:val="20"/>
          <w:lang w:val="en-AU"/>
        </w:rPr>
        <w:t>a</w:t>
      </w:r>
      <w:r w:rsidRPr="0057553E">
        <w:rPr>
          <w:i/>
          <w:color w:val="1A1B1E"/>
          <w:spacing w:val="-23"/>
          <w:sz w:val="20"/>
          <w:lang w:val="en-AU"/>
        </w:rPr>
        <w:t xml:space="preserve"> </w:t>
      </w:r>
      <w:r w:rsidRPr="0057553E">
        <w:rPr>
          <w:i/>
          <w:color w:val="1A1B1E"/>
          <w:sz w:val="20"/>
          <w:lang w:val="en-AU"/>
        </w:rPr>
        <w:t>floribunda</w:t>
      </w:r>
      <w:r w:rsidRPr="0057553E">
        <w:rPr>
          <w:color w:val="1A1B1E"/>
          <w:sz w:val="20"/>
          <w:lang w:val="en-AU"/>
        </w:rPr>
        <w:t>);</w:t>
      </w:r>
      <w:r w:rsidRPr="0057553E">
        <w:rPr>
          <w:color w:val="1A1B1E"/>
          <w:spacing w:val="-2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coast</w:t>
      </w:r>
      <w:r w:rsidRPr="0057553E">
        <w:rPr>
          <w:color w:val="1A1B1E"/>
          <w:spacing w:val="29"/>
          <w:w w:val="99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grey</w:t>
      </w:r>
      <w:r w:rsidRPr="0057553E">
        <w:rPr>
          <w:color w:val="1A1B1E"/>
          <w:spacing w:val="4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bo</w:t>
      </w:r>
      <w:r w:rsidRPr="0057553E">
        <w:rPr>
          <w:color w:val="1A1B1E"/>
          <w:spacing w:val="-2"/>
          <w:w w:val="95"/>
          <w:sz w:val="20"/>
          <w:lang w:val="en-AU"/>
        </w:rPr>
        <w:t>x</w:t>
      </w:r>
      <w:r w:rsidRPr="0057553E">
        <w:rPr>
          <w:color w:val="1A1B1E"/>
          <w:spacing w:val="4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r w:rsidRPr="0057553E">
        <w:rPr>
          <w:i/>
          <w:color w:val="1A1B1E"/>
          <w:spacing w:val="-2"/>
          <w:w w:val="95"/>
          <w:sz w:val="20"/>
          <w:lang w:val="en-AU"/>
        </w:rPr>
        <w:t>Eucalyptus</w:t>
      </w:r>
      <w:r w:rsidRPr="0057553E">
        <w:rPr>
          <w:i/>
          <w:color w:val="1A1B1E"/>
          <w:spacing w:val="7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bosistoana</w:t>
      </w:r>
      <w:proofErr w:type="spellEnd"/>
      <w:r w:rsidRPr="0057553E">
        <w:rPr>
          <w:color w:val="1A1B1E"/>
          <w:spacing w:val="-1"/>
          <w:w w:val="95"/>
          <w:sz w:val="20"/>
          <w:lang w:val="en-AU"/>
        </w:rPr>
        <w:t>);</w:t>
      </w:r>
      <w:r w:rsidRPr="0057553E">
        <w:rPr>
          <w:color w:val="1A1B1E"/>
          <w:spacing w:val="4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thin-leaved</w:t>
      </w:r>
      <w:r w:rsidRPr="0057553E">
        <w:rPr>
          <w:color w:val="1A1B1E"/>
          <w:spacing w:val="5"/>
          <w:w w:val="95"/>
          <w:sz w:val="20"/>
          <w:lang w:val="en-AU"/>
        </w:rPr>
        <w:t xml:space="preserve"> </w:t>
      </w:r>
      <w:proofErr w:type="spellStart"/>
      <w:r w:rsidRPr="0057553E">
        <w:rPr>
          <w:color w:val="1A1B1E"/>
          <w:spacing w:val="-1"/>
          <w:w w:val="95"/>
          <w:sz w:val="20"/>
          <w:lang w:val="en-AU"/>
        </w:rPr>
        <w:t>stringybark</w:t>
      </w:r>
      <w:proofErr w:type="spellEnd"/>
      <w:r w:rsidRPr="0057553E">
        <w:rPr>
          <w:color w:val="1A1B1E"/>
          <w:spacing w:val="77"/>
          <w:w w:val="102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r w:rsidRPr="0057553E">
        <w:rPr>
          <w:i/>
          <w:color w:val="1A1B1E"/>
          <w:spacing w:val="-2"/>
          <w:w w:val="95"/>
          <w:sz w:val="20"/>
          <w:lang w:val="en-AU"/>
        </w:rPr>
        <w:t>Eucalyptus</w:t>
      </w:r>
      <w:r w:rsidRPr="0057553E">
        <w:rPr>
          <w:i/>
          <w:color w:val="1A1B1E"/>
          <w:spacing w:val="-14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eugenioides</w:t>
      </w:r>
      <w:proofErr w:type="spellEnd"/>
      <w:r w:rsidRPr="0057553E">
        <w:rPr>
          <w:color w:val="1A1B1E"/>
          <w:spacing w:val="-1"/>
          <w:w w:val="95"/>
          <w:sz w:val="20"/>
          <w:lang w:val="en-AU"/>
        </w:rPr>
        <w:t>)</w:t>
      </w:r>
      <w:r w:rsidRPr="0057553E">
        <w:rPr>
          <w:color w:val="1A1B1E"/>
          <w:spacing w:val="-15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and</w:t>
      </w:r>
      <w:r w:rsidRPr="0057553E">
        <w:rPr>
          <w:color w:val="1A1B1E"/>
          <w:spacing w:val="-15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white</w:t>
      </w:r>
      <w:r w:rsidRPr="0057553E">
        <w:rPr>
          <w:color w:val="1A1B1E"/>
          <w:spacing w:val="-15"/>
          <w:w w:val="95"/>
          <w:sz w:val="20"/>
          <w:lang w:val="en-AU"/>
        </w:rPr>
        <w:t xml:space="preserve"> </w:t>
      </w:r>
      <w:proofErr w:type="spellStart"/>
      <w:r w:rsidRPr="0057553E">
        <w:rPr>
          <w:color w:val="1A1B1E"/>
          <w:spacing w:val="-1"/>
          <w:w w:val="95"/>
          <w:sz w:val="20"/>
          <w:lang w:val="en-AU"/>
        </w:rPr>
        <w:t>stringybark</w:t>
      </w:r>
      <w:proofErr w:type="spellEnd"/>
      <w:r w:rsidRPr="0057553E">
        <w:rPr>
          <w:color w:val="1A1B1E"/>
          <w:spacing w:val="-15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r w:rsidRPr="0057553E">
        <w:rPr>
          <w:i/>
          <w:color w:val="1A1B1E"/>
          <w:spacing w:val="-2"/>
          <w:w w:val="95"/>
          <w:sz w:val="20"/>
          <w:lang w:val="en-AU"/>
        </w:rPr>
        <w:t>Eucalyptus</w:t>
      </w:r>
      <w:r w:rsidRPr="0057553E">
        <w:rPr>
          <w:i/>
          <w:color w:val="1A1B1E"/>
          <w:spacing w:val="65"/>
          <w:w w:val="8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z w:val="20"/>
          <w:lang w:val="en-AU"/>
        </w:rPr>
        <w:t>globoidea</w:t>
      </w:r>
      <w:proofErr w:type="spellEnd"/>
      <w:r w:rsidRPr="0057553E">
        <w:rPr>
          <w:color w:val="1A1B1E"/>
          <w:sz w:val="20"/>
          <w:lang w:val="en-AU"/>
        </w:rPr>
        <w:t>).</w:t>
      </w:r>
      <w:r w:rsidRPr="0057553E">
        <w:rPr>
          <w:color w:val="1A1B1E"/>
          <w:spacing w:val="-9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Ther</w:t>
      </w:r>
      <w:r w:rsidRPr="0057553E">
        <w:rPr>
          <w:color w:val="1A1B1E"/>
          <w:spacing w:val="-2"/>
          <w:sz w:val="20"/>
          <w:lang w:val="en-AU"/>
        </w:rPr>
        <w:t>e</w:t>
      </w:r>
      <w:r w:rsidRPr="0057553E">
        <w:rPr>
          <w:color w:val="1A1B1E"/>
          <w:spacing w:val="-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is</w:t>
      </w:r>
      <w:r w:rsidRPr="0057553E">
        <w:rPr>
          <w:color w:val="1A1B1E"/>
          <w:spacing w:val="-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also</w:t>
      </w:r>
      <w:r w:rsidRPr="0057553E">
        <w:rPr>
          <w:color w:val="1A1B1E"/>
          <w:spacing w:val="-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often</w:t>
      </w:r>
      <w:r w:rsidRPr="0057553E">
        <w:rPr>
          <w:color w:val="1A1B1E"/>
          <w:spacing w:val="-8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</w:t>
      </w:r>
      <w:r w:rsidRPr="0057553E">
        <w:rPr>
          <w:color w:val="1A1B1E"/>
          <w:spacing w:val="-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sub-canopy</w:t>
      </w:r>
      <w:r w:rsidRPr="0057553E">
        <w:rPr>
          <w:color w:val="1A1B1E"/>
          <w:spacing w:val="-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of</w:t>
      </w:r>
      <w:r w:rsidRPr="0057553E">
        <w:rPr>
          <w:color w:val="1A1B1E"/>
          <w:spacing w:val="-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paper</w:t>
      </w:r>
      <w:r w:rsidR="00552279">
        <w:rPr>
          <w:color w:val="1A1B1E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bark</w:t>
      </w:r>
      <w:r w:rsidRPr="0057553E">
        <w:rPr>
          <w:color w:val="1A1B1E"/>
          <w:spacing w:val="-25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(</w:t>
      </w:r>
      <w:r w:rsidRPr="0057553E">
        <w:rPr>
          <w:i/>
          <w:color w:val="1A1B1E"/>
          <w:spacing w:val="-2"/>
          <w:sz w:val="20"/>
          <w:lang w:val="en-AU"/>
        </w:rPr>
        <w:t>Melaleuca</w:t>
      </w:r>
      <w:r w:rsidRPr="0057553E">
        <w:rPr>
          <w:i/>
          <w:color w:val="1A1B1E"/>
          <w:spacing w:val="-23"/>
          <w:sz w:val="20"/>
          <w:lang w:val="en-AU"/>
        </w:rPr>
        <w:t xml:space="preserve"> </w:t>
      </w:r>
      <w:r w:rsidRPr="0057553E">
        <w:rPr>
          <w:i/>
          <w:color w:val="1A1B1E"/>
          <w:spacing w:val="-2"/>
          <w:sz w:val="20"/>
          <w:lang w:val="en-AU"/>
        </w:rPr>
        <w:t>decor</w:t>
      </w:r>
      <w:r w:rsidRPr="0057553E">
        <w:rPr>
          <w:i/>
          <w:color w:val="1A1B1E"/>
          <w:spacing w:val="-1"/>
          <w:sz w:val="20"/>
          <w:lang w:val="en-AU"/>
        </w:rPr>
        <w:t>a</w:t>
      </w:r>
      <w:r w:rsidRPr="0057553E">
        <w:rPr>
          <w:color w:val="1A1B1E"/>
          <w:spacing w:val="-1"/>
          <w:sz w:val="20"/>
          <w:lang w:val="en-AU"/>
        </w:rPr>
        <w:t>),</w:t>
      </w:r>
      <w:r w:rsidRPr="0057553E">
        <w:rPr>
          <w:color w:val="1A1B1E"/>
          <w:spacing w:val="-24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swamp</w:t>
      </w:r>
      <w:r w:rsidRPr="0057553E">
        <w:rPr>
          <w:color w:val="1A1B1E"/>
          <w:spacing w:val="-2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paper</w:t>
      </w:r>
      <w:r w:rsidRPr="0057553E">
        <w:rPr>
          <w:color w:val="1A1B1E"/>
          <w:spacing w:val="-24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bark</w:t>
      </w:r>
      <w:r w:rsidRPr="0057553E">
        <w:rPr>
          <w:color w:val="1A1B1E"/>
          <w:spacing w:val="-25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(</w:t>
      </w:r>
      <w:r w:rsidRPr="0057553E">
        <w:rPr>
          <w:i/>
          <w:color w:val="1A1B1E"/>
          <w:spacing w:val="-2"/>
          <w:sz w:val="20"/>
          <w:lang w:val="en-AU"/>
        </w:rPr>
        <w:t>Melaleuca</w:t>
      </w:r>
      <w:r w:rsidRPr="0057553E">
        <w:rPr>
          <w:i/>
          <w:color w:val="1A1B1E"/>
          <w:spacing w:val="37"/>
          <w:w w:val="91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w w:val="95"/>
          <w:sz w:val="20"/>
          <w:lang w:val="en-AU"/>
        </w:rPr>
        <w:t>ericifolia</w:t>
      </w:r>
      <w:proofErr w:type="spellEnd"/>
      <w:r w:rsidRPr="0057553E">
        <w:rPr>
          <w:color w:val="1A1B1E"/>
          <w:w w:val="95"/>
          <w:sz w:val="20"/>
          <w:lang w:val="en-AU"/>
        </w:rPr>
        <w:t>),</w:t>
      </w:r>
      <w:r w:rsidRPr="0057553E">
        <w:rPr>
          <w:color w:val="1A1B1E"/>
          <w:spacing w:val="-7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prickly-leaved</w:t>
      </w:r>
      <w:r w:rsidRPr="0057553E">
        <w:rPr>
          <w:color w:val="1A1B1E"/>
          <w:spacing w:val="-7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tea</w:t>
      </w:r>
      <w:r w:rsidRPr="0057553E">
        <w:rPr>
          <w:color w:val="1A1B1E"/>
          <w:spacing w:val="-7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tree</w:t>
      </w:r>
      <w:r w:rsidRPr="0057553E">
        <w:rPr>
          <w:color w:val="1A1B1E"/>
          <w:spacing w:val="-7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proofErr w:type="spellStart"/>
      <w:r w:rsidRPr="0057553E">
        <w:rPr>
          <w:lang w:val="en-AU"/>
        </w:rPr>
        <w:fldChar w:fldCharType="begin"/>
      </w:r>
      <w:r w:rsidRPr="0057553E">
        <w:rPr>
          <w:lang w:val="en-AU"/>
        </w:rPr>
        <w:instrText xml:space="preserve"> HYPERLINK "http://Melaleuca.styphelioides/" \h </w:instrText>
      </w:r>
      <w:r w:rsidRPr="0057553E">
        <w:rPr>
          <w:lang w:val="en-AU"/>
        </w:rPr>
        <w:fldChar w:fldCharType="separate"/>
      </w:r>
      <w:r w:rsidRPr="0057553E">
        <w:rPr>
          <w:i/>
          <w:color w:val="1A1B1E"/>
          <w:spacing w:val="-2"/>
          <w:w w:val="95"/>
          <w:sz w:val="20"/>
          <w:lang w:val="en-AU"/>
        </w:rPr>
        <w:t>Melaleuca.styphelioides</w:t>
      </w:r>
      <w:proofErr w:type="spellEnd"/>
      <w:r w:rsidRPr="0057553E">
        <w:rPr>
          <w:i/>
          <w:color w:val="1A1B1E"/>
          <w:spacing w:val="-2"/>
          <w:w w:val="95"/>
          <w:sz w:val="20"/>
          <w:lang w:val="en-AU"/>
        </w:rPr>
        <w:fldChar w:fldCharType="end"/>
      </w:r>
      <w:r w:rsidRPr="0057553E">
        <w:rPr>
          <w:color w:val="1A1B1E"/>
          <w:spacing w:val="-1"/>
          <w:w w:val="95"/>
          <w:sz w:val="20"/>
          <w:lang w:val="en-AU"/>
        </w:rPr>
        <w:t>),</w:t>
      </w:r>
      <w:r w:rsidRPr="0057553E">
        <w:rPr>
          <w:color w:val="1A1B1E"/>
          <w:spacing w:val="71"/>
          <w:w w:val="104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tr</w:t>
      </w:r>
      <w:r w:rsidRPr="0057553E">
        <w:rPr>
          <w:color w:val="1A1B1E"/>
          <w:spacing w:val="-2"/>
          <w:sz w:val="20"/>
          <w:lang w:val="en-AU"/>
        </w:rPr>
        <w:t>ee-siz</w:t>
      </w:r>
      <w:r w:rsidRPr="0057553E">
        <w:rPr>
          <w:color w:val="1A1B1E"/>
          <w:spacing w:val="-1"/>
          <w:sz w:val="20"/>
          <w:lang w:val="en-AU"/>
        </w:rPr>
        <w:t>ed</w:t>
      </w:r>
      <w:r w:rsidRPr="0057553E">
        <w:rPr>
          <w:color w:val="1A1B1E"/>
          <w:spacing w:val="-17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acacias</w:t>
      </w:r>
      <w:r w:rsidRPr="0057553E">
        <w:rPr>
          <w:color w:val="1A1B1E"/>
          <w:spacing w:val="-16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and/or</w:t>
      </w:r>
      <w:r w:rsidRPr="0057553E">
        <w:rPr>
          <w:color w:val="1A1B1E"/>
          <w:spacing w:val="-17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swamp</w:t>
      </w:r>
      <w:r w:rsidRPr="0057553E">
        <w:rPr>
          <w:color w:val="1A1B1E"/>
          <w:spacing w:val="-16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oak</w:t>
      </w:r>
      <w:r w:rsidRPr="0057553E">
        <w:rPr>
          <w:color w:val="1A1B1E"/>
          <w:spacing w:val="-16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(</w:t>
      </w:r>
      <w:r w:rsidRPr="0057553E">
        <w:rPr>
          <w:i/>
          <w:color w:val="1A1B1E"/>
          <w:spacing w:val="-2"/>
          <w:sz w:val="20"/>
          <w:lang w:val="en-AU"/>
        </w:rPr>
        <w:t>Casuarina</w:t>
      </w:r>
      <w:r w:rsidRPr="0057553E">
        <w:rPr>
          <w:i/>
          <w:color w:val="1A1B1E"/>
          <w:spacing w:val="-1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sz w:val="20"/>
          <w:lang w:val="en-AU"/>
        </w:rPr>
        <w:t>glauca</w:t>
      </w:r>
      <w:proofErr w:type="spellEnd"/>
      <w:r w:rsidRPr="0057553E">
        <w:rPr>
          <w:color w:val="1A1B1E"/>
          <w:spacing w:val="-1"/>
          <w:sz w:val="20"/>
          <w:lang w:val="en-AU"/>
        </w:rPr>
        <w:t>).</w:t>
      </w:r>
      <w:r w:rsidRPr="0057553E">
        <w:rPr>
          <w:color w:val="1A1B1E"/>
          <w:spacing w:val="-16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The</w:t>
      </w:r>
      <w:r w:rsidRPr="0057553E">
        <w:rPr>
          <w:color w:val="1A1B1E"/>
          <w:spacing w:val="41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understor</w:t>
      </w:r>
      <w:r w:rsidRPr="0057553E">
        <w:rPr>
          <w:color w:val="1A1B1E"/>
          <w:spacing w:val="-2"/>
          <w:sz w:val="20"/>
          <w:lang w:val="en-AU"/>
        </w:rPr>
        <w:t>ey</w:t>
      </w:r>
      <w:r w:rsidRPr="0057553E">
        <w:rPr>
          <w:color w:val="1A1B1E"/>
          <w:spacing w:val="3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varies</w:t>
      </w:r>
      <w:r w:rsidRPr="0057553E">
        <w:rPr>
          <w:color w:val="1A1B1E"/>
          <w:spacing w:val="3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between</w:t>
      </w:r>
      <w:r w:rsidRPr="0057553E">
        <w:rPr>
          <w:color w:val="1A1B1E"/>
          <w:spacing w:val="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sites</w:t>
      </w:r>
      <w:r w:rsidRPr="0057553E">
        <w:rPr>
          <w:color w:val="1A1B1E"/>
          <w:spacing w:val="4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and</w:t>
      </w:r>
      <w:r w:rsidRPr="0057553E">
        <w:rPr>
          <w:color w:val="1A1B1E"/>
          <w:spacing w:val="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contains</w:t>
      </w:r>
      <w:r w:rsidRPr="0057553E">
        <w:rPr>
          <w:color w:val="1A1B1E"/>
          <w:spacing w:val="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</w:t>
      </w:r>
      <w:r w:rsidRPr="0057553E">
        <w:rPr>
          <w:color w:val="1A1B1E"/>
          <w:spacing w:val="4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ground</w:t>
      </w:r>
      <w:r w:rsidRPr="0057553E">
        <w:rPr>
          <w:color w:val="1A1B1E"/>
          <w:spacing w:val="3"/>
          <w:sz w:val="20"/>
          <w:lang w:val="en-AU"/>
        </w:rPr>
        <w:t xml:space="preserve"> </w:t>
      </w:r>
      <w:r w:rsidRPr="0057553E">
        <w:rPr>
          <w:color w:val="1A1B1E"/>
          <w:spacing w:val="-2"/>
          <w:sz w:val="20"/>
          <w:lang w:val="en-AU"/>
        </w:rPr>
        <w:t>lay</w:t>
      </w:r>
      <w:r w:rsidRPr="0057553E">
        <w:rPr>
          <w:color w:val="1A1B1E"/>
          <w:spacing w:val="-1"/>
          <w:sz w:val="20"/>
          <w:lang w:val="en-AU"/>
        </w:rPr>
        <w:t>er</w:t>
      </w:r>
      <w:r w:rsidRPr="0057553E">
        <w:rPr>
          <w:color w:val="1A1B1E"/>
          <w:spacing w:val="51"/>
          <w:w w:val="99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of</w:t>
      </w:r>
      <w:r w:rsidRPr="0057553E">
        <w:rPr>
          <w:color w:val="1A1B1E"/>
          <w:spacing w:val="-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grasses,</w:t>
      </w:r>
      <w:r w:rsidRPr="0057553E">
        <w:rPr>
          <w:color w:val="1A1B1E"/>
          <w:spacing w:val="-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herbs</w:t>
      </w:r>
      <w:r w:rsidRPr="0057553E">
        <w:rPr>
          <w:color w:val="1A1B1E"/>
          <w:spacing w:val="-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and</w:t>
      </w:r>
      <w:r w:rsidRPr="0057553E">
        <w:rPr>
          <w:color w:val="1A1B1E"/>
          <w:spacing w:val="-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sedges</w:t>
      </w:r>
      <w:r w:rsidRPr="0057553E">
        <w:rPr>
          <w:color w:val="1A1B1E"/>
          <w:spacing w:val="-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and/or</w:t>
      </w:r>
      <w:r w:rsidRPr="0057553E">
        <w:rPr>
          <w:color w:val="1A1B1E"/>
          <w:spacing w:val="-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</w:t>
      </w:r>
      <w:r w:rsidRPr="0057553E">
        <w:rPr>
          <w:color w:val="1A1B1E"/>
          <w:spacing w:val="-3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shrubb</w:t>
      </w:r>
      <w:r w:rsidRPr="0057553E">
        <w:rPr>
          <w:color w:val="1A1B1E"/>
          <w:spacing w:val="-2"/>
          <w:sz w:val="20"/>
          <w:lang w:val="en-AU"/>
        </w:rPr>
        <w:t xml:space="preserve">y </w:t>
      </w:r>
      <w:r w:rsidRPr="0057553E">
        <w:rPr>
          <w:color w:val="1A1B1E"/>
          <w:spacing w:val="-4"/>
          <w:sz w:val="20"/>
          <w:lang w:val="en-AU"/>
        </w:rPr>
        <w:t>lay</w:t>
      </w:r>
      <w:r w:rsidRPr="0057553E">
        <w:rPr>
          <w:color w:val="1A1B1E"/>
          <w:spacing w:val="-3"/>
          <w:sz w:val="20"/>
          <w:lang w:val="en-AU"/>
        </w:rPr>
        <w:t>er.</w:t>
      </w:r>
    </w:p>
    <w:p w:rsidR="006C0513" w:rsidRPr="0057553E" w:rsidRDefault="006C0513">
      <w:pPr>
        <w:spacing w:before="8"/>
        <w:rPr>
          <w:rFonts w:eastAsia="PMingLiU" w:cs="PMingLiU"/>
          <w:sz w:val="16"/>
          <w:szCs w:val="16"/>
          <w:lang w:val="en-AU"/>
        </w:rPr>
      </w:pPr>
    </w:p>
    <w:p w:rsidR="006C0513" w:rsidRPr="0057553E" w:rsidRDefault="0057553E">
      <w:pPr>
        <w:pStyle w:val="Heading3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color w:val="1A1B1E"/>
          <w:spacing w:val="-1"/>
          <w:w w:val="90"/>
          <w:lang w:val="en-AU"/>
        </w:rPr>
        <w:t>K</w:t>
      </w:r>
      <w:r w:rsidRPr="0057553E">
        <w:rPr>
          <w:rFonts w:asciiTheme="minorHAnsi" w:hAnsiTheme="minorHAnsi"/>
          <w:color w:val="1A1B1E"/>
          <w:spacing w:val="-2"/>
          <w:w w:val="90"/>
          <w:lang w:val="en-AU"/>
        </w:rPr>
        <w:t>ey</w:t>
      </w:r>
      <w:r w:rsidRPr="0057553E">
        <w:rPr>
          <w:rFonts w:asciiTheme="minorHAnsi" w:hAnsiTheme="minorHAnsi"/>
          <w:color w:val="1A1B1E"/>
          <w:spacing w:val="-7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90"/>
          <w:lang w:val="en-AU"/>
        </w:rPr>
        <w:t>threats: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line="256" w:lineRule="auto"/>
        <w:ind w:right="304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>clearing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fragmentation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v</w:t>
      </w:r>
      <w:r w:rsidRPr="0057553E">
        <w:rPr>
          <w:rFonts w:asciiTheme="minorHAnsi" w:hAnsiTheme="minorHAnsi"/>
          <w:color w:val="1A1B1E"/>
          <w:spacing w:val="-1"/>
          <w:lang w:val="en-AU"/>
        </w:rPr>
        <w:t>egetation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(in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past</w:t>
      </w:r>
      <w:r w:rsidRPr="0057553E">
        <w:rPr>
          <w:rFonts w:asciiTheme="minorHAnsi" w:hAnsiTheme="minorHAnsi"/>
          <w:color w:val="1A1B1E"/>
          <w:spacing w:val="28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agricultur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grazing,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logging,</w:t>
      </w:r>
      <w:r w:rsidRPr="0057553E">
        <w:rPr>
          <w:rFonts w:asciiTheme="minorHAnsi" w:hAnsiTheme="minorHAnsi"/>
          <w:color w:val="1A1B1E"/>
          <w:spacing w:val="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quarrying;</w:t>
      </w:r>
      <w:r w:rsidRPr="0057553E">
        <w:rPr>
          <w:rFonts w:asciiTheme="minorHAnsi" w:hAnsiTheme="minorHAnsi"/>
          <w:color w:val="1A1B1E"/>
          <w:spacing w:val="24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currently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mainly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development)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2"/>
          <w:lang w:val="en-AU"/>
        </w:rPr>
        <w:t>weeds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before="75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>feral</w:t>
      </w:r>
      <w:r w:rsidRPr="0057553E">
        <w:rPr>
          <w:rFonts w:asciiTheme="minorHAnsi" w:hAnsiTheme="minorHAnsi"/>
          <w:color w:val="1A1B1E"/>
          <w:spacing w:val="-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animals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before="75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t>unsuitable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fire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lang w:val="en-AU"/>
        </w:rPr>
        <w:t>egimes</w:t>
      </w:r>
    </w:p>
    <w:p w:rsidR="006C0513" w:rsidRPr="0057553E" w:rsidRDefault="0057553E">
      <w:pPr>
        <w:pStyle w:val="BodyText"/>
        <w:numPr>
          <w:ilvl w:val="1"/>
          <w:numId w:val="4"/>
        </w:numPr>
        <w:tabs>
          <w:tab w:val="left" w:pos="1418"/>
        </w:tabs>
        <w:spacing w:before="75"/>
        <w:rPr>
          <w:rFonts w:asciiTheme="minorHAnsi" w:hAnsiTheme="minorHAnsi"/>
          <w:lang w:val="en-AU"/>
        </w:rPr>
      </w:pPr>
      <w:proofErr w:type="gramStart"/>
      <w:r w:rsidRPr="0057553E">
        <w:rPr>
          <w:rFonts w:asciiTheme="minorHAnsi" w:hAnsiTheme="minorHAnsi"/>
          <w:color w:val="1A1B1E"/>
          <w:lang w:val="en-AU"/>
        </w:rPr>
        <w:t>potential</w:t>
      </w:r>
      <w:proofErr w:type="gramEnd"/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impacts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from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climate</w:t>
      </w:r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change.</w:t>
      </w:r>
    </w:p>
    <w:p w:rsidR="006C0513" w:rsidRPr="0057553E" w:rsidRDefault="006C0513">
      <w:pPr>
        <w:spacing w:before="5"/>
        <w:rPr>
          <w:rFonts w:eastAsia="PMingLiU" w:cs="PMingLiU"/>
          <w:sz w:val="14"/>
          <w:szCs w:val="14"/>
          <w:lang w:val="en-AU"/>
        </w:rPr>
      </w:pPr>
    </w:p>
    <w:p w:rsidR="006C0513" w:rsidRPr="0057553E" w:rsidRDefault="0057553E">
      <w:pPr>
        <w:pStyle w:val="BodyText"/>
        <w:spacing w:before="0" w:line="249" w:lineRule="auto"/>
        <w:ind w:right="7"/>
        <w:rPr>
          <w:rFonts w:asciiTheme="minorHAnsi" w:hAnsiTheme="minorHAnsi"/>
          <w:lang w:val="en-AU"/>
        </w:rPr>
      </w:pPr>
      <w:r w:rsidRPr="0057553E">
        <w:rPr>
          <w:rFonts w:asciiTheme="minorHAnsi" w:eastAsia="Book Antiqua" w:hAnsiTheme="minorHAnsi" w:cs="Book Antiqua"/>
          <w:b/>
          <w:bCs/>
          <w:color w:val="1A1B1E"/>
          <w:spacing w:val="-2"/>
          <w:lang w:val="en-AU"/>
        </w:rPr>
        <w:t>Cultural</w:t>
      </w:r>
      <w:r w:rsidRPr="0057553E">
        <w:rPr>
          <w:rFonts w:asciiTheme="minorHAnsi" w:eastAsia="Book Antiqua" w:hAnsiTheme="minorHAnsi" w:cs="Book Antiqua"/>
          <w:b/>
          <w:bCs/>
          <w:color w:val="1A1B1E"/>
          <w:spacing w:val="-20"/>
          <w:lang w:val="en-AU"/>
        </w:rPr>
        <w:t xml:space="preserve"> </w:t>
      </w:r>
      <w:r w:rsidRPr="0057553E">
        <w:rPr>
          <w:rFonts w:asciiTheme="minorHAnsi" w:eastAsia="Book Antiqua" w:hAnsiTheme="minorHAnsi" w:cs="Book Antiqua"/>
          <w:b/>
          <w:bCs/>
          <w:color w:val="1A1B1E"/>
          <w:spacing w:val="-2"/>
          <w:lang w:val="en-AU"/>
        </w:rPr>
        <w:t>Heritage:</w:t>
      </w:r>
      <w:r w:rsidRPr="0057553E">
        <w:rPr>
          <w:rFonts w:asciiTheme="minorHAnsi" w:eastAsia="Book Antiqua" w:hAnsiTheme="minorHAnsi" w:cs="Book Antiqua"/>
          <w:b/>
          <w:bCs/>
          <w:color w:val="1A1B1E"/>
          <w:spacing w:val="-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Indigenous</w:t>
      </w:r>
      <w:r w:rsidRPr="0057553E">
        <w:rPr>
          <w:rFonts w:asciiTheme="minorHAnsi" w:hAnsiTheme="minorHAnsi"/>
          <w:color w:val="1A1B1E"/>
          <w:spacing w:val="-2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communities,</w:t>
      </w:r>
      <w:r w:rsidRPr="0057553E">
        <w:rPr>
          <w:rFonts w:asciiTheme="minorHAnsi" w:hAnsiTheme="minorHAnsi"/>
          <w:color w:val="1A1B1E"/>
          <w:spacing w:val="-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such</w:t>
      </w:r>
      <w:r w:rsidRPr="0057553E">
        <w:rPr>
          <w:rFonts w:asciiTheme="minorHAnsi" w:hAnsiTheme="minorHAnsi"/>
          <w:color w:val="1A1B1E"/>
          <w:spacing w:val="-2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33"/>
          <w:w w:val="92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lang w:val="en-AU"/>
        </w:rPr>
        <w:t>D’harawal</w:t>
      </w:r>
      <w:proofErr w:type="spellEnd"/>
      <w:r w:rsidRPr="0057553E">
        <w:rPr>
          <w:rFonts w:asciiTheme="minorHAnsi" w:hAnsiTheme="minorHAnsi"/>
          <w:color w:val="1A1B1E"/>
          <w:spacing w:val="-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6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spacing w:val="-5"/>
          <w:lang w:val="en-AU"/>
        </w:rPr>
        <w:t>Y</w:t>
      </w:r>
      <w:r w:rsidRPr="0057553E">
        <w:rPr>
          <w:rFonts w:asciiTheme="minorHAnsi" w:hAnsiTheme="minorHAnsi"/>
          <w:color w:val="1A1B1E"/>
          <w:spacing w:val="-4"/>
          <w:lang w:val="en-AU"/>
        </w:rPr>
        <w:t>uin</w:t>
      </w:r>
      <w:proofErr w:type="spellEnd"/>
      <w:r w:rsidRPr="0057553E">
        <w:rPr>
          <w:rFonts w:asciiTheme="minorHAnsi" w:hAnsiTheme="minorHAnsi"/>
          <w:color w:val="1A1B1E"/>
          <w:spacing w:val="-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people,</w:t>
      </w:r>
      <w:r w:rsidRPr="0057553E">
        <w:rPr>
          <w:rFonts w:asciiTheme="minorHAnsi" w:hAnsiTheme="minorHAnsi"/>
          <w:color w:val="1A1B1E"/>
          <w:spacing w:val="-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hav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-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traditionally</w:t>
      </w:r>
      <w:r w:rsidRPr="0057553E">
        <w:rPr>
          <w:rFonts w:asciiTheme="minorHAnsi" w:hAnsiTheme="minorHAnsi"/>
          <w:color w:val="1A1B1E"/>
          <w:spacing w:val="-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managed</w:t>
      </w:r>
      <w:r w:rsidRPr="0057553E">
        <w:rPr>
          <w:rFonts w:asciiTheme="minorHAnsi" w:hAnsiTheme="minorHAnsi"/>
          <w:color w:val="1A1B1E"/>
          <w:spacing w:val="-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23"/>
          <w:w w:val="10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ea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containing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relied</w:t>
      </w:r>
      <w:r w:rsidRPr="0057553E">
        <w:rPr>
          <w:rFonts w:asciiTheme="minorHAnsi" w:hAnsiTheme="minorHAnsi"/>
          <w:color w:val="1A1B1E"/>
          <w:spacing w:val="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on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its</w:t>
      </w:r>
      <w:r w:rsidRPr="0057553E">
        <w:rPr>
          <w:rFonts w:asciiTheme="minorHAnsi" w:hAnsiTheme="minorHAnsi"/>
          <w:color w:val="1A1B1E"/>
          <w:spacing w:val="2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plants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animals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provide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food.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For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example,</w:t>
      </w:r>
      <w:r w:rsidRPr="0057553E">
        <w:rPr>
          <w:rFonts w:asciiTheme="minorHAnsi" w:hAnsiTheme="minorHAnsi"/>
          <w:color w:val="1A1B1E"/>
          <w:spacing w:val="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roots</w:t>
      </w:r>
      <w:r w:rsidRPr="0057553E">
        <w:rPr>
          <w:rFonts w:asciiTheme="minorHAnsi" w:hAnsiTheme="minorHAnsi"/>
          <w:color w:val="1A1B1E"/>
          <w:spacing w:val="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26"/>
          <w:w w:val="9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milk</w:t>
      </w:r>
      <w:r w:rsidRPr="0057553E">
        <w:rPr>
          <w:rFonts w:asciiTheme="minorHAnsi" w:hAnsiTheme="minorHAnsi"/>
          <w:color w:val="1A1B1E"/>
          <w:spacing w:val="-1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vine</w:t>
      </w:r>
      <w:r w:rsidRPr="0057553E">
        <w:rPr>
          <w:rFonts w:asciiTheme="minorHAnsi" w:hAnsiTheme="minorHAnsi"/>
          <w:color w:val="1A1B1E"/>
          <w:spacing w:val="-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(</w:t>
      </w:r>
      <w:proofErr w:type="spellStart"/>
      <w:r w:rsidRPr="0057553E">
        <w:rPr>
          <w:rFonts w:asciiTheme="minorHAnsi" w:eastAsia="Book Antiqua" w:hAnsiTheme="minorHAnsi" w:cs="Book Antiqua"/>
          <w:i/>
          <w:color w:val="1A1B1E"/>
          <w:spacing w:val="-2"/>
          <w:lang w:val="en-AU"/>
        </w:rPr>
        <w:t>Marsdenia</w:t>
      </w:r>
      <w:proofErr w:type="spellEnd"/>
      <w:r w:rsidRPr="0057553E">
        <w:rPr>
          <w:rFonts w:asciiTheme="minorHAnsi" w:eastAsia="Book Antiqua" w:hAnsiTheme="minorHAnsi" w:cs="Book Antiqua"/>
          <w:i/>
          <w:color w:val="1A1B1E"/>
          <w:spacing w:val="-13"/>
          <w:lang w:val="en-AU"/>
        </w:rPr>
        <w:t xml:space="preserve"> </w:t>
      </w:r>
      <w:proofErr w:type="spellStart"/>
      <w:r w:rsidRPr="0057553E">
        <w:rPr>
          <w:rFonts w:asciiTheme="minorHAnsi" w:eastAsia="Book Antiqua" w:hAnsiTheme="minorHAnsi" w:cs="Book Antiqua"/>
          <w:i/>
          <w:color w:val="1A1B1E"/>
          <w:spacing w:val="-2"/>
          <w:lang w:val="en-AU"/>
        </w:rPr>
        <w:t>rostrata</w:t>
      </w:r>
      <w:proofErr w:type="spellEnd"/>
      <w:r w:rsidRPr="0057553E">
        <w:rPr>
          <w:rFonts w:asciiTheme="minorHAnsi" w:hAnsiTheme="minorHAnsi"/>
          <w:color w:val="1A1B1E"/>
          <w:spacing w:val="-1"/>
          <w:lang w:val="en-AU"/>
        </w:rPr>
        <w:t>)</w:t>
      </w:r>
      <w:r w:rsidRPr="0057553E">
        <w:rPr>
          <w:rFonts w:asciiTheme="minorHAnsi" w:hAnsiTheme="minorHAnsi"/>
          <w:color w:val="1A1B1E"/>
          <w:spacing w:val="-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fruits</w:t>
      </w:r>
      <w:r w:rsidRPr="0057553E">
        <w:rPr>
          <w:rFonts w:asciiTheme="minorHAnsi" w:hAnsiTheme="minorHAnsi"/>
          <w:color w:val="1A1B1E"/>
          <w:spacing w:val="-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nativ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-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cherry</w:t>
      </w:r>
      <w:r w:rsidRPr="0057553E">
        <w:rPr>
          <w:rFonts w:asciiTheme="minorHAnsi" w:hAnsiTheme="minorHAnsi"/>
          <w:color w:val="1A1B1E"/>
          <w:spacing w:val="35"/>
          <w:w w:val="9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90"/>
          <w:lang w:val="en-AU"/>
        </w:rPr>
        <w:t>(</w:t>
      </w:r>
      <w:proofErr w:type="spellStart"/>
      <w:r w:rsidRPr="0057553E">
        <w:rPr>
          <w:rFonts w:asciiTheme="minorHAnsi" w:eastAsia="Book Antiqua" w:hAnsiTheme="minorHAnsi" w:cs="Book Antiqua"/>
          <w:i/>
          <w:color w:val="1A1B1E"/>
          <w:spacing w:val="-1"/>
          <w:w w:val="90"/>
          <w:lang w:val="en-AU"/>
        </w:rPr>
        <w:t>E</w:t>
      </w:r>
      <w:r w:rsidRPr="0057553E">
        <w:rPr>
          <w:rFonts w:asciiTheme="minorHAnsi" w:eastAsia="Book Antiqua" w:hAnsiTheme="minorHAnsi" w:cs="Book Antiqua"/>
          <w:i/>
          <w:color w:val="1A1B1E"/>
          <w:spacing w:val="-2"/>
          <w:w w:val="90"/>
          <w:lang w:val="en-AU"/>
        </w:rPr>
        <w:t>xocarpus</w:t>
      </w:r>
      <w:proofErr w:type="spellEnd"/>
      <w:r w:rsidRPr="0057553E">
        <w:rPr>
          <w:rFonts w:asciiTheme="minorHAnsi" w:eastAsia="Book Antiqua" w:hAnsiTheme="minorHAnsi" w:cs="Book Antiqua"/>
          <w:i/>
          <w:color w:val="1A1B1E"/>
          <w:spacing w:val="6"/>
          <w:w w:val="90"/>
          <w:lang w:val="en-AU"/>
        </w:rPr>
        <w:t xml:space="preserve"> </w:t>
      </w:r>
      <w:proofErr w:type="spellStart"/>
      <w:r w:rsidRPr="0057553E">
        <w:rPr>
          <w:rFonts w:asciiTheme="minorHAnsi" w:eastAsia="Book Antiqua" w:hAnsiTheme="minorHAnsi" w:cs="Book Antiqua"/>
          <w:i/>
          <w:color w:val="1A1B1E"/>
          <w:spacing w:val="-2"/>
          <w:w w:val="90"/>
          <w:lang w:val="en-AU"/>
        </w:rPr>
        <w:t>cupressiformis</w:t>
      </w:r>
      <w:proofErr w:type="spellEnd"/>
      <w:r w:rsidRPr="0057553E">
        <w:rPr>
          <w:rFonts w:asciiTheme="minorHAnsi" w:hAnsiTheme="minorHAnsi"/>
          <w:color w:val="1A1B1E"/>
          <w:spacing w:val="-1"/>
          <w:w w:val="90"/>
          <w:lang w:val="en-AU"/>
        </w:rPr>
        <w:t>)</w:t>
      </w:r>
      <w:r w:rsidRPr="0057553E">
        <w:rPr>
          <w:rFonts w:asciiTheme="minorHAnsi" w:hAnsiTheme="minorHAnsi"/>
          <w:color w:val="1A1B1E"/>
          <w:spacing w:val="5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0"/>
          <w:lang w:val="en-AU"/>
        </w:rPr>
        <w:t>(</w:t>
      </w:r>
      <w:proofErr w:type="spellStart"/>
      <w:r w:rsidRPr="0057553E">
        <w:rPr>
          <w:rFonts w:asciiTheme="minorHAnsi" w:hAnsiTheme="minorHAnsi"/>
          <w:color w:val="1A1B1E"/>
          <w:w w:val="90"/>
          <w:lang w:val="en-AU"/>
        </w:rPr>
        <w:t>D’harwawal</w:t>
      </w:r>
      <w:proofErr w:type="spellEnd"/>
      <w:r w:rsidRPr="0057553E">
        <w:rPr>
          <w:rFonts w:asciiTheme="minorHAnsi" w:hAnsiTheme="minorHAnsi"/>
          <w:color w:val="1A1B1E"/>
          <w:spacing w:val="4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0"/>
          <w:lang w:val="en-AU"/>
        </w:rPr>
        <w:t>name</w:t>
      </w:r>
      <w:r w:rsidRPr="0057553E">
        <w:rPr>
          <w:rFonts w:asciiTheme="minorHAnsi" w:hAnsiTheme="minorHAnsi"/>
          <w:color w:val="1A1B1E"/>
          <w:spacing w:val="5"/>
          <w:w w:val="90"/>
          <w:lang w:val="en-AU"/>
        </w:rPr>
        <w:t xml:space="preserve"> </w:t>
      </w:r>
      <w:proofErr w:type="spellStart"/>
      <w:r w:rsidRPr="0057553E">
        <w:rPr>
          <w:rFonts w:asciiTheme="minorHAnsi" w:eastAsia="Book Antiqua" w:hAnsiTheme="minorHAnsi" w:cs="Book Antiqua"/>
          <w:i/>
          <w:color w:val="1A1B1E"/>
          <w:spacing w:val="-3"/>
          <w:w w:val="90"/>
          <w:lang w:val="en-AU"/>
        </w:rPr>
        <w:t>Goo</w:t>
      </w:r>
      <w:r w:rsidRPr="0057553E">
        <w:rPr>
          <w:rFonts w:asciiTheme="minorHAnsi" w:eastAsia="Book Antiqua" w:hAnsiTheme="minorHAnsi" w:cs="Book Antiqua"/>
          <w:i/>
          <w:color w:val="1A1B1E"/>
          <w:spacing w:val="-4"/>
          <w:w w:val="90"/>
          <w:lang w:val="en-AU"/>
        </w:rPr>
        <w:t>’weregan</w:t>
      </w:r>
      <w:proofErr w:type="spellEnd"/>
      <w:r w:rsidRPr="0057553E">
        <w:rPr>
          <w:rFonts w:asciiTheme="minorHAnsi" w:hAnsiTheme="minorHAnsi"/>
          <w:color w:val="1A1B1E"/>
          <w:spacing w:val="-3"/>
          <w:w w:val="90"/>
          <w:lang w:val="en-AU"/>
        </w:rPr>
        <w:t>),</w:t>
      </w:r>
      <w:r w:rsidRPr="0057553E">
        <w:rPr>
          <w:rFonts w:asciiTheme="minorHAnsi" w:hAnsiTheme="minorHAnsi"/>
          <w:color w:val="1A1B1E"/>
          <w:spacing w:val="55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shelter,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clothing,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tools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(the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leaves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of</w:t>
      </w:r>
      <w:r w:rsidRPr="0057553E">
        <w:rPr>
          <w:rFonts w:asciiTheme="minorHAnsi" w:hAnsiTheme="minorHAnsi"/>
          <w:color w:val="1A1B1E"/>
          <w:spacing w:val="-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black-anther</w:t>
      </w:r>
      <w:r w:rsidRPr="0057553E">
        <w:rPr>
          <w:rFonts w:asciiTheme="minorHAnsi" w:hAnsiTheme="minorHAnsi"/>
          <w:color w:val="1A1B1E"/>
          <w:spacing w:val="-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flax-lily</w:t>
      </w:r>
    </w:p>
    <w:p w:rsidR="006C0513" w:rsidRPr="0057553E" w:rsidRDefault="0057553E">
      <w:pPr>
        <w:rPr>
          <w:rFonts w:eastAsia="PMingLiU" w:cs="PMingLiU"/>
          <w:sz w:val="18"/>
          <w:szCs w:val="18"/>
          <w:lang w:val="en-AU"/>
        </w:rPr>
      </w:pPr>
      <w:r w:rsidRPr="0057553E">
        <w:rPr>
          <w:lang w:val="en-AU"/>
        </w:rPr>
        <w:br w:type="column"/>
      </w: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rPr>
          <w:rFonts w:eastAsia="PMingLiU" w:cs="PMingLiU"/>
          <w:sz w:val="18"/>
          <w:szCs w:val="18"/>
          <w:lang w:val="en-AU"/>
        </w:rPr>
      </w:pPr>
    </w:p>
    <w:p w:rsidR="006C0513" w:rsidRPr="0057553E" w:rsidRDefault="006C0513">
      <w:pPr>
        <w:spacing w:before="12"/>
        <w:rPr>
          <w:rFonts w:eastAsia="PMingLiU" w:cs="PMingLiU"/>
          <w:lang w:val="en-AU"/>
        </w:rPr>
      </w:pPr>
    </w:p>
    <w:p w:rsidR="00552279" w:rsidRDefault="00552279">
      <w:pPr>
        <w:spacing w:line="220" w:lineRule="exact"/>
        <w:ind w:left="281" w:right="1222"/>
        <w:rPr>
          <w:color w:val="818084"/>
          <w:spacing w:val="-2"/>
          <w:sz w:val="18"/>
          <w:lang w:val="en-AU"/>
        </w:rPr>
      </w:pPr>
    </w:p>
    <w:p w:rsidR="00552279" w:rsidRDefault="00552279">
      <w:pPr>
        <w:spacing w:line="220" w:lineRule="exact"/>
        <w:ind w:left="281" w:right="1222"/>
        <w:rPr>
          <w:color w:val="818084"/>
          <w:spacing w:val="-2"/>
          <w:sz w:val="18"/>
          <w:lang w:val="en-AU"/>
        </w:rPr>
      </w:pPr>
    </w:p>
    <w:p w:rsidR="006C0513" w:rsidRPr="0057553E" w:rsidRDefault="0057553E">
      <w:pPr>
        <w:spacing w:line="220" w:lineRule="exact"/>
        <w:ind w:left="281" w:right="1222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pacing w:val="-2"/>
          <w:sz w:val="18"/>
          <w:lang w:val="en-AU"/>
        </w:rPr>
        <w:t>Area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wher</w:t>
      </w:r>
      <w:r w:rsidRPr="0057553E">
        <w:rPr>
          <w:color w:val="818084"/>
          <w:spacing w:val="-2"/>
          <w:sz w:val="18"/>
          <w:lang w:val="en-AU"/>
        </w:rPr>
        <w:t>e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Illawarra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and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S</w:t>
      </w:r>
      <w:r w:rsidRPr="0057553E">
        <w:rPr>
          <w:color w:val="818084"/>
          <w:spacing w:val="-1"/>
          <w:sz w:val="18"/>
          <w:lang w:val="en-AU"/>
        </w:rPr>
        <w:t>outh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Coast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Lowland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For</w:t>
      </w:r>
      <w:r w:rsidRPr="0057553E">
        <w:rPr>
          <w:color w:val="818084"/>
          <w:spacing w:val="-3"/>
          <w:sz w:val="18"/>
          <w:lang w:val="en-AU"/>
        </w:rPr>
        <w:t>est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and</w:t>
      </w:r>
      <w:r w:rsidRPr="0057553E">
        <w:rPr>
          <w:color w:val="818084"/>
          <w:spacing w:val="43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Woodland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may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occur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with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local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A</w:t>
      </w:r>
      <w:r w:rsidRPr="0057553E">
        <w:rPr>
          <w:color w:val="818084"/>
          <w:spacing w:val="-1"/>
          <w:sz w:val="18"/>
          <w:lang w:val="en-AU"/>
        </w:rPr>
        <w:t>boriginal</w:t>
      </w:r>
      <w:r w:rsidRPr="0057553E">
        <w:rPr>
          <w:color w:val="818084"/>
          <w:spacing w:val="5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language</w:t>
      </w:r>
      <w:r w:rsidRPr="0057553E">
        <w:rPr>
          <w:color w:val="818084"/>
          <w:spacing w:val="4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groups</w:t>
      </w:r>
      <w:r w:rsidRPr="0057553E">
        <w:rPr>
          <w:color w:val="818084"/>
          <w:spacing w:val="25"/>
          <w:w w:val="102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that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occur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within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boundary</w:t>
      </w:r>
      <w:r w:rsidRPr="0057553E">
        <w:rPr>
          <w:color w:val="818084"/>
          <w:spacing w:val="9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displayed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(data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from</w:t>
      </w:r>
      <w:r w:rsidRPr="0057553E">
        <w:rPr>
          <w:color w:val="818084"/>
          <w:spacing w:val="10"/>
          <w:sz w:val="18"/>
          <w:lang w:val="en-AU"/>
        </w:rPr>
        <w:t xml:space="preserve"> </w:t>
      </w:r>
      <w:r w:rsidRPr="0057553E">
        <w:rPr>
          <w:color w:val="818084"/>
          <w:spacing w:val="-3"/>
          <w:sz w:val="18"/>
          <w:lang w:val="en-AU"/>
        </w:rPr>
        <w:t>AIA</w:t>
      </w:r>
      <w:r w:rsidRPr="0057553E">
        <w:rPr>
          <w:color w:val="818084"/>
          <w:spacing w:val="-2"/>
          <w:sz w:val="18"/>
          <w:lang w:val="en-AU"/>
        </w:rPr>
        <w:t>TSIS).</w:t>
      </w:r>
    </w:p>
    <w:p w:rsidR="006C0513" w:rsidRPr="0057553E" w:rsidRDefault="006C0513">
      <w:pPr>
        <w:rPr>
          <w:rFonts w:eastAsia="PMingLiU" w:cs="PMingLiU"/>
          <w:sz w:val="20"/>
          <w:szCs w:val="20"/>
          <w:lang w:val="en-AU"/>
        </w:rPr>
      </w:pPr>
    </w:p>
    <w:p w:rsidR="006C0513" w:rsidRPr="0057553E" w:rsidRDefault="006C0513">
      <w:pPr>
        <w:spacing w:before="5"/>
        <w:rPr>
          <w:rFonts w:eastAsia="PMingLiU" w:cs="PMingLiU"/>
          <w:sz w:val="10"/>
          <w:szCs w:val="10"/>
          <w:lang w:val="en-AU"/>
        </w:rPr>
      </w:pPr>
    </w:p>
    <w:p w:rsidR="006C0513" w:rsidRPr="0057553E" w:rsidRDefault="0057553E">
      <w:pPr>
        <w:spacing w:line="200" w:lineRule="atLeast"/>
        <w:ind w:left="281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2971809" cy="1981200"/>
            <wp:effectExtent l="0" t="0" r="0" b="0"/>
            <wp:docPr id="3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jpeg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7553E">
      <w:pPr>
        <w:spacing w:before="74" w:line="220" w:lineRule="exact"/>
        <w:ind w:left="281" w:right="1222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pacing w:val="-1"/>
          <w:w w:val="105"/>
          <w:sz w:val="18"/>
          <w:lang w:val="en-AU"/>
        </w:rPr>
        <w:t>I</w:t>
      </w:r>
      <w:r w:rsidRPr="0057553E">
        <w:rPr>
          <w:color w:val="818084"/>
          <w:spacing w:val="-2"/>
          <w:w w:val="105"/>
          <w:sz w:val="18"/>
          <w:lang w:val="en-AU"/>
        </w:rPr>
        <w:t>llawarra</w:t>
      </w:r>
      <w:r w:rsidRPr="0057553E">
        <w:rPr>
          <w:color w:val="818084"/>
          <w:spacing w:val="-20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and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south</w:t>
      </w:r>
      <w:r w:rsidRPr="0057553E">
        <w:rPr>
          <w:color w:val="818084"/>
          <w:spacing w:val="-20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coast</w:t>
      </w:r>
      <w:r w:rsidRPr="0057553E">
        <w:rPr>
          <w:color w:val="818084"/>
          <w:spacing w:val="-20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lowland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forest</w:t>
      </w:r>
      <w:r w:rsidRPr="0057553E">
        <w:rPr>
          <w:color w:val="818084"/>
          <w:spacing w:val="-20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and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woodland.</w:t>
      </w:r>
      <w:r w:rsidRPr="0057553E">
        <w:rPr>
          <w:color w:val="818084"/>
          <w:spacing w:val="-20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I</w:t>
      </w:r>
      <w:r w:rsidRPr="0057553E">
        <w:rPr>
          <w:color w:val="818084"/>
          <w:spacing w:val="-2"/>
          <w:w w:val="105"/>
          <w:sz w:val="18"/>
          <w:lang w:val="en-AU"/>
        </w:rPr>
        <w:t>llawarra</w:t>
      </w:r>
      <w:r w:rsidRPr="0057553E">
        <w:rPr>
          <w:color w:val="818084"/>
          <w:spacing w:val="45"/>
          <w:w w:val="98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greenhood</w:t>
      </w:r>
      <w:r w:rsidRPr="0057553E">
        <w:rPr>
          <w:color w:val="818084"/>
          <w:spacing w:val="-17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(</w:t>
      </w:r>
      <w:proofErr w:type="spellStart"/>
      <w:r w:rsidRPr="0057553E">
        <w:rPr>
          <w:i/>
          <w:color w:val="818084"/>
          <w:spacing w:val="-2"/>
          <w:sz w:val="18"/>
          <w:lang w:val="en-AU"/>
        </w:rPr>
        <w:t>Pterostylis</w:t>
      </w:r>
      <w:proofErr w:type="spellEnd"/>
      <w:r w:rsidRPr="0057553E">
        <w:rPr>
          <w:i/>
          <w:color w:val="818084"/>
          <w:spacing w:val="-14"/>
          <w:sz w:val="18"/>
          <w:lang w:val="en-AU"/>
        </w:rPr>
        <w:t xml:space="preserve"> </w:t>
      </w:r>
      <w:proofErr w:type="spellStart"/>
      <w:r w:rsidRPr="0057553E">
        <w:rPr>
          <w:i/>
          <w:color w:val="818084"/>
          <w:spacing w:val="-2"/>
          <w:sz w:val="18"/>
          <w:lang w:val="en-AU"/>
        </w:rPr>
        <w:t>gibbosa</w:t>
      </w:r>
      <w:proofErr w:type="spellEnd"/>
      <w:r w:rsidRPr="0057553E">
        <w:rPr>
          <w:color w:val="818084"/>
          <w:spacing w:val="-1"/>
          <w:sz w:val="18"/>
          <w:lang w:val="en-AU"/>
        </w:rPr>
        <w:t>),</w:t>
      </w:r>
      <w:r w:rsidRPr="0057553E">
        <w:rPr>
          <w:color w:val="818084"/>
          <w:spacing w:val="-17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a</w:t>
      </w:r>
      <w:r w:rsidRPr="0057553E">
        <w:rPr>
          <w:color w:val="818084"/>
          <w:spacing w:val="-16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nationally</w:t>
      </w:r>
      <w:r w:rsidRPr="0057553E">
        <w:rPr>
          <w:color w:val="818084"/>
          <w:spacing w:val="-16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threatened</w:t>
      </w:r>
      <w:r w:rsidRPr="0057553E">
        <w:rPr>
          <w:color w:val="818084"/>
          <w:spacing w:val="-17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orchid</w:t>
      </w:r>
      <w:r w:rsidRPr="0057553E">
        <w:rPr>
          <w:color w:val="818084"/>
          <w:spacing w:val="69"/>
          <w:w w:val="103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found</w:t>
      </w:r>
      <w:r w:rsidRPr="0057553E">
        <w:rPr>
          <w:color w:val="818084"/>
          <w:spacing w:val="-13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in</w:t>
      </w:r>
      <w:r w:rsidRPr="0057553E">
        <w:rPr>
          <w:color w:val="818084"/>
          <w:spacing w:val="-12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the</w:t>
      </w:r>
      <w:r w:rsidRPr="0057553E">
        <w:rPr>
          <w:color w:val="818084"/>
          <w:spacing w:val="-12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ecological</w:t>
      </w:r>
      <w:r w:rsidRPr="0057553E">
        <w:rPr>
          <w:color w:val="818084"/>
          <w:spacing w:val="-12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community</w:t>
      </w:r>
      <w:proofErr w:type="gramStart"/>
      <w:r w:rsidRPr="0057553E">
        <w:rPr>
          <w:color w:val="818084"/>
          <w:spacing w:val="-2"/>
          <w:w w:val="105"/>
          <w:sz w:val="18"/>
          <w:lang w:val="en-AU"/>
        </w:rPr>
        <w:t>.(</w:t>
      </w:r>
      <w:proofErr w:type="gramEnd"/>
      <w:r w:rsidRPr="0057553E">
        <w:rPr>
          <w:color w:val="818084"/>
          <w:spacing w:val="-2"/>
          <w:w w:val="105"/>
          <w:sz w:val="18"/>
          <w:lang w:val="en-AU"/>
        </w:rPr>
        <w:t>©</w:t>
      </w:r>
      <w:r w:rsidRPr="0057553E">
        <w:rPr>
          <w:color w:val="818084"/>
          <w:spacing w:val="-12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Copyright</w:t>
      </w:r>
      <w:r w:rsidRPr="0057553E">
        <w:rPr>
          <w:color w:val="818084"/>
          <w:spacing w:val="-12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D</w:t>
      </w:r>
      <w:r w:rsidRPr="0057553E">
        <w:rPr>
          <w:color w:val="818084"/>
          <w:spacing w:val="-2"/>
          <w:w w:val="105"/>
          <w:sz w:val="18"/>
          <w:lang w:val="en-AU"/>
        </w:rPr>
        <w:t>epar</w:t>
      </w:r>
      <w:r w:rsidRPr="0057553E">
        <w:rPr>
          <w:color w:val="818084"/>
          <w:spacing w:val="-1"/>
          <w:w w:val="105"/>
          <w:sz w:val="18"/>
          <w:lang w:val="en-AU"/>
        </w:rPr>
        <w:t>tment</w:t>
      </w:r>
      <w:r w:rsidRPr="0057553E">
        <w:rPr>
          <w:color w:val="818084"/>
          <w:spacing w:val="-12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of</w:t>
      </w:r>
      <w:r w:rsidRPr="0057553E">
        <w:rPr>
          <w:color w:val="818084"/>
          <w:spacing w:val="34"/>
          <w:w w:val="99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the</w:t>
      </w:r>
      <w:r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Envir</w:t>
      </w:r>
      <w:r w:rsidRPr="0057553E">
        <w:rPr>
          <w:color w:val="818084"/>
          <w:spacing w:val="-1"/>
          <w:w w:val="105"/>
          <w:sz w:val="18"/>
          <w:lang w:val="en-AU"/>
        </w:rPr>
        <w:t>onment</w:t>
      </w:r>
      <w:r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and</w:t>
      </w:r>
      <w:r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Energy).</w:t>
      </w:r>
    </w:p>
    <w:p w:rsidR="006C0513" w:rsidRPr="0057553E" w:rsidRDefault="0057553E">
      <w:pPr>
        <w:pStyle w:val="BodyText"/>
        <w:spacing w:before="100" w:line="251" w:lineRule="auto"/>
        <w:ind w:left="281" w:right="1134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w w:val="95"/>
          <w:lang w:val="en-AU"/>
        </w:rPr>
        <w:t>(</w:t>
      </w:r>
      <w:r w:rsidRPr="0057553E">
        <w:rPr>
          <w:rFonts w:asciiTheme="minorHAnsi" w:eastAsia="Book Antiqua" w:hAnsiTheme="minorHAnsi" w:cs="Book Antiqua"/>
          <w:i/>
          <w:color w:val="1A1B1E"/>
          <w:w w:val="95"/>
          <w:lang w:val="en-AU"/>
        </w:rPr>
        <w:t>Dianella</w:t>
      </w:r>
      <w:r w:rsidRPr="0057553E">
        <w:rPr>
          <w:rFonts w:asciiTheme="minorHAnsi" w:eastAsia="Book Antiqua" w:hAnsiTheme="minorHAnsi" w:cs="Book Antiqua"/>
          <w:i/>
          <w:color w:val="1A1B1E"/>
          <w:spacing w:val="-4"/>
          <w:w w:val="95"/>
          <w:lang w:val="en-AU"/>
        </w:rPr>
        <w:t xml:space="preserve"> </w:t>
      </w:r>
      <w:proofErr w:type="spellStart"/>
      <w:r w:rsidRPr="0057553E">
        <w:rPr>
          <w:rFonts w:asciiTheme="minorHAnsi" w:eastAsia="Book Antiqua" w:hAnsiTheme="minorHAnsi" w:cs="Book Antiqua"/>
          <w:i/>
          <w:color w:val="1A1B1E"/>
          <w:spacing w:val="-2"/>
          <w:w w:val="95"/>
          <w:lang w:val="en-AU"/>
        </w:rPr>
        <w:t>revoluta</w:t>
      </w:r>
      <w:proofErr w:type="spellEnd"/>
      <w:r w:rsidRPr="0057553E">
        <w:rPr>
          <w:rFonts w:asciiTheme="minorHAnsi" w:hAnsiTheme="minorHAnsi"/>
          <w:color w:val="1A1B1E"/>
          <w:spacing w:val="-1"/>
          <w:w w:val="95"/>
          <w:lang w:val="en-AU"/>
        </w:rPr>
        <w:t>)</w:t>
      </w:r>
      <w:r w:rsidRPr="0057553E">
        <w:rPr>
          <w:rFonts w:asciiTheme="minorHAnsi" w:hAnsiTheme="minorHAnsi"/>
          <w:color w:val="1A1B1E"/>
          <w:spacing w:val="-5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(</w:t>
      </w:r>
      <w:proofErr w:type="spellStart"/>
      <w:r w:rsidRPr="0057553E">
        <w:rPr>
          <w:rFonts w:asciiTheme="minorHAnsi" w:hAnsiTheme="minorHAnsi"/>
          <w:color w:val="1A1B1E"/>
          <w:w w:val="95"/>
          <w:lang w:val="en-AU"/>
        </w:rPr>
        <w:t>D’harawal</w:t>
      </w:r>
      <w:proofErr w:type="spellEnd"/>
      <w:r w:rsidRPr="0057553E">
        <w:rPr>
          <w:rFonts w:asciiTheme="minorHAnsi" w:hAnsiTheme="minorHAnsi"/>
          <w:color w:val="1A1B1E"/>
          <w:spacing w:val="-5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name</w:t>
      </w:r>
      <w:r w:rsidRPr="0057553E">
        <w:rPr>
          <w:rFonts w:asciiTheme="minorHAnsi" w:hAnsiTheme="minorHAnsi"/>
          <w:color w:val="1A1B1E"/>
          <w:spacing w:val="-6"/>
          <w:w w:val="95"/>
          <w:lang w:val="en-AU"/>
        </w:rPr>
        <w:t xml:space="preserve"> </w:t>
      </w:r>
      <w:proofErr w:type="spellStart"/>
      <w:r w:rsidRPr="0057553E">
        <w:rPr>
          <w:rFonts w:asciiTheme="minorHAnsi" w:eastAsia="Book Antiqua" w:hAnsiTheme="minorHAnsi" w:cs="Book Antiqua"/>
          <w:i/>
          <w:color w:val="1A1B1E"/>
          <w:spacing w:val="-3"/>
          <w:w w:val="95"/>
          <w:lang w:val="en-AU"/>
        </w:rPr>
        <w:t>P</w:t>
      </w:r>
      <w:r w:rsidRPr="0057553E">
        <w:rPr>
          <w:rFonts w:asciiTheme="minorHAnsi" w:eastAsia="Book Antiqua" w:hAnsiTheme="minorHAnsi" w:cs="Book Antiqua"/>
          <w:i/>
          <w:color w:val="1A1B1E"/>
          <w:spacing w:val="-2"/>
          <w:w w:val="95"/>
          <w:lang w:val="en-AU"/>
        </w:rPr>
        <w:t>okulbi</w:t>
      </w:r>
      <w:proofErr w:type="spellEnd"/>
      <w:r w:rsidRPr="0057553E">
        <w:rPr>
          <w:rFonts w:asciiTheme="minorHAnsi" w:hAnsiTheme="minorHAnsi"/>
          <w:color w:val="1A1B1E"/>
          <w:spacing w:val="-2"/>
          <w:w w:val="95"/>
          <w:lang w:val="en-AU"/>
        </w:rPr>
        <w:t>)</w:t>
      </w:r>
      <w:r w:rsidRPr="0057553E">
        <w:rPr>
          <w:rFonts w:asciiTheme="minorHAnsi" w:hAnsiTheme="minorHAnsi"/>
          <w:color w:val="1A1B1E"/>
          <w:spacing w:val="-5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can</w:t>
      </w:r>
      <w:r w:rsidRPr="0057553E">
        <w:rPr>
          <w:rFonts w:asciiTheme="minorHAnsi" w:hAnsiTheme="minorHAnsi"/>
          <w:color w:val="1A1B1E"/>
          <w:spacing w:val="-5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be</w:t>
      </w:r>
      <w:r w:rsidRPr="0057553E">
        <w:rPr>
          <w:rFonts w:asciiTheme="minorHAnsi" w:hAnsiTheme="minorHAnsi"/>
          <w:color w:val="1A1B1E"/>
          <w:spacing w:val="-5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used</w:t>
      </w:r>
      <w:r w:rsidRPr="0057553E">
        <w:rPr>
          <w:rFonts w:asciiTheme="minorHAnsi" w:hAnsiTheme="minorHAnsi"/>
          <w:color w:val="1A1B1E"/>
          <w:spacing w:val="30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for</w:t>
      </w:r>
      <w:r w:rsidRPr="0057553E">
        <w:rPr>
          <w:rFonts w:asciiTheme="minorHAnsi" w:hAnsiTheme="minorHAnsi"/>
          <w:color w:val="1A1B1E"/>
          <w:spacing w:val="2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making</w:t>
      </w:r>
      <w:r w:rsidRPr="0057553E">
        <w:rPr>
          <w:rFonts w:asciiTheme="minorHAnsi" w:hAnsiTheme="minorHAnsi"/>
          <w:color w:val="1A1B1E"/>
          <w:spacing w:val="2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string),</w:t>
      </w:r>
      <w:r w:rsidRPr="0057553E">
        <w:rPr>
          <w:rFonts w:asciiTheme="minorHAnsi" w:hAnsiTheme="minorHAnsi"/>
          <w:color w:val="1A1B1E"/>
          <w:spacing w:val="2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entertainment</w:t>
      </w:r>
      <w:r w:rsidRPr="0057553E">
        <w:rPr>
          <w:rFonts w:asciiTheme="minorHAnsi" w:hAnsiTheme="minorHAnsi"/>
          <w:color w:val="1A1B1E"/>
          <w:spacing w:val="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2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support</w:t>
      </w:r>
      <w:r w:rsidRPr="0057553E">
        <w:rPr>
          <w:rFonts w:asciiTheme="minorHAnsi" w:hAnsiTheme="minorHAnsi"/>
          <w:color w:val="1A1B1E"/>
          <w:spacing w:val="2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spiritual</w:t>
      </w:r>
      <w:r w:rsidRPr="0057553E">
        <w:rPr>
          <w:rFonts w:asciiTheme="minorHAnsi" w:hAnsiTheme="minorHAnsi"/>
          <w:color w:val="1A1B1E"/>
          <w:spacing w:val="22"/>
          <w:w w:val="10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w</w:t>
      </w:r>
      <w:r w:rsidRPr="0057553E">
        <w:rPr>
          <w:rFonts w:asciiTheme="minorHAnsi" w:hAnsiTheme="minorHAnsi"/>
          <w:color w:val="1A1B1E"/>
          <w:spacing w:val="-1"/>
          <w:lang w:val="en-AU"/>
        </w:rPr>
        <w:t>ellbeing;</w:t>
      </w:r>
      <w:r w:rsidRPr="0057553E">
        <w:rPr>
          <w:rFonts w:asciiTheme="minorHAnsi" w:hAnsiTheme="minorHAnsi"/>
          <w:color w:val="1A1B1E"/>
          <w:spacing w:val="-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note</w:t>
      </w:r>
      <w:r w:rsidRPr="0057553E">
        <w:rPr>
          <w:rFonts w:asciiTheme="minorHAnsi" w:hAnsiTheme="minorHAnsi"/>
          <w:color w:val="1A1B1E"/>
          <w:spacing w:val="-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that</w:t>
      </w:r>
      <w:r w:rsidRPr="0057553E">
        <w:rPr>
          <w:rFonts w:asciiTheme="minorHAnsi" w:hAnsiTheme="minorHAnsi"/>
          <w:color w:val="1A1B1E"/>
          <w:spacing w:val="-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these</w:t>
      </w:r>
      <w:r w:rsidRPr="0057553E">
        <w:rPr>
          <w:rFonts w:asciiTheme="minorHAnsi" w:hAnsiTheme="minorHAnsi"/>
          <w:color w:val="1A1B1E"/>
          <w:spacing w:val="-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-18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lang w:val="en-AU"/>
        </w:rPr>
        <w:t>D’harawal</w:t>
      </w:r>
      <w:proofErr w:type="spellEnd"/>
      <w:r w:rsidRPr="0057553E">
        <w:rPr>
          <w:rFonts w:asciiTheme="minorHAnsi" w:hAnsiTheme="minorHAnsi"/>
          <w:color w:val="1A1B1E"/>
          <w:spacing w:val="-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uses</w:t>
      </w:r>
      <w:r w:rsidRPr="0057553E">
        <w:rPr>
          <w:rFonts w:asciiTheme="minorHAnsi" w:hAnsiTheme="minorHAnsi"/>
          <w:color w:val="1A1B1E"/>
          <w:spacing w:val="-1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</w:t>
      </w:r>
      <w:r w:rsidRPr="0057553E">
        <w:rPr>
          <w:rFonts w:asciiTheme="minorHAnsi" w:hAnsiTheme="minorHAnsi"/>
          <w:color w:val="1A1B1E"/>
          <w:spacing w:val="-2"/>
          <w:lang w:val="en-AU"/>
        </w:rPr>
        <w:t>e</w:t>
      </w:r>
      <w:r w:rsidRPr="0057553E">
        <w:rPr>
          <w:rFonts w:asciiTheme="minorHAnsi" w:hAnsiTheme="minorHAnsi"/>
          <w:color w:val="1A1B1E"/>
          <w:spacing w:val="-1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specific</w:t>
      </w:r>
      <w:r w:rsidRPr="0057553E">
        <w:rPr>
          <w:rFonts w:asciiTheme="minorHAnsi" w:hAnsiTheme="minorHAnsi"/>
          <w:color w:val="1A1B1E"/>
          <w:spacing w:val="30"/>
          <w:w w:val="96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  <w:r w:rsidRPr="0057553E">
        <w:rPr>
          <w:rFonts w:asciiTheme="minorHAnsi" w:hAnsiTheme="minorHAnsi"/>
          <w:color w:val="1A1B1E"/>
          <w:spacing w:val="1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the</w:t>
      </w:r>
      <w:r w:rsidRPr="0057553E">
        <w:rPr>
          <w:rFonts w:asciiTheme="minorHAnsi" w:hAnsiTheme="minorHAnsi"/>
          <w:color w:val="1A1B1E"/>
          <w:spacing w:val="1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region.</w:t>
      </w:r>
    </w:p>
    <w:p w:rsidR="006C0513" w:rsidRPr="0057553E" w:rsidRDefault="006C0513">
      <w:pPr>
        <w:spacing w:line="251" w:lineRule="auto"/>
        <w:rPr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num="2" w:space="720" w:equalWidth="0">
            <w:col w:w="5774" w:space="40"/>
            <w:col w:w="6096"/>
          </w:cols>
        </w:sectPr>
      </w:pPr>
    </w:p>
    <w:p w:rsidR="006C0513" w:rsidRPr="0057553E" w:rsidRDefault="0057553E" w:rsidP="00552279">
      <w:pPr>
        <w:pStyle w:val="BodyText"/>
        <w:spacing w:before="12" w:line="256" w:lineRule="auto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lang w:val="en-AU"/>
        </w:rPr>
        <w:lastRenderedPageBreak/>
        <w:t>The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supports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agricultural</w:t>
      </w:r>
      <w:r w:rsidRPr="0057553E">
        <w:rPr>
          <w:rFonts w:asciiTheme="minorHAnsi" w:hAnsiTheme="minorHAnsi"/>
          <w:color w:val="1A1B1E"/>
          <w:spacing w:val="1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productivity</w:t>
      </w:r>
      <w:r w:rsidRPr="0057553E">
        <w:rPr>
          <w:rFonts w:asciiTheme="minorHAnsi" w:hAnsiTheme="minorHAnsi"/>
          <w:color w:val="1A1B1E"/>
          <w:spacing w:val="22"/>
          <w:w w:val="10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through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incr</w:t>
      </w:r>
      <w:r w:rsidRPr="0057553E">
        <w:rPr>
          <w:rFonts w:asciiTheme="minorHAnsi" w:hAnsiTheme="minorHAnsi"/>
          <w:color w:val="1A1B1E"/>
          <w:spacing w:val="-2"/>
          <w:lang w:val="en-AU"/>
        </w:rPr>
        <w:t>eased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landscape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health,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pro</w:t>
      </w:r>
      <w:r w:rsidRPr="0057553E">
        <w:rPr>
          <w:rFonts w:asciiTheme="minorHAnsi" w:hAnsiTheme="minorHAnsi"/>
          <w:color w:val="1A1B1E"/>
          <w:spacing w:val="-2"/>
          <w:lang w:val="en-AU"/>
        </w:rPr>
        <w:t>vides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recreational</w:t>
      </w:r>
      <w:r w:rsidRPr="0057553E">
        <w:rPr>
          <w:rFonts w:asciiTheme="minorHAnsi" w:hAnsiTheme="minorHAnsi"/>
          <w:color w:val="1A1B1E"/>
          <w:spacing w:val="45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opportunities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in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r</w:t>
      </w:r>
      <w:r w:rsidRPr="0057553E">
        <w:rPr>
          <w:rFonts w:asciiTheme="minorHAnsi" w:hAnsiTheme="minorHAnsi"/>
          <w:color w:val="1A1B1E"/>
          <w:spacing w:val="-2"/>
          <w:lang w:val="en-AU"/>
        </w:rPr>
        <w:t>eserves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such</w:t>
      </w:r>
      <w:r w:rsidRPr="0057553E">
        <w:rPr>
          <w:rFonts w:asciiTheme="minorHAnsi" w:hAnsiTheme="minorHAnsi"/>
          <w:color w:val="1A1B1E"/>
          <w:spacing w:val="1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as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Morton,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Eurobodalla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33"/>
          <w:w w:val="105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spacing w:val="-1"/>
          <w:lang w:val="en-AU"/>
        </w:rPr>
        <w:t>Murramarang</w:t>
      </w:r>
      <w:proofErr w:type="spellEnd"/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National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Park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and</w:t>
      </w:r>
      <w:r w:rsidRPr="0057553E">
        <w:rPr>
          <w:rFonts w:asciiTheme="minorHAnsi" w:hAnsiTheme="minorHAnsi"/>
          <w:color w:val="1A1B1E"/>
          <w:spacing w:val="-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supports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people</w:t>
      </w:r>
      <w:r w:rsidRPr="0057553E">
        <w:rPr>
          <w:rFonts w:asciiTheme="minorHAnsi" w:hAnsiTheme="minorHAnsi"/>
          <w:color w:val="1A1B1E"/>
          <w:spacing w:val="-13"/>
          <w:lang w:val="en-AU"/>
        </w:rPr>
        <w:t>’</w:t>
      </w:r>
      <w:r w:rsidRPr="0057553E">
        <w:rPr>
          <w:rFonts w:asciiTheme="minorHAnsi" w:hAnsiTheme="minorHAnsi"/>
          <w:color w:val="1A1B1E"/>
          <w:spacing w:val="-4"/>
          <w:lang w:val="en-AU"/>
        </w:rPr>
        <w:t xml:space="preserve">s </w:t>
      </w:r>
      <w:r w:rsidRPr="0057553E">
        <w:rPr>
          <w:rFonts w:asciiTheme="minorHAnsi" w:hAnsiTheme="minorHAnsi"/>
          <w:color w:val="1A1B1E"/>
          <w:lang w:val="en-AU"/>
        </w:rPr>
        <w:t>health.</w:t>
      </w:r>
      <w:r w:rsidR="00552279">
        <w:rPr>
          <w:rFonts w:asciiTheme="minorHAnsi" w:hAnsiTheme="minorHAnsi"/>
          <w:color w:val="1A1B1E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Listing</w:t>
      </w:r>
      <w:r w:rsidRPr="0057553E">
        <w:rPr>
          <w:rFonts w:asciiTheme="minorHAnsi" w:hAnsiTheme="minorHAnsi"/>
          <w:color w:val="1A1B1E"/>
          <w:spacing w:val="-2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this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is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helping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to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protect</w:t>
      </w:r>
      <w:r w:rsidRPr="0057553E">
        <w:rPr>
          <w:rFonts w:asciiTheme="minorHAnsi" w:hAnsiTheme="minorHAnsi"/>
          <w:color w:val="1A1B1E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it</w:t>
      </w:r>
      <w:r w:rsidRPr="0057553E">
        <w:rPr>
          <w:rFonts w:asciiTheme="minorHAnsi" w:hAnsiTheme="minorHAnsi"/>
          <w:color w:val="1A1B1E"/>
          <w:spacing w:val="25"/>
          <w:w w:val="10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fr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om</w:t>
      </w:r>
      <w:r w:rsidRPr="0057553E">
        <w:rPr>
          <w:rFonts w:asciiTheme="minorHAnsi" w:hAnsiTheme="minorHAnsi"/>
          <w:color w:val="1A1B1E"/>
          <w:spacing w:val="-2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futur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</w:t>
      </w:r>
      <w:r w:rsidRPr="0057553E">
        <w:rPr>
          <w:rFonts w:asciiTheme="minorHAnsi" w:hAnsiTheme="minorHAnsi"/>
          <w:color w:val="1A1B1E"/>
          <w:spacing w:val="-2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damage</w:t>
      </w:r>
      <w:r w:rsidRPr="0057553E">
        <w:rPr>
          <w:rFonts w:asciiTheme="minorHAnsi" w:hAnsiTheme="minorHAnsi"/>
          <w:color w:val="1A1B1E"/>
          <w:spacing w:val="-2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ther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eby</w:t>
      </w:r>
      <w:r w:rsidRPr="0057553E">
        <w:rPr>
          <w:rFonts w:asciiTheme="minorHAnsi" w:hAnsiTheme="minorHAnsi"/>
          <w:color w:val="1A1B1E"/>
          <w:spacing w:val="-2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conserving</w:t>
      </w:r>
      <w:r w:rsidRPr="0057553E">
        <w:rPr>
          <w:rFonts w:asciiTheme="minorHAnsi" w:hAnsiTheme="minorHAnsi"/>
          <w:color w:val="1A1B1E"/>
          <w:spacing w:val="-2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associated</w:t>
      </w:r>
      <w:r w:rsidRPr="0057553E">
        <w:rPr>
          <w:rFonts w:asciiTheme="minorHAnsi" w:hAnsiTheme="minorHAnsi"/>
          <w:color w:val="1A1B1E"/>
          <w:spacing w:val="25"/>
          <w:w w:val="9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cultural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values,</w:t>
      </w:r>
      <w:r w:rsidRPr="0057553E">
        <w:rPr>
          <w:rFonts w:asciiTheme="minorHAnsi" w:hAnsiTheme="minorHAnsi"/>
          <w:color w:val="1A1B1E"/>
          <w:spacing w:val="-2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as</w:t>
      </w:r>
      <w:r w:rsidRPr="0057553E">
        <w:rPr>
          <w:rFonts w:asciiTheme="minorHAnsi" w:hAnsiTheme="minorHAnsi"/>
          <w:color w:val="1A1B1E"/>
          <w:spacing w:val="-2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well</w:t>
      </w:r>
      <w:r w:rsidRPr="0057553E">
        <w:rPr>
          <w:rFonts w:asciiTheme="minorHAnsi" w:hAnsiTheme="minorHAnsi"/>
          <w:color w:val="1A1B1E"/>
          <w:spacing w:val="-2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as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creating</w:t>
      </w:r>
      <w:r w:rsidRPr="0057553E">
        <w:rPr>
          <w:rFonts w:asciiTheme="minorHAnsi" w:hAnsiTheme="minorHAnsi"/>
          <w:color w:val="1A1B1E"/>
          <w:spacing w:val="-2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opportunities</w:t>
      </w:r>
      <w:r w:rsidRPr="0057553E">
        <w:rPr>
          <w:rFonts w:asciiTheme="minorHAnsi" w:hAnsiTheme="minorHAnsi"/>
          <w:color w:val="1A1B1E"/>
          <w:spacing w:val="-2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for</w:t>
      </w:r>
      <w:r w:rsidRPr="0057553E">
        <w:rPr>
          <w:rFonts w:asciiTheme="minorHAnsi" w:hAnsiTheme="minorHAnsi"/>
          <w:color w:val="1A1B1E"/>
          <w:spacing w:val="-24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its</w:t>
      </w:r>
      <w:r w:rsidRPr="0057553E">
        <w:rPr>
          <w:rFonts w:asciiTheme="minorHAnsi" w:hAnsiTheme="minorHAnsi"/>
          <w:color w:val="1A1B1E"/>
          <w:spacing w:val="2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management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and</w:t>
      </w:r>
      <w:r w:rsidRPr="0057553E">
        <w:rPr>
          <w:rFonts w:asciiTheme="minorHAnsi" w:hAnsiTheme="minorHAnsi"/>
          <w:color w:val="1A1B1E"/>
          <w:spacing w:val="-2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restoration.</w:t>
      </w:r>
    </w:p>
    <w:p w:rsidR="006C0513" w:rsidRPr="0057553E" w:rsidRDefault="0057553E">
      <w:pPr>
        <w:spacing w:before="12" w:line="246" w:lineRule="auto"/>
        <w:ind w:left="243" w:right="1151"/>
        <w:rPr>
          <w:rFonts w:eastAsia="PMingLiU" w:cs="PMingLiU"/>
          <w:sz w:val="20"/>
          <w:szCs w:val="20"/>
          <w:lang w:val="en-AU"/>
        </w:rPr>
      </w:pPr>
      <w:r w:rsidRPr="0057553E">
        <w:rPr>
          <w:lang w:val="en-AU"/>
        </w:rPr>
        <w:br w:type="column"/>
      </w:r>
      <w:r w:rsidRPr="0057553E">
        <w:rPr>
          <w:b/>
          <w:color w:val="1A1B1E"/>
          <w:spacing w:val="-2"/>
          <w:sz w:val="20"/>
          <w:lang w:val="en-AU"/>
        </w:rPr>
        <w:t>Other</w:t>
      </w:r>
      <w:r w:rsidRPr="0057553E">
        <w:rPr>
          <w:b/>
          <w:color w:val="1A1B1E"/>
          <w:spacing w:val="-16"/>
          <w:sz w:val="20"/>
          <w:lang w:val="en-AU"/>
        </w:rPr>
        <w:t xml:space="preserve"> </w:t>
      </w:r>
      <w:r w:rsidRPr="0057553E">
        <w:rPr>
          <w:b/>
          <w:color w:val="1A1B1E"/>
          <w:spacing w:val="-2"/>
          <w:sz w:val="20"/>
          <w:lang w:val="en-AU"/>
        </w:rPr>
        <w:t>features:</w:t>
      </w:r>
      <w:r w:rsidRPr="0057553E">
        <w:rPr>
          <w:b/>
          <w:color w:val="1A1B1E"/>
          <w:spacing w:val="-14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The</w:t>
      </w:r>
      <w:r w:rsidRPr="0057553E">
        <w:rPr>
          <w:color w:val="1A1B1E"/>
          <w:spacing w:val="-16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ecological</w:t>
      </w:r>
      <w:r w:rsidRPr="0057553E">
        <w:rPr>
          <w:color w:val="1A1B1E"/>
          <w:spacing w:val="-16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community</w:t>
      </w:r>
      <w:r w:rsidRPr="0057553E">
        <w:rPr>
          <w:color w:val="1A1B1E"/>
          <w:spacing w:val="-16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pro</w:t>
      </w:r>
      <w:r w:rsidRPr="0057553E">
        <w:rPr>
          <w:color w:val="1A1B1E"/>
          <w:spacing w:val="-2"/>
          <w:sz w:val="20"/>
          <w:lang w:val="en-AU"/>
        </w:rPr>
        <w:t>vides</w:t>
      </w:r>
      <w:r w:rsidRPr="0057553E">
        <w:rPr>
          <w:color w:val="1A1B1E"/>
          <w:spacing w:val="-16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habitat</w:t>
      </w:r>
      <w:r w:rsidRPr="0057553E">
        <w:rPr>
          <w:color w:val="1A1B1E"/>
          <w:spacing w:val="21"/>
          <w:w w:val="10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for</w:t>
      </w:r>
      <w:r w:rsidRPr="0057553E">
        <w:rPr>
          <w:color w:val="1A1B1E"/>
          <w:spacing w:val="2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nationally</w:t>
      </w:r>
      <w:r w:rsidRPr="0057553E">
        <w:rPr>
          <w:color w:val="1A1B1E"/>
          <w:spacing w:val="2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threatened</w:t>
      </w:r>
      <w:r w:rsidRPr="0057553E">
        <w:rPr>
          <w:color w:val="1A1B1E"/>
          <w:spacing w:val="3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species</w:t>
      </w:r>
      <w:r w:rsidRPr="0057553E">
        <w:rPr>
          <w:color w:val="1A1B1E"/>
          <w:spacing w:val="2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such</w:t>
      </w:r>
      <w:r w:rsidRPr="0057553E">
        <w:rPr>
          <w:color w:val="1A1B1E"/>
          <w:spacing w:val="2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as</w:t>
      </w:r>
      <w:r w:rsidRPr="0057553E">
        <w:rPr>
          <w:color w:val="1A1B1E"/>
          <w:spacing w:val="3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regent</w:t>
      </w:r>
      <w:r w:rsidRPr="0057553E">
        <w:rPr>
          <w:color w:val="1A1B1E"/>
          <w:spacing w:val="2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honeyeater</w:t>
      </w:r>
      <w:r w:rsidRPr="0057553E">
        <w:rPr>
          <w:color w:val="1A1B1E"/>
          <w:spacing w:val="41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Anthochaer</w:t>
      </w:r>
      <w:r w:rsidRPr="0057553E">
        <w:rPr>
          <w:i/>
          <w:color w:val="1A1B1E"/>
          <w:spacing w:val="-1"/>
          <w:w w:val="95"/>
          <w:sz w:val="20"/>
          <w:lang w:val="en-AU"/>
        </w:rPr>
        <w:t>a</w:t>
      </w:r>
      <w:proofErr w:type="spellEnd"/>
      <w:r w:rsidRPr="0057553E">
        <w:rPr>
          <w:i/>
          <w:color w:val="1A1B1E"/>
          <w:spacing w:val="-6"/>
          <w:w w:val="95"/>
          <w:sz w:val="20"/>
          <w:lang w:val="en-AU"/>
        </w:rPr>
        <w:t xml:space="preserve"> </w:t>
      </w:r>
      <w:proofErr w:type="spellStart"/>
      <w:proofErr w:type="gramStart"/>
      <w:r w:rsidRPr="0057553E">
        <w:rPr>
          <w:i/>
          <w:color w:val="1A1B1E"/>
          <w:w w:val="95"/>
          <w:sz w:val="20"/>
          <w:lang w:val="en-AU"/>
        </w:rPr>
        <w:t>phrygia</w:t>
      </w:r>
      <w:proofErr w:type="spellEnd"/>
      <w:proofErr w:type="gramEnd"/>
      <w:r w:rsidRPr="0057553E">
        <w:rPr>
          <w:color w:val="1A1B1E"/>
          <w:w w:val="95"/>
          <w:sz w:val="20"/>
          <w:lang w:val="en-AU"/>
        </w:rPr>
        <w:t>),</w:t>
      </w:r>
      <w:r w:rsidRPr="0057553E">
        <w:rPr>
          <w:color w:val="1A1B1E"/>
          <w:spacing w:val="-8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swift</w:t>
      </w:r>
      <w:r w:rsidRPr="0057553E">
        <w:rPr>
          <w:color w:val="1A1B1E"/>
          <w:spacing w:val="-7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parrot</w:t>
      </w:r>
      <w:r w:rsidRPr="0057553E">
        <w:rPr>
          <w:color w:val="1A1B1E"/>
          <w:spacing w:val="-8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(</w:t>
      </w:r>
      <w:proofErr w:type="spellStart"/>
      <w:r w:rsidRPr="0057553E">
        <w:rPr>
          <w:i/>
          <w:color w:val="1A1B1E"/>
          <w:w w:val="95"/>
          <w:sz w:val="20"/>
          <w:lang w:val="en-AU"/>
        </w:rPr>
        <w:t>Lathamus</w:t>
      </w:r>
      <w:proofErr w:type="spellEnd"/>
      <w:r w:rsidRPr="0057553E">
        <w:rPr>
          <w:i/>
          <w:color w:val="1A1B1E"/>
          <w:spacing w:val="-6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discolor</w:t>
      </w:r>
      <w:proofErr w:type="spellEnd"/>
      <w:r w:rsidRPr="0057553E">
        <w:rPr>
          <w:color w:val="1A1B1E"/>
          <w:spacing w:val="-1"/>
          <w:w w:val="95"/>
          <w:sz w:val="20"/>
          <w:lang w:val="en-AU"/>
        </w:rPr>
        <w:t>),</w:t>
      </w:r>
      <w:r w:rsidRPr="0057553E">
        <w:rPr>
          <w:color w:val="1A1B1E"/>
          <w:spacing w:val="-7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koala</w:t>
      </w:r>
      <w:r w:rsidRPr="0057553E">
        <w:rPr>
          <w:color w:val="1A1B1E"/>
          <w:spacing w:val="37"/>
          <w:w w:val="99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Phascolarctos</w:t>
      </w:r>
      <w:proofErr w:type="spellEnd"/>
      <w:r w:rsidRPr="0057553E">
        <w:rPr>
          <w:i/>
          <w:color w:val="1A1B1E"/>
          <w:spacing w:val="-11"/>
          <w:w w:val="95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w w:val="95"/>
          <w:sz w:val="20"/>
          <w:lang w:val="en-AU"/>
        </w:rPr>
        <w:t>cinereus</w:t>
      </w:r>
      <w:proofErr w:type="spellEnd"/>
      <w:r w:rsidRPr="0057553E">
        <w:rPr>
          <w:color w:val="1A1B1E"/>
          <w:spacing w:val="-1"/>
          <w:w w:val="95"/>
          <w:sz w:val="20"/>
          <w:lang w:val="en-AU"/>
        </w:rPr>
        <w:t>),</w:t>
      </w:r>
      <w:r w:rsidRPr="0057553E">
        <w:rPr>
          <w:color w:val="1A1B1E"/>
          <w:spacing w:val="-13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w w:val="95"/>
          <w:sz w:val="20"/>
          <w:lang w:val="en-AU"/>
        </w:rPr>
        <w:t>large-eared</w:t>
      </w:r>
      <w:r w:rsidRPr="0057553E">
        <w:rPr>
          <w:color w:val="1A1B1E"/>
          <w:spacing w:val="-13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pied</w:t>
      </w:r>
      <w:r w:rsidRPr="0057553E">
        <w:rPr>
          <w:color w:val="1A1B1E"/>
          <w:spacing w:val="-13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bat</w:t>
      </w:r>
      <w:r w:rsidRPr="0057553E">
        <w:rPr>
          <w:color w:val="1A1B1E"/>
          <w:spacing w:val="-12"/>
          <w:w w:val="95"/>
          <w:sz w:val="20"/>
          <w:lang w:val="en-AU"/>
        </w:rPr>
        <w:t xml:space="preserve"> </w:t>
      </w:r>
      <w:r w:rsidRPr="0057553E">
        <w:rPr>
          <w:color w:val="1A1B1E"/>
          <w:w w:val="95"/>
          <w:sz w:val="20"/>
          <w:lang w:val="en-AU"/>
        </w:rPr>
        <w:t>(</w:t>
      </w:r>
      <w:proofErr w:type="spellStart"/>
      <w:r w:rsidRPr="0057553E">
        <w:rPr>
          <w:i/>
          <w:color w:val="1A1B1E"/>
          <w:w w:val="95"/>
          <w:sz w:val="20"/>
          <w:lang w:val="en-AU"/>
        </w:rPr>
        <w:t>Chalinolobus</w:t>
      </w:r>
      <w:proofErr w:type="spellEnd"/>
      <w:r w:rsidRPr="0057553E">
        <w:rPr>
          <w:i/>
          <w:color w:val="1A1B1E"/>
          <w:spacing w:val="49"/>
          <w:w w:val="91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sz w:val="20"/>
          <w:lang w:val="en-AU"/>
        </w:rPr>
        <w:t>dwyeri</w:t>
      </w:r>
      <w:proofErr w:type="spellEnd"/>
      <w:r w:rsidRPr="0057553E">
        <w:rPr>
          <w:color w:val="1A1B1E"/>
          <w:spacing w:val="-1"/>
          <w:sz w:val="20"/>
          <w:lang w:val="en-AU"/>
        </w:rPr>
        <w:t>)</w:t>
      </w:r>
      <w:r w:rsidRPr="0057553E">
        <w:rPr>
          <w:color w:val="1A1B1E"/>
          <w:spacing w:val="-35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and</w:t>
      </w:r>
      <w:r w:rsidRPr="0057553E">
        <w:rPr>
          <w:color w:val="1A1B1E"/>
          <w:spacing w:val="-35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Illawarra</w:t>
      </w:r>
      <w:r w:rsidRPr="0057553E">
        <w:rPr>
          <w:color w:val="1A1B1E"/>
          <w:spacing w:val="-34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greenhood</w:t>
      </w:r>
      <w:r w:rsidRPr="0057553E">
        <w:rPr>
          <w:color w:val="1A1B1E"/>
          <w:spacing w:val="-35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orchid</w:t>
      </w:r>
      <w:r w:rsidRPr="0057553E">
        <w:rPr>
          <w:color w:val="1A1B1E"/>
          <w:spacing w:val="-35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(</w:t>
      </w:r>
      <w:proofErr w:type="spellStart"/>
      <w:r w:rsidRPr="0057553E">
        <w:rPr>
          <w:i/>
          <w:color w:val="1A1B1E"/>
          <w:spacing w:val="-2"/>
          <w:sz w:val="20"/>
          <w:lang w:val="en-AU"/>
        </w:rPr>
        <w:t>Pterostylis</w:t>
      </w:r>
      <w:proofErr w:type="spellEnd"/>
      <w:r w:rsidRPr="0057553E">
        <w:rPr>
          <w:i/>
          <w:color w:val="1A1B1E"/>
          <w:spacing w:val="-32"/>
          <w:sz w:val="20"/>
          <w:lang w:val="en-AU"/>
        </w:rPr>
        <w:t xml:space="preserve"> </w:t>
      </w:r>
      <w:proofErr w:type="spellStart"/>
      <w:r w:rsidRPr="0057553E">
        <w:rPr>
          <w:i/>
          <w:color w:val="1A1B1E"/>
          <w:spacing w:val="-2"/>
          <w:sz w:val="20"/>
          <w:lang w:val="en-AU"/>
        </w:rPr>
        <w:t>gibbosa</w:t>
      </w:r>
      <w:proofErr w:type="spellEnd"/>
      <w:r w:rsidRPr="0057553E">
        <w:rPr>
          <w:color w:val="1A1B1E"/>
          <w:spacing w:val="-1"/>
          <w:sz w:val="20"/>
          <w:lang w:val="en-AU"/>
        </w:rPr>
        <w:t>).</w:t>
      </w:r>
    </w:p>
    <w:p w:rsidR="006C0513" w:rsidRPr="0057553E" w:rsidRDefault="0057553E">
      <w:pPr>
        <w:pStyle w:val="BodyText"/>
        <w:spacing w:before="166" w:line="256" w:lineRule="auto"/>
        <w:ind w:left="243" w:right="1218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Further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information,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including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mor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e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detailed</w:t>
      </w:r>
      <w:r w:rsidRPr="0057553E">
        <w:rPr>
          <w:rFonts w:asciiTheme="minorHAnsi" w:hAnsiTheme="minorHAnsi"/>
          <w:color w:val="1A1B1E"/>
          <w:spacing w:val="-13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map</w:t>
      </w:r>
      <w:r w:rsidRPr="0057553E">
        <w:rPr>
          <w:rFonts w:asciiTheme="minorHAnsi" w:hAnsiTheme="minorHAnsi"/>
          <w:color w:val="1A1B1E"/>
          <w:spacing w:val="24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showing</w:t>
      </w:r>
      <w:r w:rsidRPr="0057553E">
        <w:rPr>
          <w:rFonts w:asciiTheme="minorHAnsi" w:hAnsiTheme="minorHAnsi"/>
          <w:color w:val="1A1B1E"/>
          <w:spacing w:val="-2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where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the</w:t>
      </w:r>
      <w:r w:rsidRPr="0057553E">
        <w:rPr>
          <w:rFonts w:asciiTheme="minorHAnsi" w:hAnsiTheme="minorHAnsi"/>
          <w:color w:val="1A1B1E"/>
          <w:spacing w:val="-2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ecological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community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occurs,</w:t>
      </w:r>
      <w:r w:rsidRPr="0057553E">
        <w:rPr>
          <w:rFonts w:asciiTheme="minorHAnsi" w:hAnsiTheme="minorHAnsi"/>
          <w:color w:val="1A1B1E"/>
          <w:spacing w:val="-26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can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be</w:t>
      </w:r>
      <w:r w:rsidRPr="0057553E">
        <w:rPr>
          <w:rFonts w:asciiTheme="minorHAnsi" w:hAnsiTheme="minorHAnsi"/>
          <w:color w:val="1A1B1E"/>
          <w:spacing w:val="27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found</w:t>
      </w:r>
      <w:r w:rsidRPr="0057553E">
        <w:rPr>
          <w:rFonts w:asciiTheme="minorHAnsi" w:hAnsiTheme="minorHAnsi"/>
          <w:color w:val="1A1B1E"/>
          <w:spacing w:val="-32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105"/>
          <w:lang w:val="en-AU"/>
        </w:rPr>
        <w:t>at</w:t>
      </w:r>
      <w:r w:rsidRPr="0057553E">
        <w:rPr>
          <w:rFonts w:asciiTheme="minorHAnsi" w:hAnsiTheme="minorHAnsi"/>
          <w:color w:val="1A1B1E"/>
          <w:spacing w:val="-32"/>
          <w:w w:val="105"/>
          <w:lang w:val="en-AU"/>
        </w:rPr>
        <w:t xml:space="preserve"> </w:t>
      </w:r>
      <w:hyperlink r:id="rId73">
        <w:r w:rsidRPr="0057553E">
          <w:rPr>
            <w:rFonts w:asciiTheme="minorHAnsi" w:hAnsiTheme="minorHAnsi"/>
            <w:color w:val="30589C"/>
            <w:spacing w:val="-2"/>
            <w:w w:val="105"/>
            <w:u w:val="single" w:color="30589C"/>
            <w:lang w:val="en-AU"/>
          </w:rPr>
          <w:t>www.envir</w:t>
        </w:r>
        <w:r w:rsidRPr="0057553E">
          <w:rPr>
            <w:rFonts w:asciiTheme="minorHAnsi" w:hAnsiTheme="minorHAnsi"/>
            <w:color w:val="30589C"/>
            <w:spacing w:val="-1"/>
            <w:w w:val="105"/>
            <w:u w:val="single" w:color="30589C"/>
            <w:lang w:val="en-AU"/>
          </w:rPr>
          <w:t>onment.go</w:t>
        </w:r>
        <w:r w:rsidRPr="0057553E">
          <w:rPr>
            <w:rFonts w:asciiTheme="minorHAnsi" w:hAnsiTheme="minorHAnsi"/>
            <w:color w:val="30589C"/>
            <w:spacing w:val="-2"/>
            <w:w w:val="105"/>
            <w:u w:val="single" w:color="30589C"/>
            <w:lang w:val="en-AU"/>
          </w:rPr>
          <w:t>v</w:t>
        </w:r>
        <w:r w:rsidRPr="0057553E">
          <w:rPr>
            <w:rFonts w:asciiTheme="minorHAnsi" w:hAnsiTheme="minorHAnsi"/>
            <w:color w:val="30589C"/>
            <w:spacing w:val="-1"/>
            <w:w w:val="105"/>
            <w:u w:val="single" w:color="30589C"/>
            <w:lang w:val="en-AU"/>
          </w:rPr>
          <w:t>.au/cgi-bin/sprat/public/</w:t>
        </w:r>
      </w:hyperlink>
      <w:hyperlink r:id="rId74">
        <w:r w:rsidRPr="0057553E">
          <w:rPr>
            <w:rFonts w:asciiTheme="minorHAnsi" w:hAnsiTheme="minorHAnsi"/>
            <w:color w:val="30589C"/>
            <w:spacing w:val="-2"/>
            <w:w w:val="105"/>
            <w:u w:val="single" w:color="30589C"/>
            <w:lang w:val="en-AU"/>
          </w:rPr>
          <w:t>publicshow</w:t>
        </w:r>
        <w:r w:rsidRPr="0057553E">
          <w:rPr>
            <w:rFonts w:asciiTheme="minorHAnsi" w:hAnsiTheme="minorHAnsi"/>
            <w:color w:val="30589C"/>
            <w:spacing w:val="-1"/>
            <w:w w:val="105"/>
            <w:u w:val="single" w:color="30589C"/>
            <w:lang w:val="en-AU"/>
          </w:rPr>
          <w:t>community</w:t>
        </w:r>
        <w:r w:rsidRPr="0057553E">
          <w:rPr>
            <w:rFonts w:asciiTheme="minorHAnsi" w:hAnsiTheme="minorHAnsi"/>
            <w:color w:val="30589C"/>
            <w:spacing w:val="-2"/>
            <w:w w:val="105"/>
            <w:u w:val="single" w:color="30589C"/>
            <w:lang w:val="en-AU"/>
          </w:rPr>
          <w:t>.pl</w:t>
        </w:r>
        <w:proofErr w:type="gramStart"/>
        <w:r w:rsidRPr="0057553E">
          <w:rPr>
            <w:rFonts w:asciiTheme="minorHAnsi" w:hAnsiTheme="minorHAnsi"/>
            <w:color w:val="30589C"/>
            <w:spacing w:val="-2"/>
            <w:w w:val="105"/>
            <w:u w:val="single" w:color="30589C"/>
            <w:lang w:val="en-AU"/>
          </w:rPr>
          <w:t>?id</w:t>
        </w:r>
        <w:proofErr w:type="gramEnd"/>
        <w:r w:rsidRPr="0057553E">
          <w:rPr>
            <w:rFonts w:asciiTheme="minorHAnsi" w:hAnsiTheme="minorHAnsi"/>
            <w:color w:val="30589C"/>
            <w:spacing w:val="-2"/>
            <w:w w:val="105"/>
            <w:u w:val="single" w:color="30589C"/>
            <w:lang w:val="en-AU"/>
          </w:rPr>
          <w:t>=144</w:t>
        </w:r>
      </w:hyperlink>
    </w:p>
    <w:p w:rsidR="006C0513" w:rsidRPr="0057553E" w:rsidRDefault="006C0513">
      <w:pPr>
        <w:spacing w:line="256" w:lineRule="auto"/>
        <w:rPr>
          <w:lang w:val="en-AU"/>
        </w:rPr>
        <w:sectPr w:rsidR="006C0513" w:rsidRPr="0057553E">
          <w:pgSz w:w="11910" w:h="16840"/>
          <w:pgMar w:top="1140" w:right="0" w:bottom="660" w:left="0" w:header="0" w:footer="466" w:gutter="0"/>
          <w:cols w:num="2" w:space="720" w:equalWidth="0">
            <w:col w:w="5812" w:space="40"/>
            <w:col w:w="6058"/>
          </w:cols>
        </w:sectPr>
      </w:pPr>
    </w:p>
    <w:p w:rsidR="006C0513" w:rsidRPr="0057553E" w:rsidRDefault="006C0513">
      <w:pPr>
        <w:rPr>
          <w:rFonts w:eastAsia="PMingLiU" w:cs="PMingLiU"/>
          <w:sz w:val="20"/>
          <w:szCs w:val="20"/>
          <w:lang w:val="en-AU"/>
        </w:rPr>
      </w:pPr>
    </w:p>
    <w:p w:rsidR="006C0513" w:rsidRPr="0057553E" w:rsidRDefault="006C0513">
      <w:pPr>
        <w:spacing w:before="8"/>
        <w:rPr>
          <w:rFonts w:eastAsia="PMingLiU" w:cs="PMingLiU"/>
          <w:sz w:val="14"/>
          <w:szCs w:val="14"/>
          <w:lang w:val="en-AU"/>
        </w:rPr>
      </w:pPr>
    </w:p>
    <w:p w:rsidR="006C0513" w:rsidRPr="0057553E" w:rsidRDefault="0057553E">
      <w:pPr>
        <w:spacing w:line="200" w:lineRule="atLeast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6133944" cy="2938272"/>
            <wp:effectExtent l="0" t="0" r="0" b="0"/>
            <wp:docPr id="3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jpeg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944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7553E">
      <w:pPr>
        <w:spacing w:before="33" w:line="220" w:lineRule="exact"/>
        <w:ind w:left="1133" w:right="1202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pacing w:val="-1"/>
          <w:sz w:val="18"/>
          <w:lang w:val="en-AU"/>
        </w:rPr>
        <w:t>Illawarra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greenhood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(</w:t>
      </w:r>
      <w:proofErr w:type="spellStart"/>
      <w:r w:rsidRPr="0057553E">
        <w:rPr>
          <w:i/>
          <w:color w:val="818084"/>
          <w:spacing w:val="-2"/>
          <w:sz w:val="18"/>
          <w:lang w:val="en-AU"/>
        </w:rPr>
        <w:t>Pterostylis</w:t>
      </w:r>
      <w:proofErr w:type="spellEnd"/>
      <w:r w:rsidRPr="0057553E">
        <w:rPr>
          <w:i/>
          <w:color w:val="818084"/>
          <w:spacing w:val="3"/>
          <w:sz w:val="18"/>
          <w:lang w:val="en-AU"/>
        </w:rPr>
        <w:t xml:space="preserve"> </w:t>
      </w:r>
      <w:proofErr w:type="spellStart"/>
      <w:r w:rsidRPr="0057553E">
        <w:rPr>
          <w:i/>
          <w:color w:val="818084"/>
          <w:spacing w:val="-2"/>
          <w:sz w:val="18"/>
          <w:lang w:val="en-AU"/>
        </w:rPr>
        <w:t>gibbosa</w:t>
      </w:r>
      <w:proofErr w:type="spellEnd"/>
      <w:r w:rsidRPr="0057553E">
        <w:rPr>
          <w:color w:val="818084"/>
          <w:spacing w:val="-1"/>
          <w:sz w:val="18"/>
          <w:lang w:val="en-AU"/>
        </w:rPr>
        <w:t>),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a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nationally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threatened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orchid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found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in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ecological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community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(©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Copyright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Department</w:t>
      </w:r>
      <w:r w:rsidRPr="0057553E">
        <w:rPr>
          <w:color w:val="818084"/>
          <w:spacing w:val="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of</w:t>
      </w:r>
      <w:r w:rsidRPr="0057553E">
        <w:rPr>
          <w:color w:val="818084"/>
          <w:spacing w:val="101"/>
          <w:w w:val="99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20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Environment</w:t>
      </w:r>
      <w:r w:rsidRPr="0057553E">
        <w:rPr>
          <w:color w:val="818084"/>
          <w:spacing w:val="2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and</w:t>
      </w:r>
      <w:r w:rsidRPr="0057553E">
        <w:rPr>
          <w:color w:val="818084"/>
          <w:spacing w:val="20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Energy).</w:t>
      </w:r>
    </w:p>
    <w:p w:rsidR="006C0513" w:rsidRPr="0057553E" w:rsidRDefault="006C0513">
      <w:pPr>
        <w:spacing w:before="7"/>
        <w:rPr>
          <w:rFonts w:eastAsia="PMingLiU" w:cs="PMingLiU"/>
          <w:sz w:val="17"/>
          <w:szCs w:val="17"/>
          <w:lang w:val="en-AU"/>
        </w:rPr>
      </w:pPr>
    </w:p>
    <w:p w:rsidR="006C0513" w:rsidRPr="0057553E" w:rsidRDefault="0057553E">
      <w:pPr>
        <w:spacing w:line="200" w:lineRule="atLeast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6128239" cy="3749040"/>
            <wp:effectExtent l="0" t="0" r="0" b="0"/>
            <wp:docPr id="3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jpeg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239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7553E">
      <w:pPr>
        <w:spacing w:before="60" w:line="220" w:lineRule="exact"/>
        <w:ind w:left="1133" w:right="2613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-4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threatened</w:t>
      </w:r>
      <w:r w:rsidRPr="0057553E">
        <w:rPr>
          <w:color w:val="818084"/>
          <w:spacing w:val="-4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Koala</w:t>
      </w:r>
      <w:r w:rsidRPr="0057553E">
        <w:rPr>
          <w:color w:val="818084"/>
          <w:spacing w:val="-4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(</w:t>
      </w:r>
      <w:proofErr w:type="spellStart"/>
      <w:r w:rsidRPr="0057553E">
        <w:rPr>
          <w:i/>
          <w:color w:val="818084"/>
          <w:spacing w:val="-2"/>
          <w:sz w:val="18"/>
          <w:lang w:val="en-AU"/>
        </w:rPr>
        <w:t>Phascolarctos</w:t>
      </w:r>
      <w:proofErr w:type="spellEnd"/>
      <w:r w:rsidRPr="0057553E">
        <w:rPr>
          <w:i/>
          <w:color w:val="818084"/>
          <w:spacing w:val="-1"/>
          <w:sz w:val="18"/>
          <w:lang w:val="en-AU"/>
        </w:rPr>
        <w:t xml:space="preserve"> </w:t>
      </w:r>
      <w:proofErr w:type="spellStart"/>
      <w:r w:rsidRPr="0057553E">
        <w:rPr>
          <w:i/>
          <w:color w:val="818084"/>
          <w:spacing w:val="-2"/>
          <w:sz w:val="18"/>
          <w:lang w:val="en-AU"/>
        </w:rPr>
        <w:t>cinereus</w:t>
      </w:r>
      <w:proofErr w:type="spellEnd"/>
      <w:r w:rsidRPr="0057553E">
        <w:rPr>
          <w:color w:val="818084"/>
          <w:spacing w:val="-1"/>
          <w:sz w:val="18"/>
          <w:lang w:val="en-AU"/>
        </w:rPr>
        <w:t>),</w:t>
      </w:r>
      <w:r w:rsidRPr="0057553E">
        <w:rPr>
          <w:color w:val="818084"/>
          <w:spacing w:val="-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found</w:t>
      </w:r>
      <w:r w:rsidRPr="0057553E">
        <w:rPr>
          <w:color w:val="818084"/>
          <w:spacing w:val="-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in</w:t>
      </w:r>
      <w:r w:rsidRPr="0057553E">
        <w:rPr>
          <w:color w:val="818084"/>
          <w:spacing w:val="-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the</w:t>
      </w:r>
      <w:r w:rsidRPr="0057553E">
        <w:rPr>
          <w:color w:val="818084"/>
          <w:spacing w:val="-3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Illawarra</w:t>
      </w:r>
      <w:r w:rsidRPr="0057553E">
        <w:rPr>
          <w:color w:val="818084"/>
          <w:spacing w:val="-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and</w:t>
      </w:r>
      <w:r w:rsidRPr="0057553E">
        <w:rPr>
          <w:color w:val="818084"/>
          <w:spacing w:val="-4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S</w:t>
      </w:r>
      <w:r w:rsidRPr="0057553E">
        <w:rPr>
          <w:color w:val="818084"/>
          <w:spacing w:val="-1"/>
          <w:sz w:val="18"/>
          <w:lang w:val="en-AU"/>
        </w:rPr>
        <w:t>outh</w:t>
      </w:r>
      <w:r w:rsidRPr="0057553E">
        <w:rPr>
          <w:color w:val="818084"/>
          <w:spacing w:val="-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Coast</w:t>
      </w:r>
      <w:r w:rsidRPr="0057553E">
        <w:rPr>
          <w:color w:val="818084"/>
          <w:spacing w:val="-3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Lowland</w:t>
      </w:r>
      <w:r w:rsidRPr="0057553E">
        <w:rPr>
          <w:color w:val="818084"/>
          <w:spacing w:val="-4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For</w:t>
      </w:r>
      <w:r w:rsidRPr="0057553E">
        <w:rPr>
          <w:color w:val="818084"/>
          <w:spacing w:val="-3"/>
          <w:sz w:val="18"/>
          <w:lang w:val="en-AU"/>
        </w:rPr>
        <w:t>est</w:t>
      </w:r>
      <w:r w:rsidRPr="0057553E">
        <w:rPr>
          <w:color w:val="818084"/>
          <w:spacing w:val="-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and</w:t>
      </w:r>
      <w:r w:rsidRPr="0057553E">
        <w:rPr>
          <w:color w:val="818084"/>
          <w:spacing w:val="-7"/>
          <w:sz w:val="18"/>
          <w:lang w:val="en-AU"/>
        </w:rPr>
        <w:t xml:space="preserve"> </w:t>
      </w:r>
      <w:r w:rsidRPr="0057553E">
        <w:rPr>
          <w:color w:val="818084"/>
          <w:spacing w:val="-2"/>
          <w:sz w:val="18"/>
          <w:lang w:val="en-AU"/>
        </w:rPr>
        <w:t>Woodland</w:t>
      </w:r>
      <w:r w:rsidRPr="0057553E">
        <w:rPr>
          <w:color w:val="818084"/>
          <w:spacing w:val="83"/>
          <w:w w:val="104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(©</w:t>
      </w:r>
      <w:r w:rsidRPr="0057553E">
        <w:rPr>
          <w:color w:val="818084"/>
          <w:spacing w:val="2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Copyright</w:t>
      </w:r>
      <w:r w:rsidRPr="0057553E">
        <w:rPr>
          <w:color w:val="818084"/>
          <w:spacing w:val="21"/>
          <w:sz w:val="18"/>
          <w:lang w:val="en-AU"/>
        </w:rPr>
        <w:t xml:space="preserve"> </w:t>
      </w:r>
      <w:r w:rsidRPr="0057553E">
        <w:rPr>
          <w:color w:val="818084"/>
          <w:spacing w:val="-1"/>
          <w:sz w:val="18"/>
          <w:lang w:val="en-AU"/>
        </w:rPr>
        <w:t>Robert</w:t>
      </w:r>
      <w:r w:rsidRPr="0057553E">
        <w:rPr>
          <w:color w:val="818084"/>
          <w:spacing w:val="21"/>
          <w:sz w:val="18"/>
          <w:lang w:val="en-AU"/>
        </w:rPr>
        <w:t xml:space="preserve"> </w:t>
      </w:r>
      <w:r w:rsidRPr="0057553E">
        <w:rPr>
          <w:color w:val="818084"/>
          <w:sz w:val="18"/>
          <w:lang w:val="en-AU"/>
        </w:rPr>
        <w:t>Thorn).</w:t>
      </w:r>
    </w:p>
    <w:p w:rsidR="006C0513" w:rsidRPr="0057553E" w:rsidRDefault="006C0513">
      <w:pPr>
        <w:spacing w:line="220" w:lineRule="exact"/>
        <w:rPr>
          <w:rFonts w:eastAsia="PMingLiU" w:cs="PMingLiU"/>
          <w:sz w:val="18"/>
          <w:szCs w:val="18"/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space="720"/>
        </w:sectPr>
      </w:pPr>
    </w:p>
    <w:p w:rsidR="006C0513" w:rsidRPr="0057553E" w:rsidRDefault="006C0513">
      <w:pPr>
        <w:spacing w:before="11"/>
        <w:rPr>
          <w:rFonts w:eastAsia="PMingLiU" w:cs="PMingLiU"/>
          <w:sz w:val="6"/>
          <w:szCs w:val="6"/>
          <w:lang w:val="en-AU"/>
        </w:rPr>
      </w:pPr>
    </w:p>
    <w:p w:rsidR="006C0513" w:rsidRPr="0057553E" w:rsidRDefault="0057553E">
      <w:pPr>
        <w:spacing w:line="200" w:lineRule="atLeast"/>
        <w:ind w:left="1133"/>
        <w:rPr>
          <w:rFonts w:eastAsia="PMingLiU" w:cs="PMingLiU"/>
          <w:sz w:val="20"/>
          <w:szCs w:val="20"/>
          <w:lang w:val="en-AU"/>
        </w:rPr>
      </w:pPr>
      <w:r w:rsidRPr="0057553E">
        <w:rPr>
          <w:rFonts w:eastAsia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6126476" cy="4084320"/>
            <wp:effectExtent l="0" t="0" r="0" b="0"/>
            <wp:docPr id="3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jpeg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76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13" w:rsidRPr="0057553E" w:rsidRDefault="0057553E">
      <w:pPr>
        <w:spacing w:before="18"/>
        <w:ind w:left="1133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spacing w:val="-7"/>
          <w:w w:val="105"/>
          <w:sz w:val="18"/>
          <w:lang w:val="en-AU"/>
        </w:rPr>
        <w:t>Tr</w:t>
      </w:r>
      <w:r w:rsidRPr="0057553E">
        <w:rPr>
          <w:color w:val="818084"/>
          <w:spacing w:val="-8"/>
          <w:w w:val="105"/>
          <w:sz w:val="18"/>
          <w:lang w:val="en-AU"/>
        </w:rPr>
        <w:t>ee</w:t>
      </w:r>
      <w:r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canopy</w:t>
      </w:r>
      <w:r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of</w:t>
      </w:r>
      <w:r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the</w:t>
      </w:r>
      <w:r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S</w:t>
      </w:r>
      <w:r w:rsidRPr="0057553E">
        <w:rPr>
          <w:color w:val="818084"/>
          <w:spacing w:val="-1"/>
          <w:w w:val="105"/>
          <w:sz w:val="18"/>
          <w:lang w:val="en-AU"/>
        </w:rPr>
        <w:t>outhern</w:t>
      </w:r>
      <w:r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H</w:t>
      </w:r>
      <w:r w:rsidRPr="0057553E">
        <w:rPr>
          <w:color w:val="818084"/>
          <w:spacing w:val="-2"/>
          <w:w w:val="105"/>
          <w:sz w:val="18"/>
          <w:lang w:val="en-AU"/>
        </w:rPr>
        <w:t>ighlands</w:t>
      </w:r>
      <w:r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Shale</w:t>
      </w:r>
      <w:r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3"/>
          <w:w w:val="105"/>
          <w:sz w:val="18"/>
          <w:lang w:val="en-AU"/>
        </w:rPr>
        <w:t>F</w:t>
      </w:r>
      <w:r w:rsidRPr="0057553E">
        <w:rPr>
          <w:color w:val="818084"/>
          <w:spacing w:val="-2"/>
          <w:w w:val="105"/>
          <w:sz w:val="18"/>
          <w:lang w:val="en-AU"/>
        </w:rPr>
        <w:t>or</w:t>
      </w:r>
      <w:r w:rsidRPr="0057553E">
        <w:rPr>
          <w:color w:val="818084"/>
          <w:spacing w:val="-3"/>
          <w:w w:val="105"/>
          <w:sz w:val="18"/>
          <w:lang w:val="en-AU"/>
        </w:rPr>
        <w:t>est</w:t>
      </w:r>
      <w:r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and</w:t>
      </w:r>
      <w:r w:rsidRPr="0057553E">
        <w:rPr>
          <w:color w:val="818084"/>
          <w:spacing w:val="-12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W</w:t>
      </w:r>
      <w:r w:rsidRPr="0057553E">
        <w:rPr>
          <w:color w:val="818084"/>
          <w:spacing w:val="-3"/>
          <w:w w:val="105"/>
          <w:sz w:val="18"/>
          <w:lang w:val="en-AU"/>
        </w:rPr>
        <w:t>oodlands</w:t>
      </w:r>
      <w:r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(©</w:t>
      </w:r>
      <w:r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Copyright</w:t>
      </w:r>
      <w:r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D</w:t>
      </w:r>
      <w:r w:rsidRPr="0057553E">
        <w:rPr>
          <w:color w:val="818084"/>
          <w:spacing w:val="-2"/>
          <w:w w:val="105"/>
          <w:sz w:val="18"/>
          <w:lang w:val="en-AU"/>
        </w:rPr>
        <w:t>epar</w:t>
      </w:r>
      <w:r w:rsidRPr="0057553E">
        <w:rPr>
          <w:color w:val="818084"/>
          <w:spacing w:val="-1"/>
          <w:w w:val="105"/>
          <w:sz w:val="18"/>
          <w:lang w:val="en-AU"/>
        </w:rPr>
        <w:t>tment</w:t>
      </w:r>
      <w:r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of</w:t>
      </w:r>
      <w:r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the</w:t>
      </w:r>
      <w:r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Envir</w:t>
      </w:r>
      <w:r w:rsidRPr="0057553E">
        <w:rPr>
          <w:color w:val="818084"/>
          <w:spacing w:val="-1"/>
          <w:w w:val="105"/>
          <w:sz w:val="18"/>
          <w:lang w:val="en-AU"/>
        </w:rPr>
        <w:t>onment</w:t>
      </w:r>
      <w:r w:rsidRPr="0057553E">
        <w:rPr>
          <w:color w:val="818084"/>
          <w:spacing w:val="-10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and</w:t>
      </w:r>
      <w:r w:rsidRPr="0057553E">
        <w:rPr>
          <w:color w:val="818084"/>
          <w:spacing w:val="-9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Energy)</w:t>
      </w:r>
    </w:p>
    <w:p w:rsidR="006C0513" w:rsidRPr="0057553E" w:rsidRDefault="006C0513">
      <w:pPr>
        <w:rPr>
          <w:rFonts w:eastAsia="PMingLiU" w:cs="PMingLiU"/>
          <w:sz w:val="20"/>
          <w:szCs w:val="20"/>
          <w:lang w:val="en-AU"/>
        </w:rPr>
      </w:pPr>
    </w:p>
    <w:p w:rsidR="006C0513" w:rsidRPr="0057553E" w:rsidRDefault="006C0513">
      <w:pPr>
        <w:spacing w:before="11"/>
        <w:rPr>
          <w:rFonts w:eastAsia="PMingLiU" w:cs="PMingLiU"/>
          <w:sz w:val="14"/>
          <w:szCs w:val="14"/>
          <w:lang w:val="en-AU"/>
        </w:rPr>
      </w:pPr>
    </w:p>
    <w:p w:rsidR="006C0513" w:rsidRPr="0057553E" w:rsidRDefault="006C0513">
      <w:pPr>
        <w:rPr>
          <w:rFonts w:eastAsia="PMingLiU" w:cs="PMingLiU"/>
          <w:sz w:val="14"/>
          <w:szCs w:val="14"/>
          <w:lang w:val="en-AU"/>
        </w:rPr>
        <w:sectPr w:rsidR="006C0513" w:rsidRPr="0057553E">
          <w:pgSz w:w="11910" w:h="16840"/>
          <w:pgMar w:top="1140" w:right="0" w:bottom="660" w:left="0" w:header="0" w:footer="466" w:gutter="0"/>
          <w:cols w:space="720"/>
        </w:sectPr>
      </w:pPr>
    </w:p>
    <w:p w:rsidR="006C0513" w:rsidRPr="0057553E" w:rsidRDefault="0057553E">
      <w:pPr>
        <w:pStyle w:val="Heading1"/>
        <w:spacing w:before="50" w:line="380" w:lineRule="exact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color w:val="00528B"/>
          <w:spacing w:val="-7"/>
          <w:w w:val="105"/>
          <w:lang w:val="en-AU"/>
        </w:rPr>
        <w:t>W</w:t>
      </w:r>
      <w:r w:rsidRPr="0057553E">
        <w:rPr>
          <w:rFonts w:asciiTheme="minorHAnsi" w:hAnsiTheme="minorHAnsi"/>
          <w:color w:val="00528B"/>
          <w:spacing w:val="-6"/>
          <w:w w:val="105"/>
          <w:lang w:val="en-AU"/>
        </w:rPr>
        <w:t>h</w:t>
      </w:r>
      <w:r w:rsidRPr="0057553E">
        <w:rPr>
          <w:rFonts w:asciiTheme="minorHAnsi" w:hAnsiTheme="minorHAnsi"/>
          <w:color w:val="00528B"/>
          <w:spacing w:val="-7"/>
          <w:w w:val="105"/>
          <w:lang w:val="en-AU"/>
        </w:rPr>
        <w:t>o’s</w:t>
      </w:r>
      <w:r w:rsidRPr="0057553E">
        <w:rPr>
          <w:rFonts w:asciiTheme="minorHAnsi" w:hAnsiTheme="minorHAnsi"/>
          <w:color w:val="00528B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w</w:t>
      </w:r>
      <w:r w:rsidRPr="0057553E">
        <w:rPr>
          <w:rFonts w:asciiTheme="minorHAnsi" w:hAnsiTheme="minorHAnsi"/>
          <w:color w:val="00528B"/>
          <w:spacing w:val="-2"/>
          <w:w w:val="105"/>
          <w:lang w:val="en-AU"/>
        </w:rPr>
        <w:t>ho</w:t>
      </w:r>
      <w:r w:rsidRPr="0057553E">
        <w:rPr>
          <w:rFonts w:asciiTheme="minorHAnsi" w:hAnsiTheme="minorHAnsi"/>
          <w:color w:val="00528B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2"/>
          <w:w w:val="105"/>
          <w:lang w:val="en-AU"/>
        </w:rPr>
        <w:t>in</w:t>
      </w:r>
      <w:r w:rsidRPr="0057553E">
        <w:rPr>
          <w:rFonts w:asciiTheme="minorHAnsi" w:hAnsiTheme="minorHAnsi"/>
          <w:color w:val="00528B"/>
          <w:spacing w:val="-19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t</w:t>
      </w:r>
      <w:r w:rsidRPr="0057553E">
        <w:rPr>
          <w:rFonts w:asciiTheme="minorHAnsi" w:hAnsiTheme="minorHAnsi"/>
          <w:color w:val="00528B"/>
          <w:spacing w:val="-2"/>
          <w:w w:val="105"/>
          <w:lang w:val="en-AU"/>
        </w:rPr>
        <w:t>h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e</w:t>
      </w:r>
      <w:r w:rsidRPr="0057553E">
        <w:rPr>
          <w:rFonts w:asciiTheme="minorHAnsi" w:hAnsiTheme="minorHAnsi"/>
          <w:color w:val="00528B"/>
          <w:spacing w:val="-20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Ecologic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a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l</w:t>
      </w:r>
      <w:r w:rsidRPr="0057553E">
        <w:rPr>
          <w:rFonts w:asciiTheme="minorHAnsi" w:hAnsiTheme="minorHAnsi"/>
          <w:color w:val="00528B"/>
          <w:spacing w:val="23"/>
          <w:w w:val="104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C</w:t>
      </w:r>
      <w:r w:rsidRPr="0057553E">
        <w:rPr>
          <w:rFonts w:asciiTheme="minorHAnsi" w:hAnsiTheme="minorHAnsi"/>
          <w:color w:val="00528B"/>
          <w:spacing w:val="-5"/>
          <w:w w:val="105"/>
          <w:lang w:val="en-AU"/>
        </w:rPr>
        <w:t>omm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un</w:t>
      </w:r>
      <w:r w:rsidRPr="0057553E">
        <w:rPr>
          <w:rFonts w:asciiTheme="minorHAnsi" w:hAnsiTheme="minorHAnsi"/>
          <w:color w:val="00528B"/>
          <w:spacing w:val="-5"/>
          <w:w w:val="105"/>
          <w:lang w:val="en-AU"/>
        </w:rPr>
        <w:t>ities</w:t>
      </w:r>
      <w:r w:rsidRPr="0057553E">
        <w:rPr>
          <w:rFonts w:asciiTheme="minorHAnsi" w:hAnsiTheme="minorHAnsi"/>
          <w:color w:val="00528B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S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e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c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t</w:t>
      </w:r>
      <w:r w:rsidRPr="0057553E">
        <w:rPr>
          <w:rFonts w:asciiTheme="minorHAnsi" w:hAnsiTheme="minorHAnsi"/>
          <w:color w:val="00528B"/>
          <w:spacing w:val="-3"/>
          <w:w w:val="105"/>
          <w:lang w:val="en-AU"/>
        </w:rPr>
        <w:t>ion</w:t>
      </w:r>
      <w:r w:rsidRPr="0057553E">
        <w:rPr>
          <w:rFonts w:asciiTheme="minorHAnsi" w:hAnsiTheme="minorHAnsi"/>
          <w:color w:val="00528B"/>
          <w:spacing w:val="-4"/>
          <w:w w:val="105"/>
          <w:lang w:val="en-AU"/>
        </w:rPr>
        <w:t>?</w:t>
      </w:r>
    </w:p>
    <w:p w:rsidR="006C0513" w:rsidRPr="0057553E" w:rsidRDefault="0057553E">
      <w:pPr>
        <w:spacing w:before="152" w:line="244" w:lineRule="auto"/>
        <w:ind w:left="1133" w:right="2671"/>
        <w:rPr>
          <w:rFonts w:eastAsia="PMingLiU" w:cs="PMingLiU"/>
          <w:sz w:val="20"/>
          <w:szCs w:val="20"/>
          <w:lang w:val="en-AU"/>
        </w:rPr>
      </w:pPr>
      <w:r w:rsidRPr="0057553E">
        <w:rPr>
          <w:b/>
          <w:color w:val="1A1B1E"/>
          <w:spacing w:val="-2"/>
          <w:sz w:val="20"/>
          <w:lang w:val="en-AU"/>
        </w:rPr>
        <w:t>Director</w:t>
      </w:r>
      <w:r w:rsidRPr="0057553E">
        <w:rPr>
          <w:color w:val="1A1B1E"/>
          <w:spacing w:val="-2"/>
          <w:sz w:val="20"/>
          <w:lang w:val="en-AU"/>
        </w:rPr>
        <w:t>:</w:t>
      </w:r>
      <w:r w:rsidRPr="0057553E">
        <w:rPr>
          <w:color w:val="1A1B1E"/>
          <w:spacing w:val="23"/>
          <w:w w:val="95"/>
          <w:sz w:val="20"/>
          <w:lang w:val="en-AU"/>
        </w:rPr>
        <w:t xml:space="preserve"> </w:t>
      </w:r>
      <w:r w:rsidRPr="0057553E">
        <w:rPr>
          <w:color w:val="1A1B1E"/>
          <w:spacing w:val="-1"/>
          <w:sz w:val="20"/>
          <w:lang w:val="en-AU"/>
        </w:rPr>
        <w:t>Matt</w:t>
      </w:r>
      <w:r w:rsidR="00552279">
        <w:rPr>
          <w:color w:val="1A1B1E"/>
          <w:sz w:val="20"/>
          <w:lang w:val="en-AU"/>
        </w:rPr>
        <w:t xml:space="preserve"> </w:t>
      </w:r>
      <w:r w:rsidRPr="0057553E">
        <w:rPr>
          <w:color w:val="1A1B1E"/>
          <w:sz w:val="20"/>
          <w:lang w:val="en-AU"/>
        </w:rPr>
        <w:t>White</w:t>
      </w:r>
    </w:p>
    <w:p w:rsidR="006C0513" w:rsidRPr="0057553E" w:rsidRDefault="006C0513">
      <w:pPr>
        <w:spacing w:before="9"/>
        <w:rPr>
          <w:rFonts w:eastAsia="PMingLiU" w:cs="PMingLiU"/>
          <w:sz w:val="16"/>
          <w:szCs w:val="16"/>
          <w:lang w:val="en-AU"/>
        </w:rPr>
      </w:pPr>
    </w:p>
    <w:p w:rsidR="006C0513" w:rsidRPr="0057553E" w:rsidRDefault="0057553E">
      <w:pPr>
        <w:pStyle w:val="Heading3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color w:val="1A1B1E"/>
          <w:w w:val="90"/>
          <w:lang w:val="en-AU"/>
        </w:rPr>
        <w:t>Assistant</w:t>
      </w:r>
      <w:r w:rsidRPr="0057553E">
        <w:rPr>
          <w:rFonts w:asciiTheme="minorHAnsi" w:hAnsiTheme="minorHAnsi"/>
          <w:color w:val="1A1B1E"/>
          <w:spacing w:val="-20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w w:val="90"/>
          <w:lang w:val="en-AU"/>
        </w:rPr>
        <w:t>Directors:</w:t>
      </w:r>
    </w:p>
    <w:p w:rsidR="006C0513" w:rsidRPr="0057553E" w:rsidRDefault="0057553E">
      <w:pPr>
        <w:pStyle w:val="BodyText"/>
        <w:spacing w:before="5" w:line="256" w:lineRule="auto"/>
        <w:ind w:right="2521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w w:val="105"/>
          <w:lang w:val="en-AU"/>
        </w:rPr>
        <w:t>N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ikki</w:t>
      </w:r>
      <w:r w:rsidRPr="0057553E">
        <w:rPr>
          <w:rFonts w:asciiTheme="minorHAnsi" w:hAnsiTheme="minorHAnsi"/>
          <w:color w:val="1A1B1E"/>
          <w:spacing w:val="1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6"/>
          <w:w w:val="105"/>
          <w:lang w:val="en-AU"/>
        </w:rPr>
        <w:t>W</w:t>
      </w:r>
      <w:r w:rsidRPr="0057553E">
        <w:rPr>
          <w:rFonts w:asciiTheme="minorHAnsi" w:hAnsiTheme="minorHAnsi"/>
          <w:color w:val="1A1B1E"/>
          <w:spacing w:val="-7"/>
          <w:w w:val="105"/>
          <w:lang w:val="en-AU"/>
        </w:rPr>
        <w:t>ar</w:t>
      </w:r>
      <w:r w:rsidRPr="0057553E">
        <w:rPr>
          <w:rFonts w:asciiTheme="minorHAnsi" w:hAnsiTheme="minorHAnsi"/>
          <w:color w:val="1A1B1E"/>
          <w:spacing w:val="-6"/>
          <w:w w:val="105"/>
          <w:lang w:val="en-AU"/>
        </w:rPr>
        <w:t>d</w:t>
      </w:r>
      <w:r w:rsidRPr="0057553E">
        <w:rPr>
          <w:rFonts w:asciiTheme="minorHAnsi" w:hAnsiTheme="minorHAnsi"/>
          <w:color w:val="1A1B1E"/>
          <w:spacing w:val="24"/>
          <w:w w:val="108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w w:val="105"/>
          <w:lang w:val="en-AU"/>
        </w:rPr>
        <w:t>J</w:t>
      </w:r>
      <w:r w:rsidRPr="0057553E">
        <w:rPr>
          <w:rFonts w:asciiTheme="minorHAnsi" w:hAnsiTheme="minorHAnsi"/>
          <w:color w:val="1A1B1E"/>
          <w:spacing w:val="-2"/>
          <w:w w:val="105"/>
          <w:lang w:val="en-AU"/>
        </w:rPr>
        <w:t>ohn</w:t>
      </w:r>
      <w:r w:rsidRPr="0057553E">
        <w:rPr>
          <w:rFonts w:asciiTheme="minorHAnsi" w:hAnsiTheme="minorHAnsi"/>
          <w:color w:val="1A1B1E"/>
          <w:spacing w:val="-25"/>
          <w:w w:val="10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4"/>
          <w:w w:val="105"/>
          <w:lang w:val="en-AU"/>
        </w:rPr>
        <w:t>Vranjic</w:t>
      </w:r>
    </w:p>
    <w:p w:rsidR="006C0513" w:rsidRPr="0057553E" w:rsidRDefault="006C0513">
      <w:pPr>
        <w:spacing w:before="12"/>
        <w:rPr>
          <w:rFonts w:eastAsia="PMingLiU" w:cs="PMingLiU"/>
          <w:sz w:val="15"/>
          <w:szCs w:val="15"/>
          <w:lang w:val="en-AU"/>
        </w:rPr>
      </w:pPr>
    </w:p>
    <w:p w:rsidR="00373A9B" w:rsidRDefault="0057553E">
      <w:pPr>
        <w:pStyle w:val="BodyText"/>
        <w:spacing w:before="0" w:line="254" w:lineRule="auto"/>
        <w:ind w:right="2183"/>
        <w:rPr>
          <w:rFonts w:asciiTheme="minorHAnsi" w:eastAsia="Book Antiqua" w:hAnsiTheme="minorHAnsi" w:cs="Book Antiqua"/>
          <w:b/>
          <w:bCs/>
          <w:color w:val="1A1B1E"/>
          <w:spacing w:val="26"/>
          <w:w w:val="87"/>
          <w:lang w:val="en-AU"/>
        </w:rPr>
      </w:pPr>
      <w:r w:rsidRPr="0057553E">
        <w:rPr>
          <w:rFonts w:asciiTheme="minorHAnsi" w:eastAsia="Book Antiqua" w:hAnsiTheme="minorHAnsi" w:cs="Book Antiqua"/>
          <w:b/>
          <w:bCs/>
          <w:color w:val="1A1B1E"/>
          <w:spacing w:val="-2"/>
          <w:w w:val="90"/>
          <w:lang w:val="en-AU"/>
        </w:rPr>
        <w:t>Project</w:t>
      </w:r>
      <w:r w:rsidRPr="0057553E">
        <w:rPr>
          <w:rFonts w:asciiTheme="minorHAnsi" w:eastAsia="Book Antiqua" w:hAnsiTheme="minorHAnsi" w:cs="Book Antiqua"/>
          <w:b/>
          <w:bCs/>
          <w:color w:val="1A1B1E"/>
          <w:spacing w:val="-8"/>
          <w:w w:val="90"/>
          <w:lang w:val="en-AU"/>
        </w:rPr>
        <w:t xml:space="preserve"> </w:t>
      </w:r>
      <w:r w:rsidRPr="0057553E">
        <w:rPr>
          <w:rFonts w:asciiTheme="minorHAnsi" w:eastAsia="Book Antiqua" w:hAnsiTheme="minorHAnsi" w:cs="Book Antiqua"/>
          <w:b/>
          <w:bCs/>
          <w:color w:val="1A1B1E"/>
          <w:w w:val="90"/>
          <w:lang w:val="en-AU"/>
        </w:rPr>
        <w:t>Officers:</w:t>
      </w:r>
      <w:r w:rsidRPr="0057553E">
        <w:rPr>
          <w:rFonts w:asciiTheme="minorHAnsi" w:eastAsia="Book Antiqua" w:hAnsiTheme="minorHAnsi" w:cs="Book Antiqua"/>
          <w:b/>
          <w:bCs/>
          <w:color w:val="1A1B1E"/>
          <w:spacing w:val="26"/>
          <w:w w:val="87"/>
          <w:lang w:val="en-AU"/>
        </w:rPr>
        <w:t xml:space="preserve"> </w:t>
      </w:r>
    </w:p>
    <w:p w:rsidR="006C0513" w:rsidRPr="0057553E" w:rsidRDefault="0057553E">
      <w:pPr>
        <w:pStyle w:val="BodyText"/>
        <w:spacing w:before="0" w:line="254" w:lineRule="auto"/>
        <w:ind w:right="2183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3"/>
          <w:lang w:val="en-AU"/>
        </w:rPr>
        <w:t>Paul</w:t>
      </w:r>
      <w:r w:rsidRPr="0057553E">
        <w:rPr>
          <w:rFonts w:asciiTheme="minorHAnsi" w:hAnsiTheme="minorHAnsi"/>
          <w:color w:val="1A1B1E"/>
          <w:spacing w:val="9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B</w:t>
      </w:r>
      <w:r w:rsidRPr="0057553E">
        <w:rPr>
          <w:rFonts w:asciiTheme="minorHAnsi" w:hAnsiTheme="minorHAnsi"/>
          <w:color w:val="1A1B1E"/>
          <w:spacing w:val="-1"/>
          <w:lang w:val="en-AU"/>
        </w:rPr>
        <w:t>arraclough</w:t>
      </w:r>
      <w:r w:rsidRPr="0057553E">
        <w:rPr>
          <w:rFonts w:asciiTheme="minorHAnsi" w:hAnsiTheme="minorHAnsi"/>
          <w:color w:val="1A1B1E"/>
          <w:spacing w:val="23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"/>
          <w:lang w:val="en-AU"/>
        </w:rPr>
        <w:t>Mark</w:t>
      </w:r>
      <w:r w:rsidRPr="0057553E">
        <w:rPr>
          <w:rFonts w:asciiTheme="minorHAnsi" w:hAnsiTheme="minorHAnsi"/>
          <w:color w:val="1A1B1E"/>
          <w:spacing w:val="3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Bourne</w:t>
      </w:r>
      <w:r w:rsidRPr="0057553E">
        <w:rPr>
          <w:rFonts w:asciiTheme="minorHAnsi" w:hAnsiTheme="minorHAnsi"/>
          <w:color w:val="1A1B1E"/>
          <w:spacing w:val="23"/>
          <w:w w:val="10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Andr</w:t>
      </w:r>
      <w:r w:rsidRPr="0057553E">
        <w:rPr>
          <w:rFonts w:asciiTheme="minorHAnsi" w:hAnsiTheme="minorHAnsi"/>
          <w:color w:val="1A1B1E"/>
          <w:spacing w:val="-2"/>
          <w:lang w:val="en-AU"/>
        </w:rPr>
        <w:t>ew</w:t>
      </w:r>
      <w:r w:rsidRPr="0057553E">
        <w:rPr>
          <w:rFonts w:asciiTheme="minorHAnsi" w:hAnsiTheme="minorHAnsi"/>
          <w:color w:val="1A1B1E"/>
          <w:spacing w:val="2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Chalklen</w:t>
      </w:r>
      <w:r w:rsidRPr="0057553E">
        <w:rPr>
          <w:rFonts w:asciiTheme="minorHAnsi" w:hAnsiTheme="minorHAnsi"/>
          <w:color w:val="1A1B1E"/>
          <w:spacing w:val="25"/>
          <w:w w:val="10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Anthony</w:t>
      </w:r>
      <w:r w:rsidRPr="0057553E">
        <w:rPr>
          <w:rFonts w:asciiTheme="minorHAnsi" w:hAnsiTheme="minorHAnsi"/>
          <w:color w:val="1A1B1E"/>
          <w:spacing w:val="47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Hoffman</w:t>
      </w:r>
      <w:r w:rsidRPr="0057553E">
        <w:rPr>
          <w:rFonts w:asciiTheme="minorHAnsi" w:hAnsiTheme="minorHAnsi"/>
          <w:color w:val="1A1B1E"/>
          <w:spacing w:val="23"/>
          <w:w w:val="10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22"/>
          <w:w w:val="95"/>
          <w:lang w:val="en-AU"/>
        </w:rPr>
        <w:t>T</w:t>
      </w:r>
      <w:r w:rsidRPr="0057553E">
        <w:rPr>
          <w:rFonts w:asciiTheme="minorHAnsi" w:hAnsiTheme="minorHAnsi"/>
          <w:color w:val="1A1B1E"/>
          <w:w w:val="95"/>
          <w:lang w:val="en-AU"/>
        </w:rPr>
        <w:t>rudy</w:t>
      </w:r>
      <w:r w:rsidRPr="0057553E">
        <w:rPr>
          <w:rFonts w:asciiTheme="minorHAnsi" w:hAnsiTheme="minorHAnsi"/>
          <w:color w:val="1A1B1E"/>
          <w:spacing w:val="3"/>
          <w:w w:val="95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w w:val="95"/>
          <w:lang w:val="en-AU"/>
        </w:rPr>
        <w:t>O’Connor</w:t>
      </w:r>
      <w:r w:rsidRPr="0057553E">
        <w:rPr>
          <w:rFonts w:asciiTheme="minorHAnsi" w:hAnsiTheme="minorHAnsi"/>
          <w:color w:val="1A1B1E"/>
          <w:w w:val="90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Louise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Armstrong</w:t>
      </w:r>
    </w:p>
    <w:p w:rsidR="006C0513" w:rsidRPr="0057553E" w:rsidRDefault="0057553E">
      <w:pPr>
        <w:pStyle w:val="BodyText"/>
        <w:spacing w:before="6" w:line="256" w:lineRule="auto"/>
        <w:ind w:right="946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2"/>
          <w:lang w:val="en-AU"/>
        </w:rPr>
        <w:t>B</w:t>
      </w:r>
      <w:r w:rsidRPr="0057553E">
        <w:rPr>
          <w:rFonts w:asciiTheme="minorHAnsi" w:hAnsiTheme="minorHAnsi"/>
          <w:color w:val="1A1B1E"/>
          <w:spacing w:val="-1"/>
          <w:lang w:val="en-AU"/>
        </w:rPr>
        <w:t>enjamin</w:t>
      </w:r>
      <w:r w:rsidRPr="0057553E">
        <w:rPr>
          <w:rFonts w:asciiTheme="minorHAnsi" w:hAnsiTheme="minorHAnsi"/>
          <w:color w:val="1A1B1E"/>
          <w:spacing w:val="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Karlson</w:t>
      </w:r>
      <w:r w:rsidRPr="0057553E">
        <w:rPr>
          <w:rFonts w:asciiTheme="minorHAnsi" w:hAnsiTheme="minorHAnsi"/>
          <w:color w:val="1A1B1E"/>
          <w:spacing w:val="2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(Graduate)</w:t>
      </w:r>
      <w:r w:rsidRPr="0057553E">
        <w:rPr>
          <w:rFonts w:asciiTheme="minorHAnsi" w:hAnsiTheme="minorHAnsi"/>
          <w:color w:val="1A1B1E"/>
          <w:spacing w:val="22"/>
          <w:w w:val="10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3"/>
          <w:lang w:val="en-AU"/>
        </w:rPr>
        <w:t>V</w:t>
      </w:r>
      <w:r w:rsidRPr="0057553E">
        <w:rPr>
          <w:rFonts w:asciiTheme="minorHAnsi" w:hAnsiTheme="minorHAnsi"/>
          <w:color w:val="1A1B1E"/>
          <w:spacing w:val="-4"/>
          <w:lang w:val="en-AU"/>
        </w:rPr>
        <w:t>anessa</w:t>
      </w:r>
      <w:r w:rsidRPr="0057553E">
        <w:rPr>
          <w:rFonts w:asciiTheme="minorHAnsi" w:hAnsiTheme="minorHAnsi"/>
          <w:color w:val="1A1B1E"/>
          <w:spacing w:val="12"/>
          <w:lang w:val="en-AU"/>
        </w:rPr>
        <w:t xml:space="preserve"> </w:t>
      </w:r>
      <w:proofErr w:type="spellStart"/>
      <w:r w:rsidRPr="0057553E">
        <w:rPr>
          <w:rFonts w:asciiTheme="minorHAnsi" w:hAnsiTheme="minorHAnsi"/>
          <w:color w:val="1A1B1E"/>
          <w:spacing w:val="-2"/>
          <w:lang w:val="en-AU"/>
        </w:rPr>
        <w:t>Farr</w:t>
      </w:r>
      <w:r w:rsidRPr="0057553E">
        <w:rPr>
          <w:rFonts w:asciiTheme="minorHAnsi" w:hAnsiTheme="minorHAnsi"/>
          <w:color w:val="1A1B1E"/>
          <w:spacing w:val="-3"/>
          <w:lang w:val="en-AU"/>
        </w:rPr>
        <w:t>elly</w:t>
      </w:r>
      <w:proofErr w:type="spellEnd"/>
      <w:r w:rsidRPr="0057553E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(Indigenous</w:t>
      </w:r>
      <w:r w:rsidR="00373A9B">
        <w:rPr>
          <w:rFonts w:asciiTheme="minorHAnsi" w:hAnsiTheme="minorHAnsi"/>
          <w:color w:val="1A1B1E"/>
          <w:spacing w:val="13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Intern)</w:t>
      </w:r>
    </w:p>
    <w:p w:rsidR="006C0513" w:rsidRPr="0057553E" w:rsidRDefault="0057553E">
      <w:pPr>
        <w:pStyle w:val="Heading1"/>
        <w:spacing w:before="50"/>
        <w:ind w:left="1127"/>
        <w:rPr>
          <w:rFonts w:asciiTheme="minorHAnsi" w:hAnsiTheme="minorHAnsi"/>
          <w:b w:val="0"/>
          <w:bCs w:val="0"/>
          <w:lang w:val="en-AU"/>
        </w:rPr>
      </w:pPr>
      <w:r w:rsidRPr="0057553E">
        <w:rPr>
          <w:rFonts w:asciiTheme="minorHAnsi" w:hAnsiTheme="minorHAnsi"/>
          <w:b w:val="0"/>
          <w:lang w:val="en-AU"/>
        </w:rPr>
        <w:br w:type="column"/>
      </w:r>
      <w:r w:rsidRPr="0057553E">
        <w:rPr>
          <w:rFonts w:asciiTheme="minorHAnsi" w:hAnsiTheme="minorHAnsi"/>
          <w:color w:val="00528B"/>
          <w:spacing w:val="-3"/>
          <w:lang w:val="en-AU"/>
        </w:rPr>
        <w:t>M</w:t>
      </w:r>
      <w:r w:rsidRPr="0057553E">
        <w:rPr>
          <w:rFonts w:asciiTheme="minorHAnsi" w:hAnsiTheme="minorHAnsi"/>
          <w:color w:val="00528B"/>
          <w:spacing w:val="-2"/>
          <w:lang w:val="en-AU"/>
        </w:rPr>
        <w:t>edia</w:t>
      </w:r>
      <w:r w:rsidRPr="0057553E">
        <w:rPr>
          <w:rFonts w:asciiTheme="minorHAnsi" w:hAnsiTheme="minorHAnsi"/>
          <w:color w:val="00528B"/>
          <w:spacing w:val="50"/>
          <w:lang w:val="en-AU"/>
        </w:rPr>
        <w:t xml:space="preserve"> </w:t>
      </w:r>
      <w:r w:rsidRPr="0057553E">
        <w:rPr>
          <w:rFonts w:asciiTheme="minorHAnsi" w:hAnsiTheme="minorHAnsi"/>
          <w:color w:val="00528B"/>
          <w:spacing w:val="-3"/>
          <w:lang w:val="en-AU"/>
        </w:rPr>
        <w:t>enquiries</w:t>
      </w:r>
    </w:p>
    <w:p w:rsidR="006C0513" w:rsidRPr="0057553E" w:rsidRDefault="0057553E">
      <w:pPr>
        <w:pStyle w:val="BodyText"/>
        <w:spacing w:before="142"/>
        <w:ind w:left="1127"/>
        <w:rPr>
          <w:rFonts w:asciiTheme="minorHAnsi" w:hAnsiTheme="minorHAnsi"/>
          <w:lang w:val="en-AU"/>
        </w:rPr>
      </w:pPr>
      <w:r w:rsidRPr="0057553E">
        <w:rPr>
          <w:rFonts w:asciiTheme="minorHAnsi" w:hAnsiTheme="minorHAnsi"/>
          <w:color w:val="1A1B1E"/>
          <w:spacing w:val="-1"/>
          <w:lang w:val="en-AU"/>
        </w:rPr>
        <w:t>P</w:t>
      </w:r>
      <w:r w:rsidRPr="0057553E">
        <w:rPr>
          <w:rFonts w:asciiTheme="minorHAnsi" w:hAnsiTheme="minorHAnsi"/>
          <w:color w:val="1A1B1E"/>
          <w:spacing w:val="-2"/>
          <w:lang w:val="en-AU"/>
        </w:rPr>
        <w:t>lease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spacing w:val="-1"/>
          <w:lang w:val="en-AU"/>
        </w:rPr>
        <w:t>direct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all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media</w:t>
      </w:r>
      <w:r w:rsidRPr="0057553E">
        <w:rPr>
          <w:rFonts w:asciiTheme="minorHAnsi" w:hAnsiTheme="minorHAnsi"/>
          <w:color w:val="1A1B1E"/>
          <w:spacing w:val="2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enquiries</w:t>
      </w:r>
      <w:r w:rsidRPr="0057553E">
        <w:rPr>
          <w:rFonts w:asciiTheme="minorHAnsi" w:hAnsiTheme="minorHAnsi"/>
          <w:color w:val="1A1B1E"/>
          <w:spacing w:val="1"/>
          <w:lang w:val="en-AU"/>
        </w:rPr>
        <w:t xml:space="preserve"> </w:t>
      </w:r>
      <w:r w:rsidRPr="0057553E">
        <w:rPr>
          <w:rFonts w:asciiTheme="minorHAnsi" w:hAnsiTheme="minorHAnsi"/>
          <w:color w:val="1A1B1E"/>
          <w:lang w:val="en-AU"/>
        </w:rPr>
        <w:t>to</w:t>
      </w:r>
    </w:p>
    <w:p w:rsidR="006C0513" w:rsidRPr="0057553E" w:rsidRDefault="00373A9B">
      <w:pPr>
        <w:pStyle w:val="Heading3"/>
        <w:spacing w:before="52"/>
        <w:ind w:left="1127"/>
        <w:rPr>
          <w:rFonts w:asciiTheme="minorHAnsi" w:hAnsiTheme="minorHAnsi"/>
          <w:b w:val="0"/>
          <w:bCs w:val="0"/>
          <w:lang w:val="en-AU"/>
        </w:rPr>
      </w:pPr>
      <w:hyperlink r:id="rId78">
        <w:r w:rsidR="0057553E" w:rsidRPr="0057553E">
          <w:rPr>
            <w:rFonts w:asciiTheme="minorHAnsi" w:hAnsiTheme="minorHAnsi"/>
            <w:color w:val="1A1B1E"/>
            <w:spacing w:val="-2"/>
            <w:lang w:val="en-AU"/>
          </w:rPr>
          <w:t>media@environment.gov.au</w:t>
        </w:r>
      </w:hyperlink>
    </w:p>
    <w:p w:rsidR="006C0513" w:rsidRPr="0057553E" w:rsidRDefault="006C0513">
      <w:pPr>
        <w:rPr>
          <w:lang w:val="en-AU"/>
        </w:rPr>
        <w:sectPr w:rsidR="006C0513" w:rsidRPr="0057553E">
          <w:type w:val="continuous"/>
          <w:pgSz w:w="11910" w:h="16840"/>
          <w:pgMar w:top="620" w:right="0" w:bottom="540" w:left="0" w:header="720" w:footer="720" w:gutter="0"/>
          <w:cols w:num="2" w:space="720" w:equalWidth="0">
            <w:col w:w="4928" w:space="40"/>
            <w:col w:w="6942"/>
          </w:cols>
        </w:sectPr>
      </w:pPr>
    </w:p>
    <w:p w:rsidR="006C0513" w:rsidRPr="0057553E" w:rsidRDefault="006C0513">
      <w:pPr>
        <w:spacing w:before="3"/>
        <w:rPr>
          <w:rFonts w:eastAsia="Book Antiqua" w:cs="Book Antiqua"/>
          <w:b/>
          <w:bCs/>
          <w:sz w:val="17"/>
          <w:szCs w:val="17"/>
          <w:lang w:val="en-AU"/>
        </w:rPr>
      </w:pPr>
    </w:p>
    <w:p w:rsidR="006C0513" w:rsidRPr="0057553E" w:rsidRDefault="00552279">
      <w:pPr>
        <w:spacing w:before="65"/>
        <w:ind w:left="6094"/>
        <w:jc w:val="both"/>
        <w:rPr>
          <w:rFonts w:eastAsia="Book Antiqua" w:cs="Book Antiqua"/>
          <w:sz w:val="18"/>
          <w:szCs w:val="18"/>
          <w:lang w:val="en-AU"/>
        </w:rPr>
      </w:pPr>
      <w:r w:rsidRPr="0057553E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-29210</wp:posOffset>
                </wp:positionV>
                <wp:extent cx="553720" cy="189865"/>
                <wp:effectExtent l="1905" t="8255" r="6350" b="1905"/>
                <wp:wrapNone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20" cy="189865"/>
                          <a:chOff x="8928" y="-46"/>
                          <a:chExt cx="872" cy="299"/>
                        </a:xfrm>
                      </wpg:grpSpPr>
                      <wpg:grpSp>
                        <wpg:cNvPr id="20" name="Group 40"/>
                        <wpg:cNvGrpSpPr>
                          <a:grpSpLocks/>
                        </wpg:cNvGrpSpPr>
                        <wpg:grpSpPr bwMode="auto">
                          <a:xfrm>
                            <a:off x="8940" y="-18"/>
                            <a:ext cx="848" cy="266"/>
                            <a:chOff x="8940" y="-18"/>
                            <a:chExt cx="848" cy="266"/>
                          </a:xfrm>
                        </wpg:grpSpPr>
                        <wps:wsp>
                          <wps:cNvPr id="22" name="Freeform 41"/>
                          <wps:cNvSpPr>
                            <a:spLocks/>
                          </wps:cNvSpPr>
                          <wps:spPr bwMode="auto">
                            <a:xfrm>
                              <a:off x="8940" y="-18"/>
                              <a:ext cx="848" cy="266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848"/>
                                <a:gd name="T2" fmla="+- 0 248 -18"/>
                                <a:gd name="T3" fmla="*/ 248 h 266"/>
                                <a:gd name="T4" fmla="+- 0 9787 8940"/>
                                <a:gd name="T5" fmla="*/ T4 w 848"/>
                                <a:gd name="T6" fmla="+- 0 248 -18"/>
                                <a:gd name="T7" fmla="*/ 248 h 266"/>
                                <a:gd name="T8" fmla="+- 0 9787 8940"/>
                                <a:gd name="T9" fmla="*/ T8 w 848"/>
                                <a:gd name="T10" fmla="+- 0 -18 -18"/>
                                <a:gd name="T11" fmla="*/ -18 h 266"/>
                                <a:gd name="T12" fmla="+- 0 8940 8940"/>
                                <a:gd name="T13" fmla="*/ T12 w 848"/>
                                <a:gd name="T14" fmla="+- 0 -18 -18"/>
                                <a:gd name="T15" fmla="*/ -18 h 266"/>
                                <a:gd name="T16" fmla="+- 0 8940 8940"/>
                                <a:gd name="T17" fmla="*/ T16 w 848"/>
                                <a:gd name="T18" fmla="+- 0 248 -18"/>
                                <a:gd name="T19" fmla="*/ 248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8" h="266">
                                  <a:moveTo>
                                    <a:pt x="0" y="266"/>
                                  </a:moveTo>
                                  <a:lnTo>
                                    <a:pt x="847" y="266"/>
                                  </a:lnTo>
                                  <a:lnTo>
                                    <a:pt x="8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8"/>
                        <wpg:cNvGrpSpPr>
                          <a:grpSpLocks/>
                        </wpg:cNvGrpSpPr>
                        <wpg:grpSpPr bwMode="auto">
                          <a:xfrm>
                            <a:off x="8940" y="-29"/>
                            <a:ext cx="848" cy="2"/>
                            <a:chOff x="8940" y="-29"/>
                            <a:chExt cx="848" cy="2"/>
                          </a:xfrm>
                        </wpg:grpSpPr>
                        <wps:wsp>
                          <wps:cNvPr id="26" name="Freeform 39"/>
                          <wps:cNvSpPr>
                            <a:spLocks/>
                          </wps:cNvSpPr>
                          <wps:spPr bwMode="auto">
                            <a:xfrm>
                              <a:off x="8940" y="-29"/>
                              <a:ext cx="848" cy="2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848"/>
                                <a:gd name="T2" fmla="+- 0 9788 8940"/>
                                <a:gd name="T3" fmla="*/ T2 w 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">
                                  <a:moveTo>
                                    <a:pt x="0" y="0"/>
                                  </a:moveTo>
                                  <a:lnTo>
                                    <a:pt x="848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C3C5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6"/>
                        <wpg:cNvGrpSpPr>
                          <a:grpSpLocks/>
                        </wpg:cNvGrpSpPr>
                        <wpg:grpSpPr bwMode="auto">
                          <a:xfrm>
                            <a:off x="8941" y="-41"/>
                            <a:ext cx="580" cy="2"/>
                            <a:chOff x="8941" y="-41"/>
                            <a:chExt cx="580" cy="2"/>
                          </a:xfrm>
                        </wpg:grpSpPr>
                        <wps:wsp>
                          <wps:cNvPr id="30" name="Freeform 37"/>
                          <wps:cNvSpPr>
                            <a:spLocks/>
                          </wps:cNvSpPr>
                          <wps:spPr bwMode="auto">
                            <a:xfrm>
                              <a:off x="8941" y="-41"/>
                              <a:ext cx="580" cy="2"/>
                            </a:xfrm>
                            <a:custGeom>
                              <a:avLst/>
                              <a:gdLst>
                                <a:gd name="T0" fmla="+- 0 8941 8941"/>
                                <a:gd name="T1" fmla="*/ T0 w 580"/>
                                <a:gd name="T2" fmla="+- 0 9520 8941"/>
                                <a:gd name="T3" fmla="*/ T2 w 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0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C3C5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4"/>
                        <wpg:cNvGrpSpPr>
                          <a:grpSpLocks/>
                        </wpg:cNvGrpSpPr>
                        <wpg:grpSpPr bwMode="auto">
                          <a:xfrm>
                            <a:off x="9778" y="-43"/>
                            <a:ext cx="11" cy="2"/>
                            <a:chOff x="9778" y="-43"/>
                            <a:chExt cx="11" cy="2"/>
                          </a:xfrm>
                        </wpg:grpSpPr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9778" y="-43"/>
                              <a:ext cx="11" cy="2"/>
                            </a:xfrm>
                            <a:custGeom>
                              <a:avLst/>
                              <a:gdLst>
                                <a:gd name="T0" fmla="+- 0 9788 9778"/>
                                <a:gd name="T1" fmla="*/ T0 w 11"/>
                                <a:gd name="T2" fmla="+- 0 -43 -43"/>
                                <a:gd name="T3" fmla="*/ -43 h 2"/>
                                <a:gd name="T4" fmla="+- 0 9778 9778"/>
                                <a:gd name="T5" fmla="*/ T4 w 11"/>
                                <a:gd name="T6" fmla="+- 0 -41 -43"/>
                                <a:gd name="T7" fmla="*/ -41 h 2"/>
                                <a:gd name="T8" fmla="+- 0 9788 9778"/>
                                <a:gd name="T9" fmla="*/ T8 w 11"/>
                                <a:gd name="T10" fmla="+- 0 -41 -43"/>
                                <a:gd name="T11" fmla="*/ -41 h 2"/>
                                <a:gd name="T12" fmla="+- 0 9788 9778"/>
                                <a:gd name="T13" fmla="*/ T12 w 11"/>
                                <a:gd name="T14" fmla="+- 0 -43 -43"/>
                                <a:gd name="T15" fmla="*/ -4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2">
                                  <a:moveTo>
                                    <a:pt x="1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1"/>
                        <wpg:cNvGrpSpPr>
                          <a:grpSpLocks/>
                        </wpg:cNvGrpSpPr>
                        <wpg:grpSpPr bwMode="auto">
                          <a:xfrm>
                            <a:off x="8938" y="-46"/>
                            <a:ext cx="854" cy="299"/>
                            <a:chOff x="8938" y="-46"/>
                            <a:chExt cx="854" cy="299"/>
                          </a:xfrm>
                        </wpg:grpSpPr>
                        <wps:wsp>
                          <wps:cNvPr id="38" name="Freeform 33"/>
                          <wps:cNvSpPr>
                            <a:spLocks/>
                          </wps:cNvSpPr>
                          <wps:spPr bwMode="auto">
                            <a:xfrm>
                              <a:off x="8938" y="-46"/>
                              <a:ext cx="854" cy="299"/>
                            </a:xfrm>
                            <a:custGeom>
                              <a:avLst/>
                              <a:gdLst>
                                <a:gd name="T0" fmla="+- 0 9784 8938"/>
                                <a:gd name="T1" fmla="*/ T0 w 854"/>
                                <a:gd name="T2" fmla="+- 0 -46 -46"/>
                                <a:gd name="T3" fmla="*/ -46 h 299"/>
                                <a:gd name="T4" fmla="+- 0 8945 8938"/>
                                <a:gd name="T5" fmla="*/ T4 w 854"/>
                                <a:gd name="T6" fmla="+- 0 -46 -46"/>
                                <a:gd name="T7" fmla="*/ -46 h 299"/>
                                <a:gd name="T8" fmla="+- 0 8938 8938"/>
                                <a:gd name="T9" fmla="*/ T8 w 854"/>
                                <a:gd name="T10" fmla="+- 0 -39 -46"/>
                                <a:gd name="T11" fmla="*/ -39 h 299"/>
                                <a:gd name="T12" fmla="+- 0 8938 8938"/>
                                <a:gd name="T13" fmla="*/ T12 w 854"/>
                                <a:gd name="T14" fmla="+- 0 251 -46"/>
                                <a:gd name="T15" fmla="*/ 251 h 299"/>
                                <a:gd name="T16" fmla="+- 0 8940 8938"/>
                                <a:gd name="T17" fmla="*/ T16 w 854"/>
                                <a:gd name="T18" fmla="+- 0 253 -46"/>
                                <a:gd name="T19" fmla="*/ 253 h 299"/>
                                <a:gd name="T20" fmla="+- 0 9790 8938"/>
                                <a:gd name="T21" fmla="*/ T20 w 854"/>
                                <a:gd name="T22" fmla="+- 0 253 -46"/>
                                <a:gd name="T23" fmla="*/ 253 h 299"/>
                                <a:gd name="T24" fmla="+- 0 9791 8938"/>
                                <a:gd name="T25" fmla="*/ T24 w 854"/>
                                <a:gd name="T26" fmla="+- 0 251 -46"/>
                                <a:gd name="T27" fmla="*/ 251 h 299"/>
                                <a:gd name="T28" fmla="+- 0 9791 8938"/>
                                <a:gd name="T29" fmla="*/ T28 w 854"/>
                                <a:gd name="T30" fmla="+- 0 229 -46"/>
                                <a:gd name="T31" fmla="*/ 229 h 299"/>
                                <a:gd name="T32" fmla="+- 0 9094 8938"/>
                                <a:gd name="T33" fmla="*/ T32 w 854"/>
                                <a:gd name="T34" fmla="+- 0 229 -46"/>
                                <a:gd name="T35" fmla="*/ 229 h 299"/>
                                <a:gd name="T36" fmla="+- 0 9070 8938"/>
                                <a:gd name="T37" fmla="*/ T36 w 854"/>
                                <a:gd name="T38" fmla="+- 0 227 -46"/>
                                <a:gd name="T39" fmla="*/ 227 h 299"/>
                                <a:gd name="T40" fmla="+- 0 9011 8938"/>
                                <a:gd name="T41" fmla="*/ T40 w 854"/>
                                <a:gd name="T42" fmla="+- 0 205 -46"/>
                                <a:gd name="T43" fmla="*/ 205 h 299"/>
                                <a:gd name="T44" fmla="+- 0 8983 8938"/>
                                <a:gd name="T45" fmla="*/ T44 w 854"/>
                                <a:gd name="T46" fmla="+- 0 178 -46"/>
                                <a:gd name="T47" fmla="*/ 178 h 299"/>
                                <a:gd name="T48" fmla="+- 0 8945 8938"/>
                                <a:gd name="T49" fmla="*/ T48 w 854"/>
                                <a:gd name="T50" fmla="+- 0 164 -46"/>
                                <a:gd name="T51" fmla="*/ 164 h 299"/>
                                <a:gd name="T52" fmla="+- 0 8945 8938"/>
                                <a:gd name="T53" fmla="*/ T52 w 854"/>
                                <a:gd name="T54" fmla="+- 0 -35 -46"/>
                                <a:gd name="T55" fmla="*/ -35 h 299"/>
                                <a:gd name="T56" fmla="+- 0 8949 8938"/>
                                <a:gd name="T57" fmla="*/ T56 w 854"/>
                                <a:gd name="T58" fmla="+- 0 -39 -46"/>
                                <a:gd name="T59" fmla="*/ -39 h 299"/>
                                <a:gd name="T60" fmla="+- 0 9791 8938"/>
                                <a:gd name="T61" fmla="*/ T60 w 854"/>
                                <a:gd name="T62" fmla="+- 0 -39 -46"/>
                                <a:gd name="T63" fmla="*/ -39 h 299"/>
                                <a:gd name="T64" fmla="+- 0 9784 8938"/>
                                <a:gd name="T65" fmla="*/ T64 w 854"/>
                                <a:gd name="T66" fmla="+- 0 -46 -46"/>
                                <a:gd name="T67" fmla="*/ -4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54" h="299">
                                  <a:moveTo>
                                    <a:pt x="84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2" y="299"/>
                                  </a:lnTo>
                                  <a:lnTo>
                                    <a:pt x="852" y="299"/>
                                  </a:lnTo>
                                  <a:lnTo>
                                    <a:pt x="853" y="297"/>
                                  </a:lnTo>
                                  <a:lnTo>
                                    <a:pt x="853" y="275"/>
                                  </a:lnTo>
                                  <a:lnTo>
                                    <a:pt x="156" y="275"/>
                                  </a:lnTo>
                                  <a:lnTo>
                                    <a:pt x="132" y="273"/>
                                  </a:lnTo>
                                  <a:lnTo>
                                    <a:pt x="73" y="251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7" y="21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53" y="7"/>
                                  </a:lnTo>
                                  <a:lnTo>
                                    <a:pt x="8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2"/>
                          <wps:cNvSpPr>
                            <a:spLocks/>
                          </wps:cNvSpPr>
                          <wps:spPr bwMode="auto">
                            <a:xfrm>
                              <a:off x="8938" y="-46"/>
                              <a:ext cx="854" cy="299"/>
                            </a:xfrm>
                            <a:custGeom>
                              <a:avLst/>
                              <a:gdLst>
                                <a:gd name="T0" fmla="+- 0 9791 8938"/>
                                <a:gd name="T1" fmla="*/ T0 w 854"/>
                                <a:gd name="T2" fmla="+- 0 -39 -46"/>
                                <a:gd name="T3" fmla="*/ -39 h 299"/>
                                <a:gd name="T4" fmla="+- 0 9780 8938"/>
                                <a:gd name="T5" fmla="*/ T4 w 854"/>
                                <a:gd name="T6" fmla="+- 0 -39 -46"/>
                                <a:gd name="T7" fmla="*/ -39 h 299"/>
                                <a:gd name="T8" fmla="+- 0 9784 8938"/>
                                <a:gd name="T9" fmla="*/ T8 w 854"/>
                                <a:gd name="T10" fmla="+- 0 -35 -46"/>
                                <a:gd name="T11" fmla="*/ -35 h 299"/>
                                <a:gd name="T12" fmla="+- 0 9784 8938"/>
                                <a:gd name="T13" fmla="*/ T12 w 854"/>
                                <a:gd name="T14" fmla="+- 0 164 -46"/>
                                <a:gd name="T15" fmla="*/ 164 h 299"/>
                                <a:gd name="T16" fmla="+- 0 9195 8938"/>
                                <a:gd name="T17" fmla="*/ T16 w 854"/>
                                <a:gd name="T18" fmla="+- 0 164 -46"/>
                                <a:gd name="T19" fmla="*/ 164 h 299"/>
                                <a:gd name="T20" fmla="+- 0 9184 8938"/>
                                <a:gd name="T21" fmla="*/ T20 w 854"/>
                                <a:gd name="T22" fmla="+- 0 181 -46"/>
                                <a:gd name="T23" fmla="*/ 181 h 299"/>
                                <a:gd name="T24" fmla="+- 0 9170 8938"/>
                                <a:gd name="T25" fmla="*/ T24 w 854"/>
                                <a:gd name="T26" fmla="+- 0 196 -46"/>
                                <a:gd name="T27" fmla="*/ 196 h 299"/>
                                <a:gd name="T28" fmla="+- 0 9153 8938"/>
                                <a:gd name="T29" fmla="*/ T28 w 854"/>
                                <a:gd name="T30" fmla="+- 0 209 -46"/>
                                <a:gd name="T31" fmla="*/ 209 h 299"/>
                                <a:gd name="T32" fmla="+- 0 9135 8938"/>
                                <a:gd name="T33" fmla="*/ T32 w 854"/>
                                <a:gd name="T34" fmla="+- 0 219 -46"/>
                                <a:gd name="T35" fmla="*/ 219 h 299"/>
                                <a:gd name="T36" fmla="+- 0 9115 8938"/>
                                <a:gd name="T37" fmla="*/ T36 w 854"/>
                                <a:gd name="T38" fmla="+- 0 225 -46"/>
                                <a:gd name="T39" fmla="*/ 225 h 299"/>
                                <a:gd name="T40" fmla="+- 0 9094 8938"/>
                                <a:gd name="T41" fmla="*/ T40 w 854"/>
                                <a:gd name="T42" fmla="+- 0 229 -46"/>
                                <a:gd name="T43" fmla="*/ 229 h 299"/>
                                <a:gd name="T44" fmla="+- 0 9791 8938"/>
                                <a:gd name="T45" fmla="*/ T44 w 854"/>
                                <a:gd name="T46" fmla="+- 0 229 -46"/>
                                <a:gd name="T47" fmla="*/ 229 h 299"/>
                                <a:gd name="T48" fmla="+- 0 9791 8938"/>
                                <a:gd name="T49" fmla="*/ T48 w 854"/>
                                <a:gd name="T50" fmla="+- 0 -39 -46"/>
                                <a:gd name="T51" fmla="*/ -39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54" h="299">
                                  <a:moveTo>
                                    <a:pt x="853" y="7"/>
                                  </a:moveTo>
                                  <a:lnTo>
                                    <a:pt x="842" y="7"/>
                                  </a:lnTo>
                                  <a:lnTo>
                                    <a:pt x="846" y="11"/>
                                  </a:lnTo>
                                  <a:lnTo>
                                    <a:pt x="846" y="210"/>
                                  </a:lnTo>
                                  <a:lnTo>
                                    <a:pt x="257" y="210"/>
                                  </a:lnTo>
                                  <a:lnTo>
                                    <a:pt x="246" y="227"/>
                                  </a:lnTo>
                                  <a:lnTo>
                                    <a:pt x="232" y="242"/>
                                  </a:lnTo>
                                  <a:lnTo>
                                    <a:pt x="215" y="255"/>
                                  </a:lnTo>
                                  <a:lnTo>
                                    <a:pt x="197" y="265"/>
                                  </a:lnTo>
                                  <a:lnTo>
                                    <a:pt x="177" y="271"/>
                                  </a:lnTo>
                                  <a:lnTo>
                                    <a:pt x="156" y="275"/>
                                  </a:lnTo>
                                  <a:lnTo>
                                    <a:pt x="853" y="275"/>
                                  </a:lnTo>
                                  <a:lnTo>
                                    <a:pt x="85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7"/>
                        <wpg:cNvGrpSpPr>
                          <a:grpSpLocks/>
                        </wpg:cNvGrpSpPr>
                        <wpg:grpSpPr bwMode="auto">
                          <a:xfrm>
                            <a:off x="9441" y="187"/>
                            <a:ext cx="40" cy="48"/>
                            <a:chOff x="9441" y="187"/>
                            <a:chExt cx="40" cy="48"/>
                          </a:xfrm>
                        </wpg:grpSpPr>
                        <wps:wsp>
                          <wps:cNvPr id="41" name="Freeform 30"/>
                          <wps:cNvSpPr>
                            <a:spLocks/>
                          </wps:cNvSpPr>
                          <wps:spPr bwMode="auto">
                            <a:xfrm>
                              <a:off x="9441" y="187"/>
                              <a:ext cx="40" cy="48"/>
                            </a:xfrm>
                            <a:custGeom>
                              <a:avLst/>
                              <a:gdLst>
                                <a:gd name="T0" fmla="+- 0 9463 9441"/>
                                <a:gd name="T1" fmla="*/ T0 w 40"/>
                                <a:gd name="T2" fmla="+- 0 187 187"/>
                                <a:gd name="T3" fmla="*/ 187 h 48"/>
                                <a:gd name="T4" fmla="+- 0 9441 9441"/>
                                <a:gd name="T5" fmla="*/ T4 w 40"/>
                                <a:gd name="T6" fmla="+- 0 187 187"/>
                                <a:gd name="T7" fmla="*/ 187 h 48"/>
                                <a:gd name="T8" fmla="+- 0 9441 9441"/>
                                <a:gd name="T9" fmla="*/ T8 w 40"/>
                                <a:gd name="T10" fmla="+- 0 234 187"/>
                                <a:gd name="T11" fmla="*/ 234 h 48"/>
                                <a:gd name="T12" fmla="+- 0 9466 9441"/>
                                <a:gd name="T13" fmla="*/ T12 w 40"/>
                                <a:gd name="T14" fmla="+- 0 234 187"/>
                                <a:gd name="T15" fmla="*/ 234 h 48"/>
                                <a:gd name="T16" fmla="+- 0 9468 9441"/>
                                <a:gd name="T17" fmla="*/ T16 w 40"/>
                                <a:gd name="T18" fmla="+- 0 234 187"/>
                                <a:gd name="T19" fmla="*/ 234 h 48"/>
                                <a:gd name="T20" fmla="+- 0 9479 9441"/>
                                <a:gd name="T21" fmla="*/ T20 w 40"/>
                                <a:gd name="T22" fmla="+- 0 226 187"/>
                                <a:gd name="T23" fmla="*/ 226 h 48"/>
                                <a:gd name="T24" fmla="+- 0 9451 9441"/>
                                <a:gd name="T25" fmla="*/ T24 w 40"/>
                                <a:gd name="T26" fmla="+- 0 226 187"/>
                                <a:gd name="T27" fmla="*/ 226 h 48"/>
                                <a:gd name="T28" fmla="+- 0 9451 9441"/>
                                <a:gd name="T29" fmla="*/ T28 w 40"/>
                                <a:gd name="T30" fmla="+- 0 213 187"/>
                                <a:gd name="T31" fmla="*/ 213 h 48"/>
                                <a:gd name="T32" fmla="+- 0 9478 9441"/>
                                <a:gd name="T33" fmla="*/ T32 w 40"/>
                                <a:gd name="T34" fmla="+- 0 213 187"/>
                                <a:gd name="T35" fmla="*/ 213 h 48"/>
                                <a:gd name="T36" fmla="+- 0 9477 9441"/>
                                <a:gd name="T37" fmla="*/ T36 w 40"/>
                                <a:gd name="T38" fmla="+- 0 211 187"/>
                                <a:gd name="T39" fmla="*/ 211 h 48"/>
                                <a:gd name="T40" fmla="+- 0 9474 9441"/>
                                <a:gd name="T41" fmla="*/ T40 w 40"/>
                                <a:gd name="T42" fmla="+- 0 209 187"/>
                                <a:gd name="T43" fmla="*/ 209 h 48"/>
                                <a:gd name="T44" fmla="+- 0 9471 9441"/>
                                <a:gd name="T45" fmla="*/ T44 w 40"/>
                                <a:gd name="T46" fmla="+- 0 208 187"/>
                                <a:gd name="T47" fmla="*/ 208 h 48"/>
                                <a:gd name="T48" fmla="+- 0 9474 9441"/>
                                <a:gd name="T49" fmla="*/ T48 w 40"/>
                                <a:gd name="T50" fmla="+- 0 207 187"/>
                                <a:gd name="T51" fmla="*/ 207 h 48"/>
                                <a:gd name="T52" fmla="+- 0 9475 9441"/>
                                <a:gd name="T53" fmla="*/ T52 w 40"/>
                                <a:gd name="T54" fmla="+- 0 206 187"/>
                                <a:gd name="T55" fmla="*/ 206 h 48"/>
                                <a:gd name="T56" fmla="+- 0 9451 9441"/>
                                <a:gd name="T57" fmla="*/ T56 w 40"/>
                                <a:gd name="T58" fmla="+- 0 206 187"/>
                                <a:gd name="T59" fmla="*/ 206 h 48"/>
                                <a:gd name="T60" fmla="+- 0 9451 9441"/>
                                <a:gd name="T61" fmla="*/ T60 w 40"/>
                                <a:gd name="T62" fmla="+- 0 195 187"/>
                                <a:gd name="T63" fmla="*/ 195 h 48"/>
                                <a:gd name="T64" fmla="+- 0 9478 9441"/>
                                <a:gd name="T65" fmla="*/ T64 w 40"/>
                                <a:gd name="T66" fmla="+- 0 195 187"/>
                                <a:gd name="T67" fmla="*/ 195 h 48"/>
                                <a:gd name="T68" fmla="+- 0 9478 9441"/>
                                <a:gd name="T69" fmla="*/ T68 w 40"/>
                                <a:gd name="T70" fmla="+- 0 194 187"/>
                                <a:gd name="T71" fmla="*/ 194 h 48"/>
                                <a:gd name="T72" fmla="+- 0 9467 9441"/>
                                <a:gd name="T73" fmla="*/ T72 w 40"/>
                                <a:gd name="T74" fmla="+- 0 187 187"/>
                                <a:gd name="T75" fmla="*/ 187 h 48"/>
                                <a:gd name="T76" fmla="+- 0 9463 9441"/>
                                <a:gd name="T77" fmla="*/ T76 w 40"/>
                                <a:gd name="T78" fmla="+- 0 187 187"/>
                                <a:gd name="T79" fmla="*/ 18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0" h="48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9"/>
                          <wps:cNvSpPr>
                            <a:spLocks/>
                          </wps:cNvSpPr>
                          <wps:spPr bwMode="auto">
                            <a:xfrm>
                              <a:off x="9441" y="187"/>
                              <a:ext cx="40" cy="48"/>
                            </a:xfrm>
                            <a:custGeom>
                              <a:avLst/>
                              <a:gdLst>
                                <a:gd name="T0" fmla="+- 0 9478 9441"/>
                                <a:gd name="T1" fmla="*/ T0 w 40"/>
                                <a:gd name="T2" fmla="+- 0 213 187"/>
                                <a:gd name="T3" fmla="*/ 213 h 48"/>
                                <a:gd name="T4" fmla="+- 0 9465 9441"/>
                                <a:gd name="T5" fmla="*/ T4 w 40"/>
                                <a:gd name="T6" fmla="+- 0 213 187"/>
                                <a:gd name="T7" fmla="*/ 213 h 48"/>
                                <a:gd name="T8" fmla="+- 0 9466 9441"/>
                                <a:gd name="T9" fmla="*/ T8 w 40"/>
                                <a:gd name="T10" fmla="+- 0 213 187"/>
                                <a:gd name="T11" fmla="*/ 213 h 48"/>
                                <a:gd name="T12" fmla="+- 0 9469 9441"/>
                                <a:gd name="T13" fmla="*/ T12 w 40"/>
                                <a:gd name="T14" fmla="+- 0 216 187"/>
                                <a:gd name="T15" fmla="*/ 216 h 48"/>
                                <a:gd name="T16" fmla="+- 0 9470 9441"/>
                                <a:gd name="T17" fmla="*/ T16 w 40"/>
                                <a:gd name="T18" fmla="+- 0 217 187"/>
                                <a:gd name="T19" fmla="*/ 217 h 48"/>
                                <a:gd name="T20" fmla="+- 0 9470 9441"/>
                                <a:gd name="T21" fmla="*/ T20 w 40"/>
                                <a:gd name="T22" fmla="+- 0 221 187"/>
                                <a:gd name="T23" fmla="*/ 221 h 48"/>
                                <a:gd name="T24" fmla="+- 0 9462 9441"/>
                                <a:gd name="T25" fmla="*/ T24 w 40"/>
                                <a:gd name="T26" fmla="+- 0 226 187"/>
                                <a:gd name="T27" fmla="*/ 226 h 48"/>
                                <a:gd name="T28" fmla="+- 0 9479 9441"/>
                                <a:gd name="T29" fmla="*/ T28 w 40"/>
                                <a:gd name="T30" fmla="+- 0 226 187"/>
                                <a:gd name="T31" fmla="*/ 226 h 48"/>
                                <a:gd name="T32" fmla="+- 0 9480 9441"/>
                                <a:gd name="T33" fmla="*/ T32 w 40"/>
                                <a:gd name="T34" fmla="+- 0 225 187"/>
                                <a:gd name="T35" fmla="*/ 225 h 48"/>
                                <a:gd name="T36" fmla="+- 0 9480 9441"/>
                                <a:gd name="T37" fmla="*/ T36 w 40"/>
                                <a:gd name="T38" fmla="+- 0 225 187"/>
                                <a:gd name="T39" fmla="*/ 225 h 48"/>
                                <a:gd name="T40" fmla="+- 0 9480 9441"/>
                                <a:gd name="T41" fmla="*/ T40 w 40"/>
                                <a:gd name="T42" fmla="+- 0 223 187"/>
                                <a:gd name="T43" fmla="*/ 223 h 48"/>
                                <a:gd name="T44" fmla="+- 0 9480 9441"/>
                                <a:gd name="T45" fmla="*/ T44 w 40"/>
                                <a:gd name="T46" fmla="+- 0 217 187"/>
                                <a:gd name="T47" fmla="*/ 217 h 48"/>
                                <a:gd name="T48" fmla="+- 0 9479 9441"/>
                                <a:gd name="T49" fmla="*/ T48 w 40"/>
                                <a:gd name="T50" fmla="+- 0 215 187"/>
                                <a:gd name="T51" fmla="*/ 215 h 48"/>
                                <a:gd name="T52" fmla="+- 0 9478 9441"/>
                                <a:gd name="T53" fmla="*/ T52 w 40"/>
                                <a:gd name="T54" fmla="+- 0 213 187"/>
                                <a:gd name="T55" fmla="*/ 21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" h="48">
                                  <a:moveTo>
                                    <a:pt x="37" y="26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8"/>
                          <wps:cNvSpPr>
                            <a:spLocks/>
                          </wps:cNvSpPr>
                          <wps:spPr bwMode="auto">
                            <a:xfrm>
                              <a:off x="9441" y="187"/>
                              <a:ext cx="40" cy="48"/>
                            </a:xfrm>
                            <a:custGeom>
                              <a:avLst/>
                              <a:gdLst>
                                <a:gd name="T0" fmla="+- 0 9478 9441"/>
                                <a:gd name="T1" fmla="*/ T0 w 40"/>
                                <a:gd name="T2" fmla="+- 0 195 187"/>
                                <a:gd name="T3" fmla="*/ 195 h 48"/>
                                <a:gd name="T4" fmla="+- 0 9451 9441"/>
                                <a:gd name="T5" fmla="*/ T4 w 40"/>
                                <a:gd name="T6" fmla="+- 0 195 187"/>
                                <a:gd name="T7" fmla="*/ 195 h 48"/>
                                <a:gd name="T8" fmla="+- 0 9463 9441"/>
                                <a:gd name="T9" fmla="*/ T8 w 40"/>
                                <a:gd name="T10" fmla="+- 0 195 187"/>
                                <a:gd name="T11" fmla="*/ 195 h 48"/>
                                <a:gd name="T12" fmla="+- 0 9464 9441"/>
                                <a:gd name="T13" fmla="*/ T12 w 40"/>
                                <a:gd name="T14" fmla="+- 0 195 187"/>
                                <a:gd name="T15" fmla="*/ 195 h 48"/>
                                <a:gd name="T16" fmla="+- 0 9468 9441"/>
                                <a:gd name="T17" fmla="*/ T16 w 40"/>
                                <a:gd name="T18" fmla="+- 0 202 187"/>
                                <a:gd name="T19" fmla="*/ 202 h 48"/>
                                <a:gd name="T20" fmla="+- 0 9467 9441"/>
                                <a:gd name="T21" fmla="*/ T20 w 40"/>
                                <a:gd name="T22" fmla="+- 0 204 187"/>
                                <a:gd name="T23" fmla="*/ 204 h 48"/>
                                <a:gd name="T24" fmla="+- 0 9465 9441"/>
                                <a:gd name="T25" fmla="*/ T24 w 40"/>
                                <a:gd name="T26" fmla="+- 0 205 187"/>
                                <a:gd name="T27" fmla="*/ 205 h 48"/>
                                <a:gd name="T28" fmla="+- 0 9463 9441"/>
                                <a:gd name="T29" fmla="*/ T28 w 40"/>
                                <a:gd name="T30" fmla="+- 0 206 187"/>
                                <a:gd name="T31" fmla="*/ 206 h 48"/>
                                <a:gd name="T32" fmla="+- 0 9475 9441"/>
                                <a:gd name="T33" fmla="*/ T32 w 40"/>
                                <a:gd name="T34" fmla="+- 0 206 187"/>
                                <a:gd name="T35" fmla="*/ 206 h 48"/>
                                <a:gd name="T36" fmla="+- 0 9477 9441"/>
                                <a:gd name="T37" fmla="*/ T36 w 40"/>
                                <a:gd name="T38" fmla="+- 0 203 187"/>
                                <a:gd name="T39" fmla="*/ 203 h 48"/>
                                <a:gd name="T40" fmla="+- 0 9478 9441"/>
                                <a:gd name="T41" fmla="*/ T40 w 40"/>
                                <a:gd name="T42" fmla="+- 0 201 187"/>
                                <a:gd name="T43" fmla="*/ 201 h 48"/>
                                <a:gd name="T44" fmla="+- 0 9478 9441"/>
                                <a:gd name="T45" fmla="*/ T44 w 40"/>
                                <a:gd name="T46" fmla="+- 0 196 187"/>
                                <a:gd name="T47" fmla="*/ 196 h 48"/>
                                <a:gd name="T48" fmla="+- 0 9478 9441"/>
                                <a:gd name="T49" fmla="*/ T48 w 40"/>
                                <a:gd name="T50" fmla="+- 0 195 187"/>
                                <a:gd name="T51" fmla="*/ 19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" h="48">
                                  <a:moveTo>
                                    <a:pt x="37" y="8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4"/>
                        <wpg:cNvGrpSpPr>
                          <a:grpSpLocks/>
                        </wpg:cNvGrpSpPr>
                        <wpg:grpSpPr bwMode="auto">
                          <a:xfrm>
                            <a:off x="9482" y="187"/>
                            <a:ext cx="46" cy="48"/>
                            <a:chOff x="9482" y="187"/>
                            <a:chExt cx="46" cy="48"/>
                          </a:xfrm>
                        </wpg:grpSpPr>
                        <wps:wsp>
                          <wps:cNvPr id="45" name="Freeform 26"/>
                          <wps:cNvSpPr>
                            <a:spLocks/>
                          </wps:cNvSpPr>
                          <wps:spPr bwMode="auto">
                            <a:xfrm>
                              <a:off x="9482" y="187"/>
                              <a:ext cx="46" cy="48"/>
                            </a:xfrm>
                            <a:custGeom>
                              <a:avLst/>
                              <a:gdLst>
                                <a:gd name="T0" fmla="+- 0 9494 9482"/>
                                <a:gd name="T1" fmla="*/ T0 w 46"/>
                                <a:gd name="T2" fmla="+- 0 187 187"/>
                                <a:gd name="T3" fmla="*/ 187 h 48"/>
                                <a:gd name="T4" fmla="+- 0 9482 9482"/>
                                <a:gd name="T5" fmla="*/ T4 w 46"/>
                                <a:gd name="T6" fmla="+- 0 187 187"/>
                                <a:gd name="T7" fmla="*/ 187 h 48"/>
                                <a:gd name="T8" fmla="+- 0 9499 9482"/>
                                <a:gd name="T9" fmla="*/ T8 w 46"/>
                                <a:gd name="T10" fmla="+- 0 216 187"/>
                                <a:gd name="T11" fmla="*/ 216 h 48"/>
                                <a:gd name="T12" fmla="+- 0 9499 9482"/>
                                <a:gd name="T13" fmla="*/ T12 w 46"/>
                                <a:gd name="T14" fmla="+- 0 234 187"/>
                                <a:gd name="T15" fmla="*/ 234 h 48"/>
                                <a:gd name="T16" fmla="+- 0 9510 9482"/>
                                <a:gd name="T17" fmla="*/ T16 w 46"/>
                                <a:gd name="T18" fmla="+- 0 234 187"/>
                                <a:gd name="T19" fmla="*/ 234 h 48"/>
                                <a:gd name="T20" fmla="+- 0 9510 9482"/>
                                <a:gd name="T21" fmla="*/ T20 w 46"/>
                                <a:gd name="T22" fmla="+- 0 216 187"/>
                                <a:gd name="T23" fmla="*/ 216 h 48"/>
                                <a:gd name="T24" fmla="+- 0 9516 9482"/>
                                <a:gd name="T25" fmla="*/ T24 w 46"/>
                                <a:gd name="T26" fmla="+- 0 205 187"/>
                                <a:gd name="T27" fmla="*/ 205 h 48"/>
                                <a:gd name="T28" fmla="+- 0 9505 9482"/>
                                <a:gd name="T29" fmla="*/ T28 w 46"/>
                                <a:gd name="T30" fmla="+- 0 205 187"/>
                                <a:gd name="T31" fmla="*/ 205 h 48"/>
                                <a:gd name="T32" fmla="+- 0 9494 9482"/>
                                <a:gd name="T33" fmla="*/ T32 w 46"/>
                                <a:gd name="T34" fmla="+- 0 187 187"/>
                                <a:gd name="T35" fmla="*/ 18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5"/>
                          <wps:cNvSpPr>
                            <a:spLocks/>
                          </wps:cNvSpPr>
                          <wps:spPr bwMode="auto">
                            <a:xfrm>
                              <a:off x="9482" y="187"/>
                              <a:ext cx="46" cy="48"/>
                            </a:xfrm>
                            <a:custGeom>
                              <a:avLst/>
                              <a:gdLst>
                                <a:gd name="T0" fmla="+- 0 9527 9482"/>
                                <a:gd name="T1" fmla="*/ T0 w 46"/>
                                <a:gd name="T2" fmla="+- 0 187 187"/>
                                <a:gd name="T3" fmla="*/ 187 h 48"/>
                                <a:gd name="T4" fmla="+- 0 9516 9482"/>
                                <a:gd name="T5" fmla="*/ T4 w 46"/>
                                <a:gd name="T6" fmla="+- 0 187 187"/>
                                <a:gd name="T7" fmla="*/ 187 h 48"/>
                                <a:gd name="T8" fmla="+- 0 9505 9482"/>
                                <a:gd name="T9" fmla="*/ T8 w 46"/>
                                <a:gd name="T10" fmla="+- 0 205 187"/>
                                <a:gd name="T11" fmla="*/ 205 h 48"/>
                                <a:gd name="T12" fmla="+- 0 9516 9482"/>
                                <a:gd name="T13" fmla="*/ T12 w 46"/>
                                <a:gd name="T14" fmla="+- 0 205 187"/>
                                <a:gd name="T15" fmla="*/ 205 h 48"/>
                                <a:gd name="T16" fmla="+- 0 9527 9482"/>
                                <a:gd name="T17" fmla="*/ T16 w 46"/>
                                <a:gd name="T18" fmla="+- 0 187 187"/>
                                <a:gd name="T19" fmla="*/ 18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4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2"/>
                        <wpg:cNvGrpSpPr>
                          <a:grpSpLocks/>
                        </wpg:cNvGrpSpPr>
                        <wpg:grpSpPr bwMode="auto">
                          <a:xfrm>
                            <a:off x="8988" y="-2"/>
                            <a:ext cx="194" cy="191"/>
                            <a:chOff x="8988" y="-2"/>
                            <a:chExt cx="194" cy="191"/>
                          </a:xfrm>
                        </wpg:grpSpPr>
                        <wps:wsp>
                          <wps:cNvPr id="48" name="Freeform 23"/>
                          <wps:cNvSpPr>
                            <a:spLocks/>
                          </wps:cNvSpPr>
                          <wps:spPr bwMode="auto">
                            <a:xfrm>
                              <a:off x="8988" y="-2"/>
                              <a:ext cx="194" cy="191"/>
                            </a:xfrm>
                            <a:custGeom>
                              <a:avLst/>
                              <a:gdLst>
                                <a:gd name="T0" fmla="+- 0 9065 8988"/>
                                <a:gd name="T1" fmla="*/ T0 w 194"/>
                                <a:gd name="T2" fmla="+- 0 -2 -2"/>
                                <a:gd name="T3" fmla="*/ -2 h 191"/>
                                <a:gd name="T4" fmla="+- 0 9010 8988"/>
                                <a:gd name="T5" fmla="*/ T4 w 194"/>
                                <a:gd name="T6" fmla="+- 0 32 -2"/>
                                <a:gd name="T7" fmla="*/ 32 h 191"/>
                                <a:gd name="T8" fmla="+- 0 8988 8988"/>
                                <a:gd name="T9" fmla="*/ T8 w 194"/>
                                <a:gd name="T10" fmla="+- 0 93 -2"/>
                                <a:gd name="T11" fmla="*/ 93 h 191"/>
                                <a:gd name="T12" fmla="+- 0 8989 8988"/>
                                <a:gd name="T13" fmla="*/ T12 w 194"/>
                                <a:gd name="T14" fmla="+- 0 107 -2"/>
                                <a:gd name="T15" fmla="*/ 107 h 191"/>
                                <a:gd name="T16" fmla="+- 0 9033 8988"/>
                                <a:gd name="T17" fmla="*/ T16 w 194"/>
                                <a:gd name="T18" fmla="+- 0 172 -2"/>
                                <a:gd name="T19" fmla="*/ 172 h 191"/>
                                <a:gd name="T20" fmla="+- 0 9104 8988"/>
                                <a:gd name="T21" fmla="*/ T20 w 194"/>
                                <a:gd name="T22" fmla="+- 0 188 -2"/>
                                <a:gd name="T23" fmla="*/ 188 h 191"/>
                                <a:gd name="T24" fmla="+- 0 9125 8988"/>
                                <a:gd name="T25" fmla="*/ T24 w 194"/>
                                <a:gd name="T26" fmla="+- 0 181 -2"/>
                                <a:gd name="T27" fmla="*/ 181 h 191"/>
                                <a:gd name="T28" fmla="+- 0 9171 8988"/>
                                <a:gd name="T29" fmla="*/ T28 w 194"/>
                                <a:gd name="T30" fmla="+- 0 137 -2"/>
                                <a:gd name="T31" fmla="*/ 137 h 191"/>
                                <a:gd name="T32" fmla="+- 0 9182 8988"/>
                                <a:gd name="T33" fmla="*/ T32 w 194"/>
                                <a:gd name="T34" fmla="+- 0 93 -2"/>
                                <a:gd name="T35" fmla="*/ 93 h 191"/>
                                <a:gd name="T36" fmla="+- 0 9181 8988"/>
                                <a:gd name="T37" fmla="*/ T36 w 194"/>
                                <a:gd name="T38" fmla="+- 0 80 -2"/>
                                <a:gd name="T39" fmla="*/ 80 h 191"/>
                                <a:gd name="T40" fmla="+- 0 9136 8988"/>
                                <a:gd name="T41" fmla="*/ T40 w 194"/>
                                <a:gd name="T42" fmla="+- 0 15 -2"/>
                                <a:gd name="T43" fmla="*/ 15 h 191"/>
                                <a:gd name="T44" fmla="+- 0 9065 8988"/>
                                <a:gd name="T45" fmla="*/ T44 w 194"/>
                                <a:gd name="T46" fmla="+- 0 -2 -2"/>
                                <a:gd name="T47" fmla="*/ -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4" h="191">
                                  <a:moveTo>
                                    <a:pt x="77" y="0"/>
                                  </a:moveTo>
                                  <a:lnTo>
                                    <a:pt x="22" y="3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109"/>
                                  </a:lnTo>
                                  <a:lnTo>
                                    <a:pt x="45" y="174"/>
                                  </a:lnTo>
                                  <a:lnTo>
                                    <a:pt x="116" y="190"/>
                                  </a:lnTo>
                                  <a:lnTo>
                                    <a:pt x="137" y="183"/>
                                  </a:lnTo>
                                  <a:lnTo>
                                    <a:pt x="183" y="139"/>
                                  </a:lnTo>
                                  <a:lnTo>
                                    <a:pt x="194" y="95"/>
                                  </a:lnTo>
                                  <a:lnTo>
                                    <a:pt x="193" y="82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3"/>
                        <wpg:cNvGrpSpPr>
                          <a:grpSpLocks/>
                        </wpg:cNvGrpSpPr>
                        <wpg:grpSpPr bwMode="auto">
                          <a:xfrm>
                            <a:off x="8973" y="-17"/>
                            <a:ext cx="223" cy="222"/>
                            <a:chOff x="8973" y="-17"/>
                            <a:chExt cx="223" cy="222"/>
                          </a:xfrm>
                        </wpg:grpSpPr>
                        <wps:wsp>
                          <wps:cNvPr id="50" name="Freeform 21"/>
                          <wps:cNvSpPr>
                            <a:spLocks/>
                          </wps:cNvSpPr>
                          <wps:spPr bwMode="auto">
                            <a:xfrm>
                              <a:off x="8973" y="-17"/>
                              <a:ext cx="223" cy="222"/>
                            </a:xfrm>
                            <a:custGeom>
                              <a:avLst/>
                              <a:gdLst>
                                <a:gd name="T0" fmla="+- 0 9074 8973"/>
                                <a:gd name="T1" fmla="*/ T0 w 223"/>
                                <a:gd name="T2" fmla="+- 0 -17 -17"/>
                                <a:gd name="T3" fmla="*/ -17 h 222"/>
                                <a:gd name="T4" fmla="+- 0 9002 8973"/>
                                <a:gd name="T5" fmla="*/ T4 w 223"/>
                                <a:gd name="T6" fmla="+- 0 19 -17"/>
                                <a:gd name="T7" fmla="*/ 19 h 222"/>
                                <a:gd name="T8" fmla="+- 0 8975 8973"/>
                                <a:gd name="T9" fmla="*/ T8 w 223"/>
                                <a:gd name="T10" fmla="+- 0 73 -17"/>
                                <a:gd name="T11" fmla="*/ 73 h 222"/>
                                <a:gd name="T12" fmla="+- 0 8973 8973"/>
                                <a:gd name="T13" fmla="*/ T12 w 223"/>
                                <a:gd name="T14" fmla="+- 0 94 -17"/>
                                <a:gd name="T15" fmla="*/ 94 h 222"/>
                                <a:gd name="T16" fmla="+- 0 8975 8973"/>
                                <a:gd name="T17" fmla="*/ T16 w 223"/>
                                <a:gd name="T18" fmla="+- 0 111 -17"/>
                                <a:gd name="T19" fmla="*/ 111 h 222"/>
                                <a:gd name="T20" fmla="+- 0 9019 8973"/>
                                <a:gd name="T21" fmla="*/ T20 w 223"/>
                                <a:gd name="T22" fmla="+- 0 183 -17"/>
                                <a:gd name="T23" fmla="*/ 183 h 222"/>
                                <a:gd name="T24" fmla="+- 0 9099 8973"/>
                                <a:gd name="T25" fmla="*/ T24 w 223"/>
                                <a:gd name="T26" fmla="+- 0 204 -17"/>
                                <a:gd name="T27" fmla="*/ 204 h 222"/>
                                <a:gd name="T28" fmla="+- 0 9117 8973"/>
                                <a:gd name="T29" fmla="*/ T28 w 223"/>
                                <a:gd name="T30" fmla="+- 0 200 -17"/>
                                <a:gd name="T31" fmla="*/ 200 h 222"/>
                                <a:gd name="T32" fmla="+- 0 9135 8973"/>
                                <a:gd name="T33" fmla="*/ T32 w 223"/>
                                <a:gd name="T34" fmla="+- 0 192 -17"/>
                                <a:gd name="T35" fmla="*/ 192 h 222"/>
                                <a:gd name="T36" fmla="+- 0 9147 8973"/>
                                <a:gd name="T37" fmla="*/ T36 w 223"/>
                                <a:gd name="T38" fmla="+- 0 184 -17"/>
                                <a:gd name="T39" fmla="*/ 184 h 222"/>
                                <a:gd name="T40" fmla="+- 0 9080 8973"/>
                                <a:gd name="T41" fmla="*/ T40 w 223"/>
                                <a:gd name="T42" fmla="+- 0 184 -17"/>
                                <a:gd name="T43" fmla="*/ 184 h 222"/>
                                <a:gd name="T44" fmla="+- 0 9063 8973"/>
                                <a:gd name="T45" fmla="*/ T44 w 223"/>
                                <a:gd name="T46" fmla="+- 0 182 -17"/>
                                <a:gd name="T47" fmla="*/ 182 h 222"/>
                                <a:gd name="T48" fmla="+- 0 9009 8973"/>
                                <a:gd name="T49" fmla="*/ T48 w 223"/>
                                <a:gd name="T50" fmla="+- 0 144 -17"/>
                                <a:gd name="T51" fmla="*/ 144 h 222"/>
                                <a:gd name="T52" fmla="+- 0 8994 8973"/>
                                <a:gd name="T53" fmla="*/ T52 w 223"/>
                                <a:gd name="T54" fmla="+- 0 83 -17"/>
                                <a:gd name="T55" fmla="*/ 83 h 222"/>
                                <a:gd name="T56" fmla="+- 0 8999 8973"/>
                                <a:gd name="T57" fmla="*/ T56 w 223"/>
                                <a:gd name="T58" fmla="+- 0 63 -17"/>
                                <a:gd name="T59" fmla="*/ 63 h 222"/>
                                <a:gd name="T60" fmla="+- 0 9046 8973"/>
                                <a:gd name="T61" fmla="*/ T60 w 223"/>
                                <a:gd name="T62" fmla="+- 0 11 -17"/>
                                <a:gd name="T63" fmla="*/ 11 h 222"/>
                                <a:gd name="T64" fmla="+- 0 9086 8973"/>
                                <a:gd name="T65" fmla="*/ T64 w 223"/>
                                <a:gd name="T66" fmla="+- 0 2 -17"/>
                                <a:gd name="T67" fmla="*/ 2 h 222"/>
                                <a:gd name="T68" fmla="+- 0 9148 8973"/>
                                <a:gd name="T69" fmla="*/ T68 w 223"/>
                                <a:gd name="T70" fmla="+- 0 2 -17"/>
                                <a:gd name="T71" fmla="*/ 2 h 222"/>
                                <a:gd name="T72" fmla="+- 0 9137 8973"/>
                                <a:gd name="T73" fmla="*/ T72 w 223"/>
                                <a:gd name="T74" fmla="+- 0 -5 -17"/>
                                <a:gd name="T75" fmla="*/ -5 h 222"/>
                                <a:gd name="T76" fmla="+- 0 9119 8973"/>
                                <a:gd name="T77" fmla="*/ T76 w 223"/>
                                <a:gd name="T78" fmla="+- 0 -12 -17"/>
                                <a:gd name="T79" fmla="*/ -12 h 222"/>
                                <a:gd name="T80" fmla="+- 0 9098 8973"/>
                                <a:gd name="T81" fmla="*/ T80 w 223"/>
                                <a:gd name="T82" fmla="+- 0 -16 -17"/>
                                <a:gd name="T83" fmla="*/ -16 h 222"/>
                                <a:gd name="T84" fmla="+- 0 9074 8973"/>
                                <a:gd name="T85" fmla="*/ T84 w 223"/>
                                <a:gd name="T86" fmla="+- 0 -17 -17"/>
                                <a:gd name="T87" fmla="*/ -1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3" h="222">
                                  <a:moveTo>
                                    <a:pt x="101" y="0"/>
                                  </a:moveTo>
                                  <a:lnTo>
                                    <a:pt x="29" y="36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46" y="200"/>
                                  </a:lnTo>
                                  <a:lnTo>
                                    <a:pt x="126" y="221"/>
                                  </a:lnTo>
                                  <a:lnTo>
                                    <a:pt x="144" y="217"/>
                                  </a:lnTo>
                                  <a:lnTo>
                                    <a:pt x="162" y="209"/>
                                  </a:lnTo>
                                  <a:lnTo>
                                    <a:pt x="174" y="201"/>
                                  </a:lnTo>
                                  <a:lnTo>
                                    <a:pt x="107" y="201"/>
                                  </a:lnTo>
                                  <a:lnTo>
                                    <a:pt x="90" y="199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113" y="19"/>
                                  </a:lnTo>
                                  <a:lnTo>
                                    <a:pt x="175" y="19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0"/>
                          <wps:cNvSpPr>
                            <a:spLocks/>
                          </wps:cNvSpPr>
                          <wps:spPr bwMode="auto">
                            <a:xfrm>
                              <a:off x="8973" y="-17"/>
                              <a:ext cx="223" cy="222"/>
                            </a:xfrm>
                            <a:custGeom>
                              <a:avLst/>
                              <a:gdLst>
                                <a:gd name="T0" fmla="+- 0 9148 8973"/>
                                <a:gd name="T1" fmla="*/ T0 w 223"/>
                                <a:gd name="T2" fmla="+- 0 2 -17"/>
                                <a:gd name="T3" fmla="*/ 2 h 222"/>
                                <a:gd name="T4" fmla="+- 0 9086 8973"/>
                                <a:gd name="T5" fmla="*/ T4 w 223"/>
                                <a:gd name="T6" fmla="+- 0 2 -17"/>
                                <a:gd name="T7" fmla="*/ 2 h 222"/>
                                <a:gd name="T8" fmla="+- 0 9104 8973"/>
                                <a:gd name="T9" fmla="*/ T8 w 223"/>
                                <a:gd name="T10" fmla="+- 0 4 -17"/>
                                <a:gd name="T11" fmla="*/ 4 h 222"/>
                                <a:gd name="T12" fmla="+- 0 9121 8973"/>
                                <a:gd name="T13" fmla="*/ T12 w 223"/>
                                <a:gd name="T14" fmla="+- 0 10 -17"/>
                                <a:gd name="T15" fmla="*/ 10 h 222"/>
                                <a:gd name="T16" fmla="+- 0 9168 8973"/>
                                <a:gd name="T17" fmla="*/ T16 w 223"/>
                                <a:gd name="T18" fmla="+- 0 55 -17"/>
                                <a:gd name="T19" fmla="*/ 55 h 222"/>
                                <a:gd name="T20" fmla="+- 0 9176 8973"/>
                                <a:gd name="T21" fmla="*/ T20 w 223"/>
                                <a:gd name="T22" fmla="+- 0 96 -17"/>
                                <a:gd name="T23" fmla="*/ 96 h 222"/>
                                <a:gd name="T24" fmla="+- 0 9174 8973"/>
                                <a:gd name="T25" fmla="*/ T24 w 223"/>
                                <a:gd name="T26" fmla="+- 0 114 -17"/>
                                <a:gd name="T27" fmla="*/ 114 h 222"/>
                                <a:gd name="T28" fmla="+- 0 9138 8973"/>
                                <a:gd name="T29" fmla="*/ T28 w 223"/>
                                <a:gd name="T30" fmla="+- 0 167 -17"/>
                                <a:gd name="T31" fmla="*/ 167 h 222"/>
                                <a:gd name="T32" fmla="+- 0 9080 8973"/>
                                <a:gd name="T33" fmla="*/ T32 w 223"/>
                                <a:gd name="T34" fmla="+- 0 184 -17"/>
                                <a:gd name="T35" fmla="*/ 184 h 222"/>
                                <a:gd name="T36" fmla="+- 0 9147 8973"/>
                                <a:gd name="T37" fmla="*/ T36 w 223"/>
                                <a:gd name="T38" fmla="+- 0 184 -17"/>
                                <a:gd name="T39" fmla="*/ 184 h 222"/>
                                <a:gd name="T40" fmla="+- 0 9189 8973"/>
                                <a:gd name="T41" fmla="*/ T40 w 223"/>
                                <a:gd name="T42" fmla="+- 0 131 -17"/>
                                <a:gd name="T43" fmla="*/ 131 h 222"/>
                                <a:gd name="T44" fmla="+- 0 9196 8973"/>
                                <a:gd name="T45" fmla="*/ T44 w 223"/>
                                <a:gd name="T46" fmla="+- 0 88 -17"/>
                                <a:gd name="T47" fmla="*/ 88 h 222"/>
                                <a:gd name="T48" fmla="+- 0 9193 8973"/>
                                <a:gd name="T49" fmla="*/ T48 w 223"/>
                                <a:gd name="T50" fmla="+- 0 67 -17"/>
                                <a:gd name="T51" fmla="*/ 67 h 222"/>
                                <a:gd name="T52" fmla="+- 0 9187 8973"/>
                                <a:gd name="T53" fmla="*/ T52 w 223"/>
                                <a:gd name="T54" fmla="+- 0 48 -17"/>
                                <a:gd name="T55" fmla="*/ 48 h 222"/>
                                <a:gd name="T56" fmla="+- 0 9177 8973"/>
                                <a:gd name="T57" fmla="*/ T56 w 223"/>
                                <a:gd name="T58" fmla="+- 0 30 -17"/>
                                <a:gd name="T59" fmla="*/ 30 h 222"/>
                                <a:gd name="T60" fmla="+- 0 9163 8973"/>
                                <a:gd name="T61" fmla="*/ T60 w 223"/>
                                <a:gd name="T62" fmla="+- 0 14 -17"/>
                                <a:gd name="T63" fmla="*/ 14 h 222"/>
                                <a:gd name="T64" fmla="+- 0 9153 8973"/>
                                <a:gd name="T65" fmla="*/ T64 w 223"/>
                                <a:gd name="T66" fmla="+- 0 5 -17"/>
                                <a:gd name="T67" fmla="*/ 5 h 222"/>
                                <a:gd name="T68" fmla="+- 0 9148 8973"/>
                                <a:gd name="T69" fmla="*/ T68 w 223"/>
                                <a:gd name="T70" fmla="+- 0 2 -17"/>
                                <a:gd name="T71" fmla="*/ 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3" h="222">
                                  <a:moveTo>
                                    <a:pt x="175" y="19"/>
                                  </a:moveTo>
                                  <a:lnTo>
                                    <a:pt x="113" y="19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148" y="27"/>
                                  </a:lnTo>
                                  <a:lnTo>
                                    <a:pt x="195" y="72"/>
                                  </a:lnTo>
                                  <a:lnTo>
                                    <a:pt x="203" y="113"/>
                                  </a:lnTo>
                                  <a:lnTo>
                                    <a:pt x="201" y="131"/>
                                  </a:lnTo>
                                  <a:lnTo>
                                    <a:pt x="165" y="184"/>
                                  </a:lnTo>
                                  <a:lnTo>
                                    <a:pt x="107" y="201"/>
                                  </a:lnTo>
                                  <a:lnTo>
                                    <a:pt x="174" y="201"/>
                                  </a:lnTo>
                                  <a:lnTo>
                                    <a:pt x="216" y="148"/>
                                  </a:lnTo>
                                  <a:lnTo>
                                    <a:pt x="223" y="105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14" y="65"/>
                                  </a:lnTo>
                                  <a:lnTo>
                                    <a:pt x="204" y="47"/>
                                  </a:lnTo>
                                  <a:lnTo>
                                    <a:pt x="190" y="31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7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9"/>
                          <wps:cNvSpPr>
                            <a:spLocks/>
                          </wps:cNvSpPr>
                          <wps:spPr bwMode="auto">
                            <a:xfrm>
                              <a:off x="8973" y="-17"/>
                              <a:ext cx="223" cy="222"/>
                            </a:xfrm>
                            <a:custGeom>
                              <a:avLst/>
                              <a:gdLst>
                                <a:gd name="T0" fmla="+- 0 9068 8973"/>
                                <a:gd name="T1" fmla="*/ T0 w 223"/>
                                <a:gd name="T2" fmla="+- 0 59 -17"/>
                                <a:gd name="T3" fmla="*/ 59 h 222"/>
                                <a:gd name="T4" fmla="+- 0 9045 8973"/>
                                <a:gd name="T5" fmla="*/ T4 w 223"/>
                                <a:gd name="T6" fmla="+- 0 59 -17"/>
                                <a:gd name="T7" fmla="*/ 59 h 222"/>
                                <a:gd name="T8" fmla="+- 0 9037 8973"/>
                                <a:gd name="T9" fmla="*/ T8 w 223"/>
                                <a:gd name="T10" fmla="+- 0 62 -17"/>
                                <a:gd name="T11" fmla="*/ 62 h 222"/>
                                <a:gd name="T12" fmla="+- 0 9025 8973"/>
                                <a:gd name="T13" fmla="*/ T12 w 223"/>
                                <a:gd name="T14" fmla="+- 0 74 -17"/>
                                <a:gd name="T15" fmla="*/ 74 h 222"/>
                                <a:gd name="T16" fmla="+- 0 9021 8973"/>
                                <a:gd name="T17" fmla="*/ T16 w 223"/>
                                <a:gd name="T18" fmla="+- 0 83 -17"/>
                                <a:gd name="T19" fmla="*/ 83 h 222"/>
                                <a:gd name="T20" fmla="+- 0 9021 8973"/>
                                <a:gd name="T21" fmla="*/ T20 w 223"/>
                                <a:gd name="T22" fmla="+- 0 104 -17"/>
                                <a:gd name="T23" fmla="*/ 104 h 222"/>
                                <a:gd name="T24" fmla="+- 0 9024 8973"/>
                                <a:gd name="T25" fmla="*/ T24 w 223"/>
                                <a:gd name="T26" fmla="+- 0 113 -17"/>
                                <a:gd name="T27" fmla="*/ 113 h 222"/>
                                <a:gd name="T28" fmla="+- 0 9036 8973"/>
                                <a:gd name="T29" fmla="*/ T28 w 223"/>
                                <a:gd name="T30" fmla="+- 0 125 -17"/>
                                <a:gd name="T31" fmla="*/ 125 h 222"/>
                                <a:gd name="T32" fmla="+- 0 9044 8973"/>
                                <a:gd name="T33" fmla="*/ T32 w 223"/>
                                <a:gd name="T34" fmla="+- 0 128 -17"/>
                                <a:gd name="T35" fmla="*/ 128 h 222"/>
                                <a:gd name="T36" fmla="+- 0 9067 8973"/>
                                <a:gd name="T37" fmla="*/ T36 w 223"/>
                                <a:gd name="T38" fmla="+- 0 128 -17"/>
                                <a:gd name="T39" fmla="*/ 128 h 222"/>
                                <a:gd name="T40" fmla="+- 0 9077 8973"/>
                                <a:gd name="T41" fmla="*/ T40 w 223"/>
                                <a:gd name="T42" fmla="+- 0 122 -17"/>
                                <a:gd name="T43" fmla="*/ 122 h 222"/>
                                <a:gd name="T44" fmla="+- 0 9082 8973"/>
                                <a:gd name="T45" fmla="*/ T44 w 223"/>
                                <a:gd name="T46" fmla="+- 0 113 -17"/>
                                <a:gd name="T47" fmla="*/ 113 h 222"/>
                                <a:gd name="T48" fmla="+- 0 9046 8973"/>
                                <a:gd name="T49" fmla="*/ T48 w 223"/>
                                <a:gd name="T50" fmla="+- 0 113 -17"/>
                                <a:gd name="T51" fmla="*/ 113 h 222"/>
                                <a:gd name="T52" fmla="+- 0 9041 8973"/>
                                <a:gd name="T53" fmla="*/ T52 w 223"/>
                                <a:gd name="T54" fmla="+- 0 106 -17"/>
                                <a:gd name="T55" fmla="*/ 106 h 222"/>
                                <a:gd name="T56" fmla="+- 0 9041 8973"/>
                                <a:gd name="T57" fmla="*/ T56 w 223"/>
                                <a:gd name="T58" fmla="+- 0 80 -17"/>
                                <a:gd name="T59" fmla="*/ 80 h 222"/>
                                <a:gd name="T60" fmla="+- 0 9046 8973"/>
                                <a:gd name="T61" fmla="*/ T60 w 223"/>
                                <a:gd name="T62" fmla="+- 0 73 -17"/>
                                <a:gd name="T63" fmla="*/ 73 h 222"/>
                                <a:gd name="T64" fmla="+- 0 9082 8973"/>
                                <a:gd name="T65" fmla="*/ T64 w 223"/>
                                <a:gd name="T66" fmla="+- 0 73 -17"/>
                                <a:gd name="T67" fmla="*/ 73 h 222"/>
                                <a:gd name="T68" fmla="+- 0 9077 8973"/>
                                <a:gd name="T69" fmla="*/ T68 w 223"/>
                                <a:gd name="T70" fmla="+- 0 64 -17"/>
                                <a:gd name="T71" fmla="*/ 64 h 222"/>
                                <a:gd name="T72" fmla="+- 0 9068 8973"/>
                                <a:gd name="T73" fmla="*/ T72 w 223"/>
                                <a:gd name="T74" fmla="+- 0 59 -17"/>
                                <a:gd name="T75" fmla="*/ 59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23" h="222">
                                  <a:moveTo>
                                    <a:pt x="95" y="76"/>
                                  </a:moveTo>
                                  <a:lnTo>
                                    <a:pt x="72" y="76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51" y="130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71" y="145"/>
                                  </a:lnTo>
                                  <a:lnTo>
                                    <a:pt x="94" y="145"/>
                                  </a:lnTo>
                                  <a:lnTo>
                                    <a:pt x="104" y="139"/>
                                  </a:lnTo>
                                  <a:lnTo>
                                    <a:pt x="109" y="130"/>
                                  </a:lnTo>
                                  <a:lnTo>
                                    <a:pt x="73" y="130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4" y="81"/>
                                  </a:lnTo>
                                  <a:lnTo>
                                    <a:pt x="9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8"/>
                          <wps:cNvSpPr>
                            <a:spLocks/>
                          </wps:cNvSpPr>
                          <wps:spPr bwMode="auto">
                            <a:xfrm>
                              <a:off x="8973" y="-17"/>
                              <a:ext cx="223" cy="222"/>
                            </a:xfrm>
                            <a:custGeom>
                              <a:avLst/>
                              <a:gdLst>
                                <a:gd name="T0" fmla="+- 0 9132 8973"/>
                                <a:gd name="T1" fmla="*/ T0 w 223"/>
                                <a:gd name="T2" fmla="+- 0 59 -17"/>
                                <a:gd name="T3" fmla="*/ 59 h 222"/>
                                <a:gd name="T4" fmla="+- 0 9109 8973"/>
                                <a:gd name="T5" fmla="*/ T4 w 223"/>
                                <a:gd name="T6" fmla="+- 0 59 -17"/>
                                <a:gd name="T7" fmla="*/ 59 h 222"/>
                                <a:gd name="T8" fmla="+- 0 9101 8973"/>
                                <a:gd name="T9" fmla="*/ T8 w 223"/>
                                <a:gd name="T10" fmla="+- 0 62 -17"/>
                                <a:gd name="T11" fmla="*/ 62 h 222"/>
                                <a:gd name="T12" fmla="+- 0 9089 8973"/>
                                <a:gd name="T13" fmla="*/ T12 w 223"/>
                                <a:gd name="T14" fmla="+- 0 74 -17"/>
                                <a:gd name="T15" fmla="*/ 74 h 222"/>
                                <a:gd name="T16" fmla="+- 0 9086 8973"/>
                                <a:gd name="T17" fmla="*/ T16 w 223"/>
                                <a:gd name="T18" fmla="+- 0 83 -17"/>
                                <a:gd name="T19" fmla="*/ 83 h 222"/>
                                <a:gd name="T20" fmla="+- 0 9086 8973"/>
                                <a:gd name="T21" fmla="*/ T20 w 223"/>
                                <a:gd name="T22" fmla="+- 0 104 -17"/>
                                <a:gd name="T23" fmla="*/ 104 h 222"/>
                                <a:gd name="T24" fmla="+- 0 9089 8973"/>
                                <a:gd name="T25" fmla="*/ T24 w 223"/>
                                <a:gd name="T26" fmla="+- 0 113 -17"/>
                                <a:gd name="T27" fmla="*/ 113 h 222"/>
                                <a:gd name="T28" fmla="+- 0 9101 8973"/>
                                <a:gd name="T29" fmla="*/ T28 w 223"/>
                                <a:gd name="T30" fmla="+- 0 125 -17"/>
                                <a:gd name="T31" fmla="*/ 125 h 222"/>
                                <a:gd name="T32" fmla="+- 0 9109 8973"/>
                                <a:gd name="T33" fmla="*/ T32 w 223"/>
                                <a:gd name="T34" fmla="+- 0 128 -17"/>
                                <a:gd name="T35" fmla="*/ 128 h 222"/>
                                <a:gd name="T36" fmla="+- 0 9132 8973"/>
                                <a:gd name="T37" fmla="*/ T36 w 223"/>
                                <a:gd name="T38" fmla="+- 0 128 -17"/>
                                <a:gd name="T39" fmla="*/ 128 h 222"/>
                                <a:gd name="T40" fmla="+- 0 9141 8973"/>
                                <a:gd name="T41" fmla="*/ T40 w 223"/>
                                <a:gd name="T42" fmla="+- 0 122 -17"/>
                                <a:gd name="T43" fmla="*/ 122 h 222"/>
                                <a:gd name="T44" fmla="+- 0 9146 8973"/>
                                <a:gd name="T45" fmla="*/ T44 w 223"/>
                                <a:gd name="T46" fmla="+- 0 113 -17"/>
                                <a:gd name="T47" fmla="*/ 113 h 222"/>
                                <a:gd name="T48" fmla="+- 0 9110 8973"/>
                                <a:gd name="T49" fmla="*/ T48 w 223"/>
                                <a:gd name="T50" fmla="+- 0 113 -17"/>
                                <a:gd name="T51" fmla="*/ 113 h 222"/>
                                <a:gd name="T52" fmla="+- 0 9105 8973"/>
                                <a:gd name="T53" fmla="*/ T52 w 223"/>
                                <a:gd name="T54" fmla="+- 0 106 -17"/>
                                <a:gd name="T55" fmla="*/ 106 h 222"/>
                                <a:gd name="T56" fmla="+- 0 9105 8973"/>
                                <a:gd name="T57" fmla="*/ T56 w 223"/>
                                <a:gd name="T58" fmla="+- 0 80 -17"/>
                                <a:gd name="T59" fmla="*/ 80 h 222"/>
                                <a:gd name="T60" fmla="+- 0 9110 8973"/>
                                <a:gd name="T61" fmla="*/ T60 w 223"/>
                                <a:gd name="T62" fmla="+- 0 73 -17"/>
                                <a:gd name="T63" fmla="*/ 73 h 222"/>
                                <a:gd name="T64" fmla="+- 0 9147 8973"/>
                                <a:gd name="T65" fmla="*/ T64 w 223"/>
                                <a:gd name="T66" fmla="+- 0 73 -17"/>
                                <a:gd name="T67" fmla="*/ 73 h 222"/>
                                <a:gd name="T68" fmla="+- 0 9142 8973"/>
                                <a:gd name="T69" fmla="*/ T68 w 223"/>
                                <a:gd name="T70" fmla="+- 0 64 -17"/>
                                <a:gd name="T71" fmla="*/ 64 h 222"/>
                                <a:gd name="T72" fmla="+- 0 9132 8973"/>
                                <a:gd name="T73" fmla="*/ T72 w 223"/>
                                <a:gd name="T74" fmla="+- 0 59 -17"/>
                                <a:gd name="T75" fmla="*/ 59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23" h="222">
                                  <a:moveTo>
                                    <a:pt x="159" y="76"/>
                                  </a:moveTo>
                                  <a:lnTo>
                                    <a:pt x="136" y="76"/>
                                  </a:lnTo>
                                  <a:lnTo>
                                    <a:pt x="128" y="79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3" y="100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16" y="130"/>
                                  </a:lnTo>
                                  <a:lnTo>
                                    <a:pt x="128" y="142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68" y="139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37" y="130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97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74" y="90"/>
                                  </a:lnTo>
                                  <a:lnTo>
                                    <a:pt x="169" y="81"/>
                                  </a:lnTo>
                                  <a:lnTo>
                                    <a:pt x="15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7"/>
                          <wps:cNvSpPr>
                            <a:spLocks/>
                          </wps:cNvSpPr>
                          <wps:spPr bwMode="auto">
                            <a:xfrm>
                              <a:off x="8973" y="-17"/>
                              <a:ext cx="223" cy="222"/>
                            </a:xfrm>
                            <a:custGeom>
                              <a:avLst/>
                              <a:gdLst>
                                <a:gd name="T0" fmla="+- 0 9070 8973"/>
                                <a:gd name="T1" fmla="*/ T0 w 223"/>
                                <a:gd name="T2" fmla="+- 0 103 -17"/>
                                <a:gd name="T3" fmla="*/ 103 h 222"/>
                                <a:gd name="T4" fmla="+- 0 9067 8973"/>
                                <a:gd name="T5" fmla="*/ T4 w 223"/>
                                <a:gd name="T6" fmla="+- 0 110 -17"/>
                                <a:gd name="T7" fmla="*/ 110 h 222"/>
                                <a:gd name="T8" fmla="+- 0 9063 8973"/>
                                <a:gd name="T9" fmla="*/ T8 w 223"/>
                                <a:gd name="T10" fmla="+- 0 113 -17"/>
                                <a:gd name="T11" fmla="*/ 113 h 222"/>
                                <a:gd name="T12" fmla="+- 0 9082 8973"/>
                                <a:gd name="T13" fmla="*/ T12 w 223"/>
                                <a:gd name="T14" fmla="+- 0 113 -17"/>
                                <a:gd name="T15" fmla="*/ 113 h 222"/>
                                <a:gd name="T16" fmla="+- 0 9084 8973"/>
                                <a:gd name="T17" fmla="*/ T16 w 223"/>
                                <a:gd name="T18" fmla="+- 0 111 -17"/>
                                <a:gd name="T19" fmla="*/ 111 h 222"/>
                                <a:gd name="T20" fmla="+- 0 9070 8973"/>
                                <a:gd name="T21" fmla="*/ T20 w 223"/>
                                <a:gd name="T22" fmla="+- 0 103 -17"/>
                                <a:gd name="T23" fmla="*/ 10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3" h="222">
                                  <a:moveTo>
                                    <a:pt x="97" y="120"/>
                                  </a:moveTo>
                                  <a:lnTo>
                                    <a:pt x="94" y="127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109" y="130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97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6"/>
                          <wps:cNvSpPr>
                            <a:spLocks/>
                          </wps:cNvSpPr>
                          <wps:spPr bwMode="auto">
                            <a:xfrm>
                              <a:off x="8973" y="-17"/>
                              <a:ext cx="223" cy="222"/>
                            </a:xfrm>
                            <a:custGeom>
                              <a:avLst/>
                              <a:gdLst>
                                <a:gd name="T0" fmla="+- 0 9134 8973"/>
                                <a:gd name="T1" fmla="*/ T0 w 223"/>
                                <a:gd name="T2" fmla="+- 0 103 -17"/>
                                <a:gd name="T3" fmla="*/ 103 h 222"/>
                                <a:gd name="T4" fmla="+- 0 9131 8973"/>
                                <a:gd name="T5" fmla="*/ T4 w 223"/>
                                <a:gd name="T6" fmla="+- 0 110 -17"/>
                                <a:gd name="T7" fmla="*/ 110 h 222"/>
                                <a:gd name="T8" fmla="+- 0 9127 8973"/>
                                <a:gd name="T9" fmla="*/ T8 w 223"/>
                                <a:gd name="T10" fmla="+- 0 113 -17"/>
                                <a:gd name="T11" fmla="*/ 113 h 222"/>
                                <a:gd name="T12" fmla="+- 0 9146 8973"/>
                                <a:gd name="T13" fmla="*/ T12 w 223"/>
                                <a:gd name="T14" fmla="+- 0 113 -17"/>
                                <a:gd name="T15" fmla="*/ 113 h 222"/>
                                <a:gd name="T16" fmla="+- 0 9148 8973"/>
                                <a:gd name="T17" fmla="*/ T16 w 223"/>
                                <a:gd name="T18" fmla="+- 0 111 -17"/>
                                <a:gd name="T19" fmla="*/ 111 h 222"/>
                                <a:gd name="T20" fmla="+- 0 9134 8973"/>
                                <a:gd name="T21" fmla="*/ T20 w 223"/>
                                <a:gd name="T22" fmla="+- 0 103 -17"/>
                                <a:gd name="T23" fmla="*/ 10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3" h="222">
                                  <a:moveTo>
                                    <a:pt x="161" y="120"/>
                                  </a:moveTo>
                                  <a:lnTo>
                                    <a:pt x="158" y="127"/>
                                  </a:lnTo>
                                  <a:lnTo>
                                    <a:pt x="154" y="130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5" y="128"/>
                                  </a:lnTo>
                                  <a:lnTo>
                                    <a:pt x="161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5"/>
                          <wps:cNvSpPr>
                            <a:spLocks/>
                          </wps:cNvSpPr>
                          <wps:spPr bwMode="auto">
                            <a:xfrm>
                              <a:off x="8973" y="-17"/>
                              <a:ext cx="223" cy="222"/>
                            </a:xfrm>
                            <a:custGeom>
                              <a:avLst/>
                              <a:gdLst>
                                <a:gd name="T0" fmla="+- 0 9082 8973"/>
                                <a:gd name="T1" fmla="*/ T0 w 223"/>
                                <a:gd name="T2" fmla="+- 0 73 -17"/>
                                <a:gd name="T3" fmla="*/ 73 h 222"/>
                                <a:gd name="T4" fmla="+- 0 9062 8973"/>
                                <a:gd name="T5" fmla="*/ T4 w 223"/>
                                <a:gd name="T6" fmla="+- 0 73 -17"/>
                                <a:gd name="T7" fmla="*/ 73 h 222"/>
                                <a:gd name="T8" fmla="+- 0 9066 8973"/>
                                <a:gd name="T9" fmla="*/ T8 w 223"/>
                                <a:gd name="T10" fmla="+- 0 77 -17"/>
                                <a:gd name="T11" fmla="*/ 77 h 222"/>
                                <a:gd name="T12" fmla="+- 0 9069 8973"/>
                                <a:gd name="T13" fmla="*/ T12 w 223"/>
                                <a:gd name="T14" fmla="+- 0 83 -17"/>
                                <a:gd name="T15" fmla="*/ 83 h 222"/>
                                <a:gd name="T16" fmla="+- 0 9083 8973"/>
                                <a:gd name="T17" fmla="*/ T16 w 223"/>
                                <a:gd name="T18" fmla="+- 0 75 -17"/>
                                <a:gd name="T19" fmla="*/ 75 h 222"/>
                                <a:gd name="T20" fmla="+- 0 9082 8973"/>
                                <a:gd name="T21" fmla="*/ T20 w 223"/>
                                <a:gd name="T22" fmla="+- 0 73 -17"/>
                                <a:gd name="T23" fmla="*/ 7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3" h="222">
                                  <a:moveTo>
                                    <a:pt x="109" y="90"/>
                                  </a:moveTo>
                                  <a:lnTo>
                                    <a:pt x="89" y="90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6" y="100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0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4"/>
                          <wps:cNvSpPr>
                            <a:spLocks/>
                          </wps:cNvSpPr>
                          <wps:spPr bwMode="auto">
                            <a:xfrm>
                              <a:off x="8973" y="-17"/>
                              <a:ext cx="223" cy="222"/>
                            </a:xfrm>
                            <a:custGeom>
                              <a:avLst/>
                              <a:gdLst>
                                <a:gd name="T0" fmla="+- 0 9147 8973"/>
                                <a:gd name="T1" fmla="*/ T0 w 223"/>
                                <a:gd name="T2" fmla="+- 0 73 -17"/>
                                <a:gd name="T3" fmla="*/ 73 h 222"/>
                                <a:gd name="T4" fmla="+- 0 9126 8973"/>
                                <a:gd name="T5" fmla="*/ T4 w 223"/>
                                <a:gd name="T6" fmla="+- 0 73 -17"/>
                                <a:gd name="T7" fmla="*/ 73 h 222"/>
                                <a:gd name="T8" fmla="+- 0 9130 8973"/>
                                <a:gd name="T9" fmla="*/ T8 w 223"/>
                                <a:gd name="T10" fmla="+- 0 77 -17"/>
                                <a:gd name="T11" fmla="*/ 77 h 222"/>
                                <a:gd name="T12" fmla="+- 0 9133 8973"/>
                                <a:gd name="T13" fmla="*/ T12 w 223"/>
                                <a:gd name="T14" fmla="+- 0 83 -17"/>
                                <a:gd name="T15" fmla="*/ 83 h 222"/>
                                <a:gd name="T16" fmla="+- 0 9148 8973"/>
                                <a:gd name="T17" fmla="*/ T16 w 223"/>
                                <a:gd name="T18" fmla="+- 0 75 -17"/>
                                <a:gd name="T19" fmla="*/ 75 h 222"/>
                                <a:gd name="T20" fmla="+- 0 9147 8973"/>
                                <a:gd name="T21" fmla="*/ T20 w 223"/>
                                <a:gd name="T22" fmla="+- 0 73 -17"/>
                                <a:gd name="T23" fmla="*/ 7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3" h="222">
                                  <a:moveTo>
                                    <a:pt x="174" y="90"/>
                                  </a:moveTo>
                                  <a:lnTo>
                                    <a:pt x="153" y="90"/>
                                  </a:lnTo>
                                  <a:lnTo>
                                    <a:pt x="157" y="94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75" y="92"/>
                                  </a:lnTo>
                                  <a:lnTo>
                                    <a:pt x="17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1"/>
                        <wpg:cNvGrpSpPr>
                          <a:grpSpLocks/>
                        </wpg:cNvGrpSpPr>
                        <wpg:grpSpPr bwMode="auto">
                          <a:xfrm>
                            <a:off x="9404" y="-14"/>
                            <a:ext cx="153" cy="151"/>
                            <a:chOff x="9404" y="-14"/>
                            <a:chExt cx="153" cy="151"/>
                          </a:xfrm>
                        </wpg:grpSpPr>
                        <wps:wsp>
                          <wps:cNvPr id="59" name="Freeform 12"/>
                          <wps:cNvSpPr>
                            <a:spLocks/>
                          </wps:cNvSpPr>
                          <wps:spPr bwMode="auto">
                            <a:xfrm>
                              <a:off x="9404" y="-14"/>
                              <a:ext cx="153" cy="151"/>
                            </a:xfrm>
                            <a:custGeom>
                              <a:avLst/>
                              <a:gdLst>
                                <a:gd name="T0" fmla="+- 0 9480 9404"/>
                                <a:gd name="T1" fmla="*/ T0 w 153"/>
                                <a:gd name="T2" fmla="+- 0 -14 -14"/>
                                <a:gd name="T3" fmla="*/ -14 h 151"/>
                                <a:gd name="T4" fmla="+- 0 9416 9404"/>
                                <a:gd name="T5" fmla="*/ T4 w 153"/>
                                <a:gd name="T6" fmla="+- 0 20 -14"/>
                                <a:gd name="T7" fmla="*/ 20 h 151"/>
                                <a:gd name="T8" fmla="+- 0 9404 9404"/>
                                <a:gd name="T9" fmla="*/ T8 w 153"/>
                                <a:gd name="T10" fmla="+- 0 63 -14"/>
                                <a:gd name="T11" fmla="*/ 63 h 151"/>
                                <a:gd name="T12" fmla="+- 0 9407 9404"/>
                                <a:gd name="T13" fmla="*/ T12 w 153"/>
                                <a:gd name="T14" fmla="+- 0 83 -14"/>
                                <a:gd name="T15" fmla="*/ 83 h 151"/>
                                <a:gd name="T16" fmla="+- 0 9470 9404"/>
                                <a:gd name="T17" fmla="*/ T16 w 153"/>
                                <a:gd name="T18" fmla="+- 0 135 -14"/>
                                <a:gd name="T19" fmla="*/ 135 h 151"/>
                                <a:gd name="T20" fmla="+- 0 9496 9404"/>
                                <a:gd name="T21" fmla="*/ T20 w 153"/>
                                <a:gd name="T22" fmla="+- 0 137 -14"/>
                                <a:gd name="T23" fmla="*/ 137 h 151"/>
                                <a:gd name="T24" fmla="+- 0 9516 9404"/>
                                <a:gd name="T25" fmla="*/ T24 w 153"/>
                                <a:gd name="T26" fmla="+- 0 129 -14"/>
                                <a:gd name="T27" fmla="*/ 129 h 151"/>
                                <a:gd name="T28" fmla="+- 0 9532 9404"/>
                                <a:gd name="T29" fmla="*/ T28 w 153"/>
                                <a:gd name="T30" fmla="+- 0 117 -14"/>
                                <a:gd name="T31" fmla="*/ 117 h 151"/>
                                <a:gd name="T32" fmla="+- 0 9545 9404"/>
                                <a:gd name="T33" fmla="*/ T32 w 153"/>
                                <a:gd name="T34" fmla="+- 0 100 -14"/>
                                <a:gd name="T35" fmla="*/ 100 h 151"/>
                                <a:gd name="T36" fmla="+- 0 9553 9404"/>
                                <a:gd name="T37" fmla="*/ T36 w 153"/>
                                <a:gd name="T38" fmla="+- 0 78 -14"/>
                                <a:gd name="T39" fmla="*/ 78 h 151"/>
                                <a:gd name="T40" fmla="+- 0 9556 9404"/>
                                <a:gd name="T41" fmla="*/ T40 w 153"/>
                                <a:gd name="T42" fmla="+- 0 53 -14"/>
                                <a:gd name="T43" fmla="*/ 53 h 151"/>
                                <a:gd name="T44" fmla="+- 0 9550 9404"/>
                                <a:gd name="T45" fmla="*/ T44 w 153"/>
                                <a:gd name="T46" fmla="+- 0 31 -14"/>
                                <a:gd name="T47" fmla="*/ 31 h 151"/>
                                <a:gd name="T48" fmla="+- 0 9539 9404"/>
                                <a:gd name="T49" fmla="*/ T48 w 153"/>
                                <a:gd name="T50" fmla="+- 0 13 -14"/>
                                <a:gd name="T51" fmla="*/ 13 h 151"/>
                                <a:gd name="T52" fmla="+- 0 9523 9404"/>
                                <a:gd name="T53" fmla="*/ T52 w 153"/>
                                <a:gd name="T54" fmla="+- 0 -1 -14"/>
                                <a:gd name="T55" fmla="*/ -1 h 151"/>
                                <a:gd name="T56" fmla="+- 0 9503 9404"/>
                                <a:gd name="T57" fmla="*/ T56 w 153"/>
                                <a:gd name="T58" fmla="+- 0 -11 -14"/>
                                <a:gd name="T59" fmla="*/ -11 h 151"/>
                                <a:gd name="T60" fmla="+- 0 9480 9404"/>
                                <a:gd name="T61" fmla="*/ T60 w 153"/>
                                <a:gd name="T62" fmla="+- 0 -14 -14"/>
                                <a:gd name="T63" fmla="*/ -1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3" h="151">
                                  <a:moveTo>
                                    <a:pt x="76" y="0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66" y="149"/>
                                  </a:lnTo>
                                  <a:lnTo>
                                    <a:pt x="92" y="15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128" y="131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9" y="92"/>
                                  </a:lnTo>
                                  <a:lnTo>
                                    <a:pt x="152" y="67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8"/>
                        <wpg:cNvGrpSpPr>
                          <a:grpSpLocks/>
                        </wpg:cNvGrpSpPr>
                        <wpg:grpSpPr bwMode="auto">
                          <a:xfrm>
                            <a:off x="9458" y="35"/>
                            <a:ext cx="45" cy="79"/>
                            <a:chOff x="9458" y="35"/>
                            <a:chExt cx="45" cy="79"/>
                          </a:xfrm>
                        </wpg:grpSpPr>
                        <wps:wsp>
                          <wps:cNvPr id="61" name="Freeform 10"/>
                          <wps:cNvSpPr>
                            <a:spLocks/>
                          </wps:cNvSpPr>
                          <wps:spPr bwMode="auto">
                            <a:xfrm>
                              <a:off x="9458" y="35"/>
                              <a:ext cx="45" cy="79"/>
                            </a:xfrm>
                            <a:custGeom>
                              <a:avLst/>
                              <a:gdLst>
                                <a:gd name="T0" fmla="+- 0 9493 9458"/>
                                <a:gd name="T1" fmla="*/ T0 w 45"/>
                                <a:gd name="T2" fmla="+- 0 74 35"/>
                                <a:gd name="T3" fmla="*/ 74 h 79"/>
                                <a:gd name="T4" fmla="+- 0 9467 9458"/>
                                <a:gd name="T5" fmla="*/ T4 w 45"/>
                                <a:gd name="T6" fmla="+- 0 74 35"/>
                                <a:gd name="T7" fmla="*/ 74 h 79"/>
                                <a:gd name="T8" fmla="+- 0 9467 9458"/>
                                <a:gd name="T9" fmla="*/ T8 w 45"/>
                                <a:gd name="T10" fmla="+- 0 114 35"/>
                                <a:gd name="T11" fmla="*/ 114 h 79"/>
                                <a:gd name="T12" fmla="+- 0 9493 9458"/>
                                <a:gd name="T13" fmla="*/ T12 w 45"/>
                                <a:gd name="T14" fmla="+- 0 114 35"/>
                                <a:gd name="T15" fmla="*/ 114 h 79"/>
                                <a:gd name="T16" fmla="+- 0 9493 9458"/>
                                <a:gd name="T17" fmla="*/ T16 w 45"/>
                                <a:gd name="T18" fmla="+- 0 74 35"/>
                                <a:gd name="T19" fmla="*/ 7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79">
                                  <a:moveTo>
                                    <a:pt x="35" y="39"/>
                                  </a:moveTo>
                                  <a:lnTo>
                                    <a:pt x="9" y="39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9"/>
                          <wps:cNvSpPr>
                            <a:spLocks/>
                          </wps:cNvSpPr>
                          <wps:spPr bwMode="auto">
                            <a:xfrm>
                              <a:off x="9458" y="35"/>
                              <a:ext cx="45" cy="79"/>
                            </a:xfrm>
                            <a:custGeom>
                              <a:avLst/>
                              <a:gdLst>
                                <a:gd name="T0" fmla="+- 0 9500 9458"/>
                                <a:gd name="T1" fmla="*/ T0 w 45"/>
                                <a:gd name="T2" fmla="+- 0 35 35"/>
                                <a:gd name="T3" fmla="*/ 35 h 79"/>
                                <a:gd name="T4" fmla="+- 0 9460 9458"/>
                                <a:gd name="T5" fmla="*/ T4 w 45"/>
                                <a:gd name="T6" fmla="+- 0 35 35"/>
                                <a:gd name="T7" fmla="*/ 35 h 79"/>
                                <a:gd name="T8" fmla="+- 0 9458 9458"/>
                                <a:gd name="T9" fmla="*/ T8 w 45"/>
                                <a:gd name="T10" fmla="+- 0 37 35"/>
                                <a:gd name="T11" fmla="*/ 37 h 79"/>
                                <a:gd name="T12" fmla="+- 0 9458 9458"/>
                                <a:gd name="T13" fmla="*/ T12 w 45"/>
                                <a:gd name="T14" fmla="+- 0 74 35"/>
                                <a:gd name="T15" fmla="*/ 74 h 79"/>
                                <a:gd name="T16" fmla="+- 0 9502 9458"/>
                                <a:gd name="T17" fmla="*/ T16 w 45"/>
                                <a:gd name="T18" fmla="+- 0 74 35"/>
                                <a:gd name="T19" fmla="*/ 74 h 79"/>
                                <a:gd name="T20" fmla="+- 0 9502 9458"/>
                                <a:gd name="T21" fmla="*/ T20 w 45"/>
                                <a:gd name="T22" fmla="+- 0 37 35"/>
                                <a:gd name="T23" fmla="*/ 37 h 79"/>
                                <a:gd name="T24" fmla="+- 0 9500 9458"/>
                                <a:gd name="T25" fmla="*/ T24 w 45"/>
                                <a:gd name="T26" fmla="+- 0 35 35"/>
                                <a:gd name="T27" fmla="*/ 3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79">
                                  <a:moveTo>
                                    <a:pt x="4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"/>
                        <wpg:cNvGrpSpPr>
                          <a:grpSpLocks/>
                        </wpg:cNvGrpSpPr>
                        <wpg:grpSpPr bwMode="auto">
                          <a:xfrm>
                            <a:off x="9469" y="7"/>
                            <a:ext cx="24" cy="24"/>
                            <a:chOff x="9469" y="7"/>
                            <a:chExt cx="24" cy="24"/>
                          </a:xfrm>
                        </wpg:grpSpPr>
                        <wps:wsp>
                          <wps:cNvPr id="64" name="Freeform 7"/>
                          <wps:cNvSpPr>
                            <a:spLocks/>
                          </wps:cNvSpPr>
                          <wps:spPr bwMode="auto">
                            <a:xfrm>
                              <a:off x="9469" y="7"/>
                              <a:ext cx="24" cy="24"/>
                            </a:xfrm>
                            <a:custGeom>
                              <a:avLst/>
                              <a:gdLst>
                                <a:gd name="T0" fmla="+- 0 9487 9469"/>
                                <a:gd name="T1" fmla="*/ T0 w 24"/>
                                <a:gd name="T2" fmla="+- 0 7 7"/>
                                <a:gd name="T3" fmla="*/ 7 h 24"/>
                                <a:gd name="T4" fmla="+- 0 9474 9469"/>
                                <a:gd name="T5" fmla="*/ T4 w 24"/>
                                <a:gd name="T6" fmla="+- 0 7 7"/>
                                <a:gd name="T7" fmla="*/ 7 h 24"/>
                                <a:gd name="T8" fmla="+- 0 9469 9469"/>
                                <a:gd name="T9" fmla="*/ T8 w 24"/>
                                <a:gd name="T10" fmla="+- 0 12 7"/>
                                <a:gd name="T11" fmla="*/ 12 h 24"/>
                                <a:gd name="T12" fmla="+- 0 9469 9469"/>
                                <a:gd name="T13" fmla="*/ T12 w 24"/>
                                <a:gd name="T14" fmla="+- 0 25 7"/>
                                <a:gd name="T15" fmla="*/ 25 h 24"/>
                                <a:gd name="T16" fmla="+- 0 9474 9469"/>
                                <a:gd name="T17" fmla="*/ T16 w 24"/>
                                <a:gd name="T18" fmla="+- 0 30 7"/>
                                <a:gd name="T19" fmla="*/ 30 h 24"/>
                                <a:gd name="T20" fmla="+- 0 9487 9469"/>
                                <a:gd name="T21" fmla="*/ T20 w 24"/>
                                <a:gd name="T22" fmla="+- 0 30 7"/>
                                <a:gd name="T23" fmla="*/ 30 h 24"/>
                                <a:gd name="T24" fmla="+- 0 9492 9469"/>
                                <a:gd name="T25" fmla="*/ T24 w 24"/>
                                <a:gd name="T26" fmla="+- 0 25 7"/>
                                <a:gd name="T27" fmla="*/ 25 h 24"/>
                                <a:gd name="T28" fmla="+- 0 9492 9469"/>
                                <a:gd name="T29" fmla="*/ T28 w 24"/>
                                <a:gd name="T30" fmla="+- 0 12 7"/>
                                <a:gd name="T31" fmla="*/ 12 h 24"/>
                                <a:gd name="T32" fmla="+- 0 9487 9469"/>
                                <a:gd name="T33" fmla="*/ T32 w 24"/>
                                <a:gd name="T34" fmla="+- 0 7 7"/>
                                <a:gd name="T35" fmla="*/ 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1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3"/>
                        <wpg:cNvGrpSpPr>
                          <a:grpSpLocks/>
                        </wpg:cNvGrpSpPr>
                        <wpg:grpSpPr bwMode="auto">
                          <a:xfrm>
                            <a:off x="9398" y="-22"/>
                            <a:ext cx="164" cy="165"/>
                            <a:chOff x="9398" y="-22"/>
                            <a:chExt cx="164" cy="165"/>
                          </a:xfrm>
                        </wpg:grpSpPr>
                        <wps:wsp>
                          <wps:cNvPr id="66" name="Freeform 5"/>
                          <wps:cNvSpPr>
                            <a:spLocks/>
                          </wps:cNvSpPr>
                          <wps:spPr bwMode="auto">
                            <a:xfrm>
                              <a:off x="9398" y="-22"/>
                              <a:ext cx="164" cy="165"/>
                            </a:xfrm>
                            <a:custGeom>
                              <a:avLst/>
                              <a:gdLst>
                                <a:gd name="T0" fmla="+- 0 9480 9398"/>
                                <a:gd name="T1" fmla="*/ T0 w 164"/>
                                <a:gd name="T2" fmla="+- 0 -22 -22"/>
                                <a:gd name="T3" fmla="*/ -22 h 165"/>
                                <a:gd name="T4" fmla="+- 0 9424 9398"/>
                                <a:gd name="T5" fmla="*/ T4 w 164"/>
                                <a:gd name="T6" fmla="+- 0 0 -22"/>
                                <a:gd name="T7" fmla="*/ 0 h 165"/>
                                <a:gd name="T8" fmla="+- 0 9398 9398"/>
                                <a:gd name="T9" fmla="*/ T8 w 164"/>
                                <a:gd name="T10" fmla="+- 0 54 -22"/>
                                <a:gd name="T11" fmla="*/ 54 h 165"/>
                                <a:gd name="T12" fmla="+- 0 9400 9398"/>
                                <a:gd name="T13" fmla="*/ T12 w 164"/>
                                <a:gd name="T14" fmla="+- 0 77 -22"/>
                                <a:gd name="T15" fmla="*/ 77 h 165"/>
                                <a:gd name="T16" fmla="+- 0 9434 9398"/>
                                <a:gd name="T17" fmla="*/ T16 w 164"/>
                                <a:gd name="T18" fmla="+- 0 128 -22"/>
                                <a:gd name="T19" fmla="*/ 128 h 165"/>
                                <a:gd name="T20" fmla="+- 0 9470 9398"/>
                                <a:gd name="T21" fmla="*/ T20 w 164"/>
                                <a:gd name="T22" fmla="+- 0 142 -22"/>
                                <a:gd name="T23" fmla="*/ 142 h 165"/>
                                <a:gd name="T24" fmla="+- 0 9494 9398"/>
                                <a:gd name="T25" fmla="*/ T24 w 164"/>
                                <a:gd name="T26" fmla="+- 0 141 -22"/>
                                <a:gd name="T27" fmla="*/ 141 h 165"/>
                                <a:gd name="T28" fmla="+- 0 9513 9398"/>
                                <a:gd name="T29" fmla="*/ T28 w 164"/>
                                <a:gd name="T30" fmla="+- 0 136 -22"/>
                                <a:gd name="T31" fmla="*/ 136 h 165"/>
                                <a:gd name="T32" fmla="+- 0 9527 9398"/>
                                <a:gd name="T33" fmla="*/ T32 w 164"/>
                                <a:gd name="T34" fmla="+- 0 128 -22"/>
                                <a:gd name="T35" fmla="*/ 128 h 165"/>
                                <a:gd name="T36" fmla="+- 0 9484 9398"/>
                                <a:gd name="T37" fmla="*/ T36 w 164"/>
                                <a:gd name="T38" fmla="+- 0 128 -22"/>
                                <a:gd name="T39" fmla="*/ 128 h 165"/>
                                <a:gd name="T40" fmla="+- 0 9462 9398"/>
                                <a:gd name="T41" fmla="*/ T40 w 164"/>
                                <a:gd name="T42" fmla="+- 0 125 -22"/>
                                <a:gd name="T43" fmla="*/ 125 h 165"/>
                                <a:gd name="T44" fmla="+- 0 9444 9398"/>
                                <a:gd name="T45" fmla="*/ T44 w 164"/>
                                <a:gd name="T46" fmla="+- 0 117 -22"/>
                                <a:gd name="T47" fmla="*/ 117 h 165"/>
                                <a:gd name="T48" fmla="+- 0 9426 9398"/>
                                <a:gd name="T49" fmla="*/ T48 w 164"/>
                                <a:gd name="T50" fmla="+- 0 98 -22"/>
                                <a:gd name="T51" fmla="*/ 98 h 165"/>
                                <a:gd name="T52" fmla="+- 0 9416 9398"/>
                                <a:gd name="T53" fmla="*/ T52 w 164"/>
                                <a:gd name="T54" fmla="+- 0 81 -22"/>
                                <a:gd name="T55" fmla="*/ 81 h 165"/>
                                <a:gd name="T56" fmla="+- 0 9413 9398"/>
                                <a:gd name="T57" fmla="*/ T56 w 164"/>
                                <a:gd name="T58" fmla="+- 0 65 -22"/>
                                <a:gd name="T59" fmla="*/ 65 h 165"/>
                                <a:gd name="T60" fmla="+- 0 9415 9398"/>
                                <a:gd name="T61" fmla="*/ T60 w 164"/>
                                <a:gd name="T62" fmla="+- 0 43 -22"/>
                                <a:gd name="T63" fmla="*/ 43 h 165"/>
                                <a:gd name="T64" fmla="+- 0 9459 9398"/>
                                <a:gd name="T65" fmla="*/ T64 w 164"/>
                                <a:gd name="T66" fmla="+- 0 -3 -22"/>
                                <a:gd name="T67" fmla="*/ -3 h 165"/>
                                <a:gd name="T68" fmla="+- 0 9480 9398"/>
                                <a:gd name="T69" fmla="*/ T68 w 164"/>
                                <a:gd name="T70" fmla="+- 0 -7 -22"/>
                                <a:gd name="T71" fmla="*/ -7 h 165"/>
                                <a:gd name="T72" fmla="+- 0 9525 9398"/>
                                <a:gd name="T73" fmla="*/ T72 w 164"/>
                                <a:gd name="T74" fmla="+- 0 -7 -22"/>
                                <a:gd name="T75" fmla="*/ -7 h 165"/>
                                <a:gd name="T76" fmla="+- 0 9511 9398"/>
                                <a:gd name="T77" fmla="*/ T76 w 164"/>
                                <a:gd name="T78" fmla="+- 0 -16 -22"/>
                                <a:gd name="T79" fmla="*/ -16 h 165"/>
                                <a:gd name="T80" fmla="+- 0 9494 9398"/>
                                <a:gd name="T81" fmla="*/ T80 w 164"/>
                                <a:gd name="T82" fmla="+- 0 -21 -22"/>
                                <a:gd name="T83" fmla="*/ -21 h 165"/>
                                <a:gd name="T84" fmla="+- 0 9480 9398"/>
                                <a:gd name="T85" fmla="*/ T84 w 164"/>
                                <a:gd name="T86" fmla="+- 0 -22 -22"/>
                                <a:gd name="T87" fmla="*/ -2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64" h="165">
                                  <a:moveTo>
                                    <a:pt x="82" y="0"/>
                                  </a:moveTo>
                                  <a:lnTo>
                                    <a:pt x="26" y="2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36" y="150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96" y="163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129" y="150"/>
                                  </a:lnTo>
                                  <a:lnTo>
                                    <a:pt x="86" y="150"/>
                                  </a:lnTo>
                                  <a:lnTo>
                                    <a:pt x="64" y="147"/>
                                  </a:lnTo>
                                  <a:lnTo>
                                    <a:pt x="46" y="139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4"/>
                          <wps:cNvSpPr>
                            <a:spLocks/>
                          </wps:cNvSpPr>
                          <wps:spPr bwMode="auto">
                            <a:xfrm>
                              <a:off x="9398" y="-22"/>
                              <a:ext cx="164" cy="165"/>
                            </a:xfrm>
                            <a:custGeom>
                              <a:avLst/>
                              <a:gdLst>
                                <a:gd name="T0" fmla="+- 0 9525 9398"/>
                                <a:gd name="T1" fmla="*/ T0 w 164"/>
                                <a:gd name="T2" fmla="+- 0 -7 -22"/>
                                <a:gd name="T3" fmla="*/ -7 h 165"/>
                                <a:gd name="T4" fmla="+- 0 9480 9398"/>
                                <a:gd name="T5" fmla="*/ T4 w 164"/>
                                <a:gd name="T6" fmla="+- 0 -7 -22"/>
                                <a:gd name="T7" fmla="*/ -7 h 165"/>
                                <a:gd name="T8" fmla="+- 0 9501 9398"/>
                                <a:gd name="T9" fmla="*/ T8 w 164"/>
                                <a:gd name="T10" fmla="+- 0 -4 -22"/>
                                <a:gd name="T11" fmla="*/ -4 h 165"/>
                                <a:gd name="T12" fmla="+- 0 9519 9398"/>
                                <a:gd name="T13" fmla="*/ T12 w 164"/>
                                <a:gd name="T14" fmla="+- 0 5 -22"/>
                                <a:gd name="T15" fmla="*/ 5 h 165"/>
                                <a:gd name="T16" fmla="+- 0 9536 9398"/>
                                <a:gd name="T17" fmla="*/ T16 w 164"/>
                                <a:gd name="T18" fmla="+- 0 24 -22"/>
                                <a:gd name="T19" fmla="*/ 24 h 165"/>
                                <a:gd name="T20" fmla="+- 0 9545 9398"/>
                                <a:gd name="T21" fmla="*/ T20 w 164"/>
                                <a:gd name="T22" fmla="+- 0 41 -22"/>
                                <a:gd name="T23" fmla="*/ 41 h 165"/>
                                <a:gd name="T24" fmla="+- 0 9548 9398"/>
                                <a:gd name="T25" fmla="*/ T24 w 164"/>
                                <a:gd name="T26" fmla="+- 0 58 -22"/>
                                <a:gd name="T27" fmla="*/ 58 h 165"/>
                                <a:gd name="T28" fmla="+- 0 9545 9398"/>
                                <a:gd name="T29" fmla="*/ T28 w 164"/>
                                <a:gd name="T30" fmla="+- 0 80 -22"/>
                                <a:gd name="T31" fmla="*/ 80 h 165"/>
                                <a:gd name="T32" fmla="+- 0 9537 9398"/>
                                <a:gd name="T33" fmla="*/ T32 w 164"/>
                                <a:gd name="T34" fmla="+- 0 98 -22"/>
                                <a:gd name="T35" fmla="*/ 98 h 165"/>
                                <a:gd name="T36" fmla="+- 0 9518 9398"/>
                                <a:gd name="T37" fmla="*/ T36 w 164"/>
                                <a:gd name="T38" fmla="+- 0 115 -22"/>
                                <a:gd name="T39" fmla="*/ 115 h 165"/>
                                <a:gd name="T40" fmla="+- 0 9501 9398"/>
                                <a:gd name="T41" fmla="*/ T40 w 164"/>
                                <a:gd name="T42" fmla="+- 0 124 -22"/>
                                <a:gd name="T43" fmla="*/ 124 h 165"/>
                                <a:gd name="T44" fmla="+- 0 9484 9398"/>
                                <a:gd name="T45" fmla="*/ T44 w 164"/>
                                <a:gd name="T46" fmla="+- 0 128 -22"/>
                                <a:gd name="T47" fmla="*/ 128 h 165"/>
                                <a:gd name="T48" fmla="+- 0 9527 9398"/>
                                <a:gd name="T49" fmla="*/ T48 w 164"/>
                                <a:gd name="T50" fmla="+- 0 128 -22"/>
                                <a:gd name="T51" fmla="*/ 128 h 165"/>
                                <a:gd name="T52" fmla="+- 0 9530 9398"/>
                                <a:gd name="T53" fmla="*/ T52 w 164"/>
                                <a:gd name="T54" fmla="+- 0 127 -22"/>
                                <a:gd name="T55" fmla="*/ 127 h 165"/>
                                <a:gd name="T56" fmla="+- 0 9546 9398"/>
                                <a:gd name="T57" fmla="*/ T56 w 164"/>
                                <a:gd name="T58" fmla="+- 0 108 -22"/>
                                <a:gd name="T59" fmla="*/ 108 h 165"/>
                                <a:gd name="T60" fmla="+- 0 9557 9398"/>
                                <a:gd name="T61" fmla="*/ T60 w 164"/>
                                <a:gd name="T62" fmla="+- 0 91 -22"/>
                                <a:gd name="T63" fmla="*/ 91 h 165"/>
                                <a:gd name="T64" fmla="+- 0 9562 9398"/>
                                <a:gd name="T65" fmla="*/ T64 w 164"/>
                                <a:gd name="T66" fmla="+- 0 73 -22"/>
                                <a:gd name="T67" fmla="*/ 73 h 165"/>
                                <a:gd name="T68" fmla="+- 0 9561 9398"/>
                                <a:gd name="T69" fmla="*/ T68 w 164"/>
                                <a:gd name="T70" fmla="+- 0 48 -22"/>
                                <a:gd name="T71" fmla="*/ 48 h 165"/>
                                <a:gd name="T72" fmla="+- 0 9556 9398"/>
                                <a:gd name="T73" fmla="*/ T72 w 164"/>
                                <a:gd name="T74" fmla="+- 0 28 -22"/>
                                <a:gd name="T75" fmla="*/ 28 h 165"/>
                                <a:gd name="T76" fmla="+- 0 9548 9398"/>
                                <a:gd name="T77" fmla="*/ T76 w 164"/>
                                <a:gd name="T78" fmla="+- 0 12 -22"/>
                                <a:gd name="T79" fmla="*/ 12 h 165"/>
                                <a:gd name="T80" fmla="+- 0 9529 9398"/>
                                <a:gd name="T81" fmla="*/ T80 w 164"/>
                                <a:gd name="T82" fmla="+- 0 -5 -22"/>
                                <a:gd name="T83" fmla="*/ -5 h 165"/>
                                <a:gd name="T84" fmla="+- 0 9525 9398"/>
                                <a:gd name="T85" fmla="*/ T84 w 164"/>
                                <a:gd name="T86" fmla="+- 0 -7 -22"/>
                                <a:gd name="T87" fmla="*/ -7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64" h="165">
                                  <a:moveTo>
                                    <a:pt x="127" y="15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38" y="46"/>
                                  </a:lnTo>
                                  <a:lnTo>
                                    <a:pt x="147" y="63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20" y="137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86" y="150"/>
                                  </a:lnTo>
                                  <a:lnTo>
                                    <a:pt x="129" y="150"/>
                                  </a:lnTo>
                                  <a:lnTo>
                                    <a:pt x="132" y="149"/>
                                  </a:lnTo>
                                  <a:lnTo>
                                    <a:pt x="148" y="130"/>
                                  </a:lnTo>
                                  <a:lnTo>
                                    <a:pt x="159" y="113"/>
                                  </a:lnTo>
                                  <a:lnTo>
                                    <a:pt x="164" y="95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58" y="50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31" y="17"/>
                                  </a:lnTo>
                                  <a:lnTo>
                                    <a:pt x="12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D0F47" id="Group 2" o:spid="_x0000_s1026" style="position:absolute;margin-left:446.4pt;margin-top:-2.3pt;width:43.6pt;height:14.95pt;z-index:2416;mso-position-horizontal-relative:page" coordorigin="8928,-46" coordsize="87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">
                <v:group id="Group 40" o:spid="_x0000_s1027" style="position:absolute;left:8940;top:-18;width:848;height:266" coordorigin="8940,-18" coordsize="848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41" o:spid="_x0000_s1028" style="position:absolute;left:8940;top:-18;width:848;height:266;visibility:visible;mso-wrap-style:square;v-text-anchor:top" coordsize="84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po8UA&#10;AADbAAAADwAAAGRycy9kb3ducmV2LnhtbESPQWvCQBSE74L/YXmCF6kbI7YhdRWtiOLJai+9PbKv&#10;STT7Ns2umv77riB4HGbmG2Y6b00lrtS40rKC0TACQZxZXXKu4Ou4fklAOI+ssbJMCv7IwXzW7Uwx&#10;1fbGn3Q9+FwECLsUFRTe16mULivIoBvamjh4P7Yx6INscqkbvAW4qWQcRa/SYMlhocCaPgrKzoeL&#10;UbDcfW8n9LvBY1KN90l7Xr2ZwUmpfq9dvIPw1Ppn+NHeagVxDPcv4Q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ymjxQAAANsAAAAPAAAAAAAAAAAAAAAAAJgCAABkcnMv&#10;ZG93bnJldi54bWxQSwUGAAAAAAQABAD1AAAAigMAAAAA&#10;" path="m,266r847,l847,,,,,266xe" fillcolor="#c3c5c7" stroked="f">
                    <v:path arrowok="t" o:connecttype="custom" o:connectlocs="0,248;847,248;847,-18;0,-18;0,248" o:connectangles="0,0,0,0,0"/>
                  </v:shape>
                </v:group>
                <v:group id="Group 38" o:spid="_x0000_s1029" style="position:absolute;left:8940;top:-29;width:848;height:2" coordorigin="8940,-29" coordsize="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9" o:spid="_x0000_s1030" style="position:absolute;left:8940;top:-29;width:848;height:2;visibility:visible;mso-wrap-style:square;v-text-anchor:top" coordsize="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AicIA&#10;AADbAAAADwAAAGRycy9kb3ducmV2LnhtbESPQWvCQBSE70L/w/IK3nTTgFqia2hFoVc1PfT2mn0m&#10;S7NvQ3Z147/vCoUeh5n5htmUo+3EjQZvHCt4mWcgiGunDTcKqvNh9grCB2SNnWNScCcP5fZpssFC&#10;u8hHup1CIxKEfYEK2hD6Qkpft2TRz11PnLyLGyyGJIdG6gFjgttO5lm2lBYNp4UWe9q1VP+crlbB&#10;Ln7FylD8dO/6e7Uwdl+FMVNq+jy+rUEEGsN/+K/9oRXkS3h8ST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kCJwgAAANsAAAAPAAAAAAAAAAAAAAAAAJgCAABkcnMvZG93&#10;bnJldi54bWxQSwUGAAAAAAQABAD1AAAAhwMAAAAA&#10;" path="m,l848,e" filled="f" strokecolor="#c3c5c7" strokeweight="1.2pt">
                    <v:path arrowok="t" o:connecttype="custom" o:connectlocs="0,0;848,0" o:connectangles="0,0"/>
                  </v:shape>
                </v:group>
                <v:group id="Group 36" o:spid="_x0000_s1031" style="position:absolute;left:8941;top:-41;width:580;height:2" coordorigin="8941,-41" coordsize="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7" o:spid="_x0000_s1032" style="position:absolute;left:8941;top:-41;width:580;height:2;visibility:visible;mso-wrap-style:square;v-text-anchor:top" coordsize="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Ucb8A&#10;AADbAAAADwAAAGRycy9kb3ducmV2LnhtbERPTWsCMRC9C/6HMII3zVarldUoraAUPbkt9Tpsxs3S&#10;zWRJom7/fXMQPD7e92rT2UbcyIfasYKXcQaCuHS65krB99dutAARIrLGxjEp+KMAm3W/t8Jcuzuf&#10;6FbESqQQDjkqMDG2uZShNGQxjF1LnLiL8xZjgr6S2uM9hdtGTrJsLi3WnBoMtrQ1VP4WV6tght2U&#10;/fWMh0kwH6/79vhj8U2p4aB7X4KI1MWn+OH+1AqmaX36kn6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9RxvwAAANsAAAAPAAAAAAAAAAAAAAAAAJgCAABkcnMvZG93bnJl&#10;di54bWxQSwUGAAAAAAQABAD1AAAAhAMAAAAA&#10;" path="m,l579,e" filled="f" strokecolor="#c3c5c7" strokeweight=".2pt">
                    <v:path arrowok="t" o:connecttype="custom" o:connectlocs="0,0;579,0" o:connectangles="0,0"/>
                  </v:shape>
                </v:group>
                <v:group id="Group 34" o:spid="_x0000_s1033" style="position:absolute;left:9778;top:-43;width:11;height:2" coordorigin="9778,-43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5" o:spid="_x0000_s1034" style="position:absolute;left:9778;top:-43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oKcQA&#10;AADbAAAADwAAAGRycy9kb3ducmV2LnhtbESPT2sCMRTE7wW/Q3iCN836r+jWKFWxiLdaRXt7bJ67&#10;SzcvyyZq/PZNQehxmJnfMLNFMJW4UeNKywr6vQQEcWZ1ybmCw9emOwHhPLLGyjIpeJCDxbz1MsNU&#10;2zt/0m3vcxEh7FJUUHhfp1K6rCCDrmdr4uhdbGPQR9nkUjd4j3BTyUGSvEqDJceFAmtaFZT97K9G&#10;wffqfNxNw/pjN+DSj8NmeaJHUKrTDu9vIDwF/x9+trdawXAE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QKCnEAAAA2wAAAA8AAAAAAAAAAAAAAAAAmAIAAGRycy9k&#10;b3ducmV2LnhtbFBLBQYAAAAABAAEAPUAAACJAwAAAAA=&#10;" path="m10,l,2r10,l10,xe" fillcolor="#c3c5c7" stroked="f">
                    <v:path arrowok="t" o:connecttype="custom" o:connectlocs="10,-43;0,-41;10,-41;10,-43" o:connectangles="0,0,0,0"/>
                  </v:shape>
                </v:group>
                <v:group id="Group 31" o:spid="_x0000_s1035" style="position:absolute;left:8938;top:-46;width:854;height:299" coordorigin="8938,-46" coordsize="854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3" o:spid="_x0000_s1036" style="position:absolute;left:8938;top:-46;width:854;height:299;visibility:visible;mso-wrap-style:square;v-text-anchor:top" coordsize="854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oCuMEA&#10;AADbAAAADwAAAGRycy9kb3ducmV2LnhtbERPz2vCMBS+C/sfwhvspsksOulMixTG9CLoBrs+mre2&#10;LHkpTVq7/94cBjt+fL/35eysmGgInWcNzysFgrj2puNGw+fH23IHIkRkg9YzafilAGXxsNhjbvyN&#10;LzRdYyNSCIccNbQx9rmUoW7JYVj5njhx335wGBMcGmkGvKVwZ+Vaqa102HFqaLGnqqX65zo6Dafs&#10;XZ4vyla7ajM6271kx3nzpfXT43x4BRFpjv/iP/fRaMjS2PQl/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KArjBAAAA2wAAAA8AAAAAAAAAAAAAAAAAmAIAAGRycy9kb3du&#10;cmV2LnhtbFBLBQYAAAAABAAEAPUAAACGAwAAAAA=&#10;" path="m846,l7,,,7,,297r2,2l852,299r1,-2l853,275r-697,l132,273,73,251,45,224,7,210,7,11,11,7r842,l846,xe" fillcolor="#1a1b1e" stroked="f">
                    <v:path arrowok="t" o:connecttype="custom" o:connectlocs="846,-46;7,-46;0,-39;0,251;2,253;852,253;853,251;853,229;156,229;132,227;73,205;45,178;7,164;7,-35;11,-39;853,-39;846,-46" o:connectangles="0,0,0,0,0,0,0,0,0,0,0,0,0,0,0,0,0"/>
                  </v:shape>
                  <v:shape id="Freeform 32" o:spid="_x0000_s1037" style="position:absolute;left:8938;top:-46;width:854;height:299;visibility:visible;mso-wrap-style:square;v-text-anchor:top" coordsize="854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nI8QA&#10;AADbAAAADwAAAGRycy9kb3ducmV2LnhtbESPQWvCQBSE7wX/w/IEb3VjQ1pNXUUCxXgpJC30+sg+&#10;k9DdtyG7avrvu0Khx2FmvmG2+8kacaXR944VrJYJCOLG6Z5bBZ8fb49rED4gazSOScEPedjvZg9b&#10;zLW7cUXXOrQiQtjnqKALYcil9E1HFv3SDcTRO7vRYohybKUe8Rbh1sinJHmWFnuOCx0OVHTUfNcX&#10;q+CUHuV7lZhiXWQXa/qXtJyyL6UW8+nwCiLQFP7Df+1SK0g3cP8Sf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GpyPEAAAA2wAAAA8AAAAAAAAAAAAAAAAAmAIAAGRycy9k&#10;b3ducmV2LnhtbFBLBQYAAAAABAAEAPUAAACJAwAAAAA=&#10;" path="m853,7r-11,l846,11r,199l257,210r-11,17l232,242r-17,13l197,265r-20,6l156,275r697,l853,7xe" fillcolor="#1a1b1e" stroked="f">
                    <v:path arrowok="t" o:connecttype="custom" o:connectlocs="853,-39;842,-39;846,-35;846,164;257,164;246,181;232,196;215,209;197,219;177,225;156,229;853,229;853,-39" o:connectangles="0,0,0,0,0,0,0,0,0,0,0,0,0"/>
                  </v:shape>
                </v:group>
                <v:group id="Group 27" o:spid="_x0000_s1038" style="position:absolute;left:9441;top:187;width:40;height:48" coordorigin="9441,187" coordsize="40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0" o:spid="_x0000_s1039" style="position:absolute;left:9441;top:187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wWcQA&#10;AADbAAAADwAAAGRycy9kb3ducmV2LnhtbESPQWvCQBSE7wX/w/IEb3VjLSKpmyBSNRSkVIVeH9nX&#10;bGj2bciuSfz33UKhx2FmvmE2+Wgb0VPna8cKFvMEBHHpdM2Vgutl/7gG4QOyxsYxKbiThzybPGww&#10;1W7gD+rPoRIRwj5FBSaENpXSl4Ys+rlriaP35TqLIcqukrrDIcJtI5+SZCUt1hwXDLa0M1R+n29W&#10;wYXNYXncr+h0Gt6q8rPo318LqdRsOm5fQAQaw3/4r11oBc8L+P0Sf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j8FnEAAAA2wAAAA8AAAAAAAAAAAAAAAAAmAIAAGRycy9k&#10;b3ducmV2LnhtbFBLBQYAAAAABAAEAPUAAACJAwAAAAA=&#10;" path="m22,l,,,47r25,l27,47,38,39r-28,l10,26r27,l36,24,33,22,30,21r3,-1l34,19r-24,l10,8r27,l37,7,26,,22,xe" stroked="f">
                    <v:path arrowok="t" o:connecttype="custom" o:connectlocs="22,187;0,187;0,234;25,234;27,234;38,226;10,226;10,213;37,213;36,211;33,209;30,208;33,207;34,206;10,206;10,195;37,195;37,194;26,187;22,187" o:connectangles="0,0,0,0,0,0,0,0,0,0,0,0,0,0,0,0,0,0,0,0"/>
                  </v:shape>
                  <v:shape id="Freeform 29" o:spid="_x0000_s1040" style="position:absolute;left:9441;top:187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FuLsMA&#10;AADbAAAADwAAAGRycy9kb3ducmV2LnhtbESPQWvCQBSE70L/w/IKvelGK1JSVxFRGwQRtdDrI/ua&#10;Dc2+Ddk1Sf+9Kwgeh5n5hpkve1uJlhpfOlYwHiUgiHOnSy4UfF+2ww8QPiBrrByTgn/ysFy8DOaY&#10;atfxidpzKESEsE9RgQmhTqX0uSGLfuRq4uj9usZiiLIppG6wi3BbyUmSzKTFkuOCwZrWhvK/89Uq&#10;uLDZvX9tZ3Q4dPsi/8na4yaTSr299qtPEIH68Aw/2plWMJ3A/Uv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FuLsMAAADbAAAADwAAAAAAAAAAAAAAAACYAgAAZHJzL2Rv&#10;d25yZXYueG1sUEsFBgAAAAAEAAQA9QAAAIgDAAAAAA==&#10;" path="m37,26r-13,l25,26r3,3l29,30r,4l21,39r17,l39,38r,-2l39,30,38,28,37,26xe" stroked="f">
                    <v:path arrowok="t" o:connecttype="custom" o:connectlocs="37,213;24,213;25,213;28,216;29,217;29,221;21,226;38,226;39,225;39,225;39,223;39,217;38,215;37,213" o:connectangles="0,0,0,0,0,0,0,0,0,0,0,0,0,0"/>
                  </v:shape>
                  <v:shape id="Freeform 28" o:spid="_x0000_s1041" style="position:absolute;left:9441;top:187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3LtcQA&#10;AADbAAAADwAAAGRycy9kb3ducmV2LnhtbESPQWvCQBSE7wX/w/IEb3VTLSLRTSil2lCQUhW8PrLP&#10;bDD7NmTXJP333UKhx2FmvmG2+Wgb0VPna8cKnuYJCOLS6ZorBefT7nENwgdkjY1jUvBNHvJs8rDF&#10;VLuBv6g/hkpECPsUFZgQ2lRKXxqy6OeuJY7e1XUWQ5RdJXWHQ4TbRi6SZCUt1hwXDLb0aqi8He9W&#10;wYnNfvm+W9HhMHxU5aXoP98KqdRsOr5sQAQaw3/4r11oBc9L+P0Sf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9y7XEAAAA2wAAAA8AAAAAAAAAAAAAAAAAmAIAAGRycy9k&#10;b3ducmV2LnhtbFBLBQYAAAAABAAEAPUAAACJAwAAAAA=&#10;" path="m37,8l10,8r12,l23,8r4,7l26,17r-2,1l22,19r12,l36,16r1,-2l37,9r,-1xe" stroked="f">
                    <v:path arrowok="t" o:connecttype="custom" o:connectlocs="37,195;10,195;22,195;23,195;27,202;26,204;24,205;22,206;34,206;36,203;37,201;37,196;37,195" o:connectangles="0,0,0,0,0,0,0,0,0,0,0,0,0"/>
                  </v:shape>
                </v:group>
                <v:group id="Group 24" o:spid="_x0000_s1042" style="position:absolute;left:9482;top:187;width:46;height:48" coordorigin="9482,187" coordsize="46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6" o:spid="_x0000_s1043" style="position:absolute;left:9482;top:187;width:46;height:48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83ycUA&#10;AADbAAAADwAAAGRycy9kb3ducmV2LnhtbESPQWvCQBSE7wX/w/KE3uqmEkWiq1TbQhE8aOsht2f2&#10;mUSzb0N2a+K/dwXB4zAz3zCzRWcqcaHGlZYVvA8iEMSZ1SXnCv5+v98mIJxH1lhZJgVXcrCY915m&#10;mGjb8pYuO5+LAGGXoILC+zqR0mUFGXQDWxMH72gbgz7IJpe6wTbATSWHUTSWBksOCwXWtCooO+/+&#10;jYIzd+nyM94Ov07r9rBJT/E+vVqlXvvdxxSEp84/w4/2j1YQj+D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zfJxQAAANsAAAAPAAAAAAAAAAAAAAAAAJgCAABkcnMv&#10;ZG93bnJldi54bWxQSwUGAAAAAAQABAD1AAAAigMAAAAA&#10;" path="m12,l,,17,29r,18l28,47r,-18l34,18r-11,l12,xe" stroked="f">
                    <v:path arrowok="t" o:connecttype="custom" o:connectlocs="12,187;0,187;17,216;17,234;28,234;28,216;34,205;23,205;12,187" o:connectangles="0,0,0,0,0,0,0,0,0"/>
                  </v:shape>
                  <v:shape id="Freeform 25" o:spid="_x0000_s1044" style="position:absolute;left:9482;top:187;width:46;height:48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pvsYA&#10;AADbAAAADwAAAGRycy9kb3ducmV2LnhtbESPzWvCQBTE74X+D8sr9FY3lSAldQ1aLYjQgx895PbM&#10;PvNh9m3Irib+926h4HGYmd8w03QwjbhS5yrLCt5HEQji3OqKCwWH/ffbBwjnkTU2lknBjRyks+en&#10;KSba9ryl684XIkDYJaig9L5NpHR5SQbdyLbEwTvZzqAPsiuk7rAPcNPIcRRNpMGKw0KJLX2VlJ93&#10;F6PgzEO2WMbb8are9MefrI5/s5tV6vVlmH+C8DT4R/i/vdYK4gn8fQk/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2pvsYAAADbAAAADwAAAAAAAAAAAAAAAACYAgAAZHJz&#10;L2Rvd25yZXYueG1sUEsFBgAAAAAEAAQA9QAAAIsDAAAAAA==&#10;" path="m45,l34,,23,18r11,l45,xe" stroked="f">
                    <v:path arrowok="t" o:connecttype="custom" o:connectlocs="45,187;34,187;23,205;34,205;45,187" o:connectangles="0,0,0,0,0"/>
                  </v:shape>
                </v:group>
                <v:group id="Group 22" o:spid="_x0000_s1045" style="position:absolute;left:8988;top:-2;width:194;height:191" coordorigin="8988,-2" coordsize="194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3" o:spid="_x0000_s1046" style="position:absolute;left:8988;top:-2;width:194;height:191;visibility:visible;mso-wrap-style:square;v-text-anchor:top" coordsize="19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gcv8EA&#10;AADbAAAADwAAAGRycy9kb3ducmV2LnhtbERPz2vCMBS+C/sfwht408ROZXTGsg3EnQa2Xry9NW9t&#10;WfNSkkzr/npzGHj8+H5vitH24kw+dI41LOYKBHHtTMeNhmO1mz2DCBHZYO+YNFwpQLF9mGwwN+7C&#10;BzqXsREphEOOGtoYh1zKULdkMczdQJy4b+ctxgR9I43HSwq3vcyUWkuLHaeGFgd6b6n+KX+thtP1&#10;aWHLvf/c+cPXH6lseBurldbTx/H1BUSkMd7F/+4Po2GZxqYv6Qf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oHL/BAAAA2wAAAA8AAAAAAAAAAAAAAAAAmAIAAGRycy9kb3du&#10;cmV2LnhtbFBLBQYAAAAABAAEAPUAAACGAwAAAAA=&#10;" path="m77,l22,34,,95r1,14l45,174r71,16l137,183r46,-44l194,95,193,82,148,17,77,xe" stroked="f">
                    <v:path arrowok="t" o:connecttype="custom" o:connectlocs="77,-2;22,32;0,93;1,107;45,172;116,188;137,181;183,137;194,93;193,80;148,15;77,-2" o:connectangles="0,0,0,0,0,0,0,0,0,0,0,0"/>
                  </v:shape>
                </v:group>
                <v:group id="Group 13" o:spid="_x0000_s1047" style="position:absolute;left:8973;top:-17;width:223;height:222" coordorigin="8973,-17" coordsize="22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1" o:spid="_x0000_s1048" style="position:absolute;left:8973;top:-17;width:223;height:222;visibility:visible;mso-wrap-style:square;v-text-anchor:top" coordsize="22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QU8EA&#10;AADbAAAADwAAAGRycy9kb3ducmV2LnhtbERPTWvCQBC9C/6HZQredFOxpUZXkdAUD6XQtAePQ3ZM&#10;gpnZkN0m6b93D4UeH+97f5y4VQP1vnFi4HGVgCIpnW2kMvD9lS9fQPmAYrF1QgZ+ycPxMJ/tMbVu&#10;lE8ailCpGCI+RQN1CF2qtS9rYvQr15FE7up6xhBhX2nb4xjDudXrJHnWjI3Ehho7ymoqb8UPG1g3&#10;mywUXcUXvry/fXDOyeuWjVk8TKcdqEBT+Bf/uc/WwFNcH7/EH6A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8kFPBAAAA2wAAAA8AAAAAAAAAAAAAAAAAmAIAAGRycy9kb3du&#10;cmV2LnhtbFBLBQYAAAAABAAEAPUAAACGAwAAAAA=&#10;" path="m101,l29,36,2,90,,111r2,17l46,200r80,21l144,217r18,-8l174,201r-67,l90,199,36,161,21,100,26,80,73,28r40,-9l175,19,164,12,146,5,125,1,101,xe" fillcolor="#1a1b1e" stroked="f">
                    <v:path arrowok="t" o:connecttype="custom" o:connectlocs="101,-17;29,19;2,73;0,94;2,111;46,183;126,204;144,200;162,192;174,184;107,184;90,182;36,144;21,83;26,63;73,11;113,2;175,2;164,-5;146,-12;125,-16;101,-17" o:connectangles="0,0,0,0,0,0,0,0,0,0,0,0,0,0,0,0,0,0,0,0,0,0"/>
                  </v:shape>
                  <v:shape id="Freeform 20" o:spid="_x0000_s1049" style="position:absolute;left:8973;top:-17;width:223;height:222;visibility:visible;mso-wrap-style:square;v-text-anchor:top" coordsize="22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1yMMA&#10;AADbAAAADwAAAGRycy9kb3ducmV2LnhtbESPQWvCQBSE70L/w/IKvekmUqVGN1KkFg8iNHrw+Mg+&#10;k2De25Ddavrvu0Khx2FmvmFW64FbdaPeN04MpJMEFEnpbCOVgdNxO34D5QOKxdYJGfghD+v8abTC&#10;zLq7fNGtCJWKEPEZGqhD6DKtfVkTo5+4jiR6F9czhij7Stse7xHOrZ4myVwzNhIXauxoU1N5Lb7Z&#10;wLR53YSiq/jM5/3ngbecfCzYmJfn4X0JKtAQ/sN/7Z01MEvh8SX+AJ3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A1yMMAAADbAAAADwAAAAAAAAAAAAAAAACYAgAAZHJzL2Rv&#10;d25yZXYueG1sUEsFBgAAAAAEAAQA9QAAAIgDAAAAAA==&#10;" path="m175,19r-62,l131,21r17,6l195,72r8,41l201,131r-36,53l107,201r67,l216,148r7,-43l220,84,214,65,204,47,190,31,180,22r-5,-3xe" fillcolor="#1a1b1e" stroked="f">
                    <v:path arrowok="t" o:connecttype="custom" o:connectlocs="175,2;113,2;131,4;148,10;195,55;203,96;201,114;165,167;107,184;174,184;216,131;223,88;220,67;214,48;204,30;190,14;180,5;175,2" o:connectangles="0,0,0,0,0,0,0,0,0,0,0,0,0,0,0,0,0,0"/>
                  </v:shape>
                  <v:shape id="Freeform 19" o:spid="_x0000_s1050" style="position:absolute;left:8973;top:-17;width:223;height:222;visibility:visible;mso-wrap-style:square;v-text-anchor:top" coordsize="22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rv8MA&#10;AADbAAAADwAAAGRycy9kb3ducmV2LnhtbESPQWvCQBSE70L/w/IKvemmoRWbZiNFaulBBGMPHh/Z&#10;1yQ0723IbjX+e1cQPA4z8w2TL0fu1JEG3zox8DxLQJFUzrZSG/jZr6cLUD6gWOyckIEzeVgWD5Mc&#10;M+tOsqNjGWoVIeIzNNCE0Gda+6ohRj9zPUn0ft3AGKIcam0HPEU4dzpNkrlmbCUuNNjTqqHqr/xn&#10;A2n7sgplX/OBD5uvLa85+XxjY54ex493UIHGcA/f2t/WwGsK1y/xB+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Krv8MAAADbAAAADwAAAAAAAAAAAAAAAACYAgAAZHJzL2Rv&#10;d25yZXYueG1sUEsFBgAAAAAEAAQA9QAAAIgDAAAAAA==&#10;" path="m95,76r-23,l64,79,52,91r-4,9l48,121r3,9l63,142r8,3l94,145r10,-6l109,130r-36,l68,123r,-26l73,90r36,l104,81,95,76xe" fillcolor="#1a1b1e" stroked="f">
                    <v:path arrowok="t" o:connecttype="custom" o:connectlocs="95,59;72,59;64,62;52,74;48,83;48,104;51,113;63,125;71,128;94,128;104,122;109,113;73,113;68,106;68,80;73,73;109,73;104,64;95,59" o:connectangles="0,0,0,0,0,0,0,0,0,0,0,0,0,0,0,0,0,0,0"/>
                  </v:shape>
                  <v:shape id="Freeform 18" o:spid="_x0000_s1051" style="position:absolute;left:8973;top:-17;width:223;height:222;visibility:visible;mso-wrap-style:square;v-text-anchor:top" coordsize="22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4OJMMA&#10;AADbAAAADwAAAGRycy9kb3ducmV2LnhtbESPQWvCQBSE70L/w/IK3uqm2haNrlJExYMUmnrw+Mg+&#10;k2De25BdNf77riB4HGbmG2a26LhWF2p95cTA+yABRZI7W0lhYP+3fhuD8gHFYu2EDNzIw2L+0pth&#10;at1VfumShUJFiPgUDZQhNKnWPi+J0Q9cQxK9o2sZQ5RtoW2L1wjnWg+T5EszVhIXSmxoWVJ+ys5s&#10;YFh9LEPWFHzgw27zw2tOVhM2pv/afU9BBerCM/xob62BzxHcv8Qfo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4OJMMAAADbAAAADwAAAAAAAAAAAAAAAACYAgAAZHJzL2Rv&#10;d25yZXYueG1sUEsFBgAAAAAEAAQA9QAAAIgDAAAAAA==&#10;" path="m159,76r-23,l128,79,116,91r-3,9l113,121r3,9l128,142r8,3l159,145r9,-6l173,130r-36,l132,123r,-26l137,90r37,l169,81,159,76xe" fillcolor="#1a1b1e" stroked="f">
                    <v:path arrowok="t" o:connecttype="custom" o:connectlocs="159,59;136,59;128,62;116,74;113,83;113,104;116,113;128,125;136,128;159,128;168,122;173,113;137,113;132,106;132,80;137,73;174,73;169,64;159,59" o:connectangles="0,0,0,0,0,0,0,0,0,0,0,0,0,0,0,0,0,0,0"/>
                  </v:shape>
                  <v:shape id="Freeform 17" o:spid="_x0000_s1052" style="position:absolute;left:8973;top:-17;width:223;height:222;visibility:visible;mso-wrap-style:square;v-text-anchor:top" coordsize="22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WUMMA&#10;AADbAAAADwAAAGRycy9kb3ducmV2LnhtbESPQWvCQBSE70L/w/IKvZlNRaVGVymixYMIjR48PrLP&#10;JJj3NmRXTf99Vyj0OMzMN8xi1XOj7tT52omB9yQFRVI4W0tp4HTcDj9A+YBisXFCBn7Iw2r5Mlhg&#10;Zt1Dvumeh1JFiPgMDVQhtJnWvqiI0SeuJYnexXWMIcqu1LbDR4Rzo0dpOtWMtcSFCltaV1Rc8xsb&#10;GNXjdcjbks983n8deMvpZsbGvL32n3NQgfrwH/5r76yByRieX+I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eWUMMAAADbAAAADwAAAAAAAAAAAAAAAACYAgAAZHJzL2Rv&#10;d25yZXYueG1sUEsFBgAAAAAEAAQA9QAAAIgDAAAAAA==&#10;" path="m97,120r-3,7l90,130r19,l111,128,97,120xe" fillcolor="#1a1b1e" stroked="f">
                    <v:path arrowok="t" o:connecttype="custom" o:connectlocs="97,103;94,110;90,113;109,113;111,111;97,103" o:connectangles="0,0,0,0,0,0"/>
                  </v:shape>
                  <v:shape id="Freeform 16" o:spid="_x0000_s1053" style="position:absolute;left:8973;top:-17;width:223;height:222;visibility:visible;mso-wrap-style:square;v-text-anchor:top" coordsize="22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zy8MA&#10;AADbAAAADwAAAGRycy9kb3ducmV2LnhtbESPQWvCQBSE70L/w/IK3nRTUanRTSii0kMRmvbg8ZF9&#10;TULz3obsqvHfdwuCx2FmvmE2+cCtulDvGycGXqYJKJLS2UYqA99f+8krKB9QLLZOyMCNPOTZ02iD&#10;qXVX+aRLESoVIeJTNFCH0KVa+7ImRj91HUn0flzPGKLsK217vEY4t3qWJEvN2EhcqLGjbU3lb3Fm&#10;A7Nmvg1FV/GJTx+HI+852a3YmPHz8LYGFWgIj/C9/W4NLBbw/yX+AJ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szy8MAAADbAAAADwAAAAAAAAAAAAAAAACYAgAAZHJzL2Rv&#10;d25yZXYueG1sUEsFBgAAAAAEAAQA9QAAAIgDAAAAAA==&#10;" path="m161,120r-3,7l154,130r19,l175,128r-14,-8xe" fillcolor="#1a1b1e" stroked="f">
                    <v:path arrowok="t" o:connecttype="custom" o:connectlocs="161,103;158,110;154,113;173,113;175,111;161,103" o:connectangles="0,0,0,0,0,0"/>
                  </v:shape>
                  <v:shape id="Freeform 15" o:spid="_x0000_s1054" style="position:absolute;left:8973;top:-17;width:223;height:222;visibility:visible;mso-wrap-style:square;v-text-anchor:top" coordsize="22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tvMIA&#10;AADbAAAADwAAAGRycy9kb3ducmV2LnhtbESPQWvCQBSE7wX/w/IEb3WjqNToKiJVepBCowePj+wz&#10;Cea9Ddmtxn/fFYQeh5n5hlmuO67VjVpfOTEwGiagSHJnKykMnI679w9QPqBYrJ2QgQd5WK96b0tM&#10;rbvLD92yUKgIEZ+igTKEJtXa5yUx+qFrSKJ3cS1jiLIttG3xHuFc63GSzDRjJXGhxIa2JeXX7JcN&#10;jKvJNmRNwWc+H/bfvOPkc87GDPrdZgEqUBf+w6/2lzUwncHzS/wB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a28wgAAANsAAAAPAAAAAAAAAAAAAAAAAJgCAABkcnMvZG93&#10;bnJldi54bWxQSwUGAAAAAAQABAD1AAAAhwMAAAAA&#10;" path="m109,90r-20,l93,94r3,6l110,92r-1,-2xe" fillcolor="#1a1b1e" stroked="f">
                    <v:path arrowok="t" o:connecttype="custom" o:connectlocs="109,73;89,73;93,77;96,83;110,75;109,73" o:connectangles="0,0,0,0,0,0"/>
                  </v:shape>
                  <v:shape id="Freeform 14" o:spid="_x0000_s1055" style="position:absolute;left:8973;top:-17;width:223;height:222;visibility:visible;mso-wrap-style:square;v-text-anchor:top" coordsize="22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IJ8MA&#10;AADbAAAADwAAAGRycy9kb3ducmV2LnhtbESPQWvCQBSE70L/w/IK3uqmYluNrlJExYMUmnrw+Mg+&#10;k2De25BdNf77riB4HGbmG2a26LhWF2p95cTA+yABRZI7W0lhYP+3fhuD8gHFYu2EDNzIw2L+0pth&#10;at1VfumShUJFiPgUDZQhNKnWPi+J0Q9cQxK9o2sZQ5RtoW2L1wjnWg+T5FMzVhIXSmxoWVJ+ys5s&#10;YFiNliFrCj7wYbf54TUnqwkb03/tvqegAnXhGX60t9bAxxfcv8Qfo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UIJ8MAAADbAAAADwAAAAAAAAAAAAAAAACYAgAAZHJzL2Rv&#10;d25yZXYueG1sUEsFBgAAAAAEAAQA9QAAAIgDAAAAAA==&#10;" path="m174,90r-21,l157,94r3,6l175,92r-1,-2xe" fillcolor="#1a1b1e" stroked="f">
                    <v:path arrowok="t" o:connecttype="custom" o:connectlocs="174,73;153,73;157,77;160,83;175,75;174,73" o:connectangles="0,0,0,0,0,0"/>
                  </v:shape>
                </v:group>
                <v:group id="Group 11" o:spid="_x0000_s1056" style="position:absolute;left:9404;top:-14;width:153;height:151" coordorigin="9404,-14" coordsize="153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2" o:spid="_x0000_s1057" style="position:absolute;left:9404;top:-14;width:153;height:151;visibility:visible;mso-wrap-style:square;v-text-anchor:top" coordsize="15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RTMIA&#10;AADbAAAADwAAAGRycy9kb3ducmV2LnhtbESPQWvCQBSE7wX/w/IEb3WjUGtTV7EtooIXU70/sq/Z&#10;aPZtyK4m/ntXKHgcZuYbZrbobCWu1PjSsYLRMAFBnDtdcqHg8Lt6nYLwAVlj5ZgU3MjDYt57mWGq&#10;Xct7umahEBHCPkUFJoQ6ldLnhiz6oauJo/fnGoshyqaQusE2wm0lx0kykRZLjgsGa/o2lJ+zi42U&#10;48lNvta0M4y7n9s2a/fj90KpQb9bfoII1IVn+L+90QrePuDxJf4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dFMwgAAANsAAAAPAAAAAAAAAAAAAAAAAJgCAABkcnMvZG93&#10;bnJldi54bWxQSwUGAAAAAAQABAD1AAAAhwMAAAAA&#10;" path="m76,l12,34,,77,3,97r63,52l92,151r20,-8l128,131r13,-17l149,92r3,-25l146,45,135,27,119,13,99,3,76,xe" stroked="f">
                    <v:path arrowok="t" o:connecttype="custom" o:connectlocs="76,-14;12,20;0,63;3,83;66,135;92,137;112,129;128,117;141,100;149,78;152,53;146,31;135,13;119,-1;99,-11;76,-14" o:connectangles="0,0,0,0,0,0,0,0,0,0,0,0,0,0,0,0"/>
                  </v:shape>
                </v:group>
                <v:group id="Group 8" o:spid="_x0000_s1058" style="position:absolute;left:9458;top:35;width:45;height:79" coordorigin="9458,35" coordsize="45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0" o:spid="_x0000_s1059" style="position:absolute;left:9458;top:35;width:45;height:79;visibility:visible;mso-wrap-style:square;v-text-anchor:top" coordsize="4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dG2sMA&#10;AADbAAAADwAAAGRycy9kb3ducmV2LnhtbESP0WrCQBRE3wX/YblC33QTwSDRVUpBsA0WkvgB1+xt&#10;Epq9G7LbmP59Vyj4OMycGWZ/nEwnRhpca1lBvIpAEFdWt1wruJan5RaE88gaO8uk4JccHA/z2R5T&#10;be+c01j4WoQSdikqaLzvUyld1ZBBt7I9cfC+7GDQBznUUg94D+Wmk+soSqTBlsNCgz29NVR9Fz9G&#10;QZL15mOTvI+XOKtv9ryha15+KvWymF53IDxN/hn+p886cDE8voQfI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dG2sMAAADbAAAADwAAAAAAAAAAAAAAAACYAgAAZHJzL2Rv&#10;d25yZXYueG1sUEsFBgAAAAAEAAQA9QAAAIgDAAAAAA==&#10;" path="m35,39l9,39r,40l35,79r,-40xe" fillcolor="#1a1b1e" stroked="f">
                    <v:path arrowok="t" o:connecttype="custom" o:connectlocs="35,74;9,74;9,114;35,114;35,74" o:connectangles="0,0,0,0,0"/>
                  </v:shape>
                  <v:shape id="Freeform 9" o:spid="_x0000_s1060" style="position:absolute;left:9458;top:35;width:45;height:79;visibility:visible;mso-wrap-style:square;v-text-anchor:top" coordsize="4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YrcMA&#10;AADbAAAADwAAAGRycy9kb3ducmV2LnhtbESP0WrCQBRE3wv+w3KFvtVNAgkluooIgm2wYPQDrtlr&#10;EszeDdltTP++KxT6OMycGWa1mUwnRhpca1lBvIhAEFdWt1wruJz3b+8gnEfW2FkmBT/kYLOevaww&#10;1/bBJxpLX4tQwi5HBY33fS6lqxoy6Ba2Jw7ezQ4GfZBDLfWAj1BuOplEUSYNthwWGuxp11B1L7+N&#10;gqzozWeafYzHuKiv9pDS5XT+Uup1Pm2XIDxN/j/8Rx904BJ4fg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XYrcMAAADbAAAADwAAAAAAAAAAAAAAAACYAgAAZHJzL2Rv&#10;d25yZXYueG1sUEsFBgAAAAAEAAQA9QAAAIgDAAAAAA==&#10;" path="m42,l2,,,2,,39r44,l44,2,42,xe" fillcolor="#1a1b1e" stroked="f">
                    <v:path arrowok="t" o:connecttype="custom" o:connectlocs="42,35;2,35;0,37;0,74;44,74;44,37;42,35" o:connectangles="0,0,0,0,0,0,0"/>
                  </v:shape>
                </v:group>
                <v:group id="Group 6" o:spid="_x0000_s1061" style="position:absolute;left:9469;top:7;width:24;height:24" coordorigin="9469,7" coordsize="24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7" o:spid="_x0000_s1062" style="position:absolute;left:9469;top:7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GDwcMA&#10;AADbAAAADwAAAGRycy9kb3ducmV2LnhtbESPQWvCQBSE74L/YXlCb7pJUanRVUQJ7U1qRfT2yD6T&#10;YPZt2N1q+u9doeBxmJlvmMWqM424kfO1ZQXpKAFBXFhdc6ng8JMPP0D4gKyxsUwK/sjDatnvLTDT&#10;9s7fdNuHUkQI+wwVVCG0mZS+qMigH9mWOHoX6wyGKF0ptcN7hJtGvifJVBqsOS5U2NKmouK6/zUK&#10;jna3PX2m561Ly/Nkhvkpd3Ks1NugW89BBOrCK/zf/tIKpm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GDwcMAAADbAAAADwAAAAAAAAAAAAAAAACYAgAAZHJzL2Rv&#10;d25yZXYueG1sUEsFBgAAAAAEAAQA9QAAAIgDAAAAAA==&#10;" path="m18,l5,,,5,,18r5,5l18,23r5,-5l23,5,18,xe" fillcolor="#1a1b1e" stroked="f">
                    <v:path arrowok="t" o:connecttype="custom" o:connectlocs="18,7;5,7;0,12;0,25;5,30;18,30;23,25;23,12;18,7" o:connectangles="0,0,0,0,0,0,0,0,0"/>
                  </v:shape>
                </v:group>
                <v:group id="Group 3" o:spid="_x0000_s1063" style="position:absolute;left:9398;top:-22;width:164;height:165" coordorigin="9398,-22" coordsize="164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5" o:spid="_x0000_s1064" style="position:absolute;left:9398;top:-22;width:164;height:165;visibility:visible;mso-wrap-style:square;v-text-anchor:top" coordsize="16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L+8EA&#10;AADbAAAADwAAAGRycy9kb3ducmV2LnhtbESPQYvCMBSE78L+h/AWvGlaD0WqUUTY1atVEG9vm7dN&#10;sXkpTdTWX79ZEDwOM/MNs1z3thF36nztWEE6TUAQl07XXCk4Hb8mcxA+IGtsHJOCgTysVx+jJeba&#10;PfhA9yJUIkLY56jAhNDmUvrSkEU/dS1x9H5dZzFE2VVSd/iIcNvIWZJk0mLNccFgS1tD5bW4WQXP&#10;IqXv4cd4czHpQPvr+bYbdkqNP/vNAkSgPrzDr/ZeK8gy+P8Sf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Sy/vBAAAA2wAAAA8AAAAAAAAAAAAAAAAAmAIAAGRycy9kb3du&#10;cmV2LnhtbFBLBQYAAAAABAAEAPUAAACGAwAAAAA=&#10;" path="m82,l26,22,,76,2,99r34,51l72,164r24,-1l115,158r14,-8l86,150,64,147,46,139,28,120,18,103,15,87,17,65,61,19,82,15r45,l113,6,96,1,82,xe" fillcolor="#1a1b1e" stroked="f">
                    <v:path arrowok="t" o:connecttype="custom" o:connectlocs="82,-22;26,0;0,54;2,77;36,128;72,142;96,141;115,136;129,128;86,128;64,125;46,117;28,98;18,81;15,65;17,43;61,-3;82,-7;127,-7;113,-16;96,-21;82,-22" o:connectangles="0,0,0,0,0,0,0,0,0,0,0,0,0,0,0,0,0,0,0,0,0,0"/>
                  </v:shape>
                  <v:shape id="Freeform 4" o:spid="_x0000_s1065" style="position:absolute;left:9398;top:-22;width:164;height:165;visibility:visible;mso-wrap-style:square;v-text-anchor:top" coordsize="16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uYMMA&#10;AADbAAAADwAAAGRycy9kb3ducmV2LnhtbESPwWrDMBBE74H+g9hCb4nsHpLiRDEh0NrXuoXQ29ba&#10;WCbWylhKbPfro0Khx2Fm3jC7fLKduNHgW8cK0lUCgrh2uuVGwefH6/IFhA/IGjvHpGAmD/n+YbHD&#10;TLuR3+lWhUZECPsMFZgQ+kxKXxuy6FeuJ47e2Q0WQ5RDI/WAY4TbTj4nyVpabDkuGOzpaKi+VFer&#10;4KdK6W3+Nt58mXSm8nK6FnOh1NPjdNiCCDSF//Bfu9QK1hv4/RJ/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5uYMMAAADbAAAADwAAAAAAAAAAAAAAAACYAgAAZHJzL2Rv&#10;d25yZXYueG1sUEsFBgAAAAAEAAQA9QAAAIgDAAAAAA==&#10;" path="m127,15r-45,l103,18r18,9l138,46r9,17l150,80r-3,22l139,120r-19,17l103,146r-17,4l129,150r3,-1l148,130r11,-17l164,95,163,70,158,50,150,34,131,17r-4,-2xe" fillcolor="#1a1b1e" stroked="f">
                    <v:path arrowok="t" o:connecttype="custom" o:connectlocs="127,-7;82,-7;103,-4;121,5;138,24;147,41;150,58;147,80;139,98;120,115;103,124;86,128;129,128;132,127;148,108;159,91;164,73;163,48;158,28;150,12;131,-5;127,-7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7553E" w:rsidRPr="0057553E">
        <w:rPr>
          <w:b/>
          <w:color w:val="818084"/>
          <w:w w:val="95"/>
          <w:sz w:val="18"/>
          <w:lang w:val="en-AU"/>
        </w:rPr>
        <w:t>©</w:t>
      </w:r>
      <w:r w:rsidR="0057553E" w:rsidRPr="0057553E">
        <w:rPr>
          <w:b/>
          <w:color w:val="818084"/>
          <w:spacing w:val="-20"/>
          <w:w w:val="95"/>
          <w:sz w:val="18"/>
          <w:lang w:val="en-AU"/>
        </w:rPr>
        <w:t xml:space="preserve"> </w:t>
      </w:r>
      <w:r w:rsidR="0057553E" w:rsidRPr="0057553E">
        <w:rPr>
          <w:b/>
          <w:color w:val="818084"/>
          <w:spacing w:val="-2"/>
          <w:w w:val="95"/>
          <w:sz w:val="18"/>
          <w:lang w:val="en-AU"/>
        </w:rPr>
        <w:t>Commonwealth</w:t>
      </w:r>
      <w:r w:rsidR="0057553E" w:rsidRPr="0057553E">
        <w:rPr>
          <w:b/>
          <w:color w:val="818084"/>
          <w:spacing w:val="-19"/>
          <w:w w:val="95"/>
          <w:sz w:val="18"/>
          <w:lang w:val="en-AU"/>
        </w:rPr>
        <w:t xml:space="preserve"> </w:t>
      </w:r>
      <w:r w:rsidR="0057553E" w:rsidRPr="0057553E">
        <w:rPr>
          <w:b/>
          <w:color w:val="818084"/>
          <w:w w:val="95"/>
          <w:sz w:val="18"/>
          <w:lang w:val="en-AU"/>
        </w:rPr>
        <w:t>of</w:t>
      </w:r>
      <w:r w:rsidR="0057553E" w:rsidRPr="0057553E">
        <w:rPr>
          <w:b/>
          <w:color w:val="818084"/>
          <w:spacing w:val="-19"/>
          <w:w w:val="95"/>
          <w:sz w:val="18"/>
          <w:lang w:val="en-AU"/>
        </w:rPr>
        <w:t xml:space="preserve"> </w:t>
      </w:r>
      <w:r w:rsidR="0057553E" w:rsidRPr="0057553E">
        <w:rPr>
          <w:b/>
          <w:color w:val="818084"/>
          <w:spacing w:val="-2"/>
          <w:w w:val="95"/>
          <w:sz w:val="18"/>
          <w:lang w:val="en-AU"/>
        </w:rPr>
        <w:t>Australia,</w:t>
      </w:r>
      <w:r w:rsidR="0057553E" w:rsidRPr="0057553E">
        <w:rPr>
          <w:b/>
          <w:color w:val="818084"/>
          <w:spacing w:val="-20"/>
          <w:w w:val="95"/>
          <w:sz w:val="18"/>
          <w:lang w:val="en-AU"/>
        </w:rPr>
        <w:t xml:space="preserve"> </w:t>
      </w:r>
      <w:r w:rsidR="0057553E" w:rsidRPr="0057553E">
        <w:rPr>
          <w:b/>
          <w:color w:val="818084"/>
          <w:w w:val="95"/>
          <w:sz w:val="18"/>
          <w:lang w:val="en-AU"/>
        </w:rPr>
        <w:t>2017.</w:t>
      </w:r>
    </w:p>
    <w:p w:rsidR="006C0513" w:rsidRPr="0057553E" w:rsidRDefault="0057553E">
      <w:pPr>
        <w:spacing w:before="81" w:line="220" w:lineRule="exact"/>
        <w:ind w:left="6094" w:right="1276"/>
        <w:jc w:val="both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w w:val="105"/>
          <w:sz w:val="18"/>
          <w:lang w:val="en-AU"/>
        </w:rPr>
        <w:t>This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fact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sheet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is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licensed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b</w:t>
      </w:r>
      <w:r w:rsidRPr="0057553E">
        <w:rPr>
          <w:color w:val="818084"/>
          <w:spacing w:val="-2"/>
          <w:w w:val="105"/>
          <w:sz w:val="18"/>
          <w:lang w:val="en-AU"/>
        </w:rPr>
        <w:t>y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Commonw</w:t>
      </w:r>
      <w:r w:rsidRPr="0057553E">
        <w:rPr>
          <w:color w:val="818084"/>
          <w:spacing w:val="-2"/>
          <w:w w:val="105"/>
          <w:sz w:val="18"/>
          <w:lang w:val="en-AU"/>
        </w:rPr>
        <w:t>ealth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of</w:t>
      </w:r>
      <w:r w:rsidRPr="0057553E">
        <w:rPr>
          <w:color w:val="818084"/>
          <w:spacing w:val="-18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Australia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under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a</w:t>
      </w:r>
      <w:r w:rsidRPr="0057553E">
        <w:rPr>
          <w:color w:val="818084"/>
          <w:spacing w:val="31"/>
          <w:w w:val="96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Cr</w:t>
      </w:r>
      <w:r w:rsidRPr="0057553E">
        <w:rPr>
          <w:color w:val="818084"/>
          <w:spacing w:val="-2"/>
          <w:w w:val="105"/>
          <w:sz w:val="18"/>
          <w:lang w:val="en-AU"/>
        </w:rPr>
        <w:t>eative</w:t>
      </w:r>
      <w:r w:rsidRPr="0057553E">
        <w:rPr>
          <w:color w:val="818084"/>
          <w:spacing w:val="-13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Commons</w:t>
      </w:r>
      <w:r w:rsidRPr="0057553E">
        <w:rPr>
          <w:color w:val="818084"/>
          <w:spacing w:val="-13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A</w:t>
      </w:r>
      <w:r w:rsidRPr="0057553E">
        <w:rPr>
          <w:color w:val="818084"/>
          <w:spacing w:val="-1"/>
          <w:w w:val="105"/>
          <w:sz w:val="18"/>
          <w:lang w:val="en-AU"/>
        </w:rPr>
        <w:t>ttribution</w:t>
      </w:r>
      <w:r w:rsidRPr="0057553E">
        <w:rPr>
          <w:color w:val="818084"/>
          <w:spacing w:val="-13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4.0</w:t>
      </w:r>
      <w:r w:rsidRPr="0057553E">
        <w:rPr>
          <w:color w:val="818084"/>
          <w:spacing w:val="-13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International</w:t>
      </w:r>
      <w:r w:rsidRPr="0057553E">
        <w:rPr>
          <w:color w:val="818084"/>
          <w:spacing w:val="-13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licence.</w:t>
      </w:r>
    </w:p>
    <w:p w:rsidR="006C0513" w:rsidRPr="0057553E" w:rsidRDefault="0057553E">
      <w:pPr>
        <w:spacing w:before="85" w:line="220" w:lineRule="exact"/>
        <w:ind w:left="6094" w:right="1317"/>
        <w:jc w:val="both"/>
        <w:rPr>
          <w:rFonts w:eastAsia="PMingLiU" w:cs="PMingLiU"/>
          <w:sz w:val="18"/>
          <w:szCs w:val="18"/>
          <w:lang w:val="en-AU"/>
        </w:rPr>
      </w:pPr>
      <w:r w:rsidRPr="0057553E">
        <w:rPr>
          <w:color w:val="818084"/>
          <w:w w:val="105"/>
          <w:sz w:val="18"/>
          <w:lang w:val="en-AU"/>
        </w:rPr>
        <w:t>The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views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and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opinions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expressed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in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this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publication</w:t>
      </w:r>
      <w:r w:rsidRPr="0057553E">
        <w:rPr>
          <w:color w:val="818084"/>
          <w:spacing w:val="-18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are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those</w:t>
      </w:r>
      <w:r w:rsidRPr="0057553E">
        <w:rPr>
          <w:color w:val="818084"/>
          <w:spacing w:val="-19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of</w:t>
      </w:r>
      <w:r w:rsidRPr="0057553E">
        <w:rPr>
          <w:color w:val="818084"/>
          <w:spacing w:val="29"/>
          <w:w w:val="99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the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authors</w:t>
      </w:r>
      <w:r w:rsidRPr="0057553E">
        <w:rPr>
          <w:color w:val="818084"/>
          <w:spacing w:val="-15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and</w:t>
      </w:r>
      <w:r w:rsidRPr="0057553E">
        <w:rPr>
          <w:color w:val="818084"/>
          <w:spacing w:val="-15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do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not</w:t>
      </w:r>
      <w:r w:rsidRPr="0057553E">
        <w:rPr>
          <w:color w:val="818084"/>
          <w:spacing w:val="-15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necessarily</w:t>
      </w:r>
      <w:r w:rsidRPr="0057553E">
        <w:rPr>
          <w:color w:val="818084"/>
          <w:spacing w:val="-15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r</w:t>
      </w:r>
      <w:r w:rsidRPr="0057553E">
        <w:rPr>
          <w:color w:val="818084"/>
          <w:spacing w:val="-2"/>
          <w:w w:val="105"/>
          <w:sz w:val="18"/>
          <w:lang w:val="en-AU"/>
        </w:rPr>
        <w:t>eflect</w:t>
      </w:r>
      <w:r w:rsidRPr="0057553E">
        <w:rPr>
          <w:color w:val="818084"/>
          <w:spacing w:val="-16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those</w:t>
      </w:r>
      <w:r w:rsidRPr="0057553E">
        <w:rPr>
          <w:color w:val="818084"/>
          <w:spacing w:val="-15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of</w:t>
      </w:r>
      <w:r w:rsidRPr="0057553E">
        <w:rPr>
          <w:color w:val="818084"/>
          <w:spacing w:val="-15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the</w:t>
      </w:r>
      <w:r w:rsidRPr="0057553E">
        <w:rPr>
          <w:color w:val="818084"/>
          <w:spacing w:val="-15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Australian</w:t>
      </w:r>
      <w:r w:rsidRPr="0057553E">
        <w:rPr>
          <w:color w:val="818084"/>
          <w:spacing w:val="23"/>
          <w:w w:val="102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Go</w:t>
      </w:r>
      <w:r w:rsidRPr="0057553E">
        <w:rPr>
          <w:color w:val="818084"/>
          <w:spacing w:val="-2"/>
          <w:w w:val="105"/>
          <w:sz w:val="18"/>
          <w:lang w:val="en-AU"/>
        </w:rPr>
        <w:t>v</w:t>
      </w:r>
      <w:r w:rsidRPr="0057553E">
        <w:rPr>
          <w:color w:val="818084"/>
          <w:spacing w:val="-1"/>
          <w:w w:val="105"/>
          <w:sz w:val="18"/>
          <w:lang w:val="en-AU"/>
        </w:rPr>
        <w:t>ernment</w:t>
      </w:r>
      <w:r w:rsidRPr="0057553E">
        <w:rPr>
          <w:color w:val="818084"/>
          <w:spacing w:val="-8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or</w:t>
      </w:r>
      <w:r w:rsidRPr="0057553E">
        <w:rPr>
          <w:color w:val="818084"/>
          <w:spacing w:val="-7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the</w:t>
      </w:r>
      <w:r w:rsidRPr="0057553E">
        <w:rPr>
          <w:color w:val="818084"/>
          <w:spacing w:val="-7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1"/>
          <w:w w:val="105"/>
          <w:sz w:val="18"/>
          <w:lang w:val="en-AU"/>
        </w:rPr>
        <w:t>M</w:t>
      </w:r>
      <w:r w:rsidRPr="0057553E">
        <w:rPr>
          <w:color w:val="818084"/>
          <w:spacing w:val="-2"/>
          <w:w w:val="105"/>
          <w:sz w:val="18"/>
          <w:lang w:val="en-AU"/>
        </w:rPr>
        <w:t>inister</w:t>
      </w:r>
      <w:r w:rsidRPr="0057553E">
        <w:rPr>
          <w:color w:val="818084"/>
          <w:spacing w:val="-8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for</w:t>
      </w:r>
      <w:r w:rsidRPr="0057553E">
        <w:rPr>
          <w:color w:val="818084"/>
          <w:spacing w:val="-7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the</w:t>
      </w:r>
      <w:r w:rsidRPr="0057553E">
        <w:rPr>
          <w:color w:val="818084"/>
          <w:spacing w:val="-7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2"/>
          <w:w w:val="105"/>
          <w:sz w:val="18"/>
          <w:lang w:val="en-AU"/>
        </w:rPr>
        <w:t>Envir</w:t>
      </w:r>
      <w:r w:rsidRPr="0057553E">
        <w:rPr>
          <w:color w:val="818084"/>
          <w:spacing w:val="-1"/>
          <w:w w:val="105"/>
          <w:sz w:val="18"/>
          <w:lang w:val="en-AU"/>
        </w:rPr>
        <w:t>onment</w:t>
      </w:r>
      <w:r w:rsidRPr="0057553E">
        <w:rPr>
          <w:color w:val="818084"/>
          <w:spacing w:val="-8"/>
          <w:w w:val="105"/>
          <w:sz w:val="18"/>
          <w:lang w:val="en-AU"/>
        </w:rPr>
        <w:t xml:space="preserve"> </w:t>
      </w:r>
      <w:r w:rsidRPr="0057553E">
        <w:rPr>
          <w:color w:val="818084"/>
          <w:w w:val="105"/>
          <w:sz w:val="18"/>
          <w:lang w:val="en-AU"/>
        </w:rPr>
        <w:t>and</w:t>
      </w:r>
      <w:r w:rsidRPr="0057553E">
        <w:rPr>
          <w:color w:val="818084"/>
          <w:spacing w:val="-7"/>
          <w:w w:val="105"/>
          <w:sz w:val="18"/>
          <w:lang w:val="en-AU"/>
        </w:rPr>
        <w:t xml:space="preserve"> </w:t>
      </w:r>
      <w:r w:rsidRPr="0057553E">
        <w:rPr>
          <w:color w:val="818084"/>
          <w:spacing w:val="-4"/>
          <w:w w:val="105"/>
          <w:sz w:val="18"/>
          <w:lang w:val="en-AU"/>
        </w:rPr>
        <w:t>Energy</w:t>
      </w:r>
      <w:r w:rsidRPr="0057553E">
        <w:rPr>
          <w:color w:val="818084"/>
          <w:spacing w:val="-3"/>
          <w:w w:val="105"/>
          <w:sz w:val="18"/>
          <w:lang w:val="en-AU"/>
        </w:rPr>
        <w:t>.</w:t>
      </w:r>
    </w:p>
    <w:sectPr w:rsidR="006C0513" w:rsidRPr="0057553E">
      <w:type w:val="continuous"/>
      <w:pgSz w:w="11910" w:h="16840"/>
      <w:pgMar w:top="620" w:right="0" w:bottom="54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A9B" w:rsidRDefault="00373A9B">
      <w:r>
        <w:separator/>
      </w:r>
    </w:p>
  </w:endnote>
  <w:endnote w:type="continuationSeparator" w:id="0">
    <w:p w:rsidR="00373A9B" w:rsidRDefault="00373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ESRI Default Marke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A9B" w:rsidRDefault="00373A9B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896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2540" b="4445"/>
              <wp:wrapNone/>
              <wp:docPr id="1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60045"/>
                        <a:chOff x="0" y="16271"/>
                        <a:chExt cx="11906" cy="567"/>
                      </a:xfrm>
                    </wpg:grpSpPr>
                    <wps:wsp>
                      <wps:cNvPr id="16" name="Freeform 8"/>
                      <wps:cNvSpPr>
                        <a:spLocks/>
                      </wps:cNvSpPr>
                      <wps:spPr bwMode="auto">
                        <a:xfrm>
                          <a:off x="0" y="16271"/>
                          <a:ext cx="11906" cy="567"/>
                        </a:xfrm>
                        <a:custGeom>
                          <a:avLst/>
                          <a:gdLst>
                            <a:gd name="T0" fmla="*/ 0 w 11906"/>
                            <a:gd name="T1" fmla="+- 0 16838 16271"/>
                            <a:gd name="T2" fmla="*/ 16838 h 567"/>
                            <a:gd name="T3" fmla="*/ 11906 w 11906"/>
                            <a:gd name="T4" fmla="+- 0 16838 16271"/>
                            <a:gd name="T5" fmla="*/ 16838 h 567"/>
                            <a:gd name="T6" fmla="*/ 11906 w 11906"/>
                            <a:gd name="T7" fmla="+- 0 16271 16271"/>
                            <a:gd name="T8" fmla="*/ 16271 h 567"/>
                            <a:gd name="T9" fmla="*/ 0 w 11906"/>
                            <a:gd name="T10" fmla="+- 0 16271 16271"/>
                            <a:gd name="T11" fmla="*/ 16271 h 567"/>
                            <a:gd name="T12" fmla="*/ 0 w 11906"/>
                            <a:gd name="T13" fmla="+- 0 16838 16271"/>
                            <a:gd name="T14" fmla="*/ 16838 h 56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567">
                              <a:moveTo>
                                <a:pt x="0" y="567"/>
                              </a:moveTo>
                              <a:lnTo>
                                <a:pt x="11906" y="567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5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CCE992" id="Group 7" o:spid="_x0000_s1026" style="position:absolute;margin-left:0;margin-top:813.55pt;width:595.3pt;height:28.35pt;z-index:-26800;mso-position-horizontal-relative:page;mso-position-vertical-relative:page" coordorigin=",16271" coordsize="11906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">
              <v:shape id="Freeform 8" o:spid="_x0000_s1027" style="position:absolute;top:16271;width:11906;height:567;visibility:visible;mso-wrap-style:square;v-text-anchor:top" coordsize="1190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2s8EA&#10;AADbAAAADwAAAGRycy9kb3ducmV2LnhtbERPTYvCMBC9C/sfwgh7EZsqKEs1iggL3pbVUtnb2Ixt&#10;sZmUJrbdf28Ewds83uest4OpRUetqywrmEUxCOLc6ooLBenpe/oFwnlkjbVlUvBPDrabj9EaE217&#10;/qXu6AsRQtglqKD0vkmkdHlJBl1kG+LAXW1r0AfYFlK32IdwU8t5HC+lwYpDQ4kN7UvKb8e7UbBP&#10;byn+XbNsPin6c7ZbdLOL/lHqczzsViA8Df4tfrkPOsxfwvOXcI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Y9rPBAAAA2wAAAA8AAAAAAAAAAAAAAAAAmAIAAGRycy9kb3du&#10;cmV2LnhtbFBLBQYAAAAABAAEAPUAAACGAwAAAAA=&#10;" path="m,567r11906,l11906,,,,,567xe" fillcolor="#00528b" stroked="f">
                <v:path arrowok="t" o:connecttype="custom" o:connectlocs="0,16838;11906,16838;11906,16271;0,16271;0,16838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8970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10445750</wp:posOffset>
              </wp:positionV>
              <wp:extent cx="1149985" cy="153670"/>
              <wp:effectExtent l="2540" t="0" r="0" b="190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A9B" w:rsidRDefault="00373A9B">
                          <w:pPr>
                            <w:spacing w:line="23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hyperlink r:id="rId1"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5"/>
                                <w:sz w:val="20"/>
                              </w:rPr>
                              <w:t>environment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105"/>
                                <w:sz w:val="20"/>
                              </w:rPr>
                              <w:t>.gov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.au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47" type="#_x0000_t202" style="position:absolute;margin-left:55.7pt;margin-top:822.5pt;width:90.55pt;height:12.1pt;z-index:-2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0/rgIAAKo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" filled="f" stroked="f">
              <v:textbox inset="0,0,0,0">
                <w:txbxContent>
                  <w:p w:rsidR="00373A9B" w:rsidRDefault="00373A9B">
                    <w:pPr>
                      <w:spacing w:line="23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hyperlink r:id="rId2"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environment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105"/>
                          <w:sz w:val="20"/>
                        </w:rPr>
                        <w:t>.gov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w w:val="105"/>
                          <w:sz w:val="20"/>
                        </w:rPr>
                        <w:t>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A9B" w:rsidRDefault="00373A9B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897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2540" b="4445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60045"/>
                        <a:chOff x="0" y="16271"/>
                        <a:chExt cx="11906" cy="567"/>
                      </a:xfrm>
                    </wpg:grpSpPr>
                    <wps:wsp>
                      <wps:cNvPr id="10" name="Freeform 5"/>
                      <wps:cNvSpPr>
                        <a:spLocks/>
                      </wps:cNvSpPr>
                      <wps:spPr bwMode="auto">
                        <a:xfrm>
                          <a:off x="0" y="16271"/>
                          <a:ext cx="11906" cy="567"/>
                        </a:xfrm>
                        <a:custGeom>
                          <a:avLst/>
                          <a:gdLst>
                            <a:gd name="T0" fmla="*/ 0 w 11906"/>
                            <a:gd name="T1" fmla="+- 0 16838 16271"/>
                            <a:gd name="T2" fmla="*/ 16838 h 567"/>
                            <a:gd name="T3" fmla="*/ 11906 w 11906"/>
                            <a:gd name="T4" fmla="+- 0 16838 16271"/>
                            <a:gd name="T5" fmla="*/ 16838 h 567"/>
                            <a:gd name="T6" fmla="*/ 11906 w 11906"/>
                            <a:gd name="T7" fmla="+- 0 16271 16271"/>
                            <a:gd name="T8" fmla="*/ 16271 h 567"/>
                            <a:gd name="T9" fmla="*/ 0 w 11906"/>
                            <a:gd name="T10" fmla="+- 0 16271 16271"/>
                            <a:gd name="T11" fmla="*/ 16271 h 567"/>
                            <a:gd name="T12" fmla="*/ 0 w 11906"/>
                            <a:gd name="T13" fmla="+- 0 16838 16271"/>
                            <a:gd name="T14" fmla="*/ 16838 h 56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567">
                              <a:moveTo>
                                <a:pt x="0" y="567"/>
                              </a:moveTo>
                              <a:lnTo>
                                <a:pt x="11906" y="567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5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B64984" id="Group 4" o:spid="_x0000_s1026" style="position:absolute;margin-left:0;margin-top:813.55pt;width:595.3pt;height:28.35pt;z-index:-26752;mso-position-horizontal-relative:page;mso-position-vertical-relative:page" coordorigin=",16271" coordsize="11906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">
              <v:shape id="Freeform 5" o:spid="_x0000_s1027" style="position:absolute;top:16271;width:11906;height:567;visibility:visible;mso-wrap-style:square;v-text-anchor:top" coordsize="1190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3LXMQA&#10;AADbAAAADwAAAGRycy9kb3ducmV2LnhtbESPQWvCQBCF70L/wzJCL1I3CkqJriJCwVuphkhv0+yY&#10;BLOzIbsm6b93DoXeZnhv3vtmux9do3rqQu3ZwGKegCIuvK25NJBdPt7eQYWIbLHxTAZ+KcB+9zLZ&#10;Ymr9wF/Un2OpJIRDigaqGNtU61BU5DDMfUss2s13DqOsXalth4OEu0Yvk2StHdYsDRW2dKyouJ8f&#10;zsAxu2f4fcvz5awcrvlh1S9+7Kcxr9PxsAEVaYz/5r/rkxV8oZdfZAC9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9y1zEAAAA2wAAAA8AAAAAAAAAAAAAAAAAmAIAAGRycy9k&#10;b3ducmV2LnhtbFBLBQYAAAAABAAEAPUAAACJAwAAAAA=&#10;" path="m,567r11906,l11906,,,,,567xe" fillcolor="#00528b" stroked="f">
                <v:path arrowok="t" o:connecttype="custom" o:connectlocs="0,16838;11906,16838;11906,16271;0,16271;0,16838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897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10268585</wp:posOffset>
              </wp:positionV>
              <wp:extent cx="7560310" cy="1270"/>
              <wp:effectExtent l="19050" t="19685" r="21590" b="17145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"/>
                        <a:chOff x="0" y="16171"/>
                        <a:chExt cx="11906" cy="2"/>
                      </a:xfrm>
                    </wpg:grpSpPr>
                    <wps:wsp>
                      <wps:cNvPr id="6" name="Freeform 3"/>
                      <wps:cNvSpPr>
                        <a:spLocks/>
                      </wps:cNvSpPr>
                      <wps:spPr bwMode="auto">
                        <a:xfrm>
                          <a:off x="0" y="16171"/>
                          <a:ext cx="11906" cy="2"/>
                        </a:xfrm>
                        <a:custGeom>
                          <a:avLst/>
                          <a:gdLst>
                            <a:gd name="T0" fmla="*/ 11906 w 11906"/>
                            <a:gd name="T1" fmla="*/ 0 w 119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6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528B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E9ACE6" id="Group 2" o:spid="_x0000_s1026" style="position:absolute;margin-left:0;margin-top:808.55pt;width:595.3pt;height:.1pt;z-index:-26728;mso-position-horizontal-relative:page;mso-position-vertical-relative:page" coordorigin=",16171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">
              <v:shape id="Freeform 3" o:spid="_x0000_s1027" style="position:absolute;top:16171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4YsMA&#10;AADaAAAADwAAAGRycy9kb3ducmV2LnhtbESPzWrDMBCE74W+g9hCLyVZNwc3OFFCKBQSeih18gCL&#10;tbFNrJUryT99+6pQ6HGYmW+Y7X62nRrZh9aJhudlBoqlcqaVWsPl/LZYgwqRxFDnhDV8c4D97v5u&#10;S4Vxk3zyWMZaJYiEgjQ0MfYFYqgathSWrmdJ3tV5SzFJX6PxNCW47XCVZTlaaiUtNNTza8PVrRys&#10;ho+X6ZQjHubzF46D9e9DeTk9af34MB82oCLP8T/81z4aDTn8Xkk3A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r4YsMAAADaAAAADwAAAAAAAAAAAAAAAACYAgAAZHJzL2Rv&#10;d25yZXYueG1sUEsFBgAAAAAEAAQA9QAAAIgDAAAAAA==&#10;" path="m11906,l,e" filled="f" strokecolor="#00528b" strokeweight="2pt">
                <v:stroke dashstyle="dash"/>
                <v:path arrowok="t" o:connecttype="custom" o:connectlocs="11906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89776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10445750</wp:posOffset>
              </wp:positionV>
              <wp:extent cx="1149985" cy="153670"/>
              <wp:effectExtent l="2540" t="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A9B" w:rsidRDefault="00373A9B">
                          <w:pPr>
                            <w:spacing w:line="23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hyperlink r:id="rId1"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5"/>
                                <w:sz w:val="20"/>
                              </w:rPr>
                              <w:t>environment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105"/>
                                <w:sz w:val="20"/>
                              </w:rPr>
                              <w:t>.gov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.au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8" type="#_x0000_t202" style="position:absolute;margin-left:55.7pt;margin-top:822.5pt;width:90.55pt;height:12.1pt;z-index:-2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EhsQIAALA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" filled="f" stroked="f">
              <v:textbox inset="0,0,0,0">
                <w:txbxContent>
                  <w:p w:rsidR="00373A9B" w:rsidRDefault="00373A9B">
                    <w:pPr>
                      <w:spacing w:line="23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hyperlink r:id="rId2"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environment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105"/>
                          <w:sz w:val="20"/>
                        </w:rPr>
                        <w:t>.gov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w w:val="105"/>
                          <w:sz w:val="20"/>
                        </w:rPr>
                        <w:t>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A9B" w:rsidRDefault="00373A9B">
      <w:r>
        <w:separator/>
      </w:r>
    </w:p>
  </w:footnote>
  <w:footnote w:type="continuationSeparator" w:id="0">
    <w:p w:rsidR="00373A9B" w:rsidRDefault="00373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84162"/>
    <w:multiLevelType w:val="hybridMultilevel"/>
    <w:tmpl w:val="25126BAA"/>
    <w:lvl w:ilvl="0" w:tplc="F6DC0AC4">
      <w:start w:val="1"/>
      <w:numFmt w:val="bullet"/>
      <w:lvlText w:val="●"/>
      <w:lvlJc w:val="left"/>
      <w:pPr>
        <w:ind w:left="1334" w:hanging="198"/>
      </w:pPr>
      <w:rPr>
        <w:rFonts w:ascii="ESRI Default Marker" w:eastAsia="ESRI Default Marker" w:hAnsi="ESRI Default Marker" w:hint="default"/>
        <w:color w:val="686969"/>
        <w:w w:val="73"/>
        <w:position w:val="-10"/>
        <w:sz w:val="14"/>
        <w:szCs w:val="14"/>
      </w:rPr>
    </w:lvl>
    <w:lvl w:ilvl="1" w:tplc="45A8980E">
      <w:start w:val="1"/>
      <w:numFmt w:val="bullet"/>
      <w:lvlText w:val="●"/>
      <w:lvlJc w:val="left"/>
      <w:pPr>
        <w:ind w:left="2145" w:hanging="200"/>
      </w:pPr>
      <w:rPr>
        <w:rFonts w:ascii="ESRI Default Marker" w:eastAsia="ESRI Default Marker" w:hAnsi="ESRI Default Marker" w:hint="default"/>
        <w:color w:val="686969"/>
        <w:w w:val="73"/>
        <w:position w:val="-10"/>
        <w:sz w:val="14"/>
        <w:szCs w:val="14"/>
      </w:rPr>
    </w:lvl>
    <w:lvl w:ilvl="2" w:tplc="B9268F02">
      <w:start w:val="1"/>
      <w:numFmt w:val="bullet"/>
      <w:lvlText w:val="●"/>
      <w:lvlJc w:val="left"/>
      <w:pPr>
        <w:ind w:left="3792" w:hanging="197"/>
      </w:pPr>
      <w:rPr>
        <w:rFonts w:ascii="ESRI Default Marker" w:eastAsia="ESRI Default Marker" w:hAnsi="ESRI Default Marker" w:hint="default"/>
        <w:color w:val="686969"/>
        <w:w w:val="73"/>
        <w:position w:val="-10"/>
        <w:sz w:val="14"/>
        <w:szCs w:val="14"/>
      </w:rPr>
    </w:lvl>
    <w:lvl w:ilvl="3" w:tplc="ED30FE70">
      <w:start w:val="1"/>
      <w:numFmt w:val="bullet"/>
      <w:lvlText w:val="•"/>
      <w:lvlJc w:val="left"/>
      <w:pPr>
        <w:ind w:left="3893" w:hanging="197"/>
      </w:pPr>
      <w:rPr>
        <w:rFonts w:hint="default"/>
      </w:rPr>
    </w:lvl>
    <w:lvl w:ilvl="4" w:tplc="935CB790">
      <w:start w:val="1"/>
      <w:numFmt w:val="bullet"/>
      <w:lvlText w:val="•"/>
      <w:lvlJc w:val="left"/>
      <w:pPr>
        <w:ind w:left="3995" w:hanging="197"/>
      </w:pPr>
      <w:rPr>
        <w:rFonts w:hint="default"/>
      </w:rPr>
    </w:lvl>
    <w:lvl w:ilvl="5" w:tplc="8EB08940">
      <w:start w:val="1"/>
      <w:numFmt w:val="bullet"/>
      <w:lvlText w:val="•"/>
      <w:lvlJc w:val="left"/>
      <w:pPr>
        <w:ind w:left="4097" w:hanging="197"/>
      </w:pPr>
      <w:rPr>
        <w:rFonts w:hint="default"/>
      </w:rPr>
    </w:lvl>
    <w:lvl w:ilvl="6" w:tplc="E16EF410">
      <w:start w:val="1"/>
      <w:numFmt w:val="bullet"/>
      <w:lvlText w:val="•"/>
      <w:lvlJc w:val="left"/>
      <w:pPr>
        <w:ind w:left="4199" w:hanging="197"/>
      </w:pPr>
      <w:rPr>
        <w:rFonts w:hint="default"/>
      </w:rPr>
    </w:lvl>
    <w:lvl w:ilvl="7" w:tplc="B0C87D1A">
      <w:start w:val="1"/>
      <w:numFmt w:val="bullet"/>
      <w:lvlText w:val="•"/>
      <w:lvlJc w:val="left"/>
      <w:pPr>
        <w:ind w:left="4301" w:hanging="197"/>
      </w:pPr>
      <w:rPr>
        <w:rFonts w:hint="default"/>
      </w:rPr>
    </w:lvl>
    <w:lvl w:ilvl="8" w:tplc="D40EAF9C">
      <w:start w:val="1"/>
      <w:numFmt w:val="bullet"/>
      <w:lvlText w:val="•"/>
      <w:lvlJc w:val="left"/>
      <w:pPr>
        <w:ind w:left="4403" w:hanging="197"/>
      </w:pPr>
      <w:rPr>
        <w:rFonts w:hint="default"/>
      </w:rPr>
    </w:lvl>
  </w:abstractNum>
  <w:abstractNum w:abstractNumId="1" w15:restartNumberingAfterBreak="0">
    <w:nsid w:val="112A28BE"/>
    <w:multiLevelType w:val="hybridMultilevel"/>
    <w:tmpl w:val="99D27D42"/>
    <w:lvl w:ilvl="0" w:tplc="C978934A">
      <w:start w:val="1"/>
      <w:numFmt w:val="bullet"/>
      <w:lvlText w:val="•"/>
      <w:lvlJc w:val="left"/>
      <w:pPr>
        <w:ind w:left="540" w:hanging="284"/>
      </w:pPr>
      <w:rPr>
        <w:rFonts w:ascii="PMingLiU" w:eastAsia="PMingLiU" w:hAnsi="PMingLiU" w:hint="default"/>
        <w:color w:val="1A1B1E"/>
        <w:w w:val="38"/>
        <w:sz w:val="20"/>
        <w:szCs w:val="20"/>
      </w:rPr>
    </w:lvl>
    <w:lvl w:ilvl="1" w:tplc="0576E87A">
      <w:start w:val="1"/>
      <w:numFmt w:val="bullet"/>
      <w:lvlText w:val="•"/>
      <w:lvlJc w:val="left"/>
      <w:pPr>
        <w:ind w:left="1417" w:hanging="284"/>
      </w:pPr>
      <w:rPr>
        <w:rFonts w:ascii="PMingLiU" w:eastAsia="PMingLiU" w:hAnsi="PMingLiU" w:hint="default"/>
        <w:color w:val="1A1B1E"/>
        <w:w w:val="38"/>
        <w:sz w:val="20"/>
        <w:szCs w:val="20"/>
      </w:rPr>
    </w:lvl>
    <w:lvl w:ilvl="2" w:tplc="3EFA56AE">
      <w:start w:val="1"/>
      <w:numFmt w:val="bullet"/>
      <w:lvlText w:val="•"/>
      <w:lvlJc w:val="left"/>
      <w:pPr>
        <w:ind w:left="1251" w:hanging="284"/>
      </w:pPr>
      <w:rPr>
        <w:rFonts w:hint="default"/>
      </w:rPr>
    </w:lvl>
    <w:lvl w:ilvl="3" w:tplc="EC283A90">
      <w:start w:val="1"/>
      <w:numFmt w:val="bullet"/>
      <w:lvlText w:val="•"/>
      <w:lvlJc w:val="left"/>
      <w:pPr>
        <w:ind w:left="1085" w:hanging="284"/>
      </w:pPr>
      <w:rPr>
        <w:rFonts w:hint="default"/>
      </w:rPr>
    </w:lvl>
    <w:lvl w:ilvl="4" w:tplc="238CF4F0">
      <w:start w:val="1"/>
      <w:numFmt w:val="bullet"/>
      <w:lvlText w:val="•"/>
      <w:lvlJc w:val="left"/>
      <w:pPr>
        <w:ind w:left="919" w:hanging="284"/>
      </w:pPr>
      <w:rPr>
        <w:rFonts w:hint="default"/>
      </w:rPr>
    </w:lvl>
    <w:lvl w:ilvl="5" w:tplc="61C8ADAA">
      <w:start w:val="1"/>
      <w:numFmt w:val="bullet"/>
      <w:lvlText w:val="•"/>
      <w:lvlJc w:val="left"/>
      <w:pPr>
        <w:ind w:left="753" w:hanging="284"/>
      </w:pPr>
      <w:rPr>
        <w:rFonts w:hint="default"/>
      </w:rPr>
    </w:lvl>
    <w:lvl w:ilvl="6" w:tplc="F0326DB6">
      <w:start w:val="1"/>
      <w:numFmt w:val="bullet"/>
      <w:lvlText w:val="•"/>
      <w:lvlJc w:val="left"/>
      <w:pPr>
        <w:ind w:left="587" w:hanging="284"/>
      </w:pPr>
      <w:rPr>
        <w:rFonts w:hint="default"/>
      </w:rPr>
    </w:lvl>
    <w:lvl w:ilvl="7" w:tplc="8110EC18">
      <w:start w:val="1"/>
      <w:numFmt w:val="bullet"/>
      <w:lvlText w:val="•"/>
      <w:lvlJc w:val="left"/>
      <w:pPr>
        <w:ind w:left="421" w:hanging="284"/>
      </w:pPr>
      <w:rPr>
        <w:rFonts w:hint="default"/>
      </w:rPr>
    </w:lvl>
    <w:lvl w:ilvl="8" w:tplc="080E4FDE">
      <w:start w:val="1"/>
      <w:numFmt w:val="bullet"/>
      <w:lvlText w:val="•"/>
      <w:lvlJc w:val="left"/>
      <w:pPr>
        <w:ind w:left="255" w:hanging="284"/>
      </w:pPr>
      <w:rPr>
        <w:rFonts w:hint="default"/>
      </w:rPr>
    </w:lvl>
  </w:abstractNum>
  <w:abstractNum w:abstractNumId="2" w15:restartNumberingAfterBreak="0">
    <w:nsid w:val="246A3B28"/>
    <w:multiLevelType w:val="hybridMultilevel"/>
    <w:tmpl w:val="3CA0369C"/>
    <w:lvl w:ilvl="0" w:tplc="584234B8">
      <w:start w:val="1"/>
      <w:numFmt w:val="bullet"/>
      <w:lvlText w:val="•"/>
      <w:lvlJc w:val="left"/>
      <w:pPr>
        <w:ind w:left="1417" w:hanging="284"/>
      </w:pPr>
      <w:rPr>
        <w:rFonts w:ascii="PMingLiU" w:eastAsia="PMingLiU" w:hAnsi="PMingLiU" w:hint="default"/>
        <w:color w:val="1A1B1E"/>
        <w:w w:val="38"/>
        <w:sz w:val="20"/>
        <w:szCs w:val="20"/>
      </w:rPr>
    </w:lvl>
    <w:lvl w:ilvl="1" w:tplc="F8B85B4E">
      <w:start w:val="1"/>
      <w:numFmt w:val="bullet"/>
      <w:lvlText w:val="•"/>
      <w:lvlJc w:val="left"/>
      <w:pPr>
        <w:ind w:left="1855" w:hanging="284"/>
      </w:pPr>
      <w:rPr>
        <w:rFonts w:hint="default"/>
      </w:rPr>
    </w:lvl>
    <w:lvl w:ilvl="2" w:tplc="33526198">
      <w:start w:val="1"/>
      <w:numFmt w:val="bullet"/>
      <w:lvlText w:val="•"/>
      <w:lvlJc w:val="left"/>
      <w:pPr>
        <w:ind w:left="2293" w:hanging="284"/>
      </w:pPr>
      <w:rPr>
        <w:rFonts w:hint="default"/>
      </w:rPr>
    </w:lvl>
    <w:lvl w:ilvl="3" w:tplc="843C62EE">
      <w:start w:val="1"/>
      <w:numFmt w:val="bullet"/>
      <w:lvlText w:val="•"/>
      <w:lvlJc w:val="left"/>
      <w:pPr>
        <w:ind w:left="2731" w:hanging="284"/>
      </w:pPr>
      <w:rPr>
        <w:rFonts w:hint="default"/>
      </w:rPr>
    </w:lvl>
    <w:lvl w:ilvl="4" w:tplc="98BA8280">
      <w:start w:val="1"/>
      <w:numFmt w:val="bullet"/>
      <w:lvlText w:val="•"/>
      <w:lvlJc w:val="left"/>
      <w:pPr>
        <w:ind w:left="3169" w:hanging="284"/>
      </w:pPr>
      <w:rPr>
        <w:rFonts w:hint="default"/>
      </w:rPr>
    </w:lvl>
    <w:lvl w:ilvl="5" w:tplc="E04E993E">
      <w:start w:val="1"/>
      <w:numFmt w:val="bullet"/>
      <w:lvlText w:val="•"/>
      <w:lvlJc w:val="left"/>
      <w:pPr>
        <w:ind w:left="3607" w:hanging="284"/>
      </w:pPr>
      <w:rPr>
        <w:rFonts w:hint="default"/>
      </w:rPr>
    </w:lvl>
    <w:lvl w:ilvl="6" w:tplc="7F72D0EE">
      <w:start w:val="1"/>
      <w:numFmt w:val="bullet"/>
      <w:lvlText w:val="•"/>
      <w:lvlJc w:val="left"/>
      <w:pPr>
        <w:ind w:left="4045" w:hanging="284"/>
      </w:pPr>
      <w:rPr>
        <w:rFonts w:hint="default"/>
      </w:rPr>
    </w:lvl>
    <w:lvl w:ilvl="7" w:tplc="FA0EA9E0">
      <w:start w:val="1"/>
      <w:numFmt w:val="bullet"/>
      <w:lvlText w:val="•"/>
      <w:lvlJc w:val="left"/>
      <w:pPr>
        <w:ind w:left="4483" w:hanging="284"/>
      </w:pPr>
      <w:rPr>
        <w:rFonts w:hint="default"/>
      </w:rPr>
    </w:lvl>
    <w:lvl w:ilvl="8" w:tplc="9F44948E">
      <w:start w:val="1"/>
      <w:numFmt w:val="bullet"/>
      <w:lvlText w:val="•"/>
      <w:lvlJc w:val="left"/>
      <w:pPr>
        <w:ind w:left="4921" w:hanging="284"/>
      </w:pPr>
      <w:rPr>
        <w:rFonts w:hint="default"/>
      </w:rPr>
    </w:lvl>
  </w:abstractNum>
  <w:abstractNum w:abstractNumId="3" w15:restartNumberingAfterBreak="0">
    <w:nsid w:val="3A3F34C2"/>
    <w:multiLevelType w:val="hybridMultilevel"/>
    <w:tmpl w:val="57E0B1DE"/>
    <w:lvl w:ilvl="0" w:tplc="310CE6D4">
      <w:start w:val="1"/>
      <w:numFmt w:val="bullet"/>
      <w:lvlText w:val="•"/>
      <w:lvlJc w:val="left"/>
      <w:pPr>
        <w:ind w:left="657" w:hanging="284"/>
      </w:pPr>
      <w:rPr>
        <w:rFonts w:ascii="PMingLiU" w:eastAsia="PMingLiU" w:hAnsi="PMingLiU" w:hint="default"/>
        <w:color w:val="00528B"/>
        <w:w w:val="38"/>
        <w:sz w:val="20"/>
        <w:szCs w:val="20"/>
      </w:rPr>
    </w:lvl>
    <w:lvl w:ilvl="1" w:tplc="18C0CB3A">
      <w:start w:val="1"/>
      <w:numFmt w:val="bullet"/>
      <w:lvlText w:val="–"/>
      <w:lvlJc w:val="left"/>
      <w:pPr>
        <w:ind w:left="940" w:hanging="284"/>
      </w:pPr>
      <w:rPr>
        <w:rFonts w:ascii="PMingLiU" w:eastAsia="PMingLiU" w:hAnsi="PMingLiU" w:hint="default"/>
        <w:color w:val="00528B"/>
        <w:w w:val="50"/>
        <w:sz w:val="20"/>
        <w:szCs w:val="20"/>
      </w:rPr>
    </w:lvl>
    <w:lvl w:ilvl="2" w:tplc="FF6A291A">
      <w:start w:val="1"/>
      <w:numFmt w:val="bullet"/>
      <w:lvlText w:val="•"/>
      <w:lvlJc w:val="left"/>
      <w:pPr>
        <w:ind w:left="1900" w:hanging="284"/>
      </w:pPr>
      <w:rPr>
        <w:rFonts w:hint="default"/>
      </w:rPr>
    </w:lvl>
    <w:lvl w:ilvl="3" w:tplc="38928480">
      <w:start w:val="1"/>
      <w:numFmt w:val="bullet"/>
      <w:lvlText w:val="•"/>
      <w:lvlJc w:val="left"/>
      <w:pPr>
        <w:ind w:left="2860" w:hanging="284"/>
      </w:pPr>
      <w:rPr>
        <w:rFonts w:hint="default"/>
      </w:rPr>
    </w:lvl>
    <w:lvl w:ilvl="4" w:tplc="BA04CEE2">
      <w:start w:val="1"/>
      <w:numFmt w:val="bullet"/>
      <w:lvlText w:val="•"/>
      <w:lvlJc w:val="left"/>
      <w:pPr>
        <w:ind w:left="3819" w:hanging="284"/>
      </w:pPr>
      <w:rPr>
        <w:rFonts w:hint="default"/>
      </w:rPr>
    </w:lvl>
    <w:lvl w:ilvl="5" w:tplc="6DFCC7F4">
      <w:start w:val="1"/>
      <w:numFmt w:val="bullet"/>
      <w:lvlText w:val="•"/>
      <w:lvlJc w:val="left"/>
      <w:pPr>
        <w:ind w:left="4779" w:hanging="284"/>
      </w:pPr>
      <w:rPr>
        <w:rFonts w:hint="default"/>
      </w:rPr>
    </w:lvl>
    <w:lvl w:ilvl="6" w:tplc="6430EEB6">
      <w:start w:val="1"/>
      <w:numFmt w:val="bullet"/>
      <w:lvlText w:val="•"/>
      <w:lvlJc w:val="left"/>
      <w:pPr>
        <w:ind w:left="5739" w:hanging="284"/>
      </w:pPr>
      <w:rPr>
        <w:rFonts w:hint="default"/>
      </w:rPr>
    </w:lvl>
    <w:lvl w:ilvl="7" w:tplc="67D4A53C">
      <w:start w:val="1"/>
      <w:numFmt w:val="bullet"/>
      <w:lvlText w:val="•"/>
      <w:lvlJc w:val="left"/>
      <w:pPr>
        <w:ind w:left="6698" w:hanging="284"/>
      </w:pPr>
      <w:rPr>
        <w:rFonts w:hint="default"/>
      </w:rPr>
    </w:lvl>
    <w:lvl w:ilvl="8" w:tplc="89609A4E">
      <w:start w:val="1"/>
      <w:numFmt w:val="bullet"/>
      <w:lvlText w:val="•"/>
      <w:lvlJc w:val="left"/>
      <w:pPr>
        <w:ind w:left="7658" w:hanging="284"/>
      </w:pPr>
      <w:rPr>
        <w:rFonts w:hint="default"/>
      </w:rPr>
    </w:lvl>
  </w:abstractNum>
  <w:abstractNum w:abstractNumId="4" w15:restartNumberingAfterBreak="0">
    <w:nsid w:val="40083C05"/>
    <w:multiLevelType w:val="hybridMultilevel"/>
    <w:tmpl w:val="7BD66166"/>
    <w:lvl w:ilvl="0" w:tplc="E1EE09F6">
      <w:start w:val="1"/>
      <w:numFmt w:val="bullet"/>
      <w:lvlText w:val="●"/>
      <w:lvlJc w:val="left"/>
      <w:pPr>
        <w:ind w:left="3480" w:hanging="175"/>
      </w:pPr>
      <w:rPr>
        <w:rFonts w:ascii="ESRI Default Marker" w:eastAsia="ESRI Default Marker" w:hAnsi="ESRI Default Marker" w:hint="default"/>
        <w:color w:val="838383"/>
        <w:w w:val="73"/>
        <w:sz w:val="14"/>
        <w:szCs w:val="14"/>
      </w:rPr>
    </w:lvl>
    <w:lvl w:ilvl="1" w:tplc="6110FE18">
      <w:start w:val="1"/>
      <w:numFmt w:val="bullet"/>
      <w:lvlText w:val="•"/>
      <w:lvlJc w:val="left"/>
      <w:pPr>
        <w:ind w:left="3593" w:hanging="175"/>
      </w:pPr>
      <w:rPr>
        <w:rFonts w:hint="default"/>
      </w:rPr>
    </w:lvl>
    <w:lvl w:ilvl="2" w:tplc="A8FECC68">
      <w:start w:val="1"/>
      <w:numFmt w:val="bullet"/>
      <w:lvlText w:val="•"/>
      <w:lvlJc w:val="left"/>
      <w:pPr>
        <w:ind w:left="3706" w:hanging="175"/>
      </w:pPr>
      <w:rPr>
        <w:rFonts w:hint="default"/>
      </w:rPr>
    </w:lvl>
    <w:lvl w:ilvl="3" w:tplc="387EBFE2">
      <w:start w:val="1"/>
      <w:numFmt w:val="bullet"/>
      <w:lvlText w:val="•"/>
      <w:lvlJc w:val="left"/>
      <w:pPr>
        <w:ind w:left="3818" w:hanging="175"/>
      </w:pPr>
      <w:rPr>
        <w:rFonts w:hint="default"/>
      </w:rPr>
    </w:lvl>
    <w:lvl w:ilvl="4" w:tplc="F3582BD0">
      <w:start w:val="1"/>
      <w:numFmt w:val="bullet"/>
      <w:lvlText w:val="•"/>
      <w:lvlJc w:val="left"/>
      <w:pPr>
        <w:ind w:left="3931" w:hanging="175"/>
      </w:pPr>
      <w:rPr>
        <w:rFonts w:hint="default"/>
      </w:rPr>
    </w:lvl>
    <w:lvl w:ilvl="5" w:tplc="52D633CC">
      <w:start w:val="1"/>
      <w:numFmt w:val="bullet"/>
      <w:lvlText w:val="•"/>
      <w:lvlJc w:val="left"/>
      <w:pPr>
        <w:ind w:left="4043" w:hanging="175"/>
      </w:pPr>
      <w:rPr>
        <w:rFonts w:hint="default"/>
      </w:rPr>
    </w:lvl>
    <w:lvl w:ilvl="6" w:tplc="8EE8C0A8">
      <w:start w:val="1"/>
      <w:numFmt w:val="bullet"/>
      <w:lvlText w:val="•"/>
      <w:lvlJc w:val="left"/>
      <w:pPr>
        <w:ind w:left="4156" w:hanging="175"/>
      </w:pPr>
      <w:rPr>
        <w:rFonts w:hint="default"/>
      </w:rPr>
    </w:lvl>
    <w:lvl w:ilvl="7" w:tplc="8208EA30">
      <w:start w:val="1"/>
      <w:numFmt w:val="bullet"/>
      <w:lvlText w:val="•"/>
      <w:lvlJc w:val="left"/>
      <w:pPr>
        <w:ind w:left="4269" w:hanging="175"/>
      </w:pPr>
      <w:rPr>
        <w:rFonts w:hint="default"/>
      </w:rPr>
    </w:lvl>
    <w:lvl w:ilvl="8" w:tplc="F7306FDE">
      <w:start w:val="1"/>
      <w:numFmt w:val="bullet"/>
      <w:lvlText w:val="•"/>
      <w:lvlJc w:val="left"/>
      <w:pPr>
        <w:ind w:left="4381" w:hanging="175"/>
      </w:pPr>
      <w:rPr>
        <w:rFonts w:hint="default"/>
      </w:rPr>
    </w:lvl>
  </w:abstractNum>
  <w:abstractNum w:abstractNumId="5" w15:restartNumberingAfterBreak="0">
    <w:nsid w:val="43154801"/>
    <w:multiLevelType w:val="hybridMultilevel"/>
    <w:tmpl w:val="080027F8"/>
    <w:lvl w:ilvl="0" w:tplc="CF9AC176">
      <w:start w:val="1"/>
      <w:numFmt w:val="bullet"/>
      <w:lvlText w:val="●"/>
      <w:lvlJc w:val="left"/>
      <w:pPr>
        <w:ind w:left="225" w:hanging="227"/>
      </w:pPr>
      <w:rPr>
        <w:rFonts w:ascii="ESRI Default Marker" w:eastAsia="ESRI Default Marker" w:hAnsi="ESRI Default Marker" w:hint="default"/>
        <w:color w:val="686969"/>
        <w:w w:val="68"/>
        <w:position w:val="-7"/>
        <w:sz w:val="15"/>
        <w:szCs w:val="15"/>
      </w:rPr>
    </w:lvl>
    <w:lvl w:ilvl="1" w:tplc="7F4E4328">
      <w:start w:val="1"/>
      <w:numFmt w:val="bullet"/>
      <w:lvlText w:val="•"/>
      <w:lvlJc w:val="left"/>
      <w:pPr>
        <w:ind w:left="303" w:hanging="227"/>
      </w:pPr>
      <w:rPr>
        <w:rFonts w:hint="default"/>
      </w:rPr>
    </w:lvl>
    <w:lvl w:ilvl="2" w:tplc="A262F538">
      <w:start w:val="1"/>
      <w:numFmt w:val="bullet"/>
      <w:lvlText w:val="•"/>
      <w:lvlJc w:val="left"/>
      <w:pPr>
        <w:ind w:left="380" w:hanging="227"/>
      </w:pPr>
      <w:rPr>
        <w:rFonts w:hint="default"/>
      </w:rPr>
    </w:lvl>
    <w:lvl w:ilvl="3" w:tplc="F664036E">
      <w:start w:val="1"/>
      <w:numFmt w:val="bullet"/>
      <w:lvlText w:val="•"/>
      <w:lvlJc w:val="left"/>
      <w:pPr>
        <w:ind w:left="458" w:hanging="227"/>
      </w:pPr>
      <w:rPr>
        <w:rFonts w:hint="default"/>
      </w:rPr>
    </w:lvl>
    <w:lvl w:ilvl="4" w:tplc="E3225556">
      <w:start w:val="1"/>
      <w:numFmt w:val="bullet"/>
      <w:lvlText w:val="•"/>
      <w:lvlJc w:val="left"/>
      <w:pPr>
        <w:ind w:left="535" w:hanging="227"/>
      </w:pPr>
      <w:rPr>
        <w:rFonts w:hint="default"/>
      </w:rPr>
    </w:lvl>
    <w:lvl w:ilvl="5" w:tplc="3254164A">
      <w:start w:val="1"/>
      <w:numFmt w:val="bullet"/>
      <w:lvlText w:val="•"/>
      <w:lvlJc w:val="left"/>
      <w:pPr>
        <w:ind w:left="613" w:hanging="227"/>
      </w:pPr>
      <w:rPr>
        <w:rFonts w:hint="default"/>
      </w:rPr>
    </w:lvl>
    <w:lvl w:ilvl="6" w:tplc="7E38B8AE">
      <w:start w:val="1"/>
      <w:numFmt w:val="bullet"/>
      <w:lvlText w:val="•"/>
      <w:lvlJc w:val="left"/>
      <w:pPr>
        <w:ind w:left="690" w:hanging="227"/>
      </w:pPr>
      <w:rPr>
        <w:rFonts w:hint="default"/>
      </w:rPr>
    </w:lvl>
    <w:lvl w:ilvl="7" w:tplc="9844F89E">
      <w:start w:val="1"/>
      <w:numFmt w:val="bullet"/>
      <w:lvlText w:val="•"/>
      <w:lvlJc w:val="left"/>
      <w:pPr>
        <w:ind w:left="768" w:hanging="227"/>
      </w:pPr>
      <w:rPr>
        <w:rFonts w:hint="default"/>
      </w:rPr>
    </w:lvl>
    <w:lvl w:ilvl="8" w:tplc="6220CC98">
      <w:start w:val="1"/>
      <w:numFmt w:val="bullet"/>
      <w:lvlText w:val="•"/>
      <w:lvlJc w:val="left"/>
      <w:pPr>
        <w:ind w:left="845" w:hanging="22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513"/>
    <w:rsid w:val="000E7530"/>
    <w:rsid w:val="00373A9B"/>
    <w:rsid w:val="00552279"/>
    <w:rsid w:val="0057553E"/>
    <w:rsid w:val="006C0513"/>
    <w:rsid w:val="00D6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8E9A6C8-651B-4DDF-A065-7C145F98E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5"/>
      <w:ind w:left="1133"/>
      <w:outlineLvl w:val="0"/>
    </w:pPr>
    <w:rPr>
      <w:rFonts w:ascii="Calibri" w:eastAsia="Calibri" w:hAnsi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34"/>
      <w:ind w:left="1133"/>
      <w:outlineLvl w:val="1"/>
    </w:pPr>
    <w:rPr>
      <w:rFonts w:ascii="Calibri" w:eastAsia="Calibri" w:hAnsi="Calibri"/>
      <w:sz w:val="28"/>
      <w:szCs w:val="28"/>
    </w:rPr>
  </w:style>
  <w:style w:type="paragraph" w:styleId="Heading3">
    <w:name w:val="heading 3"/>
    <w:basedOn w:val="Normal"/>
    <w:uiPriority w:val="1"/>
    <w:qFormat/>
    <w:pPr>
      <w:ind w:left="1133"/>
      <w:outlineLvl w:val="2"/>
    </w:pPr>
    <w:rPr>
      <w:rFonts w:ascii="Book Antiqua" w:eastAsia="Book Antiqua" w:hAnsi="Book Antiqu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1"/>
      <w:ind w:left="1133"/>
    </w:pPr>
    <w:rPr>
      <w:rFonts w:ascii="PMingLiU" w:eastAsia="PMingLiU" w:hAnsi="PMingLiU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nvironment.gov.au/cgi-bin/sprat/public/publiclookupcommunities.pl" TargetMode="External"/><Relationship Id="rId18" Type="http://schemas.openxmlformats.org/officeDocument/2006/relationships/hyperlink" Target="http://www.environment.gov.au/biodiversity/threatened/nominations.html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8.jpeg"/><Relationship Id="rId21" Type="http://schemas.openxmlformats.org/officeDocument/2006/relationships/hyperlink" Target="http://www.environment.gov.au/system/files/pages/d72dfd1a-f0d8-4699-8d43-5d95bbb02428/files/guidelines-ecological-communities.pdf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1.png"/><Relationship Id="rId47" Type="http://schemas.openxmlformats.org/officeDocument/2006/relationships/hyperlink" Target="http://www.environment.gov.au/cgi-bin/sprat/public/publicshowcommunity.pl?id=152" TargetMode="External"/><Relationship Id="rId50" Type="http://schemas.openxmlformats.org/officeDocument/2006/relationships/image" Target="media/image27.jpeg"/><Relationship Id="rId55" Type="http://schemas.openxmlformats.org/officeDocument/2006/relationships/hyperlink" Target="http://www.environment.gov.au/cgi-bin/sprat/public/publicshowcommunity.pl?id=143" TargetMode="External"/><Relationship Id="rId63" Type="http://schemas.openxmlformats.org/officeDocument/2006/relationships/image" Target="media/image38.jpeg"/><Relationship Id="rId68" Type="http://schemas.openxmlformats.org/officeDocument/2006/relationships/image" Target="media/image41.png"/><Relationship Id="rId76" Type="http://schemas.openxmlformats.org/officeDocument/2006/relationships/image" Target="media/image47.jpeg"/><Relationship Id="rId7" Type="http://schemas.openxmlformats.org/officeDocument/2006/relationships/image" Target="media/image1.png"/><Relationship Id="rId71" Type="http://schemas.openxmlformats.org/officeDocument/2006/relationships/image" Target="media/image44.png"/><Relationship Id="rId2" Type="http://schemas.openxmlformats.org/officeDocument/2006/relationships/styles" Target="styles.xml"/><Relationship Id="rId16" Type="http://schemas.openxmlformats.org/officeDocument/2006/relationships/hyperlink" Target="http://www.environment.gov.au/biodiversity/threatened/assessments/fpal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5.jpeg"/><Relationship Id="rId24" Type="http://schemas.openxmlformats.org/officeDocument/2006/relationships/image" Target="media/image8.jpeg"/><Relationship Id="rId32" Type="http://schemas.openxmlformats.org/officeDocument/2006/relationships/image" Target="media/image13.jpeg"/><Relationship Id="rId37" Type="http://schemas.openxmlformats.org/officeDocument/2006/relationships/hyperlink" Target="http://www.environment.gov.au/cgi-bin/sprat/public/publicshowcommunity.pl?id=128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4.png"/><Relationship Id="rId53" Type="http://schemas.openxmlformats.org/officeDocument/2006/relationships/image" Target="media/image30.png"/><Relationship Id="rId58" Type="http://schemas.openxmlformats.org/officeDocument/2006/relationships/image" Target="media/image33.jpeg"/><Relationship Id="rId66" Type="http://schemas.openxmlformats.org/officeDocument/2006/relationships/image" Target="media/image39.jpeg"/><Relationship Id="rId74" Type="http://schemas.openxmlformats.org/officeDocument/2006/relationships/hyperlink" Target="http://www.environment.gov.au/cgi-bin/sprat/public/publicshowcommunity.pl?id=144" TargetMode="Externa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6.png"/><Relationship Id="rId10" Type="http://schemas.openxmlformats.org/officeDocument/2006/relationships/image" Target="media/image4.jpeg"/><Relationship Id="rId19" Type="http://schemas.openxmlformats.org/officeDocument/2006/relationships/hyperlink" Target="http://www.environment.gov.au/biodiversity/threatened/nominations.html" TargetMode="External"/><Relationship Id="rId31" Type="http://schemas.openxmlformats.org/officeDocument/2006/relationships/hyperlink" Target="http://www.environment.gov.au/cgi-bin/sprat/public/publicshowcommunity.pl?id=62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29.png"/><Relationship Id="rId60" Type="http://schemas.openxmlformats.org/officeDocument/2006/relationships/image" Target="media/image35.png"/><Relationship Id="rId65" Type="http://schemas.openxmlformats.org/officeDocument/2006/relationships/hyperlink" Target="http://www.environment.gov.au/cgi-bin/sprat/public/publicshowcommunity.pl?id=131" TargetMode="External"/><Relationship Id="rId73" Type="http://schemas.openxmlformats.org/officeDocument/2006/relationships/hyperlink" Target="http://www.environment.gov.au/cgi-bin/sprat/public/publicshowcommunity.pl?id=144" TargetMode="External"/><Relationship Id="rId78" Type="http://schemas.openxmlformats.org/officeDocument/2006/relationships/hyperlink" Target="mailto:media@environment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nvironment.gov.au/cgi-bin/sprat/public/publiclookupcommunities.pl" TargetMode="External"/><Relationship Id="rId22" Type="http://schemas.openxmlformats.org/officeDocument/2006/relationships/hyperlink" Target="http://www.environment.gov.au/system/files/pages/d72dfd1a-f0d8-4699-8d43-5d95bbb02428/files/guidelines-ecological-communities.pdf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www.environment.gov.au/cgi-bin/sprat/public/publicshowcommunity.pl?id=62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hyperlink" Target="http://www.environment.gov.au/cgi-bin/sprat/public/publicshowcommunity.pl?id=152" TargetMode="External"/><Relationship Id="rId56" Type="http://schemas.openxmlformats.org/officeDocument/2006/relationships/hyperlink" Target="http://www.environment.gov.au/cgi-bin/sprat/public/publicshowcommunity.pl?id=143" TargetMode="External"/><Relationship Id="rId64" Type="http://schemas.openxmlformats.org/officeDocument/2006/relationships/hyperlink" Target="http://www.environment.gov.au/cgi-bin/sprat/public/publicshowcommunity.pl?id=131" TargetMode="External"/><Relationship Id="rId69" Type="http://schemas.openxmlformats.org/officeDocument/2006/relationships/image" Target="media/image42.png"/><Relationship Id="rId77" Type="http://schemas.openxmlformats.org/officeDocument/2006/relationships/image" Target="media/image48.jpeg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72" Type="http://schemas.openxmlformats.org/officeDocument/2006/relationships/image" Target="media/image45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environment.gov.au/biodiversity/threatened/assessments/fpal" TargetMode="External"/><Relationship Id="rId25" Type="http://schemas.openxmlformats.org/officeDocument/2006/relationships/footer" Target="footer2.xml"/><Relationship Id="rId33" Type="http://schemas.openxmlformats.org/officeDocument/2006/relationships/image" Target="media/image14.png"/><Relationship Id="rId38" Type="http://schemas.openxmlformats.org/officeDocument/2006/relationships/hyperlink" Target="http://www.environment.gov.au/cgi-bin/sprat/public/publicshowcommunity.pl?id=128" TargetMode="External"/><Relationship Id="rId46" Type="http://schemas.openxmlformats.org/officeDocument/2006/relationships/image" Target="media/image25.png"/><Relationship Id="rId59" Type="http://schemas.openxmlformats.org/officeDocument/2006/relationships/image" Target="media/image34.png"/><Relationship Id="rId67" Type="http://schemas.openxmlformats.org/officeDocument/2006/relationships/image" Target="media/image40.jpeg"/><Relationship Id="rId20" Type="http://schemas.openxmlformats.org/officeDocument/2006/relationships/hyperlink" Target="http://www.environment.gov.au/system/files/pages/d72dfd1a-f0d8-4699-8d43-5d95bbb02428/files/guidelines-ecological-communities.pdf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31.png"/><Relationship Id="rId62" Type="http://schemas.openxmlformats.org/officeDocument/2006/relationships/image" Target="media/image37.png"/><Relationship Id="rId70" Type="http://schemas.openxmlformats.org/officeDocument/2006/relationships/image" Target="media/image43.png"/><Relationship Id="rId75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image" Target="media/image26.jpeg"/><Relationship Id="rId57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environment.gov.au/" TargetMode="External"/><Relationship Id="rId1" Type="http://schemas.openxmlformats.org/officeDocument/2006/relationships/hyperlink" Target="http://environment.gov.au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environment.gov.au/" TargetMode="External"/><Relationship Id="rId1" Type="http://schemas.openxmlformats.org/officeDocument/2006/relationships/hyperlink" Target="http://environment.gov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8C573E97.dotm</Template>
  <TotalTime>1</TotalTime>
  <Pages>17</Pages>
  <Words>5277</Words>
  <Characters>30082</Characters>
  <Application>Microsoft Office Word</Application>
  <DocSecurity>4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Department of the Environment</Company>
  <LinksUpToDate>false</LinksUpToDate>
  <CharactersWithSpaces>35289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Communities for Communities Newsletter - Issue 20 (July 2017)</dc:title>
  <dc:creator>Department of the Environment and Energy</dc:creator>
  <cp:lastModifiedBy>Durack, Bec</cp:lastModifiedBy>
  <cp:revision>2</cp:revision>
  <dcterms:created xsi:type="dcterms:W3CDTF">2017-07-06T01:43:00Z</dcterms:created>
  <dcterms:modified xsi:type="dcterms:W3CDTF">2017-07-06T01:43:00Z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2017-07-05T00:00:00Z</vt:filetime>
  </property>
  <property fmtid="{D5CDD505-2E9C-101B-9397-08002B2CF9AE}" pid="3" name="LastSaved">
    <vt:filetime>2017-07-05T00:00:00Z</vt:filetime>
  </property>
</Properties>
</file>