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98B18B" w14:textId="2B851A57" w:rsidR="000B3D40" w:rsidRPr="006655A4" w:rsidRDefault="00332735" w:rsidP="00332735">
      <w:pPr>
        <w:spacing w:line="264" w:lineRule="auto"/>
        <w:ind w:left="142"/>
        <w:rPr>
          <w:b/>
          <w:color w:val="4F81BD" w:themeColor="accent1"/>
          <w:sz w:val="30"/>
          <w:szCs w:val="30"/>
        </w:rPr>
      </w:pPr>
      <w:r w:rsidRPr="00332735">
        <w:rPr>
          <w:b/>
          <w:color w:val="4F81BD" w:themeColor="accent1"/>
          <w:sz w:val="30"/>
          <w:szCs w:val="30"/>
        </w:rPr>
        <w:t>Healthy rivers are vital for</w:t>
      </w:r>
      <w:r>
        <w:rPr>
          <w:b/>
          <w:color w:val="4F81BD" w:themeColor="accent1"/>
          <w:sz w:val="30"/>
          <w:szCs w:val="30"/>
        </w:rPr>
        <w:t xml:space="preserve"> </w:t>
      </w:r>
      <w:r w:rsidRPr="00332735">
        <w:rPr>
          <w:b/>
          <w:color w:val="4F81BD" w:themeColor="accent1"/>
          <w:sz w:val="30"/>
          <w:szCs w:val="30"/>
        </w:rPr>
        <w:t>community wellbeing,</w:t>
      </w:r>
      <w:r>
        <w:rPr>
          <w:b/>
          <w:color w:val="4F81BD" w:themeColor="accent1"/>
          <w:sz w:val="30"/>
          <w:szCs w:val="30"/>
        </w:rPr>
        <w:t xml:space="preserve"> </w:t>
      </w:r>
      <w:r w:rsidRPr="00332735">
        <w:rPr>
          <w:b/>
          <w:color w:val="4F81BD" w:themeColor="accent1"/>
          <w:sz w:val="30"/>
          <w:szCs w:val="30"/>
        </w:rPr>
        <w:t>agriculture and our native</w:t>
      </w:r>
      <w:r>
        <w:rPr>
          <w:b/>
          <w:color w:val="4F81BD" w:themeColor="accent1"/>
          <w:sz w:val="30"/>
          <w:szCs w:val="30"/>
        </w:rPr>
        <w:t xml:space="preserve"> </w:t>
      </w:r>
      <w:r w:rsidRPr="00332735">
        <w:rPr>
          <w:b/>
          <w:color w:val="4F81BD" w:themeColor="accent1"/>
          <w:sz w:val="30"/>
          <w:szCs w:val="30"/>
        </w:rPr>
        <w:t>plants and animals.</w:t>
      </w:r>
    </w:p>
    <w:p w14:paraId="6C52C816" w14:textId="5510A546" w:rsidR="00FA4A7F" w:rsidRPr="00FA4A7F" w:rsidRDefault="00FA4A7F" w:rsidP="00FA4A7F">
      <w:pPr>
        <w:spacing w:after="120" w:line="264" w:lineRule="auto"/>
        <w:ind w:left="142"/>
        <w:rPr>
          <w:rFonts w:cs="Arial"/>
        </w:rPr>
      </w:pPr>
      <w:r w:rsidRPr="00FA4A7F">
        <w:rPr>
          <w:rFonts w:cs="Arial"/>
        </w:rPr>
        <w:t>As dry conditions continue across the Murray—Darling</w:t>
      </w:r>
      <w:r>
        <w:rPr>
          <w:rFonts w:cs="Arial"/>
        </w:rPr>
        <w:t xml:space="preserve"> </w:t>
      </w:r>
      <w:r w:rsidRPr="00FA4A7F">
        <w:rPr>
          <w:rFonts w:cs="Arial"/>
        </w:rPr>
        <w:t>Basin, water managers are working together to keep</w:t>
      </w:r>
      <w:r>
        <w:rPr>
          <w:rFonts w:cs="Arial"/>
        </w:rPr>
        <w:t xml:space="preserve"> </w:t>
      </w:r>
      <w:r w:rsidRPr="00FA4A7F">
        <w:rPr>
          <w:rFonts w:cs="Arial"/>
        </w:rPr>
        <w:t>river system</w:t>
      </w:r>
      <w:r>
        <w:rPr>
          <w:rFonts w:cs="Arial"/>
        </w:rPr>
        <w:t>s</w:t>
      </w:r>
      <w:r w:rsidRPr="00FA4A7F">
        <w:rPr>
          <w:rFonts w:cs="Arial"/>
        </w:rPr>
        <w:t xml:space="preserve"> healthy</w:t>
      </w:r>
      <w:r w:rsidR="00B90DF2">
        <w:rPr>
          <w:rFonts w:cs="Arial"/>
        </w:rPr>
        <w:t xml:space="preserve"> including the Lachlan</w:t>
      </w:r>
      <w:r w:rsidRPr="00FA4A7F">
        <w:rPr>
          <w:rFonts w:cs="Arial"/>
        </w:rPr>
        <w:t>.</w:t>
      </w:r>
    </w:p>
    <w:p w14:paraId="34B89765" w14:textId="31267E03" w:rsidR="00FA4A7F" w:rsidRPr="00FA4A7F" w:rsidRDefault="00FA4A7F" w:rsidP="00FA4A7F">
      <w:pPr>
        <w:spacing w:after="120" w:line="264" w:lineRule="auto"/>
        <w:ind w:left="142"/>
        <w:rPr>
          <w:rFonts w:cs="Arial"/>
        </w:rPr>
      </w:pPr>
      <w:r w:rsidRPr="00FA4A7F">
        <w:rPr>
          <w:rFonts w:cs="Arial"/>
        </w:rPr>
        <w:t xml:space="preserve">During </w:t>
      </w:r>
      <w:r>
        <w:rPr>
          <w:rFonts w:cs="Arial"/>
        </w:rPr>
        <w:t>s</w:t>
      </w:r>
      <w:r w:rsidRPr="00FA4A7F">
        <w:rPr>
          <w:rFonts w:cs="Arial"/>
        </w:rPr>
        <w:t>pring, water for the environment</w:t>
      </w:r>
      <w:r>
        <w:rPr>
          <w:rFonts w:cs="Arial"/>
        </w:rPr>
        <w:t xml:space="preserve"> </w:t>
      </w:r>
      <w:r w:rsidRPr="00FA4A7F">
        <w:rPr>
          <w:rFonts w:cs="Arial"/>
        </w:rPr>
        <w:t xml:space="preserve">will add to flows in the </w:t>
      </w:r>
      <w:r>
        <w:rPr>
          <w:rFonts w:cs="Arial"/>
        </w:rPr>
        <w:t>Lachlan</w:t>
      </w:r>
      <w:r w:rsidRPr="00FA4A7F">
        <w:rPr>
          <w:rFonts w:cs="Arial"/>
        </w:rPr>
        <w:t xml:space="preserve"> River to help provide</w:t>
      </w:r>
      <w:r>
        <w:rPr>
          <w:rFonts w:cs="Arial"/>
        </w:rPr>
        <w:t xml:space="preserve"> </w:t>
      </w:r>
      <w:r w:rsidRPr="00FA4A7F">
        <w:rPr>
          <w:rFonts w:cs="Arial"/>
        </w:rPr>
        <w:t>food for fish and give native plants a drink.</w:t>
      </w:r>
    </w:p>
    <w:p w14:paraId="33799D11" w14:textId="40D2954E" w:rsidR="00FA4A7F" w:rsidRDefault="00FA4A7F" w:rsidP="00FA4A7F">
      <w:pPr>
        <w:spacing w:after="120" w:line="264" w:lineRule="auto"/>
        <w:ind w:left="142"/>
        <w:rPr>
          <w:rFonts w:cs="Arial"/>
        </w:rPr>
      </w:pPr>
      <w:r w:rsidRPr="00FA4A7F">
        <w:rPr>
          <w:rFonts w:cs="Arial"/>
        </w:rPr>
        <w:t>Th</w:t>
      </w:r>
      <w:r w:rsidR="00B90DF2">
        <w:rPr>
          <w:rFonts w:cs="Arial"/>
        </w:rPr>
        <w:t>is</w:t>
      </w:r>
      <w:r w:rsidRPr="00FA4A7F">
        <w:rPr>
          <w:rFonts w:cs="Arial"/>
        </w:rPr>
        <w:t xml:space="preserve"> flow</w:t>
      </w:r>
      <w:r w:rsidR="00B90DF2">
        <w:rPr>
          <w:rFonts w:cs="Arial"/>
        </w:rPr>
        <w:t xml:space="preserve"> </w:t>
      </w:r>
      <w:r w:rsidRPr="00FA4A7F">
        <w:rPr>
          <w:rFonts w:cs="Arial"/>
        </w:rPr>
        <w:t xml:space="preserve">will </w:t>
      </w:r>
      <w:r w:rsidR="00B90DF2">
        <w:rPr>
          <w:rFonts w:cs="Arial"/>
        </w:rPr>
        <w:t xml:space="preserve">also </w:t>
      </w:r>
      <w:r w:rsidRPr="00FA4A7F">
        <w:rPr>
          <w:rFonts w:cs="Arial"/>
        </w:rPr>
        <w:t>provide benefits</w:t>
      </w:r>
      <w:r>
        <w:rPr>
          <w:rFonts w:cs="Arial"/>
        </w:rPr>
        <w:t xml:space="preserve"> </w:t>
      </w:r>
      <w:r w:rsidRPr="00FA4A7F">
        <w:rPr>
          <w:rFonts w:cs="Arial"/>
        </w:rPr>
        <w:t>for communities along the full length of the river</w:t>
      </w:r>
      <w:r>
        <w:rPr>
          <w:rFonts w:cs="Arial"/>
        </w:rPr>
        <w:t xml:space="preserve"> </w:t>
      </w:r>
      <w:r w:rsidRPr="00FA4A7F">
        <w:rPr>
          <w:rFonts w:cs="Arial"/>
        </w:rPr>
        <w:t>through improved water quality and amenity.</w:t>
      </w:r>
    </w:p>
    <w:p w14:paraId="0BDF9BB9" w14:textId="3DE892AA" w:rsidR="00B90DF2" w:rsidRPr="00FA4A7F" w:rsidRDefault="00B90DF2" w:rsidP="00B90DF2">
      <w:pPr>
        <w:spacing w:after="120" w:line="264" w:lineRule="auto"/>
        <w:ind w:left="142"/>
        <w:rPr>
          <w:rFonts w:cs="Arial"/>
        </w:rPr>
      </w:pPr>
      <w:r w:rsidRPr="00FA4A7F">
        <w:rPr>
          <w:rFonts w:cs="Arial"/>
        </w:rPr>
        <w:t xml:space="preserve">It’s important to deliver the flows </w:t>
      </w:r>
      <w:r w:rsidR="00C6273D">
        <w:rPr>
          <w:rFonts w:cs="Arial"/>
        </w:rPr>
        <w:t>during spring when they can</w:t>
      </w:r>
      <w:r w:rsidR="002B218E">
        <w:rPr>
          <w:rFonts w:cs="Arial"/>
        </w:rPr>
        <w:t xml:space="preserve"> help</w:t>
      </w:r>
      <w:r w:rsidR="00C6273D">
        <w:rPr>
          <w:rFonts w:cs="Arial"/>
        </w:rPr>
        <w:t xml:space="preserve"> get native plants</w:t>
      </w:r>
      <w:r w:rsidR="002B218E">
        <w:rPr>
          <w:rFonts w:cs="Arial"/>
        </w:rPr>
        <w:t>, fish and other</w:t>
      </w:r>
      <w:r w:rsidR="00C6273D">
        <w:rPr>
          <w:rFonts w:cs="Arial"/>
        </w:rPr>
        <w:t xml:space="preserve"> animals as healthy as possible </w:t>
      </w:r>
      <w:r w:rsidRPr="00FA4A7F">
        <w:rPr>
          <w:rFonts w:cs="Arial"/>
        </w:rPr>
        <w:t xml:space="preserve">before </w:t>
      </w:r>
      <w:r>
        <w:rPr>
          <w:rFonts w:cs="Arial"/>
        </w:rPr>
        <w:t xml:space="preserve">summer </w:t>
      </w:r>
      <w:r w:rsidR="00C6273D">
        <w:rPr>
          <w:rFonts w:cs="Arial"/>
        </w:rPr>
        <w:t>arrives</w:t>
      </w:r>
      <w:r w:rsidRPr="00FA4A7F">
        <w:rPr>
          <w:rFonts w:cs="Arial"/>
        </w:rPr>
        <w:t>.</w:t>
      </w:r>
    </w:p>
    <w:p w14:paraId="191F0079" w14:textId="08B90ACA" w:rsidR="00AE52ED" w:rsidRPr="00FA4A7F" w:rsidRDefault="00A237B9" w:rsidP="00B90DF2">
      <w:pPr>
        <w:spacing w:after="120" w:line="264" w:lineRule="auto"/>
        <w:ind w:left="142"/>
        <w:rPr>
          <w:rFonts w:cs="Arial"/>
        </w:rPr>
      </w:pPr>
      <w:r w:rsidRPr="00AE52ED">
        <w:rPr>
          <w:rFonts w:cs="Arial"/>
        </w:rPr>
        <w:t xml:space="preserve">We </w:t>
      </w:r>
      <w:r w:rsidR="005922C3">
        <w:rPr>
          <w:rFonts w:cs="Arial"/>
        </w:rPr>
        <w:t xml:space="preserve">have been working </w:t>
      </w:r>
      <w:r w:rsidRPr="00AE52ED">
        <w:rPr>
          <w:rFonts w:cs="Arial"/>
        </w:rPr>
        <w:t xml:space="preserve">with </w:t>
      </w:r>
      <w:r w:rsidR="005922C3">
        <w:rPr>
          <w:rFonts w:cs="Arial"/>
        </w:rPr>
        <w:t xml:space="preserve">local </w:t>
      </w:r>
      <w:r w:rsidRPr="00AE52ED">
        <w:rPr>
          <w:rFonts w:cs="Arial"/>
        </w:rPr>
        <w:t xml:space="preserve">communities and </w:t>
      </w:r>
      <w:r w:rsidR="00EB2B99">
        <w:rPr>
          <w:rFonts w:cs="Arial"/>
        </w:rPr>
        <w:t xml:space="preserve">scientists </w:t>
      </w:r>
      <w:r w:rsidRPr="00AE52ED">
        <w:rPr>
          <w:rFonts w:cs="Arial"/>
        </w:rPr>
        <w:t>to closely monitor the benefits of the flow to</w:t>
      </w:r>
      <w:r>
        <w:rPr>
          <w:rFonts w:cs="Arial"/>
        </w:rPr>
        <w:t xml:space="preserve"> </w:t>
      </w:r>
      <w:r w:rsidRPr="00AE52ED">
        <w:rPr>
          <w:rFonts w:cs="Arial"/>
        </w:rPr>
        <w:t>the environment.</w:t>
      </w:r>
    </w:p>
    <w:p w14:paraId="19FC8006" w14:textId="1AC4B422" w:rsidR="00AE52ED" w:rsidRPr="00AE52ED" w:rsidRDefault="005B5EF3" w:rsidP="00AE52ED">
      <w:pPr>
        <w:spacing w:after="120" w:line="240" w:lineRule="auto"/>
        <w:ind w:left="142"/>
        <w:rPr>
          <w:color w:val="4F81BD" w:themeColor="accent1"/>
          <w:sz w:val="28"/>
          <w:szCs w:val="28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1CEBD85A" wp14:editId="7C6896E8">
            <wp:simplePos x="0" y="0"/>
            <wp:positionH relativeFrom="page">
              <wp:align>center</wp:align>
            </wp:positionH>
            <wp:positionV relativeFrom="paragraph">
              <wp:posOffset>473710</wp:posOffset>
            </wp:positionV>
            <wp:extent cx="5633720" cy="2614930"/>
            <wp:effectExtent l="0" t="0" r="508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2ED">
        <w:rPr>
          <w:rFonts w:cs="Arial"/>
        </w:rPr>
        <w:br w:type="column"/>
      </w:r>
      <w:r w:rsidR="00AE52ED" w:rsidRPr="00AE52ED">
        <w:rPr>
          <w:color w:val="4F81BD" w:themeColor="accent1"/>
          <w:sz w:val="28"/>
          <w:szCs w:val="28"/>
        </w:rPr>
        <w:t>Key facts</w:t>
      </w:r>
    </w:p>
    <w:p w14:paraId="53E864CD" w14:textId="5A33DCE6" w:rsidR="00AE52ED" w:rsidRPr="00AE52ED" w:rsidRDefault="00AE52ED" w:rsidP="00AE52ED">
      <w:pPr>
        <w:spacing w:after="120" w:line="264" w:lineRule="auto"/>
        <w:ind w:left="142"/>
        <w:rPr>
          <w:rFonts w:cs="Arial"/>
        </w:rPr>
      </w:pPr>
      <w:r w:rsidRPr="00AE52ED">
        <w:rPr>
          <w:rFonts w:cs="Arial"/>
        </w:rPr>
        <w:t>Th</w:t>
      </w:r>
      <w:r w:rsidR="00B90DF2">
        <w:rPr>
          <w:rFonts w:cs="Arial"/>
        </w:rPr>
        <w:t xml:space="preserve">is </w:t>
      </w:r>
      <w:r w:rsidR="00190476">
        <w:rPr>
          <w:rFonts w:cs="Arial"/>
        </w:rPr>
        <w:t>flow</w:t>
      </w:r>
      <w:r w:rsidRPr="00AE52ED">
        <w:rPr>
          <w:rFonts w:cs="Arial"/>
        </w:rPr>
        <w:t xml:space="preserve"> will travel </w:t>
      </w:r>
      <w:r w:rsidR="00EB2B99">
        <w:rPr>
          <w:rFonts w:cs="Arial"/>
        </w:rPr>
        <w:t xml:space="preserve">more than </w:t>
      </w:r>
      <w:r w:rsidR="00A237B9">
        <w:rPr>
          <w:rFonts w:cs="Arial"/>
        </w:rPr>
        <w:t>1</w:t>
      </w:r>
      <w:r w:rsidR="00EF528A">
        <w:rPr>
          <w:rFonts w:cs="Arial"/>
        </w:rPr>
        <w:t>,</w:t>
      </w:r>
      <w:r w:rsidR="00EB2B99">
        <w:rPr>
          <w:rFonts w:cs="Arial"/>
        </w:rPr>
        <w:t>0</w:t>
      </w:r>
      <w:r w:rsidR="00A237B9">
        <w:rPr>
          <w:rFonts w:cs="Arial"/>
        </w:rPr>
        <w:t>00</w:t>
      </w:r>
      <w:r w:rsidRPr="00AE52ED">
        <w:rPr>
          <w:rFonts w:cs="Arial"/>
        </w:rPr>
        <w:t xml:space="preserve"> kilometres from </w:t>
      </w:r>
      <w:proofErr w:type="spellStart"/>
      <w:r>
        <w:rPr>
          <w:rFonts w:cs="Arial"/>
        </w:rPr>
        <w:t>Wyangala</w:t>
      </w:r>
      <w:proofErr w:type="spellEnd"/>
      <w:r>
        <w:rPr>
          <w:rFonts w:cs="Arial"/>
        </w:rPr>
        <w:t xml:space="preserve"> </w:t>
      </w:r>
      <w:r w:rsidRPr="00AE52ED">
        <w:rPr>
          <w:rFonts w:cs="Arial"/>
        </w:rPr>
        <w:t xml:space="preserve">Dam </w:t>
      </w:r>
      <w:r>
        <w:rPr>
          <w:rFonts w:cs="Arial"/>
        </w:rPr>
        <w:t>to T</w:t>
      </w:r>
      <w:r w:rsidRPr="00AE52ED">
        <w:rPr>
          <w:rFonts w:cs="Arial"/>
        </w:rPr>
        <w:t xml:space="preserve">he </w:t>
      </w:r>
      <w:r>
        <w:rPr>
          <w:rFonts w:cs="Arial"/>
        </w:rPr>
        <w:t xml:space="preserve">Great </w:t>
      </w:r>
      <w:proofErr w:type="spellStart"/>
      <w:r>
        <w:rPr>
          <w:rFonts w:cs="Arial"/>
        </w:rPr>
        <w:t>Cumbung</w:t>
      </w:r>
      <w:proofErr w:type="spellEnd"/>
      <w:r>
        <w:rPr>
          <w:rFonts w:cs="Arial"/>
        </w:rPr>
        <w:t xml:space="preserve"> Swamp</w:t>
      </w:r>
      <w:r w:rsidR="00B90DF2">
        <w:rPr>
          <w:rFonts w:cs="Arial"/>
        </w:rPr>
        <w:t xml:space="preserve"> and will target </w:t>
      </w:r>
      <w:r w:rsidR="00EB2B99">
        <w:rPr>
          <w:rFonts w:cs="Arial"/>
        </w:rPr>
        <w:t>six</w:t>
      </w:r>
      <w:r w:rsidR="00B90DF2">
        <w:rPr>
          <w:rFonts w:cs="Arial"/>
        </w:rPr>
        <w:t xml:space="preserve"> priority sites</w:t>
      </w:r>
      <w:r w:rsidRPr="00AE52ED">
        <w:rPr>
          <w:rFonts w:cs="Arial"/>
        </w:rPr>
        <w:t>.</w:t>
      </w:r>
    </w:p>
    <w:p w14:paraId="18BB38DE" w14:textId="21C6F434" w:rsidR="00A237B9" w:rsidRPr="00AE52ED" w:rsidRDefault="00477595" w:rsidP="00C6420D">
      <w:pPr>
        <w:pStyle w:val="ListBullet"/>
        <w:ind w:left="567"/>
      </w:pPr>
      <w:r>
        <w:t xml:space="preserve">Starting at </w:t>
      </w:r>
      <w:proofErr w:type="spellStart"/>
      <w:r>
        <w:t>Wyangala</w:t>
      </w:r>
      <w:proofErr w:type="spellEnd"/>
      <w:r>
        <w:t xml:space="preserve"> Dam in </w:t>
      </w:r>
      <w:r w:rsidR="00A237B9">
        <w:t>mid-</w:t>
      </w:r>
      <w:r>
        <w:t>September, a</w:t>
      </w:r>
      <w:r w:rsidR="00AE52ED" w:rsidRPr="00AE52ED">
        <w:t xml:space="preserve"> short pulse (about </w:t>
      </w:r>
      <w:r>
        <w:t>3</w:t>
      </w:r>
      <w:r w:rsidR="00AE52ED" w:rsidRPr="00AE52ED">
        <w:t xml:space="preserve"> weeks) to</w:t>
      </w:r>
      <w:r w:rsidR="00AE52ED">
        <w:t xml:space="preserve"> </w:t>
      </w:r>
      <w:r w:rsidR="00AE52ED" w:rsidRPr="00AE52ED">
        <w:t xml:space="preserve">improve </w:t>
      </w:r>
      <w:r>
        <w:t xml:space="preserve">native </w:t>
      </w:r>
      <w:r w:rsidR="00AE52ED" w:rsidRPr="00AE52ED">
        <w:t>fish, plant and animal health.</w:t>
      </w:r>
      <w:r w:rsidR="00D67665">
        <w:t xml:space="preserve"> </w:t>
      </w:r>
      <w:r w:rsidR="00A237B9">
        <w:t xml:space="preserve">The flow </w:t>
      </w:r>
      <w:r w:rsidR="00A97728">
        <w:t xml:space="preserve">will </w:t>
      </w:r>
      <w:r w:rsidR="00C6273D">
        <w:t xml:space="preserve">peak at </w:t>
      </w:r>
      <w:r w:rsidR="00A237B9">
        <w:t>around 2,600</w:t>
      </w:r>
      <w:r w:rsidR="009F19F9">
        <w:t> </w:t>
      </w:r>
      <w:proofErr w:type="spellStart"/>
      <w:r w:rsidR="00A237B9">
        <w:t>megalitres</w:t>
      </w:r>
      <w:proofErr w:type="spellEnd"/>
      <w:r w:rsidR="00A237B9">
        <w:t>/day for five days at Forbes.</w:t>
      </w:r>
    </w:p>
    <w:p w14:paraId="4D7993B3" w14:textId="3F2466A4" w:rsidR="00AE52ED" w:rsidRPr="00AE52ED" w:rsidRDefault="00AE52ED" w:rsidP="00477595">
      <w:pPr>
        <w:pStyle w:val="ListBullet"/>
        <w:ind w:left="567"/>
      </w:pPr>
      <w:r w:rsidRPr="00AE52ED">
        <w:t xml:space="preserve">This flow will </w:t>
      </w:r>
      <w:r w:rsidR="00477595">
        <w:t xml:space="preserve">enable the river to be linked to other key sites that will </w:t>
      </w:r>
      <w:r w:rsidR="00A237B9">
        <w:t>also be</w:t>
      </w:r>
      <w:r w:rsidR="00477595">
        <w:t xml:space="preserve"> water</w:t>
      </w:r>
      <w:r w:rsidR="00A237B9">
        <w:t>ed</w:t>
      </w:r>
      <w:r w:rsidR="00477595">
        <w:t xml:space="preserve"> including </w:t>
      </w:r>
      <w:proofErr w:type="spellStart"/>
      <w:r w:rsidR="00477595">
        <w:t>Booberoi</w:t>
      </w:r>
      <w:proofErr w:type="spellEnd"/>
      <w:r w:rsidR="00477595">
        <w:t xml:space="preserve"> Creek, Yarrabandai Lagoon</w:t>
      </w:r>
      <w:r w:rsidR="00A237B9">
        <w:t xml:space="preserve"> and sites in and near The Great </w:t>
      </w:r>
      <w:proofErr w:type="spellStart"/>
      <w:r w:rsidR="00A237B9">
        <w:t>Cumbung</w:t>
      </w:r>
      <w:proofErr w:type="spellEnd"/>
      <w:r w:rsidR="00A237B9">
        <w:t xml:space="preserve"> Swamp</w:t>
      </w:r>
      <w:r w:rsidR="00477595">
        <w:t>.</w:t>
      </w:r>
      <w:r w:rsidR="002B218E" w:rsidRPr="002B218E">
        <w:rPr>
          <w:rFonts w:cs="Arial"/>
        </w:rPr>
        <w:t xml:space="preserve"> </w:t>
      </w:r>
    </w:p>
    <w:p w14:paraId="320C9C81" w14:textId="4896E742" w:rsidR="00F16EF1" w:rsidRPr="00215732" w:rsidRDefault="00477595" w:rsidP="00A97728">
      <w:pPr>
        <w:pStyle w:val="ListBullet"/>
        <w:ind w:left="567"/>
        <w:rPr>
          <w:rFonts w:cs="Arial"/>
        </w:rPr>
        <w:sectPr w:rsidR="00F16EF1" w:rsidRPr="00215732" w:rsidSect="006C75B6">
          <w:footerReference w:type="default" r:id="rId9"/>
          <w:headerReference w:type="first" r:id="rId10"/>
          <w:pgSz w:w="11906" w:h="16838"/>
          <w:pgMar w:top="3828" w:right="707" w:bottom="1560" w:left="567" w:header="708" w:footer="708" w:gutter="0"/>
          <w:cols w:num="2" w:space="141"/>
          <w:titlePg/>
          <w:docGrid w:linePitch="360"/>
        </w:sectPr>
      </w:pPr>
      <w:r w:rsidRPr="00A97728">
        <w:rPr>
          <w:rFonts w:cs="Arial"/>
        </w:rPr>
        <w:t>A</w:t>
      </w:r>
      <w:r w:rsidR="00AE52ED" w:rsidRPr="00A97728">
        <w:rPr>
          <w:rFonts w:cs="Arial"/>
        </w:rPr>
        <w:t xml:space="preserve">bout </w:t>
      </w:r>
      <w:r w:rsidRPr="00A97728">
        <w:rPr>
          <w:rFonts w:cs="Arial"/>
        </w:rPr>
        <w:t>22</w:t>
      </w:r>
      <w:r w:rsidR="00AE52ED" w:rsidRPr="00A97728">
        <w:rPr>
          <w:rFonts w:cs="Arial"/>
        </w:rPr>
        <w:t xml:space="preserve"> </w:t>
      </w:r>
      <w:proofErr w:type="spellStart"/>
      <w:r w:rsidR="00AE52ED" w:rsidRPr="00A97728">
        <w:rPr>
          <w:rFonts w:cs="Arial"/>
        </w:rPr>
        <w:t>gigalitres</w:t>
      </w:r>
      <w:proofErr w:type="spellEnd"/>
      <w:r w:rsidR="00AE52ED" w:rsidRPr="00A97728">
        <w:rPr>
          <w:rFonts w:cs="Arial"/>
        </w:rPr>
        <w:t xml:space="preserve"> of </w:t>
      </w:r>
      <w:r w:rsidRPr="00A97728">
        <w:rPr>
          <w:rFonts w:cs="Arial"/>
        </w:rPr>
        <w:t xml:space="preserve">Commonwealth environmental </w:t>
      </w:r>
      <w:r w:rsidR="00AE52ED" w:rsidRPr="00A97728">
        <w:rPr>
          <w:rFonts w:cs="Arial"/>
        </w:rPr>
        <w:t>water</w:t>
      </w:r>
      <w:r w:rsidRPr="00A97728">
        <w:rPr>
          <w:rFonts w:cs="Arial"/>
        </w:rPr>
        <w:t xml:space="preserve"> has been made</w:t>
      </w:r>
      <w:r w:rsidR="00AE52ED" w:rsidRPr="00A97728">
        <w:rPr>
          <w:rFonts w:cs="Arial"/>
        </w:rPr>
        <w:t xml:space="preserve"> available</w:t>
      </w:r>
      <w:r w:rsidRPr="00A97728">
        <w:rPr>
          <w:rFonts w:cs="Arial"/>
        </w:rPr>
        <w:t xml:space="preserve"> for the spring pulse</w:t>
      </w:r>
      <w:r w:rsidR="00AE52ED" w:rsidRPr="00A97728">
        <w:rPr>
          <w:rFonts w:cs="Arial"/>
        </w:rPr>
        <w:t xml:space="preserve"> (carried over from last year)</w:t>
      </w:r>
      <w:r w:rsidR="00EF528A" w:rsidRPr="00A97728">
        <w:rPr>
          <w:rFonts w:cs="Arial"/>
        </w:rPr>
        <w:t xml:space="preserve">. </w:t>
      </w:r>
      <w:r w:rsidR="00A97728">
        <w:t xml:space="preserve">Under the </w:t>
      </w:r>
      <w:hyperlink r:id="rId11" w:history="1">
        <w:r w:rsidR="00A97728" w:rsidRPr="00215732">
          <w:rPr>
            <w:rStyle w:val="Hyperlink"/>
          </w:rPr>
          <w:t>NSW Extreme Events Policy</w:t>
        </w:r>
      </w:hyperlink>
      <w:r w:rsidR="00A97728">
        <w:t>, a</w:t>
      </w:r>
      <w:r w:rsidR="00EF528A" w:rsidRPr="00215732">
        <w:rPr>
          <w:rFonts w:cs="Arial"/>
        </w:rPr>
        <w:t xml:space="preserve"> </w:t>
      </w:r>
      <w:r w:rsidR="00A237B9" w:rsidRPr="00215732">
        <w:rPr>
          <w:rFonts w:cs="Arial"/>
        </w:rPr>
        <w:t xml:space="preserve">further 16 </w:t>
      </w:r>
      <w:proofErr w:type="spellStart"/>
      <w:r w:rsidR="00A237B9" w:rsidRPr="00215732">
        <w:rPr>
          <w:rFonts w:cs="Arial"/>
        </w:rPr>
        <w:t>gigalitres</w:t>
      </w:r>
      <w:proofErr w:type="spellEnd"/>
      <w:r w:rsidR="00A237B9" w:rsidRPr="00215732">
        <w:rPr>
          <w:rFonts w:cs="Arial"/>
        </w:rPr>
        <w:t xml:space="preserve"> of Commonwealth environmental water is</w:t>
      </w:r>
      <w:r w:rsidR="00A97728" w:rsidRPr="00215732">
        <w:rPr>
          <w:rFonts w:cs="Arial"/>
        </w:rPr>
        <w:t xml:space="preserve"> </w:t>
      </w:r>
      <w:r w:rsidR="00A97728">
        <w:t>inaccessible for use until conditions improve.</w:t>
      </w:r>
    </w:p>
    <w:p w14:paraId="670C90E7" w14:textId="44A68E5A" w:rsidR="00D67665" w:rsidRPr="00866F69" w:rsidRDefault="00D67665" w:rsidP="00866F69">
      <w:pPr>
        <w:spacing w:after="120" w:line="240" w:lineRule="auto"/>
        <w:ind w:left="142"/>
        <w:rPr>
          <w:color w:val="4F81BD" w:themeColor="accent1"/>
          <w:sz w:val="28"/>
          <w:szCs w:val="28"/>
        </w:rPr>
      </w:pPr>
      <w:r w:rsidRPr="00F16EF1">
        <w:rPr>
          <w:color w:val="4F81BD" w:themeColor="accent1"/>
          <w:sz w:val="28"/>
          <w:szCs w:val="28"/>
        </w:rPr>
        <w:lastRenderedPageBreak/>
        <w:t>Why is the water being released?</w:t>
      </w:r>
    </w:p>
    <w:p w14:paraId="5245F9BE" w14:textId="60F89EDD" w:rsidR="00D67665" w:rsidRPr="00866F69" w:rsidRDefault="00D67665" w:rsidP="00866F69">
      <w:pPr>
        <w:spacing w:after="120" w:line="264" w:lineRule="auto"/>
        <w:ind w:left="142"/>
        <w:rPr>
          <w:rFonts w:cs="Arial"/>
        </w:rPr>
      </w:pPr>
      <w:r w:rsidRPr="00866F69">
        <w:rPr>
          <w:rFonts w:cs="Arial"/>
        </w:rPr>
        <w:t>Even in dry times like we are currently experiencing,</w:t>
      </w:r>
      <w:r w:rsidR="00866F69">
        <w:rPr>
          <w:rFonts w:cs="Arial"/>
        </w:rPr>
        <w:t xml:space="preserve"> </w:t>
      </w:r>
      <w:r w:rsidRPr="00866F69">
        <w:rPr>
          <w:rFonts w:cs="Arial"/>
        </w:rPr>
        <w:t>natural flows would have replenished the</w:t>
      </w:r>
      <w:r w:rsidR="00866F69">
        <w:rPr>
          <w:rFonts w:cs="Arial"/>
        </w:rPr>
        <w:t xml:space="preserve"> Lachlan</w:t>
      </w:r>
      <w:r w:rsidRPr="00866F69">
        <w:rPr>
          <w:rFonts w:cs="Arial"/>
        </w:rPr>
        <w:t xml:space="preserve"> River</w:t>
      </w:r>
      <w:r w:rsidR="00866F69">
        <w:rPr>
          <w:rFonts w:cs="Arial"/>
        </w:rPr>
        <w:t xml:space="preserve">, </w:t>
      </w:r>
      <w:r w:rsidRPr="00866F69">
        <w:rPr>
          <w:rFonts w:cs="Arial"/>
        </w:rPr>
        <w:t>flow</w:t>
      </w:r>
      <w:r w:rsidR="00866F69">
        <w:rPr>
          <w:rFonts w:cs="Arial"/>
        </w:rPr>
        <w:t>ing</w:t>
      </w:r>
      <w:r w:rsidRPr="00866F69">
        <w:rPr>
          <w:rFonts w:cs="Arial"/>
        </w:rPr>
        <w:t xml:space="preserve"> through </w:t>
      </w:r>
      <w:r w:rsidR="00866F69">
        <w:rPr>
          <w:rFonts w:cs="Arial"/>
        </w:rPr>
        <w:t xml:space="preserve">the many creeks and low </w:t>
      </w:r>
      <w:r w:rsidRPr="00866F69">
        <w:rPr>
          <w:rFonts w:cs="Arial"/>
        </w:rPr>
        <w:t>lying wetlands</w:t>
      </w:r>
      <w:r w:rsidR="00866F69">
        <w:rPr>
          <w:rFonts w:cs="Arial"/>
        </w:rPr>
        <w:t xml:space="preserve"> </w:t>
      </w:r>
      <w:r w:rsidR="008A3CE8">
        <w:rPr>
          <w:rFonts w:cs="Arial"/>
        </w:rPr>
        <w:t>through to</w:t>
      </w:r>
      <w:r w:rsidR="00866F69">
        <w:rPr>
          <w:rFonts w:cs="Arial"/>
        </w:rPr>
        <w:t xml:space="preserve"> the end of the river system</w:t>
      </w:r>
      <w:r w:rsidRPr="00866F69">
        <w:rPr>
          <w:rFonts w:cs="Arial"/>
        </w:rPr>
        <w:t>.</w:t>
      </w:r>
    </w:p>
    <w:p w14:paraId="2399A271" w14:textId="4C3108FD" w:rsidR="00D67665" w:rsidRPr="00866F69" w:rsidRDefault="00D67665" w:rsidP="00866F69">
      <w:pPr>
        <w:spacing w:after="120" w:line="264" w:lineRule="auto"/>
        <w:ind w:left="142"/>
        <w:rPr>
          <w:rFonts w:cs="Arial"/>
        </w:rPr>
      </w:pPr>
      <w:r w:rsidRPr="00866F69">
        <w:rPr>
          <w:rFonts w:cs="Arial"/>
        </w:rPr>
        <w:t xml:space="preserve">Today the </w:t>
      </w:r>
      <w:r w:rsidR="00866F69">
        <w:rPr>
          <w:rFonts w:cs="Arial"/>
        </w:rPr>
        <w:t>Lachlan R</w:t>
      </w:r>
      <w:r w:rsidRPr="00866F69">
        <w:rPr>
          <w:rFonts w:cs="Arial"/>
        </w:rPr>
        <w:t>iver</w:t>
      </w:r>
      <w:r w:rsidR="00866F69">
        <w:rPr>
          <w:rFonts w:cs="Arial"/>
        </w:rPr>
        <w:t xml:space="preserve"> i</w:t>
      </w:r>
      <w:r w:rsidRPr="00866F69">
        <w:rPr>
          <w:rFonts w:cs="Arial"/>
        </w:rPr>
        <w:t>s highly modified, with water</w:t>
      </w:r>
      <w:r w:rsidR="00866F69">
        <w:rPr>
          <w:rFonts w:cs="Arial"/>
        </w:rPr>
        <w:t xml:space="preserve"> </w:t>
      </w:r>
      <w:r w:rsidRPr="00866F69">
        <w:rPr>
          <w:rFonts w:cs="Arial"/>
        </w:rPr>
        <w:t>captured</w:t>
      </w:r>
      <w:r w:rsidR="005922C3">
        <w:rPr>
          <w:rFonts w:cs="Arial"/>
        </w:rPr>
        <w:t xml:space="preserve"> and regulated</w:t>
      </w:r>
      <w:r w:rsidRPr="00866F69">
        <w:rPr>
          <w:rFonts w:cs="Arial"/>
        </w:rPr>
        <w:t xml:space="preserve"> in d</w:t>
      </w:r>
      <w:bookmarkStart w:id="0" w:name="_GoBack"/>
      <w:bookmarkEnd w:id="0"/>
      <w:r w:rsidRPr="00866F69">
        <w:rPr>
          <w:rFonts w:cs="Arial"/>
        </w:rPr>
        <w:t>ams and weirs. Th</w:t>
      </w:r>
      <w:r w:rsidR="005922C3">
        <w:rPr>
          <w:rFonts w:cs="Arial"/>
        </w:rPr>
        <w:t xml:space="preserve">ese changes have </w:t>
      </w:r>
      <w:r w:rsidRPr="00866F69">
        <w:rPr>
          <w:rFonts w:cs="Arial"/>
        </w:rPr>
        <w:t>decreased</w:t>
      </w:r>
      <w:r w:rsidR="00866F69">
        <w:rPr>
          <w:rFonts w:cs="Arial"/>
        </w:rPr>
        <w:t xml:space="preserve"> </w:t>
      </w:r>
      <w:r w:rsidRPr="00866F69">
        <w:rPr>
          <w:rFonts w:cs="Arial"/>
        </w:rPr>
        <w:t>the size and variability of natural flows in winter</w:t>
      </w:r>
      <w:r w:rsidR="00866F69">
        <w:rPr>
          <w:rFonts w:cs="Arial"/>
        </w:rPr>
        <w:t xml:space="preserve"> </w:t>
      </w:r>
      <w:r w:rsidRPr="00866F69">
        <w:rPr>
          <w:rFonts w:cs="Arial"/>
        </w:rPr>
        <w:t>and spring, and interrupted the triggers plants and</w:t>
      </w:r>
      <w:r w:rsidR="00866F69">
        <w:rPr>
          <w:rFonts w:cs="Arial"/>
        </w:rPr>
        <w:t xml:space="preserve"> </w:t>
      </w:r>
      <w:r w:rsidRPr="00866F69">
        <w:rPr>
          <w:rFonts w:cs="Arial"/>
        </w:rPr>
        <w:t>animals rely on to survive, feed and breed.</w:t>
      </w:r>
    </w:p>
    <w:p w14:paraId="46319762" w14:textId="67CADC82" w:rsidR="00D67665" w:rsidRPr="00866F69" w:rsidRDefault="00D67665" w:rsidP="00866F69">
      <w:pPr>
        <w:spacing w:after="120" w:line="264" w:lineRule="auto"/>
        <w:ind w:left="142"/>
        <w:rPr>
          <w:rFonts w:cs="Arial"/>
        </w:rPr>
      </w:pPr>
      <w:r w:rsidRPr="00866F69">
        <w:rPr>
          <w:rFonts w:cs="Arial"/>
        </w:rPr>
        <w:t>Timely release</w:t>
      </w:r>
      <w:r w:rsidR="008A3CE8">
        <w:rPr>
          <w:rFonts w:cs="Arial"/>
        </w:rPr>
        <w:t>s</w:t>
      </w:r>
      <w:r w:rsidRPr="00866F69">
        <w:rPr>
          <w:rFonts w:cs="Arial"/>
        </w:rPr>
        <w:t xml:space="preserve"> of water </w:t>
      </w:r>
      <w:r w:rsidR="008A3CE8">
        <w:rPr>
          <w:rFonts w:cs="Arial"/>
        </w:rPr>
        <w:t>a</w:t>
      </w:r>
      <w:r w:rsidR="0018609D">
        <w:rPr>
          <w:rFonts w:cs="Arial"/>
        </w:rPr>
        <w:t>r</w:t>
      </w:r>
      <w:r w:rsidR="008A3CE8">
        <w:rPr>
          <w:rFonts w:cs="Arial"/>
        </w:rPr>
        <w:t>e</w:t>
      </w:r>
      <w:r w:rsidRPr="00866F69">
        <w:rPr>
          <w:rFonts w:cs="Arial"/>
        </w:rPr>
        <w:t xml:space="preserve"> critical to restoring these</w:t>
      </w:r>
      <w:r w:rsidR="00866F69">
        <w:rPr>
          <w:rFonts w:cs="Arial"/>
        </w:rPr>
        <w:t xml:space="preserve"> </w:t>
      </w:r>
      <w:r w:rsidRPr="00866F69">
        <w:rPr>
          <w:rFonts w:cs="Arial"/>
        </w:rPr>
        <w:t>triggers and help native fish</w:t>
      </w:r>
      <w:r w:rsidR="00314672">
        <w:rPr>
          <w:rFonts w:cs="Arial"/>
        </w:rPr>
        <w:t>, waterbirds</w:t>
      </w:r>
      <w:r w:rsidRPr="00866F69">
        <w:rPr>
          <w:rFonts w:cs="Arial"/>
        </w:rPr>
        <w:t xml:space="preserve"> and wetland refuges</w:t>
      </w:r>
      <w:r w:rsidR="00866F69">
        <w:rPr>
          <w:rFonts w:cs="Arial"/>
        </w:rPr>
        <w:t xml:space="preserve"> </w:t>
      </w:r>
      <w:r w:rsidRPr="00866F69">
        <w:rPr>
          <w:rFonts w:cs="Arial"/>
        </w:rPr>
        <w:t>better cope with the dry</w:t>
      </w:r>
      <w:r w:rsidR="00866F69">
        <w:rPr>
          <w:rFonts w:cs="Arial"/>
        </w:rPr>
        <w:t>ing</w:t>
      </w:r>
      <w:r w:rsidRPr="00866F69">
        <w:rPr>
          <w:rFonts w:cs="Arial"/>
        </w:rPr>
        <w:t xml:space="preserve"> conditions.</w:t>
      </w:r>
      <w:r w:rsidR="00765573">
        <w:rPr>
          <w:rFonts w:cs="Arial"/>
        </w:rPr>
        <w:t xml:space="preserve"> </w:t>
      </w:r>
      <w:r w:rsidR="00487278">
        <w:t>At a multi-catchment scale, t</w:t>
      </w:r>
      <w:r w:rsidR="00765573" w:rsidRPr="00765573">
        <w:rPr>
          <w:rFonts w:cs="Arial"/>
        </w:rPr>
        <w:t xml:space="preserve">he need to do what can be done to protect </w:t>
      </w:r>
      <w:r w:rsidR="00D85893">
        <w:rPr>
          <w:rFonts w:cs="Arial"/>
        </w:rPr>
        <w:t>the</w:t>
      </w:r>
      <w:r w:rsidR="00765573" w:rsidRPr="00765573">
        <w:rPr>
          <w:rFonts w:cs="Arial"/>
        </w:rPr>
        <w:t xml:space="preserve"> health </w:t>
      </w:r>
      <w:r w:rsidR="00D85893">
        <w:rPr>
          <w:rFonts w:cs="Arial"/>
        </w:rPr>
        <w:t>of</w:t>
      </w:r>
      <w:r w:rsidR="00765573" w:rsidRPr="00765573">
        <w:rPr>
          <w:rFonts w:cs="Arial"/>
        </w:rPr>
        <w:t xml:space="preserve"> the Lachlan</w:t>
      </w:r>
      <w:r w:rsidR="00D85893">
        <w:rPr>
          <w:rFonts w:cs="Arial"/>
        </w:rPr>
        <w:t xml:space="preserve"> River</w:t>
      </w:r>
      <w:r w:rsidR="00765573" w:rsidRPr="00765573">
        <w:rPr>
          <w:rFonts w:cs="Arial"/>
        </w:rPr>
        <w:t xml:space="preserve"> is heightened by the devastating conditions further north </w:t>
      </w:r>
      <w:r w:rsidR="00D85893">
        <w:rPr>
          <w:rFonts w:cs="Arial"/>
        </w:rPr>
        <w:t xml:space="preserve">in the Basin </w:t>
      </w:r>
      <w:r w:rsidR="00765573" w:rsidRPr="00765573">
        <w:rPr>
          <w:rFonts w:cs="Arial"/>
        </w:rPr>
        <w:t>where there will be very little refuge or habitat until the drought breaks</w:t>
      </w:r>
      <w:r w:rsidR="00765573">
        <w:rPr>
          <w:rFonts w:cs="Arial"/>
        </w:rPr>
        <w:t>.</w:t>
      </w:r>
    </w:p>
    <w:p w14:paraId="7E256120" w14:textId="259DF660" w:rsidR="00D67665" w:rsidRDefault="00D67665" w:rsidP="00866F69">
      <w:pPr>
        <w:spacing w:after="120" w:line="264" w:lineRule="auto"/>
        <w:ind w:left="142"/>
        <w:rPr>
          <w:rFonts w:cs="Arial"/>
        </w:rPr>
      </w:pPr>
      <w:r w:rsidRPr="00866F69">
        <w:rPr>
          <w:rFonts w:cs="Arial"/>
        </w:rPr>
        <w:t xml:space="preserve">The need for water varies along the </w:t>
      </w:r>
      <w:r w:rsidR="00866F69">
        <w:rPr>
          <w:rFonts w:cs="Arial"/>
        </w:rPr>
        <w:t>Lachlan</w:t>
      </w:r>
      <w:r w:rsidRPr="00866F69">
        <w:rPr>
          <w:rFonts w:cs="Arial"/>
        </w:rPr>
        <w:t xml:space="preserve"> River.</w:t>
      </w:r>
      <w:r w:rsidR="00866F69">
        <w:rPr>
          <w:rFonts w:cs="Arial"/>
        </w:rPr>
        <w:t xml:space="preserve"> </w:t>
      </w:r>
      <w:r w:rsidRPr="00866F69">
        <w:rPr>
          <w:rFonts w:cs="Arial"/>
        </w:rPr>
        <w:t xml:space="preserve">Some sites, such as </w:t>
      </w:r>
      <w:r w:rsidR="00866F69">
        <w:rPr>
          <w:rFonts w:cs="Arial"/>
        </w:rPr>
        <w:t xml:space="preserve">reed beds of The Great </w:t>
      </w:r>
      <w:proofErr w:type="spellStart"/>
      <w:r w:rsidR="00866F69">
        <w:rPr>
          <w:rFonts w:cs="Arial"/>
        </w:rPr>
        <w:t>Cumbung</w:t>
      </w:r>
      <w:proofErr w:type="spellEnd"/>
      <w:r w:rsidR="00866F69">
        <w:rPr>
          <w:rFonts w:cs="Arial"/>
        </w:rPr>
        <w:t xml:space="preserve"> Swamp, </w:t>
      </w:r>
      <w:r w:rsidRPr="00866F69">
        <w:rPr>
          <w:rFonts w:cs="Arial"/>
        </w:rPr>
        <w:t xml:space="preserve">need water </w:t>
      </w:r>
      <w:r w:rsidR="00866F69">
        <w:rPr>
          <w:rFonts w:cs="Arial"/>
        </w:rPr>
        <w:t xml:space="preserve">nearly </w:t>
      </w:r>
      <w:r w:rsidRPr="00866F69">
        <w:rPr>
          <w:rFonts w:cs="Arial"/>
        </w:rPr>
        <w:t>every year.</w:t>
      </w:r>
    </w:p>
    <w:p w14:paraId="75EFAC68" w14:textId="329DCC58" w:rsidR="00D123F4" w:rsidRDefault="00D123F4" w:rsidP="00D123F4">
      <w:pPr>
        <w:spacing w:after="120" w:line="264" w:lineRule="auto"/>
        <w:ind w:left="142"/>
        <w:rPr>
          <w:rFonts w:cs="Arial"/>
        </w:rPr>
      </w:pPr>
      <w:r>
        <w:rPr>
          <w:rFonts w:cs="Arial"/>
        </w:rPr>
        <w:t xml:space="preserve">The spring pulse has also been planned to compliment other watering actions to be undertaken later in the year by </w:t>
      </w:r>
      <w:r w:rsidR="00314672">
        <w:rPr>
          <w:rFonts w:cs="Arial"/>
        </w:rPr>
        <w:t xml:space="preserve">the </w:t>
      </w:r>
      <w:r w:rsidRPr="00F27328">
        <w:rPr>
          <w:rFonts w:cs="Arial"/>
        </w:rPr>
        <w:t>NSW Department of Planning Industry and Environment</w:t>
      </w:r>
      <w:r>
        <w:rPr>
          <w:rFonts w:cs="Arial"/>
        </w:rPr>
        <w:t>.</w:t>
      </w:r>
    </w:p>
    <w:p w14:paraId="552C7554" w14:textId="77777777" w:rsidR="000948CB" w:rsidRPr="00866F69" w:rsidRDefault="000948CB" w:rsidP="00866F69">
      <w:pPr>
        <w:spacing w:after="120" w:line="264" w:lineRule="auto"/>
        <w:ind w:left="142"/>
        <w:rPr>
          <w:rFonts w:cs="Arial"/>
        </w:rPr>
      </w:pPr>
    </w:p>
    <w:p w14:paraId="112008FE" w14:textId="23E9415D" w:rsidR="00866F69" w:rsidRDefault="005B1D98" w:rsidP="00AE52ED">
      <w:pPr>
        <w:spacing w:after="120" w:line="264" w:lineRule="auto"/>
        <w:ind w:left="142"/>
        <w:rPr>
          <w:rFonts w:cs="Arial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7D5949" wp14:editId="1ED88C1F">
                <wp:simplePos x="0" y="0"/>
                <wp:positionH relativeFrom="column">
                  <wp:posOffset>2162790</wp:posOffset>
                </wp:positionH>
                <wp:positionV relativeFrom="paragraph">
                  <wp:posOffset>625608</wp:posOffset>
                </wp:positionV>
                <wp:extent cx="395785" cy="1535374"/>
                <wp:effectExtent l="114300" t="0" r="118745" b="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4160">
                          <a:off x="0" y="0"/>
                          <a:ext cx="395785" cy="153537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82612B" id="Oval 12" o:spid="_x0000_s1026" style="position:absolute;margin-left:170.3pt;margin-top:49.25pt;width:31.15pt;height:120.9pt;rotation:1118656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" fillcolor="#4f81bd [3204]" strokecolor="yellow" strokeweight="2pt">
                <v:fill opacity="0"/>
              </v:oval>
            </w:pict>
          </mc:Fallback>
        </mc:AlternateContent>
      </w:r>
      <w:r w:rsidR="008A3CE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6D9287" wp14:editId="4CECD575">
                <wp:simplePos x="0" y="0"/>
                <wp:positionH relativeFrom="column">
                  <wp:posOffset>927412</wp:posOffset>
                </wp:positionH>
                <wp:positionV relativeFrom="paragraph">
                  <wp:posOffset>229434</wp:posOffset>
                </wp:positionV>
                <wp:extent cx="436728" cy="1781033"/>
                <wp:effectExtent l="0" t="0" r="20955" b="1016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8" cy="1781033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216836" id="Oval 8" o:spid="_x0000_s1026" style="position:absolute;margin-left:73pt;margin-top:18.05pt;width:34.4pt;height:14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" fillcolor="yellow" strokecolor="yellow" strokeweight="2pt">
                <v:fill opacity="0"/>
              </v:oval>
            </w:pict>
          </mc:Fallback>
        </mc:AlternateContent>
      </w:r>
      <w:r w:rsidR="00866F69">
        <w:rPr>
          <w:noProof/>
          <w:lang w:eastAsia="en-AU"/>
        </w:rPr>
        <w:drawing>
          <wp:inline distT="0" distB="0" distL="0" distR="0" wp14:anchorId="4CAEF402" wp14:editId="29107716">
            <wp:extent cx="3330575" cy="2322195"/>
            <wp:effectExtent l="0" t="0" r="317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6FFC" w14:textId="453571DC" w:rsidR="00F27328" w:rsidRDefault="00F27328" w:rsidP="006655A4">
      <w:pPr>
        <w:spacing w:after="120" w:line="264" w:lineRule="auto"/>
        <w:ind w:left="142"/>
        <w:rPr>
          <w:rFonts w:cs="Arial"/>
          <w:b/>
          <w:sz w:val="20"/>
          <w:szCs w:val="20"/>
        </w:rPr>
      </w:pPr>
      <w:r w:rsidRPr="00F27328">
        <w:rPr>
          <w:rFonts w:cs="Arial"/>
          <w:b/>
          <w:sz w:val="20"/>
          <w:szCs w:val="20"/>
        </w:rPr>
        <w:t xml:space="preserve">Photo: </w:t>
      </w:r>
      <w:r w:rsidR="000948CB">
        <w:rPr>
          <w:rFonts w:cs="Arial"/>
          <w:b/>
          <w:sz w:val="20"/>
          <w:szCs w:val="20"/>
        </w:rPr>
        <w:t xml:space="preserve">Newly emerged reeds (known as </w:t>
      </w:r>
      <w:proofErr w:type="spellStart"/>
      <w:r w:rsidR="00314672">
        <w:rPr>
          <w:rFonts w:cs="Arial"/>
          <w:b/>
          <w:sz w:val="20"/>
          <w:szCs w:val="20"/>
        </w:rPr>
        <w:t>p</w:t>
      </w:r>
      <w:r w:rsidR="000948CB" w:rsidRPr="000948CB">
        <w:rPr>
          <w:rFonts w:cs="Arial"/>
          <w:b/>
          <w:sz w:val="20"/>
          <w:szCs w:val="20"/>
        </w:rPr>
        <w:t>hragmites</w:t>
      </w:r>
      <w:proofErr w:type="spellEnd"/>
      <w:r w:rsidR="005B1D98">
        <w:rPr>
          <w:rFonts w:cs="Arial"/>
          <w:b/>
          <w:sz w:val="20"/>
          <w:szCs w:val="20"/>
        </w:rPr>
        <w:t>, highlighted in yellow circles</w:t>
      </w:r>
      <w:r w:rsidR="000948CB">
        <w:rPr>
          <w:rFonts w:cs="Arial"/>
          <w:b/>
          <w:sz w:val="20"/>
          <w:szCs w:val="20"/>
        </w:rPr>
        <w:t xml:space="preserve">) in The Great </w:t>
      </w:r>
      <w:proofErr w:type="spellStart"/>
      <w:r w:rsidR="000948CB">
        <w:rPr>
          <w:rFonts w:cs="Arial"/>
          <w:b/>
          <w:sz w:val="20"/>
          <w:szCs w:val="20"/>
        </w:rPr>
        <w:t>Cumbung</w:t>
      </w:r>
      <w:proofErr w:type="spellEnd"/>
      <w:r w:rsidR="000948CB">
        <w:rPr>
          <w:rFonts w:cs="Arial"/>
          <w:b/>
          <w:sz w:val="20"/>
          <w:szCs w:val="20"/>
        </w:rPr>
        <w:t xml:space="preserve"> Swamp will benefit from a drink in spring</w:t>
      </w:r>
      <w:r w:rsidRPr="00F27328">
        <w:rPr>
          <w:rFonts w:cs="Arial"/>
          <w:b/>
          <w:sz w:val="20"/>
          <w:szCs w:val="20"/>
        </w:rPr>
        <w:t>.</w:t>
      </w:r>
      <w:r w:rsidR="00C24C50">
        <w:rPr>
          <w:rFonts w:cs="Arial"/>
          <w:b/>
          <w:sz w:val="20"/>
          <w:szCs w:val="20"/>
        </w:rPr>
        <w:t xml:space="preserve"> </w:t>
      </w:r>
      <w:r w:rsidR="000948CB">
        <w:rPr>
          <w:rFonts w:cs="Arial"/>
          <w:b/>
          <w:sz w:val="20"/>
          <w:szCs w:val="20"/>
        </w:rPr>
        <w:t>Damian McRae</w:t>
      </w:r>
      <w:r w:rsidRPr="00F27328">
        <w:rPr>
          <w:rFonts w:cs="Arial"/>
          <w:b/>
          <w:sz w:val="20"/>
          <w:szCs w:val="20"/>
        </w:rPr>
        <w:t>/CEWO.</w:t>
      </w:r>
    </w:p>
    <w:p w14:paraId="5584F963" w14:textId="6307F57D" w:rsidR="006234D4" w:rsidRDefault="000948CB" w:rsidP="006655A4">
      <w:pPr>
        <w:spacing w:after="120" w:line="264" w:lineRule="auto"/>
        <w:ind w:left="142"/>
        <w:rPr>
          <w:rFonts w:cs="Arial"/>
        </w:rPr>
      </w:pPr>
      <w:r>
        <w:rPr>
          <w:rFonts w:cs="Arial"/>
        </w:rPr>
        <w:br w:type="column"/>
      </w:r>
      <w:r w:rsidR="00A03224">
        <w:rPr>
          <w:noProof/>
          <w:lang w:eastAsia="en-AU"/>
        </w:rPr>
        <w:drawing>
          <wp:inline distT="0" distB="0" distL="0" distR="0" wp14:anchorId="71DE3228" wp14:editId="2D509BF3">
            <wp:extent cx="3240405" cy="21545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B5A74" w14:textId="700A6657" w:rsidR="006234D4" w:rsidRDefault="006234D4" w:rsidP="006234D4">
      <w:pPr>
        <w:spacing w:after="120" w:line="264" w:lineRule="auto"/>
        <w:ind w:left="142"/>
        <w:rPr>
          <w:rFonts w:cs="Arial"/>
          <w:b/>
          <w:sz w:val="20"/>
          <w:szCs w:val="20"/>
        </w:rPr>
      </w:pPr>
      <w:r w:rsidRPr="00F27328">
        <w:rPr>
          <w:rFonts w:cs="Arial"/>
          <w:b/>
          <w:sz w:val="20"/>
          <w:szCs w:val="20"/>
        </w:rPr>
        <w:t xml:space="preserve">Photo: </w:t>
      </w:r>
      <w:r>
        <w:rPr>
          <w:rFonts w:cs="Arial"/>
          <w:b/>
          <w:sz w:val="20"/>
          <w:szCs w:val="20"/>
        </w:rPr>
        <w:t xml:space="preserve">The </w:t>
      </w:r>
      <w:r w:rsidR="00EB2B99">
        <w:rPr>
          <w:rFonts w:cs="Arial"/>
          <w:b/>
          <w:sz w:val="20"/>
          <w:szCs w:val="20"/>
        </w:rPr>
        <w:t>reeds (</w:t>
      </w:r>
      <w:proofErr w:type="spellStart"/>
      <w:r w:rsidR="00EB2B99">
        <w:rPr>
          <w:rFonts w:cs="Arial"/>
          <w:b/>
          <w:sz w:val="20"/>
          <w:szCs w:val="20"/>
        </w:rPr>
        <w:t>phragmites</w:t>
      </w:r>
      <w:proofErr w:type="spellEnd"/>
      <w:r w:rsidR="00EB2B99">
        <w:rPr>
          <w:rFonts w:cs="Arial"/>
          <w:b/>
          <w:sz w:val="20"/>
          <w:szCs w:val="20"/>
        </w:rPr>
        <w:t>) can grow to over 180</w:t>
      </w:r>
      <w:r w:rsidR="0039767E">
        <w:rPr>
          <w:rFonts w:cs="Arial"/>
          <w:b/>
          <w:sz w:val="20"/>
          <w:szCs w:val="20"/>
        </w:rPr>
        <w:t> </w:t>
      </w:r>
      <w:r w:rsidR="00EB2B99">
        <w:rPr>
          <w:rFonts w:cs="Arial"/>
          <w:b/>
          <w:sz w:val="20"/>
          <w:szCs w:val="20"/>
        </w:rPr>
        <w:t>cm tall (about 6 feet) and form dense beds. This photo shows the wheat-coloured dead stalks from last spring-summer and the new green growth starting to emerge at ground level.</w:t>
      </w:r>
      <w:r>
        <w:rPr>
          <w:rFonts w:cs="Arial"/>
          <w:b/>
          <w:sz w:val="20"/>
          <w:szCs w:val="20"/>
        </w:rPr>
        <w:t xml:space="preserve"> Damian McRae</w:t>
      </w:r>
      <w:r w:rsidRPr="00F27328">
        <w:rPr>
          <w:rFonts w:cs="Arial"/>
          <w:b/>
          <w:sz w:val="20"/>
          <w:szCs w:val="20"/>
        </w:rPr>
        <w:t>/CEWO.</w:t>
      </w:r>
    </w:p>
    <w:p w14:paraId="44B5EBDF" w14:textId="77777777" w:rsidR="009877C3" w:rsidRDefault="009877C3" w:rsidP="006655A4">
      <w:pPr>
        <w:spacing w:after="120" w:line="264" w:lineRule="auto"/>
        <w:ind w:left="142"/>
        <w:rPr>
          <w:rFonts w:cs="Arial"/>
        </w:rPr>
      </w:pPr>
    </w:p>
    <w:p w14:paraId="72A57352" w14:textId="77777777" w:rsidR="000948CB" w:rsidRPr="00A3129F" w:rsidRDefault="000948CB" w:rsidP="00A3129F">
      <w:pPr>
        <w:spacing w:after="120" w:line="240" w:lineRule="auto"/>
        <w:ind w:left="142"/>
        <w:rPr>
          <w:color w:val="4F81BD" w:themeColor="accent1"/>
          <w:sz w:val="28"/>
          <w:szCs w:val="28"/>
        </w:rPr>
      </w:pPr>
      <w:r w:rsidRPr="00A3129F">
        <w:rPr>
          <w:color w:val="4F81BD" w:themeColor="accent1"/>
          <w:sz w:val="28"/>
          <w:szCs w:val="28"/>
        </w:rPr>
        <w:t>For further information</w:t>
      </w:r>
    </w:p>
    <w:p w14:paraId="1DC9C3A6" w14:textId="4BE118FF" w:rsidR="00E018FD" w:rsidRDefault="00E018FD" w:rsidP="00E018FD">
      <w:pPr>
        <w:spacing w:after="120" w:line="264" w:lineRule="auto"/>
        <w:ind w:left="142"/>
      </w:pPr>
      <w:r w:rsidRPr="00F27328">
        <w:rPr>
          <w:rFonts w:cs="Arial"/>
        </w:rPr>
        <w:t>We are collaborating with the NSW Department of Planning</w:t>
      </w:r>
      <w:r w:rsidR="008A3CE8">
        <w:rPr>
          <w:rFonts w:cs="Arial"/>
        </w:rPr>
        <w:t>,</w:t>
      </w:r>
      <w:r w:rsidRPr="00F27328">
        <w:rPr>
          <w:rFonts w:cs="Arial"/>
        </w:rPr>
        <w:t xml:space="preserve"> Industry and Environment</w:t>
      </w:r>
      <w:r>
        <w:rPr>
          <w:rFonts w:cs="Arial"/>
        </w:rPr>
        <w:t xml:space="preserve"> and</w:t>
      </w:r>
      <w:r w:rsidRPr="00F27328">
        <w:rPr>
          <w:rFonts w:cs="Arial"/>
        </w:rPr>
        <w:t xml:space="preserve"> </w:t>
      </w:r>
      <w:proofErr w:type="spellStart"/>
      <w:r w:rsidRPr="00F27328">
        <w:rPr>
          <w:rFonts w:cs="Arial"/>
        </w:rPr>
        <w:t>WaterNSW</w:t>
      </w:r>
      <w:proofErr w:type="spellEnd"/>
      <w:r>
        <w:rPr>
          <w:rFonts w:cs="Arial"/>
        </w:rPr>
        <w:t>.</w:t>
      </w:r>
      <w:r w:rsidRPr="00F27328">
        <w:rPr>
          <w:rFonts w:cs="Arial"/>
        </w:rPr>
        <w:t xml:space="preserve"> </w:t>
      </w:r>
      <w:r>
        <w:rPr>
          <w:rFonts w:cs="Arial"/>
        </w:rPr>
        <w:t xml:space="preserve">This includes </w:t>
      </w:r>
      <w:r w:rsidR="00A3129F">
        <w:rPr>
          <w:rFonts w:cs="Arial"/>
        </w:rPr>
        <w:t xml:space="preserve">drawing on </w:t>
      </w:r>
      <w:r>
        <w:rPr>
          <w:rFonts w:cs="Arial"/>
        </w:rPr>
        <w:t xml:space="preserve">the advice and guidance provided by the </w:t>
      </w:r>
      <w:hyperlink r:id="rId14" w:history="1">
        <w:r w:rsidRPr="009877C3">
          <w:rPr>
            <w:rStyle w:val="Hyperlink"/>
            <w:rFonts w:cs="Arial"/>
          </w:rPr>
          <w:t>Lachlan Environmental Water Advisory Group</w:t>
        </w:r>
      </w:hyperlink>
      <w:r>
        <w:rPr>
          <w:rFonts w:cs="Arial"/>
        </w:rPr>
        <w:t xml:space="preserve"> and key water planning documents, including the </w:t>
      </w:r>
      <w:hyperlink r:id="rId15" w:history="1">
        <w:r w:rsidRPr="009877C3">
          <w:rPr>
            <w:rStyle w:val="Hyperlink"/>
            <w:rFonts w:cs="Arial"/>
          </w:rPr>
          <w:t>draft Lachlan Long Term Water Plan</w:t>
        </w:r>
      </w:hyperlink>
      <w:r>
        <w:rPr>
          <w:rFonts w:cs="Arial"/>
        </w:rPr>
        <w:t>, to guide the development of the spring pulse.</w:t>
      </w:r>
    </w:p>
    <w:p w14:paraId="5045FF88" w14:textId="77777777" w:rsidR="000948CB" w:rsidRDefault="000948CB" w:rsidP="000948CB">
      <w:pPr>
        <w:spacing w:after="120" w:line="264" w:lineRule="auto"/>
        <w:ind w:left="142"/>
      </w:pPr>
      <w:r>
        <w:t>Contact t</w:t>
      </w:r>
      <w:r w:rsidRPr="00F2130C">
        <w:t xml:space="preserve">he Commonwealth Environmental Water Office </w:t>
      </w:r>
      <w:r>
        <w:t>for further information:</w:t>
      </w:r>
    </w:p>
    <w:p w14:paraId="2868F03B" w14:textId="77777777" w:rsidR="000948CB" w:rsidRDefault="000948CB" w:rsidP="000948CB">
      <w:pPr>
        <w:spacing w:before="120" w:after="60" w:line="264" w:lineRule="auto"/>
        <w:ind w:left="142"/>
      </w:pPr>
      <w:r>
        <w:rPr>
          <w:b/>
        </w:rPr>
        <w:t>Hilton Taylor</w:t>
      </w:r>
      <w:r w:rsidRPr="00F2130C">
        <w:br/>
      </w:r>
      <w:r w:rsidRPr="00F2130C">
        <w:rPr>
          <w:noProof/>
          <w:lang w:eastAsia="en-AU"/>
        </w:rPr>
        <w:drawing>
          <wp:inline distT="0" distB="0" distL="0" distR="0" wp14:anchorId="1C51F71F" wp14:editId="0F822187">
            <wp:extent cx="155448" cy="15544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MDBA Phone ic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30C">
        <w:t xml:space="preserve">   </w:t>
      </w:r>
      <w:r>
        <w:t>02 6274 2906 or 0447 221 896</w:t>
      </w:r>
    </w:p>
    <w:p w14:paraId="5CD4C985" w14:textId="77777777" w:rsidR="000948CB" w:rsidRPr="00AE52ED" w:rsidRDefault="000948CB" w:rsidP="000948CB">
      <w:pPr>
        <w:spacing w:after="120" w:line="264" w:lineRule="auto"/>
        <w:ind w:left="142"/>
      </w:pPr>
      <w:r w:rsidRPr="00673C8F">
        <w:rPr>
          <w:noProof/>
          <w:sz w:val="20"/>
          <w:lang w:eastAsia="en-AU"/>
        </w:rPr>
        <w:drawing>
          <wp:inline distT="0" distB="0" distL="0" distR="0" wp14:anchorId="0E4CF38A" wp14:editId="3927B127">
            <wp:extent cx="155448" cy="15544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MDBA Email ic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C8F">
        <w:rPr>
          <w:b/>
          <w:sz w:val="20"/>
        </w:rPr>
        <w:t xml:space="preserve">    </w:t>
      </w:r>
      <w:hyperlink r:id="rId18" w:history="1">
        <w:r w:rsidRPr="00AE52ED">
          <w:rPr>
            <w:rStyle w:val="Hyperlink"/>
          </w:rPr>
          <w:t>hilton.taylor@environment.gov.au</w:t>
        </w:r>
      </w:hyperlink>
      <w:r w:rsidRPr="00AE52ED">
        <w:t xml:space="preserve">  </w:t>
      </w:r>
    </w:p>
    <w:p w14:paraId="6A43D518" w14:textId="5121EBB4" w:rsidR="000948CB" w:rsidRDefault="000948CB" w:rsidP="000948CB">
      <w:pPr>
        <w:spacing w:before="120" w:after="60" w:line="264" w:lineRule="auto"/>
        <w:ind w:left="142"/>
      </w:pPr>
      <w:r>
        <w:rPr>
          <w:b/>
        </w:rPr>
        <w:t>Bruce Campbell</w:t>
      </w:r>
      <w:r w:rsidRPr="00F2130C">
        <w:br/>
      </w:r>
      <w:r w:rsidRPr="00F2130C">
        <w:rPr>
          <w:noProof/>
          <w:lang w:eastAsia="en-AU"/>
        </w:rPr>
        <w:drawing>
          <wp:inline distT="0" distB="0" distL="0" distR="0" wp14:anchorId="42C3EB9A" wp14:editId="713242E4">
            <wp:extent cx="155448" cy="15544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MDBA Phone ic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30C">
        <w:t xml:space="preserve">   </w:t>
      </w:r>
      <w:r w:rsidR="00E74839">
        <w:t xml:space="preserve">02 6274 2845 or </w:t>
      </w:r>
      <w:r w:rsidRPr="00F2130C">
        <w:t>04</w:t>
      </w:r>
      <w:r>
        <w:t>59</w:t>
      </w:r>
      <w:r w:rsidRPr="00F2130C">
        <w:t xml:space="preserve"> </w:t>
      </w:r>
      <w:r>
        <w:t>848 916</w:t>
      </w:r>
    </w:p>
    <w:p w14:paraId="4752FB7F" w14:textId="77777777" w:rsidR="000948CB" w:rsidRPr="00F2130C" w:rsidRDefault="000948CB" w:rsidP="000948CB">
      <w:pPr>
        <w:spacing w:after="120" w:line="264" w:lineRule="auto"/>
        <w:ind w:left="142"/>
      </w:pPr>
      <w:r w:rsidRPr="00673C8F">
        <w:rPr>
          <w:noProof/>
          <w:sz w:val="20"/>
          <w:lang w:eastAsia="en-AU"/>
        </w:rPr>
        <w:drawing>
          <wp:inline distT="0" distB="0" distL="0" distR="0" wp14:anchorId="303D1DC4" wp14:editId="33ABA246">
            <wp:extent cx="155448" cy="15544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MDBA Email ic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C8F">
        <w:rPr>
          <w:b/>
          <w:sz w:val="20"/>
        </w:rPr>
        <w:t xml:space="preserve">    </w:t>
      </w:r>
      <w:hyperlink r:id="rId19" w:history="1">
        <w:r w:rsidRPr="00FB0725">
          <w:rPr>
            <w:rStyle w:val="Hyperlink"/>
          </w:rPr>
          <w:t>bruce.campbell@environment.gov.au</w:t>
        </w:r>
      </w:hyperlink>
      <w:r>
        <w:rPr>
          <w:rStyle w:val="Hyperlink"/>
          <w:color w:val="auto"/>
          <w:u w:val="none"/>
        </w:rPr>
        <w:t xml:space="preserve"> </w:t>
      </w:r>
    </w:p>
    <w:p w14:paraId="558701B0" w14:textId="77777777" w:rsidR="000948CB" w:rsidRDefault="000948CB" w:rsidP="000948CB">
      <w:pPr>
        <w:spacing w:before="120" w:after="60" w:line="264" w:lineRule="auto"/>
        <w:ind w:left="142"/>
      </w:pPr>
      <w:r>
        <w:rPr>
          <w:b/>
        </w:rPr>
        <w:t>Damian McRae</w:t>
      </w:r>
      <w:r w:rsidRPr="00F2130C">
        <w:br/>
      </w:r>
      <w:r w:rsidRPr="00F2130C">
        <w:rPr>
          <w:noProof/>
          <w:lang w:eastAsia="en-AU"/>
        </w:rPr>
        <w:drawing>
          <wp:inline distT="0" distB="0" distL="0" distR="0" wp14:anchorId="5A7D2880" wp14:editId="0E87A4DF">
            <wp:extent cx="155448" cy="15544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MDBA Phone ic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30C">
        <w:t xml:space="preserve">   0</w:t>
      </w:r>
      <w:r>
        <w:t>2 6274 2524</w:t>
      </w:r>
    </w:p>
    <w:p w14:paraId="3758B2E0" w14:textId="77777777" w:rsidR="000948CB" w:rsidRPr="00F2130C" w:rsidRDefault="000948CB" w:rsidP="000948CB">
      <w:pPr>
        <w:spacing w:after="120" w:line="264" w:lineRule="auto"/>
        <w:ind w:left="142"/>
      </w:pPr>
      <w:r w:rsidRPr="00673C8F">
        <w:rPr>
          <w:noProof/>
          <w:sz w:val="20"/>
          <w:lang w:eastAsia="en-AU"/>
        </w:rPr>
        <w:drawing>
          <wp:inline distT="0" distB="0" distL="0" distR="0" wp14:anchorId="04CCC7D9" wp14:editId="3F1B7239">
            <wp:extent cx="155448" cy="15544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MDBA Email ic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C8F">
        <w:rPr>
          <w:b/>
          <w:sz w:val="20"/>
        </w:rPr>
        <w:t xml:space="preserve">    </w:t>
      </w:r>
      <w:hyperlink r:id="rId20" w:history="1">
        <w:r w:rsidRPr="00FB0725">
          <w:rPr>
            <w:rStyle w:val="Hyperlink"/>
          </w:rPr>
          <w:t>damian.mcrae@environment.gov.au</w:t>
        </w:r>
      </w:hyperlink>
      <w:r>
        <w:rPr>
          <w:rStyle w:val="Hyperlink"/>
          <w:color w:val="auto"/>
          <w:u w:val="none"/>
        </w:rPr>
        <w:t xml:space="preserve"> </w:t>
      </w:r>
    </w:p>
    <w:p w14:paraId="1B509CC2" w14:textId="77777777" w:rsidR="00E018FD" w:rsidRDefault="00E018FD" w:rsidP="009877C3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sz w:val="16"/>
          <w:szCs w:val="16"/>
        </w:rPr>
      </w:pPr>
    </w:p>
    <w:p w14:paraId="4EA30B1F" w14:textId="77777777" w:rsidR="00E018FD" w:rsidRDefault="00E018FD" w:rsidP="009877C3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sz w:val="16"/>
          <w:szCs w:val="16"/>
        </w:rPr>
      </w:pPr>
    </w:p>
    <w:p w14:paraId="4DCA8BAA" w14:textId="4C1EB886" w:rsidR="00E018FD" w:rsidRDefault="00E018FD" w:rsidP="009877C3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sz w:val="16"/>
          <w:szCs w:val="16"/>
        </w:rPr>
      </w:pPr>
    </w:p>
    <w:p w14:paraId="2B3999DC" w14:textId="70E29E53" w:rsidR="001F19C4" w:rsidRPr="009877C3" w:rsidRDefault="009877C3" w:rsidP="009877C3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sz w:val="16"/>
          <w:szCs w:val="16"/>
        </w:rPr>
      </w:pPr>
      <w:r w:rsidRPr="009877C3">
        <w:rPr>
          <w:rFonts w:ascii="ArialMT" w:eastAsiaTheme="minorHAnsi" w:hAnsi="ArialMT" w:cs="ArialMT"/>
          <w:sz w:val="16"/>
          <w:szCs w:val="16"/>
        </w:rPr>
        <w:t xml:space="preserve">Image Credit: Map sourced from </w:t>
      </w:r>
      <w:r>
        <w:rPr>
          <w:rFonts w:ascii="ArialMT" w:eastAsiaTheme="minorHAnsi" w:hAnsi="ArialMT" w:cs="ArialMT"/>
          <w:sz w:val="16"/>
          <w:szCs w:val="16"/>
        </w:rPr>
        <w:t>CSIRO (2008). Water availability in the Lachlan. A report to the Australian Government from the CSIRO Murray-Darling Basin Sustainable Yields Project. CSIRO, Australia. 133pp.</w:t>
      </w:r>
    </w:p>
    <w:sectPr w:rsidR="001F19C4" w:rsidRPr="009877C3" w:rsidSect="00BC34EA">
      <w:headerReference w:type="even" r:id="rId21"/>
      <w:headerReference w:type="default" r:id="rId22"/>
      <w:headerReference w:type="first" r:id="rId23"/>
      <w:footerReference w:type="first" r:id="rId24"/>
      <w:pgSz w:w="11906" w:h="16838"/>
      <w:pgMar w:top="1134" w:right="566" w:bottom="1701" w:left="709" w:header="426" w:footer="708" w:gutter="0"/>
      <w:cols w:num="2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B48C98" w14:textId="77777777" w:rsidR="007E4697" w:rsidRDefault="007E4697" w:rsidP="007E4697">
      <w:pPr>
        <w:spacing w:after="0" w:line="240" w:lineRule="auto"/>
      </w:pPr>
      <w:r>
        <w:separator/>
      </w:r>
    </w:p>
  </w:endnote>
  <w:endnote w:type="continuationSeparator" w:id="0">
    <w:p w14:paraId="47B48C99" w14:textId="77777777" w:rsidR="007E4697" w:rsidRDefault="007E4697" w:rsidP="007E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antGarde-Book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B48C9A" w14:textId="77777777" w:rsidR="006E1697" w:rsidRDefault="006E1697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7B48C9E" wp14:editId="47B48C9F">
              <wp:simplePos x="0" y="0"/>
              <wp:positionH relativeFrom="page">
                <wp:align>right</wp:align>
              </wp:positionH>
              <wp:positionV relativeFrom="paragraph">
                <wp:posOffset>-871220</wp:posOffset>
              </wp:positionV>
              <wp:extent cx="7553325" cy="1466215"/>
              <wp:effectExtent l="0" t="0" r="9525" b="635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3325" cy="1466215"/>
                        <a:chOff x="0" y="0"/>
                        <a:chExt cx="7553325" cy="1466215"/>
                      </a:xfrm>
                    </wpg:grpSpPr>
                    <pic:pic xmlns:pic="http://schemas.openxmlformats.org/drawingml/2006/picture">
                      <pic:nvPicPr>
                        <pic:cNvPr id="6" name="Picture 6" descr="CEWO-FS-Word-Template-HeadersFooters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6267"/>
                        <a:stretch/>
                      </pic:blipFill>
                      <pic:spPr bwMode="auto">
                        <a:xfrm>
                          <a:off x="0" y="0"/>
                          <a:ext cx="7553325" cy="146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143000"/>
                          <a:ext cx="511048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48CA4" w14:textId="77777777" w:rsidR="006E1697" w:rsidRPr="008C1DC6" w:rsidRDefault="006E1697" w:rsidP="006E1697">
                            <w:pPr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  <w:t xml:space="preserve">T: 1800 803 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  <w:t>772  E</w:t>
                            </w:r>
                            <w:proofErr w:type="gramEnd"/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  <w:t xml:space="preserve">: ewater@environment.gov.au  W: www.environment.gov.au/cewo  </w:t>
                            </w:r>
                            <w:r>
                              <w:rPr>
                                <w:rFonts w:cs="Arial"/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7B48CA8" wp14:editId="47B48CA9">
                                  <wp:extent cx="123825" cy="123825"/>
                                  <wp:effectExtent l="0" t="0" r="9525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  <w:t>theCEWH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B48C9E" id="Group 10" o:spid="_x0000_s1026" style="position:absolute;margin-left:543.55pt;margin-top:-68.6pt;width:594.75pt;height:115.45pt;z-index:251667456;mso-position-horizontal:right;mso-position-horizontal-relative:page" coordsize="75533,14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i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JYAAAABAAEAlgAAAAEAAThCSU0EJgAAAAAADgAA&#10;AAAAAAAAAAA/gAAAOEJJTQQNAAAAAAAEAAAAW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baAAAAAFJnaHRsb25nAAAE2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CWIAAAABAAAAcQAAAKAA&#10;AAFUAADUgAAACUYAGAAB/9j/7QAMQWRvYmVfQ00AAf/uAA5BZG9iZQBkgAAAAAH/2wCEAAwICAgJ&#10;CAwJCQwRCwoLERUPDAwPFRgTExUTExgRDAwMDAwMEQwMDAwMDAwMDAwMDAwMDAwMDAwMDAwMDAwM&#10;DAwBDQsLDQ4NEA4OEBQODg4UFA4ODg4UEQwMDAwMEREMDAwMDAwRDAwMDAwMDAwMDAwMDAwMDAwM&#10;DAwMDAwMDAwMDP/AABEIAKAAcQ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EAwMEAwQHBAQHCQcFBwkL&#10;CQkJCQsODAwMDAwOEQwMDAwMDBEMDAwMDAwMDAwMDAwMDAwMDAwMDAwMDAwMDAwMAQQGBgwIDBYM&#10;DBYUDg4OFBQODg4OFBEMDAwMDBERDAwMDAwMEQwMDAwMDAwMDAwMDAwMDAwMDAwMDAwMDAwMDAz/&#10;wAARCAbaBNgDAREAAhEBAxEB/90ABACb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sa178v&#10;fK3mbkdV063mkfrJwCyf8jE4yf8ADZkQzzhyJZCRHJ5nrv8Azi95V1Dk+lz3FjIei1EsY/2L0kP/&#10;ACNzYQ7RmOYB+xuGYvNtc/5xc802HJ9LuLa9jHRSTFIf9i1Y/wDkrmfDtGB52G0Zg841v8s/N/l3&#10;kdR0y5RFFWdUMkYHvJHzT/hsz4aiE+RDaJgsUzIZuxV2KuxV2KuxV2KuxV2KuxV2KuxV2KuxV2Ku&#10;xV2KuxV2KuxV/9b39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qSa15O8veYqnVbC2uXIpzkiUuPk&#10;9OQ+g5dDLKHIkMhIjk871n/nGvyPqe9qlxZN/wAUylgT7iYS/wDC8czoa/IOdH8eTaMpeeaz/wA4&#10;oX8YLaPqcUprstxG0dB/roZa/wDADM6HaQ/iHybBm73n+s/kJ590fk31D6zEv7du6yV+SVEv/CZm&#10;w1uOXWve2jICwTU9D1PRHEep2s9q56LNG0Z+5gMzIzEuRtsBBQGTS7FXYq7FXYq7FXYq7FXYq7FX&#10;Yq7FXYq7FXYq/wD/1/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rZI0lUpIAynYgi&#10;oOEGlYjq35U+StbBF3pVrUmpaNPSYn/Xi4N+OZMdTkjyJ+/72YmQwbVv+cYvJt8xeze6tD2VJA6D&#10;6JFd/wDh8zI9oTHOi2DKWDar/wA4n38YLaXqkUrdlniaP/hkMv8AxDMyPaQ6j5fgNgzML1T/AJxz&#10;8+6cx9G2iulH7UEyU+6Uxt/wuZcddjPWvg2DKGGal+X/AJq0fkb3S7yNV6uYXKf8GBx/HMqOaEuR&#10;HzbBIFjhUqaMKEdcvZOxV2KuxV2KuxV2KuxV2KuxV//Q9/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Q89haXP9/FG/wDrKD+vJCRHJX//0vf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/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1Pf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1ff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vf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1/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0P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0ff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0vf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/f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1P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1ff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1v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1/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0P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0f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0v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0/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P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ff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1v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1/f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Pf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0ff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0v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0/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1Pf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1ff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1vf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1/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0Pf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0f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0v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0/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P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1f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1v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/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0Pf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f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0vf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/f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Pf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1f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1v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1/f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0Pf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ff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0v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0/f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1P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1f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1v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/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0P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0f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0v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0/f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1P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1ff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1vf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/f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0P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0f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0vf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0/f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1Pf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1f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1vf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1/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0P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0f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0v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0/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1P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f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vf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1/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0Pf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ff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0vf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0/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1P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1ff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1vf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1/f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0P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0ff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0v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0/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1P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f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1v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1/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0P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0ff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v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0/f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1Pf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ff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1v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1/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0Pf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0ff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vf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0/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1Pf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1f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1v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1/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0P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0f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0v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0/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Pf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1f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1vf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1/f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0Pf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0f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0v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0/f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1Pf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1ff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1v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1/f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0P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0f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0v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0/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1P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1f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v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/f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P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0ff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vf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0/f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1P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1f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1vf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1/f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Pf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0ffc&#10;cscy8o2DL4g1GEilX4F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//1Ijn&#10;fO1dirsVdirsVdirsVdirsVdirsVdirsVdiqZaV5i1jQyTpd5cWtevoyvHX/AIEjIShGXMAoIBZ1&#10;pP5/eftKKg34uI1/YnjR6/N6CT/h8w5aLHLpXuaziBZzpP8Azldq0QpqumQTnxgkaL8HE1fvGYcu&#10;zY9Cfv8A1NZws90f/nJ7ydfkJfR3Vm1N2eMOg+mMs5/5F5hS7PmOVFqOEs80f80fJuvBfqOq2pZj&#10;RUeQROT7JLwf/hcw5abJHmC1mBDLVZXAZSCD0IzFYN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CEWO-FS-Word-Template-HeadersFooters" style="position:absolute;width:75533;height:14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Qg2zCAAAA2gAAAA8AAABkcnMvZG93bnJldi54bWxEj92KwjAUhO+FfYdwhL3TVLFFuqalKxRc&#10;vBB/HuDQnG2LzUlponbffiMIXg4z8w2zyUfTiTsNrrWsYDGPQBBXVrdcK7icy9kahPPIGjvLpOCP&#10;HOTZx2SDqbYPPtL95GsRIOxSVNB436dSuqohg25ue+Lg/drBoA9yqKUe8BHgppPLKEqkwZbDQoM9&#10;bRuqrqebUVDEcaxXxa78Xuz76udYHi6UHJT6nI7FFwhPo3+HX+2dVpDA80q4AT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0INswgAAANoAAAAPAAAAAAAAAAAAAAAAAJ8C&#10;AABkcnMvZG93bnJldi54bWxQSwUGAAAAAAQABAD3AAAAjgMAAAAA&#10;">
                <v:imagedata r:id="rId3" o:title="CEWO-FS-Word-Template-HeadersFooters" croptop="56536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top:11430;width:51104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14:paraId="47B48CA4" w14:textId="77777777" w:rsidR="006E1697" w:rsidRPr="008C1DC6" w:rsidRDefault="006E1697" w:rsidP="006E1697">
                      <w:pPr>
                        <w:rPr>
                          <w:b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  <w:szCs w:val="14"/>
                        </w:rPr>
                        <w:t xml:space="preserve">T: 1800 803 772  E: ewater@environment.gov.au  W: www.environment.gov.au/cewo  </w:t>
                      </w:r>
                      <w:r>
                        <w:rPr>
                          <w:rFonts w:cs="Arial"/>
                          <w:noProof/>
                          <w:lang w:eastAsia="en-AU"/>
                        </w:rPr>
                        <w:drawing>
                          <wp:inline distT="0" distB="0" distL="0" distR="0" wp14:anchorId="47B48CA8" wp14:editId="47B48CA9">
                            <wp:extent cx="123825" cy="123825"/>
                            <wp:effectExtent l="0" t="0" r="9525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FFFF"/>
                          <w:sz w:val="14"/>
                          <w:szCs w:val="14"/>
                        </w:rPr>
                        <w:t>@theCEWH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2883F6" w14:textId="77777777" w:rsidR="007802B3" w:rsidRDefault="007802B3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E5B2165" wp14:editId="091D2644">
              <wp:simplePos x="0" y="0"/>
              <wp:positionH relativeFrom="column">
                <wp:posOffset>-450215</wp:posOffset>
              </wp:positionH>
              <wp:positionV relativeFrom="paragraph">
                <wp:posOffset>-629920</wp:posOffset>
              </wp:positionV>
              <wp:extent cx="7553325" cy="1224280"/>
              <wp:effectExtent l="0" t="0" r="9525" b="0"/>
              <wp:wrapNone/>
              <wp:docPr id="237" name="Group 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3325" cy="1224280"/>
                        <a:chOff x="0" y="9452344"/>
                        <a:chExt cx="7553325" cy="1224546"/>
                      </a:xfrm>
                    </wpg:grpSpPr>
                    <pic:pic xmlns:pic="http://schemas.openxmlformats.org/drawingml/2006/picture">
                      <pic:nvPicPr>
                        <pic:cNvPr id="238" name="Picture 238" descr="CEWO-FS-Word-Template-HeadersFooters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8531"/>
                        <a:stretch/>
                      </pic:blipFill>
                      <pic:spPr bwMode="auto">
                        <a:xfrm>
                          <a:off x="0" y="9452344"/>
                          <a:ext cx="7553325" cy="12245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23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0353675"/>
                          <a:ext cx="511048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037D5" w14:textId="77777777" w:rsidR="007802B3" w:rsidRPr="008C1DC6" w:rsidRDefault="007802B3" w:rsidP="007E4697">
                            <w:pPr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  <w:t xml:space="preserve">T: 1800 803 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  <w:t>772  E</w:t>
                            </w:r>
                            <w:proofErr w:type="gramEnd"/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  <w:t xml:space="preserve">: ewater@environment.gov.au  W: www.environment.gov.au/cewo  </w:t>
                            </w:r>
                            <w:r>
                              <w:rPr>
                                <w:rFonts w:cs="Arial"/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46E45CB" wp14:editId="55785A2E">
                                  <wp:extent cx="123825" cy="123825"/>
                                  <wp:effectExtent l="0" t="0" r="952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  <w:t>theCEWH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5B2165" id="Group 237" o:spid="_x0000_s1034" style="position:absolute;margin-left:-35.45pt;margin-top:-49.6pt;width:594.75pt;height:96.4pt;z-index:251675648;mso-height-relative:margin" coordorigin=",94523" coordsize="75533,12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G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lgAAAAEAAQCWAAAAAQABOEJJTQQmAAAAAAAOAAAAAAAAAAAAAD+AAAA4QklNBA0AAAAAAAQA&#10;AABa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toA&#10;AAAAUmdodGxvbmcAAATY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jhCSU0EDAAAAAAJYgAAAAEAAABxAAAAoAAAAVQAANSAAAAJRgAYAAH/2P/tAAxBZG9i&#10;ZV9DTQAB/+4ADkFkb2JlAGSAAAAAAf/bAIQADAgICAkIDAkJDBELCgsRFQ8MDA8VGBMTFRMTGBEM&#10;DAwMDAwRDAwMDAwMDAwMDAwMDAwMDAwMDAwMDAwMDAwMDAENCwsNDg0QDg4QFA4ODhQUDg4ODhQR&#10;DAwMDAwREQwMDAwMDBEMDAwMDAwMDAwMDAwMDAwMDAwMDAwMDAwMDAwM/8AAEQgAoABx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QDAwQDBAcEBAcJBwUHCQsJCQkJCw4MDAwMDA4RDAwMDAwMEQwMDAwM&#10;DAwMDAwMDAwMDAwMDAwMDAwMDAwMDAwBBAYGDAgMFgwMFhQODg4UFA4ODg4UEQwMDAwMEREMDAwM&#10;DAwRDAwMDAwMDAwMDAwMDAwMDAwMDAwMDAwMDAwMDP/AABEIBtoE2AMBEQACEQEDEQH/3QAEAJv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xrXvy98reZuR1XTreaR+snALJ/yMTjJ/wANmRDP&#10;OHIlkJEcnmeu/wDOL3lXUOT6XPcWMh6LUSxj/YvSQ/8AI3NhDtGY5gH7G4Zi821z/nFzzTYcn0u4&#10;tr2MdFJMUh/2LVj/AOSuZ8O0YHnYbRmDzjW/yz83+XeR1HTLlEUVZ1QyRge8kfNP+GzPhqIT5ENo&#10;mCxTMhm7FXYq7FXYq7FXYq7FXYq7FXYq7FXYq7FXYq7FXYq7FXYq7FX/1v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pJrXk7y95iqdVsLa5cinOSJS4+T05D6Dl0MsociQyEiOTzvWf+ca/I+p72qX&#10;Fk3/ABTKWBPuJhL/AMLxzOhr8g50fx5Noyl55rP/ADihfxgto+pxSmuy3EbR0H+uhlr/AMAMzodp&#10;D+IfJsGbvef6z+Qnn3R+TfUPrMS/t27rJX5JUS/8JmbDW45da97aMgLBNT0PU9EcR6naz2rnos0b&#10;Rn7mAzMjMS5G2wEFAZNLsVdirsVdirsVdirsVdirsVdirsVdirsVdir/AP/X9/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Dz2Fpc/38Ub/AOsoP68kJEclf//S9/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T9/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U9/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V9/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W9/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X9/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Q9/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R9/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S9/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T9/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U9/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V9/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W9/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X&#10;9/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Q9/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R9/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S9/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T9/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U9/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V9/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W9/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X9/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Q9/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R9/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S9/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T9/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U9/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V9/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W9/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X9/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Q9/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R9/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S&#10;9/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T9/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U9/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V9/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W9/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X9/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Q9/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R9/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S9/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T9/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U9/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V9/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W9/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X9/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Q9/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R9/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S9/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T9/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U9/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V&#10;9/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W9/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X9/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Q9/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R9/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S9/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T9/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U9/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V9/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W9/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X9/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Q9/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R9/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S9/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T9/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U9/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V9/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W9/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X9/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Q&#10;9/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R9/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S9/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T9/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U9/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V9/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W9/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X9/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Q9/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R9/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S9/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T9/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U9/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V9/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W9/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X9/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Q9/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R9/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S9/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T&#10;9/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U9/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V9/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W9/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X9/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Q9/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R9/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S9/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T9/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U9/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V9/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W9/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X9/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Q9/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R9/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S9/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T9/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U9/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V9/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W&#10;9/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X9/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Q9/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R9/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S9/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T9/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U9/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V9/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W9/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X9/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Q9/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R9/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S9/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T9/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U9/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V9/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W9/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X9/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Q9/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R&#10;9/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S9/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T9/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U9/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V9/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W9/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X9/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Q9/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R9/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S9/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T9/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U9/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V9/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W9/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X9/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Q9/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R99xyxzLyjYMviDUYSKVfg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OI53ztXYq7FXYq7FXYq7FXYqibHUr3TJPWsZpIJP5onKH71IOAxB5oItlumfnB560j/efV&#10;rlv+MzCb/k8JMxZaXHLmB933MDAHozHTP+cnPOtkoS6W0ugOrSRFWP8AyLZF/wCFzFl2fjPKwwOE&#10;M00v/nLGBmC6npLIvd4Jgx+hHVP+TmYkuze4/Y1nCzTSv+ck/ImoD/SJbizPhNCT/wAmfVzFloMg&#10;5Ufj+ums4izfSvzF8pa1xFjqlpI7/ZT1VVz/ALBiH/4XMOWCceYLAxIZKCGFQag5jsG8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UiOd87V2KuxV2KuxV2KuxV2KuxV2KuxV2KuxV&#10;2KplpXmLWNDJOl3lxa16+jK8df8AgSMhKEZcwCggFnWk/n95+0oqDfi4jX9ieNHr83oJP+HzDlos&#10;cule5rOIFnOk/wDOV2rRCmq6ZBOfGCRovwcTV+8Zhy7Nj0J+/wDU1nCz3R/+cnvJ1+Ql9HdWbU3Z&#10;4w6D6Yyzn/kXmFLs+Y5UWo4SzzR/zR8m68F+o6ralmNFR5BE5PskvB/+FzDlpskeYLWYEMtVlcBl&#10;IIPQjMVg3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8" o:spid="_x0000_s1035" type="#_x0000_t75" alt="CEWO-FS-Word-Template-HeadersFooters" style="position:absolute;top:94523;width:75533;height:1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rAFfDAAAA3AAAAA8AAABkcnMvZG93bnJldi54bWxET89rwjAUvgv7H8IbeJGZ6kClM4pU3HZR&#10;sNtgx0fz1pQ1LzWJ2v33y0Hw+PH9Xq5724oL+dA4VjAZZyCIK6cbrhV8fuyeFiBCRNbYOiYFfxRg&#10;vXoYLDHX7spHupSxFimEQ44KTIxdLmWoDFkMY9cRJ+7HeYsxQV9L7fGawm0rp1k2kxYbTg0GOyoM&#10;Vb/l2Sroi+/526nZsf8avZoDbqt9KBZKDR/7zQuISH28i2/ud61g+pzWpjPpCM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sAV8MAAADcAAAADwAAAAAAAAAAAAAAAACf&#10;AgAAZHJzL2Rvd25yZXYueG1sUEsFBgAAAAAEAAQA9wAAAI8DAAAAAA==&#10;">
                <v:imagedata r:id="rId3" o:title="CEWO-FS-Word-Template-HeadersFooters" croptop="5802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position:absolute;top:103536;width:51104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<v:textbox>
                  <w:txbxContent>
                    <w:p w14:paraId="48F037D5" w14:textId="77777777" w:rsidR="007802B3" w:rsidRPr="008C1DC6" w:rsidRDefault="007802B3" w:rsidP="007E4697">
                      <w:pPr>
                        <w:rPr>
                          <w:b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  <w:szCs w:val="14"/>
                        </w:rPr>
                        <w:t xml:space="preserve">T: 1800 803 772  E: ewater@environment.gov.au  W: www.environment.gov.au/cewo  </w:t>
                      </w:r>
                      <w:r>
                        <w:rPr>
                          <w:rFonts w:cs="Arial"/>
                          <w:noProof/>
                          <w:lang w:eastAsia="en-AU"/>
                        </w:rPr>
                        <w:drawing>
                          <wp:inline distT="0" distB="0" distL="0" distR="0" wp14:anchorId="446E45CB" wp14:editId="55785A2E">
                            <wp:extent cx="123825" cy="123825"/>
                            <wp:effectExtent l="0" t="0" r="952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FFFF"/>
                          <w:sz w:val="14"/>
                          <w:szCs w:val="14"/>
                        </w:rPr>
                        <w:t>@theCEWH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B48C96" w14:textId="77777777" w:rsidR="007E4697" w:rsidRDefault="007E4697" w:rsidP="007E4697">
      <w:pPr>
        <w:spacing w:after="0" w:line="240" w:lineRule="auto"/>
      </w:pPr>
      <w:r>
        <w:separator/>
      </w:r>
    </w:p>
  </w:footnote>
  <w:footnote w:type="continuationSeparator" w:id="0">
    <w:p w14:paraId="47B48C97" w14:textId="77777777" w:rsidR="007E4697" w:rsidRDefault="007E4697" w:rsidP="007E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B48C9B" w14:textId="72009B0B" w:rsidR="007E4697" w:rsidRDefault="002F1E1C" w:rsidP="002F1E1C">
    <w:pPr>
      <w:pStyle w:val="Header"/>
      <w:jc w:val="right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7B48CA0" wp14:editId="3E0A5299">
              <wp:simplePos x="0" y="0"/>
              <wp:positionH relativeFrom="page">
                <wp:align>left</wp:align>
              </wp:positionH>
              <wp:positionV relativeFrom="paragraph">
                <wp:posOffset>-453703</wp:posOffset>
              </wp:positionV>
              <wp:extent cx="7553325" cy="10676890"/>
              <wp:effectExtent l="0" t="0" r="9525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3325" cy="10676890"/>
                        <a:chOff x="0" y="0"/>
                        <a:chExt cx="7553325" cy="10676890"/>
                      </a:xfrm>
                    </wpg:grpSpPr>
                    <wpg:grpSp>
                      <wpg:cNvPr id="11" name="Group 11"/>
                      <wpg:cNvGrpSpPr/>
                      <wpg:grpSpPr>
                        <a:xfrm>
                          <a:off x="0" y="0"/>
                          <a:ext cx="7553325" cy="10676890"/>
                          <a:chOff x="0" y="0"/>
                          <a:chExt cx="7553325" cy="10676890"/>
                        </a:xfrm>
                      </wpg:grpSpPr>
                      <pic:pic xmlns:pic="http://schemas.openxmlformats.org/drawingml/2006/picture">
                        <pic:nvPicPr>
                          <pic:cNvPr id="205" name="Picture 205" descr="CEWO-FS-Word-Template-HeadersFooters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67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53675"/>
                            <a:ext cx="51104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48CA5" w14:textId="77777777" w:rsidR="007E4697" w:rsidRPr="008C1DC6" w:rsidRDefault="007E4697" w:rsidP="007E4697">
                              <w:pPr>
                                <w:rPr>
                                  <w:b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  <w:szCs w:val="14"/>
                                </w:rPr>
                                <w:t xml:space="preserve">T: 1800 803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4"/>
                                  <w:szCs w:val="14"/>
                                </w:rPr>
                                <w:t>772  E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14"/>
                                  <w:szCs w:val="14"/>
                                </w:rPr>
                                <w:t xml:space="preserve">: ewater@environment.gov.au  W: www.environment.gov.au/cewo  </w:t>
                              </w:r>
                              <w:r>
                                <w:rPr>
                                  <w:rFonts w:cs="Arial"/>
                                  <w:noProof/>
                                  <w:lang w:eastAsia="en-AU"/>
                                </w:rPr>
                                <w:drawing>
                                  <wp:inline distT="0" distB="0" distL="0" distR="0" wp14:anchorId="47B48CAA" wp14:editId="47B48CAB">
                                    <wp:extent cx="123825" cy="123825"/>
                                    <wp:effectExtent l="0" t="0" r="9525" b="9525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" cy="123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  <w:szCs w:val="14"/>
                                </w:rPr>
                                <w:t>@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14"/>
                                  <w:szCs w:val="14"/>
                                </w:rPr>
                                <w:t>theCEWH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89860" y="444245"/>
                          <a:ext cx="4640580" cy="10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E4617" w14:textId="1A6257B1" w:rsidR="007B0495" w:rsidRPr="000B3D40" w:rsidRDefault="00F16EF1" w:rsidP="002F1E1C">
                            <w:pPr>
                              <w:spacing w:before="100" w:beforeAutospacing="1" w:after="100" w:afterAutospacing="1" w:line="240" w:lineRule="auto"/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>Lachlan River</w:t>
                            </w:r>
                            <w:r w:rsidR="000B3D40" w:rsidRPr="000B3D40"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7B0495" w:rsidRPr="000B3D40"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Spring </w:t>
                            </w:r>
                            <w:r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>F</w:t>
                            </w:r>
                            <w:r w:rsidR="007B0495" w:rsidRPr="000B3D40"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>low</w:t>
                            </w:r>
                            <w:r w:rsidR="000B3D40" w:rsidRPr="000B3D40"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2019</w:t>
                            </w:r>
                          </w:p>
                          <w:p w14:paraId="6A1B1E24" w14:textId="1598BECB" w:rsidR="007B0495" w:rsidRPr="000B3D40" w:rsidRDefault="00190476" w:rsidP="000B3D40"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  <w:r w:rsidR="00F16EF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6</w:t>
                            </w:r>
                            <w:r w:rsidR="007B0495" w:rsidRPr="000B3D4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16EF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September</w:t>
                            </w:r>
                            <w:r w:rsidR="007B0495" w:rsidRPr="000B3D4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B48CA0" id="Group 13" o:spid="_x0000_s1029" style="position:absolute;left:0;text-align:left;margin-left:0;margin-top:-35.7pt;width:594.75pt;height:840.7pt;z-index:251670528;mso-position-horizontal:left;mso-position-horizontal-relative:page;mso-width-relative:margin;mso-height-relative:margin" coordsize="75533,106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i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JYAAAABAAEAlgAAAAEAAThCSU0EJgAAAAAADgAAAAAAAAAAAAA/gAAAOEJJTQQNAAAAAAAE&#10;AAAAW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ba&#10;AAAAAFJnaHRsb25nAAAE2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I4QklNBAwAAAAACWIAAAABAAAAcQAAAKAAAAFUAADUgAAACUYAGAAB/9j/7QAMQWRv&#10;YmVfQ00AAf/uAA5BZG9iZQBkgAAAAAH/2wCEAAwICAgJCAwJCQwRCwoLERUPDAwPFRgTExUTExgR&#10;DAwMDAwMEQwMDAwMDAwMDAwMDAwMDAwMDAwMDAwMDAwMDAwBDQsLDQ4NEA4OEBQODg4UFA4ODg4U&#10;EQwMDAwMEREMDAwMDAwRDAwMDAwMDAwMDAwMDAwMDAwMDAwMDAwMDAwMDP/AABEIAKAAcQ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EAwMEAwQHBAQHCQcFBwkLCQkJCQsODAwMDAwOEQwMDAwMDBEMDAwM&#10;DAwMDAwMDAwMDAwMDAwMDAwMDAwMDAwMAQQGBgwIDBYMDBYUDg4OFBQODg4OFBEMDAwMDBERDAwM&#10;DAwMEQwMDAwMDAwMDAwMDAwMDAwMDAwMDAwMDAwMDAz/wAARCAbaBNgDAREAAhEBAxEB/90ABACb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sa178vfK3mbkdV063mkfrJwCyf8jE4yf8ADZkQ&#10;zzhyJZCRHJ5nrv8Azi95V1Dk+lz3FjIei1EsY/2L0kP/ACNzYQ7RmOYB+xuGYvNtc/5xc802HJ9L&#10;uLa9jHRSTFIf9i1Y/wDkrmfDtGB52G0Zg841v8s/N/l3kdR0y5RFFWdUMkYHvJHzT/hsz4aiE+RD&#10;aJgsUzIZuxV2KuxV2KuxV2KuxV2KuxV2KuxV2KuxV2KuxV2KuxV2KuxV/9b39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qSa15O8veYqnVbC2uXIpzkiUuPk9OQ+g5dDLKHIkMhIjk871n/nGvyPqe9q&#10;lxZN/wAUylgT7iYS/wDC8czoa/IOdH8eTaMpeeaz/wA4oX8YLaPqcUprstxG0dB/roZa/wDADM6H&#10;aQ/iHybBm73n+s/kJ590fk31D6zEv7du6yV+SVEv/CZmw1uOXWve2jICwTU9D1PRHEep2s9q56LN&#10;G0Z+5gMzIzEuRtsBBQGTS7FXYq7FXYq7FXYq7FXYq7FXYq7FXYq7FXYq/wD/1/f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Q89haXP9/FG/wDrKD+vJCRHJX//0v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0/f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1P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1f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1v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/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0P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0f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0v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0/f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1P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1ff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1vf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/f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0P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0f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0vf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0/f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1Pf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1f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1vf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1/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0P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0f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0v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0/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1P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f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vf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1/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0Pf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ff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0vf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0/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1P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1ff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1vf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1/f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0P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0ff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0v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0/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1P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f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1v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1/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0P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0ff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v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0/f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1Pf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ff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1v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1/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0Pf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0ff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vf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0/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1Pf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1f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1v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1/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0P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0f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0v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0/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Pf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1f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1vf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1/f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0Pf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0f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0v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0/f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1Pf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1ff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1v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1/f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0P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0f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0v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0/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1P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1f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v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/f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P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0ff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vf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0/f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1P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1f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1vf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1/f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Pf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0f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0vf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0/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1P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1f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v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1/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0P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0f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0vf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/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1Pf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1ff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vf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1/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0P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0ff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0vf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/f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1P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1ff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1v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1/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0P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0f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0v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0/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P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ff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1v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1/f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Pf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0ff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0v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0/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1Pf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1ff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1vf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1/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0Pf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0f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0v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0/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P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1f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1v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/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0Pf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ffccscy8o2DL4g1GEilX4F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/AP/TiOd87V2KuxV2KuxV2KuxV2Komx1K90yT1rGaSCT+aJyh+9SDgMQeaCLZbpn5weetI/3n&#10;1a5b/jMwm/5PCTMWWlxy5gfd9zAwB6Mx0z/nJzzrZKEultLoDq0kRVj/AMi2Rf8AhcxZdn4zysMD&#10;hDNNL/5yxgZgup6SyL3eCYMfoR1T/k5mJLs3uP2NZws00r/nJPyJqA/0iW4sz4TQk/8AJn1cxZaD&#10;IOVH4/rprOIs30r8xfKWtcRY6paSO/2U9VVc/wCwYh/+FzDlgnHmCwMSGSghhUGoOY7Bv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//1IjnfO1dirsVdirsVdirsVdirsVdirsVdirs&#10;VdiqZaV5i1jQyTpd5cWtevoyvHX/AIEjIShGXMAoIBZ1pP5/eftKKg34uI1/YnjR6/N6CT/h8w5a&#10;LHLpXuaziBZzpP8Azldq0QpqumQTnxgkaL8HE1fvGYcuzY9Cfv8A1NZws90f/nJ7ydfkJfR3Vm1N&#10;2eMOg+mMs5/5F5hS7PmOVFqOEs80f80fJuvBfqOq2pZjRUeQROT7JLwf/hcw5abJHmC1mBDLVZXA&#10;ZSCD0IzFYN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">
              <v:group id="Group 11" o:spid="_x0000_s1030" style="position:absolute;width:75533;height:106768" coordsize="75533,106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031" type="#_x0000_t75" alt="CEWO-FS-Word-Template-HeadersFooters" style="position:absolute;width:75533;height:106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oWeHEAAAA3AAAAA8AAABkcnMvZG93bnJldi54bWxEj0FrAjEUhO+F/ofwCt5qUqVaVqMUoaC3&#10;dvXS23Pz3GzdvCxJVtd/bwqFHoeZ+YZZrgfXiguF2HjW8DJWIIgrbxquNRz2H89vIGJCNth6Jg03&#10;irBePT4ssTD+yl90KVMtMoRjgRpsSl0hZawsOYxj3xFn7+SDw5RlqKUJeM1w18qJUjPpsOG8YLGj&#10;jaXqXPZOQz9Y9enmx3OY+t5//+ya02ZWaj16Gt4XIBIN6T/8194aDRP1Cr9n8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oWeHEAAAA3AAAAA8AAAAAAAAAAAAAAAAA&#10;nwIAAGRycy9kb3ducmV2LnhtbFBLBQYAAAAABAAEAPcAAACQAwAAAAA=&#10;">
                  <v:imagedata r:id="rId3" o:title="CEWO-FS-Word-Template-HeadersFooter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2" type="#_x0000_t202" style="position:absolute;top:103536;width:51104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14:paraId="47B48CA5" w14:textId="77777777" w:rsidR="007E4697" w:rsidRPr="008C1DC6" w:rsidRDefault="007E4697" w:rsidP="007E4697">
                        <w:pPr>
                          <w:rPr>
                            <w:b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  <w:szCs w:val="14"/>
                          </w:rPr>
                          <w:t xml:space="preserve">T: 1800 803 772  E: ewater@environment.gov.au  W: www.environment.gov.au/cewo  </w:t>
                        </w:r>
                        <w:r>
                          <w:rPr>
                            <w:rFonts w:cs="Arial"/>
                            <w:noProof/>
                            <w:lang w:eastAsia="en-AU"/>
                          </w:rPr>
                          <w:drawing>
                            <wp:inline distT="0" distB="0" distL="0" distR="0" wp14:anchorId="47B48CAA" wp14:editId="47B48CAB">
                              <wp:extent cx="123825" cy="123825"/>
                              <wp:effectExtent l="0" t="0" r="9525" b="9525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" cy="123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color w:val="FFFFFF"/>
                            <w:sz w:val="14"/>
                            <w:szCs w:val="14"/>
                          </w:rPr>
                          <w:t>@theCEWH</w:t>
                        </w:r>
                      </w:p>
                    </w:txbxContent>
                  </v:textbox>
                </v:shape>
              </v:group>
              <v:shape id="Text Box 2" o:spid="_x0000_s1033" type="#_x0000_t202" style="position:absolute;left:26898;top:4442;width:46406;height:10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14:paraId="653E4617" w14:textId="1A6257B1" w:rsidR="007B0495" w:rsidRPr="000B3D40" w:rsidRDefault="00F16EF1" w:rsidP="002F1E1C">
                      <w:pPr>
                        <w:spacing w:before="100" w:beforeAutospacing="1" w:after="100" w:afterAutospacing="1" w:line="240" w:lineRule="auto"/>
                        <w:rPr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color w:val="FFFFFF" w:themeColor="background1"/>
                          <w:sz w:val="38"/>
                          <w:szCs w:val="38"/>
                        </w:rPr>
                        <w:t>Lachlan River</w:t>
                      </w:r>
                      <w:r w:rsidR="000B3D40" w:rsidRPr="000B3D40">
                        <w:rPr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="007B0495" w:rsidRPr="000B3D40">
                        <w:rPr>
                          <w:color w:val="FFFFFF" w:themeColor="background1"/>
                          <w:sz w:val="38"/>
                          <w:szCs w:val="38"/>
                        </w:rPr>
                        <w:t xml:space="preserve">Spring </w:t>
                      </w:r>
                      <w:r>
                        <w:rPr>
                          <w:color w:val="FFFFFF" w:themeColor="background1"/>
                          <w:sz w:val="38"/>
                          <w:szCs w:val="38"/>
                        </w:rPr>
                        <w:t>F</w:t>
                      </w:r>
                      <w:r w:rsidR="007B0495" w:rsidRPr="000B3D40">
                        <w:rPr>
                          <w:color w:val="FFFFFF" w:themeColor="background1"/>
                          <w:sz w:val="38"/>
                          <w:szCs w:val="38"/>
                        </w:rPr>
                        <w:t>low</w:t>
                      </w:r>
                      <w:r w:rsidR="000B3D40" w:rsidRPr="000B3D40">
                        <w:rPr>
                          <w:color w:val="FFFFFF" w:themeColor="background1"/>
                          <w:sz w:val="38"/>
                          <w:szCs w:val="38"/>
                        </w:rPr>
                        <w:t xml:space="preserve"> 2019</w:t>
                      </w:r>
                    </w:p>
                    <w:p w14:paraId="6A1B1E24" w14:textId="1598BECB" w:rsidR="007B0495" w:rsidRPr="000B3D40" w:rsidRDefault="00190476" w:rsidP="000B3D40">
                      <w:pPr>
                        <w:spacing w:before="100" w:beforeAutospacing="1" w:after="100" w:afterAutospacing="1" w:line="240" w:lineRule="auto"/>
                        <w:jc w:val="right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  <w:r w:rsidR="00F16EF1">
                        <w:rPr>
                          <w:color w:val="FFFFFF" w:themeColor="background1"/>
                          <w:sz w:val="26"/>
                          <w:szCs w:val="26"/>
                        </w:rPr>
                        <w:t>6</w:t>
                      </w:r>
                      <w:r w:rsidR="007B0495" w:rsidRPr="000B3D4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F16EF1">
                        <w:rPr>
                          <w:color w:val="FFFFFF" w:themeColor="background1"/>
                          <w:sz w:val="26"/>
                          <w:szCs w:val="26"/>
                        </w:rPr>
                        <w:t>September</w:t>
                      </w:r>
                      <w:r w:rsidR="007B0495" w:rsidRPr="000B3D4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2019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C6CC6" w14:textId="3D5B7E91" w:rsidR="009B4DB2" w:rsidRDefault="009B4DB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5DD9E" w14:textId="7A134E4C" w:rsidR="009B4DB2" w:rsidRDefault="009B4DB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B48C9D" w14:textId="64196599" w:rsidR="005B7205" w:rsidRDefault="005B7205" w:rsidP="002F1E1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32DB9"/>
    <w:multiLevelType w:val="multilevel"/>
    <w:tmpl w:val="E5E89F92"/>
    <w:styleLink w:val="BulletList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</w:rPr>
    </w:lvl>
    <w:lvl w:ilvl="1">
      <w:start w:val="1"/>
      <w:numFmt w:val="none"/>
      <w:pStyle w:val="ListBullet2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pStyle w:val="ListBullet3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pStyle w:val="ListBullet4"/>
      <w:lvlText w:val=""/>
      <w:lvlJc w:val="left"/>
      <w:pPr>
        <w:ind w:left="1474" w:hanging="368"/>
      </w:pPr>
      <w:rPr>
        <w:rFonts w:hint="default"/>
        <w:color w:val="auto"/>
      </w:rPr>
    </w:lvl>
    <w:lvl w:ilvl="4">
      <w:start w:val="1"/>
      <w:numFmt w:val="none"/>
      <w:pStyle w:val="ListBullet5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  <w:color w:val="auto"/>
      </w:rPr>
    </w:lvl>
  </w:abstractNum>
  <w:abstractNum w:abstractNumId="1" w15:restartNumberingAfterBreak="0">
    <w:nsid w:val="1A3D3E34"/>
    <w:multiLevelType w:val="hybridMultilevel"/>
    <w:tmpl w:val="30A0D6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45BC2"/>
    <w:multiLevelType w:val="multilevel"/>
    <w:tmpl w:val="E5E89F92"/>
    <w:numStyleLink w:val="BulletList"/>
  </w:abstractNum>
  <w:abstractNum w:abstractNumId="3" w15:restartNumberingAfterBreak="0">
    <w:nsid w:val="22474447"/>
    <w:multiLevelType w:val="hybridMultilevel"/>
    <w:tmpl w:val="F5DC86B2"/>
    <w:lvl w:ilvl="0" w:tplc="2578D690">
      <w:start w:val="20"/>
      <w:numFmt w:val="bullet"/>
      <w:lvlText w:val="-"/>
      <w:lvlJc w:val="left"/>
      <w:pPr>
        <w:ind w:left="2062" w:hanging="360"/>
      </w:pPr>
      <w:rPr>
        <w:rFonts w:ascii="Arial" w:eastAsia="Calibri" w:hAnsi="Arial" w:cs="Arial" w:hint="default"/>
        <w:b/>
      </w:rPr>
    </w:lvl>
    <w:lvl w:ilvl="1" w:tplc="0C0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5734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DC6"/>
    <w:rsid w:val="00004C31"/>
    <w:rsid w:val="00010CFD"/>
    <w:rsid w:val="00015530"/>
    <w:rsid w:val="00021B55"/>
    <w:rsid w:val="00021C30"/>
    <w:rsid w:val="0002654C"/>
    <w:rsid w:val="00035FB1"/>
    <w:rsid w:val="00075DD3"/>
    <w:rsid w:val="000948CB"/>
    <w:rsid w:val="000B3D40"/>
    <w:rsid w:val="000B4FD8"/>
    <w:rsid w:val="000C086B"/>
    <w:rsid w:val="000C353D"/>
    <w:rsid w:val="000D4A72"/>
    <w:rsid w:val="000E7569"/>
    <w:rsid w:val="000F2896"/>
    <w:rsid w:val="000F765C"/>
    <w:rsid w:val="0010261A"/>
    <w:rsid w:val="00107444"/>
    <w:rsid w:val="001147B4"/>
    <w:rsid w:val="00132E35"/>
    <w:rsid w:val="001354A6"/>
    <w:rsid w:val="00136D81"/>
    <w:rsid w:val="00146008"/>
    <w:rsid w:val="00146C8A"/>
    <w:rsid w:val="00150244"/>
    <w:rsid w:val="00155552"/>
    <w:rsid w:val="00155ED0"/>
    <w:rsid w:val="00160A63"/>
    <w:rsid w:val="001748A5"/>
    <w:rsid w:val="0018609D"/>
    <w:rsid w:val="00187D30"/>
    <w:rsid w:val="00190476"/>
    <w:rsid w:val="0019726F"/>
    <w:rsid w:val="00197344"/>
    <w:rsid w:val="001E0EDE"/>
    <w:rsid w:val="001E4893"/>
    <w:rsid w:val="001E70FA"/>
    <w:rsid w:val="001E77F5"/>
    <w:rsid w:val="001F19C4"/>
    <w:rsid w:val="00214252"/>
    <w:rsid w:val="00214B74"/>
    <w:rsid w:val="00215732"/>
    <w:rsid w:val="00250DBB"/>
    <w:rsid w:val="00255907"/>
    <w:rsid w:val="002725F9"/>
    <w:rsid w:val="00286E0D"/>
    <w:rsid w:val="002944D0"/>
    <w:rsid w:val="002A2792"/>
    <w:rsid w:val="002A3A07"/>
    <w:rsid w:val="002B218E"/>
    <w:rsid w:val="002D4CEA"/>
    <w:rsid w:val="002D5464"/>
    <w:rsid w:val="002D5EA1"/>
    <w:rsid w:val="002F1E1C"/>
    <w:rsid w:val="00314672"/>
    <w:rsid w:val="00332336"/>
    <w:rsid w:val="00332735"/>
    <w:rsid w:val="003771CF"/>
    <w:rsid w:val="0039767E"/>
    <w:rsid w:val="003B6084"/>
    <w:rsid w:val="003B64FB"/>
    <w:rsid w:val="003C0382"/>
    <w:rsid w:val="003C05AE"/>
    <w:rsid w:val="003C44F0"/>
    <w:rsid w:val="003D3258"/>
    <w:rsid w:val="003F03F3"/>
    <w:rsid w:val="003F64C2"/>
    <w:rsid w:val="003F6818"/>
    <w:rsid w:val="003F685B"/>
    <w:rsid w:val="00406192"/>
    <w:rsid w:val="00412B03"/>
    <w:rsid w:val="0041695A"/>
    <w:rsid w:val="0042594A"/>
    <w:rsid w:val="00431E2A"/>
    <w:rsid w:val="00434190"/>
    <w:rsid w:val="00440D40"/>
    <w:rsid w:val="00446A79"/>
    <w:rsid w:val="00456072"/>
    <w:rsid w:val="00476DDA"/>
    <w:rsid w:val="00477595"/>
    <w:rsid w:val="00484909"/>
    <w:rsid w:val="00487278"/>
    <w:rsid w:val="00487BF2"/>
    <w:rsid w:val="00490914"/>
    <w:rsid w:val="004942BA"/>
    <w:rsid w:val="00494341"/>
    <w:rsid w:val="004A6373"/>
    <w:rsid w:val="004A6A0B"/>
    <w:rsid w:val="004B3CBB"/>
    <w:rsid w:val="004C000F"/>
    <w:rsid w:val="004E5273"/>
    <w:rsid w:val="004F1408"/>
    <w:rsid w:val="004F6234"/>
    <w:rsid w:val="00515170"/>
    <w:rsid w:val="0051550B"/>
    <w:rsid w:val="00515EB9"/>
    <w:rsid w:val="00525C7B"/>
    <w:rsid w:val="005271F9"/>
    <w:rsid w:val="00527904"/>
    <w:rsid w:val="0053538A"/>
    <w:rsid w:val="00540E72"/>
    <w:rsid w:val="005421F3"/>
    <w:rsid w:val="0054335D"/>
    <w:rsid w:val="00545674"/>
    <w:rsid w:val="00545B68"/>
    <w:rsid w:val="00554A2D"/>
    <w:rsid w:val="0055680E"/>
    <w:rsid w:val="00571A9C"/>
    <w:rsid w:val="00582C65"/>
    <w:rsid w:val="005922C3"/>
    <w:rsid w:val="0059251F"/>
    <w:rsid w:val="005B1D98"/>
    <w:rsid w:val="005B5EF3"/>
    <w:rsid w:val="005B7205"/>
    <w:rsid w:val="005C4457"/>
    <w:rsid w:val="005C72A9"/>
    <w:rsid w:val="005D24A7"/>
    <w:rsid w:val="005D741B"/>
    <w:rsid w:val="005E5C97"/>
    <w:rsid w:val="005F718A"/>
    <w:rsid w:val="00607293"/>
    <w:rsid w:val="006234D4"/>
    <w:rsid w:val="00633DDB"/>
    <w:rsid w:val="006420C5"/>
    <w:rsid w:val="00647E05"/>
    <w:rsid w:val="00653264"/>
    <w:rsid w:val="00656C57"/>
    <w:rsid w:val="006655A4"/>
    <w:rsid w:val="00670FC5"/>
    <w:rsid w:val="00672838"/>
    <w:rsid w:val="006854A2"/>
    <w:rsid w:val="00691036"/>
    <w:rsid w:val="006A3321"/>
    <w:rsid w:val="006A44AD"/>
    <w:rsid w:val="006B4BE7"/>
    <w:rsid w:val="006C75B6"/>
    <w:rsid w:val="006D4458"/>
    <w:rsid w:val="006E1697"/>
    <w:rsid w:val="006F180E"/>
    <w:rsid w:val="006F36E7"/>
    <w:rsid w:val="00706DC8"/>
    <w:rsid w:val="00714804"/>
    <w:rsid w:val="00722D4B"/>
    <w:rsid w:val="0074586D"/>
    <w:rsid w:val="007639D4"/>
    <w:rsid w:val="00763E73"/>
    <w:rsid w:val="00765573"/>
    <w:rsid w:val="007672E5"/>
    <w:rsid w:val="007753A4"/>
    <w:rsid w:val="007802B3"/>
    <w:rsid w:val="00786A57"/>
    <w:rsid w:val="00792457"/>
    <w:rsid w:val="007964C1"/>
    <w:rsid w:val="007A1B55"/>
    <w:rsid w:val="007A58B0"/>
    <w:rsid w:val="007B0495"/>
    <w:rsid w:val="007B3CCB"/>
    <w:rsid w:val="007B77B2"/>
    <w:rsid w:val="007E4697"/>
    <w:rsid w:val="00814473"/>
    <w:rsid w:val="00830CCE"/>
    <w:rsid w:val="00841456"/>
    <w:rsid w:val="00841FEE"/>
    <w:rsid w:val="00866D28"/>
    <w:rsid w:val="00866F69"/>
    <w:rsid w:val="008673AC"/>
    <w:rsid w:val="008777EC"/>
    <w:rsid w:val="00881FA5"/>
    <w:rsid w:val="0088505C"/>
    <w:rsid w:val="00890DA3"/>
    <w:rsid w:val="0089244D"/>
    <w:rsid w:val="008A3CE8"/>
    <w:rsid w:val="008A5B57"/>
    <w:rsid w:val="008B1980"/>
    <w:rsid w:val="008C093E"/>
    <w:rsid w:val="008C1DC6"/>
    <w:rsid w:val="008C3232"/>
    <w:rsid w:val="008C3247"/>
    <w:rsid w:val="008F58BB"/>
    <w:rsid w:val="00927635"/>
    <w:rsid w:val="00953AD1"/>
    <w:rsid w:val="00954C1B"/>
    <w:rsid w:val="0095728E"/>
    <w:rsid w:val="00964244"/>
    <w:rsid w:val="009677E7"/>
    <w:rsid w:val="00977E44"/>
    <w:rsid w:val="009877C3"/>
    <w:rsid w:val="009A197C"/>
    <w:rsid w:val="009B4DB2"/>
    <w:rsid w:val="009C36E0"/>
    <w:rsid w:val="009C4396"/>
    <w:rsid w:val="009C799A"/>
    <w:rsid w:val="009D14DC"/>
    <w:rsid w:val="009D2C13"/>
    <w:rsid w:val="009D5096"/>
    <w:rsid w:val="009F19F9"/>
    <w:rsid w:val="00A03224"/>
    <w:rsid w:val="00A237B9"/>
    <w:rsid w:val="00A3129F"/>
    <w:rsid w:val="00A333A6"/>
    <w:rsid w:val="00A365C9"/>
    <w:rsid w:val="00A536B0"/>
    <w:rsid w:val="00A8327C"/>
    <w:rsid w:val="00A9358E"/>
    <w:rsid w:val="00A94F64"/>
    <w:rsid w:val="00A97728"/>
    <w:rsid w:val="00AA61EC"/>
    <w:rsid w:val="00AC32E0"/>
    <w:rsid w:val="00AE52ED"/>
    <w:rsid w:val="00AF15CB"/>
    <w:rsid w:val="00AF4098"/>
    <w:rsid w:val="00B01714"/>
    <w:rsid w:val="00B11511"/>
    <w:rsid w:val="00B13D6F"/>
    <w:rsid w:val="00B2411F"/>
    <w:rsid w:val="00B34B95"/>
    <w:rsid w:val="00B375D2"/>
    <w:rsid w:val="00B479EF"/>
    <w:rsid w:val="00B51217"/>
    <w:rsid w:val="00B65F38"/>
    <w:rsid w:val="00B73002"/>
    <w:rsid w:val="00B74ADB"/>
    <w:rsid w:val="00B76655"/>
    <w:rsid w:val="00B81946"/>
    <w:rsid w:val="00B81F60"/>
    <w:rsid w:val="00B866CB"/>
    <w:rsid w:val="00B90DF2"/>
    <w:rsid w:val="00B92CCC"/>
    <w:rsid w:val="00B977E2"/>
    <w:rsid w:val="00BB1BC7"/>
    <w:rsid w:val="00BC34EA"/>
    <w:rsid w:val="00BD58CD"/>
    <w:rsid w:val="00BE0016"/>
    <w:rsid w:val="00BE41D3"/>
    <w:rsid w:val="00C05E16"/>
    <w:rsid w:val="00C10016"/>
    <w:rsid w:val="00C2200E"/>
    <w:rsid w:val="00C24C50"/>
    <w:rsid w:val="00C24E16"/>
    <w:rsid w:val="00C3567E"/>
    <w:rsid w:val="00C43C9F"/>
    <w:rsid w:val="00C453AF"/>
    <w:rsid w:val="00C557FD"/>
    <w:rsid w:val="00C55AAE"/>
    <w:rsid w:val="00C6273D"/>
    <w:rsid w:val="00C655D8"/>
    <w:rsid w:val="00C8184D"/>
    <w:rsid w:val="00C85DA3"/>
    <w:rsid w:val="00C957F6"/>
    <w:rsid w:val="00CA64A0"/>
    <w:rsid w:val="00CC0B49"/>
    <w:rsid w:val="00CC1D3B"/>
    <w:rsid w:val="00CD7C42"/>
    <w:rsid w:val="00CE29BA"/>
    <w:rsid w:val="00CF7758"/>
    <w:rsid w:val="00D123F4"/>
    <w:rsid w:val="00D3094F"/>
    <w:rsid w:val="00D31CD6"/>
    <w:rsid w:val="00D33034"/>
    <w:rsid w:val="00D401BC"/>
    <w:rsid w:val="00D4463C"/>
    <w:rsid w:val="00D54571"/>
    <w:rsid w:val="00D5673A"/>
    <w:rsid w:val="00D65B7E"/>
    <w:rsid w:val="00D67665"/>
    <w:rsid w:val="00D85893"/>
    <w:rsid w:val="00DB2A9F"/>
    <w:rsid w:val="00DD4964"/>
    <w:rsid w:val="00DE180C"/>
    <w:rsid w:val="00DE3D2F"/>
    <w:rsid w:val="00DE6714"/>
    <w:rsid w:val="00DF38F1"/>
    <w:rsid w:val="00DF7FC5"/>
    <w:rsid w:val="00E018FD"/>
    <w:rsid w:val="00E05D80"/>
    <w:rsid w:val="00E06B7B"/>
    <w:rsid w:val="00E07B36"/>
    <w:rsid w:val="00E2169C"/>
    <w:rsid w:val="00E21FDB"/>
    <w:rsid w:val="00E270E1"/>
    <w:rsid w:val="00E36844"/>
    <w:rsid w:val="00E40290"/>
    <w:rsid w:val="00E46FC4"/>
    <w:rsid w:val="00E53B49"/>
    <w:rsid w:val="00E54503"/>
    <w:rsid w:val="00E61B53"/>
    <w:rsid w:val="00E70B08"/>
    <w:rsid w:val="00E72C4F"/>
    <w:rsid w:val="00E74839"/>
    <w:rsid w:val="00EB2312"/>
    <w:rsid w:val="00EB2B99"/>
    <w:rsid w:val="00ED0AA7"/>
    <w:rsid w:val="00ED4750"/>
    <w:rsid w:val="00EE26C3"/>
    <w:rsid w:val="00EF11C7"/>
    <w:rsid w:val="00EF205D"/>
    <w:rsid w:val="00EF528A"/>
    <w:rsid w:val="00F06D37"/>
    <w:rsid w:val="00F16EF1"/>
    <w:rsid w:val="00F173A2"/>
    <w:rsid w:val="00F2130C"/>
    <w:rsid w:val="00F27328"/>
    <w:rsid w:val="00F34508"/>
    <w:rsid w:val="00F4513F"/>
    <w:rsid w:val="00F61892"/>
    <w:rsid w:val="00F64D23"/>
    <w:rsid w:val="00F65594"/>
    <w:rsid w:val="00F764FB"/>
    <w:rsid w:val="00FA4A7F"/>
    <w:rsid w:val="00FB2FD3"/>
    <w:rsid w:val="00FB4218"/>
    <w:rsid w:val="00FB5967"/>
    <w:rsid w:val="00FC2DE7"/>
    <w:rsid w:val="00FC5BE8"/>
    <w:rsid w:val="00FD150E"/>
    <w:rsid w:val="00FD3AD7"/>
    <w:rsid w:val="00FF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47B48C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1DC6"/>
    <w:rPr>
      <w:rFonts w:ascii="Arial" w:eastAsia="Calibri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List">
    <w:name w:val="Bullet List"/>
    <w:uiPriority w:val="99"/>
    <w:rsid w:val="008C1DC6"/>
    <w:pPr>
      <w:numPr>
        <w:numId w:val="1"/>
      </w:numPr>
    </w:pPr>
  </w:style>
  <w:style w:type="paragraph" w:styleId="ListBullet">
    <w:name w:val="List Bullet"/>
    <w:basedOn w:val="Normal"/>
    <w:uiPriority w:val="99"/>
    <w:unhideWhenUsed/>
    <w:qFormat/>
    <w:rsid w:val="008C1DC6"/>
    <w:pPr>
      <w:numPr>
        <w:numId w:val="2"/>
      </w:numPr>
    </w:pPr>
  </w:style>
  <w:style w:type="paragraph" w:styleId="ListBullet2">
    <w:name w:val="List Bullet 2"/>
    <w:basedOn w:val="Normal"/>
    <w:uiPriority w:val="99"/>
    <w:unhideWhenUsed/>
    <w:rsid w:val="008C1DC6"/>
    <w:pPr>
      <w:numPr>
        <w:ilvl w:val="1"/>
        <w:numId w:val="2"/>
      </w:numPr>
    </w:pPr>
  </w:style>
  <w:style w:type="paragraph" w:styleId="ListBullet3">
    <w:name w:val="List Bullet 3"/>
    <w:basedOn w:val="Normal"/>
    <w:uiPriority w:val="99"/>
    <w:unhideWhenUsed/>
    <w:rsid w:val="008C1DC6"/>
    <w:pPr>
      <w:numPr>
        <w:ilvl w:val="2"/>
        <w:numId w:val="2"/>
      </w:numPr>
    </w:pPr>
  </w:style>
  <w:style w:type="paragraph" w:styleId="ListBullet4">
    <w:name w:val="List Bullet 4"/>
    <w:basedOn w:val="Normal"/>
    <w:uiPriority w:val="99"/>
    <w:unhideWhenUsed/>
    <w:rsid w:val="008C1DC6"/>
    <w:pPr>
      <w:numPr>
        <w:ilvl w:val="3"/>
        <w:numId w:val="2"/>
      </w:numPr>
    </w:pPr>
  </w:style>
  <w:style w:type="paragraph" w:styleId="ListBullet5">
    <w:name w:val="List Bullet 5"/>
    <w:basedOn w:val="Normal"/>
    <w:uiPriority w:val="99"/>
    <w:unhideWhenUsed/>
    <w:rsid w:val="008C1DC6"/>
    <w:pPr>
      <w:numPr>
        <w:ilvl w:val="4"/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7E4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697"/>
    <w:rPr>
      <w:rFonts w:ascii="Arial" w:eastAsia="Calibri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7E4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697"/>
    <w:rPr>
      <w:rFonts w:ascii="Arial" w:eastAsia="Calibri" w:hAnsi="Arial" w:cs="Times New Roman"/>
    </w:rPr>
  </w:style>
  <w:style w:type="paragraph" w:customStyle="1" w:styleId="Default">
    <w:name w:val="Default"/>
    <w:rsid w:val="002F1E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36D81"/>
    <w:pPr>
      <w:ind w:left="720"/>
      <w:contextualSpacing/>
    </w:pPr>
  </w:style>
  <w:style w:type="table" w:styleId="TableGrid">
    <w:name w:val="Table Grid"/>
    <w:basedOn w:val="TableNormal"/>
    <w:uiPriority w:val="59"/>
    <w:rsid w:val="00E46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E46FC4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F61892"/>
    <w:rPr>
      <w:rFonts w:ascii="Arial" w:hAnsi="Arial" w:cs="Times New Roman" w:hint="default"/>
      <w:b/>
      <w:bCs/>
    </w:rPr>
  </w:style>
  <w:style w:type="paragraph" w:customStyle="1" w:styleId="Introtext">
    <w:name w:val="Intro text"/>
    <w:basedOn w:val="Normal"/>
    <w:uiPriority w:val="99"/>
    <w:rsid w:val="00F61892"/>
    <w:pPr>
      <w:widowControl w:val="0"/>
      <w:suppressAutoHyphens/>
      <w:autoSpaceDE w:val="0"/>
      <w:autoSpaceDN w:val="0"/>
      <w:adjustRightInd w:val="0"/>
      <w:spacing w:after="283" w:line="300" w:lineRule="atLeast"/>
    </w:pPr>
    <w:rPr>
      <w:rFonts w:ascii="AvantGarde-Book" w:eastAsia="Times New Roman" w:hAnsi="AvantGarde-Book" w:cs="AvantGarde-Book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9C36E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967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9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9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967"/>
    <w:rPr>
      <w:rFonts w:ascii="Arial" w:eastAsia="Calibri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9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967"/>
    <w:rPr>
      <w:rFonts w:ascii="Arial" w:eastAsia="Calibri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4A72"/>
    <w:pPr>
      <w:spacing w:after="0" w:line="240" w:lineRule="auto"/>
    </w:pPr>
    <w:rPr>
      <w:rFonts w:ascii="Arial" w:eastAsia="Calibri" w:hAnsi="Arial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8C09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5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mailto:hilton.taylor@environment.gov.a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mailto:damian.mcrae@environment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dustry.nsw.gov.au/water/what-we-do/legislation-policies/eep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environment.nsw.gov.au/topics/water/water-for-the-environment/planning-and-reporting/long-term-water-plans/lachlan-consultation" TargetMode="External"/><Relationship Id="rId23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yperlink" Target="mailto:bruce.campbell@environment.gov.a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environment.nsw.gov.au/topics/water/water-for-the-environment/lachlan/environmental-water-advisory-group" TargetMode="Externa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3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8F8C1-84FA-4D11-9330-AE03827E8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E84E4852.dotm</Template>
  <TotalTime>0</TotalTime>
  <Pages>2</Pages>
  <Words>777</Words>
  <Characters>3910</Characters>
  <Application>Microsoft Office Word</Application>
  <DocSecurity>0</DocSecurity>
  <Lines>67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Lachlan River Spring Flow 2019</dc:title>
  <dc:subject/>
  <dc:creator/>
  <cp:keywords/>
  <dc:description/>
  <cp:lastModifiedBy/>
  <cp:revision>1</cp:revision>
  <dcterms:created xsi:type="dcterms:W3CDTF">2019-09-13T04:13:00Z</dcterms:created>
  <dcterms:modified xsi:type="dcterms:W3CDTF">2019-09-13T04:13:00Z</dcterms:modified>
</cp:coreProperties>
</file>