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0713536" w:displacedByCustomXml="next"/>
    <w:bookmarkEnd w:id="0" w:displacedByCustomXml="next"/>
    <w:sdt>
      <w:sdtPr>
        <w:rPr>
          <w:rFonts w:asciiTheme="minorHAnsi" w:eastAsiaTheme="minorEastAsia" w:hAnsiTheme="minorHAnsi" w:cstheme="minorBidi"/>
          <w:b w:val="0"/>
          <w:color w:val="auto"/>
          <w:spacing w:val="0"/>
          <w:kern w:val="0"/>
          <w:sz w:val="20"/>
          <w:szCs w:val="22"/>
          <w:lang w:eastAsia="zh-CN"/>
        </w:rPr>
        <w:id w:val="-705484422"/>
        <w:docPartObj>
          <w:docPartGallery w:val="Cover Pages"/>
          <w:docPartUnique/>
        </w:docPartObj>
      </w:sdtPr>
      <w:sdtEndPr>
        <w:rPr>
          <w:lang w:eastAsia="en-US"/>
        </w:rPr>
      </w:sdtEndPr>
      <w:sdtContent>
        <w:tbl>
          <w:tblPr>
            <w:tblStyle w:val="Blank"/>
            <w:tblpPr w:leftFromText="181" w:rightFromText="181" w:vertAnchor="page" w:horzAnchor="page" w:tblpX="4537" w:tblpY="568"/>
            <w:tblOverlap w:val="never"/>
            <w:tblW w:w="6707" w:type="dxa"/>
            <w:tblLook w:val="04A0" w:firstRow="1" w:lastRow="0" w:firstColumn="1" w:lastColumn="0" w:noHBand="0" w:noVBand="1"/>
          </w:tblPr>
          <w:tblGrid>
            <w:gridCol w:w="6707"/>
          </w:tblGrid>
          <w:tr w:rsidR="003747A7" w:rsidRPr="003747A7" w14:paraId="7C686BD1" w14:textId="77777777" w:rsidTr="000B77CF">
            <w:trPr>
              <w:trHeight w:hRule="exact" w:val="2190"/>
            </w:trPr>
            <w:tc>
              <w:tcPr>
                <w:tcW w:w="6707" w:type="dxa"/>
                <w:vAlign w:val="bottom"/>
              </w:tcPr>
              <w:p w14:paraId="68B83B3D" w14:textId="310A4AE9" w:rsidR="003747A7" w:rsidRDefault="001407B0" w:rsidP="008146C9">
                <w:pPr>
                  <w:pStyle w:val="Bannertext"/>
                  <w:tabs>
                    <w:tab w:val="left" w:pos="1968"/>
                  </w:tabs>
                </w:pPr>
                <w:r>
                  <w:rPr>
                    <w:sz w:val="52"/>
                    <w:szCs w:val="52"/>
                  </w:rPr>
                  <w:t>Lower Goulburn Quarterly Outcomes Newsletter</w:t>
                </w:r>
              </w:p>
              <w:p w14:paraId="7EC59169" w14:textId="0C6B5679" w:rsidR="00753004" w:rsidRPr="003747A7" w:rsidRDefault="00753004" w:rsidP="008146C9">
                <w:pPr>
                  <w:pStyle w:val="IssueNumber"/>
                </w:pPr>
                <w:r w:rsidRPr="003747A7">
                  <w:t xml:space="preserve">Issue </w:t>
                </w:r>
                <w:r w:rsidRPr="00DA44EE">
                  <w:t xml:space="preserve">Number </w:t>
                </w:r>
                <w:sdt>
                  <w:sdtPr>
                    <w:alias w:val="Issue Number"/>
                    <w:tag w:val=""/>
                    <w:id w:val="1038858818"/>
                    <w:placeholder>
                      <w:docPart w:val="2F5F748630C04E66B1A875CE0E28F1C1"/>
                    </w:placeholder>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9968D3">
                      <w:t>10</w:t>
                    </w:r>
                  </w:sdtContent>
                </w:sdt>
                <w:r w:rsidR="00B474EC">
                  <w:t xml:space="preserve"> </w:t>
                </w:r>
                <w:r w:rsidRPr="00DA44EE">
                  <w:t>|</w:t>
                </w:r>
                <w:r w:rsidR="00B474EC">
                  <w:t xml:space="preserve"> </w:t>
                </w:r>
                <w:sdt>
                  <w:sdtPr>
                    <w:id w:val="875205001"/>
                    <w:placeholder>
                      <w:docPart w:val="2E1E6C06FB8C46CCA615A014EA113061"/>
                    </w:placeholder>
                    <w:date w:fullDate="2021-12-30T00:00:00Z">
                      <w:dateFormat w:val="d MMMM yyyy"/>
                      <w:lid w:val="en-AU"/>
                      <w:storeMappedDataAs w:val="dateTime"/>
                      <w:calendar w:val="gregorian"/>
                    </w:date>
                  </w:sdtPr>
                  <w:sdtEndPr/>
                  <w:sdtContent>
                    <w:r w:rsidR="00E463A2">
                      <w:t>30 December 2021</w:t>
                    </w:r>
                  </w:sdtContent>
                </w:sdt>
              </w:p>
            </w:tc>
          </w:tr>
        </w:tbl>
        <w:tbl>
          <w:tblPr>
            <w:tblStyle w:val="Blank"/>
            <w:tblpPr w:leftFromText="181" w:rightFromText="794" w:vertAnchor="page" w:horzAnchor="margin" w:tblpY="3403"/>
            <w:tblOverlap w:val="never"/>
            <w:tblW w:w="2552" w:type="dxa"/>
            <w:tblLayout w:type="fixed"/>
            <w:tblLook w:val="04A0" w:firstRow="1" w:lastRow="0" w:firstColumn="1" w:lastColumn="0" w:noHBand="0" w:noVBand="1"/>
          </w:tblPr>
          <w:tblGrid>
            <w:gridCol w:w="2552"/>
          </w:tblGrid>
          <w:tr w:rsidR="008146C9" w:rsidRPr="00045CD9" w14:paraId="6CDC1597" w14:textId="77777777" w:rsidTr="008146C9">
            <w:trPr>
              <w:cantSplit/>
              <w:trHeight w:hRule="exact" w:val="11907"/>
            </w:trPr>
            <w:tc>
              <w:tcPr>
                <w:tcW w:w="2552" w:type="dxa"/>
              </w:tcPr>
              <w:p w14:paraId="4CFD28BC" w14:textId="77777777" w:rsidR="008146C9" w:rsidRPr="00045CD9" w:rsidRDefault="008146C9" w:rsidP="008146C9">
                <w:pPr>
                  <w:pStyle w:val="Contents"/>
                  <w:framePr w:w="0" w:hRule="auto" w:hSpace="0" w:wrap="auto" w:vAnchor="margin" w:hAnchor="text" w:yAlign="inline" w:anchorLock="0"/>
                  <w:rPr>
                    <w:b w:val="0"/>
                    <w:bCs/>
                  </w:rPr>
                </w:pPr>
                <w:r w:rsidRPr="00045CD9">
                  <w:rPr>
                    <w:b w:val="0"/>
                    <w:bCs/>
                  </w:rPr>
                  <w:t>In this issue</w:t>
                </w:r>
              </w:p>
              <w:p w14:paraId="27109F39" w14:textId="0E6841EF" w:rsidR="008146C9" w:rsidRPr="00045CD9" w:rsidRDefault="00453778" w:rsidP="008146C9">
                <w:pPr>
                  <w:pStyle w:val="Contents-text"/>
                  <w:framePr w:w="0" w:hRule="auto" w:hSpace="0" w:wrap="auto" w:vAnchor="margin" w:hAnchor="text" w:yAlign="inline" w:anchorLock="0"/>
                  <w:rPr>
                    <w:bCs/>
                  </w:rPr>
                </w:pPr>
                <w:r w:rsidRPr="00045CD9">
                  <w:rPr>
                    <w:bCs/>
                  </w:rPr>
                  <w:t>In the spotlight –</w:t>
                </w:r>
                <w:r w:rsidR="008927B4" w:rsidRPr="00045CD9">
                  <w:rPr>
                    <w:bCs/>
                  </w:rPr>
                  <w:t xml:space="preserve"> </w:t>
                </w:r>
                <w:r w:rsidR="00E463A2">
                  <w:rPr>
                    <w:bCs/>
                  </w:rPr>
                  <w:t>2020-20</w:t>
                </w:r>
                <w:r w:rsidR="00F97B4F">
                  <w:rPr>
                    <w:bCs/>
                  </w:rPr>
                  <w:t>21</w:t>
                </w:r>
                <w:r w:rsidR="00E463A2">
                  <w:rPr>
                    <w:bCs/>
                  </w:rPr>
                  <w:t xml:space="preserve"> monitoring </w:t>
                </w:r>
                <w:r w:rsidR="000920E2">
                  <w:rPr>
                    <w:bCs/>
                  </w:rPr>
                  <w:t>highlights</w:t>
                </w:r>
              </w:p>
              <w:p w14:paraId="5C9AD36D" w14:textId="4E986AC0" w:rsidR="00453778" w:rsidRPr="00045CD9" w:rsidRDefault="00453778" w:rsidP="008146C9">
                <w:pPr>
                  <w:pStyle w:val="Contents-text"/>
                  <w:framePr w:w="0" w:hRule="auto" w:hSpace="0" w:wrap="auto" w:vAnchor="margin" w:hAnchor="text" w:yAlign="inline" w:anchorLock="0"/>
                  <w:rPr>
                    <w:bCs/>
                  </w:rPr>
                </w:pPr>
                <w:r w:rsidRPr="00045CD9">
                  <w:rPr>
                    <w:bCs/>
                  </w:rPr>
                  <w:t>Catchment conditions and flows</w:t>
                </w:r>
              </w:p>
              <w:p w14:paraId="48442483" w14:textId="59DBA19A" w:rsidR="00453778" w:rsidRPr="00045CD9" w:rsidRDefault="00453778" w:rsidP="008146C9">
                <w:pPr>
                  <w:pStyle w:val="Contents-text"/>
                  <w:framePr w:w="0" w:hRule="auto" w:hSpace="0" w:wrap="auto" w:vAnchor="margin" w:hAnchor="text" w:yAlign="inline" w:anchorLock="0"/>
                  <w:rPr>
                    <w:bCs/>
                  </w:rPr>
                </w:pPr>
                <w:r w:rsidRPr="00045CD9">
                  <w:rPr>
                    <w:bCs/>
                  </w:rPr>
                  <w:t xml:space="preserve">Core </w:t>
                </w:r>
                <w:r w:rsidR="000B2D2E" w:rsidRPr="00045CD9">
                  <w:rPr>
                    <w:bCs/>
                  </w:rPr>
                  <w:t>monitoring</w:t>
                </w:r>
              </w:p>
              <w:p w14:paraId="08072A2E" w14:textId="0476EAFB" w:rsidR="00453778" w:rsidRPr="00045CD9" w:rsidRDefault="007D2A9A" w:rsidP="008146C9">
                <w:pPr>
                  <w:pStyle w:val="Contents-text"/>
                  <w:framePr w:w="0" w:hRule="auto" w:hSpace="0" w:wrap="auto" w:vAnchor="margin" w:hAnchor="text" w:yAlign="inline" w:anchorLock="0"/>
                  <w:rPr>
                    <w:bCs/>
                  </w:rPr>
                </w:pPr>
                <w:r w:rsidRPr="00045CD9">
                  <w:rPr>
                    <w:bCs/>
                  </w:rPr>
                  <w:t>C</w:t>
                </w:r>
                <w:r w:rsidR="00453778" w:rsidRPr="00045CD9">
                  <w:rPr>
                    <w:bCs/>
                  </w:rPr>
                  <w:t>ontingency</w:t>
                </w:r>
                <w:r w:rsidRPr="00045CD9">
                  <w:rPr>
                    <w:bCs/>
                  </w:rPr>
                  <w:t xml:space="preserve"> monitoring</w:t>
                </w:r>
              </w:p>
              <w:p w14:paraId="61214851" w14:textId="7125B405" w:rsidR="00BE604F" w:rsidRPr="00045CD9" w:rsidRDefault="00BE604F" w:rsidP="008146C9">
                <w:pPr>
                  <w:pStyle w:val="Contents-text"/>
                  <w:framePr w:w="0" w:hRule="auto" w:hSpace="0" w:wrap="auto" w:vAnchor="margin" w:hAnchor="text" w:yAlign="inline" w:anchorLock="0"/>
                  <w:rPr>
                    <w:bCs/>
                  </w:rPr>
                </w:pPr>
                <w:r w:rsidRPr="00045CD9">
                  <w:rPr>
                    <w:bCs/>
                  </w:rPr>
                  <w:t>Research activities</w:t>
                </w:r>
              </w:p>
              <w:p w14:paraId="498749E3" w14:textId="1602E490" w:rsidR="00453778" w:rsidRPr="00045CD9" w:rsidRDefault="00453778" w:rsidP="008146C9">
                <w:pPr>
                  <w:pStyle w:val="Contents-text"/>
                  <w:framePr w:w="0" w:hRule="auto" w:hSpace="0" w:wrap="auto" w:vAnchor="margin" w:hAnchor="text" w:yAlign="inline" w:anchorLock="0"/>
                  <w:rPr>
                    <w:bCs/>
                  </w:rPr>
                </w:pPr>
                <w:r w:rsidRPr="00045CD9">
                  <w:rPr>
                    <w:bCs/>
                  </w:rPr>
                  <w:t>Communication and engagement</w:t>
                </w:r>
              </w:p>
              <w:p w14:paraId="29A6B17D" w14:textId="58F1F6C2" w:rsidR="00453778" w:rsidRPr="00045CD9" w:rsidRDefault="00453778" w:rsidP="008146C9">
                <w:pPr>
                  <w:pStyle w:val="Contents-text"/>
                  <w:framePr w:w="0" w:hRule="auto" w:hSpace="0" w:wrap="auto" w:vAnchor="margin" w:hAnchor="text" w:yAlign="inline" w:anchorLock="0"/>
                  <w:rPr>
                    <w:bCs/>
                  </w:rPr>
                </w:pPr>
                <w:r w:rsidRPr="00045CD9">
                  <w:rPr>
                    <w:bCs/>
                  </w:rPr>
                  <w:t xml:space="preserve">Activities </w:t>
                </w:r>
                <w:r w:rsidR="00F85C1A" w:rsidRPr="00045CD9">
                  <w:rPr>
                    <w:bCs/>
                  </w:rPr>
                  <w:t>calendar</w:t>
                </w:r>
              </w:p>
              <w:p w14:paraId="2C974C6D" w14:textId="77777777" w:rsidR="008146C9" w:rsidRPr="00045CD9" w:rsidRDefault="008146C9" w:rsidP="008146C9">
                <w:pPr>
                  <w:pStyle w:val="IdentifierDash"/>
                  <w:rPr>
                    <w:bCs/>
                  </w:rPr>
                </w:pPr>
                <w:r w:rsidRPr="00045CD9">
                  <w:rPr>
                    <w:bCs/>
                  </w:rPr>
                  <w:t>—</w:t>
                </w:r>
              </w:p>
              <w:p w14:paraId="435BC884" w14:textId="77777777" w:rsidR="008146C9" w:rsidRPr="00045CD9" w:rsidRDefault="009968D3" w:rsidP="008146C9">
                <w:pPr>
                  <w:pStyle w:val="Identifier"/>
                  <w:rPr>
                    <w:rStyle w:val="Strong"/>
                    <w:b w:val="0"/>
                  </w:rPr>
                </w:pPr>
                <w:sdt>
                  <w:sdtPr>
                    <w:rPr>
                      <w:rStyle w:val="Strong"/>
                      <w:b w:val="0"/>
                    </w:rPr>
                    <w:alias w:val="Identifier-first line"/>
                    <w:tag w:val=""/>
                    <w:id w:val="553429378"/>
                    <w:placeholder>
                      <w:docPart w:val="879FD45A3CF44BA392B4FD1FD89B1621"/>
                    </w:placeholder>
                    <w:dataBinding w:prefixMappings="xmlns:ns0='http://purl.org/dc/elements/1.1/' xmlns:ns1='http://schemas.openxmlformats.org/package/2006/metadata/core-properties' " w:xpath="/ns1:coreProperties[1]/ns1:category[1]" w:storeItemID="{6C3C8BC8-F283-45AE-878A-BAB7291924A1}"/>
                    <w:text/>
                  </w:sdtPr>
                  <w:sdtEndPr>
                    <w:rPr>
                      <w:rStyle w:val="Strong"/>
                    </w:rPr>
                  </w:sdtEndPr>
                  <w:sdtContent>
                    <w:r w:rsidR="004E612D" w:rsidRPr="00045CD9">
                      <w:rPr>
                        <w:rStyle w:val="Strong"/>
                        <w:b w:val="0"/>
                      </w:rPr>
                      <w:t>Monitoring, Evaluation and Research Program</w:t>
                    </w:r>
                  </w:sdtContent>
                </w:sdt>
              </w:p>
              <w:p w14:paraId="33283E67" w14:textId="77777777" w:rsidR="008146C9" w:rsidRPr="00045CD9" w:rsidRDefault="008146C9" w:rsidP="008146C9">
                <w:pPr>
                  <w:pStyle w:val="Contact"/>
                  <w:framePr w:hSpace="0" w:wrap="auto" w:vAnchor="margin" w:hAnchor="text" w:yAlign="inline"/>
                  <w:suppressOverlap w:val="0"/>
                  <w:rPr>
                    <w:b w:val="0"/>
                    <w:bCs/>
                  </w:rPr>
                </w:pPr>
                <w:r w:rsidRPr="00045CD9">
                  <w:rPr>
                    <w:b w:val="0"/>
                    <w:bCs/>
                  </w:rPr>
                  <w:t>Contact:</w:t>
                </w:r>
              </w:p>
              <w:sdt>
                <w:sdtPr>
                  <w:rPr>
                    <w:bCs/>
                  </w:rPr>
                  <w:id w:val="1725109402"/>
                  <w:placeholder>
                    <w:docPart w:val="6C6C2BB8634143E6A2D01E455FB09C97"/>
                  </w:placeholder>
                  <w15:appearance w15:val="hidden"/>
                  <w:text w:multiLine="1"/>
                </w:sdtPr>
                <w:sdtEndPr/>
                <w:sdtContent>
                  <w:p w14:paraId="29EED614" w14:textId="77777777" w:rsidR="008146C9" w:rsidRPr="00045CD9" w:rsidRDefault="004E612D" w:rsidP="008146C9">
                    <w:pPr>
                      <w:rPr>
                        <w:bCs/>
                      </w:rPr>
                    </w:pPr>
                    <w:r w:rsidRPr="00045CD9">
                      <w:rPr>
                        <w:bCs/>
                      </w:rPr>
                      <w:t>Associate Professor Angus Webb</w:t>
                    </w:r>
                  </w:p>
                </w:sdtContent>
              </w:sdt>
              <w:p w14:paraId="4A977CE1" w14:textId="77777777" w:rsidR="008146C9" w:rsidRPr="00045CD9" w:rsidRDefault="008146C9" w:rsidP="008146C9">
                <w:pPr>
                  <w:pStyle w:val="Contact"/>
                  <w:framePr w:hSpace="0" w:wrap="auto" w:vAnchor="margin" w:hAnchor="text" w:yAlign="inline"/>
                  <w:suppressOverlap w:val="0"/>
                  <w:rPr>
                    <w:b w:val="0"/>
                    <w:bCs/>
                  </w:rPr>
                </w:pPr>
                <w:r w:rsidRPr="00045CD9">
                  <w:rPr>
                    <w:b w:val="0"/>
                    <w:bCs/>
                  </w:rPr>
                  <w:t>Address:</w:t>
                </w:r>
              </w:p>
              <w:sdt>
                <w:sdtPr>
                  <w:rPr>
                    <w:bCs/>
                  </w:rPr>
                  <w:id w:val="-1241333554"/>
                  <w:placeholder>
                    <w:docPart w:val="B102F025BADA432492D8219EE4BB84D7"/>
                  </w:placeholder>
                  <w15:appearance w15:val="hidden"/>
                  <w:text w:multiLine="1"/>
                </w:sdtPr>
                <w:sdtEndPr/>
                <w:sdtContent>
                  <w:p w14:paraId="309EA5BF" w14:textId="6373A906" w:rsidR="008146C9" w:rsidRPr="00045CD9" w:rsidRDefault="00282F01" w:rsidP="008146C9">
                    <w:pPr>
                      <w:rPr>
                        <w:bCs/>
                      </w:rPr>
                    </w:pPr>
                    <w:r w:rsidRPr="00045CD9">
                      <w:rPr>
                        <w:bCs/>
                      </w:rPr>
                      <w:t>Water, Environment and Agriculture Program,</w:t>
                    </w:r>
                    <w:r w:rsidRPr="00045CD9">
                      <w:rPr>
                        <w:bCs/>
                      </w:rPr>
                      <w:br/>
                      <w:t>Level 6, Melbourne Connect, 700 Swanston Street,</w:t>
                    </w:r>
                    <w:r w:rsidRPr="00045CD9">
                      <w:rPr>
                        <w:bCs/>
                      </w:rPr>
                      <w:br/>
                      <w:t>The University of Melbourne,</w:t>
                    </w:r>
                    <w:r w:rsidRPr="00045CD9">
                      <w:rPr>
                        <w:bCs/>
                      </w:rPr>
                      <w:br/>
                      <w:t>Parkville</w:t>
                    </w:r>
                  </w:p>
                </w:sdtContent>
              </w:sdt>
              <w:p w14:paraId="51495A57" w14:textId="77777777" w:rsidR="008146C9" w:rsidRPr="00045CD9" w:rsidRDefault="008146C9" w:rsidP="008146C9">
                <w:pPr>
                  <w:rPr>
                    <w:bCs/>
                  </w:rPr>
                </w:pPr>
              </w:p>
              <w:p w14:paraId="061BA02A" w14:textId="77777777" w:rsidR="008146C9" w:rsidRPr="00045CD9" w:rsidRDefault="008146C9" w:rsidP="008146C9">
                <w:pPr>
                  <w:pStyle w:val="Identifier"/>
                  <w:rPr>
                    <w:bCs/>
                  </w:rPr>
                </w:pPr>
              </w:p>
            </w:tc>
          </w:tr>
        </w:tbl>
        <w:p w14:paraId="58463AEA" w14:textId="59B651AA" w:rsidR="004B6D9F" w:rsidRPr="00045CD9" w:rsidRDefault="001443D9" w:rsidP="00691AE6">
          <w:pPr>
            <w:pStyle w:val="Heading1"/>
            <w:rPr>
              <w:b w:val="0"/>
              <w:bCs/>
            </w:rPr>
          </w:pPr>
          <w:r w:rsidRPr="00045CD9">
            <w:rPr>
              <w:b w:val="0"/>
              <w:bCs/>
            </w:rPr>
            <w:t>In the spotlight</w:t>
          </w:r>
        </w:p>
        <w:p w14:paraId="3624169F" w14:textId="3D0F1C61" w:rsidR="00045CD9" w:rsidRPr="00045CD9" w:rsidRDefault="00E463A2" w:rsidP="00045CD9">
          <w:pPr>
            <w:rPr>
              <w:rFonts w:ascii="Georgia" w:eastAsia="SimHei" w:hAnsi="Georgia" w:cs="Times New Roman"/>
              <w:bCs/>
              <w:color w:val="094183"/>
              <w:sz w:val="32"/>
              <w:szCs w:val="32"/>
              <w:lang w:eastAsia="en-US"/>
            </w:rPr>
          </w:pPr>
          <w:r>
            <w:rPr>
              <w:rFonts w:ascii="Georgia" w:eastAsia="SimHei" w:hAnsi="Georgia" w:cs="Times New Roman"/>
              <w:bCs/>
              <w:color w:val="094183"/>
              <w:sz w:val="32"/>
              <w:szCs w:val="32"/>
              <w:lang w:eastAsia="en-US"/>
            </w:rPr>
            <w:t>What have we learnt from the 2020-21 monitoring year?</w:t>
          </w:r>
        </w:p>
        <w:p w14:paraId="0F484F44" w14:textId="259BE74C" w:rsidR="00045CD9" w:rsidRDefault="00045CD9" w:rsidP="00045CD9">
          <w:pPr>
            <w:rPr>
              <w:b/>
              <w:bCs/>
              <w:sz w:val="24"/>
              <w:szCs w:val="24"/>
            </w:rPr>
          </w:pPr>
          <w:r>
            <w:rPr>
              <w:b/>
              <w:bCs/>
              <w:sz w:val="24"/>
              <w:szCs w:val="24"/>
            </w:rPr>
            <w:t xml:space="preserve">By </w:t>
          </w:r>
          <w:r w:rsidR="00E463A2">
            <w:rPr>
              <w:b/>
              <w:bCs/>
              <w:sz w:val="24"/>
              <w:szCs w:val="24"/>
            </w:rPr>
            <w:t>Simon Treadwell</w:t>
          </w:r>
          <w:r>
            <w:rPr>
              <w:b/>
              <w:bCs/>
              <w:sz w:val="24"/>
              <w:szCs w:val="24"/>
            </w:rPr>
            <w:t xml:space="preserve"> </w:t>
          </w:r>
        </w:p>
        <w:p w14:paraId="7CF83AB6" w14:textId="29E2A0F8" w:rsidR="002F3B7A" w:rsidRDefault="002F3B7A" w:rsidP="002F3B7A">
          <w:pPr>
            <w:pStyle w:val="Heading4"/>
          </w:pPr>
          <w:r>
            <w:t>Introduction</w:t>
          </w:r>
        </w:p>
        <w:p w14:paraId="4B62FD6E" w14:textId="41506A12" w:rsidR="00630804" w:rsidRDefault="00630804" w:rsidP="00630804">
          <w:pPr>
            <w:rPr>
              <w:lang w:eastAsia="en-US"/>
            </w:rPr>
          </w:pPr>
          <w:r>
            <w:rPr>
              <w:lang w:eastAsia="en-US"/>
            </w:rPr>
            <w:t>Over the five years of the Goulburn Selected Area LTIM Project (2014–</w:t>
          </w:r>
          <w:r w:rsidR="00300A7F">
            <w:rPr>
              <w:lang w:eastAsia="en-US"/>
            </w:rPr>
            <w:t>20</w:t>
          </w:r>
          <w:r>
            <w:rPr>
              <w:lang w:eastAsia="en-US"/>
            </w:rPr>
            <w:t xml:space="preserve">), and now the first two years of the MER Program, environmental water has been </w:t>
          </w:r>
          <w:r w:rsidR="005505D0">
            <w:rPr>
              <w:lang w:eastAsia="en-US"/>
            </w:rPr>
            <w:t xml:space="preserve">delivered </w:t>
          </w:r>
          <w:r w:rsidR="004950D9">
            <w:rPr>
              <w:lang w:eastAsia="en-US"/>
            </w:rPr>
            <w:t>to the lower Goulburn River to</w:t>
          </w:r>
          <w:r>
            <w:rPr>
              <w:lang w:eastAsia="en-US"/>
            </w:rPr>
            <w:t xml:space="preserve"> enhanc</w:t>
          </w:r>
          <w:r w:rsidR="00B97F33">
            <w:rPr>
              <w:lang w:eastAsia="en-US"/>
            </w:rPr>
            <w:t>e</w:t>
          </w:r>
          <w:r>
            <w:rPr>
              <w:lang w:eastAsia="en-US"/>
            </w:rPr>
            <w:t xml:space="preserve"> native fish spawning, reduc</w:t>
          </w:r>
          <w:r w:rsidR="004950D9">
            <w:rPr>
              <w:lang w:eastAsia="en-US"/>
            </w:rPr>
            <w:t>e</w:t>
          </w:r>
          <w:r>
            <w:rPr>
              <w:lang w:eastAsia="en-US"/>
            </w:rPr>
            <w:t xml:space="preserve"> the extent of bank </w:t>
          </w:r>
          <w:proofErr w:type="gramStart"/>
          <w:r>
            <w:rPr>
              <w:lang w:eastAsia="en-US"/>
            </w:rPr>
            <w:t>erosion</w:t>
          </w:r>
          <w:proofErr w:type="gramEnd"/>
          <w:r>
            <w:rPr>
              <w:lang w:eastAsia="en-US"/>
            </w:rPr>
            <w:t xml:space="preserve"> and enhanc</w:t>
          </w:r>
          <w:r w:rsidR="004950D9">
            <w:rPr>
              <w:lang w:eastAsia="en-US"/>
            </w:rPr>
            <w:t>e</w:t>
          </w:r>
          <w:r>
            <w:rPr>
              <w:lang w:eastAsia="en-US"/>
            </w:rPr>
            <w:t xml:space="preserve"> opportunities for the establishment and maintenance of water dependant vegetation on the riverbanks, contribut</w:t>
          </w:r>
          <w:r w:rsidR="004950D9">
            <w:rPr>
              <w:lang w:eastAsia="en-US"/>
            </w:rPr>
            <w:t>e</w:t>
          </w:r>
          <w:r>
            <w:rPr>
              <w:lang w:eastAsia="en-US"/>
            </w:rPr>
            <w:t xml:space="preserve"> to overall ecosystem carbon production, and optimis</w:t>
          </w:r>
          <w:r w:rsidR="004950D9">
            <w:rPr>
              <w:lang w:eastAsia="en-US"/>
            </w:rPr>
            <w:t>e</w:t>
          </w:r>
          <w:r>
            <w:rPr>
              <w:lang w:eastAsia="en-US"/>
            </w:rPr>
            <w:t xml:space="preserve"> conditions for macroinvertebrate abundance.</w:t>
          </w:r>
        </w:p>
        <w:p w14:paraId="4BD2A423" w14:textId="7A64771D" w:rsidR="00630804" w:rsidRDefault="00630804" w:rsidP="00630804">
          <w:pPr>
            <w:rPr>
              <w:lang w:eastAsia="en-US"/>
            </w:rPr>
          </w:pPr>
          <w:r>
            <w:rPr>
              <w:lang w:eastAsia="en-US"/>
            </w:rPr>
            <w:t xml:space="preserve">Environmental water has been delivered </w:t>
          </w:r>
          <w:r w:rsidR="00B97F33">
            <w:rPr>
              <w:lang w:eastAsia="en-US"/>
            </w:rPr>
            <w:t xml:space="preserve">every year </w:t>
          </w:r>
          <w:r>
            <w:rPr>
              <w:lang w:eastAsia="en-US"/>
            </w:rPr>
            <w:t>as spring freshes and to augment regulated baseflows throughout the year.</w:t>
          </w:r>
          <w:r w:rsidR="00B474EC">
            <w:rPr>
              <w:lang w:eastAsia="en-US"/>
            </w:rPr>
            <w:t xml:space="preserve"> </w:t>
          </w:r>
          <w:r w:rsidR="00515C4D">
            <w:rPr>
              <w:lang w:eastAsia="en-US"/>
            </w:rPr>
            <w:t>W</w:t>
          </w:r>
          <w:r w:rsidR="004950D9">
            <w:rPr>
              <w:lang w:eastAsia="en-US"/>
            </w:rPr>
            <w:t>inter and autumn freshes have also been delivered in some years, and environmental water has been used to slow the rate of water level drawdown following some natural high flows.</w:t>
          </w:r>
        </w:p>
        <w:p w14:paraId="06D7D045" w14:textId="121741D7" w:rsidR="00630804" w:rsidRDefault="00630804" w:rsidP="00630804">
          <w:pPr>
            <w:rPr>
              <w:lang w:eastAsia="en-US"/>
            </w:rPr>
          </w:pPr>
          <w:r>
            <w:rPr>
              <w:lang w:eastAsia="en-US"/>
            </w:rPr>
            <w:t xml:space="preserve">In 2020–21, </w:t>
          </w:r>
          <w:r w:rsidR="00300A7F" w:rsidRPr="007C6629">
            <w:t>around 2</w:t>
          </w:r>
          <w:r w:rsidR="00300A7F">
            <w:t>39</w:t>
          </w:r>
          <w:r w:rsidR="00300A7F" w:rsidRPr="007C6629">
            <w:t xml:space="preserve"> GL of environmental water was delivered in the </w:t>
          </w:r>
          <w:r w:rsidR="00300A7F">
            <w:t xml:space="preserve">lower </w:t>
          </w:r>
          <w:r w:rsidR="00300A7F" w:rsidRPr="007C6629">
            <w:t>Goulburn River</w:t>
          </w:r>
          <w:r w:rsidR="00300A7F">
            <w:t>.</w:t>
          </w:r>
          <w:r w:rsidR="00B474EC">
            <w:t xml:space="preserve"> </w:t>
          </w:r>
          <w:r w:rsidR="00300A7F">
            <w:t>Commonwealth Environmental Water (</w:t>
          </w:r>
          <w:r w:rsidR="00300A7F" w:rsidRPr="007C6629">
            <w:t>CEW</w:t>
          </w:r>
          <w:r w:rsidR="00300A7F">
            <w:t>)</w:t>
          </w:r>
          <w:r w:rsidR="00300A7F" w:rsidRPr="007C6629">
            <w:t xml:space="preserve"> </w:t>
          </w:r>
          <w:r w:rsidR="00300A7F" w:rsidRPr="007C6629">
            <w:rPr>
              <w:lang w:eastAsia="en-US"/>
            </w:rPr>
            <w:t>contributed 15</w:t>
          </w:r>
          <w:r w:rsidR="00300A7F">
            <w:rPr>
              <w:lang w:eastAsia="en-US"/>
            </w:rPr>
            <w:t>1 </w:t>
          </w:r>
          <w:r w:rsidR="00300A7F" w:rsidRPr="007C6629">
            <w:rPr>
              <w:lang w:eastAsia="en-US"/>
            </w:rPr>
            <w:t>GL to this total</w:t>
          </w:r>
          <w:r w:rsidR="00300A7F">
            <w:rPr>
              <w:lang w:eastAsia="en-US"/>
            </w:rPr>
            <w:t>.</w:t>
          </w:r>
          <w:r w:rsidR="00B474EC">
            <w:rPr>
              <w:lang w:eastAsia="en-US"/>
            </w:rPr>
            <w:t xml:space="preserve"> </w:t>
          </w:r>
          <w:r w:rsidR="00300A7F">
            <w:rPr>
              <w:lang w:eastAsia="en-US"/>
            </w:rPr>
            <w:t>E</w:t>
          </w:r>
          <w:r>
            <w:rPr>
              <w:lang w:eastAsia="en-US"/>
            </w:rPr>
            <w:t xml:space="preserve">nvironmental water </w:t>
          </w:r>
          <w:r w:rsidR="00EC221C">
            <w:rPr>
              <w:lang w:eastAsia="en-US"/>
            </w:rPr>
            <w:t>w</w:t>
          </w:r>
          <w:r>
            <w:rPr>
              <w:lang w:eastAsia="en-US"/>
            </w:rPr>
            <w:t xml:space="preserve">as used </w:t>
          </w:r>
          <w:r w:rsidR="004950D9">
            <w:rPr>
              <w:lang w:eastAsia="en-US"/>
            </w:rPr>
            <w:t>in</w:t>
          </w:r>
          <w:r>
            <w:rPr>
              <w:lang w:eastAsia="en-US"/>
            </w:rPr>
            <w:t xml:space="preserve"> (Figure 1):</w:t>
          </w:r>
        </w:p>
        <w:p w14:paraId="0B56D172" w14:textId="21459120" w:rsidR="00630804" w:rsidRPr="00515C4D" w:rsidRDefault="004950D9" w:rsidP="00515C4D">
          <w:pPr>
            <w:pStyle w:val="ListParagraph"/>
            <w:numPr>
              <w:ilvl w:val="0"/>
              <w:numId w:val="16"/>
            </w:numPr>
            <w:jc w:val="both"/>
          </w:pPr>
          <w:r w:rsidRPr="00515C4D">
            <w:t>Win</w:t>
          </w:r>
          <w:r w:rsidR="00515C4D">
            <w:t>t</w:t>
          </w:r>
          <w:r w:rsidRPr="00515C4D">
            <w:t>er – to s</w:t>
          </w:r>
          <w:r w:rsidR="00630804" w:rsidRPr="00515C4D">
            <w:t>low the rate of drawdown and extend the duration of natural high flows</w:t>
          </w:r>
        </w:p>
        <w:p w14:paraId="1DAB3215" w14:textId="04DD3F10" w:rsidR="00630804" w:rsidRPr="00515C4D" w:rsidRDefault="004950D9" w:rsidP="00515C4D">
          <w:pPr>
            <w:pStyle w:val="ListParagraph"/>
            <w:numPr>
              <w:ilvl w:val="0"/>
              <w:numId w:val="16"/>
            </w:numPr>
            <w:jc w:val="both"/>
          </w:pPr>
          <w:r w:rsidRPr="00515C4D">
            <w:t>Spring – to a</w:t>
          </w:r>
          <w:r w:rsidR="00630804" w:rsidRPr="00515C4D">
            <w:t>ugment a</w:t>
          </w:r>
          <w:r w:rsidRPr="00515C4D">
            <w:t xml:space="preserve"> natural </w:t>
          </w:r>
          <w:r w:rsidR="00630804" w:rsidRPr="00515C4D">
            <w:t>fresh</w:t>
          </w:r>
          <w:r w:rsidRPr="00515C4D">
            <w:t xml:space="preserve"> in September/October to support vegetation and </w:t>
          </w:r>
          <w:r w:rsidR="00B97F33">
            <w:t xml:space="preserve">to </w:t>
          </w:r>
          <w:r w:rsidRPr="00515C4D">
            <w:t>deliver a later fresh in November to promote native fish spawning.</w:t>
          </w:r>
          <w:r w:rsidR="00B474EC">
            <w:t xml:space="preserve"> </w:t>
          </w:r>
          <w:r w:rsidRPr="00515C4D">
            <w:t xml:space="preserve">This sequence of events </w:t>
          </w:r>
          <w:r w:rsidR="00630804" w:rsidRPr="00515C4D">
            <w:t>includ</w:t>
          </w:r>
          <w:r w:rsidRPr="00515C4D">
            <w:t xml:space="preserve">ed an </w:t>
          </w:r>
          <w:r w:rsidR="00630804" w:rsidRPr="00515C4D">
            <w:t xml:space="preserve">extend recession </w:t>
          </w:r>
          <w:r w:rsidRPr="00515C4D">
            <w:t xml:space="preserve">after the first fresh </w:t>
          </w:r>
          <w:r w:rsidR="00630804" w:rsidRPr="00515C4D">
            <w:t>to delay vegetation germination until after the November fish spawning fresh</w:t>
          </w:r>
        </w:p>
        <w:p w14:paraId="6212311B" w14:textId="36C8F266" w:rsidR="00630804" w:rsidRPr="00515C4D" w:rsidRDefault="00300A7F" w:rsidP="00515C4D">
          <w:pPr>
            <w:pStyle w:val="ListParagraph"/>
            <w:numPr>
              <w:ilvl w:val="0"/>
              <w:numId w:val="16"/>
            </w:numPr>
            <w:jc w:val="both"/>
          </w:pPr>
          <w:r w:rsidRPr="00515C4D">
            <w:t>Autumn – to d</w:t>
          </w:r>
          <w:r w:rsidR="004950D9" w:rsidRPr="00515C4D">
            <w:t>eliver a fresh in combination with higher Inter Valley Transfers (IVT)</w:t>
          </w:r>
          <w:r w:rsidRPr="00515C4D">
            <w:t>, extend the duration of drawdown</w:t>
          </w:r>
          <w:r w:rsidR="004950D9" w:rsidRPr="00515C4D">
            <w:t xml:space="preserve"> and mainta</w:t>
          </w:r>
          <w:r w:rsidRPr="00515C4D">
            <w:t>i</w:t>
          </w:r>
          <w:r w:rsidR="004950D9" w:rsidRPr="00515C4D">
            <w:t>n baseflows</w:t>
          </w:r>
          <w:r w:rsidR="00630804" w:rsidRPr="00515C4D">
            <w:t xml:space="preserve"> to minimise bank surcharge and mass-failure that can happen as a result of rapid flow drawdown</w:t>
          </w:r>
        </w:p>
        <w:p w14:paraId="0D413DB3" w14:textId="4E031D36" w:rsidR="00E463A2" w:rsidRDefault="002F3B7A" w:rsidP="00300A7F">
          <w:pPr>
            <w:jc w:val="both"/>
            <w:rPr>
              <w:lang w:eastAsia="en-US"/>
            </w:rPr>
          </w:pPr>
          <w:r>
            <w:rPr>
              <w:lang w:eastAsia="en-US"/>
            </w:rPr>
            <w:t>The following sections present highlights and learnings from the 2020-21 monitoring.</w:t>
          </w:r>
        </w:p>
        <w:p w14:paraId="1F284A9A" w14:textId="1518FBC3" w:rsidR="00045CD9" w:rsidRDefault="00630804" w:rsidP="000752B1">
          <w:pPr>
            <w:jc w:val="center"/>
          </w:pPr>
          <w:r>
            <w:rPr>
              <w:noProof/>
            </w:rPr>
            <w:lastRenderedPageBreak/>
            <w:drawing>
              <wp:inline distT="0" distB="0" distL="0" distR="0" wp14:anchorId="7A7F17CA" wp14:editId="1B6518B8">
                <wp:extent cx="5924550" cy="3409950"/>
                <wp:effectExtent l="0" t="0" r="0" b="0"/>
                <wp:docPr id="7181" name="Picture 718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4550" cy="3409950"/>
                        </a:xfrm>
                        <a:prstGeom prst="rect">
                          <a:avLst/>
                        </a:prstGeom>
                        <a:noFill/>
                      </pic:spPr>
                    </pic:pic>
                  </a:graphicData>
                </a:graphic>
              </wp:inline>
            </w:drawing>
          </w:r>
        </w:p>
        <w:p w14:paraId="31C227B8" w14:textId="22D89E48" w:rsidR="00045CD9" w:rsidRDefault="00630804" w:rsidP="000752B1">
          <w:pPr>
            <w:jc w:val="center"/>
          </w:pPr>
          <w:r w:rsidRPr="00300A7F">
            <w:rPr>
              <w:i/>
              <w:color w:val="000000" w:themeColor="text1"/>
            </w:rPr>
            <w:t xml:space="preserve">Figure 1: </w:t>
          </w:r>
          <w:r w:rsidRPr="00300A7F">
            <w:t>Relative</w:t>
          </w:r>
          <w:r>
            <w:t xml:space="preserve"> sources of water contributing to total Goulburn River flows in 2020–21 (</w:t>
          </w:r>
          <w:hyperlink r:id="rId14" w:history="1">
            <w:r>
              <w:rPr>
                <w:rStyle w:val="Hyperlink"/>
              </w:rPr>
              <w:t>https://fchmccoys.hydronet.com/</w:t>
            </w:r>
          </w:hyperlink>
          <w:r>
            <w:t xml:space="preserve">) at McCoy’s Bridge and specific flow </w:t>
          </w:r>
          <w:r w:rsidR="00B97F33">
            <w:t xml:space="preserve">components </w:t>
          </w:r>
          <w:r>
            <w:t>targeted by particular CEW deliveries. Inset shows the general flow components targeted with CEW in the lower Goulburn River. Note, bankfull flow is ~28,000</w:t>
          </w:r>
          <w:r w:rsidR="00E847DE">
            <w:t xml:space="preserve"> ML/day</w:t>
          </w:r>
          <w:r w:rsidR="00300A7F">
            <w:t>.</w:t>
          </w:r>
        </w:p>
        <w:p w14:paraId="70654A47" w14:textId="101AB284" w:rsidR="00300A7F" w:rsidRDefault="002F3B7A" w:rsidP="002F3B7A">
          <w:pPr>
            <w:pStyle w:val="Heading4"/>
          </w:pPr>
          <w:r>
            <w:t>Bed and bank condition</w:t>
          </w:r>
          <w:r w:rsidR="00E32526">
            <w:t xml:space="preserve"> and vegetation</w:t>
          </w:r>
          <w:r w:rsidR="00AA439D">
            <w:t xml:space="preserve"> outcomes</w:t>
          </w:r>
        </w:p>
        <w:p w14:paraId="044B719D" w14:textId="6B3D0067" w:rsidR="00E32526" w:rsidRDefault="00121CEA" w:rsidP="00E32526">
          <w:r>
            <w:t xml:space="preserve">Monitoring </w:t>
          </w:r>
          <w:r w:rsidR="00515C4D">
            <w:t>and analysis from</w:t>
          </w:r>
          <w:r w:rsidR="00E32526">
            <w:t xml:space="preserve"> 2020-21, along with observations from previous years, highlights that the sequencing of</w:t>
          </w:r>
          <w:r w:rsidR="00E32526" w:rsidRPr="00C57D86">
            <w:t xml:space="preserve"> </w:t>
          </w:r>
          <w:r w:rsidR="00E32526">
            <w:t xml:space="preserve">both natural and planned environmental water events, and particularly the antecedent </w:t>
          </w:r>
          <w:r>
            <w:t xml:space="preserve">flow </w:t>
          </w:r>
          <w:r w:rsidR="00E32526">
            <w:t xml:space="preserve">conditions, is important </w:t>
          </w:r>
          <w:r w:rsidR="00B97F33">
            <w:t>for</w:t>
          </w:r>
          <w:r w:rsidR="00E32526">
            <w:t xml:space="preserve"> the likely effects of future flows on bank condition (erosion and deposition) and sediment/seed deposition dynamics. The results suggest that:</w:t>
          </w:r>
        </w:p>
        <w:p w14:paraId="3F0C560F" w14:textId="172345B0" w:rsidR="00121CEA" w:rsidRDefault="00E32526" w:rsidP="00515C4D">
          <w:pPr>
            <w:pStyle w:val="ListBullet2"/>
          </w:pPr>
          <w:r>
            <w:t xml:space="preserve">Natural, CEW delivered events and IVT deliveries all result in varying amounts of erosion. Erosion tends to occur across the inundated surface of the bank and deposition occurs on the lower bank. The greater the height of bank inundated the more distributed the erosion and the lower the overall magnitude of erosion. </w:t>
          </w:r>
          <w:bookmarkStart w:id="1" w:name="_Hlk87718358"/>
          <w:r>
            <w:t>This means erosion associated with natural and CEW events is spread across a wider bank zone than erosion associated with IVT flows, which tends to result in more severe erosion within a narrow band lower on the bank</w:t>
          </w:r>
          <w:bookmarkEnd w:id="1"/>
          <w:r>
            <w:t>.</w:t>
          </w:r>
          <w:r w:rsidR="00121CEA" w:rsidRPr="00121CEA">
            <w:t xml:space="preserve"> </w:t>
          </w:r>
          <w:r w:rsidR="00121CEA">
            <w:t>This is highlighted in Figure 2</w:t>
          </w:r>
          <w:r w:rsidR="00B25D9C">
            <w:t>,</w:t>
          </w:r>
          <w:r w:rsidR="00121CEA">
            <w:t xml:space="preserve"> which shows that freshes resulted in less erosion and more deposition than the IVT event, which also recorded higher erosion in the most severe erosion category (&gt;30</w:t>
          </w:r>
          <w:r w:rsidR="00AD56CC">
            <w:t xml:space="preserve"> </w:t>
          </w:r>
          <w:r w:rsidR="00121CEA">
            <w:t>mm).</w:t>
          </w:r>
        </w:p>
        <w:p w14:paraId="6366F1A7" w14:textId="1E455DDD" w:rsidR="00121CEA" w:rsidRDefault="00E32526" w:rsidP="00515C4D">
          <w:pPr>
            <w:pStyle w:val="ListBullet2"/>
          </w:pPr>
          <w:bookmarkStart w:id="2" w:name="_Hlk87718440"/>
          <w:r>
            <w:t>The higher the tributary contribution to flow events, the greater the sediment deposition and the greater the abundance and diversity of seed deposition.</w:t>
          </w:r>
          <w:bookmarkEnd w:id="2"/>
        </w:p>
        <w:p w14:paraId="11DDA314" w14:textId="184750F8" w:rsidR="00E32526" w:rsidRDefault="00E32526" w:rsidP="00E75E61">
          <w:pPr>
            <w:pStyle w:val="ListBullet2"/>
            <w:ind w:left="714" w:hanging="357"/>
            <w:contextualSpacing w:val="0"/>
          </w:pPr>
          <w:r>
            <w:t xml:space="preserve">The interval between events appears to be a factor in erosion and deposition characteristics. If freshly deposited sediment from one event has not had time to </w:t>
          </w:r>
          <w:r w:rsidR="001407B0" w:rsidRPr="001407B0">
            <w:t xml:space="preserve">consolidate on </w:t>
          </w:r>
          <w:r w:rsidRPr="00560E11">
            <w:t xml:space="preserve">the </w:t>
          </w:r>
          <w:r w:rsidRPr="001407B0">
            <w:t>banks before the next inundation event,</w:t>
          </w:r>
          <w:r w:rsidR="005D2C99" w:rsidRPr="00560E11">
            <w:t xml:space="preserve"> it is more likely to be </w:t>
          </w:r>
          <w:r w:rsidR="005D2C99" w:rsidRPr="00E75E61">
            <w:t>removed and carried away from the site during the action.</w:t>
          </w:r>
          <w:r w:rsidRPr="001407B0">
            <w:t xml:space="preserve"> </w:t>
          </w:r>
        </w:p>
        <w:p w14:paraId="1EB3CB6B" w14:textId="23CDC6AF" w:rsidR="00121CEA" w:rsidRDefault="00121CEA" w:rsidP="005D2C99">
          <w:pPr>
            <w:pStyle w:val="ListBullet2"/>
            <w:numPr>
              <w:ilvl w:val="0"/>
              <w:numId w:val="0"/>
            </w:numPr>
            <w:ind w:left="360"/>
          </w:pPr>
          <w:r>
            <w:t>The outcomes from these results suggest that</w:t>
          </w:r>
          <w:r w:rsidR="00AA439D">
            <w:t xml:space="preserve"> it is important to</w:t>
          </w:r>
          <w:r>
            <w:t>:</w:t>
          </w:r>
        </w:p>
        <w:p w14:paraId="728F9C9D" w14:textId="7A5E3FD3" w:rsidR="00121CEA" w:rsidRPr="00AA439D" w:rsidRDefault="00AA439D" w:rsidP="001A48CE">
          <w:pPr>
            <w:pStyle w:val="ListParagraph"/>
            <w:numPr>
              <w:ilvl w:val="0"/>
              <w:numId w:val="17"/>
            </w:numPr>
            <w:spacing w:after="0"/>
            <w:ind w:left="714" w:hanging="357"/>
            <w:contextualSpacing/>
            <w:jc w:val="both"/>
            <w:rPr>
              <w:rStyle w:val="Strong"/>
              <w:b w:val="0"/>
              <w:bCs w:val="0"/>
            </w:rPr>
          </w:pPr>
          <w:r>
            <w:t>C</w:t>
          </w:r>
          <w:r w:rsidR="00121CEA" w:rsidRPr="00AA439D">
            <w:rPr>
              <w:rStyle w:val="Strong"/>
              <w:b w:val="0"/>
              <w:bCs w:val="0"/>
            </w:rPr>
            <w:t>onsider the flow volume and duration of previous events so as to not inundate the same areas of bank for long periods of time. This will reduce the likelihood of additional erosion within those flow bands.</w:t>
          </w:r>
        </w:p>
        <w:p w14:paraId="1E926264" w14:textId="2544CD1E" w:rsidR="00AA439D" w:rsidRDefault="00121CEA" w:rsidP="001A48CE">
          <w:pPr>
            <w:pStyle w:val="ListNumber"/>
            <w:numPr>
              <w:ilvl w:val="0"/>
              <w:numId w:val="17"/>
            </w:numPr>
            <w:jc w:val="both"/>
            <w:rPr>
              <w:rStyle w:val="Strong"/>
              <w:b w:val="0"/>
              <w:bCs w:val="0"/>
              <w:lang w:eastAsia="en-US"/>
            </w:rPr>
          </w:pPr>
          <w:r w:rsidRPr="00AA439D">
            <w:rPr>
              <w:rStyle w:val="Strong"/>
              <w:b w:val="0"/>
              <w:bCs w:val="0"/>
            </w:rPr>
            <w:t xml:space="preserve">Deliver flows that gradually rise </w:t>
          </w:r>
          <w:r w:rsidR="009C1802">
            <w:rPr>
              <w:rStyle w:val="Strong"/>
              <w:b w:val="0"/>
              <w:bCs w:val="0"/>
            </w:rPr>
            <w:t xml:space="preserve">and </w:t>
          </w:r>
          <w:r w:rsidRPr="00AA439D">
            <w:rPr>
              <w:rStyle w:val="Strong"/>
              <w:b w:val="0"/>
              <w:bCs w:val="0"/>
            </w:rPr>
            <w:t>fall</w:t>
          </w:r>
          <w:r w:rsidR="009C1802">
            <w:rPr>
              <w:rStyle w:val="Strong"/>
              <w:b w:val="0"/>
              <w:bCs w:val="0"/>
            </w:rPr>
            <w:t xml:space="preserve"> over a wide bank zone</w:t>
          </w:r>
          <w:r w:rsidRPr="00AA439D">
            <w:rPr>
              <w:rStyle w:val="Strong"/>
              <w:b w:val="0"/>
              <w:bCs w:val="0"/>
            </w:rPr>
            <w:t xml:space="preserve"> </w:t>
          </w:r>
          <w:r w:rsidR="00632F9B">
            <w:rPr>
              <w:rStyle w:val="Strong"/>
              <w:b w:val="0"/>
              <w:bCs w:val="0"/>
            </w:rPr>
            <w:t>to minimise the duration of time flows are concentrated in a narrow band</w:t>
          </w:r>
          <w:r w:rsidRPr="00AA439D">
            <w:rPr>
              <w:rStyle w:val="Strong"/>
              <w:b w:val="0"/>
              <w:bCs w:val="0"/>
            </w:rPr>
            <w:t xml:space="preserve"> and allow for deposition in areas of past IVT-related notching near the toe of the bank.</w:t>
          </w:r>
        </w:p>
        <w:p w14:paraId="0E1D8CEB" w14:textId="5B7DBFFA" w:rsidR="00121CEA" w:rsidRPr="00AA439D" w:rsidRDefault="00AA439D" w:rsidP="001A48CE">
          <w:pPr>
            <w:pStyle w:val="ListNumber"/>
            <w:numPr>
              <w:ilvl w:val="0"/>
              <w:numId w:val="17"/>
            </w:numPr>
            <w:jc w:val="both"/>
            <w:rPr>
              <w:lang w:eastAsia="en-US"/>
            </w:rPr>
          </w:pPr>
          <w:r>
            <w:rPr>
              <w:rStyle w:val="Strong"/>
              <w:b w:val="0"/>
              <w:bCs w:val="0"/>
            </w:rPr>
            <w:t>A</w:t>
          </w:r>
          <w:r w:rsidR="00121CEA" w:rsidRPr="00AA439D">
            <w:rPr>
              <w:rStyle w:val="Strong"/>
              <w:b w:val="0"/>
              <w:bCs w:val="0"/>
            </w:rPr>
            <w:t xml:space="preserve">ttempt to increase sediment and seed content </w:t>
          </w:r>
          <w:r w:rsidR="00B25D9C">
            <w:rPr>
              <w:rStyle w:val="Strong"/>
              <w:b w:val="0"/>
              <w:bCs w:val="0"/>
            </w:rPr>
            <w:t>of</w:t>
          </w:r>
          <w:r w:rsidR="00B25D9C" w:rsidRPr="00AA439D">
            <w:rPr>
              <w:rStyle w:val="Strong"/>
              <w:b w:val="0"/>
              <w:bCs w:val="0"/>
            </w:rPr>
            <w:t xml:space="preserve"> </w:t>
          </w:r>
          <w:r w:rsidR="00121CEA" w:rsidRPr="00AA439D">
            <w:rPr>
              <w:rStyle w:val="Strong"/>
              <w:b w:val="0"/>
              <w:bCs w:val="0"/>
            </w:rPr>
            <w:t>flows by passing natural flow events where possible and piggybacking CEW on tributary inflows</w:t>
          </w:r>
          <w:r w:rsidR="00515C4D">
            <w:rPr>
              <w:rStyle w:val="Strong"/>
              <w:b w:val="0"/>
              <w:bCs w:val="0"/>
            </w:rPr>
            <w:t>.</w:t>
          </w:r>
        </w:p>
        <w:p w14:paraId="7C70809C" w14:textId="69447B03" w:rsidR="00300A7F" w:rsidRDefault="00300A7F" w:rsidP="000752B1">
          <w:pPr>
            <w:jc w:val="center"/>
          </w:pPr>
          <w:r w:rsidRPr="005E4573">
            <w:rPr>
              <w:noProof/>
              <w:lang w:val="en-GB"/>
            </w:rPr>
            <w:lastRenderedPageBreak/>
            <w:drawing>
              <wp:inline distT="0" distB="0" distL="0" distR="0" wp14:anchorId="03301C60" wp14:editId="070DF926">
                <wp:extent cx="5648325" cy="316909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8580" cy="3174844"/>
                        </a:xfrm>
                        <a:prstGeom prst="rect">
                          <a:avLst/>
                        </a:prstGeom>
                        <a:noFill/>
                        <a:ln>
                          <a:noFill/>
                        </a:ln>
                      </pic:spPr>
                    </pic:pic>
                  </a:graphicData>
                </a:graphic>
              </wp:inline>
            </w:drawing>
          </w:r>
        </w:p>
        <w:p w14:paraId="2154394C" w14:textId="02112B5B" w:rsidR="00300A7F" w:rsidRDefault="00300A7F" w:rsidP="000752B1">
          <w:pPr>
            <w:jc w:val="center"/>
          </w:pPr>
          <w:r w:rsidRPr="00300A7F">
            <w:rPr>
              <w:i/>
              <w:color w:val="000000" w:themeColor="text1"/>
            </w:rPr>
            <w:t xml:space="preserve">Figure </w:t>
          </w:r>
          <w:r w:rsidR="00B44F3E">
            <w:rPr>
              <w:i/>
              <w:color w:val="000000" w:themeColor="text1"/>
            </w:rPr>
            <w:t>2</w:t>
          </w:r>
          <w:r>
            <w:rPr>
              <w:i/>
              <w:color w:val="000000" w:themeColor="text1"/>
            </w:rPr>
            <w:t xml:space="preserve">: </w:t>
          </w:r>
          <w:r w:rsidRPr="00300A7F">
            <w:rPr>
              <w:i/>
              <w:color w:val="000000" w:themeColor="text1"/>
            </w:rPr>
            <w:t>Histogram showing prevalence and magnitude of change at Loch Garry for the three 2020-21 monitored flow events</w:t>
          </w:r>
          <w:r>
            <w:rPr>
              <w:i/>
              <w:color w:val="000000" w:themeColor="text1"/>
            </w:rPr>
            <w:t>.</w:t>
          </w:r>
        </w:p>
        <w:p w14:paraId="1EED32C4" w14:textId="2549BB2F" w:rsidR="00AA439D" w:rsidRDefault="00A5566C" w:rsidP="00AA439D">
          <w:bookmarkStart w:id="3" w:name="_Hlk87718594"/>
          <w:r>
            <w:t>Vegetation m</w:t>
          </w:r>
          <w:r w:rsidR="00AA439D">
            <w:t>onitoring over previous years and again in 2020-21 has shown that the cover of water dependant vegetation tends to increase across the bank elevation zone equivalent to the magnitude of the spring fresh. T</w:t>
          </w:r>
          <w:r w:rsidR="00632F9B">
            <w:t xml:space="preserve">urf mat </w:t>
          </w:r>
          <w:r w:rsidR="00AA439D">
            <w:t>sampling</w:t>
          </w:r>
          <w:r w:rsidR="00632F9B">
            <w:t xml:space="preserve"> again confirmed that seed and sediment deposition on banks is highest when tributaries </w:t>
          </w:r>
          <w:r w:rsidR="00B25D9C">
            <w:t>contribute</w:t>
          </w:r>
          <w:r w:rsidR="00632F9B">
            <w:t xml:space="preserve"> a larger proportion of the flow event</w:t>
          </w:r>
          <w:r w:rsidR="00AA439D">
            <w:t>.</w:t>
          </w:r>
          <w:bookmarkEnd w:id="3"/>
        </w:p>
        <w:p w14:paraId="0080E889" w14:textId="189EBC3E" w:rsidR="00AA439D" w:rsidRDefault="00AA439D" w:rsidP="00AA439D">
          <w:r>
            <w:t>In 2020 two spring freshes were delivered, one in October to promote vegetation and one in November to support native fish spawning. In previous years when two spring freshes had been delivered, the second fresh resulted in the loss of juvenile plants that had germinated in response to the first event. In an attempt to avoid this occurring in 2020 an elevated baseflow was maintained between the two freshes to suppress vegetation recruitment on the lower bank until after the November event. Monitoring after the November event showed the cover of water dependent plants on the lower bank was low, but that germination did subsequently occur on the lower bank</w:t>
          </w:r>
          <w:r w:rsidR="00632F9B">
            <w:t xml:space="preserve"> in early summer</w:t>
          </w:r>
          <w:r>
            <w:t>.</w:t>
          </w:r>
        </w:p>
        <w:p w14:paraId="6C6575C1" w14:textId="1CA8498D" w:rsidR="00AA439D" w:rsidRDefault="00AA439D" w:rsidP="00AA439D">
          <w:pPr>
            <w:rPr>
              <w:rFonts w:cstheme="minorHAnsi"/>
              <w:iCs/>
              <w:szCs w:val="20"/>
            </w:rPr>
          </w:pPr>
          <w:r>
            <w:t>Following the recession of the November fresh, a narrow band of fringing vegetation germinated and established around the level of IVT delivery on the lower bank. This band of vegetation became reasonably well established and set seed in autumn 2021 prior to the autumn fresh. However, vegetation was still absent below the level of IVT</w:t>
          </w:r>
          <w:r w:rsidR="00632F9B">
            <w:t xml:space="preserve"> flows</w:t>
          </w:r>
          <w:r>
            <w:t xml:space="preserve"> due to prolonged inundation. The results do indicate however, that the current strategy of capped IVT flows and some variability in IVT flow delivery has resulted in increased fringing vegetation compared to the period 2017-19 when IVT levels were much higher.</w:t>
          </w:r>
        </w:p>
        <w:p w14:paraId="79340623" w14:textId="77777777" w:rsidR="00AA439D" w:rsidRPr="00AA22B7" w:rsidRDefault="00AA439D" w:rsidP="00AA439D">
          <w:pPr>
            <w:rPr>
              <w:lang w:eastAsia="en-AU"/>
            </w:rPr>
          </w:pPr>
          <w:r>
            <w:rPr>
              <w:lang w:eastAsia="en-AU"/>
            </w:rPr>
            <w:t xml:space="preserve">This year’s monitoring outcomes in conjunction with observations from previous years reinforces the management necessary </w:t>
          </w:r>
          <w:bookmarkStart w:id="4" w:name="_Hlk87718829"/>
          <w:r>
            <w:rPr>
              <w:lang w:eastAsia="en-AU"/>
            </w:rPr>
            <w:t>to promote the recovery</w:t>
          </w:r>
          <w:r w:rsidRPr="00AA22B7">
            <w:rPr>
              <w:lang w:eastAsia="en-AU"/>
            </w:rPr>
            <w:t xml:space="preserve"> of vegetation along the river fringe:</w:t>
          </w:r>
        </w:p>
        <w:p w14:paraId="5BDC6D5E" w14:textId="7F1A7472" w:rsidR="00AA439D" w:rsidRPr="00BA2632" w:rsidRDefault="00AA439D" w:rsidP="00A5566C">
          <w:pPr>
            <w:pStyle w:val="ListParagraph"/>
            <w:numPr>
              <w:ilvl w:val="0"/>
              <w:numId w:val="31"/>
            </w:numPr>
            <w:spacing w:after="0"/>
            <w:contextualSpacing/>
            <w:jc w:val="both"/>
          </w:pPr>
          <w:r w:rsidRPr="00BA2632">
            <w:t>Synchronise freshes with tributary flows where possible to enhance propagule supply.</w:t>
          </w:r>
        </w:p>
        <w:p w14:paraId="325C8458" w14:textId="4D02144B" w:rsidR="00AA439D" w:rsidRDefault="00AA439D" w:rsidP="00A5566C">
          <w:pPr>
            <w:pStyle w:val="ListParagraph"/>
            <w:numPr>
              <w:ilvl w:val="0"/>
              <w:numId w:val="31"/>
            </w:numPr>
            <w:spacing w:after="0"/>
            <w:contextualSpacing/>
            <w:jc w:val="both"/>
          </w:pPr>
          <w:r>
            <w:t xml:space="preserve">Provide low flows for 6-8 weeks following the recession of the early spring </w:t>
          </w:r>
          <w:r w:rsidR="00A5566C">
            <w:t>f</w:t>
          </w:r>
          <w:r>
            <w:t xml:space="preserve">resh to promote recruitment of vegetation before delivering higher flow pulses for environmental (e.g. late spring </w:t>
          </w:r>
          <w:r w:rsidR="00632F9B">
            <w:t>f</w:t>
          </w:r>
          <w:r>
            <w:t>resh for native fish) or consumptive (i.e. IVT) purposes. Further windows of low flows should be provided over the growth season (Dec-Mar) to promote plant growth, flowering, seed set and vegetative expansion.</w:t>
          </w:r>
        </w:p>
        <w:p w14:paraId="224DEB9A" w14:textId="77777777" w:rsidR="00AA439D" w:rsidRDefault="00AA439D" w:rsidP="00A5566C">
          <w:pPr>
            <w:pStyle w:val="ListParagraph"/>
            <w:numPr>
              <w:ilvl w:val="0"/>
              <w:numId w:val="31"/>
            </w:numPr>
            <w:spacing w:after="0"/>
            <w:contextualSpacing/>
            <w:jc w:val="both"/>
          </w:pPr>
          <w:r>
            <w:t>The total number of days plants are inundated by &gt;25 cm over recommended baseflow levels over summer should not exceed 40 days and individual inundation events should be less than two weeks.</w:t>
          </w:r>
        </w:p>
        <w:p w14:paraId="22543F4D" w14:textId="77777777" w:rsidR="00AA439D" w:rsidRDefault="00AA439D" w:rsidP="00A5566C">
          <w:pPr>
            <w:pStyle w:val="ListParagraph"/>
            <w:numPr>
              <w:ilvl w:val="0"/>
              <w:numId w:val="31"/>
            </w:numPr>
            <w:spacing w:after="0"/>
            <w:contextualSpacing/>
            <w:jc w:val="both"/>
          </w:pPr>
          <w:r>
            <w:t>Provide adequate periods of low flows between inundation events to allow plants to recover.</w:t>
          </w:r>
        </w:p>
        <w:p w14:paraId="150D23F9" w14:textId="77777777" w:rsidR="00AA439D" w:rsidRDefault="00AA439D" w:rsidP="00A5566C">
          <w:pPr>
            <w:pStyle w:val="ListParagraph"/>
            <w:numPr>
              <w:ilvl w:val="0"/>
              <w:numId w:val="31"/>
            </w:numPr>
            <w:spacing w:after="0"/>
            <w:contextualSpacing/>
            <w:jc w:val="both"/>
          </w:pPr>
          <w:bookmarkStart w:id="5" w:name="_Hlk89425024"/>
          <w:r>
            <w:t>All effort should be made to avoid submergence of plants (do not exceed recommended baseflows) during flowering or seed set.</w:t>
          </w:r>
          <w:bookmarkEnd w:id="5"/>
          <w:r>
            <w:t xml:space="preserve"> This period varies among species but is most commonly the summer months.</w:t>
          </w:r>
        </w:p>
        <w:bookmarkEnd w:id="4"/>
        <w:p w14:paraId="3DE5DE18" w14:textId="34F22B88" w:rsidR="00AA439D" w:rsidRDefault="00AA439D" w:rsidP="00A5566C">
          <w:pPr>
            <w:pStyle w:val="ListParagraph"/>
            <w:numPr>
              <w:ilvl w:val="0"/>
              <w:numId w:val="31"/>
            </w:numPr>
            <w:spacing w:after="0"/>
            <w:contextualSpacing/>
            <w:jc w:val="both"/>
          </w:pPr>
          <w:r>
            <w:lastRenderedPageBreak/>
            <w:t xml:space="preserve">In some years provide low flows for ~13 weeks </w:t>
          </w:r>
          <w:r w:rsidRPr="00BA2632">
            <w:t xml:space="preserve">following the recession of the </w:t>
          </w:r>
          <w:r>
            <w:t>spring fresh to allow plants to set seed and replenish the local soil seed bank</w:t>
          </w:r>
          <w:r w:rsidRPr="00BA2632">
            <w:t>.</w:t>
          </w:r>
        </w:p>
        <w:p w14:paraId="1F401A0C" w14:textId="2E3EE50D" w:rsidR="00AA439D" w:rsidRDefault="00AA439D" w:rsidP="00A5566C">
          <w:pPr>
            <w:pStyle w:val="ListParagraph"/>
            <w:numPr>
              <w:ilvl w:val="0"/>
              <w:numId w:val="31"/>
            </w:numPr>
            <w:spacing w:after="0"/>
            <w:contextualSpacing/>
            <w:jc w:val="both"/>
          </w:pPr>
          <w:r>
            <w:t>Provide successive years of low summer flows (do not exceed recommended baseflows) to increase the spatial extent and propagule supply of water dependant species in the fringing zone</w:t>
          </w:r>
        </w:p>
        <w:p w14:paraId="6678F047" w14:textId="00D15C36" w:rsidR="00300A7F" w:rsidRDefault="00AA439D" w:rsidP="00AA439D">
          <w:pPr>
            <w:pStyle w:val="Heading4"/>
          </w:pPr>
          <w:r>
            <w:t>Native Fish outcomes</w:t>
          </w:r>
        </w:p>
        <w:p w14:paraId="3567CF7F" w14:textId="53BC8C5B" w:rsidR="00C35CA7" w:rsidRDefault="00C35CA7" w:rsidP="00C35CA7">
          <w:pPr>
            <w:rPr>
              <w:lang w:eastAsia="en-AU"/>
            </w:rPr>
          </w:pPr>
          <w:bookmarkStart w:id="6" w:name="_Hlk87718948"/>
          <w:r>
            <w:t>In the 2020-21 annual fish population surveys, nine</w:t>
          </w:r>
          <w:r w:rsidRPr="00437ACE">
            <w:t xml:space="preserve"> native and three exotic species were collected from the ten survey sites. </w:t>
          </w:r>
          <w:bookmarkStart w:id="7" w:name="_Hlk55906258"/>
          <w:r>
            <w:t>The nationally threatened</w:t>
          </w:r>
          <w:r w:rsidRPr="00437ACE">
            <w:t xml:space="preserve"> trout cod </w:t>
          </w:r>
          <w:r>
            <w:t>has now been collected in annual fish surveys in two consecutive years and four out of the past seven years. Spawning of trout cod was also detected for the fourth year in a row.</w:t>
          </w:r>
          <w:bookmarkEnd w:id="7"/>
          <w:r>
            <w:t xml:space="preserve"> </w:t>
          </w:r>
          <w:r>
            <w:rPr>
              <w:lang w:eastAsia="en-US"/>
            </w:rPr>
            <w:t>Other species of</w:t>
          </w:r>
          <w:r w:rsidRPr="00437ACE">
            <w:t xml:space="preserve"> conservation significance collected were Murray cod</w:t>
          </w:r>
          <w:r>
            <w:t>,</w:t>
          </w:r>
          <w:r w:rsidRPr="00437ACE">
            <w:t xml:space="preserve"> silver perch and Murray River rainbowfish. </w:t>
          </w:r>
          <w:r>
            <w:rPr>
              <w:lang w:eastAsia="en-AU"/>
            </w:rPr>
            <w:t xml:space="preserve">A single unspecked hardyhead </w:t>
          </w:r>
          <w:r w:rsidR="0075498A">
            <w:rPr>
              <w:lang w:eastAsia="en-AU"/>
            </w:rPr>
            <w:t>and a</w:t>
          </w:r>
          <w:r>
            <w:t xml:space="preserve"> single young-of-year golden perch </w:t>
          </w:r>
          <w:r w:rsidR="00B474EC">
            <w:t xml:space="preserve">were </w:t>
          </w:r>
          <w:r>
            <w:t>also recorded. Similar to previous years, t</w:t>
          </w:r>
          <w:r w:rsidRPr="00437ACE">
            <w:t>he small-bodied Australian smelt was the most abundant species collected, and the exotic carp was the most abundant large-bodied species collected</w:t>
          </w:r>
          <w:r>
            <w:t>. The abundance of Murray River rainbow fish was substantially higher than previous years.</w:t>
          </w:r>
        </w:p>
        <w:bookmarkEnd w:id="6"/>
        <w:p w14:paraId="7ACB37C4" w14:textId="66D7093C" w:rsidR="00AA439D" w:rsidRDefault="00C35CA7" w:rsidP="00C35CA7">
          <w:pPr>
            <w:rPr>
              <w:lang w:eastAsia="en-AU"/>
            </w:rPr>
          </w:pPr>
          <w:r>
            <w:rPr>
              <w:lang w:eastAsia="en-AU"/>
            </w:rPr>
            <w:t xml:space="preserve">Spawning of golden perch was detected in mid-October coinciding with the early spring fresh and water temperature </w:t>
          </w:r>
          <w:r w:rsidR="00B474EC">
            <w:rPr>
              <w:lang w:eastAsia="en-AU"/>
            </w:rPr>
            <w:t>around</w:t>
          </w:r>
          <w:r>
            <w:rPr>
              <w:lang w:eastAsia="en-AU"/>
            </w:rPr>
            <w:t xml:space="preserve"> 17</w:t>
          </w:r>
          <w:r w:rsidRPr="00DA2354">
            <w:rPr>
              <w:lang w:eastAsia="en-AU"/>
            </w:rPr>
            <w:t>°C</w:t>
          </w:r>
          <w:r>
            <w:rPr>
              <w:lang w:eastAsia="en-AU"/>
            </w:rPr>
            <w:t>.</w:t>
          </w:r>
          <w:r w:rsidR="00B474EC">
            <w:rPr>
              <w:lang w:eastAsia="en-AU"/>
            </w:rPr>
            <w:t xml:space="preserve"> </w:t>
          </w:r>
          <w:r>
            <w:t xml:space="preserve">Spawning of golden perch and silver perch was also detected in late </w:t>
          </w:r>
          <w:r>
            <w:rPr>
              <w:lang w:eastAsia="en-AU"/>
            </w:rPr>
            <w:t>November coinciding</w:t>
          </w:r>
          <w:r w:rsidRPr="00DA2354">
            <w:rPr>
              <w:lang w:eastAsia="en-AU"/>
            </w:rPr>
            <w:t xml:space="preserve"> with </w:t>
          </w:r>
          <w:r>
            <w:rPr>
              <w:lang w:eastAsia="en-AU"/>
            </w:rPr>
            <w:t>the November fresh and w</w:t>
          </w:r>
          <w:r w:rsidRPr="00DA2354">
            <w:rPr>
              <w:lang w:eastAsia="en-AU"/>
            </w:rPr>
            <w:t xml:space="preserve">ater temperature around </w:t>
          </w:r>
          <w:r>
            <w:rPr>
              <w:lang w:eastAsia="en-AU"/>
            </w:rPr>
            <w:t>22-23</w:t>
          </w:r>
          <w:r w:rsidRPr="00DA2354">
            <w:rPr>
              <w:lang w:eastAsia="en-AU"/>
            </w:rPr>
            <w:t>°C</w:t>
          </w:r>
          <w:r>
            <w:rPr>
              <w:lang w:eastAsia="en-AU"/>
            </w:rPr>
            <w:t>.</w:t>
          </w:r>
        </w:p>
        <w:p w14:paraId="3D530493" w14:textId="2BC33BB9" w:rsidR="00C35CA7" w:rsidRDefault="00C35CA7" w:rsidP="00C35CA7">
          <w:bookmarkStart w:id="8" w:name="_Hlk55907055"/>
          <w:r>
            <w:rPr>
              <w:lang w:eastAsia="en-AU"/>
            </w:rPr>
            <w:t xml:space="preserve">The results from 2020 further strengthen our previous conclusions that the probability of spawning of golden perch is related to discharge, with greatly increased spawning probability at flows between about 3500–4000 </w:t>
          </w:r>
          <w:r w:rsidR="00E847DE">
            <w:rPr>
              <w:lang w:eastAsia="en-AU"/>
            </w:rPr>
            <w:t>ML/day</w:t>
          </w:r>
          <w:r>
            <w:rPr>
              <w:lang w:eastAsia="en-AU"/>
            </w:rPr>
            <w:t xml:space="preserve"> when water temperatures exceed ~18.6°C. Furthermore, flow conditions prior to spawning freshes are also important, with positive relationship between the probability of spawning and the average flows over the 5 weeks prior to spawning</w:t>
          </w:r>
          <w:bookmarkEnd w:id="8"/>
          <w:r>
            <w:rPr>
              <w:lang w:eastAsia="en-AU"/>
            </w:rPr>
            <w:t>; put simply, the higher the prior flows, the higher the probability of spawning.</w:t>
          </w:r>
        </w:p>
        <w:p w14:paraId="1581120D" w14:textId="7BD7033E" w:rsidR="00C35CA7" w:rsidRDefault="00C35CA7" w:rsidP="00C35CA7">
          <w:pPr>
            <w:rPr>
              <w:lang w:eastAsia="en-AU"/>
            </w:rPr>
          </w:pPr>
          <w:bookmarkStart w:id="9" w:name="_Hlk55908965"/>
          <w:r>
            <w:t xml:space="preserve">In </w:t>
          </w:r>
          <w:r w:rsidR="003D52DE">
            <w:t xml:space="preserve">addition to routine monitoring, in 2020 </w:t>
          </w:r>
          <w:r>
            <w:t xml:space="preserve">larval drift sampling was undertaken in the Murray </w:t>
          </w:r>
          <w:bookmarkEnd w:id="9"/>
          <w:r w:rsidRPr="00EE3C2A">
            <w:t>River upstream and downstream of the Goulburn River confluence to determine the relative proportion of larval drift in the Murray River that is coming from the Goulburn River.</w:t>
          </w:r>
          <w:bookmarkStart w:id="10" w:name="_Hlk87719012"/>
          <w:r w:rsidR="00B474EC">
            <w:t xml:space="preserve"> </w:t>
          </w:r>
          <w:r>
            <w:rPr>
              <w:lang w:eastAsia="en-AU"/>
            </w:rPr>
            <w:t xml:space="preserve">Spawning of golden perch and silver </w:t>
          </w:r>
          <w:r w:rsidR="0075498A">
            <w:rPr>
              <w:lang w:eastAsia="en-AU"/>
            </w:rPr>
            <w:t xml:space="preserve">perch </w:t>
          </w:r>
          <w:r>
            <w:rPr>
              <w:lang w:eastAsia="en-AU"/>
            </w:rPr>
            <w:t>was detected in the Murray River both</w:t>
          </w:r>
          <w:r w:rsidRPr="003866F2">
            <w:rPr>
              <w:lang w:eastAsia="en-AU"/>
            </w:rPr>
            <w:t xml:space="preserve"> </w:t>
          </w:r>
          <w:r>
            <w:rPr>
              <w:lang w:eastAsia="en-AU"/>
            </w:rPr>
            <w:t>upstream and downstream of the junction over a longer time frame encompassing late October to late November than in the Goulburn River. There was no noticeable increase in the c</w:t>
          </w:r>
          <w:r w:rsidRPr="00B07DD3">
            <w:rPr>
              <w:lang w:eastAsia="en-AU"/>
            </w:rPr>
            <w:t xml:space="preserve">atches of </w:t>
          </w:r>
          <w:r>
            <w:rPr>
              <w:lang w:eastAsia="en-AU"/>
            </w:rPr>
            <w:t>golden</w:t>
          </w:r>
          <w:r w:rsidRPr="00B07DD3">
            <w:rPr>
              <w:lang w:eastAsia="en-AU"/>
            </w:rPr>
            <w:t xml:space="preserve"> perch eggs in the Murray River </w:t>
          </w:r>
          <w:r>
            <w:rPr>
              <w:lang w:eastAsia="en-AU"/>
            </w:rPr>
            <w:t>following spawning in the Goulburn River, indicating a minimal effect of Goulburn River larvae on the pool of larvae in the Murray River at this time. However, catches of silver perch eggs in the Murray River downstream of the junction increased slightly in late November, coinciding with s</w:t>
          </w:r>
          <w:r w:rsidRPr="00B07DD3">
            <w:rPr>
              <w:lang w:eastAsia="en-AU"/>
            </w:rPr>
            <w:t xml:space="preserve">pawning in the </w:t>
          </w:r>
          <w:r>
            <w:rPr>
              <w:lang w:eastAsia="en-AU"/>
            </w:rPr>
            <w:t>lower Goulburn</w:t>
          </w:r>
          <w:r w:rsidRPr="00B07DD3">
            <w:rPr>
              <w:lang w:eastAsia="en-AU"/>
            </w:rPr>
            <w:t xml:space="preserve"> </w:t>
          </w:r>
          <w:r w:rsidRPr="000961AB">
            <w:rPr>
              <w:lang w:eastAsia="en-AU"/>
            </w:rPr>
            <w:t>River.</w:t>
          </w:r>
        </w:p>
        <w:bookmarkEnd w:id="10"/>
        <w:p w14:paraId="3FD85512" w14:textId="18DB545E" w:rsidR="00300A7F" w:rsidRDefault="0075498A" w:rsidP="0075498A">
          <w:pPr>
            <w:pStyle w:val="Heading4"/>
          </w:pPr>
          <w:r>
            <w:t>Metabolism</w:t>
          </w:r>
        </w:p>
        <w:p w14:paraId="4F9FF871" w14:textId="02A455F7" w:rsidR="0075498A" w:rsidRDefault="0075498A" w:rsidP="0075498A">
          <w:r>
            <w:t>In 2020-</w:t>
          </w:r>
          <w:r w:rsidR="00632F9B">
            <w:t>2</w:t>
          </w:r>
          <w:r>
            <w:t>1 the stream metabolism monitoring program was augmented to include a specific assessment of water column (or pelagic) metabolism as well as whole stream metabolism.</w:t>
          </w:r>
          <w:r w:rsidR="00B474EC">
            <w:t xml:space="preserve"> </w:t>
          </w:r>
          <w:r>
            <w:t xml:space="preserve">The measurement of water column metabolism has enabled us to </w:t>
          </w:r>
          <w:r w:rsidR="001A48CE">
            <w:t>attribute</w:t>
          </w:r>
          <w:r>
            <w:t xml:space="preserve"> the relative sources of primary production</w:t>
          </w:r>
          <w:r w:rsidR="001A48CE">
            <w:t>, and hence carbon production,</w:t>
          </w:r>
          <w:r>
            <w:t xml:space="preserve"> </w:t>
          </w:r>
          <w:r w:rsidR="001A48CE">
            <w:t>to</w:t>
          </w:r>
          <w:r>
            <w:t xml:space="preserve"> either algae suspended in the water column or algae and microbes attached t</w:t>
          </w:r>
          <w:r w:rsidR="001A48CE">
            <w:t xml:space="preserve">o </w:t>
          </w:r>
          <w:r>
            <w:t>benthic surfaces such as bed and bank sediments and submerged snags.</w:t>
          </w:r>
        </w:p>
        <w:p w14:paraId="35F491B4" w14:textId="2FA868D3" w:rsidR="0075498A" w:rsidRDefault="0075498A" w:rsidP="0075498A">
          <w:r>
            <w:t xml:space="preserve">Overall rates of primary production and respiration in the Goulburn River in 2020-21 were similar to previous years and </w:t>
          </w:r>
          <w:r w:rsidRPr="00BA2632">
            <w:t>typical of those in the southern Murray-Darling Basin</w:t>
          </w:r>
          <w:r>
            <w:t>.</w:t>
          </w:r>
          <w:bookmarkStart w:id="11" w:name="_Hlk87719429"/>
          <w:bookmarkStart w:id="12" w:name="_Hlk55909837"/>
          <w:r w:rsidR="00B474EC">
            <w:t xml:space="preserve"> </w:t>
          </w:r>
          <w:r w:rsidRPr="00BA2632">
            <w:t xml:space="preserve">Across the entire </w:t>
          </w:r>
          <w:r>
            <w:t>seven</w:t>
          </w:r>
          <w:r w:rsidRPr="00BA2632">
            <w:t>-year data set</w:t>
          </w:r>
          <w:r>
            <w:t xml:space="preserve"> of LTIM and MER</w:t>
          </w:r>
          <w:r w:rsidRPr="00BA2632">
            <w:t xml:space="preserve">, the highest </w:t>
          </w:r>
          <w:r>
            <w:t>primary production</w:t>
          </w:r>
          <w:r w:rsidRPr="00BA2632">
            <w:t xml:space="preserve"> rates </w:t>
          </w:r>
          <w:r>
            <w:t>have been recorded</w:t>
          </w:r>
          <w:r w:rsidRPr="00BA2632">
            <w:t xml:space="preserve"> during the summer</w:t>
          </w:r>
          <w:r>
            <w:t>, corresponding to the warmest temperatures and greatest light availabilities, and the lowest rates occur in winter.</w:t>
          </w:r>
          <w:bookmarkEnd w:id="11"/>
        </w:p>
        <w:bookmarkEnd w:id="12"/>
        <w:p w14:paraId="79D30D0E" w14:textId="07CCDF6E" w:rsidR="0075498A" w:rsidRDefault="0075498A" w:rsidP="0075498A">
          <w:r>
            <w:t>With seven years of data now available, we have analysed the amount of organic carbon that CEW contributes to the Goulburn River for a range of flow events at McCoy’s Bridge</w:t>
          </w:r>
          <w:r w:rsidR="00B44F3E">
            <w:t xml:space="preserve"> (Figure 3).</w:t>
          </w:r>
          <w:bookmarkStart w:id="13" w:name="_Hlk55910181"/>
          <w:r w:rsidR="00B474EC">
            <w:t xml:space="preserve"> </w:t>
          </w:r>
          <w:r>
            <w:t>Over th</w:t>
          </w:r>
          <w:r w:rsidR="00B44F3E">
            <w:t>is</w:t>
          </w:r>
          <w:r>
            <w:t xml:space="preserve"> period it is estimated that CEW produced</w:t>
          </w:r>
          <w:r w:rsidRPr="00BA2632">
            <w:t xml:space="preserve"> nearly a quarter (2</w:t>
          </w:r>
          <w:r>
            <w:t>1</w:t>
          </w:r>
          <w:r w:rsidRPr="00BA2632">
            <w:t>%) of the organic carbon produced</w:t>
          </w:r>
          <w:r>
            <w:t xml:space="preserve"> in the river</w:t>
          </w:r>
          <w:r w:rsidRPr="00BA2632">
            <w:t xml:space="preserve"> (</w:t>
          </w:r>
          <w:r>
            <w:t>454</w:t>
          </w:r>
          <w:r w:rsidRPr="00BA2632">
            <w:t xml:space="preserve"> of </w:t>
          </w:r>
          <w:r>
            <w:t>2156</w:t>
          </w:r>
          <w:r w:rsidRPr="00BA2632">
            <w:t xml:space="preserve"> Tonnes).</w:t>
          </w:r>
          <w:r>
            <w:t xml:space="preserve"> </w:t>
          </w:r>
          <w:r w:rsidRPr="00BA2632">
            <w:t xml:space="preserve">From an ecological perspective, CEW-enhanced </w:t>
          </w:r>
          <w:r>
            <w:t>production</w:t>
          </w:r>
          <w:r w:rsidRPr="00BA2632">
            <w:t xml:space="preserve"> was most important in </w:t>
          </w:r>
          <w:r w:rsidR="00B44F3E">
            <w:t xml:space="preserve">winter and </w:t>
          </w:r>
          <w:r w:rsidRPr="00BA2632">
            <w:t xml:space="preserve">spring when </w:t>
          </w:r>
          <w:r w:rsidR="00B44F3E">
            <w:t>23-52% and</w:t>
          </w:r>
          <w:r w:rsidR="00B44F3E" w:rsidRPr="00BA2632">
            <w:t xml:space="preserve"> </w:t>
          </w:r>
          <w:r>
            <w:t>17</w:t>
          </w:r>
          <w:r w:rsidRPr="00BA2632">
            <w:t>–</w:t>
          </w:r>
          <w:r>
            <w:t>58</w:t>
          </w:r>
          <w:r w:rsidRPr="00BA2632">
            <w:t xml:space="preserve">% of all </w:t>
          </w:r>
          <w:r>
            <w:t xml:space="preserve">carbon production </w:t>
          </w:r>
          <w:r w:rsidRPr="00BA2632">
            <w:t>was associated with CEW</w:t>
          </w:r>
          <w:r w:rsidR="00B44F3E">
            <w:t xml:space="preserve">, </w:t>
          </w:r>
          <w:r>
            <w:t>except in years with high natural winter flows</w:t>
          </w:r>
          <w:r w:rsidR="00B44F3E">
            <w:t xml:space="preserve"> when the CEW contributed carbon is much lower.</w:t>
          </w:r>
          <w:r w:rsidR="00B474EC">
            <w:t xml:space="preserve"> </w:t>
          </w:r>
          <w:r>
            <w:t xml:space="preserve">CEW contributes very little carbon in summer because flows are either low (with no CEW contribution) or dominated by IVT delivery. </w:t>
          </w:r>
          <w:r w:rsidR="00B44F3E">
            <w:t>M</w:t>
          </w:r>
          <w:r>
            <w:t>ost CEW-assisted carbon production occurs where CEW contributes to medium to large volume freshes (3,000-7,000 ML/day) in spring and autumn</w:t>
          </w:r>
          <w:r w:rsidR="00B44F3E">
            <w:t>.</w:t>
          </w:r>
        </w:p>
        <w:p w14:paraId="2E129ED2" w14:textId="77777777" w:rsidR="00B44F3E" w:rsidRDefault="00B44F3E" w:rsidP="00B44F3E">
          <w:pPr>
            <w:jc w:val="center"/>
          </w:pPr>
          <w:bookmarkStart w:id="14" w:name="_Ref54359230"/>
          <w:r w:rsidRPr="00BA2632">
            <w:rPr>
              <w:noProof/>
            </w:rPr>
            <w:lastRenderedPageBreak/>
            <w:drawing>
              <wp:inline distT="0" distB="0" distL="0" distR="0" wp14:anchorId="58F81A0D" wp14:editId="07E46DA9">
                <wp:extent cx="4713809" cy="3714750"/>
                <wp:effectExtent l="0" t="0" r="0" b="0"/>
                <wp:docPr id="80" name="Picture 8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bar chart&#10;&#10;Description automatically generated"/>
                        <pic:cNvPicPr>
                          <a:picLocks noChangeAspect="1" noChangeArrowheads="1"/>
                        </pic:cNvPicPr>
                      </pic:nvPicPr>
                      <pic:blipFill>
                        <a:blip r:embed="rId16" cstate="screen">
                          <a:extLst>
                            <a:ext uri="{28A0092B-C50C-407E-A947-70E740481C1C}">
                              <a14:useLocalDpi xmlns:a14="http://schemas.microsoft.com/office/drawing/2010/main"/>
                            </a:ext>
                          </a:extLst>
                        </a:blip>
                        <a:srcRect t="2504" b="4327"/>
                        <a:stretch>
                          <a:fillRect/>
                        </a:stretch>
                      </pic:blipFill>
                      <pic:spPr bwMode="auto">
                        <a:xfrm>
                          <a:off x="0" y="0"/>
                          <a:ext cx="4741017" cy="3736192"/>
                        </a:xfrm>
                        <a:prstGeom prst="rect">
                          <a:avLst/>
                        </a:prstGeom>
                        <a:noFill/>
                        <a:ln>
                          <a:noFill/>
                        </a:ln>
                      </pic:spPr>
                    </pic:pic>
                  </a:graphicData>
                </a:graphic>
              </wp:inline>
            </w:drawing>
          </w:r>
        </w:p>
        <w:bookmarkEnd w:id="14"/>
        <w:p w14:paraId="1B63A686" w14:textId="6DBA992E" w:rsidR="00B44F3E" w:rsidRPr="00B44F3E" w:rsidRDefault="00B44F3E" w:rsidP="00B44F3E">
          <w:pPr>
            <w:jc w:val="center"/>
            <w:rPr>
              <w:i/>
              <w:color w:val="000000" w:themeColor="text1"/>
            </w:rPr>
          </w:pPr>
          <w:r>
            <w:rPr>
              <w:i/>
              <w:color w:val="000000" w:themeColor="text1"/>
            </w:rPr>
            <w:t xml:space="preserve">Figure 3: </w:t>
          </w:r>
          <w:r w:rsidRPr="00B44F3E">
            <w:rPr>
              <w:i/>
              <w:color w:val="000000" w:themeColor="text1"/>
            </w:rPr>
            <w:t xml:space="preserve">Estimated mean daily loads of organic carbon created by primary production, stratified by season and flow category (see </w:t>
          </w:r>
          <w:r w:rsidRPr="00B44F3E">
            <w:rPr>
              <w:i/>
              <w:color w:val="000000" w:themeColor="text1"/>
            </w:rPr>
            <w:fldChar w:fldCharType="begin"/>
          </w:r>
          <w:r w:rsidRPr="00B44F3E">
            <w:rPr>
              <w:i/>
              <w:color w:val="000000" w:themeColor="text1"/>
            </w:rPr>
            <w:instrText xml:space="preserve"> REF _Ref46490288 \h </w:instrText>
          </w:r>
          <w:r>
            <w:rPr>
              <w:i/>
              <w:color w:val="000000" w:themeColor="text1"/>
            </w:rPr>
            <w:instrText xml:space="preserve"> \* MERGEFORMAT </w:instrText>
          </w:r>
          <w:r w:rsidRPr="00B44F3E">
            <w:rPr>
              <w:i/>
              <w:color w:val="000000" w:themeColor="text1"/>
            </w:rPr>
          </w:r>
          <w:r w:rsidRPr="00B44F3E">
            <w:rPr>
              <w:i/>
              <w:color w:val="000000" w:themeColor="text1"/>
            </w:rPr>
            <w:fldChar w:fldCharType="separate"/>
          </w:r>
          <w:r w:rsidR="00430F04">
            <w:rPr>
              <w:b/>
              <w:bCs/>
              <w:i/>
              <w:color w:val="000000" w:themeColor="text1"/>
              <w:lang w:val="en-US"/>
            </w:rPr>
            <w:t>Error! Reference source not found.</w:t>
          </w:r>
          <w:r w:rsidRPr="00B44F3E">
            <w:rPr>
              <w:i/>
              <w:color w:val="000000" w:themeColor="text1"/>
            </w:rPr>
            <w:fldChar w:fldCharType="end"/>
          </w:r>
          <w:r>
            <w:rPr>
              <w:i/>
              <w:color w:val="000000" w:themeColor="text1"/>
            </w:rPr>
            <w:t>1</w:t>
          </w:r>
          <w:r w:rsidRPr="00B44F3E">
            <w:rPr>
              <w:i/>
              <w:color w:val="000000" w:themeColor="text1"/>
            </w:rPr>
            <w:t xml:space="preserve"> for category definitions). Data are from 2014 to 21 and pooled across all sites</w:t>
          </w:r>
        </w:p>
        <w:p w14:paraId="5BC54CBF" w14:textId="1F5E6659" w:rsidR="001A48CE" w:rsidRDefault="00B44F3E" w:rsidP="00B44F3E">
          <w:pPr>
            <w:rPr>
              <w:lang w:eastAsia="en-US"/>
            </w:rPr>
          </w:pPr>
          <w:bookmarkStart w:id="15" w:name="_Hlk55910691"/>
          <w:r>
            <w:t xml:space="preserve">With regards to the relative proportions of benthic versus pelagic metabolism, pelagic primary production ranged from 1-25% of the daily primary productivity at the sites, demonstrating that the great majority of whole stream primary production was occurring </w:t>
          </w:r>
          <w:r w:rsidR="00B474EC">
            <w:t xml:space="preserve">on </w:t>
          </w:r>
          <w:r>
            <w:t xml:space="preserve">the </w:t>
          </w:r>
          <w:r w:rsidR="00103C1D">
            <w:t>river</w:t>
          </w:r>
          <w:r w:rsidR="00B474EC">
            <w:t>bed</w:t>
          </w:r>
          <w:r>
            <w:t xml:space="preserve">. </w:t>
          </w:r>
          <w:r w:rsidR="001A48CE">
            <w:rPr>
              <w:lang w:eastAsia="en-US"/>
            </w:rPr>
            <w:t>The creation of carbon via benthic primary production is likely to contribute a greater benefit as a food resource for macroinvertebrates and fish in the Goulburn River because the carbon is retained within the local system.</w:t>
          </w:r>
          <w:r w:rsidR="00B474EC">
            <w:rPr>
              <w:lang w:eastAsia="en-US"/>
            </w:rPr>
            <w:t xml:space="preserve"> </w:t>
          </w:r>
          <w:r w:rsidR="001A48CE">
            <w:rPr>
              <w:lang w:eastAsia="en-US"/>
            </w:rPr>
            <w:t xml:space="preserve">Carbon generated by pelagic metabolism is transported downstream </w:t>
          </w:r>
          <w:r w:rsidR="00A5566C">
            <w:rPr>
              <w:lang w:eastAsia="en-US"/>
            </w:rPr>
            <w:t xml:space="preserve">in the flow </w:t>
          </w:r>
          <w:r w:rsidR="001A48CE">
            <w:rPr>
              <w:lang w:eastAsia="en-US"/>
            </w:rPr>
            <w:t>and contributes to food resources further downstream in the Murray River.</w:t>
          </w:r>
          <w:r w:rsidR="00B474EC">
            <w:rPr>
              <w:lang w:eastAsia="en-US"/>
            </w:rPr>
            <w:t xml:space="preserve"> </w:t>
          </w:r>
          <w:r>
            <w:t xml:space="preserve">Rates of </w:t>
          </w:r>
          <w:r w:rsidR="001A48CE">
            <w:t xml:space="preserve">whole-stream and </w:t>
          </w:r>
          <w:r>
            <w:t xml:space="preserve">pelagic metabolism appear </w:t>
          </w:r>
          <w:r w:rsidR="0013634B">
            <w:t xml:space="preserve">to be </w:t>
          </w:r>
          <w:r>
            <w:t>related to light availability.</w:t>
          </w:r>
          <w:r w:rsidR="00B474EC">
            <w:t xml:space="preserve"> </w:t>
          </w:r>
          <w:r>
            <w:t xml:space="preserve">Hence, </w:t>
          </w:r>
          <w:r w:rsidRPr="00573140">
            <w:rPr>
              <w:lang w:eastAsia="en-US"/>
            </w:rPr>
            <w:t>ensuring</w:t>
          </w:r>
          <w:r>
            <w:rPr>
              <w:lang w:eastAsia="en-US"/>
            </w:rPr>
            <w:t xml:space="preserve"> </w:t>
          </w:r>
          <w:r w:rsidRPr="00573140">
            <w:rPr>
              <w:lang w:eastAsia="en-US"/>
            </w:rPr>
            <w:t>a</w:t>
          </w:r>
          <w:r>
            <w:rPr>
              <w:lang w:eastAsia="en-US"/>
            </w:rPr>
            <w:t xml:space="preserve"> </w:t>
          </w:r>
          <w:r w:rsidRPr="00573140">
            <w:rPr>
              <w:lang w:eastAsia="en-US"/>
            </w:rPr>
            <w:t>lower</w:t>
          </w:r>
          <w:r>
            <w:rPr>
              <w:lang w:eastAsia="en-US"/>
            </w:rPr>
            <w:t xml:space="preserve"> </w:t>
          </w:r>
          <w:r w:rsidRPr="00573140">
            <w:rPr>
              <w:lang w:eastAsia="en-US"/>
            </w:rPr>
            <w:t>flow</w:t>
          </w:r>
          <w:r>
            <w:rPr>
              <w:lang w:eastAsia="en-US"/>
            </w:rPr>
            <w:t xml:space="preserve"> </w:t>
          </w:r>
          <w:r w:rsidRPr="00573140">
            <w:rPr>
              <w:lang w:eastAsia="en-US"/>
            </w:rPr>
            <w:t>in</w:t>
          </w:r>
          <w:r>
            <w:rPr>
              <w:lang w:eastAsia="en-US"/>
            </w:rPr>
            <w:t xml:space="preserve"> </w:t>
          </w:r>
          <w:r w:rsidRPr="00573140">
            <w:rPr>
              <w:lang w:eastAsia="en-US"/>
            </w:rPr>
            <w:t>summer</w:t>
          </w:r>
          <w:r>
            <w:rPr>
              <w:lang w:eastAsia="en-US"/>
            </w:rPr>
            <w:t xml:space="preserve"> would increase </w:t>
          </w:r>
          <w:r w:rsidRPr="00573140">
            <w:rPr>
              <w:lang w:eastAsia="en-US"/>
            </w:rPr>
            <w:t>light</w:t>
          </w:r>
          <w:r>
            <w:rPr>
              <w:lang w:eastAsia="en-US"/>
            </w:rPr>
            <w:t xml:space="preserve"> </w:t>
          </w:r>
          <w:r w:rsidRPr="00573140">
            <w:rPr>
              <w:lang w:eastAsia="en-US"/>
            </w:rPr>
            <w:t>penetration</w:t>
          </w:r>
          <w:r>
            <w:rPr>
              <w:lang w:eastAsia="en-US"/>
            </w:rPr>
            <w:t xml:space="preserve"> </w:t>
          </w:r>
          <w:r w:rsidRPr="00573140">
            <w:rPr>
              <w:lang w:eastAsia="en-US"/>
            </w:rPr>
            <w:t>to</w:t>
          </w:r>
          <w:r>
            <w:rPr>
              <w:lang w:eastAsia="en-US"/>
            </w:rPr>
            <w:t xml:space="preserve"> </w:t>
          </w:r>
          <w:r w:rsidRPr="00573140">
            <w:rPr>
              <w:lang w:eastAsia="en-US"/>
            </w:rPr>
            <w:t>the</w:t>
          </w:r>
          <w:r>
            <w:rPr>
              <w:lang w:eastAsia="en-US"/>
            </w:rPr>
            <w:t xml:space="preserve"> stream </w:t>
          </w:r>
          <w:r w:rsidRPr="00573140">
            <w:rPr>
              <w:lang w:eastAsia="en-US"/>
            </w:rPr>
            <w:t>bed</w:t>
          </w:r>
          <w:r>
            <w:rPr>
              <w:lang w:eastAsia="en-US"/>
            </w:rPr>
            <w:t xml:space="preserve"> and promote benthic primary production</w:t>
          </w:r>
          <w:r w:rsidR="001A48CE">
            <w:rPr>
              <w:lang w:eastAsia="en-US"/>
            </w:rPr>
            <w:t>.</w:t>
          </w:r>
        </w:p>
        <w:bookmarkEnd w:id="13"/>
        <w:bookmarkEnd w:id="15"/>
        <w:p w14:paraId="30A8CC99" w14:textId="4970DACE" w:rsidR="0075498A" w:rsidRPr="00C76182" w:rsidRDefault="0075498A" w:rsidP="0075498A">
          <w:r w:rsidRPr="00C76182">
            <w:t xml:space="preserve">The outcomes of this analysis </w:t>
          </w:r>
          <w:r w:rsidR="00ED1EBB">
            <w:t>highlights</w:t>
          </w:r>
          <w:r w:rsidRPr="00C76182">
            <w:t>:</w:t>
          </w:r>
        </w:p>
        <w:p w14:paraId="090B5FEA" w14:textId="77777777" w:rsidR="001A48CE" w:rsidRPr="00A5566C" w:rsidRDefault="0075498A" w:rsidP="00A5566C">
          <w:pPr>
            <w:pStyle w:val="ListParagraph"/>
            <w:numPr>
              <w:ilvl w:val="0"/>
              <w:numId w:val="32"/>
            </w:numPr>
            <w:spacing w:after="0"/>
            <w:contextualSpacing/>
            <w:jc w:val="both"/>
          </w:pPr>
          <w:r w:rsidRPr="00CF470A">
            <w:t>The importance of CEW contributions to organic carbon creation, especially in winter and spring</w:t>
          </w:r>
          <w:r w:rsidR="001A48CE">
            <w:t>.</w:t>
          </w:r>
        </w:p>
        <w:p w14:paraId="27B91D14" w14:textId="12C126D9" w:rsidR="0075498A" w:rsidRDefault="001A48CE" w:rsidP="00A5566C">
          <w:pPr>
            <w:pStyle w:val="ListParagraph"/>
            <w:numPr>
              <w:ilvl w:val="0"/>
              <w:numId w:val="32"/>
            </w:numPr>
            <w:spacing w:after="0"/>
            <w:contextualSpacing/>
            <w:jc w:val="both"/>
          </w:pPr>
          <w:r>
            <w:t>Low flows in summer are preferable for maximising benthic carbon production.</w:t>
          </w:r>
          <w:r w:rsidR="00B474EC">
            <w:t xml:space="preserve"> </w:t>
          </w:r>
          <w:r>
            <w:t xml:space="preserve">Hence, </w:t>
          </w:r>
          <w:r w:rsidR="00B44F3E">
            <w:t>IVT flows in the lower Goulburn River</w:t>
          </w:r>
          <w:r>
            <w:t xml:space="preserve"> may </w:t>
          </w:r>
          <w:r w:rsidR="00B44F3E">
            <w:t>be limiting the amount of benthic primary production over the summer months by reducing the amount of light that reaches the riverbed.</w:t>
          </w:r>
        </w:p>
        <w:p w14:paraId="19BFD8CD" w14:textId="210529F4" w:rsidR="0075498A" w:rsidRDefault="0075498A" w:rsidP="0075498A">
          <w:pPr>
            <w:pStyle w:val="Heading4"/>
          </w:pPr>
          <w:r>
            <w:t>Macroinvertebrates</w:t>
          </w:r>
        </w:p>
        <w:p w14:paraId="7B57F20B" w14:textId="4B65C00D" w:rsidR="00634EBE" w:rsidRDefault="00634EBE" w:rsidP="00634EBE">
          <w:bookmarkStart w:id="16" w:name="_Hlk55911021"/>
          <w:r w:rsidRPr="00BA2632">
            <w:t xml:space="preserve">In </w:t>
          </w:r>
          <w:r>
            <w:t>2020</w:t>
          </w:r>
          <w:r w:rsidR="00ED1EBB">
            <w:t>-</w:t>
          </w:r>
          <w:r>
            <w:t xml:space="preserve">21 macroinvertebrate sampling occurred before and after the November fresh. More than 75,000 </w:t>
          </w:r>
          <w:r w:rsidRPr="00BA2632">
            <w:t>macroinvertebrates from 5</w:t>
          </w:r>
          <w:r>
            <w:t>4</w:t>
          </w:r>
          <w:r w:rsidRPr="00BA2632">
            <w:t xml:space="preserve"> taxa</w:t>
          </w:r>
          <w:r>
            <w:t xml:space="preserve"> (different species, </w:t>
          </w:r>
          <w:proofErr w:type="gramStart"/>
          <w:r>
            <w:t>genera</w:t>
          </w:r>
          <w:proofErr w:type="gramEnd"/>
          <w:r>
            <w:t xml:space="preserve"> or families of macroinvertebrate)</w:t>
          </w:r>
          <w:r w:rsidRPr="00BA2632">
            <w:t xml:space="preserve"> were collected across all sampling periods. </w:t>
          </w:r>
          <w:r>
            <w:t xml:space="preserve">This was up from the total of 49,000 collected in 2019-20. </w:t>
          </w:r>
          <w:r w:rsidRPr="00BA2632">
            <w:t>The most common taxa</w:t>
          </w:r>
          <w:r>
            <w:t xml:space="preserve"> were</w:t>
          </w:r>
          <w:r w:rsidRPr="00BA2632">
            <w:t xml:space="preserve"> mites</w:t>
          </w:r>
          <w:r>
            <w:t xml:space="preserve">, </w:t>
          </w:r>
          <w:r w:rsidRPr="00BA2632">
            <w:t>water bugs</w:t>
          </w:r>
          <w:r>
            <w:t>,</w:t>
          </w:r>
          <w:r w:rsidRPr="00BA2632">
            <w:t xml:space="preserve"> the mayfly </w:t>
          </w:r>
          <w:r>
            <w:t>(</w:t>
          </w:r>
          <w:proofErr w:type="spellStart"/>
          <w:r w:rsidRPr="00BA2632">
            <w:t>Baetidae</w:t>
          </w:r>
          <w:proofErr w:type="spellEnd"/>
          <w:r>
            <w:t>),</w:t>
          </w:r>
          <w:r w:rsidRPr="00BA2632">
            <w:t xml:space="preserve"> the caddisfly </w:t>
          </w:r>
          <w:r>
            <w:t>(</w:t>
          </w:r>
          <w:proofErr w:type="spellStart"/>
          <w:r w:rsidRPr="00BA2632">
            <w:t>Leptoceridae</w:t>
          </w:r>
          <w:proofErr w:type="spellEnd"/>
          <w:r>
            <w:t>)</w:t>
          </w:r>
          <w:r w:rsidRPr="00BA2632">
            <w:t xml:space="preserve"> and shrimp</w:t>
          </w:r>
          <w:r>
            <w:t>s (</w:t>
          </w:r>
          <w:r w:rsidRPr="00BA2632">
            <w:t>Atyidae</w:t>
          </w:r>
          <w:r>
            <w:t>)</w:t>
          </w:r>
          <w:r w:rsidRPr="00BA2632">
            <w:t xml:space="preserve">. </w:t>
          </w:r>
          <w:r>
            <w:t>The average abundance of a</w:t>
          </w:r>
          <w:r w:rsidRPr="00BA2632">
            <w:t>ll these taxa increased after the</w:t>
          </w:r>
          <w:r>
            <w:t xml:space="preserve"> November 2020</w:t>
          </w:r>
          <w:r w:rsidRPr="00BA2632">
            <w:t xml:space="preserve"> fresh with the highest abundances occurring </w:t>
          </w:r>
          <w:r>
            <w:t>in January and February 2021.</w:t>
          </w:r>
          <w:r w:rsidR="00B474EC">
            <w:t xml:space="preserve"> </w:t>
          </w:r>
          <w:r w:rsidR="00BB2999">
            <w:t>Similarly, macroinvertebrate biomass (mostly associated with crustaceans – shrimps and prawns), was also highest in summer.</w:t>
          </w:r>
        </w:p>
        <w:p w14:paraId="38FDF3D6" w14:textId="5CC67AE4" w:rsidR="00634EBE" w:rsidRDefault="00634EBE" w:rsidP="00634EBE">
          <w:bookmarkStart w:id="17" w:name="_Hlk87720167"/>
          <w:bookmarkEnd w:id="16"/>
          <w:r>
            <w:t>Patterns observed in 2020-21 were similar to those in 2019-20</w:t>
          </w:r>
          <w:r w:rsidR="00BB2999">
            <w:t>.</w:t>
          </w:r>
          <w:r w:rsidR="00B474EC">
            <w:t xml:space="preserve"> </w:t>
          </w:r>
          <w:r w:rsidR="00BB2999">
            <w:t>The specific factors leading to increased macroinvertebrate abundance</w:t>
          </w:r>
          <w:r w:rsidR="00190080">
            <w:t xml:space="preserve"> and</w:t>
          </w:r>
          <w:r w:rsidR="00BB2999">
            <w:t xml:space="preserve"> biomass are still not clear; spring flows, </w:t>
          </w:r>
          <w:r>
            <w:t>natural seasonal variatio</w:t>
          </w:r>
          <w:r w:rsidR="00BB2999">
            <w:t xml:space="preserve">n in temperature and </w:t>
          </w:r>
          <w:r>
            <w:t>increased availability of organic carbon in summer</w:t>
          </w:r>
          <w:r w:rsidR="00BB2999">
            <w:t xml:space="preserve"> may all be important factors.</w:t>
          </w:r>
          <w:r w:rsidR="00B474EC">
            <w:t xml:space="preserve"> </w:t>
          </w:r>
          <w:r w:rsidR="00BB2999">
            <w:t xml:space="preserve">Notably, outcomes of the metabolism monitoring show that the largest amounts of organic carbon are produced in summer, this period also </w:t>
          </w:r>
          <w:r w:rsidR="00BB2999">
            <w:lastRenderedPageBreak/>
            <w:t>coincides with the highest abundances and biomass of macroinvertebrates. It is possible that macroinvertebrates are responding to the increased carbon availability, rather than flows specifically.</w:t>
          </w:r>
          <w:r w:rsidR="00B474EC">
            <w:t xml:space="preserve"> </w:t>
          </w:r>
          <w:r>
            <w:t>Over coming years, as we gather more concurrent data on carbon production and macroinvertebrate biomass, further analysis will be undertaken to explore relationships between the availability of organic carbon and macroinvertebrate abundance or biomass.</w:t>
          </w:r>
          <w:bookmarkEnd w:id="17"/>
        </w:p>
        <w:p w14:paraId="186ADEA4" w14:textId="1EB6D3A7" w:rsidR="00BB2999" w:rsidRDefault="00BB2999" w:rsidP="00BB2999">
          <w:pPr>
            <w:pStyle w:val="Heading4"/>
          </w:pPr>
          <w:bookmarkStart w:id="18" w:name="_Toc32303496"/>
          <w:r>
            <w:t>Implications for future management of environmental water</w:t>
          </w:r>
        </w:p>
        <w:p w14:paraId="49F46866" w14:textId="0B2B550F" w:rsidR="00BB2999" w:rsidRDefault="00BB2999" w:rsidP="00BB2999">
          <w:r>
            <w:t>Results from monitoring in 2020-21 build further on those from previous years and the following observations are notable for informing future management of environmental water in the Goulburn River:</w:t>
          </w:r>
        </w:p>
        <w:p w14:paraId="4055EF2A" w14:textId="77777777" w:rsidR="00BB2999" w:rsidRDefault="00BB2999" w:rsidP="00190080">
          <w:pPr>
            <w:pStyle w:val="ListBullet2"/>
          </w:pPr>
          <w:r>
            <w:t>Results underscore:</w:t>
          </w:r>
        </w:p>
        <w:p w14:paraId="3BC4FD7E" w14:textId="456572EA" w:rsidR="00BB2999" w:rsidRDefault="00BB2999" w:rsidP="00BB2999">
          <w:pPr>
            <w:pStyle w:val="ListParagraph"/>
            <w:numPr>
              <w:ilvl w:val="1"/>
              <w:numId w:val="21"/>
            </w:numPr>
            <w:jc w:val="both"/>
          </w:pPr>
          <w:r>
            <w:t xml:space="preserve">the importance of winter and spring </w:t>
          </w:r>
          <w:bookmarkEnd w:id="18"/>
          <w:r w:rsidR="00ED1EBB">
            <w:t xml:space="preserve">freshes </w:t>
          </w:r>
          <w:r>
            <w:t xml:space="preserve">for depositing sediment and seeds on riverbanks with minimal erosion, particularly if associated with </w:t>
          </w:r>
          <w:r w:rsidR="002B769B">
            <w:t>concurrent</w:t>
          </w:r>
          <w:r>
            <w:t xml:space="preserve"> tributary inflows,</w:t>
          </w:r>
        </w:p>
        <w:p w14:paraId="0F3D9F72" w14:textId="77777777" w:rsidR="00BB2999" w:rsidRDefault="00BB2999" w:rsidP="00BB2999">
          <w:pPr>
            <w:pStyle w:val="ListParagraph"/>
            <w:numPr>
              <w:ilvl w:val="1"/>
              <w:numId w:val="21"/>
            </w:numPr>
            <w:jc w:val="both"/>
          </w:pPr>
          <w:r>
            <w:t>the importance of timing and magnitude of spring freshes for promoting water-dependant vegetation (early spring) and golden perch and silver perch spawning (late spring/early summer),</w:t>
          </w:r>
        </w:p>
        <w:p w14:paraId="4A1A95A1" w14:textId="5FF65F09" w:rsidR="00BB2999" w:rsidRDefault="00BB2999" w:rsidP="00BB2999">
          <w:pPr>
            <w:pStyle w:val="ListParagraph"/>
            <w:numPr>
              <w:ilvl w:val="1"/>
              <w:numId w:val="21"/>
            </w:numPr>
            <w:jc w:val="both"/>
          </w:pPr>
          <w:r>
            <w:t>the contribution that CEW flows make to enhancing the amount of organic carbon generated by primary production as a potential food resource for macroinvertebrates and fish when delivered any time throughout year.</w:t>
          </w:r>
        </w:p>
        <w:p w14:paraId="78EB2AAF" w14:textId="77777777" w:rsidR="00BB2999" w:rsidRDefault="00BB2999" w:rsidP="00BB2999">
          <w:pPr>
            <w:pStyle w:val="ListParagraph"/>
            <w:numPr>
              <w:ilvl w:val="0"/>
              <w:numId w:val="21"/>
            </w:numPr>
            <w:jc w:val="both"/>
          </w:pPr>
          <w:r>
            <w:t>In 2020-21 CEW was used to help maintain a high base flow between the early spring fresh for vegetation and the late spring fresh for fish spawning. This high base flow aimed to prevent germination of vegetation immediately following the early spring fresh so that young plants would not be affected by the later spring fresh. Seedlings were observed following the late spring fresh, so this strategy may have helped delay germination.</w:t>
          </w:r>
        </w:p>
        <w:p w14:paraId="70D17CAC" w14:textId="77777777" w:rsidR="00BB2999" w:rsidRDefault="00BB2999" w:rsidP="00BB2999">
          <w:pPr>
            <w:pStyle w:val="ListParagraph"/>
            <w:numPr>
              <w:ilvl w:val="0"/>
              <w:numId w:val="21"/>
            </w:numPr>
            <w:jc w:val="both"/>
          </w:pPr>
          <w:r>
            <w:t xml:space="preserve">Despite changes to the way IVT flows were delivered over the last two summers (capped monthly volumes and pulsed flows), results indicate that negative impacts are still occurring, albeit much less severe than pre-2019. These include notching and erosion of the upper banks, and the loss of water dependent vegetation established on the lower bank in the previous spring as a result of prolonged inundation. The loss of bank vegetation is concerning because bank condition monitoring has shown that where vegetation does exist it helps reinforce the banks against erosion and promotes sediment deposition. Hence the high volumes of IVT delivered represent a compounding problem by causing a loss of vegetation as a result of the extended inundation, which then exposes banks to further erosion associated with the IVT flow itself. Furthermore, additional metabolism investigations </w:t>
          </w:r>
          <w:bookmarkStart w:id="19" w:name="_Hlk87858224"/>
          <w:r>
            <w:t>in 2020-21 revealed the importance of benthic metabolism for supporting ecosystem food webs, but that IVT flows may limit the amount of benthic metabolism that can occur over summer</w:t>
          </w:r>
          <w:bookmarkEnd w:id="19"/>
          <w:r>
            <w:t>. The results demonstrate there have been some benefits associated with the revised operating rules, but more work is needed to further minimise negative effects.</w:t>
          </w:r>
        </w:p>
        <w:p w14:paraId="2FA8D17D" w14:textId="77777777" w:rsidR="00BB2999" w:rsidRPr="00BB2999" w:rsidRDefault="00BB2999" w:rsidP="00BB2999">
          <w:pPr>
            <w:pStyle w:val="ListParagraph"/>
            <w:numPr>
              <w:ilvl w:val="0"/>
              <w:numId w:val="21"/>
            </w:numPr>
            <w:jc w:val="both"/>
            <w:rPr>
              <w:rStyle w:val="Strong"/>
              <w:b w:val="0"/>
              <w:bCs w:val="0"/>
            </w:rPr>
          </w:pPr>
          <w:r>
            <w:t>Analysis of multi-</w:t>
          </w:r>
          <w:r w:rsidRPr="00BB2999">
            <w:t xml:space="preserve">year results has highlighted the importance of event sequencing and the need to consider the magnitude of prior events and time since last event when planning future environmental water deliveries. In particular, it is important </w:t>
          </w:r>
          <w:r w:rsidRPr="00BB2999">
            <w:rPr>
              <w:rStyle w:val="Strong"/>
              <w:b w:val="0"/>
              <w:bCs w:val="0"/>
            </w:rPr>
            <w:t>to not inundate the same areas of bank that were inundated in previous events for long periods of time. This will reduce the likelihood of additional erosion within those flow bands.</w:t>
          </w:r>
        </w:p>
        <w:p w14:paraId="21DA2AAF" w14:textId="77777777" w:rsidR="00BB2999" w:rsidRDefault="00BB2999" w:rsidP="00BB2999">
          <w:r w:rsidRPr="00BB2999">
            <w:t>Based on the cumulative outcomes of LTIM monitoring</w:t>
          </w:r>
          <w:r>
            <w:t xml:space="preserve"> from 2014 to 2019, and the MER Program over 2019-21, the following recommendations are made:</w:t>
          </w:r>
        </w:p>
        <w:p w14:paraId="49A43FD5" w14:textId="2B30A162" w:rsidR="00BB2999" w:rsidRDefault="00BB2999" w:rsidP="00BB2999">
          <w:pPr>
            <w:pStyle w:val="ListParagraph"/>
            <w:numPr>
              <w:ilvl w:val="0"/>
              <w:numId w:val="23"/>
            </w:numPr>
            <w:jc w:val="both"/>
          </w:pPr>
          <w:r w:rsidRPr="00693D7F">
            <w:rPr>
              <w:b/>
            </w:rPr>
            <w:t>At least one spring fresh is prioritised every year</w:t>
          </w:r>
          <w:r>
            <w:t>. The specific timing and duration of the fresh depends upon the target ecological endpoints: early spring for vegetation or late spring/early summer when temperature exceeds 18.</w:t>
          </w:r>
          <w:r w:rsidR="002B769B">
            <w:t>6</w:t>
          </w:r>
          <w:r>
            <w:t>°</w:t>
          </w:r>
          <w:r w:rsidRPr="006542BF">
            <w:t>C</w:t>
          </w:r>
          <w:r>
            <w:t xml:space="preserve"> for golden perch and silver perch spawning. If two spring freshes are considered in a single year, there is a risk that native vegetation that germinated following the first fresh could be drowned by the second fresh before it has a chance to establish. In this case, consideration should be given to providing at least 8 weeks between events to allow vegetation to establish, or to maintain an elevated baseflow to delay germination until after the second fresh.</w:t>
          </w:r>
        </w:p>
        <w:p w14:paraId="3D31BA6D" w14:textId="03AC076B" w:rsidR="00BB2999" w:rsidRDefault="00BB2999" w:rsidP="00BB2999">
          <w:pPr>
            <w:pStyle w:val="ListParagraph"/>
            <w:numPr>
              <w:ilvl w:val="0"/>
              <w:numId w:val="23"/>
            </w:numPr>
            <w:jc w:val="both"/>
          </w:pPr>
          <w:r w:rsidRPr="00693D7F">
            <w:rPr>
              <w:b/>
            </w:rPr>
            <w:t xml:space="preserve">Where environmental water allocations allow, deliver a winter fresh. </w:t>
          </w:r>
          <w:r w:rsidRPr="00693D7F">
            <w:t>This will help deliver sediment and seed to the banks and further enhance the likel</w:t>
          </w:r>
          <w:r>
            <w:t>ihood</w:t>
          </w:r>
          <w:r w:rsidRPr="00693D7F">
            <w:t xml:space="preserve"> of good vegetation establishment in association with subsequent </w:t>
          </w:r>
          <w:r w:rsidRPr="00693D7F">
            <w:lastRenderedPageBreak/>
            <w:t>spring freshes. Where possible</w:t>
          </w:r>
          <w:r>
            <w:t>, CEW for</w:t>
          </w:r>
          <w:r w:rsidRPr="00693D7F">
            <w:t xml:space="preserve"> winter freshes should be</w:t>
          </w:r>
          <w:r>
            <w:t xml:space="preserve"> delivered in unison with natural high flow events in tributary streams downstream of Goulburn Weir as these natural events carry a large sediment and seed load.</w:t>
          </w:r>
        </w:p>
        <w:p w14:paraId="37C9BE97" w14:textId="2875DA97" w:rsidR="00BB2999" w:rsidRDefault="00BB2999" w:rsidP="00BB2999">
          <w:pPr>
            <w:pStyle w:val="ListParagraph"/>
            <w:numPr>
              <w:ilvl w:val="0"/>
              <w:numId w:val="23"/>
            </w:numPr>
            <w:jc w:val="both"/>
          </w:pPr>
          <w:r w:rsidRPr="00693D7F">
            <w:rPr>
              <w:b/>
            </w:rPr>
            <w:t xml:space="preserve">Continue to </w:t>
          </w:r>
          <w:r w:rsidR="00DE5483">
            <w:rPr>
              <w:b/>
            </w:rPr>
            <w:t>inform</w:t>
          </w:r>
          <w:r w:rsidRPr="00693D7F">
            <w:rPr>
              <w:b/>
            </w:rPr>
            <w:t xml:space="preserve"> operational solutions to better manage high IVT volumes.</w:t>
          </w:r>
          <w:r>
            <w:t xml:space="preserve"> </w:t>
          </w:r>
          <w:r w:rsidRPr="00217D69">
            <w:t>Ne</w:t>
          </w:r>
          <w:r>
            <w:t>w rules for IVT deliveries in</w:t>
          </w:r>
          <w:r w:rsidR="00B3438F">
            <w:t>troduced in 2019</w:t>
          </w:r>
          <w:r>
            <w:t xml:space="preserve"> appear to</w:t>
          </w:r>
          <w:r w:rsidR="00B3438F">
            <w:t xml:space="preserve"> have</w:t>
          </w:r>
          <w:r>
            <w:t xml:space="preserve"> help</w:t>
          </w:r>
          <w:r w:rsidR="00B3438F">
            <w:t>ed</w:t>
          </w:r>
          <w:r>
            <w:t xml:space="preserve"> reduce risks of mass bank collapse</w:t>
          </w:r>
          <w:r w:rsidR="002B769B">
            <w:t>. H</w:t>
          </w:r>
          <w:r>
            <w:t>owever</w:t>
          </w:r>
          <w:r w:rsidR="002B769B">
            <w:t>,</w:t>
          </w:r>
          <w:r>
            <w:t xml:space="preserve"> </w:t>
          </w:r>
          <w:r w:rsidR="00B3438F">
            <w:t xml:space="preserve">in 2020-21 </w:t>
          </w:r>
          <w:r>
            <w:t>erosion was still high and vegetation was still impacted by the extended duration of inundation. Specific recommendations are to:</w:t>
          </w:r>
        </w:p>
        <w:p w14:paraId="51A17C46" w14:textId="5CE32A0E" w:rsidR="00BB2999" w:rsidRDefault="00BB2999" w:rsidP="00BB2999">
          <w:pPr>
            <w:pStyle w:val="ListParagraph"/>
            <w:numPr>
              <w:ilvl w:val="0"/>
              <w:numId w:val="22"/>
            </w:numPr>
            <w:spacing w:line="240" w:lineRule="auto"/>
            <w:jc w:val="both"/>
          </w:pPr>
          <w:r>
            <w:t xml:space="preserve">Continue </w:t>
          </w:r>
          <w:r w:rsidR="00DE5483">
            <w:t>to support</w:t>
          </w:r>
          <w:r>
            <w:t xml:space="preserve"> variable, pulsed delivery of IVT flows to avoid stable water levels that lead to excessive notching.</w:t>
          </w:r>
        </w:p>
        <w:p w14:paraId="3B2965F7" w14:textId="44EBF018" w:rsidR="00BB2999" w:rsidRDefault="00DE5483" w:rsidP="00BB2999">
          <w:pPr>
            <w:pStyle w:val="ListParagraph"/>
            <w:numPr>
              <w:ilvl w:val="0"/>
              <w:numId w:val="22"/>
            </w:numPr>
            <w:spacing w:line="240" w:lineRule="auto"/>
            <w:jc w:val="both"/>
          </w:pPr>
          <w:r>
            <w:t xml:space="preserve">Provide </w:t>
          </w:r>
          <w:r w:rsidR="00BB2999">
            <w:t xml:space="preserve">further </w:t>
          </w:r>
          <w:r>
            <w:t>information about the ecological benefit</w:t>
          </w:r>
          <w:r w:rsidR="00BB2999">
            <w:t xml:space="preserve"> </w:t>
          </w:r>
          <w:proofErr w:type="gramStart"/>
          <w:r>
            <w:t>of</w:t>
          </w:r>
          <w:r w:rsidR="001407B0">
            <w:t>:</w:t>
          </w:r>
          <w:proofErr w:type="gramEnd"/>
          <w:r>
            <w:t xml:space="preserve"> </w:t>
          </w:r>
          <w:r w:rsidR="00BB2999">
            <w:t>reduc</w:t>
          </w:r>
          <w:r>
            <w:t>ing</w:t>
          </w:r>
          <w:r w:rsidR="00BB2999">
            <w:t xml:space="preserve"> the number of days that flows exceed 1000 </w:t>
          </w:r>
          <w:r w:rsidR="00E847DE">
            <w:t>ML/day</w:t>
          </w:r>
          <w:r w:rsidR="00BB2999">
            <w:t xml:space="preserve"> over the IVT period to less than 55 days</w:t>
          </w:r>
          <w:r w:rsidR="001407B0">
            <w:t>, reducing</w:t>
          </w:r>
          <w:r w:rsidR="00560E11">
            <w:t xml:space="preserve"> </w:t>
          </w:r>
          <w:r w:rsidR="00BB2999">
            <w:t xml:space="preserve">the total number of days plants are inundated by &gt;25 cm over summer </w:t>
          </w:r>
          <w:r w:rsidR="00560E11">
            <w:t>to</w:t>
          </w:r>
          <w:r w:rsidR="00BB2999">
            <w:t xml:space="preserve"> 40 days</w:t>
          </w:r>
          <w:r w:rsidR="00560E11">
            <w:t xml:space="preserve"> or less, </w:t>
          </w:r>
          <w:r w:rsidR="00BB2999">
            <w:t xml:space="preserve">and </w:t>
          </w:r>
          <w:r w:rsidR="00560E11">
            <w:t>limiting</w:t>
          </w:r>
          <w:r>
            <w:t xml:space="preserve"> </w:t>
          </w:r>
          <w:r w:rsidR="00BB2999">
            <w:t xml:space="preserve">individual inundation events </w:t>
          </w:r>
          <w:r w:rsidR="00560E11">
            <w:t>to</w:t>
          </w:r>
          <w:r w:rsidR="00BB2999">
            <w:t xml:space="preserve"> less than two weeks.</w:t>
          </w:r>
        </w:p>
        <w:p w14:paraId="3E399B15" w14:textId="2B1DC1C8" w:rsidR="00BB2999" w:rsidRDefault="00C21A21" w:rsidP="00BB2999">
          <w:pPr>
            <w:pStyle w:val="ListParagraph"/>
            <w:numPr>
              <w:ilvl w:val="0"/>
              <w:numId w:val="22"/>
            </w:numPr>
            <w:spacing w:line="240" w:lineRule="auto"/>
            <w:jc w:val="both"/>
            <w:rPr>
              <w:lang w:eastAsia="en-US"/>
            </w:rPr>
          </w:pPr>
          <w:r>
            <w:t>Advise that</w:t>
          </w:r>
          <w:r w:rsidR="00BB2999" w:rsidRPr="00BA2632">
            <w:rPr>
              <w:lang w:eastAsia="en-US"/>
            </w:rPr>
            <w:t xml:space="preserve"> maximum rates of flow recession </w:t>
          </w:r>
          <w:r w:rsidR="00BB2999">
            <w:rPr>
              <w:lang w:eastAsia="en-US"/>
            </w:rPr>
            <w:t xml:space="preserve">following the IVT period </w:t>
          </w:r>
          <w:r w:rsidR="00560E11">
            <w:rPr>
              <w:lang w:eastAsia="en-US"/>
            </w:rPr>
            <w:t xml:space="preserve">should be within current levels (or lower) </w:t>
          </w:r>
          <w:r w:rsidR="00BB2999" w:rsidRPr="00BA2632">
            <w:rPr>
              <w:lang w:eastAsia="en-US"/>
            </w:rPr>
            <w:t xml:space="preserve">to avoid bank surcharging and </w:t>
          </w:r>
          <w:r w:rsidR="00BB2999">
            <w:rPr>
              <w:lang w:eastAsia="en-US"/>
            </w:rPr>
            <w:t>mass failure.</w:t>
          </w:r>
        </w:p>
        <w:p w14:paraId="42FF531D" w14:textId="07F7F666" w:rsidR="00BB2999" w:rsidRDefault="00C21A21" w:rsidP="00BB2999">
          <w:pPr>
            <w:pStyle w:val="ListParagraph"/>
            <w:numPr>
              <w:ilvl w:val="0"/>
              <w:numId w:val="22"/>
            </w:numPr>
            <w:spacing w:line="240" w:lineRule="auto"/>
            <w:jc w:val="both"/>
            <w:rPr>
              <w:lang w:eastAsia="en-US"/>
            </w:rPr>
          </w:pPr>
          <w:r>
            <w:rPr>
              <w:lang w:eastAsia="en-US"/>
            </w:rPr>
            <w:t>Support current practice</w:t>
          </w:r>
          <w:r w:rsidR="00560E11">
            <w:rPr>
              <w:lang w:eastAsia="en-US"/>
            </w:rPr>
            <w:t>s</w:t>
          </w:r>
          <w:r>
            <w:rPr>
              <w:lang w:eastAsia="en-US"/>
            </w:rPr>
            <w:t xml:space="preserve"> to a</w:t>
          </w:r>
          <w:r w:rsidR="00BB2999">
            <w:rPr>
              <w:lang w:eastAsia="en-US"/>
            </w:rPr>
            <w:t xml:space="preserve">void delivering long duration events in autumn that inundate </w:t>
          </w:r>
          <w:r>
            <w:rPr>
              <w:lang w:eastAsia="en-US"/>
            </w:rPr>
            <w:t xml:space="preserve">the same </w:t>
          </w:r>
          <w:r w:rsidR="00BB2999">
            <w:rPr>
              <w:lang w:eastAsia="en-US"/>
            </w:rPr>
            <w:t xml:space="preserve">bank bands </w:t>
          </w:r>
          <w:r w:rsidR="00560E11">
            <w:rPr>
              <w:lang w:eastAsia="en-US"/>
            </w:rPr>
            <w:t xml:space="preserve">that were </w:t>
          </w:r>
          <w:r w:rsidR="00BB2999">
            <w:rPr>
              <w:lang w:eastAsia="en-US"/>
            </w:rPr>
            <w:t>inundated during IVT</w:t>
          </w:r>
          <w:r>
            <w:rPr>
              <w:lang w:eastAsia="en-US"/>
            </w:rPr>
            <w:t xml:space="preserve"> delivery; this may help to prevent </w:t>
          </w:r>
          <w:r w:rsidR="00BB2999">
            <w:rPr>
              <w:lang w:eastAsia="en-US"/>
            </w:rPr>
            <w:t>additional erosion.</w:t>
          </w:r>
        </w:p>
        <w:p w14:paraId="58245B3F" w14:textId="1B2721F8" w:rsidR="00BB2999" w:rsidRDefault="00DE5483" w:rsidP="00BB2999">
          <w:pPr>
            <w:pStyle w:val="ListParagraph"/>
            <w:numPr>
              <w:ilvl w:val="0"/>
              <w:numId w:val="22"/>
            </w:numPr>
            <w:spacing w:line="240" w:lineRule="auto"/>
            <w:jc w:val="both"/>
          </w:pPr>
          <w:r>
            <w:t>C</w:t>
          </w:r>
          <w:r w:rsidR="00BB2999" w:rsidRPr="00693D7F">
            <w:t xml:space="preserve">ontinue to include the </w:t>
          </w:r>
          <w:r w:rsidR="00BB2999">
            <w:t>MER Program</w:t>
          </w:r>
          <w:r w:rsidR="00BB2999" w:rsidRPr="00693D7F">
            <w:t xml:space="preserve"> team in the decision-making process to improve ecological outcomes when delivering environmental water and IVT</w:t>
          </w:r>
          <w:r w:rsidR="00BB2999">
            <w:t>s.</w:t>
          </w:r>
        </w:p>
        <w:p w14:paraId="05CD6651" w14:textId="2EB97228" w:rsidR="00BB2999" w:rsidRPr="00BA2632" w:rsidRDefault="00BB2999" w:rsidP="00BB2999">
          <w:pPr>
            <w:pStyle w:val="ListParagraph"/>
            <w:spacing w:line="240" w:lineRule="auto"/>
            <w:ind w:left="426"/>
          </w:pPr>
          <w:r>
            <w:t>Further changes to operational rules are being introduced in 2021–22 and results from the associated monitoring will contribute to our knowledge about how to deliver IVT flows while minimi</w:t>
          </w:r>
          <w:r w:rsidR="00C21A21">
            <w:t>s</w:t>
          </w:r>
          <w:r>
            <w:t xml:space="preserve">ing negative ecological impacts. </w:t>
          </w:r>
        </w:p>
        <w:p w14:paraId="3DA35EB1" w14:textId="217DF657" w:rsidR="00217D69" w:rsidRDefault="00BB2999" w:rsidP="00644593">
          <w:pPr>
            <w:pStyle w:val="ListParagraph"/>
            <w:numPr>
              <w:ilvl w:val="0"/>
              <w:numId w:val="23"/>
            </w:numPr>
            <w:jc w:val="both"/>
          </w:pPr>
          <w:r w:rsidRPr="00217D69">
            <w:rPr>
              <w:b/>
            </w:rPr>
            <w:t xml:space="preserve">Continue to investigate the potential to deliver overbank flows. </w:t>
          </w:r>
          <w:r>
            <w:t xml:space="preserve">Overbank flows are not delivered as part of the Goulburn environmental flows program. However, the results from the LTIM and MER monitoring underscore the importance of organic carbon input to the system as a potential food resource for macroinvertebrates and </w:t>
          </w:r>
          <w:proofErr w:type="gramStart"/>
          <w:r>
            <w:t>fish, and</w:t>
          </w:r>
          <w:proofErr w:type="gramEnd"/>
          <w:r>
            <w:t xml:space="preserve"> confirm that although in-channel flows can still create additional organic carbon, overbank flows remain the main source of significant carbon input to the channel.</w:t>
          </w:r>
        </w:p>
        <w:p w14:paraId="73EF7090" w14:textId="50B639A7" w:rsidR="00BB2999" w:rsidRDefault="00BB2999" w:rsidP="00644593">
          <w:pPr>
            <w:pStyle w:val="ListParagraph"/>
            <w:numPr>
              <w:ilvl w:val="0"/>
              <w:numId w:val="23"/>
            </w:numPr>
            <w:jc w:val="both"/>
          </w:pPr>
          <w:r w:rsidRPr="00217D69">
            <w:rPr>
              <w:b/>
            </w:rPr>
            <w:t>Undertake targeted research.</w:t>
          </w:r>
          <w:r>
            <w:t xml:space="preserve"> Results from the individual monitoring programs raise interesting questions relating to sequencing of results (e.g. this year’s vegetation data) and the links between results of different monitoring disciplines (e.g. primary production and macroinvertebrate biomass). </w:t>
          </w:r>
          <w:r w:rsidR="00217D69">
            <w:t>F</w:t>
          </w:r>
          <w:r>
            <w:t xml:space="preserve">uture </w:t>
          </w:r>
          <w:r w:rsidR="00217D69">
            <w:t xml:space="preserve">monitoring </w:t>
          </w:r>
          <w:r>
            <w:t>programs should include research projects aimed at investigating these and other links between the components of the larger monitoring program.</w:t>
          </w:r>
        </w:p>
        <w:p w14:paraId="633554AD" w14:textId="2ACA25CC" w:rsidR="00512023" w:rsidRDefault="00F97B4F" w:rsidP="00F97B4F">
          <w:pPr>
            <w:jc w:val="both"/>
          </w:pPr>
          <w:r w:rsidRPr="006B7D85">
            <w:t>More details of the outcomes of Goulburn MER monitoring can be found in the</w:t>
          </w:r>
          <w:r w:rsidR="00AD7790" w:rsidRPr="006B7D85">
            <w:t xml:space="preserve"> Goulburn MER 2020-21 Annual Summary Report and the </w:t>
          </w:r>
          <w:r w:rsidRPr="006B7D85">
            <w:t>Goulburn MER 2020-21 Annual Scientific Report</w:t>
          </w:r>
          <w:r w:rsidR="000F4C51" w:rsidRPr="006B7D85">
            <w:t xml:space="preserve"> available on the Commonwealth Environmental Water web site: </w:t>
          </w:r>
          <w:hyperlink r:id="rId17" w:history="1">
            <w:r w:rsidR="00AD7790" w:rsidRPr="00AE4E89">
              <w:rPr>
                <w:rStyle w:val="Hyperlink"/>
              </w:rPr>
              <w:t>https://www.awe.gov.au/water/cewo/publications/2020-21-goulburn-mer-annual-reports</w:t>
            </w:r>
          </w:hyperlink>
        </w:p>
        <w:p w14:paraId="031473E6" w14:textId="77777777" w:rsidR="00AD7790" w:rsidRDefault="00AD7790" w:rsidP="00F97B4F">
          <w:pPr>
            <w:jc w:val="both"/>
          </w:pPr>
        </w:p>
        <w:p w14:paraId="73C76C0B" w14:textId="2AD2B8AA" w:rsidR="00453778" w:rsidRDefault="00453778" w:rsidP="00AA0CCD">
          <w:pPr>
            <w:pStyle w:val="Heading1"/>
          </w:pPr>
          <w:r>
            <w:t xml:space="preserve">Catchment </w:t>
          </w:r>
          <w:r w:rsidRPr="00F664F2">
            <w:t>conditions</w:t>
          </w:r>
          <w:r>
            <w:t xml:space="preserve"> and flow</w:t>
          </w:r>
          <w:r w:rsidR="000920E2">
            <w:t xml:space="preserve">: October-December </w:t>
          </w:r>
          <w:r w:rsidR="0078077D">
            <w:t>2021</w:t>
          </w:r>
        </w:p>
        <w:p w14:paraId="42FB93E0" w14:textId="33E5212F" w:rsidR="00D81C64" w:rsidRPr="00C53ADC" w:rsidRDefault="00D81C64" w:rsidP="00D81C64">
          <w:pPr>
            <w:rPr>
              <w:lang w:eastAsia="en-US"/>
            </w:rPr>
          </w:pPr>
          <w:r w:rsidRPr="00C53ADC">
            <w:rPr>
              <w:lang w:eastAsia="en-US"/>
            </w:rPr>
            <w:t>As planned, a spring fresh was delivered using environmental water in October</w:t>
          </w:r>
          <w:r w:rsidR="00FD73A0">
            <w:rPr>
              <w:lang w:eastAsia="en-US"/>
            </w:rPr>
            <w:t xml:space="preserve"> (Figure 4)</w:t>
          </w:r>
          <w:r w:rsidRPr="00C53ADC">
            <w:rPr>
              <w:lang w:eastAsia="en-US"/>
            </w:rPr>
            <w:t>. Rainfall in late October and the risk of exceeding river operational limits reduced the peak flow. Rainfall also led to a small spill at Goulburn Weir that extended the duration of the event.</w:t>
          </w:r>
        </w:p>
        <w:p w14:paraId="4864DA75" w14:textId="7836DBB1" w:rsidR="00D81C64" w:rsidRPr="00C53ADC" w:rsidRDefault="00D81C64" w:rsidP="00D81C64">
          <w:pPr>
            <w:rPr>
              <w:lang w:eastAsia="en-US"/>
            </w:rPr>
          </w:pPr>
          <w:r w:rsidRPr="00C53ADC">
            <w:rPr>
              <w:lang w:eastAsia="en-US"/>
            </w:rPr>
            <w:t>In November baseflows between 600 and 1</w:t>
          </w:r>
          <w:r w:rsidR="00E847DE">
            <w:rPr>
              <w:lang w:eastAsia="en-US"/>
            </w:rPr>
            <w:t>,</w:t>
          </w:r>
          <w:r w:rsidRPr="00C53ADC">
            <w:rPr>
              <w:lang w:eastAsia="en-US"/>
            </w:rPr>
            <w:t>000</w:t>
          </w:r>
          <w:r w:rsidR="00515C4D">
            <w:rPr>
              <w:lang w:eastAsia="en-US"/>
            </w:rPr>
            <w:t xml:space="preserve"> </w:t>
          </w:r>
          <w:r w:rsidRPr="00C53ADC">
            <w:rPr>
              <w:lang w:eastAsia="en-US"/>
            </w:rPr>
            <w:t>ML/day were targeted to encourage the recovery of vegetation on the lower bank. This also allowed bank condition information to be captured lower on the bank which has not been possible in previous years.</w:t>
          </w:r>
        </w:p>
        <w:p w14:paraId="601D8B6D" w14:textId="6B970A69" w:rsidR="00D81C64" w:rsidRPr="00C53ADC" w:rsidRDefault="00D81C64" w:rsidP="00D81C64">
          <w:pPr>
            <w:rPr>
              <w:lang w:eastAsia="en-US"/>
            </w:rPr>
          </w:pPr>
          <w:r w:rsidRPr="00C53ADC">
            <w:rPr>
              <w:lang w:eastAsia="en-US"/>
            </w:rPr>
            <w:t>In response to a localised rainfall event, water was released from the Goulburn Weir in early November to prevent maximum storage levels being exceeded. Flows peaked at 2,500</w:t>
          </w:r>
          <w:r w:rsidR="00515C4D">
            <w:rPr>
              <w:lang w:eastAsia="en-US"/>
            </w:rPr>
            <w:t xml:space="preserve"> </w:t>
          </w:r>
          <w:r w:rsidRPr="00C53ADC">
            <w:rPr>
              <w:lang w:eastAsia="en-US"/>
            </w:rPr>
            <w:t>ML/day downstream of the weir but attenuated to about 1,100 ML/day at McCoy</w:t>
          </w:r>
          <w:r w:rsidR="00E847DE">
            <w:rPr>
              <w:lang w:eastAsia="en-US"/>
            </w:rPr>
            <w:t>’</w:t>
          </w:r>
          <w:r w:rsidRPr="00C53ADC">
            <w:rPr>
              <w:lang w:eastAsia="en-US"/>
            </w:rPr>
            <w:t>s Bridge. More rain in mid-November extended the spill. Flows peaked at around 4,000</w:t>
          </w:r>
          <w:r w:rsidR="00515C4D" w:rsidRPr="00C53ADC">
            <w:rPr>
              <w:lang w:eastAsia="en-US"/>
            </w:rPr>
            <w:t> </w:t>
          </w:r>
          <w:r w:rsidRPr="00C53ADC">
            <w:rPr>
              <w:lang w:eastAsia="en-US"/>
            </w:rPr>
            <w:t>ML/day at McCoy</w:t>
          </w:r>
          <w:r w:rsidR="00E847DE">
            <w:rPr>
              <w:lang w:eastAsia="en-US"/>
            </w:rPr>
            <w:t>’</w:t>
          </w:r>
          <w:r w:rsidRPr="00C53ADC">
            <w:rPr>
              <w:lang w:eastAsia="en-US"/>
            </w:rPr>
            <w:t>s Bridge. Due to the small magnitude and duration of the spill event it was decided recession flows were not necessary.</w:t>
          </w:r>
        </w:p>
        <w:p w14:paraId="687AB507" w14:textId="1C775AC1" w:rsidR="00D81C64" w:rsidRPr="00C53ADC" w:rsidRDefault="00D81C64" w:rsidP="00D81C64">
          <w:pPr>
            <w:rPr>
              <w:lang w:eastAsia="en-US"/>
            </w:rPr>
          </w:pPr>
          <w:r w:rsidRPr="00C53ADC">
            <w:rPr>
              <w:lang w:eastAsia="en-US"/>
            </w:rPr>
            <w:lastRenderedPageBreak/>
            <w:t>Rainfall on the Broken and Sevens catchments in late November led to an unregulated pulse of 2</w:t>
          </w:r>
          <w:r w:rsidR="00E847DE">
            <w:rPr>
              <w:lang w:eastAsia="en-US"/>
            </w:rPr>
            <w:t>,</w:t>
          </w:r>
          <w:r w:rsidRPr="00C53ADC">
            <w:rPr>
              <w:lang w:eastAsia="en-US"/>
            </w:rPr>
            <w:t>300</w:t>
          </w:r>
          <w:r w:rsidR="00515C4D">
            <w:rPr>
              <w:lang w:eastAsia="en-US"/>
            </w:rPr>
            <w:t xml:space="preserve"> </w:t>
          </w:r>
          <w:r w:rsidRPr="00C53ADC">
            <w:rPr>
              <w:lang w:eastAsia="en-US"/>
            </w:rPr>
            <w:t>ML/day at McCoy</w:t>
          </w:r>
          <w:r w:rsidR="00E847DE">
            <w:rPr>
              <w:lang w:eastAsia="en-US"/>
            </w:rPr>
            <w:t>’</w:t>
          </w:r>
          <w:r w:rsidRPr="00C53ADC">
            <w:rPr>
              <w:lang w:eastAsia="en-US"/>
            </w:rPr>
            <w:t>s Bridge in early December. Following this pulse environmental water was used to maintain a baseflow between 700-1</w:t>
          </w:r>
          <w:r w:rsidR="00E847DE">
            <w:rPr>
              <w:lang w:eastAsia="en-US"/>
            </w:rPr>
            <w:t>,</w:t>
          </w:r>
          <w:r w:rsidRPr="00C53ADC">
            <w:rPr>
              <w:lang w:eastAsia="en-US"/>
            </w:rPr>
            <w:t>000 ML/day.</w:t>
          </w:r>
        </w:p>
        <w:p w14:paraId="467FC4FB" w14:textId="77777777" w:rsidR="00D81C64" w:rsidRPr="00C53ADC" w:rsidRDefault="00D81C64" w:rsidP="00D81C64">
          <w:pPr>
            <w:rPr>
              <w:lang w:eastAsia="en-US"/>
            </w:rPr>
          </w:pPr>
          <w:r w:rsidRPr="00C53ADC">
            <w:rPr>
              <w:lang w:eastAsia="en-US"/>
            </w:rPr>
            <w:t>Due to high unregulated flows in the Murray River no inter-valley trade deliveries to the Murray River via the lower Goulburn River occurred between October and December.</w:t>
          </w:r>
        </w:p>
        <w:p w14:paraId="2EB49931" w14:textId="77777777" w:rsidR="00D81C64" w:rsidRPr="00C53ADC" w:rsidRDefault="00D81C64" w:rsidP="00D81C64">
          <w:pPr>
            <w:rPr>
              <w:lang w:eastAsia="en-US"/>
            </w:rPr>
          </w:pPr>
          <w:r w:rsidRPr="00C53ADC">
            <w:rPr>
              <w:lang w:eastAsia="en-US"/>
            </w:rPr>
            <w:t xml:space="preserve">For those interested our hydrograph for flows in the lower Goulburn River are updated regularly and are available online at </w:t>
          </w:r>
          <w:hyperlink r:id="rId18" w:history="1">
            <w:r w:rsidRPr="00C53ADC">
              <w:t>https://fchmccoys.hydronet.com/</w:t>
            </w:r>
          </w:hyperlink>
          <w:r w:rsidRPr="00C53ADC">
            <w:rPr>
              <w:lang w:eastAsia="en-US"/>
            </w:rPr>
            <w:t>.</w:t>
          </w:r>
        </w:p>
        <w:p w14:paraId="6165B5A1" w14:textId="77777777" w:rsidR="00D81C64" w:rsidRPr="000920E2" w:rsidRDefault="00D81C64" w:rsidP="00D81C64">
          <w:pPr>
            <w:pStyle w:val="paragraph"/>
            <w:jc w:val="center"/>
            <w:textAlignment w:val="baseline"/>
            <w:rPr>
              <w:rFonts w:asciiTheme="minorHAnsi" w:hAnsiTheme="minorHAnsi" w:cstheme="minorHAnsi"/>
              <w:color w:val="000000" w:themeColor="text1"/>
              <w:sz w:val="20"/>
              <w:szCs w:val="20"/>
              <w:highlight w:val="yellow"/>
              <w:lang w:eastAsia="en-US"/>
            </w:rPr>
          </w:pPr>
          <w:r>
            <w:rPr>
              <w:noProof/>
            </w:rPr>
            <w:drawing>
              <wp:inline distT="0" distB="0" distL="0" distR="0" wp14:anchorId="7592FA6F" wp14:editId="3080C547">
                <wp:extent cx="5657850" cy="3352800"/>
                <wp:effectExtent l="0" t="0" r="0" b="0"/>
                <wp:docPr id="5" name="Picture 5"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5657850" cy="3352800"/>
                        </a:xfrm>
                        <a:prstGeom prst="rect">
                          <a:avLst/>
                        </a:prstGeom>
                        <a:noFill/>
                        <a:ln>
                          <a:noFill/>
                        </a:ln>
                      </pic:spPr>
                    </pic:pic>
                  </a:graphicData>
                </a:graphic>
              </wp:inline>
            </w:drawing>
          </w:r>
        </w:p>
        <w:p w14:paraId="15F5D09C" w14:textId="446B5ADF" w:rsidR="00D81C64" w:rsidRPr="00DA5C13" w:rsidRDefault="00D81C64" w:rsidP="00D81C64">
          <w:pPr>
            <w:spacing w:after="0" w:line="240" w:lineRule="auto"/>
            <w:jc w:val="center"/>
            <w:rPr>
              <w:rFonts w:ascii="Times New Roman" w:hAnsi="Times New Roman" w:cs="Times New Roman"/>
              <w:sz w:val="24"/>
              <w:szCs w:val="24"/>
              <w:lang w:eastAsia="en-AU"/>
            </w:rPr>
          </w:pPr>
          <w:r w:rsidRPr="00656ADF">
            <w:rPr>
              <w:i/>
              <w:color w:val="000000" w:themeColor="text1"/>
            </w:rPr>
            <w:t>Figure 4: Hydrograph for the lower Goulburn River from October-December 2021 at McCoy’s Bridge (data source</w:t>
          </w:r>
          <w:r w:rsidR="00B474EC">
            <w:rPr>
              <w:i/>
              <w:color w:val="000000" w:themeColor="text1"/>
            </w:rPr>
            <w:t xml:space="preserve"> </w:t>
          </w:r>
          <w:hyperlink r:id="rId21" w:history="1">
            <w:r w:rsidRPr="00656ADF">
              <w:rPr>
                <w:rStyle w:val="Hyperlink"/>
                <w:lang w:eastAsia="en-US"/>
              </w:rPr>
              <w:t>https://fchmccoys.hydronet.com/</w:t>
            </w:r>
          </w:hyperlink>
          <w:r w:rsidRPr="00656ADF">
            <w:rPr>
              <w:i/>
              <w:color w:val="000000" w:themeColor="text1"/>
            </w:rPr>
            <w:t>).</w:t>
          </w:r>
        </w:p>
        <w:p w14:paraId="1250B276" w14:textId="77777777" w:rsidR="00D81C64" w:rsidRPr="00AA0CCD" w:rsidRDefault="00D81C64" w:rsidP="00D81C64">
          <w:pPr>
            <w:pStyle w:val="Heading1"/>
          </w:pPr>
          <w:r>
            <w:t xml:space="preserve">Core monitoring </w:t>
          </w:r>
        </w:p>
        <w:p w14:paraId="3CDB1EC7" w14:textId="77777777" w:rsidR="00D81C64" w:rsidRDefault="00D81C64" w:rsidP="00D81C64">
          <w:pPr>
            <w:pStyle w:val="Heading2"/>
          </w:pPr>
          <w:r>
            <w:t>Fish</w:t>
          </w:r>
        </w:p>
        <w:p w14:paraId="3FF49F66" w14:textId="5B7F956C" w:rsidR="00B32D8D" w:rsidRDefault="00B32D8D" w:rsidP="00B32D8D">
          <w:pPr>
            <w:rPr>
              <w:lang w:eastAsia="en-US"/>
            </w:rPr>
          </w:pPr>
          <w:r>
            <w:rPr>
              <w:lang w:eastAsia="en-US"/>
            </w:rPr>
            <w:t>The focus of work in the last quarter has been the</w:t>
          </w:r>
          <w:r>
            <w:t xml:space="preserve"> surveys of </w:t>
          </w:r>
          <w:r>
            <w:rPr>
              <w:lang w:eastAsia="en-US"/>
            </w:rPr>
            <w:t xml:space="preserve">eggs and larvae using drift nets to detect spawning. Samples are currently being processed. Preliminary findings indicate that spawning of golden perch occurred in December following a high flow event. A new project has also commenced investigating the movement behaviours and habitat use of juvenile </w:t>
          </w:r>
          <w:r w:rsidR="00E847DE">
            <w:rPr>
              <w:lang w:eastAsia="en-US"/>
            </w:rPr>
            <w:t>t</w:t>
          </w:r>
          <w:r>
            <w:rPr>
              <w:lang w:eastAsia="en-US"/>
            </w:rPr>
            <w:t xml:space="preserve">rout </w:t>
          </w:r>
          <w:r w:rsidR="00E847DE">
            <w:rPr>
              <w:lang w:eastAsia="en-US"/>
            </w:rPr>
            <w:t>c</w:t>
          </w:r>
          <w:r>
            <w:rPr>
              <w:lang w:eastAsia="en-US"/>
            </w:rPr>
            <w:t xml:space="preserve">od. The project is using telemetry techniques to determine movement and fine-scale ecohydraulic characteristics (e.g., depth, velocity) of habitats used by </w:t>
          </w:r>
          <w:r w:rsidR="00E847DE">
            <w:rPr>
              <w:lang w:eastAsia="en-US"/>
            </w:rPr>
            <w:t>t</w:t>
          </w:r>
          <w:r>
            <w:rPr>
              <w:lang w:eastAsia="en-US"/>
            </w:rPr>
            <w:t xml:space="preserve">rout </w:t>
          </w:r>
          <w:r w:rsidR="00E847DE">
            <w:rPr>
              <w:lang w:eastAsia="en-US"/>
            </w:rPr>
            <w:t>c</w:t>
          </w:r>
          <w:r>
            <w:rPr>
              <w:lang w:eastAsia="en-US"/>
            </w:rPr>
            <w:t>od. This information can be used for instance to assess how flow delivery can be used to optimise or conversely, prove detrimental to critical habitat availability.</w:t>
          </w:r>
        </w:p>
        <w:p w14:paraId="2693E91E" w14:textId="4EA80787" w:rsidR="00B32D8D" w:rsidRDefault="00B32D8D" w:rsidP="00B32D8D">
          <w:pPr>
            <w:jc w:val="center"/>
          </w:pPr>
          <w:r>
            <w:rPr>
              <w:noProof/>
            </w:rPr>
            <w:t xml:space="preserve"> </w:t>
          </w:r>
          <w:r>
            <w:rPr>
              <w:noProof/>
            </w:rPr>
            <w:drawing>
              <wp:inline distT="0" distB="0" distL="0" distR="0" wp14:anchorId="22D7B2C9" wp14:editId="76E1C74F">
                <wp:extent cx="1819275" cy="2781300"/>
                <wp:effectExtent l="0" t="4762" r="4762" b="4763"/>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819275" cy="2781300"/>
                        </a:xfrm>
                        <a:prstGeom prst="rect">
                          <a:avLst/>
                        </a:prstGeom>
                        <a:noFill/>
                        <a:ln>
                          <a:noFill/>
                        </a:ln>
                      </pic:spPr>
                    </pic:pic>
                  </a:graphicData>
                </a:graphic>
              </wp:inline>
            </w:drawing>
          </w:r>
          <w:r>
            <w:rPr>
              <w:noProof/>
            </w:rPr>
            <w:t xml:space="preserve"> </w:t>
          </w:r>
          <w:r>
            <w:rPr>
              <w:noProof/>
            </w:rPr>
            <w:drawing>
              <wp:inline distT="0" distB="0" distL="0" distR="0" wp14:anchorId="47F292C0" wp14:editId="6325BFE2">
                <wp:extent cx="2419350" cy="1819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p>
        <w:p w14:paraId="1FF64B34" w14:textId="78721D50" w:rsidR="00D81C64" w:rsidRDefault="00B32D8D" w:rsidP="00D81C64">
          <w:pPr>
            <w:jc w:val="center"/>
            <w:rPr>
              <w:i/>
              <w:color w:val="000000" w:themeColor="text1"/>
            </w:rPr>
          </w:pPr>
          <w:r>
            <w:rPr>
              <w:i/>
              <w:color w:val="000000" w:themeColor="text1"/>
            </w:rPr>
            <w:lastRenderedPageBreak/>
            <w:t xml:space="preserve">Figure 5: Trout </w:t>
          </w:r>
          <w:r w:rsidR="00E847DE">
            <w:rPr>
              <w:i/>
              <w:color w:val="000000" w:themeColor="text1"/>
            </w:rPr>
            <w:t>c</w:t>
          </w:r>
          <w:r>
            <w:rPr>
              <w:i/>
              <w:color w:val="000000" w:themeColor="text1"/>
            </w:rPr>
            <w:t>od being released after tagging (left) and tracking tagged fish using radio telemetry (right) (photos: Wayne Koster)</w:t>
          </w:r>
        </w:p>
        <w:p w14:paraId="46AFBF50" w14:textId="77777777" w:rsidR="00D81C64" w:rsidRDefault="00D81C64" w:rsidP="00D81C64">
          <w:pPr>
            <w:pStyle w:val="Heading2"/>
          </w:pPr>
          <w:r>
            <w:t>Riverbank vegetation</w:t>
          </w:r>
        </w:p>
        <w:p w14:paraId="5F4B4D75" w14:textId="522AC7D8" w:rsidR="00D81C64" w:rsidRDefault="00D81C64" w:rsidP="00D81C64">
          <w:r>
            <w:t>Vegetation surveys were carried out by ARI and GBCMA staff on the 13-14 December 2021 at McCoy’s Bridge and Loch Garry as part of the Goulburn Flow MER program. Additional vegetation surveys were also carried out at Darcy’s Track on the Goulburn River upstream of the confluence with the Broken River. This new monitoring is part of a state funded monitoring program to better understand responses of bank vegetation to unseasonal high flows associated with Inter-valley Transfers (IVT</w:t>
          </w:r>
          <w:r w:rsidR="00E847DE">
            <w:t>s</w:t>
          </w:r>
          <w:r>
            <w:t>).</w:t>
          </w:r>
        </w:p>
        <w:p w14:paraId="66E762D5" w14:textId="4CDB6BE4" w:rsidR="00D81C64" w:rsidRDefault="00D81C64" w:rsidP="00D81C64">
          <w:r>
            <w:t xml:space="preserve">Sites were monitored ~6 weeks after the recession of the </w:t>
          </w:r>
          <w:r w:rsidR="00FD73A0">
            <w:t>s</w:t>
          </w:r>
          <w:r>
            <w:t xml:space="preserve">pring </w:t>
          </w:r>
          <w:r w:rsidR="00FD73A0">
            <w:t>f</w:t>
          </w:r>
          <w:r>
            <w:t>resh (peak discharge of 7</w:t>
          </w:r>
          <w:r w:rsidR="00E847DE">
            <w:t>,</w:t>
          </w:r>
          <w:r>
            <w:t>931 ML/day at McCoy’s Bridge on 14 October 2021). Rainfall increased flows from around 1</w:t>
          </w:r>
          <w:r w:rsidR="00E847DE">
            <w:t>,</w:t>
          </w:r>
          <w:r>
            <w:t>500 ML/day to 3</w:t>
          </w:r>
          <w:r w:rsidR="00E847DE">
            <w:t>,</w:t>
          </w:r>
          <w:r>
            <w:t>700 ML/day at McCoy’s Bridge on 21 November, falling to around 1</w:t>
          </w:r>
          <w:r w:rsidR="00E847DE">
            <w:t>,</w:t>
          </w:r>
          <w:r>
            <w:t>000 ML/day by 7 December.</w:t>
          </w:r>
          <w:r w:rsidR="00B474EC">
            <w:t xml:space="preserve"> </w:t>
          </w:r>
          <w:r>
            <w:t xml:space="preserve">At the time of monitoring, flows were </w:t>
          </w:r>
          <w:r w:rsidR="00FD73A0">
            <w:t>~</w:t>
          </w:r>
          <w:r>
            <w:t>1</w:t>
          </w:r>
          <w:r w:rsidR="00E847DE">
            <w:t>,</w:t>
          </w:r>
          <w:r>
            <w:t>060</w:t>
          </w:r>
          <w:r w:rsidR="00FD73A0">
            <w:t> </w:t>
          </w:r>
          <w:r>
            <w:t>ML/day at McCoy’s Bridge. The recent flow history indicates that there was only a brief window of low flows (i.e. ≤1</w:t>
          </w:r>
          <w:r w:rsidR="00E847DE">
            <w:t>,</w:t>
          </w:r>
          <w:r>
            <w:t>000 ML/day) favourable for the growth of littoral vegetation following the Spring Fresh.</w:t>
          </w:r>
        </w:p>
        <w:p w14:paraId="55C783B5" w14:textId="77777777" w:rsidR="00D81C64" w:rsidRDefault="00D81C64" w:rsidP="00D81C64">
          <w:r>
            <w:t>Key observations</w:t>
          </w:r>
        </w:p>
        <w:p w14:paraId="62149A08" w14:textId="203E72A0" w:rsidR="00D81C64" w:rsidRDefault="00D81C64" w:rsidP="00AD56CC">
          <w:pPr>
            <w:pStyle w:val="ListParagraph"/>
            <w:numPr>
              <w:ilvl w:val="0"/>
              <w:numId w:val="13"/>
            </w:numPr>
            <w:spacing w:after="160"/>
            <w:ind w:left="714" w:hanging="357"/>
            <w:contextualSpacing/>
          </w:pPr>
          <w:r>
            <w:t>The zone of moist soil varied with bank slope.</w:t>
          </w:r>
          <w:r w:rsidR="00B474EC">
            <w:t xml:space="preserve"> </w:t>
          </w:r>
          <w:r>
            <w:t>The soil remained moist along flatter benches above the water level. On gently sloping banks, the soil was only moist within a few centimetres of the water’s edge. In contrast, along steeper sloping banks the soil was dry immediately above the water’s edge.</w:t>
          </w:r>
        </w:p>
        <w:p w14:paraId="4B661898" w14:textId="16C01D73" w:rsidR="00D81C64" w:rsidRDefault="00D81C64" w:rsidP="00AD56CC">
          <w:pPr>
            <w:pStyle w:val="ListParagraph"/>
            <w:numPr>
              <w:ilvl w:val="0"/>
              <w:numId w:val="13"/>
            </w:numPr>
            <w:spacing w:after="0"/>
            <w:ind w:left="714" w:hanging="357"/>
            <w:contextualSpacing/>
          </w:pPr>
          <w:r>
            <w:t>Long sections of the river at both McCoy’s Bridge and Loch Garry remain without vegetation within 1-2 m of the water’s edge.</w:t>
          </w:r>
        </w:p>
        <w:p w14:paraId="26CA6A71" w14:textId="63367687" w:rsidR="00D81C64" w:rsidRDefault="00D81C64" w:rsidP="00AD56CC">
          <w:pPr>
            <w:pStyle w:val="ListParagraph"/>
            <w:numPr>
              <w:ilvl w:val="0"/>
              <w:numId w:val="13"/>
            </w:numPr>
            <w:spacing w:after="0"/>
            <w:ind w:left="714" w:hanging="357"/>
            <w:contextualSpacing/>
          </w:pPr>
          <w:r>
            <w:t>Scattered sedges (</w:t>
          </w:r>
          <w:r>
            <w:rPr>
              <w:i/>
              <w:iCs/>
            </w:rPr>
            <w:t>Cyperus eragrostis</w:t>
          </w:r>
          <w:r>
            <w:t>/</w:t>
          </w:r>
          <w:r>
            <w:rPr>
              <w:i/>
              <w:iCs/>
            </w:rPr>
            <w:t>Cyperus exaltatus</w:t>
          </w:r>
          <w:r>
            <w:t>) were observed on the lower bank.</w:t>
          </w:r>
        </w:p>
        <w:p w14:paraId="3E62481E" w14:textId="3B6E0A43" w:rsidR="00D81C64" w:rsidRDefault="00D81C64" w:rsidP="00AD56CC">
          <w:pPr>
            <w:pStyle w:val="ListParagraph"/>
            <w:numPr>
              <w:ilvl w:val="0"/>
              <w:numId w:val="13"/>
            </w:numPr>
            <w:spacing w:after="0"/>
            <w:ind w:left="714" w:hanging="357"/>
            <w:contextualSpacing/>
          </w:pPr>
          <w:r>
            <w:rPr>
              <w:i/>
              <w:iCs/>
            </w:rPr>
            <w:t>Cyperus exaltatus</w:t>
          </w:r>
          <w:r>
            <w:t xml:space="preserve"> (Tall Flat-sedge) on sloping banks appear to have decreased in cover and extent since surveys in March 2021. Similarly, along a small bench at McCoy’s Bridge </w:t>
          </w:r>
          <w:r>
            <w:rPr>
              <w:i/>
              <w:iCs/>
            </w:rPr>
            <w:t>Persicaria</w:t>
          </w:r>
          <w:r>
            <w:t xml:space="preserve"> (Knotweed) and the *</w:t>
          </w:r>
          <w:r>
            <w:rPr>
              <w:i/>
              <w:iCs/>
            </w:rPr>
            <w:t xml:space="preserve">Cyperus eragrostis </w:t>
          </w:r>
          <w:r>
            <w:t>(Drain Flat-sedge)</w:t>
          </w:r>
          <w:r>
            <w:rPr>
              <w:i/>
              <w:iCs/>
            </w:rPr>
            <w:t xml:space="preserve"> </w:t>
          </w:r>
          <w:r>
            <w:t xml:space="preserve">were lost between March and December 2021, but </w:t>
          </w:r>
          <w:r>
            <w:rPr>
              <w:i/>
              <w:iCs/>
            </w:rPr>
            <w:t>Cyperus exaltatus</w:t>
          </w:r>
          <w:r>
            <w:t xml:space="preserve"> has remained relatively stable in extent (Figure </w:t>
          </w:r>
          <w:r w:rsidR="00FD73A0">
            <w:t>6</w:t>
          </w:r>
          <w:r>
            <w:t>)</w:t>
          </w:r>
          <w:r>
            <w:rPr>
              <w:b/>
              <w:bCs/>
            </w:rPr>
            <w:t>.</w:t>
          </w:r>
        </w:p>
        <w:p w14:paraId="5B758349" w14:textId="078C716D" w:rsidR="00D81C64" w:rsidRDefault="00D81C64" w:rsidP="00AD56CC">
          <w:pPr>
            <w:pStyle w:val="ListParagraph"/>
            <w:numPr>
              <w:ilvl w:val="0"/>
              <w:numId w:val="13"/>
            </w:numPr>
            <w:spacing w:after="0"/>
            <w:ind w:left="714" w:hanging="357"/>
            <w:contextualSpacing/>
          </w:pPr>
          <w:r>
            <w:t>Vegetation along the lower banks may increase over summer months if low flow conditions are maintained. Surveys in March 2022 will provide further data on the trajectory of vegetation in these zones.</w:t>
          </w:r>
        </w:p>
        <w:p w14:paraId="463A5FEF" w14:textId="77777777" w:rsidR="00D81C64" w:rsidRDefault="00D81C64" w:rsidP="00AD56CC">
          <w:pPr>
            <w:pStyle w:val="ListParagraph"/>
            <w:numPr>
              <w:ilvl w:val="0"/>
              <w:numId w:val="13"/>
            </w:numPr>
            <w:spacing w:after="0"/>
            <w:ind w:left="714" w:hanging="357"/>
            <w:contextualSpacing/>
          </w:pPr>
          <w:r>
            <w:t>The extent of Creeping Knotweed (</w:t>
          </w:r>
          <w:r>
            <w:rPr>
              <w:i/>
              <w:iCs/>
            </w:rPr>
            <w:t>Persicaria prostrata</w:t>
          </w:r>
          <w:r>
            <w:t>) is still reduced in extent on the mid bank as previously reported in September 2021. The introduced perennial Coolah Grass (*</w:t>
          </w:r>
          <w:r>
            <w:rPr>
              <w:i/>
              <w:iCs/>
            </w:rPr>
            <w:t>Panicum coloratum</w:t>
          </w:r>
          <w:r>
            <w:t>) and Common Tussock-grass (</w:t>
          </w:r>
          <w:r>
            <w:rPr>
              <w:i/>
              <w:iCs/>
            </w:rPr>
            <w:t>Poa labillardierei</w:t>
          </w:r>
          <w:r>
            <w:t>) on the mid bank appear relatively stable.</w:t>
          </w:r>
        </w:p>
        <w:p w14:paraId="487F3A8D" w14:textId="77777777" w:rsidR="00D81C64" w:rsidRDefault="00D81C64" w:rsidP="00AD56CC">
          <w:pPr>
            <w:pStyle w:val="ListParagraph"/>
            <w:numPr>
              <w:ilvl w:val="0"/>
              <w:numId w:val="13"/>
            </w:numPr>
            <w:spacing w:after="0"/>
            <w:ind w:left="714" w:hanging="357"/>
            <w:contextualSpacing/>
          </w:pPr>
          <w:r>
            <w:t>Introduced annual grasses at higher elevations (for example Oats (*</w:t>
          </w:r>
          <w:r>
            <w:rPr>
              <w:i/>
              <w:iCs/>
            </w:rPr>
            <w:t>Avena</w:t>
          </w:r>
          <w:r>
            <w:t xml:space="preserve"> spp.), Great Brome (*</w:t>
          </w:r>
          <w:r>
            <w:rPr>
              <w:i/>
              <w:iCs/>
            </w:rPr>
            <w:t>Bromus diandrus</w:t>
          </w:r>
          <w:r>
            <w:t>) and Rye Grass (*</w:t>
          </w:r>
          <w:r>
            <w:rPr>
              <w:i/>
              <w:iCs/>
            </w:rPr>
            <w:t>Lolium</w:t>
          </w:r>
          <w:r>
            <w:t xml:space="preserve"> spp.)) had mostly browned off.</w:t>
          </w:r>
        </w:p>
        <w:p w14:paraId="53F60E2F" w14:textId="31E82835" w:rsidR="00D81C64" w:rsidRDefault="00D81C64" w:rsidP="00AD56CC">
          <w:pPr>
            <w:pStyle w:val="ListParagraph"/>
            <w:numPr>
              <w:ilvl w:val="0"/>
              <w:numId w:val="13"/>
            </w:numPr>
            <w:spacing w:after="0"/>
            <w:ind w:left="714" w:hanging="357"/>
            <w:contextualSpacing/>
          </w:pPr>
          <w:proofErr w:type="spellStart"/>
          <w:r>
            <w:t>Germinants</w:t>
          </w:r>
          <w:proofErr w:type="spellEnd"/>
          <w:r>
            <w:t xml:space="preserve"> were sparse, but relatively common on the lower bank and mainly comprised species such as River Red Gum </w:t>
          </w:r>
          <w:r w:rsidR="00FD73A0">
            <w:t>(</w:t>
          </w:r>
          <w:r>
            <w:rPr>
              <w:i/>
              <w:iCs/>
            </w:rPr>
            <w:t>Eucalyptus camaldulensis</w:t>
          </w:r>
          <w:r w:rsidR="00FD73A0">
            <w:t>)</w:t>
          </w:r>
          <w:r>
            <w:t xml:space="preserve">, </w:t>
          </w:r>
          <w:r>
            <w:rPr>
              <w:i/>
              <w:iCs/>
            </w:rPr>
            <w:t>Cyperus</w:t>
          </w:r>
          <w:r>
            <w:t xml:space="preserve"> spp. and grasses.</w:t>
          </w:r>
        </w:p>
        <w:p w14:paraId="6EB9D2CB" w14:textId="77777777" w:rsidR="00D81C64" w:rsidRDefault="00D81C64" w:rsidP="00D81C64">
          <w:pPr>
            <w:pStyle w:val="ListParagraph"/>
            <w:spacing w:after="0" w:line="256" w:lineRule="auto"/>
            <w:ind w:left="720"/>
            <w:contextualSpacing/>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5"/>
            <w:gridCol w:w="4923"/>
          </w:tblGrid>
          <w:tr w:rsidR="00D81C64" w14:paraId="789E9848" w14:textId="77777777" w:rsidTr="00A862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shd w:val="clear" w:color="auto" w:fill="auto"/>
              </w:tcPr>
              <w:p w14:paraId="69D8AFF4" w14:textId="77777777" w:rsidR="00D81C64" w:rsidRDefault="00D81C64" w:rsidP="00A86259">
                <w:pPr>
                  <w:jc w:val="center"/>
                  <w:rPr>
                    <w:lang w:eastAsia="en-US"/>
                  </w:rPr>
                </w:pPr>
                <w:r>
                  <w:rPr>
                    <w:noProof/>
                  </w:rPr>
                  <w:drawing>
                    <wp:inline distT="0" distB="0" distL="0" distR="0" wp14:anchorId="3283E62B" wp14:editId="0921CAB4">
                      <wp:extent cx="2914650" cy="2390775"/>
                      <wp:effectExtent l="0" t="0" r="0" b="9525"/>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4650" cy="2390775"/>
                              </a:xfrm>
                              <a:prstGeom prst="rect">
                                <a:avLst/>
                              </a:prstGeom>
                              <a:noFill/>
                              <a:ln>
                                <a:noFill/>
                              </a:ln>
                            </pic:spPr>
                          </pic:pic>
                        </a:graphicData>
                      </a:graphic>
                    </wp:inline>
                  </w:drawing>
                </w:r>
              </w:p>
            </w:tc>
            <w:tc>
              <w:tcPr>
                <w:tcW w:w="4819" w:type="dxa"/>
                <w:shd w:val="clear" w:color="auto" w:fill="auto"/>
              </w:tcPr>
              <w:p w14:paraId="38E3075F" w14:textId="77777777" w:rsidR="00D81C64" w:rsidRDefault="00D81C64" w:rsidP="00A86259">
                <w:pPr>
                  <w:jc w:val="center"/>
                  <w:cnfStyle w:val="100000000000" w:firstRow="1" w:lastRow="0" w:firstColumn="0" w:lastColumn="0" w:oddVBand="0" w:evenVBand="0" w:oddHBand="0" w:evenHBand="0" w:firstRowFirstColumn="0" w:firstRowLastColumn="0" w:lastRowFirstColumn="0" w:lastRowLastColumn="0"/>
                  <w:rPr>
                    <w:lang w:eastAsia="en-US"/>
                  </w:rPr>
                </w:pPr>
                <w:r>
                  <w:rPr>
                    <w:noProof/>
                  </w:rPr>
                  <w:drawing>
                    <wp:inline distT="0" distB="0" distL="0" distR="0" wp14:anchorId="706A0F03" wp14:editId="2FCEEC10">
                      <wp:extent cx="3054350" cy="2400300"/>
                      <wp:effectExtent l="0" t="0" r="0" b="0"/>
                      <wp:docPr id="7180" name="Picture 7180" descr="A close-up of some plan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 name="Picture 6" descr="A close-up of some plants&#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4350" cy="2400300"/>
                              </a:xfrm>
                              <a:prstGeom prst="rect">
                                <a:avLst/>
                              </a:prstGeom>
                              <a:noFill/>
                              <a:ln>
                                <a:noFill/>
                              </a:ln>
                            </pic:spPr>
                          </pic:pic>
                        </a:graphicData>
                      </a:graphic>
                    </wp:inline>
                  </w:drawing>
                </w:r>
              </w:p>
            </w:tc>
          </w:tr>
        </w:tbl>
        <w:p w14:paraId="7744FB03" w14:textId="54C1530A" w:rsidR="00D81C64" w:rsidRPr="005F64A8" w:rsidRDefault="00D81C64" w:rsidP="00D81C64">
          <w:pPr>
            <w:jc w:val="center"/>
            <w:rPr>
              <w:i/>
              <w:iCs/>
            </w:rPr>
          </w:pPr>
          <w:r w:rsidRPr="005F64A8">
            <w:rPr>
              <w:i/>
              <w:iCs/>
            </w:rPr>
            <w:lastRenderedPageBreak/>
            <w:t>Figure 6. Small bench near the boat ramp at McCoy’s Bridge south bank. Although there has been a loss of Persicaria spp. and *Cyperus eragrostis between March (</w:t>
          </w:r>
          <w:r>
            <w:rPr>
              <w:i/>
              <w:iCs/>
            </w:rPr>
            <w:t>left</w:t>
          </w:r>
          <w:r w:rsidRPr="005F64A8">
            <w:rPr>
              <w:i/>
              <w:iCs/>
            </w:rPr>
            <w:t>) and December (</w:t>
          </w:r>
          <w:r>
            <w:rPr>
              <w:i/>
              <w:iCs/>
            </w:rPr>
            <w:t>right</w:t>
          </w:r>
          <w:r w:rsidRPr="005F64A8">
            <w:rPr>
              <w:i/>
              <w:iCs/>
            </w:rPr>
            <w:t>) 2021, Cyperus exaltatus has remained relatively stable in extent during this period</w:t>
          </w:r>
          <w:r w:rsidRPr="005F64A8">
            <w:rPr>
              <w:b/>
              <w:bCs/>
              <w:i/>
              <w:iCs/>
            </w:rPr>
            <w:t>.</w:t>
          </w:r>
          <w:r w:rsidR="00B474EC">
            <w:rPr>
              <w:i/>
              <w:iCs/>
            </w:rPr>
            <w:t xml:space="preserve"> </w:t>
          </w:r>
          <w:r w:rsidR="00E847DE" w:rsidRPr="00E847DE">
            <w:rPr>
              <w:i/>
              <w:iCs/>
            </w:rPr>
            <w:t>Note an asterisk (*) indicates an introduced species.</w:t>
          </w:r>
          <w:r w:rsidR="00E847DE">
            <w:rPr>
              <w:i/>
              <w:iCs/>
            </w:rPr>
            <w:t xml:space="preserve"> </w:t>
          </w:r>
          <w:r w:rsidRPr="005F64A8">
            <w:rPr>
              <w:i/>
              <w:iCs/>
            </w:rPr>
            <w:t>Surveys in March 2022 will provide further data on the trajectory of vegetation at this location (Photos: Kay Morris)</w:t>
          </w:r>
        </w:p>
        <w:p w14:paraId="2C5EA1D8" w14:textId="77777777" w:rsidR="00D81C64" w:rsidRDefault="00D81C64" w:rsidP="00D81C64">
          <w:pPr>
            <w:rPr>
              <w:lang w:eastAsia="en-US"/>
            </w:rPr>
          </w:pPr>
        </w:p>
        <w:p w14:paraId="4573A9C5" w14:textId="77777777" w:rsidR="00D81C64" w:rsidRDefault="00D81C64" w:rsidP="00D81C64">
          <w:pPr>
            <w:pStyle w:val="Heading2"/>
          </w:pPr>
          <w:r>
            <w:t>Macroinvertebrate condition</w:t>
          </w:r>
        </w:p>
        <w:p w14:paraId="49E0DA02" w14:textId="03892094" w:rsidR="009662E7" w:rsidRDefault="009662E7" w:rsidP="00D81C64">
          <w:pPr>
            <w:rPr>
              <w:lang w:eastAsia="en-US"/>
            </w:rPr>
          </w:pPr>
          <w:r>
            <w:rPr>
              <w:lang w:eastAsia="en-US"/>
            </w:rPr>
            <w:t>This quarter, macroinvertebrates were collected in December 2021, which was after an environmental flow in October and a smaller natural flow in November. Within the bait traps set amongst bank habitat (Figure 7), particularly in the lower sites there were more female crustaceans with eggs and smaller individuals caught during this sampling run compared to September 2021.</w:t>
          </w:r>
          <w:r w:rsidR="00B474EC">
            <w:rPr>
              <w:lang w:eastAsia="en-US"/>
            </w:rPr>
            <w:t xml:space="preserve"> </w:t>
          </w:r>
          <w:r>
            <w:rPr>
              <w:lang w:eastAsia="en-US"/>
            </w:rPr>
            <w:t>This is consistent with previous year</w:t>
          </w:r>
          <w:r w:rsidR="00792E37">
            <w:rPr>
              <w:lang w:eastAsia="en-US"/>
            </w:rPr>
            <w:t>’</w:t>
          </w:r>
          <w:r>
            <w:rPr>
              <w:lang w:eastAsia="en-US"/>
            </w:rPr>
            <w:t>s results with breeding occurring between December and February.</w:t>
          </w:r>
          <w:r w:rsidR="00B474EC">
            <w:rPr>
              <w:lang w:eastAsia="en-US"/>
            </w:rPr>
            <w:t xml:space="preserve"> </w:t>
          </w:r>
          <w:r>
            <w:rPr>
              <w:lang w:eastAsia="en-US"/>
            </w:rPr>
            <w:t>Lab processing of the macroinvertebrate began in December</w:t>
          </w:r>
          <w:r w:rsidR="0013634B">
            <w:rPr>
              <w:lang w:eastAsia="en-US"/>
            </w:rPr>
            <w:t>.</w:t>
          </w:r>
        </w:p>
        <w:p w14:paraId="3F4A3EEB" w14:textId="74C7DF6F" w:rsidR="00D81C64" w:rsidRDefault="009662E7" w:rsidP="009662E7">
          <w:pPr>
            <w:jc w:val="center"/>
            <w:rPr>
              <w:lang w:eastAsia="en-US"/>
            </w:rPr>
          </w:pPr>
          <w:r>
            <w:rPr>
              <w:noProof/>
            </w:rPr>
            <w:drawing>
              <wp:inline distT="0" distB="0" distL="0" distR="0" wp14:anchorId="32D3AD8C" wp14:editId="723711B2">
                <wp:extent cx="4169093" cy="3039427"/>
                <wp:effectExtent l="0" t="6667" r="0" b="0"/>
                <wp:docPr id="9" name="Picture 9" descr="A picture containing tree, outdoor, plant&#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plan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4185363" cy="3051288"/>
                        </a:xfrm>
                        <a:prstGeom prst="rect">
                          <a:avLst/>
                        </a:prstGeom>
                      </pic:spPr>
                    </pic:pic>
                  </a:graphicData>
                </a:graphic>
              </wp:inline>
            </w:drawing>
          </w:r>
        </w:p>
        <w:p w14:paraId="7B149E71" w14:textId="324E9830" w:rsidR="00D81C64" w:rsidRPr="00D81C64" w:rsidRDefault="00D81C64" w:rsidP="00D81C64">
          <w:pPr>
            <w:jc w:val="center"/>
            <w:rPr>
              <w:b/>
              <w:i/>
              <w:iCs/>
              <w:color w:val="000000" w:themeColor="text1"/>
            </w:rPr>
          </w:pPr>
          <w:r w:rsidRPr="00D81C64">
            <w:rPr>
              <w:i/>
              <w:iCs/>
            </w:rPr>
            <w:t xml:space="preserve">Figure </w:t>
          </w:r>
          <w:r w:rsidR="009662E7">
            <w:rPr>
              <w:i/>
              <w:iCs/>
            </w:rPr>
            <w:t>7</w:t>
          </w:r>
          <w:r w:rsidRPr="00D81C64">
            <w:rPr>
              <w:i/>
              <w:iCs/>
            </w:rPr>
            <w:t>.</w:t>
          </w:r>
          <w:r w:rsidR="00B474EC">
            <w:rPr>
              <w:i/>
              <w:iCs/>
            </w:rPr>
            <w:t xml:space="preserve"> </w:t>
          </w:r>
          <w:r w:rsidR="009662E7">
            <w:rPr>
              <w:i/>
              <w:color w:val="000000" w:themeColor="text1"/>
            </w:rPr>
            <w:t>Banks in 2021 in the Goulburn River December 2021</w:t>
          </w:r>
        </w:p>
        <w:p w14:paraId="71A33358" w14:textId="77777777" w:rsidR="00D81C64" w:rsidRDefault="00D81C64" w:rsidP="00D81C64">
          <w:pPr>
            <w:pStyle w:val="Heading2"/>
          </w:pPr>
          <w:r>
            <w:t>Stream metabolism</w:t>
          </w:r>
        </w:p>
        <w:p w14:paraId="1CF5AFAE" w14:textId="77777777" w:rsidR="00D81C64" w:rsidRDefault="00D81C64" w:rsidP="00D81C64">
          <w:r>
            <w:t>Dissolved oxygen loggers remained in place over the October-December period. No specific additional activities were undertaken.</w:t>
          </w:r>
        </w:p>
        <w:p w14:paraId="186171AB" w14:textId="77777777" w:rsidR="00D81C64" w:rsidRDefault="00D81C64" w:rsidP="00D81C64">
          <w:pPr>
            <w:pStyle w:val="Heading2"/>
          </w:pPr>
          <w:r>
            <w:t>Bank condition</w:t>
          </w:r>
        </w:p>
        <w:p w14:paraId="6D525D39" w14:textId="3910F5B9" w:rsidR="00D81C64" w:rsidRDefault="00D81C64" w:rsidP="00D81C64">
          <w:pPr>
            <w:rPr>
              <w:lang w:eastAsia="en-US"/>
            </w:rPr>
          </w:pPr>
          <w:r>
            <w:rPr>
              <w:lang w:eastAsia="en-US"/>
            </w:rPr>
            <w:t xml:space="preserve">The focus for bank condition </w:t>
          </w:r>
          <w:r w:rsidR="00FD73A0">
            <w:rPr>
              <w:lang w:eastAsia="en-US"/>
            </w:rPr>
            <w:t>monitoring</w:t>
          </w:r>
          <w:r>
            <w:rPr>
              <w:lang w:eastAsia="en-US"/>
            </w:rPr>
            <w:t xml:space="preserve"> this quarter </w:t>
          </w:r>
          <w:r w:rsidR="00FD73A0">
            <w:rPr>
              <w:lang w:eastAsia="en-US"/>
            </w:rPr>
            <w:t>w</w:t>
          </w:r>
          <w:r>
            <w:rPr>
              <w:lang w:eastAsia="en-US"/>
            </w:rPr>
            <w:t xml:space="preserve">as </w:t>
          </w:r>
          <w:r w:rsidR="00FD73A0">
            <w:rPr>
              <w:lang w:eastAsia="en-US"/>
            </w:rPr>
            <w:t>the</w:t>
          </w:r>
          <w:r>
            <w:rPr>
              <w:lang w:eastAsia="en-US"/>
            </w:rPr>
            <w:t xml:space="preserve"> capture and analysis of bank condition information (derived from drone flights) for the 2021 </w:t>
          </w:r>
          <w:r w:rsidR="00792E37">
            <w:rPr>
              <w:lang w:eastAsia="en-US"/>
            </w:rPr>
            <w:t>s</w:t>
          </w:r>
          <w:r>
            <w:rPr>
              <w:lang w:eastAsia="en-US"/>
            </w:rPr>
            <w:t xml:space="preserve">pring </w:t>
          </w:r>
          <w:r w:rsidR="00792E37">
            <w:rPr>
              <w:lang w:eastAsia="en-US"/>
            </w:rPr>
            <w:t>f</w:t>
          </w:r>
          <w:r>
            <w:rPr>
              <w:lang w:eastAsia="en-US"/>
            </w:rPr>
            <w:t>resh.</w:t>
          </w:r>
        </w:p>
        <w:p w14:paraId="0BCF4514" w14:textId="486FC899" w:rsidR="00D81C64" w:rsidRDefault="00D81C64" w:rsidP="00D81C64">
          <w:pPr>
            <w:rPr>
              <w:lang w:eastAsia="en-US"/>
            </w:rPr>
          </w:pPr>
          <w:r>
            <w:rPr>
              <w:lang w:eastAsia="en-US"/>
            </w:rPr>
            <w:t xml:space="preserve">Due to a large amount of rain across August and September this year, flows were </w:t>
          </w:r>
          <w:r w:rsidR="00FD73A0">
            <w:rPr>
              <w:lang w:eastAsia="en-US"/>
            </w:rPr>
            <w:t>high</w:t>
          </w:r>
          <w:r>
            <w:rPr>
              <w:lang w:eastAsia="en-US"/>
            </w:rPr>
            <w:t xml:space="preserve"> prior to the </w:t>
          </w:r>
          <w:r w:rsidR="00792E37">
            <w:rPr>
              <w:lang w:eastAsia="en-US"/>
            </w:rPr>
            <w:t>s</w:t>
          </w:r>
          <w:r>
            <w:rPr>
              <w:lang w:eastAsia="en-US"/>
            </w:rPr>
            <w:t xml:space="preserve">pring </w:t>
          </w:r>
          <w:r w:rsidR="00792E37">
            <w:rPr>
              <w:lang w:eastAsia="en-US"/>
            </w:rPr>
            <w:t>f</w:t>
          </w:r>
          <w:r>
            <w:rPr>
              <w:lang w:eastAsia="en-US"/>
            </w:rPr>
            <w:t xml:space="preserve">resh, and as such fresh deposits were evident on the bank both before and after the </w:t>
          </w:r>
          <w:r w:rsidR="00792E37">
            <w:rPr>
              <w:lang w:eastAsia="en-US"/>
            </w:rPr>
            <w:t>s</w:t>
          </w:r>
          <w:r>
            <w:rPr>
              <w:lang w:eastAsia="en-US"/>
            </w:rPr>
            <w:t xml:space="preserve">pring </w:t>
          </w:r>
          <w:r w:rsidR="00792E37">
            <w:rPr>
              <w:lang w:eastAsia="en-US"/>
            </w:rPr>
            <w:t>f</w:t>
          </w:r>
          <w:r>
            <w:rPr>
              <w:lang w:eastAsia="en-US"/>
            </w:rPr>
            <w:t>resh. See below for some images of the Streamology drone and kayak in action, as well as some examples of riverbank</w:t>
          </w:r>
          <w:r>
            <w:rPr>
              <w:i/>
              <w:iCs/>
              <w:lang w:eastAsia="en-US"/>
            </w:rPr>
            <w:t xml:space="preserve"> repair </w:t>
          </w:r>
          <w:r>
            <w:rPr>
              <w:lang w:eastAsia="en-US"/>
            </w:rPr>
            <w:t xml:space="preserve">where deposited sediment can be found in lower bank zones </w:t>
          </w:r>
          <w:r w:rsidR="00792E37">
            <w:rPr>
              <w:lang w:eastAsia="en-US"/>
            </w:rPr>
            <w:t xml:space="preserve">that </w:t>
          </w:r>
          <w:r>
            <w:rPr>
              <w:lang w:eastAsia="en-US"/>
            </w:rPr>
            <w:t>have previously been deeply eroded.</w:t>
          </w:r>
        </w:p>
        <w:p w14:paraId="2999BD00" w14:textId="77777777" w:rsidR="00D81C64" w:rsidRDefault="00D81C64" w:rsidP="00D81C64">
          <w:pPr>
            <w:keepNext/>
          </w:pPr>
          <w:r>
            <w:rPr>
              <w:noProof/>
            </w:rPr>
            <w:lastRenderedPageBreak/>
            <w:drawing>
              <wp:inline distT="0" distB="0" distL="0" distR="0" wp14:anchorId="5B3139A3" wp14:editId="0A7D0007">
                <wp:extent cx="6086475" cy="2219325"/>
                <wp:effectExtent l="0" t="0" r="9525" b="9525"/>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86475" cy="2219325"/>
                        </a:xfrm>
                        <a:prstGeom prst="rect">
                          <a:avLst/>
                        </a:prstGeom>
                        <a:noFill/>
                        <a:ln>
                          <a:noFill/>
                        </a:ln>
                      </pic:spPr>
                    </pic:pic>
                  </a:graphicData>
                </a:graphic>
              </wp:inline>
            </w:drawing>
          </w:r>
        </w:p>
        <w:p w14:paraId="09F46D57" w14:textId="1365BA9D" w:rsidR="00D81C64" w:rsidRDefault="00D81C64" w:rsidP="00D81C64">
          <w:pPr>
            <w:pStyle w:val="Caption"/>
          </w:pPr>
          <w:r>
            <w:t xml:space="preserve">Figure </w:t>
          </w:r>
          <w:r w:rsidR="00FD73A0">
            <w:t>8.</w:t>
          </w:r>
          <w:r>
            <w:t xml:space="preserve"> Action shots of the Streamology team, drone and kayak out at Darcy’s Track (left) and McCoy’s Bridge (right) on the Goulburn River.</w:t>
          </w:r>
        </w:p>
        <w:p w14:paraId="5BE04C10" w14:textId="77777777" w:rsidR="00D81C64" w:rsidRDefault="00D81C64" w:rsidP="00D81C64">
          <w:pPr>
            <w:keepNext/>
          </w:pPr>
          <w:r>
            <w:rPr>
              <w:noProof/>
            </w:rPr>
            <w:drawing>
              <wp:inline distT="0" distB="0" distL="0" distR="0" wp14:anchorId="7876CFE6" wp14:editId="0112B613">
                <wp:extent cx="6038850" cy="1838325"/>
                <wp:effectExtent l="0" t="0" r="0" b="9525"/>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38850" cy="1838325"/>
                        </a:xfrm>
                        <a:prstGeom prst="rect">
                          <a:avLst/>
                        </a:prstGeom>
                        <a:noFill/>
                        <a:ln>
                          <a:noFill/>
                        </a:ln>
                      </pic:spPr>
                    </pic:pic>
                  </a:graphicData>
                </a:graphic>
              </wp:inline>
            </w:drawing>
          </w:r>
        </w:p>
        <w:p w14:paraId="46D2D79B" w14:textId="19812B75" w:rsidR="00D81C64" w:rsidRDefault="00D81C64" w:rsidP="00D81C64">
          <w:pPr>
            <w:pStyle w:val="Caption"/>
            <w:rPr>
              <w:lang w:eastAsia="en-US"/>
            </w:rPr>
          </w:pPr>
          <w:r>
            <w:t xml:space="preserve">Figure </w:t>
          </w:r>
          <w:r w:rsidR="00FD73A0">
            <w:t>9.</w:t>
          </w:r>
          <w:r>
            <w:t xml:space="preserve"> Before and after images of a bank at Darcys Track, showing fresh deposited sediment after the 2021 Spring Fresh</w:t>
          </w:r>
        </w:p>
        <w:p w14:paraId="21A639CA" w14:textId="253197B2" w:rsidR="00D81C64" w:rsidRDefault="00D81C64" w:rsidP="00D81C64">
          <w:pPr>
            <w:rPr>
              <w:b/>
              <w:bCs/>
              <w:lang w:eastAsia="en-US"/>
            </w:rPr>
          </w:pPr>
          <w:r>
            <w:rPr>
              <w:lang w:eastAsia="en-US"/>
            </w:rPr>
            <w:t xml:space="preserve">Thanks to assistance from some expert </w:t>
          </w:r>
          <w:r w:rsidR="00FD73A0">
            <w:rPr>
              <w:lang w:eastAsia="en-US"/>
            </w:rPr>
            <w:t xml:space="preserve">drone </w:t>
          </w:r>
          <w:r>
            <w:rPr>
              <w:lang w:eastAsia="en-US"/>
            </w:rPr>
            <w:t>flying, the pre-</w:t>
          </w:r>
          <w:r w:rsidR="00792E37">
            <w:rPr>
              <w:lang w:eastAsia="en-US"/>
            </w:rPr>
            <w:t>s</w:t>
          </w:r>
          <w:r>
            <w:rPr>
              <w:lang w:eastAsia="en-US"/>
            </w:rPr>
            <w:t xml:space="preserve">pring </w:t>
          </w:r>
          <w:r w:rsidR="00792E37">
            <w:rPr>
              <w:lang w:eastAsia="en-US"/>
            </w:rPr>
            <w:t>f</w:t>
          </w:r>
          <w:r>
            <w:rPr>
              <w:lang w:eastAsia="en-US"/>
            </w:rPr>
            <w:t xml:space="preserve">resh flights were completed in a single day, between large rain events in across the area. And during this trip there was even time to experiment with a new image capture method at Loch Garry </w:t>
          </w:r>
          <w:r w:rsidR="00792E37">
            <w:rPr>
              <w:lang w:eastAsia="en-US"/>
            </w:rPr>
            <w:t xml:space="preserve">that </w:t>
          </w:r>
          <w:r>
            <w:rPr>
              <w:lang w:eastAsia="en-US"/>
            </w:rPr>
            <w:t xml:space="preserve">allows a 360 degree view of a given location, </w:t>
          </w:r>
          <w:hyperlink r:id="rId29" w:history="1">
            <w:r w:rsidRPr="00FD73A0">
              <w:rPr>
                <w:rStyle w:val="Hyperlink"/>
                <w:b/>
                <w:bCs/>
              </w:rPr>
              <w:t xml:space="preserve">click </w:t>
            </w:r>
            <w:r w:rsidRPr="00FD73A0">
              <w:rPr>
                <w:rStyle w:val="Hyperlink"/>
                <w:b/>
                <w:bCs/>
                <w:lang w:eastAsia="en-US"/>
              </w:rPr>
              <w:t>here</w:t>
            </w:r>
          </w:hyperlink>
          <w:r>
            <w:rPr>
              <w:b/>
              <w:bCs/>
              <w:lang w:eastAsia="en-US"/>
            </w:rPr>
            <w:t xml:space="preserve"> </w:t>
          </w:r>
          <w:r>
            <w:rPr>
              <w:lang w:eastAsia="en-US"/>
            </w:rPr>
            <w:t>to view.</w:t>
          </w:r>
        </w:p>
        <w:p w14:paraId="0103C41E" w14:textId="77777777" w:rsidR="00D81C64" w:rsidRDefault="00D81C64" w:rsidP="00D81C64">
          <w:pPr>
            <w:rPr>
              <w:b/>
              <w:bCs/>
              <w:lang w:eastAsia="en-US"/>
            </w:rPr>
          </w:pPr>
          <w:r>
            <w:rPr>
              <w:b/>
              <w:bCs/>
              <w:lang w:eastAsia="en-US"/>
            </w:rPr>
            <w:t>Key Findings:</w:t>
          </w:r>
        </w:p>
        <w:p w14:paraId="08875C30" w14:textId="0FEF5C24" w:rsidR="00D81C64" w:rsidRDefault="00D81C64" w:rsidP="00D81C64">
          <w:pPr>
            <w:rPr>
              <w:lang w:eastAsia="en-US"/>
            </w:rPr>
          </w:pPr>
          <w:r>
            <w:rPr>
              <w:lang w:eastAsia="en-US"/>
            </w:rPr>
            <w:t>Thus far, initial findings show:</w:t>
          </w:r>
        </w:p>
        <w:p w14:paraId="4BE85423" w14:textId="6CAE90FD" w:rsidR="00D81C64" w:rsidRDefault="00D81C64" w:rsidP="00D81C64">
          <w:pPr>
            <w:pStyle w:val="ListParagraph"/>
            <w:numPr>
              <w:ilvl w:val="0"/>
              <w:numId w:val="26"/>
            </w:numPr>
            <w:rPr>
              <w:lang w:eastAsia="en-US"/>
            </w:rPr>
          </w:pPr>
          <w:r>
            <w:rPr>
              <w:lang w:eastAsia="en-US"/>
            </w:rPr>
            <w:t>In the majority of cases environmental flows result in erosion that is more evenly spread across the entire bank face (rather than in defined zones on the bank) and therefore (1) erosion to the upper bank works to reset lower bank steepening, and (2) the erosion is shallower in depth. There are several banks, however, that show erosion is more significant lower down the bank.</w:t>
          </w:r>
        </w:p>
        <w:p w14:paraId="2AF0989F" w14:textId="77777777" w:rsidR="00D81C64" w:rsidRDefault="00D81C64" w:rsidP="00D81C64">
          <w:pPr>
            <w:pStyle w:val="ListParagraph"/>
            <w:numPr>
              <w:ilvl w:val="0"/>
              <w:numId w:val="26"/>
            </w:numPr>
            <w:rPr>
              <w:lang w:eastAsia="en-US"/>
            </w:rPr>
          </w:pPr>
          <w:r>
            <w:rPr>
              <w:lang w:eastAsia="en-US"/>
            </w:rPr>
            <w:t>Deposits were thicker and more extensive on areas of upper bank with a shallower profile (less steep) and as such lower, steeper sections of bank showed less consolidated sediment.</w:t>
          </w:r>
        </w:p>
        <w:p w14:paraId="6B1BDC15" w14:textId="77777777" w:rsidR="00D81C64" w:rsidRDefault="00D81C64" w:rsidP="00D81C64">
          <w:pPr>
            <w:pStyle w:val="ListParagraph"/>
            <w:numPr>
              <w:ilvl w:val="0"/>
              <w:numId w:val="26"/>
            </w:numPr>
            <w:rPr>
              <w:lang w:eastAsia="en-US"/>
            </w:rPr>
          </w:pPr>
          <w:r>
            <w:rPr>
              <w:lang w:eastAsia="en-US"/>
            </w:rPr>
            <w:t>One initial hypothesis is that due to extensive and deep deposits to the upper bank (through mud-draping), erosion in these areas has been covered, and thus erosion is only expressed in these steeper lower sections where mud-drapes struggle to consolidate. This is something the team is keeping a close eye on.</w:t>
          </w:r>
        </w:p>
        <w:p w14:paraId="26D7070B" w14:textId="6D1843F4" w:rsidR="00D81C64" w:rsidRDefault="00D81C64" w:rsidP="00D81C64">
          <w:pPr>
            <w:pStyle w:val="ListParagraph"/>
            <w:numPr>
              <w:ilvl w:val="0"/>
              <w:numId w:val="27"/>
            </w:numPr>
            <w:rPr>
              <w:lang w:eastAsia="en-US"/>
            </w:rPr>
          </w:pPr>
          <w:r>
            <w:rPr>
              <w:lang w:eastAsia="en-US"/>
            </w:rPr>
            <w:t xml:space="preserve">The </w:t>
          </w:r>
          <w:r w:rsidR="00792E37">
            <w:rPr>
              <w:lang w:eastAsia="en-US"/>
            </w:rPr>
            <w:t>s</w:t>
          </w:r>
          <w:r>
            <w:rPr>
              <w:lang w:eastAsia="en-US"/>
            </w:rPr>
            <w:t xml:space="preserve">pring </w:t>
          </w:r>
          <w:r w:rsidR="00792E37">
            <w:rPr>
              <w:lang w:eastAsia="en-US"/>
            </w:rPr>
            <w:t>f</w:t>
          </w:r>
          <w:r>
            <w:rPr>
              <w:lang w:eastAsia="en-US"/>
            </w:rPr>
            <w:t xml:space="preserve">resh appears to have resulted in thicker and more extensive draped sediment deposits, which to extend to higher sections of the bank than the previous </w:t>
          </w:r>
          <w:r w:rsidR="00792E37">
            <w:rPr>
              <w:lang w:eastAsia="en-US"/>
            </w:rPr>
            <w:t>a</w:t>
          </w:r>
          <w:r>
            <w:rPr>
              <w:lang w:eastAsia="en-US"/>
            </w:rPr>
            <w:t xml:space="preserve">utumn </w:t>
          </w:r>
          <w:r w:rsidR="00792E37">
            <w:rPr>
              <w:lang w:eastAsia="en-US"/>
            </w:rPr>
            <w:t>f</w:t>
          </w:r>
          <w:r>
            <w:rPr>
              <w:lang w:eastAsia="en-US"/>
            </w:rPr>
            <w:t xml:space="preserve">resh. These findings correspond with the fact that the </w:t>
          </w:r>
          <w:r w:rsidR="00792E37">
            <w:rPr>
              <w:lang w:eastAsia="en-US"/>
            </w:rPr>
            <w:t>s</w:t>
          </w:r>
          <w:r>
            <w:rPr>
              <w:lang w:eastAsia="en-US"/>
            </w:rPr>
            <w:t>pring delivery was bigger and was delivered during a period of high precipitation in the area.</w:t>
          </w:r>
        </w:p>
        <w:p w14:paraId="0C2E1DBB" w14:textId="77777777" w:rsidR="00D81C64" w:rsidRDefault="00D81C64" w:rsidP="00D81C64">
          <w:pPr>
            <w:keepNext/>
            <w:jc w:val="center"/>
          </w:pPr>
          <w:r>
            <w:rPr>
              <w:noProof/>
              <w:lang w:eastAsia="en-US"/>
            </w:rPr>
            <w:lastRenderedPageBreak/>
            <w:drawing>
              <wp:inline distT="0" distB="0" distL="0" distR="0" wp14:anchorId="45DFB2C5" wp14:editId="31DA0E6E">
                <wp:extent cx="5657850" cy="2057400"/>
                <wp:effectExtent l="19050" t="19050" r="19050" b="19050"/>
                <wp:docPr id="7185" name="Picture 718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video game&#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57850" cy="2057400"/>
                        </a:xfrm>
                        <a:prstGeom prst="rect">
                          <a:avLst/>
                        </a:prstGeom>
                        <a:noFill/>
                        <a:ln w="9525" cmpd="sng">
                          <a:solidFill>
                            <a:srgbClr val="000000"/>
                          </a:solidFill>
                          <a:miter lim="800000"/>
                          <a:headEnd/>
                          <a:tailEnd/>
                        </a:ln>
                        <a:effectLst/>
                      </pic:spPr>
                    </pic:pic>
                  </a:graphicData>
                </a:graphic>
              </wp:inline>
            </w:drawing>
          </w:r>
        </w:p>
        <w:p w14:paraId="60374973" w14:textId="4386BEA0" w:rsidR="00D81C64" w:rsidRDefault="00D81C64" w:rsidP="00D81C64">
          <w:pPr>
            <w:pStyle w:val="Caption"/>
            <w:jc w:val="center"/>
            <w:rPr>
              <w:lang w:eastAsia="en-US"/>
            </w:rPr>
          </w:pPr>
          <w:r>
            <w:t xml:space="preserve">Figure </w:t>
          </w:r>
          <w:r w:rsidR="00FD73A0">
            <w:t xml:space="preserve">10. </w:t>
          </w:r>
          <w:r>
            <w:t>Example of 3D model showing erosion (in red) and deposition (in blue) at a bank at Loch Garry. In this example deposition is thick and draped primarily over the upper bank zone</w:t>
          </w:r>
        </w:p>
        <w:p w14:paraId="4409BBA9" w14:textId="77777777" w:rsidR="00D81C64" w:rsidRDefault="00D81C64" w:rsidP="00D81C64">
          <w:pPr>
            <w:rPr>
              <w:lang w:eastAsia="en-US"/>
            </w:rPr>
          </w:pPr>
          <w:r>
            <w:rPr>
              <w:lang w:eastAsia="en-US"/>
            </w:rPr>
            <w:t>Next steps are to prepare for upcoming monitoring trips and to work through more terabytes of drone data for desktop analysis.</w:t>
          </w:r>
        </w:p>
        <w:p w14:paraId="4471180A" w14:textId="77777777" w:rsidR="00D81C64" w:rsidRDefault="00D81C64" w:rsidP="00D81C64">
          <w:pPr>
            <w:pStyle w:val="Heading1"/>
          </w:pPr>
          <w:r>
            <w:t>Contingency monitoring activities</w:t>
          </w:r>
        </w:p>
        <w:p w14:paraId="41B402B6" w14:textId="77777777" w:rsidR="00D81C64" w:rsidRDefault="00D81C64" w:rsidP="00D81C64">
          <w:pPr>
            <w:pStyle w:val="Heading2"/>
          </w:pPr>
          <w:r w:rsidRPr="00714C2F">
            <w:t>Monitoring sediment and seed deposition using turf mats</w:t>
          </w:r>
        </w:p>
        <w:p w14:paraId="31D8DA1B" w14:textId="63A53726" w:rsidR="00D81C64" w:rsidRDefault="00D81C64" w:rsidP="00D81C64">
          <w:pPr>
            <w:rPr>
              <w:lang w:eastAsia="en-US"/>
            </w:rPr>
          </w:pPr>
          <w:r>
            <w:rPr>
              <w:lang w:eastAsia="en-US"/>
            </w:rPr>
            <w:t xml:space="preserve">The main focus for this quarter for sediment and seed monitoring using turf mats was (1) to continue the propagation of seeds in the Melbourne University greenhouse, and (2) to get out into the field and gather turf mat samples before and after the </w:t>
          </w:r>
          <w:r w:rsidR="00792E37">
            <w:rPr>
              <w:lang w:eastAsia="en-US"/>
            </w:rPr>
            <w:t>s</w:t>
          </w:r>
          <w:r>
            <w:rPr>
              <w:lang w:eastAsia="en-US"/>
            </w:rPr>
            <w:t xml:space="preserve">pring </w:t>
          </w:r>
          <w:r w:rsidR="00792E37">
            <w:rPr>
              <w:lang w:eastAsia="en-US"/>
            </w:rPr>
            <w:t>f</w:t>
          </w:r>
          <w:r>
            <w:rPr>
              <w:lang w:eastAsia="en-US"/>
            </w:rPr>
            <w:t>resh. Propagation is coming along well, with all samples now in the greenhouse, the gathering of turf mats however was more challenging. Only McCoy’s Bridge mats were retrieved prior to the Spring Fresh (due to heavy rain hampering access to other sites) and therefore, despite gathering all mats after the fresh had been delivered, we will only have data correlating to the Spring Fresh event – specifically – for the McCoy’s Bridge site.</w:t>
          </w:r>
        </w:p>
        <w:p w14:paraId="67341D6A" w14:textId="77777777" w:rsidR="00D81C64" w:rsidRDefault="00D81C64" w:rsidP="00D81C64">
          <w:pPr>
            <w:rPr>
              <w:lang w:eastAsia="en-US"/>
            </w:rPr>
          </w:pPr>
          <w:r>
            <w:rPr>
              <w:lang w:eastAsia="en-US"/>
            </w:rPr>
            <w:t>Initial observations from the most recent turf mat retrieval trip support findings from the drone analysis that deposition volumes were high and comprehensive at the majority of habitat types (different levels of bank). It will be interesting to compare how the sediment and seed volumes of the 2021 Spring Fresh differ from past events. Below are some examples of deposited sediment on turf mats.</w:t>
          </w:r>
        </w:p>
        <w:p w14:paraId="55596304" w14:textId="77777777" w:rsidR="00D81C64" w:rsidRDefault="00D81C64" w:rsidP="00D81C64">
          <w:pPr>
            <w:keepNext/>
          </w:pPr>
          <w:r>
            <w:rPr>
              <w:noProof/>
            </w:rPr>
            <w:drawing>
              <wp:inline distT="0" distB="0" distL="0" distR="0" wp14:anchorId="15684F41" wp14:editId="5DB53A6B">
                <wp:extent cx="6057900" cy="2276475"/>
                <wp:effectExtent l="0" t="0" r="0" b="9525"/>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57900" cy="2276475"/>
                        </a:xfrm>
                        <a:prstGeom prst="rect">
                          <a:avLst/>
                        </a:prstGeom>
                        <a:noFill/>
                        <a:ln>
                          <a:noFill/>
                        </a:ln>
                      </pic:spPr>
                    </pic:pic>
                  </a:graphicData>
                </a:graphic>
              </wp:inline>
            </w:drawing>
          </w:r>
        </w:p>
        <w:p w14:paraId="613885CA" w14:textId="544194F4" w:rsidR="00D81C64" w:rsidRDefault="00D81C64" w:rsidP="00D81C64">
          <w:pPr>
            <w:pStyle w:val="Caption"/>
          </w:pPr>
          <w:r>
            <w:t xml:space="preserve">Figure </w:t>
          </w:r>
          <w:r w:rsidR="00FD73A0">
            <w:t>11.</w:t>
          </w:r>
          <w:r>
            <w:t xml:space="preserve"> Examples of deposited sediment on turf mats at Loch Garry (left) and </w:t>
          </w:r>
          <w:r w:rsidR="00E847DE">
            <w:t>McCoy’s</w:t>
          </w:r>
          <w:r>
            <w:t xml:space="preserve"> Bridge (right)</w:t>
          </w:r>
        </w:p>
        <w:p w14:paraId="50718174" w14:textId="7A955D9B" w:rsidR="00D81C64" w:rsidRDefault="00D81C64" w:rsidP="00D81C64">
          <w:r>
            <w:t>This last turf mat retrieval is officially the final one planned, however discussions are under way regarding extending the monitoring. The next task for now is the analysis of the sediment and seed data for this last visit</w:t>
          </w:r>
          <w:r w:rsidR="0013634B">
            <w:t>.</w:t>
          </w:r>
        </w:p>
        <w:p w14:paraId="2D802EA3" w14:textId="77777777" w:rsidR="00D81C64" w:rsidRDefault="00D81C64" w:rsidP="00D81C64"/>
        <w:p w14:paraId="299C035A" w14:textId="77777777" w:rsidR="00D81C64" w:rsidRDefault="00D81C64" w:rsidP="00D81C64">
          <w:pPr>
            <w:pStyle w:val="Heading1"/>
          </w:pPr>
          <w:r>
            <w:lastRenderedPageBreak/>
            <w:t>Research activities</w:t>
          </w:r>
        </w:p>
        <w:p w14:paraId="61395B1A" w14:textId="77777777" w:rsidR="00D81C64" w:rsidRPr="00C71EA4" w:rsidRDefault="00D81C64" w:rsidP="00D81C64">
          <w:pPr>
            <w:pStyle w:val="Heading2"/>
          </w:pPr>
          <w:r w:rsidRPr="00C71EA4">
            <w:t>Integrated Research Project</w:t>
          </w:r>
        </w:p>
        <w:p w14:paraId="7068D241" w14:textId="72FC40E9" w:rsidR="00D81C64" w:rsidRDefault="00D81C64" w:rsidP="00D81C64">
          <w:pPr>
            <w:spacing w:after="160" w:line="252" w:lineRule="auto"/>
            <w:rPr>
              <w:rFonts w:eastAsia="Times New Roman"/>
              <w:lang w:eastAsia="en-US"/>
            </w:rPr>
          </w:pPr>
          <w:r>
            <w:rPr>
              <w:rFonts w:eastAsia="Times New Roman"/>
              <w:lang w:eastAsia="en-US"/>
            </w:rPr>
            <w:t xml:space="preserve">We are studying whether slackwaters </w:t>
          </w:r>
          <w:r>
            <w:rPr>
              <w:rFonts w:eastAsia="Times New Roman"/>
              <w:color w:val="000000" w:themeColor="text1"/>
              <w:lang w:eastAsia="en-US"/>
            </w:rPr>
            <w:t xml:space="preserve">(shallow, slow flowing </w:t>
          </w:r>
          <w:r>
            <w:rPr>
              <w:rFonts w:eastAsia="Times New Roman"/>
              <w:lang w:eastAsia="en-US"/>
            </w:rPr>
            <w:t>habitats) are important areas for biodiversity and ecosystem processes. In late June 2021 we established a large field experiment to increase woody structure in slackwaters by driving hardwood garden stakes into the riverbed. We expect the stakes to accumulate and retain plant detritus, which is a source of food and habitat for small organisms (aquatic insects, shrimp, small fishes). We predict that areas with stakes will retain more detritus and will support large numbers of shrimp, insects and small fishes compared to Control areas without stakes.</w:t>
          </w:r>
        </w:p>
        <w:p w14:paraId="0056F157" w14:textId="58949B8D" w:rsidR="00D81C64" w:rsidRDefault="00D81C64" w:rsidP="00D81C64">
          <w:pPr>
            <w:spacing w:after="160" w:line="252" w:lineRule="auto"/>
            <w:rPr>
              <w:lang w:val="en-US"/>
            </w:rPr>
          </w:pPr>
          <w:r>
            <w:rPr>
              <w:rFonts w:eastAsia="Times New Roman" w:cstheme="minorHAnsi"/>
              <w:szCs w:val="20"/>
            </w:rPr>
            <w:t xml:space="preserve">Full </w:t>
          </w:r>
          <w:r>
            <w:rPr>
              <w:rFonts w:eastAsia="Times New Roman"/>
              <w:lang w:eastAsia="en-US"/>
            </w:rPr>
            <w:t xml:space="preserve">details of the experimental design and methods are provided in Issue 9 of the Lower Goulburn Quarterly Outcomes newsletter. In brief: </w:t>
          </w:r>
          <w:r>
            <w:rPr>
              <w:rFonts w:eastAsia="Times New Roman" w:cstheme="minorHAnsi"/>
              <w:szCs w:val="20"/>
            </w:rPr>
            <w:t>the field experiment was established in 24 slackwaters across 4 sites (3 Wide, 3 Narrow slackwaters per site). Slackwater area was standardised at 30 m long and e</w:t>
          </w:r>
          <w:r>
            <w:rPr>
              <w:rFonts w:eastAsia="Times New Roman" w:cstheme="minorHAnsi"/>
            </w:rPr>
            <w:t xml:space="preserve">ach slackwater contains four replicate treatment areas </w:t>
          </w:r>
          <w:r>
            <w:rPr>
              <w:rFonts w:cstheme="minorHAnsi"/>
              <w:lang w:val="en-US"/>
            </w:rPr>
            <w:t>(4 m X 2.5 m = 10 m</w:t>
          </w:r>
          <w:r>
            <w:rPr>
              <w:rFonts w:cstheme="minorHAnsi"/>
              <w:vertAlign w:val="superscript"/>
              <w:lang w:val="en-US"/>
            </w:rPr>
            <w:t>2</w:t>
          </w:r>
          <w:r>
            <w:rPr>
              <w:rFonts w:cstheme="minorHAnsi"/>
              <w:lang w:val="en-US"/>
            </w:rPr>
            <w:t>)</w:t>
          </w:r>
          <w:r>
            <w:rPr>
              <w:rFonts w:eastAsia="Times New Roman" w:cstheme="minorHAnsi"/>
              <w:szCs w:val="20"/>
            </w:rPr>
            <w:t>:</w:t>
          </w:r>
          <w:r w:rsidR="00B474EC">
            <w:rPr>
              <w:rFonts w:eastAsia="Times New Roman" w:cstheme="minorHAnsi"/>
              <w:szCs w:val="20"/>
            </w:rPr>
            <w:t xml:space="preserve"> </w:t>
          </w:r>
          <w:r>
            <w:rPr>
              <w:rFonts w:eastAsia="Times New Roman" w:cstheme="minorHAnsi"/>
            </w:rPr>
            <w:t>two ‘Control’ areas without stakes, and two ‘Stakes’ areas with</w:t>
          </w:r>
          <w:r>
            <w:rPr>
              <w:lang w:val="en-US"/>
            </w:rPr>
            <w:t xml:space="preserve"> stakes to trap and retain detritus.</w:t>
          </w:r>
        </w:p>
        <w:p w14:paraId="0A5CC5A6" w14:textId="77777777" w:rsidR="00D81C64" w:rsidRDefault="00D81C64" w:rsidP="00D81C64">
          <w:pPr>
            <w:pStyle w:val="Heading4"/>
            <w:ind w:left="851" w:hanging="851"/>
          </w:pPr>
          <w:r>
            <w:t>Preliminary surveys</w:t>
          </w:r>
        </w:p>
        <w:p w14:paraId="24172622" w14:textId="58204DE2" w:rsidR="00D81C64" w:rsidRDefault="00D81C64" w:rsidP="00D81C64">
          <w:pPr>
            <w:rPr>
              <w:rFonts w:ascii="Calibri" w:eastAsia="Times New Roman" w:hAnsi="Calibri" w:cs="Calibri"/>
            </w:rPr>
          </w:pPr>
          <w:r>
            <w:rPr>
              <w:rFonts w:eastAsia="Times New Roman" w:cstheme="minorHAnsi"/>
              <w:szCs w:val="20"/>
            </w:rPr>
            <w:t xml:space="preserve">Prior to adding stakes to the riverbed (Pre-manipulation) surveys were conducted to quantify initial amounts of woody structure, vegetation, and plant detritus in all treatment areas. </w:t>
          </w:r>
          <w:r>
            <w:rPr>
              <w:rFonts w:ascii="Calibri" w:eastAsia="Times New Roman" w:hAnsi="Calibri" w:cs="Calibri"/>
            </w:rPr>
            <w:t>The experiment was established at flows of 1</w:t>
          </w:r>
          <w:r w:rsidR="00792E37">
            <w:rPr>
              <w:rFonts w:ascii="Calibri" w:eastAsia="Times New Roman" w:hAnsi="Calibri" w:cs="Calibri"/>
            </w:rPr>
            <w:t>,</w:t>
          </w:r>
          <w:r>
            <w:rPr>
              <w:rFonts w:ascii="Calibri" w:eastAsia="Times New Roman" w:hAnsi="Calibri" w:cs="Calibri"/>
            </w:rPr>
            <w:t>000</w:t>
          </w:r>
          <w:r w:rsidR="00FD73A0">
            <w:rPr>
              <w:rFonts w:ascii="Calibri" w:eastAsia="Times New Roman" w:hAnsi="Calibri" w:cs="Calibri"/>
            </w:rPr>
            <w:t> </w:t>
          </w:r>
          <w:r>
            <w:rPr>
              <w:rFonts w:ascii="Calibri" w:eastAsia="Times New Roman" w:hAnsi="Calibri" w:cs="Calibri"/>
            </w:rPr>
            <w:t>ML/day, but all sites were fully submerged by freshes in winter (≤9,400 ML/day) and spring (≤14,400 ML/day), and by prolonged periods of elevated flow (&gt;2000 ML/day) that prevented follow-up surveys in Spring.</w:t>
          </w:r>
        </w:p>
        <w:p w14:paraId="271E9C01" w14:textId="3C0F2841" w:rsidR="00D81C64" w:rsidRDefault="00D81C64" w:rsidP="00D81C64">
          <w:r>
            <w:rPr>
              <w:rFonts w:ascii="Calibri" w:eastAsia="Times New Roman" w:hAnsi="Calibri" w:cs="Calibri"/>
            </w:rPr>
            <w:t>The first post-manipulation surveys, completed in December, confirmed that the stakes (</w:t>
          </w:r>
          <w:r>
            <w:rPr>
              <w:rFonts w:ascii="Calibri" w:eastAsia="Times New Roman" w:hAnsi="Calibri" w:cs="Calibri"/>
              <w:i/>
            </w:rPr>
            <w:t>n</w:t>
          </w:r>
          <w:r>
            <w:rPr>
              <w:rFonts w:ascii="Calibri" w:eastAsia="Times New Roman" w:hAnsi="Calibri" w:cs="Calibri"/>
            </w:rPr>
            <w:t xml:space="preserve"> = 1440)</w:t>
          </w:r>
          <w:r>
            <w:rPr>
              <w:rFonts w:ascii="Calibri" w:eastAsia="Times New Roman" w:hAnsi="Calibri" w:cs="Calibri"/>
              <w:i/>
            </w:rPr>
            <w:t xml:space="preserve"> </w:t>
          </w:r>
          <w:r>
            <w:rPr>
              <w:rFonts w:ascii="Calibri" w:eastAsia="Times New Roman" w:hAnsi="Calibri" w:cs="Calibri"/>
            </w:rPr>
            <w:t xml:space="preserve">survived elevated flows at all sites. Seven stakes were damaged by cattle at Moss Rd. Some staked areas </w:t>
          </w:r>
          <w:r w:rsidR="00303360">
            <w:rPr>
              <w:rFonts w:ascii="Calibri" w:eastAsia="Times New Roman" w:hAnsi="Calibri" w:cs="Calibri"/>
            </w:rPr>
            <w:t>we</w:t>
          </w:r>
          <w:r>
            <w:rPr>
              <w:rFonts w:ascii="Calibri" w:eastAsia="Times New Roman" w:hAnsi="Calibri" w:cs="Calibri"/>
            </w:rPr>
            <w:t>re trapping and storing detritus as intended (</w:t>
          </w:r>
          <w:r w:rsidR="00FD73A0">
            <w:rPr>
              <w:rFonts w:ascii="Calibri" w:eastAsia="Times New Roman" w:hAnsi="Calibri" w:cs="Calibri"/>
            </w:rPr>
            <w:t>Figure 12</w:t>
          </w:r>
          <w:r>
            <w:rPr>
              <w:rFonts w:ascii="Calibri" w:eastAsia="Times New Roman" w:hAnsi="Calibri" w:cs="Calibri"/>
            </w:rPr>
            <w:t xml:space="preserve">), </w:t>
          </w:r>
          <w:r>
            <w:t xml:space="preserve">but preliminary figures suggest that, on average Stakes and Control treatments have lost detritus since the experiment </w:t>
          </w:r>
          <w:r w:rsidRPr="00FD73A0">
            <w:t>started (Fi</w:t>
          </w:r>
          <w:r w:rsidR="00FD73A0" w:rsidRPr="00FD73A0">
            <w:t>gure</w:t>
          </w:r>
          <w:r w:rsidRPr="00FD73A0">
            <w:t xml:space="preserve"> 1</w:t>
          </w:r>
          <w:r w:rsidR="00FD73A0" w:rsidRPr="00FD73A0">
            <w:t>3</w:t>
          </w:r>
          <w:r>
            <w:t xml:space="preserve">), presumably due to </w:t>
          </w:r>
          <w:r>
            <w:rPr>
              <w:rFonts w:ascii="Calibri" w:eastAsia="Times New Roman" w:hAnsi="Calibri" w:cs="Calibri"/>
            </w:rPr>
            <w:t xml:space="preserve">flushing flows </w:t>
          </w:r>
          <w:r w:rsidR="00303360">
            <w:rPr>
              <w:rFonts w:ascii="Calibri" w:eastAsia="Times New Roman" w:hAnsi="Calibri" w:cs="Calibri"/>
            </w:rPr>
            <w:t xml:space="preserve">in </w:t>
          </w:r>
          <w:r>
            <w:rPr>
              <w:rFonts w:ascii="Calibri" w:eastAsia="Times New Roman" w:hAnsi="Calibri" w:cs="Calibri"/>
            </w:rPr>
            <w:t>winter and spring.</w:t>
          </w:r>
          <w:r>
            <w:t xml:space="preserve"> Control areas appear to have lost more detritus than </w:t>
          </w:r>
          <w:r w:rsidR="00792E37">
            <w:t>s</w:t>
          </w:r>
          <w:r>
            <w:t>take</w:t>
          </w:r>
          <w:r w:rsidR="00792E37">
            <w:t>d</w:t>
          </w:r>
          <w:r>
            <w:t xml:space="preserve"> </w:t>
          </w:r>
          <w:proofErr w:type="gramStart"/>
          <w:r>
            <w:t>areas</w:t>
          </w:r>
          <w:proofErr w:type="gramEnd"/>
          <w:r>
            <w:t xml:space="preserve"> but statistical analyses are pending.</w:t>
          </w:r>
        </w:p>
        <w:p w14:paraId="5C5387F0" w14:textId="77777777" w:rsidR="00D81C64" w:rsidRDefault="00D81C64" w:rsidP="00D81C64">
          <w:r>
            <w:t>A second post-manipulation survey will be conducted in late summer and we predict a stronger treatment effect at that time. Low summer flows, coupled with summer shedding of Eucalyptus leaves and bark, are expected to create much larger accumulations of detritus in our treatment areas.</w:t>
          </w:r>
        </w:p>
        <w:p w14:paraId="0B92D729" w14:textId="77777777" w:rsidR="00D81C64" w:rsidRDefault="00D81C64" w:rsidP="00D81C64">
          <w:pPr>
            <w:pStyle w:val="ListParagraph"/>
            <w:ind w:left="770"/>
            <w:jc w:val="center"/>
            <w:rPr>
              <w:rFonts w:ascii="Calibri" w:eastAsia="Times New Roman" w:hAnsi="Calibri" w:cs="Calibri"/>
            </w:rPr>
          </w:pPr>
        </w:p>
        <w:p w14:paraId="1B54F2A0" w14:textId="77777777" w:rsidR="00D81C64" w:rsidRDefault="00D81C64" w:rsidP="00D81C64">
          <w:pPr>
            <w:jc w:val="center"/>
            <w:rPr>
              <w:lang w:eastAsia="en-US"/>
            </w:rPr>
          </w:pPr>
          <w:r>
            <w:rPr>
              <w:noProof/>
              <w:lang w:val="en-US" w:eastAsia="en-US"/>
            </w:rPr>
            <w:drawing>
              <wp:inline distT="0" distB="0" distL="0" distR="0" wp14:anchorId="0C8EF17E" wp14:editId="62D32159">
                <wp:extent cx="5857875" cy="3257550"/>
                <wp:effectExtent l="0" t="0" r="9525"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7875" cy="3257550"/>
                        </a:xfrm>
                        <a:prstGeom prst="rect">
                          <a:avLst/>
                        </a:prstGeom>
                        <a:noFill/>
                        <a:ln>
                          <a:noFill/>
                        </a:ln>
                      </pic:spPr>
                    </pic:pic>
                  </a:graphicData>
                </a:graphic>
              </wp:inline>
            </w:drawing>
          </w:r>
        </w:p>
        <w:p w14:paraId="24EC967B" w14:textId="62B86BA7" w:rsidR="00D81C64" w:rsidRPr="00303360" w:rsidRDefault="00D81C64" w:rsidP="00D81C64">
          <w:pPr>
            <w:jc w:val="center"/>
            <w:rPr>
              <w:i/>
              <w:iCs/>
              <w:lang w:eastAsia="en-US"/>
            </w:rPr>
          </w:pPr>
          <w:r w:rsidRPr="00303360">
            <w:rPr>
              <w:rFonts w:eastAsia="Times New Roman"/>
              <w:i/>
              <w:iCs/>
              <w:lang w:eastAsia="en-US"/>
            </w:rPr>
            <w:t xml:space="preserve">Figure </w:t>
          </w:r>
          <w:r w:rsidR="00303360" w:rsidRPr="00303360">
            <w:rPr>
              <w:rFonts w:eastAsia="Times New Roman"/>
              <w:i/>
              <w:iCs/>
              <w:lang w:eastAsia="en-US"/>
            </w:rPr>
            <w:t>12</w:t>
          </w:r>
          <w:r w:rsidRPr="00303360">
            <w:rPr>
              <w:rFonts w:eastAsia="Times New Roman"/>
              <w:i/>
              <w:iCs/>
              <w:lang w:eastAsia="en-US"/>
            </w:rPr>
            <w:t>. A Stakes treatment area with accumulations of detritus (Photo: W. Bovill).</w:t>
          </w:r>
        </w:p>
        <w:p w14:paraId="2355A28F" w14:textId="77777777" w:rsidR="00D81C64" w:rsidRPr="00303360" w:rsidRDefault="00D81C64" w:rsidP="00D81C64">
          <w:pPr>
            <w:jc w:val="center"/>
            <w:rPr>
              <w:i/>
              <w:iCs/>
              <w:color w:val="0070C0"/>
              <w:lang w:eastAsia="en-US"/>
            </w:rPr>
          </w:pPr>
        </w:p>
        <w:p w14:paraId="274A126E" w14:textId="77777777" w:rsidR="00D81C64" w:rsidRPr="00303360" w:rsidRDefault="00D81C64" w:rsidP="00D81C64">
          <w:pPr>
            <w:spacing w:after="160" w:line="252" w:lineRule="auto"/>
            <w:jc w:val="center"/>
            <w:rPr>
              <w:rFonts w:eastAsia="Times New Roman"/>
              <w:u w:val="single"/>
              <w:lang w:eastAsia="en-US"/>
            </w:rPr>
          </w:pPr>
          <w:r w:rsidRPr="00303360">
            <w:rPr>
              <w:rFonts w:eastAsia="Times New Roman"/>
              <w:noProof/>
              <w:lang w:val="en-US" w:eastAsia="en-US"/>
            </w:rPr>
            <w:drawing>
              <wp:inline distT="0" distB="0" distL="0" distR="0" wp14:anchorId="58B34479" wp14:editId="6DDDB8EC">
                <wp:extent cx="2844800" cy="3657600"/>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9029" cy="3663037"/>
                        </a:xfrm>
                        <a:prstGeom prst="rect">
                          <a:avLst/>
                        </a:prstGeom>
                        <a:noFill/>
                        <a:ln>
                          <a:noFill/>
                        </a:ln>
                      </pic:spPr>
                    </pic:pic>
                  </a:graphicData>
                </a:graphic>
              </wp:inline>
            </w:drawing>
          </w:r>
        </w:p>
        <w:p w14:paraId="5FB1CE91" w14:textId="52F93903" w:rsidR="00D81C64" w:rsidRDefault="00D81C64" w:rsidP="00D81C64">
          <w:pPr>
            <w:spacing w:after="0" w:line="240" w:lineRule="auto"/>
            <w:jc w:val="center"/>
            <w:rPr>
              <w:i/>
            </w:rPr>
          </w:pPr>
          <w:r w:rsidRPr="00303360">
            <w:rPr>
              <w:i/>
            </w:rPr>
            <w:t xml:space="preserve">Figure </w:t>
          </w:r>
          <w:r w:rsidR="00303360" w:rsidRPr="00303360">
            <w:rPr>
              <w:i/>
            </w:rPr>
            <w:t>13</w:t>
          </w:r>
          <w:r w:rsidRPr="00303360">
            <w:rPr>
              <w:i/>
            </w:rPr>
            <w:t>.</w:t>
          </w:r>
          <w:r>
            <w:rPr>
              <w:i/>
            </w:rPr>
            <w:t xml:space="preserve"> Mean (</w:t>
          </w:r>
          <w:r>
            <w:rPr>
              <w:rFonts w:cstheme="minorHAnsi"/>
              <w:i/>
            </w:rPr>
            <w:t>±</w:t>
          </w:r>
          <w:r>
            <w:rPr>
              <w:i/>
            </w:rPr>
            <w:t xml:space="preserve"> 1 SE) amounts of detritus (fine, dead plant material) in Control vs Stakes treatments in June (before manipulation) and December (after manipulation). Data shown for two illustrative sites, analysis pending. Amount of detritus is presented as the total m recorded along 3 random, 2.5 m long transects per treatment area (treatment areas are 2.5 m wide).</w:t>
          </w:r>
        </w:p>
        <w:p w14:paraId="434E6AE4" w14:textId="77777777" w:rsidR="00D81C64" w:rsidRDefault="00D81C64" w:rsidP="00D81C64">
          <w:pPr>
            <w:spacing w:after="0" w:line="240" w:lineRule="auto"/>
            <w:jc w:val="center"/>
            <w:rPr>
              <w:i/>
            </w:rPr>
          </w:pPr>
        </w:p>
        <w:p w14:paraId="32677AFB" w14:textId="77777777" w:rsidR="00D81C64" w:rsidRDefault="00D81C64" w:rsidP="00D81C64">
          <w:pPr>
            <w:pStyle w:val="Heading1"/>
          </w:pPr>
          <w:r>
            <w:t>Communications and engagement</w:t>
          </w:r>
        </w:p>
        <w:p w14:paraId="46E5B3F8" w14:textId="77777777" w:rsidR="00D81C64" w:rsidRDefault="00D81C64" w:rsidP="00D81C64">
          <w:pPr>
            <w:pStyle w:val="Heading2"/>
          </w:pPr>
          <w:r>
            <w:t>Story Mapping</w:t>
          </w:r>
        </w:p>
        <w:p w14:paraId="75360130" w14:textId="1B4DEA22" w:rsidR="00D81C64" w:rsidRDefault="00D81C64" w:rsidP="00D81C64">
          <w:pPr>
            <w:rPr>
              <w:lang w:eastAsia="en-US"/>
            </w:rPr>
          </w:pPr>
          <w:r>
            <w:rPr>
              <w:lang w:eastAsia="en-US"/>
            </w:rPr>
            <w:t xml:space="preserve">To reach more members of the community, a new tool has been created to share research findings. This tool is a story map, an interactive map platform that combines a mixture of content from videos, pictures, and infographics to explain how environmental flows </w:t>
          </w:r>
          <w:r w:rsidR="0013634B">
            <w:rPr>
              <w:lang w:eastAsia="en-US"/>
            </w:rPr>
            <w:t>affect</w:t>
          </w:r>
          <w:r>
            <w:rPr>
              <w:lang w:eastAsia="en-US"/>
            </w:rPr>
            <w:t xml:space="preserve"> fish, vegetation, physical habitat, stream metabolism and macro-invertebrates (Figures 1</w:t>
          </w:r>
          <w:r w:rsidR="00303360">
            <w:rPr>
              <w:lang w:eastAsia="en-US"/>
            </w:rPr>
            <w:t>4</w:t>
          </w:r>
          <w:r>
            <w:rPr>
              <w:lang w:eastAsia="en-US"/>
            </w:rPr>
            <w:t xml:space="preserve"> &amp; 1</w:t>
          </w:r>
          <w:r w:rsidR="00303360">
            <w:rPr>
              <w:lang w:eastAsia="en-US"/>
            </w:rPr>
            <w:t>5</w:t>
          </w:r>
          <w:r>
            <w:rPr>
              <w:lang w:eastAsia="en-US"/>
            </w:rPr>
            <w:t xml:space="preserve">). </w:t>
          </w:r>
          <w:r w:rsidR="0013634B">
            <w:rPr>
              <w:lang w:eastAsia="en-US"/>
            </w:rPr>
            <w:t>S</w:t>
          </w:r>
          <w:r>
            <w:rPr>
              <w:lang w:eastAsia="en-US"/>
            </w:rPr>
            <w:t xml:space="preserve">cientific research </w:t>
          </w:r>
          <w:r w:rsidR="0013634B">
            <w:rPr>
              <w:lang w:eastAsia="en-US"/>
            </w:rPr>
            <w:t xml:space="preserve">is presented in a </w:t>
          </w:r>
          <w:r>
            <w:rPr>
              <w:lang w:eastAsia="en-US"/>
            </w:rPr>
            <w:t>new and exciting way to share information and updates with the community.</w:t>
          </w:r>
        </w:p>
        <w:p w14:paraId="33D8954F" w14:textId="77777777" w:rsidR="00D81C64" w:rsidRDefault="00D81C64" w:rsidP="00D81C64">
          <w:pPr>
            <w:rPr>
              <w:lang w:eastAsia="en-US"/>
            </w:rPr>
          </w:pPr>
          <w:r>
            <w:rPr>
              <w:lang w:eastAsia="en-US"/>
            </w:rPr>
            <w:t>The story follows the journey of a droplet of environmental water through the entire Goulburn River, stopping to discuss the benefits of environmental water at different spots along the way.</w:t>
          </w:r>
        </w:p>
        <w:p w14:paraId="16E4CFBE" w14:textId="77777777" w:rsidR="00D81C64" w:rsidRDefault="00D81C64" w:rsidP="00D81C64">
          <w:pPr>
            <w:keepNext/>
            <w:jc w:val="center"/>
          </w:pPr>
          <w:r>
            <w:rPr>
              <w:noProof/>
            </w:rPr>
            <w:lastRenderedPageBreak/>
            <w:drawing>
              <wp:inline distT="0" distB="0" distL="0" distR="0" wp14:anchorId="4A3B246B" wp14:editId="58DE3F02">
                <wp:extent cx="5548293" cy="2638425"/>
                <wp:effectExtent l="0" t="0" r="0" b="0"/>
                <wp:docPr id="6" name="Picture 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video game&#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53351" cy="2640830"/>
                        </a:xfrm>
                        <a:prstGeom prst="rect">
                          <a:avLst/>
                        </a:prstGeom>
                        <a:noFill/>
                        <a:ln>
                          <a:noFill/>
                        </a:ln>
                      </pic:spPr>
                    </pic:pic>
                  </a:graphicData>
                </a:graphic>
              </wp:inline>
            </w:drawing>
          </w:r>
        </w:p>
        <w:p w14:paraId="63026FE8" w14:textId="6F7189C7" w:rsidR="00D81C64" w:rsidRDefault="00D81C64" w:rsidP="00D81C64">
          <w:pPr>
            <w:pStyle w:val="Caption"/>
            <w:jc w:val="center"/>
          </w:pPr>
          <w:r>
            <w:t xml:space="preserve">Figure </w:t>
          </w:r>
          <w:r w:rsidR="009968D3">
            <w:fldChar w:fldCharType="begin"/>
          </w:r>
          <w:r w:rsidR="009968D3">
            <w:instrText xml:space="preserve"> SEQ Figure \* ARABIC </w:instrText>
          </w:r>
          <w:r w:rsidR="009968D3">
            <w:fldChar w:fldCharType="separate"/>
          </w:r>
          <w:r w:rsidR="00430F04">
            <w:rPr>
              <w:noProof/>
            </w:rPr>
            <w:t>1</w:t>
          </w:r>
          <w:r w:rsidR="009968D3">
            <w:rPr>
              <w:noProof/>
            </w:rPr>
            <w:fldChar w:fldCharType="end"/>
          </w:r>
          <w:r w:rsidR="00303360">
            <w:rPr>
              <w:noProof/>
            </w:rPr>
            <w:t>4</w:t>
          </w:r>
          <w:r>
            <w:t>. The story map welcome screen.</w:t>
          </w:r>
        </w:p>
        <w:p w14:paraId="6F8C06D9" w14:textId="77777777" w:rsidR="00D81C64" w:rsidRDefault="00D81C64" w:rsidP="00D81C64">
          <w:pPr>
            <w:keepNext/>
            <w:jc w:val="center"/>
          </w:pPr>
          <w:r>
            <w:rPr>
              <w:noProof/>
            </w:rPr>
            <w:drawing>
              <wp:inline distT="0" distB="0" distL="0" distR="0" wp14:anchorId="0AAE8762" wp14:editId="0F6B5F16">
                <wp:extent cx="5568432" cy="3019425"/>
                <wp:effectExtent l="0" t="0" r="0" b="0"/>
                <wp:docPr id="2" name="Picture 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aphical user interface&#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2236" cy="3026910"/>
                        </a:xfrm>
                        <a:prstGeom prst="rect">
                          <a:avLst/>
                        </a:prstGeom>
                        <a:noFill/>
                        <a:ln>
                          <a:noFill/>
                        </a:ln>
                      </pic:spPr>
                    </pic:pic>
                  </a:graphicData>
                </a:graphic>
              </wp:inline>
            </w:drawing>
          </w:r>
        </w:p>
        <w:p w14:paraId="69EF9E6D" w14:textId="6B72E2F1" w:rsidR="00D81C64" w:rsidRDefault="00D81C64" w:rsidP="00D81C64">
          <w:pPr>
            <w:pStyle w:val="Caption"/>
            <w:jc w:val="center"/>
          </w:pPr>
          <w:r>
            <w:t>Figure 1</w:t>
          </w:r>
          <w:r w:rsidR="00303360">
            <w:t>5</w:t>
          </w:r>
          <w:r>
            <w:rPr>
              <w:noProof/>
            </w:rPr>
            <w:t>. ‘Flow’ the environmental water droplet.</w:t>
          </w:r>
        </w:p>
        <w:p w14:paraId="289DB582" w14:textId="133BF9D8" w:rsidR="00D81C64" w:rsidRDefault="00D81C64" w:rsidP="00D81C64">
          <w:r>
            <w:t xml:space="preserve">This tool can be accessed via the GB CMA website </w:t>
          </w:r>
          <w:hyperlink r:id="rId36" w:history="1">
            <w:r>
              <w:rPr>
                <w:rStyle w:val="Hyperlink"/>
              </w:rPr>
              <w:t>Goulburn River - a tale of environment flows in Victoria's longest river - GB CMA - Goulburn Broken CMA</w:t>
            </w:r>
          </w:hyperlink>
          <w:r>
            <w:t>.</w:t>
          </w:r>
        </w:p>
        <w:p w14:paraId="45490402" w14:textId="77777777" w:rsidR="00D81C64" w:rsidRDefault="00D81C64" w:rsidP="00D81C64">
          <w:pPr>
            <w:pStyle w:val="Heading2"/>
          </w:pPr>
          <w:r>
            <w:t>Ongoing engagement</w:t>
          </w:r>
        </w:p>
        <w:p w14:paraId="1D2B9B05" w14:textId="77777777" w:rsidR="00D81C64" w:rsidRDefault="00D81C64" w:rsidP="00D81C64">
          <w:pPr>
            <w:rPr>
              <w:lang w:eastAsia="en-US"/>
            </w:rPr>
          </w:pPr>
          <w:r>
            <w:rPr>
              <w:lang w:eastAsia="en-US"/>
            </w:rPr>
            <w:t>The following activities were undertaken between October and December 2021.</w:t>
          </w:r>
        </w:p>
        <w:p w14:paraId="2CE6BD93" w14:textId="77777777" w:rsidR="00D81C64" w:rsidRDefault="00D81C64" w:rsidP="00D81C64">
          <w:pPr>
            <w:pStyle w:val="ListBullet"/>
            <w:numPr>
              <w:ilvl w:val="0"/>
              <w:numId w:val="10"/>
            </w:numPr>
            <w:rPr>
              <w:lang w:eastAsia="en-US"/>
            </w:rPr>
          </w:pPr>
          <w:r>
            <w:rPr>
              <w:lang w:eastAsia="en-US"/>
            </w:rPr>
            <w:t xml:space="preserve">The benefits of environmental flows and monitoring continue to be highlighted in monthly columns (Country News (paid) – circulation 45,000; and Shepparton Adviser (free) – readership 70,000), stakeholder email updates, environmental water advisory group meeting presentations, social </w:t>
          </w:r>
          <w:proofErr w:type="gramStart"/>
          <w:r>
            <w:rPr>
              <w:lang w:eastAsia="en-US"/>
            </w:rPr>
            <w:t>media</w:t>
          </w:r>
          <w:proofErr w:type="gramEnd"/>
          <w:r>
            <w:rPr>
              <w:lang w:eastAsia="en-US"/>
            </w:rPr>
            <w:t xml:space="preserve"> and press releases.</w:t>
          </w:r>
        </w:p>
        <w:p w14:paraId="2B037111" w14:textId="77777777" w:rsidR="00D81C64" w:rsidRDefault="00D81C64" w:rsidP="00D81C64">
          <w:pPr>
            <w:spacing w:after="160" w:line="256" w:lineRule="auto"/>
            <w:jc w:val="center"/>
            <w:rPr>
              <w:lang w:eastAsia="en-US"/>
            </w:rPr>
          </w:pPr>
          <w:r>
            <w:rPr>
              <w:noProof/>
            </w:rPr>
            <w:lastRenderedPageBreak/>
            <w:drawing>
              <wp:inline distT="0" distB="0" distL="0" distR="0" wp14:anchorId="7817A193" wp14:editId="3D9E891A">
                <wp:extent cx="6120130" cy="7166610"/>
                <wp:effectExtent l="0" t="0" r="0" b="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7166610"/>
                        </a:xfrm>
                        <a:prstGeom prst="rect">
                          <a:avLst/>
                        </a:prstGeom>
                      </pic:spPr>
                    </pic:pic>
                  </a:graphicData>
                </a:graphic>
              </wp:inline>
            </w:drawing>
          </w:r>
        </w:p>
        <w:p w14:paraId="3E1569A6" w14:textId="3E19F6A7" w:rsidR="00D81C64" w:rsidRPr="001314ED" w:rsidRDefault="00D81C64" w:rsidP="00D81C64">
          <w:pPr>
            <w:pStyle w:val="ListBullet"/>
            <w:jc w:val="center"/>
            <w:rPr>
              <w:i/>
              <w:iCs/>
              <w:color w:val="1F497D"/>
              <w:lang w:eastAsia="en-US"/>
            </w:rPr>
          </w:pPr>
          <w:r w:rsidRPr="001314ED">
            <w:rPr>
              <w:i/>
              <w:iCs/>
            </w:rPr>
            <w:t>Figure 1</w:t>
          </w:r>
          <w:r w:rsidR="00303360">
            <w:rPr>
              <w:i/>
              <w:iCs/>
            </w:rPr>
            <w:t>6</w:t>
          </w:r>
          <w:r w:rsidRPr="001314ED">
            <w:rPr>
              <w:i/>
              <w:iCs/>
              <w:noProof/>
            </w:rPr>
            <w:t xml:space="preserve">. </w:t>
          </w:r>
          <w:r>
            <w:rPr>
              <w:i/>
              <w:iCs/>
              <w:noProof/>
            </w:rPr>
            <w:t>Social media examples</w:t>
          </w:r>
        </w:p>
        <w:p w14:paraId="5682E24A" w14:textId="77777777" w:rsidR="00D81C64" w:rsidRDefault="00D81C64" w:rsidP="00D81C64">
          <w:pPr>
            <w:pStyle w:val="ListBullet"/>
            <w:jc w:val="center"/>
            <w:rPr>
              <w:color w:val="1F497D"/>
              <w:lang w:eastAsia="en-US"/>
            </w:rPr>
          </w:pPr>
        </w:p>
        <w:p w14:paraId="76301AAE" w14:textId="77777777" w:rsidR="00D81C64" w:rsidRDefault="00D81C64" w:rsidP="00D81C64">
          <w:pPr>
            <w:pStyle w:val="ListBullet"/>
            <w:ind w:left="340"/>
            <w:rPr>
              <w:lang w:eastAsia="en-US"/>
            </w:rPr>
          </w:pPr>
        </w:p>
        <w:p w14:paraId="2E7C7155" w14:textId="0C11B8F6" w:rsidR="009662E7" w:rsidRDefault="009662E7">
          <w:pPr>
            <w:spacing w:after="160" w:line="259" w:lineRule="auto"/>
            <w:rPr>
              <w:b/>
              <w:bCs/>
              <w:lang w:eastAsia="en-US"/>
            </w:rPr>
          </w:pPr>
          <w:r>
            <w:rPr>
              <w:b/>
              <w:bCs/>
              <w:lang w:eastAsia="en-US"/>
            </w:rPr>
            <w:br w:type="page"/>
          </w:r>
        </w:p>
        <w:p w14:paraId="1EF16776" w14:textId="77777777" w:rsidR="00D81C64" w:rsidRDefault="00D81C64" w:rsidP="00D81C64">
          <w:pPr>
            <w:spacing w:after="160" w:line="259" w:lineRule="auto"/>
            <w:rPr>
              <w:b/>
              <w:bCs/>
              <w:lang w:eastAsia="en-US"/>
            </w:rPr>
          </w:pPr>
        </w:p>
        <w:p w14:paraId="7714A7E9" w14:textId="77777777" w:rsidR="00D81C64" w:rsidRDefault="00D81C64" w:rsidP="00D81C64">
          <w:pPr>
            <w:pStyle w:val="Heading1"/>
          </w:pPr>
          <w:r>
            <w:t>Activities calendar</w:t>
          </w:r>
        </w:p>
        <w:tbl>
          <w:tblPr>
            <w:tblW w:w="0" w:type="auto"/>
            <w:tblInd w:w="132" w:type="dxa"/>
            <w:tblCellMar>
              <w:left w:w="0" w:type="dxa"/>
              <w:right w:w="0" w:type="dxa"/>
            </w:tblCellMar>
            <w:tblLook w:val="04A0" w:firstRow="1" w:lastRow="0" w:firstColumn="1" w:lastColumn="0" w:noHBand="0" w:noVBand="1"/>
          </w:tblPr>
          <w:tblGrid>
            <w:gridCol w:w="1985"/>
            <w:gridCol w:w="3402"/>
            <w:gridCol w:w="4099"/>
          </w:tblGrid>
          <w:tr w:rsidR="00D81C64" w:rsidRPr="00EE6BA0" w14:paraId="08CBD050" w14:textId="77777777" w:rsidTr="00A86259">
            <w:tc>
              <w:tcPr>
                <w:tcW w:w="1985"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hideMark/>
              </w:tcPr>
              <w:p w14:paraId="6E7A9445" w14:textId="77777777" w:rsidR="00D81C64" w:rsidRPr="00EE6BA0" w:rsidRDefault="00D81C64" w:rsidP="00A86259">
                <w:pPr>
                  <w:spacing w:after="0" w:line="240" w:lineRule="auto"/>
                  <w:rPr>
                    <w:b/>
                    <w:bCs/>
                    <w:sz w:val="18"/>
                    <w:szCs w:val="18"/>
                  </w:rPr>
                </w:pPr>
                <w:r w:rsidRPr="00EE6BA0">
                  <w:rPr>
                    <w:b/>
                    <w:bCs/>
                    <w:sz w:val="18"/>
                    <w:szCs w:val="18"/>
                  </w:rPr>
                  <w:t>Activity</w:t>
                </w:r>
              </w:p>
            </w:tc>
            <w:tc>
              <w:tcPr>
                <w:tcW w:w="3402"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6F971A5E" w14:textId="77777777" w:rsidR="00D81C64" w:rsidRPr="00EE6BA0" w:rsidRDefault="00D81C64" w:rsidP="00A86259">
                <w:pPr>
                  <w:spacing w:after="0" w:line="240" w:lineRule="auto"/>
                  <w:rPr>
                    <w:b/>
                    <w:bCs/>
                    <w:sz w:val="18"/>
                    <w:szCs w:val="18"/>
                  </w:rPr>
                </w:pPr>
                <w:r>
                  <w:rPr>
                    <w:b/>
                    <w:bCs/>
                    <w:color w:val="000000"/>
                    <w:sz w:val="18"/>
                    <w:szCs w:val="18"/>
                  </w:rPr>
                  <w:t>Current</w:t>
                </w:r>
                <w:r w:rsidRPr="00EE6BA0">
                  <w:rPr>
                    <w:b/>
                    <w:bCs/>
                    <w:color w:val="000000"/>
                    <w:sz w:val="18"/>
                    <w:szCs w:val="18"/>
                  </w:rPr>
                  <w:t xml:space="preserve"> quarter</w:t>
                </w:r>
                <w:r>
                  <w:rPr>
                    <w:b/>
                    <w:bCs/>
                    <w:color w:val="000000"/>
                    <w:sz w:val="18"/>
                    <w:szCs w:val="18"/>
                  </w:rPr>
                  <w:t xml:space="preserve"> (Oct-Dec </w:t>
                </w:r>
                <w:proofErr w:type="gramStart"/>
                <w:r>
                  <w:rPr>
                    <w:b/>
                    <w:bCs/>
                    <w:color w:val="000000"/>
                    <w:sz w:val="18"/>
                    <w:szCs w:val="18"/>
                  </w:rPr>
                  <w:t>2021)*</w:t>
                </w:r>
                <w:proofErr w:type="gramEnd"/>
              </w:p>
            </w:tc>
            <w:tc>
              <w:tcPr>
                <w:tcW w:w="4099"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14:paraId="12DB795E" w14:textId="77777777" w:rsidR="00D81C64" w:rsidRPr="00EE6BA0" w:rsidRDefault="00D81C64" w:rsidP="00A86259">
                <w:pPr>
                  <w:spacing w:after="0" w:line="240" w:lineRule="auto"/>
                  <w:rPr>
                    <w:b/>
                    <w:bCs/>
                    <w:sz w:val="18"/>
                    <w:szCs w:val="18"/>
                  </w:rPr>
                </w:pPr>
                <w:r w:rsidRPr="00EE6BA0">
                  <w:rPr>
                    <w:b/>
                    <w:bCs/>
                    <w:color w:val="000000"/>
                    <w:sz w:val="18"/>
                    <w:szCs w:val="18"/>
                  </w:rPr>
                  <w:t>Upcoming quarter</w:t>
                </w:r>
                <w:r>
                  <w:rPr>
                    <w:b/>
                    <w:bCs/>
                    <w:color w:val="000000"/>
                    <w:sz w:val="18"/>
                    <w:szCs w:val="18"/>
                  </w:rPr>
                  <w:t xml:space="preserve"> (Jan-March </w:t>
                </w:r>
                <w:proofErr w:type="gramStart"/>
                <w:r>
                  <w:rPr>
                    <w:b/>
                    <w:bCs/>
                    <w:color w:val="000000"/>
                    <w:sz w:val="18"/>
                    <w:szCs w:val="18"/>
                  </w:rPr>
                  <w:t>2022)*</w:t>
                </w:r>
                <w:proofErr w:type="gramEnd"/>
              </w:p>
            </w:tc>
          </w:tr>
          <w:tr w:rsidR="00D81C64" w:rsidRPr="00EE6BA0" w14:paraId="2BD2F6B2" w14:textId="77777777" w:rsidTr="00A86259">
            <w:tc>
              <w:tcPr>
                <w:tcW w:w="9486" w:type="dxa"/>
                <w:gridSpan w:val="3"/>
                <w:tcBorders>
                  <w:top w:val="single" w:sz="8" w:space="0" w:color="auto"/>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tcPr>
              <w:p w14:paraId="0E033348" w14:textId="77777777" w:rsidR="00D81C64" w:rsidRPr="00EE6BA0" w:rsidRDefault="00D81C64" w:rsidP="00A86259">
                <w:pPr>
                  <w:spacing w:after="0" w:line="240" w:lineRule="auto"/>
                  <w:rPr>
                    <w:b/>
                    <w:bCs/>
                    <w:color w:val="000000"/>
                    <w:sz w:val="18"/>
                    <w:szCs w:val="18"/>
                  </w:rPr>
                </w:pPr>
                <w:r w:rsidRPr="00EE6BA0">
                  <w:rPr>
                    <w:b/>
                    <w:bCs/>
                    <w:color w:val="000000"/>
                    <w:sz w:val="18"/>
                    <w:szCs w:val="18"/>
                  </w:rPr>
                  <w:t>River flows</w:t>
                </w:r>
              </w:p>
            </w:tc>
          </w:tr>
          <w:tr w:rsidR="00D81C64" w:rsidRPr="00EE6BA0" w14:paraId="12DBCA53" w14:textId="77777777" w:rsidTr="00A86259">
            <w:tc>
              <w:tcPr>
                <w:tcW w:w="198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574EE494" w14:textId="77777777" w:rsidR="00D81C64" w:rsidRPr="001314ED" w:rsidRDefault="00D81C64" w:rsidP="00A86259">
                <w:pPr>
                  <w:spacing w:after="0" w:line="240" w:lineRule="auto"/>
                  <w:rPr>
                    <w:b/>
                    <w:bCs/>
                    <w:sz w:val="18"/>
                    <w:szCs w:val="18"/>
                  </w:rPr>
                </w:pPr>
                <w:r w:rsidRPr="001314ED">
                  <w:rPr>
                    <w:b/>
                    <w:bCs/>
                    <w:sz w:val="18"/>
                    <w:szCs w:val="18"/>
                  </w:rPr>
                  <w:t>Flow deliveries</w:t>
                </w:r>
              </w:p>
            </w:tc>
            <w:tc>
              <w:tcPr>
                <w:tcW w:w="340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08A3DA69" w14:textId="6C8B723F" w:rsidR="00D81C64" w:rsidRPr="008A77FF" w:rsidRDefault="00D81C64" w:rsidP="00A86259">
                <w:pPr>
                  <w:spacing w:after="0" w:line="240" w:lineRule="auto"/>
                  <w:rPr>
                    <w:sz w:val="18"/>
                    <w:szCs w:val="18"/>
                    <w:highlight w:val="yellow"/>
                  </w:rPr>
                </w:pPr>
                <w:r w:rsidRPr="000152B8">
                  <w:rPr>
                    <w:sz w:val="18"/>
                    <w:szCs w:val="18"/>
                  </w:rPr>
                  <w:t>Water for the environment used to maintain base flows</w:t>
                </w:r>
                <w:r w:rsidR="000152B8" w:rsidRPr="000152B8">
                  <w:rPr>
                    <w:sz w:val="18"/>
                    <w:szCs w:val="18"/>
                  </w:rPr>
                  <w:t xml:space="preserve"> and deliver a spring Fresh in October 2021</w:t>
                </w:r>
              </w:p>
            </w:tc>
            <w:tc>
              <w:tcPr>
                <w:tcW w:w="409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0FE9D0E" w14:textId="44CBB769" w:rsidR="00D81C64" w:rsidRPr="001314ED" w:rsidRDefault="000152B8" w:rsidP="000152B8">
                <w:pPr>
                  <w:spacing w:after="0" w:line="240" w:lineRule="auto"/>
                  <w:rPr>
                    <w:sz w:val="18"/>
                    <w:szCs w:val="18"/>
                  </w:rPr>
                </w:pPr>
                <w:r>
                  <w:rPr>
                    <w:sz w:val="18"/>
                    <w:szCs w:val="18"/>
                  </w:rPr>
                  <w:t>V</w:t>
                </w:r>
                <w:r w:rsidR="009662E7" w:rsidRPr="000152B8">
                  <w:rPr>
                    <w:sz w:val="18"/>
                    <w:szCs w:val="18"/>
                  </w:rPr>
                  <w:t xml:space="preserve">ariable baseflow between 700-1000 ML/day will be targeted between January and March. </w:t>
                </w:r>
                <w:r>
                  <w:rPr>
                    <w:sz w:val="18"/>
                    <w:szCs w:val="18"/>
                  </w:rPr>
                  <w:t>B</w:t>
                </w:r>
                <w:r w:rsidR="009662E7" w:rsidRPr="000152B8">
                  <w:rPr>
                    <w:sz w:val="18"/>
                    <w:szCs w:val="18"/>
                  </w:rPr>
                  <w:t xml:space="preserve">aseflow may increase to </w:t>
                </w:r>
                <w:r>
                  <w:rPr>
                    <w:sz w:val="18"/>
                    <w:szCs w:val="18"/>
                  </w:rPr>
                  <w:t>~</w:t>
                </w:r>
                <w:r w:rsidR="009662E7" w:rsidRPr="000152B8">
                  <w:rPr>
                    <w:sz w:val="18"/>
                    <w:szCs w:val="18"/>
                  </w:rPr>
                  <w:t xml:space="preserve">1100 ML/day if </w:t>
                </w:r>
                <w:r>
                  <w:rPr>
                    <w:sz w:val="18"/>
                    <w:szCs w:val="18"/>
                  </w:rPr>
                  <w:t>IVT</w:t>
                </w:r>
                <w:r w:rsidR="009662E7" w:rsidRPr="000152B8">
                  <w:rPr>
                    <w:sz w:val="18"/>
                    <w:szCs w:val="18"/>
                  </w:rPr>
                  <w:t xml:space="preserve"> demands increase.</w:t>
                </w:r>
              </w:p>
            </w:tc>
          </w:tr>
          <w:tr w:rsidR="00D81C64" w:rsidRPr="00EE6BA0" w14:paraId="7A487F55" w14:textId="77777777" w:rsidTr="00A86259">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14ED9A63" w14:textId="77777777" w:rsidR="00D81C64" w:rsidRPr="001314ED" w:rsidRDefault="00D81C64" w:rsidP="00A86259">
                <w:pPr>
                  <w:spacing w:after="0" w:line="240" w:lineRule="auto"/>
                  <w:rPr>
                    <w:sz w:val="18"/>
                    <w:szCs w:val="18"/>
                  </w:rPr>
                </w:pPr>
                <w:r w:rsidRPr="001314ED">
                  <w:rPr>
                    <w:b/>
                    <w:bCs/>
                    <w:sz w:val="18"/>
                    <w:szCs w:val="18"/>
                  </w:rPr>
                  <w:t>Monitoring activities</w:t>
                </w:r>
              </w:p>
            </w:tc>
          </w:tr>
          <w:tr w:rsidR="00B32D8D" w:rsidRPr="00EE6BA0" w14:paraId="13041FED"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49E8FF" w14:textId="77777777" w:rsidR="00B32D8D" w:rsidRPr="001314ED" w:rsidRDefault="00B32D8D" w:rsidP="00B32D8D">
                <w:pPr>
                  <w:spacing w:after="0" w:line="240" w:lineRule="auto"/>
                  <w:rPr>
                    <w:b/>
                    <w:bCs/>
                    <w:sz w:val="18"/>
                    <w:szCs w:val="18"/>
                  </w:rPr>
                </w:pPr>
                <w:r w:rsidRPr="001314ED">
                  <w:rPr>
                    <w:b/>
                    <w:bCs/>
                    <w:sz w:val="18"/>
                    <w:szCs w:val="18"/>
                  </w:rPr>
                  <w:t>Fish</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107C6810" w14:textId="345BEF5D" w:rsidR="00B32D8D" w:rsidRPr="00B32D8D" w:rsidRDefault="00B32D8D" w:rsidP="00B32D8D">
                <w:pPr>
                  <w:spacing w:after="0" w:line="240" w:lineRule="auto"/>
                  <w:rPr>
                    <w:sz w:val="18"/>
                    <w:szCs w:val="18"/>
                  </w:rPr>
                </w:pPr>
                <w:r w:rsidRPr="00B32D8D">
                  <w:rPr>
                    <w:sz w:val="18"/>
                    <w:szCs w:val="18"/>
                  </w:rPr>
                  <w:t xml:space="preserve">Larval drift sampling and radio tracking </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0FB0F718" w14:textId="45FA7F2D" w:rsidR="00B32D8D" w:rsidRPr="00B32D8D" w:rsidRDefault="00B32D8D" w:rsidP="00B32D8D">
                <w:pPr>
                  <w:spacing w:after="0" w:line="240" w:lineRule="auto"/>
                  <w:rPr>
                    <w:sz w:val="18"/>
                    <w:szCs w:val="18"/>
                  </w:rPr>
                </w:pPr>
                <w:r w:rsidRPr="00B32D8D">
                  <w:rPr>
                    <w:sz w:val="18"/>
                    <w:szCs w:val="18"/>
                  </w:rPr>
                  <w:t>Radio tracking, processing larval samples</w:t>
                </w:r>
              </w:p>
            </w:tc>
          </w:tr>
          <w:tr w:rsidR="00D81C64" w:rsidRPr="00EE6BA0" w14:paraId="0018EC4A"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497029" w14:textId="77777777" w:rsidR="00D81C64" w:rsidRPr="001314ED" w:rsidRDefault="00D81C64" w:rsidP="00A86259">
                <w:pPr>
                  <w:spacing w:after="0" w:line="240" w:lineRule="auto"/>
                  <w:rPr>
                    <w:b/>
                    <w:bCs/>
                    <w:sz w:val="18"/>
                    <w:szCs w:val="18"/>
                  </w:rPr>
                </w:pPr>
                <w:r w:rsidRPr="001314ED">
                  <w:rPr>
                    <w:b/>
                    <w:bCs/>
                    <w:sz w:val="18"/>
                    <w:szCs w:val="18"/>
                  </w:rPr>
                  <w:t>Vegetation</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C609D0D" w14:textId="77777777" w:rsidR="00D81C64" w:rsidRPr="00862895" w:rsidRDefault="00D81C64" w:rsidP="00A86259">
                <w:pPr>
                  <w:spacing w:after="0" w:line="240" w:lineRule="auto"/>
                  <w:rPr>
                    <w:sz w:val="18"/>
                    <w:szCs w:val="18"/>
                  </w:rPr>
                </w:pPr>
                <w:r w:rsidRPr="00862895">
                  <w:rPr>
                    <w:sz w:val="18"/>
                    <w:szCs w:val="18"/>
                  </w:rPr>
                  <w:t>Post-spring fresh surveys (late October/early November)</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6175D27D" w14:textId="77777777" w:rsidR="00D81C64" w:rsidRPr="00862895" w:rsidRDefault="00D81C64" w:rsidP="00A86259">
                <w:pPr>
                  <w:spacing w:after="0" w:line="240" w:lineRule="auto"/>
                  <w:rPr>
                    <w:sz w:val="18"/>
                    <w:szCs w:val="18"/>
                  </w:rPr>
                </w:pPr>
                <w:r w:rsidRPr="00862895">
                  <w:rPr>
                    <w:sz w:val="18"/>
                    <w:szCs w:val="18"/>
                  </w:rPr>
                  <w:t>Autumn fresh surveys</w:t>
                </w:r>
              </w:p>
            </w:tc>
          </w:tr>
          <w:tr w:rsidR="009662E7" w:rsidRPr="00EE6BA0" w14:paraId="41D2DC9E"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2D956B" w14:textId="77777777" w:rsidR="009662E7" w:rsidRPr="001314ED" w:rsidRDefault="009662E7" w:rsidP="009662E7">
                <w:pPr>
                  <w:spacing w:after="0" w:line="240" w:lineRule="auto"/>
                  <w:rPr>
                    <w:b/>
                    <w:bCs/>
                    <w:sz w:val="18"/>
                    <w:szCs w:val="18"/>
                  </w:rPr>
                </w:pPr>
                <w:r w:rsidRPr="001314ED">
                  <w:rPr>
                    <w:b/>
                    <w:bCs/>
                    <w:sz w:val="18"/>
                    <w:szCs w:val="18"/>
                  </w:rPr>
                  <w:t>Macroinvertebrates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ACA0F1B" w14:textId="15C41F79" w:rsidR="009662E7" w:rsidRPr="008A77FF" w:rsidRDefault="009662E7" w:rsidP="009662E7">
                <w:pPr>
                  <w:spacing w:after="0" w:line="240" w:lineRule="auto"/>
                  <w:rPr>
                    <w:sz w:val="18"/>
                    <w:szCs w:val="18"/>
                    <w:highlight w:val="yellow"/>
                  </w:rPr>
                </w:pPr>
                <w:r>
                  <w:rPr>
                    <w:sz w:val="18"/>
                    <w:szCs w:val="18"/>
                  </w:rPr>
                  <w:t>Post spring fresh survey. Laboratory processing</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04B228C6" w14:textId="1FF81A32" w:rsidR="009662E7" w:rsidRPr="008A77FF" w:rsidRDefault="009662E7" w:rsidP="009662E7">
                <w:pPr>
                  <w:spacing w:after="0" w:line="240" w:lineRule="auto"/>
                  <w:rPr>
                    <w:sz w:val="18"/>
                    <w:szCs w:val="18"/>
                    <w:highlight w:val="yellow"/>
                  </w:rPr>
                </w:pPr>
                <w:r>
                  <w:rPr>
                    <w:sz w:val="18"/>
                    <w:szCs w:val="18"/>
                  </w:rPr>
                  <w:t>Monthly sampling between January-March. Laboratory processing.</w:t>
                </w:r>
              </w:p>
            </w:tc>
          </w:tr>
          <w:tr w:rsidR="00D81C64" w:rsidRPr="00EE6BA0" w14:paraId="5F24ED78"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1666513" w14:textId="77777777" w:rsidR="00D81C64" w:rsidRPr="001314ED" w:rsidRDefault="00D81C64" w:rsidP="00A86259">
                <w:pPr>
                  <w:spacing w:after="0" w:line="240" w:lineRule="auto"/>
                  <w:rPr>
                    <w:b/>
                    <w:bCs/>
                    <w:sz w:val="18"/>
                    <w:szCs w:val="18"/>
                  </w:rPr>
                </w:pPr>
                <w:r w:rsidRPr="001314ED">
                  <w:rPr>
                    <w:b/>
                    <w:bCs/>
                    <w:sz w:val="18"/>
                    <w:szCs w:val="18"/>
                  </w:rPr>
                  <w:t>Metabolism</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60407546" w14:textId="77777777" w:rsidR="00D81C64" w:rsidRPr="00862895" w:rsidRDefault="00D81C64" w:rsidP="00A86259">
                <w:pPr>
                  <w:spacing w:after="0" w:line="240" w:lineRule="auto"/>
                  <w:rPr>
                    <w:sz w:val="18"/>
                    <w:szCs w:val="18"/>
                  </w:rPr>
                </w:pPr>
                <w:r w:rsidRPr="00862895">
                  <w:rPr>
                    <w:sz w:val="18"/>
                    <w:szCs w:val="18"/>
                  </w:rPr>
                  <w:t>Ongoing data logging and processing</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23DFE36F" w14:textId="77777777" w:rsidR="00D81C64" w:rsidRPr="00862895" w:rsidRDefault="00D81C64" w:rsidP="00A86259">
                <w:pPr>
                  <w:spacing w:after="0" w:line="240" w:lineRule="auto"/>
                  <w:rPr>
                    <w:sz w:val="18"/>
                    <w:szCs w:val="18"/>
                  </w:rPr>
                </w:pPr>
                <w:r w:rsidRPr="00862895">
                  <w:rPr>
                    <w:sz w:val="18"/>
                    <w:szCs w:val="18"/>
                  </w:rPr>
                  <w:t>Ongoing data logging and processing</w:t>
                </w:r>
              </w:p>
            </w:tc>
          </w:tr>
          <w:tr w:rsidR="00D81C64" w:rsidRPr="00EE6BA0" w14:paraId="1DD4C9F2"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6B6EDC3" w14:textId="77777777" w:rsidR="00D81C64" w:rsidRPr="001314ED" w:rsidRDefault="00D81C64" w:rsidP="00A86259">
                <w:pPr>
                  <w:spacing w:after="0" w:line="240" w:lineRule="auto"/>
                  <w:rPr>
                    <w:b/>
                    <w:bCs/>
                    <w:sz w:val="18"/>
                    <w:szCs w:val="18"/>
                  </w:rPr>
                </w:pPr>
                <w:r>
                  <w:rPr>
                    <w:b/>
                    <w:bCs/>
                    <w:sz w:val="18"/>
                    <w:szCs w:val="18"/>
                  </w:rPr>
                  <w:t>Bank condition</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52CC0B29" w14:textId="77777777" w:rsidR="00D81C64" w:rsidRPr="008A77FF" w:rsidRDefault="00D81C64" w:rsidP="00A86259">
                <w:pPr>
                  <w:spacing w:after="0" w:line="240" w:lineRule="auto"/>
                  <w:rPr>
                    <w:sz w:val="18"/>
                    <w:szCs w:val="18"/>
                    <w:highlight w:val="yellow"/>
                  </w:rPr>
                </w:pPr>
                <w:r>
                  <w:rPr>
                    <w:sz w:val="18"/>
                    <w:szCs w:val="18"/>
                  </w:rPr>
                  <w:t>Post-spring fresh surveys (late October/early November). Data analysis</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78D4FC02" w14:textId="77777777" w:rsidR="00D81C64" w:rsidRPr="008A77FF" w:rsidRDefault="00D81C64" w:rsidP="00A86259">
                <w:pPr>
                  <w:spacing w:after="0" w:line="240" w:lineRule="auto"/>
                  <w:rPr>
                    <w:sz w:val="18"/>
                    <w:szCs w:val="18"/>
                    <w:highlight w:val="yellow"/>
                  </w:rPr>
                </w:pPr>
                <w:r>
                  <w:rPr>
                    <w:sz w:val="18"/>
                    <w:szCs w:val="18"/>
                  </w:rPr>
                  <w:t>Continuing data analysis and preparing for the next watering event.</w:t>
                </w:r>
              </w:p>
            </w:tc>
          </w:tr>
          <w:tr w:rsidR="00D81C64" w:rsidRPr="00EE6BA0" w14:paraId="3EACBB7B" w14:textId="77777777" w:rsidTr="00A86259">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07540E14" w14:textId="77777777" w:rsidR="00D81C64" w:rsidRPr="001314ED" w:rsidRDefault="00D81C64" w:rsidP="00A86259">
                <w:pPr>
                  <w:spacing w:after="0" w:line="240" w:lineRule="auto"/>
                  <w:rPr>
                    <w:sz w:val="18"/>
                    <w:szCs w:val="18"/>
                  </w:rPr>
                </w:pPr>
                <w:r w:rsidRPr="001314ED">
                  <w:rPr>
                    <w:b/>
                    <w:bCs/>
                    <w:sz w:val="18"/>
                    <w:szCs w:val="18"/>
                  </w:rPr>
                  <w:t>Reporting and Evaluation activities</w:t>
                </w:r>
              </w:p>
            </w:tc>
          </w:tr>
          <w:tr w:rsidR="00D81C64" w:rsidRPr="00EE6BA0" w14:paraId="01B3BB82"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A12997" w14:textId="77777777" w:rsidR="00D81C64" w:rsidRPr="001314ED" w:rsidRDefault="00D81C64" w:rsidP="00A86259">
                <w:pPr>
                  <w:spacing w:after="0" w:line="240" w:lineRule="auto"/>
                  <w:rPr>
                    <w:b/>
                    <w:bCs/>
                    <w:sz w:val="18"/>
                    <w:szCs w:val="18"/>
                  </w:rPr>
                </w:pPr>
                <w:r w:rsidRPr="001314ED">
                  <w:rPr>
                    <w:b/>
                    <w:bCs/>
                    <w:sz w:val="18"/>
                    <w:szCs w:val="18"/>
                  </w:rPr>
                  <w:t>Monitoring data entry</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8C53968" w14:textId="77777777" w:rsidR="00D81C64" w:rsidRPr="001314ED" w:rsidRDefault="00D81C64" w:rsidP="00A86259">
                <w:pPr>
                  <w:spacing w:after="0" w:line="240" w:lineRule="auto"/>
                  <w:rPr>
                    <w:sz w:val="18"/>
                    <w:szCs w:val="18"/>
                  </w:rPr>
                </w:pPr>
                <w:r w:rsidRPr="001314ED">
                  <w:rPr>
                    <w:sz w:val="18"/>
                    <w:szCs w:val="18"/>
                  </w:rPr>
                  <w:t>Ongoing as required</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2138236C" w14:textId="77777777" w:rsidR="00D81C64" w:rsidRPr="001314ED" w:rsidRDefault="00D81C64" w:rsidP="00A86259">
                <w:pPr>
                  <w:spacing w:after="0" w:line="240" w:lineRule="auto"/>
                  <w:rPr>
                    <w:sz w:val="18"/>
                    <w:szCs w:val="18"/>
                  </w:rPr>
                </w:pPr>
                <w:r w:rsidRPr="001314ED">
                  <w:rPr>
                    <w:sz w:val="18"/>
                    <w:szCs w:val="18"/>
                  </w:rPr>
                  <w:t>Ongoing as required</w:t>
                </w:r>
              </w:p>
            </w:tc>
          </w:tr>
          <w:tr w:rsidR="00D81C64" w:rsidRPr="00EE6BA0" w14:paraId="195AEA00"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2D1276" w14:textId="77777777" w:rsidR="00D81C64" w:rsidRPr="001314ED" w:rsidRDefault="00D81C64" w:rsidP="00A86259">
                <w:pPr>
                  <w:spacing w:after="0" w:line="240" w:lineRule="auto"/>
                  <w:rPr>
                    <w:b/>
                    <w:bCs/>
                    <w:sz w:val="18"/>
                    <w:szCs w:val="18"/>
                  </w:rPr>
                </w:pPr>
                <w:r w:rsidRPr="001314ED">
                  <w:rPr>
                    <w:b/>
                    <w:bCs/>
                    <w:sz w:val="18"/>
                    <w:szCs w:val="18"/>
                  </w:rPr>
                  <w:t>Annual report</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72A2777" w14:textId="77777777" w:rsidR="00D81C64" w:rsidRPr="001314ED" w:rsidRDefault="00D81C64" w:rsidP="00A86259">
                <w:pPr>
                  <w:spacing w:after="0" w:line="240" w:lineRule="auto"/>
                  <w:rPr>
                    <w:sz w:val="18"/>
                    <w:szCs w:val="18"/>
                  </w:rPr>
                </w:pPr>
                <w:r>
                  <w:rPr>
                    <w:sz w:val="18"/>
                    <w:szCs w:val="18"/>
                  </w:rPr>
                  <w:t>Finalise and submit</w:t>
                </w:r>
                <w:r w:rsidRPr="001314ED">
                  <w:rPr>
                    <w:sz w:val="18"/>
                    <w:szCs w:val="18"/>
                  </w:rPr>
                  <w:t xml:space="preserve"> 20</w:t>
                </w:r>
                <w:r>
                  <w:rPr>
                    <w:sz w:val="18"/>
                    <w:szCs w:val="18"/>
                  </w:rPr>
                  <w:t>-</w:t>
                </w:r>
                <w:r w:rsidRPr="001314ED">
                  <w:rPr>
                    <w:sz w:val="18"/>
                    <w:szCs w:val="18"/>
                  </w:rPr>
                  <w:t xml:space="preserve">21 </w:t>
                </w:r>
                <w:r>
                  <w:rPr>
                    <w:sz w:val="18"/>
                    <w:szCs w:val="18"/>
                  </w:rPr>
                  <w:t>Scientific</w:t>
                </w:r>
                <w:r w:rsidRPr="001314ED">
                  <w:rPr>
                    <w:sz w:val="18"/>
                    <w:szCs w:val="18"/>
                  </w:rPr>
                  <w:t xml:space="preserve"> report</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3738CE9B" w14:textId="77777777" w:rsidR="00D81C64" w:rsidRPr="001314ED" w:rsidRDefault="00D81C64" w:rsidP="00A86259">
                <w:pPr>
                  <w:tabs>
                    <w:tab w:val="center" w:pos="1587"/>
                  </w:tabs>
                  <w:spacing w:after="0" w:line="240" w:lineRule="auto"/>
                  <w:rPr>
                    <w:sz w:val="18"/>
                    <w:szCs w:val="18"/>
                  </w:rPr>
                </w:pPr>
              </w:p>
            </w:tc>
          </w:tr>
          <w:tr w:rsidR="00D81C64" w:rsidRPr="00EE6BA0" w14:paraId="70E19EED" w14:textId="77777777" w:rsidTr="00A86259">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4FCFC5BC" w14:textId="77777777" w:rsidR="00D81C64" w:rsidRPr="001314ED" w:rsidRDefault="00D81C64" w:rsidP="00A86259">
                <w:pPr>
                  <w:spacing w:after="0" w:line="240" w:lineRule="auto"/>
                  <w:rPr>
                    <w:sz w:val="18"/>
                    <w:szCs w:val="18"/>
                  </w:rPr>
                </w:pPr>
                <w:r w:rsidRPr="001314ED">
                  <w:rPr>
                    <w:b/>
                    <w:bCs/>
                    <w:sz w:val="18"/>
                    <w:szCs w:val="18"/>
                  </w:rPr>
                  <w:t>Contingency/Research activities</w:t>
                </w:r>
              </w:p>
            </w:tc>
          </w:tr>
          <w:tr w:rsidR="00D81C64" w:rsidRPr="00EE6BA0" w14:paraId="5814196E"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9ADDF0" w14:textId="77777777" w:rsidR="00D81C64" w:rsidRPr="001314ED" w:rsidRDefault="00D81C64" w:rsidP="00A86259">
                <w:pPr>
                  <w:spacing w:after="0" w:line="240" w:lineRule="auto"/>
                  <w:rPr>
                    <w:b/>
                    <w:bCs/>
                    <w:sz w:val="18"/>
                    <w:szCs w:val="18"/>
                  </w:rPr>
                </w:pPr>
                <w:r>
                  <w:rPr>
                    <w:b/>
                    <w:bCs/>
                    <w:sz w:val="18"/>
                    <w:szCs w:val="18"/>
                  </w:rPr>
                  <w:t>Turf mat monitoring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2411322" w14:textId="77777777" w:rsidR="00D81C64" w:rsidRPr="008A77FF" w:rsidRDefault="00D81C64" w:rsidP="00A86259">
                <w:pPr>
                  <w:spacing w:after="0" w:line="240" w:lineRule="auto"/>
                  <w:rPr>
                    <w:sz w:val="18"/>
                    <w:szCs w:val="18"/>
                    <w:highlight w:val="yellow"/>
                  </w:rPr>
                </w:pPr>
                <w:r>
                  <w:rPr>
                    <w:sz w:val="18"/>
                    <w:szCs w:val="18"/>
                  </w:rPr>
                  <w:t xml:space="preserve">Post-Spring fresh mat retrievals and placement. Seed and sediment analysis from pre- and post-spring retrievals. </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5587DC1D" w14:textId="77777777" w:rsidR="00D81C64" w:rsidRPr="001314ED" w:rsidRDefault="00D81C64" w:rsidP="00A86259">
                <w:pPr>
                  <w:spacing w:after="0" w:line="240" w:lineRule="auto"/>
                  <w:rPr>
                    <w:sz w:val="18"/>
                    <w:szCs w:val="18"/>
                  </w:rPr>
                </w:pPr>
                <w:r>
                  <w:rPr>
                    <w:sz w:val="18"/>
                    <w:szCs w:val="18"/>
                  </w:rPr>
                  <w:t>Continuing seed and sediment analysis from pre- and post-spring retrievals.</w:t>
                </w:r>
              </w:p>
            </w:tc>
          </w:tr>
          <w:tr w:rsidR="00D81C64" w:rsidRPr="00EE6BA0" w14:paraId="678234DE"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6206316" w14:textId="77777777" w:rsidR="00D81C64" w:rsidRPr="00320498" w:rsidRDefault="00D81C64" w:rsidP="00A86259">
                <w:pPr>
                  <w:spacing w:after="0" w:line="240" w:lineRule="auto"/>
                  <w:rPr>
                    <w:b/>
                    <w:bCs/>
                    <w:sz w:val="18"/>
                    <w:szCs w:val="18"/>
                  </w:rPr>
                </w:pPr>
                <w:r w:rsidRPr="00320498">
                  <w:rPr>
                    <w:b/>
                    <w:bCs/>
                    <w:sz w:val="18"/>
                    <w:szCs w:val="18"/>
                  </w:rPr>
                  <w:t>Collaborative research projects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7385F976" w14:textId="77777777" w:rsidR="00D81C64" w:rsidRPr="00303360" w:rsidRDefault="00D81C64" w:rsidP="00A86259">
                <w:pPr>
                  <w:spacing w:after="0" w:line="240" w:lineRule="auto"/>
                  <w:rPr>
                    <w:sz w:val="18"/>
                    <w:szCs w:val="18"/>
                  </w:rPr>
                </w:pPr>
                <w:r w:rsidRPr="00303360">
                  <w:rPr>
                    <w:sz w:val="18"/>
                    <w:szCs w:val="18"/>
                  </w:rPr>
                  <w:t xml:space="preserve">Data analysis (Survey 2). Spring survey and sampling of experiment. Sample processing (invertebrates). </w:t>
                </w:r>
              </w:p>
            </w:tc>
            <w:tc>
              <w:tcPr>
                <w:tcW w:w="4099" w:type="dxa"/>
                <w:tcBorders>
                  <w:top w:val="nil"/>
                  <w:left w:val="nil"/>
                  <w:bottom w:val="single" w:sz="8" w:space="0" w:color="auto"/>
                  <w:right w:val="single" w:sz="8" w:space="0" w:color="auto"/>
                </w:tcBorders>
                <w:tcMar>
                  <w:top w:w="0" w:type="dxa"/>
                  <w:left w:w="108" w:type="dxa"/>
                  <w:bottom w:w="0" w:type="dxa"/>
                  <w:right w:w="108" w:type="dxa"/>
                </w:tcMar>
              </w:tcPr>
              <w:p w14:paraId="75C02617" w14:textId="42998BAF" w:rsidR="00D81C64" w:rsidRPr="00303360" w:rsidRDefault="00303360" w:rsidP="00B9444D">
                <w:pPr>
                  <w:spacing w:after="0" w:line="240" w:lineRule="auto"/>
                  <w:rPr>
                    <w:sz w:val="18"/>
                    <w:szCs w:val="18"/>
                  </w:rPr>
                </w:pPr>
                <w:r w:rsidRPr="00303360">
                  <w:rPr>
                    <w:sz w:val="18"/>
                    <w:szCs w:val="18"/>
                  </w:rPr>
                  <w:t>Summer sampling of experiment (Invertebrates, fish). Sample processing (invertebrates).</w:t>
                </w:r>
              </w:p>
            </w:tc>
          </w:tr>
          <w:tr w:rsidR="00D81C64" w:rsidRPr="00EE6BA0" w14:paraId="078E2915" w14:textId="77777777" w:rsidTr="00A86259">
            <w:tc>
              <w:tcPr>
                <w:tcW w:w="9486" w:type="dxa"/>
                <w:gridSpan w:val="3"/>
                <w:tcBorders>
                  <w:top w:val="nil"/>
                  <w:left w:val="single" w:sz="8" w:space="0" w:color="auto"/>
                  <w:bottom w:val="single" w:sz="8" w:space="0" w:color="auto"/>
                  <w:right w:val="single" w:sz="8" w:space="0" w:color="auto"/>
                </w:tcBorders>
                <w:shd w:val="clear" w:color="auto" w:fill="DEE5F2" w:themeFill="accent4" w:themeFillTint="33"/>
                <w:tcMar>
                  <w:top w:w="0" w:type="dxa"/>
                  <w:left w:w="108" w:type="dxa"/>
                  <w:bottom w:w="0" w:type="dxa"/>
                  <w:right w:w="108" w:type="dxa"/>
                </w:tcMar>
                <w:hideMark/>
              </w:tcPr>
              <w:p w14:paraId="093313E0" w14:textId="77777777" w:rsidR="00D81C64" w:rsidRPr="00EE6BA0" w:rsidRDefault="00D81C64" w:rsidP="00A86259">
                <w:pPr>
                  <w:spacing w:after="0" w:line="240" w:lineRule="auto"/>
                  <w:rPr>
                    <w:sz w:val="18"/>
                    <w:szCs w:val="18"/>
                  </w:rPr>
                </w:pPr>
                <w:r w:rsidRPr="00EE6BA0">
                  <w:rPr>
                    <w:b/>
                    <w:bCs/>
                    <w:color w:val="000000"/>
                    <w:sz w:val="18"/>
                    <w:szCs w:val="18"/>
                  </w:rPr>
                  <w:t>Communication and engagement</w:t>
                </w:r>
              </w:p>
            </w:tc>
          </w:tr>
          <w:tr w:rsidR="00D81C64" w:rsidRPr="00EE6BA0" w14:paraId="620BB105" w14:textId="77777777" w:rsidTr="00A86259">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CAC0A6" w14:textId="77777777" w:rsidR="00D81C64" w:rsidRPr="00EE6BA0" w:rsidRDefault="00D81C64" w:rsidP="00A86259">
                <w:pPr>
                  <w:spacing w:after="0" w:line="240" w:lineRule="auto"/>
                  <w:rPr>
                    <w:b/>
                    <w:bCs/>
                    <w:sz w:val="18"/>
                    <w:szCs w:val="18"/>
                  </w:rPr>
                </w:pPr>
                <w:r w:rsidRPr="00EE6BA0">
                  <w:rPr>
                    <w:b/>
                    <w:bCs/>
                    <w:sz w:val="18"/>
                    <w:szCs w:val="18"/>
                  </w:rPr>
                  <w:t>CMA led activities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44D9F15" w14:textId="77777777" w:rsidR="00D81C64" w:rsidRPr="00D229BB" w:rsidRDefault="00D81C64" w:rsidP="00A86259">
                <w:pPr>
                  <w:spacing w:after="0" w:line="240" w:lineRule="auto"/>
                  <w:rPr>
                    <w:sz w:val="18"/>
                    <w:szCs w:val="18"/>
                  </w:rPr>
                </w:pPr>
                <w:r w:rsidRPr="00D229BB">
                  <w:rPr>
                    <w:sz w:val="18"/>
                    <w:szCs w:val="18"/>
                  </w:rPr>
                  <w:t>Ongoing engagement activities*</w:t>
                </w:r>
              </w:p>
            </w:tc>
            <w:tc>
              <w:tcPr>
                <w:tcW w:w="4099" w:type="dxa"/>
                <w:tcBorders>
                  <w:top w:val="nil"/>
                  <w:left w:val="nil"/>
                  <w:bottom w:val="single" w:sz="8" w:space="0" w:color="auto"/>
                  <w:right w:val="single" w:sz="8" w:space="0" w:color="auto"/>
                </w:tcBorders>
                <w:tcMar>
                  <w:top w:w="0" w:type="dxa"/>
                  <w:left w:w="108" w:type="dxa"/>
                  <w:bottom w:w="0" w:type="dxa"/>
                  <w:right w:w="108" w:type="dxa"/>
                </w:tcMar>
                <w:hideMark/>
              </w:tcPr>
              <w:p w14:paraId="70DCCF5A" w14:textId="77777777" w:rsidR="00D81C64" w:rsidRPr="00D229BB" w:rsidRDefault="00D81C64" w:rsidP="00A86259">
                <w:pPr>
                  <w:spacing w:after="0" w:line="240" w:lineRule="auto"/>
                  <w:rPr>
                    <w:sz w:val="18"/>
                    <w:szCs w:val="18"/>
                  </w:rPr>
                </w:pPr>
                <w:r w:rsidRPr="00D229BB">
                  <w:rPr>
                    <w:sz w:val="18"/>
                    <w:szCs w:val="18"/>
                  </w:rPr>
                  <w:t>Ongoing engagement activities*</w:t>
                </w:r>
              </w:p>
            </w:tc>
          </w:tr>
        </w:tbl>
        <w:p w14:paraId="127CB4FA" w14:textId="1790A3CD" w:rsidR="00E87C3B" w:rsidRPr="00E87C3B" w:rsidRDefault="00EB605C" w:rsidP="00E87C3B">
          <w:pPr>
            <w:rPr>
              <w:i/>
              <w:sz w:val="16"/>
              <w:szCs w:val="16"/>
            </w:rPr>
          </w:pPr>
          <w:r w:rsidRPr="00080F8A">
            <w:rPr>
              <w:i/>
              <w:noProof/>
            </w:rPr>
            <mc:AlternateContent>
              <mc:Choice Requires="wpg">
                <w:drawing>
                  <wp:anchor distT="0" distB="0" distL="114300" distR="114300" simplePos="0" relativeHeight="251658253" behindDoc="0" locked="0" layoutInCell="1" allowOverlap="1" wp14:anchorId="602599A9" wp14:editId="557678BB">
                    <wp:simplePos x="0" y="0"/>
                    <wp:positionH relativeFrom="margin">
                      <wp:posOffset>728980</wp:posOffset>
                    </wp:positionH>
                    <wp:positionV relativeFrom="paragraph">
                      <wp:posOffset>156210</wp:posOffset>
                    </wp:positionV>
                    <wp:extent cx="4676775" cy="2826385"/>
                    <wp:effectExtent l="0" t="0" r="28575" b="12065"/>
                    <wp:wrapNone/>
                    <wp:docPr id="1" name="Group 8"/>
                    <wp:cNvGraphicFramePr/>
                    <a:graphic xmlns:a="http://schemas.openxmlformats.org/drawingml/2006/main">
                      <a:graphicData uri="http://schemas.microsoft.com/office/word/2010/wordprocessingGroup">
                        <wpg:wgp>
                          <wpg:cNvGrpSpPr/>
                          <wpg:grpSpPr>
                            <a:xfrm>
                              <a:off x="0" y="0"/>
                              <a:ext cx="4676775" cy="2826385"/>
                              <a:chOff x="0" y="0"/>
                              <a:chExt cx="6730314" cy="4177718"/>
                            </a:xfrm>
                          </wpg:grpSpPr>
                          <wpg:grpSp>
                            <wpg:cNvPr id="22" name="Group 22"/>
                            <wpg:cNvGrpSpPr/>
                            <wpg:grpSpPr>
                              <a:xfrm>
                                <a:off x="0" y="0"/>
                                <a:ext cx="6730314" cy="4177718"/>
                                <a:chOff x="0" y="0"/>
                                <a:chExt cx="6730314" cy="4177718"/>
                              </a:xfrm>
                            </wpg:grpSpPr>
                            <wps:wsp>
                              <wps:cNvPr id="25" name="Rectangle 25"/>
                              <wps:cNvSpPr/>
                              <wps:spPr>
                                <a:xfrm>
                                  <a:off x="0" y="0"/>
                                  <a:ext cx="6730314" cy="4177718"/>
                                </a:xfrm>
                                <a:prstGeom prst="rect">
                                  <a:avLst/>
                                </a:prstGeom>
                                <a:solidFill>
                                  <a:schemeClr val="bg1"/>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 name="Picture 26"/>
                                <pic:cNvPicPr/>
                              </pic:nvPicPr>
                              <pic:blipFill>
                                <a:blip r:embed="rId38"/>
                                <a:srcRect/>
                                <a:stretch>
                                  <a:fillRect/>
                                </a:stretch>
                              </pic:blipFill>
                              <pic:spPr bwMode="auto">
                                <a:xfrm>
                                  <a:off x="99360" y="2021987"/>
                                  <a:ext cx="1892300" cy="889000"/>
                                </a:xfrm>
                                <a:prstGeom prst="rect">
                                  <a:avLst/>
                                </a:prstGeom>
                                <a:noFill/>
                                <a:ln w="9525">
                                  <a:noFill/>
                                  <a:miter lim="800000"/>
                                  <a:headEnd/>
                                  <a:tailEnd/>
                                </a:ln>
                              </pic:spPr>
                            </pic:pic>
                            <pic:pic xmlns:pic="http://schemas.openxmlformats.org/drawingml/2006/picture">
                              <pic:nvPicPr>
                                <pic:cNvPr id="28" name="Picture 28" descr="Commonwealth Environmental Water Office"/>
                                <pic:cNvPicPr/>
                              </pic:nvPicPr>
                              <pic:blipFill>
                                <a:blip r:embed="rId39"/>
                                <a:srcRect/>
                                <a:stretch>
                                  <a:fillRect/>
                                </a:stretch>
                              </pic:blipFill>
                              <pic:spPr bwMode="auto">
                                <a:xfrm>
                                  <a:off x="72724" y="1371747"/>
                                  <a:ext cx="2699385" cy="605155"/>
                                </a:xfrm>
                                <a:prstGeom prst="rect">
                                  <a:avLst/>
                                </a:prstGeom>
                                <a:noFill/>
                                <a:ln w="9525">
                                  <a:noFill/>
                                  <a:miter lim="800000"/>
                                  <a:headEnd/>
                                  <a:tailEnd/>
                                </a:ln>
                              </pic:spPr>
                            </pic:pic>
                            <pic:pic xmlns:pic="http://schemas.openxmlformats.org/drawingml/2006/picture">
                              <pic:nvPicPr>
                                <pic:cNvPr id="7168" name="Picture 7168"/>
                                <pic:cNvPicPr/>
                              </pic:nvPicPr>
                              <pic:blipFill>
                                <a:blip r:embed="rId40"/>
                                <a:srcRect/>
                                <a:stretch>
                                  <a:fillRect/>
                                </a:stretch>
                              </pic:blipFill>
                              <pic:spPr bwMode="auto">
                                <a:xfrm>
                                  <a:off x="2844354" y="1251987"/>
                                  <a:ext cx="1259840" cy="1259840"/>
                                </a:xfrm>
                                <a:prstGeom prst="rect">
                                  <a:avLst/>
                                </a:prstGeom>
                                <a:noFill/>
                                <a:ln w="9525">
                                  <a:noFill/>
                                  <a:miter lim="800000"/>
                                  <a:headEnd/>
                                  <a:tailEnd/>
                                </a:ln>
                              </pic:spPr>
                            </pic:pic>
                            <pic:pic xmlns:pic="http://schemas.openxmlformats.org/drawingml/2006/picture">
                              <pic:nvPicPr>
                                <pic:cNvPr id="7169" name="Picture 7169"/>
                                <pic:cNvPicPr/>
                              </pic:nvPicPr>
                              <pic:blipFill>
                                <a:blip r:embed="rId41"/>
                                <a:srcRect/>
                                <a:stretch>
                                  <a:fillRect/>
                                </a:stretch>
                              </pic:blipFill>
                              <pic:spPr bwMode="auto">
                                <a:xfrm>
                                  <a:off x="4153038" y="1587647"/>
                                  <a:ext cx="2339975" cy="359410"/>
                                </a:xfrm>
                                <a:prstGeom prst="rect">
                                  <a:avLst/>
                                </a:prstGeom>
                                <a:noFill/>
                                <a:ln w="9525">
                                  <a:noFill/>
                                  <a:miter lim="800000"/>
                                  <a:headEnd/>
                                  <a:tailEnd/>
                                </a:ln>
                              </pic:spPr>
                            </pic:pic>
                            <pic:pic xmlns:pic="http://schemas.openxmlformats.org/drawingml/2006/picture">
                              <pic:nvPicPr>
                                <pic:cNvPr id="7170" name="Picture 7170" descr="Arthur Rylah Logo"/>
                                <pic:cNvPicPr/>
                              </pic:nvPicPr>
                              <pic:blipFill>
                                <a:blip r:embed="rId42"/>
                                <a:srcRect/>
                                <a:stretch>
                                  <a:fillRect/>
                                </a:stretch>
                              </pic:blipFill>
                              <pic:spPr bwMode="auto">
                                <a:xfrm>
                                  <a:off x="5076423" y="2089297"/>
                                  <a:ext cx="1589405" cy="934720"/>
                                </a:xfrm>
                                <a:prstGeom prst="rect">
                                  <a:avLst/>
                                </a:prstGeom>
                                <a:noFill/>
                                <a:ln w="9525">
                                  <a:noFill/>
                                  <a:miter lim="800000"/>
                                  <a:headEnd/>
                                  <a:tailEnd/>
                                </a:ln>
                              </pic:spPr>
                            </pic:pic>
                            <pic:pic xmlns:pic="http://schemas.openxmlformats.org/drawingml/2006/picture">
                              <pic:nvPicPr>
                                <pic:cNvPr id="7171" name="Picture 7171" descr="GBCMA - Goulburn Broken CMA Logo"/>
                                <pic:cNvPicPr/>
                              </pic:nvPicPr>
                              <pic:blipFill>
                                <a:blip r:embed="rId43"/>
                                <a:srcRect/>
                                <a:stretch>
                                  <a:fillRect/>
                                </a:stretch>
                              </pic:blipFill>
                              <pic:spPr bwMode="auto">
                                <a:xfrm>
                                  <a:off x="160320" y="2839867"/>
                                  <a:ext cx="1637665" cy="1079500"/>
                                </a:xfrm>
                                <a:prstGeom prst="rect">
                                  <a:avLst/>
                                </a:prstGeom>
                                <a:noFill/>
                                <a:ln w="9525">
                                  <a:noFill/>
                                  <a:miter lim="800000"/>
                                  <a:headEnd/>
                                  <a:tailEnd/>
                                </a:ln>
                              </pic:spPr>
                            </pic:pic>
                            <pic:pic xmlns:pic="http://schemas.openxmlformats.org/drawingml/2006/picture">
                              <pic:nvPicPr>
                                <pic:cNvPr id="7172" name="Picture 7172"/>
                                <pic:cNvPicPr/>
                              </pic:nvPicPr>
                              <pic:blipFill>
                                <a:blip r:embed="rId44"/>
                                <a:srcRect/>
                                <a:stretch>
                                  <a:fillRect/>
                                </a:stretch>
                              </pic:blipFill>
                              <pic:spPr bwMode="auto">
                                <a:xfrm>
                                  <a:off x="5431551" y="3024017"/>
                                  <a:ext cx="1079500" cy="1079500"/>
                                </a:xfrm>
                                <a:prstGeom prst="rect">
                                  <a:avLst/>
                                </a:prstGeom>
                                <a:noFill/>
                                <a:ln w="9525">
                                  <a:noFill/>
                                  <a:miter lim="800000"/>
                                  <a:headEnd/>
                                  <a:tailEnd/>
                                </a:ln>
                              </pic:spPr>
                            </pic:pic>
                            <pic:pic xmlns:pic="http://schemas.openxmlformats.org/drawingml/2006/picture">
                              <pic:nvPicPr>
                                <pic:cNvPr id="7173" name="Picture 7173"/>
                                <pic:cNvPicPr/>
                              </pic:nvPicPr>
                              <pic:blipFill>
                                <a:blip r:embed="rId45"/>
                                <a:srcRect/>
                                <a:stretch>
                                  <a:fillRect/>
                                </a:stretch>
                              </pic:blipFill>
                              <pic:spPr bwMode="auto">
                                <a:xfrm>
                                  <a:off x="3361038" y="3609614"/>
                                  <a:ext cx="1890176" cy="271051"/>
                                </a:xfrm>
                                <a:prstGeom prst="rect">
                                  <a:avLst/>
                                </a:prstGeom>
                                <a:noFill/>
                                <a:ln w="9525">
                                  <a:noFill/>
                                  <a:miter lim="800000"/>
                                  <a:headEnd/>
                                  <a:tailEnd/>
                                </a:ln>
                              </pic:spPr>
                            </pic:pic>
                            <pic:pic xmlns:pic="http://schemas.openxmlformats.org/drawingml/2006/picture">
                              <pic:nvPicPr>
                                <pic:cNvPr id="7174" name="Picture 7174" descr="Image result for delwp"/>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2112246" y="2530287"/>
                                  <a:ext cx="1764000" cy="555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6" name="Picture 717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942101" y="3166090"/>
                                  <a:ext cx="1437218" cy="795354"/>
                                </a:xfrm>
                                <a:prstGeom prst="rect">
                                  <a:avLst/>
                                </a:prstGeom>
                              </pic:spPr>
                            </pic:pic>
                            <pic:pic xmlns:pic="http://schemas.openxmlformats.org/drawingml/2006/picture">
                              <pic:nvPicPr>
                                <pic:cNvPr id="7177" name="Picture 7177" descr="A close up of a sig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2155808" y="174759"/>
                                  <a:ext cx="2410460" cy="1060450"/>
                                </a:xfrm>
                                <a:prstGeom prst="rect">
                                  <a:avLst/>
                                </a:prstGeom>
                              </pic:spPr>
                            </pic:pic>
                          </wpg:grpSp>
                          <pic:pic xmlns:pic="http://schemas.openxmlformats.org/drawingml/2006/picture">
                            <pic:nvPicPr>
                              <pic:cNvPr id="7178" name="Picture 7178" descr="motov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239784" y="2498852"/>
                                <a:ext cx="889000" cy="889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015F5E5" id="Group 8" o:spid="_x0000_s1026" style="position:absolute;margin-left:57.4pt;margin-top:12.3pt;width:368.25pt;height:222.55pt;z-index:251658253;mso-position-horizontal-relative:margin;mso-width-relative:margin;mso-height-relative:margin" coordsize="67303,417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B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10;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">
                    <v:group id="Group 22" o:spid="_x0000_s1027" style="position:absolute;width:67303;height:41777" coordsize="67303,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25" o:spid="_x0000_s1028" style="position:absolute;width:67303;height:41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" fillcolor="white [3212]" strokecolor="#063061 [24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9" type="#_x0000_t75" style="position:absolute;left:993;top:20219;width:18923;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">
                        <v:imagedata r:id="rId58" o:title=""/>
                      </v:shape>
                      <v:shape id="Picture 28" o:spid="_x0000_s1030" type="#_x0000_t75" alt="Commonwealth Environmental Water Office" style="position:absolute;left:727;top:13717;width:26994;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">
                        <v:imagedata r:id="rId59" o:title="Commonwealth Environmental Water Office"/>
                      </v:shape>
                      <v:shape id="Picture 7168" o:spid="_x0000_s1031" type="#_x0000_t75" style="position:absolute;left:28443;top:12519;width:12598;height:1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">
                        <v:imagedata r:id="rId60" o:title=""/>
                      </v:shape>
                      <v:shape id="Picture 7169" o:spid="_x0000_s1032" type="#_x0000_t75" style="position:absolute;left:41530;top:15876;width:23400;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">
                        <v:imagedata r:id="rId61" o:title=""/>
                      </v:shape>
                      <v:shape id="Picture 7170" o:spid="_x0000_s1033" type="#_x0000_t75" alt="Arthur Rylah Logo" style="position:absolute;left:50764;top:20892;width:15894;height: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">
                        <v:imagedata r:id="rId62" o:title="Arthur Rylah Logo"/>
                      </v:shape>
                      <v:shape id="Picture 7171" o:spid="_x0000_s1034" type="#_x0000_t75" alt="GBCMA - Goulburn Broken CMA Logo" style="position:absolute;left:1603;top:28398;width:1637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">
                        <v:imagedata r:id="rId63" o:title="GBCMA - Goulburn Broken CMA Logo"/>
                      </v:shape>
                      <v:shape id="Picture 7172" o:spid="_x0000_s1035" type="#_x0000_t75" style="position:absolute;left:54315;top:30240;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">
                        <v:imagedata r:id="rId64" o:title=""/>
                      </v:shape>
                      <v:shape id="Picture 7173" o:spid="_x0000_s1036" type="#_x0000_t75" style="position:absolute;left:33610;top:36096;width:18902;height: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">
                        <v:imagedata r:id="rId65" o:title=""/>
                      </v:shape>
                      <v:shape id="Picture 7174" o:spid="_x0000_s1037" type="#_x0000_t75" alt="Image result for delwp" style="position:absolute;left:21122;top:25302;width:17640;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">
                        <v:imagedata r:id="rId66" o:title="Image result for delwp"/>
                      </v:shape>
                      <v:shape id="Picture 7176" o:spid="_x0000_s1038" type="#_x0000_t75" style="position:absolute;left:19421;top:31660;width:14372;height:7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">
                        <v:imagedata r:id="rId67" o:title=""/>
                      </v:shape>
                      <v:shape id="Picture 7177" o:spid="_x0000_s1039" type="#_x0000_t75" alt="A close up of a sign&#10;&#10;Description automatically generated" style="position:absolute;left:21558;top:1747;width:24104;height:10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">
                        <v:imagedata r:id="rId68" o:title="A close up of a sign&#10;&#10;Description automatically generated"/>
                      </v:shape>
                    </v:group>
                    <v:shape id="Picture 7178" o:spid="_x0000_s1040" type="#_x0000_t75" alt="motov3" style="position:absolute;left:42397;top:24988;width:8890;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">
                      <v:imagedata r:id="rId69" o:title="motov3"/>
                    </v:shape>
                    <w10:wrap anchorx="margin"/>
                  </v:group>
                </w:pict>
              </mc:Fallback>
            </mc:AlternateContent>
          </w:r>
          <w:r w:rsidR="00B474EC">
            <w:rPr>
              <w:i/>
              <w:sz w:val="16"/>
              <w:szCs w:val="16"/>
            </w:rPr>
            <w:t xml:space="preserve"> </w:t>
          </w:r>
          <w:r w:rsidR="00E87C3B">
            <w:rPr>
              <w:i/>
              <w:sz w:val="16"/>
              <w:szCs w:val="16"/>
            </w:rPr>
            <w:t xml:space="preserve"> </w:t>
          </w:r>
          <w:r w:rsidR="00E87C3B" w:rsidRPr="00E87C3B">
            <w:rPr>
              <w:i/>
              <w:sz w:val="16"/>
              <w:szCs w:val="16"/>
            </w:rPr>
            <w:t>* Fie</w:t>
          </w:r>
          <w:r w:rsidR="00E87C3B">
            <w:rPr>
              <w:i/>
              <w:sz w:val="16"/>
              <w:szCs w:val="16"/>
            </w:rPr>
            <w:t>l</w:t>
          </w:r>
          <w:r w:rsidR="00E87C3B" w:rsidRPr="00E87C3B">
            <w:rPr>
              <w:i/>
              <w:sz w:val="16"/>
              <w:szCs w:val="16"/>
            </w:rPr>
            <w:t>d and engagement activities are dependent on Covid-19 restrictions</w:t>
          </w:r>
        </w:p>
        <w:p w14:paraId="41F32A19" w14:textId="75F6EA4E" w:rsidR="00E471B1" w:rsidRPr="00E471B1" w:rsidRDefault="009968D3" w:rsidP="00E515D3">
          <w:pPr>
            <w:jc w:val="center"/>
            <w:rPr>
              <w:i/>
            </w:rPr>
          </w:pPr>
        </w:p>
      </w:sdtContent>
    </w:sdt>
    <w:p w14:paraId="4017C28B" w14:textId="17456709" w:rsidR="00EE6BA0" w:rsidRDefault="00EE6BA0" w:rsidP="003970E3">
      <w:pPr>
        <w:rPr>
          <w:lang w:val="en-GB" w:eastAsia="en-US"/>
        </w:rPr>
      </w:pPr>
    </w:p>
    <w:p w14:paraId="12922B54" w14:textId="4EBF784A" w:rsidR="00EE6BA0" w:rsidRDefault="00EE6BA0" w:rsidP="003970E3">
      <w:pPr>
        <w:rPr>
          <w:lang w:val="en-GB" w:eastAsia="en-US"/>
        </w:rPr>
      </w:pPr>
    </w:p>
    <w:p w14:paraId="49E8D0DB" w14:textId="68FE39BA" w:rsidR="00EE6BA0" w:rsidRDefault="00EE6BA0" w:rsidP="003970E3">
      <w:pPr>
        <w:rPr>
          <w:lang w:val="en-GB" w:eastAsia="en-US"/>
        </w:rPr>
      </w:pPr>
    </w:p>
    <w:p w14:paraId="5C4AFFE5" w14:textId="54D7574B" w:rsidR="00EE6BA0" w:rsidRDefault="00EE6BA0" w:rsidP="003970E3">
      <w:pPr>
        <w:rPr>
          <w:lang w:val="en-GB" w:eastAsia="en-US"/>
        </w:rPr>
      </w:pPr>
    </w:p>
    <w:p w14:paraId="1674E401" w14:textId="77777777" w:rsidR="00EE6BA0" w:rsidRDefault="00EE6BA0" w:rsidP="003970E3">
      <w:pPr>
        <w:rPr>
          <w:lang w:val="en-GB" w:eastAsia="en-US"/>
        </w:rPr>
      </w:pPr>
    </w:p>
    <w:p w14:paraId="64EEB752" w14:textId="77777777" w:rsidR="00EE6BA0" w:rsidRDefault="00EE6BA0" w:rsidP="003970E3">
      <w:pPr>
        <w:rPr>
          <w:lang w:val="en-GB" w:eastAsia="en-US"/>
        </w:rPr>
      </w:pPr>
    </w:p>
    <w:p w14:paraId="5D3CAC16" w14:textId="4A0E1EEF" w:rsidR="005744D8" w:rsidRDefault="001A0514" w:rsidP="003970E3">
      <w:pPr>
        <w:rPr>
          <w:lang w:eastAsia="en-US"/>
        </w:rPr>
      </w:pPr>
      <w:r>
        <w:rPr>
          <w:noProof/>
          <w:lang w:val="en-GB"/>
        </w:rPr>
        <w:drawing>
          <wp:anchor distT="0" distB="0" distL="114300" distR="114300" simplePos="0" relativeHeight="251658245" behindDoc="0" locked="0" layoutInCell="1" allowOverlap="1" wp14:anchorId="7CFA71B7" wp14:editId="118B4B71">
            <wp:simplePos x="0" y="0"/>
            <wp:positionH relativeFrom="column">
              <wp:posOffset>234315</wp:posOffset>
            </wp:positionH>
            <wp:positionV relativeFrom="paragraph">
              <wp:posOffset>2322195</wp:posOffset>
            </wp:positionV>
            <wp:extent cx="207002" cy="162324"/>
            <wp:effectExtent l="0" t="0" r="3175"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7002" cy="162324"/>
                    </a:xfrm>
                    <a:prstGeom prst="rect">
                      <a:avLst/>
                    </a:prstGeom>
                  </pic:spPr>
                </pic:pic>
              </a:graphicData>
            </a:graphic>
          </wp:anchor>
        </w:drawing>
      </w:r>
      <w:r>
        <w:rPr>
          <w:noProof/>
          <w:lang w:val="en-GB"/>
        </w:rPr>
        <mc:AlternateContent>
          <mc:Choice Requires="wps">
            <w:drawing>
              <wp:anchor distT="0" distB="0" distL="114300" distR="114300" simplePos="0" relativeHeight="251658241" behindDoc="0" locked="0" layoutInCell="1" allowOverlap="1" wp14:anchorId="20ADB9A0" wp14:editId="60428EB3">
                <wp:simplePos x="0" y="0"/>
                <wp:positionH relativeFrom="column">
                  <wp:posOffset>-5715</wp:posOffset>
                </wp:positionH>
                <wp:positionV relativeFrom="paragraph">
                  <wp:posOffset>1139825</wp:posOffset>
                </wp:positionV>
                <wp:extent cx="6119495" cy="1466850"/>
                <wp:effectExtent l="0" t="0" r="0" b="0"/>
                <wp:wrapTopAndBottom/>
                <wp:docPr id="100" name="Rectangle 100"/>
                <wp:cNvGraphicFramePr/>
                <a:graphic xmlns:a="http://schemas.openxmlformats.org/drawingml/2006/main">
                  <a:graphicData uri="http://schemas.microsoft.com/office/word/2010/wordprocessingShape">
                    <wps:wsp>
                      <wps:cNvSpPr/>
                      <wps:spPr>
                        <a:xfrm>
                          <a:off x="0" y="0"/>
                          <a:ext cx="6119495" cy="14668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31D99" w14:textId="77777777" w:rsidR="00BB2999" w:rsidRDefault="00BB2999" w:rsidP="005744D8">
                            <w:pPr>
                              <w:pStyle w:val="Heading2"/>
                            </w:pPr>
                          </w:p>
                        </w:txbxContent>
                      </wps:txbx>
                      <wps:bodyPr rot="0" spcFirstLastPara="0" vertOverflow="overflow" horzOverflow="overflow" vert="horz" wrap="square" lIns="180000" tIns="10800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0ADB9A0" id="Rectangle 100" o:spid="_x0000_s1026" style="position:absolute;margin-left:-.45pt;margin-top:89.75pt;width:481.85pt;height:115.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" fillcolor="#094183 [3215]" stroked="f" strokeweight="1pt">
                <v:textbox inset="5mm,3mm">
                  <w:txbxContent>
                    <w:p w14:paraId="40231D99" w14:textId="77777777" w:rsidR="00BB2999" w:rsidRDefault="00BB2999" w:rsidP="005744D8">
                      <w:pPr>
                        <w:pStyle w:val="Heading2"/>
                      </w:pPr>
                    </w:p>
                  </w:txbxContent>
                </v:textbox>
                <w10:wrap type="topAndBottom"/>
              </v:rect>
            </w:pict>
          </mc:Fallback>
        </mc:AlternateContent>
      </w:r>
      <w:r>
        <w:rPr>
          <w:noProof/>
          <w:lang w:val="en-GB"/>
        </w:rPr>
        <w:drawing>
          <wp:anchor distT="0" distB="0" distL="114300" distR="114300" simplePos="0" relativeHeight="251658242" behindDoc="0" locked="0" layoutInCell="1" allowOverlap="1" wp14:anchorId="6FF3D094" wp14:editId="68523B4F">
            <wp:simplePos x="0" y="0"/>
            <wp:positionH relativeFrom="column">
              <wp:posOffset>274955</wp:posOffset>
            </wp:positionH>
            <wp:positionV relativeFrom="paragraph">
              <wp:posOffset>1692275</wp:posOffset>
            </wp:positionV>
            <wp:extent cx="128270" cy="199390"/>
            <wp:effectExtent l="0" t="0" r="508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8270" cy="199390"/>
                    </a:xfrm>
                    <a:prstGeom prst="rect">
                      <a:avLst/>
                    </a:prstGeom>
                  </pic:spPr>
                </pic:pic>
              </a:graphicData>
            </a:graphic>
          </wp:anchor>
        </w:drawing>
      </w:r>
      <w:r>
        <w:rPr>
          <w:noProof/>
          <w:lang w:val="en-GB"/>
        </w:rPr>
        <w:drawing>
          <wp:anchor distT="0" distB="0" distL="114300" distR="114300" simplePos="0" relativeHeight="251658252" behindDoc="0" locked="0" layoutInCell="1" allowOverlap="1" wp14:anchorId="6E715091" wp14:editId="181A46A1">
            <wp:simplePos x="0" y="0"/>
            <wp:positionH relativeFrom="margin">
              <wp:align>center</wp:align>
            </wp:positionH>
            <wp:positionV relativeFrom="paragraph">
              <wp:posOffset>2029460</wp:posOffset>
            </wp:positionV>
            <wp:extent cx="211455" cy="172085"/>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455" cy="172085"/>
                    </a:xfrm>
                    <a:prstGeom prst="rect">
                      <a:avLst/>
                    </a:prstGeom>
                  </pic:spPr>
                </pic:pic>
              </a:graphicData>
            </a:graphic>
          </wp:anchor>
        </w:drawing>
      </w:r>
      <w:r>
        <w:rPr>
          <w:noProof/>
          <w:lang w:val="en-GB"/>
        </w:rPr>
        <mc:AlternateContent>
          <mc:Choice Requires="wps">
            <w:drawing>
              <wp:anchor distT="0" distB="0" distL="114300" distR="114300" simplePos="0" relativeHeight="251658249" behindDoc="0" locked="0" layoutInCell="1" allowOverlap="1" wp14:anchorId="5EB93A1B" wp14:editId="1430F476">
                <wp:simplePos x="0" y="0"/>
                <wp:positionH relativeFrom="column">
                  <wp:posOffset>3385185</wp:posOffset>
                </wp:positionH>
                <wp:positionV relativeFrom="paragraph">
                  <wp:posOffset>2013585</wp:posOffset>
                </wp:positionV>
                <wp:extent cx="2486025" cy="190500"/>
                <wp:effectExtent l="0" t="0" r="9525" b="0"/>
                <wp:wrapTopAndBottom/>
                <wp:docPr id="114" name="Text Box 114"/>
                <wp:cNvGraphicFramePr/>
                <a:graphic xmlns:a="http://schemas.openxmlformats.org/drawingml/2006/main">
                  <a:graphicData uri="http://schemas.microsoft.com/office/word/2010/wordprocessingShape">
                    <wps:wsp>
                      <wps:cNvSpPr txBox="1"/>
                      <wps:spPr>
                        <a:xfrm>
                          <a:off x="0" y="0"/>
                          <a:ext cx="2486025" cy="190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504B74C6" w14:textId="27957445" w:rsidR="00BB2999" w:rsidRDefault="009968D3" w:rsidP="005744D8">
                            <w:pPr>
                              <w:spacing w:after="0"/>
                              <w:rPr>
                                <w:rStyle w:val="Hyperlink"/>
                                <w:color w:val="FFFFFF" w:themeColor="background1"/>
                                <w:sz w:val="22"/>
                                <w:u w:val="none"/>
                              </w:rPr>
                            </w:pPr>
                            <w:hyperlink r:id="rId73" w:history="1">
                              <w:r w:rsidR="00BB2999" w:rsidRPr="00042089">
                                <w:rPr>
                                  <w:rStyle w:val="Hyperlink"/>
                                  <w:color w:val="FFFFFF" w:themeColor="background1"/>
                                  <w:sz w:val="22"/>
                                  <w:u w:val="none"/>
                                </w:rPr>
                                <w:t>twitter.com/gbcma</w:t>
                              </w:r>
                            </w:hyperlink>
                          </w:p>
                          <w:p w14:paraId="2B9A300B" w14:textId="655F0E8E" w:rsidR="00BB2999" w:rsidRDefault="00BB2999" w:rsidP="005744D8">
                            <w:pPr>
                              <w:spacing w:after="0"/>
                              <w:rPr>
                                <w:rStyle w:val="Hyperlink"/>
                                <w:color w:val="FFFFFF" w:themeColor="background1"/>
                                <w:sz w:val="22"/>
                                <w:u w:val="none"/>
                              </w:rPr>
                            </w:pPr>
                          </w:p>
                          <w:p w14:paraId="0ABE59D2" w14:textId="77777777" w:rsidR="00BB2999" w:rsidRPr="00042089" w:rsidRDefault="00BB2999" w:rsidP="005744D8">
                            <w:pPr>
                              <w:spacing w:after="0"/>
                              <w:rPr>
                                <w:color w:val="FFFFFF" w:themeColor="background1"/>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B93A1B" id="_x0000_t202" coordsize="21600,21600" o:spt="202" path="m,l,21600r21600,l21600,xe">
                <v:stroke joinstyle="miter"/>
                <v:path gradientshapeok="t" o:connecttype="rect"/>
              </v:shapetype>
              <v:shape id="Text Box 114" o:spid="_x0000_s1027" type="#_x0000_t202" style="position:absolute;margin-left:266.55pt;margin-top:158.55pt;width:195.75pt;height: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" filled="f" stroked="f">
                <v:textbox inset="0,0,0,0">
                  <w:txbxContent>
                    <w:p w14:paraId="504B74C6" w14:textId="27957445" w:rsidR="00BB2999" w:rsidRDefault="009968D3" w:rsidP="005744D8">
                      <w:pPr>
                        <w:spacing w:after="0"/>
                        <w:rPr>
                          <w:rStyle w:val="Hyperlink"/>
                          <w:color w:val="FFFFFF" w:themeColor="background1"/>
                          <w:sz w:val="22"/>
                          <w:u w:val="none"/>
                        </w:rPr>
                      </w:pPr>
                      <w:hyperlink r:id="rId74" w:history="1">
                        <w:r w:rsidR="00BB2999" w:rsidRPr="00042089">
                          <w:rPr>
                            <w:rStyle w:val="Hyperlink"/>
                            <w:color w:val="FFFFFF" w:themeColor="background1"/>
                            <w:sz w:val="22"/>
                            <w:u w:val="none"/>
                          </w:rPr>
                          <w:t>twitter.com/gbcma</w:t>
                        </w:r>
                      </w:hyperlink>
                    </w:p>
                    <w:p w14:paraId="2B9A300B" w14:textId="655F0E8E" w:rsidR="00BB2999" w:rsidRDefault="00BB2999" w:rsidP="005744D8">
                      <w:pPr>
                        <w:spacing w:after="0"/>
                        <w:rPr>
                          <w:rStyle w:val="Hyperlink"/>
                          <w:color w:val="FFFFFF" w:themeColor="background1"/>
                          <w:sz w:val="22"/>
                          <w:u w:val="none"/>
                        </w:rPr>
                      </w:pPr>
                    </w:p>
                    <w:p w14:paraId="0ABE59D2" w14:textId="77777777" w:rsidR="00BB2999" w:rsidRPr="00042089" w:rsidRDefault="00BB2999" w:rsidP="005744D8">
                      <w:pPr>
                        <w:spacing w:after="0"/>
                        <w:rPr>
                          <w:color w:val="FFFFFF" w:themeColor="background1"/>
                          <w:sz w:val="22"/>
                        </w:rPr>
                      </w:pPr>
                    </w:p>
                  </w:txbxContent>
                </v:textbox>
                <w10:wrap type="topAndBottom"/>
              </v:shape>
            </w:pict>
          </mc:Fallback>
        </mc:AlternateContent>
      </w:r>
      <w:r>
        <w:rPr>
          <w:noProof/>
          <w:lang w:val="en-GB"/>
        </w:rPr>
        <mc:AlternateContent>
          <mc:Choice Requires="wps">
            <w:drawing>
              <wp:anchor distT="0" distB="0" distL="114300" distR="114300" simplePos="0" relativeHeight="251658247" behindDoc="0" locked="0" layoutInCell="1" allowOverlap="1" wp14:anchorId="4917490C" wp14:editId="445C8F08">
                <wp:simplePos x="0" y="0"/>
                <wp:positionH relativeFrom="column">
                  <wp:posOffset>596265</wp:posOffset>
                </wp:positionH>
                <wp:positionV relativeFrom="paragraph">
                  <wp:posOffset>1998345</wp:posOffset>
                </wp:positionV>
                <wp:extent cx="2009701" cy="206076"/>
                <wp:effectExtent l="0" t="0" r="10160" b="3810"/>
                <wp:wrapTopAndBottom/>
                <wp:docPr id="111" name="Text Box 111"/>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29097F54" w14:textId="52F0EA14" w:rsidR="00BB2999" w:rsidRPr="00042089" w:rsidRDefault="009968D3" w:rsidP="005744D8">
                            <w:pPr>
                              <w:spacing w:after="0"/>
                              <w:rPr>
                                <w:color w:val="FFFFFF" w:themeColor="background1"/>
                                <w:sz w:val="22"/>
                              </w:rPr>
                            </w:pPr>
                            <w:hyperlink r:id="rId75" w:history="1">
                              <w:r w:rsidR="00BB2999" w:rsidRPr="00042089">
                                <w:rPr>
                                  <w:rStyle w:val="Hyperlink"/>
                                  <w:color w:val="FFFFFF" w:themeColor="background1"/>
                                  <w:sz w:val="22"/>
                                  <w:u w:val="none"/>
                                </w:rPr>
                                <w:t>facebook.com/gbcma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917490C" id="Text Box 111" o:spid="_x0000_s1028" type="#_x0000_t202" style="position:absolute;margin-left:46.95pt;margin-top:157.35pt;width:158.25pt;height:16.2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" filled="f" stroked="f">
                <v:textbox inset="0,0,0,0">
                  <w:txbxContent>
                    <w:p w14:paraId="29097F54" w14:textId="52F0EA14" w:rsidR="00BB2999" w:rsidRPr="00042089" w:rsidRDefault="009968D3" w:rsidP="005744D8">
                      <w:pPr>
                        <w:spacing w:after="0"/>
                        <w:rPr>
                          <w:color w:val="FFFFFF" w:themeColor="background1"/>
                          <w:sz w:val="22"/>
                        </w:rPr>
                      </w:pPr>
                      <w:hyperlink r:id="rId76" w:history="1">
                        <w:r w:rsidR="00BB2999" w:rsidRPr="00042089">
                          <w:rPr>
                            <w:rStyle w:val="Hyperlink"/>
                            <w:color w:val="FFFFFF" w:themeColor="background1"/>
                            <w:sz w:val="22"/>
                            <w:u w:val="none"/>
                          </w:rPr>
                          <w:t>facebook.com/gbcma</w:t>
                        </w:r>
                      </w:hyperlink>
                    </w:p>
                  </w:txbxContent>
                </v:textbox>
                <w10:wrap type="topAndBottom"/>
              </v:shape>
            </w:pict>
          </mc:Fallback>
        </mc:AlternateContent>
      </w:r>
      <w:r>
        <w:rPr>
          <w:noProof/>
          <w:lang w:val="en-GB"/>
        </w:rPr>
        <w:drawing>
          <wp:anchor distT="0" distB="0" distL="114300" distR="114300" simplePos="0" relativeHeight="251658243" behindDoc="0" locked="0" layoutInCell="1" allowOverlap="1" wp14:anchorId="63E30E68" wp14:editId="75988F54">
            <wp:simplePos x="0" y="0"/>
            <wp:positionH relativeFrom="column">
              <wp:posOffset>266700</wp:posOffset>
            </wp:positionH>
            <wp:positionV relativeFrom="paragraph">
              <wp:posOffset>1988820</wp:posOffset>
            </wp:positionV>
            <wp:extent cx="104140" cy="200025"/>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4140" cy="200025"/>
                    </a:xfrm>
                    <a:prstGeom prst="rect">
                      <a:avLst/>
                    </a:prstGeom>
                  </pic:spPr>
                </pic:pic>
              </a:graphicData>
            </a:graphic>
          </wp:anchor>
        </w:drawing>
      </w:r>
      <w:r>
        <w:rPr>
          <w:noProof/>
          <w:lang w:val="en-GB"/>
        </w:rPr>
        <mc:AlternateContent>
          <mc:Choice Requires="wps">
            <w:drawing>
              <wp:anchor distT="0" distB="0" distL="114300" distR="114300" simplePos="0" relativeHeight="251658250" behindDoc="0" locked="0" layoutInCell="1" allowOverlap="1" wp14:anchorId="196BF776" wp14:editId="6F115F63">
                <wp:simplePos x="0" y="0"/>
                <wp:positionH relativeFrom="column">
                  <wp:posOffset>594360</wp:posOffset>
                </wp:positionH>
                <wp:positionV relativeFrom="paragraph">
                  <wp:posOffset>1716405</wp:posOffset>
                </wp:positionV>
                <wp:extent cx="4572000" cy="243840"/>
                <wp:effectExtent l="0" t="0" r="0" b="3810"/>
                <wp:wrapTopAndBottom/>
                <wp:docPr id="109" name="Text Box 109"/>
                <wp:cNvGraphicFramePr/>
                <a:graphic xmlns:a="http://schemas.openxmlformats.org/drawingml/2006/main">
                  <a:graphicData uri="http://schemas.microsoft.com/office/word/2010/wordprocessingShape">
                    <wps:wsp>
                      <wps:cNvSpPr txBox="1"/>
                      <wps:spPr>
                        <a:xfrm>
                          <a:off x="0" y="0"/>
                          <a:ext cx="4572000" cy="243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2F6DAA41" w14:textId="656226F3" w:rsidR="00BB2999" w:rsidRPr="00B47D5D" w:rsidRDefault="009968D3" w:rsidP="005744D8">
                            <w:pPr>
                              <w:spacing w:after="0"/>
                              <w:rPr>
                                <w:color w:val="FFFFFF" w:themeColor="background1"/>
                                <w:sz w:val="22"/>
                              </w:rPr>
                            </w:pPr>
                            <w:hyperlink r:id="rId78" w:history="1">
                              <w:r w:rsidR="00BB2999" w:rsidRPr="00B47D5D">
                                <w:rPr>
                                  <w:rStyle w:val="Hyperlink"/>
                                  <w:color w:val="FFFFFF" w:themeColor="background1"/>
                                  <w:sz w:val="22"/>
                                  <w:u w:val="none"/>
                                </w:rPr>
                                <w:t>flow-mer.com.au/selected-area-lower-goulburn-river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BF776" id="Text Box 109" o:spid="_x0000_s1029" type="#_x0000_t202" style="position:absolute;margin-left:46.8pt;margin-top:135.15pt;width:5in;height:19.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" filled="f" stroked="f">
                <v:textbox inset="0,0,0,0">
                  <w:txbxContent>
                    <w:p w14:paraId="2F6DAA41" w14:textId="656226F3" w:rsidR="00BB2999" w:rsidRPr="00B47D5D" w:rsidRDefault="009968D3" w:rsidP="005744D8">
                      <w:pPr>
                        <w:spacing w:after="0"/>
                        <w:rPr>
                          <w:color w:val="FFFFFF" w:themeColor="background1"/>
                          <w:sz w:val="22"/>
                        </w:rPr>
                      </w:pPr>
                      <w:hyperlink r:id="rId79" w:history="1">
                        <w:r w:rsidR="00BB2999" w:rsidRPr="00B47D5D">
                          <w:rPr>
                            <w:rStyle w:val="Hyperlink"/>
                            <w:color w:val="FFFFFF" w:themeColor="background1"/>
                            <w:sz w:val="22"/>
                            <w:u w:val="none"/>
                          </w:rPr>
                          <w:t>flow-mer.com.au/selected-area-lower-goulburn-river</w:t>
                        </w:r>
                      </w:hyperlink>
                    </w:p>
                  </w:txbxContent>
                </v:textbox>
                <w10:wrap type="topAndBottom"/>
              </v:shape>
            </w:pict>
          </mc:Fallback>
        </mc:AlternateContent>
      </w:r>
      <w:r>
        <w:rPr>
          <w:noProof/>
          <w:lang w:val="en-GB"/>
        </w:rPr>
        <mc:AlternateContent>
          <mc:Choice Requires="wps">
            <w:drawing>
              <wp:anchor distT="0" distB="0" distL="114300" distR="114300" simplePos="0" relativeHeight="251658251" behindDoc="0" locked="0" layoutInCell="1" allowOverlap="1" wp14:anchorId="36BFA3D1" wp14:editId="09977E3C">
                <wp:simplePos x="0" y="0"/>
                <wp:positionH relativeFrom="margin">
                  <wp:align>right</wp:align>
                </wp:positionH>
                <wp:positionV relativeFrom="paragraph">
                  <wp:posOffset>1220470</wp:posOffset>
                </wp:positionV>
                <wp:extent cx="6119495" cy="330590"/>
                <wp:effectExtent l="0" t="0" r="0" b="0"/>
                <wp:wrapTopAndBottom/>
                <wp:docPr id="115" name="Rectangle 115"/>
                <wp:cNvGraphicFramePr/>
                <a:graphic xmlns:a="http://schemas.openxmlformats.org/drawingml/2006/main">
                  <a:graphicData uri="http://schemas.microsoft.com/office/word/2010/wordprocessingShape">
                    <wps:wsp>
                      <wps:cNvSpPr/>
                      <wps:spPr>
                        <a:xfrm>
                          <a:off x="0" y="0"/>
                          <a:ext cx="6119495" cy="33059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339A19" w14:textId="77777777" w:rsidR="00BB2999" w:rsidRPr="000F7624" w:rsidRDefault="00BB2999" w:rsidP="005744D8">
                            <w:pPr>
                              <w:pStyle w:val="Heading2"/>
                              <w:rPr>
                                <w:color w:val="094183" w:themeColor="text2"/>
                              </w:rPr>
                            </w:pPr>
                            <w:r w:rsidRPr="000F7624">
                              <w:rPr>
                                <w:color w:val="094183" w:themeColor="text2"/>
                              </w:rPr>
                              <w:t>Get in touch</w:t>
                            </w:r>
                          </w:p>
                        </w:txbxContent>
                      </wps:txbx>
                      <wps:bodyPr rot="0" spcFirstLastPara="0" vertOverflow="overflow" horzOverflow="overflow" vert="horz" wrap="square" lIns="180000" tIns="72000" rIns="91440" bIns="45720" numCol="1" spcCol="0" rtlCol="0" fromWordArt="0" anchor="t" anchorCtr="0" forceAA="0" compatLnSpc="1">
                        <a:prstTxWarp prst="textNoShape">
                          <a:avLst/>
                        </a:prstTxWarp>
                        <a:noAutofit/>
                      </wps:bodyPr>
                    </wps:wsp>
                  </a:graphicData>
                </a:graphic>
              </wp:anchor>
            </w:drawing>
          </mc:Choice>
          <mc:Fallback>
            <w:pict>
              <v:rect w14:anchorId="36BFA3D1" id="Rectangle 115" o:spid="_x0000_s1030" style="position:absolute;margin-left:430.65pt;margin-top:96.1pt;width:481.85pt;height:26.05pt;z-index:25165825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" fillcolor="#b9d7fa [671]" stroked="f" strokeweight="1pt">
                <v:textbox inset="5mm,2mm">
                  <w:txbxContent>
                    <w:p w14:paraId="18339A19" w14:textId="77777777" w:rsidR="00BB2999" w:rsidRPr="000F7624" w:rsidRDefault="00BB2999" w:rsidP="005744D8">
                      <w:pPr>
                        <w:pStyle w:val="Heading2"/>
                        <w:rPr>
                          <w:color w:val="094183" w:themeColor="text2"/>
                        </w:rPr>
                      </w:pPr>
                      <w:r w:rsidRPr="000F7624">
                        <w:rPr>
                          <w:color w:val="094183" w:themeColor="text2"/>
                        </w:rPr>
                        <w:t>Get in touch</w:t>
                      </w:r>
                    </w:p>
                  </w:txbxContent>
                </v:textbox>
                <w10:wrap type="topAndBottom" anchorx="margin"/>
              </v:rect>
            </w:pict>
          </mc:Fallback>
        </mc:AlternateContent>
      </w:r>
      <w:r w:rsidR="00B47D5D">
        <w:rPr>
          <w:noProof/>
          <w:lang w:val="en-GB"/>
        </w:rPr>
        <w:drawing>
          <wp:anchor distT="0" distB="0" distL="114300" distR="114300" simplePos="0" relativeHeight="251658244" behindDoc="0" locked="0" layoutInCell="1" allowOverlap="1" wp14:anchorId="311CA419" wp14:editId="1768DD45">
            <wp:simplePos x="0" y="0"/>
            <wp:positionH relativeFrom="column">
              <wp:posOffset>2987040</wp:posOffset>
            </wp:positionH>
            <wp:positionV relativeFrom="paragraph">
              <wp:posOffset>2351405</wp:posOffset>
            </wp:positionV>
            <wp:extent cx="211455" cy="172085"/>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455" cy="172085"/>
                    </a:xfrm>
                    <a:prstGeom prst="rect">
                      <a:avLst/>
                    </a:prstGeom>
                  </pic:spPr>
                </pic:pic>
              </a:graphicData>
            </a:graphic>
          </wp:anchor>
        </w:drawing>
      </w:r>
      <w:r w:rsidR="009F52D8">
        <w:rPr>
          <w:noProof/>
          <w:lang w:val="en-GB"/>
        </w:rPr>
        <mc:AlternateContent>
          <mc:Choice Requires="wps">
            <w:drawing>
              <wp:anchor distT="0" distB="0" distL="114300" distR="114300" simplePos="0" relativeHeight="251658246" behindDoc="0" locked="0" layoutInCell="1" allowOverlap="1" wp14:anchorId="0E66EF26" wp14:editId="692BC48F">
                <wp:simplePos x="0" y="0"/>
                <wp:positionH relativeFrom="column">
                  <wp:posOffset>596841</wp:posOffset>
                </wp:positionH>
                <wp:positionV relativeFrom="paragraph">
                  <wp:posOffset>2338375</wp:posOffset>
                </wp:positionV>
                <wp:extent cx="2009701" cy="206076"/>
                <wp:effectExtent l="0" t="0" r="10160" b="3810"/>
                <wp:wrapTopAndBottom/>
                <wp:docPr id="110" name="Text Box 110"/>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5698C5F7" w14:textId="6697DF09" w:rsidR="00BB2999" w:rsidRPr="00042089" w:rsidRDefault="009968D3" w:rsidP="005744D8">
                            <w:pPr>
                              <w:spacing w:after="0"/>
                              <w:rPr>
                                <w:color w:val="FFFFFF" w:themeColor="background1"/>
                                <w:sz w:val="22"/>
                              </w:rPr>
                            </w:pPr>
                            <w:hyperlink r:id="rId80" w:history="1">
                              <w:r w:rsidR="00BB2999" w:rsidRPr="00042089">
                                <w:rPr>
                                  <w:rStyle w:val="Hyperlink"/>
                                  <w:color w:val="FFFFFF" w:themeColor="background1"/>
                                  <w:sz w:val="22"/>
                                  <w:u w:val="none"/>
                                </w:rPr>
                                <w:t>angus.webb@unimelb.edu.au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E66EF26" id="Text Box 110" o:spid="_x0000_s1031" type="#_x0000_t202" style="position:absolute;margin-left:47pt;margin-top:184.1pt;width:158.25pt;height:16.2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" filled="f" stroked="f">
                <v:textbox inset="0,0,0,0">
                  <w:txbxContent>
                    <w:p w14:paraId="5698C5F7" w14:textId="6697DF09" w:rsidR="00BB2999" w:rsidRPr="00042089" w:rsidRDefault="009968D3" w:rsidP="005744D8">
                      <w:pPr>
                        <w:spacing w:after="0"/>
                        <w:rPr>
                          <w:color w:val="FFFFFF" w:themeColor="background1"/>
                          <w:sz w:val="22"/>
                        </w:rPr>
                      </w:pPr>
                      <w:hyperlink r:id="rId81" w:history="1">
                        <w:r w:rsidR="00BB2999" w:rsidRPr="00042089">
                          <w:rPr>
                            <w:rStyle w:val="Hyperlink"/>
                            <w:color w:val="FFFFFF" w:themeColor="background1"/>
                            <w:sz w:val="22"/>
                            <w:u w:val="none"/>
                          </w:rPr>
                          <w:t>angus.webb@unimelb.edu.au</w:t>
                        </w:r>
                      </w:hyperlink>
                    </w:p>
                  </w:txbxContent>
                </v:textbox>
                <w10:wrap type="topAndBottom"/>
              </v:shape>
            </w:pict>
          </mc:Fallback>
        </mc:AlternateContent>
      </w:r>
      <w:r w:rsidR="009F52D8">
        <w:rPr>
          <w:noProof/>
          <w:lang w:val="en-GB"/>
        </w:rPr>
        <mc:AlternateContent>
          <mc:Choice Requires="wps">
            <w:drawing>
              <wp:anchor distT="0" distB="0" distL="114300" distR="114300" simplePos="0" relativeHeight="251658248" behindDoc="0" locked="0" layoutInCell="1" allowOverlap="1" wp14:anchorId="7259224A" wp14:editId="30BC276E">
                <wp:simplePos x="0" y="0"/>
                <wp:positionH relativeFrom="column">
                  <wp:posOffset>3378497</wp:posOffset>
                </wp:positionH>
                <wp:positionV relativeFrom="paragraph">
                  <wp:posOffset>2338375</wp:posOffset>
                </wp:positionV>
                <wp:extent cx="2009701" cy="206076"/>
                <wp:effectExtent l="0" t="0" r="10160" b="3810"/>
                <wp:wrapTopAndBottom/>
                <wp:docPr id="113" name="Text Box 113"/>
                <wp:cNvGraphicFramePr/>
                <a:graphic xmlns:a="http://schemas.openxmlformats.org/drawingml/2006/main">
                  <a:graphicData uri="http://schemas.microsoft.com/office/word/2010/wordprocessingShape">
                    <wps:wsp>
                      <wps:cNvSpPr txBox="1"/>
                      <wps:spPr>
                        <a:xfrm>
                          <a:off x="0" y="0"/>
                          <a:ext cx="2009701" cy="20607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42482C3B" w14:textId="0F662E7F" w:rsidR="00BB2999" w:rsidRPr="00042089" w:rsidRDefault="009968D3" w:rsidP="005744D8">
                            <w:pPr>
                              <w:spacing w:after="0"/>
                              <w:rPr>
                                <w:color w:val="FFFFFF" w:themeColor="background1"/>
                                <w:sz w:val="22"/>
                              </w:rPr>
                            </w:pPr>
                            <w:hyperlink r:id="rId82" w:history="1">
                              <w:r w:rsidR="00BB2999" w:rsidRPr="00042089">
                                <w:rPr>
                                  <w:rStyle w:val="Hyperlink"/>
                                  <w:color w:val="FFFFFF" w:themeColor="background1"/>
                                  <w:sz w:val="22"/>
                                  <w:u w:val="none"/>
                                </w:rPr>
                                <w:t>twitter.com/theCEWH</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59224A" id="Text Box 113" o:spid="_x0000_s1032" type="#_x0000_t202" style="position:absolute;margin-left:266pt;margin-top:184.1pt;width:158.25pt;height:16.2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" filled="f" stroked="f">
                <v:textbox inset="0,0,0,0">
                  <w:txbxContent>
                    <w:p w14:paraId="42482C3B" w14:textId="0F662E7F" w:rsidR="00BB2999" w:rsidRPr="00042089" w:rsidRDefault="009968D3" w:rsidP="005744D8">
                      <w:pPr>
                        <w:spacing w:after="0"/>
                        <w:rPr>
                          <w:color w:val="FFFFFF" w:themeColor="background1"/>
                          <w:sz w:val="22"/>
                        </w:rPr>
                      </w:pPr>
                      <w:hyperlink r:id="rId83" w:history="1">
                        <w:r w:rsidR="00BB2999" w:rsidRPr="00042089">
                          <w:rPr>
                            <w:rStyle w:val="Hyperlink"/>
                            <w:color w:val="FFFFFF" w:themeColor="background1"/>
                            <w:sz w:val="22"/>
                            <w:u w:val="none"/>
                          </w:rPr>
                          <w:t>twitter.com/theCEWH</w:t>
                        </w:r>
                      </w:hyperlink>
                    </w:p>
                  </w:txbxContent>
                </v:textbox>
                <w10:wrap type="topAndBottom"/>
              </v:shape>
            </w:pict>
          </mc:Fallback>
        </mc:AlternateContent>
      </w:r>
      <w:r w:rsidR="009F52D8">
        <w:rPr>
          <w:noProof/>
          <w:lang w:val="en-GB"/>
        </w:rPr>
        <mc:AlternateContent>
          <mc:Choice Requires="wps">
            <w:drawing>
              <wp:anchor distT="0" distB="0" distL="114300" distR="114300" simplePos="0" relativeHeight="251658240" behindDoc="0" locked="0" layoutInCell="1" allowOverlap="1" wp14:anchorId="0336A38F" wp14:editId="40CF9D0F">
                <wp:simplePos x="0" y="0"/>
                <wp:positionH relativeFrom="column">
                  <wp:posOffset>2985897</wp:posOffset>
                </wp:positionH>
                <wp:positionV relativeFrom="paragraph">
                  <wp:posOffset>1961548</wp:posOffset>
                </wp:positionV>
                <wp:extent cx="2036618" cy="308758"/>
                <wp:effectExtent l="0" t="0" r="1905" b="0"/>
                <wp:wrapNone/>
                <wp:docPr id="27" name="Rectangle 27"/>
                <wp:cNvGraphicFramePr/>
                <a:graphic xmlns:a="http://schemas.openxmlformats.org/drawingml/2006/main">
                  <a:graphicData uri="http://schemas.microsoft.com/office/word/2010/wordprocessingShape">
                    <wps:wsp>
                      <wps:cNvSpPr/>
                      <wps:spPr>
                        <a:xfrm>
                          <a:off x="0" y="0"/>
                          <a:ext cx="2036618" cy="30875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078EF" id="Rectangle 27" o:spid="_x0000_s1026" style="position:absolute;margin-left:235.1pt;margin-top:154.45pt;width:160.35pt;height:24.3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" fillcolor="#094183 [3204]" stroked="f" strokeweight="1pt"/>
            </w:pict>
          </mc:Fallback>
        </mc:AlternateContent>
      </w:r>
    </w:p>
    <w:sectPr w:rsidR="005744D8" w:rsidSect="005538C9">
      <w:headerReference w:type="default" r:id="rId84"/>
      <w:footerReference w:type="default" r:id="rId85"/>
      <w:headerReference w:type="first" r:id="rId86"/>
      <w:footerReference w:type="first" r:id="rId87"/>
      <w:type w:val="continuous"/>
      <w:pgSz w:w="11906" w:h="16838" w:code="9"/>
      <w:pgMar w:top="1134" w:right="1134" w:bottom="1418" w:left="1134" w:header="709" w:footer="709"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84E85" w14:textId="77777777" w:rsidR="006523CF" w:rsidRDefault="006523CF" w:rsidP="00BC71CA">
      <w:pPr>
        <w:spacing w:after="0" w:line="240" w:lineRule="auto"/>
      </w:pPr>
      <w:r>
        <w:separator/>
      </w:r>
    </w:p>
  </w:endnote>
  <w:endnote w:type="continuationSeparator" w:id="0">
    <w:p w14:paraId="6DE3ED09" w14:textId="77777777" w:rsidR="006523CF" w:rsidRDefault="006523CF" w:rsidP="00BC71CA">
      <w:pPr>
        <w:spacing w:after="0" w:line="240" w:lineRule="auto"/>
      </w:pPr>
      <w:r>
        <w:continuationSeparator/>
      </w:r>
    </w:p>
  </w:endnote>
  <w:endnote w:type="continuationNotice" w:id="1">
    <w:p w14:paraId="6ECD3C7B" w14:textId="77777777" w:rsidR="006523CF" w:rsidRDefault="006523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17893" w14:textId="2FE0C24E" w:rsidR="00BB2999" w:rsidRPr="005538C9" w:rsidRDefault="00BB2999" w:rsidP="005538C9">
    <w:pPr>
      <w:pStyle w:val="Footer"/>
    </w:pPr>
    <w:r w:rsidRPr="00DA44EE">
      <w:rPr>
        <w:noProof/>
        <w:lang w:val="en-GB"/>
      </w:rPr>
      <mc:AlternateContent>
        <mc:Choice Requires="wps">
          <w:drawing>
            <wp:anchor distT="0" distB="0" distL="114300" distR="114300" simplePos="0" relativeHeight="251658242" behindDoc="0" locked="1" layoutInCell="1" allowOverlap="1" wp14:anchorId="4550BC7C" wp14:editId="455BB8A3">
              <wp:simplePos x="0" y="0"/>
              <wp:positionH relativeFrom="margin">
                <wp:align>left</wp:align>
              </wp:positionH>
              <wp:positionV relativeFrom="page">
                <wp:posOffset>9973310</wp:posOffset>
              </wp:positionV>
              <wp:extent cx="6120000" cy="0"/>
              <wp:effectExtent l="0" t="0" r="0" b="0"/>
              <wp:wrapNone/>
              <wp:docPr id="35" name="Footer keyline"/>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AC9DCD" id="Footer keyline" o:spid="_x0000_s1026" style="position:absolute;z-index:251658242;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1.9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" strokecolor="#094183 [3215]" strokeweight=".5pt">
              <v:stroke joinstyle="miter"/>
              <w10:wrap anchorx="margin" anchory="page"/>
              <w10:anchorlock/>
            </v:line>
          </w:pict>
        </mc:Fallback>
      </mc:AlternateContent>
    </w:r>
    <w:sdt>
      <w:sdtPr>
        <w:alias w:val="Title"/>
        <w:tag w:val=""/>
        <w:id w:val="359945743"/>
        <w:dataBinding w:prefixMappings="xmlns:ns0='http://purl.org/dc/elements/1.1/' xmlns:ns1='http://schemas.openxmlformats.org/package/2006/metadata/core-properties' " w:xpath="/ns1:coreProperties[1]/ns0:title[1]" w:storeItemID="{6C3C8BC8-F283-45AE-878A-BAB7291924A1}"/>
        <w:text/>
      </w:sdtPr>
      <w:sdtEndPr/>
      <w:sdtContent>
        <w:r w:rsidR="009968D3">
          <w:t>Lower Goulburn Quarterly Outcomes Newsletter Issue Number 10 30 December 2021</w:t>
        </w:r>
      </w:sdtContent>
    </w:sdt>
    <w:r w:rsidR="00B474EC">
      <w:t xml:space="preserve"> </w:t>
    </w:r>
    <w:r w:rsidRPr="00DA44EE">
      <w:t>|</w:t>
    </w:r>
    <w:r w:rsidR="00B474EC">
      <w:t xml:space="preserve"> </w:t>
    </w:r>
    <w:r w:rsidRPr="00DA44EE">
      <w:t xml:space="preserve">Issue Number </w:t>
    </w:r>
    <w:sdt>
      <w:sdtPr>
        <w:alias w:val="Issue Number"/>
        <w:tag w:val=""/>
        <w:id w:val="-669561570"/>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9968D3">
          <w:t>10</w:t>
        </w:r>
      </w:sdtContent>
    </w:sdt>
    <w:r>
      <w:tab/>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767D2" w14:textId="36537FB9" w:rsidR="00BB2999" w:rsidRPr="005538C9" w:rsidRDefault="00BB2999" w:rsidP="005538C9">
    <w:pPr>
      <w:pStyle w:val="Footer"/>
    </w:pPr>
    <w:r w:rsidRPr="00DA44EE">
      <w:rPr>
        <w:noProof/>
        <w:lang w:val="en-GB"/>
      </w:rPr>
      <mc:AlternateContent>
        <mc:Choice Requires="wps">
          <w:drawing>
            <wp:anchor distT="0" distB="0" distL="114300" distR="114300" simplePos="0" relativeHeight="251658243" behindDoc="0" locked="1" layoutInCell="1" allowOverlap="1" wp14:anchorId="0C1E1FBB" wp14:editId="7AB3EE05">
              <wp:simplePos x="0" y="0"/>
              <wp:positionH relativeFrom="margin">
                <wp:align>left</wp:align>
              </wp:positionH>
              <wp:positionV relativeFrom="page">
                <wp:posOffset>9973310</wp:posOffset>
              </wp:positionV>
              <wp:extent cx="6120000" cy="0"/>
              <wp:effectExtent l="0" t="0" r="0" b="0"/>
              <wp:wrapNone/>
              <wp:docPr id="12" name="Footer keyline"/>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216C51" id="Footer keyline" o:spid="_x0000_s1026" style="position:absolute;z-index:251658243;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1.9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" strokecolor="#094183 [3215]" strokeweight=".5pt">
              <v:stroke joinstyle="miter"/>
              <w10:wrap anchorx="margin" anchory="page"/>
              <w10:anchorlock/>
            </v:line>
          </w:pict>
        </mc:Fallback>
      </mc:AlternateContent>
    </w:r>
    <w:sdt>
      <w:sdtPr>
        <w:alias w:val="Title"/>
        <w:tag w:val=""/>
        <w:id w:val="-1457480573"/>
        <w:dataBinding w:prefixMappings="xmlns:ns0='http://purl.org/dc/elements/1.1/' xmlns:ns1='http://schemas.openxmlformats.org/package/2006/metadata/core-properties' " w:xpath="/ns1:coreProperties[1]/ns0:title[1]" w:storeItemID="{6C3C8BC8-F283-45AE-878A-BAB7291924A1}"/>
        <w:text/>
      </w:sdtPr>
      <w:sdtEndPr/>
      <w:sdtContent>
        <w:r w:rsidR="009968D3">
          <w:t>Lower Goulburn Quarterly Outcomes Newsletter Issue Number 10 30 December 2021</w:t>
        </w:r>
      </w:sdtContent>
    </w:sdt>
    <w:r w:rsidR="00B474EC">
      <w:t xml:space="preserve"> </w:t>
    </w:r>
    <w:r w:rsidRPr="00DA44EE">
      <w:t>|</w:t>
    </w:r>
    <w:r w:rsidR="00B474EC">
      <w:t xml:space="preserve"> </w:t>
    </w:r>
    <w:r w:rsidRPr="00DA44EE">
      <w:t xml:space="preserve">Issue Number </w:t>
    </w:r>
    <w:sdt>
      <w:sdtPr>
        <w:alias w:val="Issue Number"/>
        <w:tag w:val=""/>
        <w:id w:val="-1371445666"/>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9968D3">
          <w:t>10</w:t>
        </w:r>
      </w:sdtContent>
    </w:sdt>
    <w: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BA044D" w14:textId="77777777" w:rsidR="006523CF" w:rsidRDefault="006523CF" w:rsidP="00BC71CA">
      <w:pPr>
        <w:spacing w:after="0" w:line="240" w:lineRule="auto"/>
      </w:pPr>
      <w:r>
        <w:separator/>
      </w:r>
    </w:p>
  </w:footnote>
  <w:footnote w:type="continuationSeparator" w:id="0">
    <w:p w14:paraId="6641DB22" w14:textId="77777777" w:rsidR="006523CF" w:rsidRDefault="006523CF" w:rsidP="00BC71CA">
      <w:pPr>
        <w:spacing w:after="0" w:line="240" w:lineRule="auto"/>
      </w:pPr>
      <w:r>
        <w:continuationSeparator/>
      </w:r>
    </w:p>
  </w:footnote>
  <w:footnote w:type="continuationNotice" w:id="1">
    <w:p w14:paraId="6C9D7048" w14:textId="77777777" w:rsidR="006523CF" w:rsidRDefault="006523C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6DA8D" w14:textId="77777777" w:rsidR="00BB2999" w:rsidRPr="00E66839" w:rsidRDefault="00BB2999" w:rsidP="00D94DCF">
    <w:pPr>
      <w:pStyle w:val="Header"/>
    </w:pPr>
    <w:r w:rsidRPr="00753004">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7E0F" w14:textId="77777777" w:rsidR="00BB2999" w:rsidRPr="005538C9" w:rsidRDefault="00BB2999" w:rsidP="005538C9">
    <w:pPr>
      <w:pStyle w:val="Header"/>
    </w:pPr>
    <w:r>
      <w:rPr>
        <w:noProof/>
        <w:lang w:val="en-GB"/>
      </w:rPr>
      <mc:AlternateContent>
        <mc:Choice Requires="wpg">
          <w:drawing>
            <wp:anchor distT="0" distB="144145" distL="114300" distR="114300" simplePos="0" relativeHeight="251658241" behindDoc="0" locked="1" layoutInCell="1" allowOverlap="1" wp14:anchorId="6AC72C04" wp14:editId="12723851">
              <wp:simplePos x="0" y="0"/>
              <wp:positionH relativeFrom="page">
                <wp:align>left</wp:align>
              </wp:positionH>
              <wp:positionV relativeFrom="page">
                <wp:align>top</wp:align>
              </wp:positionV>
              <wp:extent cx="2174400" cy="1825200"/>
              <wp:effectExtent l="0" t="0" r="0" b="3810"/>
              <wp:wrapTopAndBottom/>
              <wp:docPr id="4" name="Group 4"/>
              <wp:cNvGraphicFramePr/>
              <a:graphic xmlns:a="http://schemas.openxmlformats.org/drawingml/2006/main">
                <a:graphicData uri="http://schemas.microsoft.com/office/word/2010/wordprocessingGroup">
                  <wpg:wgp>
                    <wpg:cNvGrpSpPr/>
                    <wpg:grpSpPr>
                      <a:xfrm>
                        <a:off x="0" y="0"/>
                        <a:ext cx="2174400" cy="1825200"/>
                        <a:chOff x="0" y="0"/>
                        <a:chExt cx="2175647" cy="1825911"/>
                      </a:xfrm>
                    </wpg:grpSpPr>
                    <wpg:grpSp>
                      <wpg:cNvPr id="29" name="Group 4"/>
                      <wpg:cNvGrpSpPr/>
                      <wpg:grpSpPr bwMode="auto">
                        <a:xfrm>
                          <a:off x="627647" y="270711"/>
                          <a:ext cx="1548000" cy="1555200"/>
                          <a:chOff x="0" y="0"/>
                          <a:chExt cx="1952" cy="1957"/>
                        </a:xfrm>
                      </wpg:grpSpPr>
                      <wps:wsp>
                        <wps:cNvPr id="31" name="AutoShape 3"/>
                        <wps:cNvSpPr>
                          <a:spLocks noChangeAspect="1" noChangeArrowheads="1" noTextEdit="1"/>
                        </wps:cNvSpPr>
                        <wps:spPr bwMode="auto">
                          <a:xfrm>
                            <a:off x="0" y="1"/>
                            <a:ext cx="1952"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2" name="Rectangle 32"/>
                        <wps:cNvSpPr>
                          <a:spLocks noChangeArrowheads="1"/>
                        </wps:cNvSpPr>
                        <wps:spPr bwMode="auto">
                          <a:xfrm>
                            <a:off x="1" y="0"/>
                            <a:ext cx="1950" cy="1957"/>
                          </a:xfrm>
                          <a:prstGeom prst="rect">
                            <a:avLst/>
                          </a:prstGeom>
                          <a:solidFill>
                            <a:schemeClr val="tx2"/>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3" name="Freeform 6"/>
                        <wps:cNvSpPr>
                          <a:spLocks/>
                        </wps:cNvSpPr>
                        <wps:spPr bwMode="auto">
                          <a:xfrm>
                            <a:off x="227" y="1282"/>
                            <a:ext cx="90" cy="109"/>
                          </a:xfrm>
                          <a:custGeom>
                            <a:avLst/>
                            <a:gdLst>
                              <a:gd name="T0" fmla="*/ 5 w 132"/>
                              <a:gd name="T1" fmla="*/ 4 h 160"/>
                              <a:gd name="T2" fmla="*/ 0 w 132"/>
                              <a:gd name="T3" fmla="*/ 26 h 160"/>
                              <a:gd name="T4" fmla="*/ 2 w 132"/>
                              <a:gd name="T5" fmla="*/ 30 h 160"/>
                              <a:gd name="T6" fmla="*/ 6 w 132"/>
                              <a:gd name="T7" fmla="*/ 27 h 160"/>
                              <a:gd name="T8" fmla="*/ 9 w 132"/>
                              <a:gd name="T9" fmla="*/ 21 h 160"/>
                              <a:gd name="T10" fmla="*/ 29 w 132"/>
                              <a:gd name="T11" fmla="*/ 15 h 160"/>
                              <a:gd name="T12" fmla="*/ 57 w 132"/>
                              <a:gd name="T13" fmla="*/ 15 h 160"/>
                              <a:gd name="T14" fmla="*/ 57 w 132"/>
                              <a:gd name="T15" fmla="*/ 99 h 160"/>
                              <a:gd name="T16" fmla="*/ 56 w 132"/>
                              <a:gd name="T17" fmla="*/ 144 h 160"/>
                              <a:gd name="T18" fmla="*/ 52 w 132"/>
                              <a:gd name="T19" fmla="*/ 153 h 160"/>
                              <a:gd name="T20" fmla="*/ 46 w 132"/>
                              <a:gd name="T21" fmla="*/ 154 h 160"/>
                              <a:gd name="T22" fmla="*/ 43 w 132"/>
                              <a:gd name="T23" fmla="*/ 157 h 160"/>
                              <a:gd name="T24" fmla="*/ 47 w 132"/>
                              <a:gd name="T25" fmla="*/ 160 h 160"/>
                              <a:gd name="T26" fmla="*/ 64 w 132"/>
                              <a:gd name="T27" fmla="*/ 160 h 160"/>
                              <a:gd name="T28" fmla="*/ 68 w 132"/>
                              <a:gd name="T29" fmla="*/ 160 h 160"/>
                              <a:gd name="T30" fmla="*/ 70 w 132"/>
                              <a:gd name="T31" fmla="*/ 160 h 160"/>
                              <a:gd name="T32" fmla="*/ 93 w 132"/>
                              <a:gd name="T33" fmla="*/ 160 h 160"/>
                              <a:gd name="T34" fmla="*/ 97 w 132"/>
                              <a:gd name="T35" fmla="*/ 157 h 160"/>
                              <a:gd name="T36" fmla="*/ 94 w 132"/>
                              <a:gd name="T37" fmla="*/ 154 h 160"/>
                              <a:gd name="T38" fmla="*/ 85 w 132"/>
                              <a:gd name="T39" fmla="*/ 153 h 160"/>
                              <a:gd name="T40" fmla="*/ 79 w 132"/>
                              <a:gd name="T41" fmla="*/ 144 h 160"/>
                              <a:gd name="T42" fmla="*/ 78 w 132"/>
                              <a:gd name="T43" fmla="*/ 99 h 160"/>
                              <a:gd name="T44" fmla="*/ 78 w 132"/>
                              <a:gd name="T45" fmla="*/ 15 h 160"/>
                              <a:gd name="T46" fmla="*/ 102 w 132"/>
                              <a:gd name="T47" fmla="*/ 15 h 160"/>
                              <a:gd name="T48" fmla="*/ 125 w 132"/>
                              <a:gd name="T49" fmla="*/ 25 h 160"/>
                              <a:gd name="T50" fmla="*/ 126 w 132"/>
                              <a:gd name="T51" fmla="*/ 27 h 160"/>
                              <a:gd name="T52" fmla="*/ 129 w 132"/>
                              <a:gd name="T53" fmla="*/ 32 h 160"/>
                              <a:gd name="T54" fmla="*/ 132 w 132"/>
                              <a:gd name="T55" fmla="*/ 28 h 160"/>
                              <a:gd name="T56" fmla="*/ 132 w 132"/>
                              <a:gd name="T57" fmla="*/ 21 h 160"/>
                              <a:gd name="T58" fmla="*/ 132 w 132"/>
                              <a:gd name="T59" fmla="*/ 5 h 160"/>
                              <a:gd name="T60" fmla="*/ 130 w 132"/>
                              <a:gd name="T61" fmla="*/ 1 h 160"/>
                              <a:gd name="T62" fmla="*/ 127 w 132"/>
                              <a:gd name="T63" fmla="*/ 2 h 160"/>
                              <a:gd name="T64" fmla="*/ 110 w 132"/>
                              <a:gd name="T65" fmla="*/ 3 h 160"/>
                              <a:gd name="T66" fmla="*/ 33 w 132"/>
                              <a:gd name="T67" fmla="*/ 3 h 160"/>
                              <a:gd name="T68" fmla="*/ 17 w 132"/>
                              <a:gd name="T69" fmla="*/ 2 h 160"/>
                              <a:gd name="T70" fmla="*/ 10 w 132"/>
                              <a:gd name="T71" fmla="*/ 1 h 160"/>
                              <a:gd name="T72" fmla="*/ 8 w 132"/>
                              <a:gd name="T73" fmla="*/ 0 h 160"/>
                              <a:gd name="T74" fmla="*/ 5 w 132"/>
                              <a:gd name="T75" fmla="*/ 4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32" h="160">
                                <a:moveTo>
                                  <a:pt x="5" y="4"/>
                                </a:moveTo>
                                <a:cubicBezTo>
                                  <a:pt x="4" y="5"/>
                                  <a:pt x="0" y="24"/>
                                  <a:pt x="0" y="26"/>
                                </a:cubicBezTo>
                                <a:cubicBezTo>
                                  <a:pt x="0" y="29"/>
                                  <a:pt x="1" y="30"/>
                                  <a:pt x="2" y="30"/>
                                </a:cubicBezTo>
                                <a:cubicBezTo>
                                  <a:pt x="4" y="30"/>
                                  <a:pt x="5" y="28"/>
                                  <a:pt x="6" y="27"/>
                                </a:cubicBezTo>
                                <a:cubicBezTo>
                                  <a:pt x="6" y="27"/>
                                  <a:pt x="9" y="21"/>
                                  <a:pt x="9" y="21"/>
                                </a:cubicBezTo>
                                <a:cubicBezTo>
                                  <a:pt x="12" y="17"/>
                                  <a:pt x="16" y="15"/>
                                  <a:pt x="29" y="15"/>
                                </a:cubicBezTo>
                                <a:cubicBezTo>
                                  <a:pt x="29" y="15"/>
                                  <a:pt x="51" y="15"/>
                                  <a:pt x="57" y="15"/>
                                </a:cubicBezTo>
                                <a:cubicBezTo>
                                  <a:pt x="57" y="99"/>
                                  <a:pt x="57" y="99"/>
                                  <a:pt x="57" y="99"/>
                                </a:cubicBezTo>
                                <a:cubicBezTo>
                                  <a:pt x="57" y="119"/>
                                  <a:pt x="57" y="135"/>
                                  <a:pt x="56" y="144"/>
                                </a:cubicBezTo>
                                <a:cubicBezTo>
                                  <a:pt x="56" y="150"/>
                                  <a:pt x="55" y="153"/>
                                  <a:pt x="52" y="153"/>
                                </a:cubicBezTo>
                                <a:cubicBezTo>
                                  <a:pt x="52" y="153"/>
                                  <a:pt x="46" y="154"/>
                                  <a:pt x="46" y="154"/>
                                </a:cubicBezTo>
                                <a:cubicBezTo>
                                  <a:pt x="44" y="154"/>
                                  <a:pt x="43" y="156"/>
                                  <a:pt x="43" y="157"/>
                                </a:cubicBezTo>
                                <a:cubicBezTo>
                                  <a:pt x="43" y="160"/>
                                  <a:pt x="46" y="160"/>
                                  <a:pt x="47" y="160"/>
                                </a:cubicBezTo>
                                <a:cubicBezTo>
                                  <a:pt x="64" y="160"/>
                                  <a:pt x="64" y="160"/>
                                  <a:pt x="64" y="160"/>
                                </a:cubicBezTo>
                                <a:cubicBezTo>
                                  <a:pt x="68" y="160"/>
                                  <a:pt x="68" y="160"/>
                                  <a:pt x="68" y="160"/>
                                </a:cubicBezTo>
                                <a:cubicBezTo>
                                  <a:pt x="70" y="160"/>
                                  <a:pt x="70" y="160"/>
                                  <a:pt x="70" y="160"/>
                                </a:cubicBezTo>
                                <a:cubicBezTo>
                                  <a:pt x="93" y="160"/>
                                  <a:pt x="93" y="160"/>
                                  <a:pt x="93" y="160"/>
                                </a:cubicBezTo>
                                <a:cubicBezTo>
                                  <a:pt x="97" y="160"/>
                                  <a:pt x="97" y="158"/>
                                  <a:pt x="97" y="157"/>
                                </a:cubicBezTo>
                                <a:cubicBezTo>
                                  <a:pt x="97" y="156"/>
                                  <a:pt x="96" y="154"/>
                                  <a:pt x="94" y="154"/>
                                </a:cubicBezTo>
                                <a:cubicBezTo>
                                  <a:pt x="85" y="153"/>
                                  <a:pt x="85" y="153"/>
                                  <a:pt x="85" y="153"/>
                                </a:cubicBezTo>
                                <a:cubicBezTo>
                                  <a:pt x="80" y="153"/>
                                  <a:pt x="79" y="150"/>
                                  <a:pt x="79" y="144"/>
                                </a:cubicBezTo>
                                <a:cubicBezTo>
                                  <a:pt x="78" y="135"/>
                                  <a:pt x="78" y="119"/>
                                  <a:pt x="78" y="99"/>
                                </a:cubicBezTo>
                                <a:cubicBezTo>
                                  <a:pt x="78" y="15"/>
                                  <a:pt x="78" y="15"/>
                                  <a:pt x="78" y="15"/>
                                </a:cubicBezTo>
                                <a:cubicBezTo>
                                  <a:pt x="80" y="15"/>
                                  <a:pt x="102" y="15"/>
                                  <a:pt x="102" y="15"/>
                                </a:cubicBezTo>
                                <a:cubicBezTo>
                                  <a:pt x="121" y="15"/>
                                  <a:pt x="125" y="20"/>
                                  <a:pt x="125" y="25"/>
                                </a:cubicBezTo>
                                <a:cubicBezTo>
                                  <a:pt x="126" y="27"/>
                                  <a:pt x="126" y="27"/>
                                  <a:pt x="126" y="27"/>
                                </a:cubicBezTo>
                                <a:cubicBezTo>
                                  <a:pt x="126" y="29"/>
                                  <a:pt x="126" y="32"/>
                                  <a:pt x="129" y="32"/>
                                </a:cubicBezTo>
                                <a:cubicBezTo>
                                  <a:pt x="129" y="32"/>
                                  <a:pt x="132" y="32"/>
                                  <a:pt x="132" y="28"/>
                                </a:cubicBezTo>
                                <a:cubicBezTo>
                                  <a:pt x="132" y="21"/>
                                  <a:pt x="132" y="21"/>
                                  <a:pt x="132" y="21"/>
                                </a:cubicBezTo>
                                <a:cubicBezTo>
                                  <a:pt x="132" y="5"/>
                                  <a:pt x="132" y="5"/>
                                  <a:pt x="132" y="5"/>
                                </a:cubicBezTo>
                                <a:cubicBezTo>
                                  <a:pt x="132" y="4"/>
                                  <a:pt x="132" y="1"/>
                                  <a:pt x="130" y="1"/>
                                </a:cubicBezTo>
                                <a:cubicBezTo>
                                  <a:pt x="127" y="2"/>
                                  <a:pt x="127" y="2"/>
                                  <a:pt x="127" y="2"/>
                                </a:cubicBezTo>
                                <a:cubicBezTo>
                                  <a:pt x="124" y="2"/>
                                  <a:pt x="119" y="3"/>
                                  <a:pt x="110" y="3"/>
                                </a:cubicBezTo>
                                <a:cubicBezTo>
                                  <a:pt x="33" y="3"/>
                                  <a:pt x="33" y="3"/>
                                  <a:pt x="33" y="3"/>
                                </a:cubicBezTo>
                                <a:cubicBezTo>
                                  <a:pt x="17" y="2"/>
                                  <a:pt x="17" y="2"/>
                                  <a:pt x="17" y="2"/>
                                </a:cubicBezTo>
                                <a:cubicBezTo>
                                  <a:pt x="17" y="2"/>
                                  <a:pt x="10" y="1"/>
                                  <a:pt x="10" y="1"/>
                                </a:cubicBezTo>
                                <a:cubicBezTo>
                                  <a:pt x="8" y="0"/>
                                  <a:pt x="8" y="0"/>
                                  <a:pt x="8" y="0"/>
                                </a:cubicBezTo>
                                <a:cubicBezTo>
                                  <a:pt x="6" y="0"/>
                                  <a:pt x="5" y="2"/>
                                  <a:pt x="5" y="4"/>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4" name="Freeform 7"/>
                        <wps:cNvSpPr>
                          <a:spLocks/>
                        </wps:cNvSpPr>
                        <wps:spPr bwMode="auto">
                          <a:xfrm>
                            <a:off x="323" y="1284"/>
                            <a:ext cx="111" cy="107"/>
                          </a:xfrm>
                          <a:custGeom>
                            <a:avLst/>
                            <a:gdLst>
                              <a:gd name="T0" fmla="*/ 134 w 164"/>
                              <a:gd name="T1" fmla="*/ 0 h 157"/>
                              <a:gd name="T2" fmla="*/ 111 w 164"/>
                              <a:gd name="T3" fmla="*/ 0 h 157"/>
                              <a:gd name="T4" fmla="*/ 110 w 164"/>
                              <a:gd name="T5" fmla="*/ 6 h 157"/>
                              <a:gd name="T6" fmla="*/ 124 w 164"/>
                              <a:gd name="T7" fmla="*/ 16 h 157"/>
                              <a:gd name="T8" fmla="*/ 124 w 164"/>
                              <a:gd name="T9" fmla="*/ 65 h 157"/>
                              <a:gd name="T10" fmla="*/ 38 w 164"/>
                              <a:gd name="T11" fmla="*/ 60 h 157"/>
                              <a:gd name="T12" fmla="*/ 45 w 164"/>
                              <a:gd name="T13" fmla="*/ 6 h 157"/>
                              <a:gd name="T14" fmla="*/ 53 w 164"/>
                              <a:gd name="T15" fmla="*/ 3 h 157"/>
                              <a:gd name="T16" fmla="*/ 31 w 164"/>
                              <a:gd name="T17" fmla="*/ 0 h 157"/>
                              <a:gd name="T18" fmla="*/ 25 w 164"/>
                              <a:gd name="T19" fmla="*/ 0 h 157"/>
                              <a:gd name="T20" fmla="*/ 0 w 164"/>
                              <a:gd name="T21" fmla="*/ 3 h 157"/>
                              <a:gd name="T22" fmla="*/ 10 w 164"/>
                              <a:gd name="T23" fmla="*/ 6 h 157"/>
                              <a:gd name="T24" fmla="*/ 18 w 164"/>
                              <a:gd name="T25" fmla="*/ 60 h 157"/>
                              <a:gd name="T26" fmla="*/ 17 w 164"/>
                              <a:gd name="T27" fmla="*/ 141 h 157"/>
                              <a:gd name="T28" fmla="*/ 6 w 164"/>
                              <a:gd name="T29" fmla="*/ 151 h 157"/>
                              <a:gd name="T30" fmla="*/ 8 w 164"/>
                              <a:gd name="T31" fmla="*/ 157 h 157"/>
                              <a:gd name="T32" fmla="*/ 28 w 164"/>
                              <a:gd name="T33" fmla="*/ 157 h 157"/>
                              <a:gd name="T34" fmla="*/ 53 w 164"/>
                              <a:gd name="T35" fmla="*/ 157 h 157"/>
                              <a:gd name="T36" fmla="*/ 55 w 164"/>
                              <a:gd name="T37" fmla="*/ 151 h 157"/>
                              <a:gd name="T38" fmla="*/ 39 w 164"/>
                              <a:gd name="T39" fmla="*/ 141 h 157"/>
                              <a:gd name="T40" fmla="*/ 38 w 164"/>
                              <a:gd name="T41" fmla="*/ 75 h 157"/>
                              <a:gd name="T42" fmla="*/ 124 w 164"/>
                              <a:gd name="T43" fmla="*/ 96 h 157"/>
                              <a:gd name="T44" fmla="*/ 118 w 164"/>
                              <a:gd name="T45" fmla="*/ 150 h 157"/>
                              <a:gd name="T46" fmla="*/ 109 w 164"/>
                              <a:gd name="T47" fmla="*/ 154 h 157"/>
                              <a:gd name="T48" fmla="*/ 131 w 164"/>
                              <a:gd name="T49" fmla="*/ 157 h 157"/>
                              <a:gd name="T50" fmla="*/ 137 w 164"/>
                              <a:gd name="T51" fmla="*/ 157 h 157"/>
                              <a:gd name="T52" fmla="*/ 164 w 164"/>
                              <a:gd name="T53" fmla="*/ 154 h 157"/>
                              <a:gd name="T54" fmla="*/ 152 w 164"/>
                              <a:gd name="T55" fmla="*/ 150 h 157"/>
                              <a:gd name="T56" fmla="*/ 144 w 164"/>
                              <a:gd name="T57" fmla="*/ 96 h 157"/>
                              <a:gd name="T58" fmla="*/ 145 w 164"/>
                              <a:gd name="T59" fmla="*/ 16 h 157"/>
                              <a:gd name="T60" fmla="*/ 156 w 164"/>
                              <a:gd name="T61" fmla="*/ 6 h 157"/>
                              <a:gd name="T62" fmla="*/ 154 w 164"/>
                              <a:gd name="T63"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64" h="157">
                                <a:moveTo>
                                  <a:pt x="138" y="0"/>
                                </a:moveTo>
                                <a:cubicBezTo>
                                  <a:pt x="134" y="0"/>
                                  <a:pt x="134" y="0"/>
                                  <a:pt x="134" y="0"/>
                                </a:cubicBezTo>
                                <a:cubicBezTo>
                                  <a:pt x="132" y="0"/>
                                  <a:pt x="132" y="0"/>
                                  <a:pt x="132" y="0"/>
                                </a:cubicBezTo>
                                <a:cubicBezTo>
                                  <a:pt x="111" y="0"/>
                                  <a:pt x="111" y="0"/>
                                  <a:pt x="111" y="0"/>
                                </a:cubicBezTo>
                                <a:cubicBezTo>
                                  <a:pt x="110" y="0"/>
                                  <a:pt x="106" y="0"/>
                                  <a:pt x="106" y="3"/>
                                </a:cubicBezTo>
                                <a:cubicBezTo>
                                  <a:pt x="106" y="4"/>
                                  <a:pt x="108" y="6"/>
                                  <a:pt x="110" y="6"/>
                                </a:cubicBezTo>
                                <a:cubicBezTo>
                                  <a:pt x="116" y="6"/>
                                  <a:pt x="116" y="6"/>
                                  <a:pt x="116" y="6"/>
                                </a:cubicBezTo>
                                <a:cubicBezTo>
                                  <a:pt x="122" y="7"/>
                                  <a:pt x="123" y="10"/>
                                  <a:pt x="124" y="16"/>
                                </a:cubicBezTo>
                                <a:cubicBezTo>
                                  <a:pt x="124" y="60"/>
                                  <a:pt x="124" y="60"/>
                                  <a:pt x="124" y="60"/>
                                </a:cubicBezTo>
                                <a:cubicBezTo>
                                  <a:pt x="124" y="65"/>
                                  <a:pt x="124" y="65"/>
                                  <a:pt x="124" y="65"/>
                                </a:cubicBezTo>
                                <a:cubicBezTo>
                                  <a:pt x="38" y="64"/>
                                  <a:pt x="38" y="64"/>
                                  <a:pt x="38" y="64"/>
                                </a:cubicBezTo>
                                <a:cubicBezTo>
                                  <a:pt x="38" y="60"/>
                                  <a:pt x="38" y="60"/>
                                  <a:pt x="38" y="60"/>
                                </a:cubicBezTo>
                                <a:cubicBezTo>
                                  <a:pt x="39" y="16"/>
                                  <a:pt x="39" y="16"/>
                                  <a:pt x="39" y="16"/>
                                </a:cubicBezTo>
                                <a:cubicBezTo>
                                  <a:pt x="39" y="10"/>
                                  <a:pt x="40" y="7"/>
                                  <a:pt x="45" y="6"/>
                                </a:cubicBezTo>
                                <a:cubicBezTo>
                                  <a:pt x="45" y="6"/>
                                  <a:pt x="50" y="6"/>
                                  <a:pt x="50" y="6"/>
                                </a:cubicBezTo>
                                <a:cubicBezTo>
                                  <a:pt x="52" y="6"/>
                                  <a:pt x="53" y="4"/>
                                  <a:pt x="53" y="3"/>
                                </a:cubicBezTo>
                                <a:cubicBezTo>
                                  <a:pt x="53" y="1"/>
                                  <a:pt x="51" y="0"/>
                                  <a:pt x="48" y="0"/>
                                </a:cubicBezTo>
                                <a:cubicBezTo>
                                  <a:pt x="31" y="0"/>
                                  <a:pt x="31" y="0"/>
                                  <a:pt x="31" y="0"/>
                                </a:cubicBezTo>
                                <a:cubicBezTo>
                                  <a:pt x="28" y="0"/>
                                  <a:pt x="28" y="0"/>
                                  <a:pt x="28" y="0"/>
                                </a:cubicBezTo>
                                <a:cubicBezTo>
                                  <a:pt x="25" y="0"/>
                                  <a:pt x="25" y="0"/>
                                  <a:pt x="25" y="0"/>
                                </a:cubicBezTo>
                                <a:cubicBezTo>
                                  <a:pt x="5" y="0"/>
                                  <a:pt x="5" y="0"/>
                                  <a:pt x="5" y="0"/>
                                </a:cubicBezTo>
                                <a:cubicBezTo>
                                  <a:pt x="2" y="0"/>
                                  <a:pt x="0" y="1"/>
                                  <a:pt x="0" y="3"/>
                                </a:cubicBezTo>
                                <a:cubicBezTo>
                                  <a:pt x="0" y="4"/>
                                  <a:pt x="1" y="6"/>
                                  <a:pt x="3" y="6"/>
                                </a:cubicBezTo>
                                <a:cubicBezTo>
                                  <a:pt x="10" y="6"/>
                                  <a:pt x="10" y="6"/>
                                  <a:pt x="10" y="6"/>
                                </a:cubicBezTo>
                                <a:cubicBezTo>
                                  <a:pt x="15" y="7"/>
                                  <a:pt x="17" y="10"/>
                                  <a:pt x="17" y="16"/>
                                </a:cubicBezTo>
                                <a:cubicBezTo>
                                  <a:pt x="17" y="16"/>
                                  <a:pt x="18" y="60"/>
                                  <a:pt x="18" y="60"/>
                                </a:cubicBezTo>
                                <a:cubicBezTo>
                                  <a:pt x="18" y="96"/>
                                  <a:pt x="18" y="96"/>
                                  <a:pt x="18" y="96"/>
                                </a:cubicBezTo>
                                <a:cubicBezTo>
                                  <a:pt x="18" y="116"/>
                                  <a:pt x="18" y="132"/>
                                  <a:pt x="17" y="141"/>
                                </a:cubicBezTo>
                                <a:cubicBezTo>
                                  <a:pt x="16" y="147"/>
                                  <a:pt x="15" y="150"/>
                                  <a:pt x="12" y="150"/>
                                </a:cubicBezTo>
                                <a:cubicBezTo>
                                  <a:pt x="12" y="150"/>
                                  <a:pt x="6" y="151"/>
                                  <a:pt x="6" y="151"/>
                                </a:cubicBezTo>
                                <a:cubicBezTo>
                                  <a:pt x="4" y="151"/>
                                  <a:pt x="3" y="153"/>
                                  <a:pt x="3" y="154"/>
                                </a:cubicBezTo>
                                <a:cubicBezTo>
                                  <a:pt x="3" y="157"/>
                                  <a:pt x="7" y="157"/>
                                  <a:pt x="8" y="157"/>
                                </a:cubicBezTo>
                                <a:cubicBezTo>
                                  <a:pt x="25" y="157"/>
                                  <a:pt x="25" y="157"/>
                                  <a:pt x="25" y="157"/>
                                </a:cubicBezTo>
                                <a:cubicBezTo>
                                  <a:pt x="28" y="157"/>
                                  <a:pt x="28" y="157"/>
                                  <a:pt x="28" y="157"/>
                                </a:cubicBezTo>
                                <a:cubicBezTo>
                                  <a:pt x="30" y="157"/>
                                  <a:pt x="30" y="157"/>
                                  <a:pt x="30" y="157"/>
                                </a:cubicBezTo>
                                <a:cubicBezTo>
                                  <a:pt x="53" y="157"/>
                                  <a:pt x="53" y="157"/>
                                  <a:pt x="53" y="157"/>
                                </a:cubicBezTo>
                                <a:cubicBezTo>
                                  <a:pt x="57" y="157"/>
                                  <a:pt x="58" y="155"/>
                                  <a:pt x="58" y="154"/>
                                </a:cubicBezTo>
                                <a:cubicBezTo>
                                  <a:pt x="58" y="153"/>
                                  <a:pt x="57" y="151"/>
                                  <a:pt x="55" y="151"/>
                                </a:cubicBezTo>
                                <a:cubicBezTo>
                                  <a:pt x="46" y="150"/>
                                  <a:pt x="46" y="150"/>
                                  <a:pt x="46" y="150"/>
                                </a:cubicBezTo>
                                <a:cubicBezTo>
                                  <a:pt x="41" y="150"/>
                                  <a:pt x="40" y="147"/>
                                  <a:pt x="39" y="141"/>
                                </a:cubicBezTo>
                                <a:cubicBezTo>
                                  <a:pt x="38" y="132"/>
                                  <a:pt x="38" y="116"/>
                                  <a:pt x="38" y="96"/>
                                </a:cubicBezTo>
                                <a:cubicBezTo>
                                  <a:pt x="38" y="75"/>
                                  <a:pt x="38" y="75"/>
                                  <a:pt x="38" y="75"/>
                                </a:cubicBezTo>
                                <a:cubicBezTo>
                                  <a:pt x="124" y="75"/>
                                  <a:pt x="124" y="75"/>
                                  <a:pt x="124" y="75"/>
                                </a:cubicBezTo>
                                <a:cubicBezTo>
                                  <a:pt x="124" y="96"/>
                                  <a:pt x="124" y="96"/>
                                  <a:pt x="124" y="96"/>
                                </a:cubicBezTo>
                                <a:cubicBezTo>
                                  <a:pt x="124" y="116"/>
                                  <a:pt x="124" y="132"/>
                                  <a:pt x="123" y="141"/>
                                </a:cubicBezTo>
                                <a:cubicBezTo>
                                  <a:pt x="122" y="146"/>
                                  <a:pt x="121" y="150"/>
                                  <a:pt x="118" y="150"/>
                                </a:cubicBezTo>
                                <a:cubicBezTo>
                                  <a:pt x="118" y="150"/>
                                  <a:pt x="113" y="151"/>
                                  <a:pt x="113" y="151"/>
                                </a:cubicBezTo>
                                <a:cubicBezTo>
                                  <a:pt x="110" y="151"/>
                                  <a:pt x="109" y="153"/>
                                  <a:pt x="109" y="154"/>
                                </a:cubicBezTo>
                                <a:cubicBezTo>
                                  <a:pt x="109" y="157"/>
                                  <a:pt x="113" y="157"/>
                                  <a:pt x="114" y="157"/>
                                </a:cubicBezTo>
                                <a:cubicBezTo>
                                  <a:pt x="131" y="157"/>
                                  <a:pt x="131" y="157"/>
                                  <a:pt x="131" y="157"/>
                                </a:cubicBezTo>
                                <a:cubicBezTo>
                                  <a:pt x="134" y="157"/>
                                  <a:pt x="134" y="157"/>
                                  <a:pt x="134" y="157"/>
                                </a:cubicBezTo>
                                <a:cubicBezTo>
                                  <a:pt x="137" y="157"/>
                                  <a:pt x="137" y="157"/>
                                  <a:pt x="137" y="157"/>
                                </a:cubicBezTo>
                                <a:cubicBezTo>
                                  <a:pt x="159" y="157"/>
                                  <a:pt x="159" y="157"/>
                                  <a:pt x="159" y="157"/>
                                </a:cubicBezTo>
                                <a:cubicBezTo>
                                  <a:pt x="164" y="157"/>
                                  <a:pt x="164" y="155"/>
                                  <a:pt x="164" y="154"/>
                                </a:cubicBezTo>
                                <a:cubicBezTo>
                                  <a:pt x="164" y="153"/>
                                  <a:pt x="163" y="151"/>
                                  <a:pt x="161" y="151"/>
                                </a:cubicBezTo>
                                <a:cubicBezTo>
                                  <a:pt x="152" y="150"/>
                                  <a:pt x="152" y="150"/>
                                  <a:pt x="152" y="150"/>
                                </a:cubicBezTo>
                                <a:cubicBezTo>
                                  <a:pt x="147" y="150"/>
                                  <a:pt x="146" y="147"/>
                                  <a:pt x="145" y="141"/>
                                </a:cubicBezTo>
                                <a:cubicBezTo>
                                  <a:pt x="144" y="132"/>
                                  <a:pt x="144" y="116"/>
                                  <a:pt x="144" y="96"/>
                                </a:cubicBezTo>
                                <a:cubicBezTo>
                                  <a:pt x="144" y="60"/>
                                  <a:pt x="144" y="60"/>
                                  <a:pt x="144" y="60"/>
                                </a:cubicBezTo>
                                <a:cubicBezTo>
                                  <a:pt x="145" y="16"/>
                                  <a:pt x="145" y="16"/>
                                  <a:pt x="145" y="16"/>
                                </a:cubicBezTo>
                                <a:cubicBezTo>
                                  <a:pt x="145" y="9"/>
                                  <a:pt x="147" y="7"/>
                                  <a:pt x="151" y="6"/>
                                </a:cubicBezTo>
                                <a:cubicBezTo>
                                  <a:pt x="156" y="6"/>
                                  <a:pt x="156" y="6"/>
                                  <a:pt x="156" y="6"/>
                                </a:cubicBezTo>
                                <a:cubicBezTo>
                                  <a:pt x="158" y="6"/>
                                  <a:pt x="159" y="4"/>
                                  <a:pt x="159" y="3"/>
                                </a:cubicBezTo>
                                <a:cubicBezTo>
                                  <a:pt x="159" y="0"/>
                                  <a:pt x="155" y="0"/>
                                  <a:pt x="154" y="0"/>
                                </a:cubicBezTo>
                                <a:lnTo>
                                  <a:pt x="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6" name="Freeform 8"/>
                        <wps:cNvSpPr>
                          <a:spLocks/>
                        </wps:cNvSpPr>
                        <wps:spPr bwMode="auto">
                          <a:xfrm>
                            <a:off x="448" y="1283"/>
                            <a:ext cx="64" cy="108"/>
                          </a:xfrm>
                          <a:custGeom>
                            <a:avLst/>
                            <a:gdLst>
                              <a:gd name="T0" fmla="*/ 84 w 94"/>
                              <a:gd name="T1" fmla="*/ 1 h 160"/>
                              <a:gd name="T2" fmla="*/ 83 w 94"/>
                              <a:gd name="T3" fmla="*/ 1 h 160"/>
                              <a:gd name="T4" fmla="*/ 75 w 94"/>
                              <a:gd name="T5" fmla="*/ 2 h 160"/>
                              <a:gd name="T6" fmla="*/ 28 w 94"/>
                              <a:gd name="T7" fmla="*/ 2 h 160"/>
                              <a:gd name="T8" fmla="*/ 25 w 94"/>
                              <a:gd name="T9" fmla="*/ 2 h 160"/>
                              <a:gd name="T10" fmla="*/ 5 w 94"/>
                              <a:gd name="T11" fmla="*/ 2 h 160"/>
                              <a:gd name="T12" fmla="*/ 0 w 94"/>
                              <a:gd name="T13" fmla="*/ 5 h 160"/>
                              <a:gd name="T14" fmla="*/ 3 w 94"/>
                              <a:gd name="T15" fmla="*/ 8 h 160"/>
                              <a:gd name="T16" fmla="*/ 10 w 94"/>
                              <a:gd name="T17" fmla="*/ 8 h 160"/>
                              <a:gd name="T18" fmla="*/ 17 w 94"/>
                              <a:gd name="T19" fmla="*/ 18 h 160"/>
                              <a:gd name="T20" fmla="*/ 18 w 94"/>
                              <a:gd name="T21" fmla="*/ 62 h 160"/>
                              <a:gd name="T22" fmla="*/ 18 w 94"/>
                              <a:gd name="T23" fmla="*/ 98 h 160"/>
                              <a:gd name="T24" fmla="*/ 17 w 94"/>
                              <a:gd name="T25" fmla="*/ 143 h 160"/>
                              <a:gd name="T26" fmla="*/ 12 w 94"/>
                              <a:gd name="T27" fmla="*/ 152 h 160"/>
                              <a:gd name="T28" fmla="*/ 6 w 94"/>
                              <a:gd name="T29" fmla="*/ 153 h 160"/>
                              <a:gd name="T30" fmla="*/ 3 w 94"/>
                              <a:gd name="T31" fmla="*/ 156 h 160"/>
                              <a:gd name="T32" fmla="*/ 8 w 94"/>
                              <a:gd name="T33" fmla="*/ 159 h 160"/>
                              <a:gd name="T34" fmla="*/ 24 w 94"/>
                              <a:gd name="T35" fmla="*/ 159 h 160"/>
                              <a:gd name="T36" fmla="*/ 28 w 94"/>
                              <a:gd name="T37" fmla="*/ 159 h 160"/>
                              <a:gd name="T38" fmla="*/ 36 w 94"/>
                              <a:gd name="T39" fmla="*/ 159 h 160"/>
                              <a:gd name="T40" fmla="*/ 78 w 94"/>
                              <a:gd name="T41" fmla="*/ 160 h 160"/>
                              <a:gd name="T42" fmla="*/ 91 w 94"/>
                              <a:gd name="T43" fmla="*/ 153 h 160"/>
                              <a:gd name="T44" fmla="*/ 94 w 94"/>
                              <a:gd name="T45" fmla="*/ 133 h 160"/>
                              <a:gd name="T46" fmla="*/ 91 w 94"/>
                              <a:gd name="T47" fmla="*/ 129 h 160"/>
                              <a:gd name="T48" fmla="*/ 87 w 94"/>
                              <a:gd name="T49" fmla="*/ 133 h 160"/>
                              <a:gd name="T50" fmla="*/ 79 w 94"/>
                              <a:gd name="T51" fmla="*/ 146 h 160"/>
                              <a:gd name="T52" fmla="*/ 60 w 94"/>
                              <a:gd name="T53" fmla="*/ 149 h 160"/>
                              <a:gd name="T54" fmla="*/ 38 w 94"/>
                              <a:gd name="T55" fmla="*/ 133 h 160"/>
                              <a:gd name="T56" fmla="*/ 38 w 94"/>
                              <a:gd name="T57" fmla="*/ 107 h 160"/>
                              <a:gd name="T58" fmla="*/ 38 w 94"/>
                              <a:gd name="T59" fmla="*/ 98 h 160"/>
                              <a:gd name="T60" fmla="*/ 38 w 94"/>
                              <a:gd name="T61" fmla="*/ 80 h 160"/>
                              <a:gd name="T62" fmla="*/ 67 w 94"/>
                              <a:gd name="T63" fmla="*/ 82 h 160"/>
                              <a:gd name="T64" fmla="*/ 76 w 94"/>
                              <a:gd name="T65" fmla="*/ 88 h 160"/>
                              <a:gd name="T66" fmla="*/ 77 w 94"/>
                              <a:gd name="T67" fmla="*/ 94 h 160"/>
                              <a:gd name="T68" fmla="*/ 80 w 94"/>
                              <a:gd name="T69" fmla="*/ 97 h 160"/>
                              <a:gd name="T70" fmla="*/ 83 w 94"/>
                              <a:gd name="T71" fmla="*/ 92 h 160"/>
                              <a:gd name="T72" fmla="*/ 84 w 94"/>
                              <a:gd name="T73" fmla="*/ 79 h 160"/>
                              <a:gd name="T74" fmla="*/ 85 w 94"/>
                              <a:gd name="T75" fmla="*/ 67 h 160"/>
                              <a:gd name="T76" fmla="*/ 83 w 94"/>
                              <a:gd name="T77" fmla="*/ 64 h 160"/>
                              <a:gd name="T78" fmla="*/ 79 w 94"/>
                              <a:gd name="T79" fmla="*/ 67 h 160"/>
                              <a:gd name="T80" fmla="*/ 70 w 94"/>
                              <a:gd name="T81" fmla="*/ 70 h 160"/>
                              <a:gd name="T82" fmla="*/ 38 w 94"/>
                              <a:gd name="T83" fmla="*/ 70 h 160"/>
                              <a:gd name="T84" fmla="*/ 38 w 94"/>
                              <a:gd name="T85" fmla="*/ 13 h 160"/>
                              <a:gd name="T86" fmla="*/ 65 w 94"/>
                              <a:gd name="T87" fmla="*/ 13 h 160"/>
                              <a:gd name="T88" fmla="*/ 79 w 94"/>
                              <a:gd name="T89" fmla="*/ 19 h 160"/>
                              <a:gd name="T90" fmla="*/ 80 w 94"/>
                              <a:gd name="T91" fmla="*/ 26 h 160"/>
                              <a:gd name="T92" fmla="*/ 83 w 94"/>
                              <a:gd name="T93" fmla="*/ 30 h 160"/>
                              <a:gd name="T94" fmla="*/ 86 w 94"/>
                              <a:gd name="T95" fmla="*/ 27 h 160"/>
                              <a:gd name="T96" fmla="*/ 87 w 94"/>
                              <a:gd name="T97" fmla="*/ 16 h 160"/>
                              <a:gd name="T98" fmla="*/ 87 w 94"/>
                              <a:gd name="T99" fmla="*/ 13 h 160"/>
                              <a:gd name="T100" fmla="*/ 88 w 94"/>
                              <a:gd name="T101" fmla="*/ 6 h 160"/>
                              <a:gd name="T102" fmla="*/ 89 w 94"/>
                              <a:gd name="T103" fmla="*/ 3 h 160"/>
                              <a:gd name="T104" fmla="*/ 86 w 94"/>
                              <a:gd name="T105" fmla="*/ 0 h 160"/>
                              <a:gd name="T106" fmla="*/ 84 w 94"/>
                              <a:gd name="T107" fmla="*/ 1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4" h="160">
                                <a:moveTo>
                                  <a:pt x="84" y="1"/>
                                </a:moveTo>
                                <a:cubicBezTo>
                                  <a:pt x="83" y="1"/>
                                  <a:pt x="83" y="1"/>
                                  <a:pt x="83" y="1"/>
                                </a:cubicBezTo>
                                <a:cubicBezTo>
                                  <a:pt x="75" y="2"/>
                                  <a:pt x="75" y="2"/>
                                  <a:pt x="75" y="2"/>
                                </a:cubicBezTo>
                                <a:cubicBezTo>
                                  <a:pt x="28" y="2"/>
                                  <a:pt x="28" y="2"/>
                                  <a:pt x="28" y="2"/>
                                </a:cubicBezTo>
                                <a:cubicBezTo>
                                  <a:pt x="25" y="2"/>
                                  <a:pt x="25" y="2"/>
                                  <a:pt x="25" y="2"/>
                                </a:cubicBezTo>
                                <a:cubicBezTo>
                                  <a:pt x="5" y="2"/>
                                  <a:pt x="5" y="2"/>
                                  <a:pt x="5" y="2"/>
                                </a:cubicBezTo>
                                <a:cubicBezTo>
                                  <a:pt x="4" y="2"/>
                                  <a:pt x="0" y="2"/>
                                  <a:pt x="0" y="5"/>
                                </a:cubicBezTo>
                                <a:cubicBezTo>
                                  <a:pt x="0" y="6"/>
                                  <a:pt x="1" y="8"/>
                                  <a:pt x="3" y="8"/>
                                </a:cubicBezTo>
                                <a:cubicBezTo>
                                  <a:pt x="10" y="8"/>
                                  <a:pt x="10" y="8"/>
                                  <a:pt x="10" y="8"/>
                                </a:cubicBezTo>
                                <a:cubicBezTo>
                                  <a:pt x="15" y="9"/>
                                  <a:pt x="17" y="12"/>
                                  <a:pt x="17" y="18"/>
                                </a:cubicBezTo>
                                <a:cubicBezTo>
                                  <a:pt x="18" y="62"/>
                                  <a:pt x="18" y="62"/>
                                  <a:pt x="18" y="62"/>
                                </a:cubicBezTo>
                                <a:cubicBezTo>
                                  <a:pt x="18" y="98"/>
                                  <a:pt x="18" y="98"/>
                                  <a:pt x="18" y="98"/>
                                </a:cubicBezTo>
                                <a:cubicBezTo>
                                  <a:pt x="18" y="118"/>
                                  <a:pt x="18" y="134"/>
                                  <a:pt x="17" y="143"/>
                                </a:cubicBezTo>
                                <a:cubicBezTo>
                                  <a:pt x="16" y="149"/>
                                  <a:pt x="15" y="152"/>
                                  <a:pt x="12" y="152"/>
                                </a:cubicBezTo>
                                <a:cubicBezTo>
                                  <a:pt x="12" y="152"/>
                                  <a:pt x="6" y="153"/>
                                  <a:pt x="6" y="153"/>
                                </a:cubicBezTo>
                                <a:cubicBezTo>
                                  <a:pt x="4" y="153"/>
                                  <a:pt x="3" y="155"/>
                                  <a:pt x="3" y="156"/>
                                </a:cubicBezTo>
                                <a:cubicBezTo>
                                  <a:pt x="3" y="159"/>
                                  <a:pt x="7" y="159"/>
                                  <a:pt x="8" y="159"/>
                                </a:cubicBezTo>
                                <a:cubicBezTo>
                                  <a:pt x="24" y="159"/>
                                  <a:pt x="24" y="159"/>
                                  <a:pt x="24" y="159"/>
                                </a:cubicBezTo>
                                <a:cubicBezTo>
                                  <a:pt x="28" y="159"/>
                                  <a:pt x="28" y="159"/>
                                  <a:pt x="28" y="159"/>
                                </a:cubicBezTo>
                                <a:cubicBezTo>
                                  <a:pt x="36" y="159"/>
                                  <a:pt x="36" y="159"/>
                                  <a:pt x="36" y="159"/>
                                </a:cubicBezTo>
                                <a:cubicBezTo>
                                  <a:pt x="78" y="160"/>
                                  <a:pt x="78" y="160"/>
                                  <a:pt x="78" y="160"/>
                                </a:cubicBezTo>
                                <a:cubicBezTo>
                                  <a:pt x="86" y="160"/>
                                  <a:pt x="89" y="160"/>
                                  <a:pt x="91" y="153"/>
                                </a:cubicBezTo>
                                <a:cubicBezTo>
                                  <a:pt x="92" y="149"/>
                                  <a:pt x="94" y="135"/>
                                  <a:pt x="94" y="133"/>
                                </a:cubicBezTo>
                                <a:cubicBezTo>
                                  <a:pt x="94" y="132"/>
                                  <a:pt x="94" y="129"/>
                                  <a:pt x="91" y="129"/>
                                </a:cubicBezTo>
                                <a:cubicBezTo>
                                  <a:pt x="88" y="129"/>
                                  <a:pt x="88" y="131"/>
                                  <a:pt x="87" y="133"/>
                                </a:cubicBezTo>
                                <a:cubicBezTo>
                                  <a:pt x="86" y="141"/>
                                  <a:pt x="84" y="144"/>
                                  <a:pt x="79" y="146"/>
                                </a:cubicBezTo>
                                <a:cubicBezTo>
                                  <a:pt x="74" y="149"/>
                                  <a:pt x="65" y="149"/>
                                  <a:pt x="60" y="149"/>
                                </a:cubicBezTo>
                                <a:cubicBezTo>
                                  <a:pt x="40" y="149"/>
                                  <a:pt x="39" y="146"/>
                                  <a:pt x="38" y="133"/>
                                </a:cubicBezTo>
                                <a:cubicBezTo>
                                  <a:pt x="38" y="107"/>
                                  <a:pt x="38" y="107"/>
                                  <a:pt x="38" y="107"/>
                                </a:cubicBezTo>
                                <a:cubicBezTo>
                                  <a:pt x="38" y="98"/>
                                  <a:pt x="38" y="98"/>
                                  <a:pt x="38" y="98"/>
                                </a:cubicBezTo>
                                <a:cubicBezTo>
                                  <a:pt x="38" y="80"/>
                                  <a:pt x="38" y="80"/>
                                  <a:pt x="38" y="80"/>
                                </a:cubicBezTo>
                                <a:cubicBezTo>
                                  <a:pt x="38" y="81"/>
                                  <a:pt x="67" y="82"/>
                                  <a:pt x="67" y="82"/>
                                </a:cubicBezTo>
                                <a:cubicBezTo>
                                  <a:pt x="74" y="82"/>
                                  <a:pt x="76" y="85"/>
                                  <a:pt x="76" y="88"/>
                                </a:cubicBezTo>
                                <a:cubicBezTo>
                                  <a:pt x="76" y="88"/>
                                  <a:pt x="77" y="94"/>
                                  <a:pt x="77" y="94"/>
                                </a:cubicBezTo>
                                <a:cubicBezTo>
                                  <a:pt x="77" y="96"/>
                                  <a:pt x="78" y="97"/>
                                  <a:pt x="80" y="97"/>
                                </a:cubicBezTo>
                                <a:cubicBezTo>
                                  <a:pt x="83" y="97"/>
                                  <a:pt x="83" y="94"/>
                                  <a:pt x="83" y="92"/>
                                </a:cubicBezTo>
                                <a:cubicBezTo>
                                  <a:pt x="84" y="79"/>
                                  <a:pt x="84" y="79"/>
                                  <a:pt x="84" y="79"/>
                                </a:cubicBezTo>
                                <a:cubicBezTo>
                                  <a:pt x="85" y="67"/>
                                  <a:pt x="85" y="67"/>
                                  <a:pt x="85" y="67"/>
                                </a:cubicBezTo>
                                <a:cubicBezTo>
                                  <a:pt x="85" y="64"/>
                                  <a:pt x="83" y="64"/>
                                  <a:pt x="83" y="64"/>
                                </a:cubicBezTo>
                                <a:cubicBezTo>
                                  <a:pt x="79" y="67"/>
                                  <a:pt x="79" y="67"/>
                                  <a:pt x="79" y="67"/>
                                </a:cubicBezTo>
                                <a:cubicBezTo>
                                  <a:pt x="77" y="69"/>
                                  <a:pt x="75" y="69"/>
                                  <a:pt x="70" y="70"/>
                                </a:cubicBezTo>
                                <a:cubicBezTo>
                                  <a:pt x="38" y="70"/>
                                  <a:pt x="38" y="70"/>
                                  <a:pt x="38" y="70"/>
                                </a:cubicBezTo>
                                <a:cubicBezTo>
                                  <a:pt x="38" y="13"/>
                                  <a:pt x="38" y="13"/>
                                  <a:pt x="38" y="13"/>
                                </a:cubicBezTo>
                                <a:cubicBezTo>
                                  <a:pt x="40" y="13"/>
                                  <a:pt x="62" y="13"/>
                                  <a:pt x="65" y="13"/>
                                </a:cubicBezTo>
                                <a:cubicBezTo>
                                  <a:pt x="77" y="15"/>
                                  <a:pt x="78" y="17"/>
                                  <a:pt x="79" y="19"/>
                                </a:cubicBezTo>
                                <a:cubicBezTo>
                                  <a:pt x="79" y="19"/>
                                  <a:pt x="80" y="26"/>
                                  <a:pt x="80" y="26"/>
                                </a:cubicBezTo>
                                <a:cubicBezTo>
                                  <a:pt x="80" y="30"/>
                                  <a:pt x="82" y="30"/>
                                  <a:pt x="83" y="30"/>
                                </a:cubicBezTo>
                                <a:cubicBezTo>
                                  <a:pt x="84" y="30"/>
                                  <a:pt x="85" y="30"/>
                                  <a:pt x="86" y="27"/>
                                </a:cubicBezTo>
                                <a:cubicBezTo>
                                  <a:pt x="86" y="27"/>
                                  <a:pt x="87" y="16"/>
                                  <a:pt x="87" y="16"/>
                                </a:cubicBezTo>
                                <a:cubicBezTo>
                                  <a:pt x="87" y="13"/>
                                  <a:pt x="87" y="13"/>
                                  <a:pt x="87" y="13"/>
                                </a:cubicBezTo>
                                <a:cubicBezTo>
                                  <a:pt x="87" y="13"/>
                                  <a:pt x="88" y="6"/>
                                  <a:pt x="88" y="6"/>
                                </a:cubicBezTo>
                                <a:cubicBezTo>
                                  <a:pt x="89" y="3"/>
                                  <a:pt x="89" y="3"/>
                                  <a:pt x="89" y="3"/>
                                </a:cubicBezTo>
                                <a:cubicBezTo>
                                  <a:pt x="89" y="0"/>
                                  <a:pt x="87" y="0"/>
                                  <a:pt x="86" y="0"/>
                                </a:cubicBezTo>
                                <a:lnTo>
                                  <a:pt x="8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7" name="Freeform 9"/>
                        <wps:cNvSpPr>
                          <a:spLocks/>
                        </wps:cNvSpPr>
                        <wps:spPr bwMode="auto">
                          <a:xfrm>
                            <a:off x="569" y="1284"/>
                            <a:ext cx="106" cy="109"/>
                          </a:xfrm>
                          <a:custGeom>
                            <a:avLst/>
                            <a:gdLst>
                              <a:gd name="T0" fmla="*/ 138 w 156"/>
                              <a:gd name="T1" fmla="*/ 0 h 160"/>
                              <a:gd name="T2" fmla="*/ 134 w 156"/>
                              <a:gd name="T3" fmla="*/ 0 h 160"/>
                              <a:gd name="T4" fmla="*/ 132 w 156"/>
                              <a:gd name="T5" fmla="*/ 0 h 160"/>
                              <a:gd name="T6" fmla="*/ 113 w 156"/>
                              <a:gd name="T7" fmla="*/ 0 h 160"/>
                              <a:gd name="T8" fmla="*/ 108 w 156"/>
                              <a:gd name="T9" fmla="*/ 3 h 160"/>
                              <a:gd name="T10" fmla="*/ 111 w 156"/>
                              <a:gd name="T11" fmla="*/ 6 h 160"/>
                              <a:gd name="T12" fmla="*/ 118 w 156"/>
                              <a:gd name="T13" fmla="*/ 6 h 160"/>
                              <a:gd name="T14" fmla="*/ 125 w 156"/>
                              <a:gd name="T15" fmla="*/ 16 h 160"/>
                              <a:gd name="T16" fmla="*/ 126 w 156"/>
                              <a:gd name="T17" fmla="*/ 60 h 160"/>
                              <a:gd name="T18" fmla="*/ 126 w 156"/>
                              <a:gd name="T19" fmla="*/ 86 h 160"/>
                              <a:gd name="T20" fmla="*/ 114 w 156"/>
                              <a:gd name="T21" fmla="*/ 135 h 160"/>
                              <a:gd name="T22" fmla="*/ 83 w 156"/>
                              <a:gd name="T23" fmla="*/ 149 h 160"/>
                              <a:gd name="T24" fmla="*/ 54 w 156"/>
                              <a:gd name="T25" fmla="*/ 138 h 160"/>
                              <a:gd name="T26" fmla="*/ 39 w 156"/>
                              <a:gd name="T27" fmla="*/ 89 h 160"/>
                              <a:gd name="T28" fmla="*/ 39 w 156"/>
                              <a:gd name="T29" fmla="*/ 60 h 160"/>
                              <a:gd name="T30" fmla="*/ 39 w 156"/>
                              <a:gd name="T31" fmla="*/ 16 h 160"/>
                              <a:gd name="T32" fmla="*/ 45 w 156"/>
                              <a:gd name="T33" fmla="*/ 6 h 160"/>
                              <a:gd name="T34" fmla="*/ 50 w 156"/>
                              <a:gd name="T35" fmla="*/ 6 h 160"/>
                              <a:gd name="T36" fmla="*/ 53 w 156"/>
                              <a:gd name="T37" fmla="*/ 3 h 160"/>
                              <a:gd name="T38" fmla="*/ 49 w 156"/>
                              <a:gd name="T39" fmla="*/ 0 h 160"/>
                              <a:gd name="T40" fmla="*/ 34 w 156"/>
                              <a:gd name="T41" fmla="*/ 0 h 160"/>
                              <a:gd name="T42" fmla="*/ 28 w 156"/>
                              <a:gd name="T43" fmla="*/ 0 h 160"/>
                              <a:gd name="T44" fmla="*/ 24 w 156"/>
                              <a:gd name="T45" fmla="*/ 0 h 160"/>
                              <a:gd name="T46" fmla="*/ 5 w 156"/>
                              <a:gd name="T47" fmla="*/ 0 h 160"/>
                              <a:gd name="T48" fmla="*/ 0 w 156"/>
                              <a:gd name="T49" fmla="*/ 3 h 160"/>
                              <a:gd name="T50" fmla="*/ 3 w 156"/>
                              <a:gd name="T51" fmla="*/ 6 h 160"/>
                              <a:gd name="T52" fmla="*/ 10 w 156"/>
                              <a:gd name="T53" fmla="*/ 6 h 160"/>
                              <a:gd name="T54" fmla="*/ 17 w 156"/>
                              <a:gd name="T55" fmla="*/ 16 h 160"/>
                              <a:gd name="T56" fmla="*/ 18 w 156"/>
                              <a:gd name="T57" fmla="*/ 60 h 160"/>
                              <a:gd name="T58" fmla="*/ 18 w 156"/>
                              <a:gd name="T59" fmla="*/ 90 h 160"/>
                              <a:gd name="T60" fmla="*/ 36 w 156"/>
                              <a:gd name="T61" fmla="*/ 145 h 160"/>
                              <a:gd name="T62" fmla="*/ 79 w 156"/>
                              <a:gd name="T63" fmla="*/ 160 h 160"/>
                              <a:gd name="T64" fmla="*/ 122 w 156"/>
                              <a:gd name="T65" fmla="*/ 145 h 160"/>
                              <a:gd name="T66" fmla="*/ 142 w 156"/>
                              <a:gd name="T67" fmla="*/ 82 h 160"/>
                              <a:gd name="T68" fmla="*/ 142 w 156"/>
                              <a:gd name="T69" fmla="*/ 60 h 160"/>
                              <a:gd name="T70" fmla="*/ 142 w 156"/>
                              <a:gd name="T71" fmla="*/ 16 h 160"/>
                              <a:gd name="T72" fmla="*/ 148 w 156"/>
                              <a:gd name="T73" fmla="*/ 6 h 160"/>
                              <a:gd name="T74" fmla="*/ 153 w 156"/>
                              <a:gd name="T75" fmla="*/ 6 h 160"/>
                              <a:gd name="T76" fmla="*/ 156 w 156"/>
                              <a:gd name="T77" fmla="*/ 3 h 160"/>
                              <a:gd name="T78" fmla="*/ 152 w 156"/>
                              <a:gd name="T79" fmla="*/ 0 h 160"/>
                              <a:gd name="T80" fmla="*/ 138 w 156"/>
                              <a:gd name="T81" fmla="*/ 0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56" h="160">
                                <a:moveTo>
                                  <a:pt x="138" y="0"/>
                                </a:moveTo>
                                <a:cubicBezTo>
                                  <a:pt x="134" y="0"/>
                                  <a:pt x="134" y="0"/>
                                  <a:pt x="134" y="0"/>
                                </a:cubicBezTo>
                                <a:cubicBezTo>
                                  <a:pt x="132" y="0"/>
                                  <a:pt x="132" y="0"/>
                                  <a:pt x="132" y="0"/>
                                </a:cubicBezTo>
                                <a:cubicBezTo>
                                  <a:pt x="113" y="0"/>
                                  <a:pt x="113" y="0"/>
                                  <a:pt x="113" y="0"/>
                                </a:cubicBezTo>
                                <a:cubicBezTo>
                                  <a:pt x="112" y="0"/>
                                  <a:pt x="108" y="0"/>
                                  <a:pt x="108" y="3"/>
                                </a:cubicBezTo>
                                <a:cubicBezTo>
                                  <a:pt x="108" y="4"/>
                                  <a:pt x="109" y="6"/>
                                  <a:pt x="111" y="6"/>
                                </a:cubicBezTo>
                                <a:cubicBezTo>
                                  <a:pt x="118" y="6"/>
                                  <a:pt x="118" y="6"/>
                                  <a:pt x="118" y="6"/>
                                </a:cubicBezTo>
                                <a:cubicBezTo>
                                  <a:pt x="124" y="7"/>
                                  <a:pt x="125" y="10"/>
                                  <a:pt x="125" y="16"/>
                                </a:cubicBezTo>
                                <a:cubicBezTo>
                                  <a:pt x="125" y="16"/>
                                  <a:pt x="126" y="60"/>
                                  <a:pt x="126" y="60"/>
                                </a:cubicBezTo>
                                <a:cubicBezTo>
                                  <a:pt x="126" y="86"/>
                                  <a:pt x="126" y="86"/>
                                  <a:pt x="126" y="86"/>
                                </a:cubicBezTo>
                                <a:cubicBezTo>
                                  <a:pt x="126" y="110"/>
                                  <a:pt x="122" y="125"/>
                                  <a:pt x="114" y="135"/>
                                </a:cubicBezTo>
                                <a:cubicBezTo>
                                  <a:pt x="107" y="144"/>
                                  <a:pt x="95" y="149"/>
                                  <a:pt x="83" y="149"/>
                                </a:cubicBezTo>
                                <a:cubicBezTo>
                                  <a:pt x="72" y="149"/>
                                  <a:pt x="63" y="147"/>
                                  <a:pt x="54" y="138"/>
                                </a:cubicBezTo>
                                <a:cubicBezTo>
                                  <a:pt x="46" y="131"/>
                                  <a:pt x="39" y="120"/>
                                  <a:pt x="39" y="89"/>
                                </a:cubicBezTo>
                                <a:cubicBezTo>
                                  <a:pt x="39" y="60"/>
                                  <a:pt x="39" y="60"/>
                                  <a:pt x="39" y="60"/>
                                </a:cubicBezTo>
                                <a:cubicBezTo>
                                  <a:pt x="39" y="16"/>
                                  <a:pt x="39" y="16"/>
                                  <a:pt x="39" y="16"/>
                                </a:cubicBezTo>
                                <a:cubicBezTo>
                                  <a:pt x="40" y="9"/>
                                  <a:pt x="41" y="7"/>
                                  <a:pt x="45" y="6"/>
                                </a:cubicBezTo>
                                <a:cubicBezTo>
                                  <a:pt x="45" y="6"/>
                                  <a:pt x="50" y="6"/>
                                  <a:pt x="50" y="6"/>
                                </a:cubicBezTo>
                                <a:cubicBezTo>
                                  <a:pt x="52" y="6"/>
                                  <a:pt x="53" y="4"/>
                                  <a:pt x="53" y="3"/>
                                </a:cubicBezTo>
                                <a:cubicBezTo>
                                  <a:pt x="53" y="0"/>
                                  <a:pt x="50" y="0"/>
                                  <a:pt x="49" y="0"/>
                                </a:cubicBezTo>
                                <a:cubicBezTo>
                                  <a:pt x="34" y="0"/>
                                  <a:pt x="34" y="0"/>
                                  <a:pt x="34" y="0"/>
                                </a:cubicBezTo>
                                <a:cubicBezTo>
                                  <a:pt x="28" y="0"/>
                                  <a:pt x="28" y="0"/>
                                  <a:pt x="28" y="0"/>
                                </a:cubicBezTo>
                                <a:cubicBezTo>
                                  <a:pt x="24" y="0"/>
                                  <a:pt x="24" y="0"/>
                                  <a:pt x="24" y="0"/>
                                </a:cubicBezTo>
                                <a:cubicBezTo>
                                  <a:pt x="5" y="0"/>
                                  <a:pt x="5" y="0"/>
                                  <a:pt x="5" y="0"/>
                                </a:cubicBezTo>
                                <a:cubicBezTo>
                                  <a:pt x="4" y="0"/>
                                  <a:pt x="0" y="0"/>
                                  <a:pt x="0" y="3"/>
                                </a:cubicBezTo>
                                <a:cubicBezTo>
                                  <a:pt x="0" y="4"/>
                                  <a:pt x="1" y="6"/>
                                  <a:pt x="3" y="6"/>
                                </a:cubicBezTo>
                                <a:cubicBezTo>
                                  <a:pt x="10" y="6"/>
                                  <a:pt x="10" y="6"/>
                                  <a:pt x="10" y="6"/>
                                </a:cubicBezTo>
                                <a:cubicBezTo>
                                  <a:pt x="15" y="7"/>
                                  <a:pt x="17" y="10"/>
                                  <a:pt x="17" y="16"/>
                                </a:cubicBezTo>
                                <a:cubicBezTo>
                                  <a:pt x="18" y="60"/>
                                  <a:pt x="18" y="60"/>
                                  <a:pt x="18" y="60"/>
                                </a:cubicBezTo>
                                <a:cubicBezTo>
                                  <a:pt x="18" y="90"/>
                                  <a:pt x="18" y="90"/>
                                  <a:pt x="18" y="90"/>
                                </a:cubicBezTo>
                                <a:cubicBezTo>
                                  <a:pt x="18" y="123"/>
                                  <a:pt x="28" y="137"/>
                                  <a:pt x="36" y="145"/>
                                </a:cubicBezTo>
                                <a:cubicBezTo>
                                  <a:pt x="50" y="158"/>
                                  <a:pt x="69" y="160"/>
                                  <a:pt x="79" y="160"/>
                                </a:cubicBezTo>
                                <a:cubicBezTo>
                                  <a:pt x="90" y="160"/>
                                  <a:pt x="107" y="159"/>
                                  <a:pt x="122" y="145"/>
                                </a:cubicBezTo>
                                <a:cubicBezTo>
                                  <a:pt x="140" y="129"/>
                                  <a:pt x="142" y="103"/>
                                  <a:pt x="142" y="82"/>
                                </a:cubicBezTo>
                                <a:cubicBezTo>
                                  <a:pt x="142" y="60"/>
                                  <a:pt x="142" y="60"/>
                                  <a:pt x="142" y="60"/>
                                </a:cubicBezTo>
                                <a:cubicBezTo>
                                  <a:pt x="142" y="16"/>
                                  <a:pt x="142" y="16"/>
                                  <a:pt x="142" y="16"/>
                                </a:cubicBezTo>
                                <a:cubicBezTo>
                                  <a:pt x="143" y="9"/>
                                  <a:pt x="144" y="7"/>
                                  <a:pt x="148" y="6"/>
                                </a:cubicBezTo>
                                <a:cubicBezTo>
                                  <a:pt x="149" y="6"/>
                                  <a:pt x="153" y="6"/>
                                  <a:pt x="153" y="6"/>
                                </a:cubicBezTo>
                                <a:cubicBezTo>
                                  <a:pt x="155" y="6"/>
                                  <a:pt x="156" y="4"/>
                                  <a:pt x="156" y="3"/>
                                </a:cubicBezTo>
                                <a:cubicBezTo>
                                  <a:pt x="156" y="0"/>
                                  <a:pt x="153" y="0"/>
                                  <a:pt x="152" y="0"/>
                                </a:cubicBezTo>
                                <a:lnTo>
                                  <a:pt x="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 name="Freeform 10"/>
                        <wps:cNvSpPr>
                          <a:spLocks/>
                        </wps:cNvSpPr>
                        <wps:spPr bwMode="auto">
                          <a:xfrm>
                            <a:off x="689" y="1282"/>
                            <a:ext cx="114" cy="110"/>
                          </a:xfrm>
                          <a:custGeom>
                            <a:avLst/>
                            <a:gdLst>
                              <a:gd name="T0" fmla="*/ 17 w 168"/>
                              <a:gd name="T1" fmla="*/ 12 h 162"/>
                              <a:gd name="T2" fmla="*/ 17 w 168"/>
                              <a:gd name="T3" fmla="*/ 129 h 162"/>
                              <a:gd name="T4" fmla="*/ 12 w 168"/>
                              <a:gd name="T5" fmla="*/ 153 h 162"/>
                              <a:gd name="T6" fmla="*/ 4 w 168"/>
                              <a:gd name="T7" fmla="*/ 154 h 162"/>
                              <a:gd name="T8" fmla="*/ 0 w 168"/>
                              <a:gd name="T9" fmla="*/ 157 h 162"/>
                              <a:gd name="T10" fmla="*/ 5 w 168"/>
                              <a:gd name="T11" fmla="*/ 160 h 162"/>
                              <a:gd name="T12" fmla="*/ 22 w 168"/>
                              <a:gd name="T13" fmla="*/ 160 h 162"/>
                              <a:gd name="T14" fmla="*/ 25 w 168"/>
                              <a:gd name="T15" fmla="*/ 160 h 162"/>
                              <a:gd name="T16" fmla="*/ 28 w 168"/>
                              <a:gd name="T17" fmla="*/ 160 h 162"/>
                              <a:gd name="T18" fmla="*/ 46 w 168"/>
                              <a:gd name="T19" fmla="*/ 160 h 162"/>
                              <a:gd name="T20" fmla="*/ 52 w 168"/>
                              <a:gd name="T21" fmla="*/ 157 h 162"/>
                              <a:gd name="T22" fmla="*/ 49 w 168"/>
                              <a:gd name="T23" fmla="*/ 154 h 162"/>
                              <a:gd name="T24" fmla="*/ 39 w 168"/>
                              <a:gd name="T25" fmla="*/ 153 h 162"/>
                              <a:gd name="T26" fmla="*/ 32 w 168"/>
                              <a:gd name="T27" fmla="*/ 131 h 162"/>
                              <a:gd name="T28" fmla="*/ 29 w 168"/>
                              <a:gd name="T29" fmla="*/ 37 h 162"/>
                              <a:gd name="T30" fmla="*/ 80 w 168"/>
                              <a:gd name="T31" fmla="*/ 93 h 162"/>
                              <a:gd name="T32" fmla="*/ 133 w 168"/>
                              <a:gd name="T33" fmla="*/ 148 h 162"/>
                              <a:gd name="T34" fmla="*/ 149 w 168"/>
                              <a:gd name="T35" fmla="*/ 162 h 162"/>
                              <a:gd name="T36" fmla="*/ 153 w 168"/>
                              <a:gd name="T37" fmla="*/ 146 h 162"/>
                              <a:gd name="T38" fmla="*/ 153 w 168"/>
                              <a:gd name="T39" fmla="*/ 26 h 162"/>
                              <a:gd name="T40" fmla="*/ 159 w 168"/>
                              <a:gd name="T41" fmla="*/ 9 h 162"/>
                              <a:gd name="T42" fmla="*/ 164 w 168"/>
                              <a:gd name="T43" fmla="*/ 9 h 162"/>
                              <a:gd name="T44" fmla="*/ 168 w 168"/>
                              <a:gd name="T45" fmla="*/ 6 h 162"/>
                              <a:gd name="T46" fmla="*/ 163 w 168"/>
                              <a:gd name="T47" fmla="*/ 3 h 162"/>
                              <a:gd name="T48" fmla="*/ 149 w 168"/>
                              <a:gd name="T49" fmla="*/ 3 h 162"/>
                              <a:gd name="T50" fmla="*/ 145 w 168"/>
                              <a:gd name="T51" fmla="*/ 3 h 162"/>
                              <a:gd name="T52" fmla="*/ 141 w 168"/>
                              <a:gd name="T53" fmla="*/ 3 h 162"/>
                              <a:gd name="T54" fmla="*/ 124 w 168"/>
                              <a:gd name="T55" fmla="*/ 3 h 162"/>
                              <a:gd name="T56" fmla="*/ 118 w 168"/>
                              <a:gd name="T57" fmla="*/ 6 h 162"/>
                              <a:gd name="T58" fmla="*/ 121 w 168"/>
                              <a:gd name="T59" fmla="*/ 9 h 162"/>
                              <a:gd name="T60" fmla="*/ 131 w 168"/>
                              <a:gd name="T61" fmla="*/ 10 h 162"/>
                              <a:gd name="T62" fmla="*/ 138 w 168"/>
                              <a:gd name="T63" fmla="*/ 28 h 162"/>
                              <a:gd name="T64" fmla="*/ 140 w 168"/>
                              <a:gd name="T65" fmla="*/ 127 h 162"/>
                              <a:gd name="T66" fmla="*/ 125 w 168"/>
                              <a:gd name="T67" fmla="*/ 111 h 162"/>
                              <a:gd name="T68" fmla="*/ 94 w 168"/>
                              <a:gd name="T69" fmla="*/ 77 h 162"/>
                              <a:gd name="T70" fmla="*/ 27 w 168"/>
                              <a:gd name="T71" fmla="*/ 5 h 162"/>
                              <a:gd name="T72" fmla="*/ 21 w 168"/>
                              <a:gd name="T73" fmla="*/ 0 h 162"/>
                              <a:gd name="T74" fmla="*/ 17 w 168"/>
                              <a:gd name="T75" fmla="*/ 1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8" h="162">
                                <a:moveTo>
                                  <a:pt x="17" y="12"/>
                                </a:moveTo>
                                <a:cubicBezTo>
                                  <a:pt x="17" y="129"/>
                                  <a:pt x="17" y="129"/>
                                  <a:pt x="17" y="129"/>
                                </a:cubicBezTo>
                                <a:cubicBezTo>
                                  <a:pt x="17" y="147"/>
                                  <a:pt x="16" y="152"/>
                                  <a:pt x="12" y="153"/>
                                </a:cubicBezTo>
                                <a:cubicBezTo>
                                  <a:pt x="11" y="153"/>
                                  <a:pt x="4" y="154"/>
                                  <a:pt x="4" y="154"/>
                                </a:cubicBezTo>
                                <a:cubicBezTo>
                                  <a:pt x="1" y="154"/>
                                  <a:pt x="0" y="156"/>
                                  <a:pt x="0" y="157"/>
                                </a:cubicBezTo>
                                <a:cubicBezTo>
                                  <a:pt x="0" y="160"/>
                                  <a:pt x="4" y="160"/>
                                  <a:pt x="5" y="160"/>
                                </a:cubicBezTo>
                                <a:cubicBezTo>
                                  <a:pt x="22" y="160"/>
                                  <a:pt x="22" y="160"/>
                                  <a:pt x="22" y="160"/>
                                </a:cubicBezTo>
                                <a:cubicBezTo>
                                  <a:pt x="25" y="160"/>
                                  <a:pt x="25" y="160"/>
                                  <a:pt x="25" y="160"/>
                                </a:cubicBezTo>
                                <a:cubicBezTo>
                                  <a:pt x="28" y="160"/>
                                  <a:pt x="28" y="160"/>
                                  <a:pt x="28" y="160"/>
                                </a:cubicBezTo>
                                <a:cubicBezTo>
                                  <a:pt x="46" y="160"/>
                                  <a:pt x="46" y="160"/>
                                  <a:pt x="46" y="160"/>
                                </a:cubicBezTo>
                                <a:cubicBezTo>
                                  <a:pt x="48" y="160"/>
                                  <a:pt x="52" y="160"/>
                                  <a:pt x="52" y="157"/>
                                </a:cubicBezTo>
                                <a:cubicBezTo>
                                  <a:pt x="52" y="156"/>
                                  <a:pt x="51" y="154"/>
                                  <a:pt x="49" y="154"/>
                                </a:cubicBezTo>
                                <a:cubicBezTo>
                                  <a:pt x="39" y="153"/>
                                  <a:pt x="39" y="153"/>
                                  <a:pt x="39" y="153"/>
                                </a:cubicBezTo>
                                <a:cubicBezTo>
                                  <a:pt x="35" y="152"/>
                                  <a:pt x="32" y="148"/>
                                  <a:pt x="32" y="131"/>
                                </a:cubicBezTo>
                                <a:cubicBezTo>
                                  <a:pt x="32" y="131"/>
                                  <a:pt x="30" y="45"/>
                                  <a:pt x="29" y="37"/>
                                </a:cubicBezTo>
                                <a:cubicBezTo>
                                  <a:pt x="34" y="43"/>
                                  <a:pt x="80" y="93"/>
                                  <a:pt x="80" y="93"/>
                                </a:cubicBezTo>
                                <a:cubicBezTo>
                                  <a:pt x="102" y="117"/>
                                  <a:pt x="131" y="146"/>
                                  <a:pt x="133" y="148"/>
                                </a:cubicBezTo>
                                <a:cubicBezTo>
                                  <a:pt x="145" y="160"/>
                                  <a:pt x="147" y="162"/>
                                  <a:pt x="149" y="162"/>
                                </a:cubicBezTo>
                                <a:cubicBezTo>
                                  <a:pt x="152" y="162"/>
                                  <a:pt x="153" y="159"/>
                                  <a:pt x="153" y="146"/>
                                </a:cubicBezTo>
                                <a:cubicBezTo>
                                  <a:pt x="153" y="146"/>
                                  <a:pt x="153" y="26"/>
                                  <a:pt x="153" y="26"/>
                                </a:cubicBezTo>
                                <a:cubicBezTo>
                                  <a:pt x="153" y="13"/>
                                  <a:pt x="154" y="10"/>
                                  <a:pt x="159" y="9"/>
                                </a:cubicBezTo>
                                <a:cubicBezTo>
                                  <a:pt x="159" y="9"/>
                                  <a:pt x="164" y="9"/>
                                  <a:pt x="164" y="9"/>
                                </a:cubicBezTo>
                                <a:cubicBezTo>
                                  <a:pt x="167" y="9"/>
                                  <a:pt x="168" y="7"/>
                                  <a:pt x="168" y="6"/>
                                </a:cubicBezTo>
                                <a:cubicBezTo>
                                  <a:pt x="168" y="3"/>
                                  <a:pt x="164" y="3"/>
                                  <a:pt x="163" y="3"/>
                                </a:cubicBezTo>
                                <a:cubicBezTo>
                                  <a:pt x="149" y="3"/>
                                  <a:pt x="149" y="3"/>
                                  <a:pt x="149" y="3"/>
                                </a:cubicBezTo>
                                <a:cubicBezTo>
                                  <a:pt x="145" y="3"/>
                                  <a:pt x="145" y="3"/>
                                  <a:pt x="145" y="3"/>
                                </a:cubicBezTo>
                                <a:cubicBezTo>
                                  <a:pt x="141" y="3"/>
                                  <a:pt x="141" y="3"/>
                                  <a:pt x="141" y="3"/>
                                </a:cubicBezTo>
                                <a:cubicBezTo>
                                  <a:pt x="124" y="3"/>
                                  <a:pt x="124" y="3"/>
                                  <a:pt x="124" y="3"/>
                                </a:cubicBezTo>
                                <a:cubicBezTo>
                                  <a:pt x="122" y="3"/>
                                  <a:pt x="118" y="3"/>
                                  <a:pt x="118" y="6"/>
                                </a:cubicBezTo>
                                <a:cubicBezTo>
                                  <a:pt x="118" y="8"/>
                                  <a:pt x="119" y="9"/>
                                  <a:pt x="121" y="9"/>
                                </a:cubicBezTo>
                                <a:cubicBezTo>
                                  <a:pt x="131" y="10"/>
                                  <a:pt x="131" y="10"/>
                                  <a:pt x="131" y="10"/>
                                </a:cubicBezTo>
                                <a:cubicBezTo>
                                  <a:pt x="136" y="11"/>
                                  <a:pt x="138" y="14"/>
                                  <a:pt x="138" y="28"/>
                                </a:cubicBezTo>
                                <a:cubicBezTo>
                                  <a:pt x="138" y="28"/>
                                  <a:pt x="140" y="108"/>
                                  <a:pt x="140" y="127"/>
                                </a:cubicBezTo>
                                <a:cubicBezTo>
                                  <a:pt x="136" y="123"/>
                                  <a:pt x="125" y="111"/>
                                  <a:pt x="125" y="111"/>
                                </a:cubicBezTo>
                                <a:cubicBezTo>
                                  <a:pt x="94" y="77"/>
                                  <a:pt x="94" y="77"/>
                                  <a:pt x="94" y="77"/>
                                </a:cubicBezTo>
                                <a:cubicBezTo>
                                  <a:pt x="27" y="5"/>
                                  <a:pt x="27" y="5"/>
                                  <a:pt x="27" y="5"/>
                                </a:cubicBezTo>
                                <a:cubicBezTo>
                                  <a:pt x="24" y="2"/>
                                  <a:pt x="22" y="0"/>
                                  <a:pt x="21" y="0"/>
                                </a:cubicBezTo>
                                <a:cubicBezTo>
                                  <a:pt x="17" y="0"/>
                                  <a:pt x="17" y="4"/>
                                  <a:pt x="17" y="1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 name="Freeform 11"/>
                        <wps:cNvSpPr>
                          <a:spLocks/>
                        </wps:cNvSpPr>
                        <wps:spPr bwMode="auto">
                          <a:xfrm>
                            <a:off x="822" y="1284"/>
                            <a:ext cx="38" cy="107"/>
                          </a:xfrm>
                          <a:custGeom>
                            <a:avLst/>
                            <a:gdLst>
                              <a:gd name="T0" fmla="*/ 29 w 56"/>
                              <a:gd name="T1" fmla="*/ 0 h 157"/>
                              <a:gd name="T2" fmla="*/ 26 w 56"/>
                              <a:gd name="T3" fmla="*/ 0 h 157"/>
                              <a:gd name="T4" fmla="*/ 23 w 56"/>
                              <a:gd name="T5" fmla="*/ 0 h 157"/>
                              <a:gd name="T6" fmla="*/ 5 w 56"/>
                              <a:gd name="T7" fmla="*/ 0 h 157"/>
                              <a:gd name="T8" fmla="*/ 0 w 56"/>
                              <a:gd name="T9" fmla="*/ 3 h 157"/>
                              <a:gd name="T10" fmla="*/ 4 w 56"/>
                              <a:gd name="T11" fmla="*/ 6 h 157"/>
                              <a:gd name="T12" fmla="*/ 10 w 56"/>
                              <a:gd name="T13" fmla="*/ 6 h 157"/>
                              <a:gd name="T14" fmla="*/ 15 w 56"/>
                              <a:gd name="T15" fmla="*/ 16 h 157"/>
                              <a:gd name="T16" fmla="*/ 16 w 56"/>
                              <a:gd name="T17" fmla="*/ 60 h 157"/>
                              <a:gd name="T18" fmla="*/ 16 w 56"/>
                              <a:gd name="T19" fmla="*/ 96 h 157"/>
                              <a:gd name="T20" fmla="*/ 15 w 56"/>
                              <a:gd name="T21" fmla="*/ 141 h 157"/>
                              <a:gd name="T22" fmla="*/ 10 w 56"/>
                              <a:gd name="T23" fmla="*/ 150 h 157"/>
                              <a:gd name="T24" fmla="*/ 4 w 56"/>
                              <a:gd name="T25" fmla="*/ 151 h 157"/>
                              <a:gd name="T26" fmla="*/ 1 w 56"/>
                              <a:gd name="T27" fmla="*/ 154 h 157"/>
                              <a:gd name="T28" fmla="*/ 6 w 56"/>
                              <a:gd name="T29" fmla="*/ 157 h 157"/>
                              <a:gd name="T30" fmla="*/ 22 w 56"/>
                              <a:gd name="T31" fmla="*/ 157 h 157"/>
                              <a:gd name="T32" fmla="*/ 26 w 56"/>
                              <a:gd name="T33" fmla="*/ 157 h 157"/>
                              <a:gd name="T34" fmla="*/ 28 w 56"/>
                              <a:gd name="T35" fmla="*/ 157 h 157"/>
                              <a:gd name="T36" fmla="*/ 51 w 56"/>
                              <a:gd name="T37" fmla="*/ 157 h 157"/>
                              <a:gd name="T38" fmla="*/ 56 w 56"/>
                              <a:gd name="T39" fmla="*/ 154 h 157"/>
                              <a:gd name="T40" fmla="*/ 53 w 56"/>
                              <a:gd name="T41" fmla="*/ 151 h 157"/>
                              <a:gd name="T42" fmla="*/ 44 w 56"/>
                              <a:gd name="T43" fmla="*/ 150 h 157"/>
                              <a:gd name="T44" fmla="*/ 37 w 56"/>
                              <a:gd name="T45" fmla="*/ 141 h 157"/>
                              <a:gd name="T46" fmla="*/ 36 w 56"/>
                              <a:gd name="T47" fmla="*/ 96 h 157"/>
                              <a:gd name="T48" fmla="*/ 36 w 56"/>
                              <a:gd name="T49" fmla="*/ 60 h 157"/>
                              <a:gd name="T50" fmla="*/ 36 w 56"/>
                              <a:gd name="T51" fmla="*/ 16 h 157"/>
                              <a:gd name="T52" fmla="*/ 43 w 56"/>
                              <a:gd name="T53" fmla="*/ 6 h 157"/>
                              <a:gd name="T54" fmla="*/ 47 w 56"/>
                              <a:gd name="T55" fmla="*/ 6 h 157"/>
                              <a:gd name="T56" fmla="*/ 51 w 56"/>
                              <a:gd name="T57" fmla="*/ 3 h 157"/>
                              <a:gd name="T58" fmla="*/ 46 w 56"/>
                              <a:gd name="T59" fmla="*/ 0 h 157"/>
                              <a:gd name="T60" fmla="*/ 29 w 56"/>
                              <a:gd name="T61"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 h="157">
                                <a:moveTo>
                                  <a:pt x="29" y="0"/>
                                </a:moveTo>
                                <a:cubicBezTo>
                                  <a:pt x="26" y="0"/>
                                  <a:pt x="26" y="0"/>
                                  <a:pt x="26" y="0"/>
                                </a:cubicBezTo>
                                <a:cubicBezTo>
                                  <a:pt x="23" y="0"/>
                                  <a:pt x="23" y="0"/>
                                  <a:pt x="23" y="0"/>
                                </a:cubicBezTo>
                                <a:cubicBezTo>
                                  <a:pt x="5" y="0"/>
                                  <a:pt x="5" y="0"/>
                                  <a:pt x="5" y="0"/>
                                </a:cubicBezTo>
                                <a:cubicBezTo>
                                  <a:pt x="4" y="0"/>
                                  <a:pt x="0" y="0"/>
                                  <a:pt x="0" y="3"/>
                                </a:cubicBezTo>
                                <a:cubicBezTo>
                                  <a:pt x="0" y="4"/>
                                  <a:pt x="2" y="6"/>
                                  <a:pt x="4" y="6"/>
                                </a:cubicBezTo>
                                <a:cubicBezTo>
                                  <a:pt x="10" y="6"/>
                                  <a:pt x="10" y="6"/>
                                  <a:pt x="10" y="6"/>
                                </a:cubicBezTo>
                                <a:cubicBezTo>
                                  <a:pt x="13" y="7"/>
                                  <a:pt x="15" y="9"/>
                                  <a:pt x="15" y="16"/>
                                </a:cubicBezTo>
                                <a:cubicBezTo>
                                  <a:pt x="15" y="16"/>
                                  <a:pt x="16" y="60"/>
                                  <a:pt x="16" y="60"/>
                                </a:cubicBezTo>
                                <a:cubicBezTo>
                                  <a:pt x="16" y="96"/>
                                  <a:pt x="16" y="96"/>
                                  <a:pt x="16" y="96"/>
                                </a:cubicBezTo>
                                <a:cubicBezTo>
                                  <a:pt x="16" y="116"/>
                                  <a:pt x="16" y="132"/>
                                  <a:pt x="15" y="141"/>
                                </a:cubicBezTo>
                                <a:cubicBezTo>
                                  <a:pt x="14" y="147"/>
                                  <a:pt x="13" y="150"/>
                                  <a:pt x="10" y="150"/>
                                </a:cubicBezTo>
                                <a:cubicBezTo>
                                  <a:pt x="10" y="150"/>
                                  <a:pt x="4" y="151"/>
                                  <a:pt x="4" y="151"/>
                                </a:cubicBezTo>
                                <a:cubicBezTo>
                                  <a:pt x="2" y="151"/>
                                  <a:pt x="1" y="153"/>
                                  <a:pt x="1" y="154"/>
                                </a:cubicBezTo>
                                <a:cubicBezTo>
                                  <a:pt x="1" y="157"/>
                                  <a:pt x="5" y="157"/>
                                  <a:pt x="6" y="157"/>
                                </a:cubicBezTo>
                                <a:cubicBezTo>
                                  <a:pt x="22" y="157"/>
                                  <a:pt x="22" y="157"/>
                                  <a:pt x="22" y="157"/>
                                </a:cubicBezTo>
                                <a:cubicBezTo>
                                  <a:pt x="26" y="157"/>
                                  <a:pt x="26" y="157"/>
                                  <a:pt x="26" y="157"/>
                                </a:cubicBezTo>
                                <a:cubicBezTo>
                                  <a:pt x="28" y="157"/>
                                  <a:pt x="28" y="157"/>
                                  <a:pt x="28" y="157"/>
                                </a:cubicBezTo>
                                <a:cubicBezTo>
                                  <a:pt x="51" y="157"/>
                                  <a:pt x="51" y="157"/>
                                  <a:pt x="51" y="157"/>
                                </a:cubicBezTo>
                                <a:cubicBezTo>
                                  <a:pt x="55" y="157"/>
                                  <a:pt x="56" y="155"/>
                                  <a:pt x="56" y="154"/>
                                </a:cubicBezTo>
                                <a:cubicBezTo>
                                  <a:pt x="56" y="153"/>
                                  <a:pt x="55" y="151"/>
                                  <a:pt x="53" y="151"/>
                                </a:cubicBezTo>
                                <a:cubicBezTo>
                                  <a:pt x="44" y="150"/>
                                  <a:pt x="44" y="150"/>
                                  <a:pt x="44" y="150"/>
                                </a:cubicBezTo>
                                <a:cubicBezTo>
                                  <a:pt x="39" y="150"/>
                                  <a:pt x="38" y="147"/>
                                  <a:pt x="37" y="141"/>
                                </a:cubicBezTo>
                                <a:cubicBezTo>
                                  <a:pt x="36" y="132"/>
                                  <a:pt x="36" y="116"/>
                                  <a:pt x="36" y="96"/>
                                </a:cubicBezTo>
                                <a:cubicBezTo>
                                  <a:pt x="36" y="60"/>
                                  <a:pt x="36" y="60"/>
                                  <a:pt x="36" y="60"/>
                                </a:cubicBezTo>
                                <a:cubicBezTo>
                                  <a:pt x="36" y="16"/>
                                  <a:pt x="36" y="16"/>
                                  <a:pt x="36" y="16"/>
                                </a:cubicBezTo>
                                <a:cubicBezTo>
                                  <a:pt x="37" y="10"/>
                                  <a:pt x="38" y="7"/>
                                  <a:pt x="43" y="6"/>
                                </a:cubicBezTo>
                                <a:cubicBezTo>
                                  <a:pt x="43" y="6"/>
                                  <a:pt x="47" y="6"/>
                                  <a:pt x="47" y="6"/>
                                </a:cubicBezTo>
                                <a:cubicBezTo>
                                  <a:pt x="49" y="6"/>
                                  <a:pt x="51" y="4"/>
                                  <a:pt x="51" y="3"/>
                                </a:cubicBezTo>
                                <a:cubicBezTo>
                                  <a:pt x="51" y="0"/>
                                  <a:pt x="47" y="0"/>
                                  <a:pt x="46" y="0"/>
                                </a:cubicBez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 name="Freeform 12"/>
                        <wps:cNvSpPr>
                          <a:spLocks/>
                        </wps:cNvSpPr>
                        <wps:spPr bwMode="auto">
                          <a:xfrm>
                            <a:off x="866" y="1284"/>
                            <a:ext cx="112" cy="109"/>
                          </a:xfrm>
                          <a:custGeom>
                            <a:avLst/>
                            <a:gdLst>
                              <a:gd name="T0" fmla="*/ 148 w 166"/>
                              <a:gd name="T1" fmla="*/ 0 h 160"/>
                              <a:gd name="T2" fmla="*/ 145 w 166"/>
                              <a:gd name="T3" fmla="*/ 0 h 160"/>
                              <a:gd name="T4" fmla="*/ 140 w 166"/>
                              <a:gd name="T5" fmla="*/ 0 h 160"/>
                              <a:gd name="T6" fmla="*/ 125 w 166"/>
                              <a:gd name="T7" fmla="*/ 0 h 160"/>
                              <a:gd name="T8" fmla="*/ 119 w 166"/>
                              <a:gd name="T9" fmla="*/ 3 h 160"/>
                              <a:gd name="T10" fmla="*/ 123 w 166"/>
                              <a:gd name="T11" fmla="*/ 6 h 160"/>
                              <a:gd name="T12" fmla="*/ 130 w 166"/>
                              <a:gd name="T13" fmla="*/ 6 h 160"/>
                              <a:gd name="T14" fmla="*/ 131 w 166"/>
                              <a:gd name="T15" fmla="*/ 10 h 160"/>
                              <a:gd name="T16" fmla="*/ 130 w 166"/>
                              <a:gd name="T17" fmla="*/ 17 h 160"/>
                              <a:gd name="T18" fmla="*/ 88 w 166"/>
                              <a:gd name="T19" fmla="*/ 127 h 160"/>
                              <a:gd name="T20" fmla="*/ 50 w 166"/>
                              <a:gd name="T21" fmla="*/ 26 h 160"/>
                              <a:gd name="T22" fmla="*/ 44 w 166"/>
                              <a:gd name="T23" fmla="*/ 9 h 160"/>
                              <a:gd name="T24" fmla="*/ 46 w 166"/>
                              <a:gd name="T25" fmla="*/ 7 h 160"/>
                              <a:gd name="T26" fmla="*/ 53 w 166"/>
                              <a:gd name="T27" fmla="*/ 6 h 160"/>
                              <a:gd name="T28" fmla="*/ 57 w 166"/>
                              <a:gd name="T29" fmla="*/ 3 h 160"/>
                              <a:gd name="T30" fmla="*/ 50 w 166"/>
                              <a:gd name="T31" fmla="*/ 0 h 160"/>
                              <a:gd name="T32" fmla="*/ 35 w 166"/>
                              <a:gd name="T33" fmla="*/ 0 h 160"/>
                              <a:gd name="T34" fmla="*/ 31 w 166"/>
                              <a:gd name="T35" fmla="*/ 0 h 160"/>
                              <a:gd name="T36" fmla="*/ 26 w 166"/>
                              <a:gd name="T37" fmla="*/ 0 h 160"/>
                              <a:gd name="T38" fmla="*/ 7 w 166"/>
                              <a:gd name="T39" fmla="*/ 0 h 160"/>
                              <a:gd name="T40" fmla="*/ 0 w 166"/>
                              <a:gd name="T41" fmla="*/ 3 h 160"/>
                              <a:gd name="T42" fmla="*/ 3 w 166"/>
                              <a:gd name="T43" fmla="*/ 6 h 160"/>
                              <a:gd name="T44" fmla="*/ 10 w 166"/>
                              <a:gd name="T45" fmla="*/ 6 h 160"/>
                              <a:gd name="T46" fmla="*/ 24 w 166"/>
                              <a:gd name="T47" fmla="*/ 21 h 160"/>
                              <a:gd name="T48" fmla="*/ 75 w 166"/>
                              <a:gd name="T49" fmla="*/ 148 h 160"/>
                              <a:gd name="T50" fmla="*/ 83 w 166"/>
                              <a:gd name="T51" fmla="*/ 160 h 160"/>
                              <a:gd name="T52" fmla="*/ 89 w 166"/>
                              <a:gd name="T53" fmla="*/ 151 h 160"/>
                              <a:gd name="T54" fmla="*/ 93 w 166"/>
                              <a:gd name="T55" fmla="*/ 144 h 160"/>
                              <a:gd name="T56" fmla="*/ 118 w 166"/>
                              <a:gd name="T57" fmla="*/ 84 h 160"/>
                              <a:gd name="T58" fmla="*/ 130 w 166"/>
                              <a:gd name="T59" fmla="*/ 55 h 160"/>
                              <a:gd name="T60" fmla="*/ 142 w 166"/>
                              <a:gd name="T61" fmla="*/ 26 h 160"/>
                              <a:gd name="T62" fmla="*/ 153 w 166"/>
                              <a:gd name="T63" fmla="*/ 8 h 160"/>
                              <a:gd name="T64" fmla="*/ 162 w 166"/>
                              <a:gd name="T65" fmla="*/ 6 h 160"/>
                              <a:gd name="T66" fmla="*/ 166 w 166"/>
                              <a:gd name="T67" fmla="*/ 3 h 160"/>
                              <a:gd name="T68" fmla="*/ 161 w 166"/>
                              <a:gd name="T69" fmla="*/ 0 h 160"/>
                              <a:gd name="T70" fmla="*/ 148 w 166"/>
                              <a:gd name="T71" fmla="*/ 0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6" h="160">
                                <a:moveTo>
                                  <a:pt x="148" y="0"/>
                                </a:moveTo>
                                <a:cubicBezTo>
                                  <a:pt x="145" y="0"/>
                                  <a:pt x="145" y="0"/>
                                  <a:pt x="145" y="0"/>
                                </a:cubicBezTo>
                                <a:cubicBezTo>
                                  <a:pt x="140" y="0"/>
                                  <a:pt x="140" y="0"/>
                                  <a:pt x="140" y="0"/>
                                </a:cubicBezTo>
                                <a:cubicBezTo>
                                  <a:pt x="125" y="0"/>
                                  <a:pt x="125" y="0"/>
                                  <a:pt x="125" y="0"/>
                                </a:cubicBezTo>
                                <a:cubicBezTo>
                                  <a:pt x="123" y="0"/>
                                  <a:pt x="119" y="0"/>
                                  <a:pt x="119" y="3"/>
                                </a:cubicBezTo>
                                <a:cubicBezTo>
                                  <a:pt x="119" y="4"/>
                                  <a:pt x="119" y="6"/>
                                  <a:pt x="123" y="6"/>
                                </a:cubicBezTo>
                                <a:cubicBezTo>
                                  <a:pt x="130" y="6"/>
                                  <a:pt x="130" y="6"/>
                                  <a:pt x="130" y="6"/>
                                </a:cubicBezTo>
                                <a:cubicBezTo>
                                  <a:pt x="131" y="7"/>
                                  <a:pt x="131" y="9"/>
                                  <a:pt x="131" y="10"/>
                                </a:cubicBezTo>
                                <a:cubicBezTo>
                                  <a:pt x="130" y="17"/>
                                  <a:pt x="130" y="17"/>
                                  <a:pt x="130" y="17"/>
                                </a:cubicBezTo>
                                <a:cubicBezTo>
                                  <a:pt x="126" y="30"/>
                                  <a:pt x="100" y="97"/>
                                  <a:pt x="88" y="127"/>
                                </a:cubicBezTo>
                                <a:cubicBezTo>
                                  <a:pt x="85" y="120"/>
                                  <a:pt x="50" y="26"/>
                                  <a:pt x="50" y="26"/>
                                </a:cubicBezTo>
                                <a:cubicBezTo>
                                  <a:pt x="47" y="18"/>
                                  <a:pt x="44" y="12"/>
                                  <a:pt x="44" y="9"/>
                                </a:cubicBezTo>
                                <a:cubicBezTo>
                                  <a:pt x="44" y="8"/>
                                  <a:pt x="45" y="7"/>
                                  <a:pt x="46" y="7"/>
                                </a:cubicBezTo>
                                <a:cubicBezTo>
                                  <a:pt x="53" y="6"/>
                                  <a:pt x="53" y="6"/>
                                  <a:pt x="53" y="6"/>
                                </a:cubicBezTo>
                                <a:cubicBezTo>
                                  <a:pt x="56" y="6"/>
                                  <a:pt x="57" y="4"/>
                                  <a:pt x="57" y="3"/>
                                </a:cubicBezTo>
                                <a:cubicBezTo>
                                  <a:pt x="57" y="0"/>
                                  <a:pt x="52" y="0"/>
                                  <a:pt x="50" y="0"/>
                                </a:cubicBezTo>
                                <a:cubicBezTo>
                                  <a:pt x="35" y="0"/>
                                  <a:pt x="35" y="0"/>
                                  <a:pt x="35" y="0"/>
                                </a:cubicBezTo>
                                <a:cubicBezTo>
                                  <a:pt x="31" y="0"/>
                                  <a:pt x="31" y="0"/>
                                  <a:pt x="31" y="0"/>
                                </a:cubicBezTo>
                                <a:cubicBezTo>
                                  <a:pt x="26" y="0"/>
                                  <a:pt x="26" y="0"/>
                                  <a:pt x="26" y="0"/>
                                </a:cubicBezTo>
                                <a:cubicBezTo>
                                  <a:pt x="7" y="0"/>
                                  <a:pt x="7" y="0"/>
                                  <a:pt x="7" y="0"/>
                                </a:cubicBezTo>
                                <a:cubicBezTo>
                                  <a:pt x="4" y="0"/>
                                  <a:pt x="0" y="0"/>
                                  <a:pt x="0" y="3"/>
                                </a:cubicBezTo>
                                <a:cubicBezTo>
                                  <a:pt x="0" y="4"/>
                                  <a:pt x="1" y="6"/>
                                  <a:pt x="3" y="6"/>
                                </a:cubicBezTo>
                                <a:cubicBezTo>
                                  <a:pt x="10" y="6"/>
                                  <a:pt x="10" y="6"/>
                                  <a:pt x="10" y="6"/>
                                </a:cubicBezTo>
                                <a:cubicBezTo>
                                  <a:pt x="17" y="8"/>
                                  <a:pt x="20" y="10"/>
                                  <a:pt x="24" y="21"/>
                                </a:cubicBezTo>
                                <a:cubicBezTo>
                                  <a:pt x="75" y="148"/>
                                  <a:pt x="75" y="148"/>
                                  <a:pt x="75" y="148"/>
                                </a:cubicBezTo>
                                <a:cubicBezTo>
                                  <a:pt x="78" y="157"/>
                                  <a:pt x="80" y="160"/>
                                  <a:pt x="83" y="160"/>
                                </a:cubicBezTo>
                                <a:cubicBezTo>
                                  <a:pt x="86" y="160"/>
                                  <a:pt x="86" y="158"/>
                                  <a:pt x="89" y="151"/>
                                </a:cubicBezTo>
                                <a:cubicBezTo>
                                  <a:pt x="93" y="144"/>
                                  <a:pt x="93" y="144"/>
                                  <a:pt x="93" y="144"/>
                                </a:cubicBezTo>
                                <a:cubicBezTo>
                                  <a:pt x="118" y="84"/>
                                  <a:pt x="118" y="84"/>
                                  <a:pt x="118" y="84"/>
                                </a:cubicBezTo>
                                <a:cubicBezTo>
                                  <a:pt x="130" y="55"/>
                                  <a:pt x="130" y="55"/>
                                  <a:pt x="130" y="55"/>
                                </a:cubicBezTo>
                                <a:cubicBezTo>
                                  <a:pt x="142" y="26"/>
                                  <a:pt x="142" y="26"/>
                                  <a:pt x="142" y="26"/>
                                </a:cubicBezTo>
                                <a:cubicBezTo>
                                  <a:pt x="148" y="13"/>
                                  <a:pt x="151" y="9"/>
                                  <a:pt x="153" y="8"/>
                                </a:cubicBezTo>
                                <a:cubicBezTo>
                                  <a:pt x="156" y="6"/>
                                  <a:pt x="160" y="6"/>
                                  <a:pt x="162" y="6"/>
                                </a:cubicBezTo>
                                <a:cubicBezTo>
                                  <a:pt x="165" y="6"/>
                                  <a:pt x="166" y="4"/>
                                  <a:pt x="166" y="3"/>
                                </a:cubicBezTo>
                                <a:cubicBezTo>
                                  <a:pt x="166" y="1"/>
                                  <a:pt x="164" y="0"/>
                                  <a:pt x="161" y="0"/>
                                </a:cubicBezTo>
                                <a:lnTo>
                                  <a:pt x="1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 name="Freeform 13"/>
                        <wps:cNvSpPr>
                          <a:spLocks/>
                        </wps:cNvSpPr>
                        <wps:spPr bwMode="auto">
                          <a:xfrm>
                            <a:off x="984" y="1283"/>
                            <a:ext cx="64" cy="108"/>
                          </a:xfrm>
                          <a:custGeom>
                            <a:avLst/>
                            <a:gdLst>
                              <a:gd name="T0" fmla="*/ 84 w 94"/>
                              <a:gd name="T1" fmla="*/ 1 h 160"/>
                              <a:gd name="T2" fmla="*/ 83 w 94"/>
                              <a:gd name="T3" fmla="*/ 1 h 160"/>
                              <a:gd name="T4" fmla="*/ 75 w 94"/>
                              <a:gd name="T5" fmla="*/ 2 h 160"/>
                              <a:gd name="T6" fmla="*/ 28 w 94"/>
                              <a:gd name="T7" fmla="*/ 2 h 160"/>
                              <a:gd name="T8" fmla="*/ 26 w 94"/>
                              <a:gd name="T9" fmla="*/ 2 h 160"/>
                              <a:gd name="T10" fmla="*/ 5 w 94"/>
                              <a:gd name="T11" fmla="*/ 2 h 160"/>
                              <a:gd name="T12" fmla="*/ 0 w 94"/>
                              <a:gd name="T13" fmla="*/ 5 h 160"/>
                              <a:gd name="T14" fmla="*/ 4 w 94"/>
                              <a:gd name="T15" fmla="*/ 8 h 160"/>
                              <a:gd name="T16" fmla="*/ 10 w 94"/>
                              <a:gd name="T17" fmla="*/ 8 h 160"/>
                              <a:gd name="T18" fmla="*/ 18 w 94"/>
                              <a:gd name="T19" fmla="*/ 18 h 160"/>
                              <a:gd name="T20" fmla="*/ 18 w 94"/>
                              <a:gd name="T21" fmla="*/ 62 h 160"/>
                              <a:gd name="T22" fmla="*/ 18 w 94"/>
                              <a:gd name="T23" fmla="*/ 98 h 160"/>
                              <a:gd name="T24" fmla="*/ 17 w 94"/>
                              <a:gd name="T25" fmla="*/ 143 h 160"/>
                              <a:gd name="T26" fmla="*/ 12 w 94"/>
                              <a:gd name="T27" fmla="*/ 152 h 160"/>
                              <a:gd name="T28" fmla="*/ 7 w 94"/>
                              <a:gd name="T29" fmla="*/ 153 h 160"/>
                              <a:gd name="T30" fmla="*/ 3 w 94"/>
                              <a:gd name="T31" fmla="*/ 156 h 160"/>
                              <a:gd name="T32" fmla="*/ 8 w 94"/>
                              <a:gd name="T33" fmla="*/ 159 h 160"/>
                              <a:gd name="T34" fmla="*/ 25 w 94"/>
                              <a:gd name="T35" fmla="*/ 159 h 160"/>
                              <a:gd name="T36" fmla="*/ 28 w 94"/>
                              <a:gd name="T37" fmla="*/ 159 h 160"/>
                              <a:gd name="T38" fmla="*/ 36 w 94"/>
                              <a:gd name="T39" fmla="*/ 159 h 160"/>
                              <a:gd name="T40" fmla="*/ 79 w 94"/>
                              <a:gd name="T41" fmla="*/ 160 h 160"/>
                              <a:gd name="T42" fmla="*/ 91 w 94"/>
                              <a:gd name="T43" fmla="*/ 153 h 160"/>
                              <a:gd name="T44" fmla="*/ 94 w 94"/>
                              <a:gd name="T45" fmla="*/ 133 h 160"/>
                              <a:gd name="T46" fmla="*/ 91 w 94"/>
                              <a:gd name="T47" fmla="*/ 129 h 160"/>
                              <a:gd name="T48" fmla="*/ 88 w 94"/>
                              <a:gd name="T49" fmla="*/ 133 h 160"/>
                              <a:gd name="T50" fmla="*/ 80 w 94"/>
                              <a:gd name="T51" fmla="*/ 146 h 160"/>
                              <a:gd name="T52" fmla="*/ 61 w 94"/>
                              <a:gd name="T53" fmla="*/ 149 h 160"/>
                              <a:gd name="T54" fmla="*/ 38 w 94"/>
                              <a:gd name="T55" fmla="*/ 133 h 160"/>
                              <a:gd name="T56" fmla="*/ 38 w 94"/>
                              <a:gd name="T57" fmla="*/ 107 h 160"/>
                              <a:gd name="T58" fmla="*/ 38 w 94"/>
                              <a:gd name="T59" fmla="*/ 98 h 160"/>
                              <a:gd name="T60" fmla="*/ 38 w 94"/>
                              <a:gd name="T61" fmla="*/ 80 h 160"/>
                              <a:gd name="T62" fmla="*/ 67 w 94"/>
                              <a:gd name="T63" fmla="*/ 82 h 160"/>
                              <a:gd name="T64" fmla="*/ 77 w 94"/>
                              <a:gd name="T65" fmla="*/ 88 h 160"/>
                              <a:gd name="T66" fmla="*/ 77 w 94"/>
                              <a:gd name="T67" fmla="*/ 94 h 160"/>
                              <a:gd name="T68" fmla="*/ 80 w 94"/>
                              <a:gd name="T69" fmla="*/ 97 h 160"/>
                              <a:gd name="T70" fmla="*/ 83 w 94"/>
                              <a:gd name="T71" fmla="*/ 92 h 160"/>
                              <a:gd name="T72" fmla="*/ 84 w 94"/>
                              <a:gd name="T73" fmla="*/ 79 h 160"/>
                              <a:gd name="T74" fmla="*/ 86 w 94"/>
                              <a:gd name="T75" fmla="*/ 67 h 160"/>
                              <a:gd name="T76" fmla="*/ 83 w 94"/>
                              <a:gd name="T77" fmla="*/ 64 h 160"/>
                              <a:gd name="T78" fmla="*/ 79 w 94"/>
                              <a:gd name="T79" fmla="*/ 67 h 160"/>
                              <a:gd name="T80" fmla="*/ 70 w 94"/>
                              <a:gd name="T81" fmla="*/ 70 h 160"/>
                              <a:gd name="T82" fmla="*/ 38 w 94"/>
                              <a:gd name="T83" fmla="*/ 70 h 160"/>
                              <a:gd name="T84" fmla="*/ 38 w 94"/>
                              <a:gd name="T85" fmla="*/ 13 h 160"/>
                              <a:gd name="T86" fmla="*/ 66 w 94"/>
                              <a:gd name="T87" fmla="*/ 13 h 160"/>
                              <a:gd name="T88" fmla="*/ 79 w 94"/>
                              <a:gd name="T89" fmla="*/ 19 h 160"/>
                              <a:gd name="T90" fmla="*/ 80 w 94"/>
                              <a:gd name="T91" fmla="*/ 26 h 160"/>
                              <a:gd name="T92" fmla="*/ 83 w 94"/>
                              <a:gd name="T93" fmla="*/ 30 h 160"/>
                              <a:gd name="T94" fmla="*/ 86 w 94"/>
                              <a:gd name="T95" fmla="*/ 27 h 160"/>
                              <a:gd name="T96" fmla="*/ 87 w 94"/>
                              <a:gd name="T97" fmla="*/ 17 h 160"/>
                              <a:gd name="T98" fmla="*/ 87 w 94"/>
                              <a:gd name="T99" fmla="*/ 13 h 160"/>
                              <a:gd name="T100" fmla="*/ 89 w 94"/>
                              <a:gd name="T101" fmla="*/ 3 h 160"/>
                              <a:gd name="T102" fmla="*/ 87 w 94"/>
                              <a:gd name="T103" fmla="*/ 0 h 160"/>
                              <a:gd name="T104" fmla="*/ 84 w 94"/>
                              <a:gd name="T105" fmla="*/ 1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4" h="160">
                                <a:moveTo>
                                  <a:pt x="84" y="1"/>
                                </a:moveTo>
                                <a:cubicBezTo>
                                  <a:pt x="83" y="1"/>
                                  <a:pt x="83" y="1"/>
                                  <a:pt x="83" y="1"/>
                                </a:cubicBezTo>
                                <a:cubicBezTo>
                                  <a:pt x="75" y="2"/>
                                  <a:pt x="75" y="2"/>
                                  <a:pt x="75" y="2"/>
                                </a:cubicBezTo>
                                <a:cubicBezTo>
                                  <a:pt x="75" y="2"/>
                                  <a:pt x="28" y="2"/>
                                  <a:pt x="28" y="2"/>
                                </a:cubicBezTo>
                                <a:cubicBezTo>
                                  <a:pt x="26" y="2"/>
                                  <a:pt x="26" y="2"/>
                                  <a:pt x="26" y="2"/>
                                </a:cubicBezTo>
                                <a:cubicBezTo>
                                  <a:pt x="5" y="2"/>
                                  <a:pt x="5" y="2"/>
                                  <a:pt x="5" y="2"/>
                                </a:cubicBezTo>
                                <a:cubicBezTo>
                                  <a:pt x="4" y="2"/>
                                  <a:pt x="0" y="2"/>
                                  <a:pt x="0" y="5"/>
                                </a:cubicBezTo>
                                <a:cubicBezTo>
                                  <a:pt x="0" y="6"/>
                                  <a:pt x="2" y="8"/>
                                  <a:pt x="4" y="8"/>
                                </a:cubicBezTo>
                                <a:cubicBezTo>
                                  <a:pt x="10" y="8"/>
                                  <a:pt x="10" y="8"/>
                                  <a:pt x="10" y="8"/>
                                </a:cubicBezTo>
                                <a:cubicBezTo>
                                  <a:pt x="16" y="9"/>
                                  <a:pt x="17" y="12"/>
                                  <a:pt x="18" y="18"/>
                                </a:cubicBezTo>
                                <a:cubicBezTo>
                                  <a:pt x="18" y="18"/>
                                  <a:pt x="18" y="62"/>
                                  <a:pt x="18" y="62"/>
                                </a:cubicBezTo>
                                <a:cubicBezTo>
                                  <a:pt x="18" y="98"/>
                                  <a:pt x="18" y="98"/>
                                  <a:pt x="18" y="98"/>
                                </a:cubicBezTo>
                                <a:cubicBezTo>
                                  <a:pt x="18" y="118"/>
                                  <a:pt x="18" y="134"/>
                                  <a:pt x="17" y="143"/>
                                </a:cubicBezTo>
                                <a:cubicBezTo>
                                  <a:pt x="16" y="149"/>
                                  <a:pt x="15" y="152"/>
                                  <a:pt x="12" y="152"/>
                                </a:cubicBezTo>
                                <a:cubicBezTo>
                                  <a:pt x="12" y="152"/>
                                  <a:pt x="7" y="153"/>
                                  <a:pt x="7" y="153"/>
                                </a:cubicBezTo>
                                <a:cubicBezTo>
                                  <a:pt x="4" y="153"/>
                                  <a:pt x="3" y="155"/>
                                  <a:pt x="3" y="156"/>
                                </a:cubicBezTo>
                                <a:cubicBezTo>
                                  <a:pt x="3" y="159"/>
                                  <a:pt x="7" y="159"/>
                                  <a:pt x="8" y="159"/>
                                </a:cubicBezTo>
                                <a:cubicBezTo>
                                  <a:pt x="25" y="159"/>
                                  <a:pt x="25" y="159"/>
                                  <a:pt x="25" y="159"/>
                                </a:cubicBezTo>
                                <a:cubicBezTo>
                                  <a:pt x="28" y="159"/>
                                  <a:pt x="28" y="159"/>
                                  <a:pt x="28" y="159"/>
                                </a:cubicBezTo>
                                <a:cubicBezTo>
                                  <a:pt x="36" y="159"/>
                                  <a:pt x="36" y="159"/>
                                  <a:pt x="36" y="159"/>
                                </a:cubicBezTo>
                                <a:cubicBezTo>
                                  <a:pt x="79" y="160"/>
                                  <a:pt x="79" y="160"/>
                                  <a:pt x="79" y="160"/>
                                </a:cubicBezTo>
                                <a:cubicBezTo>
                                  <a:pt x="87" y="160"/>
                                  <a:pt x="90" y="160"/>
                                  <a:pt x="91" y="153"/>
                                </a:cubicBezTo>
                                <a:cubicBezTo>
                                  <a:pt x="92" y="149"/>
                                  <a:pt x="94" y="135"/>
                                  <a:pt x="94" y="133"/>
                                </a:cubicBezTo>
                                <a:cubicBezTo>
                                  <a:pt x="94" y="132"/>
                                  <a:pt x="94" y="129"/>
                                  <a:pt x="91" y="129"/>
                                </a:cubicBezTo>
                                <a:cubicBezTo>
                                  <a:pt x="89" y="129"/>
                                  <a:pt x="88" y="131"/>
                                  <a:pt x="88" y="133"/>
                                </a:cubicBezTo>
                                <a:cubicBezTo>
                                  <a:pt x="86" y="141"/>
                                  <a:pt x="84" y="144"/>
                                  <a:pt x="80" y="146"/>
                                </a:cubicBezTo>
                                <a:cubicBezTo>
                                  <a:pt x="75" y="149"/>
                                  <a:pt x="66" y="149"/>
                                  <a:pt x="61" y="149"/>
                                </a:cubicBezTo>
                                <a:cubicBezTo>
                                  <a:pt x="41" y="149"/>
                                  <a:pt x="39" y="146"/>
                                  <a:pt x="38" y="133"/>
                                </a:cubicBezTo>
                                <a:cubicBezTo>
                                  <a:pt x="38" y="107"/>
                                  <a:pt x="38" y="107"/>
                                  <a:pt x="38" y="107"/>
                                </a:cubicBezTo>
                                <a:cubicBezTo>
                                  <a:pt x="38" y="98"/>
                                  <a:pt x="38" y="98"/>
                                  <a:pt x="38" y="98"/>
                                </a:cubicBezTo>
                                <a:cubicBezTo>
                                  <a:pt x="38" y="80"/>
                                  <a:pt x="38" y="80"/>
                                  <a:pt x="38" y="80"/>
                                </a:cubicBezTo>
                                <a:cubicBezTo>
                                  <a:pt x="38" y="81"/>
                                  <a:pt x="67" y="82"/>
                                  <a:pt x="67" y="82"/>
                                </a:cubicBezTo>
                                <a:cubicBezTo>
                                  <a:pt x="75" y="82"/>
                                  <a:pt x="76" y="86"/>
                                  <a:pt x="77" y="88"/>
                                </a:cubicBezTo>
                                <a:cubicBezTo>
                                  <a:pt x="77" y="94"/>
                                  <a:pt x="77" y="94"/>
                                  <a:pt x="77" y="94"/>
                                </a:cubicBezTo>
                                <a:cubicBezTo>
                                  <a:pt x="77" y="96"/>
                                  <a:pt x="79" y="97"/>
                                  <a:pt x="80" y="97"/>
                                </a:cubicBezTo>
                                <a:cubicBezTo>
                                  <a:pt x="83" y="97"/>
                                  <a:pt x="83" y="94"/>
                                  <a:pt x="83" y="92"/>
                                </a:cubicBezTo>
                                <a:cubicBezTo>
                                  <a:pt x="84" y="79"/>
                                  <a:pt x="84" y="79"/>
                                  <a:pt x="84" y="79"/>
                                </a:cubicBezTo>
                                <a:cubicBezTo>
                                  <a:pt x="84" y="79"/>
                                  <a:pt x="86" y="67"/>
                                  <a:pt x="86" y="67"/>
                                </a:cubicBezTo>
                                <a:cubicBezTo>
                                  <a:pt x="86" y="64"/>
                                  <a:pt x="84" y="64"/>
                                  <a:pt x="83" y="64"/>
                                </a:cubicBezTo>
                                <a:cubicBezTo>
                                  <a:pt x="79" y="67"/>
                                  <a:pt x="79" y="67"/>
                                  <a:pt x="79" y="67"/>
                                </a:cubicBezTo>
                                <a:cubicBezTo>
                                  <a:pt x="78" y="69"/>
                                  <a:pt x="75" y="69"/>
                                  <a:pt x="70" y="70"/>
                                </a:cubicBezTo>
                                <a:cubicBezTo>
                                  <a:pt x="38" y="70"/>
                                  <a:pt x="38" y="70"/>
                                  <a:pt x="38" y="70"/>
                                </a:cubicBezTo>
                                <a:cubicBezTo>
                                  <a:pt x="38" y="13"/>
                                  <a:pt x="38" y="13"/>
                                  <a:pt x="38" y="13"/>
                                </a:cubicBezTo>
                                <a:cubicBezTo>
                                  <a:pt x="38" y="13"/>
                                  <a:pt x="66" y="13"/>
                                  <a:pt x="66" y="13"/>
                                </a:cubicBezTo>
                                <a:cubicBezTo>
                                  <a:pt x="77" y="15"/>
                                  <a:pt x="78" y="17"/>
                                  <a:pt x="79" y="19"/>
                                </a:cubicBezTo>
                                <a:cubicBezTo>
                                  <a:pt x="80" y="26"/>
                                  <a:pt x="80" y="26"/>
                                  <a:pt x="80" y="26"/>
                                </a:cubicBezTo>
                                <a:cubicBezTo>
                                  <a:pt x="80" y="30"/>
                                  <a:pt x="82" y="30"/>
                                  <a:pt x="83" y="30"/>
                                </a:cubicBezTo>
                                <a:cubicBezTo>
                                  <a:pt x="84" y="30"/>
                                  <a:pt x="86" y="30"/>
                                  <a:pt x="86" y="27"/>
                                </a:cubicBezTo>
                                <a:cubicBezTo>
                                  <a:pt x="86" y="27"/>
                                  <a:pt x="87" y="17"/>
                                  <a:pt x="87" y="17"/>
                                </a:cubicBezTo>
                                <a:cubicBezTo>
                                  <a:pt x="87" y="13"/>
                                  <a:pt x="87" y="13"/>
                                  <a:pt x="87" y="13"/>
                                </a:cubicBezTo>
                                <a:cubicBezTo>
                                  <a:pt x="89" y="3"/>
                                  <a:pt x="89" y="3"/>
                                  <a:pt x="89" y="3"/>
                                </a:cubicBezTo>
                                <a:cubicBezTo>
                                  <a:pt x="89" y="0"/>
                                  <a:pt x="87" y="0"/>
                                  <a:pt x="87" y="0"/>
                                </a:cubicBezTo>
                                <a:lnTo>
                                  <a:pt x="8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2" name="Freeform 14"/>
                        <wps:cNvSpPr>
                          <a:spLocks noEditPoints="1"/>
                        </wps:cNvSpPr>
                        <wps:spPr bwMode="auto">
                          <a:xfrm>
                            <a:off x="1066" y="1284"/>
                            <a:ext cx="107" cy="107"/>
                          </a:xfrm>
                          <a:custGeom>
                            <a:avLst/>
                            <a:gdLst>
                              <a:gd name="T0" fmla="*/ 35 w 157"/>
                              <a:gd name="T1" fmla="*/ 0 h 157"/>
                              <a:gd name="T2" fmla="*/ 28 w 157"/>
                              <a:gd name="T3" fmla="*/ 0 h 157"/>
                              <a:gd name="T4" fmla="*/ 25 w 157"/>
                              <a:gd name="T5" fmla="*/ 0 h 157"/>
                              <a:gd name="T6" fmla="*/ 5 w 157"/>
                              <a:gd name="T7" fmla="*/ 0 h 157"/>
                              <a:gd name="T8" fmla="*/ 0 w 157"/>
                              <a:gd name="T9" fmla="*/ 3 h 157"/>
                              <a:gd name="T10" fmla="*/ 3 w 157"/>
                              <a:gd name="T11" fmla="*/ 6 h 157"/>
                              <a:gd name="T12" fmla="*/ 10 w 157"/>
                              <a:gd name="T13" fmla="*/ 6 h 157"/>
                              <a:gd name="T14" fmla="*/ 17 w 157"/>
                              <a:gd name="T15" fmla="*/ 16 h 157"/>
                              <a:gd name="T16" fmla="*/ 18 w 157"/>
                              <a:gd name="T17" fmla="*/ 60 h 157"/>
                              <a:gd name="T18" fmla="*/ 18 w 157"/>
                              <a:gd name="T19" fmla="*/ 96 h 157"/>
                              <a:gd name="T20" fmla="*/ 17 w 157"/>
                              <a:gd name="T21" fmla="*/ 141 h 157"/>
                              <a:gd name="T22" fmla="*/ 12 w 157"/>
                              <a:gd name="T23" fmla="*/ 150 h 157"/>
                              <a:gd name="T24" fmla="*/ 6 w 157"/>
                              <a:gd name="T25" fmla="*/ 151 h 157"/>
                              <a:gd name="T26" fmla="*/ 3 w 157"/>
                              <a:gd name="T27" fmla="*/ 154 h 157"/>
                              <a:gd name="T28" fmla="*/ 8 w 157"/>
                              <a:gd name="T29" fmla="*/ 157 h 157"/>
                              <a:gd name="T30" fmla="*/ 26 w 157"/>
                              <a:gd name="T31" fmla="*/ 157 h 157"/>
                              <a:gd name="T32" fmla="*/ 29 w 157"/>
                              <a:gd name="T33" fmla="*/ 157 h 157"/>
                              <a:gd name="T34" fmla="*/ 52 w 157"/>
                              <a:gd name="T35" fmla="*/ 157 h 157"/>
                              <a:gd name="T36" fmla="*/ 57 w 157"/>
                              <a:gd name="T37" fmla="*/ 154 h 157"/>
                              <a:gd name="T38" fmla="*/ 54 w 157"/>
                              <a:gd name="T39" fmla="*/ 151 h 157"/>
                              <a:gd name="T40" fmla="*/ 45 w 157"/>
                              <a:gd name="T41" fmla="*/ 150 h 157"/>
                              <a:gd name="T42" fmla="*/ 38 w 157"/>
                              <a:gd name="T43" fmla="*/ 141 h 157"/>
                              <a:gd name="T44" fmla="*/ 37 w 157"/>
                              <a:gd name="T45" fmla="*/ 96 h 157"/>
                              <a:gd name="T46" fmla="*/ 37 w 157"/>
                              <a:gd name="T47" fmla="*/ 92 h 157"/>
                              <a:gd name="T48" fmla="*/ 62 w 157"/>
                              <a:gd name="T49" fmla="*/ 92 h 157"/>
                              <a:gd name="T50" fmla="*/ 64 w 157"/>
                              <a:gd name="T51" fmla="*/ 93 h 157"/>
                              <a:gd name="T52" fmla="*/ 71 w 157"/>
                              <a:gd name="T53" fmla="*/ 102 h 157"/>
                              <a:gd name="T54" fmla="*/ 86 w 157"/>
                              <a:gd name="T55" fmla="*/ 123 h 157"/>
                              <a:gd name="T56" fmla="*/ 89 w 157"/>
                              <a:gd name="T57" fmla="*/ 126 h 157"/>
                              <a:gd name="T58" fmla="*/ 114 w 157"/>
                              <a:gd name="T59" fmla="*/ 153 h 157"/>
                              <a:gd name="T60" fmla="*/ 136 w 157"/>
                              <a:gd name="T61" fmla="*/ 157 h 157"/>
                              <a:gd name="T62" fmla="*/ 151 w 157"/>
                              <a:gd name="T63" fmla="*/ 157 h 157"/>
                              <a:gd name="T64" fmla="*/ 157 w 157"/>
                              <a:gd name="T65" fmla="*/ 154 h 157"/>
                              <a:gd name="T66" fmla="*/ 154 w 157"/>
                              <a:gd name="T67" fmla="*/ 151 h 157"/>
                              <a:gd name="T68" fmla="*/ 146 w 157"/>
                              <a:gd name="T69" fmla="*/ 151 h 157"/>
                              <a:gd name="T70" fmla="*/ 122 w 157"/>
                              <a:gd name="T71" fmla="*/ 136 h 157"/>
                              <a:gd name="T72" fmla="*/ 85 w 157"/>
                              <a:gd name="T73" fmla="*/ 90 h 157"/>
                              <a:gd name="T74" fmla="*/ 81 w 157"/>
                              <a:gd name="T75" fmla="*/ 85 h 157"/>
                              <a:gd name="T76" fmla="*/ 105 w 157"/>
                              <a:gd name="T77" fmla="*/ 38 h 157"/>
                              <a:gd name="T78" fmla="*/ 90 w 157"/>
                              <a:gd name="T79" fmla="*/ 9 h 157"/>
                              <a:gd name="T80" fmla="*/ 52 w 157"/>
                              <a:gd name="T81" fmla="*/ 0 h 157"/>
                              <a:gd name="T82" fmla="*/ 35 w 157"/>
                              <a:gd name="T83" fmla="*/ 0 h 157"/>
                              <a:gd name="T84" fmla="*/ 38 w 157"/>
                              <a:gd name="T85" fmla="*/ 79 h 157"/>
                              <a:gd name="T86" fmla="*/ 37 w 157"/>
                              <a:gd name="T87" fmla="*/ 78 h 157"/>
                              <a:gd name="T88" fmla="*/ 37 w 157"/>
                              <a:gd name="T89" fmla="*/ 11 h 157"/>
                              <a:gd name="T90" fmla="*/ 38 w 157"/>
                              <a:gd name="T91" fmla="*/ 10 h 157"/>
                              <a:gd name="T92" fmla="*/ 51 w 157"/>
                              <a:gd name="T93" fmla="*/ 9 h 157"/>
                              <a:gd name="T94" fmla="*/ 85 w 157"/>
                              <a:gd name="T95" fmla="*/ 49 h 157"/>
                              <a:gd name="T96" fmla="*/ 73 w 157"/>
                              <a:gd name="T97" fmla="*/ 79 h 157"/>
                              <a:gd name="T98" fmla="*/ 58 w 157"/>
                              <a:gd name="T99" fmla="*/ 82 h 157"/>
                              <a:gd name="T100" fmla="*/ 38 w 157"/>
                              <a:gd name="T101" fmla="*/ 79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7" h="157">
                                <a:moveTo>
                                  <a:pt x="35" y="0"/>
                                </a:moveTo>
                                <a:cubicBezTo>
                                  <a:pt x="28" y="0"/>
                                  <a:pt x="28" y="0"/>
                                  <a:pt x="28" y="0"/>
                                </a:cubicBezTo>
                                <a:cubicBezTo>
                                  <a:pt x="25" y="0"/>
                                  <a:pt x="25" y="0"/>
                                  <a:pt x="25" y="0"/>
                                </a:cubicBezTo>
                                <a:cubicBezTo>
                                  <a:pt x="5" y="0"/>
                                  <a:pt x="5" y="0"/>
                                  <a:pt x="5" y="0"/>
                                </a:cubicBezTo>
                                <a:cubicBezTo>
                                  <a:pt x="4" y="0"/>
                                  <a:pt x="0" y="0"/>
                                  <a:pt x="0" y="3"/>
                                </a:cubicBezTo>
                                <a:cubicBezTo>
                                  <a:pt x="0" y="4"/>
                                  <a:pt x="1" y="6"/>
                                  <a:pt x="3" y="6"/>
                                </a:cubicBezTo>
                                <a:cubicBezTo>
                                  <a:pt x="10" y="6"/>
                                  <a:pt x="10" y="6"/>
                                  <a:pt x="10" y="6"/>
                                </a:cubicBezTo>
                                <a:cubicBezTo>
                                  <a:pt x="15" y="7"/>
                                  <a:pt x="17" y="10"/>
                                  <a:pt x="17" y="16"/>
                                </a:cubicBezTo>
                                <a:cubicBezTo>
                                  <a:pt x="18" y="60"/>
                                  <a:pt x="18" y="60"/>
                                  <a:pt x="18" y="60"/>
                                </a:cubicBezTo>
                                <a:cubicBezTo>
                                  <a:pt x="18" y="96"/>
                                  <a:pt x="18" y="96"/>
                                  <a:pt x="18" y="96"/>
                                </a:cubicBezTo>
                                <a:cubicBezTo>
                                  <a:pt x="18" y="116"/>
                                  <a:pt x="18" y="132"/>
                                  <a:pt x="17" y="141"/>
                                </a:cubicBezTo>
                                <a:cubicBezTo>
                                  <a:pt x="16" y="146"/>
                                  <a:pt x="15" y="150"/>
                                  <a:pt x="12" y="150"/>
                                </a:cubicBezTo>
                                <a:cubicBezTo>
                                  <a:pt x="12" y="150"/>
                                  <a:pt x="6" y="151"/>
                                  <a:pt x="6" y="151"/>
                                </a:cubicBezTo>
                                <a:cubicBezTo>
                                  <a:pt x="4" y="151"/>
                                  <a:pt x="3" y="153"/>
                                  <a:pt x="3" y="154"/>
                                </a:cubicBezTo>
                                <a:cubicBezTo>
                                  <a:pt x="3" y="157"/>
                                  <a:pt x="7" y="157"/>
                                  <a:pt x="8" y="157"/>
                                </a:cubicBezTo>
                                <a:cubicBezTo>
                                  <a:pt x="26" y="157"/>
                                  <a:pt x="26" y="157"/>
                                  <a:pt x="26" y="157"/>
                                </a:cubicBezTo>
                                <a:cubicBezTo>
                                  <a:pt x="27" y="157"/>
                                  <a:pt x="29" y="157"/>
                                  <a:pt x="29" y="157"/>
                                </a:cubicBezTo>
                                <a:cubicBezTo>
                                  <a:pt x="52" y="157"/>
                                  <a:pt x="52" y="157"/>
                                  <a:pt x="52" y="157"/>
                                </a:cubicBezTo>
                                <a:cubicBezTo>
                                  <a:pt x="56" y="157"/>
                                  <a:pt x="57" y="155"/>
                                  <a:pt x="57" y="154"/>
                                </a:cubicBezTo>
                                <a:cubicBezTo>
                                  <a:pt x="57" y="153"/>
                                  <a:pt x="56" y="151"/>
                                  <a:pt x="54" y="151"/>
                                </a:cubicBezTo>
                                <a:cubicBezTo>
                                  <a:pt x="45" y="150"/>
                                  <a:pt x="45" y="150"/>
                                  <a:pt x="45" y="150"/>
                                </a:cubicBezTo>
                                <a:cubicBezTo>
                                  <a:pt x="40" y="150"/>
                                  <a:pt x="39" y="147"/>
                                  <a:pt x="38" y="141"/>
                                </a:cubicBezTo>
                                <a:cubicBezTo>
                                  <a:pt x="37" y="132"/>
                                  <a:pt x="37" y="116"/>
                                  <a:pt x="37" y="96"/>
                                </a:cubicBezTo>
                                <a:cubicBezTo>
                                  <a:pt x="37" y="92"/>
                                  <a:pt x="37" y="92"/>
                                  <a:pt x="37" y="92"/>
                                </a:cubicBezTo>
                                <a:cubicBezTo>
                                  <a:pt x="37" y="91"/>
                                  <a:pt x="62" y="92"/>
                                  <a:pt x="62" y="92"/>
                                </a:cubicBezTo>
                                <a:cubicBezTo>
                                  <a:pt x="64" y="93"/>
                                  <a:pt x="64" y="93"/>
                                  <a:pt x="64" y="93"/>
                                </a:cubicBezTo>
                                <a:cubicBezTo>
                                  <a:pt x="64" y="93"/>
                                  <a:pt x="71" y="102"/>
                                  <a:pt x="71" y="102"/>
                                </a:cubicBezTo>
                                <a:cubicBezTo>
                                  <a:pt x="86" y="123"/>
                                  <a:pt x="86" y="123"/>
                                  <a:pt x="86" y="123"/>
                                </a:cubicBezTo>
                                <a:cubicBezTo>
                                  <a:pt x="89" y="126"/>
                                  <a:pt x="89" y="126"/>
                                  <a:pt x="89" y="126"/>
                                </a:cubicBezTo>
                                <a:cubicBezTo>
                                  <a:pt x="99" y="140"/>
                                  <a:pt x="106" y="149"/>
                                  <a:pt x="114" y="153"/>
                                </a:cubicBezTo>
                                <a:cubicBezTo>
                                  <a:pt x="120" y="156"/>
                                  <a:pt x="125" y="157"/>
                                  <a:pt x="136" y="157"/>
                                </a:cubicBezTo>
                                <a:cubicBezTo>
                                  <a:pt x="151" y="157"/>
                                  <a:pt x="151" y="157"/>
                                  <a:pt x="151" y="157"/>
                                </a:cubicBezTo>
                                <a:cubicBezTo>
                                  <a:pt x="154" y="157"/>
                                  <a:pt x="157" y="157"/>
                                  <a:pt x="157" y="154"/>
                                </a:cubicBezTo>
                                <a:cubicBezTo>
                                  <a:pt x="157" y="152"/>
                                  <a:pt x="156" y="151"/>
                                  <a:pt x="154" y="151"/>
                                </a:cubicBezTo>
                                <a:cubicBezTo>
                                  <a:pt x="146" y="151"/>
                                  <a:pt x="146" y="151"/>
                                  <a:pt x="146" y="151"/>
                                </a:cubicBezTo>
                                <a:cubicBezTo>
                                  <a:pt x="141" y="150"/>
                                  <a:pt x="133" y="147"/>
                                  <a:pt x="122" y="136"/>
                                </a:cubicBezTo>
                                <a:cubicBezTo>
                                  <a:pt x="112" y="125"/>
                                  <a:pt x="99" y="109"/>
                                  <a:pt x="85" y="90"/>
                                </a:cubicBezTo>
                                <a:cubicBezTo>
                                  <a:pt x="85" y="90"/>
                                  <a:pt x="82" y="87"/>
                                  <a:pt x="81" y="85"/>
                                </a:cubicBezTo>
                                <a:cubicBezTo>
                                  <a:pt x="97" y="70"/>
                                  <a:pt x="105" y="55"/>
                                  <a:pt x="105" y="38"/>
                                </a:cubicBezTo>
                                <a:cubicBezTo>
                                  <a:pt x="105" y="23"/>
                                  <a:pt x="96" y="13"/>
                                  <a:pt x="90" y="9"/>
                                </a:cubicBezTo>
                                <a:cubicBezTo>
                                  <a:pt x="79" y="1"/>
                                  <a:pt x="64" y="0"/>
                                  <a:pt x="52" y="0"/>
                                </a:cubicBezTo>
                                <a:lnTo>
                                  <a:pt x="35" y="0"/>
                                </a:lnTo>
                                <a:close/>
                                <a:moveTo>
                                  <a:pt x="38" y="79"/>
                                </a:moveTo>
                                <a:cubicBezTo>
                                  <a:pt x="37" y="79"/>
                                  <a:pt x="37" y="79"/>
                                  <a:pt x="37" y="78"/>
                                </a:cubicBezTo>
                                <a:cubicBezTo>
                                  <a:pt x="37" y="11"/>
                                  <a:pt x="37" y="11"/>
                                  <a:pt x="37" y="11"/>
                                </a:cubicBezTo>
                                <a:cubicBezTo>
                                  <a:pt x="37" y="11"/>
                                  <a:pt x="37" y="11"/>
                                  <a:pt x="38" y="10"/>
                                </a:cubicBezTo>
                                <a:cubicBezTo>
                                  <a:pt x="39" y="10"/>
                                  <a:pt x="45" y="9"/>
                                  <a:pt x="51" y="9"/>
                                </a:cubicBezTo>
                                <a:cubicBezTo>
                                  <a:pt x="72" y="9"/>
                                  <a:pt x="85" y="24"/>
                                  <a:pt x="85" y="49"/>
                                </a:cubicBezTo>
                                <a:cubicBezTo>
                                  <a:pt x="85" y="63"/>
                                  <a:pt x="80" y="74"/>
                                  <a:pt x="73" y="79"/>
                                </a:cubicBezTo>
                                <a:cubicBezTo>
                                  <a:pt x="68" y="82"/>
                                  <a:pt x="63" y="82"/>
                                  <a:pt x="58" y="82"/>
                                </a:cubicBezTo>
                                <a:cubicBezTo>
                                  <a:pt x="49" y="82"/>
                                  <a:pt x="40" y="81"/>
                                  <a:pt x="38" y="79"/>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3" name="Freeform 15"/>
                        <wps:cNvSpPr>
                          <a:spLocks/>
                        </wps:cNvSpPr>
                        <wps:spPr bwMode="auto">
                          <a:xfrm>
                            <a:off x="1176" y="1282"/>
                            <a:ext cx="55" cy="111"/>
                          </a:xfrm>
                          <a:custGeom>
                            <a:avLst/>
                            <a:gdLst>
                              <a:gd name="T0" fmla="*/ 5 w 81"/>
                              <a:gd name="T1" fmla="*/ 38 h 163"/>
                              <a:gd name="T2" fmla="*/ 32 w 81"/>
                              <a:gd name="T3" fmla="*/ 84 h 163"/>
                              <a:gd name="T4" fmla="*/ 41 w 81"/>
                              <a:gd name="T5" fmla="*/ 91 h 163"/>
                              <a:gd name="T6" fmla="*/ 64 w 81"/>
                              <a:gd name="T7" fmla="*/ 127 h 163"/>
                              <a:gd name="T8" fmla="*/ 36 w 81"/>
                              <a:gd name="T9" fmla="*/ 152 h 163"/>
                              <a:gd name="T10" fmla="*/ 7 w 81"/>
                              <a:gd name="T11" fmla="*/ 133 h 163"/>
                              <a:gd name="T12" fmla="*/ 7 w 81"/>
                              <a:gd name="T13" fmla="*/ 126 h 163"/>
                              <a:gd name="T14" fmla="*/ 4 w 81"/>
                              <a:gd name="T15" fmla="*/ 122 h 163"/>
                              <a:gd name="T16" fmla="*/ 1 w 81"/>
                              <a:gd name="T17" fmla="*/ 126 h 163"/>
                              <a:gd name="T18" fmla="*/ 1 w 81"/>
                              <a:gd name="T19" fmla="*/ 128 h 163"/>
                              <a:gd name="T20" fmla="*/ 0 w 81"/>
                              <a:gd name="T21" fmla="*/ 148 h 163"/>
                              <a:gd name="T22" fmla="*/ 4 w 81"/>
                              <a:gd name="T23" fmla="*/ 157 h 163"/>
                              <a:gd name="T24" fmla="*/ 32 w 81"/>
                              <a:gd name="T25" fmla="*/ 163 h 163"/>
                              <a:gd name="T26" fmla="*/ 63 w 81"/>
                              <a:gd name="T27" fmla="*/ 154 h 163"/>
                              <a:gd name="T28" fmla="*/ 81 w 81"/>
                              <a:gd name="T29" fmla="*/ 119 h 163"/>
                              <a:gd name="T30" fmla="*/ 51 w 81"/>
                              <a:gd name="T31" fmla="*/ 70 h 163"/>
                              <a:gd name="T32" fmla="*/ 45 w 81"/>
                              <a:gd name="T33" fmla="*/ 65 h 163"/>
                              <a:gd name="T34" fmla="*/ 21 w 81"/>
                              <a:gd name="T35" fmla="*/ 32 h 163"/>
                              <a:gd name="T36" fmla="*/ 45 w 81"/>
                              <a:gd name="T37" fmla="*/ 10 h 163"/>
                              <a:gd name="T38" fmla="*/ 69 w 81"/>
                              <a:gd name="T39" fmla="*/ 20 h 163"/>
                              <a:gd name="T40" fmla="*/ 71 w 81"/>
                              <a:gd name="T41" fmla="*/ 30 h 163"/>
                              <a:gd name="T42" fmla="*/ 74 w 81"/>
                              <a:gd name="T43" fmla="*/ 34 h 163"/>
                              <a:gd name="T44" fmla="*/ 77 w 81"/>
                              <a:gd name="T45" fmla="*/ 27 h 163"/>
                              <a:gd name="T46" fmla="*/ 78 w 81"/>
                              <a:gd name="T47" fmla="*/ 7 h 163"/>
                              <a:gd name="T48" fmla="*/ 78 w 81"/>
                              <a:gd name="T49" fmla="*/ 6 h 163"/>
                              <a:gd name="T50" fmla="*/ 75 w 81"/>
                              <a:gd name="T51" fmla="*/ 3 h 163"/>
                              <a:gd name="T52" fmla="*/ 68 w 81"/>
                              <a:gd name="T53" fmla="*/ 2 h 163"/>
                              <a:gd name="T54" fmla="*/ 48 w 81"/>
                              <a:gd name="T55" fmla="*/ 0 h 163"/>
                              <a:gd name="T56" fmla="*/ 5 w 81"/>
                              <a:gd name="T57" fmla="*/ 3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1" h="163">
                                <a:moveTo>
                                  <a:pt x="5" y="38"/>
                                </a:moveTo>
                                <a:cubicBezTo>
                                  <a:pt x="5" y="52"/>
                                  <a:pt x="9" y="65"/>
                                  <a:pt x="32" y="84"/>
                                </a:cubicBezTo>
                                <a:cubicBezTo>
                                  <a:pt x="41" y="91"/>
                                  <a:pt x="41" y="91"/>
                                  <a:pt x="41" y="91"/>
                                </a:cubicBezTo>
                                <a:cubicBezTo>
                                  <a:pt x="59" y="106"/>
                                  <a:pt x="64" y="114"/>
                                  <a:pt x="64" y="127"/>
                                </a:cubicBezTo>
                                <a:cubicBezTo>
                                  <a:pt x="64" y="140"/>
                                  <a:pt x="54" y="152"/>
                                  <a:pt x="36" y="152"/>
                                </a:cubicBezTo>
                                <a:cubicBezTo>
                                  <a:pt x="29" y="152"/>
                                  <a:pt x="11" y="150"/>
                                  <a:pt x="7" y="133"/>
                                </a:cubicBezTo>
                                <a:cubicBezTo>
                                  <a:pt x="7" y="126"/>
                                  <a:pt x="7" y="126"/>
                                  <a:pt x="7" y="126"/>
                                </a:cubicBezTo>
                                <a:cubicBezTo>
                                  <a:pt x="7" y="124"/>
                                  <a:pt x="7" y="122"/>
                                  <a:pt x="4" y="122"/>
                                </a:cubicBezTo>
                                <a:cubicBezTo>
                                  <a:pt x="1" y="122"/>
                                  <a:pt x="1" y="125"/>
                                  <a:pt x="1" y="126"/>
                                </a:cubicBezTo>
                                <a:cubicBezTo>
                                  <a:pt x="1" y="126"/>
                                  <a:pt x="1" y="128"/>
                                  <a:pt x="1" y="128"/>
                                </a:cubicBezTo>
                                <a:cubicBezTo>
                                  <a:pt x="0" y="148"/>
                                  <a:pt x="0" y="148"/>
                                  <a:pt x="0" y="148"/>
                                </a:cubicBezTo>
                                <a:cubicBezTo>
                                  <a:pt x="0" y="154"/>
                                  <a:pt x="0" y="156"/>
                                  <a:pt x="4" y="157"/>
                                </a:cubicBezTo>
                                <a:cubicBezTo>
                                  <a:pt x="11" y="161"/>
                                  <a:pt x="21" y="163"/>
                                  <a:pt x="32" y="163"/>
                                </a:cubicBezTo>
                                <a:cubicBezTo>
                                  <a:pt x="44" y="163"/>
                                  <a:pt x="55" y="160"/>
                                  <a:pt x="63" y="154"/>
                                </a:cubicBezTo>
                                <a:cubicBezTo>
                                  <a:pt x="77" y="145"/>
                                  <a:pt x="81" y="130"/>
                                  <a:pt x="81" y="119"/>
                                </a:cubicBezTo>
                                <a:cubicBezTo>
                                  <a:pt x="81" y="103"/>
                                  <a:pt x="76" y="90"/>
                                  <a:pt x="51" y="70"/>
                                </a:cubicBezTo>
                                <a:cubicBezTo>
                                  <a:pt x="45" y="65"/>
                                  <a:pt x="45" y="65"/>
                                  <a:pt x="45" y="65"/>
                                </a:cubicBezTo>
                                <a:cubicBezTo>
                                  <a:pt x="26" y="49"/>
                                  <a:pt x="21" y="43"/>
                                  <a:pt x="21" y="32"/>
                                </a:cubicBezTo>
                                <a:cubicBezTo>
                                  <a:pt x="21" y="19"/>
                                  <a:pt x="30" y="10"/>
                                  <a:pt x="45" y="10"/>
                                </a:cubicBezTo>
                                <a:cubicBezTo>
                                  <a:pt x="61" y="10"/>
                                  <a:pt x="67" y="17"/>
                                  <a:pt x="69" y="20"/>
                                </a:cubicBezTo>
                                <a:cubicBezTo>
                                  <a:pt x="70" y="22"/>
                                  <a:pt x="71" y="27"/>
                                  <a:pt x="71" y="30"/>
                                </a:cubicBezTo>
                                <a:cubicBezTo>
                                  <a:pt x="71" y="31"/>
                                  <a:pt x="72" y="34"/>
                                  <a:pt x="74" y="34"/>
                                </a:cubicBezTo>
                                <a:cubicBezTo>
                                  <a:pt x="77" y="34"/>
                                  <a:pt x="77" y="30"/>
                                  <a:pt x="77" y="27"/>
                                </a:cubicBezTo>
                                <a:cubicBezTo>
                                  <a:pt x="78" y="7"/>
                                  <a:pt x="78" y="7"/>
                                  <a:pt x="78" y="7"/>
                                </a:cubicBezTo>
                                <a:cubicBezTo>
                                  <a:pt x="78" y="6"/>
                                  <a:pt x="78" y="6"/>
                                  <a:pt x="78" y="6"/>
                                </a:cubicBezTo>
                                <a:cubicBezTo>
                                  <a:pt x="78" y="3"/>
                                  <a:pt x="75" y="3"/>
                                  <a:pt x="75" y="3"/>
                                </a:cubicBezTo>
                                <a:cubicBezTo>
                                  <a:pt x="68" y="2"/>
                                  <a:pt x="68" y="2"/>
                                  <a:pt x="68" y="2"/>
                                </a:cubicBezTo>
                                <a:cubicBezTo>
                                  <a:pt x="62" y="1"/>
                                  <a:pt x="56" y="0"/>
                                  <a:pt x="48" y="0"/>
                                </a:cubicBezTo>
                                <a:cubicBezTo>
                                  <a:pt x="22" y="0"/>
                                  <a:pt x="5" y="15"/>
                                  <a:pt x="5" y="3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4" name="Freeform 16"/>
                        <wps:cNvSpPr>
                          <a:spLocks/>
                        </wps:cNvSpPr>
                        <wps:spPr bwMode="auto">
                          <a:xfrm>
                            <a:off x="1253" y="1284"/>
                            <a:ext cx="37" cy="107"/>
                          </a:xfrm>
                          <a:custGeom>
                            <a:avLst/>
                            <a:gdLst>
                              <a:gd name="T0" fmla="*/ 29 w 55"/>
                              <a:gd name="T1" fmla="*/ 0 h 157"/>
                              <a:gd name="T2" fmla="*/ 25 w 55"/>
                              <a:gd name="T3" fmla="*/ 0 h 157"/>
                              <a:gd name="T4" fmla="*/ 22 w 55"/>
                              <a:gd name="T5" fmla="*/ 0 h 157"/>
                              <a:gd name="T6" fmla="*/ 5 w 55"/>
                              <a:gd name="T7" fmla="*/ 0 h 157"/>
                              <a:gd name="T8" fmla="*/ 0 w 55"/>
                              <a:gd name="T9" fmla="*/ 3 h 157"/>
                              <a:gd name="T10" fmla="*/ 3 w 55"/>
                              <a:gd name="T11" fmla="*/ 6 h 157"/>
                              <a:gd name="T12" fmla="*/ 9 w 55"/>
                              <a:gd name="T13" fmla="*/ 6 h 157"/>
                              <a:gd name="T14" fmla="*/ 15 w 55"/>
                              <a:gd name="T15" fmla="*/ 16 h 157"/>
                              <a:gd name="T16" fmla="*/ 15 w 55"/>
                              <a:gd name="T17" fmla="*/ 60 h 157"/>
                              <a:gd name="T18" fmla="*/ 15 w 55"/>
                              <a:gd name="T19" fmla="*/ 96 h 157"/>
                              <a:gd name="T20" fmla="*/ 14 w 55"/>
                              <a:gd name="T21" fmla="*/ 141 h 157"/>
                              <a:gd name="T22" fmla="*/ 9 w 55"/>
                              <a:gd name="T23" fmla="*/ 150 h 157"/>
                              <a:gd name="T24" fmla="*/ 4 w 55"/>
                              <a:gd name="T25" fmla="*/ 151 h 157"/>
                              <a:gd name="T26" fmla="*/ 0 w 55"/>
                              <a:gd name="T27" fmla="*/ 154 h 157"/>
                              <a:gd name="T28" fmla="*/ 5 w 55"/>
                              <a:gd name="T29" fmla="*/ 157 h 157"/>
                              <a:gd name="T30" fmla="*/ 22 w 55"/>
                              <a:gd name="T31" fmla="*/ 157 h 157"/>
                              <a:gd name="T32" fmla="*/ 25 w 55"/>
                              <a:gd name="T33" fmla="*/ 157 h 157"/>
                              <a:gd name="T34" fmla="*/ 28 w 55"/>
                              <a:gd name="T35" fmla="*/ 157 h 157"/>
                              <a:gd name="T36" fmla="*/ 50 w 55"/>
                              <a:gd name="T37" fmla="*/ 157 h 157"/>
                              <a:gd name="T38" fmla="*/ 55 w 55"/>
                              <a:gd name="T39" fmla="*/ 154 h 157"/>
                              <a:gd name="T40" fmla="*/ 52 w 55"/>
                              <a:gd name="T41" fmla="*/ 151 h 157"/>
                              <a:gd name="T42" fmla="*/ 43 w 55"/>
                              <a:gd name="T43" fmla="*/ 150 h 157"/>
                              <a:gd name="T44" fmla="*/ 36 w 55"/>
                              <a:gd name="T45" fmla="*/ 141 h 157"/>
                              <a:gd name="T46" fmla="*/ 35 w 55"/>
                              <a:gd name="T47" fmla="*/ 96 h 157"/>
                              <a:gd name="T48" fmla="*/ 35 w 55"/>
                              <a:gd name="T49" fmla="*/ 60 h 157"/>
                              <a:gd name="T50" fmla="*/ 36 w 55"/>
                              <a:gd name="T51" fmla="*/ 16 h 157"/>
                              <a:gd name="T52" fmla="*/ 42 w 55"/>
                              <a:gd name="T53" fmla="*/ 6 h 157"/>
                              <a:gd name="T54" fmla="*/ 47 w 55"/>
                              <a:gd name="T55" fmla="*/ 6 h 157"/>
                              <a:gd name="T56" fmla="*/ 50 w 55"/>
                              <a:gd name="T57" fmla="*/ 3 h 157"/>
                              <a:gd name="T58" fmla="*/ 45 w 55"/>
                              <a:gd name="T59" fmla="*/ 0 h 157"/>
                              <a:gd name="T60" fmla="*/ 29 w 55"/>
                              <a:gd name="T61"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5" h="157">
                                <a:moveTo>
                                  <a:pt x="29" y="0"/>
                                </a:moveTo>
                                <a:cubicBezTo>
                                  <a:pt x="25" y="0"/>
                                  <a:pt x="25" y="0"/>
                                  <a:pt x="25" y="0"/>
                                </a:cubicBezTo>
                                <a:cubicBezTo>
                                  <a:pt x="22" y="0"/>
                                  <a:pt x="22" y="0"/>
                                  <a:pt x="22" y="0"/>
                                </a:cubicBezTo>
                                <a:cubicBezTo>
                                  <a:pt x="5" y="0"/>
                                  <a:pt x="5" y="0"/>
                                  <a:pt x="5" y="0"/>
                                </a:cubicBezTo>
                                <a:cubicBezTo>
                                  <a:pt x="1" y="0"/>
                                  <a:pt x="0" y="1"/>
                                  <a:pt x="0" y="3"/>
                                </a:cubicBezTo>
                                <a:cubicBezTo>
                                  <a:pt x="0" y="4"/>
                                  <a:pt x="1" y="6"/>
                                  <a:pt x="3" y="6"/>
                                </a:cubicBezTo>
                                <a:cubicBezTo>
                                  <a:pt x="9" y="6"/>
                                  <a:pt x="9" y="6"/>
                                  <a:pt x="9" y="6"/>
                                </a:cubicBezTo>
                                <a:cubicBezTo>
                                  <a:pt x="12" y="7"/>
                                  <a:pt x="14" y="9"/>
                                  <a:pt x="15" y="16"/>
                                </a:cubicBezTo>
                                <a:cubicBezTo>
                                  <a:pt x="15" y="60"/>
                                  <a:pt x="15" y="60"/>
                                  <a:pt x="15" y="60"/>
                                </a:cubicBezTo>
                                <a:cubicBezTo>
                                  <a:pt x="15" y="96"/>
                                  <a:pt x="15" y="96"/>
                                  <a:pt x="15" y="96"/>
                                </a:cubicBezTo>
                                <a:cubicBezTo>
                                  <a:pt x="15" y="116"/>
                                  <a:pt x="15" y="132"/>
                                  <a:pt x="14" y="141"/>
                                </a:cubicBezTo>
                                <a:cubicBezTo>
                                  <a:pt x="13" y="147"/>
                                  <a:pt x="12" y="150"/>
                                  <a:pt x="9" y="150"/>
                                </a:cubicBezTo>
                                <a:cubicBezTo>
                                  <a:pt x="9" y="150"/>
                                  <a:pt x="4" y="151"/>
                                  <a:pt x="4" y="151"/>
                                </a:cubicBezTo>
                                <a:cubicBezTo>
                                  <a:pt x="1" y="151"/>
                                  <a:pt x="0" y="153"/>
                                  <a:pt x="0" y="154"/>
                                </a:cubicBezTo>
                                <a:cubicBezTo>
                                  <a:pt x="0" y="157"/>
                                  <a:pt x="4" y="157"/>
                                  <a:pt x="5" y="157"/>
                                </a:cubicBezTo>
                                <a:cubicBezTo>
                                  <a:pt x="22" y="157"/>
                                  <a:pt x="22" y="157"/>
                                  <a:pt x="22" y="157"/>
                                </a:cubicBezTo>
                                <a:cubicBezTo>
                                  <a:pt x="25" y="157"/>
                                  <a:pt x="25" y="157"/>
                                  <a:pt x="25" y="157"/>
                                </a:cubicBezTo>
                                <a:cubicBezTo>
                                  <a:pt x="28" y="157"/>
                                  <a:pt x="28" y="157"/>
                                  <a:pt x="28" y="157"/>
                                </a:cubicBezTo>
                                <a:cubicBezTo>
                                  <a:pt x="50" y="157"/>
                                  <a:pt x="50" y="157"/>
                                  <a:pt x="50" y="157"/>
                                </a:cubicBezTo>
                                <a:cubicBezTo>
                                  <a:pt x="55" y="157"/>
                                  <a:pt x="55" y="155"/>
                                  <a:pt x="55" y="154"/>
                                </a:cubicBezTo>
                                <a:cubicBezTo>
                                  <a:pt x="55" y="153"/>
                                  <a:pt x="54" y="151"/>
                                  <a:pt x="52" y="151"/>
                                </a:cubicBezTo>
                                <a:cubicBezTo>
                                  <a:pt x="43" y="150"/>
                                  <a:pt x="43" y="150"/>
                                  <a:pt x="43" y="150"/>
                                </a:cubicBezTo>
                                <a:cubicBezTo>
                                  <a:pt x="38" y="150"/>
                                  <a:pt x="37" y="147"/>
                                  <a:pt x="36" y="141"/>
                                </a:cubicBezTo>
                                <a:cubicBezTo>
                                  <a:pt x="35" y="132"/>
                                  <a:pt x="35" y="116"/>
                                  <a:pt x="35" y="96"/>
                                </a:cubicBezTo>
                                <a:cubicBezTo>
                                  <a:pt x="35" y="60"/>
                                  <a:pt x="35" y="60"/>
                                  <a:pt x="35" y="60"/>
                                </a:cubicBezTo>
                                <a:cubicBezTo>
                                  <a:pt x="36" y="16"/>
                                  <a:pt x="36" y="16"/>
                                  <a:pt x="36" y="16"/>
                                </a:cubicBezTo>
                                <a:cubicBezTo>
                                  <a:pt x="36" y="10"/>
                                  <a:pt x="38" y="7"/>
                                  <a:pt x="42" y="6"/>
                                </a:cubicBezTo>
                                <a:cubicBezTo>
                                  <a:pt x="47" y="6"/>
                                  <a:pt x="47" y="6"/>
                                  <a:pt x="47" y="6"/>
                                </a:cubicBezTo>
                                <a:cubicBezTo>
                                  <a:pt x="49" y="6"/>
                                  <a:pt x="50" y="4"/>
                                  <a:pt x="50" y="3"/>
                                </a:cubicBezTo>
                                <a:cubicBezTo>
                                  <a:pt x="50" y="0"/>
                                  <a:pt x="46" y="0"/>
                                  <a:pt x="45" y="0"/>
                                </a:cubicBez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5" name="Freeform 17"/>
                        <wps:cNvSpPr>
                          <a:spLocks/>
                        </wps:cNvSpPr>
                        <wps:spPr bwMode="auto">
                          <a:xfrm>
                            <a:off x="1300" y="1282"/>
                            <a:ext cx="89" cy="109"/>
                          </a:xfrm>
                          <a:custGeom>
                            <a:avLst/>
                            <a:gdLst>
                              <a:gd name="T0" fmla="*/ 4 w 132"/>
                              <a:gd name="T1" fmla="*/ 5 h 160"/>
                              <a:gd name="T2" fmla="*/ 0 w 132"/>
                              <a:gd name="T3" fmla="*/ 27 h 160"/>
                              <a:gd name="T4" fmla="*/ 2 w 132"/>
                              <a:gd name="T5" fmla="*/ 30 h 160"/>
                              <a:gd name="T6" fmla="*/ 6 w 132"/>
                              <a:gd name="T7" fmla="*/ 27 h 160"/>
                              <a:gd name="T8" fmla="*/ 9 w 132"/>
                              <a:gd name="T9" fmla="*/ 21 h 160"/>
                              <a:gd name="T10" fmla="*/ 29 w 132"/>
                              <a:gd name="T11" fmla="*/ 15 h 160"/>
                              <a:gd name="T12" fmla="*/ 57 w 132"/>
                              <a:gd name="T13" fmla="*/ 15 h 160"/>
                              <a:gd name="T14" fmla="*/ 57 w 132"/>
                              <a:gd name="T15" fmla="*/ 99 h 160"/>
                              <a:gd name="T16" fmla="*/ 56 w 132"/>
                              <a:gd name="T17" fmla="*/ 144 h 160"/>
                              <a:gd name="T18" fmla="*/ 52 w 132"/>
                              <a:gd name="T19" fmla="*/ 153 h 160"/>
                              <a:gd name="T20" fmla="*/ 46 w 132"/>
                              <a:gd name="T21" fmla="*/ 154 h 160"/>
                              <a:gd name="T22" fmla="*/ 43 w 132"/>
                              <a:gd name="T23" fmla="*/ 157 h 160"/>
                              <a:gd name="T24" fmla="*/ 47 w 132"/>
                              <a:gd name="T25" fmla="*/ 160 h 160"/>
                              <a:gd name="T26" fmla="*/ 64 w 132"/>
                              <a:gd name="T27" fmla="*/ 160 h 160"/>
                              <a:gd name="T28" fmla="*/ 67 w 132"/>
                              <a:gd name="T29" fmla="*/ 160 h 160"/>
                              <a:gd name="T30" fmla="*/ 70 w 132"/>
                              <a:gd name="T31" fmla="*/ 160 h 160"/>
                              <a:gd name="T32" fmla="*/ 93 w 132"/>
                              <a:gd name="T33" fmla="*/ 160 h 160"/>
                              <a:gd name="T34" fmla="*/ 97 w 132"/>
                              <a:gd name="T35" fmla="*/ 157 h 160"/>
                              <a:gd name="T36" fmla="*/ 94 w 132"/>
                              <a:gd name="T37" fmla="*/ 154 h 160"/>
                              <a:gd name="T38" fmla="*/ 85 w 132"/>
                              <a:gd name="T39" fmla="*/ 153 h 160"/>
                              <a:gd name="T40" fmla="*/ 79 w 132"/>
                              <a:gd name="T41" fmla="*/ 144 h 160"/>
                              <a:gd name="T42" fmla="*/ 78 w 132"/>
                              <a:gd name="T43" fmla="*/ 99 h 160"/>
                              <a:gd name="T44" fmla="*/ 78 w 132"/>
                              <a:gd name="T45" fmla="*/ 15 h 160"/>
                              <a:gd name="T46" fmla="*/ 102 w 132"/>
                              <a:gd name="T47" fmla="*/ 15 h 160"/>
                              <a:gd name="T48" fmla="*/ 125 w 132"/>
                              <a:gd name="T49" fmla="*/ 25 h 160"/>
                              <a:gd name="T50" fmla="*/ 126 w 132"/>
                              <a:gd name="T51" fmla="*/ 27 h 160"/>
                              <a:gd name="T52" fmla="*/ 129 w 132"/>
                              <a:gd name="T53" fmla="*/ 32 h 160"/>
                              <a:gd name="T54" fmla="*/ 132 w 132"/>
                              <a:gd name="T55" fmla="*/ 28 h 160"/>
                              <a:gd name="T56" fmla="*/ 132 w 132"/>
                              <a:gd name="T57" fmla="*/ 21 h 160"/>
                              <a:gd name="T58" fmla="*/ 132 w 132"/>
                              <a:gd name="T59" fmla="*/ 5 h 160"/>
                              <a:gd name="T60" fmla="*/ 130 w 132"/>
                              <a:gd name="T61" fmla="*/ 1 h 160"/>
                              <a:gd name="T62" fmla="*/ 127 w 132"/>
                              <a:gd name="T63" fmla="*/ 2 h 160"/>
                              <a:gd name="T64" fmla="*/ 110 w 132"/>
                              <a:gd name="T65" fmla="*/ 3 h 160"/>
                              <a:gd name="T66" fmla="*/ 33 w 132"/>
                              <a:gd name="T67" fmla="*/ 3 h 160"/>
                              <a:gd name="T68" fmla="*/ 17 w 132"/>
                              <a:gd name="T69" fmla="*/ 2 h 160"/>
                              <a:gd name="T70" fmla="*/ 10 w 132"/>
                              <a:gd name="T71" fmla="*/ 1 h 160"/>
                              <a:gd name="T72" fmla="*/ 8 w 132"/>
                              <a:gd name="T73" fmla="*/ 0 h 160"/>
                              <a:gd name="T74" fmla="*/ 4 w 132"/>
                              <a:gd name="T75" fmla="*/ 5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32" h="160">
                                <a:moveTo>
                                  <a:pt x="4" y="5"/>
                                </a:moveTo>
                                <a:cubicBezTo>
                                  <a:pt x="4" y="5"/>
                                  <a:pt x="0" y="24"/>
                                  <a:pt x="0" y="27"/>
                                </a:cubicBezTo>
                                <a:cubicBezTo>
                                  <a:pt x="0" y="29"/>
                                  <a:pt x="1" y="30"/>
                                  <a:pt x="2" y="30"/>
                                </a:cubicBezTo>
                                <a:cubicBezTo>
                                  <a:pt x="4" y="30"/>
                                  <a:pt x="5" y="28"/>
                                  <a:pt x="6" y="27"/>
                                </a:cubicBezTo>
                                <a:cubicBezTo>
                                  <a:pt x="9" y="21"/>
                                  <a:pt x="9" y="21"/>
                                  <a:pt x="9" y="21"/>
                                </a:cubicBezTo>
                                <a:cubicBezTo>
                                  <a:pt x="12" y="16"/>
                                  <a:pt x="16" y="15"/>
                                  <a:pt x="29" y="15"/>
                                </a:cubicBezTo>
                                <a:cubicBezTo>
                                  <a:pt x="29" y="15"/>
                                  <a:pt x="51" y="15"/>
                                  <a:pt x="57" y="15"/>
                                </a:cubicBezTo>
                                <a:cubicBezTo>
                                  <a:pt x="57" y="99"/>
                                  <a:pt x="57" y="99"/>
                                  <a:pt x="57" y="99"/>
                                </a:cubicBezTo>
                                <a:cubicBezTo>
                                  <a:pt x="57" y="119"/>
                                  <a:pt x="57" y="135"/>
                                  <a:pt x="56" y="144"/>
                                </a:cubicBezTo>
                                <a:cubicBezTo>
                                  <a:pt x="56" y="150"/>
                                  <a:pt x="55" y="153"/>
                                  <a:pt x="52" y="153"/>
                                </a:cubicBezTo>
                                <a:cubicBezTo>
                                  <a:pt x="52" y="153"/>
                                  <a:pt x="46" y="154"/>
                                  <a:pt x="46" y="154"/>
                                </a:cubicBezTo>
                                <a:cubicBezTo>
                                  <a:pt x="44" y="154"/>
                                  <a:pt x="43" y="156"/>
                                  <a:pt x="43" y="157"/>
                                </a:cubicBezTo>
                                <a:cubicBezTo>
                                  <a:pt x="43" y="160"/>
                                  <a:pt x="46" y="160"/>
                                  <a:pt x="47" y="160"/>
                                </a:cubicBezTo>
                                <a:cubicBezTo>
                                  <a:pt x="64" y="160"/>
                                  <a:pt x="64" y="160"/>
                                  <a:pt x="64" y="160"/>
                                </a:cubicBezTo>
                                <a:cubicBezTo>
                                  <a:pt x="67" y="160"/>
                                  <a:pt x="67" y="160"/>
                                  <a:pt x="67" y="160"/>
                                </a:cubicBezTo>
                                <a:cubicBezTo>
                                  <a:pt x="70" y="160"/>
                                  <a:pt x="70" y="160"/>
                                  <a:pt x="70" y="160"/>
                                </a:cubicBezTo>
                                <a:cubicBezTo>
                                  <a:pt x="93" y="160"/>
                                  <a:pt x="93" y="160"/>
                                  <a:pt x="93" y="160"/>
                                </a:cubicBezTo>
                                <a:cubicBezTo>
                                  <a:pt x="97" y="160"/>
                                  <a:pt x="97" y="158"/>
                                  <a:pt x="97" y="157"/>
                                </a:cubicBezTo>
                                <a:cubicBezTo>
                                  <a:pt x="97" y="156"/>
                                  <a:pt x="96" y="154"/>
                                  <a:pt x="94" y="154"/>
                                </a:cubicBezTo>
                                <a:cubicBezTo>
                                  <a:pt x="85" y="153"/>
                                  <a:pt x="85" y="153"/>
                                  <a:pt x="85" y="153"/>
                                </a:cubicBezTo>
                                <a:cubicBezTo>
                                  <a:pt x="80" y="153"/>
                                  <a:pt x="79" y="150"/>
                                  <a:pt x="79" y="144"/>
                                </a:cubicBezTo>
                                <a:cubicBezTo>
                                  <a:pt x="78" y="135"/>
                                  <a:pt x="78" y="119"/>
                                  <a:pt x="78" y="99"/>
                                </a:cubicBezTo>
                                <a:cubicBezTo>
                                  <a:pt x="78" y="15"/>
                                  <a:pt x="78" y="15"/>
                                  <a:pt x="78" y="15"/>
                                </a:cubicBezTo>
                                <a:cubicBezTo>
                                  <a:pt x="80" y="15"/>
                                  <a:pt x="102" y="15"/>
                                  <a:pt x="102" y="15"/>
                                </a:cubicBezTo>
                                <a:cubicBezTo>
                                  <a:pt x="121" y="15"/>
                                  <a:pt x="125" y="20"/>
                                  <a:pt x="125" y="25"/>
                                </a:cubicBezTo>
                                <a:cubicBezTo>
                                  <a:pt x="125" y="25"/>
                                  <a:pt x="126" y="27"/>
                                  <a:pt x="126" y="27"/>
                                </a:cubicBezTo>
                                <a:cubicBezTo>
                                  <a:pt x="126" y="29"/>
                                  <a:pt x="126" y="32"/>
                                  <a:pt x="129" y="32"/>
                                </a:cubicBezTo>
                                <a:cubicBezTo>
                                  <a:pt x="129" y="32"/>
                                  <a:pt x="132" y="32"/>
                                  <a:pt x="132" y="28"/>
                                </a:cubicBezTo>
                                <a:cubicBezTo>
                                  <a:pt x="132" y="21"/>
                                  <a:pt x="132" y="21"/>
                                  <a:pt x="132" y="21"/>
                                </a:cubicBezTo>
                                <a:cubicBezTo>
                                  <a:pt x="132" y="5"/>
                                  <a:pt x="132" y="5"/>
                                  <a:pt x="132" y="5"/>
                                </a:cubicBezTo>
                                <a:cubicBezTo>
                                  <a:pt x="132" y="4"/>
                                  <a:pt x="132" y="1"/>
                                  <a:pt x="130" y="1"/>
                                </a:cubicBezTo>
                                <a:cubicBezTo>
                                  <a:pt x="127" y="2"/>
                                  <a:pt x="127" y="2"/>
                                  <a:pt x="127" y="2"/>
                                </a:cubicBezTo>
                                <a:cubicBezTo>
                                  <a:pt x="124" y="2"/>
                                  <a:pt x="119" y="3"/>
                                  <a:pt x="110" y="3"/>
                                </a:cubicBezTo>
                                <a:cubicBezTo>
                                  <a:pt x="33" y="3"/>
                                  <a:pt x="33" y="3"/>
                                  <a:pt x="33" y="3"/>
                                </a:cubicBezTo>
                                <a:cubicBezTo>
                                  <a:pt x="17" y="2"/>
                                  <a:pt x="17" y="2"/>
                                  <a:pt x="17" y="2"/>
                                </a:cubicBezTo>
                                <a:cubicBezTo>
                                  <a:pt x="17" y="2"/>
                                  <a:pt x="10" y="1"/>
                                  <a:pt x="10" y="1"/>
                                </a:cubicBezTo>
                                <a:cubicBezTo>
                                  <a:pt x="8" y="0"/>
                                  <a:pt x="8" y="0"/>
                                  <a:pt x="8" y="0"/>
                                </a:cubicBezTo>
                                <a:cubicBezTo>
                                  <a:pt x="6" y="0"/>
                                  <a:pt x="5" y="2"/>
                                  <a:pt x="4" y="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 name="Freeform 18"/>
                        <wps:cNvSpPr>
                          <a:spLocks/>
                        </wps:cNvSpPr>
                        <wps:spPr bwMode="auto">
                          <a:xfrm>
                            <a:off x="1394" y="1284"/>
                            <a:ext cx="102" cy="107"/>
                          </a:xfrm>
                          <a:custGeom>
                            <a:avLst/>
                            <a:gdLst>
                              <a:gd name="T0" fmla="*/ 132 w 151"/>
                              <a:gd name="T1" fmla="*/ 0 h 157"/>
                              <a:gd name="T2" fmla="*/ 127 w 151"/>
                              <a:gd name="T3" fmla="*/ 0 h 157"/>
                              <a:gd name="T4" fmla="*/ 123 w 151"/>
                              <a:gd name="T5" fmla="*/ 0 h 157"/>
                              <a:gd name="T6" fmla="*/ 113 w 151"/>
                              <a:gd name="T7" fmla="*/ 0 h 157"/>
                              <a:gd name="T8" fmla="*/ 108 w 151"/>
                              <a:gd name="T9" fmla="*/ 2 h 157"/>
                              <a:gd name="T10" fmla="*/ 112 w 151"/>
                              <a:gd name="T11" fmla="*/ 6 h 157"/>
                              <a:gd name="T12" fmla="*/ 115 w 151"/>
                              <a:gd name="T13" fmla="*/ 10 h 157"/>
                              <a:gd name="T14" fmla="*/ 111 w 151"/>
                              <a:gd name="T15" fmla="*/ 20 h 157"/>
                              <a:gd name="T16" fmla="*/ 79 w 151"/>
                              <a:gd name="T17" fmla="*/ 77 h 157"/>
                              <a:gd name="T18" fmla="*/ 43 w 151"/>
                              <a:gd name="T19" fmla="*/ 15 h 157"/>
                              <a:gd name="T20" fmla="*/ 40 w 151"/>
                              <a:gd name="T21" fmla="*/ 8 h 157"/>
                              <a:gd name="T22" fmla="*/ 42 w 151"/>
                              <a:gd name="T23" fmla="*/ 6 h 157"/>
                              <a:gd name="T24" fmla="*/ 43 w 151"/>
                              <a:gd name="T25" fmla="*/ 5 h 157"/>
                              <a:gd name="T26" fmla="*/ 46 w 151"/>
                              <a:gd name="T27" fmla="*/ 3 h 157"/>
                              <a:gd name="T28" fmla="*/ 42 w 151"/>
                              <a:gd name="T29" fmla="*/ 0 h 157"/>
                              <a:gd name="T30" fmla="*/ 27 w 151"/>
                              <a:gd name="T31" fmla="*/ 0 h 157"/>
                              <a:gd name="T32" fmla="*/ 24 w 151"/>
                              <a:gd name="T33" fmla="*/ 0 h 157"/>
                              <a:gd name="T34" fmla="*/ 20 w 151"/>
                              <a:gd name="T35" fmla="*/ 0 h 157"/>
                              <a:gd name="T36" fmla="*/ 4 w 151"/>
                              <a:gd name="T37" fmla="*/ 0 h 157"/>
                              <a:gd name="T38" fmla="*/ 0 w 151"/>
                              <a:gd name="T39" fmla="*/ 3 h 157"/>
                              <a:gd name="T40" fmla="*/ 4 w 151"/>
                              <a:gd name="T41" fmla="*/ 6 h 157"/>
                              <a:gd name="T42" fmla="*/ 12 w 151"/>
                              <a:gd name="T43" fmla="*/ 9 h 157"/>
                              <a:gd name="T44" fmla="*/ 25 w 151"/>
                              <a:gd name="T45" fmla="*/ 23 h 157"/>
                              <a:gd name="T46" fmla="*/ 61 w 151"/>
                              <a:gd name="T47" fmla="*/ 82 h 157"/>
                              <a:gd name="T48" fmla="*/ 65 w 151"/>
                              <a:gd name="T49" fmla="*/ 103 h 157"/>
                              <a:gd name="T50" fmla="*/ 65 w 151"/>
                              <a:gd name="T51" fmla="*/ 120 h 157"/>
                              <a:gd name="T52" fmla="*/ 65 w 151"/>
                              <a:gd name="T53" fmla="*/ 141 h 157"/>
                              <a:gd name="T54" fmla="*/ 60 w 151"/>
                              <a:gd name="T55" fmla="*/ 150 h 157"/>
                              <a:gd name="T56" fmla="*/ 54 w 151"/>
                              <a:gd name="T57" fmla="*/ 151 h 157"/>
                              <a:gd name="T58" fmla="*/ 51 w 151"/>
                              <a:gd name="T59" fmla="*/ 154 h 157"/>
                              <a:gd name="T60" fmla="*/ 56 w 151"/>
                              <a:gd name="T61" fmla="*/ 157 h 157"/>
                              <a:gd name="T62" fmla="*/ 72 w 151"/>
                              <a:gd name="T63" fmla="*/ 157 h 157"/>
                              <a:gd name="T64" fmla="*/ 76 w 151"/>
                              <a:gd name="T65" fmla="*/ 157 h 157"/>
                              <a:gd name="T66" fmla="*/ 78 w 151"/>
                              <a:gd name="T67" fmla="*/ 157 h 157"/>
                              <a:gd name="T68" fmla="*/ 101 w 151"/>
                              <a:gd name="T69" fmla="*/ 157 h 157"/>
                              <a:gd name="T70" fmla="*/ 105 w 151"/>
                              <a:gd name="T71" fmla="*/ 154 h 157"/>
                              <a:gd name="T72" fmla="*/ 102 w 151"/>
                              <a:gd name="T73" fmla="*/ 151 h 157"/>
                              <a:gd name="T74" fmla="*/ 93 w 151"/>
                              <a:gd name="T75" fmla="*/ 150 h 157"/>
                              <a:gd name="T76" fmla="*/ 86 w 151"/>
                              <a:gd name="T77" fmla="*/ 141 h 157"/>
                              <a:gd name="T78" fmla="*/ 86 w 151"/>
                              <a:gd name="T79" fmla="*/ 120 h 157"/>
                              <a:gd name="T80" fmla="*/ 86 w 151"/>
                              <a:gd name="T81" fmla="*/ 103 h 157"/>
                              <a:gd name="T82" fmla="*/ 89 w 151"/>
                              <a:gd name="T83" fmla="*/ 83 h 157"/>
                              <a:gd name="T84" fmla="*/ 127 w 151"/>
                              <a:gd name="T85" fmla="*/ 18 h 157"/>
                              <a:gd name="T86" fmla="*/ 138 w 151"/>
                              <a:gd name="T87" fmla="*/ 8 h 157"/>
                              <a:gd name="T88" fmla="*/ 146 w 151"/>
                              <a:gd name="T89" fmla="*/ 6 h 157"/>
                              <a:gd name="T90" fmla="*/ 151 w 151"/>
                              <a:gd name="T91" fmla="*/ 2 h 157"/>
                              <a:gd name="T92" fmla="*/ 146 w 151"/>
                              <a:gd name="T93" fmla="*/ 0 h 157"/>
                              <a:gd name="T94" fmla="*/ 132 w 151"/>
                              <a:gd name="T95" fmla="*/ 0 h 1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51" h="157">
                                <a:moveTo>
                                  <a:pt x="132" y="0"/>
                                </a:moveTo>
                                <a:cubicBezTo>
                                  <a:pt x="127" y="0"/>
                                  <a:pt x="127" y="0"/>
                                  <a:pt x="127" y="0"/>
                                </a:cubicBezTo>
                                <a:cubicBezTo>
                                  <a:pt x="123" y="0"/>
                                  <a:pt x="123" y="0"/>
                                  <a:pt x="123" y="0"/>
                                </a:cubicBezTo>
                                <a:cubicBezTo>
                                  <a:pt x="113" y="0"/>
                                  <a:pt x="113" y="0"/>
                                  <a:pt x="113" y="0"/>
                                </a:cubicBezTo>
                                <a:cubicBezTo>
                                  <a:pt x="109" y="0"/>
                                  <a:pt x="108" y="1"/>
                                  <a:pt x="108" y="2"/>
                                </a:cubicBezTo>
                                <a:cubicBezTo>
                                  <a:pt x="108" y="5"/>
                                  <a:pt x="110" y="5"/>
                                  <a:pt x="112" y="6"/>
                                </a:cubicBezTo>
                                <a:cubicBezTo>
                                  <a:pt x="113" y="6"/>
                                  <a:pt x="115" y="6"/>
                                  <a:pt x="115" y="10"/>
                                </a:cubicBezTo>
                                <a:cubicBezTo>
                                  <a:pt x="115" y="13"/>
                                  <a:pt x="114" y="16"/>
                                  <a:pt x="111" y="20"/>
                                </a:cubicBezTo>
                                <a:cubicBezTo>
                                  <a:pt x="108" y="26"/>
                                  <a:pt x="85" y="65"/>
                                  <a:pt x="79" y="77"/>
                                </a:cubicBezTo>
                                <a:cubicBezTo>
                                  <a:pt x="72" y="66"/>
                                  <a:pt x="46" y="21"/>
                                  <a:pt x="43" y="15"/>
                                </a:cubicBezTo>
                                <a:cubicBezTo>
                                  <a:pt x="41" y="12"/>
                                  <a:pt x="40" y="10"/>
                                  <a:pt x="40" y="8"/>
                                </a:cubicBezTo>
                                <a:cubicBezTo>
                                  <a:pt x="40" y="7"/>
                                  <a:pt x="41" y="6"/>
                                  <a:pt x="42" y="6"/>
                                </a:cubicBezTo>
                                <a:cubicBezTo>
                                  <a:pt x="42" y="6"/>
                                  <a:pt x="43" y="5"/>
                                  <a:pt x="43" y="5"/>
                                </a:cubicBezTo>
                                <a:cubicBezTo>
                                  <a:pt x="44" y="5"/>
                                  <a:pt x="46" y="4"/>
                                  <a:pt x="46" y="3"/>
                                </a:cubicBezTo>
                                <a:cubicBezTo>
                                  <a:pt x="46" y="1"/>
                                  <a:pt x="44" y="0"/>
                                  <a:pt x="42" y="0"/>
                                </a:cubicBezTo>
                                <a:cubicBezTo>
                                  <a:pt x="27" y="0"/>
                                  <a:pt x="27" y="0"/>
                                  <a:pt x="27" y="0"/>
                                </a:cubicBezTo>
                                <a:cubicBezTo>
                                  <a:pt x="24" y="0"/>
                                  <a:pt x="24" y="0"/>
                                  <a:pt x="24" y="0"/>
                                </a:cubicBezTo>
                                <a:cubicBezTo>
                                  <a:pt x="20" y="0"/>
                                  <a:pt x="20" y="0"/>
                                  <a:pt x="20" y="0"/>
                                </a:cubicBezTo>
                                <a:cubicBezTo>
                                  <a:pt x="4" y="0"/>
                                  <a:pt x="4" y="0"/>
                                  <a:pt x="4" y="0"/>
                                </a:cubicBezTo>
                                <a:cubicBezTo>
                                  <a:pt x="0" y="0"/>
                                  <a:pt x="0" y="2"/>
                                  <a:pt x="0" y="3"/>
                                </a:cubicBezTo>
                                <a:cubicBezTo>
                                  <a:pt x="0" y="4"/>
                                  <a:pt x="1" y="6"/>
                                  <a:pt x="4" y="6"/>
                                </a:cubicBezTo>
                                <a:cubicBezTo>
                                  <a:pt x="5" y="6"/>
                                  <a:pt x="9" y="7"/>
                                  <a:pt x="12" y="9"/>
                                </a:cubicBezTo>
                                <a:cubicBezTo>
                                  <a:pt x="16" y="11"/>
                                  <a:pt x="21" y="17"/>
                                  <a:pt x="25" y="23"/>
                                </a:cubicBezTo>
                                <a:cubicBezTo>
                                  <a:pt x="32" y="34"/>
                                  <a:pt x="60" y="79"/>
                                  <a:pt x="61" y="82"/>
                                </a:cubicBezTo>
                                <a:cubicBezTo>
                                  <a:pt x="64" y="88"/>
                                  <a:pt x="65" y="92"/>
                                  <a:pt x="65" y="103"/>
                                </a:cubicBezTo>
                                <a:cubicBezTo>
                                  <a:pt x="65" y="120"/>
                                  <a:pt x="65" y="120"/>
                                  <a:pt x="65" y="120"/>
                                </a:cubicBezTo>
                                <a:cubicBezTo>
                                  <a:pt x="65" y="141"/>
                                  <a:pt x="65" y="141"/>
                                  <a:pt x="65" y="141"/>
                                </a:cubicBezTo>
                                <a:cubicBezTo>
                                  <a:pt x="65" y="145"/>
                                  <a:pt x="63" y="150"/>
                                  <a:pt x="60" y="150"/>
                                </a:cubicBezTo>
                                <a:cubicBezTo>
                                  <a:pt x="54" y="151"/>
                                  <a:pt x="54" y="151"/>
                                  <a:pt x="54" y="151"/>
                                </a:cubicBezTo>
                                <a:cubicBezTo>
                                  <a:pt x="52" y="151"/>
                                  <a:pt x="51" y="153"/>
                                  <a:pt x="51" y="154"/>
                                </a:cubicBezTo>
                                <a:cubicBezTo>
                                  <a:pt x="51" y="157"/>
                                  <a:pt x="54" y="157"/>
                                  <a:pt x="56" y="157"/>
                                </a:cubicBezTo>
                                <a:cubicBezTo>
                                  <a:pt x="72" y="157"/>
                                  <a:pt x="72" y="157"/>
                                  <a:pt x="72" y="157"/>
                                </a:cubicBezTo>
                                <a:cubicBezTo>
                                  <a:pt x="76" y="157"/>
                                  <a:pt x="76" y="157"/>
                                  <a:pt x="76" y="157"/>
                                </a:cubicBezTo>
                                <a:cubicBezTo>
                                  <a:pt x="78" y="157"/>
                                  <a:pt x="78" y="157"/>
                                  <a:pt x="78" y="157"/>
                                </a:cubicBezTo>
                                <a:cubicBezTo>
                                  <a:pt x="101" y="157"/>
                                  <a:pt x="101" y="157"/>
                                  <a:pt x="101" y="157"/>
                                </a:cubicBezTo>
                                <a:cubicBezTo>
                                  <a:pt x="105" y="157"/>
                                  <a:pt x="105" y="155"/>
                                  <a:pt x="105" y="154"/>
                                </a:cubicBezTo>
                                <a:cubicBezTo>
                                  <a:pt x="105" y="153"/>
                                  <a:pt x="104" y="151"/>
                                  <a:pt x="102" y="151"/>
                                </a:cubicBezTo>
                                <a:cubicBezTo>
                                  <a:pt x="93" y="150"/>
                                  <a:pt x="93" y="150"/>
                                  <a:pt x="93" y="150"/>
                                </a:cubicBezTo>
                                <a:cubicBezTo>
                                  <a:pt x="89" y="150"/>
                                  <a:pt x="87" y="147"/>
                                  <a:pt x="86" y="141"/>
                                </a:cubicBezTo>
                                <a:cubicBezTo>
                                  <a:pt x="86" y="120"/>
                                  <a:pt x="86" y="120"/>
                                  <a:pt x="86" y="120"/>
                                </a:cubicBezTo>
                                <a:cubicBezTo>
                                  <a:pt x="86" y="103"/>
                                  <a:pt x="86" y="103"/>
                                  <a:pt x="86" y="103"/>
                                </a:cubicBezTo>
                                <a:cubicBezTo>
                                  <a:pt x="86" y="96"/>
                                  <a:pt x="86" y="90"/>
                                  <a:pt x="89" y="83"/>
                                </a:cubicBezTo>
                                <a:cubicBezTo>
                                  <a:pt x="92" y="75"/>
                                  <a:pt x="121" y="27"/>
                                  <a:pt x="127" y="18"/>
                                </a:cubicBezTo>
                                <a:cubicBezTo>
                                  <a:pt x="132" y="13"/>
                                  <a:pt x="134" y="10"/>
                                  <a:pt x="138" y="8"/>
                                </a:cubicBezTo>
                                <a:cubicBezTo>
                                  <a:pt x="141" y="6"/>
                                  <a:pt x="144" y="6"/>
                                  <a:pt x="146" y="6"/>
                                </a:cubicBezTo>
                                <a:cubicBezTo>
                                  <a:pt x="150" y="6"/>
                                  <a:pt x="151" y="4"/>
                                  <a:pt x="151" y="2"/>
                                </a:cubicBezTo>
                                <a:cubicBezTo>
                                  <a:pt x="151" y="1"/>
                                  <a:pt x="150" y="0"/>
                                  <a:pt x="146" y="0"/>
                                </a:cubicBezTo>
                                <a:lnTo>
                                  <a:pt x="1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7" name="Freeform 19"/>
                        <wps:cNvSpPr>
                          <a:spLocks noEditPoints="1"/>
                        </wps:cNvSpPr>
                        <wps:spPr bwMode="auto">
                          <a:xfrm>
                            <a:off x="1542" y="1282"/>
                            <a:ext cx="111" cy="111"/>
                          </a:xfrm>
                          <a:custGeom>
                            <a:avLst/>
                            <a:gdLst>
                              <a:gd name="T0" fmla="*/ 0 w 164"/>
                              <a:gd name="T1" fmla="*/ 81 h 163"/>
                              <a:gd name="T2" fmla="*/ 81 w 164"/>
                              <a:gd name="T3" fmla="*/ 163 h 163"/>
                              <a:gd name="T4" fmla="*/ 164 w 164"/>
                              <a:gd name="T5" fmla="*/ 78 h 163"/>
                              <a:gd name="T6" fmla="*/ 82 w 164"/>
                              <a:gd name="T7" fmla="*/ 0 h 163"/>
                              <a:gd name="T8" fmla="*/ 0 w 164"/>
                              <a:gd name="T9" fmla="*/ 81 h 163"/>
                              <a:gd name="T10" fmla="*/ 23 w 164"/>
                              <a:gd name="T11" fmla="*/ 76 h 163"/>
                              <a:gd name="T12" fmla="*/ 81 w 164"/>
                              <a:gd name="T13" fmla="*/ 10 h 163"/>
                              <a:gd name="T14" fmla="*/ 142 w 164"/>
                              <a:gd name="T15" fmla="*/ 84 h 163"/>
                              <a:gd name="T16" fmla="*/ 87 w 164"/>
                              <a:gd name="T17" fmla="*/ 152 h 163"/>
                              <a:gd name="T18" fmla="*/ 23 w 164"/>
                              <a:gd name="T19" fmla="*/ 7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4" h="163">
                                <a:moveTo>
                                  <a:pt x="0" y="81"/>
                                </a:moveTo>
                                <a:cubicBezTo>
                                  <a:pt x="0" y="121"/>
                                  <a:pt x="26" y="163"/>
                                  <a:pt x="81" y="163"/>
                                </a:cubicBezTo>
                                <a:cubicBezTo>
                                  <a:pt x="129" y="163"/>
                                  <a:pt x="164" y="127"/>
                                  <a:pt x="164" y="78"/>
                                </a:cubicBezTo>
                                <a:cubicBezTo>
                                  <a:pt x="164" y="31"/>
                                  <a:pt x="131" y="0"/>
                                  <a:pt x="82" y="0"/>
                                </a:cubicBezTo>
                                <a:cubicBezTo>
                                  <a:pt x="23" y="0"/>
                                  <a:pt x="0" y="50"/>
                                  <a:pt x="0" y="81"/>
                                </a:cubicBezTo>
                                <a:moveTo>
                                  <a:pt x="23" y="76"/>
                                </a:moveTo>
                                <a:cubicBezTo>
                                  <a:pt x="23" y="35"/>
                                  <a:pt x="45" y="10"/>
                                  <a:pt x="81" y="10"/>
                                </a:cubicBezTo>
                                <a:cubicBezTo>
                                  <a:pt x="110" y="10"/>
                                  <a:pt x="142" y="33"/>
                                  <a:pt x="142" y="84"/>
                                </a:cubicBezTo>
                                <a:cubicBezTo>
                                  <a:pt x="142" y="149"/>
                                  <a:pt x="96" y="152"/>
                                  <a:pt x="87" y="152"/>
                                </a:cubicBezTo>
                                <a:cubicBezTo>
                                  <a:pt x="49" y="152"/>
                                  <a:pt x="23" y="121"/>
                                  <a:pt x="23" y="76"/>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8" name="Freeform 20"/>
                        <wps:cNvSpPr>
                          <a:spLocks/>
                        </wps:cNvSpPr>
                        <wps:spPr bwMode="auto">
                          <a:xfrm>
                            <a:off x="1666" y="1283"/>
                            <a:ext cx="62" cy="108"/>
                          </a:xfrm>
                          <a:custGeom>
                            <a:avLst/>
                            <a:gdLst>
                              <a:gd name="T0" fmla="*/ 87 w 92"/>
                              <a:gd name="T1" fmla="*/ 1 h 159"/>
                              <a:gd name="T2" fmla="*/ 86 w 92"/>
                              <a:gd name="T3" fmla="*/ 1 h 159"/>
                              <a:gd name="T4" fmla="*/ 80 w 92"/>
                              <a:gd name="T5" fmla="*/ 2 h 159"/>
                              <a:gd name="T6" fmla="*/ 78 w 92"/>
                              <a:gd name="T7" fmla="*/ 2 h 159"/>
                              <a:gd name="T8" fmla="*/ 28 w 92"/>
                              <a:gd name="T9" fmla="*/ 2 h 159"/>
                              <a:gd name="T10" fmla="*/ 25 w 92"/>
                              <a:gd name="T11" fmla="*/ 2 h 159"/>
                              <a:gd name="T12" fmla="*/ 4 w 92"/>
                              <a:gd name="T13" fmla="*/ 2 h 159"/>
                              <a:gd name="T14" fmla="*/ 0 w 92"/>
                              <a:gd name="T15" fmla="*/ 5 h 159"/>
                              <a:gd name="T16" fmla="*/ 3 w 92"/>
                              <a:gd name="T17" fmla="*/ 8 h 159"/>
                              <a:gd name="T18" fmla="*/ 9 w 92"/>
                              <a:gd name="T19" fmla="*/ 8 h 159"/>
                              <a:gd name="T20" fmla="*/ 17 w 92"/>
                              <a:gd name="T21" fmla="*/ 18 h 159"/>
                              <a:gd name="T22" fmla="*/ 17 w 92"/>
                              <a:gd name="T23" fmla="*/ 62 h 159"/>
                              <a:gd name="T24" fmla="*/ 17 w 92"/>
                              <a:gd name="T25" fmla="*/ 98 h 159"/>
                              <a:gd name="T26" fmla="*/ 16 w 92"/>
                              <a:gd name="T27" fmla="*/ 143 h 159"/>
                              <a:gd name="T28" fmla="*/ 12 w 92"/>
                              <a:gd name="T29" fmla="*/ 152 h 159"/>
                              <a:gd name="T30" fmla="*/ 6 w 92"/>
                              <a:gd name="T31" fmla="*/ 153 h 159"/>
                              <a:gd name="T32" fmla="*/ 3 w 92"/>
                              <a:gd name="T33" fmla="*/ 156 h 159"/>
                              <a:gd name="T34" fmla="*/ 8 w 92"/>
                              <a:gd name="T35" fmla="*/ 159 h 159"/>
                              <a:gd name="T36" fmla="*/ 24 w 92"/>
                              <a:gd name="T37" fmla="*/ 159 h 159"/>
                              <a:gd name="T38" fmla="*/ 28 w 92"/>
                              <a:gd name="T39" fmla="*/ 159 h 159"/>
                              <a:gd name="T40" fmla="*/ 30 w 92"/>
                              <a:gd name="T41" fmla="*/ 159 h 159"/>
                              <a:gd name="T42" fmla="*/ 53 w 92"/>
                              <a:gd name="T43" fmla="*/ 159 h 159"/>
                              <a:gd name="T44" fmla="*/ 58 w 92"/>
                              <a:gd name="T45" fmla="*/ 156 h 159"/>
                              <a:gd name="T46" fmla="*/ 54 w 92"/>
                              <a:gd name="T47" fmla="*/ 153 h 159"/>
                              <a:gd name="T48" fmla="*/ 45 w 92"/>
                              <a:gd name="T49" fmla="*/ 152 h 159"/>
                              <a:gd name="T50" fmla="*/ 39 w 92"/>
                              <a:gd name="T51" fmla="*/ 143 h 159"/>
                              <a:gd name="T52" fmla="*/ 38 w 92"/>
                              <a:gd name="T53" fmla="*/ 98 h 159"/>
                              <a:gd name="T54" fmla="*/ 38 w 92"/>
                              <a:gd name="T55" fmla="*/ 81 h 159"/>
                              <a:gd name="T56" fmla="*/ 68 w 92"/>
                              <a:gd name="T57" fmla="*/ 81 h 159"/>
                              <a:gd name="T58" fmla="*/ 78 w 92"/>
                              <a:gd name="T59" fmla="*/ 88 h 159"/>
                              <a:gd name="T60" fmla="*/ 79 w 92"/>
                              <a:gd name="T61" fmla="*/ 94 h 159"/>
                              <a:gd name="T62" fmla="*/ 79 w 92"/>
                              <a:gd name="T63" fmla="*/ 95 h 159"/>
                              <a:gd name="T64" fmla="*/ 82 w 92"/>
                              <a:gd name="T65" fmla="*/ 98 h 159"/>
                              <a:gd name="T66" fmla="*/ 85 w 92"/>
                              <a:gd name="T67" fmla="*/ 92 h 159"/>
                              <a:gd name="T68" fmla="*/ 85 w 92"/>
                              <a:gd name="T69" fmla="*/ 79 h 159"/>
                              <a:gd name="T70" fmla="*/ 87 w 92"/>
                              <a:gd name="T71" fmla="*/ 67 h 159"/>
                              <a:gd name="T72" fmla="*/ 85 w 92"/>
                              <a:gd name="T73" fmla="*/ 64 h 159"/>
                              <a:gd name="T74" fmla="*/ 81 w 92"/>
                              <a:gd name="T75" fmla="*/ 66 h 159"/>
                              <a:gd name="T76" fmla="*/ 73 w 92"/>
                              <a:gd name="T77" fmla="*/ 70 h 159"/>
                              <a:gd name="T78" fmla="*/ 64 w 92"/>
                              <a:gd name="T79" fmla="*/ 70 h 159"/>
                              <a:gd name="T80" fmla="*/ 38 w 92"/>
                              <a:gd name="T81" fmla="*/ 70 h 159"/>
                              <a:gd name="T82" fmla="*/ 38 w 92"/>
                              <a:gd name="T83" fmla="*/ 14 h 159"/>
                              <a:gd name="T84" fmla="*/ 69 w 92"/>
                              <a:gd name="T85" fmla="*/ 14 h 159"/>
                              <a:gd name="T86" fmla="*/ 82 w 92"/>
                              <a:gd name="T87" fmla="*/ 19 h 159"/>
                              <a:gd name="T88" fmla="*/ 84 w 92"/>
                              <a:gd name="T89" fmla="*/ 26 h 159"/>
                              <a:gd name="T90" fmla="*/ 87 w 92"/>
                              <a:gd name="T91" fmla="*/ 30 h 159"/>
                              <a:gd name="T92" fmla="*/ 90 w 92"/>
                              <a:gd name="T93" fmla="*/ 27 h 159"/>
                              <a:gd name="T94" fmla="*/ 91 w 92"/>
                              <a:gd name="T95" fmla="*/ 17 h 159"/>
                              <a:gd name="T96" fmla="*/ 91 w 92"/>
                              <a:gd name="T97" fmla="*/ 13 h 159"/>
                              <a:gd name="T98" fmla="*/ 92 w 92"/>
                              <a:gd name="T99" fmla="*/ 6 h 159"/>
                              <a:gd name="T100" fmla="*/ 92 w 92"/>
                              <a:gd name="T101" fmla="*/ 3 h 159"/>
                              <a:gd name="T102" fmla="*/ 90 w 92"/>
                              <a:gd name="T103" fmla="*/ 0 h 159"/>
                              <a:gd name="T104" fmla="*/ 87 w 92"/>
                              <a:gd name="T105"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2" h="159">
                                <a:moveTo>
                                  <a:pt x="87" y="1"/>
                                </a:moveTo>
                                <a:cubicBezTo>
                                  <a:pt x="86" y="1"/>
                                  <a:pt x="86" y="1"/>
                                  <a:pt x="86" y="1"/>
                                </a:cubicBezTo>
                                <a:cubicBezTo>
                                  <a:pt x="80" y="2"/>
                                  <a:pt x="80" y="2"/>
                                  <a:pt x="80" y="2"/>
                                </a:cubicBezTo>
                                <a:cubicBezTo>
                                  <a:pt x="78" y="2"/>
                                  <a:pt x="78" y="2"/>
                                  <a:pt x="78" y="2"/>
                                </a:cubicBezTo>
                                <a:cubicBezTo>
                                  <a:pt x="78" y="2"/>
                                  <a:pt x="28" y="2"/>
                                  <a:pt x="28" y="2"/>
                                </a:cubicBezTo>
                                <a:cubicBezTo>
                                  <a:pt x="25" y="2"/>
                                  <a:pt x="25" y="2"/>
                                  <a:pt x="25" y="2"/>
                                </a:cubicBezTo>
                                <a:cubicBezTo>
                                  <a:pt x="4" y="2"/>
                                  <a:pt x="4" y="2"/>
                                  <a:pt x="4" y="2"/>
                                </a:cubicBezTo>
                                <a:cubicBezTo>
                                  <a:pt x="3" y="2"/>
                                  <a:pt x="0" y="2"/>
                                  <a:pt x="0" y="5"/>
                                </a:cubicBezTo>
                                <a:cubicBezTo>
                                  <a:pt x="0" y="6"/>
                                  <a:pt x="1" y="8"/>
                                  <a:pt x="3" y="8"/>
                                </a:cubicBezTo>
                                <a:cubicBezTo>
                                  <a:pt x="9" y="8"/>
                                  <a:pt x="9" y="8"/>
                                  <a:pt x="9" y="8"/>
                                </a:cubicBezTo>
                                <a:cubicBezTo>
                                  <a:pt x="15" y="9"/>
                                  <a:pt x="17" y="12"/>
                                  <a:pt x="17" y="18"/>
                                </a:cubicBezTo>
                                <a:cubicBezTo>
                                  <a:pt x="17" y="18"/>
                                  <a:pt x="17" y="62"/>
                                  <a:pt x="17" y="62"/>
                                </a:cubicBezTo>
                                <a:cubicBezTo>
                                  <a:pt x="17" y="98"/>
                                  <a:pt x="17" y="98"/>
                                  <a:pt x="17" y="98"/>
                                </a:cubicBezTo>
                                <a:cubicBezTo>
                                  <a:pt x="17" y="118"/>
                                  <a:pt x="17" y="134"/>
                                  <a:pt x="16" y="143"/>
                                </a:cubicBezTo>
                                <a:cubicBezTo>
                                  <a:pt x="16" y="149"/>
                                  <a:pt x="15" y="152"/>
                                  <a:pt x="12" y="152"/>
                                </a:cubicBezTo>
                                <a:cubicBezTo>
                                  <a:pt x="12" y="152"/>
                                  <a:pt x="6" y="153"/>
                                  <a:pt x="6" y="153"/>
                                </a:cubicBezTo>
                                <a:cubicBezTo>
                                  <a:pt x="4" y="153"/>
                                  <a:pt x="3" y="155"/>
                                  <a:pt x="3" y="156"/>
                                </a:cubicBezTo>
                                <a:cubicBezTo>
                                  <a:pt x="3" y="159"/>
                                  <a:pt x="6" y="159"/>
                                  <a:pt x="8" y="159"/>
                                </a:cubicBezTo>
                                <a:cubicBezTo>
                                  <a:pt x="24" y="159"/>
                                  <a:pt x="24" y="159"/>
                                  <a:pt x="24" y="159"/>
                                </a:cubicBezTo>
                                <a:cubicBezTo>
                                  <a:pt x="28" y="159"/>
                                  <a:pt x="28" y="159"/>
                                  <a:pt x="28" y="159"/>
                                </a:cubicBezTo>
                                <a:cubicBezTo>
                                  <a:pt x="30" y="159"/>
                                  <a:pt x="30" y="159"/>
                                  <a:pt x="30" y="159"/>
                                </a:cubicBezTo>
                                <a:cubicBezTo>
                                  <a:pt x="53" y="159"/>
                                  <a:pt x="53" y="159"/>
                                  <a:pt x="53" y="159"/>
                                </a:cubicBezTo>
                                <a:cubicBezTo>
                                  <a:pt x="57" y="159"/>
                                  <a:pt x="58" y="157"/>
                                  <a:pt x="58" y="156"/>
                                </a:cubicBezTo>
                                <a:cubicBezTo>
                                  <a:pt x="58" y="155"/>
                                  <a:pt x="57" y="153"/>
                                  <a:pt x="54" y="153"/>
                                </a:cubicBezTo>
                                <a:cubicBezTo>
                                  <a:pt x="45" y="152"/>
                                  <a:pt x="45" y="152"/>
                                  <a:pt x="45" y="152"/>
                                </a:cubicBezTo>
                                <a:cubicBezTo>
                                  <a:pt x="41" y="152"/>
                                  <a:pt x="39" y="149"/>
                                  <a:pt x="39" y="143"/>
                                </a:cubicBezTo>
                                <a:cubicBezTo>
                                  <a:pt x="38" y="134"/>
                                  <a:pt x="38" y="118"/>
                                  <a:pt x="38" y="98"/>
                                </a:cubicBezTo>
                                <a:cubicBezTo>
                                  <a:pt x="38" y="81"/>
                                  <a:pt x="38" y="81"/>
                                  <a:pt x="38" y="81"/>
                                </a:cubicBezTo>
                                <a:cubicBezTo>
                                  <a:pt x="45" y="81"/>
                                  <a:pt x="64" y="81"/>
                                  <a:pt x="68" y="81"/>
                                </a:cubicBezTo>
                                <a:cubicBezTo>
                                  <a:pt x="74" y="82"/>
                                  <a:pt x="77" y="85"/>
                                  <a:pt x="78" y="88"/>
                                </a:cubicBezTo>
                                <a:cubicBezTo>
                                  <a:pt x="79" y="94"/>
                                  <a:pt x="79" y="94"/>
                                  <a:pt x="79" y="94"/>
                                </a:cubicBezTo>
                                <a:cubicBezTo>
                                  <a:pt x="79" y="95"/>
                                  <a:pt x="79" y="95"/>
                                  <a:pt x="79" y="95"/>
                                </a:cubicBezTo>
                                <a:cubicBezTo>
                                  <a:pt x="79" y="97"/>
                                  <a:pt x="80" y="98"/>
                                  <a:pt x="82" y="98"/>
                                </a:cubicBezTo>
                                <a:cubicBezTo>
                                  <a:pt x="85" y="98"/>
                                  <a:pt x="85" y="94"/>
                                  <a:pt x="85" y="92"/>
                                </a:cubicBezTo>
                                <a:cubicBezTo>
                                  <a:pt x="85" y="79"/>
                                  <a:pt x="85" y="79"/>
                                  <a:pt x="85" y="79"/>
                                </a:cubicBezTo>
                                <a:cubicBezTo>
                                  <a:pt x="87" y="67"/>
                                  <a:pt x="87" y="67"/>
                                  <a:pt x="87" y="67"/>
                                </a:cubicBezTo>
                                <a:cubicBezTo>
                                  <a:pt x="87" y="64"/>
                                  <a:pt x="85" y="64"/>
                                  <a:pt x="85" y="64"/>
                                </a:cubicBezTo>
                                <a:cubicBezTo>
                                  <a:pt x="83" y="64"/>
                                  <a:pt x="82" y="65"/>
                                  <a:pt x="81" y="66"/>
                                </a:cubicBezTo>
                                <a:cubicBezTo>
                                  <a:pt x="80" y="69"/>
                                  <a:pt x="78" y="69"/>
                                  <a:pt x="73" y="70"/>
                                </a:cubicBezTo>
                                <a:cubicBezTo>
                                  <a:pt x="64" y="70"/>
                                  <a:pt x="64" y="70"/>
                                  <a:pt x="64" y="70"/>
                                </a:cubicBezTo>
                                <a:cubicBezTo>
                                  <a:pt x="38" y="70"/>
                                  <a:pt x="38" y="70"/>
                                  <a:pt x="38" y="70"/>
                                </a:cubicBezTo>
                                <a:cubicBezTo>
                                  <a:pt x="38" y="14"/>
                                  <a:pt x="38" y="14"/>
                                  <a:pt x="38" y="14"/>
                                </a:cubicBezTo>
                                <a:cubicBezTo>
                                  <a:pt x="38" y="13"/>
                                  <a:pt x="69" y="14"/>
                                  <a:pt x="69" y="14"/>
                                </a:cubicBezTo>
                                <a:cubicBezTo>
                                  <a:pt x="77" y="14"/>
                                  <a:pt x="81" y="17"/>
                                  <a:pt x="82" y="19"/>
                                </a:cubicBezTo>
                                <a:cubicBezTo>
                                  <a:pt x="82" y="19"/>
                                  <a:pt x="84" y="26"/>
                                  <a:pt x="84" y="26"/>
                                </a:cubicBezTo>
                                <a:cubicBezTo>
                                  <a:pt x="84" y="30"/>
                                  <a:pt x="86" y="30"/>
                                  <a:pt x="87" y="30"/>
                                </a:cubicBezTo>
                                <a:cubicBezTo>
                                  <a:pt x="88" y="30"/>
                                  <a:pt x="89" y="30"/>
                                  <a:pt x="90" y="27"/>
                                </a:cubicBezTo>
                                <a:cubicBezTo>
                                  <a:pt x="90" y="27"/>
                                  <a:pt x="91" y="17"/>
                                  <a:pt x="91" y="17"/>
                                </a:cubicBezTo>
                                <a:cubicBezTo>
                                  <a:pt x="91" y="13"/>
                                  <a:pt x="91" y="13"/>
                                  <a:pt x="91" y="13"/>
                                </a:cubicBezTo>
                                <a:cubicBezTo>
                                  <a:pt x="92" y="6"/>
                                  <a:pt x="92" y="6"/>
                                  <a:pt x="92" y="6"/>
                                </a:cubicBezTo>
                                <a:cubicBezTo>
                                  <a:pt x="92" y="3"/>
                                  <a:pt x="92" y="3"/>
                                  <a:pt x="92" y="3"/>
                                </a:cubicBezTo>
                                <a:cubicBezTo>
                                  <a:pt x="92" y="1"/>
                                  <a:pt x="91" y="0"/>
                                  <a:pt x="90" y="0"/>
                                </a:cubicBezTo>
                                <a:lnTo>
                                  <a:pt x="8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9" name="Rectangle 49"/>
                        <wps:cNvSpPr>
                          <a:spLocks noChangeArrowheads="1"/>
                        </wps:cNvSpPr>
                        <wps:spPr bwMode="auto">
                          <a:xfrm>
                            <a:off x="244" y="1472"/>
                            <a:ext cx="1477" cy="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0" name="Freeform 22"/>
                        <wps:cNvSpPr>
                          <a:spLocks/>
                        </wps:cNvSpPr>
                        <wps:spPr bwMode="auto">
                          <a:xfrm>
                            <a:off x="227" y="1555"/>
                            <a:ext cx="222" cy="168"/>
                          </a:xfrm>
                          <a:custGeom>
                            <a:avLst/>
                            <a:gdLst>
                              <a:gd name="T0" fmla="*/ 245 w 327"/>
                              <a:gd name="T1" fmla="*/ 8 h 247"/>
                              <a:gd name="T2" fmla="*/ 159 w 327"/>
                              <a:gd name="T3" fmla="*/ 186 h 247"/>
                              <a:gd name="T4" fmla="*/ 74 w 327"/>
                              <a:gd name="T5" fmla="*/ 10 h 247"/>
                              <a:gd name="T6" fmla="*/ 65 w 327"/>
                              <a:gd name="T7" fmla="*/ 0 h 247"/>
                              <a:gd name="T8" fmla="*/ 59 w 327"/>
                              <a:gd name="T9" fmla="*/ 8 h 247"/>
                              <a:gd name="T10" fmla="*/ 27 w 327"/>
                              <a:gd name="T11" fmla="*/ 214 h 247"/>
                              <a:gd name="T12" fmla="*/ 15 w 327"/>
                              <a:gd name="T13" fmla="*/ 238 h 247"/>
                              <a:gd name="T14" fmla="*/ 6 w 327"/>
                              <a:gd name="T15" fmla="*/ 239 h 247"/>
                              <a:gd name="T16" fmla="*/ 0 w 327"/>
                              <a:gd name="T17" fmla="*/ 242 h 247"/>
                              <a:gd name="T18" fmla="*/ 6 w 327"/>
                              <a:gd name="T19" fmla="*/ 247 h 247"/>
                              <a:gd name="T20" fmla="*/ 26 w 327"/>
                              <a:gd name="T21" fmla="*/ 246 h 247"/>
                              <a:gd name="T22" fmla="*/ 38 w 327"/>
                              <a:gd name="T23" fmla="*/ 246 h 247"/>
                              <a:gd name="T24" fmla="*/ 48 w 327"/>
                              <a:gd name="T25" fmla="*/ 246 h 247"/>
                              <a:gd name="T26" fmla="*/ 71 w 327"/>
                              <a:gd name="T27" fmla="*/ 247 h 247"/>
                              <a:gd name="T28" fmla="*/ 79 w 327"/>
                              <a:gd name="T29" fmla="*/ 242 h 247"/>
                              <a:gd name="T30" fmla="*/ 74 w 327"/>
                              <a:gd name="T31" fmla="*/ 239 h 247"/>
                              <a:gd name="T32" fmla="*/ 61 w 327"/>
                              <a:gd name="T33" fmla="*/ 238 h 247"/>
                              <a:gd name="T34" fmla="*/ 52 w 327"/>
                              <a:gd name="T35" fmla="*/ 228 h 247"/>
                              <a:gd name="T36" fmla="*/ 53 w 327"/>
                              <a:gd name="T37" fmla="*/ 214 h 247"/>
                              <a:gd name="T38" fmla="*/ 69 w 327"/>
                              <a:gd name="T39" fmla="*/ 90 h 247"/>
                              <a:gd name="T40" fmla="*/ 84 w 327"/>
                              <a:gd name="T41" fmla="*/ 121 h 247"/>
                              <a:gd name="T42" fmla="*/ 102 w 327"/>
                              <a:gd name="T43" fmla="*/ 158 h 247"/>
                              <a:gd name="T44" fmla="*/ 138 w 327"/>
                              <a:gd name="T45" fmla="*/ 230 h 247"/>
                              <a:gd name="T46" fmla="*/ 139 w 327"/>
                              <a:gd name="T47" fmla="*/ 232 h 247"/>
                              <a:gd name="T48" fmla="*/ 150 w 327"/>
                              <a:gd name="T49" fmla="*/ 246 h 247"/>
                              <a:gd name="T50" fmla="*/ 162 w 327"/>
                              <a:gd name="T51" fmla="*/ 228 h 247"/>
                              <a:gd name="T52" fmla="*/ 231 w 327"/>
                              <a:gd name="T53" fmla="*/ 85 h 247"/>
                              <a:gd name="T54" fmla="*/ 250 w 327"/>
                              <a:gd name="T55" fmla="*/ 223 h 247"/>
                              <a:gd name="T56" fmla="*/ 250 w 327"/>
                              <a:gd name="T57" fmla="*/ 230 h 247"/>
                              <a:gd name="T58" fmla="*/ 248 w 327"/>
                              <a:gd name="T59" fmla="*/ 236 h 247"/>
                              <a:gd name="T60" fmla="*/ 244 w 327"/>
                              <a:gd name="T61" fmla="*/ 240 h 247"/>
                              <a:gd name="T62" fmla="*/ 254 w 327"/>
                              <a:gd name="T63" fmla="*/ 245 h 247"/>
                              <a:gd name="T64" fmla="*/ 318 w 327"/>
                              <a:gd name="T65" fmla="*/ 247 h 247"/>
                              <a:gd name="T66" fmla="*/ 327 w 327"/>
                              <a:gd name="T67" fmla="*/ 242 h 247"/>
                              <a:gd name="T68" fmla="*/ 322 w 327"/>
                              <a:gd name="T69" fmla="*/ 239 h 247"/>
                              <a:gd name="T70" fmla="*/ 302 w 327"/>
                              <a:gd name="T71" fmla="*/ 236 h 247"/>
                              <a:gd name="T72" fmla="*/ 287 w 327"/>
                              <a:gd name="T73" fmla="*/ 205 h 247"/>
                              <a:gd name="T74" fmla="*/ 259 w 327"/>
                              <a:gd name="T75" fmla="*/ 10 h 247"/>
                              <a:gd name="T76" fmla="*/ 252 w 327"/>
                              <a:gd name="T77" fmla="*/ 0 h 247"/>
                              <a:gd name="T78" fmla="*/ 245 w 327"/>
                              <a:gd name="T79" fmla="*/ 8 h 2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27" h="247">
                                <a:moveTo>
                                  <a:pt x="245" y="8"/>
                                </a:moveTo>
                                <a:cubicBezTo>
                                  <a:pt x="245" y="8"/>
                                  <a:pt x="167" y="171"/>
                                  <a:pt x="159" y="186"/>
                                </a:cubicBezTo>
                                <a:cubicBezTo>
                                  <a:pt x="158" y="183"/>
                                  <a:pt x="74" y="10"/>
                                  <a:pt x="74" y="10"/>
                                </a:cubicBezTo>
                                <a:cubicBezTo>
                                  <a:pt x="70" y="2"/>
                                  <a:pt x="68" y="0"/>
                                  <a:pt x="65" y="0"/>
                                </a:cubicBezTo>
                                <a:cubicBezTo>
                                  <a:pt x="63" y="0"/>
                                  <a:pt x="60" y="1"/>
                                  <a:pt x="59" y="8"/>
                                </a:cubicBezTo>
                                <a:cubicBezTo>
                                  <a:pt x="27" y="214"/>
                                  <a:pt x="27" y="214"/>
                                  <a:pt x="27" y="214"/>
                                </a:cubicBezTo>
                                <a:cubicBezTo>
                                  <a:pt x="26" y="226"/>
                                  <a:pt x="23" y="237"/>
                                  <a:pt x="15" y="238"/>
                                </a:cubicBezTo>
                                <a:cubicBezTo>
                                  <a:pt x="15" y="238"/>
                                  <a:pt x="6" y="239"/>
                                  <a:pt x="6" y="239"/>
                                </a:cubicBezTo>
                                <a:cubicBezTo>
                                  <a:pt x="4" y="239"/>
                                  <a:pt x="0" y="239"/>
                                  <a:pt x="0" y="242"/>
                                </a:cubicBezTo>
                                <a:cubicBezTo>
                                  <a:pt x="0" y="247"/>
                                  <a:pt x="5" y="247"/>
                                  <a:pt x="6" y="247"/>
                                </a:cubicBezTo>
                                <a:cubicBezTo>
                                  <a:pt x="26" y="246"/>
                                  <a:pt x="26" y="246"/>
                                  <a:pt x="26" y="246"/>
                                </a:cubicBezTo>
                                <a:cubicBezTo>
                                  <a:pt x="38" y="246"/>
                                  <a:pt x="38" y="246"/>
                                  <a:pt x="38" y="246"/>
                                </a:cubicBezTo>
                                <a:cubicBezTo>
                                  <a:pt x="48" y="246"/>
                                  <a:pt x="48" y="246"/>
                                  <a:pt x="48" y="246"/>
                                </a:cubicBezTo>
                                <a:cubicBezTo>
                                  <a:pt x="71" y="247"/>
                                  <a:pt x="71" y="247"/>
                                  <a:pt x="71" y="247"/>
                                </a:cubicBezTo>
                                <a:cubicBezTo>
                                  <a:pt x="75" y="247"/>
                                  <a:pt x="79" y="246"/>
                                  <a:pt x="79" y="242"/>
                                </a:cubicBezTo>
                                <a:cubicBezTo>
                                  <a:pt x="79" y="240"/>
                                  <a:pt x="77" y="239"/>
                                  <a:pt x="74" y="239"/>
                                </a:cubicBezTo>
                                <a:cubicBezTo>
                                  <a:pt x="61" y="238"/>
                                  <a:pt x="61" y="238"/>
                                  <a:pt x="61" y="238"/>
                                </a:cubicBezTo>
                                <a:cubicBezTo>
                                  <a:pt x="55" y="236"/>
                                  <a:pt x="52" y="233"/>
                                  <a:pt x="52" y="228"/>
                                </a:cubicBezTo>
                                <a:cubicBezTo>
                                  <a:pt x="53" y="214"/>
                                  <a:pt x="53" y="214"/>
                                  <a:pt x="53" y="214"/>
                                </a:cubicBezTo>
                                <a:cubicBezTo>
                                  <a:pt x="53" y="214"/>
                                  <a:pt x="67" y="104"/>
                                  <a:pt x="69" y="90"/>
                                </a:cubicBezTo>
                                <a:cubicBezTo>
                                  <a:pt x="71" y="94"/>
                                  <a:pt x="84" y="121"/>
                                  <a:pt x="84" y="121"/>
                                </a:cubicBezTo>
                                <a:cubicBezTo>
                                  <a:pt x="102" y="158"/>
                                  <a:pt x="102" y="158"/>
                                  <a:pt x="102" y="158"/>
                                </a:cubicBezTo>
                                <a:cubicBezTo>
                                  <a:pt x="105" y="167"/>
                                  <a:pt x="130" y="215"/>
                                  <a:pt x="138" y="230"/>
                                </a:cubicBezTo>
                                <a:cubicBezTo>
                                  <a:pt x="139" y="232"/>
                                  <a:pt x="139" y="232"/>
                                  <a:pt x="139" y="232"/>
                                </a:cubicBezTo>
                                <a:cubicBezTo>
                                  <a:pt x="144" y="241"/>
                                  <a:pt x="147" y="246"/>
                                  <a:pt x="150" y="246"/>
                                </a:cubicBezTo>
                                <a:cubicBezTo>
                                  <a:pt x="153" y="246"/>
                                  <a:pt x="155" y="243"/>
                                  <a:pt x="162" y="228"/>
                                </a:cubicBezTo>
                                <a:cubicBezTo>
                                  <a:pt x="162" y="228"/>
                                  <a:pt x="231" y="85"/>
                                  <a:pt x="231" y="85"/>
                                </a:cubicBezTo>
                                <a:cubicBezTo>
                                  <a:pt x="231" y="86"/>
                                  <a:pt x="250" y="223"/>
                                  <a:pt x="250" y="223"/>
                                </a:cubicBezTo>
                                <a:cubicBezTo>
                                  <a:pt x="250" y="226"/>
                                  <a:pt x="250" y="228"/>
                                  <a:pt x="250" y="230"/>
                                </a:cubicBezTo>
                                <a:cubicBezTo>
                                  <a:pt x="250" y="234"/>
                                  <a:pt x="249" y="236"/>
                                  <a:pt x="248" y="236"/>
                                </a:cubicBezTo>
                                <a:cubicBezTo>
                                  <a:pt x="246" y="237"/>
                                  <a:pt x="244" y="238"/>
                                  <a:pt x="244" y="240"/>
                                </a:cubicBezTo>
                                <a:cubicBezTo>
                                  <a:pt x="244" y="243"/>
                                  <a:pt x="248" y="244"/>
                                  <a:pt x="254" y="245"/>
                                </a:cubicBezTo>
                                <a:cubicBezTo>
                                  <a:pt x="267" y="246"/>
                                  <a:pt x="310" y="247"/>
                                  <a:pt x="318" y="247"/>
                                </a:cubicBezTo>
                                <a:cubicBezTo>
                                  <a:pt x="324" y="247"/>
                                  <a:pt x="327" y="245"/>
                                  <a:pt x="327" y="242"/>
                                </a:cubicBezTo>
                                <a:cubicBezTo>
                                  <a:pt x="327" y="239"/>
                                  <a:pt x="323" y="239"/>
                                  <a:pt x="322" y="239"/>
                                </a:cubicBezTo>
                                <a:cubicBezTo>
                                  <a:pt x="317" y="239"/>
                                  <a:pt x="311" y="239"/>
                                  <a:pt x="302" y="236"/>
                                </a:cubicBezTo>
                                <a:cubicBezTo>
                                  <a:pt x="293" y="233"/>
                                  <a:pt x="290" y="224"/>
                                  <a:pt x="287" y="205"/>
                                </a:cubicBezTo>
                                <a:cubicBezTo>
                                  <a:pt x="259" y="10"/>
                                  <a:pt x="259" y="10"/>
                                  <a:pt x="259" y="10"/>
                                </a:cubicBezTo>
                                <a:cubicBezTo>
                                  <a:pt x="258" y="3"/>
                                  <a:pt x="256" y="0"/>
                                  <a:pt x="252" y="0"/>
                                </a:cubicBezTo>
                                <a:cubicBezTo>
                                  <a:pt x="249" y="0"/>
                                  <a:pt x="247" y="3"/>
                                  <a:pt x="245" y="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1" name="Freeform 23"/>
                        <wps:cNvSpPr>
                          <a:spLocks/>
                        </wps:cNvSpPr>
                        <wps:spPr bwMode="auto">
                          <a:xfrm>
                            <a:off x="460" y="1558"/>
                            <a:ext cx="109" cy="165"/>
                          </a:xfrm>
                          <a:custGeom>
                            <a:avLst/>
                            <a:gdLst>
                              <a:gd name="T0" fmla="*/ 147 w 161"/>
                              <a:gd name="T1" fmla="*/ 1 h 243"/>
                              <a:gd name="T2" fmla="*/ 146 w 161"/>
                              <a:gd name="T3" fmla="*/ 1 h 243"/>
                              <a:gd name="T4" fmla="*/ 132 w 161"/>
                              <a:gd name="T5" fmla="*/ 3 h 243"/>
                              <a:gd name="T6" fmla="*/ 53 w 161"/>
                              <a:gd name="T7" fmla="*/ 3 h 243"/>
                              <a:gd name="T8" fmla="*/ 37 w 161"/>
                              <a:gd name="T9" fmla="*/ 3 h 243"/>
                              <a:gd name="T10" fmla="*/ 33 w 161"/>
                              <a:gd name="T11" fmla="*/ 3 h 243"/>
                              <a:gd name="T12" fmla="*/ 8 w 161"/>
                              <a:gd name="T13" fmla="*/ 2 h 243"/>
                              <a:gd name="T14" fmla="*/ 0 w 161"/>
                              <a:gd name="T15" fmla="*/ 6 h 243"/>
                              <a:gd name="T16" fmla="*/ 6 w 161"/>
                              <a:gd name="T17" fmla="*/ 10 h 243"/>
                              <a:gd name="T18" fmla="*/ 18 w 161"/>
                              <a:gd name="T19" fmla="*/ 11 h 243"/>
                              <a:gd name="T20" fmla="*/ 31 w 161"/>
                              <a:gd name="T21" fmla="*/ 28 h 243"/>
                              <a:gd name="T22" fmla="*/ 32 w 161"/>
                              <a:gd name="T23" fmla="*/ 95 h 243"/>
                              <a:gd name="T24" fmla="*/ 32 w 161"/>
                              <a:gd name="T25" fmla="*/ 150 h 243"/>
                              <a:gd name="T26" fmla="*/ 30 w 161"/>
                              <a:gd name="T27" fmla="*/ 217 h 243"/>
                              <a:gd name="T28" fmla="*/ 22 w 161"/>
                              <a:gd name="T29" fmla="*/ 234 h 243"/>
                              <a:gd name="T30" fmla="*/ 11 w 161"/>
                              <a:gd name="T31" fmla="*/ 235 h 243"/>
                              <a:gd name="T32" fmla="*/ 5 w 161"/>
                              <a:gd name="T33" fmla="*/ 239 h 243"/>
                              <a:gd name="T34" fmla="*/ 12 w 161"/>
                              <a:gd name="T35" fmla="*/ 243 h 243"/>
                              <a:gd name="T36" fmla="*/ 34 w 161"/>
                              <a:gd name="T37" fmla="*/ 242 h 243"/>
                              <a:gd name="T38" fmla="*/ 52 w 161"/>
                              <a:gd name="T39" fmla="*/ 242 h 243"/>
                              <a:gd name="T40" fmla="*/ 84 w 161"/>
                              <a:gd name="T41" fmla="*/ 243 h 243"/>
                              <a:gd name="T42" fmla="*/ 94 w 161"/>
                              <a:gd name="T43" fmla="*/ 243 h 243"/>
                              <a:gd name="T44" fmla="*/ 139 w 161"/>
                              <a:gd name="T45" fmla="*/ 243 h 243"/>
                              <a:gd name="T46" fmla="*/ 157 w 161"/>
                              <a:gd name="T47" fmla="*/ 235 h 243"/>
                              <a:gd name="T48" fmla="*/ 161 w 161"/>
                              <a:gd name="T49" fmla="*/ 199 h 243"/>
                              <a:gd name="T50" fmla="*/ 158 w 161"/>
                              <a:gd name="T51" fmla="*/ 193 h 243"/>
                              <a:gd name="T52" fmla="*/ 153 w 161"/>
                              <a:gd name="T53" fmla="*/ 198 h 243"/>
                              <a:gd name="T54" fmla="*/ 140 w 161"/>
                              <a:gd name="T55" fmla="*/ 221 h 243"/>
                              <a:gd name="T56" fmla="*/ 110 w 161"/>
                              <a:gd name="T57" fmla="*/ 225 h 243"/>
                              <a:gd name="T58" fmla="*/ 73 w 161"/>
                              <a:gd name="T59" fmla="*/ 199 h 243"/>
                              <a:gd name="T60" fmla="*/ 73 w 161"/>
                              <a:gd name="T61" fmla="*/ 163 h 243"/>
                              <a:gd name="T62" fmla="*/ 73 w 161"/>
                              <a:gd name="T63" fmla="*/ 150 h 243"/>
                              <a:gd name="T64" fmla="*/ 73 w 161"/>
                              <a:gd name="T65" fmla="*/ 125 h 243"/>
                              <a:gd name="T66" fmla="*/ 74 w 161"/>
                              <a:gd name="T67" fmla="*/ 123 h 243"/>
                              <a:gd name="T68" fmla="*/ 119 w 161"/>
                              <a:gd name="T69" fmla="*/ 124 h 243"/>
                              <a:gd name="T70" fmla="*/ 136 w 161"/>
                              <a:gd name="T71" fmla="*/ 136 h 243"/>
                              <a:gd name="T72" fmla="*/ 137 w 161"/>
                              <a:gd name="T73" fmla="*/ 144 h 243"/>
                              <a:gd name="T74" fmla="*/ 137 w 161"/>
                              <a:gd name="T75" fmla="*/ 147 h 243"/>
                              <a:gd name="T76" fmla="*/ 141 w 161"/>
                              <a:gd name="T77" fmla="*/ 150 h 243"/>
                              <a:gd name="T78" fmla="*/ 145 w 161"/>
                              <a:gd name="T79" fmla="*/ 144 h 243"/>
                              <a:gd name="T80" fmla="*/ 145 w 161"/>
                              <a:gd name="T81" fmla="*/ 134 h 243"/>
                              <a:gd name="T82" fmla="*/ 146 w 161"/>
                              <a:gd name="T83" fmla="*/ 123 h 243"/>
                              <a:gd name="T84" fmla="*/ 148 w 161"/>
                              <a:gd name="T85" fmla="*/ 103 h 243"/>
                              <a:gd name="T86" fmla="*/ 148 w 161"/>
                              <a:gd name="T87" fmla="*/ 99 h 243"/>
                              <a:gd name="T88" fmla="*/ 145 w 161"/>
                              <a:gd name="T89" fmla="*/ 96 h 243"/>
                              <a:gd name="T90" fmla="*/ 140 w 161"/>
                              <a:gd name="T91" fmla="*/ 100 h 243"/>
                              <a:gd name="T92" fmla="*/ 125 w 161"/>
                              <a:gd name="T93" fmla="*/ 105 h 243"/>
                              <a:gd name="T94" fmla="*/ 75 w 161"/>
                              <a:gd name="T95" fmla="*/ 106 h 243"/>
                              <a:gd name="T96" fmla="*/ 73 w 161"/>
                              <a:gd name="T97" fmla="*/ 103 h 243"/>
                              <a:gd name="T98" fmla="*/ 73 w 161"/>
                              <a:gd name="T99" fmla="*/ 23 h 243"/>
                              <a:gd name="T100" fmla="*/ 75 w 161"/>
                              <a:gd name="T101" fmla="*/ 21 h 243"/>
                              <a:gd name="T102" fmla="*/ 119 w 161"/>
                              <a:gd name="T103" fmla="*/ 22 h 243"/>
                              <a:gd name="T104" fmla="*/ 140 w 161"/>
                              <a:gd name="T105" fmla="*/ 33 h 243"/>
                              <a:gd name="T106" fmla="*/ 142 w 161"/>
                              <a:gd name="T107" fmla="*/ 44 h 243"/>
                              <a:gd name="T108" fmla="*/ 145 w 161"/>
                              <a:gd name="T109" fmla="*/ 49 h 243"/>
                              <a:gd name="T110" fmla="*/ 149 w 161"/>
                              <a:gd name="T111" fmla="*/ 45 h 243"/>
                              <a:gd name="T112" fmla="*/ 150 w 161"/>
                              <a:gd name="T113" fmla="*/ 31 h 243"/>
                              <a:gd name="T114" fmla="*/ 151 w 161"/>
                              <a:gd name="T115" fmla="*/ 24 h 243"/>
                              <a:gd name="T116" fmla="*/ 153 w 161"/>
                              <a:gd name="T117" fmla="*/ 7 h 243"/>
                              <a:gd name="T118" fmla="*/ 153 w 161"/>
                              <a:gd name="T119" fmla="*/ 4 h 243"/>
                              <a:gd name="T120" fmla="*/ 151 w 161"/>
                              <a:gd name="T121" fmla="*/ 0 h 243"/>
                              <a:gd name="T122" fmla="*/ 147 w 161"/>
                              <a:gd name="T123" fmla="*/ 1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61" h="243">
                                <a:moveTo>
                                  <a:pt x="147" y="1"/>
                                </a:moveTo>
                                <a:cubicBezTo>
                                  <a:pt x="146" y="1"/>
                                  <a:pt x="146" y="1"/>
                                  <a:pt x="146" y="1"/>
                                </a:cubicBezTo>
                                <a:cubicBezTo>
                                  <a:pt x="132" y="3"/>
                                  <a:pt x="132" y="3"/>
                                  <a:pt x="132" y="3"/>
                                </a:cubicBezTo>
                                <a:cubicBezTo>
                                  <a:pt x="127" y="3"/>
                                  <a:pt x="75" y="3"/>
                                  <a:pt x="53" y="3"/>
                                </a:cubicBezTo>
                                <a:cubicBezTo>
                                  <a:pt x="37" y="3"/>
                                  <a:pt x="37" y="3"/>
                                  <a:pt x="37" y="3"/>
                                </a:cubicBezTo>
                                <a:cubicBezTo>
                                  <a:pt x="33" y="3"/>
                                  <a:pt x="33" y="3"/>
                                  <a:pt x="33" y="3"/>
                                </a:cubicBezTo>
                                <a:cubicBezTo>
                                  <a:pt x="33" y="3"/>
                                  <a:pt x="8" y="2"/>
                                  <a:pt x="8" y="2"/>
                                </a:cubicBezTo>
                                <a:cubicBezTo>
                                  <a:pt x="4" y="2"/>
                                  <a:pt x="0" y="3"/>
                                  <a:pt x="0" y="6"/>
                                </a:cubicBezTo>
                                <a:cubicBezTo>
                                  <a:pt x="0" y="10"/>
                                  <a:pt x="4" y="10"/>
                                  <a:pt x="6" y="10"/>
                                </a:cubicBezTo>
                                <a:cubicBezTo>
                                  <a:pt x="18" y="11"/>
                                  <a:pt x="18" y="11"/>
                                  <a:pt x="18" y="11"/>
                                </a:cubicBezTo>
                                <a:cubicBezTo>
                                  <a:pt x="29" y="13"/>
                                  <a:pt x="31" y="18"/>
                                  <a:pt x="31" y="28"/>
                                </a:cubicBezTo>
                                <a:cubicBezTo>
                                  <a:pt x="32" y="38"/>
                                  <a:pt x="32" y="47"/>
                                  <a:pt x="32" y="95"/>
                                </a:cubicBezTo>
                                <a:cubicBezTo>
                                  <a:pt x="32" y="150"/>
                                  <a:pt x="32" y="150"/>
                                  <a:pt x="32" y="150"/>
                                </a:cubicBezTo>
                                <a:cubicBezTo>
                                  <a:pt x="32" y="179"/>
                                  <a:pt x="32" y="204"/>
                                  <a:pt x="30" y="217"/>
                                </a:cubicBezTo>
                                <a:cubicBezTo>
                                  <a:pt x="29" y="228"/>
                                  <a:pt x="27" y="233"/>
                                  <a:pt x="22" y="234"/>
                                </a:cubicBezTo>
                                <a:cubicBezTo>
                                  <a:pt x="11" y="235"/>
                                  <a:pt x="11" y="235"/>
                                  <a:pt x="11" y="235"/>
                                </a:cubicBezTo>
                                <a:cubicBezTo>
                                  <a:pt x="8" y="235"/>
                                  <a:pt x="5" y="236"/>
                                  <a:pt x="5" y="239"/>
                                </a:cubicBezTo>
                                <a:cubicBezTo>
                                  <a:pt x="5" y="241"/>
                                  <a:pt x="7" y="243"/>
                                  <a:pt x="12" y="243"/>
                                </a:cubicBezTo>
                                <a:cubicBezTo>
                                  <a:pt x="34" y="242"/>
                                  <a:pt x="34" y="242"/>
                                  <a:pt x="34" y="242"/>
                                </a:cubicBezTo>
                                <a:cubicBezTo>
                                  <a:pt x="52" y="242"/>
                                  <a:pt x="52" y="242"/>
                                  <a:pt x="52" y="242"/>
                                </a:cubicBezTo>
                                <a:cubicBezTo>
                                  <a:pt x="84" y="243"/>
                                  <a:pt x="84" y="243"/>
                                  <a:pt x="84" y="243"/>
                                </a:cubicBezTo>
                                <a:cubicBezTo>
                                  <a:pt x="94" y="243"/>
                                  <a:pt x="94" y="243"/>
                                  <a:pt x="94" y="243"/>
                                </a:cubicBezTo>
                                <a:cubicBezTo>
                                  <a:pt x="139" y="243"/>
                                  <a:pt x="139" y="243"/>
                                  <a:pt x="139" y="243"/>
                                </a:cubicBezTo>
                                <a:cubicBezTo>
                                  <a:pt x="151" y="243"/>
                                  <a:pt x="154" y="243"/>
                                  <a:pt x="157" y="235"/>
                                </a:cubicBezTo>
                                <a:cubicBezTo>
                                  <a:pt x="158" y="228"/>
                                  <a:pt x="161" y="207"/>
                                  <a:pt x="161" y="199"/>
                                </a:cubicBezTo>
                                <a:cubicBezTo>
                                  <a:pt x="161" y="196"/>
                                  <a:pt x="161" y="193"/>
                                  <a:pt x="158" y="193"/>
                                </a:cubicBezTo>
                                <a:cubicBezTo>
                                  <a:pt x="155" y="193"/>
                                  <a:pt x="154" y="195"/>
                                  <a:pt x="153" y="198"/>
                                </a:cubicBezTo>
                                <a:cubicBezTo>
                                  <a:pt x="151" y="211"/>
                                  <a:pt x="147" y="218"/>
                                  <a:pt x="140" y="221"/>
                                </a:cubicBezTo>
                                <a:cubicBezTo>
                                  <a:pt x="132" y="225"/>
                                  <a:pt x="118" y="225"/>
                                  <a:pt x="110" y="225"/>
                                </a:cubicBezTo>
                                <a:cubicBezTo>
                                  <a:pt x="78" y="225"/>
                                  <a:pt x="74" y="220"/>
                                  <a:pt x="73" y="199"/>
                                </a:cubicBezTo>
                                <a:cubicBezTo>
                                  <a:pt x="73" y="163"/>
                                  <a:pt x="73" y="163"/>
                                  <a:pt x="73" y="163"/>
                                </a:cubicBezTo>
                                <a:cubicBezTo>
                                  <a:pt x="73" y="150"/>
                                  <a:pt x="73" y="150"/>
                                  <a:pt x="73" y="150"/>
                                </a:cubicBezTo>
                                <a:cubicBezTo>
                                  <a:pt x="73" y="125"/>
                                  <a:pt x="73" y="125"/>
                                  <a:pt x="73" y="125"/>
                                </a:cubicBezTo>
                                <a:cubicBezTo>
                                  <a:pt x="73" y="123"/>
                                  <a:pt x="74" y="123"/>
                                  <a:pt x="74" y="123"/>
                                </a:cubicBezTo>
                                <a:cubicBezTo>
                                  <a:pt x="81" y="123"/>
                                  <a:pt x="113" y="123"/>
                                  <a:pt x="119" y="124"/>
                                </a:cubicBezTo>
                                <a:cubicBezTo>
                                  <a:pt x="129" y="125"/>
                                  <a:pt x="134" y="129"/>
                                  <a:pt x="136" y="136"/>
                                </a:cubicBezTo>
                                <a:cubicBezTo>
                                  <a:pt x="136" y="136"/>
                                  <a:pt x="137" y="144"/>
                                  <a:pt x="137" y="144"/>
                                </a:cubicBezTo>
                                <a:cubicBezTo>
                                  <a:pt x="137" y="147"/>
                                  <a:pt x="137" y="147"/>
                                  <a:pt x="137" y="147"/>
                                </a:cubicBezTo>
                                <a:cubicBezTo>
                                  <a:pt x="137" y="149"/>
                                  <a:pt x="139" y="150"/>
                                  <a:pt x="141" y="150"/>
                                </a:cubicBezTo>
                                <a:cubicBezTo>
                                  <a:pt x="145" y="150"/>
                                  <a:pt x="145" y="146"/>
                                  <a:pt x="145" y="144"/>
                                </a:cubicBezTo>
                                <a:cubicBezTo>
                                  <a:pt x="145" y="134"/>
                                  <a:pt x="145" y="134"/>
                                  <a:pt x="145" y="134"/>
                                </a:cubicBezTo>
                                <a:cubicBezTo>
                                  <a:pt x="146" y="123"/>
                                  <a:pt x="146" y="123"/>
                                  <a:pt x="146" y="123"/>
                                </a:cubicBezTo>
                                <a:cubicBezTo>
                                  <a:pt x="148" y="103"/>
                                  <a:pt x="148" y="103"/>
                                  <a:pt x="148" y="103"/>
                                </a:cubicBezTo>
                                <a:cubicBezTo>
                                  <a:pt x="148" y="99"/>
                                  <a:pt x="148" y="99"/>
                                  <a:pt x="148" y="99"/>
                                </a:cubicBezTo>
                                <a:cubicBezTo>
                                  <a:pt x="148" y="97"/>
                                  <a:pt x="147" y="96"/>
                                  <a:pt x="145" y="96"/>
                                </a:cubicBezTo>
                                <a:cubicBezTo>
                                  <a:pt x="144" y="96"/>
                                  <a:pt x="142" y="98"/>
                                  <a:pt x="140" y="100"/>
                                </a:cubicBezTo>
                                <a:cubicBezTo>
                                  <a:pt x="137" y="104"/>
                                  <a:pt x="133" y="104"/>
                                  <a:pt x="125" y="105"/>
                                </a:cubicBezTo>
                                <a:cubicBezTo>
                                  <a:pt x="120" y="105"/>
                                  <a:pt x="103" y="106"/>
                                  <a:pt x="75" y="106"/>
                                </a:cubicBezTo>
                                <a:cubicBezTo>
                                  <a:pt x="74" y="106"/>
                                  <a:pt x="73" y="105"/>
                                  <a:pt x="73" y="103"/>
                                </a:cubicBezTo>
                                <a:cubicBezTo>
                                  <a:pt x="73" y="23"/>
                                  <a:pt x="73" y="23"/>
                                  <a:pt x="73" y="23"/>
                                </a:cubicBezTo>
                                <a:cubicBezTo>
                                  <a:pt x="73" y="21"/>
                                  <a:pt x="74" y="21"/>
                                  <a:pt x="75" y="21"/>
                                </a:cubicBezTo>
                                <a:cubicBezTo>
                                  <a:pt x="81" y="21"/>
                                  <a:pt x="114" y="21"/>
                                  <a:pt x="119" y="22"/>
                                </a:cubicBezTo>
                                <a:cubicBezTo>
                                  <a:pt x="135" y="24"/>
                                  <a:pt x="138" y="28"/>
                                  <a:pt x="140" y="33"/>
                                </a:cubicBezTo>
                                <a:cubicBezTo>
                                  <a:pt x="142" y="37"/>
                                  <a:pt x="142" y="43"/>
                                  <a:pt x="142" y="44"/>
                                </a:cubicBezTo>
                                <a:cubicBezTo>
                                  <a:pt x="142" y="46"/>
                                  <a:pt x="142" y="49"/>
                                  <a:pt x="145" y="49"/>
                                </a:cubicBezTo>
                                <a:cubicBezTo>
                                  <a:pt x="148" y="49"/>
                                  <a:pt x="149" y="46"/>
                                  <a:pt x="149" y="45"/>
                                </a:cubicBezTo>
                                <a:cubicBezTo>
                                  <a:pt x="149" y="45"/>
                                  <a:pt x="150" y="31"/>
                                  <a:pt x="150" y="31"/>
                                </a:cubicBezTo>
                                <a:cubicBezTo>
                                  <a:pt x="151" y="24"/>
                                  <a:pt x="151" y="24"/>
                                  <a:pt x="151" y="24"/>
                                </a:cubicBezTo>
                                <a:cubicBezTo>
                                  <a:pt x="151" y="24"/>
                                  <a:pt x="153" y="7"/>
                                  <a:pt x="153" y="7"/>
                                </a:cubicBezTo>
                                <a:cubicBezTo>
                                  <a:pt x="153" y="4"/>
                                  <a:pt x="153" y="4"/>
                                  <a:pt x="153" y="4"/>
                                </a:cubicBezTo>
                                <a:cubicBezTo>
                                  <a:pt x="153" y="3"/>
                                  <a:pt x="153" y="0"/>
                                  <a:pt x="151" y="0"/>
                                </a:cubicBezTo>
                                <a:lnTo>
                                  <a:pt x="14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 name="Freeform 24"/>
                        <wps:cNvSpPr>
                          <a:spLocks/>
                        </wps:cNvSpPr>
                        <wps:spPr bwMode="auto">
                          <a:xfrm>
                            <a:off x="596" y="1559"/>
                            <a:ext cx="114" cy="164"/>
                          </a:xfrm>
                          <a:custGeom>
                            <a:avLst/>
                            <a:gdLst>
                              <a:gd name="T0" fmla="*/ 68 w 167"/>
                              <a:gd name="T1" fmla="*/ 1 h 241"/>
                              <a:gd name="T2" fmla="*/ 51 w 167"/>
                              <a:gd name="T3" fmla="*/ 1 h 241"/>
                              <a:gd name="T4" fmla="*/ 35 w 167"/>
                              <a:gd name="T5" fmla="*/ 1 h 241"/>
                              <a:gd name="T6" fmla="*/ 8 w 167"/>
                              <a:gd name="T7" fmla="*/ 0 h 241"/>
                              <a:gd name="T8" fmla="*/ 0 w 167"/>
                              <a:gd name="T9" fmla="*/ 4 h 241"/>
                              <a:gd name="T10" fmla="*/ 7 w 167"/>
                              <a:gd name="T11" fmla="*/ 8 h 241"/>
                              <a:gd name="T12" fmla="*/ 17 w 167"/>
                              <a:gd name="T13" fmla="*/ 9 h 241"/>
                              <a:gd name="T14" fmla="*/ 30 w 167"/>
                              <a:gd name="T15" fmla="*/ 26 h 241"/>
                              <a:gd name="T16" fmla="*/ 30 w 167"/>
                              <a:gd name="T17" fmla="*/ 93 h 241"/>
                              <a:gd name="T18" fmla="*/ 30 w 167"/>
                              <a:gd name="T19" fmla="*/ 148 h 241"/>
                              <a:gd name="T20" fmla="*/ 29 w 167"/>
                              <a:gd name="T21" fmla="*/ 215 h 241"/>
                              <a:gd name="T22" fmla="*/ 20 w 167"/>
                              <a:gd name="T23" fmla="*/ 232 h 241"/>
                              <a:gd name="T24" fmla="*/ 9 w 167"/>
                              <a:gd name="T25" fmla="*/ 233 h 241"/>
                              <a:gd name="T26" fmla="*/ 3 w 167"/>
                              <a:gd name="T27" fmla="*/ 237 h 241"/>
                              <a:gd name="T28" fmla="*/ 10 w 167"/>
                              <a:gd name="T29" fmla="*/ 240 h 241"/>
                              <a:gd name="T30" fmla="*/ 32 w 167"/>
                              <a:gd name="T31" fmla="*/ 240 h 241"/>
                              <a:gd name="T32" fmla="*/ 50 w 167"/>
                              <a:gd name="T33" fmla="*/ 240 h 241"/>
                              <a:gd name="T34" fmla="*/ 99 w 167"/>
                              <a:gd name="T35" fmla="*/ 241 h 241"/>
                              <a:gd name="T36" fmla="*/ 142 w 167"/>
                              <a:gd name="T37" fmla="*/ 241 h 241"/>
                              <a:gd name="T38" fmla="*/ 162 w 167"/>
                              <a:gd name="T39" fmla="*/ 232 h 241"/>
                              <a:gd name="T40" fmla="*/ 167 w 167"/>
                              <a:gd name="T41" fmla="*/ 196 h 241"/>
                              <a:gd name="T42" fmla="*/ 164 w 167"/>
                              <a:gd name="T43" fmla="*/ 190 h 241"/>
                              <a:gd name="T44" fmla="*/ 160 w 167"/>
                              <a:gd name="T45" fmla="*/ 195 h 241"/>
                              <a:gd name="T46" fmla="*/ 152 w 167"/>
                              <a:gd name="T47" fmla="*/ 214 h 241"/>
                              <a:gd name="T48" fmla="*/ 115 w 167"/>
                              <a:gd name="T49" fmla="*/ 222 h 241"/>
                              <a:gd name="T50" fmla="*/ 78 w 167"/>
                              <a:gd name="T51" fmla="*/ 216 h 241"/>
                              <a:gd name="T52" fmla="*/ 71 w 167"/>
                              <a:gd name="T53" fmla="*/ 148 h 241"/>
                              <a:gd name="T54" fmla="*/ 71 w 167"/>
                              <a:gd name="T55" fmla="*/ 93 h 241"/>
                              <a:gd name="T56" fmla="*/ 72 w 167"/>
                              <a:gd name="T57" fmla="*/ 26 h 241"/>
                              <a:gd name="T58" fmla="*/ 83 w 167"/>
                              <a:gd name="T59" fmla="*/ 9 h 241"/>
                              <a:gd name="T60" fmla="*/ 95 w 167"/>
                              <a:gd name="T61" fmla="*/ 8 h 241"/>
                              <a:gd name="T62" fmla="*/ 102 w 167"/>
                              <a:gd name="T63" fmla="*/ 4 h 241"/>
                              <a:gd name="T64" fmla="*/ 94 w 167"/>
                              <a:gd name="T65" fmla="*/ 0 h 241"/>
                              <a:gd name="T66" fmla="*/ 68 w 167"/>
                              <a:gd name="T67"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7" h="241">
                                <a:moveTo>
                                  <a:pt x="68" y="1"/>
                                </a:moveTo>
                                <a:cubicBezTo>
                                  <a:pt x="51" y="1"/>
                                  <a:pt x="51" y="1"/>
                                  <a:pt x="51" y="1"/>
                                </a:cubicBezTo>
                                <a:cubicBezTo>
                                  <a:pt x="35" y="1"/>
                                  <a:pt x="35" y="1"/>
                                  <a:pt x="35" y="1"/>
                                </a:cubicBezTo>
                                <a:cubicBezTo>
                                  <a:pt x="8" y="0"/>
                                  <a:pt x="8" y="0"/>
                                  <a:pt x="8" y="0"/>
                                </a:cubicBezTo>
                                <a:cubicBezTo>
                                  <a:pt x="4" y="0"/>
                                  <a:pt x="0" y="1"/>
                                  <a:pt x="0" y="4"/>
                                </a:cubicBezTo>
                                <a:cubicBezTo>
                                  <a:pt x="0" y="8"/>
                                  <a:pt x="5" y="8"/>
                                  <a:pt x="7" y="8"/>
                                </a:cubicBezTo>
                                <a:cubicBezTo>
                                  <a:pt x="17" y="9"/>
                                  <a:pt x="17" y="9"/>
                                  <a:pt x="17" y="9"/>
                                </a:cubicBezTo>
                                <a:cubicBezTo>
                                  <a:pt x="27" y="11"/>
                                  <a:pt x="29" y="16"/>
                                  <a:pt x="30" y="26"/>
                                </a:cubicBezTo>
                                <a:cubicBezTo>
                                  <a:pt x="30" y="36"/>
                                  <a:pt x="30" y="45"/>
                                  <a:pt x="30" y="93"/>
                                </a:cubicBezTo>
                                <a:cubicBezTo>
                                  <a:pt x="30" y="148"/>
                                  <a:pt x="30" y="148"/>
                                  <a:pt x="30" y="148"/>
                                </a:cubicBezTo>
                                <a:cubicBezTo>
                                  <a:pt x="30" y="177"/>
                                  <a:pt x="30" y="202"/>
                                  <a:pt x="29" y="215"/>
                                </a:cubicBezTo>
                                <a:cubicBezTo>
                                  <a:pt x="27" y="226"/>
                                  <a:pt x="26" y="231"/>
                                  <a:pt x="20" y="232"/>
                                </a:cubicBezTo>
                                <a:cubicBezTo>
                                  <a:pt x="20" y="232"/>
                                  <a:pt x="9" y="233"/>
                                  <a:pt x="9" y="233"/>
                                </a:cubicBezTo>
                                <a:cubicBezTo>
                                  <a:pt x="7" y="233"/>
                                  <a:pt x="3" y="234"/>
                                  <a:pt x="3" y="237"/>
                                </a:cubicBezTo>
                                <a:cubicBezTo>
                                  <a:pt x="3" y="240"/>
                                  <a:pt x="9" y="240"/>
                                  <a:pt x="10" y="240"/>
                                </a:cubicBezTo>
                                <a:cubicBezTo>
                                  <a:pt x="32" y="240"/>
                                  <a:pt x="32" y="240"/>
                                  <a:pt x="32" y="240"/>
                                </a:cubicBezTo>
                                <a:cubicBezTo>
                                  <a:pt x="32" y="240"/>
                                  <a:pt x="50" y="240"/>
                                  <a:pt x="50" y="240"/>
                                </a:cubicBezTo>
                                <a:cubicBezTo>
                                  <a:pt x="99" y="241"/>
                                  <a:pt x="99" y="241"/>
                                  <a:pt x="99" y="241"/>
                                </a:cubicBezTo>
                                <a:cubicBezTo>
                                  <a:pt x="142" y="241"/>
                                  <a:pt x="142" y="241"/>
                                  <a:pt x="142" y="241"/>
                                </a:cubicBezTo>
                                <a:cubicBezTo>
                                  <a:pt x="158" y="241"/>
                                  <a:pt x="160" y="240"/>
                                  <a:pt x="162" y="232"/>
                                </a:cubicBezTo>
                                <a:cubicBezTo>
                                  <a:pt x="165" y="223"/>
                                  <a:pt x="167" y="200"/>
                                  <a:pt x="167" y="196"/>
                                </a:cubicBezTo>
                                <a:cubicBezTo>
                                  <a:pt x="167" y="193"/>
                                  <a:pt x="167" y="190"/>
                                  <a:pt x="164" y="190"/>
                                </a:cubicBezTo>
                                <a:cubicBezTo>
                                  <a:pt x="160" y="190"/>
                                  <a:pt x="160" y="193"/>
                                  <a:pt x="160" y="195"/>
                                </a:cubicBezTo>
                                <a:cubicBezTo>
                                  <a:pt x="159" y="201"/>
                                  <a:pt x="155" y="210"/>
                                  <a:pt x="152" y="214"/>
                                </a:cubicBezTo>
                                <a:cubicBezTo>
                                  <a:pt x="144" y="222"/>
                                  <a:pt x="133" y="222"/>
                                  <a:pt x="115" y="222"/>
                                </a:cubicBezTo>
                                <a:cubicBezTo>
                                  <a:pt x="90" y="222"/>
                                  <a:pt x="83" y="220"/>
                                  <a:pt x="78" y="216"/>
                                </a:cubicBezTo>
                                <a:cubicBezTo>
                                  <a:pt x="71" y="210"/>
                                  <a:pt x="71" y="188"/>
                                  <a:pt x="71" y="148"/>
                                </a:cubicBezTo>
                                <a:cubicBezTo>
                                  <a:pt x="71" y="93"/>
                                  <a:pt x="71" y="93"/>
                                  <a:pt x="71" y="93"/>
                                </a:cubicBezTo>
                                <a:cubicBezTo>
                                  <a:pt x="71" y="45"/>
                                  <a:pt x="71" y="36"/>
                                  <a:pt x="72" y="26"/>
                                </a:cubicBezTo>
                                <a:cubicBezTo>
                                  <a:pt x="73" y="14"/>
                                  <a:pt x="75" y="10"/>
                                  <a:pt x="83" y="9"/>
                                </a:cubicBezTo>
                                <a:cubicBezTo>
                                  <a:pt x="95" y="8"/>
                                  <a:pt x="95" y="8"/>
                                  <a:pt x="95" y="8"/>
                                </a:cubicBezTo>
                                <a:cubicBezTo>
                                  <a:pt x="99" y="8"/>
                                  <a:pt x="102" y="7"/>
                                  <a:pt x="102" y="4"/>
                                </a:cubicBezTo>
                                <a:cubicBezTo>
                                  <a:pt x="102" y="1"/>
                                  <a:pt x="98" y="0"/>
                                  <a:pt x="94" y="0"/>
                                </a:cubicBezTo>
                                <a:lnTo>
                                  <a:pt x="6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 name="Freeform 25"/>
                        <wps:cNvSpPr>
                          <a:spLocks noEditPoints="1"/>
                        </wps:cNvSpPr>
                        <wps:spPr bwMode="auto">
                          <a:xfrm>
                            <a:off x="725" y="1559"/>
                            <a:ext cx="124" cy="164"/>
                          </a:xfrm>
                          <a:custGeom>
                            <a:avLst/>
                            <a:gdLst>
                              <a:gd name="T0" fmla="*/ 82 w 183"/>
                              <a:gd name="T1" fmla="*/ 222 h 241"/>
                              <a:gd name="T2" fmla="*/ 72 w 183"/>
                              <a:gd name="T3" fmla="*/ 192 h 241"/>
                              <a:gd name="T4" fmla="*/ 72 w 183"/>
                              <a:gd name="T5" fmla="*/ 118 h 241"/>
                              <a:gd name="T6" fmla="*/ 73 w 183"/>
                              <a:gd name="T7" fmla="*/ 116 h 241"/>
                              <a:gd name="T8" fmla="*/ 86 w 183"/>
                              <a:gd name="T9" fmla="*/ 117 h 241"/>
                              <a:gd name="T10" fmla="*/ 112 w 183"/>
                              <a:gd name="T11" fmla="*/ 124 h 241"/>
                              <a:gd name="T12" fmla="*/ 112 w 183"/>
                              <a:gd name="T13" fmla="*/ 124 h 241"/>
                              <a:gd name="T14" fmla="*/ 142 w 183"/>
                              <a:gd name="T15" fmla="*/ 186 h 241"/>
                              <a:gd name="T16" fmla="*/ 105 w 183"/>
                              <a:gd name="T17" fmla="*/ 226 h 241"/>
                              <a:gd name="T18" fmla="*/ 82 w 183"/>
                              <a:gd name="T19" fmla="*/ 222 h 241"/>
                              <a:gd name="T20" fmla="*/ 84 w 183"/>
                              <a:gd name="T21" fmla="*/ 15 h 241"/>
                              <a:gd name="T22" fmla="*/ 123 w 183"/>
                              <a:gd name="T23" fmla="*/ 63 h 241"/>
                              <a:gd name="T24" fmla="*/ 110 w 183"/>
                              <a:gd name="T25" fmla="*/ 96 h 241"/>
                              <a:gd name="T26" fmla="*/ 88 w 183"/>
                              <a:gd name="T27" fmla="*/ 102 h 241"/>
                              <a:gd name="T28" fmla="*/ 73 w 183"/>
                              <a:gd name="T29" fmla="*/ 101 h 241"/>
                              <a:gd name="T30" fmla="*/ 72 w 183"/>
                              <a:gd name="T31" fmla="*/ 98 h 241"/>
                              <a:gd name="T32" fmla="*/ 72 w 183"/>
                              <a:gd name="T33" fmla="*/ 20 h 241"/>
                              <a:gd name="T34" fmla="*/ 74 w 183"/>
                              <a:gd name="T35" fmla="*/ 16 h 241"/>
                              <a:gd name="T36" fmla="*/ 84 w 183"/>
                              <a:gd name="T37" fmla="*/ 15 h 241"/>
                              <a:gd name="T38" fmla="*/ 74 w 183"/>
                              <a:gd name="T39" fmla="*/ 1 h 241"/>
                              <a:gd name="T40" fmla="*/ 51 w 183"/>
                              <a:gd name="T41" fmla="*/ 1 h 241"/>
                              <a:gd name="T42" fmla="*/ 39 w 183"/>
                              <a:gd name="T43" fmla="*/ 1 h 241"/>
                              <a:gd name="T44" fmla="*/ 8 w 183"/>
                              <a:gd name="T45" fmla="*/ 0 h 241"/>
                              <a:gd name="T46" fmla="*/ 0 w 183"/>
                              <a:gd name="T47" fmla="*/ 4 h 241"/>
                              <a:gd name="T48" fmla="*/ 6 w 183"/>
                              <a:gd name="T49" fmla="*/ 8 h 241"/>
                              <a:gd name="T50" fmla="*/ 19 w 183"/>
                              <a:gd name="T51" fmla="*/ 9 h 241"/>
                              <a:gd name="T52" fmla="*/ 32 w 183"/>
                              <a:gd name="T53" fmla="*/ 26 h 241"/>
                              <a:gd name="T54" fmla="*/ 32 w 183"/>
                              <a:gd name="T55" fmla="*/ 93 h 241"/>
                              <a:gd name="T56" fmla="*/ 32 w 183"/>
                              <a:gd name="T57" fmla="*/ 148 h 241"/>
                              <a:gd name="T58" fmla="*/ 31 w 183"/>
                              <a:gd name="T59" fmla="*/ 215 h 241"/>
                              <a:gd name="T60" fmla="*/ 22 w 183"/>
                              <a:gd name="T61" fmla="*/ 232 h 241"/>
                              <a:gd name="T62" fmla="*/ 11 w 183"/>
                              <a:gd name="T63" fmla="*/ 233 h 241"/>
                              <a:gd name="T64" fmla="*/ 5 w 183"/>
                              <a:gd name="T65" fmla="*/ 237 h 241"/>
                              <a:gd name="T66" fmla="*/ 12 w 183"/>
                              <a:gd name="T67" fmla="*/ 241 h 241"/>
                              <a:gd name="T68" fmla="*/ 34 w 183"/>
                              <a:gd name="T69" fmla="*/ 240 h 241"/>
                              <a:gd name="T70" fmla="*/ 52 w 183"/>
                              <a:gd name="T71" fmla="*/ 240 h 241"/>
                              <a:gd name="T72" fmla="*/ 76 w 183"/>
                              <a:gd name="T73" fmla="*/ 241 h 241"/>
                              <a:gd name="T74" fmla="*/ 88 w 183"/>
                              <a:gd name="T75" fmla="*/ 241 h 241"/>
                              <a:gd name="T76" fmla="*/ 98 w 183"/>
                              <a:gd name="T77" fmla="*/ 241 h 241"/>
                              <a:gd name="T78" fmla="*/ 183 w 183"/>
                              <a:gd name="T79" fmla="*/ 172 h 241"/>
                              <a:gd name="T80" fmla="*/ 126 w 183"/>
                              <a:gd name="T81" fmla="*/ 103 h 241"/>
                              <a:gd name="T82" fmla="*/ 157 w 183"/>
                              <a:gd name="T83" fmla="*/ 49 h 241"/>
                              <a:gd name="T84" fmla="*/ 89 w 183"/>
                              <a:gd name="T85" fmla="*/ 0 h 241"/>
                              <a:gd name="T86" fmla="*/ 74 w 183"/>
                              <a:gd name="T87"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83" h="241">
                                <a:moveTo>
                                  <a:pt x="82" y="222"/>
                                </a:moveTo>
                                <a:cubicBezTo>
                                  <a:pt x="72" y="218"/>
                                  <a:pt x="72" y="213"/>
                                  <a:pt x="72" y="192"/>
                                </a:cubicBezTo>
                                <a:cubicBezTo>
                                  <a:pt x="72" y="118"/>
                                  <a:pt x="72" y="118"/>
                                  <a:pt x="72" y="118"/>
                                </a:cubicBezTo>
                                <a:cubicBezTo>
                                  <a:pt x="72" y="116"/>
                                  <a:pt x="72" y="116"/>
                                  <a:pt x="73" y="116"/>
                                </a:cubicBezTo>
                                <a:cubicBezTo>
                                  <a:pt x="86" y="117"/>
                                  <a:pt x="86" y="117"/>
                                  <a:pt x="86" y="117"/>
                                </a:cubicBezTo>
                                <a:cubicBezTo>
                                  <a:pt x="98" y="117"/>
                                  <a:pt x="105" y="119"/>
                                  <a:pt x="112" y="124"/>
                                </a:cubicBezTo>
                                <a:cubicBezTo>
                                  <a:pt x="112" y="124"/>
                                  <a:pt x="112" y="124"/>
                                  <a:pt x="112" y="124"/>
                                </a:cubicBezTo>
                                <a:cubicBezTo>
                                  <a:pt x="139" y="143"/>
                                  <a:pt x="142" y="174"/>
                                  <a:pt x="142" y="186"/>
                                </a:cubicBezTo>
                                <a:cubicBezTo>
                                  <a:pt x="142" y="224"/>
                                  <a:pt x="111" y="226"/>
                                  <a:pt x="105" y="226"/>
                                </a:cubicBezTo>
                                <a:cubicBezTo>
                                  <a:pt x="98" y="226"/>
                                  <a:pt x="91" y="225"/>
                                  <a:pt x="82" y="222"/>
                                </a:cubicBezTo>
                                <a:moveTo>
                                  <a:pt x="84" y="15"/>
                                </a:moveTo>
                                <a:cubicBezTo>
                                  <a:pt x="112" y="15"/>
                                  <a:pt x="123" y="44"/>
                                  <a:pt x="123" y="63"/>
                                </a:cubicBezTo>
                                <a:cubicBezTo>
                                  <a:pt x="123" y="78"/>
                                  <a:pt x="118" y="89"/>
                                  <a:pt x="110" y="96"/>
                                </a:cubicBezTo>
                                <a:cubicBezTo>
                                  <a:pt x="105" y="101"/>
                                  <a:pt x="97" y="102"/>
                                  <a:pt x="88" y="102"/>
                                </a:cubicBezTo>
                                <a:cubicBezTo>
                                  <a:pt x="73" y="101"/>
                                  <a:pt x="73" y="101"/>
                                  <a:pt x="73" y="101"/>
                                </a:cubicBezTo>
                                <a:cubicBezTo>
                                  <a:pt x="72" y="101"/>
                                  <a:pt x="72" y="100"/>
                                  <a:pt x="72" y="98"/>
                                </a:cubicBezTo>
                                <a:cubicBezTo>
                                  <a:pt x="72" y="20"/>
                                  <a:pt x="72" y="20"/>
                                  <a:pt x="72" y="20"/>
                                </a:cubicBezTo>
                                <a:cubicBezTo>
                                  <a:pt x="72" y="17"/>
                                  <a:pt x="72" y="16"/>
                                  <a:pt x="74" y="16"/>
                                </a:cubicBezTo>
                                <a:cubicBezTo>
                                  <a:pt x="74" y="16"/>
                                  <a:pt x="84" y="15"/>
                                  <a:pt x="84" y="15"/>
                                </a:cubicBezTo>
                                <a:moveTo>
                                  <a:pt x="74" y="1"/>
                                </a:moveTo>
                                <a:cubicBezTo>
                                  <a:pt x="51" y="1"/>
                                  <a:pt x="51" y="1"/>
                                  <a:pt x="51" y="1"/>
                                </a:cubicBezTo>
                                <a:cubicBezTo>
                                  <a:pt x="39" y="1"/>
                                  <a:pt x="39" y="1"/>
                                  <a:pt x="39" y="1"/>
                                </a:cubicBezTo>
                                <a:cubicBezTo>
                                  <a:pt x="8" y="0"/>
                                  <a:pt x="8" y="0"/>
                                  <a:pt x="8" y="0"/>
                                </a:cubicBezTo>
                                <a:cubicBezTo>
                                  <a:pt x="4" y="0"/>
                                  <a:pt x="0" y="1"/>
                                  <a:pt x="0" y="4"/>
                                </a:cubicBezTo>
                                <a:cubicBezTo>
                                  <a:pt x="0" y="8"/>
                                  <a:pt x="4" y="8"/>
                                  <a:pt x="6" y="8"/>
                                </a:cubicBezTo>
                                <a:cubicBezTo>
                                  <a:pt x="19" y="9"/>
                                  <a:pt x="19" y="9"/>
                                  <a:pt x="19" y="9"/>
                                </a:cubicBezTo>
                                <a:cubicBezTo>
                                  <a:pt x="29" y="11"/>
                                  <a:pt x="31" y="16"/>
                                  <a:pt x="32" y="26"/>
                                </a:cubicBezTo>
                                <a:cubicBezTo>
                                  <a:pt x="32" y="36"/>
                                  <a:pt x="32" y="45"/>
                                  <a:pt x="32" y="93"/>
                                </a:cubicBezTo>
                                <a:cubicBezTo>
                                  <a:pt x="32" y="148"/>
                                  <a:pt x="32" y="148"/>
                                  <a:pt x="32" y="148"/>
                                </a:cubicBezTo>
                                <a:cubicBezTo>
                                  <a:pt x="32" y="177"/>
                                  <a:pt x="32" y="202"/>
                                  <a:pt x="31" y="215"/>
                                </a:cubicBezTo>
                                <a:cubicBezTo>
                                  <a:pt x="29" y="224"/>
                                  <a:pt x="28" y="231"/>
                                  <a:pt x="22" y="232"/>
                                </a:cubicBezTo>
                                <a:cubicBezTo>
                                  <a:pt x="22" y="232"/>
                                  <a:pt x="11" y="233"/>
                                  <a:pt x="11" y="233"/>
                                </a:cubicBezTo>
                                <a:cubicBezTo>
                                  <a:pt x="8" y="233"/>
                                  <a:pt x="5" y="234"/>
                                  <a:pt x="5" y="237"/>
                                </a:cubicBezTo>
                                <a:cubicBezTo>
                                  <a:pt x="5" y="241"/>
                                  <a:pt x="10" y="241"/>
                                  <a:pt x="12" y="241"/>
                                </a:cubicBezTo>
                                <a:cubicBezTo>
                                  <a:pt x="34" y="240"/>
                                  <a:pt x="34" y="240"/>
                                  <a:pt x="34" y="240"/>
                                </a:cubicBezTo>
                                <a:cubicBezTo>
                                  <a:pt x="34" y="240"/>
                                  <a:pt x="52" y="240"/>
                                  <a:pt x="52" y="240"/>
                                </a:cubicBezTo>
                                <a:cubicBezTo>
                                  <a:pt x="76" y="241"/>
                                  <a:pt x="76" y="241"/>
                                  <a:pt x="76" y="241"/>
                                </a:cubicBezTo>
                                <a:cubicBezTo>
                                  <a:pt x="76" y="241"/>
                                  <a:pt x="88" y="241"/>
                                  <a:pt x="88" y="241"/>
                                </a:cubicBezTo>
                                <a:cubicBezTo>
                                  <a:pt x="98" y="241"/>
                                  <a:pt x="98" y="241"/>
                                  <a:pt x="98" y="241"/>
                                </a:cubicBezTo>
                                <a:cubicBezTo>
                                  <a:pt x="156" y="241"/>
                                  <a:pt x="183" y="206"/>
                                  <a:pt x="183" y="172"/>
                                </a:cubicBezTo>
                                <a:cubicBezTo>
                                  <a:pt x="183" y="136"/>
                                  <a:pt x="154" y="113"/>
                                  <a:pt x="126" y="103"/>
                                </a:cubicBezTo>
                                <a:cubicBezTo>
                                  <a:pt x="145" y="88"/>
                                  <a:pt x="157" y="73"/>
                                  <a:pt x="157" y="49"/>
                                </a:cubicBezTo>
                                <a:cubicBezTo>
                                  <a:pt x="157" y="37"/>
                                  <a:pt x="152" y="0"/>
                                  <a:pt x="89" y="0"/>
                                </a:cubicBezTo>
                                <a:lnTo>
                                  <a:pt x="7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4" name="Freeform 26"/>
                        <wps:cNvSpPr>
                          <a:spLocks noEditPoints="1"/>
                        </wps:cNvSpPr>
                        <wps:spPr bwMode="auto">
                          <a:xfrm>
                            <a:off x="870" y="1557"/>
                            <a:ext cx="176" cy="169"/>
                          </a:xfrm>
                          <a:custGeom>
                            <a:avLst/>
                            <a:gdLst>
                              <a:gd name="T0" fmla="*/ 45 w 259"/>
                              <a:gd name="T1" fmla="*/ 115 h 249"/>
                              <a:gd name="T2" fmla="*/ 121 w 259"/>
                              <a:gd name="T3" fmla="*/ 17 h 249"/>
                              <a:gd name="T4" fmla="*/ 213 w 259"/>
                              <a:gd name="T5" fmla="*/ 130 h 249"/>
                              <a:gd name="T6" fmla="*/ 141 w 259"/>
                              <a:gd name="T7" fmla="*/ 232 h 249"/>
                              <a:gd name="T8" fmla="*/ 45 w 259"/>
                              <a:gd name="T9" fmla="*/ 115 h 249"/>
                              <a:gd name="T10" fmla="*/ 0 w 259"/>
                              <a:gd name="T11" fmla="*/ 125 h 249"/>
                              <a:gd name="T12" fmla="*/ 127 w 259"/>
                              <a:gd name="T13" fmla="*/ 249 h 249"/>
                              <a:gd name="T14" fmla="*/ 259 w 259"/>
                              <a:gd name="T15" fmla="*/ 119 h 249"/>
                              <a:gd name="T16" fmla="*/ 131 w 259"/>
                              <a:gd name="T17" fmla="*/ 0 h 249"/>
                              <a:gd name="T18" fmla="*/ 0 w 259"/>
                              <a:gd name="T19" fmla="*/ 125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9" h="249">
                                <a:moveTo>
                                  <a:pt x="45" y="115"/>
                                </a:moveTo>
                                <a:cubicBezTo>
                                  <a:pt x="45" y="29"/>
                                  <a:pt x="93" y="17"/>
                                  <a:pt x="121" y="17"/>
                                </a:cubicBezTo>
                                <a:cubicBezTo>
                                  <a:pt x="175" y="17"/>
                                  <a:pt x="213" y="64"/>
                                  <a:pt x="213" y="130"/>
                                </a:cubicBezTo>
                                <a:cubicBezTo>
                                  <a:pt x="213" y="222"/>
                                  <a:pt x="162" y="232"/>
                                  <a:pt x="141" y="232"/>
                                </a:cubicBezTo>
                                <a:cubicBezTo>
                                  <a:pt x="84" y="232"/>
                                  <a:pt x="45" y="184"/>
                                  <a:pt x="45" y="115"/>
                                </a:cubicBezTo>
                                <a:moveTo>
                                  <a:pt x="0" y="125"/>
                                </a:moveTo>
                                <a:cubicBezTo>
                                  <a:pt x="0" y="184"/>
                                  <a:pt x="40" y="249"/>
                                  <a:pt x="127" y="249"/>
                                </a:cubicBezTo>
                                <a:cubicBezTo>
                                  <a:pt x="205" y="249"/>
                                  <a:pt x="259" y="195"/>
                                  <a:pt x="259" y="119"/>
                                </a:cubicBezTo>
                                <a:cubicBezTo>
                                  <a:pt x="259" y="46"/>
                                  <a:pt x="210" y="0"/>
                                  <a:pt x="131" y="0"/>
                                </a:cubicBezTo>
                                <a:cubicBezTo>
                                  <a:pt x="41" y="0"/>
                                  <a:pt x="0" y="65"/>
                                  <a:pt x="0" y="12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5" name="Freeform 27"/>
                        <wps:cNvSpPr>
                          <a:spLocks/>
                        </wps:cNvSpPr>
                        <wps:spPr bwMode="auto">
                          <a:xfrm>
                            <a:off x="1061" y="1559"/>
                            <a:ext cx="172" cy="167"/>
                          </a:xfrm>
                          <a:custGeom>
                            <a:avLst/>
                            <a:gdLst>
                              <a:gd name="T0" fmla="*/ 220 w 254"/>
                              <a:gd name="T1" fmla="*/ 1 h 245"/>
                              <a:gd name="T2" fmla="*/ 211 w 254"/>
                              <a:gd name="T3" fmla="*/ 1 h 245"/>
                              <a:gd name="T4" fmla="*/ 174 w 254"/>
                              <a:gd name="T5" fmla="*/ 0 h 245"/>
                              <a:gd name="T6" fmla="*/ 167 w 254"/>
                              <a:gd name="T7" fmla="*/ 4 h 245"/>
                              <a:gd name="T8" fmla="*/ 173 w 254"/>
                              <a:gd name="T9" fmla="*/ 8 h 245"/>
                              <a:gd name="T10" fmla="*/ 184 w 254"/>
                              <a:gd name="T11" fmla="*/ 9 h 245"/>
                              <a:gd name="T12" fmla="*/ 197 w 254"/>
                              <a:gd name="T13" fmla="*/ 26 h 245"/>
                              <a:gd name="T14" fmla="*/ 198 w 254"/>
                              <a:gd name="T15" fmla="*/ 93 h 245"/>
                              <a:gd name="T16" fmla="*/ 198 w 254"/>
                              <a:gd name="T17" fmla="*/ 132 h 245"/>
                              <a:gd name="T18" fmla="*/ 180 w 254"/>
                              <a:gd name="T19" fmla="*/ 210 h 245"/>
                              <a:gd name="T20" fmla="*/ 137 w 254"/>
                              <a:gd name="T21" fmla="*/ 227 h 245"/>
                              <a:gd name="T22" fmla="*/ 98 w 254"/>
                              <a:gd name="T23" fmla="*/ 214 h 245"/>
                              <a:gd name="T24" fmla="*/ 74 w 254"/>
                              <a:gd name="T25" fmla="*/ 137 h 245"/>
                              <a:gd name="T26" fmla="*/ 74 w 254"/>
                              <a:gd name="T27" fmla="*/ 93 h 245"/>
                              <a:gd name="T28" fmla="*/ 74 w 254"/>
                              <a:gd name="T29" fmla="*/ 26 h 245"/>
                              <a:gd name="T30" fmla="*/ 85 w 254"/>
                              <a:gd name="T31" fmla="*/ 9 h 245"/>
                              <a:gd name="T32" fmla="*/ 94 w 254"/>
                              <a:gd name="T33" fmla="*/ 8 h 245"/>
                              <a:gd name="T34" fmla="*/ 100 w 254"/>
                              <a:gd name="T35" fmla="*/ 4 h 245"/>
                              <a:gd name="T36" fmla="*/ 92 w 254"/>
                              <a:gd name="T37" fmla="*/ 0 h 245"/>
                              <a:gd name="T38" fmla="*/ 69 w 254"/>
                              <a:gd name="T39" fmla="*/ 1 h 245"/>
                              <a:gd name="T40" fmla="*/ 54 w 254"/>
                              <a:gd name="T41" fmla="*/ 1 h 245"/>
                              <a:gd name="T42" fmla="*/ 37 w 254"/>
                              <a:gd name="T43" fmla="*/ 1 h 245"/>
                              <a:gd name="T44" fmla="*/ 8 w 254"/>
                              <a:gd name="T45" fmla="*/ 0 h 245"/>
                              <a:gd name="T46" fmla="*/ 0 w 254"/>
                              <a:gd name="T47" fmla="*/ 4 h 245"/>
                              <a:gd name="T48" fmla="*/ 6 w 254"/>
                              <a:gd name="T49" fmla="*/ 8 h 245"/>
                              <a:gd name="T50" fmla="*/ 18 w 254"/>
                              <a:gd name="T51" fmla="*/ 9 h 245"/>
                              <a:gd name="T52" fmla="*/ 31 w 254"/>
                              <a:gd name="T53" fmla="*/ 26 h 245"/>
                              <a:gd name="T54" fmla="*/ 32 w 254"/>
                              <a:gd name="T55" fmla="*/ 93 h 245"/>
                              <a:gd name="T56" fmla="*/ 32 w 254"/>
                              <a:gd name="T57" fmla="*/ 139 h 245"/>
                              <a:gd name="T58" fmla="*/ 60 w 254"/>
                              <a:gd name="T59" fmla="*/ 223 h 245"/>
                              <a:gd name="T60" fmla="*/ 131 w 254"/>
                              <a:gd name="T61" fmla="*/ 245 h 245"/>
                              <a:gd name="T62" fmla="*/ 197 w 254"/>
                              <a:gd name="T63" fmla="*/ 222 h 245"/>
                              <a:gd name="T64" fmla="*/ 227 w 254"/>
                              <a:gd name="T65" fmla="*/ 126 h 245"/>
                              <a:gd name="T66" fmla="*/ 227 w 254"/>
                              <a:gd name="T67" fmla="*/ 93 h 245"/>
                              <a:gd name="T68" fmla="*/ 228 w 254"/>
                              <a:gd name="T69" fmla="*/ 26 h 245"/>
                              <a:gd name="T70" fmla="*/ 239 w 254"/>
                              <a:gd name="T71" fmla="*/ 9 h 245"/>
                              <a:gd name="T72" fmla="*/ 248 w 254"/>
                              <a:gd name="T73" fmla="*/ 8 h 245"/>
                              <a:gd name="T74" fmla="*/ 254 w 254"/>
                              <a:gd name="T75" fmla="*/ 4 h 245"/>
                              <a:gd name="T76" fmla="*/ 247 w 254"/>
                              <a:gd name="T77" fmla="*/ 0 h 245"/>
                              <a:gd name="T78" fmla="*/ 220 w 254"/>
                              <a:gd name="T79" fmla="*/ 1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54" h="245">
                                <a:moveTo>
                                  <a:pt x="220" y="1"/>
                                </a:moveTo>
                                <a:cubicBezTo>
                                  <a:pt x="211" y="1"/>
                                  <a:pt x="211" y="1"/>
                                  <a:pt x="211" y="1"/>
                                </a:cubicBezTo>
                                <a:cubicBezTo>
                                  <a:pt x="210" y="1"/>
                                  <a:pt x="174" y="0"/>
                                  <a:pt x="174" y="0"/>
                                </a:cubicBezTo>
                                <a:cubicBezTo>
                                  <a:pt x="171" y="0"/>
                                  <a:pt x="167" y="1"/>
                                  <a:pt x="167" y="4"/>
                                </a:cubicBezTo>
                                <a:cubicBezTo>
                                  <a:pt x="167" y="8"/>
                                  <a:pt x="171" y="8"/>
                                  <a:pt x="173" y="8"/>
                                </a:cubicBezTo>
                                <a:cubicBezTo>
                                  <a:pt x="184" y="9"/>
                                  <a:pt x="184" y="9"/>
                                  <a:pt x="184" y="9"/>
                                </a:cubicBezTo>
                                <a:cubicBezTo>
                                  <a:pt x="195" y="11"/>
                                  <a:pt x="197" y="16"/>
                                  <a:pt x="197" y="26"/>
                                </a:cubicBezTo>
                                <a:cubicBezTo>
                                  <a:pt x="198" y="36"/>
                                  <a:pt x="198" y="45"/>
                                  <a:pt x="198" y="93"/>
                                </a:cubicBezTo>
                                <a:cubicBezTo>
                                  <a:pt x="198" y="132"/>
                                  <a:pt x="198" y="132"/>
                                  <a:pt x="198" y="132"/>
                                </a:cubicBezTo>
                                <a:cubicBezTo>
                                  <a:pt x="198" y="166"/>
                                  <a:pt x="197" y="193"/>
                                  <a:pt x="180" y="210"/>
                                </a:cubicBezTo>
                                <a:cubicBezTo>
                                  <a:pt x="165" y="225"/>
                                  <a:pt x="145" y="227"/>
                                  <a:pt x="137" y="227"/>
                                </a:cubicBezTo>
                                <a:cubicBezTo>
                                  <a:pt x="126" y="227"/>
                                  <a:pt x="112" y="225"/>
                                  <a:pt x="98" y="214"/>
                                </a:cubicBezTo>
                                <a:cubicBezTo>
                                  <a:pt x="85" y="204"/>
                                  <a:pt x="74" y="187"/>
                                  <a:pt x="74" y="137"/>
                                </a:cubicBezTo>
                                <a:cubicBezTo>
                                  <a:pt x="74" y="93"/>
                                  <a:pt x="74" y="93"/>
                                  <a:pt x="74" y="93"/>
                                </a:cubicBezTo>
                                <a:cubicBezTo>
                                  <a:pt x="74" y="45"/>
                                  <a:pt x="74" y="36"/>
                                  <a:pt x="74" y="26"/>
                                </a:cubicBezTo>
                                <a:cubicBezTo>
                                  <a:pt x="75" y="14"/>
                                  <a:pt x="78" y="10"/>
                                  <a:pt x="85" y="9"/>
                                </a:cubicBezTo>
                                <a:cubicBezTo>
                                  <a:pt x="94" y="8"/>
                                  <a:pt x="94" y="8"/>
                                  <a:pt x="94" y="8"/>
                                </a:cubicBezTo>
                                <a:cubicBezTo>
                                  <a:pt x="96" y="8"/>
                                  <a:pt x="100" y="8"/>
                                  <a:pt x="100" y="4"/>
                                </a:cubicBezTo>
                                <a:cubicBezTo>
                                  <a:pt x="100" y="1"/>
                                  <a:pt x="96" y="0"/>
                                  <a:pt x="92" y="0"/>
                                </a:cubicBezTo>
                                <a:cubicBezTo>
                                  <a:pt x="69" y="1"/>
                                  <a:pt x="69" y="1"/>
                                  <a:pt x="69" y="1"/>
                                </a:cubicBezTo>
                                <a:cubicBezTo>
                                  <a:pt x="54" y="1"/>
                                  <a:pt x="54" y="1"/>
                                  <a:pt x="54" y="1"/>
                                </a:cubicBezTo>
                                <a:cubicBezTo>
                                  <a:pt x="37" y="1"/>
                                  <a:pt x="37" y="1"/>
                                  <a:pt x="37" y="1"/>
                                </a:cubicBezTo>
                                <a:cubicBezTo>
                                  <a:pt x="8" y="0"/>
                                  <a:pt x="8" y="0"/>
                                  <a:pt x="8" y="0"/>
                                </a:cubicBezTo>
                                <a:cubicBezTo>
                                  <a:pt x="4" y="0"/>
                                  <a:pt x="0" y="1"/>
                                  <a:pt x="0" y="4"/>
                                </a:cubicBezTo>
                                <a:cubicBezTo>
                                  <a:pt x="0" y="8"/>
                                  <a:pt x="4" y="8"/>
                                  <a:pt x="6" y="8"/>
                                </a:cubicBezTo>
                                <a:cubicBezTo>
                                  <a:pt x="18" y="9"/>
                                  <a:pt x="18" y="9"/>
                                  <a:pt x="18" y="9"/>
                                </a:cubicBezTo>
                                <a:cubicBezTo>
                                  <a:pt x="28" y="11"/>
                                  <a:pt x="31" y="16"/>
                                  <a:pt x="31" y="26"/>
                                </a:cubicBezTo>
                                <a:cubicBezTo>
                                  <a:pt x="32" y="36"/>
                                  <a:pt x="32" y="45"/>
                                  <a:pt x="32" y="93"/>
                                </a:cubicBezTo>
                                <a:cubicBezTo>
                                  <a:pt x="32" y="139"/>
                                  <a:pt x="32" y="139"/>
                                  <a:pt x="32" y="139"/>
                                </a:cubicBezTo>
                                <a:cubicBezTo>
                                  <a:pt x="32" y="179"/>
                                  <a:pt x="41" y="206"/>
                                  <a:pt x="60" y="223"/>
                                </a:cubicBezTo>
                                <a:cubicBezTo>
                                  <a:pt x="84" y="245"/>
                                  <a:pt x="117" y="245"/>
                                  <a:pt x="131" y="245"/>
                                </a:cubicBezTo>
                                <a:cubicBezTo>
                                  <a:pt x="149" y="245"/>
                                  <a:pt x="173" y="242"/>
                                  <a:pt x="197" y="222"/>
                                </a:cubicBezTo>
                                <a:cubicBezTo>
                                  <a:pt x="223" y="199"/>
                                  <a:pt x="227" y="163"/>
                                  <a:pt x="227" y="126"/>
                                </a:cubicBezTo>
                                <a:cubicBezTo>
                                  <a:pt x="227" y="93"/>
                                  <a:pt x="227" y="93"/>
                                  <a:pt x="227" y="93"/>
                                </a:cubicBezTo>
                                <a:cubicBezTo>
                                  <a:pt x="227" y="45"/>
                                  <a:pt x="227" y="36"/>
                                  <a:pt x="228" y="26"/>
                                </a:cubicBezTo>
                                <a:cubicBezTo>
                                  <a:pt x="228" y="14"/>
                                  <a:pt x="231" y="10"/>
                                  <a:pt x="239" y="9"/>
                                </a:cubicBezTo>
                                <a:cubicBezTo>
                                  <a:pt x="239" y="9"/>
                                  <a:pt x="248" y="8"/>
                                  <a:pt x="248" y="8"/>
                                </a:cubicBezTo>
                                <a:cubicBezTo>
                                  <a:pt x="251" y="8"/>
                                  <a:pt x="254" y="7"/>
                                  <a:pt x="254" y="4"/>
                                </a:cubicBezTo>
                                <a:cubicBezTo>
                                  <a:pt x="254" y="1"/>
                                  <a:pt x="250" y="0"/>
                                  <a:pt x="247" y="0"/>
                                </a:cubicBezTo>
                                <a:lnTo>
                                  <a:pt x="220"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6" name="Freeform 28"/>
                        <wps:cNvSpPr>
                          <a:spLocks noEditPoints="1"/>
                        </wps:cNvSpPr>
                        <wps:spPr bwMode="auto">
                          <a:xfrm>
                            <a:off x="1252" y="1559"/>
                            <a:ext cx="170" cy="164"/>
                          </a:xfrm>
                          <a:custGeom>
                            <a:avLst/>
                            <a:gdLst>
                              <a:gd name="T0" fmla="*/ 73 w 251"/>
                              <a:gd name="T1" fmla="*/ 123 h 241"/>
                              <a:gd name="T2" fmla="*/ 71 w 251"/>
                              <a:gd name="T3" fmla="*/ 118 h 241"/>
                              <a:gd name="T4" fmla="*/ 71 w 251"/>
                              <a:gd name="T5" fmla="*/ 22 h 241"/>
                              <a:gd name="T6" fmla="*/ 73 w 251"/>
                              <a:gd name="T7" fmla="*/ 18 h 241"/>
                              <a:gd name="T8" fmla="*/ 90 w 251"/>
                              <a:gd name="T9" fmla="*/ 17 h 241"/>
                              <a:gd name="T10" fmla="*/ 137 w 251"/>
                              <a:gd name="T11" fmla="*/ 74 h 241"/>
                              <a:gd name="T12" fmla="*/ 119 w 251"/>
                              <a:gd name="T13" fmla="*/ 120 h 241"/>
                              <a:gd name="T14" fmla="*/ 97 w 251"/>
                              <a:gd name="T15" fmla="*/ 126 h 241"/>
                              <a:gd name="T16" fmla="*/ 73 w 251"/>
                              <a:gd name="T17" fmla="*/ 123 h 241"/>
                              <a:gd name="T18" fmla="*/ 74 w 251"/>
                              <a:gd name="T19" fmla="*/ 1 h 241"/>
                              <a:gd name="T20" fmla="*/ 51 w 251"/>
                              <a:gd name="T21" fmla="*/ 1 h 241"/>
                              <a:gd name="T22" fmla="*/ 38 w 251"/>
                              <a:gd name="T23" fmla="*/ 1 h 241"/>
                              <a:gd name="T24" fmla="*/ 8 w 251"/>
                              <a:gd name="T25" fmla="*/ 0 h 241"/>
                              <a:gd name="T26" fmla="*/ 0 w 251"/>
                              <a:gd name="T27" fmla="*/ 4 h 241"/>
                              <a:gd name="T28" fmla="*/ 6 w 251"/>
                              <a:gd name="T29" fmla="*/ 8 h 241"/>
                              <a:gd name="T30" fmla="*/ 18 w 251"/>
                              <a:gd name="T31" fmla="*/ 9 h 241"/>
                              <a:gd name="T32" fmla="*/ 31 w 251"/>
                              <a:gd name="T33" fmla="*/ 26 h 241"/>
                              <a:gd name="T34" fmla="*/ 32 w 251"/>
                              <a:gd name="T35" fmla="*/ 93 h 241"/>
                              <a:gd name="T36" fmla="*/ 32 w 251"/>
                              <a:gd name="T37" fmla="*/ 148 h 241"/>
                              <a:gd name="T38" fmla="*/ 30 w 251"/>
                              <a:gd name="T39" fmla="*/ 215 h 241"/>
                              <a:gd name="T40" fmla="*/ 22 w 251"/>
                              <a:gd name="T41" fmla="*/ 232 h 241"/>
                              <a:gd name="T42" fmla="*/ 11 w 251"/>
                              <a:gd name="T43" fmla="*/ 233 h 241"/>
                              <a:gd name="T44" fmla="*/ 5 w 251"/>
                              <a:gd name="T45" fmla="*/ 237 h 241"/>
                              <a:gd name="T46" fmla="*/ 12 w 251"/>
                              <a:gd name="T47" fmla="*/ 241 h 241"/>
                              <a:gd name="T48" fmla="*/ 38 w 251"/>
                              <a:gd name="T49" fmla="*/ 240 h 241"/>
                              <a:gd name="T50" fmla="*/ 50 w 251"/>
                              <a:gd name="T51" fmla="*/ 240 h 241"/>
                              <a:gd name="T52" fmla="*/ 61 w 251"/>
                              <a:gd name="T53" fmla="*/ 240 h 241"/>
                              <a:gd name="T54" fmla="*/ 97 w 251"/>
                              <a:gd name="T55" fmla="*/ 241 h 241"/>
                              <a:gd name="T56" fmla="*/ 104 w 251"/>
                              <a:gd name="T57" fmla="*/ 237 h 241"/>
                              <a:gd name="T58" fmla="*/ 99 w 251"/>
                              <a:gd name="T59" fmla="*/ 233 h 241"/>
                              <a:gd name="T60" fmla="*/ 84 w 251"/>
                              <a:gd name="T61" fmla="*/ 232 h 241"/>
                              <a:gd name="T62" fmla="*/ 72 w 251"/>
                              <a:gd name="T63" fmla="*/ 215 h 241"/>
                              <a:gd name="T64" fmla="*/ 71 w 251"/>
                              <a:gd name="T65" fmla="*/ 148 h 241"/>
                              <a:gd name="T66" fmla="*/ 71 w 251"/>
                              <a:gd name="T67" fmla="*/ 143 h 241"/>
                              <a:gd name="T68" fmla="*/ 73 w 251"/>
                              <a:gd name="T69" fmla="*/ 142 h 241"/>
                              <a:gd name="T70" fmla="*/ 100 w 251"/>
                              <a:gd name="T71" fmla="*/ 142 h 241"/>
                              <a:gd name="T72" fmla="*/ 105 w 251"/>
                              <a:gd name="T73" fmla="*/ 144 h 241"/>
                              <a:gd name="T74" fmla="*/ 120 w 251"/>
                              <a:gd name="T75" fmla="*/ 165 h 241"/>
                              <a:gd name="T76" fmla="*/ 136 w 251"/>
                              <a:gd name="T77" fmla="*/ 188 h 241"/>
                              <a:gd name="T78" fmla="*/ 180 w 251"/>
                              <a:gd name="T79" fmla="*/ 234 h 241"/>
                              <a:gd name="T80" fmla="*/ 214 w 251"/>
                              <a:gd name="T81" fmla="*/ 241 h 241"/>
                              <a:gd name="T82" fmla="*/ 244 w 251"/>
                              <a:gd name="T83" fmla="*/ 241 h 241"/>
                              <a:gd name="T84" fmla="*/ 251 w 251"/>
                              <a:gd name="T85" fmla="*/ 237 h 241"/>
                              <a:gd name="T86" fmla="*/ 246 w 251"/>
                              <a:gd name="T87" fmla="*/ 233 h 241"/>
                              <a:gd name="T88" fmla="*/ 237 w 251"/>
                              <a:gd name="T89" fmla="*/ 232 h 241"/>
                              <a:gd name="T90" fmla="*/ 202 w 251"/>
                              <a:gd name="T91" fmla="*/ 211 h 241"/>
                              <a:gd name="T92" fmla="*/ 145 w 251"/>
                              <a:gd name="T93" fmla="*/ 142 h 241"/>
                              <a:gd name="T94" fmla="*/ 134 w 251"/>
                              <a:gd name="T95" fmla="*/ 129 h 241"/>
                              <a:gd name="T96" fmla="*/ 176 w 251"/>
                              <a:gd name="T97" fmla="*/ 58 h 241"/>
                              <a:gd name="T98" fmla="*/ 154 w 251"/>
                              <a:gd name="T99" fmla="*/ 14 h 241"/>
                              <a:gd name="T100" fmla="*/ 96 w 251"/>
                              <a:gd name="T101" fmla="*/ 0 h 241"/>
                              <a:gd name="T102" fmla="*/ 74 w 251"/>
                              <a:gd name="T103" fmla="*/ 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1" h="241">
                                <a:moveTo>
                                  <a:pt x="73" y="123"/>
                                </a:moveTo>
                                <a:cubicBezTo>
                                  <a:pt x="71" y="122"/>
                                  <a:pt x="71" y="121"/>
                                  <a:pt x="71" y="118"/>
                                </a:cubicBezTo>
                                <a:cubicBezTo>
                                  <a:pt x="71" y="22"/>
                                  <a:pt x="71" y="22"/>
                                  <a:pt x="71" y="22"/>
                                </a:cubicBezTo>
                                <a:cubicBezTo>
                                  <a:pt x="71" y="19"/>
                                  <a:pt x="71" y="19"/>
                                  <a:pt x="73" y="18"/>
                                </a:cubicBezTo>
                                <a:cubicBezTo>
                                  <a:pt x="76" y="17"/>
                                  <a:pt x="81" y="17"/>
                                  <a:pt x="90" y="17"/>
                                </a:cubicBezTo>
                                <a:cubicBezTo>
                                  <a:pt x="107" y="17"/>
                                  <a:pt x="137" y="29"/>
                                  <a:pt x="137" y="74"/>
                                </a:cubicBezTo>
                                <a:cubicBezTo>
                                  <a:pt x="137" y="103"/>
                                  <a:pt x="126" y="115"/>
                                  <a:pt x="119" y="120"/>
                                </a:cubicBezTo>
                                <a:cubicBezTo>
                                  <a:pt x="113" y="124"/>
                                  <a:pt x="109" y="126"/>
                                  <a:pt x="97" y="126"/>
                                </a:cubicBezTo>
                                <a:cubicBezTo>
                                  <a:pt x="88" y="126"/>
                                  <a:pt x="79" y="125"/>
                                  <a:pt x="73" y="123"/>
                                </a:cubicBezTo>
                                <a:moveTo>
                                  <a:pt x="74" y="1"/>
                                </a:moveTo>
                                <a:cubicBezTo>
                                  <a:pt x="51" y="1"/>
                                  <a:pt x="51" y="1"/>
                                  <a:pt x="51" y="1"/>
                                </a:cubicBezTo>
                                <a:cubicBezTo>
                                  <a:pt x="38" y="1"/>
                                  <a:pt x="38" y="1"/>
                                  <a:pt x="38" y="1"/>
                                </a:cubicBezTo>
                                <a:cubicBezTo>
                                  <a:pt x="8" y="0"/>
                                  <a:pt x="8" y="0"/>
                                  <a:pt x="8" y="0"/>
                                </a:cubicBezTo>
                                <a:cubicBezTo>
                                  <a:pt x="4" y="0"/>
                                  <a:pt x="0" y="1"/>
                                  <a:pt x="0" y="4"/>
                                </a:cubicBezTo>
                                <a:cubicBezTo>
                                  <a:pt x="0" y="8"/>
                                  <a:pt x="4" y="8"/>
                                  <a:pt x="6" y="8"/>
                                </a:cubicBezTo>
                                <a:cubicBezTo>
                                  <a:pt x="18" y="9"/>
                                  <a:pt x="18" y="9"/>
                                  <a:pt x="18" y="9"/>
                                </a:cubicBezTo>
                                <a:cubicBezTo>
                                  <a:pt x="29" y="11"/>
                                  <a:pt x="31" y="16"/>
                                  <a:pt x="31" y="26"/>
                                </a:cubicBezTo>
                                <a:cubicBezTo>
                                  <a:pt x="32" y="36"/>
                                  <a:pt x="32" y="45"/>
                                  <a:pt x="32" y="93"/>
                                </a:cubicBezTo>
                                <a:cubicBezTo>
                                  <a:pt x="32" y="148"/>
                                  <a:pt x="32" y="148"/>
                                  <a:pt x="32" y="148"/>
                                </a:cubicBezTo>
                                <a:cubicBezTo>
                                  <a:pt x="32" y="177"/>
                                  <a:pt x="32" y="202"/>
                                  <a:pt x="30" y="215"/>
                                </a:cubicBezTo>
                                <a:cubicBezTo>
                                  <a:pt x="29" y="224"/>
                                  <a:pt x="28" y="231"/>
                                  <a:pt x="22" y="232"/>
                                </a:cubicBezTo>
                                <a:cubicBezTo>
                                  <a:pt x="11" y="233"/>
                                  <a:pt x="11" y="233"/>
                                  <a:pt x="11" y="233"/>
                                </a:cubicBezTo>
                                <a:cubicBezTo>
                                  <a:pt x="8" y="233"/>
                                  <a:pt x="5" y="234"/>
                                  <a:pt x="5" y="237"/>
                                </a:cubicBezTo>
                                <a:cubicBezTo>
                                  <a:pt x="5" y="241"/>
                                  <a:pt x="10" y="241"/>
                                  <a:pt x="12" y="241"/>
                                </a:cubicBezTo>
                                <a:cubicBezTo>
                                  <a:pt x="38" y="240"/>
                                  <a:pt x="38" y="240"/>
                                  <a:pt x="38" y="240"/>
                                </a:cubicBezTo>
                                <a:cubicBezTo>
                                  <a:pt x="50" y="240"/>
                                  <a:pt x="50" y="240"/>
                                  <a:pt x="50" y="240"/>
                                </a:cubicBezTo>
                                <a:cubicBezTo>
                                  <a:pt x="61" y="240"/>
                                  <a:pt x="61" y="240"/>
                                  <a:pt x="61" y="240"/>
                                </a:cubicBezTo>
                                <a:cubicBezTo>
                                  <a:pt x="97" y="241"/>
                                  <a:pt x="97" y="241"/>
                                  <a:pt x="97" y="241"/>
                                </a:cubicBezTo>
                                <a:cubicBezTo>
                                  <a:pt x="99" y="241"/>
                                  <a:pt x="104" y="241"/>
                                  <a:pt x="104" y="237"/>
                                </a:cubicBezTo>
                                <a:cubicBezTo>
                                  <a:pt x="104" y="236"/>
                                  <a:pt x="103" y="233"/>
                                  <a:pt x="99" y="233"/>
                                </a:cubicBezTo>
                                <a:cubicBezTo>
                                  <a:pt x="84" y="232"/>
                                  <a:pt x="84" y="232"/>
                                  <a:pt x="84" y="232"/>
                                </a:cubicBezTo>
                                <a:cubicBezTo>
                                  <a:pt x="76" y="231"/>
                                  <a:pt x="73" y="225"/>
                                  <a:pt x="72" y="215"/>
                                </a:cubicBezTo>
                                <a:cubicBezTo>
                                  <a:pt x="71" y="202"/>
                                  <a:pt x="71" y="177"/>
                                  <a:pt x="71" y="148"/>
                                </a:cubicBezTo>
                                <a:cubicBezTo>
                                  <a:pt x="71" y="143"/>
                                  <a:pt x="71" y="143"/>
                                  <a:pt x="71" y="143"/>
                                </a:cubicBezTo>
                                <a:cubicBezTo>
                                  <a:pt x="71" y="142"/>
                                  <a:pt x="71" y="142"/>
                                  <a:pt x="73" y="142"/>
                                </a:cubicBezTo>
                                <a:cubicBezTo>
                                  <a:pt x="100" y="142"/>
                                  <a:pt x="100" y="142"/>
                                  <a:pt x="100" y="142"/>
                                </a:cubicBezTo>
                                <a:cubicBezTo>
                                  <a:pt x="102" y="142"/>
                                  <a:pt x="104" y="143"/>
                                  <a:pt x="105" y="144"/>
                                </a:cubicBezTo>
                                <a:cubicBezTo>
                                  <a:pt x="105" y="144"/>
                                  <a:pt x="120" y="165"/>
                                  <a:pt x="120" y="165"/>
                                </a:cubicBezTo>
                                <a:cubicBezTo>
                                  <a:pt x="136" y="188"/>
                                  <a:pt x="136" y="188"/>
                                  <a:pt x="136" y="188"/>
                                </a:cubicBezTo>
                                <a:cubicBezTo>
                                  <a:pt x="155" y="213"/>
                                  <a:pt x="166" y="227"/>
                                  <a:pt x="180" y="234"/>
                                </a:cubicBezTo>
                                <a:cubicBezTo>
                                  <a:pt x="188" y="239"/>
                                  <a:pt x="197" y="241"/>
                                  <a:pt x="214" y="241"/>
                                </a:cubicBezTo>
                                <a:cubicBezTo>
                                  <a:pt x="244" y="241"/>
                                  <a:pt x="244" y="241"/>
                                  <a:pt x="244" y="241"/>
                                </a:cubicBezTo>
                                <a:cubicBezTo>
                                  <a:pt x="246" y="241"/>
                                  <a:pt x="251" y="241"/>
                                  <a:pt x="251" y="237"/>
                                </a:cubicBezTo>
                                <a:cubicBezTo>
                                  <a:pt x="251" y="236"/>
                                  <a:pt x="250" y="233"/>
                                  <a:pt x="246" y="233"/>
                                </a:cubicBezTo>
                                <a:cubicBezTo>
                                  <a:pt x="237" y="232"/>
                                  <a:pt x="237" y="232"/>
                                  <a:pt x="237" y="232"/>
                                </a:cubicBezTo>
                                <a:cubicBezTo>
                                  <a:pt x="232" y="231"/>
                                  <a:pt x="220" y="229"/>
                                  <a:pt x="202" y="211"/>
                                </a:cubicBezTo>
                                <a:cubicBezTo>
                                  <a:pt x="186" y="194"/>
                                  <a:pt x="168" y="171"/>
                                  <a:pt x="145" y="142"/>
                                </a:cubicBezTo>
                                <a:cubicBezTo>
                                  <a:pt x="145" y="142"/>
                                  <a:pt x="135" y="130"/>
                                  <a:pt x="134" y="129"/>
                                </a:cubicBezTo>
                                <a:cubicBezTo>
                                  <a:pt x="163" y="105"/>
                                  <a:pt x="176" y="84"/>
                                  <a:pt x="176" y="58"/>
                                </a:cubicBezTo>
                                <a:cubicBezTo>
                                  <a:pt x="176" y="35"/>
                                  <a:pt x="162" y="19"/>
                                  <a:pt x="154" y="14"/>
                                </a:cubicBezTo>
                                <a:cubicBezTo>
                                  <a:pt x="136" y="2"/>
                                  <a:pt x="115" y="0"/>
                                  <a:pt x="96" y="0"/>
                                </a:cubicBezTo>
                                <a:lnTo>
                                  <a:pt x="74"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eform 29"/>
                        <wps:cNvSpPr>
                          <a:spLocks/>
                        </wps:cNvSpPr>
                        <wps:spPr bwMode="auto">
                          <a:xfrm>
                            <a:off x="1426" y="1556"/>
                            <a:ext cx="180" cy="169"/>
                          </a:xfrm>
                          <a:custGeom>
                            <a:avLst/>
                            <a:gdLst>
                              <a:gd name="T0" fmla="*/ 31 w 266"/>
                              <a:gd name="T1" fmla="*/ 12 h 249"/>
                              <a:gd name="T2" fmla="*/ 29 w 266"/>
                              <a:gd name="T3" fmla="*/ 198 h 249"/>
                              <a:gd name="T4" fmla="*/ 19 w 266"/>
                              <a:gd name="T5" fmla="*/ 237 h 249"/>
                              <a:gd name="T6" fmla="*/ 5 w 266"/>
                              <a:gd name="T7" fmla="*/ 238 h 249"/>
                              <a:gd name="T8" fmla="*/ 0 w 266"/>
                              <a:gd name="T9" fmla="*/ 242 h 249"/>
                              <a:gd name="T10" fmla="*/ 7 w 266"/>
                              <a:gd name="T11" fmla="*/ 246 h 249"/>
                              <a:gd name="T12" fmla="*/ 36 w 266"/>
                              <a:gd name="T13" fmla="*/ 245 h 249"/>
                              <a:gd name="T14" fmla="*/ 41 w 266"/>
                              <a:gd name="T15" fmla="*/ 245 h 249"/>
                              <a:gd name="T16" fmla="*/ 50 w 266"/>
                              <a:gd name="T17" fmla="*/ 245 h 249"/>
                              <a:gd name="T18" fmla="*/ 80 w 266"/>
                              <a:gd name="T19" fmla="*/ 246 h 249"/>
                              <a:gd name="T20" fmla="*/ 88 w 266"/>
                              <a:gd name="T21" fmla="*/ 242 h 249"/>
                              <a:gd name="T22" fmla="*/ 82 w 266"/>
                              <a:gd name="T23" fmla="*/ 238 h 249"/>
                              <a:gd name="T24" fmla="*/ 66 w 266"/>
                              <a:gd name="T25" fmla="*/ 236 h 249"/>
                              <a:gd name="T26" fmla="*/ 56 w 266"/>
                              <a:gd name="T27" fmla="*/ 202 h 249"/>
                              <a:gd name="T28" fmla="*/ 52 w 266"/>
                              <a:gd name="T29" fmla="*/ 71 h 249"/>
                              <a:gd name="T30" fmla="*/ 59 w 266"/>
                              <a:gd name="T31" fmla="*/ 77 h 249"/>
                              <a:gd name="T32" fmla="*/ 127 w 266"/>
                              <a:gd name="T33" fmla="*/ 149 h 249"/>
                              <a:gd name="T34" fmla="*/ 169 w 266"/>
                              <a:gd name="T35" fmla="*/ 191 h 249"/>
                              <a:gd name="T36" fmla="*/ 220 w 266"/>
                              <a:gd name="T37" fmla="*/ 242 h 249"/>
                              <a:gd name="T38" fmla="*/ 231 w 266"/>
                              <a:gd name="T39" fmla="*/ 249 h 249"/>
                              <a:gd name="T40" fmla="*/ 236 w 266"/>
                              <a:gd name="T41" fmla="*/ 239 h 249"/>
                              <a:gd name="T42" fmla="*/ 240 w 266"/>
                              <a:gd name="T43" fmla="*/ 40 h 249"/>
                              <a:gd name="T44" fmla="*/ 251 w 266"/>
                              <a:gd name="T45" fmla="*/ 14 h 249"/>
                              <a:gd name="T46" fmla="*/ 260 w 266"/>
                              <a:gd name="T47" fmla="*/ 13 h 249"/>
                              <a:gd name="T48" fmla="*/ 266 w 266"/>
                              <a:gd name="T49" fmla="*/ 9 h 249"/>
                              <a:gd name="T50" fmla="*/ 258 w 266"/>
                              <a:gd name="T51" fmla="*/ 5 h 249"/>
                              <a:gd name="T52" fmla="*/ 233 w 266"/>
                              <a:gd name="T53" fmla="*/ 6 h 249"/>
                              <a:gd name="T54" fmla="*/ 227 w 266"/>
                              <a:gd name="T55" fmla="*/ 6 h 249"/>
                              <a:gd name="T56" fmla="*/ 216 w 266"/>
                              <a:gd name="T57" fmla="*/ 6 h 249"/>
                              <a:gd name="T58" fmla="*/ 189 w 266"/>
                              <a:gd name="T59" fmla="*/ 5 h 249"/>
                              <a:gd name="T60" fmla="*/ 180 w 266"/>
                              <a:gd name="T61" fmla="*/ 9 h 249"/>
                              <a:gd name="T62" fmla="*/ 186 w 266"/>
                              <a:gd name="T63" fmla="*/ 13 h 249"/>
                              <a:gd name="T64" fmla="*/ 203 w 266"/>
                              <a:gd name="T65" fmla="*/ 15 h 249"/>
                              <a:gd name="T66" fmla="*/ 213 w 266"/>
                              <a:gd name="T67" fmla="*/ 42 h 249"/>
                              <a:gd name="T68" fmla="*/ 216 w 266"/>
                              <a:gd name="T69" fmla="*/ 183 h 249"/>
                              <a:gd name="T70" fmla="*/ 215 w 266"/>
                              <a:gd name="T71" fmla="*/ 183 h 249"/>
                              <a:gd name="T72" fmla="*/ 193 w 266"/>
                              <a:gd name="T73" fmla="*/ 160 h 249"/>
                              <a:gd name="T74" fmla="*/ 146 w 266"/>
                              <a:gd name="T75" fmla="*/ 111 h 249"/>
                              <a:gd name="T76" fmla="*/ 49 w 266"/>
                              <a:gd name="T77" fmla="*/ 10 h 249"/>
                              <a:gd name="T78" fmla="*/ 46 w 266"/>
                              <a:gd name="T79" fmla="*/ 7 h 249"/>
                              <a:gd name="T80" fmla="*/ 36 w 266"/>
                              <a:gd name="T81" fmla="*/ 0 h 249"/>
                              <a:gd name="T82" fmla="*/ 31 w 266"/>
                              <a:gd name="T83" fmla="*/ 12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66" h="249">
                                <a:moveTo>
                                  <a:pt x="31" y="12"/>
                                </a:moveTo>
                                <a:cubicBezTo>
                                  <a:pt x="29" y="198"/>
                                  <a:pt x="29" y="198"/>
                                  <a:pt x="29" y="198"/>
                                </a:cubicBezTo>
                                <a:cubicBezTo>
                                  <a:pt x="28" y="226"/>
                                  <a:pt x="27" y="234"/>
                                  <a:pt x="19" y="237"/>
                                </a:cubicBezTo>
                                <a:cubicBezTo>
                                  <a:pt x="15" y="238"/>
                                  <a:pt x="9" y="238"/>
                                  <a:pt x="5" y="238"/>
                                </a:cubicBezTo>
                                <a:cubicBezTo>
                                  <a:pt x="4" y="238"/>
                                  <a:pt x="0" y="238"/>
                                  <a:pt x="0" y="242"/>
                                </a:cubicBezTo>
                                <a:cubicBezTo>
                                  <a:pt x="0" y="246"/>
                                  <a:pt x="4" y="246"/>
                                  <a:pt x="7" y="246"/>
                                </a:cubicBezTo>
                                <a:cubicBezTo>
                                  <a:pt x="36" y="245"/>
                                  <a:pt x="36" y="245"/>
                                  <a:pt x="36" y="245"/>
                                </a:cubicBezTo>
                                <a:cubicBezTo>
                                  <a:pt x="41" y="245"/>
                                  <a:pt x="41" y="245"/>
                                  <a:pt x="41" y="245"/>
                                </a:cubicBezTo>
                                <a:cubicBezTo>
                                  <a:pt x="50" y="245"/>
                                  <a:pt x="50" y="245"/>
                                  <a:pt x="50" y="245"/>
                                </a:cubicBezTo>
                                <a:cubicBezTo>
                                  <a:pt x="80" y="246"/>
                                  <a:pt x="80" y="246"/>
                                  <a:pt x="80" y="246"/>
                                </a:cubicBezTo>
                                <a:cubicBezTo>
                                  <a:pt x="83" y="246"/>
                                  <a:pt x="88" y="246"/>
                                  <a:pt x="88" y="242"/>
                                </a:cubicBezTo>
                                <a:cubicBezTo>
                                  <a:pt x="88" y="238"/>
                                  <a:pt x="84" y="238"/>
                                  <a:pt x="82" y="238"/>
                                </a:cubicBezTo>
                                <a:cubicBezTo>
                                  <a:pt x="78" y="238"/>
                                  <a:pt x="72" y="238"/>
                                  <a:pt x="66" y="236"/>
                                </a:cubicBezTo>
                                <a:cubicBezTo>
                                  <a:pt x="59" y="234"/>
                                  <a:pt x="56" y="223"/>
                                  <a:pt x="56" y="202"/>
                                </a:cubicBezTo>
                                <a:cubicBezTo>
                                  <a:pt x="56" y="202"/>
                                  <a:pt x="52" y="74"/>
                                  <a:pt x="52" y="71"/>
                                </a:cubicBezTo>
                                <a:cubicBezTo>
                                  <a:pt x="54" y="72"/>
                                  <a:pt x="59" y="77"/>
                                  <a:pt x="59" y="77"/>
                                </a:cubicBezTo>
                                <a:cubicBezTo>
                                  <a:pt x="72" y="92"/>
                                  <a:pt x="100" y="122"/>
                                  <a:pt x="127" y="149"/>
                                </a:cubicBezTo>
                                <a:cubicBezTo>
                                  <a:pt x="169" y="191"/>
                                  <a:pt x="169" y="191"/>
                                  <a:pt x="169" y="191"/>
                                </a:cubicBezTo>
                                <a:cubicBezTo>
                                  <a:pt x="220" y="242"/>
                                  <a:pt x="220" y="242"/>
                                  <a:pt x="220" y="242"/>
                                </a:cubicBezTo>
                                <a:cubicBezTo>
                                  <a:pt x="224" y="246"/>
                                  <a:pt x="227" y="249"/>
                                  <a:pt x="231" y="249"/>
                                </a:cubicBezTo>
                                <a:cubicBezTo>
                                  <a:pt x="236" y="249"/>
                                  <a:pt x="236" y="244"/>
                                  <a:pt x="236" y="239"/>
                                </a:cubicBezTo>
                                <a:cubicBezTo>
                                  <a:pt x="240" y="40"/>
                                  <a:pt x="240" y="40"/>
                                  <a:pt x="240" y="40"/>
                                </a:cubicBezTo>
                                <a:cubicBezTo>
                                  <a:pt x="240" y="22"/>
                                  <a:pt x="242" y="16"/>
                                  <a:pt x="251" y="14"/>
                                </a:cubicBezTo>
                                <a:cubicBezTo>
                                  <a:pt x="251" y="14"/>
                                  <a:pt x="260" y="13"/>
                                  <a:pt x="260" y="13"/>
                                </a:cubicBezTo>
                                <a:cubicBezTo>
                                  <a:pt x="264" y="13"/>
                                  <a:pt x="266" y="11"/>
                                  <a:pt x="266" y="9"/>
                                </a:cubicBezTo>
                                <a:cubicBezTo>
                                  <a:pt x="266" y="5"/>
                                  <a:pt x="262" y="5"/>
                                  <a:pt x="258" y="5"/>
                                </a:cubicBezTo>
                                <a:cubicBezTo>
                                  <a:pt x="233" y="6"/>
                                  <a:pt x="233" y="6"/>
                                  <a:pt x="233" y="6"/>
                                </a:cubicBezTo>
                                <a:cubicBezTo>
                                  <a:pt x="227" y="6"/>
                                  <a:pt x="227" y="6"/>
                                  <a:pt x="227" y="6"/>
                                </a:cubicBezTo>
                                <a:cubicBezTo>
                                  <a:pt x="216" y="6"/>
                                  <a:pt x="216" y="6"/>
                                  <a:pt x="216" y="6"/>
                                </a:cubicBezTo>
                                <a:cubicBezTo>
                                  <a:pt x="189" y="5"/>
                                  <a:pt x="189" y="5"/>
                                  <a:pt x="189" y="5"/>
                                </a:cubicBezTo>
                                <a:cubicBezTo>
                                  <a:pt x="185" y="5"/>
                                  <a:pt x="180" y="5"/>
                                  <a:pt x="180" y="9"/>
                                </a:cubicBezTo>
                                <a:cubicBezTo>
                                  <a:pt x="180" y="12"/>
                                  <a:pt x="183" y="13"/>
                                  <a:pt x="186" y="13"/>
                                </a:cubicBezTo>
                                <a:cubicBezTo>
                                  <a:pt x="191" y="13"/>
                                  <a:pt x="198" y="13"/>
                                  <a:pt x="203" y="15"/>
                                </a:cubicBezTo>
                                <a:cubicBezTo>
                                  <a:pt x="209" y="17"/>
                                  <a:pt x="212" y="22"/>
                                  <a:pt x="213" y="42"/>
                                </a:cubicBezTo>
                                <a:cubicBezTo>
                                  <a:pt x="213" y="42"/>
                                  <a:pt x="216" y="175"/>
                                  <a:pt x="216" y="183"/>
                                </a:cubicBezTo>
                                <a:cubicBezTo>
                                  <a:pt x="215" y="183"/>
                                  <a:pt x="215" y="183"/>
                                  <a:pt x="215" y="183"/>
                                </a:cubicBezTo>
                                <a:cubicBezTo>
                                  <a:pt x="215" y="183"/>
                                  <a:pt x="193" y="160"/>
                                  <a:pt x="193" y="160"/>
                                </a:cubicBezTo>
                                <a:cubicBezTo>
                                  <a:pt x="146" y="111"/>
                                  <a:pt x="146" y="111"/>
                                  <a:pt x="146" y="111"/>
                                </a:cubicBezTo>
                                <a:cubicBezTo>
                                  <a:pt x="98" y="64"/>
                                  <a:pt x="49" y="11"/>
                                  <a:pt x="49" y="10"/>
                                </a:cubicBezTo>
                                <a:cubicBezTo>
                                  <a:pt x="46" y="7"/>
                                  <a:pt x="46" y="7"/>
                                  <a:pt x="46" y="7"/>
                                </a:cubicBezTo>
                                <a:cubicBezTo>
                                  <a:pt x="42" y="3"/>
                                  <a:pt x="39" y="0"/>
                                  <a:pt x="36" y="0"/>
                                </a:cubicBezTo>
                                <a:cubicBezTo>
                                  <a:pt x="32" y="0"/>
                                  <a:pt x="31" y="7"/>
                                  <a:pt x="31" y="1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eform 30"/>
                        <wps:cNvSpPr>
                          <a:spLocks/>
                        </wps:cNvSpPr>
                        <wps:spPr bwMode="auto">
                          <a:xfrm>
                            <a:off x="1616" y="1558"/>
                            <a:ext cx="109" cy="165"/>
                          </a:xfrm>
                          <a:custGeom>
                            <a:avLst/>
                            <a:gdLst>
                              <a:gd name="T0" fmla="*/ 147 w 161"/>
                              <a:gd name="T1" fmla="*/ 1 h 243"/>
                              <a:gd name="T2" fmla="*/ 145 w 161"/>
                              <a:gd name="T3" fmla="*/ 1 h 243"/>
                              <a:gd name="T4" fmla="*/ 132 w 161"/>
                              <a:gd name="T5" fmla="*/ 3 h 243"/>
                              <a:gd name="T6" fmla="*/ 53 w 161"/>
                              <a:gd name="T7" fmla="*/ 3 h 243"/>
                              <a:gd name="T8" fmla="*/ 37 w 161"/>
                              <a:gd name="T9" fmla="*/ 3 h 243"/>
                              <a:gd name="T10" fmla="*/ 33 w 161"/>
                              <a:gd name="T11" fmla="*/ 3 h 243"/>
                              <a:gd name="T12" fmla="*/ 8 w 161"/>
                              <a:gd name="T13" fmla="*/ 2 h 243"/>
                              <a:gd name="T14" fmla="*/ 0 w 161"/>
                              <a:gd name="T15" fmla="*/ 6 h 243"/>
                              <a:gd name="T16" fmla="*/ 6 w 161"/>
                              <a:gd name="T17" fmla="*/ 10 h 243"/>
                              <a:gd name="T18" fmla="*/ 18 w 161"/>
                              <a:gd name="T19" fmla="*/ 11 h 243"/>
                              <a:gd name="T20" fmla="*/ 31 w 161"/>
                              <a:gd name="T21" fmla="*/ 28 h 243"/>
                              <a:gd name="T22" fmla="*/ 32 w 161"/>
                              <a:gd name="T23" fmla="*/ 95 h 243"/>
                              <a:gd name="T24" fmla="*/ 32 w 161"/>
                              <a:gd name="T25" fmla="*/ 150 h 243"/>
                              <a:gd name="T26" fmla="*/ 30 w 161"/>
                              <a:gd name="T27" fmla="*/ 217 h 243"/>
                              <a:gd name="T28" fmla="*/ 22 w 161"/>
                              <a:gd name="T29" fmla="*/ 234 h 243"/>
                              <a:gd name="T30" fmla="*/ 11 w 161"/>
                              <a:gd name="T31" fmla="*/ 235 h 243"/>
                              <a:gd name="T32" fmla="*/ 5 w 161"/>
                              <a:gd name="T33" fmla="*/ 239 h 243"/>
                              <a:gd name="T34" fmla="*/ 12 w 161"/>
                              <a:gd name="T35" fmla="*/ 243 h 243"/>
                              <a:gd name="T36" fmla="*/ 34 w 161"/>
                              <a:gd name="T37" fmla="*/ 242 h 243"/>
                              <a:gd name="T38" fmla="*/ 52 w 161"/>
                              <a:gd name="T39" fmla="*/ 242 h 243"/>
                              <a:gd name="T40" fmla="*/ 84 w 161"/>
                              <a:gd name="T41" fmla="*/ 243 h 243"/>
                              <a:gd name="T42" fmla="*/ 94 w 161"/>
                              <a:gd name="T43" fmla="*/ 243 h 243"/>
                              <a:gd name="T44" fmla="*/ 139 w 161"/>
                              <a:gd name="T45" fmla="*/ 243 h 243"/>
                              <a:gd name="T46" fmla="*/ 157 w 161"/>
                              <a:gd name="T47" fmla="*/ 235 h 243"/>
                              <a:gd name="T48" fmla="*/ 161 w 161"/>
                              <a:gd name="T49" fmla="*/ 199 h 243"/>
                              <a:gd name="T50" fmla="*/ 158 w 161"/>
                              <a:gd name="T51" fmla="*/ 193 h 243"/>
                              <a:gd name="T52" fmla="*/ 153 w 161"/>
                              <a:gd name="T53" fmla="*/ 198 h 243"/>
                              <a:gd name="T54" fmla="*/ 140 w 161"/>
                              <a:gd name="T55" fmla="*/ 221 h 243"/>
                              <a:gd name="T56" fmla="*/ 110 w 161"/>
                              <a:gd name="T57" fmla="*/ 225 h 243"/>
                              <a:gd name="T58" fmla="*/ 73 w 161"/>
                              <a:gd name="T59" fmla="*/ 199 h 243"/>
                              <a:gd name="T60" fmla="*/ 73 w 161"/>
                              <a:gd name="T61" fmla="*/ 163 h 243"/>
                              <a:gd name="T62" fmla="*/ 73 w 161"/>
                              <a:gd name="T63" fmla="*/ 150 h 243"/>
                              <a:gd name="T64" fmla="*/ 73 w 161"/>
                              <a:gd name="T65" fmla="*/ 125 h 243"/>
                              <a:gd name="T66" fmla="*/ 74 w 161"/>
                              <a:gd name="T67" fmla="*/ 123 h 243"/>
                              <a:gd name="T68" fmla="*/ 119 w 161"/>
                              <a:gd name="T69" fmla="*/ 124 h 243"/>
                              <a:gd name="T70" fmla="*/ 136 w 161"/>
                              <a:gd name="T71" fmla="*/ 136 h 243"/>
                              <a:gd name="T72" fmla="*/ 137 w 161"/>
                              <a:gd name="T73" fmla="*/ 144 h 243"/>
                              <a:gd name="T74" fmla="*/ 137 w 161"/>
                              <a:gd name="T75" fmla="*/ 147 h 243"/>
                              <a:gd name="T76" fmla="*/ 141 w 161"/>
                              <a:gd name="T77" fmla="*/ 150 h 243"/>
                              <a:gd name="T78" fmla="*/ 144 w 161"/>
                              <a:gd name="T79" fmla="*/ 144 h 243"/>
                              <a:gd name="T80" fmla="*/ 145 w 161"/>
                              <a:gd name="T81" fmla="*/ 133 h 243"/>
                              <a:gd name="T82" fmla="*/ 146 w 161"/>
                              <a:gd name="T83" fmla="*/ 123 h 243"/>
                              <a:gd name="T84" fmla="*/ 148 w 161"/>
                              <a:gd name="T85" fmla="*/ 103 h 243"/>
                              <a:gd name="T86" fmla="*/ 148 w 161"/>
                              <a:gd name="T87" fmla="*/ 99 h 243"/>
                              <a:gd name="T88" fmla="*/ 145 w 161"/>
                              <a:gd name="T89" fmla="*/ 96 h 243"/>
                              <a:gd name="T90" fmla="*/ 140 w 161"/>
                              <a:gd name="T91" fmla="*/ 100 h 243"/>
                              <a:gd name="T92" fmla="*/ 125 w 161"/>
                              <a:gd name="T93" fmla="*/ 105 h 243"/>
                              <a:gd name="T94" fmla="*/ 75 w 161"/>
                              <a:gd name="T95" fmla="*/ 106 h 243"/>
                              <a:gd name="T96" fmla="*/ 73 w 161"/>
                              <a:gd name="T97" fmla="*/ 103 h 243"/>
                              <a:gd name="T98" fmla="*/ 73 w 161"/>
                              <a:gd name="T99" fmla="*/ 23 h 243"/>
                              <a:gd name="T100" fmla="*/ 75 w 161"/>
                              <a:gd name="T101" fmla="*/ 21 h 243"/>
                              <a:gd name="T102" fmla="*/ 119 w 161"/>
                              <a:gd name="T103" fmla="*/ 22 h 243"/>
                              <a:gd name="T104" fmla="*/ 140 w 161"/>
                              <a:gd name="T105" fmla="*/ 33 h 243"/>
                              <a:gd name="T106" fmla="*/ 142 w 161"/>
                              <a:gd name="T107" fmla="*/ 44 h 243"/>
                              <a:gd name="T108" fmla="*/ 145 w 161"/>
                              <a:gd name="T109" fmla="*/ 49 h 243"/>
                              <a:gd name="T110" fmla="*/ 149 w 161"/>
                              <a:gd name="T111" fmla="*/ 45 h 243"/>
                              <a:gd name="T112" fmla="*/ 150 w 161"/>
                              <a:gd name="T113" fmla="*/ 31 h 243"/>
                              <a:gd name="T114" fmla="*/ 151 w 161"/>
                              <a:gd name="T115" fmla="*/ 24 h 243"/>
                              <a:gd name="T116" fmla="*/ 153 w 161"/>
                              <a:gd name="T117" fmla="*/ 7 h 243"/>
                              <a:gd name="T118" fmla="*/ 153 w 161"/>
                              <a:gd name="T119" fmla="*/ 4 h 243"/>
                              <a:gd name="T120" fmla="*/ 151 w 161"/>
                              <a:gd name="T121" fmla="*/ 0 h 243"/>
                              <a:gd name="T122" fmla="*/ 147 w 161"/>
                              <a:gd name="T123" fmla="*/ 1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61" h="243">
                                <a:moveTo>
                                  <a:pt x="147" y="1"/>
                                </a:moveTo>
                                <a:cubicBezTo>
                                  <a:pt x="145" y="1"/>
                                  <a:pt x="145" y="1"/>
                                  <a:pt x="145" y="1"/>
                                </a:cubicBezTo>
                                <a:cubicBezTo>
                                  <a:pt x="145" y="1"/>
                                  <a:pt x="132" y="3"/>
                                  <a:pt x="132" y="3"/>
                                </a:cubicBezTo>
                                <a:cubicBezTo>
                                  <a:pt x="127" y="3"/>
                                  <a:pt x="75" y="3"/>
                                  <a:pt x="53" y="3"/>
                                </a:cubicBezTo>
                                <a:cubicBezTo>
                                  <a:pt x="37" y="3"/>
                                  <a:pt x="37" y="3"/>
                                  <a:pt x="37" y="3"/>
                                </a:cubicBezTo>
                                <a:cubicBezTo>
                                  <a:pt x="33" y="3"/>
                                  <a:pt x="33" y="3"/>
                                  <a:pt x="33" y="3"/>
                                </a:cubicBezTo>
                                <a:cubicBezTo>
                                  <a:pt x="33" y="3"/>
                                  <a:pt x="8" y="2"/>
                                  <a:pt x="8" y="2"/>
                                </a:cubicBezTo>
                                <a:cubicBezTo>
                                  <a:pt x="4" y="2"/>
                                  <a:pt x="0" y="3"/>
                                  <a:pt x="0" y="6"/>
                                </a:cubicBezTo>
                                <a:cubicBezTo>
                                  <a:pt x="0" y="10"/>
                                  <a:pt x="4" y="10"/>
                                  <a:pt x="6" y="10"/>
                                </a:cubicBezTo>
                                <a:cubicBezTo>
                                  <a:pt x="18" y="11"/>
                                  <a:pt x="18" y="11"/>
                                  <a:pt x="18" y="11"/>
                                </a:cubicBezTo>
                                <a:cubicBezTo>
                                  <a:pt x="29" y="13"/>
                                  <a:pt x="31" y="18"/>
                                  <a:pt x="31" y="28"/>
                                </a:cubicBezTo>
                                <a:cubicBezTo>
                                  <a:pt x="32" y="38"/>
                                  <a:pt x="32" y="47"/>
                                  <a:pt x="32" y="95"/>
                                </a:cubicBezTo>
                                <a:cubicBezTo>
                                  <a:pt x="32" y="150"/>
                                  <a:pt x="32" y="150"/>
                                  <a:pt x="32" y="150"/>
                                </a:cubicBezTo>
                                <a:cubicBezTo>
                                  <a:pt x="32" y="179"/>
                                  <a:pt x="32" y="204"/>
                                  <a:pt x="30" y="217"/>
                                </a:cubicBezTo>
                                <a:cubicBezTo>
                                  <a:pt x="29" y="226"/>
                                  <a:pt x="28" y="233"/>
                                  <a:pt x="22" y="234"/>
                                </a:cubicBezTo>
                                <a:cubicBezTo>
                                  <a:pt x="11" y="235"/>
                                  <a:pt x="11" y="235"/>
                                  <a:pt x="11" y="235"/>
                                </a:cubicBezTo>
                                <a:cubicBezTo>
                                  <a:pt x="8" y="235"/>
                                  <a:pt x="5" y="236"/>
                                  <a:pt x="5" y="239"/>
                                </a:cubicBezTo>
                                <a:cubicBezTo>
                                  <a:pt x="5" y="243"/>
                                  <a:pt x="10" y="243"/>
                                  <a:pt x="12" y="243"/>
                                </a:cubicBezTo>
                                <a:cubicBezTo>
                                  <a:pt x="34" y="242"/>
                                  <a:pt x="34" y="242"/>
                                  <a:pt x="34" y="242"/>
                                </a:cubicBezTo>
                                <a:cubicBezTo>
                                  <a:pt x="34" y="242"/>
                                  <a:pt x="52" y="242"/>
                                  <a:pt x="52" y="242"/>
                                </a:cubicBezTo>
                                <a:cubicBezTo>
                                  <a:pt x="84" y="243"/>
                                  <a:pt x="84" y="243"/>
                                  <a:pt x="84" y="243"/>
                                </a:cubicBezTo>
                                <a:cubicBezTo>
                                  <a:pt x="94" y="243"/>
                                  <a:pt x="94" y="243"/>
                                  <a:pt x="94" y="243"/>
                                </a:cubicBezTo>
                                <a:cubicBezTo>
                                  <a:pt x="139" y="243"/>
                                  <a:pt x="139" y="243"/>
                                  <a:pt x="139" y="243"/>
                                </a:cubicBezTo>
                                <a:cubicBezTo>
                                  <a:pt x="151" y="243"/>
                                  <a:pt x="154" y="243"/>
                                  <a:pt x="157" y="235"/>
                                </a:cubicBezTo>
                                <a:cubicBezTo>
                                  <a:pt x="158" y="228"/>
                                  <a:pt x="161" y="207"/>
                                  <a:pt x="161" y="199"/>
                                </a:cubicBezTo>
                                <a:cubicBezTo>
                                  <a:pt x="161" y="196"/>
                                  <a:pt x="161" y="193"/>
                                  <a:pt x="158" y="193"/>
                                </a:cubicBezTo>
                                <a:cubicBezTo>
                                  <a:pt x="155" y="193"/>
                                  <a:pt x="154" y="195"/>
                                  <a:pt x="153" y="198"/>
                                </a:cubicBezTo>
                                <a:cubicBezTo>
                                  <a:pt x="151" y="211"/>
                                  <a:pt x="147" y="218"/>
                                  <a:pt x="140" y="221"/>
                                </a:cubicBezTo>
                                <a:cubicBezTo>
                                  <a:pt x="132" y="225"/>
                                  <a:pt x="118" y="225"/>
                                  <a:pt x="110" y="225"/>
                                </a:cubicBezTo>
                                <a:cubicBezTo>
                                  <a:pt x="78" y="225"/>
                                  <a:pt x="74" y="220"/>
                                  <a:pt x="73" y="199"/>
                                </a:cubicBezTo>
                                <a:cubicBezTo>
                                  <a:pt x="73" y="163"/>
                                  <a:pt x="73" y="163"/>
                                  <a:pt x="73" y="163"/>
                                </a:cubicBezTo>
                                <a:cubicBezTo>
                                  <a:pt x="73" y="150"/>
                                  <a:pt x="73" y="150"/>
                                  <a:pt x="73" y="150"/>
                                </a:cubicBezTo>
                                <a:cubicBezTo>
                                  <a:pt x="73" y="125"/>
                                  <a:pt x="73" y="125"/>
                                  <a:pt x="73" y="125"/>
                                </a:cubicBezTo>
                                <a:cubicBezTo>
                                  <a:pt x="73" y="123"/>
                                  <a:pt x="74" y="123"/>
                                  <a:pt x="74" y="123"/>
                                </a:cubicBezTo>
                                <a:cubicBezTo>
                                  <a:pt x="81" y="123"/>
                                  <a:pt x="113" y="123"/>
                                  <a:pt x="119" y="124"/>
                                </a:cubicBezTo>
                                <a:cubicBezTo>
                                  <a:pt x="129" y="125"/>
                                  <a:pt x="134" y="129"/>
                                  <a:pt x="136" y="136"/>
                                </a:cubicBezTo>
                                <a:cubicBezTo>
                                  <a:pt x="137" y="144"/>
                                  <a:pt x="137" y="144"/>
                                  <a:pt x="137" y="144"/>
                                </a:cubicBezTo>
                                <a:cubicBezTo>
                                  <a:pt x="137" y="147"/>
                                  <a:pt x="137" y="147"/>
                                  <a:pt x="137" y="147"/>
                                </a:cubicBezTo>
                                <a:cubicBezTo>
                                  <a:pt x="137" y="149"/>
                                  <a:pt x="139" y="150"/>
                                  <a:pt x="141" y="150"/>
                                </a:cubicBezTo>
                                <a:cubicBezTo>
                                  <a:pt x="144" y="150"/>
                                  <a:pt x="144" y="146"/>
                                  <a:pt x="144" y="144"/>
                                </a:cubicBezTo>
                                <a:cubicBezTo>
                                  <a:pt x="145" y="133"/>
                                  <a:pt x="145" y="133"/>
                                  <a:pt x="145" y="133"/>
                                </a:cubicBezTo>
                                <a:cubicBezTo>
                                  <a:pt x="146" y="123"/>
                                  <a:pt x="146" y="123"/>
                                  <a:pt x="146" y="123"/>
                                </a:cubicBezTo>
                                <a:cubicBezTo>
                                  <a:pt x="148" y="103"/>
                                  <a:pt x="148" y="103"/>
                                  <a:pt x="148" y="103"/>
                                </a:cubicBezTo>
                                <a:cubicBezTo>
                                  <a:pt x="148" y="99"/>
                                  <a:pt x="148" y="99"/>
                                  <a:pt x="148" y="99"/>
                                </a:cubicBezTo>
                                <a:cubicBezTo>
                                  <a:pt x="148" y="97"/>
                                  <a:pt x="147" y="96"/>
                                  <a:pt x="145" y="96"/>
                                </a:cubicBezTo>
                                <a:cubicBezTo>
                                  <a:pt x="143" y="96"/>
                                  <a:pt x="142" y="98"/>
                                  <a:pt x="140" y="100"/>
                                </a:cubicBezTo>
                                <a:cubicBezTo>
                                  <a:pt x="137" y="103"/>
                                  <a:pt x="132" y="104"/>
                                  <a:pt x="125" y="105"/>
                                </a:cubicBezTo>
                                <a:cubicBezTo>
                                  <a:pt x="120" y="105"/>
                                  <a:pt x="102" y="106"/>
                                  <a:pt x="75" y="106"/>
                                </a:cubicBezTo>
                                <a:cubicBezTo>
                                  <a:pt x="74" y="106"/>
                                  <a:pt x="73" y="105"/>
                                  <a:pt x="73" y="103"/>
                                </a:cubicBezTo>
                                <a:cubicBezTo>
                                  <a:pt x="73" y="23"/>
                                  <a:pt x="73" y="23"/>
                                  <a:pt x="73" y="23"/>
                                </a:cubicBezTo>
                                <a:cubicBezTo>
                                  <a:pt x="73" y="21"/>
                                  <a:pt x="74" y="21"/>
                                  <a:pt x="75" y="21"/>
                                </a:cubicBezTo>
                                <a:cubicBezTo>
                                  <a:pt x="81" y="21"/>
                                  <a:pt x="114" y="21"/>
                                  <a:pt x="119" y="22"/>
                                </a:cubicBezTo>
                                <a:cubicBezTo>
                                  <a:pt x="135" y="24"/>
                                  <a:pt x="138" y="28"/>
                                  <a:pt x="140" y="33"/>
                                </a:cubicBezTo>
                                <a:cubicBezTo>
                                  <a:pt x="142" y="37"/>
                                  <a:pt x="142" y="43"/>
                                  <a:pt x="142" y="44"/>
                                </a:cubicBezTo>
                                <a:cubicBezTo>
                                  <a:pt x="142" y="46"/>
                                  <a:pt x="142" y="49"/>
                                  <a:pt x="145" y="49"/>
                                </a:cubicBezTo>
                                <a:cubicBezTo>
                                  <a:pt x="148" y="49"/>
                                  <a:pt x="149" y="46"/>
                                  <a:pt x="149" y="45"/>
                                </a:cubicBezTo>
                                <a:cubicBezTo>
                                  <a:pt x="149" y="45"/>
                                  <a:pt x="150" y="31"/>
                                  <a:pt x="150" y="31"/>
                                </a:cubicBezTo>
                                <a:cubicBezTo>
                                  <a:pt x="151" y="24"/>
                                  <a:pt x="151" y="24"/>
                                  <a:pt x="151" y="24"/>
                                </a:cubicBezTo>
                                <a:cubicBezTo>
                                  <a:pt x="151" y="24"/>
                                  <a:pt x="153" y="7"/>
                                  <a:pt x="153" y="7"/>
                                </a:cubicBezTo>
                                <a:cubicBezTo>
                                  <a:pt x="153" y="4"/>
                                  <a:pt x="153" y="4"/>
                                  <a:pt x="153" y="4"/>
                                </a:cubicBezTo>
                                <a:cubicBezTo>
                                  <a:pt x="153" y="1"/>
                                  <a:pt x="152" y="0"/>
                                  <a:pt x="151" y="0"/>
                                </a:cubicBezTo>
                                <a:lnTo>
                                  <a:pt x="147"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eform 31"/>
                        <wps:cNvSpPr>
                          <a:spLocks/>
                        </wps:cNvSpPr>
                        <wps:spPr bwMode="auto">
                          <a:xfrm>
                            <a:off x="569" y="215"/>
                            <a:ext cx="862" cy="953"/>
                          </a:xfrm>
                          <a:custGeom>
                            <a:avLst/>
                            <a:gdLst>
                              <a:gd name="T0" fmla="*/ 420 w 1271"/>
                              <a:gd name="T1" fmla="*/ 1289 h 1401"/>
                              <a:gd name="T2" fmla="*/ 381 w 1271"/>
                              <a:gd name="T3" fmla="*/ 1274 h 1401"/>
                              <a:gd name="T4" fmla="*/ 367 w 1271"/>
                              <a:gd name="T5" fmla="*/ 1268 h 1401"/>
                              <a:gd name="T6" fmla="*/ 29 w 1271"/>
                              <a:gd name="T7" fmla="*/ 813 h 1401"/>
                              <a:gd name="T8" fmla="*/ 34 w 1271"/>
                              <a:gd name="T9" fmla="*/ 686 h 1401"/>
                              <a:gd name="T10" fmla="*/ 62 w 1271"/>
                              <a:gd name="T11" fmla="*/ 509 h 1401"/>
                              <a:gd name="T12" fmla="*/ 67 w 1271"/>
                              <a:gd name="T13" fmla="*/ 483 h 1401"/>
                              <a:gd name="T14" fmla="*/ 68 w 1271"/>
                              <a:gd name="T15" fmla="*/ 431 h 1401"/>
                              <a:gd name="T16" fmla="*/ 6 w 1271"/>
                              <a:gd name="T17" fmla="*/ 277 h 1401"/>
                              <a:gd name="T18" fmla="*/ 92 w 1271"/>
                              <a:gd name="T19" fmla="*/ 152 h 1401"/>
                              <a:gd name="T20" fmla="*/ 77 w 1271"/>
                              <a:gd name="T21" fmla="*/ 119 h 1401"/>
                              <a:gd name="T22" fmla="*/ 89 w 1271"/>
                              <a:gd name="T23" fmla="*/ 110 h 1401"/>
                              <a:gd name="T24" fmla="*/ 118 w 1271"/>
                              <a:gd name="T25" fmla="*/ 119 h 1401"/>
                              <a:gd name="T26" fmla="*/ 213 w 1271"/>
                              <a:gd name="T27" fmla="*/ 7 h 1401"/>
                              <a:gd name="T28" fmla="*/ 374 w 1271"/>
                              <a:gd name="T29" fmla="*/ 43 h 1401"/>
                              <a:gd name="T30" fmla="*/ 541 w 1271"/>
                              <a:gd name="T31" fmla="*/ 20 h 1401"/>
                              <a:gd name="T32" fmla="*/ 604 w 1271"/>
                              <a:gd name="T33" fmla="*/ 17 h 1401"/>
                              <a:gd name="T34" fmla="*/ 795 w 1271"/>
                              <a:gd name="T35" fmla="*/ 36 h 1401"/>
                              <a:gd name="T36" fmla="*/ 913 w 1271"/>
                              <a:gd name="T37" fmla="*/ 52 h 1401"/>
                              <a:gd name="T38" fmla="*/ 1002 w 1271"/>
                              <a:gd name="T39" fmla="*/ 15 h 1401"/>
                              <a:gd name="T40" fmla="*/ 1095 w 1271"/>
                              <a:gd name="T41" fmla="*/ 115 h 1401"/>
                              <a:gd name="T42" fmla="*/ 1155 w 1271"/>
                              <a:gd name="T43" fmla="*/ 92 h 1401"/>
                              <a:gd name="T44" fmla="*/ 1248 w 1271"/>
                              <a:gd name="T45" fmla="*/ 63 h 1401"/>
                              <a:gd name="T46" fmla="*/ 1257 w 1271"/>
                              <a:gd name="T47" fmla="*/ 75 h 1401"/>
                              <a:gd name="T48" fmla="*/ 1231 w 1271"/>
                              <a:gd name="T49" fmla="*/ 122 h 1401"/>
                              <a:gd name="T50" fmla="*/ 1271 w 1271"/>
                              <a:gd name="T51" fmla="*/ 106 h 1401"/>
                              <a:gd name="T52" fmla="*/ 1212 w 1271"/>
                              <a:gd name="T53" fmla="*/ 187 h 1401"/>
                              <a:gd name="T54" fmla="*/ 1210 w 1271"/>
                              <a:gd name="T55" fmla="*/ 195 h 1401"/>
                              <a:gd name="T56" fmla="*/ 1214 w 1271"/>
                              <a:gd name="T57" fmla="*/ 210 h 1401"/>
                              <a:gd name="T58" fmla="*/ 1199 w 1271"/>
                              <a:gd name="T59" fmla="*/ 243 h 1401"/>
                              <a:gd name="T60" fmla="*/ 1218 w 1271"/>
                              <a:gd name="T61" fmla="*/ 276 h 1401"/>
                              <a:gd name="T62" fmla="*/ 1149 w 1271"/>
                              <a:gd name="T63" fmla="*/ 434 h 1401"/>
                              <a:gd name="T64" fmla="*/ 1149 w 1271"/>
                              <a:gd name="T65" fmla="*/ 447 h 1401"/>
                              <a:gd name="T66" fmla="*/ 1163 w 1271"/>
                              <a:gd name="T67" fmla="*/ 569 h 1401"/>
                              <a:gd name="T68" fmla="*/ 1183 w 1271"/>
                              <a:gd name="T69" fmla="*/ 718 h 1401"/>
                              <a:gd name="T70" fmla="*/ 1186 w 1271"/>
                              <a:gd name="T71" fmla="*/ 798 h 1401"/>
                              <a:gd name="T72" fmla="*/ 1084 w 1271"/>
                              <a:gd name="T73" fmla="*/ 1103 h 1401"/>
                              <a:gd name="T74" fmla="*/ 614 w 1271"/>
                              <a:gd name="T75" fmla="*/ 1390 h 1401"/>
                              <a:gd name="T76" fmla="*/ 611 w 1271"/>
                              <a:gd name="T77" fmla="*/ 1393 h 1401"/>
                              <a:gd name="T78" fmla="*/ 605 w 1271"/>
                              <a:gd name="T79" fmla="*/ 1401 h 1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271" h="1401">
                                <a:moveTo>
                                  <a:pt x="601" y="1396"/>
                                </a:moveTo>
                                <a:cubicBezTo>
                                  <a:pt x="548" y="1344"/>
                                  <a:pt x="483" y="1316"/>
                                  <a:pt x="420" y="1289"/>
                                </a:cubicBezTo>
                                <a:cubicBezTo>
                                  <a:pt x="415" y="1287"/>
                                  <a:pt x="415" y="1287"/>
                                  <a:pt x="415" y="1287"/>
                                </a:cubicBezTo>
                                <a:cubicBezTo>
                                  <a:pt x="414" y="1286"/>
                                  <a:pt x="381" y="1274"/>
                                  <a:pt x="381" y="1274"/>
                                </a:cubicBezTo>
                                <a:cubicBezTo>
                                  <a:pt x="377" y="1273"/>
                                  <a:pt x="375" y="1272"/>
                                  <a:pt x="373" y="1271"/>
                                </a:cubicBezTo>
                                <a:cubicBezTo>
                                  <a:pt x="367" y="1268"/>
                                  <a:pt x="367" y="1268"/>
                                  <a:pt x="367" y="1268"/>
                                </a:cubicBezTo>
                                <a:cubicBezTo>
                                  <a:pt x="367" y="1269"/>
                                  <a:pt x="367" y="1269"/>
                                  <a:pt x="367" y="1269"/>
                                </a:cubicBezTo>
                                <a:cubicBezTo>
                                  <a:pt x="161" y="1196"/>
                                  <a:pt x="35" y="1026"/>
                                  <a:pt x="29" y="813"/>
                                </a:cubicBezTo>
                                <a:cubicBezTo>
                                  <a:pt x="29" y="805"/>
                                  <a:pt x="29" y="796"/>
                                  <a:pt x="29" y="786"/>
                                </a:cubicBezTo>
                                <a:cubicBezTo>
                                  <a:pt x="29" y="754"/>
                                  <a:pt x="31" y="721"/>
                                  <a:pt x="34" y="686"/>
                                </a:cubicBezTo>
                                <a:cubicBezTo>
                                  <a:pt x="37" y="666"/>
                                  <a:pt x="43" y="619"/>
                                  <a:pt x="43" y="617"/>
                                </a:cubicBezTo>
                                <a:cubicBezTo>
                                  <a:pt x="62" y="509"/>
                                  <a:pt x="62" y="509"/>
                                  <a:pt x="62" y="509"/>
                                </a:cubicBezTo>
                                <a:cubicBezTo>
                                  <a:pt x="64" y="498"/>
                                  <a:pt x="65" y="492"/>
                                  <a:pt x="65" y="489"/>
                                </a:cubicBezTo>
                                <a:cubicBezTo>
                                  <a:pt x="67" y="483"/>
                                  <a:pt x="67" y="483"/>
                                  <a:pt x="67" y="483"/>
                                </a:cubicBezTo>
                                <a:cubicBezTo>
                                  <a:pt x="66" y="483"/>
                                  <a:pt x="66" y="483"/>
                                  <a:pt x="66" y="483"/>
                                </a:cubicBezTo>
                                <a:cubicBezTo>
                                  <a:pt x="67" y="468"/>
                                  <a:pt x="68" y="449"/>
                                  <a:pt x="68" y="431"/>
                                </a:cubicBezTo>
                                <a:cubicBezTo>
                                  <a:pt x="68" y="356"/>
                                  <a:pt x="49" y="309"/>
                                  <a:pt x="6" y="278"/>
                                </a:cubicBezTo>
                                <a:cubicBezTo>
                                  <a:pt x="6" y="277"/>
                                  <a:pt x="6" y="277"/>
                                  <a:pt x="6" y="277"/>
                                </a:cubicBezTo>
                                <a:cubicBezTo>
                                  <a:pt x="0" y="272"/>
                                  <a:pt x="0" y="272"/>
                                  <a:pt x="0" y="272"/>
                                </a:cubicBezTo>
                                <a:cubicBezTo>
                                  <a:pt x="92" y="152"/>
                                  <a:pt x="92" y="152"/>
                                  <a:pt x="92" y="152"/>
                                </a:cubicBezTo>
                                <a:cubicBezTo>
                                  <a:pt x="90" y="149"/>
                                  <a:pt x="90" y="149"/>
                                  <a:pt x="90" y="149"/>
                                </a:cubicBezTo>
                                <a:cubicBezTo>
                                  <a:pt x="82" y="139"/>
                                  <a:pt x="78" y="129"/>
                                  <a:pt x="77" y="119"/>
                                </a:cubicBezTo>
                                <a:cubicBezTo>
                                  <a:pt x="76" y="105"/>
                                  <a:pt x="76" y="105"/>
                                  <a:pt x="76" y="105"/>
                                </a:cubicBezTo>
                                <a:cubicBezTo>
                                  <a:pt x="89" y="110"/>
                                  <a:pt x="89" y="110"/>
                                  <a:pt x="89" y="110"/>
                                </a:cubicBezTo>
                                <a:cubicBezTo>
                                  <a:pt x="97" y="113"/>
                                  <a:pt x="105" y="116"/>
                                  <a:pt x="114" y="118"/>
                                </a:cubicBezTo>
                                <a:cubicBezTo>
                                  <a:pt x="118" y="119"/>
                                  <a:pt x="118" y="119"/>
                                  <a:pt x="118" y="119"/>
                                </a:cubicBezTo>
                                <a:cubicBezTo>
                                  <a:pt x="209" y="0"/>
                                  <a:pt x="209" y="0"/>
                                  <a:pt x="209" y="0"/>
                                </a:cubicBezTo>
                                <a:cubicBezTo>
                                  <a:pt x="213" y="7"/>
                                  <a:pt x="213" y="7"/>
                                  <a:pt x="213" y="7"/>
                                </a:cubicBezTo>
                                <a:cubicBezTo>
                                  <a:pt x="230" y="36"/>
                                  <a:pt x="261" y="50"/>
                                  <a:pt x="306" y="50"/>
                                </a:cubicBezTo>
                                <a:cubicBezTo>
                                  <a:pt x="325" y="50"/>
                                  <a:pt x="347" y="48"/>
                                  <a:pt x="374" y="43"/>
                                </a:cubicBezTo>
                                <a:cubicBezTo>
                                  <a:pt x="374" y="43"/>
                                  <a:pt x="464" y="29"/>
                                  <a:pt x="465" y="29"/>
                                </a:cubicBezTo>
                                <a:cubicBezTo>
                                  <a:pt x="528" y="22"/>
                                  <a:pt x="539" y="20"/>
                                  <a:pt x="541" y="20"/>
                                </a:cubicBezTo>
                                <a:cubicBezTo>
                                  <a:pt x="547" y="19"/>
                                  <a:pt x="547" y="19"/>
                                  <a:pt x="547" y="19"/>
                                </a:cubicBezTo>
                                <a:cubicBezTo>
                                  <a:pt x="565" y="18"/>
                                  <a:pt x="584" y="17"/>
                                  <a:pt x="604" y="17"/>
                                </a:cubicBezTo>
                                <a:cubicBezTo>
                                  <a:pt x="643" y="17"/>
                                  <a:pt x="686" y="20"/>
                                  <a:pt x="731" y="27"/>
                                </a:cubicBezTo>
                                <a:cubicBezTo>
                                  <a:pt x="731" y="27"/>
                                  <a:pt x="795" y="36"/>
                                  <a:pt x="795" y="36"/>
                                </a:cubicBezTo>
                                <a:cubicBezTo>
                                  <a:pt x="875" y="49"/>
                                  <a:pt x="875" y="49"/>
                                  <a:pt x="875" y="49"/>
                                </a:cubicBezTo>
                                <a:cubicBezTo>
                                  <a:pt x="886" y="51"/>
                                  <a:pt x="900" y="52"/>
                                  <a:pt x="913" y="52"/>
                                </a:cubicBezTo>
                                <a:cubicBezTo>
                                  <a:pt x="949" y="52"/>
                                  <a:pt x="974" y="44"/>
                                  <a:pt x="992" y="27"/>
                                </a:cubicBezTo>
                                <a:cubicBezTo>
                                  <a:pt x="995" y="23"/>
                                  <a:pt x="999" y="19"/>
                                  <a:pt x="1002" y="15"/>
                                </a:cubicBezTo>
                                <a:cubicBezTo>
                                  <a:pt x="1011" y="4"/>
                                  <a:pt x="1011" y="4"/>
                                  <a:pt x="1011" y="4"/>
                                </a:cubicBezTo>
                                <a:cubicBezTo>
                                  <a:pt x="1095" y="115"/>
                                  <a:pt x="1095" y="115"/>
                                  <a:pt x="1095" y="115"/>
                                </a:cubicBezTo>
                                <a:cubicBezTo>
                                  <a:pt x="1099" y="113"/>
                                  <a:pt x="1099" y="113"/>
                                  <a:pt x="1099" y="113"/>
                                </a:cubicBezTo>
                                <a:cubicBezTo>
                                  <a:pt x="1112" y="108"/>
                                  <a:pt x="1131" y="101"/>
                                  <a:pt x="1155" y="92"/>
                                </a:cubicBezTo>
                                <a:cubicBezTo>
                                  <a:pt x="1155" y="92"/>
                                  <a:pt x="1167" y="88"/>
                                  <a:pt x="1171" y="87"/>
                                </a:cubicBezTo>
                                <a:cubicBezTo>
                                  <a:pt x="1202" y="75"/>
                                  <a:pt x="1227" y="68"/>
                                  <a:pt x="1248" y="63"/>
                                </a:cubicBezTo>
                                <a:cubicBezTo>
                                  <a:pt x="1264" y="60"/>
                                  <a:pt x="1264" y="60"/>
                                  <a:pt x="1264" y="60"/>
                                </a:cubicBezTo>
                                <a:cubicBezTo>
                                  <a:pt x="1257" y="75"/>
                                  <a:pt x="1257" y="75"/>
                                  <a:pt x="1257" y="75"/>
                                </a:cubicBezTo>
                                <a:cubicBezTo>
                                  <a:pt x="1252" y="88"/>
                                  <a:pt x="1247" y="98"/>
                                  <a:pt x="1241" y="106"/>
                                </a:cubicBezTo>
                                <a:cubicBezTo>
                                  <a:pt x="1231" y="122"/>
                                  <a:pt x="1231" y="122"/>
                                  <a:pt x="1231" y="122"/>
                                </a:cubicBezTo>
                                <a:cubicBezTo>
                                  <a:pt x="1248" y="115"/>
                                  <a:pt x="1248" y="115"/>
                                  <a:pt x="1248" y="115"/>
                                </a:cubicBezTo>
                                <a:cubicBezTo>
                                  <a:pt x="1249" y="115"/>
                                  <a:pt x="1261" y="110"/>
                                  <a:pt x="1271" y="106"/>
                                </a:cubicBezTo>
                                <a:cubicBezTo>
                                  <a:pt x="1260" y="126"/>
                                  <a:pt x="1260" y="126"/>
                                  <a:pt x="1260" y="126"/>
                                </a:cubicBezTo>
                                <a:cubicBezTo>
                                  <a:pt x="1254" y="137"/>
                                  <a:pt x="1232" y="172"/>
                                  <a:pt x="1212" y="187"/>
                                </a:cubicBezTo>
                                <a:cubicBezTo>
                                  <a:pt x="1207" y="191"/>
                                  <a:pt x="1207" y="191"/>
                                  <a:pt x="1207" y="191"/>
                                </a:cubicBezTo>
                                <a:cubicBezTo>
                                  <a:pt x="1210" y="195"/>
                                  <a:pt x="1210" y="195"/>
                                  <a:pt x="1210" y="195"/>
                                </a:cubicBezTo>
                                <a:cubicBezTo>
                                  <a:pt x="1210" y="195"/>
                                  <a:pt x="1211" y="196"/>
                                  <a:pt x="1211" y="196"/>
                                </a:cubicBezTo>
                                <a:cubicBezTo>
                                  <a:pt x="1213" y="199"/>
                                  <a:pt x="1214" y="205"/>
                                  <a:pt x="1214" y="210"/>
                                </a:cubicBezTo>
                                <a:cubicBezTo>
                                  <a:pt x="1214" y="216"/>
                                  <a:pt x="1213" y="221"/>
                                  <a:pt x="1211" y="225"/>
                                </a:cubicBezTo>
                                <a:cubicBezTo>
                                  <a:pt x="1209" y="230"/>
                                  <a:pt x="1205" y="236"/>
                                  <a:pt x="1199" y="243"/>
                                </a:cubicBezTo>
                                <a:cubicBezTo>
                                  <a:pt x="1195" y="247"/>
                                  <a:pt x="1195" y="247"/>
                                  <a:pt x="1195" y="247"/>
                                </a:cubicBezTo>
                                <a:cubicBezTo>
                                  <a:pt x="1218" y="276"/>
                                  <a:pt x="1218" y="276"/>
                                  <a:pt x="1218" y="276"/>
                                </a:cubicBezTo>
                                <a:cubicBezTo>
                                  <a:pt x="1213" y="280"/>
                                  <a:pt x="1213" y="280"/>
                                  <a:pt x="1213" y="280"/>
                                </a:cubicBezTo>
                                <a:cubicBezTo>
                                  <a:pt x="1170" y="312"/>
                                  <a:pt x="1149" y="363"/>
                                  <a:pt x="1149" y="434"/>
                                </a:cubicBezTo>
                                <a:cubicBezTo>
                                  <a:pt x="1149" y="436"/>
                                  <a:pt x="1149" y="436"/>
                                  <a:pt x="1149" y="436"/>
                                </a:cubicBezTo>
                                <a:cubicBezTo>
                                  <a:pt x="1149" y="440"/>
                                  <a:pt x="1149" y="443"/>
                                  <a:pt x="1149" y="447"/>
                                </a:cubicBezTo>
                                <a:cubicBezTo>
                                  <a:pt x="1149" y="464"/>
                                  <a:pt x="1150" y="481"/>
                                  <a:pt x="1152" y="500"/>
                                </a:cubicBezTo>
                                <a:cubicBezTo>
                                  <a:pt x="1163" y="569"/>
                                  <a:pt x="1163" y="569"/>
                                  <a:pt x="1163" y="569"/>
                                </a:cubicBezTo>
                                <a:cubicBezTo>
                                  <a:pt x="1171" y="616"/>
                                  <a:pt x="1175" y="640"/>
                                  <a:pt x="1175" y="641"/>
                                </a:cubicBezTo>
                                <a:cubicBezTo>
                                  <a:pt x="1177" y="661"/>
                                  <a:pt x="1183" y="714"/>
                                  <a:pt x="1183" y="718"/>
                                </a:cubicBezTo>
                                <a:cubicBezTo>
                                  <a:pt x="1186" y="783"/>
                                  <a:pt x="1186" y="789"/>
                                  <a:pt x="1186" y="790"/>
                                </a:cubicBezTo>
                                <a:cubicBezTo>
                                  <a:pt x="1186" y="792"/>
                                  <a:pt x="1186" y="795"/>
                                  <a:pt x="1186" y="798"/>
                                </a:cubicBezTo>
                                <a:cubicBezTo>
                                  <a:pt x="1186" y="913"/>
                                  <a:pt x="1148" y="1029"/>
                                  <a:pt x="1086" y="1101"/>
                                </a:cubicBezTo>
                                <a:cubicBezTo>
                                  <a:pt x="1084" y="1103"/>
                                  <a:pt x="1084" y="1103"/>
                                  <a:pt x="1084" y="1103"/>
                                </a:cubicBezTo>
                                <a:cubicBezTo>
                                  <a:pt x="1044" y="1152"/>
                                  <a:pt x="989" y="1219"/>
                                  <a:pt x="838" y="1272"/>
                                </a:cubicBezTo>
                                <a:cubicBezTo>
                                  <a:pt x="754" y="1303"/>
                                  <a:pt x="679" y="1333"/>
                                  <a:pt x="614" y="1390"/>
                                </a:cubicBezTo>
                                <a:cubicBezTo>
                                  <a:pt x="614" y="1390"/>
                                  <a:pt x="614" y="1390"/>
                                  <a:pt x="614" y="1390"/>
                                </a:cubicBezTo>
                                <a:cubicBezTo>
                                  <a:pt x="611" y="1393"/>
                                  <a:pt x="611" y="1393"/>
                                  <a:pt x="611" y="1393"/>
                                </a:cubicBezTo>
                                <a:cubicBezTo>
                                  <a:pt x="609" y="1395"/>
                                  <a:pt x="609" y="1395"/>
                                  <a:pt x="609" y="1395"/>
                                </a:cubicBezTo>
                                <a:cubicBezTo>
                                  <a:pt x="605" y="1401"/>
                                  <a:pt x="605" y="1401"/>
                                  <a:pt x="605" y="1401"/>
                                </a:cubicBezTo>
                                <a:lnTo>
                                  <a:pt x="601" y="13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eform 32"/>
                        <wps:cNvSpPr>
                          <a:spLocks noEditPoints="1"/>
                        </wps:cNvSpPr>
                        <wps:spPr bwMode="auto">
                          <a:xfrm>
                            <a:off x="565" y="208"/>
                            <a:ext cx="874" cy="964"/>
                          </a:xfrm>
                          <a:custGeom>
                            <a:avLst/>
                            <a:gdLst>
                              <a:gd name="T0" fmla="*/ 749 w 1290"/>
                              <a:gd name="T1" fmla="*/ 675 h 1419"/>
                              <a:gd name="T2" fmla="*/ 440 w 1290"/>
                              <a:gd name="T3" fmla="*/ 333 h 1419"/>
                              <a:gd name="T4" fmla="*/ 318 w 1290"/>
                              <a:gd name="T5" fmla="*/ 282 h 1419"/>
                              <a:gd name="T6" fmla="*/ 512 w 1290"/>
                              <a:gd name="T7" fmla="*/ 271 h 1419"/>
                              <a:gd name="T8" fmla="*/ 861 w 1290"/>
                              <a:gd name="T9" fmla="*/ 775 h 1419"/>
                              <a:gd name="T10" fmla="*/ 645 w 1290"/>
                              <a:gd name="T11" fmla="*/ 693 h 1419"/>
                              <a:gd name="T12" fmla="*/ 543 w 1290"/>
                              <a:gd name="T13" fmla="*/ 673 h 1419"/>
                              <a:gd name="T14" fmla="*/ 935 w 1290"/>
                              <a:gd name="T15" fmla="*/ 783 h 1419"/>
                              <a:gd name="T16" fmla="*/ 652 w 1290"/>
                              <a:gd name="T17" fmla="*/ 507 h 1419"/>
                              <a:gd name="T18" fmla="*/ 557 w 1290"/>
                              <a:gd name="T19" fmla="*/ 529 h 1419"/>
                              <a:gd name="T20" fmla="*/ 692 w 1290"/>
                              <a:gd name="T21" fmla="*/ 506 h 1419"/>
                              <a:gd name="T22" fmla="*/ 356 w 1290"/>
                              <a:gd name="T23" fmla="*/ 342 h 1419"/>
                              <a:gd name="T24" fmla="*/ 1004 w 1290"/>
                              <a:gd name="T25" fmla="*/ 332 h 1419"/>
                              <a:gd name="T26" fmla="*/ 1016 w 1290"/>
                              <a:gd name="T27" fmla="*/ 287 h 1419"/>
                              <a:gd name="T28" fmla="*/ 350 w 1290"/>
                              <a:gd name="T29" fmla="*/ 337 h 1419"/>
                              <a:gd name="T30" fmla="*/ 675 w 1290"/>
                              <a:gd name="T31" fmla="*/ 254 h 1419"/>
                              <a:gd name="T32" fmla="*/ 270 w 1290"/>
                              <a:gd name="T33" fmla="*/ 239 h 1419"/>
                              <a:gd name="T34" fmla="*/ 691 w 1290"/>
                              <a:gd name="T35" fmla="*/ 229 h 1419"/>
                              <a:gd name="T36" fmla="*/ 626 w 1290"/>
                              <a:gd name="T37" fmla="*/ 248 h 1419"/>
                              <a:gd name="T38" fmla="*/ 641 w 1290"/>
                              <a:gd name="T39" fmla="*/ 229 h 1419"/>
                              <a:gd name="T40" fmla="*/ 1076 w 1290"/>
                              <a:gd name="T41" fmla="*/ 236 h 1419"/>
                              <a:gd name="T42" fmla="*/ 600 w 1290"/>
                              <a:gd name="T43" fmla="*/ 199 h 1419"/>
                              <a:gd name="T44" fmla="*/ 953 w 1290"/>
                              <a:gd name="T45" fmla="*/ 204 h 1419"/>
                              <a:gd name="T46" fmla="*/ 572 w 1290"/>
                              <a:gd name="T47" fmla="*/ 194 h 1419"/>
                              <a:gd name="T48" fmla="*/ 1198 w 1290"/>
                              <a:gd name="T49" fmla="*/ 148 h 1419"/>
                              <a:gd name="T50" fmla="*/ 808 w 1290"/>
                              <a:gd name="T51" fmla="*/ 336 h 1419"/>
                              <a:gd name="T52" fmla="*/ 839 w 1290"/>
                              <a:gd name="T53" fmla="*/ 188 h 1419"/>
                              <a:gd name="T54" fmla="*/ 1180 w 1290"/>
                              <a:gd name="T55" fmla="*/ 797 h 1419"/>
                              <a:gd name="T56" fmla="*/ 26 w 1290"/>
                              <a:gd name="T57" fmla="*/ 281 h 1419"/>
                              <a:gd name="T58" fmla="*/ 91 w 1290"/>
                              <a:gd name="T59" fmla="*/ 731 h 1419"/>
                              <a:gd name="T60" fmla="*/ 1149 w 1290"/>
                              <a:gd name="T61" fmla="*/ 324 h 1419"/>
                              <a:gd name="T62" fmla="*/ 671 w 1290"/>
                              <a:gd name="T63" fmla="*/ 473 h 1419"/>
                              <a:gd name="T64" fmla="*/ 584 w 1290"/>
                              <a:gd name="T65" fmla="*/ 402 h 1419"/>
                              <a:gd name="T66" fmla="*/ 802 w 1290"/>
                              <a:gd name="T67" fmla="*/ 969 h 1419"/>
                              <a:gd name="T68" fmla="*/ 945 w 1290"/>
                              <a:gd name="T69" fmla="*/ 1033 h 1419"/>
                              <a:gd name="T70" fmla="*/ 781 w 1290"/>
                              <a:gd name="T71" fmla="*/ 1037 h 1419"/>
                              <a:gd name="T72" fmla="*/ 581 w 1290"/>
                              <a:gd name="T73" fmla="*/ 714 h 1419"/>
                              <a:gd name="T74" fmla="*/ 798 w 1290"/>
                              <a:gd name="T75" fmla="*/ 868 h 1419"/>
                              <a:gd name="T76" fmla="*/ 943 w 1290"/>
                              <a:gd name="T77" fmla="*/ 892 h 1419"/>
                              <a:gd name="T78" fmla="*/ 576 w 1290"/>
                              <a:gd name="T79" fmla="*/ 320 h 1419"/>
                              <a:gd name="T80" fmla="*/ 563 w 1290"/>
                              <a:gd name="T81" fmla="*/ 262 h 1419"/>
                              <a:gd name="T82" fmla="*/ 636 w 1290"/>
                              <a:gd name="T83" fmla="*/ 271 h 1419"/>
                              <a:gd name="T84" fmla="*/ 708 w 1290"/>
                              <a:gd name="T85" fmla="*/ 1000 h 1419"/>
                              <a:gd name="T86" fmla="*/ 519 w 1290"/>
                              <a:gd name="T87" fmla="*/ 720 h 1419"/>
                              <a:gd name="T88" fmla="*/ 480 w 1290"/>
                              <a:gd name="T89" fmla="*/ 486 h 1419"/>
                              <a:gd name="T90" fmla="*/ 840 w 1290"/>
                              <a:gd name="T91" fmla="*/ 494 h 1419"/>
                              <a:gd name="T92" fmla="*/ 687 w 1290"/>
                              <a:gd name="T93" fmla="*/ 474 h 1419"/>
                              <a:gd name="T94" fmla="*/ 958 w 1290"/>
                              <a:gd name="T95" fmla="*/ 412 h 1419"/>
                              <a:gd name="T96" fmla="*/ 1084 w 1290"/>
                              <a:gd name="T97" fmla="*/ 383 h 1419"/>
                              <a:gd name="T98" fmla="*/ 554 w 1290"/>
                              <a:gd name="T99" fmla="*/ 403 h 1419"/>
                              <a:gd name="T100" fmla="*/ 304 w 1290"/>
                              <a:gd name="T101" fmla="*/ 381 h 1419"/>
                              <a:gd name="T102" fmla="*/ 865 w 1290"/>
                              <a:gd name="T103" fmla="*/ 410 h 1419"/>
                              <a:gd name="T104" fmla="*/ 861 w 1290"/>
                              <a:gd name="T105" fmla="*/ 378 h 1419"/>
                              <a:gd name="T106" fmla="*/ 554 w 1290"/>
                              <a:gd name="T107" fmla="*/ 44 h 1419"/>
                              <a:gd name="T108" fmla="*/ 1047 w 1290"/>
                              <a:gd name="T109" fmla="*/ 140 h 1419"/>
                              <a:gd name="T110" fmla="*/ 186 w 1290"/>
                              <a:gd name="T111" fmla="*/ 138 h 1419"/>
                              <a:gd name="T112" fmla="*/ 1018 w 1290"/>
                              <a:gd name="T113" fmla="*/ 5 h 1419"/>
                              <a:gd name="T114" fmla="*/ 472 w 1290"/>
                              <a:gd name="T115" fmla="*/ 34 h 1419"/>
                              <a:gd name="T116" fmla="*/ 0 w 1290"/>
                              <a:gd name="T117" fmla="*/ 283 h 1419"/>
                              <a:gd name="T118" fmla="*/ 31 w 1290"/>
                              <a:gd name="T119" fmla="*/ 824 h 1419"/>
                              <a:gd name="T120" fmla="*/ 625 w 1290"/>
                              <a:gd name="T121" fmla="*/ 1405 h 1419"/>
                              <a:gd name="T122" fmla="*/ 1162 w 1290"/>
                              <a:gd name="T123" fmla="*/ 458 h 1419"/>
                              <a:gd name="T124" fmla="*/ 1290 w 1290"/>
                              <a:gd name="T125" fmla="*/ 105 h 14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290" h="1419">
                                <a:moveTo>
                                  <a:pt x="445" y="234"/>
                                </a:moveTo>
                                <a:cubicBezTo>
                                  <a:pt x="411" y="216"/>
                                  <a:pt x="362" y="217"/>
                                  <a:pt x="334" y="210"/>
                                </a:cubicBezTo>
                                <a:cubicBezTo>
                                  <a:pt x="306" y="203"/>
                                  <a:pt x="302" y="201"/>
                                  <a:pt x="302" y="201"/>
                                </a:cubicBezTo>
                                <a:cubicBezTo>
                                  <a:pt x="313" y="203"/>
                                  <a:pt x="323" y="206"/>
                                  <a:pt x="335" y="208"/>
                                </a:cubicBezTo>
                                <a:cubicBezTo>
                                  <a:pt x="373" y="212"/>
                                  <a:pt x="414" y="214"/>
                                  <a:pt x="445" y="228"/>
                                </a:cubicBezTo>
                                <a:cubicBezTo>
                                  <a:pt x="463" y="235"/>
                                  <a:pt x="473" y="253"/>
                                  <a:pt x="477" y="272"/>
                                </a:cubicBezTo>
                                <a:cubicBezTo>
                                  <a:pt x="470" y="257"/>
                                  <a:pt x="459" y="242"/>
                                  <a:pt x="445" y="234"/>
                                </a:cubicBezTo>
                                <a:moveTo>
                                  <a:pt x="752" y="668"/>
                                </a:moveTo>
                                <a:cubicBezTo>
                                  <a:pt x="781" y="704"/>
                                  <a:pt x="783" y="704"/>
                                  <a:pt x="807" y="728"/>
                                </a:cubicBezTo>
                                <a:cubicBezTo>
                                  <a:pt x="794" y="722"/>
                                  <a:pt x="765" y="695"/>
                                  <a:pt x="749" y="675"/>
                                </a:cubicBezTo>
                                <a:cubicBezTo>
                                  <a:pt x="725" y="645"/>
                                  <a:pt x="714" y="619"/>
                                  <a:pt x="710" y="591"/>
                                </a:cubicBezTo>
                                <a:cubicBezTo>
                                  <a:pt x="710" y="591"/>
                                  <a:pt x="724" y="632"/>
                                  <a:pt x="752" y="668"/>
                                </a:cubicBezTo>
                                <a:moveTo>
                                  <a:pt x="562" y="345"/>
                                </a:moveTo>
                                <a:cubicBezTo>
                                  <a:pt x="539" y="342"/>
                                  <a:pt x="519" y="352"/>
                                  <a:pt x="501" y="375"/>
                                </a:cubicBezTo>
                                <a:cubicBezTo>
                                  <a:pt x="478" y="382"/>
                                  <a:pt x="464" y="391"/>
                                  <a:pt x="447" y="409"/>
                                </a:cubicBezTo>
                                <a:cubicBezTo>
                                  <a:pt x="434" y="405"/>
                                  <a:pt x="419" y="397"/>
                                  <a:pt x="415" y="394"/>
                                </a:cubicBezTo>
                                <a:cubicBezTo>
                                  <a:pt x="418" y="387"/>
                                  <a:pt x="422" y="382"/>
                                  <a:pt x="429" y="379"/>
                                </a:cubicBezTo>
                                <a:cubicBezTo>
                                  <a:pt x="423" y="376"/>
                                  <a:pt x="413" y="371"/>
                                  <a:pt x="415" y="364"/>
                                </a:cubicBezTo>
                                <a:cubicBezTo>
                                  <a:pt x="418" y="352"/>
                                  <a:pt x="434" y="359"/>
                                  <a:pt x="452" y="352"/>
                                </a:cubicBezTo>
                                <a:cubicBezTo>
                                  <a:pt x="445" y="348"/>
                                  <a:pt x="436" y="343"/>
                                  <a:pt x="440" y="333"/>
                                </a:cubicBezTo>
                                <a:cubicBezTo>
                                  <a:pt x="443" y="323"/>
                                  <a:pt x="459" y="324"/>
                                  <a:pt x="471" y="327"/>
                                </a:cubicBezTo>
                                <a:cubicBezTo>
                                  <a:pt x="464" y="321"/>
                                  <a:pt x="463" y="309"/>
                                  <a:pt x="470" y="304"/>
                                </a:cubicBezTo>
                                <a:cubicBezTo>
                                  <a:pt x="478" y="300"/>
                                  <a:pt x="494" y="301"/>
                                  <a:pt x="494" y="301"/>
                                </a:cubicBezTo>
                                <a:cubicBezTo>
                                  <a:pt x="494" y="293"/>
                                  <a:pt x="501" y="287"/>
                                  <a:pt x="505" y="280"/>
                                </a:cubicBezTo>
                                <a:cubicBezTo>
                                  <a:pt x="498" y="282"/>
                                  <a:pt x="493" y="291"/>
                                  <a:pt x="491" y="297"/>
                                </a:cubicBezTo>
                                <a:cubicBezTo>
                                  <a:pt x="468" y="295"/>
                                  <a:pt x="457" y="306"/>
                                  <a:pt x="463" y="321"/>
                                </a:cubicBezTo>
                                <a:cubicBezTo>
                                  <a:pt x="452" y="318"/>
                                  <a:pt x="440" y="320"/>
                                  <a:pt x="436" y="330"/>
                                </a:cubicBezTo>
                                <a:cubicBezTo>
                                  <a:pt x="408" y="313"/>
                                  <a:pt x="365" y="301"/>
                                  <a:pt x="335" y="299"/>
                                </a:cubicBezTo>
                                <a:cubicBezTo>
                                  <a:pt x="331" y="299"/>
                                  <a:pt x="329" y="299"/>
                                  <a:pt x="325" y="298"/>
                                </a:cubicBezTo>
                                <a:cubicBezTo>
                                  <a:pt x="322" y="295"/>
                                  <a:pt x="319" y="286"/>
                                  <a:pt x="318" y="282"/>
                                </a:cubicBezTo>
                                <a:cubicBezTo>
                                  <a:pt x="314" y="269"/>
                                  <a:pt x="308" y="251"/>
                                  <a:pt x="295" y="245"/>
                                </a:cubicBezTo>
                                <a:cubicBezTo>
                                  <a:pt x="323" y="249"/>
                                  <a:pt x="397" y="263"/>
                                  <a:pt x="443" y="282"/>
                                </a:cubicBezTo>
                                <a:cubicBezTo>
                                  <a:pt x="409" y="257"/>
                                  <a:pt x="317" y="245"/>
                                  <a:pt x="261" y="231"/>
                                </a:cubicBezTo>
                                <a:cubicBezTo>
                                  <a:pt x="219" y="222"/>
                                  <a:pt x="162" y="204"/>
                                  <a:pt x="126" y="179"/>
                                </a:cubicBezTo>
                                <a:cubicBezTo>
                                  <a:pt x="106" y="164"/>
                                  <a:pt x="95" y="148"/>
                                  <a:pt x="93" y="129"/>
                                </a:cubicBezTo>
                                <a:cubicBezTo>
                                  <a:pt x="118" y="138"/>
                                  <a:pt x="140" y="143"/>
                                  <a:pt x="169" y="149"/>
                                </a:cubicBezTo>
                                <a:cubicBezTo>
                                  <a:pt x="189" y="153"/>
                                  <a:pt x="205" y="156"/>
                                  <a:pt x="233" y="162"/>
                                </a:cubicBezTo>
                                <a:cubicBezTo>
                                  <a:pt x="260" y="167"/>
                                  <a:pt x="298" y="179"/>
                                  <a:pt x="298" y="179"/>
                                </a:cubicBezTo>
                                <a:cubicBezTo>
                                  <a:pt x="358" y="196"/>
                                  <a:pt x="425" y="185"/>
                                  <a:pt x="483" y="205"/>
                                </a:cubicBezTo>
                                <a:cubicBezTo>
                                  <a:pt x="509" y="215"/>
                                  <a:pt x="508" y="247"/>
                                  <a:pt x="512" y="271"/>
                                </a:cubicBezTo>
                                <a:cubicBezTo>
                                  <a:pt x="518" y="277"/>
                                  <a:pt x="518" y="277"/>
                                  <a:pt x="518" y="277"/>
                                </a:cubicBezTo>
                                <a:cubicBezTo>
                                  <a:pt x="518" y="311"/>
                                  <a:pt x="535" y="325"/>
                                  <a:pt x="562" y="345"/>
                                </a:cubicBezTo>
                                <a:moveTo>
                                  <a:pt x="774" y="670"/>
                                </a:moveTo>
                                <a:cubicBezTo>
                                  <a:pt x="803" y="705"/>
                                  <a:pt x="830" y="724"/>
                                  <a:pt x="836" y="728"/>
                                </a:cubicBezTo>
                                <a:cubicBezTo>
                                  <a:pt x="836" y="728"/>
                                  <a:pt x="796" y="691"/>
                                  <a:pt x="788" y="676"/>
                                </a:cubicBezTo>
                                <a:cubicBezTo>
                                  <a:pt x="855" y="728"/>
                                  <a:pt x="908" y="749"/>
                                  <a:pt x="933" y="767"/>
                                </a:cubicBezTo>
                                <a:cubicBezTo>
                                  <a:pt x="923" y="765"/>
                                  <a:pt x="912" y="764"/>
                                  <a:pt x="906" y="771"/>
                                </a:cubicBezTo>
                                <a:cubicBezTo>
                                  <a:pt x="901" y="779"/>
                                  <a:pt x="905" y="791"/>
                                  <a:pt x="901" y="802"/>
                                </a:cubicBezTo>
                                <a:cubicBezTo>
                                  <a:pt x="899" y="810"/>
                                  <a:pt x="894" y="811"/>
                                  <a:pt x="891" y="811"/>
                                </a:cubicBezTo>
                                <a:cubicBezTo>
                                  <a:pt x="886" y="780"/>
                                  <a:pt x="861" y="775"/>
                                  <a:pt x="861" y="775"/>
                                </a:cubicBezTo>
                                <a:cubicBezTo>
                                  <a:pt x="867" y="782"/>
                                  <a:pt x="875" y="790"/>
                                  <a:pt x="877" y="801"/>
                                </a:cubicBezTo>
                                <a:cubicBezTo>
                                  <a:pt x="853" y="797"/>
                                  <a:pt x="809" y="770"/>
                                  <a:pt x="809" y="769"/>
                                </a:cubicBezTo>
                                <a:cubicBezTo>
                                  <a:pt x="786" y="771"/>
                                  <a:pt x="758" y="768"/>
                                  <a:pt x="743" y="758"/>
                                </a:cubicBezTo>
                                <a:cubicBezTo>
                                  <a:pt x="726" y="747"/>
                                  <a:pt x="761" y="745"/>
                                  <a:pt x="747" y="734"/>
                                </a:cubicBezTo>
                                <a:cubicBezTo>
                                  <a:pt x="740" y="729"/>
                                  <a:pt x="733" y="734"/>
                                  <a:pt x="728" y="726"/>
                                </a:cubicBezTo>
                                <a:cubicBezTo>
                                  <a:pt x="724" y="721"/>
                                  <a:pt x="737" y="709"/>
                                  <a:pt x="732" y="698"/>
                                </a:cubicBezTo>
                                <a:cubicBezTo>
                                  <a:pt x="728" y="690"/>
                                  <a:pt x="721" y="691"/>
                                  <a:pt x="715" y="696"/>
                                </a:cubicBezTo>
                                <a:cubicBezTo>
                                  <a:pt x="709" y="702"/>
                                  <a:pt x="705" y="725"/>
                                  <a:pt x="687" y="721"/>
                                </a:cubicBezTo>
                                <a:cubicBezTo>
                                  <a:pt x="677" y="718"/>
                                  <a:pt x="680" y="700"/>
                                  <a:pt x="669" y="692"/>
                                </a:cubicBezTo>
                                <a:cubicBezTo>
                                  <a:pt x="661" y="686"/>
                                  <a:pt x="651" y="686"/>
                                  <a:pt x="645" y="693"/>
                                </a:cubicBezTo>
                                <a:cubicBezTo>
                                  <a:pt x="637" y="700"/>
                                  <a:pt x="639" y="711"/>
                                  <a:pt x="639" y="711"/>
                                </a:cubicBezTo>
                                <a:cubicBezTo>
                                  <a:pt x="618" y="669"/>
                                  <a:pt x="638" y="578"/>
                                  <a:pt x="638" y="578"/>
                                </a:cubicBezTo>
                                <a:cubicBezTo>
                                  <a:pt x="616" y="637"/>
                                  <a:pt x="616" y="688"/>
                                  <a:pt x="633" y="719"/>
                                </a:cubicBezTo>
                                <a:cubicBezTo>
                                  <a:pt x="628" y="716"/>
                                  <a:pt x="619" y="707"/>
                                  <a:pt x="616" y="702"/>
                                </a:cubicBezTo>
                                <a:cubicBezTo>
                                  <a:pt x="612" y="691"/>
                                  <a:pt x="605" y="676"/>
                                  <a:pt x="606" y="661"/>
                                </a:cubicBezTo>
                                <a:cubicBezTo>
                                  <a:pt x="593" y="684"/>
                                  <a:pt x="619" y="727"/>
                                  <a:pt x="609" y="727"/>
                                </a:cubicBezTo>
                                <a:cubicBezTo>
                                  <a:pt x="600" y="727"/>
                                  <a:pt x="600" y="710"/>
                                  <a:pt x="589" y="705"/>
                                </a:cubicBezTo>
                                <a:cubicBezTo>
                                  <a:pt x="578" y="699"/>
                                  <a:pt x="574" y="709"/>
                                  <a:pt x="570" y="705"/>
                                </a:cubicBezTo>
                                <a:cubicBezTo>
                                  <a:pt x="565" y="701"/>
                                  <a:pt x="588" y="684"/>
                                  <a:pt x="568" y="672"/>
                                </a:cubicBezTo>
                                <a:cubicBezTo>
                                  <a:pt x="557" y="666"/>
                                  <a:pt x="552" y="678"/>
                                  <a:pt x="543" y="673"/>
                                </a:cubicBezTo>
                                <a:cubicBezTo>
                                  <a:pt x="534" y="668"/>
                                  <a:pt x="522" y="670"/>
                                  <a:pt x="522" y="670"/>
                                </a:cubicBezTo>
                                <a:cubicBezTo>
                                  <a:pt x="518" y="649"/>
                                  <a:pt x="544" y="556"/>
                                  <a:pt x="544" y="556"/>
                                </a:cubicBezTo>
                                <a:cubicBezTo>
                                  <a:pt x="560" y="564"/>
                                  <a:pt x="582" y="551"/>
                                  <a:pt x="582" y="551"/>
                                </a:cubicBezTo>
                                <a:cubicBezTo>
                                  <a:pt x="593" y="573"/>
                                  <a:pt x="617" y="555"/>
                                  <a:pt x="627" y="547"/>
                                </a:cubicBezTo>
                                <a:cubicBezTo>
                                  <a:pt x="635" y="540"/>
                                  <a:pt x="637" y="535"/>
                                  <a:pt x="646" y="531"/>
                                </a:cubicBezTo>
                                <a:cubicBezTo>
                                  <a:pt x="656" y="526"/>
                                  <a:pt x="667" y="533"/>
                                  <a:pt x="677" y="528"/>
                                </a:cubicBezTo>
                                <a:cubicBezTo>
                                  <a:pt x="688" y="524"/>
                                  <a:pt x="691" y="517"/>
                                  <a:pt x="691" y="517"/>
                                </a:cubicBezTo>
                                <a:cubicBezTo>
                                  <a:pt x="704" y="529"/>
                                  <a:pt x="721" y="574"/>
                                  <a:pt x="728" y="589"/>
                                </a:cubicBezTo>
                                <a:cubicBezTo>
                                  <a:pt x="751" y="640"/>
                                  <a:pt x="774" y="670"/>
                                  <a:pt x="774" y="670"/>
                                </a:cubicBezTo>
                                <a:moveTo>
                                  <a:pt x="935" y="783"/>
                                </a:moveTo>
                                <a:cubicBezTo>
                                  <a:pt x="937" y="794"/>
                                  <a:pt x="923" y="801"/>
                                  <a:pt x="913" y="802"/>
                                </a:cubicBezTo>
                                <a:cubicBezTo>
                                  <a:pt x="910" y="803"/>
                                  <a:pt x="910" y="803"/>
                                  <a:pt x="910" y="803"/>
                                </a:cubicBezTo>
                                <a:cubicBezTo>
                                  <a:pt x="910" y="793"/>
                                  <a:pt x="908" y="774"/>
                                  <a:pt x="918" y="772"/>
                                </a:cubicBezTo>
                                <a:cubicBezTo>
                                  <a:pt x="929" y="770"/>
                                  <a:pt x="933" y="775"/>
                                  <a:pt x="935" y="783"/>
                                </a:cubicBezTo>
                                <a:moveTo>
                                  <a:pt x="692" y="506"/>
                                </a:moveTo>
                                <a:cubicBezTo>
                                  <a:pt x="686" y="507"/>
                                  <a:pt x="690" y="510"/>
                                  <a:pt x="676" y="520"/>
                                </a:cubicBezTo>
                                <a:cubicBezTo>
                                  <a:pt x="673" y="522"/>
                                  <a:pt x="663" y="524"/>
                                  <a:pt x="655" y="523"/>
                                </a:cubicBezTo>
                                <a:cubicBezTo>
                                  <a:pt x="657" y="519"/>
                                  <a:pt x="661" y="515"/>
                                  <a:pt x="656" y="505"/>
                                </a:cubicBezTo>
                                <a:cubicBezTo>
                                  <a:pt x="651" y="495"/>
                                  <a:pt x="643" y="492"/>
                                  <a:pt x="639" y="492"/>
                                </a:cubicBezTo>
                                <a:cubicBezTo>
                                  <a:pt x="645" y="496"/>
                                  <a:pt x="649" y="501"/>
                                  <a:pt x="652" y="507"/>
                                </a:cubicBezTo>
                                <a:cubicBezTo>
                                  <a:pt x="654" y="512"/>
                                  <a:pt x="653" y="518"/>
                                  <a:pt x="648" y="522"/>
                                </a:cubicBezTo>
                                <a:cubicBezTo>
                                  <a:pt x="644" y="523"/>
                                  <a:pt x="638" y="526"/>
                                  <a:pt x="635" y="530"/>
                                </a:cubicBezTo>
                                <a:cubicBezTo>
                                  <a:pt x="638" y="517"/>
                                  <a:pt x="627" y="498"/>
                                  <a:pt x="617" y="495"/>
                                </a:cubicBezTo>
                                <a:cubicBezTo>
                                  <a:pt x="626" y="507"/>
                                  <a:pt x="633" y="514"/>
                                  <a:pt x="628" y="534"/>
                                </a:cubicBezTo>
                                <a:cubicBezTo>
                                  <a:pt x="625" y="540"/>
                                  <a:pt x="599" y="558"/>
                                  <a:pt x="592" y="552"/>
                                </a:cubicBezTo>
                                <a:cubicBezTo>
                                  <a:pt x="579" y="541"/>
                                  <a:pt x="589" y="532"/>
                                  <a:pt x="585" y="519"/>
                                </a:cubicBezTo>
                                <a:cubicBezTo>
                                  <a:pt x="583" y="517"/>
                                  <a:pt x="583" y="514"/>
                                  <a:pt x="581" y="515"/>
                                </a:cubicBezTo>
                                <a:cubicBezTo>
                                  <a:pt x="584" y="527"/>
                                  <a:pt x="579" y="532"/>
                                  <a:pt x="580" y="545"/>
                                </a:cubicBezTo>
                                <a:cubicBezTo>
                                  <a:pt x="571" y="548"/>
                                  <a:pt x="567" y="549"/>
                                  <a:pt x="561" y="548"/>
                                </a:cubicBezTo>
                                <a:cubicBezTo>
                                  <a:pt x="558" y="545"/>
                                  <a:pt x="555" y="539"/>
                                  <a:pt x="557" y="529"/>
                                </a:cubicBezTo>
                                <a:cubicBezTo>
                                  <a:pt x="559" y="520"/>
                                  <a:pt x="567" y="508"/>
                                  <a:pt x="574" y="498"/>
                                </a:cubicBezTo>
                                <a:cubicBezTo>
                                  <a:pt x="574" y="498"/>
                                  <a:pt x="570" y="500"/>
                                  <a:pt x="567" y="503"/>
                                </a:cubicBezTo>
                                <a:cubicBezTo>
                                  <a:pt x="555" y="514"/>
                                  <a:pt x="550" y="527"/>
                                  <a:pt x="550" y="537"/>
                                </a:cubicBezTo>
                                <a:cubicBezTo>
                                  <a:pt x="551" y="541"/>
                                  <a:pt x="551" y="545"/>
                                  <a:pt x="555" y="548"/>
                                </a:cubicBezTo>
                                <a:cubicBezTo>
                                  <a:pt x="552" y="548"/>
                                  <a:pt x="540" y="548"/>
                                  <a:pt x="537" y="541"/>
                                </a:cubicBezTo>
                                <a:cubicBezTo>
                                  <a:pt x="530" y="527"/>
                                  <a:pt x="540" y="514"/>
                                  <a:pt x="547" y="505"/>
                                </a:cubicBezTo>
                                <a:cubicBezTo>
                                  <a:pt x="554" y="497"/>
                                  <a:pt x="564" y="492"/>
                                  <a:pt x="564" y="492"/>
                                </a:cubicBezTo>
                                <a:cubicBezTo>
                                  <a:pt x="579" y="485"/>
                                  <a:pt x="602" y="488"/>
                                  <a:pt x="618" y="485"/>
                                </a:cubicBezTo>
                                <a:cubicBezTo>
                                  <a:pt x="634" y="483"/>
                                  <a:pt x="647" y="486"/>
                                  <a:pt x="661" y="490"/>
                                </a:cubicBezTo>
                                <a:cubicBezTo>
                                  <a:pt x="674" y="494"/>
                                  <a:pt x="682" y="499"/>
                                  <a:pt x="692" y="506"/>
                                </a:cubicBezTo>
                                <a:moveTo>
                                  <a:pt x="416" y="356"/>
                                </a:moveTo>
                                <a:cubicBezTo>
                                  <a:pt x="408" y="360"/>
                                  <a:pt x="410" y="366"/>
                                  <a:pt x="411" y="370"/>
                                </a:cubicBezTo>
                                <a:cubicBezTo>
                                  <a:pt x="414" y="376"/>
                                  <a:pt x="420" y="379"/>
                                  <a:pt x="420" y="379"/>
                                </a:cubicBezTo>
                                <a:cubicBezTo>
                                  <a:pt x="417" y="381"/>
                                  <a:pt x="412" y="386"/>
                                  <a:pt x="409" y="391"/>
                                </a:cubicBezTo>
                                <a:cubicBezTo>
                                  <a:pt x="401" y="386"/>
                                  <a:pt x="389" y="380"/>
                                  <a:pt x="379" y="376"/>
                                </a:cubicBezTo>
                                <a:cubicBezTo>
                                  <a:pt x="360" y="365"/>
                                  <a:pt x="341" y="358"/>
                                  <a:pt x="321" y="360"/>
                                </a:cubicBezTo>
                                <a:cubicBezTo>
                                  <a:pt x="316" y="360"/>
                                  <a:pt x="303" y="365"/>
                                  <a:pt x="299" y="366"/>
                                </a:cubicBezTo>
                                <a:cubicBezTo>
                                  <a:pt x="285" y="364"/>
                                  <a:pt x="265" y="352"/>
                                  <a:pt x="260" y="346"/>
                                </a:cubicBezTo>
                                <a:cubicBezTo>
                                  <a:pt x="284" y="349"/>
                                  <a:pt x="301" y="348"/>
                                  <a:pt x="315" y="348"/>
                                </a:cubicBezTo>
                                <a:cubicBezTo>
                                  <a:pt x="340" y="346"/>
                                  <a:pt x="356" y="342"/>
                                  <a:pt x="356" y="342"/>
                                </a:cubicBezTo>
                                <a:cubicBezTo>
                                  <a:pt x="376" y="350"/>
                                  <a:pt x="391" y="356"/>
                                  <a:pt x="416" y="356"/>
                                </a:cubicBezTo>
                                <a:moveTo>
                                  <a:pt x="1138" y="317"/>
                                </a:moveTo>
                                <a:cubicBezTo>
                                  <a:pt x="1120" y="376"/>
                                  <a:pt x="1068" y="368"/>
                                  <a:pt x="1049" y="357"/>
                                </a:cubicBezTo>
                                <a:cubicBezTo>
                                  <a:pt x="1068" y="351"/>
                                  <a:pt x="1076" y="334"/>
                                  <a:pt x="1076" y="334"/>
                                </a:cubicBezTo>
                                <a:cubicBezTo>
                                  <a:pt x="1102" y="337"/>
                                  <a:pt x="1120" y="332"/>
                                  <a:pt x="1138" y="317"/>
                                </a:cubicBezTo>
                                <a:moveTo>
                                  <a:pt x="1069" y="333"/>
                                </a:moveTo>
                                <a:cubicBezTo>
                                  <a:pt x="1068" y="340"/>
                                  <a:pt x="1053" y="351"/>
                                  <a:pt x="1038" y="354"/>
                                </a:cubicBezTo>
                                <a:cubicBezTo>
                                  <a:pt x="1038" y="354"/>
                                  <a:pt x="1036" y="342"/>
                                  <a:pt x="1020" y="343"/>
                                </a:cubicBezTo>
                                <a:cubicBezTo>
                                  <a:pt x="1011" y="344"/>
                                  <a:pt x="1011" y="345"/>
                                  <a:pt x="1005" y="347"/>
                                </a:cubicBezTo>
                                <a:cubicBezTo>
                                  <a:pt x="1007" y="343"/>
                                  <a:pt x="1007" y="337"/>
                                  <a:pt x="1004" y="332"/>
                                </a:cubicBezTo>
                                <a:cubicBezTo>
                                  <a:pt x="1003" y="331"/>
                                  <a:pt x="1002" y="330"/>
                                  <a:pt x="1000" y="330"/>
                                </a:cubicBezTo>
                                <a:cubicBezTo>
                                  <a:pt x="996" y="330"/>
                                  <a:pt x="991" y="331"/>
                                  <a:pt x="986" y="334"/>
                                </a:cubicBezTo>
                                <a:cubicBezTo>
                                  <a:pt x="981" y="338"/>
                                  <a:pt x="975" y="337"/>
                                  <a:pt x="971" y="339"/>
                                </a:cubicBezTo>
                                <a:cubicBezTo>
                                  <a:pt x="963" y="341"/>
                                  <a:pt x="958" y="346"/>
                                  <a:pt x="952" y="355"/>
                                </a:cubicBezTo>
                                <a:cubicBezTo>
                                  <a:pt x="951" y="356"/>
                                  <a:pt x="948" y="355"/>
                                  <a:pt x="945" y="355"/>
                                </a:cubicBezTo>
                                <a:cubicBezTo>
                                  <a:pt x="941" y="354"/>
                                  <a:pt x="880" y="363"/>
                                  <a:pt x="880" y="363"/>
                                </a:cubicBezTo>
                                <a:cubicBezTo>
                                  <a:pt x="869" y="362"/>
                                  <a:pt x="853" y="363"/>
                                  <a:pt x="833" y="357"/>
                                </a:cubicBezTo>
                                <a:cubicBezTo>
                                  <a:pt x="833" y="357"/>
                                  <a:pt x="850" y="349"/>
                                  <a:pt x="841" y="334"/>
                                </a:cubicBezTo>
                                <a:cubicBezTo>
                                  <a:pt x="841" y="334"/>
                                  <a:pt x="923" y="316"/>
                                  <a:pt x="955" y="307"/>
                                </a:cubicBezTo>
                                <a:cubicBezTo>
                                  <a:pt x="988" y="298"/>
                                  <a:pt x="1005" y="292"/>
                                  <a:pt x="1016" y="287"/>
                                </a:cubicBezTo>
                                <a:cubicBezTo>
                                  <a:pt x="1014" y="294"/>
                                  <a:pt x="1022" y="308"/>
                                  <a:pt x="1035" y="318"/>
                                </a:cubicBezTo>
                                <a:cubicBezTo>
                                  <a:pt x="1044" y="325"/>
                                  <a:pt x="1062" y="332"/>
                                  <a:pt x="1069" y="333"/>
                                </a:cubicBezTo>
                                <a:moveTo>
                                  <a:pt x="435" y="335"/>
                                </a:moveTo>
                                <a:cubicBezTo>
                                  <a:pt x="434" y="339"/>
                                  <a:pt x="435" y="345"/>
                                  <a:pt x="442" y="350"/>
                                </a:cubicBezTo>
                                <a:cubicBezTo>
                                  <a:pt x="437" y="351"/>
                                  <a:pt x="427" y="351"/>
                                  <a:pt x="421" y="353"/>
                                </a:cubicBezTo>
                                <a:cubicBezTo>
                                  <a:pt x="385" y="351"/>
                                  <a:pt x="349" y="340"/>
                                  <a:pt x="328" y="305"/>
                                </a:cubicBezTo>
                                <a:cubicBezTo>
                                  <a:pt x="337" y="305"/>
                                  <a:pt x="346" y="304"/>
                                  <a:pt x="359" y="307"/>
                                </a:cubicBezTo>
                                <a:cubicBezTo>
                                  <a:pt x="379" y="312"/>
                                  <a:pt x="408" y="320"/>
                                  <a:pt x="435" y="335"/>
                                </a:cubicBezTo>
                                <a:moveTo>
                                  <a:pt x="322" y="306"/>
                                </a:moveTo>
                                <a:cubicBezTo>
                                  <a:pt x="325" y="309"/>
                                  <a:pt x="331" y="323"/>
                                  <a:pt x="350" y="337"/>
                                </a:cubicBezTo>
                                <a:cubicBezTo>
                                  <a:pt x="339" y="340"/>
                                  <a:pt x="328" y="341"/>
                                  <a:pt x="310" y="342"/>
                                </a:cubicBezTo>
                                <a:cubicBezTo>
                                  <a:pt x="287" y="343"/>
                                  <a:pt x="266" y="341"/>
                                  <a:pt x="266" y="341"/>
                                </a:cubicBezTo>
                                <a:cubicBezTo>
                                  <a:pt x="232" y="338"/>
                                  <a:pt x="188" y="296"/>
                                  <a:pt x="177" y="280"/>
                                </a:cubicBezTo>
                                <a:cubicBezTo>
                                  <a:pt x="200" y="293"/>
                                  <a:pt x="231" y="302"/>
                                  <a:pt x="255" y="305"/>
                                </a:cubicBezTo>
                                <a:cubicBezTo>
                                  <a:pt x="279" y="308"/>
                                  <a:pt x="302" y="309"/>
                                  <a:pt x="322" y="306"/>
                                </a:cubicBezTo>
                                <a:moveTo>
                                  <a:pt x="691" y="256"/>
                                </a:moveTo>
                                <a:cubicBezTo>
                                  <a:pt x="692" y="256"/>
                                  <a:pt x="694" y="255"/>
                                  <a:pt x="696" y="255"/>
                                </a:cubicBezTo>
                                <a:cubicBezTo>
                                  <a:pt x="698" y="263"/>
                                  <a:pt x="689" y="266"/>
                                  <a:pt x="684" y="267"/>
                                </a:cubicBezTo>
                                <a:cubicBezTo>
                                  <a:pt x="680" y="268"/>
                                  <a:pt x="678" y="264"/>
                                  <a:pt x="677" y="262"/>
                                </a:cubicBezTo>
                                <a:cubicBezTo>
                                  <a:pt x="677" y="259"/>
                                  <a:pt x="677" y="256"/>
                                  <a:pt x="675" y="254"/>
                                </a:cubicBezTo>
                                <a:cubicBezTo>
                                  <a:pt x="675" y="253"/>
                                  <a:pt x="675" y="252"/>
                                  <a:pt x="677" y="251"/>
                                </a:cubicBezTo>
                                <a:cubicBezTo>
                                  <a:pt x="680" y="255"/>
                                  <a:pt x="685" y="258"/>
                                  <a:pt x="691" y="256"/>
                                </a:cubicBezTo>
                                <a:moveTo>
                                  <a:pt x="1189" y="264"/>
                                </a:moveTo>
                                <a:cubicBezTo>
                                  <a:pt x="1169" y="293"/>
                                  <a:pt x="1130" y="317"/>
                                  <a:pt x="1116" y="323"/>
                                </a:cubicBezTo>
                                <a:cubicBezTo>
                                  <a:pt x="1105" y="328"/>
                                  <a:pt x="1091" y="332"/>
                                  <a:pt x="1068" y="326"/>
                                </a:cubicBezTo>
                                <a:cubicBezTo>
                                  <a:pt x="1056" y="323"/>
                                  <a:pt x="1045" y="318"/>
                                  <a:pt x="1037" y="312"/>
                                </a:cubicBezTo>
                                <a:cubicBezTo>
                                  <a:pt x="1021" y="299"/>
                                  <a:pt x="1022" y="291"/>
                                  <a:pt x="1022" y="287"/>
                                </a:cubicBezTo>
                                <a:cubicBezTo>
                                  <a:pt x="1023" y="284"/>
                                  <a:pt x="1028" y="277"/>
                                  <a:pt x="1033" y="279"/>
                                </a:cubicBezTo>
                                <a:cubicBezTo>
                                  <a:pt x="1090" y="293"/>
                                  <a:pt x="1171" y="276"/>
                                  <a:pt x="1189" y="264"/>
                                </a:cubicBezTo>
                                <a:moveTo>
                                  <a:pt x="270" y="239"/>
                                </a:moveTo>
                                <a:cubicBezTo>
                                  <a:pt x="311" y="246"/>
                                  <a:pt x="309" y="283"/>
                                  <a:pt x="319" y="299"/>
                                </a:cubicBezTo>
                                <a:cubicBezTo>
                                  <a:pt x="284" y="301"/>
                                  <a:pt x="269" y="302"/>
                                  <a:pt x="242" y="296"/>
                                </a:cubicBezTo>
                                <a:cubicBezTo>
                                  <a:pt x="148" y="275"/>
                                  <a:pt x="130" y="230"/>
                                  <a:pt x="104" y="170"/>
                                </a:cubicBezTo>
                                <a:cubicBezTo>
                                  <a:pt x="150" y="211"/>
                                  <a:pt x="251" y="236"/>
                                  <a:pt x="270" y="239"/>
                                </a:cubicBezTo>
                                <a:moveTo>
                                  <a:pt x="698" y="232"/>
                                </a:moveTo>
                                <a:cubicBezTo>
                                  <a:pt x="697" y="235"/>
                                  <a:pt x="699" y="234"/>
                                  <a:pt x="702" y="237"/>
                                </a:cubicBezTo>
                                <a:cubicBezTo>
                                  <a:pt x="702" y="242"/>
                                  <a:pt x="698" y="246"/>
                                  <a:pt x="694" y="249"/>
                                </a:cubicBezTo>
                                <a:cubicBezTo>
                                  <a:pt x="690" y="251"/>
                                  <a:pt x="684" y="252"/>
                                  <a:pt x="680" y="249"/>
                                </a:cubicBezTo>
                                <a:cubicBezTo>
                                  <a:pt x="678" y="248"/>
                                  <a:pt x="672" y="246"/>
                                  <a:pt x="672" y="246"/>
                                </a:cubicBezTo>
                                <a:cubicBezTo>
                                  <a:pt x="672" y="237"/>
                                  <a:pt x="683" y="232"/>
                                  <a:pt x="691" y="229"/>
                                </a:cubicBezTo>
                                <a:cubicBezTo>
                                  <a:pt x="694" y="228"/>
                                  <a:pt x="697" y="229"/>
                                  <a:pt x="698" y="232"/>
                                </a:cubicBezTo>
                                <a:moveTo>
                                  <a:pt x="641" y="229"/>
                                </a:moveTo>
                                <a:cubicBezTo>
                                  <a:pt x="651" y="232"/>
                                  <a:pt x="668" y="249"/>
                                  <a:pt x="672" y="257"/>
                                </a:cubicBezTo>
                                <a:cubicBezTo>
                                  <a:pt x="673" y="264"/>
                                  <a:pt x="670" y="271"/>
                                  <a:pt x="666" y="276"/>
                                </a:cubicBezTo>
                                <a:cubicBezTo>
                                  <a:pt x="662" y="277"/>
                                  <a:pt x="658" y="281"/>
                                  <a:pt x="656" y="285"/>
                                </a:cubicBezTo>
                                <a:cubicBezTo>
                                  <a:pt x="657" y="281"/>
                                  <a:pt x="656" y="277"/>
                                  <a:pt x="654" y="274"/>
                                </a:cubicBezTo>
                                <a:cubicBezTo>
                                  <a:pt x="650" y="271"/>
                                  <a:pt x="645" y="267"/>
                                  <a:pt x="644" y="262"/>
                                </a:cubicBezTo>
                                <a:cubicBezTo>
                                  <a:pt x="629" y="263"/>
                                  <a:pt x="607" y="263"/>
                                  <a:pt x="599" y="256"/>
                                </a:cubicBezTo>
                                <a:cubicBezTo>
                                  <a:pt x="599" y="253"/>
                                  <a:pt x="598" y="250"/>
                                  <a:pt x="595" y="247"/>
                                </a:cubicBezTo>
                                <a:cubicBezTo>
                                  <a:pt x="599" y="246"/>
                                  <a:pt x="617" y="248"/>
                                  <a:pt x="626" y="248"/>
                                </a:cubicBezTo>
                                <a:cubicBezTo>
                                  <a:pt x="636" y="248"/>
                                  <a:pt x="648" y="248"/>
                                  <a:pt x="651" y="252"/>
                                </a:cubicBezTo>
                                <a:cubicBezTo>
                                  <a:pt x="651" y="254"/>
                                  <a:pt x="649" y="254"/>
                                  <a:pt x="648" y="254"/>
                                </a:cubicBezTo>
                                <a:cubicBezTo>
                                  <a:pt x="647" y="255"/>
                                  <a:pt x="646" y="254"/>
                                  <a:pt x="645" y="255"/>
                                </a:cubicBezTo>
                                <a:cubicBezTo>
                                  <a:pt x="648" y="259"/>
                                  <a:pt x="654" y="260"/>
                                  <a:pt x="659" y="259"/>
                                </a:cubicBezTo>
                                <a:cubicBezTo>
                                  <a:pt x="661" y="257"/>
                                  <a:pt x="663" y="255"/>
                                  <a:pt x="661" y="251"/>
                                </a:cubicBezTo>
                                <a:cubicBezTo>
                                  <a:pt x="658" y="246"/>
                                  <a:pt x="652" y="245"/>
                                  <a:pt x="644" y="243"/>
                                </a:cubicBezTo>
                                <a:cubicBezTo>
                                  <a:pt x="635" y="242"/>
                                  <a:pt x="592" y="242"/>
                                  <a:pt x="592" y="242"/>
                                </a:cubicBezTo>
                                <a:cubicBezTo>
                                  <a:pt x="587" y="237"/>
                                  <a:pt x="577" y="229"/>
                                  <a:pt x="571" y="226"/>
                                </a:cubicBezTo>
                                <a:cubicBezTo>
                                  <a:pt x="570" y="223"/>
                                  <a:pt x="574" y="220"/>
                                  <a:pt x="576" y="221"/>
                                </a:cubicBezTo>
                                <a:cubicBezTo>
                                  <a:pt x="593" y="227"/>
                                  <a:pt x="622" y="227"/>
                                  <a:pt x="641" y="229"/>
                                </a:cubicBezTo>
                                <a:moveTo>
                                  <a:pt x="1076" y="236"/>
                                </a:moveTo>
                                <a:cubicBezTo>
                                  <a:pt x="1074" y="244"/>
                                  <a:pt x="1061" y="255"/>
                                  <a:pt x="1051" y="260"/>
                                </a:cubicBezTo>
                                <a:cubicBezTo>
                                  <a:pt x="1040" y="267"/>
                                  <a:pt x="1024" y="271"/>
                                  <a:pt x="1018" y="279"/>
                                </a:cubicBezTo>
                                <a:cubicBezTo>
                                  <a:pt x="1011" y="286"/>
                                  <a:pt x="949" y="303"/>
                                  <a:pt x="919" y="311"/>
                                </a:cubicBezTo>
                                <a:cubicBezTo>
                                  <a:pt x="890" y="318"/>
                                  <a:pt x="866" y="325"/>
                                  <a:pt x="838" y="329"/>
                                </a:cubicBezTo>
                                <a:cubicBezTo>
                                  <a:pt x="833" y="325"/>
                                  <a:pt x="825" y="325"/>
                                  <a:pt x="819" y="326"/>
                                </a:cubicBezTo>
                                <a:cubicBezTo>
                                  <a:pt x="827" y="311"/>
                                  <a:pt x="824" y="301"/>
                                  <a:pt x="811" y="297"/>
                                </a:cubicBezTo>
                                <a:cubicBezTo>
                                  <a:pt x="953" y="246"/>
                                  <a:pt x="953" y="246"/>
                                  <a:pt x="953" y="246"/>
                                </a:cubicBezTo>
                                <a:cubicBezTo>
                                  <a:pt x="979" y="238"/>
                                  <a:pt x="1012" y="229"/>
                                  <a:pt x="1034" y="228"/>
                                </a:cubicBezTo>
                                <a:cubicBezTo>
                                  <a:pt x="1049" y="232"/>
                                  <a:pt x="1058" y="236"/>
                                  <a:pt x="1076" y="236"/>
                                </a:cubicBezTo>
                                <a:moveTo>
                                  <a:pt x="687" y="221"/>
                                </a:moveTo>
                                <a:cubicBezTo>
                                  <a:pt x="687" y="223"/>
                                  <a:pt x="686" y="224"/>
                                  <a:pt x="685" y="226"/>
                                </a:cubicBezTo>
                                <a:cubicBezTo>
                                  <a:pt x="684" y="229"/>
                                  <a:pt x="681" y="232"/>
                                  <a:pt x="675" y="230"/>
                                </a:cubicBezTo>
                                <a:cubicBezTo>
                                  <a:pt x="674" y="225"/>
                                  <a:pt x="677" y="220"/>
                                  <a:pt x="682" y="217"/>
                                </a:cubicBezTo>
                                <a:cubicBezTo>
                                  <a:pt x="684" y="216"/>
                                  <a:pt x="687" y="218"/>
                                  <a:pt x="687" y="221"/>
                                </a:cubicBezTo>
                                <a:moveTo>
                                  <a:pt x="672" y="214"/>
                                </a:moveTo>
                                <a:cubicBezTo>
                                  <a:pt x="673" y="218"/>
                                  <a:pt x="673" y="227"/>
                                  <a:pt x="666" y="230"/>
                                </a:cubicBezTo>
                                <a:cubicBezTo>
                                  <a:pt x="654" y="236"/>
                                  <a:pt x="646" y="223"/>
                                  <a:pt x="636" y="220"/>
                                </a:cubicBezTo>
                                <a:cubicBezTo>
                                  <a:pt x="618" y="217"/>
                                  <a:pt x="596" y="221"/>
                                  <a:pt x="578" y="216"/>
                                </a:cubicBezTo>
                                <a:cubicBezTo>
                                  <a:pt x="583" y="209"/>
                                  <a:pt x="591" y="202"/>
                                  <a:pt x="600" y="199"/>
                                </a:cubicBezTo>
                                <a:cubicBezTo>
                                  <a:pt x="612" y="195"/>
                                  <a:pt x="633" y="190"/>
                                  <a:pt x="649" y="195"/>
                                </a:cubicBezTo>
                                <a:cubicBezTo>
                                  <a:pt x="664" y="200"/>
                                  <a:pt x="671" y="208"/>
                                  <a:pt x="672" y="214"/>
                                </a:cubicBezTo>
                                <a:moveTo>
                                  <a:pt x="996" y="211"/>
                                </a:moveTo>
                                <a:cubicBezTo>
                                  <a:pt x="1007" y="215"/>
                                  <a:pt x="1025" y="223"/>
                                  <a:pt x="1017" y="225"/>
                                </a:cubicBezTo>
                                <a:cubicBezTo>
                                  <a:pt x="954" y="236"/>
                                  <a:pt x="912" y="253"/>
                                  <a:pt x="804" y="295"/>
                                </a:cubicBezTo>
                                <a:cubicBezTo>
                                  <a:pt x="800" y="295"/>
                                  <a:pt x="796" y="295"/>
                                  <a:pt x="792" y="297"/>
                                </a:cubicBezTo>
                                <a:cubicBezTo>
                                  <a:pt x="793" y="291"/>
                                  <a:pt x="793" y="285"/>
                                  <a:pt x="786" y="278"/>
                                </a:cubicBezTo>
                                <a:cubicBezTo>
                                  <a:pt x="781" y="273"/>
                                  <a:pt x="773" y="271"/>
                                  <a:pt x="760" y="275"/>
                                </a:cubicBezTo>
                                <a:cubicBezTo>
                                  <a:pt x="792" y="255"/>
                                  <a:pt x="824" y="234"/>
                                  <a:pt x="860" y="221"/>
                                </a:cubicBezTo>
                                <a:cubicBezTo>
                                  <a:pt x="889" y="210"/>
                                  <a:pt x="920" y="205"/>
                                  <a:pt x="953" y="204"/>
                                </a:cubicBezTo>
                                <a:cubicBezTo>
                                  <a:pt x="974" y="204"/>
                                  <a:pt x="986" y="207"/>
                                  <a:pt x="996" y="211"/>
                                </a:cubicBezTo>
                                <a:moveTo>
                                  <a:pt x="1210" y="232"/>
                                </a:moveTo>
                                <a:cubicBezTo>
                                  <a:pt x="1207" y="239"/>
                                  <a:pt x="1202" y="247"/>
                                  <a:pt x="1192" y="255"/>
                                </a:cubicBezTo>
                                <a:cubicBezTo>
                                  <a:pt x="1172" y="272"/>
                                  <a:pt x="1073" y="286"/>
                                  <a:pt x="1036" y="274"/>
                                </a:cubicBezTo>
                                <a:cubicBezTo>
                                  <a:pt x="1076" y="258"/>
                                  <a:pt x="1080" y="244"/>
                                  <a:pt x="1082" y="234"/>
                                </a:cubicBezTo>
                                <a:cubicBezTo>
                                  <a:pt x="1112" y="233"/>
                                  <a:pt x="1157" y="229"/>
                                  <a:pt x="1207" y="208"/>
                                </a:cubicBezTo>
                                <a:cubicBezTo>
                                  <a:pt x="1213" y="206"/>
                                  <a:pt x="1214" y="225"/>
                                  <a:pt x="1210" y="232"/>
                                </a:cubicBezTo>
                                <a:moveTo>
                                  <a:pt x="612" y="189"/>
                                </a:moveTo>
                                <a:cubicBezTo>
                                  <a:pt x="598" y="191"/>
                                  <a:pt x="581" y="194"/>
                                  <a:pt x="570" y="213"/>
                                </a:cubicBezTo>
                                <a:cubicBezTo>
                                  <a:pt x="565" y="209"/>
                                  <a:pt x="567" y="201"/>
                                  <a:pt x="572" y="194"/>
                                </a:cubicBezTo>
                                <a:cubicBezTo>
                                  <a:pt x="576" y="189"/>
                                  <a:pt x="591" y="183"/>
                                  <a:pt x="612" y="189"/>
                                </a:cubicBezTo>
                                <a:moveTo>
                                  <a:pt x="1259" y="133"/>
                                </a:moveTo>
                                <a:cubicBezTo>
                                  <a:pt x="1253" y="149"/>
                                  <a:pt x="1232" y="186"/>
                                  <a:pt x="1209" y="198"/>
                                </a:cubicBezTo>
                                <a:cubicBezTo>
                                  <a:pt x="1177" y="216"/>
                                  <a:pt x="1132" y="223"/>
                                  <a:pt x="1098" y="227"/>
                                </a:cubicBezTo>
                                <a:cubicBezTo>
                                  <a:pt x="1070" y="231"/>
                                  <a:pt x="1049" y="226"/>
                                  <a:pt x="1039" y="223"/>
                                </a:cubicBezTo>
                                <a:cubicBezTo>
                                  <a:pt x="1039" y="223"/>
                                  <a:pt x="1029" y="219"/>
                                  <a:pt x="1025" y="217"/>
                                </a:cubicBezTo>
                                <a:cubicBezTo>
                                  <a:pt x="1077" y="189"/>
                                  <a:pt x="1139" y="170"/>
                                  <a:pt x="1205" y="153"/>
                                </a:cubicBezTo>
                                <a:cubicBezTo>
                                  <a:pt x="1242" y="140"/>
                                  <a:pt x="1246" y="139"/>
                                  <a:pt x="1259" y="133"/>
                                </a:cubicBezTo>
                                <a:moveTo>
                                  <a:pt x="1257" y="83"/>
                                </a:moveTo>
                                <a:cubicBezTo>
                                  <a:pt x="1238" y="125"/>
                                  <a:pt x="1226" y="138"/>
                                  <a:pt x="1198" y="148"/>
                                </a:cubicBezTo>
                                <a:cubicBezTo>
                                  <a:pt x="1198" y="148"/>
                                  <a:pt x="1105" y="176"/>
                                  <a:pt x="1082" y="185"/>
                                </a:cubicBezTo>
                                <a:cubicBezTo>
                                  <a:pt x="1054" y="196"/>
                                  <a:pt x="1033" y="207"/>
                                  <a:pt x="1019" y="215"/>
                                </a:cubicBezTo>
                                <a:cubicBezTo>
                                  <a:pt x="970" y="185"/>
                                  <a:pt x="880" y="207"/>
                                  <a:pt x="858" y="216"/>
                                </a:cubicBezTo>
                                <a:cubicBezTo>
                                  <a:pt x="822" y="229"/>
                                  <a:pt x="786" y="251"/>
                                  <a:pt x="756" y="272"/>
                                </a:cubicBezTo>
                                <a:cubicBezTo>
                                  <a:pt x="752" y="268"/>
                                  <a:pt x="746" y="260"/>
                                  <a:pt x="741" y="260"/>
                                </a:cubicBezTo>
                                <a:cubicBezTo>
                                  <a:pt x="741" y="260"/>
                                  <a:pt x="756" y="269"/>
                                  <a:pt x="753" y="286"/>
                                </a:cubicBezTo>
                                <a:cubicBezTo>
                                  <a:pt x="757" y="284"/>
                                  <a:pt x="772" y="273"/>
                                  <a:pt x="782" y="282"/>
                                </a:cubicBezTo>
                                <a:cubicBezTo>
                                  <a:pt x="793" y="291"/>
                                  <a:pt x="782" y="302"/>
                                  <a:pt x="779" y="311"/>
                                </a:cubicBezTo>
                                <a:cubicBezTo>
                                  <a:pt x="790" y="302"/>
                                  <a:pt x="802" y="295"/>
                                  <a:pt x="814" y="303"/>
                                </a:cubicBezTo>
                                <a:cubicBezTo>
                                  <a:pt x="827" y="312"/>
                                  <a:pt x="812" y="328"/>
                                  <a:pt x="808" y="336"/>
                                </a:cubicBezTo>
                                <a:cubicBezTo>
                                  <a:pt x="817" y="334"/>
                                  <a:pt x="828" y="326"/>
                                  <a:pt x="835" y="337"/>
                                </a:cubicBezTo>
                                <a:cubicBezTo>
                                  <a:pt x="842" y="347"/>
                                  <a:pt x="831" y="352"/>
                                  <a:pt x="821" y="358"/>
                                </a:cubicBezTo>
                                <a:cubicBezTo>
                                  <a:pt x="831" y="357"/>
                                  <a:pt x="832" y="365"/>
                                  <a:pt x="859" y="367"/>
                                </a:cubicBezTo>
                                <a:cubicBezTo>
                                  <a:pt x="846" y="368"/>
                                  <a:pt x="833" y="369"/>
                                  <a:pt x="824" y="370"/>
                                </a:cubicBezTo>
                                <a:cubicBezTo>
                                  <a:pt x="818" y="369"/>
                                  <a:pt x="811" y="365"/>
                                  <a:pt x="799" y="362"/>
                                </a:cubicBezTo>
                                <a:cubicBezTo>
                                  <a:pt x="767" y="353"/>
                                  <a:pt x="748" y="343"/>
                                  <a:pt x="735" y="339"/>
                                </a:cubicBezTo>
                                <a:cubicBezTo>
                                  <a:pt x="723" y="335"/>
                                  <a:pt x="708" y="333"/>
                                  <a:pt x="698" y="336"/>
                                </a:cubicBezTo>
                                <a:cubicBezTo>
                                  <a:pt x="693" y="336"/>
                                  <a:pt x="693" y="338"/>
                                  <a:pt x="689" y="339"/>
                                </a:cubicBezTo>
                                <a:cubicBezTo>
                                  <a:pt x="731" y="324"/>
                                  <a:pt x="718" y="273"/>
                                  <a:pt x="738" y="242"/>
                                </a:cubicBezTo>
                                <a:cubicBezTo>
                                  <a:pt x="759" y="204"/>
                                  <a:pt x="801" y="195"/>
                                  <a:pt x="839" y="188"/>
                                </a:cubicBezTo>
                                <a:cubicBezTo>
                                  <a:pt x="889" y="181"/>
                                  <a:pt x="966" y="174"/>
                                  <a:pt x="989" y="169"/>
                                </a:cubicBezTo>
                                <a:cubicBezTo>
                                  <a:pt x="1030" y="161"/>
                                  <a:pt x="1081" y="144"/>
                                  <a:pt x="1092" y="139"/>
                                </a:cubicBezTo>
                                <a:cubicBezTo>
                                  <a:pt x="1104" y="133"/>
                                  <a:pt x="1160" y="113"/>
                                  <a:pt x="1181" y="106"/>
                                </a:cubicBezTo>
                                <a:cubicBezTo>
                                  <a:pt x="1203" y="98"/>
                                  <a:pt x="1231" y="88"/>
                                  <a:pt x="1257" y="83"/>
                                </a:cubicBezTo>
                                <a:moveTo>
                                  <a:pt x="1206" y="285"/>
                                </a:moveTo>
                                <a:cubicBezTo>
                                  <a:pt x="1164" y="319"/>
                                  <a:pt x="1151" y="370"/>
                                  <a:pt x="1148" y="385"/>
                                </a:cubicBezTo>
                                <a:cubicBezTo>
                                  <a:pt x="1141" y="430"/>
                                  <a:pt x="1140" y="481"/>
                                  <a:pt x="1148" y="525"/>
                                </a:cubicBezTo>
                                <a:cubicBezTo>
                                  <a:pt x="1170" y="665"/>
                                  <a:pt x="1170" y="665"/>
                                  <a:pt x="1170" y="665"/>
                                </a:cubicBezTo>
                                <a:cubicBezTo>
                                  <a:pt x="1177" y="726"/>
                                  <a:pt x="1177" y="726"/>
                                  <a:pt x="1177" y="726"/>
                                </a:cubicBezTo>
                                <a:cubicBezTo>
                                  <a:pt x="1180" y="797"/>
                                  <a:pt x="1180" y="797"/>
                                  <a:pt x="1180" y="797"/>
                                </a:cubicBezTo>
                                <a:cubicBezTo>
                                  <a:pt x="1184" y="962"/>
                                  <a:pt x="1105" y="1183"/>
                                  <a:pt x="834" y="1272"/>
                                </a:cubicBezTo>
                                <a:cubicBezTo>
                                  <a:pt x="768" y="1298"/>
                                  <a:pt x="768" y="1298"/>
                                  <a:pt x="768" y="1298"/>
                                </a:cubicBezTo>
                                <a:cubicBezTo>
                                  <a:pt x="713" y="1322"/>
                                  <a:pt x="659" y="1348"/>
                                  <a:pt x="612" y="1391"/>
                                </a:cubicBezTo>
                                <a:cubicBezTo>
                                  <a:pt x="546" y="1333"/>
                                  <a:pt x="469" y="1301"/>
                                  <a:pt x="391" y="1271"/>
                                </a:cubicBezTo>
                                <a:cubicBezTo>
                                  <a:pt x="142" y="1192"/>
                                  <a:pt x="55" y="982"/>
                                  <a:pt x="50" y="837"/>
                                </a:cubicBezTo>
                                <a:cubicBezTo>
                                  <a:pt x="48" y="789"/>
                                  <a:pt x="50" y="737"/>
                                  <a:pt x="56" y="688"/>
                                </a:cubicBezTo>
                                <a:cubicBezTo>
                                  <a:pt x="66" y="614"/>
                                  <a:pt x="66" y="614"/>
                                  <a:pt x="66" y="614"/>
                                </a:cubicBezTo>
                                <a:cubicBezTo>
                                  <a:pt x="83" y="515"/>
                                  <a:pt x="83" y="515"/>
                                  <a:pt x="83" y="515"/>
                                </a:cubicBezTo>
                                <a:cubicBezTo>
                                  <a:pt x="91" y="458"/>
                                  <a:pt x="91" y="395"/>
                                  <a:pt x="73" y="344"/>
                                </a:cubicBezTo>
                                <a:cubicBezTo>
                                  <a:pt x="63" y="320"/>
                                  <a:pt x="46" y="299"/>
                                  <a:pt x="26" y="281"/>
                                </a:cubicBezTo>
                                <a:cubicBezTo>
                                  <a:pt x="49" y="250"/>
                                  <a:pt x="75" y="216"/>
                                  <a:pt x="98" y="185"/>
                                </a:cubicBezTo>
                                <a:cubicBezTo>
                                  <a:pt x="99" y="186"/>
                                  <a:pt x="99" y="187"/>
                                  <a:pt x="100" y="188"/>
                                </a:cubicBezTo>
                                <a:cubicBezTo>
                                  <a:pt x="100" y="188"/>
                                  <a:pt x="100" y="189"/>
                                  <a:pt x="100" y="189"/>
                                </a:cubicBezTo>
                                <a:cubicBezTo>
                                  <a:pt x="104" y="200"/>
                                  <a:pt x="108" y="209"/>
                                  <a:pt x="112" y="214"/>
                                </a:cubicBezTo>
                                <a:cubicBezTo>
                                  <a:pt x="114" y="218"/>
                                  <a:pt x="116" y="221"/>
                                  <a:pt x="118" y="224"/>
                                </a:cubicBezTo>
                                <a:cubicBezTo>
                                  <a:pt x="78" y="277"/>
                                  <a:pt x="78" y="277"/>
                                  <a:pt x="78" y="277"/>
                                </a:cubicBezTo>
                                <a:cubicBezTo>
                                  <a:pt x="127" y="332"/>
                                  <a:pt x="129" y="410"/>
                                  <a:pt x="127" y="483"/>
                                </a:cubicBezTo>
                                <a:cubicBezTo>
                                  <a:pt x="121" y="528"/>
                                  <a:pt x="121" y="528"/>
                                  <a:pt x="121" y="528"/>
                                </a:cubicBezTo>
                                <a:cubicBezTo>
                                  <a:pt x="100" y="658"/>
                                  <a:pt x="100" y="658"/>
                                  <a:pt x="100" y="658"/>
                                </a:cubicBezTo>
                                <a:cubicBezTo>
                                  <a:pt x="91" y="731"/>
                                  <a:pt x="91" y="731"/>
                                  <a:pt x="91" y="731"/>
                                </a:cubicBezTo>
                                <a:cubicBezTo>
                                  <a:pt x="89" y="799"/>
                                  <a:pt x="89" y="799"/>
                                  <a:pt x="89" y="799"/>
                                </a:cubicBezTo>
                                <a:cubicBezTo>
                                  <a:pt x="80" y="965"/>
                                  <a:pt x="207" y="1177"/>
                                  <a:pt x="438" y="1246"/>
                                </a:cubicBezTo>
                                <a:cubicBezTo>
                                  <a:pt x="499" y="1271"/>
                                  <a:pt x="558" y="1299"/>
                                  <a:pt x="612" y="1338"/>
                                </a:cubicBezTo>
                                <a:cubicBezTo>
                                  <a:pt x="666" y="1299"/>
                                  <a:pt x="725" y="1271"/>
                                  <a:pt x="786" y="1248"/>
                                </a:cubicBezTo>
                                <a:cubicBezTo>
                                  <a:pt x="1054" y="1172"/>
                                  <a:pt x="1136" y="965"/>
                                  <a:pt x="1139" y="828"/>
                                </a:cubicBezTo>
                                <a:cubicBezTo>
                                  <a:pt x="1142" y="778"/>
                                  <a:pt x="1137" y="728"/>
                                  <a:pt x="1132" y="680"/>
                                </a:cubicBezTo>
                                <a:cubicBezTo>
                                  <a:pt x="1122" y="611"/>
                                  <a:pt x="1122" y="611"/>
                                  <a:pt x="1122" y="611"/>
                                </a:cubicBezTo>
                                <a:cubicBezTo>
                                  <a:pt x="1108" y="526"/>
                                  <a:pt x="1108" y="526"/>
                                  <a:pt x="1108" y="526"/>
                                </a:cubicBezTo>
                                <a:cubicBezTo>
                                  <a:pt x="1100" y="479"/>
                                  <a:pt x="1101" y="421"/>
                                  <a:pt x="1110" y="375"/>
                                </a:cubicBezTo>
                                <a:cubicBezTo>
                                  <a:pt x="1124" y="368"/>
                                  <a:pt x="1140" y="354"/>
                                  <a:pt x="1149" y="324"/>
                                </a:cubicBezTo>
                                <a:cubicBezTo>
                                  <a:pt x="1150" y="320"/>
                                  <a:pt x="1150" y="320"/>
                                  <a:pt x="1150" y="320"/>
                                </a:cubicBezTo>
                                <a:cubicBezTo>
                                  <a:pt x="1166" y="309"/>
                                  <a:pt x="1185" y="292"/>
                                  <a:pt x="1198" y="274"/>
                                </a:cubicBezTo>
                                <a:cubicBezTo>
                                  <a:pt x="1200" y="275"/>
                                  <a:pt x="1202" y="278"/>
                                  <a:pt x="1206" y="285"/>
                                </a:cubicBezTo>
                                <a:moveTo>
                                  <a:pt x="654" y="446"/>
                                </a:moveTo>
                                <a:cubicBezTo>
                                  <a:pt x="649" y="455"/>
                                  <a:pt x="644" y="461"/>
                                  <a:pt x="626" y="462"/>
                                </a:cubicBezTo>
                                <a:cubicBezTo>
                                  <a:pt x="603" y="463"/>
                                  <a:pt x="597" y="450"/>
                                  <a:pt x="597" y="450"/>
                                </a:cubicBezTo>
                                <a:cubicBezTo>
                                  <a:pt x="599" y="457"/>
                                  <a:pt x="604" y="472"/>
                                  <a:pt x="626" y="471"/>
                                </a:cubicBezTo>
                                <a:cubicBezTo>
                                  <a:pt x="654" y="469"/>
                                  <a:pt x="654" y="446"/>
                                  <a:pt x="654" y="446"/>
                                </a:cubicBezTo>
                                <a:moveTo>
                                  <a:pt x="685" y="353"/>
                                </a:moveTo>
                                <a:cubicBezTo>
                                  <a:pt x="657" y="380"/>
                                  <a:pt x="690" y="446"/>
                                  <a:pt x="671" y="473"/>
                                </a:cubicBezTo>
                                <a:cubicBezTo>
                                  <a:pt x="669" y="476"/>
                                  <a:pt x="667" y="480"/>
                                  <a:pt x="665" y="483"/>
                                </a:cubicBezTo>
                                <a:cubicBezTo>
                                  <a:pt x="651" y="478"/>
                                  <a:pt x="642" y="477"/>
                                  <a:pt x="629" y="477"/>
                                </a:cubicBezTo>
                                <a:cubicBezTo>
                                  <a:pt x="621" y="477"/>
                                  <a:pt x="613" y="479"/>
                                  <a:pt x="607" y="480"/>
                                </a:cubicBezTo>
                                <a:cubicBezTo>
                                  <a:pt x="592" y="481"/>
                                  <a:pt x="581" y="479"/>
                                  <a:pt x="567" y="482"/>
                                </a:cubicBezTo>
                                <a:cubicBezTo>
                                  <a:pt x="568" y="479"/>
                                  <a:pt x="570" y="477"/>
                                  <a:pt x="573" y="473"/>
                                </a:cubicBezTo>
                                <a:cubicBezTo>
                                  <a:pt x="560" y="473"/>
                                  <a:pt x="550" y="471"/>
                                  <a:pt x="543" y="461"/>
                                </a:cubicBezTo>
                                <a:cubicBezTo>
                                  <a:pt x="539" y="455"/>
                                  <a:pt x="538" y="447"/>
                                  <a:pt x="540" y="441"/>
                                </a:cubicBezTo>
                                <a:cubicBezTo>
                                  <a:pt x="544" y="431"/>
                                  <a:pt x="554" y="422"/>
                                  <a:pt x="558" y="413"/>
                                </a:cubicBezTo>
                                <a:cubicBezTo>
                                  <a:pt x="558" y="413"/>
                                  <a:pt x="566" y="401"/>
                                  <a:pt x="568" y="387"/>
                                </a:cubicBezTo>
                                <a:cubicBezTo>
                                  <a:pt x="570" y="392"/>
                                  <a:pt x="572" y="399"/>
                                  <a:pt x="584" y="402"/>
                                </a:cubicBezTo>
                                <a:cubicBezTo>
                                  <a:pt x="596" y="405"/>
                                  <a:pt x="608" y="401"/>
                                  <a:pt x="629" y="390"/>
                                </a:cubicBezTo>
                                <a:cubicBezTo>
                                  <a:pt x="620" y="405"/>
                                  <a:pt x="606" y="414"/>
                                  <a:pt x="581" y="418"/>
                                </a:cubicBezTo>
                                <a:cubicBezTo>
                                  <a:pt x="590" y="420"/>
                                  <a:pt x="606" y="417"/>
                                  <a:pt x="623" y="408"/>
                                </a:cubicBezTo>
                                <a:cubicBezTo>
                                  <a:pt x="643" y="397"/>
                                  <a:pt x="669" y="362"/>
                                  <a:pt x="669" y="362"/>
                                </a:cubicBezTo>
                                <a:cubicBezTo>
                                  <a:pt x="675" y="357"/>
                                  <a:pt x="687" y="352"/>
                                  <a:pt x="685" y="353"/>
                                </a:cubicBezTo>
                                <a:moveTo>
                                  <a:pt x="802" y="969"/>
                                </a:moveTo>
                                <a:cubicBezTo>
                                  <a:pt x="737" y="900"/>
                                  <a:pt x="673" y="796"/>
                                  <a:pt x="665" y="792"/>
                                </a:cubicBezTo>
                                <a:cubicBezTo>
                                  <a:pt x="665" y="792"/>
                                  <a:pt x="744" y="913"/>
                                  <a:pt x="759" y="934"/>
                                </a:cubicBezTo>
                                <a:cubicBezTo>
                                  <a:pt x="773" y="954"/>
                                  <a:pt x="793" y="974"/>
                                  <a:pt x="802" y="990"/>
                                </a:cubicBezTo>
                                <a:cubicBezTo>
                                  <a:pt x="805" y="985"/>
                                  <a:pt x="810" y="977"/>
                                  <a:pt x="802" y="969"/>
                                </a:cubicBezTo>
                                <a:moveTo>
                                  <a:pt x="1035" y="1005"/>
                                </a:moveTo>
                                <a:cubicBezTo>
                                  <a:pt x="1021" y="1003"/>
                                  <a:pt x="1008" y="1004"/>
                                  <a:pt x="1003" y="1018"/>
                                </a:cubicBezTo>
                                <a:cubicBezTo>
                                  <a:pt x="995" y="1035"/>
                                  <a:pt x="991" y="1048"/>
                                  <a:pt x="985" y="1057"/>
                                </a:cubicBezTo>
                                <a:cubicBezTo>
                                  <a:pt x="978" y="1069"/>
                                  <a:pt x="967" y="1080"/>
                                  <a:pt x="948" y="1085"/>
                                </a:cubicBezTo>
                                <a:cubicBezTo>
                                  <a:pt x="929" y="1090"/>
                                  <a:pt x="902" y="1091"/>
                                  <a:pt x="899" y="1080"/>
                                </a:cubicBezTo>
                                <a:cubicBezTo>
                                  <a:pt x="903" y="1057"/>
                                  <a:pt x="935" y="1053"/>
                                  <a:pt x="949" y="1046"/>
                                </a:cubicBezTo>
                                <a:cubicBezTo>
                                  <a:pt x="974" y="1034"/>
                                  <a:pt x="976" y="1012"/>
                                  <a:pt x="977" y="989"/>
                                </a:cubicBezTo>
                                <a:cubicBezTo>
                                  <a:pt x="942" y="966"/>
                                  <a:pt x="870" y="909"/>
                                  <a:pt x="870" y="909"/>
                                </a:cubicBezTo>
                                <a:cubicBezTo>
                                  <a:pt x="870" y="909"/>
                                  <a:pt x="932" y="971"/>
                                  <a:pt x="966" y="994"/>
                                </a:cubicBezTo>
                                <a:cubicBezTo>
                                  <a:pt x="966" y="1013"/>
                                  <a:pt x="961" y="1024"/>
                                  <a:pt x="945" y="1033"/>
                                </a:cubicBezTo>
                                <a:cubicBezTo>
                                  <a:pt x="935" y="1038"/>
                                  <a:pt x="924" y="1042"/>
                                  <a:pt x="909" y="1049"/>
                                </a:cubicBezTo>
                                <a:cubicBezTo>
                                  <a:pt x="885" y="1063"/>
                                  <a:pt x="892" y="1083"/>
                                  <a:pt x="859" y="1096"/>
                                </a:cubicBezTo>
                                <a:cubicBezTo>
                                  <a:pt x="845" y="1101"/>
                                  <a:pt x="812" y="1105"/>
                                  <a:pt x="821" y="1087"/>
                                </a:cubicBezTo>
                                <a:cubicBezTo>
                                  <a:pt x="833" y="1069"/>
                                  <a:pt x="820" y="1069"/>
                                  <a:pt x="820" y="1069"/>
                                </a:cubicBezTo>
                                <a:cubicBezTo>
                                  <a:pt x="812" y="1071"/>
                                  <a:pt x="792" y="1076"/>
                                  <a:pt x="782" y="1077"/>
                                </a:cubicBezTo>
                                <a:cubicBezTo>
                                  <a:pt x="775" y="1077"/>
                                  <a:pt x="769" y="1072"/>
                                  <a:pt x="774" y="1067"/>
                                </a:cubicBezTo>
                                <a:cubicBezTo>
                                  <a:pt x="776" y="1065"/>
                                  <a:pt x="780" y="1064"/>
                                  <a:pt x="783" y="1061"/>
                                </a:cubicBezTo>
                                <a:cubicBezTo>
                                  <a:pt x="788" y="1057"/>
                                  <a:pt x="791" y="1055"/>
                                  <a:pt x="793" y="1051"/>
                                </a:cubicBezTo>
                                <a:cubicBezTo>
                                  <a:pt x="797" y="1045"/>
                                  <a:pt x="799" y="1036"/>
                                  <a:pt x="796" y="1034"/>
                                </a:cubicBezTo>
                                <a:cubicBezTo>
                                  <a:pt x="791" y="1032"/>
                                  <a:pt x="784" y="1033"/>
                                  <a:pt x="781" y="1037"/>
                                </a:cubicBezTo>
                                <a:cubicBezTo>
                                  <a:pt x="767" y="1052"/>
                                  <a:pt x="766" y="1078"/>
                                  <a:pt x="727" y="1070"/>
                                </a:cubicBezTo>
                                <a:cubicBezTo>
                                  <a:pt x="727" y="1070"/>
                                  <a:pt x="681" y="1060"/>
                                  <a:pt x="718" y="1007"/>
                                </a:cubicBezTo>
                                <a:cubicBezTo>
                                  <a:pt x="729" y="994"/>
                                  <a:pt x="700" y="977"/>
                                  <a:pt x="683" y="956"/>
                                </a:cubicBezTo>
                                <a:cubicBezTo>
                                  <a:pt x="650" y="916"/>
                                  <a:pt x="557" y="766"/>
                                  <a:pt x="557" y="766"/>
                                </a:cubicBezTo>
                                <a:cubicBezTo>
                                  <a:pt x="547" y="752"/>
                                  <a:pt x="537" y="735"/>
                                  <a:pt x="528" y="722"/>
                                </a:cubicBezTo>
                                <a:cubicBezTo>
                                  <a:pt x="520" y="708"/>
                                  <a:pt x="517" y="679"/>
                                  <a:pt x="537" y="682"/>
                                </a:cubicBezTo>
                                <a:cubicBezTo>
                                  <a:pt x="547" y="684"/>
                                  <a:pt x="550" y="688"/>
                                  <a:pt x="561" y="683"/>
                                </a:cubicBezTo>
                                <a:cubicBezTo>
                                  <a:pt x="568" y="680"/>
                                  <a:pt x="568" y="692"/>
                                  <a:pt x="561" y="698"/>
                                </a:cubicBezTo>
                                <a:cubicBezTo>
                                  <a:pt x="556" y="702"/>
                                  <a:pt x="556" y="711"/>
                                  <a:pt x="562" y="716"/>
                                </a:cubicBezTo>
                                <a:cubicBezTo>
                                  <a:pt x="570" y="720"/>
                                  <a:pt x="572" y="711"/>
                                  <a:pt x="581" y="714"/>
                                </a:cubicBezTo>
                                <a:cubicBezTo>
                                  <a:pt x="590" y="716"/>
                                  <a:pt x="597" y="738"/>
                                  <a:pt x="613" y="743"/>
                                </a:cubicBezTo>
                                <a:cubicBezTo>
                                  <a:pt x="617" y="744"/>
                                  <a:pt x="620" y="744"/>
                                  <a:pt x="621" y="741"/>
                                </a:cubicBezTo>
                                <a:cubicBezTo>
                                  <a:pt x="623" y="734"/>
                                  <a:pt x="616" y="725"/>
                                  <a:pt x="618" y="717"/>
                                </a:cubicBezTo>
                                <a:cubicBezTo>
                                  <a:pt x="620" y="722"/>
                                  <a:pt x="627" y="727"/>
                                  <a:pt x="637" y="732"/>
                                </a:cubicBezTo>
                                <a:cubicBezTo>
                                  <a:pt x="648" y="739"/>
                                  <a:pt x="654" y="740"/>
                                  <a:pt x="651" y="731"/>
                                </a:cubicBezTo>
                                <a:cubicBezTo>
                                  <a:pt x="648" y="720"/>
                                  <a:pt x="646" y="713"/>
                                  <a:pt x="646" y="713"/>
                                </a:cubicBezTo>
                                <a:cubicBezTo>
                                  <a:pt x="645" y="705"/>
                                  <a:pt x="652" y="699"/>
                                  <a:pt x="658" y="699"/>
                                </a:cubicBezTo>
                                <a:cubicBezTo>
                                  <a:pt x="661" y="699"/>
                                  <a:pt x="664" y="701"/>
                                  <a:pt x="666" y="705"/>
                                </a:cubicBezTo>
                                <a:cubicBezTo>
                                  <a:pt x="674" y="718"/>
                                  <a:pt x="670" y="725"/>
                                  <a:pt x="686" y="730"/>
                                </a:cubicBezTo>
                                <a:cubicBezTo>
                                  <a:pt x="711" y="782"/>
                                  <a:pt x="773" y="847"/>
                                  <a:pt x="798" y="868"/>
                                </a:cubicBezTo>
                                <a:cubicBezTo>
                                  <a:pt x="803" y="872"/>
                                  <a:pt x="812" y="877"/>
                                  <a:pt x="820" y="880"/>
                                </a:cubicBezTo>
                                <a:cubicBezTo>
                                  <a:pt x="814" y="875"/>
                                  <a:pt x="805" y="867"/>
                                  <a:pt x="801" y="863"/>
                                </a:cubicBezTo>
                                <a:cubicBezTo>
                                  <a:pt x="736" y="800"/>
                                  <a:pt x="695" y="742"/>
                                  <a:pt x="696" y="730"/>
                                </a:cubicBezTo>
                                <a:cubicBezTo>
                                  <a:pt x="714" y="722"/>
                                  <a:pt x="717" y="704"/>
                                  <a:pt x="723" y="707"/>
                                </a:cubicBezTo>
                                <a:cubicBezTo>
                                  <a:pt x="725" y="708"/>
                                  <a:pt x="717" y="723"/>
                                  <a:pt x="718" y="731"/>
                                </a:cubicBezTo>
                                <a:cubicBezTo>
                                  <a:pt x="719" y="735"/>
                                  <a:pt x="724" y="741"/>
                                  <a:pt x="735" y="741"/>
                                </a:cubicBezTo>
                                <a:cubicBezTo>
                                  <a:pt x="714" y="762"/>
                                  <a:pt x="768" y="780"/>
                                  <a:pt x="808" y="779"/>
                                </a:cubicBezTo>
                                <a:cubicBezTo>
                                  <a:pt x="823" y="788"/>
                                  <a:pt x="848" y="803"/>
                                  <a:pt x="878" y="810"/>
                                </a:cubicBezTo>
                                <a:cubicBezTo>
                                  <a:pt x="878" y="810"/>
                                  <a:pt x="881" y="824"/>
                                  <a:pt x="890" y="825"/>
                                </a:cubicBezTo>
                                <a:cubicBezTo>
                                  <a:pt x="890" y="825"/>
                                  <a:pt x="912" y="859"/>
                                  <a:pt x="943" y="892"/>
                                </a:cubicBezTo>
                                <a:cubicBezTo>
                                  <a:pt x="973" y="924"/>
                                  <a:pt x="1007" y="977"/>
                                  <a:pt x="1035" y="1005"/>
                                </a:cubicBezTo>
                                <a:moveTo>
                                  <a:pt x="679" y="342"/>
                                </a:moveTo>
                                <a:cubicBezTo>
                                  <a:pt x="661" y="355"/>
                                  <a:pt x="657" y="367"/>
                                  <a:pt x="627" y="382"/>
                                </a:cubicBezTo>
                                <a:cubicBezTo>
                                  <a:pt x="610" y="391"/>
                                  <a:pt x="593" y="398"/>
                                  <a:pt x="582" y="393"/>
                                </a:cubicBezTo>
                                <a:cubicBezTo>
                                  <a:pt x="571" y="387"/>
                                  <a:pt x="575" y="367"/>
                                  <a:pt x="575" y="364"/>
                                </a:cubicBezTo>
                                <a:cubicBezTo>
                                  <a:pt x="575" y="362"/>
                                  <a:pt x="575" y="359"/>
                                  <a:pt x="575" y="357"/>
                                </a:cubicBezTo>
                                <a:cubicBezTo>
                                  <a:pt x="583" y="353"/>
                                  <a:pt x="595" y="355"/>
                                  <a:pt x="598" y="345"/>
                                </a:cubicBezTo>
                                <a:cubicBezTo>
                                  <a:pt x="601" y="337"/>
                                  <a:pt x="600" y="327"/>
                                  <a:pt x="602" y="318"/>
                                </a:cubicBezTo>
                                <a:cubicBezTo>
                                  <a:pt x="606" y="311"/>
                                  <a:pt x="617" y="307"/>
                                  <a:pt x="619" y="299"/>
                                </a:cubicBezTo>
                                <a:cubicBezTo>
                                  <a:pt x="605" y="308"/>
                                  <a:pt x="594" y="321"/>
                                  <a:pt x="576" y="320"/>
                                </a:cubicBezTo>
                                <a:cubicBezTo>
                                  <a:pt x="571" y="319"/>
                                  <a:pt x="575" y="312"/>
                                  <a:pt x="572" y="309"/>
                                </a:cubicBezTo>
                                <a:cubicBezTo>
                                  <a:pt x="568" y="308"/>
                                  <a:pt x="568" y="305"/>
                                  <a:pt x="568" y="302"/>
                                </a:cubicBezTo>
                                <a:cubicBezTo>
                                  <a:pt x="569" y="303"/>
                                  <a:pt x="570" y="303"/>
                                  <a:pt x="571" y="303"/>
                                </a:cubicBezTo>
                                <a:cubicBezTo>
                                  <a:pt x="571" y="303"/>
                                  <a:pt x="572" y="302"/>
                                  <a:pt x="572" y="301"/>
                                </a:cubicBezTo>
                                <a:cubicBezTo>
                                  <a:pt x="572" y="300"/>
                                  <a:pt x="571" y="300"/>
                                  <a:pt x="571" y="300"/>
                                </a:cubicBezTo>
                                <a:cubicBezTo>
                                  <a:pt x="570" y="300"/>
                                  <a:pt x="568" y="300"/>
                                  <a:pt x="566" y="299"/>
                                </a:cubicBezTo>
                                <a:cubicBezTo>
                                  <a:pt x="566" y="299"/>
                                  <a:pt x="566" y="299"/>
                                  <a:pt x="566" y="299"/>
                                </a:cubicBezTo>
                                <a:cubicBezTo>
                                  <a:pt x="565" y="296"/>
                                  <a:pt x="567" y="292"/>
                                  <a:pt x="565" y="290"/>
                                </a:cubicBezTo>
                                <a:cubicBezTo>
                                  <a:pt x="556" y="288"/>
                                  <a:pt x="556" y="288"/>
                                  <a:pt x="556" y="288"/>
                                </a:cubicBezTo>
                                <a:cubicBezTo>
                                  <a:pt x="557" y="279"/>
                                  <a:pt x="563" y="272"/>
                                  <a:pt x="563" y="262"/>
                                </a:cubicBezTo>
                                <a:cubicBezTo>
                                  <a:pt x="565" y="264"/>
                                  <a:pt x="570" y="263"/>
                                  <a:pt x="568" y="267"/>
                                </a:cubicBezTo>
                                <a:cubicBezTo>
                                  <a:pt x="566" y="268"/>
                                  <a:pt x="567" y="271"/>
                                  <a:pt x="567" y="272"/>
                                </a:cubicBezTo>
                                <a:cubicBezTo>
                                  <a:pt x="567" y="268"/>
                                  <a:pt x="582" y="262"/>
                                  <a:pt x="574" y="260"/>
                                </a:cubicBezTo>
                                <a:cubicBezTo>
                                  <a:pt x="570" y="259"/>
                                  <a:pt x="560" y="261"/>
                                  <a:pt x="560" y="256"/>
                                </a:cubicBezTo>
                                <a:cubicBezTo>
                                  <a:pt x="560" y="248"/>
                                  <a:pt x="563" y="241"/>
                                  <a:pt x="567" y="235"/>
                                </a:cubicBezTo>
                                <a:cubicBezTo>
                                  <a:pt x="576" y="242"/>
                                  <a:pt x="588" y="249"/>
                                  <a:pt x="591" y="261"/>
                                </a:cubicBezTo>
                                <a:cubicBezTo>
                                  <a:pt x="594" y="264"/>
                                  <a:pt x="598" y="269"/>
                                  <a:pt x="602" y="269"/>
                                </a:cubicBezTo>
                                <a:cubicBezTo>
                                  <a:pt x="612" y="265"/>
                                  <a:pt x="617" y="275"/>
                                  <a:pt x="627" y="274"/>
                                </a:cubicBezTo>
                                <a:cubicBezTo>
                                  <a:pt x="627" y="272"/>
                                  <a:pt x="628" y="270"/>
                                  <a:pt x="630" y="269"/>
                                </a:cubicBezTo>
                                <a:cubicBezTo>
                                  <a:pt x="632" y="268"/>
                                  <a:pt x="635" y="269"/>
                                  <a:pt x="636" y="271"/>
                                </a:cubicBezTo>
                                <a:cubicBezTo>
                                  <a:pt x="637" y="276"/>
                                  <a:pt x="634" y="279"/>
                                  <a:pt x="632" y="282"/>
                                </a:cubicBezTo>
                                <a:cubicBezTo>
                                  <a:pt x="629" y="284"/>
                                  <a:pt x="624" y="285"/>
                                  <a:pt x="620" y="286"/>
                                </a:cubicBezTo>
                                <a:cubicBezTo>
                                  <a:pt x="628" y="291"/>
                                  <a:pt x="634" y="283"/>
                                  <a:pt x="642" y="281"/>
                                </a:cubicBezTo>
                                <a:cubicBezTo>
                                  <a:pt x="645" y="280"/>
                                  <a:pt x="649" y="282"/>
                                  <a:pt x="651" y="285"/>
                                </a:cubicBezTo>
                                <a:cubicBezTo>
                                  <a:pt x="654" y="303"/>
                                  <a:pt x="646" y="330"/>
                                  <a:pt x="669" y="339"/>
                                </a:cubicBezTo>
                                <a:cubicBezTo>
                                  <a:pt x="672" y="340"/>
                                  <a:pt x="676" y="341"/>
                                  <a:pt x="679" y="342"/>
                                </a:cubicBezTo>
                                <a:moveTo>
                                  <a:pt x="546" y="767"/>
                                </a:moveTo>
                                <a:cubicBezTo>
                                  <a:pt x="564" y="796"/>
                                  <a:pt x="565" y="797"/>
                                  <a:pt x="575" y="814"/>
                                </a:cubicBezTo>
                                <a:cubicBezTo>
                                  <a:pt x="585" y="830"/>
                                  <a:pt x="625" y="892"/>
                                  <a:pt x="632" y="904"/>
                                </a:cubicBezTo>
                                <a:cubicBezTo>
                                  <a:pt x="640" y="917"/>
                                  <a:pt x="681" y="987"/>
                                  <a:pt x="708" y="1000"/>
                                </a:cubicBezTo>
                                <a:cubicBezTo>
                                  <a:pt x="687" y="1023"/>
                                  <a:pt x="697" y="1050"/>
                                  <a:pt x="663" y="1056"/>
                                </a:cubicBezTo>
                                <a:cubicBezTo>
                                  <a:pt x="644" y="1059"/>
                                  <a:pt x="589" y="1076"/>
                                  <a:pt x="570" y="1044"/>
                                </a:cubicBezTo>
                                <a:cubicBezTo>
                                  <a:pt x="551" y="1012"/>
                                  <a:pt x="543" y="962"/>
                                  <a:pt x="548" y="922"/>
                                </a:cubicBezTo>
                                <a:cubicBezTo>
                                  <a:pt x="572" y="959"/>
                                  <a:pt x="590" y="975"/>
                                  <a:pt x="603" y="983"/>
                                </a:cubicBezTo>
                                <a:cubicBezTo>
                                  <a:pt x="559" y="934"/>
                                  <a:pt x="564" y="924"/>
                                  <a:pt x="543" y="898"/>
                                </a:cubicBezTo>
                                <a:cubicBezTo>
                                  <a:pt x="535" y="887"/>
                                  <a:pt x="533" y="870"/>
                                  <a:pt x="532" y="857"/>
                                </a:cubicBezTo>
                                <a:cubicBezTo>
                                  <a:pt x="530" y="834"/>
                                  <a:pt x="531" y="812"/>
                                  <a:pt x="530" y="790"/>
                                </a:cubicBezTo>
                                <a:cubicBezTo>
                                  <a:pt x="529" y="778"/>
                                  <a:pt x="530" y="765"/>
                                  <a:pt x="526" y="753"/>
                                </a:cubicBezTo>
                                <a:cubicBezTo>
                                  <a:pt x="524" y="749"/>
                                  <a:pt x="521" y="736"/>
                                  <a:pt x="520" y="731"/>
                                </a:cubicBezTo>
                                <a:cubicBezTo>
                                  <a:pt x="519" y="726"/>
                                  <a:pt x="519" y="720"/>
                                  <a:pt x="519" y="720"/>
                                </a:cubicBezTo>
                                <a:cubicBezTo>
                                  <a:pt x="519" y="720"/>
                                  <a:pt x="528" y="739"/>
                                  <a:pt x="546" y="767"/>
                                </a:cubicBezTo>
                                <a:moveTo>
                                  <a:pt x="538" y="425"/>
                                </a:moveTo>
                                <a:cubicBezTo>
                                  <a:pt x="534" y="429"/>
                                  <a:pt x="532" y="432"/>
                                  <a:pt x="529" y="437"/>
                                </a:cubicBezTo>
                                <a:cubicBezTo>
                                  <a:pt x="525" y="449"/>
                                  <a:pt x="529" y="467"/>
                                  <a:pt x="542" y="476"/>
                                </a:cubicBezTo>
                                <a:cubicBezTo>
                                  <a:pt x="550" y="482"/>
                                  <a:pt x="553" y="483"/>
                                  <a:pt x="560" y="485"/>
                                </a:cubicBezTo>
                                <a:cubicBezTo>
                                  <a:pt x="543" y="490"/>
                                  <a:pt x="525" y="513"/>
                                  <a:pt x="525" y="526"/>
                                </a:cubicBezTo>
                                <a:cubicBezTo>
                                  <a:pt x="519" y="520"/>
                                  <a:pt x="517" y="508"/>
                                  <a:pt x="519" y="498"/>
                                </a:cubicBezTo>
                                <a:cubicBezTo>
                                  <a:pt x="514" y="504"/>
                                  <a:pt x="504" y="508"/>
                                  <a:pt x="498" y="509"/>
                                </a:cubicBezTo>
                                <a:cubicBezTo>
                                  <a:pt x="496" y="504"/>
                                  <a:pt x="497" y="490"/>
                                  <a:pt x="503" y="483"/>
                                </a:cubicBezTo>
                                <a:cubicBezTo>
                                  <a:pt x="501" y="479"/>
                                  <a:pt x="487" y="481"/>
                                  <a:pt x="480" y="486"/>
                                </a:cubicBezTo>
                                <a:cubicBezTo>
                                  <a:pt x="479" y="477"/>
                                  <a:pt x="482" y="471"/>
                                  <a:pt x="490" y="465"/>
                                </a:cubicBezTo>
                                <a:cubicBezTo>
                                  <a:pt x="488" y="460"/>
                                  <a:pt x="483" y="464"/>
                                  <a:pt x="471" y="465"/>
                                </a:cubicBezTo>
                                <a:cubicBezTo>
                                  <a:pt x="479" y="462"/>
                                  <a:pt x="490" y="456"/>
                                  <a:pt x="502" y="448"/>
                                </a:cubicBezTo>
                                <a:cubicBezTo>
                                  <a:pt x="523" y="435"/>
                                  <a:pt x="538" y="425"/>
                                  <a:pt x="538" y="425"/>
                                </a:cubicBezTo>
                                <a:moveTo>
                                  <a:pt x="816" y="430"/>
                                </a:moveTo>
                                <a:cubicBezTo>
                                  <a:pt x="831" y="432"/>
                                  <a:pt x="852" y="428"/>
                                  <a:pt x="859" y="426"/>
                                </a:cubicBezTo>
                                <a:cubicBezTo>
                                  <a:pt x="863" y="432"/>
                                  <a:pt x="856" y="442"/>
                                  <a:pt x="850" y="440"/>
                                </a:cubicBezTo>
                                <a:cubicBezTo>
                                  <a:pt x="852" y="449"/>
                                  <a:pt x="860" y="460"/>
                                  <a:pt x="859" y="470"/>
                                </a:cubicBezTo>
                                <a:cubicBezTo>
                                  <a:pt x="851" y="467"/>
                                  <a:pt x="829" y="458"/>
                                  <a:pt x="829" y="458"/>
                                </a:cubicBezTo>
                                <a:cubicBezTo>
                                  <a:pt x="835" y="467"/>
                                  <a:pt x="842" y="483"/>
                                  <a:pt x="840" y="494"/>
                                </a:cubicBezTo>
                                <a:cubicBezTo>
                                  <a:pt x="831" y="488"/>
                                  <a:pt x="812" y="487"/>
                                  <a:pt x="804" y="481"/>
                                </a:cubicBezTo>
                                <a:cubicBezTo>
                                  <a:pt x="808" y="495"/>
                                  <a:pt x="817" y="515"/>
                                  <a:pt x="805" y="528"/>
                                </a:cubicBezTo>
                                <a:cubicBezTo>
                                  <a:pt x="794" y="520"/>
                                  <a:pt x="788" y="507"/>
                                  <a:pt x="779" y="498"/>
                                </a:cubicBezTo>
                                <a:cubicBezTo>
                                  <a:pt x="781" y="511"/>
                                  <a:pt x="784" y="531"/>
                                  <a:pt x="775" y="543"/>
                                </a:cubicBezTo>
                                <a:cubicBezTo>
                                  <a:pt x="769" y="536"/>
                                  <a:pt x="745" y="526"/>
                                  <a:pt x="745" y="518"/>
                                </a:cubicBezTo>
                                <a:cubicBezTo>
                                  <a:pt x="743" y="517"/>
                                  <a:pt x="736" y="544"/>
                                  <a:pt x="728" y="549"/>
                                </a:cubicBezTo>
                                <a:cubicBezTo>
                                  <a:pt x="720" y="538"/>
                                  <a:pt x="713" y="521"/>
                                  <a:pt x="702" y="511"/>
                                </a:cubicBezTo>
                                <a:cubicBezTo>
                                  <a:pt x="705" y="508"/>
                                  <a:pt x="709" y="510"/>
                                  <a:pt x="707" y="504"/>
                                </a:cubicBezTo>
                                <a:cubicBezTo>
                                  <a:pt x="704" y="496"/>
                                  <a:pt x="692" y="491"/>
                                  <a:pt x="679" y="486"/>
                                </a:cubicBezTo>
                                <a:cubicBezTo>
                                  <a:pt x="681" y="482"/>
                                  <a:pt x="683" y="480"/>
                                  <a:pt x="687" y="474"/>
                                </a:cubicBezTo>
                                <a:cubicBezTo>
                                  <a:pt x="697" y="459"/>
                                  <a:pt x="704" y="445"/>
                                  <a:pt x="706" y="438"/>
                                </a:cubicBezTo>
                                <a:cubicBezTo>
                                  <a:pt x="710" y="426"/>
                                  <a:pt x="712" y="423"/>
                                  <a:pt x="713" y="414"/>
                                </a:cubicBezTo>
                                <a:cubicBezTo>
                                  <a:pt x="726" y="416"/>
                                  <a:pt x="735" y="418"/>
                                  <a:pt x="752" y="420"/>
                                </a:cubicBezTo>
                                <a:cubicBezTo>
                                  <a:pt x="768" y="422"/>
                                  <a:pt x="793" y="427"/>
                                  <a:pt x="816" y="430"/>
                                </a:cubicBezTo>
                                <a:moveTo>
                                  <a:pt x="1084" y="383"/>
                                </a:moveTo>
                                <a:cubicBezTo>
                                  <a:pt x="1085" y="388"/>
                                  <a:pt x="1074" y="400"/>
                                  <a:pt x="1061" y="403"/>
                                </a:cubicBezTo>
                                <a:cubicBezTo>
                                  <a:pt x="1045" y="407"/>
                                  <a:pt x="1032" y="404"/>
                                  <a:pt x="1021" y="398"/>
                                </a:cubicBezTo>
                                <a:cubicBezTo>
                                  <a:pt x="1022" y="409"/>
                                  <a:pt x="1041" y="414"/>
                                  <a:pt x="1055" y="411"/>
                                </a:cubicBezTo>
                                <a:cubicBezTo>
                                  <a:pt x="1047" y="422"/>
                                  <a:pt x="1023" y="429"/>
                                  <a:pt x="1006" y="428"/>
                                </a:cubicBezTo>
                                <a:cubicBezTo>
                                  <a:pt x="987" y="428"/>
                                  <a:pt x="975" y="422"/>
                                  <a:pt x="958" y="412"/>
                                </a:cubicBezTo>
                                <a:cubicBezTo>
                                  <a:pt x="956" y="423"/>
                                  <a:pt x="977" y="433"/>
                                  <a:pt x="993" y="434"/>
                                </a:cubicBezTo>
                                <a:cubicBezTo>
                                  <a:pt x="963" y="450"/>
                                  <a:pt x="929" y="438"/>
                                  <a:pt x="925" y="437"/>
                                </a:cubicBezTo>
                                <a:cubicBezTo>
                                  <a:pt x="917" y="435"/>
                                  <a:pt x="905" y="430"/>
                                  <a:pt x="898" y="423"/>
                                </a:cubicBezTo>
                                <a:cubicBezTo>
                                  <a:pt x="898" y="432"/>
                                  <a:pt x="910" y="439"/>
                                  <a:pt x="920" y="441"/>
                                </a:cubicBezTo>
                                <a:cubicBezTo>
                                  <a:pt x="900" y="451"/>
                                  <a:pt x="875" y="440"/>
                                  <a:pt x="866" y="424"/>
                                </a:cubicBezTo>
                                <a:cubicBezTo>
                                  <a:pt x="898" y="415"/>
                                  <a:pt x="922" y="406"/>
                                  <a:pt x="955" y="398"/>
                                </a:cubicBezTo>
                                <a:cubicBezTo>
                                  <a:pt x="987" y="403"/>
                                  <a:pt x="1017" y="390"/>
                                  <a:pt x="1029" y="376"/>
                                </a:cubicBezTo>
                                <a:cubicBezTo>
                                  <a:pt x="1033" y="371"/>
                                  <a:pt x="1037" y="364"/>
                                  <a:pt x="1037" y="362"/>
                                </a:cubicBezTo>
                                <a:cubicBezTo>
                                  <a:pt x="1040" y="361"/>
                                  <a:pt x="1044" y="362"/>
                                  <a:pt x="1047" y="363"/>
                                </a:cubicBezTo>
                                <a:cubicBezTo>
                                  <a:pt x="1050" y="364"/>
                                  <a:pt x="1081" y="371"/>
                                  <a:pt x="1084" y="383"/>
                                </a:cubicBezTo>
                                <a:moveTo>
                                  <a:pt x="306" y="378"/>
                                </a:moveTo>
                                <a:cubicBezTo>
                                  <a:pt x="310" y="375"/>
                                  <a:pt x="321" y="372"/>
                                  <a:pt x="331" y="374"/>
                                </a:cubicBezTo>
                                <a:cubicBezTo>
                                  <a:pt x="342" y="375"/>
                                  <a:pt x="361" y="380"/>
                                  <a:pt x="375" y="390"/>
                                </a:cubicBezTo>
                                <a:cubicBezTo>
                                  <a:pt x="404" y="400"/>
                                  <a:pt x="427" y="420"/>
                                  <a:pt x="456" y="429"/>
                                </a:cubicBezTo>
                                <a:cubicBezTo>
                                  <a:pt x="457" y="426"/>
                                  <a:pt x="454" y="424"/>
                                  <a:pt x="452" y="422"/>
                                </a:cubicBezTo>
                                <a:cubicBezTo>
                                  <a:pt x="470" y="408"/>
                                  <a:pt x="489" y="396"/>
                                  <a:pt x="510" y="387"/>
                                </a:cubicBezTo>
                                <a:cubicBezTo>
                                  <a:pt x="523" y="372"/>
                                  <a:pt x="540" y="356"/>
                                  <a:pt x="562" y="359"/>
                                </a:cubicBezTo>
                                <a:cubicBezTo>
                                  <a:pt x="567" y="359"/>
                                  <a:pt x="567" y="359"/>
                                  <a:pt x="567" y="359"/>
                                </a:cubicBezTo>
                                <a:cubicBezTo>
                                  <a:pt x="567" y="359"/>
                                  <a:pt x="567" y="364"/>
                                  <a:pt x="567" y="366"/>
                                </a:cubicBezTo>
                                <a:cubicBezTo>
                                  <a:pt x="566" y="377"/>
                                  <a:pt x="560" y="388"/>
                                  <a:pt x="554" y="403"/>
                                </a:cubicBezTo>
                                <a:cubicBezTo>
                                  <a:pt x="554" y="403"/>
                                  <a:pt x="536" y="410"/>
                                  <a:pt x="528" y="415"/>
                                </a:cubicBezTo>
                                <a:cubicBezTo>
                                  <a:pt x="521" y="419"/>
                                  <a:pt x="459" y="456"/>
                                  <a:pt x="459" y="456"/>
                                </a:cubicBezTo>
                                <a:cubicBezTo>
                                  <a:pt x="441" y="470"/>
                                  <a:pt x="433" y="454"/>
                                  <a:pt x="415" y="442"/>
                                </a:cubicBezTo>
                                <a:cubicBezTo>
                                  <a:pt x="393" y="431"/>
                                  <a:pt x="372" y="420"/>
                                  <a:pt x="353" y="403"/>
                                </a:cubicBezTo>
                                <a:cubicBezTo>
                                  <a:pt x="353" y="400"/>
                                  <a:pt x="359" y="402"/>
                                  <a:pt x="356" y="399"/>
                                </a:cubicBezTo>
                                <a:cubicBezTo>
                                  <a:pt x="346" y="400"/>
                                  <a:pt x="338" y="404"/>
                                  <a:pt x="329" y="406"/>
                                </a:cubicBezTo>
                                <a:cubicBezTo>
                                  <a:pt x="325" y="408"/>
                                  <a:pt x="315" y="411"/>
                                  <a:pt x="312" y="405"/>
                                </a:cubicBezTo>
                                <a:cubicBezTo>
                                  <a:pt x="317" y="404"/>
                                  <a:pt x="317" y="404"/>
                                  <a:pt x="317" y="404"/>
                                </a:cubicBezTo>
                                <a:cubicBezTo>
                                  <a:pt x="322" y="400"/>
                                  <a:pt x="324" y="393"/>
                                  <a:pt x="334" y="390"/>
                                </a:cubicBezTo>
                                <a:cubicBezTo>
                                  <a:pt x="327" y="384"/>
                                  <a:pt x="314" y="381"/>
                                  <a:pt x="304" y="381"/>
                                </a:cubicBezTo>
                                <a:lnTo>
                                  <a:pt x="306" y="378"/>
                                </a:lnTo>
                                <a:close/>
                                <a:moveTo>
                                  <a:pt x="999" y="340"/>
                                </a:moveTo>
                                <a:cubicBezTo>
                                  <a:pt x="998" y="351"/>
                                  <a:pt x="986" y="353"/>
                                  <a:pt x="981" y="362"/>
                                </a:cubicBezTo>
                                <a:cubicBezTo>
                                  <a:pt x="975" y="367"/>
                                  <a:pt x="975" y="367"/>
                                  <a:pt x="975" y="367"/>
                                </a:cubicBezTo>
                                <a:cubicBezTo>
                                  <a:pt x="980" y="366"/>
                                  <a:pt x="986" y="363"/>
                                  <a:pt x="990" y="358"/>
                                </a:cubicBezTo>
                                <a:cubicBezTo>
                                  <a:pt x="999" y="356"/>
                                  <a:pt x="1027" y="350"/>
                                  <a:pt x="1028" y="355"/>
                                </a:cubicBezTo>
                                <a:cubicBezTo>
                                  <a:pt x="1029" y="361"/>
                                  <a:pt x="1027" y="366"/>
                                  <a:pt x="1018" y="372"/>
                                </a:cubicBezTo>
                                <a:cubicBezTo>
                                  <a:pt x="1010" y="378"/>
                                  <a:pt x="980" y="390"/>
                                  <a:pt x="959" y="387"/>
                                </a:cubicBezTo>
                                <a:cubicBezTo>
                                  <a:pt x="947" y="386"/>
                                  <a:pt x="935" y="390"/>
                                  <a:pt x="924" y="392"/>
                                </a:cubicBezTo>
                                <a:cubicBezTo>
                                  <a:pt x="865" y="410"/>
                                  <a:pt x="865" y="410"/>
                                  <a:pt x="865" y="410"/>
                                </a:cubicBezTo>
                                <a:cubicBezTo>
                                  <a:pt x="845" y="415"/>
                                  <a:pt x="821" y="418"/>
                                  <a:pt x="799" y="412"/>
                                </a:cubicBezTo>
                                <a:cubicBezTo>
                                  <a:pt x="766" y="406"/>
                                  <a:pt x="734" y="398"/>
                                  <a:pt x="700" y="400"/>
                                </a:cubicBezTo>
                                <a:cubicBezTo>
                                  <a:pt x="696" y="400"/>
                                  <a:pt x="691" y="403"/>
                                  <a:pt x="688" y="408"/>
                                </a:cubicBezTo>
                                <a:cubicBezTo>
                                  <a:pt x="692" y="407"/>
                                  <a:pt x="697" y="405"/>
                                  <a:pt x="701" y="408"/>
                                </a:cubicBezTo>
                                <a:cubicBezTo>
                                  <a:pt x="700" y="412"/>
                                  <a:pt x="700" y="437"/>
                                  <a:pt x="690" y="446"/>
                                </a:cubicBezTo>
                                <a:cubicBezTo>
                                  <a:pt x="688" y="443"/>
                                  <a:pt x="687" y="439"/>
                                  <a:pt x="685" y="435"/>
                                </a:cubicBezTo>
                                <a:cubicBezTo>
                                  <a:pt x="684" y="431"/>
                                  <a:pt x="670" y="368"/>
                                  <a:pt x="697" y="349"/>
                                </a:cubicBezTo>
                                <a:cubicBezTo>
                                  <a:pt x="713" y="344"/>
                                  <a:pt x="735" y="353"/>
                                  <a:pt x="740" y="356"/>
                                </a:cubicBezTo>
                                <a:cubicBezTo>
                                  <a:pt x="761" y="368"/>
                                  <a:pt x="797" y="374"/>
                                  <a:pt x="825" y="385"/>
                                </a:cubicBezTo>
                                <a:cubicBezTo>
                                  <a:pt x="837" y="383"/>
                                  <a:pt x="849" y="379"/>
                                  <a:pt x="861" y="378"/>
                                </a:cubicBezTo>
                                <a:cubicBezTo>
                                  <a:pt x="945" y="367"/>
                                  <a:pt x="945" y="367"/>
                                  <a:pt x="945" y="367"/>
                                </a:cubicBezTo>
                                <a:cubicBezTo>
                                  <a:pt x="960" y="369"/>
                                  <a:pt x="962" y="350"/>
                                  <a:pt x="975" y="349"/>
                                </a:cubicBezTo>
                                <a:cubicBezTo>
                                  <a:pt x="984" y="349"/>
                                  <a:pt x="989" y="343"/>
                                  <a:pt x="996" y="339"/>
                                </a:cubicBezTo>
                                <a:cubicBezTo>
                                  <a:pt x="997" y="338"/>
                                  <a:pt x="999" y="338"/>
                                  <a:pt x="999" y="340"/>
                                </a:cubicBezTo>
                                <a:moveTo>
                                  <a:pt x="143" y="129"/>
                                </a:moveTo>
                                <a:cubicBezTo>
                                  <a:pt x="216" y="34"/>
                                  <a:pt x="216" y="34"/>
                                  <a:pt x="216" y="34"/>
                                </a:cubicBezTo>
                                <a:cubicBezTo>
                                  <a:pt x="242" y="71"/>
                                  <a:pt x="284" y="73"/>
                                  <a:pt x="326" y="75"/>
                                </a:cubicBezTo>
                                <a:cubicBezTo>
                                  <a:pt x="354" y="72"/>
                                  <a:pt x="354" y="72"/>
                                  <a:pt x="354" y="72"/>
                                </a:cubicBezTo>
                                <a:cubicBezTo>
                                  <a:pt x="473" y="53"/>
                                  <a:pt x="473" y="53"/>
                                  <a:pt x="473" y="53"/>
                                </a:cubicBezTo>
                                <a:cubicBezTo>
                                  <a:pt x="554" y="44"/>
                                  <a:pt x="554" y="44"/>
                                  <a:pt x="554" y="44"/>
                                </a:cubicBezTo>
                                <a:cubicBezTo>
                                  <a:pt x="631" y="35"/>
                                  <a:pt x="709" y="47"/>
                                  <a:pt x="782" y="57"/>
                                </a:cubicBezTo>
                                <a:cubicBezTo>
                                  <a:pt x="889" y="75"/>
                                  <a:pt x="889" y="75"/>
                                  <a:pt x="889" y="75"/>
                                </a:cubicBezTo>
                                <a:cubicBezTo>
                                  <a:pt x="934" y="78"/>
                                  <a:pt x="982" y="77"/>
                                  <a:pt x="1012" y="43"/>
                                </a:cubicBezTo>
                                <a:cubicBezTo>
                                  <a:pt x="1018" y="37"/>
                                  <a:pt x="1018" y="37"/>
                                  <a:pt x="1018" y="37"/>
                                </a:cubicBezTo>
                                <a:cubicBezTo>
                                  <a:pt x="1086" y="126"/>
                                  <a:pt x="1086" y="126"/>
                                  <a:pt x="1086" y="126"/>
                                </a:cubicBezTo>
                                <a:cubicBezTo>
                                  <a:pt x="1086" y="126"/>
                                  <a:pt x="1086" y="126"/>
                                  <a:pt x="1086" y="126"/>
                                </a:cubicBezTo>
                                <a:cubicBezTo>
                                  <a:pt x="1084" y="127"/>
                                  <a:pt x="1082" y="128"/>
                                  <a:pt x="1079" y="129"/>
                                </a:cubicBezTo>
                                <a:cubicBezTo>
                                  <a:pt x="1071" y="132"/>
                                  <a:pt x="1061" y="135"/>
                                  <a:pt x="1052" y="139"/>
                                </a:cubicBezTo>
                                <a:cubicBezTo>
                                  <a:pt x="1050" y="139"/>
                                  <a:pt x="1049" y="140"/>
                                  <a:pt x="1048" y="140"/>
                                </a:cubicBezTo>
                                <a:cubicBezTo>
                                  <a:pt x="1047" y="140"/>
                                  <a:pt x="1047" y="140"/>
                                  <a:pt x="1047" y="140"/>
                                </a:cubicBezTo>
                                <a:cubicBezTo>
                                  <a:pt x="1012" y="95"/>
                                  <a:pt x="1012" y="95"/>
                                  <a:pt x="1012" y="95"/>
                                </a:cubicBezTo>
                                <a:cubicBezTo>
                                  <a:pt x="977" y="115"/>
                                  <a:pt x="932" y="118"/>
                                  <a:pt x="889" y="115"/>
                                </a:cubicBezTo>
                                <a:cubicBezTo>
                                  <a:pt x="827" y="105"/>
                                  <a:pt x="827" y="105"/>
                                  <a:pt x="827" y="105"/>
                                </a:cubicBezTo>
                                <a:cubicBezTo>
                                  <a:pt x="750" y="93"/>
                                  <a:pt x="750" y="93"/>
                                  <a:pt x="750" y="93"/>
                                </a:cubicBezTo>
                                <a:cubicBezTo>
                                  <a:pt x="669" y="83"/>
                                  <a:pt x="669" y="83"/>
                                  <a:pt x="669" y="83"/>
                                </a:cubicBezTo>
                                <a:cubicBezTo>
                                  <a:pt x="620" y="79"/>
                                  <a:pt x="570" y="81"/>
                                  <a:pt x="522" y="87"/>
                                </a:cubicBezTo>
                                <a:cubicBezTo>
                                  <a:pt x="454" y="96"/>
                                  <a:pt x="454" y="96"/>
                                  <a:pt x="454" y="96"/>
                                </a:cubicBezTo>
                                <a:cubicBezTo>
                                  <a:pt x="341" y="113"/>
                                  <a:pt x="341" y="113"/>
                                  <a:pt x="341" y="113"/>
                                </a:cubicBezTo>
                                <a:cubicBezTo>
                                  <a:pt x="298" y="117"/>
                                  <a:pt x="256" y="112"/>
                                  <a:pt x="221" y="92"/>
                                </a:cubicBezTo>
                                <a:cubicBezTo>
                                  <a:pt x="186" y="138"/>
                                  <a:pt x="186" y="138"/>
                                  <a:pt x="186" y="138"/>
                                </a:cubicBezTo>
                                <a:cubicBezTo>
                                  <a:pt x="181" y="137"/>
                                  <a:pt x="177" y="136"/>
                                  <a:pt x="172" y="135"/>
                                </a:cubicBezTo>
                                <a:cubicBezTo>
                                  <a:pt x="161" y="133"/>
                                  <a:pt x="152" y="131"/>
                                  <a:pt x="143" y="129"/>
                                </a:cubicBezTo>
                                <a:moveTo>
                                  <a:pt x="1254" y="120"/>
                                </a:moveTo>
                                <a:cubicBezTo>
                                  <a:pt x="1259" y="111"/>
                                  <a:pt x="1265" y="101"/>
                                  <a:pt x="1270" y="88"/>
                                </a:cubicBezTo>
                                <a:cubicBezTo>
                                  <a:pt x="1281" y="63"/>
                                  <a:pt x="1281" y="63"/>
                                  <a:pt x="1281" y="63"/>
                                </a:cubicBezTo>
                                <a:cubicBezTo>
                                  <a:pt x="1254" y="68"/>
                                  <a:pt x="1254" y="68"/>
                                  <a:pt x="1254" y="68"/>
                                </a:cubicBezTo>
                                <a:cubicBezTo>
                                  <a:pt x="1233" y="73"/>
                                  <a:pt x="1208" y="80"/>
                                  <a:pt x="1177" y="92"/>
                                </a:cubicBezTo>
                                <a:cubicBezTo>
                                  <a:pt x="1172" y="93"/>
                                  <a:pt x="1167" y="95"/>
                                  <a:pt x="1160" y="98"/>
                                </a:cubicBezTo>
                                <a:cubicBezTo>
                                  <a:pt x="1139" y="105"/>
                                  <a:pt x="1119" y="113"/>
                                  <a:pt x="1104" y="118"/>
                                </a:cubicBezTo>
                                <a:cubicBezTo>
                                  <a:pt x="1018" y="5"/>
                                  <a:pt x="1018" y="5"/>
                                  <a:pt x="1018" y="5"/>
                                </a:cubicBezTo>
                                <a:cubicBezTo>
                                  <a:pt x="1005" y="22"/>
                                  <a:pt x="1005" y="22"/>
                                  <a:pt x="1005" y="22"/>
                                </a:cubicBezTo>
                                <a:cubicBezTo>
                                  <a:pt x="1002" y="26"/>
                                  <a:pt x="999" y="30"/>
                                  <a:pt x="995" y="33"/>
                                </a:cubicBezTo>
                                <a:cubicBezTo>
                                  <a:pt x="978" y="49"/>
                                  <a:pt x="955" y="56"/>
                                  <a:pt x="921" y="56"/>
                                </a:cubicBezTo>
                                <a:cubicBezTo>
                                  <a:pt x="907" y="56"/>
                                  <a:pt x="894" y="55"/>
                                  <a:pt x="883" y="54"/>
                                </a:cubicBezTo>
                                <a:cubicBezTo>
                                  <a:pt x="804" y="41"/>
                                  <a:pt x="804" y="41"/>
                                  <a:pt x="804" y="41"/>
                                </a:cubicBezTo>
                                <a:cubicBezTo>
                                  <a:pt x="803" y="41"/>
                                  <a:pt x="739" y="31"/>
                                  <a:pt x="739" y="31"/>
                                </a:cubicBezTo>
                                <a:cubicBezTo>
                                  <a:pt x="694" y="25"/>
                                  <a:pt x="651" y="22"/>
                                  <a:pt x="611" y="22"/>
                                </a:cubicBezTo>
                                <a:cubicBezTo>
                                  <a:pt x="589" y="22"/>
                                  <a:pt x="568" y="23"/>
                                  <a:pt x="548" y="25"/>
                                </a:cubicBezTo>
                                <a:cubicBezTo>
                                  <a:pt x="548" y="25"/>
                                  <a:pt x="548" y="25"/>
                                  <a:pt x="548" y="25"/>
                                </a:cubicBezTo>
                                <a:cubicBezTo>
                                  <a:pt x="546" y="25"/>
                                  <a:pt x="536" y="26"/>
                                  <a:pt x="472" y="34"/>
                                </a:cubicBezTo>
                                <a:cubicBezTo>
                                  <a:pt x="471" y="34"/>
                                  <a:pt x="381" y="48"/>
                                  <a:pt x="381" y="48"/>
                                </a:cubicBezTo>
                                <a:cubicBezTo>
                                  <a:pt x="353" y="53"/>
                                  <a:pt x="332" y="55"/>
                                  <a:pt x="314" y="55"/>
                                </a:cubicBezTo>
                                <a:cubicBezTo>
                                  <a:pt x="270" y="55"/>
                                  <a:pt x="241" y="42"/>
                                  <a:pt x="225" y="15"/>
                                </a:cubicBezTo>
                                <a:cubicBezTo>
                                  <a:pt x="217" y="0"/>
                                  <a:pt x="217" y="0"/>
                                  <a:pt x="217" y="0"/>
                                </a:cubicBezTo>
                                <a:cubicBezTo>
                                  <a:pt x="123" y="123"/>
                                  <a:pt x="123" y="123"/>
                                  <a:pt x="123" y="123"/>
                                </a:cubicBezTo>
                                <a:cubicBezTo>
                                  <a:pt x="115" y="121"/>
                                  <a:pt x="106" y="118"/>
                                  <a:pt x="98" y="115"/>
                                </a:cubicBezTo>
                                <a:cubicBezTo>
                                  <a:pt x="77" y="108"/>
                                  <a:pt x="77" y="108"/>
                                  <a:pt x="77" y="108"/>
                                </a:cubicBezTo>
                                <a:cubicBezTo>
                                  <a:pt x="79" y="130"/>
                                  <a:pt x="79" y="130"/>
                                  <a:pt x="79" y="130"/>
                                </a:cubicBezTo>
                                <a:cubicBezTo>
                                  <a:pt x="80" y="142"/>
                                  <a:pt x="85" y="153"/>
                                  <a:pt x="92" y="163"/>
                                </a:cubicBezTo>
                                <a:cubicBezTo>
                                  <a:pt x="0" y="283"/>
                                  <a:pt x="0" y="283"/>
                                  <a:pt x="0" y="283"/>
                                </a:cubicBezTo>
                                <a:cubicBezTo>
                                  <a:pt x="10" y="292"/>
                                  <a:pt x="10" y="292"/>
                                  <a:pt x="10" y="292"/>
                                </a:cubicBezTo>
                                <a:cubicBezTo>
                                  <a:pt x="10" y="293"/>
                                  <a:pt x="10" y="293"/>
                                  <a:pt x="10" y="293"/>
                                </a:cubicBezTo>
                                <a:cubicBezTo>
                                  <a:pt x="51" y="323"/>
                                  <a:pt x="69" y="369"/>
                                  <a:pt x="69" y="441"/>
                                </a:cubicBezTo>
                                <a:cubicBezTo>
                                  <a:pt x="69" y="462"/>
                                  <a:pt x="68" y="483"/>
                                  <a:pt x="67" y="499"/>
                                </a:cubicBezTo>
                                <a:cubicBezTo>
                                  <a:pt x="67" y="499"/>
                                  <a:pt x="67" y="499"/>
                                  <a:pt x="67" y="499"/>
                                </a:cubicBezTo>
                                <a:cubicBezTo>
                                  <a:pt x="66" y="501"/>
                                  <a:pt x="65" y="507"/>
                                  <a:pt x="64" y="518"/>
                                </a:cubicBezTo>
                                <a:cubicBezTo>
                                  <a:pt x="45" y="627"/>
                                  <a:pt x="45" y="627"/>
                                  <a:pt x="45" y="627"/>
                                </a:cubicBezTo>
                                <a:cubicBezTo>
                                  <a:pt x="45" y="628"/>
                                  <a:pt x="39" y="673"/>
                                  <a:pt x="36" y="696"/>
                                </a:cubicBezTo>
                                <a:cubicBezTo>
                                  <a:pt x="32" y="731"/>
                                  <a:pt x="30" y="765"/>
                                  <a:pt x="30" y="797"/>
                                </a:cubicBezTo>
                                <a:cubicBezTo>
                                  <a:pt x="30" y="806"/>
                                  <a:pt x="30" y="815"/>
                                  <a:pt x="31" y="824"/>
                                </a:cubicBezTo>
                                <a:cubicBezTo>
                                  <a:pt x="36" y="1041"/>
                                  <a:pt x="166" y="1214"/>
                                  <a:pt x="378" y="1287"/>
                                </a:cubicBezTo>
                                <a:cubicBezTo>
                                  <a:pt x="378" y="1287"/>
                                  <a:pt x="378" y="1287"/>
                                  <a:pt x="378" y="1287"/>
                                </a:cubicBezTo>
                                <a:cubicBezTo>
                                  <a:pt x="380" y="1288"/>
                                  <a:pt x="383" y="1289"/>
                                  <a:pt x="387" y="1290"/>
                                </a:cubicBezTo>
                                <a:cubicBezTo>
                                  <a:pt x="387" y="1290"/>
                                  <a:pt x="420" y="1303"/>
                                  <a:pt x="420" y="1303"/>
                                </a:cubicBezTo>
                                <a:cubicBezTo>
                                  <a:pt x="425" y="1305"/>
                                  <a:pt x="425" y="1305"/>
                                  <a:pt x="425" y="1305"/>
                                </a:cubicBezTo>
                                <a:cubicBezTo>
                                  <a:pt x="488" y="1331"/>
                                  <a:pt x="552" y="1359"/>
                                  <a:pt x="604" y="1411"/>
                                </a:cubicBezTo>
                                <a:cubicBezTo>
                                  <a:pt x="612" y="1419"/>
                                  <a:pt x="612" y="1419"/>
                                  <a:pt x="612" y="1419"/>
                                </a:cubicBezTo>
                                <a:cubicBezTo>
                                  <a:pt x="621" y="1410"/>
                                  <a:pt x="621" y="1410"/>
                                  <a:pt x="621" y="1410"/>
                                </a:cubicBezTo>
                                <a:cubicBezTo>
                                  <a:pt x="623" y="1408"/>
                                  <a:pt x="623" y="1408"/>
                                  <a:pt x="623" y="1408"/>
                                </a:cubicBezTo>
                                <a:cubicBezTo>
                                  <a:pt x="623" y="1408"/>
                                  <a:pt x="624" y="1406"/>
                                  <a:pt x="625" y="1405"/>
                                </a:cubicBezTo>
                                <a:cubicBezTo>
                                  <a:pt x="689" y="1348"/>
                                  <a:pt x="764" y="1319"/>
                                  <a:pt x="848" y="1288"/>
                                </a:cubicBezTo>
                                <a:cubicBezTo>
                                  <a:pt x="1000" y="1234"/>
                                  <a:pt x="1056" y="1167"/>
                                  <a:pt x="1096" y="1117"/>
                                </a:cubicBezTo>
                                <a:cubicBezTo>
                                  <a:pt x="1097" y="1115"/>
                                  <a:pt x="1097" y="1115"/>
                                  <a:pt x="1097" y="1115"/>
                                </a:cubicBezTo>
                                <a:cubicBezTo>
                                  <a:pt x="1160" y="1042"/>
                                  <a:pt x="1199" y="925"/>
                                  <a:pt x="1199" y="809"/>
                                </a:cubicBezTo>
                                <a:cubicBezTo>
                                  <a:pt x="1199" y="806"/>
                                  <a:pt x="1199" y="803"/>
                                  <a:pt x="1199" y="800"/>
                                </a:cubicBezTo>
                                <a:cubicBezTo>
                                  <a:pt x="1199" y="800"/>
                                  <a:pt x="1199" y="800"/>
                                  <a:pt x="1196" y="728"/>
                                </a:cubicBezTo>
                                <a:cubicBezTo>
                                  <a:pt x="1196" y="727"/>
                                  <a:pt x="1191" y="677"/>
                                  <a:pt x="1188" y="651"/>
                                </a:cubicBezTo>
                                <a:cubicBezTo>
                                  <a:pt x="1188" y="650"/>
                                  <a:pt x="1188" y="650"/>
                                  <a:pt x="1176" y="579"/>
                                </a:cubicBezTo>
                                <a:cubicBezTo>
                                  <a:pt x="1165" y="510"/>
                                  <a:pt x="1165" y="510"/>
                                  <a:pt x="1165" y="510"/>
                                </a:cubicBezTo>
                                <a:cubicBezTo>
                                  <a:pt x="1163" y="492"/>
                                  <a:pt x="1162" y="474"/>
                                  <a:pt x="1162" y="458"/>
                                </a:cubicBezTo>
                                <a:cubicBezTo>
                                  <a:pt x="1162" y="454"/>
                                  <a:pt x="1162" y="450"/>
                                  <a:pt x="1162" y="446"/>
                                </a:cubicBezTo>
                                <a:cubicBezTo>
                                  <a:pt x="1162" y="444"/>
                                  <a:pt x="1162" y="444"/>
                                  <a:pt x="1162" y="444"/>
                                </a:cubicBezTo>
                                <a:cubicBezTo>
                                  <a:pt x="1162" y="375"/>
                                  <a:pt x="1182" y="326"/>
                                  <a:pt x="1224" y="295"/>
                                </a:cubicBezTo>
                                <a:cubicBezTo>
                                  <a:pt x="1233" y="288"/>
                                  <a:pt x="1233" y="288"/>
                                  <a:pt x="1233" y="288"/>
                                </a:cubicBezTo>
                                <a:cubicBezTo>
                                  <a:pt x="1210" y="258"/>
                                  <a:pt x="1210" y="258"/>
                                  <a:pt x="1210" y="258"/>
                                </a:cubicBezTo>
                                <a:cubicBezTo>
                                  <a:pt x="1217" y="251"/>
                                  <a:pt x="1221" y="244"/>
                                  <a:pt x="1224" y="238"/>
                                </a:cubicBezTo>
                                <a:cubicBezTo>
                                  <a:pt x="1228" y="229"/>
                                  <a:pt x="1229" y="213"/>
                                  <a:pt x="1223" y="203"/>
                                </a:cubicBezTo>
                                <a:cubicBezTo>
                                  <a:pt x="1223" y="203"/>
                                  <a:pt x="1223" y="203"/>
                                  <a:pt x="1222" y="203"/>
                                </a:cubicBezTo>
                                <a:cubicBezTo>
                                  <a:pt x="1244" y="187"/>
                                  <a:pt x="1266" y="152"/>
                                  <a:pt x="1272" y="140"/>
                                </a:cubicBezTo>
                                <a:cubicBezTo>
                                  <a:pt x="1290" y="105"/>
                                  <a:pt x="1290" y="105"/>
                                  <a:pt x="1290" y="105"/>
                                </a:cubicBezTo>
                                <a:cubicBezTo>
                                  <a:pt x="1290" y="105"/>
                                  <a:pt x="1254" y="120"/>
                                  <a:pt x="1254" y="120"/>
                                </a:cubicBezTo>
                                <a:moveTo>
                                  <a:pt x="1201" y="277"/>
                                </a:moveTo>
                                <a:cubicBezTo>
                                  <a:pt x="1201" y="277"/>
                                  <a:pt x="1201" y="277"/>
                                  <a:pt x="1201" y="277"/>
                                </a:cubicBezTo>
                                <a:cubicBezTo>
                                  <a:pt x="1201" y="277"/>
                                  <a:pt x="1201" y="277"/>
                                  <a:pt x="1201" y="277"/>
                                </a:cubicBezTo>
                                <a:moveTo>
                                  <a:pt x="1201" y="277"/>
                                </a:moveTo>
                                <a:cubicBezTo>
                                  <a:pt x="1200" y="275"/>
                                  <a:pt x="1199" y="274"/>
                                  <a:pt x="1198" y="274"/>
                                </a:cubicBezTo>
                                <a:cubicBezTo>
                                  <a:pt x="1199" y="274"/>
                                  <a:pt x="1200" y="275"/>
                                  <a:pt x="1201" y="277"/>
                                </a:cubicBez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 name="Freeform 34"/>
                        <wps:cNvSpPr>
                          <a:spLocks/>
                        </wps:cNvSpPr>
                        <wps:spPr bwMode="auto">
                          <a:xfrm>
                            <a:off x="508" y="986"/>
                            <a:ext cx="82" cy="78"/>
                          </a:xfrm>
                          <a:custGeom>
                            <a:avLst/>
                            <a:gdLst>
                              <a:gd name="T0" fmla="*/ 71 w 121"/>
                              <a:gd name="T1" fmla="*/ 25 h 115"/>
                              <a:gd name="T2" fmla="*/ 121 w 121"/>
                              <a:gd name="T3" fmla="*/ 0 h 115"/>
                              <a:gd name="T4" fmla="*/ 121 w 121"/>
                              <a:gd name="T5" fmla="*/ 115 h 115"/>
                              <a:gd name="T6" fmla="*/ 8 w 121"/>
                              <a:gd name="T7" fmla="*/ 80 h 115"/>
                              <a:gd name="T8" fmla="*/ 6 w 121"/>
                              <a:gd name="T9" fmla="*/ 78 h 115"/>
                              <a:gd name="T10" fmla="*/ 0 w 121"/>
                              <a:gd name="T11" fmla="*/ 65 h 115"/>
                              <a:gd name="T12" fmla="*/ 1 w 121"/>
                              <a:gd name="T13" fmla="*/ 59 h 115"/>
                              <a:gd name="T14" fmla="*/ 47 w 121"/>
                              <a:gd name="T15" fmla="*/ 32 h 115"/>
                              <a:gd name="T16" fmla="*/ 61 w 121"/>
                              <a:gd name="T17" fmla="*/ 28 h 115"/>
                              <a:gd name="T18" fmla="*/ 71 w 121"/>
                              <a:gd name="T19" fmla="*/ 25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1" h="115">
                                <a:moveTo>
                                  <a:pt x="71" y="25"/>
                                </a:moveTo>
                                <a:cubicBezTo>
                                  <a:pt x="89" y="20"/>
                                  <a:pt x="107" y="14"/>
                                  <a:pt x="121" y="0"/>
                                </a:cubicBezTo>
                                <a:cubicBezTo>
                                  <a:pt x="121" y="8"/>
                                  <a:pt x="121" y="111"/>
                                  <a:pt x="121" y="115"/>
                                </a:cubicBezTo>
                                <a:cubicBezTo>
                                  <a:pt x="83" y="114"/>
                                  <a:pt x="40" y="109"/>
                                  <a:pt x="8" y="80"/>
                                </a:cubicBezTo>
                                <a:cubicBezTo>
                                  <a:pt x="8" y="80"/>
                                  <a:pt x="6" y="78"/>
                                  <a:pt x="6" y="78"/>
                                </a:cubicBezTo>
                                <a:cubicBezTo>
                                  <a:pt x="3" y="73"/>
                                  <a:pt x="0" y="70"/>
                                  <a:pt x="0" y="65"/>
                                </a:cubicBezTo>
                                <a:cubicBezTo>
                                  <a:pt x="0" y="63"/>
                                  <a:pt x="0" y="61"/>
                                  <a:pt x="1" y="59"/>
                                </a:cubicBezTo>
                                <a:cubicBezTo>
                                  <a:pt x="10" y="42"/>
                                  <a:pt x="29" y="37"/>
                                  <a:pt x="47" y="32"/>
                                </a:cubicBezTo>
                                <a:cubicBezTo>
                                  <a:pt x="61" y="28"/>
                                  <a:pt x="61" y="28"/>
                                  <a:pt x="61" y="28"/>
                                </a:cubicBezTo>
                                <a:cubicBezTo>
                                  <a:pt x="61" y="28"/>
                                  <a:pt x="71" y="25"/>
                                  <a:pt x="71" y="2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2" name="Freeform 35"/>
                        <wps:cNvSpPr>
                          <a:spLocks/>
                        </wps:cNvSpPr>
                        <wps:spPr bwMode="auto">
                          <a:xfrm>
                            <a:off x="1358" y="991"/>
                            <a:ext cx="81" cy="75"/>
                          </a:xfrm>
                          <a:custGeom>
                            <a:avLst/>
                            <a:gdLst>
                              <a:gd name="T0" fmla="*/ 0 w 120"/>
                              <a:gd name="T1" fmla="*/ 0 h 111"/>
                              <a:gd name="T2" fmla="*/ 60 w 120"/>
                              <a:gd name="T3" fmla="*/ 27 h 111"/>
                              <a:gd name="T4" fmla="*/ 113 w 120"/>
                              <a:gd name="T5" fmla="*/ 49 h 111"/>
                              <a:gd name="T6" fmla="*/ 120 w 120"/>
                              <a:gd name="T7" fmla="*/ 61 h 111"/>
                              <a:gd name="T8" fmla="*/ 119 w 120"/>
                              <a:gd name="T9" fmla="*/ 67 h 111"/>
                              <a:gd name="T10" fmla="*/ 68 w 120"/>
                              <a:gd name="T11" fmla="*/ 101 h 111"/>
                              <a:gd name="T12" fmla="*/ 0 w 120"/>
                              <a:gd name="T13" fmla="*/ 111 h 111"/>
                              <a:gd name="T14" fmla="*/ 0 w 120"/>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 h="111">
                                <a:moveTo>
                                  <a:pt x="0" y="0"/>
                                </a:moveTo>
                                <a:cubicBezTo>
                                  <a:pt x="17" y="15"/>
                                  <a:pt x="39" y="21"/>
                                  <a:pt x="60" y="27"/>
                                </a:cubicBezTo>
                                <a:cubicBezTo>
                                  <a:pt x="78" y="32"/>
                                  <a:pt x="97" y="38"/>
                                  <a:pt x="113" y="49"/>
                                </a:cubicBezTo>
                                <a:cubicBezTo>
                                  <a:pt x="118" y="54"/>
                                  <a:pt x="120" y="57"/>
                                  <a:pt x="120" y="61"/>
                                </a:cubicBezTo>
                                <a:cubicBezTo>
                                  <a:pt x="120" y="63"/>
                                  <a:pt x="120" y="65"/>
                                  <a:pt x="119" y="67"/>
                                </a:cubicBezTo>
                                <a:cubicBezTo>
                                  <a:pt x="109" y="86"/>
                                  <a:pt x="85" y="95"/>
                                  <a:pt x="68" y="101"/>
                                </a:cubicBezTo>
                                <a:cubicBezTo>
                                  <a:pt x="46" y="107"/>
                                  <a:pt x="23" y="110"/>
                                  <a:pt x="0" y="111"/>
                                </a:cubicBez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9" name="Freeform 36"/>
                        <wps:cNvSpPr>
                          <a:spLocks/>
                        </wps:cNvSpPr>
                        <wps:spPr bwMode="auto">
                          <a:xfrm>
                            <a:off x="405" y="905"/>
                            <a:ext cx="185" cy="119"/>
                          </a:xfrm>
                          <a:custGeom>
                            <a:avLst/>
                            <a:gdLst>
                              <a:gd name="T0" fmla="*/ 37 w 273"/>
                              <a:gd name="T1" fmla="*/ 37 h 175"/>
                              <a:gd name="T2" fmla="*/ 33 w 273"/>
                              <a:gd name="T3" fmla="*/ 0 h 175"/>
                              <a:gd name="T4" fmla="*/ 239 w 273"/>
                              <a:gd name="T5" fmla="*/ 46 h 175"/>
                              <a:gd name="T6" fmla="*/ 273 w 273"/>
                              <a:gd name="T7" fmla="*/ 89 h 175"/>
                              <a:gd name="T8" fmla="*/ 273 w 273"/>
                              <a:gd name="T9" fmla="*/ 91 h 175"/>
                              <a:gd name="T10" fmla="*/ 224 w 273"/>
                              <a:gd name="T11" fmla="*/ 129 h 175"/>
                              <a:gd name="T12" fmla="*/ 196 w 273"/>
                              <a:gd name="T13" fmla="*/ 138 h 175"/>
                              <a:gd name="T14" fmla="*/ 139 w 273"/>
                              <a:gd name="T15" fmla="*/ 175 h 175"/>
                              <a:gd name="T16" fmla="*/ 0 w 273"/>
                              <a:gd name="T17" fmla="*/ 144 h 175"/>
                              <a:gd name="T18" fmla="*/ 37 w 273"/>
                              <a:gd name="T19" fmla="*/ 37 h 1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73" h="175">
                                <a:moveTo>
                                  <a:pt x="37" y="37"/>
                                </a:moveTo>
                                <a:cubicBezTo>
                                  <a:pt x="37" y="25"/>
                                  <a:pt x="36" y="13"/>
                                  <a:pt x="33" y="0"/>
                                </a:cubicBezTo>
                                <a:cubicBezTo>
                                  <a:pt x="99" y="3"/>
                                  <a:pt x="174" y="11"/>
                                  <a:pt x="239" y="46"/>
                                </a:cubicBezTo>
                                <a:cubicBezTo>
                                  <a:pt x="255" y="56"/>
                                  <a:pt x="273" y="70"/>
                                  <a:pt x="273" y="89"/>
                                </a:cubicBezTo>
                                <a:cubicBezTo>
                                  <a:pt x="273" y="90"/>
                                  <a:pt x="273" y="90"/>
                                  <a:pt x="273" y="91"/>
                                </a:cubicBezTo>
                                <a:cubicBezTo>
                                  <a:pt x="270" y="115"/>
                                  <a:pt x="246" y="122"/>
                                  <a:pt x="224" y="129"/>
                                </a:cubicBezTo>
                                <a:cubicBezTo>
                                  <a:pt x="196" y="138"/>
                                  <a:pt x="196" y="138"/>
                                  <a:pt x="196" y="138"/>
                                </a:cubicBezTo>
                                <a:cubicBezTo>
                                  <a:pt x="173" y="144"/>
                                  <a:pt x="150" y="151"/>
                                  <a:pt x="139" y="175"/>
                                </a:cubicBezTo>
                                <a:cubicBezTo>
                                  <a:pt x="102" y="153"/>
                                  <a:pt x="55" y="142"/>
                                  <a:pt x="0" y="144"/>
                                </a:cubicBezTo>
                                <a:cubicBezTo>
                                  <a:pt x="24" y="116"/>
                                  <a:pt x="37" y="78"/>
                                  <a:pt x="37" y="37"/>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1" name="Freeform 37"/>
                        <wps:cNvSpPr>
                          <a:spLocks/>
                        </wps:cNvSpPr>
                        <wps:spPr bwMode="auto">
                          <a:xfrm>
                            <a:off x="1358" y="910"/>
                            <a:ext cx="185" cy="118"/>
                          </a:xfrm>
                          <a:custGeom>
                            <a:avLst/>
                            <a:gdLst>
                              <a:gd name="T0" fmla="*/ 93 w 274"/>
                              <a:gd name="T1" fmla="*/ 140 h 173"/>
                              <a:gd name="T2" fmla="*/ 91 w 274"/>
                              <a:gd name="T3" fmla="*/ 139 h 173"/>
                              <a:gd name="T4" fmla="*/ 63 w 274"/>
                              <a:gd name="T5" fmla="*/ 131 h 173"/>
                              <a:gd name="T6" fmla="*/ 4 w 274"/>
                              <a:gd name="T7" fmla="*/ 102 h 173"/>
                              <a:gd name="T8" fmla="*/ 0 w 274"/>
                              <a:gd name="T9" fmla="*/ 87 h 173"/>
                              <a:gd name="T10" fmla="*/ 3 w 274"/>
                              <a:gd name="T11" fmla="*/ 74 h 173"/>
                              <a:gd name="T12" fmla="*/ 92 w 274"/>
                              <a:gd name="T13" fmla="*/ 21 h 173"/>
                              <a:gd name="T14" fmla="*/ 101 w 274"/>
                              <a:gd name="T15" fmla="*/ 18 h 173"/>
                              <a:gd name="T16" fmla="*/ 242 w 274"/>
                              <a:gd name="T17" fmla="*/ 0 h 173"/>
                              <a:gd name="T18" fmla="*/ 238 w 274"/>
                              <a:gd name="T19" fmla="*/ 39 h 173"/>
                              <a:gd name="T20" fmla="*/ 274 w 274"/>
                              <a:gd name="T21" fmla="*/ 144 h 173"/>
                              <a:gd name="T22" fmla="*/ 135 w 274"/>
                              <a:gd name="T23" fmla="*/ 173 h 173"/>
                              <a:gd name="T24" fmla="*/ 93 w 274"/>
                              <a:gd name="T25"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74" h="173">
                                <a:moveTo>
                                  <a:pt x="93" y="140"/>
                                </a:moveTo>
                                <a:cubicBezTo>
                                  <a:pt x="91" y="139"/>
                                  <a:pt x="91" y="139"/>
                                  <a:pt x="91" y="139"/>
                                </a:cubicBezTo>
                                <a:cubicBezTo>
                                  <a:pt x="63" y="131"/>
                                  <a:pt x="63" y="131"/>
                                  <a:pt x="63" y="131"/>
                                </a:cubicBezTo>
                                <a:cubicBezTo>
                                  <a:pt x="41" y="125"/>
                                  <a:pt x="20" y="120"/>
                                  <a:pt x="4" y="102"/>
                                </a:cubicBezTo>
                                <a:cubicBezTo>
                                  <a:pt x="1" y="98"/>
                                  <a:pt x="0" y="93"/>
                                  <a:pt x="0" y="87"/>
                                </a:cubicBezTo>
                                <a:cubicBezTo>
                                  <a:pt x="0" y="83"/>
                                  <a:pt x="1" y="78"/>
                                  <a:pt x="3" y="74"/>
                                </a:cubicBezTo>
                                <a:cubicBezTo>
                                  <a:pt x="23" y="43"/>
                                  <a:pt x="58" y="32"/>
                                  <a:pt x="92" y="21"/>
                                </a:cubicBezTo>
                                <a:cubicBezTo>
                                  <a:pt x="101" y="18"/>
                                  <a:pt x="101" y="18"/>
                                  <a:pt x="101" y="18"/>
                                </a:cubicBezTo>
                                <a:cubicBezTo>
                                  <a:pt x="143" y="7"/>
                                  <a:pt x="189" y="1"/>
                                  <a:pt x="242" y="0"/>
                                </a:cubicBezTo>
                                <a:cubicBezTo>
                                  <a:pt x="240" y="13"/>
                                  <a:pt x="238" y="26"/>
                                  <a:pt x="238" y="39"/>
                                </a:cubicBezTo>
                                <a:cubicBezTo>
                                  <a:pt x="238" y="80"/>
                                  <a:pt x="251" y="116"/>
                                  <a:pt x="274" y="144"/>
                                </a:cubicBezTo>
                                <a:cubicBezTo>
                                  <a:pt x="220" y="141"/>
                                  <a:pt x="173" y="151"/>
                                  <a:pt x="135" y="173"/>
                                </a:cubicBezTo>
                                <a:cubicBezTo>
                                  <a:pt x="128" y="154"/>
                                  <a:pt x="109" y="146"/>
                                  <a:pt x="93" y="14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4" name="Freeform 38"/>
                        <wps:cNvSpPr>
                          <a:spLocks/>
                        </wps:cNvSpPr>
                        <wps:spPr bwMode="auto">
                          <a:xfrm>
                            <a:off x="486" y="927"/>
                            <a:ext cx="975" cy="256"/>
                          </a:xfrm>
                          <a:custGeom>
                            <a:avLst/>
                            <a:gdLst>
                              <a:gd name="T0" fmla="*/ 324 w 1439"/>
                              <a:gd name="T1" fmla="*/ 163 h 376"/>
                              <a:gd name="T2" fmla="*/ 419 w 1439"/>
                              <a:gd name="T3" fmla="*/ 102 h 376"/>
                              <a:gd name="T4" fmla="*/ 786 w 1439"/>
                              <a:gd name="T5" fmla="*/ 16 h 376"/>
                              <a:gd name="T6" fmla="*/ 1002 w 1439"/>
                              <a:gd name="T7" fmla="*/ 93 h 376"/>
                              <a:gd name="T8" fmla="*/ 1063 w 1439"/>
                              <a:gd name="T9" fmla="*/ 131 h 376"/>
                              <a:gd name="T10" fmla="*/ 1125 w 1439"/>
                              <a:gd name="T11" fmla="*/ 172 h 376"/>
                              <a:gd name="T12" fmla="*/ 1331 w 1439"/>
                              <a:gd name="T13" fmla="*/ 218 h 376"/>
                              <a:gd name="T14" fmla="*/ 1414 w 1439"/>
                              <a:gd name="T15" fmla="*/ 177 h 376"/>
                              <a:gd name="T16" fmla="*/ 1439 w 1439"/>
                              <a:gd name="T17" fmla="*/ 307 h 376"/>
                              <a:gd name="T18" fmla="*/ 1402 w 1439"/>
                              <a:gd name="T19" fmla="*/ 339 h 376"/>
                              <a:gd name="T20" fmla="*/ 1398 w 1439"/>
                              <a:gd name="T21" fmla="*/ 340 h 376"/>
                              <a:gd name="T22" fmla="*/ 1054 w 1439"/>
                              <a:gd name="T23" fmla="*/ 284 h 376"/>
                              <a:gd name="T24" fmla="*/ 960 w 1439"/>
                              <a:gd name="T25" fmla="*/ 222 h 376"/>
                              <a:gd name="T26" fmla="*/ 631 w 1439"/>
                              <a:gd name="T27" fmla="*/ 158 h 376"/>
                              <a:gd name="T28" fmla="*/ 458 w 1439"/>
                              <a:gd name="T29" fmla="*/ 233 h 376"/>
                              <a:gd name="T30" fmla="*/ 371 w 1439"/>
                              <a:gd name="T31" fmla="*/ 289 h 376"/>
                              <a:gd name="T32" fmla="*/ 91 w 1439"/>
                              <a:gd name="T33" fmla="*/ 348 h 376"/>
                              <a:gd name="T34" fmla="*/ 8 w 1439"/>
                              <a:gd name="T35" fmla="*/ 315 h 376"/>
                              <a:gd name="T36" fmla="*/ 0 w 1439"/>
                              <a:gd name="T37" fmla="*/ 300 h 376"/>
                              <a:gd name="T38" fmla="*/ 26 w 1439"/>
                              <a:gd name="T39" fmla="*/ 172 h 376"/>
                              <a:gd name="T40" fmla="*/ 148 w 1439"/>
                              <a:gd name="T41" fmla="*/ 217 h 376"/>
                              <a:gd name="T42" fmla="*/ 324 w 1439"/>
                              <a:gd name="T43" fmla="*/ 163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39" h="376">
                                <a:moveTo>
                                  <a:pt x="324" y="163"/>
                                </a:moveTo>
                                <a:cubicBezTo>
                                  <a:pt x="419" y="102"/>
                                  <a:pt x="419" y="102"/>
                                  <a:pt x="419" y="102"/>
                                </a:cubicBezTo>
                                <a:cubicBezTo>
                                  <a:pt x="534" y="29"/>
                                  <a:pt x="657" y="0"/>
                                  <a:pt x="786" y="16"/>
                                </a:cubicBezTo>
                                <a:cubicBezTo>
                                  <a:pt x="860" y="26"/>
                                  <a:pt x="931" y="51"/>
                                  <a:pt x="1002" y="93"/>
                                </a:cubicBezTo>
                                <a:cubicBezTo>
                                  <a:pt x="1063" y="131"/>
                                  <a:pt x="1063" y="131"/>
                                  <a:pt x="1063" y="131"/>
                                </a:cubicBezTo>
                                <a:cubicBezTo>
                                  <a:pt x="1125" y="172"/>
                                  <a:pt x="1125" y="172"/>
                                  <a:pt x="1125" y="172"/>
                                </a:cubicBezTo>
                                <a:cubicBezTo>
                                  <a:pt x="1185" y="213"/>
                                  <a:pt x="1258" y="229"/>
                                  <a:pt x="1331" y="218"/>
                                </a:cubicBezTo>
                                <a:cubicBezTo>
                                  <a:pt x="1360" y="211"/>
                                  <a:pt x="1392" y="204"/>
                                  <a:pt x="1414" y="177"/>
                                </a:cubicBezTo>
                                <a:cubicBezTo>
                                  <a:pt x="1416" y="184"/>
                                  <a:pt x="1439" y="307"/>
                                  <a:pt x="1439" y="307"/>
                                </a:cubicBezTo>
                                <a:cubicBezTo>
                                  <a:pt x="1436" y="324"/>
                                  <a:pt x="1417" y="332"/>
                                  <a:pt x="1402" y="339"/>
                                </a:cubicBezTo>
                                <a:cubicBezTo>
                                  <a:pt x="1398" y="340"/>
                                  <a:pt x="1398" y="340"/>
                                  <a:pt x="1398" y="340"/>
                                </a:cubicBezTo>
                                <a:cubicBezTo>
                                  <a:pt x="1290" y="376"/>
                                  <a:pt x="1158" y="355"/>
                                  <a:pt x="1054" y="284"/>
                                </a:cubicBezTo>
                                <a:cubicBezTo>
                                  <a:pt x="1054" y="284"/>
                                  <a:pt x="960" y="222"/>
                                  <a:pt x="960" y="222"/>
                                </a:cubicBezTo>
                                <a:cubicBezTo>
                                  <a:pt x="862" y="159"/>
                                  <a:pt x="746" y="136"/>
                                  <a:pt x="631" y="158"/>
                                </a:cubicBezTo>
                                <a:cubicBezTo>
                                  <a:pt x="575" y="169"/>
                                  <a:pt x="520" y="193"/>
                                  <a:pt x="458" y="233"/>
                                </a:cubicBezTo>
                                <a:cubicBezTo>
                                  <a:pt x="371" y="289"/>
                                  <a:pt x="371" y="289"/>
                                  <a:pt x="371" y="289"/>
                                </a:cubicBezTo>
                                <a:cubicBezTo>
                                  <a:pt x="286" y="343"/>
                                  <a:pt x="187" y="364"/>
                                  <a:pt x="91" y="348"/>
                                </a:cubicBezTo>
                                <a:cubicBezTo>
                                  <a:pt x="62" y="343"/>
                                  <a:pt x="31" y="337"/>
                                  <a:pt x="8" y="315"/>
                                </a:cubicBezTo>
                                <a:cubicBezTo>
                                  <a:pt x="3" y="310"/>
                                  <a:pt x="1" y="306"/>
                                  <a:pt x="0" y="300"/>
                                </a:cubicBezTo>
                                <a:cubicBezTo>
                                  <a:pt x="0" y="300"/>
                                  <a:pt x="23" y="188"/>
                                  <a:pt x="26" y="172"/>
                                </a:cubicBezTo>
                                <a:cubicBezTo>
                                  <a:pt x="58" y="207"/>
                                  <a:pt x="103" y="215"/>
                                  <a:pt x="148" y="217"/>
                                </a:cubicBezTo>
                                <a:cubicBezTo>
                                  <a:pt x="206" y="220"/>
                                  <a:pt x="262" y="203"/>
                                  <a:pt x="324" y="16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6" name="Freeform 39"/>
                        <wps:cNvSpPr>
                          <a:spLocks noEditPoints="1"/>
                        </wps:cNvSpPr>
                        <wps:spPr bwMode="auto">
                          <a:xfrm>
                            <a:off x="510" y="956"/>
                            <a:ext cx="925" cy="195"/>
                          </a:xfrm>
                          <a:custGeom>
                            <a:avLst/>
                            <a:gdLst>
                              <a:gd name="T0" fmla="*/ 437 w 1365"/>
                              <a:gd name="T1" fmla="*/ 67 h 287"/>
                              <a:gd name="T2" fmla="*/ 431 w 1365"/>
                              <a:gd name="T3" fmla="*/ 150 h 287"/>
                              <a:gd name="T4" fmla="*/ 474 w 1365"/>
                              <a:gd name="T5" fmla="*/ 123 h 287"/>
                              <a:gd name="T6" fmla="*/ 1358 w 1365"/>
                              <a:gd name="T7" fmla="*/ 254 h 287"/>
                              <a:gd name="T8" fmla="*/ 1336 w 1365"/>
                              <a:gd name="T9" fmla="*/ 226 h 287"/>
                              <a:gd name="T10" fmla="*/ 1340 w 1365"/>
                              <a:gd name="T11" fmla="*/ 194 h 287"/>
                              <a:gd name="T12" fmla="*/ 1362 w 1365"/>
                              <a:gd name="T13" fmla="*/ 272 h 287"/>
                              <a:gd name="T14" fmla="*/ 1270 w 1365"/>
                              <a:gd name="T15" fmla="*/ 248 h 287"/>
                              <a:gd name="T16" fmla="*/ 1276 w 1365"/>
                              <a:gd name="T17" fmla="*/ 277 h 287"/>
                              <a:gd name="T18" fmla="*/ 1167 w 1365"/>
                              <a:gd name="T19" fmla="*/ 204 h 287"/>
                              <a:gd name="T20" fmla="*/ 1164 w 1365"/>
                              <a:gd name="T21" fmla="*/ 276 h 287"/>
                              <a:gd name="T22" fmla="*/ 1110 w 1365"/>
                              <a:gd name="T23" fmla="*/ 225 h 287"/>
                              <a:gd name="T24" fmla="*/ 1061 w 1365"/>
                              <a:gd name="T25" fmla="*/ 231 h 287"/>
                              <a:gd name="T26" fmla="*/ 1109 w 1365"/>
                              <a:gd name="T27" fmla="*/ 237 h 287"/>
                              <a:gd name="T28" fmla="*/ 1129 w 1365"/>
                              <a:gd name="T29" fmla="*/ 189 h 287"/>
                              <a:gd name="T30" fmla="*/ 1063 w 1365"/>
                              <a:gd name="T31" fmla="*/ 149 h 287"/>
                              <a:gd name="T32" fmla="*/ 1048 w 1365"/>
                              <a:gd name="T33" fmla="*/ 228 h 287"/>
                              <a:gd name="T34" fmla="*/ 986 w 1365"/>
                              <a:gd name="T35" fmla="*/ 97 h 287"/>
                              <a:gd name="T36" fmla="*/ 963 w 1365"/>
                              <a:gd name="T37" fmla="*/ 80 h 287"/>
                              <a:gd name="T38" fmla="*/ 919 w 1365"/>
                              <a:gd name="T39" fmla="*/ 139 h 287"/>
                              <a:gd name="T40" fmla="*/ 985 w 1365"/>
                              <a:gd name="T41" fmla="*/ 116 h 287"/>
                              <a:gd name="T42" fmla="*/ 887 w 1365"/>
                              <a:gd name="T43" fmla="*/ 93 h 287"/>
                              <a:gd name="T44" fmla="*/ 909 w 1365"/>
                              <a:gd name="T45" fmla="*/ 52 h 287"/>
                              <a:gd name="T46" fmla="*/ 854 w 1365"/>
                              <a:gd name="T47" fmla="*/ 111 h 287"/>
                              <a:gd name="T48" fmla="*/ 885 w 1365"/>
                              <a:gd name="T49" fmla="*/ 120 h 287"/>
                              <a:gd name="T50" fmla="*/ 833 w 1365"/>
                              <a:gd name="T51" fmla="*/ 77 h 287"/>
                              <a:gd name="T52" fmla="*/ 840 w 1365"/>
                              <a:gd name="T53" fmla="*/ 50 h 287"/>
                              <a:gd name="T54" fmla="*/ 805 w 1365"/>
                              <a:gd name="T55" fmla="*/ 26 h 287"/>
                              <a:gd name="T56" fmla="*/ 782 w 1365"/>
                              <a:gd name="T57" fmla="*/ 16 h 287"/>
                              <a:gd name="T58" fmla="*/ 764 w 1365"/>
                              <a:gd name="T59" fmla="*/ 63 h 287"/>
                              <a:gd name="T60" fmla="*/ 716 w 1365"/>
                              <a:gd name="T61" fmla="*/ 76 h 287"/>
                              <a:gd name="T62" fmla="*/ 742 w 1365"/>
                              <a:gd name="T63" fmla="*/ 20 h 287"/>
                              <a:gd name="T64" fmla="*/ 689 w 1365"/>
                              <a:gd name="T65" fmla="*/ 47 h 287"/>
                              <a:gd name="T66" fmla="*/ 706 w 1365"/>
                              <a:gd name="T67" fmla="*/ 18 h 287"/>
                              <a:gd name="T68" fmla="*/ 652 w 1365"/>
                              <a:gd name="T69" fmla="*/ 76 h 287"/>
                              <a:gd name="T70" fmla="*/ 610 w 1365"/>
                              <a:gd name="T71" fmla="*/ 40 h 287"/>
                              <a:gd name="T72" fmla="*/ 623 w 1365"/>
                              <a:gd name="T73" fmla="*/ 48 h 287"/>
                              <a:gd name="T74" fmla="*/ 582 w 1365"/>
                              <a:gd name="T75" fmla="*/ 88 h 287"/>
                              <a:gd name="T76" fmla="*/ 625 w 1365"/>
                              <a:gd name="T77" fmla="*/ 78 h 287"/>
                              <a:gd name="T78" fmla="*/ 560 w 1365"/>
                              <a:gd name="T79" fmla="*/ 72 h 287"/>
                              <a:gd name="T80" fmla="*/ 551 w 1365"/>
                              <a:gd name="T81" fmla="*/ 42 h 287"/>
                              <a:gd name="T82" fmla="*/ 507 w 1365"/>
                              <a:gd name="T83" fmla="*/ 72 h 287"/>
                              <a:gd name="T84" fmla="*/ 367 w 1365"/>
                              <a:gd name="T85" fmla="*/ 140 h 287"/>
                              <a:gd name="T86" fmla="*/ 396 w 1365"/>
                              <a:gd name="T87" fmla="*/ 133 h 287"/>
                              <a:gd name="T88" fmla="*/ 394 w 1365"/>
                              <a:gd name="T89" fmla="*/ 175 h 287"/>
                              <a:gd name="T90" fmla="*/ 409 w 1365"/>
                              <a:gd name="T91" fmla="*/ 161 h 287"/>
                              <a:gd name="T92" fmla="*/ 325 w 1365"/>
                              <a:gd name="T93" fmla="*/ 204 h 287"/>
                              <a:gd name="T94" fmla="*/ 323 w 1365"/>
                              <a:gd name="T95" fmla="*/ 166 h 287"/>
                              <a:gd name="T96" fmla="*/ 317 w 1365"/>
                              <a:gd name="T97" fmla="*/ 134 h 287"/>
                              <a:gd name="T98" fmla="*/ 367 w 1365"/>
                              <a:gd name="T99" fmla="*/ 196 h 287"/>
                              <a:gd name="T100" fmla="*/ 266 w 1365"/>
                              <a:gd name="T101" fmla="*/ 165 h 287"/>
                              <a:gd name="T102" fmla="*/ 240 w 1365"/>
                              <a:gd name="T103" fmla="*/ 195 h 287"/>
                              <a:gd name="T104" fmla="*/ 281 w 1365"/>
                              <a:gd name="T105" fmla="*/ 242 h 287"/>
                              <a:gd name="T106" fmla="*/ 208 w 1365"/>
                              <a:gd name="T107" fmla="*/ 196 h 287"/>
                              <a:gd name="T108" fmla="*/ 204 w 1365"/>
                              <a:gd name="T109" fmla="*/ 256 h 287"/>
                              <a:gd name="T110" fmla="*/ 165 w 1365"/>
                              <a:gd name="T111" fmla="*/ 277 h 287"/>
                              <a:gd name="T112" fmla="*/ 121 w 1365"/>
                              <a:gd name="T113" fmla="*/ 265 h 287"/>
                              <a:gd name="T114" fmla="*/ 86 w 1365"/>
                              <a:gd name="T115" fmla="*/ 214 h 287"/>
                              <a:gd name="T116" fmla="*/ 28 w 1365"/>
                              <a:gd name="T117" fmla="*/ 208 h 287"/>
                              <a:gd name="T118" fmla="*/ 4 w 1365"/>
                              <a:gd name="T119" fmla="*/ 262 h 287"/>
                              <a:gd name="T120" fmla="*/ 39 w 1365"/>
                              <a:gd name="T121" fmla="*/ 242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65" h="287">
                                <a:moveTo>
                                  <a:pt x="454" y="105"/>
                                </a:moveTo>
                                <a:cubicBezTo>
                                  <a:pt x="452" y="105"/>
                                  <a:pt x="441" y="110"/>
                                  <a:pt x="439" y="112"/>
                                </a:cubicBezTo>
                                <a:cubicBezTo>
                                  <a:pt x="439" y="110"/>
                                  <a:pt x="434" y="85"/>
                                  <a:pt x="434" y="82"/>
                                </a:cubicBezTo>
                                <a:cubicBezTo>
                                  <a:pt x="434" y="83"/>
                                  <a:pt x="434" y="83"/>
                                  <a:pt x="434" y="83"/>
                                </a:cubicBezTo>
                                <a:cubicBezTo>
                                  <a:pt x="438" y="88"/>
                                  <a:pt x="454" y="104"/>
                                  <a:pt x="455" y="104"/>
                                </a:cubicBezTo>
                                <a:lnTo>
                                  <a:pt x="454" y="105"/>
                                </a:lnTo>
                                <a:close/>
                                <a:moveTo>
                                  <a:pt x="487" y="114"/>
                                </a:moveTo>
                                <a:cubicBezTo>
                                  <a:pt x="441" y="71"/>
                                  <a:pt x="441" y="71"/>
                                  <a:pt x="441" y="71"/>
                                </a:cubicBezTo>
                                <a:cubicBezTo>
                                  <a:pt x="440" y="70"/>
                                  <a:pt x="437" y="67"/>
                                  <a:pt x="437" y="67"/>
                                </a:cubicBezTo>
                                <a:cubicBezTo>
                                  <a:pt x="436" y="66"/>
                                  <a:pt x="436" y="65"/>
                                  <a:pt x="438" y="64"/>
                                </a:cubicBezTo>
                                <a:cubicBezTo>
                                  <a:pt x="438" y="63"/>
                                  <a:pt x="437" y="62"/>
                                  <a:pt x="437" y="62"/>
                                </a:cubicBezTo>
                                <a:cubicBezTo>
                                  <a:pt x="436" y="61"/>
                                  <a:pt x="415" y="72"/>
                                  <a:pt x="415" y="72"/>
                                </a:cubicBezTo>
                                <a:cubicBezTo>
                                  <a:pt x="415" y="73"/>
                                  <a:pt x="416" y="75"/>
                                  <a:pt x="416" y="75"/>
                                </a:cubicBezTo>
                                <a:cubicBezTo>
                                  <a:pt x="419" y="75"/>
                                  <a:pt x="419" y="75"/>
                                  <a:pt x="419" y="75"/>
                                </a:cubicBezTo>
                                <a:cubicBezTo>
                                  <a:pt x="419" y="75"/>
                                  <a:pt x="420" y="80"/>
                                  <a:pt x="420" y="80"/>
                                </a:cubicBezTo>
                                <a:cubicBezTo>
                                  <a:pt x="421" y="80"/>
                                  <a:pt x="431" y="143"/>
                                  <a:pt x="431" y="143"/>
                                </a:cubicBezTo>
                                <a:cubicBezTo>
                                  <a:pt x="431" y="145"/>
                                  <a:pt x="431" y="146"/>
                                  <a:pt x="430" y="147"/>
                                </a:cubicBezTo>
                                <a:cubicBezTo>
                                  <a:pt x="430" y="148"/>
                                  <a:pt x="431" y="150"/>
                                  <a:pt x="431" y="150"/>
                                </a:cubicBezTo>
                                <a:cubicBezTo>
                                  <a:pt x="432" y="150"/>
                                  <a:pt x="448" y="141"/>
                                  <a:pt x="448" y="141"/>
                                </a:cubicBezTo>
                                <a:cubicBezTo>
                                  <a:pt x="449" y="141"/>
                                  <a:pt x="449" y="141"/>
                                  <a:pt x="449" y="141"/>
                                </a:cubicBezTo>
                                <a:cubicBezTo>
                                  <a:pt x="448" y="139"/>
                                  <a:pt x="448" y="139"/>
                                  <a:pt x="448" y="139"/>
                                </a:cubicBezTo>
                                <a:cubicBezTo>
                                  <a:pt x="445" y="139"/>
                                  <a:pt x="444" y="139"/>
                                  <a:pt x="444" y="138"/>
                                </a:cubicBezTo>
                                <a:cubicBezTo>
                                  <a:pt x="444" y="138"/>
                                  <a:pt x="443" y="135"/>
                                  <a:pt x="443" y="135"/>
                                </a:cubicBezTo>
                                <a:cubicBezTo>
                                  <a:pt x="443" y="135"/>
                                  <a:pt x="441" y="123"/>
                                  <a:pt x="441" y="123"/>
                                </a:cubicBezTo>
                                <a:cubicBezTo>
                                  <a:pt x="441" y="124"/>
                                  <a:pt x="463" y="112"/>
                                  <a:pt x="463" y="112"/>
                                </a:cubicBezTo>
                                <a:cubicBezTo>
                                  <a:pt x="463" y="113"/>
                                  <a:pt x="472" y="121"/>
                                  <a:pt x="472" y="121"/>
                                </a:cubicBezTo>
                                <a:cubicBezTo>
                                  <a:pt x="473" y="121"/>
                                  <a:pt x="474" y="123"/>
                                  <a:pt x="474" y="123"/>
                                </a:cubicBezTo>
                                <a:cubicBezTo>
                                  <a:pt x="474" y="123"/>
                                  <a:pt x="474" y="123"/>
                                  <a:pt x="474" y="123"/>
                                </a:cubicBezTo>
                                <a:cubicBezTo>
                                  <a:pt x="474" y="123"/>
                                  <a:pt x="474" y="124"/>
                                  <a:pt x="473" y="124"/>
                                </a:cubicBezTo>
                                <a:cubicBezTo>
                                  <a:pt x="473" y="125"/>
                                  <a:pt x="473" y="125"/>
                                  <a:pt x="473" y="125"/>
                                </a:cubicBezTo>
                                <a:cubicBezTo>
                                  <a:pt x="473" y="126"/>
                                  <a:pt x="473" y="127"/>
                                  <a:pt x="473" y="127"/>
                                </a:cubicBezTo>
                                <a:cubicBezTo>
                                  <a:pt x="474" y="128"/>
                                  <a:pt x="492" y="119"/>
                                  <a:pt x="492" y="119"/>
                                </a:cubicBezTo>
                                <a:cubicBezTo>
                                  <a:pt x="492" y="117"/>
                                  <a:pt x="491" y="116"/>
                                  <a:pt x="491" y="116"/>
                                </a:cubicBezTo>
                                <a:cubicBezTo>
                                  <a:pt x="489" y="116"/>
                                  <a:pt x="488" y="116"/>
                                  <a:pt x="487" y="114"/>
                                </a:cubicBezTo>
                                <a:moveTo>
                                  <a:pt x="1361" y="254"/>
                                </a:moveTo>
                                <a:cubicBezTo>
                                  <a:pt x="1360" y="253"/>
                                  <a:pt x="1358" y="254"/>
                                  <a:pt x="1358" y="254"/>
                                </a:cubicBezTo>
                                <a:cubicBezTo>
                                  <a:pt x="1358" y="256"/>
                                  <a:pt x="1357" y="257"/>
                                  <a:pt x="1354" y="258"/>
                                </a:cubicBezTo>
                                <a:cubicBezTo>
                                  <a:pt x="1354" y="258"/>
                                  <a:pt x="1323" y="266"/>
                                  <a:pt x="1322" y="266"/>
                                </a:cubicBezTo>
                                <a:cubicBezTo>
                                  <a:pt x="1322" y="266"/>
                                  <a:pt x="1323" y="266"/>
                                  <a:pt x="1323" y="266"/>
                                </a:cubicBezTo>
                                <a:cubicBezTo>
                                  <a:pt x="1323" y="263"/>
                                  <a:pt x="1319" y="249"/>
                                  <a:pt x="1318" y="247"/>
                                </a:cubicBezTo>
                                <a:cubicBezTo>
                                  <a:pt x="1320" y="247"/>
                                  <a:pt x="1335" y="243"/>
                                  <a:pt x="1335" y="243"/>
                                </a:cubicBezTo>
                                <a:cubicBezTo>
                                  <a:pt x="1339" y="242"/>
                                  <a:pt x="1339" y="242"/>
                                  <a:pt x="1340" y="244"/>
                                </a:cubicBezTo>
                                <a:cubicBezTo>
                                  <a:pt x="1340" y="244"/>
                                  <a:pt x="1342" y="243"/>
                                  <a:pt x="1342" y="243"/>
                                </a:cubicBezTo>
                                <a:cubicBezTo>
                                  <a:pt x="1343" y="243"/>
                                  <a:pt x="1339" y="226"/>
                                  <a:pt x="1339" y="226"/>
                                </a:cubicBezTo>
                                <a:cubicBezTo>
                                  <a:pt x="1338" y="226"/>
                                  <a:pt x="1336" y="226"/>
                                  <a:pt x="1336" y="226"/>
                                </a:cubicBezTo>
                                <a:cubicBezTo>
                                  <a:pt x="1335" y="228"/>
                                  <a:pt x="1335" y="229"/>
                                  <a:pt x="1332" y="230"/>
                                </a:cubicBezTo>
                                <a:cubicBezTo>
                                  <a:pt x="1332" y="230"/>
                                  <a:pt x="1314" y="234"/>
                                  <a:pt x="1314" y="234"/>
                                </a:cubicBezTo>
                                <a:cubicBezTo>
                                  <a:pt x="1314" y="234"/>
                                  <a:pt x="1314" y="234"/>
                                  <a:pt x="1314" y="234"/>
                                </a:cubicBezTo>
                                <a:cubicBezTo>
                                  <a:pt x="1314" y="232"/>
                                  <a:pt x="1311" y="217"/>
                                  <a:pt x="1311" y="217"/>
                                </a:cubicBezTo>
                                <a:cubicBezTo>
                                  <a:pt x="1311" y="218"/>
                                  <a:pt x="1340" y="210"/>
                                  <a:pt x="1340" y="210"/>
                                </a:cubicBezTo>
                                <a:cubicBezTo>
                                  <a:pt x="1343" y="210"/>
                                  <a:pt x="1344" y="210"/>
                                  <a:pt x="1344" y="211"/>
                                </a:cubicBezTo>
                                <a:cubicBezTo>
                                  <a:pt x="1345" y="211"/>
                                  <a:pt x="1347" y="211"/>
                                  <a:pt x="1347" y="211"/>
                                </a:cubicBezTo>
                                <a:cubicBezTo>
                                  <a:pt x="1347" y="210"/>
                                  <a:pt x="1343" y="194"/>
                                  <a:pt x="1343" y="194"/>
                                </a:cubicBezTo>
                                <a:cubicBezTo>
                                  <a:pt x="1342" y="193"/>
                                  <a:pt x="1340" y="194"/>
                                  <a:pt x="1340" y="194"/>
                                </a:cubicBezTo>
                                <a:cubicBezTo>
                                  <a:pt x="1340" y="196"/>
                                  <a:pt x="1340" y="196"/>
                                  <a:pt x="1336" y="197"/>
                                </a:cubicBezTo>
                                <a:cubicBezTo>
                                  <a:pt x="1288" y="210"/>
                                  <a:pt x="1288" y="210"/>
                                  <a:pt x="1288" y="210"/>
                                </a:cubicBezTo>
                                <a:cubicBezTo>
                                  <a:pt x="1288" y="211"/>
                                  <a:pt x="1288" y="213"/>
                                  <a:pt x="1288" y="213"/>
                                </a:cubicBezTo>
                                <a:cubicBezTo>
                                  <a:pt x="1293" y="213"/>
                                  <a:pt x="1293" y="213"/>
                                  <a:pt x="1294" y="215"/>
                                </a:cubicBezTo>
                                <a:cubicBezTo>
                                  <a:pt x="1310" y="276"/>
                                  <a:pt x="1310" y="276"/>
                                  <a:pt x="1310" y="276"/>
                                </a:cubicBezTo>
                                <a:cubicBezTo>
                                  <a:pt x="1310" y="278"/>
                                  <a:pt x="1310" y="279"/>
                                  <a:pt x="1307" y="280"/>
                                </a:cubicBezTo>
                                <a:cubicBezTo>
                                  <a:pt x="1306" y="281"/>
                                  <a:pt x="1307" y="283"/>
                                  <a:pt x="1307" y="283"/>
                                </a:cubicBezTo>
                                <a:cubicBezTo>
                                  <a:pt x="1308" y="284"/>
                                  <a:pt x="1357" y="271"/>
                                  <a:pt x="1357" y="271"/>
                                </a:cubicBezTo>
                                <a:cubicBezTo>
                                  <a:pt x="1361" y="270"/>
                                  <a:pt x="1361" y="270"/>
                                  <a:pt x="1362" y="272"/>
                                </a:cubicBezTo>
                                <a:cubicBezTo>
                                  <a:pt x="1363" y="272"/>
                                  <a:pt x="1365" y="272"/>
                                  <a:pt x="1365" y="272"/>
                                </a:cubicBezTo>
                                <a:cubicBezTo>
                                  <a:pt x="1365" y="271"/>
                                  <a:pt x="1361" y="254"/>
                                  <a:pt x="1361" y="254"/>
                                </a:cubicBezTo>
                                <a:moveTo>
                                  <a:pt x="1270" y="248"/>
                                </a:moveTo>
                                <a:cubicBezTo>
                                  <a:pt x="1270" y="267"/>
                                  <a:pt x="1264" y="273"/>
                                  <a:pt x="1246" y="273"/>
                                </a:cubicBezTo>
                                <a:cubicBezTo>
                                  <a:pt x="1246" y="273"/>
                                  <a:pt x="1237" y="273"/>
                                  <a:pt x="1237" y="273"/>
                                </a:cubicBezTo>
                                <a:cubicBezTo>
                                  <a:pt x="1237" y="273"/>
                                  <a:pt x="1237" y="273"/>
                                  <a:pt x="1237" y="273"/>
                                </a:cubicBezTo>
                                <a:cubicBezTo>
                                  <a:pt x="1238" y="273"/>
                                  <a:pt x="1238" y="228"/>
                                  <a:pt x="1238" y="224"/>
                                </a:cubicBezTo>
                                <a:cubicBezTo>
                                  <a:pt x="1240" y="224"/>
                                  <a:pt x="1246" y="224"/>
                                  <a:pt x="1246" y="224"/>
                                </a:cubicBezTo>
                                <a:cubicBezTo>
                                  <a:pt x="1264" y="224"/>
                                  <a:pt x="1270" y="230"/>
                                  <a:pt x="1270" y="248"/>
                                </a:cubicBezTo>
                                <a:close/>
                                <a:moveTo>
                                  <a:pt x="1251" y="210"/>
                                </a:moveTo>
                                <a:cubicBezTo>
                                  <a:pt x="1220" y="210"/>
                                  <a:pt x="1220" y="210"/>
                                  <a:pt x="1220" y="210"/>
                                </a:cubicBezTo>
                                <a:cubicBezTo>
                                  <a:pt x="1219" y="211"/>
                                  <a:pt x="1219" y="213"/>
                                  <a:pt x="1219" y="213"/>
                                </a:cubicBezTo>
                                <a:cubicBezTo>
                                  <a:pt x="1222" y="214"/>
                                  <a:pt x="1223" y="215"/>
                                  <a:pt x="1222" y="217"/>
                                </a:cubicBezTo>
                                <a:cubicBezTo>
                                  <a:pt x="1222" y="217"/>
                                  <a:pt x="1222" y="280"/>
                                  <a:pt x="1222" y="280"/>
                                </a:cubicBezTo>
                                <a:cubicBezTo>
                                  <a:pt x="1222" y="282"/>
                                  <a:pt x="1222" y="283"/>
                                  <a:pt x="1219" y="283"/>
                                </a:cubicBezTo>
                                <a:cubicBezTo>
                                  <a:pt x="1219" y="286"/>
                                  <a:pt x="1219" y="286"/>
                                  <a:pt x="1219" y="286"/>
                                </a:cubicBezTo>
                                <a:cubicBezTo>
                                  <a:pt x="1220" y="286"/>
                                  <a:pt x="1248" y="287"/>
                                  <a:pt x="1248" y="287"/>
                                </a:cubicBezTo>
                                <a:cubicBezTo>
                                  <a:pt x="1260" y="287"/>
                                  <a:pt x="1270" y="283"/>
                                  <a:pt x="1276" y="277"/>
                                </a:cubicBezTo>
                                <a:cubicBezTo>
                                  <a:pt x="1283" y="271"/>
                                  <a:pt x="1286" y="261"/>
                                  <a:pt x="1286" y="249"/>
                                </a:cubicBezTo>
                                <a:cubicBezTo>
                                  <a:pt x="1286" y="225"/>
                                  <a:pt x="1273" y="210"/>
                                  <a:pt x="1251" y="210"/>
                                </a:cubicBezTo>
                                <a:moveTo>
                                  <a:pt x="1194" y="207"/>
                                </a:moveTo>
                                <a:cubicBezTo>
                                  <a:pt x="1197" y="209"/>
                                  <a:pt x="1197" y="210"/>
                                  <a:pt x="1197" y="211"/>
                                </a:cubicBezTo>
                                <a:cubicBezTo>
                                  <a:pt x="1186" y="252"/>
                                  <a:pt x="1186" y="252"/>
                                  <a:pt x="1186" y="252"/>
                                </a:cubicBezTo>
                                <a:cubicBezTo>
                                  <a:pt x="1184" y="262"/>
                                  <a:pt x="1177" y="266"/>
                                  <a:pt x="1168" y="263"/>
                                </a:cubicBezTo>
                                <a:cubicBezTo>
                                  <a:pt x="1163" y="262"/>
                                  <a:pt x="1160" y="260"/>
                                  <a:pt x="1158" y="257"/>
                                </a:cubicBezTo>
                                <a:cubicBezTo>
                                  <a:pt x="1156" y="254"/>
                                  <a:pt x="1156" y="250"/>
                                  <a:pt x="1157" y="245"/>
                                </a:cubicBezTo>
                                <a:cubicBezTo>
                                  <a:pt x="1167" y="204"/>
                                  <a:pt x="1167" y="204"/>
                                  <a:pt x="1167" y="204"/>
                                </a:cubicBezTo>
                                <a:cubicBezTo>
                                  <a:pt x="1168" y="202"/>
                                  <a:pt x="1168" y="202"/>
                                  <a:pt x="1171" y="202"/>
                                </a:cubicBezTo>
                                <a:cubicBezTo>
                                  <a:pt x="1171" y="201"/>
                                  <a:pt x="1172" y="199"/>
                                  <a:pt x="1172" y="199"/>
                                </a:cubicBezTo>
                                <a:cubicBezTo>
                                  <a:pt x="1171" y="199"/>
                                  <a:pt x="1150" y="193"/>
                                  <a:pt x="1150" y="193"/>
                                </a:cubicBezTo>
                                <a:cubicBezTo>
                                  <a:pt x="1149" y="193"/>
                                  <a:pt x="1149" y="193"/>
                                  <a:pt x="1149" y="193"/>
                                </a:cubicBezTo>
                                <a:cubicBezTo>
                                  <a:pt x="1149" y="194"/>
                                  <a:pt x="1149" y="194"/>
                                  <a:pt x="1149" y="194"/>
                                </a:cubicBezTo>
                                <a:cubicBezTo>
                                  <a:pt x="1149" y="196"/>
                                  <a:pt x="1149" y="196"/>
                                  <a:pt x="1149" y="196"/>
                                </a:cubicBezTo>
                                <a:cubicBezTo>
                                  <a:pt x="1152" y="198"/>
                                  <a:pt x="1152" y="199"/>
                                  <a:pt x="1152" y="200"/>
                                </a:cubicBezTo>
                                <a:cubicBezTo>
                                  <a:pt x="1142" y="241"/>
                                  <a:pt x="1142" y="241"/>
                                  <a:pt x="1142" y="241"/>
                                </a:cubicBezTo>
                                <a:cubicBezTo>
                                  <a:pt x="1137" y="260"/>
                                  <a:pt x="1145" y="272"/>
                                  <a:pt x="1164" y="276"/>
                                </a:cubicBezTo>
                                <a:cubicBezTo>
                                  <a:pt x="1174" y="279"/>
                                  <a:pt x="1182" y="278"/>
                                  <a:pt x="1189" y="274"/>
                                </a:cubicBezTo>
                                <a:cubicBezTo>
                                  <a:pt x="1194" y="271"/>
                                  <a:pt x="1198" y="265"/>
                                  <a:pt x="1201" y="256"/>
                                </a:cubicBezTo>
                                <a:cubicBezTo>
                                  <a:pt x="1211" y="215"/>
                                  <a:pt x="1211" y="215"/>
                                  <a:pt x="1211" y="215"/>
                                </a:cubicBezTo>
                                <a:cubicBezTo>
                                  <a:pt x="1211" y="213"/>
                                  <a:pt x="1212" y="213"/>
                                  <a:pt x="1214" y="213"/>
                                </a:cubicBezTo>
                                <a:cubicBezTo>
                                  <a:pt x="1215" y="212"/>
                                  <a:pt x="1216" y="210"/>
                                  <a:pt x="1216" y="210"/>
                                </a:cubicBezTo>
                                <a:cubicBezTo>
                                  <a:pt x="1215" y="209"/>
                                  <a:pt x="1196" y="205"/>
                                  <a:pt x="1196" y="205"/>
                                </a:cubicBezTo>
                                <a:cubicBezTo>
                                  <a:pt x="1195" y="205"/>
                                  <a:pt x="1194" y="207"/>
                                  <a:pt x="1194" y="207"/>
                                </a:cubicBezTo>
                                <a:moveTo>
                                  <a:pt x="1114" y="197"/>
                                </a:moveTo>
                                <a:cubicBezTo>
                                  <a:pt x="1113" y="202"/>
                                  <a:pt x="1110" y="225"/>
                                  <a:pt x="1110" y="225"/>
                                </a:cubicBezTo>
                                <a:cubicBezTo>
                                  <a:pt x="1109" y="225"/>
                                  <a:pt x="1109" y="225"/>
                                  <a:pt x="1109" y="225"/>
                                </a:cubicBezTo>
                                <a:cubicBezTo>
                                  <a:pt x="1108" y="224"/>
                                  <a:pt x="1097" y="219"/>
                                  <a:pt x="1095" y="217"/>
                                </a:cubicBezTo>
                                <a:cubicBezTo>
                                  <a:pt x="1096" y="216"/>
                                  <a:pt x="1112" y="198"/>
                                  <a:pt x="1115" y="196"/>
                                </a:cubicBezTo>
                                <a:lnTo>
                                  <a:pt x="1114" y="197"/>
                                </a:lnTo>
                                <a:close/>
                                <a:moveTo>
                                  <a:pt x="1110" y="177"/>
                                </a:moveTo>
                                <a:cubicBezTo>
                                  <a:pt x="1112" y="179"/>
                                  <a:pt x="1112" y="180"/>
                                  <a:pt x="1112" y="180"/>
                                </a:cubicBezTo>
                                <a:cubicBezTo>
                                  <a:pt x="1109" y="183"/>
                                  <a:pt x="1109" y="183"/>
                                  <a:pt x="1109" y="183"/>
                                </a:cubicBezTo>
                                <a:cubicBezTo>
                                  <a:pt x="1109" y="184"/>
                                  <a:pt x="1064" y="230"/>
                                  <a:pt x="1064" y="230"/>
                                </a:cubicBezTo>
                                <a:cubicBezTo>
                                  <a:pt x="1063" y="231"/>
                                  <a:pt x="1062" y="232"/>
                                  <a:pt x="1061" y="231"/>
                                </a:cubicBezTo>
                                <a:cubicBezTo>
                                  <a:pt x="1060" y="232"/>
                                  <a:pt x="1059" y="234"/>
                                  <a:pt x="1059" y="234"/>
                                </a:cubicBezTo>
                                <a:cubicBezTo>
                                  <a:pt x="1059" y="235"/>
                                  <a:pt x="1076" y="243"/>
                                  <a:pt x="1076" y="243"/>
                                </a:cubicBezTo>
                                <a:cubicBezTo>
                                  <a:pt x="1077" y="243"/>
                                  <a:pt x="1077" y="243"/>
                                  <a:pt x="1077" y="243"/>
                                </a:cubicBezTo>
                                <a:cubicBezTo>
                                  <a:pt x="1078" y="240"/>
                                  <a:pt x="1078" y="240"/>
                                  <a:pt x="1078" y="240"/>
                                </a:cubicBezTo>
                                <a:cubicBezTo>
                                  <a:pt x="1077" y="239"/>
                                  <a:pt x="1076" y="238"/>
                                  <a:pt x="1076" y="238"/>
                                </a:cubicBezTo>
                                <a:cubicBezTo>
                                  <a:pt x="1076" y="237"/>
                                  <a:pt x="1076" y="237"/>
                                  <a:pt x="1076" y="237"/>
                                </a:cubicBezTo>
                                <a:cubicBezTo>
                                  <a:pt x="1078" y="235"/>
                                  <a:pt x="1078" y="235"/>
                                  <a:pt x="1078" y="235"/>
                                </a:cubicBezTo>
                                <a:cubicBezTo>
                                  <a:pt x="1078" y="235"/>
                                  <a:pt x="1086" y="226"/>
                                  <a:pt x="1087" y="226"/>
                                </a:cubicBezTo>
                                <a:cubicBezTo>
                                  <a:pt x="1087" y="226"/>
                                  <a:pt x="1109" y="237"/>
                                  <a:pt x="1109" y="237"/>
                                </a:cubicBezTo>
                                <a:cubicBezTo>
                                  <a:pt x="1108" y="237"/>
                                  <a:pt x="1107" y="250"/>
                                  <a:pt x="1107" y="250"/>
                                </a:cubicBezTo>
                                <a:cubicBezTo>
                                  <a:pt x="1107" y="250"/>
                                  <a:pt x="1107" y="252"/>
                                  <a:pt x="1107" y="252"/>
                                </a:cubicBezTo>
                                <a:cubicBezTo>
                                  <a:pt x="1106" y="252"/>
                                  <a:pt x="1106" y="253"/>
                                  <a:pt x="1104" y="252"/>
                                </a:cubicBezTo>
                                <a:cubicBezTo>
                                  <a:pt x="1104" y="252"/>
                                  <a:pt x="1103" y="254"/>
                                  <a:pt x="1103" y="254"/>
                                </a:cubicBezTo>
                                <a:cubicBezTo>
                                  <a:pt x="1103" y="255"/>
                                  <a:pt x="1121" y="263"/>
                                  <a:pt x="1121" y="263"/>
                                </a:cubicBezTo>
                                <a:cubicBezTo>
                                  <a:pt x="1122" y="263"/>
                                  <a:pt x="1122" y="261"/>
                                  <a:pt x="1122" y="261"/>
                                </a:cubicBezTo>
                                <a:cubicBezTo>
                                  <a:pt x="1121" y="260"/>
                                  <a:pt x="1121" y="259"/>
                                  <a:pt x="1121" y="257"/>
                                </a:cubicBezTo>
                                <a:cubicBezTo>
                                  <a:pt x="1128" y="194"/>
                                  <a:pt x="1128" y="194"/>
                                  <a:pt x="1128" y="194"/>
                                </a:cubicBezTo>
                                <a:cubicBezTo>
                                  <a:pt x="1129" y="189"/>
                                  <a:pt x="1129" y="189"/>
                                  <a:pt x="1129" y="189"/>
                                </a:cubicBezTo>
                                <a:cubicBezTo>
                                  <a:pt x="1129" y="188"/>
                                  <a:pt x="1130" y="187"/>
                                  <a:pt x="1132" y="188"/>
                                </a:cubicBezTo>
                                <a:cubicBezTo>
                                  <a:pt x="1133" y="188"/>
                                  <a:pt x="1133" y="186"/>
                                  <a:pt x="1133" y="186"/>
                                </a:cubicBezTo>
                                <a:cubicBezTo>
                                  <a:pt x="1133" y="185"/>
                                  <a:pt x="1112" y="175"/>
                                  <a:pt x="1112" y="175"/>
                                </a:cubicBezTo>
                                <a:cubicBezTo>
                                  <a:pt x="1111" y="175"/>
                                  <a:pt x="1110" y="177"/>
                                  <a:pt x="1110" y="177"/>
                                </a:cubicBezTo>
                                <a:moveTo>
                                  <a:pt x="1058" y="213"/>
                                </a:moveTo>
                                <a:cubicBezTo>
                                  <a:pt x="1056" y="215"/>
                                  <a:pt x="1055" y="215"/>
                                  <a:pt x="1053" y="213"/>
                                </a:cubicBezTo>
                                <a:cubicBezTo>
                                  <a:pt x="1053" y="213"/>
                                  <a:pt x="1026" y="196"/>
                                  <a:pt x="1026" y="196"/>
                                </a:cubicBezTo>
                                <a:cubicBezTo>
                                  <a:pt x="1027" y="196"/>
                                  <a:pt x="1058" y="149"/>
                                  <a:pt x="1058" y="149"/>
                                </a:cubicBezTo>
                                <a:cubicBezTo>
                                  <a:pt x="1059" y="148"/>
                                  <a:pt x="1060" y="147"/>
                                  <a:pt x="1063" y="149"/>
                                </a:cubicBezTo>
                                <a:cubicBezTo>
                                  <a:pt x="1064" y="149"/>
                                  <a:pt x="1065" y="147"/>
                                  <a:pt x="1065" y="147"/>
                                </a:cubicBezTo>
                                <a:cubicBezTo>
                                  <a:pt x="1065" y="146"/>
                                  <a:pt x="1045" y="133"/>
                                  <a:pt x="1045" y="133"/>
                                </a:cubicBezTo>
                                <a:cubicBezTo>
                                  <a:pt x="1044" y="133"/>
                                  <a:pt x="1043" y="135"/>
                                  <a:pt x="1043" y="135"/>
                                </a:cubicBezTo>
                                <a:cubicBezTo>
                                  <a:pt x="1046" y="138"/>
                                  <a:pt x="1046" y="139"/>
                                  <a:pt x="1045" y="141"/>
                                </a:cubicBezTo>
                                <a:cubicBezTo>
                                  <a:pt x="1010" y="194"/>
                                  <a:pt x="1010" y="194"/>
                                  <a:pt x="1010" y="194"/>
                                </a:cubicBezTo>
                                <a:cubicBezTo>
                                  <a:pt x="1009" y="195"/>
                                  <a:pt x="1008" y="196"/>
                                  <a:pt x="1006" y="194"/>
                                </a:cubicBezTo>
                                <a:cubicBezTo>
                                  <a:pt x="1005" y="194"/>
                                  <a:pt x="1004" y="196"/>
                                  <a:pt x="1004" y="196"/>
                                </a:cubicBezTo>
                                <a:cubicBezTo>
                                  <a:pt x="1004" y="197"/>
                                  <a:pt x="1045" y="224"/>
                                  <a:pt x="1045" y="224"/>
                                </a:cubicBezTo>
                                <a:cubicBezTo>
                                  <a:pt x="1048" y="226"/>
                                  <a:pt x="1048" y="227"/>
                                  <a:pt x="1048" y="228"/>
                                </a:cubicBezTo>
                                <a:cubicBezTo>
                                  <a:pt x="1048" y="229"/>
                                  <a:pt x="1049" y="230"/>
                                  <a:pt x="1049" y="230"/>
                                </a:cubicBezTo>
                                <a:cubicBezTo>
                                  <a:pt x="1051" y="230"/>
                                  <a:pt x="1060" y="215"/>
                                  <a:pt x="1060" y="215"/>
                                </a:cubicBezTo>
                                <a:cubicBezTo>
                                  <a:pt x="1060" y="214"/>
                                  <a:pt x="1058" y="213"/>
                                  <a:pt x="1058" y="213"/>
                                </a:cubicBezTo>
                                <a:moveTo>
                                  <a:pt x="969" y="167"/>
                                </a:moveTo>
                                <a:cubicBezTo>
                                  <a:pt x="1004" y="112"/>
                                  <a:pt x="1004" y="112"/>
                                  <a:pt x="1004" y="112"/>
                                </a:cubicBezTo>
                                <a:cubicBezTo>
                                  <a:pt x="1005" y="111"/>
                                  <a:pt x="1005" y="110"/>
                                  <a:pt x="1007" y="111"/>
                                </a:cubicBezTo>
                                <a:cubicBezTo>
                                  <a:pt x="1008" y="111"/>
                                  <a:pt x="1009" y="109"/>
                                  <a:pt x="1009" y="109"/>
                                </a:cubicBezTo>
                                <a:cubicBezTo>
                                  <a:pt x="1009" y="108"/>
                                  <a:pt x="988" y="95"/>
                                  <a:pt x="988" y="95"/>
                                </a:cubicBezTo>
                                <a:cubicBezTo>
                                  <a:pt x="987" y="95"/>
                                  <a:pt x="986" y="97"/>
                                  <a:pt x="986" y="97"/>
                                </a:cubicBezTo>
                                <a:cubicBezTo>
                                  <a:pt x="986" y="98"/>
                                  <a:pt x="987" y="99"/>
                                  <a:pt x="987" y="99"/>
                                </a:cubicBezTo>
                                <a:cubicBezTo>
                                  <a:pt x="987" y="100"/>
                                  <a:pt x="987" y="100"/>
                                  <a:pt x="986" y="100"/>
                                </a:cubicBezTo>
                                <a:cubicBezTo>
                                  <a:pt x="986" y="101"/>
                                  <a:pt x="978" y="106"/>
                                  <a:pt x="970" y="112"/>
                                </a:cubicBezTo>
                                <a:cubicBezTo>
                                  <a:pt x="970" y="112"/>
                                  <a:pt x="953" y="124"/>
                                  <a:pt x="950" y="126"/>
                                </a:cubicBezTo>
                                <a:cubicBezTo>
                                  <a:pt x="950" y="126"/>
                                  <a:pt x="950" y="125"/>
                                  <a:pt x="951" y="125"/>
                                </a:cubicBezTo>
                                <a:cubicBezTo>
                                  <a:pt x="952" y="121"/>
                                  <a:pt x="954" y="108"/>
                                  <a:pt x="954" y="108"/>
                                </a:cubicBezTo>
                                <a:cubicBezTo>
                                  <a:pt x="956" y="98"/>
                                  <a:pt x="958" y="84"/>
                                  <a:pt x="959" y="83"/>
                                </a:cubicBezTo>
                                <a:cubicBezTo>
                                  <a:pt x="959" y="82"/>
                                  <a:pt x="959" y="82"/>
                                  <a:pt x="961" y="82"/>
                                </a:cubicBezTo>
                                <a:cubicBezTo>
                                  <a:pt x="962" y="82"/>
                                  <a:pt x="963" y="80"/>
                                  <a:pt x="963" y="80"/>
                                </a:cubicBezTo>
                                <a:cubicBezTo>
                                  <a:pt x="963" y="79"/>
                                  <a:pt x="941" y="66"/>
                                  <a:pt x="941" y="66"/>
                                </a:cubicBezTo>
                                <a:cubicBezTo>
                                  <a:pt x="940" y="66"/>
                                  <a:pt x="939" y="68"/>
                                  <a:pt x="939" y="68"/>
                                </a:cubicBezTo>
                                <a:cubicBezTo>
                                  <a:pt x="941" y="70"/>
                                  <a:pt x="941" y="71"/>
                                  <a:pt x="940" y="72"/>
                                </a:cubicBezTo>
                                <a:cubicBezTo>
                                  <a:pt x="906" y="127"/>
                                  <a:pt x="906" y="127"/>
                                  <a:pt x="906" y="127"/>
                                </a:cubicBezTo>
                                <a:cubicBezTo>
                                  <a:pt x="905" y="128"/>
                                  <a:pt x="904" y="128"/>
                                  <a:pt x="903" y="128"/>
                                </a:cubicBezTo>
                                <a:cubicBezTo>
                                  <a:pt x="902" y="128"/>
                                  <a:pt x="901" y="130"/>
                                  <a:pt x="901" y="130"/>
                                </a:cubicBezTo>
                                <a:cubicBezTo>
                                  <a:pt x="901" y="131"/>
                                  <a:pt x="917" y="141"/>
                                  <a:pt x="917" y="141"/>
                                </a:cubicBezTo>
                                <a:cubicBezTo>
                                  <a:pt x="918" y="141"/>
                                  <a:pt x="918" y="141"/>
                                  <a:pt x="918" y="141"/>
                                </a:cubicBezTo>
                                <a:cubicBezTo>
                                  <a:pt x="919" y="139"/>
                                  <a:pt x="919" y="139"/>
                                  <a:pt x="919" y="139"/>
                                </a:cubicBezTo>
                                <a:cubicBezTo>
                                  <a:pt x="918" y="138"/>
                                  <a:pt x="918" y="137"/>
                                  <a:pt x="918" y="136"/>
                                </a:cubicBezTo>
                                <a:cubicBezTo>
                                  <a:pt x="918" y="136"/>
                                  <a:pt x="918" y="135"/>
                                  <a:pt x="918" y="135"/>
                                </a:cubicBezTo>
                                <a:cubicBezTo>
                                  <a:pt x="918" y="135"/>
                                  <a:pt x="942" y="97"/>
                                  <a:pt x="945" y="92"/>
                                </a:cubicBezTo>
                                <a:cubicBezTo>
                                  <a:pt x="945" y="92"/>
                                  <a:pt x="945" y="93"/>
                                  <a:pt x="945" y="93"/>
                                </a:cubicBezTo>
                                <a:cubicBezTo>
                                  <a:pt x="942" y="101"/>
                                  <a:pt x="936" y="129"/>
                                  <a:pt x="936" y="129"/>
                                </a:cubicBezTo>
                                <a:cubicBezTo>
                                  <a:pt x="933" y="150"/>
                                  <a:pt x="933" y="150"/>
                                  <a:pt x="933" y="150"/>
                                </a:cubicBezTo>
                                <a:cubicBezTo>
                                  <a:pt x="933" y="151"/>
                                  <a:pt x="935" y="152"/>
                                  <a:pt x="935" y="152"/>
                                </a:cubicBezTo>
                                <a:cubicBezTo>
                                  <a:pt x="936" y="152"/>
                                  <a:pt x="955" y="139"/>
                                  <a:pt x="955" y="139"/>
                                </a:cubicBezTo>
                                <a:cubicBezTo>
                                  <a:pt x="955" y="139"/>
                                  <a:pt x="980" y="119"/>
                                  <a:pt x="985" y="116"/>
                                </a:cubicBezTo>
                                <a:cubicBezTo>
                                  <a:pt x="984" y="118"/>
                                  <a:pt x="984" y="118"/>
                                  <a:pt x="984" y="118"/>
                                </a:cubicBezTo>
                                <a:cubicBezTo>
                                  <a:pt x="977" y="127"/>
                                  <a:pt x="957" y="159"/>
                                  <a:pt x="957" y="159"/>
                                </a:cubicBezTo>
                                <a:cubicBezTo>
                                  <a:pt x="956" y="160"/>
                                  <a:pt x="956" y="161"/>
                                  <a:pt x="954" y="160"/>
                                </a:cubicBezTo>
                                <a:cubicBezTo>
                                  <a:pt x="953" y="160"/>
                                  <a:pt x="952" y="161"/>
                                  <a:pt x="952" y="161"/>
                                </a:cubicBezTo>
                                <a:cubicBezTo>
                                  <a:pt x="952" y="163"/>
                                  <a:pt x="969" y="173"/>
                                  <a:pt x="969" y="173"/>
                                </a:cubicBezTo>
                                <a:cubicBezTo>
                                  <a:pt x="970" y="173"/>
                                  <a:pt x="971" y="171"/>
                                  <a:pt x="971" y="171"/>
                                </a:cubicBezTo>
                                <a:cubicBezTo>
                                  <a:pt x="969" y="169"/>
                                  <a:pt x="969" y="168"/>
                                  <a:pt x="969" y="167"/>
                                </a:cubicBezTo>
                                <a:moveTo>
                                  <a:pt x="890" y="64"/>
                                </a:moveTo>
                                <a:cubicBezTo>
                                  <a:pt x="889" y="69"/>
                                  <a:pt x="887" y="92"/>
                                  <a:pt x="887" y="93"/>
                                </a:cubicBezTo>
                                <a:cubicBezTo>
                                  <a:pt x="886" y="93"/>
                                  <a:pt x="886" y="93"/>
                                  <a:pt x="886" y="93"/>
                                </a:cubicBezTo>
                                <a:cubicBezTo>
                                  <a:pt x="884" y="91"/>
                                  <a:pt x="874" y="86"/>
                                  <a:pt x="871" y="85"/>
                                </a:cubicBezTo>
                                <a:cubicBezTo>
                                  <a:pt x="873" y="84"/>
                                  <a:pt x="888" y="65"/>
                                  <a:pt x="890" y="63"/>
                                </a:cubicBezTo>
                                <a:lnTo>
                                  <a:pt x="890" y="64"/>
                                </a:lnTo>
                                <a:close/>
                                <a:moveTo>
                                  <a:pt x="899" y="124"/>
                                </a:moveTo>
                                <a:cubicBezTo>
                                  <a:pt x="904" y="59"/>
                                  <a:pt x="904" y="59"/>
                                  <a:pt x="904" y="59"/>
                                </a:cubicBezTo>
                                <a:cubicBezTo>
                                  <a:pt x="904" y="55"/>
                                  <a:pt x="904" y="55"/>
                                  <a:pt x="904" y="55"/>
                                </a:cubicBezTo>
                                <a:cubicBezTo>
                                  <a:pt x="905" y="55"/>
                                  <a:pt x="905" y="54"/>
                                  <a:pt x="907" y="55"/>
                                </a:cubicBezTo>
                                <a:cubicBezTo>
                                  <a:pt x="908" y="54"/>
                                  <a:pt x="909" y="52"/>
                                  <a:pt x="909" y="52"/>
                                </a:cubicBezTo>
                                <a:cubicBezTo>
                                  <a:pt x="908" y="51"/>
                                  <a:pt x="887" y="42"/>
                                  <a:pt x="887" y="42"/>
                                </a:cubicBezTo>
                                <a:cubicBezTo>
                                  <a:pt x="886" y="43"/>
                                  <a:pt x="885" y="44"/>
                                  <a:pt x="885" y="44"/>
                                </a:cubicBezTo>
                                <a:cubicBezTo>
                                  <a:pt x="887" y="46"/>
                                  <a:pt x="887" y="47"/>
                                  <a:pt x="887" y="47"/>
                                </a:cubicBezTo>
                                <a:cubicBezTo>
                                  <a:pt x="887" y="47"/>
                                  <a:pt x="887" y="47"/>
                                  <a:pt x="887" y="47"/>
                                </a:cubicBezTo>
                                <a:cubicBezTo>
                                  <a:pt x="884" y="51"/>
                                  <a:pt x="884" y="51"/>
                                  <a:pt x="884" y="51"/>
                                </a:cubicBezTo>
                                <a:cubicBezTo>
                                  <a:pt x="884" y="51"/>
                                  <a:pt x="841" y="99"/>
                                  <a:pt x="841" y="99"/>
                                </a:cubicBezTo>
                                <a:cubicBezTo>
                                  <a:pt x="840" y="100"/>
                                  <a:pt x="839" y="101"/>
                                  <a:pt x="838" y="101"/>
                                </a:cubicBezTo>
                                <a:cubicBezTo>
                                  <a:pt x="837" y="101"/>
                                  <a:pt x="836" y="103"/>
                                  <a:pt x="836" y="103"/>
                                </a:cubicBezTo>
                                <a:cubicBezTo>
                                  <a:pt x="837" y="104"/>
                                  <a:pt x="854" y="111"/>
                                  <a:pt x="854" y="111"/>
                                </a:cubicBezTo>
                                <a:cubicBezTo>
                                  <a:pt x="855" y="112"/>
                                  <a:pt x="855" y="112"/>
                                  <a:pt x="855" y="112"/>
                                </a:cubicBezTo>
                                <a:cubicBezTo>
                                  <a:pt x="856" y="109"/>
                                  <a:pt x="856" y="109"/>
                                  <a:pt x="856" y="109"/>
                                </a:cubicBezTo>
                                <a:cubicBezTo>
                                  <a:pt x="854" y="108"/>
                                  <a:pt x="854" y="107"/>
                                  <a:pt x="854" y="106"/>
                                </a:cubicBezTo>
                                <a:cubicBezTo>
                                  <a:pt x="854" y="106"/>
                                  <a:pt x="854" y="105"/>
                                  <a:pt x="854" y="105"/>
                                </a:cubicBezTo>
                                <a:cubicBezTo>
                                  <a:pt x="855" y="103"/>
                                  <a:pt x="855" y="103"/>
                                  <a:pt x="855" y="103"/>
                                </a:cubicBezTo>
                                <a:cubicBezTo>
                                  <a:pt x="855" y="103"/>
                                  <a:pt x="864" y="94"/>
                                  <a:pt x="864" y="94"/>
                                </a:cubicBezTo>
                                <a:cubicBezTo>
                                  <a:pt x="864" y="95"/>
                                  <a:pt x="886" y="104"/>
                                  <a:pt x="886" y="104"/>
                                </a:cubicBezTo>
                                <a:cubicBezTo>
                                  <a:pt x="886" y="104"/>
                                  <a:pt x="885" y="117"/>
                                  <a:pt x="885" y="117"/>
                                </a:cubicBezTo>
                                <a:cubicBezTo>
                                  <a:pt x="885" y="117"/>
                                  <a:pt x="885" y="120"/>
                                  <a:pt x="885" y="120"/>
                                </a:cubicBezTo>
                                <a:cubicBezTo>
                                  <a:pt x="884" y="120"/>
                                  <a:pt x="884" y="120"/>
                                  <a:pt x="882" y="120"/>
                                </a:cubicBezTo>
                                <a:cubicBezTo>
                                  <a:pt x="882" y="120"/>
                                  <a:pt x="881" y="122"/>
                                  <a:pt x="881" y="122"/>
                                </a:cubicBezTo>
                                <a:cubicBezTo>
                                  <a:pt x="881" y="123"/>
                                  <a:pt x="899" y="130"/>
                                  <a:pt x="899" y="130"/>
                                </a:cubicBezTo>
                                <a:cubicBezTo>
                                  <a:pt x="900" y="130"/>
                                  <a:pt x="901" y="128"/>
                                  <a:pt x="901" y="128"/>
                                </a:cubicBezTo>
                                <a:cubicBezTo>
                                  <a:pt x="900" y="127"/>
                                  <a:pt x="899" y="126"/>
                                  <a:pt x="899" y="124"/>
                                </a:cubicBezTo>
                                <a:moveTo>
                                  <a:pt x="840" y="97"/>
                                </a:moveTo>
                                <a:cubicBezTo>
                                  <a:pt x="841" y="97"/>
                                  <a:pt x="842" y="96"/>
                                  <a:pt x="842" y="96"/>
                                </a:cubicBezTo>
                                <a:cubicBezTo>
                                  <a:pt x="843" y="95"/>
                                  <a:pt x="835" y="77"/>
                                  <a:pt x="835" y="77"/>
                                </a:cubicBezTo>
                                <a:cubicBezTo>
                                  <a:pt x="834" y="77"/>
                                  <a:pt x="833" y="77"/>
                                  <a:pt x="833" y="77"/>
                                </a:cubicBezTo>
                                <a:cubicBezTo>
                                  <a:pt x="832" y="78"/>
                                  <a:pt x="832" y="80"/>
                                  <a:pt x="832" y="80"/>
                                </a:cubicBezTo>
                                <a:cubicBezTo>
                                  <a:pt x="832" y="80"/>
                                  <a:pt x="828" y="84"/>
                                  <a:pt x="828" y="84"/>
                                </a:cubicBezTo>
                                <a:cubicBezTo>
                                  <a:pt x="825" y="86"/>
                                  <a:pt x="820" y="86"/>
                                  <a:pt x="815" y="85"/>
                                </a:cubicBezTo>
                                <a:cubicBezTo>
                                  <a:pt x="804" y="82"/>
                                  <a:pt x="798" y="70"/>
                                  <a:pt x="802" y="56"/>
                                </a:cubicBezTo>
                                <a:cubicBezTo>
                                  <a:pt x="805" y="46"/>
                                  <a:pt x="809" y="40"/>
                                  <a:pt x="814" y="37"/>
                                </a:cubicBezTo>
                                <a:cubicBezTo>
                                  <a:pt x="818" y="35"/>
                                  <a:pt x="823" y="34"/>
                                  <a:pt x="829" y="36"/>
                                </a:cubicBezTo>
                                <a:cubicBezTo>
                                  <a:pt x="834" y="37"/>
                                  <a:pt x="837" y="40"/>
                                  <a:pt x="839" y="43"/>
                                </a:cubicBezTo>
                                <a:cubicBezTo>
                                  <a:pt x="840" y="49"/>
                                  <a:pt x="840" y="49"/>
                                  <a:pt x="840" y="49"/>
                                </a:cubicBezTo>
                                <a:cubicBezTo>
                                  <a:pt x="840" y="50"/>
                                  <a:pt x="840" y="50"/>
                                  <a:pt x="840" y="50"/>
                                </a:cubicBezTo>
                                <a:cubicBezTo>
                                  <a:pt x="841" y="51"/>
                                  <a:pt x="841" y="51"/>
                                  <a:pt x="841" y="51"/>
                                </a:cubicBezTo>
                                <a:cubicBezTo>
                                  <a:pt x="842" y="51"/>
                                  <a:pt x="855" y="37"/>
                                  <a:pt x="855" y="37"/>
                                </a:cubicBezTo>
                                <a:cubicBezTo>
                                  <a:pt x="857" y="36"/>
                                  <a:pt x="857" y="36"/>
                                  <a:pt x="857" y="36"/>
                                </a:cubicBezTo>
                                <a:cubicBezTo>
                                  <a:pt x="854" y="35"/>
                                  <a:pt x="854" y="35"/>
                                  <a:pt x="854" y="35"/>
                                </a:cubicBezTo>
                                <a:cubicBezTo>
                                  <a:pt x="851" y="36"/>
                                  <a:pt x="851" y="36"/>
                                  <a:pt x="851" y="36"/>
                                </a:cubicBezTo>
                                <a:cubicBezTo>
                                  <a:pt x="849" y="33"/>
                                  <a:pt x="849" y="33"/>
                                  <a:pt x="849" y="33"/>
                                </a:cubicBezTo>
                                <a:cubicBezTo>
                                  <a:pt x="846" y="31"/>
                                  <a:pt x="846" y="31"/>
                                  <a:pt x="846" y="31"/>
                                </a:cubicBezTo>
                                <a:cubicBezTo>
                                  <a:pt x="843" y="27"/>
                                  <a:pt x="838" y="25"/>
                                  <a:pt x="833" y="23"/>
                                </a:cubicBezTo>
                                <a:cubicBezTo>
                                  <a:pt x="823" y="20"/>
                                  <a:pt x="813" y="21"/>
                                  <a:pt x="805" y="26"/>
                                </a:cubicBezTo>
                                <a:cubicBezTo>
                                  <a:pt x="796" y="31"/>
                                  <a:pt x="790" y="40"/>
                                  <a:pt x="787" y="52"/>
                                </a:cubicBezTo>
                                <a:cubicBezTo>
                                  <a:pt x="781" y="73"/>
                                  <a:pt x="791" y="92"/>
                                  <a:pt x="811" y="98"/>
                                </a:cubicBezTo>
                                <a:cubicBezTo>
                                  <a:pt x="823" y="101"/>
                                  <a:pt x="830" y="98"/>
                                  <a:pt x="835" y="96"/>
                                </a:cubicBezTo>
                                <a:cubicBezTo>
                                  <a:pt x="838" y="95"/>
                                  <a:pt x="838" y="95"/>
                                  <a:pt x="838" y="95"/>
                                </a:cubicBezTo>
                                <a:cubicBezTo>
                                  <a:pt x="839" y="95"/>
                                  <a:pt x="839" y="96"/>
                                  <a:pt x="840" y="97"/>
                                </a:cubicBezTo>
                                <a:moveTo>
                                  <a:pt x="769" y="33"/>
                                </a:moveTo>
                                <a:cubicBezTo>
                                  <a:pt x="770" y="33"/>
                                  <a:pt x="782" y="17"/>
                                  <a:pt x="782" y="17"/>
                                </a:cubicBezTo>
                                <a:cubicBezTo>
                                  <a:pt x="782" y="16"/>
                                  <a:pt x="782" y="16"/>
                                  <a:pt x="782" y="16"/>
                                </a:cubicBezTo>
                                <a:cubicBezTo>
                                  <a:pt x="782" y="16"/>
                                  <a:pt x="782" y="16"/>
                                  <a:pt x="782" y="16"/>
                                </a:cubicBezTo>
                                <a:cubicBezTo>
                                  <a:pt x="782" y="16"/>
                                  <a:pt x="782" y="16"/>
                                  <a:pt x="782" y="16"/>
                                </a:cubicBezTo>
                                <a:cubicBezTo>
                                  <a:pt x="780" y="15"/>
                                  <a:pt x="780" y="15"/>
                                  <a:pt x="780" y="15"/>
                                </a:cubicBezTo>
                                <a:cubicBezTo>
                                  <a:pt x="779" y="16"/>
                                  <a:pt x="778" y="16"/>
                                  <a:pt x="777" y="16"/>
                                </a:cubicBezTo>
                                <a:cubicBezTo>
                                  <a:pt x="774" y="14"/>
                                  <a:pt x="774" y="14"/>
                                  <a:pt x="774" y="14"/>
                                </a:cubicBezTo>
                                <a:cubicBezTo>
                                  <a:pt x="770" y="12"/>
                                  <a:pt x="770" y="12"/>
                                  <a:pt x="770" y="12"/>
                                </a:cubicBezTo>
                                <a:cubicBezTo>
                                  <a:pt x="766" y="9"/>
                                  <a:pt x="760" y="8"/>
                                  <a:pt x="754" y="7"/>
                                </a:cubicBezTo>
                                <a:cubicBezTo>
                                  <a:pt x="733" y="4"/>
                                  <a:pt x="725" y="15"/>
                                  <a:pt x="723" y="25"/>
                                </a:cubicBezTo>
                                <a:cubicBezTo>
                                  <a:pt x="721" y="41"/>
                                  <a:pt x="736" y="46"/>
                                  <a:pt x="748" y="51"/>
                                </a:cubicBezTo>
                                <a:cubicBezTo>
                                  <a:pt x="757" y="54"/>
                                  <a:pt x="764" y="57"/>
                                  <a:pt x="764" y="63"/>
                                </a:cubicBezTo>
                                <a:cubicBezTo>
                                  <a:pt x="760" y="69"/>
                                  <a:pt x="760" y="69"/>
                                  <a:pt x="760" y="69"/>
                                </a:cubicBezTo>
                                <a:cubicBezTo>
                                  <a:pt x="757" y="71"/>
                                  <a:pt x="752" y="72"/>
                                  <a:pt x="746" y="71"/>
                                </a:cubicBezTo>
                                <a:cubicBezTo>
                                  <a:pt x="740" y="70"/>
                                  <a:pt x="731" y="67"/>
                                  <a:pt x="729" y="63"/>
                                </a:cubicBezTo>
                                <a:cubicBezTo>
                                  <a:pt x="728" y="60"/>
                                  <a:pt x="728" y="60"/>
                                  <a:pt x="728" y="60"/>
                                </a:cubicBezTo>
                                <a:cubicBezTo>
                                  <a:pt x="728" y="58"/>
                                  <a:pt x="728" y="58"/>
                                  <a:pt x="728" y="58"/>
                                </a:cubicBezTo>
                                <a:cubicBezTo>
                                  <a:pt x="726" y="57"/>
                                  <a:pt x="726" y="57"/>
                                  <a:pt x="726" y="57"/>
                                </a:cubicBezTo>
                                <a:cubicBezTo>
                                  <a:pt x="725" y="58"/>
                                  <a:pt x="714" y="74"/>
                                  <a:pt x="714" y="74"/>
                                </a:cubicBezTo>
                                <a:cubicBezTo>
                                  <a:pt x="714" y="75"/>
                                  <a:pt x="714" y="75"/>
                                  <a:pt x="714" y="75"/>
                                </a:cubicBezTo>
                                <a:cubicBezTo>
                                  <a:pt x="716" y="76"/>
                                  <a:pt x="716" y="76"/>
                                  <a:pt x="716" y="76"/>
                                </a:cubicBezTo>
                                <a:cubicBezTo>
                                  <a:pt x="717" y="76"/>
                                  <a:pt x="719" y="74"/>
                                  <a:pt x="719" y="74"/>
                                </a:cubicBezTo>
                                <a:cubicBezTo>
                                  <a:pt x="719" y="74"/>
                                  <a:pt x="723" y="76"/>
                                  <a:pt x="723" y="76"/>
                                </a:cubicBezTo>
                                <a:cubicBezTo>
                                  <a:pt x="727" y="79"/>
                                  <a:pt x="727" y="79"/>
                                  <a:pt x="727" y="79"/>
                                </a:cubicBezTo>
                                <a:cubicBezTo>
                                  <a:pt x="727" y="79"/>
                                  <a:pt x="743" y="84"/>
                                  <a:pt x="743" y="84"/>
                                </a:cubicBezTo>
                                <a:cubicBezTo>
                                  <a:pt x="757" y="86"/>
                                  <a:pt x="766" y="82"/>
                                  <a:pt x="771" y="79"/>
                                </a:cubicBezTo>
                                <a:cubicBezTo>
                                  <a:pt x="775" y="75"/>
                                  <a:pt x="778" y="70"/>
                                  <a:pt x="779" y="64"/>
                                </a:cubicBezTo>
                                <a:cubicBezTo>
                                  <a:pt x="782" y="47"/>
                                  <a:pt x="766" y="41"/>
                                  <a:pt x="754" y="37"/>
                                </a:cubicBezTo>
                                <a:cubicBezTo>
                                  <a:pt x="746" y="34"/>
                                  <a:pt x="738" y="31"/>
                                  <a:pt x="739" y="25"/>
                                </a:cubicBezTo>
                                <a:cubicBezTo>
                                  <a:pt x="742" y="20"/>
                                  <a:pt x="742" y="20"/>
                                  <a:pt x="742" y="20"/>
                                </a:cubicBezTo>
                                <a:cubicBezTo>
                                  <a:pt x="744" y="19"/>
                                  <a:pt x="747" y="18"/>
                                  <a:pt x="751" y="19"/>
                                </a:cubicBezTo>
                                <a:cubicBezTo>
                                  <a:pt x="761" y="20"/>
                                  <a:pt x="765" y="24"/>
                                  <a:pt x="766" y="26"/>
                                </a:cubicBezTo>
                                <a:cubicBezTo>
                                  <a:pt x="767" y="29"/>
                                  <a:pt x="767" y="29"/>
                                  <a:pt x="767" y="29"/>
                                </a:cubicBezTo>
                                <a:cubicBezTo>
                                  <a:pt x="767" y="30"/>
                                  <a:pt x="766" y="31"/>
                                  <a:pt x="766" y="31"/>
                                </a:cubicBezTo>
                                <a:cubicBezTo>
                                  <a:pt x="767" y="32"/>
                                  <a:pt x="769" y="33"/>
                                  <a:pt x="769" y="33"/>
                                </a:cubicBezTo>
                                <a:moveTo>
                                  <a:pt x="703" y="66"/>
                                </a:moveTo>
                                <a:cubicBezTo>
                                  <a:pt x="671" y="66"/>
                                  <a:pt x="671" y="66"/>
                                  <a:pt x="671" y="66"/>
                                </a:cubicBezTo>
                                <a:cubicBezTo>
                                  <a:pt x="671" y="66"/>
                                  <a:pt x="671" y="48"/>
                                  <a:pt x="671" y="47"/>
                                </a:cubicBezTo>
                                <a:cubicBezTo>
                                  <a:pt x="689" y="47"/>
                                  <a:pt x="689" y="47"/>
                                  <a:pt x="689" y="47"/>
                                </a:cubicBezTo>
                                <a:cubicBezTo>
                                  <a:pt x="692" y="47"/>
                                  <a:pt x="693" y="47"/>
                                  <a:pt x="693" y="48"/>
                                </a:cubicBezTo>
                                <a:cubicBezTo>
                                  <a:pt x="696" y="49"/>
                                  <a:pt x="696" y="49"/>
                                  <a:pt x="696" y="49"/>
                                </a:cubicBezTo>
                                <a:cubicBezTo>
                                  <a:pt x="697" y="31"/>
                                  <a:pt x="697" y="31"/>
                                  <a:pt x="697" y="31"/>
                                </a:cubicBezTo>
                                <a:cubicBezTo>
                                  <a:pt x="694" y="31"/>
                                  <a:pt x="694" y="31"/>
                                  <a:pt x="694" y="31"/>
                                </a:cubicBezTo>
                                <a:cubicBezTo>
                                  <a:pt x="693" y="33"/>
                                  <a:pt x="692" y="33"/>
                                  <a:pt x="689" y="33"/>
                                </a:cubicBezTo>
                                <a:cubicBezTo>
                                  <a:pt x="671" y="33"/>
                                  <a:pt x="671" y="33"/>
                                  <a:pt x="671" y="33"/>
                                </a:cubicBezTo>
                                <a:cubicBezTo>
                                  <a:pt x="671" y="15"/>
                                  <a:pt x="671" y="15"/>
                                  <a:pt x="671" y="15"/>
                                </a:cubicBezTo>
                                <a:cubicBezTo>
                                  <a:pt x="701" y="16"/>
                                  <a:pt x="701" y="16"/>
                                  <a:pt x="701" y="16"/>
                                </a:cubicBezTo>
                                <a:cubicBezTo>
                                  <a:pt x="705" y="16"/>
                                  <a:pt x="705" y="17"/>
                                  <a:pt x="706" y="18"/>
                                </a:cubicBezTo>
                                <a:cubicBezTo>
                                  <a:pt x="708" y="19"/>
                                  <a:pt x="708" y="19"/>
                                  <a:pt x="708" y="19"/>
                                </a:cubicBezTo>
                                <a:cubicBezTo>
                                  <a:pt x="709" y="1"/>
                                  <a:pt x="709" y="1"/>
                                  <a:pt x="709" y="1"/>
                                </a:cubicBezTo>
                                <a:cubicBezTo>
                                  <a:pt x="706" y="0"/>
                                  <a:pt x="706" y="0"/>
                                  <a:pt x="706" y="0"/>
                                </a:cubicBezTo>
                                <a:cubicBezTo>
                                  <a:pt x="705" y="2"/>
                                  <a:pt x="705" y="3"/>
                                  <a:pt x="701" y="3"/>
                                </a:cubicBezTo>
                                <a:cubicBezTo>
                                  <a:pt x="652" y="3"/>
                                  <a:pt x="652" y="3"/>
                                  <a:pt x="652" y="3"/>
                                </a:cubicBezTo>
                                <a:cubicBezTo>
                                  <a:pt x="651" y="5"/>
                                  <a:pt x="651" y="5"/>
                                  <a:pt x="651" y="5"/>
                                </a:cubicBezTo>
                                <a:cubicBezTo>
                                  <a:pt x="656" y="7"/>
                                  <a:pt x="656" y="7"/>
                                  <a:pt x="656" y="9"/>
                                </a:cubicBezTo>
                                <a:cubicBezTo>
                                  <a:pt x="656" y="73"/>
                                  <a:pt x="656" y="73"/>
                                  <a:pt x="656" y="73"/>
                                </a:cubicBezTo>
                                <a:cubicBezTo>
                                  <a:pt x="656" y="75"/>
                                  <a:pt x="656" y="75"/>
                                  <a:pt x="652" y="76"/>
                                </a:cubicBezTo>
                                <a:cubicBezTo>
                                  <a:pt x="651" y="78"/>
                                  <a:pt x="651" y="78"/>
                                  <a:pt x="651" y="78"/>
                                </a:cubicBezTo>
                                <a:cubicBezTo>
                                  <a:pt x="703" y="79"/>
                                  <a:pt x="703" y="79"/>
                                  <a:pt x="703" y="79"/>
                                </a:cubicBezTo>
                                <a:cubicBezTo>
                                  <a:pt x="707" y="79"/>
                                  <a:pt x="707" y="80"/>
                                  <a:pt x="708" y="81"/>
                                </a:cubicBezTo>
                                <a:cubicBezTo>
                                  <a:pt x="710" y="82"/>
                                  <a:pt x="710" y="82"/>
                                  <a:pt x="710" y="82"/>
                                </a:cubicBezTo>
                                <a:cubicBezTo>
                                  <a:pt x="711" y="64"/>
                                  <a:pt x="711" y="64"/>
                                  <a:pt x="711" y="64"/>
                                </a:cubicBezTo>
                                <a:cubicBezTo>
                                  <a:pt x="708" y="63"/>
                                  <a:pt x="708" y="63"/>
                                  <a:pt x="708" y="63"/>
                                </a:cubicBezTo>
                                <a:cubicBezTo>
                                  <a:pt x="707" y="65"/>
                                  <a:pt x="707" y="66"/>
                                  <a:pt x="703" y="66"/>
                                </a:cubicBezTo>
                                <a:moveTo>
                                  <a:pt x="619" y="35"/>
                                </a:moveTo>
                                <a:cubicBezTo>
                                  <a:pt x="617" y="38"/>
                                  <a:pt x="614" y="39"/>
                                  <a:pt x="610" y="40"/>
                                </a:cubicBezTo>
                                <a:cubicBezTo>
                                  <a:pt x="610" y="40"/>
                                  <a:pt x="594" y="42"/>
                                  <a:pt x="594" y="42"/>
                                </a:cubicBezTo>
                                <a:cubicBezTo>
                                  <a:pt x="594" y="42"/>
                                  <a:pt x="594" y="42"/>
                                  <a:pt x="594" y="41"/>
                                </a:cubicBezTo>
                                <a:cubicBezTo>
                                  <a:pt x="594" y="38"/>
                                  <a:pt x="592" y="26"/>
                                  <a:pt x="592" y="24"/>
                                </a:cubicBezTo>
                                <a:cubicBezTo>
                                  <a:pt x="593" y="23"/>
                                  <a:pt x="607" y="21"/>
                                  <a:pt x="607" y="21"/>
                                </a:cubicBezTo>
                                <a:cubicBezTo>
                                  <a:pt x="615" y="20"/>
                                  <a:pt x="619" y="23"/>
                                  <a:pt x="620" y="29"/>
                                </a:cubicBezTo>
                                <a:lnTo>
                                  <a:pt x="619" y="35"/>
                                </a:lnTo>
                                <a:close/>
                                <a:moveTo>
                                  <a:pt x="638" y="71"/>
                                </a:moveTo>
                                <a:cubicBezTo>
                                  <a:pt x="637" y="68"/>
                                  <a:pt x="637" y="68"/>
                                  <a:pt x="637" y="68"/>
                                </a:cubicBezTo>
                                <a:cubicBezTo>
                                  <a:pt x="637" y="68"/>
                                  <a:pt x="623" y="49"/>
                                  <a:pt x="623" y="48"/>
                                </a:cubicBezTo>
                                <a:cubicBezTo>
                                  <a:pt x="623" y="48"/>
                                  <a:pt x="623" y="48"/>
                                  <a:pt x="623" y="48"/>
                                </a:cubicBezTo>
                                <a:cubicBezTo>
                                  <a:pt x="633" y="45"/>
                                  <a:pt x="637" y="37"/>
                                  <a:pt x="636" y="25"/>
                                </a:cubicBezTo>
                                <a:cubicBezTo>
                                  <a:pt x="634" y="12"/>
                                  <a:pt x="623" y="6"/>
                                  <a:pt x="607" y="8"/>
                                </a:cubicBezTo>
                                <a:cubicBezTo>
                                  <a:pt x="572" y="13"/>
                                  <a:pt x="572" y="13"/>
                                  <a:pt x="572" y="13"/>
                                </a:cubicBezTo>
                                <a:cubicBezTo>
                                  <a:pt x="571" y="14"/>
                                  <a:pt x="572" y="16"/>
                                  <a:pt x="572" y="16"/>
                                </a:cubicBezTo>
                                <a:cubicBezTo>
                                  <a:pt x="575" y="16"/>
                                  <a:pt x="575" y="17"/>
                                  <a:pt x="575" y="19"/>
                                </a:cubicBezTo>
                                <a:cubicBezTo>
                                  <a:pt x="584" y="82"/>
                                  <a:pt x="584" y="82"/>
                                  <a:pt x="584" y="82"/>
                                </a:cubicBezTo>
                                <a:cubicBezTo>
                                  <a:pt x="584" y="84"/>
                                  <a:pt x="584" y="84"/>
                                  <a:pt x="582" y="85"/>
                                </a:cubicBezTo>
                                <a:cubicBezTo>
                                  <a:pt x="582" y="86"/>
                                  <a:pt x="582" y="88"/>
                                  <a:pt x="582" y="88"/>
                                </a:cubicBezTo>
                                <a:cubicBezTo>
                                  <a:pt x="583" y="88"/>
                                  <a:pt x="603" y="85"/>
                                  <a:pt x="603" y="85"/>
                                </a:cubicBezTo>
                                <a:cubicBezTo>
                                  <a:pt x="604" y="85"/>
                                  <a:pt x="604" y="85"/>
                                  <a:pt x="604" y="85"/>
                                </a:cubicBezTo>
                                <a:cubicBezTo>
                                  <a:pt x="604" y="83"/>
                                  <a:pt x="604" y="83"/>
                                  <a:pt x="604" y="83"/>
                                </a:cubicBezTo>
                                <a:cubicBezTo>
                                  <a:pt x="601" y="82"/>
                                  <a:pt x="600" y="81"/>
                                  <a:pt x="600" y="79"/>
                                </a:cubicBezTo>
                                <a:cubicBezTo>
                                  <a:pt x="600" y="79"/>
                                  <a:pt x="596" y="55"/>
                                  <a:pt x="596" y="54"/>
                                </a:cubicBezTo>
                                <a:cubicBezTo>
                                  <a:pt x="597" y="55"/>
                                  <a:pt x="608" y="53"/>
                                  <a:pt x="608" y="53"/>
                                </a:cubicBezTo>
                                <a:cubicBezTo>
                                  <a:pt x="608" y="54"/>
                                  <a:pt x="623" y="74"/>
                                  <a:pt x="623" y="74"/>
                                </a:cubicBezTo>
                                <a:cubicBezTo>
                                  <a:pt x="625" y="78"/>
                                  <a:pt x="625" y="78"/>
                                  <a:pt x="625" y="78"/>
                                </a:cubicBezTo>
                                <a:cubicBezTo>
                                  <a:pt x="625" y="78"/>
                                  <a:pt x="625" y="78"/>
                                  <a:pt x="625" y="78"/>
                                </a:cubicBezTo>
                                <a:cubicBezTo>
                                  <a:pt x="625" y="78"/>
                                  <a:pt x="625" y="79"/>
                                  <a:pt x="623" y="79"/>
                                </a:cubicBezTo>
                                <a:cubicBezTo>
                                  <a:pt x="623" y="80"/>
                                  <a:pt x="622" y="80"/>
                                  <a:pt x="622" y="81"/>
                                </a:cubicBezTo>
                                <a:cubicBezTo>
                                  <a:pt x="622" y="82"/>
                                  <a:pt x="623" y="82"/>
                                  <a:pt x="623" y="82"/>
                                </a:cubicBezTo>
                                <a:cubicBezTo>
                                  <a:pt x="623" y="83"/>
                                  <a:pt x="644" y="80"/>
                                  <a:pt x="644" y="80"/>
                                </a:cubicBezTo>
                                <a:cubicBezTo>
                                  <a:pt x="645" y="79"/>
                                  <a:pt x="645" y="77"/>
                                  <a:pt x="645" y="77"/>
                                </a:cubicBezTo>
                                <a:cubicBezTo>
                                  <a:pt x="642" y="76"/>
                                  <a:pt x="641" y="75"/>
                                  <a:pt x="638" y="71"/>
                                </a:cubicBezTo>
                                <a:moveTo>
                                  <a:pt x="561" y="67"/>
                                </a:moveTo>
                                <a:cubicBezTo>
                                  <a:pt x="560" y="67"/>
                                  <a:pt x="559" y="68"/>
                                  <a:pt x="559" y="68"/>
                                </a:cubicBezTo>
                                <a:cubicBezTo>
                                  <a:pt x="558" y="70"/>
                                  <a:pt x="560" y="72"/>
                                  <a:pt x="560" y="72"/>
                                </a:cubicBezTo>
                                <a:cubicBezTo>
                                  <a:pt x="560" y="72"/>
                                  <a:pt x="559" y="77"/>
                                  <a:pt x="559" y="77"/>
                                </a:cubicBezTo>
                                <a:cubicBezTo>
                                  <a:pt x="557" y="80"/>
                                  <a:pt x="553" y="84"/>
                                  <a:pt x="549" y="85"/>
                                </a:cubicBezTo>
                                <a:cubicBezTo>
                                  <a:pt x="544" y="86"/>
                                  <a:pt x="538" y="86"/>
                                  <a:pt x="534" y="84"/>
                                </a:cubicBezTo>
                                <a:cubicBezTo>
                                  <a:pt x="528" y="81"/>
                                  <a:pt x="524" y="75"/>
                                  <a:pt x="522" y="67"/>
                                </a:cubicBezTo>
                                <a:cubicBezTo>
                                  <a:pt x="519" y="58"/>
                                  <a:pt x="519" y="50"/>
                                  <a:pt x="522" y="45"/>
                                </a:cubicBezTo>
                                <a:cubicBezTo>
                                  <a:pt x="524" y="41"/>
                                  <a:pt x="528" y="38"/>
                                  <a:pt x="534" y="36"/>
                                </a:cubicBezTo>
                                <a:cubicBezTo>
                                  <a:pt x="541" y="34"/>
                                  <a:pt x="548" y="36"/>
                                  <a:pt x="550" y="40"/>
                                </a:cubicBezTo>
                                <a:cubicBezTo>
                                  <a:pt x="550" y="41"/>
                                  <a:pt x="550" y="41"/>
                                  <a:pt x="550" y="41"/>
                                </a:cubicBezTo>
                                <a:cubicBezTo>
                                  <a:pt x="551" y="42"/>
                                  <a:pt x="551" y="42"/>
                                  <a:pt x="551" y="42"/>
                                </a:cubicBezTo>
                                <a:cubicBezTo>
                                  <a:pt x="552" y="42"/>
                                  <a:pt x="552" y="42"/>
                                  <a:pt x="552" y="42"/>
                                </a:cubicBezTo>
                                <a:cubicBezTo>
                                  <a:pt x="553" y="42"/>
                                  <a:pt x="557" y="23"/>
                                  <a:pt x="557" y="23"/>
                                </a:cubicBezTo>
                                <a:cubicBezTo>
                                  <a:pt x="557" y="21"/>
                                  <a:pt x="557" y="21"/>
                                  <a:pt x="557" y="21"/>
                                </a:cubicBezTo>
                                <a:cubicBezTo>
                                  <a:pt x="555" y="22"/>
                                  <a:pt x="555" y="22"/>
                                  <a:pt x="555" y="22"/>
                                </a:cubicBezTo>
                                <a:cubicBezTo>
                                  <a:pt x="552" y="24"/>
                                  <a:pt x="552" y="24"/>
                                  <a:pt x="552" y="24"/>
                                </a:cubicBezTo>
                                <a:cubicBezTo>
                                  <a:pt x="552" y="24"/>
                                  <a:pt x="549" y="23"/>
                                  <a:pt x="549" y="23"/>
                                </a:cubicBezTo>
                                <a:cubicBezTo>
                                  <a:pt x="545" y="22"/>
                                  <a:pt x="545" y="22"/>
                                  <a:pt x="545" y="22"/>
                                </a:cubicBezTo>
                                <a:cubicBezTo>
                                  <a:pt x="540" y="21"/>
                                  <a:pt x="535" y="21"/>
                                  <a:pt x="530" y="23"/>
                                </a:cubicBezTo>
                                <a:cubicBezTo>
                                  <a:pt x="513" y="28"/>
                                  <a:pt x="499" y="45"/>
                                  <a:pt x="507" y="72"/>
                                </a:cubicBezTo>
                                <a:cubicBezTo>
                                  <a:pt x="513" y="93"/>
                                  <a:pt x="532" y="104"/>
                                  <a:pt x="551" y="98"/>
                                </a:cubicBezTo>
                                <a:cubicBezTo>
                                  <a:pt x="564" y="94"/>
                                  <a:pt x="568" y="88"/>
                                  <a:pt x="571" y="84"/>
                                </a:cubicBezTo>
                                <a:cubicBezTo>
                                  <a:pt x="573" y="81"/>
                                  <a:pt x="573" y="81"/>
                                  <a:pt x="573" y="81"/>
                                </a:cubicBezTo>
                                <a:cubicBezTo>
                                  <a:pt x="574" y="81"/>
                                  <a:pt x="574" y="81"/>
                                  <a:pt x="575" y="82"/>
                                </a:cubicBezTo>
                                <a:cubicBezTo>
                                  <a:pt x="576" y="81"/>
                                  <a:pt x="577" y="80"/>
                                  <a:pt x="577" y="80"/>
                                </a:cubicBezTo>
                                <a:cubicBezTo>
                                  <a:pt x="577" y="79"/>
                                  <a:pt x="561" y="67"/>
                                  <a:pt x="561" y="67"/>
                                </a:cubicBezTo>
                                <a:moveTo>
                                  <a:pt x="381" y="131"/>
                                </a:moveTo>
                                <a:cubicBezTo>
                                  <a:pt x="381" y="131"/>
                                  <a:pt x="367" y="139"/>
                                  <a:pt x="367" y="140"/>
                                </a:cubicBezTo>
                                <a:cubicBezTo>
                                  <a:pt x="367" y="140"/>
                                  <a:pt x="367" y="140"/>
                                  <a:pt x="367" y="140"/>
                                </a:cubicBezTo>
                                <a:cubicBezTo>
                                  <a:pt x="367" y="138"/>
                                  <a:pt x="359" y="125"/>
                                  <a:pt x="357" y="124"/>
                                </a:cubicBezTo>
                                <a:cubicBezTo>
                                  <a:pt x="359" y="123"/>
                                  <a:pt x="371" y="115"/>
                                  <a:pt x="371" y="115"/>
                                </a:cubicBezTo>
                                <a:cubicBezTo>
                                  <a:pt x="377" y="111"/>
                                  <a:pt x="382" y="111"/>
                                  <a:pt x="385" y="117"/>
                                </a:cubicBezTo>
                                <a:cubicBezTo>
                                  <a:pt x="385" y="117"/>
                                  <a:pt x="387" y="123"/>
                                  <a:pt x="387" y="123"/>
                                </a:cubicBezTo>
                                <a:cubicBezTo>
                                  <a:pt x="386" y="126"/>
                                  <a:pt x="384" y="128"/>
                                  <a:pt x="381" y="131"/>
                                </a:cubicBezTo>
                                <a:moveTo>
                                  <a:pt x="419" y="147"/>
                                </a:moveTo>
                                <a:cubicBezTo>
                                  <a:pt x="417" y="146"/>
                                  <a:pt x="417" y="146"/>
                                  <a:pt x="417" y="146"/>
                                </a:cubicBezTo>
                                <a:cubicBezTo>
                                  <a:pt x="396" y="133"/>
                                  <a:pt x="396" y="133"/>
                                  <a:pt x="396" y="133"/>
                                </a:cubicBezTo>
                                <a:cubicBezTo>
                                  <a:pt x="396" y="133"/>
                                  <a:pt x="396" y="133"/>
                                  <a:pt x="396" y="133"/>
                                </a:cubicBezTo>
                                <a:cubicBezTo>
                                  <a:pt x="403" y="126"/>
                                  <a:pt x="404" y="117"/>
                                  <a:pt x="398" y="107"/>
                                </a:cubicBezTo>
                                <a:cubicBezTo>
                                  <a:pt x="391" y="96"/>
                                  <a:pt x="378" y="94"/>
                                  <a:pt x="365" y="103"/>
                                </a:cubicBezTo>
                                <a:cubicBezTo>
                                  <a:pt x="335" y="122"/>
                                  <a:pt x="335" y="122"/>
                                  <a:pt x="335" y="122"/>
                                </a:cubicBezTo>
                                <a:cubicBezTo>
                                  <a:pt x="334" y="123"/>
                                  <a:pt x="336" y="125"/>
                                  <a:pt x="336" y="125"/>
                                </a:cubicBezTo>
                                <a:cubicBezTo>
                                  <a:pt x="339" y="124"/>
                                  <a:pt x="339" y="125"/>
                                  <a:pt x="340" y="126"/>
                                </a:cubicBezTo>
                                <a:cubicBezTo>
                                  <a:pt x="375" y="180"/>
                                  <a:pt x="375" y="180"/>
                                  <a:pt x="375" y="180"/>
                                </a:cubicBezTo>
                                <a:cubicBezTo>
                                  <a:pt x="376" y="181"/>
                                  <a:pt x="376" y="182"/>
                                  <a:pt x="374" y="183"/>
                                </a:cubicBezTo>
                                <a:cubicBezTo>
                                  <a:pt x="374" y="184"/>
                                  <a:pt x="375" y="186"/>
                                  <a:pt x="375" y="186"/>
                                </a:cubicBezTo>
                                <a:cubicBezTo>
                                  <a:pt x="376" y="186"/>
                                  <a:pt x="394" y="175"/>
                                  <a:pt x="394" y="175"/>
                                </a:cubicBezTo>
                                <a:cubicBezTo>
                                  <a:pt x="395" y="175"/>
                                  <a:pt x="395" y="175"/>
                                  <a:pt x="395" y="175"/>
                                </a:cubicBezTo>
                                <a:cubicBezTo>
                                  <a:pt x="393" y="172"/>
                                  <a:pt x="393" y="172"/>
                                  <a:pt x="393" y="172"/>
                                </a:cubicBezTo>
                                <a:cubicBezTo>
                                  <a:pt x="390" y="173"/>
                                  <a:pt x="389" y="173"/>
                                  <a:pt x="388" y="171"/>
                                </a:cubicBezTo>
                                <a:cubicBezTo>
                                  <a:pt x="388" y="171"/>
                                  <a:pt x="375" y="150"/>
                                  <a:pt x="374" y="150"/>
                                </a:cubicBezTo>
                                <a:cubicBezTo>
                                  <a:pt x="375" y="150"/>
                                  <a:pt x="385" y="144"/>
                                  <a:pt x="385" y="144"/>
                                </a:cubicBezTo>
                                <a:cubicBezTo>
                                  <a:pt x="385" y="144"/>
                                  <a:pt x="407" y="157"/>
                                  <a:pt x="407" y="157"/>
                                </a:cubicBezTo>
                                <a:cubicBezTo>
                                  <a:pt x="410" y="159"/>
                                  <a:pt x="410" y="159"/>
                                  <a:pt x="410" y="159"/>
                                </a:cubicBezTo>
                                <a:cubicBezTo>
                                  <a:pt x="410" y="159"/>
                                  <a:pt x="410" y="159"/>
                                  <a:pt x="410" y="159"/>
                                </a:cubicBezTo>
                                <a:cubicBezTo>
                                  <a:pt x="410" y="160"/>
                                  <a:pt x="410" y="160"/>
                                  <a:pt x="409" y="161"/>
                                </a:cubicBezTo>
                                <a:cubicBezTo>
                                  <a:pt x="409" y="161"/>
                                  <a:pt x="409" y="161"/>
                                  <a:pt x="409" y="161"/>
                                </a:cubicBezTo>
                                <a:cubicBezTo>
                                  <a:pt x="409" y="162"/>
                                  <a:pt x="410" y="164"/>
                                  <a:pt x="410" y="164"/>
                                </a:cubicBezTo>
                                <a:cubicBezTo>
                                  <a:pt x="411" y="164"/>
                                  <a:pt x="429" y="153"/>
                                  <a:pt x="429" y="153"/>
                                </a:cubicBezTo>
                                <a:cubicBezTo>
                                  <a:pt x="429" y="152"/>
                                  <a:pt x="428" y="150"/>
                                  <a:pt x="428" y="150"/>
                                </a:cubicBezTo>
                                <a:cubicBezTo>
                                  <a:pt x="425" y="150"/>
                                  <a:pt x="424" y="150"/>
                                  <a:pt x="419" y="147"/>
                                </a:cubicBezTo>
                                <a:moveTo>
                                  <a:pt x="355" y="181"/>
                                </a:moveTo>
                                <a:cubicBezTo>
                                  <a:pt x="355" y="182"/>
                                  <a:pt x="355" y="182"/>
                                  <a:pt x="355" y="182"/>
                                </a:cubicBezTo>
                                <a:cubicBezTo>
                                  <a:pt x="355" y="184"/>
                                  <a:pt x="355" y="184"/>
                                  <a:pt x="352" y="186"/>
                                </a:cubicBezTo>
                                <a:cubicBezTo>
                                  <a:pt x="352" y="186"/>
                                  <a:pt x="325" y="204"/>
                                  <a:pt x="325" y="204"/>
                                </a:cubicBezTo>
                                <a:cubicBezTo>
                                  <a:pt x="325" y="204"/>
                                  <a:pt x="325" y="204"/>
                                  <a:pt x="325" y="204"/>
                                </a:cubicBezTo>
                                <a:cubicBezTo>
                                  <a:pt x="325" y="202"/>
                                  <a:pt x="317" y="189"/>
                                  <a:pt x="315" y="187"/>
                                </a:cubicBezTo>
                                <a:cubicBezTo>
                                  <a:pt x="317" y="187"/>
                                  <a:pt x="330" y="178"/>
                                  <a:pt x="330" y="178"/>
                                </a:cubicBezTo>
                                <a:cubicBezTo>
                                  <a:pt x="333" y="176"/>
                                  <a:pt x="333" y="176"/>
                                  <a:pt x="334" y="177"/>
                                </a:cubicBezTo>
                                <a:cubicBezTo>
                                  <a:pt x="335" y="177"/>
                                  <a:pt x="337" y="176"/>
                                  <a:pt x="337" y="176"/>
                                </a:cubicBezTo>
                                <a:cubicBezTo>
                                  <a:pt x="337" y="175"/>
                                  <a:pt x="328" y="161"/>
                                  <a:pt x="328" y="161"/>
                                </a:cubicBezTo>
                                <a:cubicBezTo>
                                  <a:pt x="327" y="161"/>
                                  <a:pt x="325" y="162"/>
                                  <a:pt x="325" y="162"/>
                                </a:cubicBezTo>
                                <a:cubicBezTo>
                                  <a:pt x="325" y="162"/>
                                  <a:pt x="325" y="163"/>
                                  <a:pt x="325" y="163"/>
                                </a:cubicBezTo>
                                <a:cubicBezTo>
                                  <a:pt x="325" y="164"/>
                                  <a:pt x="325" y="165"/>
                                  <a:pt x="323" y="166"/>
                                </a:cubicBezTo>
                                <a:cubicBezTo>
                                  <a:pt x="323" y="166"/>
                                  <a:pt x="307" y="176"/>
                                  <a:pt x="307" y="176"/>
                                </a:cubicBezTo>
                                <a:cubicBezTo>
                                  <a:pt x="307" y="176"/>
                                  <a:pt x="307" y="176"/>
                                  <a:pt x="307" y="176"/>
                                </a:cubicBezTo>
                                <a:cubicBezTo>
                                  <a:pt x="307" y="175"/>
                                  <a:pt x="298" y="161"/>
                                  <a:pt x="298" y="161"/>
                                </a:cubicBezTo>
                                <a:cubicBezTo>
                                  <a:pt x="299" y="162"/>
                                  <a:pt x="324" y="145"/>
                                  <a:pt x="324" y="145"/>
                                </a:cubicBezTo>
                                <a:cubicBezTo>
                                  <a:pt x="327" y="144"/>
                                  <a:pt x="327" y="144"/>
                                  <a:pt x="328" y="145"/>
                                </a:cubicBezTo>
                                <a:cubicBezTo>
                                  <a:pt x="329" y="145"/>
                                  <a:pt x="331" y="144"/>
                                  <a:pt x="331" y="144"/>
                                </a:cubicBezTo>
                                <a:cubicBezTo>
                                  <a:pt x="331" y="143"/>
                                  <a:pt x="322" y="128"/>
                                  <a:pt x="322" y="128"/>
                                </a:cubicBezTo>
                                <a:cubicBezTo>
                                  <a:pt x="321" y="128"/>
                                  <a:pt x="319" y="129"/>
                                  <a:pt x="319" y="129"/>
                                </a:cubicBezTo>
                                <a:cubicBezTo>
                                  <a:pt x="320" y="132"/>
                                  <a:pt x="320" y="132"/>
                                  <a:pt x="317" y="134"/>
                                </a:cubicBezTo>
                                <a:cubicBezTo>
                                  <a:pt x="275" y="161"/>
                                  <a:pt x="275" y="161"/>
                                  <a:pt x="275" y="161"/>
                                </a:cubicBezTo>
                                <a:cubicBezTo>
                                  <a:pt x="275" y="162"/>
                                  <a:pt x="276" y="164"/>
                                  <a:pt x="276" y="164"/>
                                </a:cubicBezTo>
                                <a:cubicBezTo>
                                  <a:pt x="280" y="162"/>
                                  <a:pt x="281" y="163"/>
                                  <a:pt x="282" y="164"/>
                                </a:cubicBezTo>
                                <a:cubicBezTo>
                                  <a:pt x="316" y="218"/>
                                  <a:pt x="316" y="218"/>
                                  <a:pt x="316" y="218"/>
                                </a:cubicBezTo>
                                <a:cubicBezTo>
                                  <a:pt x="317" y="219"/>
                                  <a:pt x="317" y="220"/>
                                  <a:pt x="315" y="222"/>
                                </a:cubicBezTo>
                                <a:cubicBezTo>
                                  <a:pt x="314" y="223"/>
                                  <a:pt x="315" y="225"/>
                                  <a:pt x="315" y="225"/>
                                </a:cubicBezTo>
                                <a:cubicBezTo>
                                  <a:pt x="317" y="225"/>
                                  <a:pt x="360" y="197"/>
                                  <a:pt x="360" y="197"/>
                                </a:cubicBezTo>
                                <a:cubicBezTo>
                                  <a:pt x="363" y="195"/>
                                  <a:pt x="363" y="196"/>
                                  <a:pt x="364" y="197"/>
                                </a:cubicBezTo>
                                <a:cubicBezTo>
                                  <a:pt x="365" y="197"/>
                                  <a:pt x="367" y="196"/>
                                  <a:pt x="367" y="196"/>
                                </a:cubicBezTo>
                                <a:cubicBezTo>
                                  <a:pt x="367" y="195"/>
                                  <a:pt x="358" y="180"/>
                                  <a:pt x="358" y="180"/>
                                </a:cubicBezTo>
                                <a:cubicBezTo>
                                  <a:pt x="357" y="180"/>
                                  <a:pt x="355" y="181"/>
                                  <a:pt x="355" y="181"/>
                                </a:cubicBezTo>
                                <a:moveTo>
                                  <a:pt x="277" y="240"/>
                                </a:moveTo>
                                <a:cubicBezTo>
                                  <a:pt x="277" y="240"/>
                                  <a:pt x="253" y="188"/>
                                  <a:pt x="253" y="188"/>
                                </a:cubicBezTo>
                                <a:cubicBezTo>
                                  <a:pt x="253" y="188"/>
                                  <a:pt x="268" y="182"/>
                                  <a:pt x="268" y="182"/>
                                </a:cubicBezTo>
                                <a:cubicBezTo>
                                  <a:pt x="271" y="180"/>
                                  <a:pt x="272" y="180"/>
                                  <a:pt x="273" y="182"/>
                                </a:cubicBezTo>
                                <a:cubicBezTo>
                                  <a:pt x="274" y="183"/>
                                  <a:pt x="276" y="182"/>
                                  <a:pt x="276" y="182"/>
                                </a:cubicBezTo>
                                <a:cubicBezTo>
                                  <a:pt x="276" y="181"/>
                                  <a:pt x="269" y="165"/>
                                  <a:pt x="269" y="165"/>
                                </a:cubicBezTo>
                                <a:cubicBezTo>
                                  <a:pt x="268" y="164"/>
                                  <a:pt x="266" y="165"/>
                                  <a:pt x="266" y="165"/>
                                </a:cubicBezTo>
                                <a:cubicBezTo>
                                  <a:pt x="266" y="168"/>
                                  <a:pt x="265" y="168"/>
                                  <a:pt x="262" y="169"/>
                                </a:cubicBezTo>
                                <a:cubicBezTo>
                                  <a:pt x="218" y="189"/>
                                  <a:pt x="218" y="189"/>
                                  <a:pt x="218" y="189"/>
                                </a:cubicBezTo>
                                <a:cubicBezTo>
                                  <a:pt x="215" y="191"/>
                                  <a:pt x="215" y="191"/>
                                  <a:pt x="214" y="189"/>
                                </a:cubicBezTo>
                                <a:cubicBezTo>
                                  <a:pt x="213" y="189"/>
                                  <a:pt x="211" y="190"/>
                                  <a:pt x="211" y="190"/>
                                </a:cubicBezTo>
                                <a:cubicBezTo>
                                  <a:pt x="211" y="191"/>
                                  <a:pt x="218" y="207"/>
                                  <a:pt x="218" y="207"/>
                                </a:cubicBezTo>
                                <a:cubicBezTo>
                                  <a:pt x="219" y="208"/>
                                  <a:pt x="221" y="207"/>
                                  <a:pt x="221" y="207"/>
                                </a:cubicBezTo>
                                <a:cubicBezTo>
                                  <a:pt x="221" y="206"/>
                                  <a:pt x="221" y="206"/>
                                  <a:pt x="221" y="206"/>
                                </a:cubicBezTo>
                                <a:cubicBezTo>
                                  <a:pt x="221" y="203"/>
                                  <a:pt x="222" y="203"/>
                                  <a:pt x="224" y="202"/>
                                </a:cubicBezTo>
                                <a:cubicBezTo>
                                  <a:pt x="224" y="202"/>
                                  <a:pt x="239" y="195"/>
                                  <a:pt x="240" y="195"/>
                                </a:cubicBezTo>
                                <a:cubicBezTo>
                                  <a:pt x="240" y="195"/>
                                  <a:pt x="240" y="195"/>
                                  <a:pt x="240" y="195"/>
                                </a:cubicBezTo>
                                <a:cubicBezTo>
                                  <a:pt x="240" y="196"/>
                                  <a:pt x="262" y="246"/>
                                  <a:pt x="262" y="246"/>
                                </a:cubicBezTo>
                                <a:cubicBezTo>
                                  <a:pt x="263" y="247"/>
                                  <a:pt x="263" y="248"/>
                                  <a:pt x="263" y="248"/>
                                </a:cubicBezTo>
                                <a:cubicBezTo>
                                  <a:pt x="263" y="249"/>
                                  <a:pt x="262" y="249"/>
                                  <a:pt x="261" y="250"/>
                                </a:cubicBezTo>
                                <a:cubicBezTo>
                                  <a:pt x="261" y="250"/>
                                  <a:pt x="261" y="250"/>
                                  <a:pt x="261" y="250"/>
                                </a:cubicBezTo>
                                <a:cubicBezTo>
                                  <a:pt x="261" y="251"/>
                                  <a:pt x="262" y="253"/>
                                  <a:pt x="262" y="253"/>
                                </a:cubicBezTo>
                                <a:cubicBezTo>
                                  <a:pt x="263" y="253"/>
                                  <a:pt x="282" y="245"/>
                                  <a:pt x="282" y="245"/>
                                </a:cubicBezTo>
                                <a:cubicBezTo>
                                  <a:pt x="282" y="244"/>
                                  <a:pt x="282" y="244"/>
                                  <a:pt x="282" y="244"/>
                                </a:cubicBezTo>
                                <a:cubicBezTo>
                                  <a:pt x="281" y="242"/>
                                  <a:pt x="281" y="242"/>
                                  <a:pt x="281" y="242"/>
                                </a:cubicBezTo>
                                <a:cubicBezTo>
                                  <a:pt x="278" y="242"/>
                                  <a:pt x="277" y="242"/>
                                  <a:pt x="277" y="240"/>
                                </a:cubicBezTo>
                                <a:moveTo>
                                  <a:pt x="188" y="227"/>
                                </a:moveTo>
                                <a:cubicBezTo>
                                  <a:pt x="179" y="227"/>
                                  <a:pt x="171" y="227"/>
                                  <a:pt x="170" y="222"/>
                                </a:cubicBezTo>
                                <a:cubicBezTo>
                                  <a:pt x="169" y="217"/>
                                  <a:pt x="172" y="213"/>
                                  <a:pt x="178" y="212"/>
                                </a:cubicBezTo>
                                <a:cubicBezTo>
                                  <a:pt x="189" y="209"/>
                                  <a:pt x="196" y="213"/>
                                  <a:pt x="197" y="216"/>
                                </a:cubicBezTo>
                                <a:cubicBezTo>
                                  <a:pt x="197" y="217"/>
                                  <a:pt x="197" y="217"/>
                                  <a:pt x="197" y="217"/>
                                </a:cubicBezTo>
                                <a:cubicBezTo>
                                  <a:pt x="198" y="219"/>
                                  <a:pt x="200" y="219"/>
                                  <a:pt x="200" y="219"/>
                                </a:cubicBezTo>
                                <a:cubicBezTo>
                                  <a:pt x="201" y="218"/>
                                  <a:pt x="207" y="199"/>
                                  <a:pt x="207" y="199"/>
                                </a:cubicBezTo>
                                <a:cubicBezTo>
                                  <a:pt x="208" y="196"/>
                                  <a:pt x="208" y="196"/>
                                  <a:pt x="208" y="196"/>
                                </a:cubicBezTo>
                                <a:cubicBezTo>
                                  <a:pt x="205" y="198"/>
                                  <a:pt x="205" y="198"/>
                                  <a:pt x="205" y="198"/>
                                </a:cubicBezTo>
                                <a:cubicBezTo>
                                  <a:pt x="202" y="200"/>
                                  <a:pt x="202" y="200"/>
                                  <a:pt x="202" y="200"/>
                                </a:cubicBezTo>
                                <a:cubicBezTo>
                                  <a:pt x="199" y="199"/>
                                  <a:pt x="199" y="199"/>
                                  <a:pt x="199" y="199"/>
                                </a:cubicBezTo>
                                <a:cubicBezTo>
                                  <a:pt x="195" y="199"/>
                                  <a:pt x="195" y="199"/>
                                  <a:pt x="195" y="199"/>
                                </a:cubicBezTo>
                                <a:cubicBezTo>
                                  <a:pt x="189" y="198"/>
                                  <a:pt x="183" y="198"/>
                                  <a:pt x="177" y="199"/>
                                </a:cubicBezTo>
                                <a:cubicBezTo>
                                  <a:pt x="157" y="204"/>
                                  <a:pt x="152" y="217"/>
                                  <a:pt x="155" y="227"/>
                                </a:cubicBezTo>
                                <a:cubicBezTo>
                                  <a:pt x="158" y="242"/>
                                  <a:pt x="173" y="242"/>
                                  <a:pt x="186" y="243"/>
                                </a:cubicBezTo>
                                <a:cubicBezTo>
                                  <a:pt x="196" y="243"/>
                                  <a:pt x="204" y="243"/>
                                  <a:pt x="205" y="249"/>
                                </a:cubicBezTo>
                                <a:cubicBezTo>
                                  <a:pt x="205" y="249"/>
                                  <a:pt x="204" y="256"/>
                                  <a:pt x="204" y="256"/>
                                </a:cubicBezTo>
                                <a:cubicBezTo>
                                  <a:pt x="202" y="259"/>
                                  <a:pt x="198" y="261"/>
                                  <a:pt x="191" y="262"/>
                                </a:cubicBezTo>
                                <a:cubicBezTo>
                                  <a:pt x="185" y="264"/>
                                  <a:pt x="176" y="263"/>
                                  <a:pt x="172" y="261"/>
                                </a:cubicBezTo>
                                <a:cubicBezTo>
                                  <a:pt x="171" y="259"/>
                                  <a:pt x="171" y="259"/>
                                  <a:pt x="171" y="259"/>
                                </a:cubicBezTo>
                                <a:cubicBezTo>
                                  <a:pt x="170" y="257"/>
                                  <a:pt x="170" y="257"/>
                                  <a:pt x="170" y="257"/>
                                </a:cubicBezTo>
                                <a:cubicBezTo>
                                  <a:pt x="168" y="256"/>
                                  <a:pt x="168" y="256"/>
                                  <a:pt x="168" y="256"/>
                                </a:cubicBezTo>
                                <a:cubicBezTo>
                                  <a:pt x="167" y="257"/>
                                  <a:pt x="162" y="276"/>
                                  <a:pt x="162" y="276"/>
                                </a:cubicBezTo>
                                <a:cubicBezTo>
                                  <a:pt x="162" y="276"/>
                                  <a:pt x="163" y="276"/>
                                  <a:pt x="163" y="276"/>
                                </a:cubicBezTo>
                                <a:cubicBezTo>
                                  <a:pt x="163" y="276"/>
                                  <a:pt x="163" y="276"/>
                                  <a:pt x="163" y="276"/>
                                </a:cubicBezTo>
                                <a:cubicBezTo>
                                  <a:pt x="165" y="277"/>
                                  <a:pt x="165" y="277"/>
                                  <a:pt x="165" y="277"/>
                                </a:cubicBezTo>
                                <a:cubicBezTo>
                                  <a:pt x="165" y="276"/>
                                  <a:pt x="165" y="276"/>
                                  <a:pt x="165" y="276"/>
                                </a:cubicBezTo>
                                <a:cubicBezTo>
                                  <a:pt x="165" y="276"/>
                                  <a:pt x="166" y="276"/>
                                  <a:pt x="166" y="276"/>
                                </a:cubicBezTo>
                                <a:cubicBezTo>
                                  <a:pt x="166" y="275"/>
                                  <a:pt x="166" y="275"/>
                                  <a:pt x="167" y="275"/>
                                </a:cubicBezTo>
                                <a:cubicBezTo>
                                  <a:pt x="167" y="275"/>
                                  <a:pt x="171" y="275"/>
                                  <a:pt x="171" y="275"/>
                                </a:cubicBezTo>
                                <a:cubicBezTo>
                                  <a:pt x="176" y="276"/>
                                  <a:pt x="176" y="276"/>
                                  <a:pt x="176" y="276"/>
                                </a:cubicBezTo>
                                <a:cubicBezTo>
                                  <a:pt x="193" y="276"/>
                                  <a:pt x="193" y="276"/>
                                  <a:pt x="193" y="276"/>
                                </a:cubicBezTo>
                                <a:cubicBezTo>
                                  <a:pt x="215" y="271"/>
                                  <a:pt x="223" y="256"/>
                                  <a:pt x="220" y="245"/>
                                </a:cubicBezTo>
                                <a:cubicBezTo>
                                  <a:pt x="217" y="228"/>
                                  <a:pt x="201" y="228"/>
                                  <a:pt x="188" y="227"/>
                                </a:cubicBezTo>
                                <a:moveTo>
                                  <a:pt x="121" y="265"/>
                                </a:moveTo>
                                <a:cubicBezTo>
                                  <a:pt x="117" y="268"/>
                                  <a:pt x="113" y="270"/>
                                  <a:pt x="108" y="270"/>
                                </a:cubicBezTo>
                                <a:cubicBezTo>
                                  <a:pt x="96" y="269"/>
                                  <a:pt x="89" y="260"/>
                                  <a:pt x="90" y="243"/>
                                </a:cubicBezTo>
                                <a:cubicBezTo>
                                  <a:pt x="90" y="234"/>
                                  <a:pt x="92" y="227"/>
                                  <a:pt x="97" y="223"/>
                                </a:cubicBezTo>
                                <a:cubicBezTo>
                                  <a:pt x="100" y="220"/>
                                  <a:pt x="104" y="218"/>
                                  <a:pt x="109" y="219"/>
                                </a:cubicBezTo>
                                <a:cubicBezTo>
                                  <a:pt x="115" y="219"/>
                                  <a:pt x="119" y="220"/>
                                  <a:pt x="122" y="224"/>
                                </a:cubicBezTo>
                                <a:cubicBezTo>
                                  <a:pt x="126" y="228"/>
                                  <a:pt x="128" y="235"/>
                                  <a:pt x="128" y="245"/>
                                </a:cubicBezTo>
                                <a:cubicBezTo>
                                  <a:pt x="128" y="254"/>
                                  <a:pt x="125" y="261"/>
                                  <a:pt x="121" y="265"/>
                                </a:cubicBezTo>
                                <a:moveTo>
                                  <a:pt x="110" y="205"/>
                                </a:moveTo>
                                <a:cubicBezTo>
                                  <a:pt x="100" y="205"/>
                                  <a:pt x="92" y="208"/>
                                  <a:pt x="86" y="214"/>
                                </a:cubicBezTo>
                                <a:cubicBezTo>
                                  <a:pt x="78" y="220"/>
                                  <a:pt x="74" y="231"/>
                                  <a:pt x="74" y="243"/>
                                </a:cubicBezTo>
                                <a:cubicBezTo>
                                  <a:pt x="73" y="266"/>
                                  <a:pt x="87" y="282"/>
                                  <a:pt x="107" y="283"/>
                                </a:cubicBezTo>
                                <a:cubicBezTo>
                                  <a:pt x="117" y="283"/>
                                  <a:pt x="125" y="280"/>
                                  <a:pt x="132" y="274"/>
                                </a:cubicBezTo>
                                <a:cubicBezTo>
                                  <a:pt x="139" y="268"/>
                                  <a:pt x="143" y="257"/>
                                  <a:pt x="144" y="245"/>
                                </a:cubicBezTo>
                                <a:cubicBezTo>
                                  <a:pt x="144" y="233"/>
                                  <a:pt x="140" y="222"/>
                                  <a:pt x="134" y="215"/>
                                </a:cubicBezTo>
                                <a:cubicBezTo>
                                  <a:pt x="128" y="209"/>
                                  <a:pt x="119" y="205"/>
                                  <a:pt x="110" y="205"/>
                                </a:cubicBezTo>
                                <a:moveTo>
                                  <a:pt x="38" y="228"/>
                                </a:moveTo>
                                <a:cubicBezTo>
                                  <a:pt x="38" y="228"/>
                                  <a:pt x="25" y="227"/>
                                  <a:pt x="25" y="227"/>
                                </a:cubicBezTo>
                                <a:cubicBezTo>
                                  <a:pt x="26" y="226"/>
                                  <a:pt x="28" y="211"/>
                                  <a:pt x="28" y="208"/>
                                </a:cubicBezTo>
                                <a:cubicBezTo>
                                  <a:pt x="30" y="209"/>
                                  <a:pt x="41" y="210"/>
                                  <a:pt x="41" y="210"/>
                                </a:cubicBezTo>
                                <a:cubicBezTo>
                                  <a:pt x="47" y="211"/>
                                  <a:pt x="50" y="213"/>
                                  <a:pt x="52" y="215"/>
                                </a:cubicBezTo>
                                <a:cubicBezTo>
                                  <a:pt x="53" y="221"/>
                                  <a:pt x="53" y="221"/>
                                  <a:pt x="53" y="221"/>
                                </a:cubicBezTo>
                                <a:cubicBezTo>
                                  <a:pt x="52" y="228"/>
                                  <a:pt x="48" y="230"/>
                                  <a:pt x="38" y="228"/>
                                </a:cubicBezTo>
                                <a:moveTo>
                                  <a:pt x="45" y="197"/>
                                </a:moveTo>
                                <a:cubicBezTo>
                                  <a:pt x="12" y="192"/>
                                  <a:pt x="12" y="192"/>
                                  <a:pt x="12" y="192"/>
                                </a:cubicBezTo>
                                <a:cubicBezTo>
                                  <a:pt x="11" y="193"/>
                                  <a:pt x="11" y="195"/>
                                  <a:pt x="11" y="195"/>
                                </a:cubicBezTo>
                                <a:cubicBezTo>
                                  <a:pt x="14" y="197"/>
                                  <a:pt x="14" y="197"/>
                                  <a:pt x="14" y="199"/>
                                </a:cubicBezTo>
                                <a:cubicBezTo>
                                  <a:pt x="4" y="262"/>
                                  <a:pt x="4" y="262"/>
                                  <a:pt x="4" y="262"/>
                                </a:cubicBezTo>
                                <a:cubicBezTo>
                                  <a:pt x="4" y="264"/>
                                  <a:pt x="4" y="264"/>
                                  <a:pt x="1" y="264"/>
                                </a:cubicBezTo>
                                <a:cubicBezTo>
                                  <a:pt x="0" y="265"/>
                                  <a:pt x="0" y="267"/>
                                  <a:pt x="0" y="267"/>
                                </a:cubicBezTo>
                                <a:cubicBezTo>
                                  <a:pt x="1" y="268"/>
                                  <a:pt x="22" y="271"/>
                                  <a:pt x="22" y="271"/>
                                </a:cubicBezTo>
                                <a:cubicBezTo>
                                  <a:pt x="23" y="271"/>
                                  <a:pt x="23" y="271"/>
                                  <a:pt x="23" y="271"/>
                                </a:cubicBezTo>
                                <a:cubicBezTo>
                                  <a:pt x="23" y="268"/>
                                  <a:pt x="23" y="268"/>
                                  <a:pt x="23" y="268"/>
                                </a:cubicBezTo>
                                <a:cubicBezTo>
                                  <a:pt x="21" y="267"/>
                                  <a:pt x="20" y="267"/>
                                  <a:pt x="20" y="265"/>
                                </a:cubicBezTo>
                                <a:cubicBezTo>
                                  <a:pt x="20" y="265"/>
                                  <a:pt x="20" y="265"/>
                                  <a:pt x="20" y="264"/>
                                </a:cubicBezTo>
                                <a:cubicBezTo>
                                  <a:pt x="20" y="264"/>
                                  <a:pt x="24" y="240"/>
                                  <a:pt x="24" y="239"/>
                                </a:cubicBezTo>
                                <a:cubicBezTo>
                                  <a:pt x="24" y="240"/>
                                  <a:pt x="39" y="242"/>
                                  <a:pt x="39" y="242"/>
                                </a:cubicBezTo>
                                <a:cubicBezTo>
                                  <a:pt x="58" y="245"/>
                                  <a:pt x="67" y="235"/>
                                  <a:pt x="68" y="224"/>
                                </a:cubicBezTo>
                                <a:cubicBezTo>
                                  <a:pt x="70" y="213"/>
                                  <a:pt x="65" y="200"/>
                                  <a:pt x="45" y="197"/>
                                </a:cubicBez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 name="Freeform 40"/>
                        <wps:cNvSpPr>
                          <a:spLocks/>
                        </wps:cNvSpPr>
                        <wps:spPr bwMode="auto">
                          <a:xfrm>
                            <a:off x="683" y="565"/>
                            <a:ext cx="70" cy="69"/>
                          </a:xfrm>
                          <a:custGeom>
                            <a:avLst/>
                            <a:gdLst>
                              <a:gd name="T0" fmla="*/ 39 w 104"/>
                              <a:gd name="T1" fmla="*/ 28 h 101"/>
                              <a:gd name="T2" fmla="*/ 12 w 104"/>
                              <a:gd name="T3" fmla="*/ 18 h 101"/>
                              <a:gd name="T4" fmla="*/ 26 w 104"/>
                              <a:gd name="T5" fmla="*/ 46 h 101"/>
                              <a:gd name="T6" fmla="*/ 0 w 104"/>
                              <a:gd name="T7" fmla="*/ 64 h 101"/>
                              <a:gd name="T8" fmla="*/ 29 w 104"/>
                              <a:gd name="T9" fmla="*/ 71 h 101"/>
                              <a:gd name="T10" fmla="*/ 27 w 104"/>
                              <a:gd name="T11" fmla="*/ 101 h 101"/>
                              <a:gd name="T12" fmla="*/ 52 w 104"/>
                              <a:gd name="T13" fmla="*/ 81 h 101"/>
                              <a:gd name="T14" fmla="*/ 74 w 104"/>
                              <a:gd name="T15" fmla="*/ 101 h 101"/>
                              <a:gd name="T16" fmla="*/ 73 w 104"/>
                              <a:gd name="T17" fmla="*/ 69 h 101"/>
                              <a:gd name="T18" fmla="*/ 104 w 104"/>
                              <a:gd name="T19" fmla="*/ 67 h 101"/>
                              <a:gd name="T20" fmla="*/ 78 w 104"/>
                              <a:gd name="T21" fmla="*/ 47 h 101"/>
                              <a:gd name="T22" fmla="*/ 93 w 104"/>
                              <a:gd name="T23" fmla="*/ 20 h 101"/>
                              <a:gd name="T24" fmla="*/ 63 w 104"/>
                              <a:gd name="T25" fmla="*/ 29 h 101"/>
                              <a:gd name="T26" fmla="*/ 51 w 104"/>
                              <a:gd name="T27" fmla="*/ 0 h 101"/>
                              <a:gd name="T28" fmla="*/ 39 w 104"/>
                              <a:gd name="T29" fmla="*/ 28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4" h="101">
                                <a:moveTo>
                                  <a:pt x="39" y="28"/>
                                </a:moveTo>
                                <a:cubicBezTo>
                                  <a:pt x="12" y="18"/>
                                  <a:pt x="12" y="18"/>
                                  <a:pt x="12" y="18"/>
                                </a:cubicBezTo>
                                <a:cubicBezTo>
                                  <a:pt x="26" y="46"/>
                                  <a:pt x="26" y="46"/>
                                  <a:pt x="26" y="46"/>
                                </a:cubicBezTo>
                                <a:cubicBezTo>
                                  <a:pt x="0" y="64"/>
                                  <a:pt x="0" y="64"/>
                                  <a:pt x="0" y="64"/>
                                </a:cubicBezTo>
                                <a:cubicBezTo>
                                  <a:pt x="29" y="71"/>
                                  <a:pt x="29" y="71"/>
                                  <a:pt x="29" y="71"/>
                                </a:cubicBezTo>
                                <a:cubicBezTo>
                                  <a:pt x="27" y="101"/>
                                  <a:pt x="27" y="101"/>
                                  <a:pt x="27" y="101"/>
                                </a:cubicBezTo>
                                <a:cubicBezTo>
                                  <a:pt x="52" y="81"/>
                                  <a:pt x="52" y="81"/>
                                  <a:pt x="52" y="81"/>
                                </a:cubicBezTo>
                                <a:cubicBezTo>
                                  <a:pt x="74" y="101"/>
                                  <a:pt x="74" y="101"/>
                                  <a:pt x="74" y="101"/>
                                </a:cubicBezTo>
                                <a:cubicBezTo>
                                  <a:pt x="73" y="69"/>
                                  <a:pt x="73" y="69"/>
                                  <a:pt x="73" y="69"/>
                                </a:cubicBezTo>
                                <a:cubicBezTo>
                                  <a:pt x="73" y="69"/>
                                  <a:pt x="104" y="67"/>
                                  <a:pt x="104" y="67"/>
                                </a:cubicBezTo>
                                <a:cubicBezTo>
                                  <a:pt x="78" y="47"/>
                                  <a:pt x="78" y="47"/>
                                  <a:pt x="78" y="47"/>
                                </a:cubicBezTo>
                                <a:cubicBezTo>
                                  <a:pt x="93" y="20"/>
                                  <a:pt x="93" y="20"/>
                                  <a:pt x="93" y="20"/>
                                </a:cubicBezTo>
                                <a:cubicBezTo>
                                  <a:pt x="63" y="29"/>
                                  <a:pt x="63" y="29"/>
                                  <a:pt x="63" y="29"/>
                                </a:cubicBezTo>
                                <a:cubicBezTo>
                                  <a:pt x="51" y="0"/>
                                  <a:pt x="51" y="0"/>
                                  <a:pt x="51" y="0"/>
                                </a:cubicBezTo>
                                <a:lnTo>
                                  <a:pt x="39"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2" name="Freeform 41"/>
                        <wps:cNvSpPr>
                          <a:spLocks/>
                        </wps:cNvSpPr>
                        <wps:spPr bwMode="auto">
                          <a:xfrm>
                            <a:off x="804" y="597"/>
                            <a:ext cx="70" cy="69"/>
                          </a:xfrm>
                          <a:custGeom>
                            <a:avLst/>
                            <a:gdLst>
                              <a:gd name="T0" fmla="*/ 26 w 70"/>
                              <a:gd name="T1" fmla="*/ 19 h 69"/>
                              <a:gd name="T2" fmla="*/ 8 w 70"/>
                              <a:gd name="T3" fmla="*/ 13 h 69"/>
                              <a:gd name="T4" fmla="*/ 17 w 70"/>
                              <a:gd name="T5" fmla="*/ 31 h 69"/>
                              <a:gd name="T6" fmla="*/ 0 w 70"/>
                              <a:gd name="T7" fmla="*/ 43 h 69"/>
                              <a:gd name="T8" fmla="*/ 20 w 70"/>
                              <a:gd name="T9" fmla="*/ 48 h 69"/>
                              <a:gd name="T10" fmla="*/ 18 w 70"/>
                              <a:gd name="T11" fmla="*/ 69 h 69"/>
                              <a:gd name="T12" fmla="*/ 34 w 70"/>
                              <a:gd name="T13" fmla="*/ 55 h 69"/>
                              <a:gd name="T14" fmla="*/ 51 w 70"/>
                              <a:gd name="T15" fmla="*/ 69 h 69"/>
                              <a:gd name="T16" fmla="*/ 49 w 70"/>
                              <a:gd name="T17" fmla="*/ 47 h 69"/>
                              <a:gd name="T18" fmla="*/ 70 w 70"/>
                              <a:gd name="T19" fmla="*/ 45 h 69"/>
                              <a:gd name="T20" fmla="*/ 53 w 70"/>
                              <a:gd name="T21" fmla="*/ 32 h 69"/>
                              <a:gd name="T22" fmla="*/ 63 w 70"/>
                              <a:gd name="T23" fmla="*/ 13 h 69"/>
                              <a:gd name="T24" fmla="*/ 43 w 70"/>
                              <a:gd name="T25" fmla="*/ 19 h 69"/>
                              <a:gd name="T26" fmla="*/ 34 w 70"/>
                              <a:gd name="T27" fmla="*/ 0 h 69"/>
                              <a:gd name="T28" fmla="*/ 26 w 70"/>
                              <a:gd name="T29" fmla="*/ 19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0" h="69">
                                <a:moveTo>
                                  <a:pt x="26" y="19"/>
                                </a:moveTo>
                                <a:lnTo>
                                  <a:pt x="8" y="13"/>
                                </a:lnTo>
                                <a:lnTo>
                                  <a:pt x="17" y="31"/>
                                </a:lnTo>
                                <a:lnTo>
                                  <a:pt x="0" y="43"/>
                                </a:lnTo>
                                <a:lnTo>
                                  <a:pt x="20" y="48"/>
                                </a:lnTo>
                                <a:lnTo>
                                  <a:pt x="18" y="69"/>
                                </a:lnTo>
                                <a:lnTo>
                                  <a:pt x="34" y="55"/>
                                </a:lnTo>
                                <a:lnTo>
                                  <a:pt x="51" y="69"/>
                                </a:lnTo>
                                <a:lnTo>
                                  <a:pt x="49" y="47"/>
                                </a:lnTo>
                                <a:lnTo>
                                  <a:pt x="70" y="45"/>
                                </a:lnTo>
                                <a:lnTo>
                                  <a:pt x="53" y="32"/>
                                </a:lnTo>
                                <a:lnTo>
                                  <a:pt x="63" y="13"/>
                                </a:lnTo>
                                <a:lnTo>
                                  <a:pt x="43" y="19"/>
                                </a:lnTo>
                                <a:lnTo>
                                  <a:pt x="34" y="0"/>
                                </a:lnTo>
                                <a:lnTo>
                                  <a:pt x="26"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3" name="Freeform 42"/>
                        <wps:cNvSpPr>
                          <a:spLocks/>
                        </wps:cNvSpPr>
                        <wps:spPr bwMode="auto">
                          <a:xfrm>
                            <a:off x="660" y="721"/>
                            <a:ext cx="71" cy="69"/>
                          </a:xfrm>
                          <a:custGeom>
                            <a:avLst/>
                            <a:gdLst>
                              <a:gd name="T0" fmla="*/ 51 w 104"/>
                              <a:gd name="T1" fmla="*/ 0 h 101"/>
                              <a:gd name="T2" fmla="*/ 62 w 104"/>
                              <a:gd name="T3" fmla="*/ 28 h 101"/>
                              <a:gd name="T4" fmla="*/ 93 w 104"/>
                              <a:gd name="T5" fmla="*/ 20 h 101"/>
                              <a:gd name="T6" fmla="*/ 78 w 104"/>
                              <a:gd name="T7" fmla="*/ 46 h 101"/>
                              <a:gd name="T8" fmla="*/ 104 w 104"/>
                              <a:gd name="T9" fmla="*/ 66 h 101"/>
                              <a:gd name="T10" fmla="*/ 72 w 104"/>
                              <a:gd name="T11" fmla="*/ 69 h 101"/>
                              <a:gd name="T12" fmla="*/ 74 w 104"/>
                              <a:gd name="T13" fmla="*/ 101 h 101"/>
                              <a:gd name="T14" fmla="*/ 51 w 104"/>
                              <a:gd name="T15" fmla="*/ 80 h 101"/>
                              <a:gd name="T16" fmla="*/ 27 w 104"/>
                              <a:gd name="T17" fmla="*/ 101 h 101"/>
                              <a:gd name="T18" fmla="*/ 29 w 104"/>
                              <a:gd name="T19" fmla="*/ 70 h 101"/>
                              <a:gd name="T20" fmla="*/ 0 w 104"/>
                              <a:gd name="T21" fmla="*/ 64 h 101"/>
                              <a:gd name="T22" fmla="*/ 26 w 104"/>
                              <a:gd name="T23" fmla="*/ 45 h 101"/>
                              <a:gd name="T24" fmla="*/ 11 w 104"/>
                              <a:gd name="T25" fmla="*/ 19 h 101"/>
                              <a:gd name="T26" fmla="*/ 39 w 104"/>
                              <a:gd name="T27" fmla="*/ 28 h 101"/>
                              <a:gd name="T28" fmla="*/ 51 w 104"/>
                              <a:gd name="T29" fmla="*/ 0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4" h="101">
                                <a:moveTo>
                                  <a:pt x="51" y="0"/>
                                </a:moveTo>
                                <a:cubicBezTo>
                                  <a:pt x="62" y="28"/>
                                  <a:pt x="62" y="28"/>
                                  <a:pt x="62" y="28"/>
                                </a:cubicBezTo>
                                <a:cubicBezTo>
                                  <a:pt x="93" y="20"/>
                                  <a:pt x="93" y="20"/>
                                  <a:pt x="93" y="20"/>
                                </a:cubicBezTo>
                                <a:cubicBezTo>
                                  <a:pt x="78" y="46"/>
                                  <a:pt x="78" y="46"/>
                                  <a:pt x="78" y="46"/>
                                </a:cubicBezTo>
                                <a:cubicBezTo>
                                  <a:pt x="104" y="66"/>
                                  <a:pt x="104" y="66"/>
                                  <a:pt x="104" y="66"/>
                                </a:cubicBezTo>
                                <a:cubicBezTo>
                                  <a:pt x="104" y="66"/>
                                  <a:pt x="72" y="69"/>
                                  <a:pt x="72" y="69"/>
                                </a:cubicBezTo>
                                <a:cubicBezTo>
                                  <a:pt x="74" y="101"/>
                                  <a:pt x="74" y="101"/>
                                  <a:pt x="74" y="101"/>
                                </a:cubicBezTo>
                                <a:cubicBezTo>
                                  <a:pt x="51" y="80"/>
                                  <a:pt x="51" y="80"/>
                                  <a:pt x="51" y="80"/>
                                </a:cubicBezTo>
                                <a:cubicBezTo>
                                  <a:pt x="27" y="101"/>
                                  <a:pt x="27" y="101"/>
                                  <a:pt x="27" y="101"/>
                                </a:cubicBezTo>
                                <a:cubicBezTo>
                                  <a:pt x="29" y="70"/>
                                  <a:pt x="29" y="70"/>
                                  <a:pt x="29" y="70"/>
                                </a:cubicBezTo>
                                <a:cubicBezTo>
                                  <a:pt x="0" y="64"/>
                                  <a:pt x="0" y="64"/>
                                  <a:pt x="0" y="64"/>
                                </a:cubicBezTo>
                                <a:cubicBezTo>
                                  <a:pt x="26" y="45"/>
                                  <a:pt x="26" y="45"/>
                                  <a:pt x="26" y="45"/>
                                </a:cubicBezTo>
                                <a:cubicBezTo>
                                  <a:pt x="11" y="19"/>
                                  <a:pt x="11" y="19"/>
                                  <a:pt x="11" y="19"/>
                                </a:cubicBezTo>
                                <a:cubicBezTo>
                                  <a:pt x="39" y="28"/>
                                  <a:pt x="39" y="28"/>
                                  <a:pt x="39" y="28"/>
                                </a:cubicBez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4" name="Freeform 43"/>
                        <wps:cNvSpPr>
                          <a:spLocks/>
                        </wps:cNvSpPr>
                        <wps:spPr bwMode="auto">
                          <a:xfrm>
                            <a:off x="813" y="730"/>
                            <a:ext cx="50" cy="48"/>
                          </a:xfrm>
                          <a:custGeom>
                            <a:avLst/>
                            <a:gdLst>
                              <a:gd name="T0" fmla="*/ 25 w 50"/>
                              <a:gd name="T1" fmla="*/ 0 h 48"/>
                              <a:gd name="T2" fmla="*/ 32 w 50"/>
                              <a:gd name="T3" fmla="*/ 18 h 48"/>
                              <a:gd name="T4" fmla="*/ 50 w 50"/>
                              <a:gd name="T5" fmla="*/ 18 h 48"/>
                              <a:gd name="T6" fmla="*/ 35 w 50"/>
                              <a:gd name="T7" fmla="*/ 30 h 48"/>
                              <a:gd name="T8" fmla="*/ 40 w 50"/>
                              <a:gd name="T9" fmla="*/ 48 h 48"/>
                              <a:gd name="T10" fmla="*/ 25 w 50"/>
                              <a:gd name="T11" fmla="*/ 37 h 48"/>
                              <a:gd name="T12" fmla="*/ 10 w 50"/>
                              <a:gd name="T13" fmla="*/ 48 h 48"/>
                              <a:gd name="T14" fmla="*/ 15 w 50"/>
                              <a:gd name="T15" fmla="*/ 30 h 48"/>
                              <a:gd name="T16" fmla="*/ 0 w 50"/>
                              <a:gd name="T17" fmla="*/ 18 h 48"/>
                              <a:gd name="T18" fmla="*/ 19 w 50"/>
                              <a:gd name="T19" fmla="*/ 18 h 48"/>
                              <a:gd name="T20" fmla="*/ 25 w 50"/>
                              <a:gd name="T21"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 h="48">
                                <a:moveTo>
                                  <a:pt x="25" y="0"/>
                                </a:moveTo>
                                <a:lnTo>
                                  <a:pt x="32" y="18"/>
                                </a:lnTo>
                                <a:lnTo>
                                  <a:pt x="50" y="18"/>
                                </a:lnTo>
                                <a:lnTo>
                                  <a:pt x="35" y="30"/>
                                </a:lnTo>
                                <a:lnTo>
                                  <a:pt x="40" y="48"/>
                                </a:lnTo>
                                <a:lnTo>
                                  <a:pt x="25" y="37"/>
                                </a:lnTo>
                                <a:lnTo>
                                  <a:pt x="10" y="48"/>
                                </a:lnTo>
                                <a:lnTo>
                                  <a:pt x="15" y="30"/>
                                </a:lnTo>
                                <a:lnTo>
                                  <a:pt x="0" y="18"/>
                                </a:lnTo>
                                <a:lnTo>
                                  <a:pt x="19" y="18"/>
                                </a:lnTo>
                                <a:lnTo>
                                  <a:pt x="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 name="Freeform 44"/>
                        <wps:cNvSpPr>
                          <a:spLocks/>
                        </wps:cNvSpPr>
                        <wps:spPr bwMode="auto">
                          <a:xfrm>
                            <a:off x="803" y="856"/>
                            <a:ext cx="71" cy="69"/>
                          </a:xfrm>
                          <a:custGeom>
                            <a:avLst/>
                            <a:gdLst>
                              <a:gd name="T0" fmla="*/ 27 w 71"/>
                              <a:gd name="T1" fmla="*/ 19 h 69"/>
                              <a:gd name="T2" fmla="*/ 8 w 71"/>
                              <a:gd name="T3" fmla="*/ 13 h 69"/>
                              <a:gd name="T4" fmla="*/ 18 w 71"/>
                              <a:gd name="T5" fmla="*/ 31 h 69"/>
                              <a:gd name="T6" fmla="*/ 0 w 71"/>
                              <a:gd name="T7" fmla="*/ 43 h 69"/>
                              <a:gd name="T8" fmla="*/ 20 w 71"/>
                              <a:gd name="T9" fmla="*/ 48 h 69"/>
                              <a:gd name="T10" fmla="*/ 18 w 71"/>
                              <a:gd name="T11" fmla="*/ 69 h 69"/>
                              <a:gd name="T12" fmla="*/ 35 w 71"/>
                              <a:gd name="T13" fmla="*/ 55 h 69"/>
                              <a:gd name="T14" fmla="*/ 50 w 71"/>
                              <a:gd name="T15" fmla="*/ 69 h 69"/>
                              <a:gd name="T16" fmla="*/ 49 w 71"/>
                              <a:gd name="T17" fmla="*/ 48 h 69"/>
                              <a:gd name="T18" fmla="*/ 71 w 71"/>
                              <a:gd name="T19" fmla="*/ 45 h 69"/>
                              <a:gd name="T20" fmla="*/ 53 w 71"/>
                              <a:gd name="T21" fmla="*/ 32 h 69"/>
                              <a:gd name="T22" fmla="*/ 63 w 71"/>
                              <a:gd name="T23" fmla="*/ 13 h 69"/>
                              <a:gd name="T24" fmla="*/ 42 w 71"/>
                              <a:gd name="T25" fmla="*/ 19 h 69"/>
                              <a:gd name="T26" fmla="*/ 35 w 71"/>
                              <a:gd name="T27" fmla="*/ 0 h 69"/>
                              <a:gd name="T28" fmla="*/ 27 w 71"/>
                              <a:gd name="T29" fmla="*/ 19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1" h="69">
                                <a:moveTo>
                                  <a:pt x="27" y="19"/>
                                </a:moveTo>
                                <a:lnTo>
                                  <a:pt x="8" y="13"/>
                                </a:lnTo>
                                <a:lnTo>
                                  <a:pt x="18" y="31"/>
                                </a:lnTo>
                                <a:lnTo>
                                  <a:pt x="0" y="43"/>
                                </a:lnTo>
                                <a:lnTo>
                                  <a:pt x="20" y="48"/>
                                </a:lnTo>
                                <a:lnTo>
                                  <a:pt x="18" y="69"/>
                                </a:lnTo>
                                <a:lnTo>
                                  <a:pt x="35" y="55"/>
                                </a:lnTo>
                                <a:lnTo>
                                  <a:pt x="50" y="69"/>
                                </a:lnTo>
                                <a:lnTo>
                                  <a:pt x="49" y="48"/>
                                </a:lnTo>
                                <a:lnTo>
                                  <a:pt x="71" y="45"/>
                                </a:lnTo>
                                <a:lnTo>
                                  <a:pt x="53" y="32"/>
                                </a:lnTo>
                                <a:lnTo>
                                  <a:pt x="63" y="13"/>
                                </a:lnTo>
                                <a:lnTo>
                                  <a:pt x="42" y="19"/>
                                </a:lnTo>
                                <a:lnTo>
                                  <a:pt x="35" y="0"/>
                                </a:lnTo>
                                <a:lnTo>
                                  <a:pt x="27"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6" name="Freeform 45"/>
                        <wps:cNvSpPr>
                          <a:spLocks/>
                        </wps:cNvSpPr>
                        <wps:spPr bwMode="auto">
                          <a:xfrm>
                            <a:off x="775" y="490"/>
                            <a:ext cx="20" cy="12"/>
                          </a:xfrm>
                          <a:custGeom>
                            <a:avLst/>
                            <a:gdLst>
                              <a:gd name="T0" fmla="*/ 28 w 30"/>
                              <a:gd name="T1" fmla="*/ 0 h 18"/>
                              <a:gd name="T2" fmla="*/ 0 w 30"/>
                              <a:gd name="T3" fmla="*/ 18 h 18"/>
                              <a:gd name="T4" fmla="*/ 29 w 30"/>
                              <a:gd name="T5" fmla="*/ 9 h 18"/>
                              <a:gd name="T6" fmla="*/ 28 w 30"/>
                              <a:gd name="T7" fmla="*/ 0 h 18"/>
                            </a:gdLst>
                            <a:ahLst/>
                            <a:cxnLst>
                              <a:cxn ang="0">
                                <a:pos x="T0" y="T1"/>
                              </a:cxn>
                              <a:cxn ang="0">
                                <a:pos x="T2" y="T3"/>
                              </a:cxn>
                              <a:cxn ang="0">
                                <a:pos x="T4" y="T5"/>
                              </a:cxn>
                              <a:cxn ang="0">
                                <a:pos x="T6" y="T7"/>
                              </a:cxn>
                            </a:cxnLst>
                            <a:rect l="0" t="0" r="r" b="b"/>
                            <a:pathLst>
                              <a:path w="30" h="18">
                                <a:moveTo>
                                  <a:pt x="28" y="0"/>
                                </a:moveTo>
                                <a:cubicBezTo>
                                  <a:pt x="19" y="0"/>
                                  <a:pt x="5" y="13"/>
                                  <a:pt x="0" y="18"/>
                                </a:cubicBezTo>
                                <a:cubicBezTo>
                                  <a:pt x="18" y="11"/>
                                  <a:pt x="25" y="15"/>
                                  <a:pt x="29" y="9"/>
                                </a:cubicBezTo>
                                <a:cubicBezTo>
                                  <a:pt x="30" y="6"/>
                                  <a:pt x="30" y="2"/>
                                  <a:pt x="28"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7" name="Freeform 46"/>
                        <wps:cNvSpPr>
                          <a:spLocks/>
                        </wps:cNvSpPr>
                        <wps:spPr bwMode="auto">
                          <a:xfrm>
                            <a:off x="800" y="493"/>
                            <a:ext cx="12" cy="20"/>
                          </a:xfrm>
                          <a:custGeom>
                            <a:avLst/>
                            <a:gdLst>
                              <a:gd name="T0" fmla="*/ 2 w 18"/>
                              <a:gd name="T1" fmla="*/ 0 h 29"/>
                              <a:gd name="T2" fmla="*/ 17 w 18"/>
                              <a:gd name="T3" fmla="*/ 29 h 29"/>
                              <a:gd name="T4" fmla="*/ 18 w 18"/>
                              <a:gd name="T5" fmla="*/ 20 h 29"/>
                              <a:gd name="T6" fmla="*/ 2 w 18"/>
                              <a:gd name="T7" fmla="*/ 0 h 29"/>
                            </a:gdLst>
                            <a:ahLst/>
                            <a:cxnLst>
                              <a:cxn ang="0">
                                <a:pos x="T0" y="T1"/>
                              </a:cxn>
                              <a:cxn ang="0">
                                <a:pos x="T2" y="T3"/>
                              </a:cxn>
                              <a:cxn ang="0">
                                <a:pos x="T4" y="T5"/>
                              </a:cxn>
                              <a:cxn ang="0">
                                <a:pos x="T6" y="T7"/>
                              </a:cxn>
                            </a:cxnLst>
                            <a:rect l="0" t="0" r="r" b="b"/>
                            <a:pathLst>
                              <a:path w="18" h="29">
                                <a:moveTo>
                                  <a:pt x="2" y="0"/>
                                </a:moveTo>
                                <a:cubicBezTo>
                                  <a:pt x="0" y="12"/>
                                  <a:pt x="8" y="23"/>
                                  <a:pt x="17" y="29"/>
                                </a:cubicBezTo>
                                <a:cubicBezTo>
                                  <a:pt x="18" y="20"/>
                                  <a:pt x="18" y="20"/>
                                  <a:pt x="18" y="20"/>
                                </a:cubicBezTo>
                                <a:cubicBezTo>
                                  <a:pt x="17" y="12"/>
                                  <a:pt x="9" y="4"/>
                                  <a:pt x="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8" name="Freeform 47"/>
                        <wps:cNvSpPr>
                          <a:spLocks/>
                        </wps:cNvSpPr>
                        <wps:spPr bwMode="auto">
                          <a:xfrm>
                            <a:off x="795" y="508"/>
                            <a:ext cx="14" cy="21"/>
                          </a:xfrm>
                          <a:custGeom>
                            <a:avLst/>
                            <a:gdLst>
                              <a:gd name="T0" fmla="*/ 4 w 21"/>
                              <a:gd name="T1" fmla="*/ 0 h 30"/>
                              <a:gd name="T2" fmla="*/ 1 w 21"/>
                              <a:gd name="T3" fmla="*/ 11 h 30"/>
                              <a:gd name="T4" fmla="*/ 16 w 21"/>
                              <a:gd name="T5" fmla="*/ 30 h 30"/>
                              <a:gd name="T6" fmla="*/ 4 w 21"/>
                              <a:gd name="T7" fmla="*/ 0 h 30"/>
                            </a:gdLst>
                            <a:ahLst/>
                            <a:cxnLst>
                              <a:cxn ang="0">
                                <a:pos x="T0" y="T1"/>
                              </a:cxn>
                              <a:cxn ang="0">
                                <a:pos x="T2" y="T3"/>
                              </a:cxn>
                              <a:cxn ang="0">
                                <a:pos x="T4" y="T5"/>
                              </a:cxn>
                              <a:cxn ang="0">
                                <a:pos x="T6" y="T7"/>
                              </a:cxn>
                            </a:cxnLst>
                            <a:rect l="0" t="0" r="r" b="b"/>
                            <a:pathLst>
                              <a:path w="21" h="30">
                                <a:moveTo>
                                  <a:pt x="4" y="0"/>
                                </a:moveTo>
                                <a:cubicBezTo>
                                  <a:pt x="3" y="3"/>
                                  <a:pt x="0" y="8"/>
                                  <a:pt x="1" y="11"/>
                                </a:cubicBezTo>
                                <a:cubicBezTo>
                                  <a:pt x="2" y="18"/>
                                  <a:pt x="12" y="20"/>
                                  <a:pt x="16" y="30"/>
                                </a:cubicBezTo>
                                <a:cubicBezTo>
                                  <a:pt x="21" y="21"/>
                                  <a:pt x="14" y="3"/>
                                  <a:pt x="4"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9" name="Freeform 48"/>
                        <wps:cNvSpPr>
                          <a:spLocks/>
                        </wps:cNvSpPr>
                        <wps:spPr bwMode="auto">
                          <a:xfrm>
                            <a:off x="785" y="521"/>
                            <a:ext cx="15" cy="24"/>
                          </a:xfrm>
                          <a:custGeom>
                            <a:avLst/>
                            <a:gdLst>
                              <a:gd name="T0" fmla="*/ 12 w 22"/>
                              <a:gd name="T1" fmla="*/ 0 h 35"/>
                              <a:gd name="T2" fmla="*/ 7 w 22"/>
                              <a:gd name="T3" fmla="*/ 8 h 35"/>
                              <a:gd name="T4" fmla="*/ 13 w 22"/>
                              <a:gd name="T5" fmla="*/ 35 h 35"/>
                              <a:gd name="T6" fmla="*/ 19 w 22"/>
                              <a:gd name="T7" fmla="*/ 11 h 35"/>
                              <a:gd name="T8" fmla="*/ 12 w 22"/>
                              <a:gd name="T9" fmla="*/ 0 h 35"/>
                            </a:gdLst>
                            <a:ahLst/>
                            <a:cxnLst>
                              <a:cxn ang="0">
                                <a:pos x="T0" y="T1"/>
                              </a:cxn>
                              <a:cxn ang="0">
                                <a:pos x="T2" y="T3"/>
                              </a:cxn>
                              <a:cxn ang="0">
                                <a:pos x="T4" y="T5"/>
                              </a:cxn>
                              <a:cxn ang="0">
                                <a:pos x="T6" y="T7"/>
                              </a:cxn>
                              <a:cxn ang="0">
                                <a:pos x="T8" y="T9"/>
                              </a:cxn>
                            </a:cxnLst>
                            <a:rect l="0" t="0" r="r" b="b"/>
                            <a:pathLst>
                              <a:path w="22" h="35">
                                <a:moveTo>
                                  <a:pt x="12" y="0"/>
                                </a:moveTo>
                                <a:cubicBezTo>
                                  <a:pt x="7" y="8"/>
                                  <a:pt x="7" y="8"/>
                                  <a:pt x="7" y="8"/>
                                </a:cubicBezTo>
                                <a:cubicBezTo>
                                  <a:pt x="0" y="19"/>
                                  <a:pt x="13" y="28"/>
                                  <a:pt x="13" y="35"/>
                                </a:cubicBezTo>
                                <a:cubicBezTo>
                                  <a:pt x="17" y="31"/>
                                  <a:pt x="22" y="19"/>
                                  <a:pt x="19" y="11"/>
                                </a:cubicBezTo>
                                <a:cubicBezTo>
                                  <a:pt x="18" y="7"/>
                                  <a:pt x="16" y="3"/>
                                  <a:pt x="1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0" name="Freeform 49"/>
                        <wps:cNvSpPr>
                          <a:spLocks/>
                        </wps:cNvSpPr>
                        <wps:spPr bwMode="auto">
                          <a:xfrm>
                            <a:off x="758" y="520"/>
                            <a:ext cx="27" cy="11"/>
                          </a:xfrm>
                          <a:custGeom>
                            <a:avLst/>
                            <a:gdLst>
                              <a:gd name="T0" fmla="*/ 23 w 39"/>
                              <a:gd name="T1" fmla="*/ 3 h 16"/>
                              <a:gd name="T2" fmla="*/ 0 w 39"/>
                              <a:gd name="T3" fmla="*/ 12 h 16"/>
                              <a:gd name="T4" fmla="*/ 21 w 39"/>
                              <a:gd name="T5" fmla="*/ 16 h 16"/>
                              <a:gd name="T6" fmla="*/ 39 w 39"/>
                              <a:gd name="T7" fmla="*/ 0 h 16"/>
                              <a:gd name="T8" fmla="*/ 23 w 39"/>
                              <a:gd name="T9" fmla="*/ 3 h 16"/>
                            </a:gdLst>
                            <a:ahLst/>
                            <a:cxnLst>
                              <a:cxn ang="0">
                                <a:pos x="T0" y="T1"/>
                              </a:cxn>
                              <a:cxn ang="0">
                                <a:pos x="T2" y="T3"/>
                              </a:cxn>
                              <a:cxn ang="0">
                                <a:pos x="T4" y="T5"/>
                              </a:cxn>
                              <a:cxn ang="0">
                                <a:pos x="T6" y="T7"/>
                              </a:cxn>
                              <a:cxn ang="0">
                                <a:pos x="T8" y="T9"/>
                              </a:cxn>
                            </a:cxnLst>
                            <a:rect l="0" t="0" r="r" b="b"/>
                            <a:pathLst>
                              <a:path w="39" h="16">
                                <a:moveTo>
                                  <a:pt x="23" y="3"/>
                                </a:moveTo>
                                <a:cubicBezTo>
                                  <a:pt x="18" y="5"/>
                                  <a:pt x="6" y="13"/>
                                  <a:pt x="0" y="12"/>
                                </a:cubicBezTo>
                                <a:cubicBezTo>
                                  <a:pt x="3" y="16"/>
                                  <a:pt x="16" y="15"/>
                                  <a:pt x="21" y="16"/>
                                </a:cubicBezTo>
                                <a:cubicBezTo>
                                  <a:pt x="29" y="16"/>
                                  <a:pt x="35" y="7"/>
                                  <a:pt x="39" y="0"/>
                                </a:cubicBezTo>
                                <a:lnTo>
                                  <a:pt x="23"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Freeform 50"/>
                        <wps:cNvSpPr>
                          <a:spLocks/>
                        </wps:cNvSpPr>
                        <wps:spPr bwMode="auto">
                          <a:xfrm>
                            <a:off x="770" y="536"/>
                            <a:ext cx="16" cy="23"/>
                          </a:xfrm>
                          <a:custGeom>
                            <a:avLst/>
                            <a:gdLst>
                              <a:gd name="T0" fmla="*/ 19 w 23"/>
                              <a:gd name="T1" fmla="*/ 0 h 34"/>
                              <a:gd name="T2" fmla="*/ 0 w 23"/>
                              <a:gd name="T3" fmla="*/ 34 h 34"/>
                              <a:gd name="T4" fmla="*/ 19 w 23"/>
                              <a:gd name="T5" fmla="*/ 21 h 34"/>
                              <a:gd name="T6" fmla="*/ 19 w 23"/>
                              <a:gd name="T7" fmla="*/ 0 h 34"/>
                            </a:gdLst>
                            <a:ahLst/>
                            <a:cxnLst>
                              <a:cxn ang="0">
                                <a:pos x="T0" y="T1"/>
                              </a:cxn>
                              <a:cxn ang="0">
                                <a:pos x="T2" y="T3"/>
                              </a:cxn>
                              <a:cxn ang="0">
                                <a:pos x="T4" y="T5"/>
                              </a:cxn>
                              <a:cxn ang="0">
                                <a:pos x="T6" y="T7"/>
                              </a:cxn>
                            </a:cxnLst>
                            <a:rect l="0" t="0" r="r" b="b"/>
                            <a:pathLst>
                              <a:path w="23" h="34">
                                <a:moveTo>
                                  <a:pt x="19" y="0"/>
                                </a:moveTo>
                                <a:cubicBezTo>
                                  <a:pt x="3" y="4"/>
                                  <a:pt x="13" y="23"/>
                                  <a:pt x="0" y="34"/>
                                </a:cubicBezTo>
                                <a:cubicBezTo>
                                  <a:pt x="9" y="32"/>
                                  <a:pt x="13" y="32"/>
                                  <a:pt x="19" y="21"/>
                                </a:cubicBezTo>
                                <a:cubicBezTo>
                                  <a:pt x="22" y="15"/>
                                  <a:pt x="23" y="5"/>
                                  <a:pt x="19"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 name="Freeform 51"/>
                        <wps:cNvSpPr>
                          <a:spLocks/>
                        </wps:cNvSpPr>
                        <wps:spPr bwMode="auto">
                          <a:xfrm>
                            <a:off x="695" y="501"/>
                            <a:ext cx="18" cy="26"/>
                          </a:xfrm>
                          <a:custGeom>
                            <a:avLst/>
                            <a:gdLst>
                              <a:gd name="T0" fmla="*/ 3 w 26"/>
                              <a:gd name="T1" fmla="*/ 16 h 39"/>
                              <a:gd name="T2" fmla="*/ 9 w 26"/>
                              <a:gd name="T3" fmla="*/ 39 h 39"/>
                              <a:gd name="T4" fmla="*/ 17 w 26"/>
                              <a:gd name="T5" fmla="*/ 0 h 39"/>
                              <a:gd name="T6" fmla="*/ 3 w 26"/>
                              <a:gd name="T7" fmla="*/ 16 h 39"/>
                            </a:gdLst>
                            <a:ahLst/>
                            <a:cxnLst>
                              <a:cxn ang="0">
                                <a:pos x="T0" y="T1"/>
                              </a:cxn>
                              <a:cxn ang="0">
                                <a:pos x="T2" y="T3"/>
                              </a:cxn>
                              <a:cxn ang="0">
                                <a:pos x="T4" y="T5"/>
                              </a:cxn>
                              <a:cxn ang="0">
                                <a:pos x="T6" y="T7"/>
                              </a:cxn>
                            </a:cxnLst>
                            <a:rect l="0" t="0" r="r" b="b"/>
                            <a:pathLst>
                              <a:path w="26" h="39">
                                <a:moveTo>
                                  <a:pt x="3" y="16"/>
                                </a:moveTo>
                                <a:cubicBezTo>
                                  <a:pt x="0" y="28"/>
                                  <a:pt x="3" y="31"/>
                                  <a:pt x="9" y="39"/>
                                </a:cubicBezTo>
                                <a:cubicBezTo>
                                  <a:pt x="6" y="21"/>
                                  <a:pt x="26" y="14"/>
                                  <a:pt x="17" y="0"/>
                                </a:cubicBezTo>
                                <a:cubicBezTo>
                                  <a:pt x="10" y="2"/>
                                  <a:pt x="5" y="10"/>
                                  <a:pt x="3" y="16"/>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Freeform 52"/>
                        <wps:cNvSpPr>
                          <a:spLocks/>
                        </wps:cNvSpPr>
                        <wps:spPr bwMode="auto">
                          <a:xfrm>
                            <a:off x="744" y="533"/>
                            <a:ext cx="27" cy="14"/>
                          </a:xfrm>
                          <a:custGeom>
                            <a:avLst/>
                            <a:gdLst>
                              <a:gd name="T0" fmla="*/ 0 w 40"/>
                              <a:gd name="T1" fmla="*/ 17 h 21"/>
                              <a:gd name="T2" fmla="*/ 23 w 40"/>
                              <a:gd name="T3" fmla="*/ 17 h 21"/>
                              <a:gd name="T4" fmla="*/ 40 w 40"/>
                              <a:gd name="T5" fmla="*/ 7 h 21"/>
                              <a:gd name="T6" fmla="*/ 0 w 40"/>
                              <a:gd name="T7" fmla="*/ 17 h 21"/>
                            </a:gdLst>
                            <a:ahLst/>
                            <a:cxnLst>
                              <a:cxn ang="0">
                                <a:pos x="T0" y="T1"/>
                              </a:cxn>
                              <a:cxn ang="0">
                                <a:pos x="T2" y="T3"/>
                              </a:cxn>
                              <a:cxn ang="0">
                                <a:pos x="T4" y="T5"/>
                              </a:cxn>
                              <a:cxn ang="0">
                                <a:pos x="T6" y="T7"/>
                              </a:cxn>
                            </a:cxnLst>
                            <a:rect l="0" t="0" r="r" b="b"/>
                            <a:pathLst>
                              <a:path w="40" h="21">
                                <a:moveTo>
                                  <a:pt x="0" y="17"/>
                                </a:moveTo>
                                <a:cubicBezTo>
                                  <a:pt x="0" y="21"/>
                                  <a:pt x="16" y="20"/>
                                  <a:pt x="23" y="17"/>
                                </a:cubicBezTo>
                                <a:cubicBezTo>
                                  <a:pt x="27" y="16"/>
                                  <a:pt x="39" y="11"/>
                                  <a:pt x="40" y="7"/>
                                </a:cubicBezTo>
                                <a:cubicBezTo>
                                  <a:pt x="12" y="0"/>
                                  <a:pt x="22" y="11"/>
                                  <a:pt x="0" y="17"/>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7" name="Freeform 53"/>
                        <wps:cNvSpPr>
                          <a:spLocks/>
                        </wps:cNvSpPr>
                        <wps:spPr bwMode="auto">
                          <a:xfrm>
                            <a:off x="767" y="504"/>
                            <a:ext cx="25" cy="15"/>
                          </a:xfrm>
                          <a:custGeom>
                            <a:avLst/>
                            <a:gdLst>
                              <a:gd name="T0" fmla="*/ 0 w 37"/>
                              <a:gd name="T1" fmla="*/ 18 h 22"/>
                              <a:gd name="T2" fmla="*/ 23 w 37"/>
                              <a:gd name="T3" fmla="*/ 14 h 22"/>
                              <a:gd name="T4" fmla="*/ 37 w 37"/>
                              <a:gd name="T5" fmla="*/ 1 h 22"/>
                              <a:gd name="T6" fmla="*/ 0 w 37"/>
                              <a:gd name="T7" fmla="*/ 18 h 22"/>
                            </a:gdLst>
                            <a:ahLst/>
                            <a:cxnLst>
                              <a:cxn ang="0">
                                <a:pos x="T0" y="T1"/>
                              </a:cxn>
                              <a:cxn ang="0">
                                <a:pos x="T2" y="T3"/>
                              </a:cxn>
                              <a:cxn ang="0">
                                <a:pos x="T4" y="T5"/>
                              </a:cxn>
                              <a:cxn ang="0">
                                <a:pos x="T6" y="T7"/>
                              </a:cxn>
                            </a:cxnLst>
                            <a:rect l="0" t="0" r="r" b="b"/>
                            <a:pathLst>
                              <a:path w="37" h="22">
                                <a:moveTo>
                                  <a:pt x="0" y="18"/>
                                </a:moveTo>
                                <a:cubicBezTo>
                                  <a:pt x="1" y="22"/>
                                  <a:pt x="16" y="18"/>
                                  <a:pt x="23" y="14"/>
                                </a:cubicBezTo>
                                <a:cubicBezTo>
                                  <a:pt x="26" y="12"/>
                                  <a:pt x="37" y="6"/>
                                  <a:pt x="37" y="1"/>
                                </a:cubicBezTo>
                                <a:cubicBezTo>
                                  <a:pt x="9" y="0"/>
                                  <a:pt x="20" y="8"/>
                                  <a:pt x="0" y="1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8" name="Freeform 54"/>
                        <wps:cNvSpPr>
                          <a:spLocks/>
                        </wps:cNvSpPr>
                        <wps:spPr bwMode="auto">
                          <a:xfrm>
                            <a:off x="678" y="490"/>
                            <a:ext cx="26" cy="18"/>
                          </a:xfrm>
                          <a:custGeom>
                            <a:avLst/>
                            <a:gdLst>
                              <a:gd name="T0" fmla="*/ 37 w 37"/>
                              <a:gd name="T1" fmla="*/ 2 h 27"/>
                              <a:gd name="T2" fmla="*/ 19 w 37"/>
                              <a:gd name="T3" fmla="*/ 8 h 27"/>
                              <a:gd name="T4" fmla="*/ 3 w 37"/>
                              <a:gd name="T5" fmla="*/ 25 h 27"/>
                              <a:gd name="T6" fmla="*/ 37 w 37"/>
                              <a:gd name="T7" fmla="*/ 2 h 27"/>
                            </a:gdLst>
                            <a:ahLst/>
                            <a:cxnLst>
                              <a:cxn ang="0">
                                <a:pos x="T0" y="T1"/>
                              </a:cxn>
                              <a:cxn ang="0">
                                <a:pos x="T2" y="T3"/>
                              </a:cxn>
                              <a:cxn ang="0">
                                <a:pos x="T4" y="T5"/>
                              </a:cxn>
                              <a:cxn ang="0">
                                <a:pos x="T6" y="T7"/>
                              </a:cxn>
                            </a:cxnLst>
                            <a:rect l="0" t="0" r="r" b="b"/>
                            <a:pathLst>
                              <a:path w="37" h="27">
                                <a:moveTo>
                                  <a:pt x="37" y="2"/>
                                </a:moveTo>
                                <a:cubicBezTo>
                                  <a:pt x="33" y="0"/>
                                  <a:pt x="21" y="6"/>
                                  <a:pt x="19" y="8"/>
                                </a:cubicBezTo>
                                <a:cubicBezTo>
                                  <a:pt x="11" y="11"/>
                                  <a:pt x="0" y="22"/>
                                  <a:pt x="3" y="25"/>
                                </a:cubicBezTo>
                                <a:cubicBezTo>
                                  <a:pt x="22" y="13"/>
                                  <a:pt x="23" y="27"/>
                                  <a:pt x="37"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2" name="Freeform 55"/>
                        <wps:cNvSpPr>
                          <a:spLocks/>
                        </wps:cNvSpPr>
                        <wps:spPr bwMode="auto">
                          <a:xfrm>
                            <a:off x="730" y="454"/>
                            <a:ext cx="22" cy="11"/>
                          </a:xfrm>
                          <a:custGeom>
                            <a:avLst/>
                            <a:gdLst>
                              <a:gd name="T0" fmla="*/ 0 w 32"/>
                              <a:gd name="T1" fmla="*/ 5 h 15"/>
                              <a:gd name="T2" fmla="*/ 20 w 32"/>
                              <a:gd name="T3" fmla="*/ 15 h 15"/>
                              <a:gd name="T4" fmla="*/ 32 w 32"/>
                              <a:gd name="T5" fmla="*/ 10 h 15"/>
                              <a:gd name="T6" fmla="*/ 0 w 32"/>
                              <a:gd name="T7" fmla="*/ 5 h 15"/>
                            </a:gdLst>
                            <a:ahLst/>
                            <a:cxnLst>
                              <a:cxn ang="0">
                                <a:pos x="T0" y="T1"/>
                              </a:cxn>
                              <a:cxn ang="0">
                                <a:pos x="T2" y="T3"/>
                              </a:cxn>
                              <a:cxn ang="0">
                                <a:pos x="T4" y="T5"/>
                              </a:cxn>
                              <a:cxn ang="0">
                                <a:pos x="T6" y="T7"/>
                              </a:cxn>
                            </a:cxnLst>
                            <a:rect l="0" t="0" r="r" b="b"/>
                            <a:pathLst>
                              <a:path w="32" h="15">
                                <a:moveTo>
                                  <a:pt x="0" y="5"/>
                                </a:moveTo>
                                <a:cubicBezTo>
                                  <a:pt x="9" y="8"/>
                                  <a:pt x="14" y="14"/>
                                  <a:pt x="20" y="15"/>
                                </a:cubicBezTo>
                                <a:cubicBezTo>
                                  <a:pt x="28" y="15"/>
                                  <a:pt x="30" y="13"/>
                                  <a:pt x="32" y="10"/>
                                </a:cubicBezTo>
                                <a:cubicBezTo>
                                  <a:pt x="29" y="0"/>
                                  <a:pt x="9" y="1"/>
                                  <a:pt x="0" y="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7" name="Freeform 56"/>
                        <wps:cNvSpPr>
                          <a:spLocks/>
                        </wps:cNvSpPr>
                        <wps:spPr bwMode="auto">
                          <a:xfrm>
                            <a:off x="750" y="465"/>
                            <a:ext cx="13" cy="22"/>
                          </a:xfrm>
                          <a:custGeom>
                            <a:avLst/>
                            <a:gdLst>
                              <a:gd name="T0" fmla="*/ 14 w 18"/>
                              <a:gd name="T1" fmla="*/ 32 h 32"/>
                              <a:gd name="T2" fmla="*/ 16 w 18"/>
                              <a:gd name="T3" fmla="*/ 10 h 32"/>
                              <a:gd name="T4" fmla="*/ 8 w 18"/>
                              <a:gd name="T5" fmla="*/ 0 h 32"/>
                              <a:gd name="T6" fmla="*/ 14 w 18"/>
                              <a:gd name="T7" fmla="*/ 32 h 32"/>
                            </a:gdLst>
                            <a:ahLst/>
                            <a:cxnLst>
                              <a:cxn ang="0">
                                <a:pos x="T0" y="T1"/>
                              </a:cxn>
                              <a:cxn ang="0">
                                <a:pos x="T2" y="T3"/>
                              </a:cxn>
                              <a:cxn ang="0">
                                <a:pos x="T4" y="T5"/>
                              </a:cxn>
                              <a:cxn ang="0">
                                <a:pos x="T6" y="T7"/>
                              </a:cxn>
                            </a:cxnLst>
                            <a:rect l="0" t="0" r="r" b="b"/>
                            <a:pathLst>
                              <a:path w="18" h="32">
                                <a:moveTo>
                                  <a:pt x="14" y="32"/>
                                </a:moveTo>
                                <a:cubicBezTo>
                                  <a:pt x="14" y="22"/>
                                  <a:pt x="18" y="16"/>
                                  <a:pt x="16" y="10"/>
                                </a:cubicBezTo>
                                <a:cubicBezTo>
                                  <a:pt x="14" y="2"/>
                                  <a:pt x="11" y="1"/>
                                  <a:pt x="8" y="0"/>
                                </a:cubicBezTo>
                                <a:cubicBezTo>
                                  <a:pt x="0" y="6"/>
                                  <a:pt x="7" y="24"/>
                                  <a:pt x="14" y="3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8" name="Freeform 57"/>
                        <wps:cNvSpPr>
                          <a:spLocks/>
                        </wps:cNvSpPr>
                        <wps:spPr bwMode="auto">
                          <a:xfrm>
                            <a:off x="710" y="462"/>
                            <a:ext cx="26" cy="14"/>
                          </a:xfrm>
                          <a:custGeom>
                            <a:avLst/>
                            <a:gdLst>
                              <a:gd name="T0" fmla="*/ 27 w 38"/>
                              <a:gd name="T1" fmla="*/ 2 h 20"/>
                              <a:gd name="T2" fmla="*/ 0 w 38"/>
                              <a:gd name="T3" fmla="*/ 9 h 20"/>
                              <a:gd name="T4" fmla="*/ 30 w 38"/>
                              <a:gd name="T5" fmla="*/ 15 h 20"/>
                              <a:gd name="T6" fmla="*/ 38 w 38"/>
                              <a:gd name="T7" fmla="*/ 11 h 20"/>
                              <a:gd name="T8" fmla="*/ 27 w 38"/>
                              <a:gd name="T9" fmla="*/ 2 h 20"/>
                            </a:gdLst>
                            <a:ahLst/>
                            <a:cxnLst>
                              <a:cxn ang="0">
                                <a:pos x="T0" y="T1"/>
                              </a:cxn>
                              <a:cxn ang="0">
                                <a:pos x="T2" y="T3"/>
                              </a:cxn>
                              <a:cxn ang="0">
                                <a:pos x="T4" y="T5"/>
                              </a:cxn>
                              <a:cxn ang="0">
                                <a:pos x="T6" y="T7"/>
                              </a:cxn>
                              <a:cxn ang="0">
                                <a:pos x="T8" y="T9"/>
                              </a:cxn>
                            </a:cxnLst>
                            <a:rect l="0" t="0" r="r" b="b"/>
                            <a:pathLst>
                              <a:path w="38" h="20">
                                <a:moveTo>
                                  <a:pt x="27" y="2"/>
                                </a:moveTo>
                                <a:cubicBezTo>
                                  <a:pt x="19" y="0"/>
                                  <a:pt x="5" y="5"/>
                                  <a:pt x="0" y="9"/>
                                </a:cubicBezTo>
                                <a:cubicBezTo>
                                  <a:pt x="11" y="8"/>
                                  <a:pt x="17" y="20"/>
                                  <a:pt x="30" y="15"/>
                                </a:cubicBezTo>
                                <a:cubicBezTo>
                                  <a:pt x="38" y="11"/>
                                  <a:pt x="38" y="11"/>
                                  <a:pt x="38" y="11"/>
                                </a:cubicBezTo>
                                <a:cubicBezTo>
                                  <a:pt x="35" y="6"/>
                                  <a:pt x="31" y="4"/>
                                  <a:pt x="27"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9" name="Freeform 58"/>
                        <wps:cNvSpPr>
                          <a:spLocks/>
                        </wps:cNvSpPr>
                        <wps:spPr bwMode="auto">
                          <a:xfrm>
                            <a:off x="738" y="470"/>
                            <a:ext cx="14" cy="25"/>
                          </a:xfrm>
                          <a:custGeom>
                            <a:avLst/>
                            <a:gdLst>
                              <a:gd name="T0" fmla="*/ 2 w 20"/>
                              <a:gd name="T1" fmla="*/ 11 h 37"/>
                              <a:gd name="T2" fmla="*/ 10 w 20"/>
                              <a:gd name="T3" fmla="*/ 37 h 37"/>
                              <a:gd name="T4" fmla="*/ 14 w 20"/>
                              <a:gd name="T5" fmla="*/ 8 h 37"/>
                              <a:gd name="T6" fmla="*/ 10 w 20"/>
                              <a:gd name="T7" fmla="*/ 0 h 37"/>
                              <a:gd name="T8" fmla="*/ 2 w 20"/>
                              <a:gd name="T9" fmla="*/ 11 h 37"/>
                            </a:gdLst>
                            <a:ahLst/>
                            <a:cxnLst>
                              <a:cxn ang="0">
                                <a:pos x="T0" y="T1"/>
                              </a:cxn>
                              <a:cxn ang="0">
                                <a:pos x="T2" y="T3"/>
                              </a:cxn>
                              <a:cxn ang="0">
                                <a:pos x="T4" y="T5"/>
                              </a:cxn>
                              <a:cxn ang="0">
                                <a:pos x="T6" y="T7"/>
                              </a:cxn>
                              <a:cxn ang="0">
                                <a:pos x="T8" y="T9"/>
                              </a:cxn>
                            </a:cxnLst>
                            <a:rect l="0" t="0" r="r" b="b"/>
                            <a:pathLst>
                              <a:path w="20" h="37">
                                <a:moveTo>
                                  <a:pt x="2" y="11"/>
                                </a:moveTo>
                                <a:cubicBezTo>
                                  <a:pt x="0" y="19"/>
                                  <a:pt x="6" y="33"/>
                                  <a:pt x="10" y="37"/>
                                </a:cubicBezTo>
                                <a:cubicBezTo>
                                  <a:pt x="9" y="27"/>
                                  <a:pt x="20" y="20"/>
                                  <a:pt x="14" y="8"/>
                                </a:cubicBezTo>
                                <a:cubicBezTo>
                                  <a:pt x="10" y="0"/>
                                  <a:pt x="10" y="0"/>
                                  <a:pt x="10" y="0"/>
                                </a:cubicBezTo>
                                <a:cubicBezTo>
                                  <a:pt x="6" y="3"/>
                                  <a:pt x="3" y="6"/>
                                  <a:pt x="2" y="11"/>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0" name="Freeform 59"/>
                        <wps:cNvSpPr>
                          <a:spLocks/>
                        </wps:cNvSpPr>
                        <wps:spPr bwMode="auto">
                          <a:xfrm>
                            <a:off x="746" y="550"/>
                            <a:ext cx="21" cy="14"/>
                          </a:xfrm>
                          <a:custGeom>
                            <a:avLst/>
                            <a:gdLst>
                              <a:gd name="T0" fmla="*/ 32 w 32"/>
                              <a:gd name="T1" fmla="*/ 0 h 21"/>
                              <a:gd name="T2" fmla="*/ 23 w 32"/>
                              <a:gd name="T3" fmla="*/ 0 h 21"/>
                              <a:gd name="T4" fmla="*/ 0 w 32"/>
                              <a:gd name="T5" fmla="*/ 20 h 21"/>
                              <a:gd name="T6" fmla="*/ 27 w 32"/>
                              <a:gd name="T7" fmla="*/ 12 h 21"/>
                              <a:gd name="T8" fmla="*/ 32 w 32"/>
                              <a:gd name="T9" fmla="*/ 0 h 21"/>
                            </a:gdLst>
                            <a:ahLst/>
                            <a:cxnLst>
                              <a:cxn ang="0">
                                <a:pos x="T0" y="T1"/>
                              </a:cxn>
                              <a:cxn ang="0">
                                <a:pos x="T2" y="T3"/>
                              </a:cxn>
                              <a:cxn ang="0">
                                <a:pos x="T4" y="T5"/>
                              </a:cxn>
                              <a:cxn ang="0">
                                <a:pos x="T6" y="T7"/>
                              </a:cxn>
                              <a:cxn ang="0">
                                <a:pos x="T8" y="T9"/>
                              </a:cxn>
                            </a:cxnLst>
                            <a:rect l="0" t="0" r="r" b="b"/>
                            <a:pathLst>
                              <a:path w="32" h="21">
                                <a:moveTo>
                                  <a:pt x="32" y="0"/>
                                </a:moveTo>
                                <a:cubicBezTo>
                                  <a:pt x="23" y="0"/>
                                  <a:pt x="23" y="0"/>
                                  <a:pt x="23" y="0"/>
                                </a:cubicBezTo>
                                <a:cubicBezTo>
                                  <a:pt x="9" y="2"/>
                                  <a:pt x="10" y="16"/>
                                  <a:pt x="0" y="20"/>
                                </a:cubicBezTo>
                                <a:cubicBezTo>
                                  <a:pt x="6" y="21"/>
                                  <a:pt x="21" y="19"/>
                                  <a:pt x="27" y="12"/>
                                </a:cubicBezTo>
                                <a:cubicBezTo>
                                  <a:pt x="30" y="9"/>
                                  <a:pt x="31" y="5"/>
                                  <a:pt x="32"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1" name="Freeform 60"/>
                        <wps:cNvSpPr>
                          <a:spLocks/>
                        </wps:cNvSpPr>
                        <wps:spPr bwMode="auto">
                          <a:xfrm>
                            <a:off x="695" y="474"/>
                            <a:ext cx="24" cy="14"/>
                          </a:xfrm>
                          <a:custGeom>
                            <a:avLst/>
                            <a:gdLst>
                              <a:gd name="T0" fmla="*/ 16 w 36"/>
                              <a:gd name="T1" fmla="*/ 2 h 20"/>
                              <a:gd name="T2" fmla="*/ 0 w 36"/>
                              <a:gd name="T3" fmla="*/ 19 h 20"/>
                              <a:gd name="T4" fmla="*/ 36 w 36"/>
                              <a:gd name="T5" fmla="*/ 4 h 20"/>
                              <a:gd name="T6" fmla="*/ 16 w 36"/>
                              <a:gd name="T7" fmla="*/ 2 h 20"/>
                            </a:gdLst>
                            <a:ahLst/>
                            <a:cxnLst>
                              <a:cxn ang="0">
                                <a:pos x="T0" y="T1"/>
                              </a:cxn>
                              <a:cxn ang="0">
                                <a:pos x="T2" y="T3"/>
                              </a:cxn>
                              <a:cxn ang="0">
                                <a:pos x="T4" y="T5"/>
                              </a:cxn>
                              <a:cxn ang="0">
                                <a:pos x="T6" y="T7"/>
                              </a:cxn>
                            </a:cxnLst>
                            <a:rect l="0" t="0" r="r" b="b"/>
                            <a:pathLst>
                              <a:path w="36" h="20">
                                <a:moveTo>
                                  <a:pt x="16" y="2"/>
                                </a:moveTo>
                                <a:cubicBezTo>
                                  <a:pt x="4" y="6"/>
                                  <a:pt x="3" y="10"/>
                                  <a:pt x="0" y="19"/>
                                </a:cubicBezTo>
                                <a:cubicBezTo>
                                  <a:pt x="13" y="7"/>
                                  <a:pt x="30" y="20"/>
                                  <a:pt x="36" y="4"/>
                                </a:cubicBezTo>
                                <a:cubicBezTo>
                                  <a:pt x="31" y="0"/>
                                  <a:pt x="21" y="0"/>
                                  <a:pt x="16" y="2"/>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2" name="Freeform 61"/>
                        <wps:cNvSpPr>
                          <a:spLocks/>
                        </wps:cNvSpPr>
                        <wps:spPr bwMode="auto">
                          <a:xfrm>
                            <a:off x="724" y="478"/>
                            <a:ext cx="15" cy="27"/>
                          </a:xfrm>
                          <a:custGeom>
                            <a:avLst/>
                            <a:gdLst>
                              <a:gd name="T0" fmla="*/ 1 w 22"/>
                              <a:gd name="T1" fmla="*/ 19 h 39"/>
                              <a:gd name="T2" fmla="*/ 13 w 22"/>
                              <a:gd name="T3" fmla="*/ 39 h 39"/>
                              <a:gd name="T4" fmla="*/ 9 w 22"/>
                              <a:gd name="T5" fmla="*/ 0 h 39"/>
                              <a:gd name="T6" fmla="*/ 1 w 22"/>
                              <a:gd name="T7" fmla="*/ 19 h 39"/>
                            </a:gdLst>
                            <a:ahLst/>
                            <a:cxnLst>
                              <a:cxn ang="0">
                                <a:pos x="T0" y="T1"/>
                              </a:cxn>
                              <a:cxn ang="0">
                                <a:pos x="T2" y="T3"/>
                              </a:cxn>
                              <a:cxn ang="0">
                                <a:pos x="T4" y="T5"/>
                              </a:cxn>
                              <a:cxn ang="0">
                                <a:pos x="T6" y="T7"/>
                              </a:cxn>
                            </a:cxnLst>
                            <a:rect l="0" t="0" r="r" b="b"/>
                            <a:pathLst>
                              <a:path w="22" h="39">
                                <a:moveTo>
                                  <a:pt x="1" y="19"/>
                                </a:moveTo>
                                <a:cubicBezTo>
                                  <a:pt x="2" y="32"/>
                                  <a:pt x="5" y="34"/>
                                  <a:pt x="13" y="39"/>
                                </a:cubicBezTo>
                                <a:cubicBezTo>
                                  <a:pt x="5" y="23"/>
                                  <a:pt x="22" y="10"/>
                                  <a:pt x="9" y="0"/>
                                </a:cubicBezTo>
                                <a:cubicBezTo>
                                  <a:pt x="3" y="4"/>
                                  <a:pt x="0" y="13"/>
                                  <a:pt x="1" y="19"/>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3" name="Freeform 62"/>
                        <wps:cNvSpPr>
                          <a:spLocks/>
                        </wps:cNvSpPr>
                        <wps:spPr bwMode="auto">
                          <a:xfrm>
                            <a:off x="714" y="491"/>
                            <a:ext cx="9" cy="26"/>
                          </a:xfrm>
                          <a:custGeom>
                            <a:avLst/>
                            <a:gdLst>
                              <a:gd name="T0" fmla="*/ 1 w 13"/>
                              <a:gd name="T1" fmla="*/ 0 h 39"/>
                              <a:gd name="T2" fmla="*/ 8 w 13"/>
                              <a:gd name="T3" fmla="*/ 39 h 39"/>
                              <a:gd name="T4" fmla="*/ 9 w 13"/>
                              <a:gd name="T5" fmla="*/ 10 h 39"/>
                              <a:gd name="T6" fmla="*/ 1 w 13"/>
                              <a:gd name="T7" fmla="*/ 0 h 39"/>
                            </a:gdLst>
                            <a:ahLst/>
                            <a:cxnLst>
                              <a:cxn ang="0">
                                <a:pos x="T0" y="T1"/>
                              </a:cxn>
                              <a:cxn ang="0">
                                <a:pos x="T2" y="T3"/>
                              </a:cxn>
                              <a:cxn ang="0">
                                <a:pos x="T4" y="T5"/>
                              </a:cxn>
                              <a:cxn ang="0">
                                <a:pos x="T6" y="T7"/>
                              </a:cxn>
                            </a:cxnLst>
                            <a:rect l="0" t="0" r="r" b="b"/>
                            <a:pathLst>
                              <a:path w="13" h="39">
                                <a:moveTo>
                                  <a:pt x="1" y="0"/>
                                </a:moveTo>
                                <a:cubicBezTo>
                                  <a:pt x="0" y="17"/>
                                  <a:pt x="0" y="31"/>
                                  <a:pt x="8" y="39"/>
                                </a:cubicBezTo>
                                <a:cubicBezTo>
                                  <a:pt x="13" y="25"/>
                                  <a:pt x="13" y="19"/>
                                  <a:pt x="9" y="10"/>
                                </a:cubicBezTo>
                                <a:cubicBezTo>
                                  <a:pt x="8" y="6"/>
                                  <a:pt x="4" y="0"/>
                                  <a:pt x="1"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24" name="Rectangle 3"/>
                      <wps:cNvSpPr/>
                      <wps:spPr>
                        <a:xfrm>
                          <a:off x="0" y="0"/>
                          <a:ext cx="162000" cy="16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05C41" id="Group 4" o:spid="_x0000_s1026" style="position:absolute;margin-left:0;margin-top:0;width:171.2pt;height:143.7pt;z-index:251658241;mso-wrap-distance-bottom:11.35pt;mso-position-horizontal:left;mso-position-horizontal-relative:page;mso-position-vertical:top;mso-position-vertical-relative:page;mso-width-relative:margin;mso-height-relative:margin" coordsize="21756,1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">
              <v:group id="_x0000_s1027" style="position:absolute;left:6276;top:2707;width:15480;height:15552" coordsize="1952,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AutoShape 3" o:spid="_x0000_s1028" style="position:absolute;top:1;width:1952;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o:lock v:ext="edit" aspectratio="t" text="t"/>
                </v:rect>
                <v:rect id="Rectangle 32" o:spid="_x0000_s1029" style="position:absolute;left:1;width:1950;height: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" fillcolor="#094183 [3215]" stroked="f"/>
                <v:shape id="Freeform 6" o:spid="_x0000_s1030" style="position:absolute;left:227;top:1282;width:90;height:109;visibility:visible;mso-wrap-style:square;v-text-anchor:top" coordsize="1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" path="m5,4c4,5,,24,,26v,3,1,4,2,4c4,30,5,28,6,27v,,3,-6,3,-6c12,17,16,15,29,15v,,22,,28,c57,99,57,99,57,99v,20,,36,-1,45c56,150,55,153,52,153v,,-6,1,-6,1c44,154,43,156,43,157v,3,3,3,4,3c64,160,64,160,64,160v4,,4,,4,c70,160,70,160,70,160v23,,23,,23,c97,160,97,158,97,157v,-1,-1,-3,-3,-3c85,153,85,153,85,153v-5,,-6,-3,-6,-9c78,135,78,119,78,99v,-84,,-84,,-84c80,15,102,15,102,15v19,,23,5,23,10c126,27,126,27,126,27v,2,,5,3,5c129,32,132,32,132,28v,-7,,-7,,-7c132,5,132,5,132,5v,-1,,-4,-2,-4c127,2,127,2,127,2v-3,,-8,1,-17,1c33,3,33,3,33,3,17,2,17,2,17,2v,,-7,-1,-7,-1c8,,8,,8,,6,,5,2,5,4e" stroked="f">
                  <v:path arrowok="t" o:connecttype="custom" o:connectlocs="3,3;0,18;1,20;4,18;6,14;20,10;39,10;39,67;38,98;35,104;31,105;29,107;32,109;44,109;46,109;48,109;63,109;66,107;64,105;58,104;54,98;53,67;53,10;70,10;85,17;86,18;88,22;90,19;90,14;90,3;89,1;87,1;75,2;23,2;12,1;7,1;5,0;3,3" o:connectangles="0,0,0,0,0,0,0,0,0,0,0,0,0,0,0,0,0,0,0,0,0,0,0,0,0,0,0,0,0,0,0,0,0,0,0,0,0,0"/>
                </v:shape>
                <v:shape id="Freeform 7" o:spid="_x0000_s1031" style="position:absolute;left:323;top:1284;width:111;height:107;visibility:visible;mso-wrap-style:square;v-text-anchor:top" coordsize="16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" path="m138,v-4,,-4,,-4,c132,,132,,132,,111,,111,,111,v-1,,-5,,-5,3c106,4,108,6,110,6v6,,6,,6,c122,7,123,10,124,16v,44,,44,,44c124,65,124,65,124,65,38,64,38,64,38,64v,-4,,-4,,-4c39,16,39,16,39,16v,-6,1,-9,6,-10c45,6,50,6,50,6v2,,3,-2,3,-3c53,1,51,,48,,31,,31,,31,,28,,28,,28,,25,,25,,25,,5,,5,,5,,2,,,1,,3,,4,1,6,3,6v7,,7,,7,c15,7,17,10,17,16v,,1,44,1,44c18,96,18,96,18,96v,20,,36,-1,45c16,147,15,150,12,150v,,-6,1,-6,1c4,151,3,153,3,154v,3,4,3,5,3c25,157,25,157,25,157v3,,3,,3,c30,157,30,157,30,157v23,,23,,23,c57,157,58,155,58,154v,-1,-1,-3,-3,-3c46,150,46,150,46,150v-5,,-6,-3,-7,-9c38,132,38,116,38,96v,-21,,-21,,-21c124,75,124,75,124,75v,21,,21,,21c124,116,124,132,123,141v-1,5,-2,9,-5,9c118,150,113,151,113,151v-3,,-4,2,-4,3c109,157,113,157,114,157v17,,17,,17,c134,157,134,157,134,157v3,,3,,3,c159,157,159,157,159,157v5,,5,-2,5,-3c164,153,163,151,161,151v-9,-1,-9,-1,-9,-1c147,150,146,147,145,141v-1,-9,-1,-25,-1,-45c144,60,144,60,144,60v1,-44,1,-44,1,-44c145,9,147,7,151,6v5,,5,,5,c158,6,159,4,159,3,159,,155,,154,l138,xe" stroked="f">
                  <v:path arrowok="t" o:connecttype="custom" o:connectlocs="91,0;75,0;74,4;84,11;84,44;26,41;30,4;36,2;21,0;17,0;0,2;7,4;12,41;12,96;4,103;5,107;19,107;36,107;37,103;26,96;26,51;84,65;80,102;74,105;89,107;93,107;111,105;103,102;97,65;98,11;106,4;104,0" o:connectangles="0,0,0,0,0,0,0,0,0,0,0,0,0,0,0,0,0,0,0,0,0,0,0,0,0,0,0,0,0,0,0,0"/>
                </v:shape>
                <v:shape id="Freeform 8" o:spid="_x0000_s1032" style="position:absolute;left:448;top:1283;width:64;height:108;visibility:visible;mso-wrap-style:square;v-text-anchor:top" coordsize="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" path="m84,1v-1,,-1,,-1,c75,2,75,2,75,2,28,2,28,2,28,2v-3,,-3,,-3,c5,2,5,2,5,2,4,2,,2,,5,,6,1,8,3,8v7,,7,,7,c15,9,17,12,17,18v1,44,1,44,1,44c18,98,18,98,18,98v,20,,36,-1,45c16,149,15,152,12,152v,,-6,1,-6,1c4,153,3,155,3,156v,3,4,3,5,3c24,159,24,159,24,159v4,,4,,4,c36,159,36,159,36,159v42,1,42,1,42,1c86,160,89,160,91,153v1,-4,3,-18,3,-20c94,132,94,129,91,129v-3,,-3,2,-4,4c86,141,84,144,79,146v-5,3,-14,3,-19,3c40,149,39,146,38,133v,-26,,-26,,-26c38,98,38,98,38,98v,-18,,-18,,-18c38,81,67,82,67,82v7,,9,3,9,6c76,88,77,94,77,94v,2,1,3,3,3c83,97,83,94,83,92,84,79,84,79,84,79,85,67,85,67,85,67v,-3,-2,-3,-2,-3c79,67,79,67,79,67v-2,2,-4,2,-9,3c38,70,38,70,38,70v,-57,,-57,,-57c40,13,62,13,65,13v12,2,13,4,14,6c79,19,80,26,80,26v,4,2,4,3,4c84,30,85,30,86,27v,,1,-11,1,-11c87,13,87,13,87,13v,,1,-7,1,-7c89,3,89,3,89,3,89,,87,,86,l84,1xe" stroked="f">
                  <v:path arrowok="t" o:connecttype="custom" o:connectlocs="57,1;57,1;51,1;19,1;17,1;3,1;0,3;2,5;7,5;12,12;12,42;12,66;12,97;8,103;4,103;2,105;5,107;16,107;19,107;25,107;53,108;62,103;64,90;62,87;59,90;54,99;41,101;26,90;26,72;26,66;26,54;46,55;52,59;52,63;54,65;57,62;57,53;58,45;57,43;54,45;48,47;26,47;26,9;44,9;54,13;54,18;57,20;59,18;59,11;59,9;60,4;61,2;59,0;57,1" o:connectangles="0,0,0,0,0,0,0,0,0,0,0,0,0,0,0,0,0,0,0,0,0,0,0,0,0,0,0,0,0,0,0,0,0,0,0,0,0,0,0,0,0,0,0,0,0,0,0,0,0,0,0,0,0,0"/>
                </v:shape>
                <v:shape id="Freeform 9" o:spid="_x0000_s1033" style="position:absolute;left:569;top:1284;width:106;height:109;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" path="m138,v-4,,-4,,-4,c132,,132,,132,,113,,113,,113,v-1,,-5,,-5,3c108,4,109,6,111,6v7,,7,,7,c124,7,125,10,125,16v,,1,44,1,44c126,86,126,86,126,86v,24,-4,39,-12,49c107,144,95,149,83,149v-11,,-20,-2,-29,-11c46,131,39,120,39,89v,-29,,-29,,-29c39,16,39,16,39,16,40,9,41,7,45,6v,,5,,5,c52,6,53,4,53,3,53,,50,,49,,34,,34,,34,,28,,28,,28,,24,,24,,24,,5,,5,,5,,4,,,,,3,,4,1,6,3,6v7,,7,,7,c15,7,17,10,17,16v1,44,1,44,1,44c18,90,18,90,18,90v,33,10,47,18,55c50,158,69,160,79,160v11,,28,-1,43,-15c140,129,142,103,142,82v,-22,,-22,,-22c142,16,142,16,142,16v1,-7,2,-9,6,-10c149,6,153,6,153,6v2,,3,-2,3,-3c156,,153,,152,l138,xe" stroked="f">
                  <v:path arrowok="t" o:connecttype="custom" o:connectlocs="94,0;91,0;90,0;77,0;73,2;75,4;80,4;85,11;86,41;86,59;77,92;56,102;37,94;27,61;27,41;27,11;31,4;34,4;36,2;33,0;23,0;19,0;16,0;3,0;0,2;2,4;7,4;12,11;12,41;12,61;24,99;54,109;83,99;96,56;96,41;96,11;101,4;104,4;106,2;103,0;94,0" o:connectangles="0,0,0,0,0,0,0,0,0,0,0,0,0,0,0,0,0,0,0,0,0,0,0,0,0,0,0,0,0,0,0,0,0,0,0,0,0,0,0,0,0"/>
                </v:shape>
                <v:shape id="Freeform 10" o:spid="_x0000_s1034" style="position:absolute;left:689;top:1282;width:114;height:110;visibility:visible;mso-wrap-style:square;v-text-anchor:top" coordsize="168,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" path="m17,12v,117,,117,,117c17,147,16,152,12,153v-1,,-8,1,-8,1c1,154,,156,,157v,3,4,3,5,3c22,160,22,160,22,160v3,,3,,3,c28,160,28,160,28,160v18,,18,,18,c48,160,52,160,52,157v,-1,-1,-3,-3,-3c39,153,39,153,39,153v-4,-1,-7,-5,-7,-22c32,131,30,45,29,37v5,6,51,56,51,56c102,117,131,146,133,148v12,12,14,14,16,14c152,162,153,159,153,146v,,,-120,,-120c153,13,154,10,159,9v,,5,,5,c167,9,168,7,168,6v,-3,-4,-3,-5,-3c149,3,149,3,149,3v-4,,-4,,-4,c141,3,141,3,141,3v-17,,-17,,-17,c122,3,118,3,118,6v,2,1,3,3,3c131,10,131,10,131,10v5,1,7,4,7,18c138,28,140,108,140,127v-4,-4,-15,-16,-15,-16c94,77,94,77,94,77,27,5,27,5,27,5,24,2,22,,21,,17,,17,4,17,12e" stroked="f">
                  <v:path arrowok="t" o:connecttype="custom" o:connectlocs="12,8;12,88;8,104;3,105;0,107;3,109;15,109;17,109;19,109;31,109;35,107;33,105;26,104;22,89;20,25;54,63;90,100;101,110;104,99;104,18;108,6;111,6;114,4;111,2;101,2;98,2;96,2;84,2;80,4;82,6;89,7;94,19;95,86;85,75;64,52;18,3;14,0;12,8" o:connectangles="0,0,0,0,0,0,0,0,0,0,0,0,0,0,0,0,0,0,0,0,0,0,0,0,0,0,0,0,0,0,0,0,0,0,0,0,0,0"/>
                </v:shape>
                <v:shape id="Freeform 11" o:spid="_x0000_s1035" style="position:absolute;left:822;top:1284;width:38;height:107;visibility:visible;mso-wrap-style:square;v-text-anchor:top" coordsize="56,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" path="m29,c26,,26,,26,,23,,23,,23,,5,,5,,5,,4,,,,,3,,4,2,6,4,6v6,,6,,6,c13,7,15,9,15,16v,,1,44,1,44c16,96,16,96,16,96v,20,,36,-1,45c14,147,13,150,10,150v,,-6,1,-6,1c2,151,1,153,1,154v,3,4,3,5,3c22,157,22,157,22,157v4,,4,,4,c28,157,28,157,28,157v23,,23,,23,c55,157,56,155,56,154v,-1,-1,-3,-3,-3c44,150,44,150,44,150v-5,,-6,-3,-7,-9c36,132,36,116,36,96v,-36,,-36,,-36c36,16,36,16,36,16,37,10,38,7,43,6v,,4,,4,c49,6,51,4,51,3,51,,47,,46,l29,xe" stroked="f">
                  <v:path arrowok="t" o:connecttype="custom" o:connectlocs="20,0;18,0;16,0;3,0;0,2;3,4;7,4;10,11;11,41;11,65;10,96;7,102;3,103;1,105;4,107;15,107;18,107;19,107;35,107;38,105;36,103;30,102;25,96;24,65;24,41;24,11;29,4;32,4;35,2;31,0;20,0" o:connectangles="0,0,0,0,0,0,0,0,0,0,0,0,0,0,0,0,0,0,0,0,0,0,0,0,0,0,0,0,0,0,0"/>
                </v:shape>
                <v:shape id="Freeform 12" o:spid="_x0000_s1036" style="position:absolute;left:866;top:1284;width:112;height:109;visibility:visible;mso-wrap-style:square;v-text-anchor:top" coordsize="1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" path="m148,v-3,,-3,,-3,c140,,140,,140,,125,,125,,125,v-2,,-6,,-6,3c119,4,119,6,123,6v7,,7,,7,c131,7,131,9,131,10v-1,7,-1,7,-1,7c126,30,100,97,88,127,85,120,50,26,50,26,47,18,44,12,44,9v,-1,1,-2,2,-2c53,6,53,6,53,6v3,,4,-2,4,-3c57,,52,,50,,35,,35,,35,,31,,31,,31,,26,,26,,26,,7,,7,,7,,4,,,,,3,,4,1,6,3,6v7,,7,,7,c17,8,20,10,24,21,75,148,75,148,75,148v3,9,5,12,8,12c86,160,86,158,89,151v4,-7,4,-7,4,-7c118,84,118,84,118,84,130,55,130,55,130,55,142,26,142,26,142,26,148,13,151,9,153,8v3,-2,7,-2,9,-2c165,6,166,4,166,3,166,1,164,,161,l148,xe" stroked="f">
                  <v:path arrowok="t" o:connecttype="custom" o:connectlocs="100,0;98,0;94,0;84,0;80,2;83,4;88,4;88,7;88,12;59,87;34,18;30,6;31,5;36,4;38,2;34,0;24,0;21,0;18,0;5,0;0,2;2,4;7,4;16,14;51,101;56,109;60,103;63,98;80,57;88,37;96,18;103,5;109,4;112,2;109,0;100,0" o:connectangles="0,0,0,0,0,0,0,0,0,0,0,0,0,0,0,0,0,0,0,0,0,0,0,0,0,0,0,0,0,0,0,0,0,0,0,0"/>
                </v:shape>
                <v:shape id="Freeform 13" o:spid="_x0000_s1037" style="position:absolute;left:984;top:1283;width:64;height:108;visibility:visible;mso-wrap-style:square;v-text-anchor:top" coordsize="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" path="m84,1v-1,,-1,,-1,c75,2,75,2,75,2v,,-47,,-47,c26,2,26,2,26,2,5,2,5,2,5,2,4,2,,2,,5,,6,2,8,4,8v6,,6,,6,c16,9,17,12,18,18v,,,44,,44c18,98,18,98,18,98v,20,,36,-1,45c16,149,15,152,12,152v,,-5,1,-5,1c4,153,3,155,3,156v,3,4,3,5,3c25,159,25,159,25,159v3,,3,,3,c36,159,36,159,36,159v43,1,43,1,43,1c87,160,90,160,91,153v1,-4,3,-18,3,-20c94,132,94,129,91,129v-2,,-3,2,-3,4c86,141,84,144,80,146v-5,3,-14,3,-19,3c41,149,39,146,38,133v,-26,,-26,,-26c38,98,38,98,38,98v,-18,,-18,,-18c38,81,67,82,67,82v8,,9,4,10,6c77,94,77,94,77,94v,2,2,3,3,3c83,97,83,94,83,92,84,79,84,79,84,79v,,2,-12,2,-12c86,64,84,64,83,64v-4,3,-4,3,-4,3c78,69,75,69,70,70v-32,,-32,,-32,c38,13,38,13,38,13v,,28,,28,c77,15,78,17,79,19v1,7,1,7,1,7c80,30,82,30,83,30v1,,3,,3,-3c86,27,87,17,87,17v,-4,,-4,,-4c89,3,89,3,89,3,89,,87,,87,l84,1xe" stroked="f">
                  <v:path arrowok="t" o:connecttype="custom" o:connectlocs="57,1;57,1;51,1;19,1;18,1;3,1;0,3;3,5;7,5;12,12;12,42;12,66;12,97;8,103;5,103;2,105;5,107;17,107;19,107;25,107;54,108;62,103;64,90;62,87;60,90;54,99;42,101;26,90;26,72;26,66;26,54;46,55;52,59;52,63;54,65;57,62;57,53;59,45;57,43;54,45;48,47;26,47;26,9;45,9;54,13;54,18;57,20;59,18;59,11;59,9;61,2;59,0;57,1" o:connectangles="0,0,0,0,0,0,0,0,0,0,0,0,0,0,0,0,0,0,0,0,0,0,0,0,0,0,0,0,0,0,0,0,0,0,0,0,0,0,0,0,0,0,0,0,0,0,0,0,0,0,0,0,0"/>
                </v:shape>
                <v:shape id="Freeform 14" o:spid="_x0000_s1038" style="position:absolute;left:1066;top:1284;width:107;height:107;visibility:visible;mso-wrap-style:square;v-text-anchor:top" coordsize="15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" path="m35,c28,,28,,28,,25,,25,,25,,5,,5,,5,,4,,,,,3,,4,1,6,3,6v7,,7,,7,c15,7,17,10,17,16v1,44,1,44,1,44c18,96,18,96,18,96v,20,,36,-1,45c16,146,15,150,12,150v,,-6,1,-6,1c4,151,3,153,3,154v,3,4,3,5,3c26,157,26,157,26,157v1,,3,,3,c52,157,52,157,52,157v4,,5,-2,5,-3c57,153,56,151,54,151v-9,-1,-9,-1,-9,-1c40,150,39,147,38,141,37,132,37,116,37,96v,-4,,-4,,-4c37,91,62,92,62,92v2,1,2,1,2,1c64,93,71,102,71,102v15,21,15,21,15,21c89,126,89,126,89,126v10,14,17,23,25,27c120,156,125,157,136,157v15,,15,,15,c154,157,157,157,157,154v,-2,-1,-3,-3,-3c146,151,146,151,146,151v-5,-1,-13,-4,-24,-15c112,125,99,109,85,90v,,-3,-3,-4,-5c97,70,105,55,105,38,105,23,96,13,90,9,79,1,64,,52,l35,xm38,79v-1,,-1,,-1,-1c37,11,37,11,37,11v,,,,1,-1c39,10,45,9,51,9v21,,34,15,34,40c85,63,80,74,73,79v-5,3,-10,3,-15,3c49,82,40,81,38,79e" stroked="f">
                  <v:path arrowok="t" o:connecttype="custom" o:connectlocs="24,0;19,0;17,0;3,0;0,2;2,4;7,4;12,11;12,41;12,65;12,96;8,102;4,103;2,105;5,107;18,107;20,107;35,107;39,105;37,103;31,102;26,96;25,65;25,63;42,63;44,63;48,70;59,84;61,86;78,104;93,107;103,107;107,105;105,103;100,103;83,93;58,61;55,58;72,26;61,6;35,0;24,0;26,54;25,53;25,7;26,7;35,6;58,33;50,54;40,56;26,54" o:connectangles="0,0,0,0,0,0,0,0,0,0,0,0,0,0,0,0,0,0,0,0,0,0,0,0,0,0,0,0,0,0,0,0,0,0,0,0,0,0,0,0,0,0,0,0,0,0,0,0,0,0,0"/>
                  <o:lock v:ext="edit" verticies="t"/>
                </v:shape>
                <v:shape id="Freeform 15" o:spid="_x0000_s1039" style="position:absolute;left:1176;top:1282;width:55;height:111;visibility:visible;mso-wrap-style:square;v-text-anchor:top" coordsize="8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" path="m5,38v,14,4,27,27,46c41,91,41,91,41,91v18,15,23,23,23,36c64,140,54,152,36,152v-7,,-25,-2,-29,-19c7,126,7,126,7,126v,-2,,-4,-3,-4c1,122,1,125,1,126v,,,2,,2c,148,,148,,148v,6,,8,4,9c11,161,21,163,32,163v12,,23,-3,31,-9c77,145,81,130,81,119,81,103,76,90,51,70,45,65,45,65,45,65,26,49,21,43,21,32,21,19,30,10,45,10v16,,22,7,24,10c70,22,71,27,71,30v,1,1,4,3,4c77,34,77,30,77,27,78,7,78,7,78,7v,-1,,-1,,-1c78,3,75,3,75,3,68,2,68,2,68,2,62,1,56,,48,,22,,5,15,5,38e" stroked="f">
                  <v:path arrowok="t" o:connecttype="custom" o:connectlocs="3,26;22,57;28,62;43,86;24,104;5,91;5,86;3,83;1,86;1,87;0,101;3,107;22,111;43,105;55,81;35,48;31,44;14,22;31,7;47,14;48,20;50,23;52,18;53,5;53,4;51,2;46,1;33,0;3,26" o:connectangles="0,0,0,0,0,0,0,0,0,0,0,0,0,0,0,0,0,0,0,0,0,0,0,0,0,0,0,0,0"/>
                </v:shape>
                <v:shape id="Freeform 16" o:spid="_x0000_s1040" style="position:absolute;left:1253;top:1284;width:37;height:107;visibility:visible;mso-wrap-style:square;v-text-anchor:top" coordsize="5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" path="m29,c25,,25,,25,,22,,22,,22,,5,,5,,5,,1,,,1,,3,,4,1,6,3,6v6,,6,,6,c12,7,14,9,15,16v,44,,44,,44c15,96,15,96,15,96v,20,,36,-1,45c13,147,12,150,9,150v,,-5,1,-5,1c1,151,,153,,154v,3,4,3,5,3c22,157,22,157,22,157v3,,3,,3,c28,157,28,157,28,157v22,,22,,22,c55,157,55,155,55,154v,-1,-1,-3,-3,-3c43,150,43,150,43,150v-5,,-6,-3,-7,-9c35,132,35,116,35,96v,-36,,-36,,-36c36,16,36,16,36,16v,-6,2,-9,6,-10c47,6,47,6,47,6v2,,3,-2,3,-3c50,,46,,45,l29,xe" stroked="f">
                  <v:path arrowok="t" o:connecttype="custom" o:connectlocs="20,0;17,0;15,0;3,0;0,2;2,4;6,4;10,11;10,41;10,65;9,96;6,102;3,103;0,105;3,107;15,107;17,107;19,107;34,107;37,105;35,103;29,102;24,96;24,65;24,41;24,11;28,4;32,4;34,2;30,0;20,0" o:connectangles="0,0,0,0,0,0,0,0,0,0,0,0,0,0,0,0,0,0,0,0,0,0,0,0,0,0,0,0,0,0,0"/>
                </v:shape>
                <v:shape id="Freeform 17" o:spid="_x0000_s1041" style="position:absolute;left:1300;top:1282;width:89;height:109;visibility:visible;mso-wrap-style:square;v-text-anchor:top" coordsize="1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" path="m4,5c4,5,,24,,27v,2,1,3,2,3c4,30,5,28,6,27,9,21,9,21,9,21v3,-5,7,-6,20,-6c29,15,51,15,57,15v,84,,84,,84c57,119,57,135,56,144v,6,-1,9,-4,9c52,153,46,154,46,154v-2,,-3,2,-3,3c43,160,46,160,47,160v17,,17,,17,c67,160,67,160,67,160v3,,3,,3,c93,160,93,160,93,160v4,,4,-2,4,-3c97,156,96,154,94,154v-9,-1,-9,-1,-9,-1c80,153,79,150,79,144,78,135,78,119,78,99v,-84,,-84,,-84c80,15,102,15,102,15v19,,23,5,23,10c125,25,126,27,126,27v,2,,5,3,5c129,32,132,32,132,28v,-7,,-7,,-7c132,5,132,5,132,5v,-1,,-4,-2,-4c127,2,127,2,127,2v-3,,-8,1,-17,1c33,3,33,3,33,3,17,2,17,2,17,2v,,-7,-1,-7,-1c8,,8,,8,,6,,5,2,4,5e" stroked="f">
                  <v:path arrowok="t" o:connecttype="custom" o:connectlocs="3,3;0,18;1,20;4,18;6,14;20,10;38,10;38,67;38,98;35,104;31,105;29,107;32,109;43,109;45,109;47,109;63,109;65,107;63,105;57,104;53,98;53,67;53,10;69,10;84,17;85,18;87,22;89,19;89,14;89,3;88,1;86,1;74,2;22,2;11,1;7,1;5,0;3,3" o:connectangles="0,0,0,0,0,0,0,0,0,0,0,0,0,0,0,0,0,0,0,0,0,0,0,0,0,0,0,0,0,0,0,0,0,0,0,0,0,0"/>
                </v:shape>
                <v:shape id="Freeform 18" o:spid="_x0000_s1042" style="position:absolute;left:1394;top:1284;width:102;height:107;visibility:visible;mso-wrap-style:square;v-text-anchor:top" coordsize="15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" path="m132,v-5,,-5,,-5,c123,,123,,123,,113,,113,,113,v-4,,-5,1,-5,2c108,5,110,5,112,6v1,,3,,3,4c115,13,114,16,111,20,108,26,85,65,79,77,72,66,46,21,43,15,41,12,40,10,40,8v,-1,1,-2,2,-2c42,6,43,5,43,5v1,,3,-1,3,-2c46,1,44,,42,,27,,27,,27,,24,,24,,24,,20,,20,,20,,4,,4,,4,,,,,2,,3,,4,1,6,4,6v1,,5,1,8,3c16,11,21,17,25,23v7,11,35,56,36,59c64,88,65,92,65,103v,17,,17,,17c65,141,65,141,65,141v,4,-2,9,-5,9c54,151,54,151,54,151v-2,,-3,2,-3,3c51,157,54,157,56,157v16,,16,,16,c76,157,76,157,76,157v2,,2,,2,c101,157,101,157,101,157v4,,4,-2,4,-3c105,153,104,151,102,151v-9,-1,-9,-1,-9,-1c89,150,87,147,86,141v,-21,,-21,,-21c86,103,86,103,86,103v,-7,,-13,3,-20c92,75,121,27,127,18v5,-5,7,-8,11,-10c141,6,144,6,146,6v4,,5,-2,5,-4c151,1,150,,146,l132,xe" stroked="f">
                  <v:path arrowok="t" o:connecttype="custom" o:connectlocs="89,0;86,0;83,0;76,0;73,1;76,4;78,7;75,14;53,52;29,10;27,5;28,4;29,3;31,2;28,0;18,0;16,0;14,0;3,0;0,2;3,4;8,6;17,16;41,56;44,70;44,82;44,96;41,102;36,103;34,105;38,107;49,107;51,107;53,107;68,107;71,105;69,103;63,102;58,96;58,82;58,70;60,57;86,12;93,5;99,4;102,1;99,0;89,0" o:connectangles="0,0,0,0,0,0,0,0,0,0,0,0,0,0,0,0,0,0,0,0,0,0,0,0,0,0,0,0,0,0,0,0,0,0,0,0,0,0,0,0,0,0,0,0,0,0,0,0"/>
                </v:shape>
                <v:shape id="Freeform 19" o:spid="_x0000_s1043" style="position:absolute;left:1542;top:1282;width:111;height:111;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" path="m,81v,40,26,82,81,82c129,163,164,127,164,78,164,31,131,,82,,23,,,50,,81m23,76c23,35,45,10,81,10v29,,61,23,61,74c142,149,96,152,87,152,49,152,23,121,23,76e" stroked="f">
                  <v:path arrowok="t" o:connecttype="custom" o:connectlocs="0,55;55,111;111,53;56,0;0,55;16,52;55,7;96,57;59,104;16,52" o:connectangles="0,0,0,0,0,0,0,0,0,0"/>
                  <o:lock v:ext="edit" verticies="t"/>
                </v:shape>
                <v:shape id="Freeform 20" o:spid="_x0000_s1044" style="position:absolute;left:1666;top:1283;width:62;height:108;visibility:visible;mso-wrap-style:square;v-text-anchor:top" coordsize="9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" path="m87,1v-1,,-1,,-1,c80,2,80,2,80,2v-2,,-2,,-2,c78,2,28,2,28,2v-3,,-3,,-3,c4,2,4,2,4,2,3,2,,2,,5,,6,1,8,3,8v6,,6,,6,c15,9,17,12,17,18v,,,44,,44c17,98,17,98,17,98v,20,,36,-1,45c16,149,15,152,12,152v,,-6,1,-6,1c4,153,3,155,3,156v,3,3,3,5,3c24,159,24,159,24,159v4,,4,,4,c30,159,30,159,30,159v23,,23,,23,c57,159,58,157,58,156v,-1,-1,-3,-4,-3c45,152,45,152,45,152v-4,,-6,-3,-6,-9c38,134,38,118,38,98v,-17,,-17,,-17c45,81,64,81,68,81v6,1,9,4,10,7c79,94,79,94,79,94v,1,,1,,1c79,97,80,98,82,98v3,,3,-4,3,-6c85,79,85,79,85,79,87,67,87,67,87,67v,-3,-2,-3,-2,-3c83,64,82,65,81,66v-1,3,-3,3,-8,4c64,70,64,70,64,70v-26,,-26,,-26,c38,14,38,14,38,14v,-1,31,,31,c77,14,81,17,82,19v,,2,7,2,7c84,30,86,30,87,30v1,,2,,3,-3c90,27,91,17,91,17v,-4,,-4,,-4c92,6,92,6,92,6v,-3,,-3,,-3c92,1,91,,90,l87,1xe" stroked="f">
                  <v:path arrowok="t" o:connecttype="custom" o:connectlocs="59,1;58,1;54,1;53,1;19,1;17,1;3,1;0,3;2,5;6,5;11,12;11,42;11,67;11,97;8,103;4,104;2,106;5,108;16,108;19,108;20,108;36,108;39,106;36,104;30,103;26,97;26,67;26,55;46,55;53,60;53,64;53,65;55,67;57,62;57,54;59,46;57,43;55,45;49,48;43,48;26,48;26,10;47,10;55,13;57,18;59,20;61,18;61,12;61,9;62,4;62,2;61,0;59,1" o:connectangles="0,0,0,0,0,0,0,0,0,0,0,0,0,0,0,0,0,0,0,0,0,0,0,0,0,0,0,0,0,0,0,0,0,0,0,0,0,0,0,0,0,0,0,0,0,0,0,0,0,0,0,0,0"/>
                </v:shape>
                <v:rect id="Rectangle 49" o:spid="_x0000_s1045" style="position:absolute;left:244;top:1472;width:147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shape id="Freeform 22" o:spid="_x0000_s1046" style="position:absolute;left:227;top:1555;width:222;height:168;visibility:visible;mso-wrap-style:square;v-text-anchor:top" coordsize="32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" path="m245,8v,,-78,163,-86,178c158,183,74,10,74,10,70,2,68,,65,,63,,60,1,59,8,27,214,27,214,27,214v-1,12,-4,23,-12,24c15,238,6,239,6,239v-2,,-6,,-6,3c,247,5,247,6,247v20,-1,20,-1,20,-1c38,246,38,246,38,246v10,,10,,10,c71,247,71,247,71,247v4,,8,-1,8,-5c79,240,77,239,74,239,61,238,61,238,61,238v-6,-2,-9,-5,-9,-10c53,214,53,214,53,214v,,14,-110,16,-124c71,94,84,121,84,121v18,37,18,37,18,37c105,167,130,215,138,230v1,2,1,2,1,2c144,241,147,246,150,246v3,,5,-3,12,-18c162,228,231,85,231,85v,1,19,138,19,138c250,226,250,228,250,230v,4,-1,6,-2,6c246,237,244,238,244,240v,3,4,4,10,5c267,246,310,247,318,247v6,,9,-2,9,-5c327,239,323,239,322,239v-5,,-11,,-20,-3c293,233,290,224,287,205,259,10,259,10,259,10,258,3,256,,252,v-3,,-5,3,-7,8e" stroked="f">
                  <v:path arrowok="t" o:connecttype="custom" o:connectlocs="166,5;108,127;50,7;44,0;40,5;18,146;10,162;4,163;0,165;4,168;18,167;26,167;33,167;48,168;54,165;50,163;41,162;35,155;36,146;47,61;57,82;69,107;94,156;94,158;102,167;110,155;157,58;170,152;170,156;168,161;166,163;172,167;216,168;222,165;219,163;205,161;195,139;176,7;171,0;166,5" o:connectangles="0,0,0,0,0,0,0,0,0,0,0,0,0,0,0,0,0,0,0,0,0,0,0,0,0,0,0,0,0,0,0,0,0,0,0,0,0,0,0,0"/>
                </v:shape>
                <v:shape id="Freeform 23" o:spid="_x0000_s1047" style="position:absolute;left:460;top:1558;width:109;height:165;visibility:visible;mso-wrap-style:square;v-text-anchor:top" coordsize="16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" path="m147,1v-1,,-1,,-1,c132,3,132,3,132,3v-5,,-57,,-79,c37,3,37,3,37,3v-4,,-4,,-4,c33,3,8,2,8,2,4,2,,3,,6v,4,4,4,6,4c18,11,18,11,18,11v11,2,13,7,13,17c32,38,32,47,32,95v,55,,55,,55c32,179,32,204,30,217v-1,11,-3,16,-8,17c11,235,11,235,11,235v-3,,-6,1,-6,4c5,241,7,243,12,243v22,-1,22,-1,22,-1c52,242,52,242,52,242v32,1,32,1,32,1c94,243,94,243,94,243v45,,45,,45,c151,243,154,243,157,235v1,-7,4,-28,4,-36c161,196,161,193,158,193v-3,,-4,2,-5,5c151,211,147,218,140,221v-8,4,-22,4,-30,4c78,225,74,220,73,199v,-36,,-36,,-36c73,150,73,150,73,150v,-25,,-25,,-25c73,123,74,123,74,123v7,,39,,45,1c129,125,134,129,136,136v,,1,8,1,8c137,147,137,147,137,147v,2,2,3,4,3c145,150,145,146,145,144v,-10,,-10,,-10c146,123,146,123,146,123v2,-20,2,-20,2,-20c148,99,148,99,148,99v,-2,-1,-3,-3,-3c144,96,142,98,140,100v-3,4,-7,4,-15,5c120,105,103,106,75,106v-1,,-2,-1,-2,-3c73,23,73,23,73,23v,-2,1,-2,2,-2c81,21,114,21,119,22v16,2,19,6,21,11c142,37,142,43,142,44v,2,,5,3,5c148,49,149,46,149,45v,,1,-14,1,-14c151,24,151,24,151,24v,,2,-17,2,-17c153,4,153,4,153,4v,-1,,-4,-2,-4l147,1xe" stroked="f">
                  <v:path arrowok="t" o:connecttype="custom" o:connectlocs="100,1;99,1;89,2;36,2;25,2;22,2;5,1;0,4;4,7;12,7;21,19;22,65;22,102;20,147;15,159;7,160;3,162;8,165;23,164;35,164;57,165;64,165;94,165;106,160;109,135;107,131;104,134;95,150;74,153;49,135;49,111;49,102;49,85;50,84;81,84;92,92;93,98;93,100;95,102;98,98;98,91;99,84;100,70;100,67;98,65;95,68;85,71;51,72;49,70;49,16;51,14;81,15;95,22;96,30;98,33;101,31;102,21;102,16;104,5;104,3;102,0;100,1" o:connectangles="0,0,0,0,0,0,0,0,0,0,0,0,0,0,0,0,0,0,0,0,0,0,0,0,0,0,0,0,0,0,0,0,0,0,0,0,0,0,0,0,0,0,0,0,0,0,0,0,0,0,0,0,0,0,0,0,0,0,0,0,0,0"/>
                </v:shape>
                <v:shape id="Freeform 24" o:spid="_x0000_s1048" style="position:absolute;left:596;top:1559;width:114;height:164;visibility:visible;mso-wrap-style:square;v-text-anchor:top" coordsize="16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" path="m68,1c51,1,51,1,51,1,35,1,35,1,35,1,8,,8,,8,,4,,,1,,4,,8,5,8,7,8,17,9,17,9,17,9v10,2,12,7,13,17c30,36,30,45,30,93v,55,,55,,55c30,177,30,202,29,215v-2,11,-3,16,-9,17c20,232,9,233,9,233v-2,,-6,1,-6,4c3,240,9,240,10,240v22,,22,,22,c32,240,50,240,50,240v49,1,49,1,49,1c142,241,142,241,142,241v16,,18,-1,20,-9c165,223,167,200,167,196v,-3,,-6,-3,-6c160,190,160,193,160,195v-1,6,-5,15,-8,19c144,222,133,222,115,222v-25,,-32,-2,-37,-6c71,210,71,188,71,148v,-55,,-55,,-55c71,45,71,36,72,26,73,14,75,10,83,9,95,8,95,8,95,8v4,,7,-1,7,-4c102,1,98,,94,l68,1xe" stroked="f">
                  <v:path arrowok="t" o:connecttype="custom" o:connectlocs="46,1;35,1;24,1;5,0;0,3;5,5;12,6;20,18;20,63;20,101;20,146;14,158;6,159;2,161;7,163;22,163;34,163;68,164;97,164;111,158;114,133;112,129;109,133;104,146;79,151;53,147;48,101;48,63;49,18;57,6;65,5;70,3;64,0;46,1" o:connectangles="0,0,0,0,0,0,0,0,0,0,0,0,0,0,0,0,0,0,0,0,0,0,0,0,0,0,0,0,0,0,0,0,0,0"/>
                </v:shape>
                <v:shape id="Freeform 25" o:spid="_x0000_s1049" style="position:absolute;left:725;top:1559;width:124;height:164;visibility:visible;mso-wrap-style:square;v-text-anchor:top" coordsize="18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" path="m82,222c72,218,72,213,72,192v,-74,,-74,,-74c72,116,72,116,73,116v13,1,13,1,13,1c98,117,105,119,112,124v,,,,,c139,143,142,174,142,186v,38,-31,40,-37,40c98,226,91,225,82,222m84,15v28,,39,29,39,48c123,78,118,89,110,96v-5,5,-13,6,-22,6c73,101,73,101,73,101v-1,,-1,-1,-1,-3c72,20,72,20,72,20v,-3,,-4,2,-4c74,16,84,15,84,15m74,1c51,1,51,1,51,1,39,1,39,1,39,1,8,,8,,8,,4,,,1,,4,,8,4,8,6,8,19,9,19,9,19,9v10,2,12,7,13,17c32,36,32,45,32,93v,55,,55,,55c32,177,32,202,31,215v-2,9,-3,16,-9,17c22,232,11,233,11,233v-3,,-6,1,-6,4c5,241,10,241,12,241v22,-1,22,-1,22,-1c34,240,52,240,52,240v24,1,24,1,24,1c76,241,88,241,88,241v10,,10,,10,c156,241,183,206,183,172v,-36,-29,-59,-57,-69c145,88,157,73,157,49,157,37,152,,89,l74,1xe" stroked="f">
                  <v:path arrowok="t" o:connecttype="custom" o:connectlocs="56,151;49,131;49,80;49,79;58,80;76,84;76,84;96,127;71,154;56,151;57,10;83,43;75,65;60,69;49,69;49,67;49,14;50,11;57,10;50,1;35,1;26,1;5,0;0,3;4,5;13,6;22,18;22,63;22,101;21,146;15,158;7,159;3,161;8,164;23,163;35,163;51,164;60,164;66,164;124,117;85,70;106,33;60,0;50,1" o:connectangles="0,0,0,0,0,0,0,0,0,0,0,0,0,0,0,0,0,0,0,0,0,0,0,0,0,0,0,0,0,0,0,0,0,0,0,0,0,0,0,0,0,0,0,0"/>
                  <o:lock v:ext="edit" verticies="t"/>
                </v:shape>
                <v:shape id="Freeform 26" o:spid="_x0000_s1050" style="position:absolute;left:870;top:1557;width:176;height:169;visibility:visible;mso-wrap-style:square;v-text-anchor:top" coordsize="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" path="m45,115c45,29,93,17,121,17v54,,92,47,92,113c213,222,162,232,141,232,84,232,45,184,45,115m,125v,59,40,124,127,124c205,249,259,195,259,119,259,46,210,,131,,41,,,65,,125e" stroked="f">
                  <v:path arrowok="t" o:connecttype="custom" o:connectlocs="31,78;82,12;145,88;96,157;31,78;0,85;86,169;176,81;89,0;0,85" o:connectangles="0,0,0,0,0,0,0,0,0,0"/>
                  <o:lock v:ext="edit" verticies="t"/>
                </v:shape>
                <v:shape id="Freeform 27" o:spid="_x0000_s1051" style="position:absolute;left:1061;top:1559;width:172;height:167;visibility:visible;mso-wrap-style:square;v-text-anchor:top" coordsize="25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" path="m220,1v-9,,-9,,-9,c210,1,174,,174,v-3,,-7,1,-7,4c167,8,171,8,173,8v11,1,11,1,11,1c195,11,197,16,197,26v1,10,1,19,1,67c198,132,198,132,198,132v,34,-1,61,-18,78c165,225,145,227,137,227v-11,,-25,-2,-39,-13c85,204,74,187,74,137v,-44,,-44,,-44c74,45,74,36,74,26,75,14,78,10,85,9,94,8,94,8,94,8v2,,6,,6,-4c100,1,96,,92,,69,1,69,1,69,1,54,1,54,1,54,1,37,1,37,1,37,1,8,,8,,8,,4,,,1,,4,,8,4,8,6,8,18,9,18,9,18,9v10,2,13,7,13,17c32,36,32,45,32,93v,46,,46,,46c32,179,41,206,60,223v24,22,57,22,71,22c149,245,173,242,197,222v26,-23,30,-59,30,-96c227,93,227,93,227,93v,-48,,-57,1,-67c228,14,231,10,239,9v,,9,-1,9,-1c251,8,254,7,254,4,254,1,250,,247,l220,1xe" stroked="f">
                  <v:path arrowok="t" o:connecttype="custom" o:connectlocs="149,1;143,1;118,0;113,3;117,5;125,6;133,18;134,63;134,90;122,143;93,155;66,146;50,93;50,63;50,18;58,6;64,5;68,3;62,0;47,1;37,1;25,1;5,0;0,3;4,5;12,6;21,18;22,63;22,95;41,152;89,167;133,151;154,86;154,63;154,18;162,6;168,5;172,3;167,0;149,1" o:connectangles="0,0,0,0,0,0,0,0,0,0,0,0,0,0,0,0,0,0,0,0,0,0,0,0,0,0,0,0,0,0,0,0,0,0,0,0,0,0,0,0"/>
                </v:shape>
                <v:shape id="Freeform 28" o:spid="_x0000_s1052" style="position:absolute;left:1252;top:1559;width:170;height:164;visibility:visible;mso-wrap-style:square;v-text-anchor:top" coordsize="25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" path="m73,123v-2,-1,-2,-2,-2,-5c71,22,71,22,71,22v,-3,,-3,2,-4c76,17,81,17,90,17v17,,47,12,47,57c137,103,126,115,119,120v-6,4,-10,6,-22,6c88,126,79,125,73,123m74,1c51,1,51,1,51,1,38,1,38,1,38,1,8,,8,,8,,4,,,1,,4,,8,4,8,6,8,18,9,18,9,18,9v11,2,13,7,13,17c32,36,32,45,32,93v,55,,55,,55c32,177,32,202,30,215v-1,9,-2,16,-8,17c11,233,11,233,11,233v-3,,-6,1,-6,4c5,241,10,241,12,241v26,-1,26,-1,26,-1c50,240,50,240,50,240v11,,11,,11,c97,241,97,241,97,241v2,,7,,7,-4c104,236,103,233,99,233,84,232,84,232,84,232,76,231,73,225,72,215,71,202,71,177,71,148v,-5,,-5,,-5c71,142,71,142,73,142v27,,27,,27,c102,142,104,143,105,144v,,15,21,15,21c136,188,136,188,136,188v19,25,30,39,44,46c188,239,197,241,214,241v30,,30,,30,c246,241,251,241,251,237v,-1,-1,-4,-5,-4c237,232,237,232,237,232v-5,-1,-17,-3,-35,-21c186,194,168,171,145,142v,,-10,-12,-11,-13c163,105,176,84,176,58,176,35,162,19,154,14,136,2,115,,96,l74,1xe" stroked="f">
                  <v:path arrowok="t" o:connecttype="custom" o:connectlocs="49,84;48,80;48,15;49,12;61,12;93,50;81,82;66,86;49,84;50,1;35,1;26,1;5,0;0,3;4,5;12,6;21,18;22,63;22,101;20,146;15,158;7,159;3,161;8,164;26,163;34,163;41,163;66,164;70,161;67,159;57,158;49,146;48,101;48,97;49,97;68,97;71,98;81,112;92,128;122,159;145,164;165,164;170,161;167,159;161,158;137,144;98,97;91,88;119,39;104,10;65,0;50,1" o:connectangles="0,0,0,0,0,0,0,0,0,0,0,0,0,0,0,0,0,0,0,0,0,0,0,0,0,0,0,0,0,0,0,0,0,0,0,0,0,0,0,0,0,0,0,0,0,0,0,0,0,0,0,0"/>
                  <o:lock v:ext="edit" verticies="t"/>
                </v:shape>
                <v:shape id="Freeform 29" o:spid="_x0000_s1053" style="position:absolute;left:1426;top:1556;width:180;height:169;visibility:visible;mso-wrap-style:square;v-text-anchor:top" coordsize="2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" path="m31,12c29,198,29,198,29,198v-1,28,-2,36,-10,39c15,238,9,238,5,238v-1,,-5,,-5,4c,246,4,246,7,246v29,-1,29,-1,29,-1c41,245,41,245,41,245v9,,9,,9,c80,246,80,246,80,246v3,,8,,8,-4c88,238,84,238,82,238v-4,,-10,,-16,-2c59,234,56,223,56,202v,,-4,-128,-4,-131c54,72,59,77,59,77v13,15,41,45,68,72c169,191,169,191,169,191v51,51,51,51,51,51c224,246,227,249,231,249v5,,5,-5,5,-10c240,40,240,40,240,40v,-18,2,-24,11,-26c251,14,260,13,260,13v4,,6,-2,6,-4c266,5,262,5,258,5,233,6,233,6,233,6v-6,,-6,,-6,c216,6,216,6,216,6,189,5,189,5,189,5v-4,,-9,,-9,4c180,12,183,13,186,13v5,,12,,17,2c209,17,212,22,213,42v,,3,133,3,141c215,183,215,183,215,183v,,-22,-23,-22,-23c146,111,146,111,146,111,98,64,49,11,49,10,46,7,46,7,46,7,42,3,39,,36,,32,,31,7,31,12e" stroked="f">
                  <v:path arrowok="t" o:connecttype="custom" o:connectlocs="21,8;20,134;13,161;3,162;0,164;5,167;24,166;28,166;34,166;54,167;60,164;55,162;45,160;38,137;35,48;40,52;86,101;114,130;149,164;156,169;160,162;162,27;170,10;176,9;180,6;175,3;158,4;154,4;146,4;128,3;122,6;126,9;137,10;144,29;146,124;145,124;131,109;99,75;33,7;31,5;24,0;21,8" o:connectangles="0,0,0,0,0,0,0,0,0,0,0,0,0,0,0,0,0,0,0,0,0,0,0,0,0,0,0,0,0,0,0,0,0,0,0,0,0,0,0,0,0,0"/>
                </v:shape>
                <v:shape id="Freeform 30" o:spid="_x0000_s1054" style="position:absolute;left:1616;top:1558;width:109;height:165;visibility:visible;mso-wrap-style:square;v-text-anchor:top" coordsize="16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" path="m147,1v-2,,-2,,-2,c145,1,132,3,132,3v-5,,-57,,-79,c37,3,37,3,37,3v-4,,-4,,-4,c33,3,8,2,8,2,4,2,,3,,6v,4,4,4,6,4c18,11,18,11,18,11v11,2,13,7,13,17c32,38,32,47,32,95v,55,,55,,55c32,179,32,204,30,217v-1,9,-2,16,-8,17c11,235,11,235,11,235v-3,,-6,1,-6,4c5,243,10,243,12,243v22,-1,22,-1,22,-1c34,242,52,242,52,242v32,1,32,1,32,1c94,243,94,243,94,243v45,,45,,45,c151,243,154,243,157,235v1,-7,4,-28,4,-36c161,196,161,193,158,193v-3,,-4,2,-5,5c151,211,147,218,140,221v-8,4,-22,4,-30,4c78,225,74,220,73,199v,-36,,-36,,-36c73,150,73,150,73,150v,-25,,-25,,-25c73,123,74,123,74,123v7,,39,,45,1c129,125,134,129,136,136v1,8,1,8,1,8c137,147,137,147,137,147v,2,2,3,4,3c144,150,144,146,144,144v1,-11,1,-11,1,-11c146,123,146,123,146,123v2,-20,2,-20,2,-20c148,99,148,99,148,99v,-2,-1,-3,-3,-3c143,96,142,98,140,100v-3,3,-8,4,-15,5c120,105,102,106,75,106v-1,,-2,-1,-2,-3c73,23,73,23,73,23v,-2,1,-2,2,-2c81,21,114,21,119,22v16,2,19,6,21,11c142,37,142,43,142,44v,2,,5,3,5c148,49,149,46,149,45v,,1,-14,1,-14c151,24,151,24,151,24v,,2,-17,2,-17c153,4,153,4,153,4,153,1,152,,151,r-4,1xe" stroked="f">
                  <v:path arrowok="t" o:connecttype="custom" o:connectlocs="100,1;98,1;89,2;36,2;25,2;22,2;5,1;0,4;4,7;12,7;21,19;22,65;22,102;20,147;15,159;7,160;3,162;8,165;23,164;35,164;57,165;64,165;94,165;106,160;109,135;107,131;104,134;95,150;74,153;49,135;49,111;49,102;49,85;50,84;81,84;92,92;93,98;93,100;95,102;97,98;98,90;99,84;100,70;100,67;98,65;95,68;85,71;51,72;49,70;49,16;51,14;81,15;95,22;96,30;98,33;101,31;102,21;102,16;104,5;104,3;102,0;100,1" o:connectangles="0,0,0,0,0,0,0,0,0,0,0,0,0,0,0,0,0,0,0,0,0,0,0,0,0,0,0,0,0,0,0,0,0,0,0,0,0,0,0,0,0,0,0,0,0,0,0,0,0,0,0,0,0,0,0,0,0,0,0,0,0,0"/>
                </v:shape>
                <v:shape id="Freeform 31" o:spid="_x0000_s1055" style="position:absolute;left:569;top:215;width:862;height:953;visibility:visible;mso-wrap-style:square;v-text-anchor:top" coordsize="1271,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" path="m601,1396c548,1344,483,1316,420,1289v-5,-2,-5,-2,-5,-2c414,1286,381,1274,381,1274v-4,-1,-6,-2,-8,-3c367,1268,367,1268,367,1268v,1,,1,,1c161,1196,35,1026,29,813v,-8,,-17,,-27c29,754,31,721,34,686v3,-20,9,-67,9,-69c62,509,62,509,62,509v2,-11,3,-17,3,-20c67,483,67,483,67,483v-1,,-1,,-1,c67,468,68,449,68,431,68,356,49,309,6,278v,-1,,-1,,-1c,272,,272,,272,92,152,92,152,92,152v-2,-3,-2,-3,-2,-3c82,139,78,129,77,119,76,105,76,105,76,105v13,5,13,5,13,5c97,113,105,116,114,118v4,1,4,1,4,1c209,,209,,209,v4,7,4,7,4,7c230,36,261,50,306,50v19,,41,-2,68,-7c374,43,464,29,465,29v63,-7,74,-9,76,-9c547,19,547,19,547,19v18,-1,37,-2,57,-2c643,17,686,20,731,27v,,64,9,64,9c875,49,875,49,875,49v11,2,25,3,38,3c949,52,974,44,992,27v3,-4,7,-8,10,-12c1011,4,1011,4,1011,4v84,111,84,111,84,111c1099,113,1099,113,1099,113v13,-5,32,-12,56,-21c1155,92,1167,88,1171,87v31,-12,56,-19,77,-24c1264,60,1264,60,1264,60v-7,15,-7,15,-7,15c1252,88,1247,98,1241,106v-10,16,-10,16,-10,16c1248,115,1248,115,1248,115v1,,13,-5,23,-9c1260,126,1260,126,1260,126v-6,11,-28,46,-48,61c1207,191,1207,191,1207,191v3,4,3,4,3,4c1210,195,1211,196,1211,196v2,3,3,9,3,14c1214,216,1213,221,1211,225v-2,5,-6,11,-12,18c1195,247,1195,247,1195,247v23,29,23,29,23,29c1213,280,1213,280,1213,280v-43,32,-64,83,-64,154c1149,436,1149,436,1149,436v,4,,7,,11c1149,464,1150,481,1152,500v11,69,11,69,11,69c1171,616,1175,640,1175,641v2,20,8,73,8,77c1186,783,1186,789,1186,790v,2,,5,,8c1186,913,1148,1029,1086,1101v-2,2,-2,2,-2,2c1044,1152,989,1219,838,1272v-84,31,-159,61,-224,118c614,1390,614,1390,614,1390v-3,3,-3,3,-3,3c609,1395,609,1395,609,1395v-4,6,-4,6,-4,6l601,1396xe" stroked="f">
                  <v:path arrowok="t" o:connecttype="custom" o:connectlocs="285,877;258,867;249,863;20,553;23,467;42,346;45,329;46,293;4,188;62,103;52,81;60,75;80,81;144,5;254,29;367,14;410,12;539,24;619,35;680,10;743,78;783,63;846,43;853,51;835,83;862,72;822,127;821,133;823,143;813,165;826,188;779,295;779,304;789,387;802,488;804,543;735,750;416,946;414,948;410,953" o:connectangles="0,0,0,0,0,0,0,0,0,0,0,0,0,0,0,0,0,0,0,0,0,0,0,0,0,0,0,0,0,0,0,0,0,0,0,0,0,0,0,0"/>
                </v:shape>
                <v:shape id="Freeform 32" o:spid="_x0000_s1056" style="position:absolute;left:565;top:208;width:874;height:964;visibility:visible;mso-wrap-style:square;v-text-anchor:top" coordsize="1290,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" path="m445,234c411,216,362,217,334,210v-28,-7,-32,-9,-32,-9c313,203,323,206,335,208v38,4,79,6,110,20c463,235,473,253,477,272v-7,-15,-18,-30,-32,-38m752,668v29,36,31,36,55,60c794,722,765,695,749,675,725,645,714,619,710,591v,,14,41,42,77m562,345v-23,-3,-43,7,-61,30c478,382,464,391,447,409v-13,-4,-28,-12,-32,-15c418,387,422,382,429,379v-6,-3,-16,-8,-14,-15c418,352,434,359,452,352v-7,-4,-16,-9,-12,-19c443,323,459,324,471,327v-7,-6,-8,-18,-1,-23c478,300,494,301,494,301v,-8,7,-14,11,-21c498,282,493,291,491,297v-23,-2,-34,9,-28,24c452,318,440,320,436,330,408,313,365,301,335,299v-4,,-6,,-10,-1c322,295,319,286,318,282v-4,-13,-10,-31,-23,-37c323,249,397,263,443,282,409,257,317,245,261,231,219,222,162,204,126,179,106,164,95,148,93,129v25,9,47,14,76,20c189,153,205,156,233,162v27,5,65,17,65,17c358,196,425,185,483,205v26,10,25,42,29,66c518,277,518,277,518,277v,34,17,48,44,68m774,670v29,35,56,54,62,58c836,728,796,691,788,676v67,52,120,73,145,91c923,765,912,764,906,771v-5,8,-1,20,-5,31c899,810,894,811,891,811v-5,-31,-30,-36,-30,-36c867,782,875,790,877,801v-24,-4,-68,-31,-68,-32c786,771,758,768,743,758v-17,-11,18,-13,4,-24c740,729,733,734,728,726v-4,-5,9,-17,4,-28c728,690,721,691,715,696v-6,6,-10,29,-28,25c677,718,680,700,669,692v-8,-6,-18,-6,-24,1c637,700,639,711,639,711,618,669,638,578,638,578v-22,59,-22,110,-5,141c628,716,619,707,616,702v-4,-11,-11,-26,-10,-41c593,684,619,727,609,727v-9,,-9,-17,-20,-22c578,699,574,709,570,705v-5,-4,18,-21,-2,-33c557,666,552,678,543,673v-9,-5,-21,-3,-21,-3c518,649,544,556,544,556v16,8,38,-5,38,-5c593,573,617,555,627,547v8,-7,10,-12,19,-16c656,526,667,533,677,528v11,-4,14,-11,14,-11c704,529,721,574,728,589v23,51,46,81,46,81m935,783v2,11,-12,18,-22,19c910,803,910,803,910,803v,-10,-2,-29,8,-31c929,770,933,775,935,783m692,506v-6,1,-2,4,-16,14c673,522,663,524,655,523v2,-4,6,-8,1,-18c651,495,643,492,639,492v6,4,10,9,13,15c654,512,653,518,648,522v-4,1,-10,4,-13,8c638,517,627,498,617,495v9,12,16,19,11,39c625,540,599,558,592,552v-13,-11,-3,-20,-7,-33c583,517,583,514,581,515v3,12,-2,17,-1,30c571,548,567,549,561,548v-3,-3,-6,-9,-4,-19c559,520,567,508,574,498v,,-4,2,-7,5c555,514,550,527,550,537v1,4,1,8,5,11c552,548,540,548,537,541v-7,-14,3,-27,10,-36c554,497,564,492,564,492v15,-7,38,-4,54,-7c634,483,647,486,661,490v13,4,21,9,31,16m416,356v-8,4,-6,10,-5,14c414,376,420,379,420,379v-3,2,-8,7,-11,12c401,386,389,380,379,376,360,365,341,358,321,360v-5,,-18,5,-22,6c285,364,265,352,260,346v24,3,41,2,55,2c340,346,356,342,356,342v20,8,35,14,60,14m1138,317v-18,59,-70,51,-89,40c1068,351,1076,334,1076,334v26,3,44,-2,62,-17m1069,333v-1,7,-16,18,-31,21c1038,354,1036,342,1020,343v-9,1,-9,2,-15,4c1007,343,1007,337,1004,332v-1,-1,-2,-2,-4,-2c996,330,991,331,986,334v-5,4,-11,3,-15,5c963,341,958,346,952,355v-1,1,-4,,-7,c941,354,880,363,880,363v-11,-1,-27,,-47,-6c833,357,850,349,841,334v,,82,-18,114,-27c988,298,1005,292,1016,287v-2,7,6,21,19,31c1044,325,1062,332,1069,333t-634,2c434,339,435,345,442,350v-5,1,-15,1,-21,3c385,351,349,340,328,305v9,,18,-1,31,2c379,312,408,320,435,335m322,306v3,3,9,17,28,31c339,340,328,341,310,342v-23,1,-44,-1,-44,-1c232,338,188,296,177,280v23,13,54,22,78,25c279,308,302,309,322,306m691,256v1,,3,-1,5,-1c698,263,689,266,684,267v-4,1,-6,-3,-7,-5c677,259,677,256,675,254v,-1,,-2,2,-3c680,255,685,258,691,256t498,8c1169,293,1130,317,1116,323v-11,5,-25,9,-48,3c1056,323,1045,318,1037,312v-16,-13,-15,-21,-15,-25c1023,284,1028,277,1033,279v57,14,138,-3,156,-15m270,239v41,7,39,44,49,60c284,301,269,302,242,296,148,275,130,230,104,170v46,41,147,66,166,69m698,232v-1,3,1,2,4,5c702,242,698,246,694,249v-4,2,-10,3,-14,c678,248,672,246,672,246v,-9,11,-14,19,-17c694,228,697,229,698,232t-57,-3c651,232,668,249,672,257v1,7,-2,14,-6,19c662,277,658,281,656,285v1,-4,,-8,-2,-11c650,271,645,267,644,262v-15,1,-37,1,-45,-6c599,253,598,250,595,247v4,-1,22,1,31,1c636,248,648,248,651,252v,2,-2,2,-3,2c647,255,646,254,645,255v3,4,9,5,14,4c661,257,663,255,661,251v-3,-5,-9,-6,-17,-8c635,242,592,242,592,242v-5,-5,-15,-13,-21,-16c570,223,574,220,576,221v17,6,46,6,65,8m1076,236v-2,8,-15,19,-25,24c1040,267,1024,271,1018,279v-7,7,-69,24,-99,32c890,318,866,325,838,329v-5,-4,-13,-4,-19,-3c827,311,824,301,811,297,953,246,953,246,953,246v26,-8,59,-17,81,-18c1049,232,1058,236,1076,236m687,221v,2,-1,3,-2,5c684,229,681,232,675,230v-1,-5,2,-10,7,-13c684,216,687,218,687,221t-15,-7c673,218,673,227,666,230v-12,6,-20,-7,-30,-10c618,217,596,221,578,216v5,-7,13,-14,22,-17c612,195,633,190,649,195v15,5,22,13,23,19m996,211v11,4,29,12,21,14c954,236,912,253,804,295v-4,,-8,,-12,2c793,291,793,285,786,278v-5,-5,-13,-7,-26,-3c792,255,824,234,860,221v29,-11,60,-16,93,-17c974,204,986,207,996,211t214,21c1207,239,1202,247,1192,255v-20,17,-119,31,-156,19c1076,258,1080,244,1082,234v30,-1,75,-5,125,-26c1213,206,1214,225,1210,232m612,189v-14,2,-31,5,-42,24c565,209,567,201,572,194v4,-5,19,-11,40,-5m1259,133v-6,16,-27,53,-50,65c1177,216,1132,223,1098,227v-28,4,-49,-1,-59,-4c1039,223,1029,219,1025,217v52,-28,114,-47,180,-64c1242,140,1246,139,1259,133t-2,-50c1238,125,1226,138,1198,148v,,-93,28,-116,37c1054,196,1033,207,1019,215v-49,-30,-139,-8,-161,1c822,229,786,251,756,272v-4,-4,-10,-12,-15,-12c741,260,756,269,753,286v4,-2,19,-13,29,-4c793,291,782,302,779,311v11,-9,23,-16,35,-8c827,312,812,328,808,336v9,-2,20,-10,27,1c842,347,831,352,821,358v10,-1,11,7,38,9c846,368,833,369,824,370v-6,-1,-13,-5,-25,-8c767,353,748,343,735,339v-12,-4,-27,-6,-37,-3c693,336,693,338,689,339v42,-15,29,-66,49,-97c759,204,801,195,839,188v50,-7,127,-14,150,-19c1030,161,1081,144,1092,139v12,-6,68,-26,89,-33c1203,98,1231,88,1257,83t-51,202c1164,319,1151,370,1148,385v-7,45,-8,96,,140c1170,665,1170,665,1170,665v7,61,7,61,7,61c1180,797,1180,797,1180,797v4,165,-75,386,-346,475c768,1298,768,1298,768,1298v-55,24,-109,50,-156,93c546,1333,469,1301,391,1271,142,1192,55,982,50,837v-2,-48,,-100,6,-149c66,614,66,614,66,614,83,515,83,515,83,515,91,458,91,395,73,344,63,320,46,299,26,281,49,250,75,216,98,185v1,1,1,2,2,3c100,188,100,189,100,189v4,11,8,20,12,25c114,218,116,221,118,224,78,277,78,277,78,277v49,55,51,133,49,206c121,528,121,528,121,528,100,658,100,658,100,658v-9,73,-9,73,-9,73c89,799,89,799,89,799v-9,166,118,378,349,447c499,1271,558,1299,612,1338v54,-39,113,-67,174,-90c1054,1172,1136,965,1139,828v3,-50,-2,-100,-7,-148c1122,611,1122,611,1122,611v-14,-85,-14,-85,-14,-85c1100,479,1101,421,1110,375v14,-7,30,-21,39,-51c1150,320,1150,320,1150,320v16,-11,35,-28,48,-46c1200,275,1202,278,1206,285m654,446v-5,9,-10,15,-28,16c603,463,597,450,597,450v2,7,7,22,29,21c654,469,654,446,654,446t31,-93c657,380,690,446,671,473v-2,3,-4,7,-6,10c651,478,642,477,629,477v-8,,-16,2,-22,3c592,481,581,479,567,482v1,-3,3,-5,6,-9c560,473,550,471,543,461v-4,-6,-5,-14,-3,-20c544,431,554,422,558,413v,,8,-12,10,-26c570,392,572,399,584,402v12,3,24,-1,45,-12c620,405,606,414,581,418v9,2,25,-1,42,-10c643,397,669,362,669,362v6,-5,18,-10,16,-9m802,969c737,900,673,796,665,792v,,79,121,94,142c773,954,793,974,802,990v3,-5,8,-13,,-21m1035,1005v-14,-2,-27,-1,-32,13c995,1035,991,1048,985,1057v-7,12,-18,23,-37,28c929,1090,902,1091,899,1080v4,-23,36,-27,50,-34c974,1034,976,1012,977,989,942,966,870,909,870,909v,,62,62,96,85c966,1013,961,1024,945,1033v-10,5,-21,9,-36,16c885,1063,892,1083,859,1096v-14,5,-47,9,-38,-9c833,1069,820,1069,820,1069v-8,2,-28,7,-38,8c775,1077,769,1072,774,1067v2,-2,6,-3,9,-6c788,1057,791,1055,793,1051v4,-6,6,-15,3,-17c791,1032,784,1033,781,1037v-14,15,-15,41,-54,33c727,1070,681,1060,718,1007v11,-13,-18,-30,-35,-51c650,916,557,766,557,766,547,752,537,735,528,722v-8,-14,-11,-43,9,-40c547,684,550,688,561,683v7,-3,7,9,,15c556,702,556,711,562,716v8,4,10,-5,19,-2c590,716,597,738,613,743v4,1,7,1,8,-2c623,734,616,725,618,717v2,5,9,10,19,15c648,739,654,740,651,731v-3,-11,-5,-18,-5,-18c645,705,652,699,658,699v3,,6,2,8,6c674,718,670,725,686,730v25,52,87,117,112,138c803,872,812,877,820,880v-6,-5,-15,-13,-19,-17c736,800,695,742,696,730v18,-8,21,-26,27,-23c725,708,717,723,718,731v1,4,6,10,17,10c714,762,768,780,808,779v15,9,40,24,70,31c878,810,881,824,890,825v,,22,34,53,67c973,924,1007,977,1035,1005m679,342v-18,13,-22,25,-52,40c610,391,593,398,582,393v-11,-6,-7,-26,-7,-29c575,362,575,359,575,357v8,-4,20,-2,23,-12c601,337,600,327,602,318v4,-7,15,-11,17,-19c605,308,594,321,576,320v-5,-1,-1,-8,-4,-11c568,308,568,305,568,302v1,1,2,1,3,1c571,303,572,302,572,301v,-1,-1,-1,-1,-1c570,300,568,300,566,299v,,,,,c565,296,567,292,565,290v-9,-2,-9,-2,-9,-2c557,279,563,272,563,262v2,2,7,1,5,5c566,268,567,271,567,272v,-4,15,-10,7,-12c570,259,560,261,560,256v,-8,3,-15,7,-21c576,242,588,249,591,261v3,3,7,8,11,8c612,265,617,275,627,274v,-2,1,-4,3,-5c632,268,635,269,636,271v1,5,-2,8,-4,11c629,284,624,285,620,286v8,5,14,-3,22,-5c645,280,649,282,651,285v3,18,-5,45,18,54c672,340,676,341,679,342m546,767v18,29,19,30,29,47c585,830,625,892,632,904v8,13,49,83,76,96c687,1023,697,1050,663,1056v-19,3,-74,20,-93,-12c551,1012,543,962,548,922v24,37,42,53,55,61c559,934,564,924,543,898v-8,-11,-10,-28,-11,-41c530,834,531,812,530,790v-1,-12,,-25,-4,-37c524,749,521,736,520,731v-1,-5,-1,-11,-1,-11c519,720,528,739,546,767m538,425v-4,4,-6,7,-9,12c525,449,529,467,542,476v8,6,11,7,18,9c543,490,525,513,525,526v-6,-6,-8,-18,-6,-28c514,504,504,508,498,509v-2,-5,-1,-19,5,-26c501,479,487,481,480,486v-1,-9,2,-15,10,-21c488,460,483,464,471,465v8,-3,19,-9,31,-17c523,435,538,425,538,425t278,5c831,432,852,428,859,426v4,6,-3,16,-9,14c852,449,860,460,859,470v-8,-3,-30,-12,-30,-12c835,467,842,483,840,494v-9,-6,-28,-7,-36,-13c808,495,817,515,805,528v-11,-8,-17,-21,-26,-30c781,511,784,531,775,543v-6,-7,-30,-17,-30,-25c743,517,736,544,728,549v-8,-11,-15,-28,-26,-38c705,508,709,510,707,504v-3,-8,-15,-13,-28,-18c681,482,683,480,687,474v10,-15,17,-29,19,-36c710,426,712,423,713,414v13,2,22,4,39,6c768,422,793,427,816,430t268,-47c1085,388,1074,400,1061,403v-16,4,-29,1,-40,-5c1022,409,1041,414,1055,411v-8,11,-32,18,-49,17c987,428,975,422,958,412v-2,11,19,21,35,22c963,450,929,438,925,437v-8,-2,-20,-7,-27,-14c898,432,910,439,920,441v-20,10,-45,-1,-54,-17c898,415,922,406,955,398v32,5,62,-8,74,-22c1033,371,1037,364,1037,362v3,-1,7,,10,1c1050,364,1081,371,1084,383m306,378v4,-3,15,-6,25,-4c342,375,361,380,375,390v29,10,52,30,81,39c457,426,454,424,452,422v18,-14,37,-26,58,-35c523,372,540,356,562,359v5,,5,,5,c567,359,567,364,567,366v-1,11,-7,22,-13,37c554,403,536,410,528,415v-7,4,-69,41,-69,41c441,470,433,454,415,442,393,431,372,420,353,403v,-3,6,-1,3,-4c346,400,338,404,329,406v-4,2,-14,5,-17,-1c317,404,317,404,317,404v5,-4,7,-11,17,-14c327,384,314,381,304,381r2,-3xm999,340v-1,11,-13,13,-18,22c975,367,975,367,975,367v5,-1,11,-4,15,-9c999,356,1027,350,1028,355v1,6,-1,11,-10,17c1010,378,980,390,959,387v-12,-1,-24,3,-35,5c865,410,865,410,865,410v-20,5,-44,8,-66,2c766,406,734,398,700,400v-4,,-9,3,-12,8c692,407,697,405,701,408v-1,4,-1,29,-11,38c688,443,687,439,685,435v-1,-4,-15,-67,12,-86c713,344,735,353,740,356v21,12,57,18,85,29c837,383,849,379,861,378v84,-11,84,-11,84,-11c960,369,962,350,975,349v9,,14,-6,21,-10c997,338,999,338,999,340m143,129c216,34,216,34,216,34v26,37,68,39,110,41c354,72,354,72,354,72,473,53,473,53,473,53v81,-9,81,-9,81,-9c631,35,709,47,782,57,889,75,889,75,889,75v45,3,93,2,123,-32c1018,37,1018,37,1018,37v68,89,68,89,68,89c1086,126,1086,126,1086,126v-2,1,-4,2,-7,3c1071,132,1061,135,1052,139v-2,,-3,1,-4,1c1047,140,1047,140,1047,140,1012,95,1012,95,1012,95v-35,20,-80,23,-123,20c827,105,827,105,827,105,750,93,750,93,750,93,669,83,669,83,669,83,620,79,570,81,522,87v-68,9,-68,9,-68,9c341,113,341,113,341,113v-43,4,-85,-1,-120,-21c186,138,186,138,186,138v-5,-1,-9,-2,-14,-3c161,133,152,131,143,129t1111,-9c1259,111,1265,101,1270,88v11,-25,11,-25,11,-25c1254,68,1254,68,1254,68v-21,5,-46,12,-77,24c1172,93,1167,95,1160,98v-21,7,-41,15,-56,20c1018,5,1018,5,1018,5v-13,17,-13,17,-13,17c1002,26,999,30,995,33,978,49,955,56,921,56v-14,,-27,-1,-38,-2c804,41,804,41,804,41v-1,,-65,-10,-65,-10c694,25,651,22,611,22v-22,,-43,1,-63,3c548,25,548,25,548,25v-2,,-12,1,-76,9c471,34,381,48,381,48v-28,5,-49,7,-67,7c270,55,241,42,225,15,217,,217,,217,,123,123,123,123,123,123v-8,-2,-17,-5,-25,-8c77,108,77,108,77,108v2,22,2,22,2,22c80,142,85,153,92,163,,283,,283,,283v10,9,10,9,10,9c10,293,10,293,10,293v41,30,59,76,59,148c69,462,68,483,67,499v,,,,,c66,501,65,507,64,518,45,627,45,627,45,627v,1,-6,46,-9,69c32,731,30,765,30,797v,9,,18,1,27c36,1041,166,1214,378,1287v,,,,,c380,1288,383,1289,387,1290v,,33,13,33,13c425,1305,425,1305,425,1305v63,26,127,54,179,106c612,1419,612,1419,612,1419v9,-9,9,-9,9,-9c623,1408,623,1408,623,1408v,,1,-2,2,-3c689,1348,764,1319,848,1288v152,-54,208,-121,248,-171c1097,1115,1097,1115,1097,1115v63,-73,102,-190,102,-306c1199,806,1199,803,1199,800v,,,,-3,-72c1196,727,1191,677,1188,651v,-1,,-1,-12,-72c1165,510,1165,510,1165,510v-2,-18,-3,-36,-3,-52c1162,454,1162,450,1162,446v,-2,,-2,,-2c1162,375,1182,326,1224,295v9,-7,9,-7,9,-7c1210,258,1210,258,1210,258v7,-7,11,-14,14,-20c1228,229,1229,213,1223,203v,,,,-1,c1244,187,1266,152,1272,140v18,-35,18,-35,18,-35c1290,105,1254,120,1254,120t-53,157c1201,277,1201,277,1201,277v,,,,,m1201,277v-1,-2,-2,-3,-3,-3c1199,274,1200,275,1201,277e" fillcolor="#094183 [3215]" stroked="f">
                  <v:path arrowok="t" o:connecttype="custom" o:connectlocs="507,459;298,226;215,192;347,184;583,526;437,471;368,457;633,532;442,344;377,359;469,344;241,232;680,226;688,195;237,229;457,173;183,162;468,156;424,168;434,156;729,160;407,135;646,139;388,132;812,101;547,228;568,128;799,541;18,191;62,497;778,220;455,321;396,273;543,658;640,702;529,704;394,485;541,590;639,606;390,217;381,178;431,184;480,679;352,489;325,330;569,336;465,322;649,280;734,260;375,274;206,259;586,279;583,257;375,30;709,95;126,94;690,3;320,23;0,192;21,560;423,954;787,311;874,71" o:connectangles="0,0,0,0,0,0,0,0,0,0,0,0,0,0,0,0,0,0,0,0,0,0,0,0,0,0,0,0,0,0,0,0,0,0,0,0,0,0,0,0,0,0,0,0,0,0,0,0,0,0,0,0,0,0,0,0,0,0,0,0,0,0,0"/>
                  <o:lock v:ext="edit" verticies="t"/>
                </v:shape>
                <v:shape id="Freeform 34" o:spid="_x0000_s1057" style="position:absolute;left:508;top:986;width:82;height:78;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" path="m71,25c89,20,107,14,121,v,8,,111,,115c83,114,40,109,8,80v,,-2,-2,-2,-2c3,73,,70,,65,,63,,61,1,59,10,42,29,37,47,32,61,28,61,28,61,28v,,10,-3,10,-3e" stroked="f">
                  <v:path arrowok="t" o:connecttype="custom" o:connectlocs="48,17;82,0;82,78;5,54;4,53;0,44;1,40;32,22;41,19;48,17" o:connectangles="0,0,0,0,0,0,0,0,0,0"/>
                </v:shape>
                <v:shape id="Freeform 35" o:spid="_x0000_s1058" style="position:absolute;left:1358;top:991;width:81;height:75;visibility:visible;mso-wrap-style:square;v-text-anchor:top" coordsize="120,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" path="m,c17,15,39,21,60,27v18,5,37,11,53,22c118,54,120,57,120,61v,2,,4,-1,6c109,86,85,95,68,101,46,107,23,110,,111l,xe" stroked="f">
                  <v:path arrowok="t" o:connecttype="custom" o:connectlocs="0,0;41,18;76,33;81,41;80,45;46,68;0,75;0,0" o:connectangles="0,0,0,0,0,0,0,0"/>
                </v:shape>
                <v:shape id="Freeform 36" o:spid="_x0000_s1059" style="position:absolute;left:405;top:905;width:185;height:119;visibility:visible;mso-wrap-style:square;v-text-anchor:top" coordsize="27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" path="m37,37c37,25,36,13,33,,99,3,174,11,239,46v16,10,34,24,34,43c273,90,273,90,273,91v-3,24,-27,31,-49,38c196,138,196,138,196,138v-23,6,-46,13,-57,37c102,153,55,142,,144,24,116,37,78,37,37e" stroked="f">
                  <v:path arrowok="t" o:connecttype="custom" o:connectlocs="25,25;22,0;162,31;185,61;185,62;152,88;133,94;94,119;0,98;25,25" o:connectangles="0,0,0,0,0,0,0,0,0,0"/>
                </v:shape>
                <v:shape id="Freeform 37" o:spid="_x0000_s1060" style="position:absolute;left:1358;top:910;width:185;height:118;visibility:visible;mso-wrap-style:square;v-text-anchor:top" coordsize="27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" path="m93,140v-2,-1,-2,-1,-2,-1c63,131,63,131,63,131,41,125,20,120,4,102,1,98,,93,,87,,83,1,78,3,74,23,43,58,32,92,21v9,-3,9,-3,9,-3c143,7,189,1,242,v-2,13,-4,26,-4,39c238,80,251,116,274,144v-54,-3,-101,7,-139,29c128,154,109,146,93,140e" stroked="f">
                  <v:path arrowok="t" o:connecttype="custom" o:connectlocs="63,95;61,95;43,89;3,70;0,59;2,50;62,14;68,12;163,0;161,27;185,98;91,118;63,95" o:connectangles="0,0,0,0,0,0,0,0,0,0,0,0,0"/>
                </v:shape>
                <v:shape id="Freeform 38" o:spid="_x0000_s1061" style="position:absolute;left:486;top:927;width:975;height:256;visibility:visible;mso-wrap-style:square;v-text-anchor:top" coordsize="143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" path="m324,163v95,-61,95,-61,95,-61c534,29,657,,786,16v74,10,145,35,216,77c1063,131,1063,131,1063,131v62,41,62,41,62,41c1185,213,1258,229,1331,218v29,-7,61,-14,83,-41c1416,184,1439,307,1439,307v-3,17,-22,25,-37,32c1398,340,1398,340,1398,340v-108,36,-240,15,-344,-56c1054,284,960,222,960,222,862,159,746,136,631,158v-56,11,-111,35,-173,75c371,289,371,289,371,289,286,343,187,364,91,348,62,343,31,337,8,315,3,310,1,306,,300v,,23,-112,26,-128c58,207,103,215,148,217v58,3,114,-14,176,-54e" stroked="f">
                  <v:path arrowok="t" o:connecttype="custom" o:connectlocs="220,111;284,69;533,11;679,63;720,89;762,117;902,148;958,121;975,209;950,231;947,231;714,193;650,151;428,108;310,159;251,197;62,237;5,214;0,204;18,117;100,148;220,111" o:connectangles="0,0,0,0,0,0,0,0,0,0,0,0,0,0,0,0,0,0,0,0,0,0"/>
                </v:shape>
                <v:shape id="Freeform 39" o:spid="_x0000_s1062" style="position:absolute;left:510;top:956;width:925;height:195;visibility:visible;mso-wrap-style:square;v-text-anchor:top" coordsize="136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" path="m454,105v-2,,-13,5,-15,7c439,110,434,85,434,82v,1,,1,,1c438,88,454,104,455,104r-1,1xm487,114c441,71,441,71,441,71v-1,-1,-4,-4,-4,-4c436,66,436,65,438,64v,-1,-1,-2,-1,-2c436,61,415,72,415,72v,1,1,3,1,3c419,75,419,75,419,75v,,1,5,1,5c421,80,431,143,431,143v,2,,3,-1,4c430,148,431,150,431,150v1,,17,-9,17,-9c449,141,449,141,449,141v-1,-2,-1,-2,-1,-2c445,139,444,139,444,138v,,-1,-3,-1,-3c443,135,441,123,441,123v,1,22,-11,22,-11c463,113,472,121,472,121v1,,2,2,2,2c474,123,474,123,474,123v,,,1,-1,1c473,125,473,125,473,125v,1,,2,,2c474,128,492,119,492,119v,-2,-1,-3,-1,-3c489,116,488,116,487,114t874,140c1360,253,1358,254,1358,254v,2,-1,3,-4,4c1354,258,1323,266,1322,266v,,1,,1,c1323,263,1319,249,1318,247v2,,17,-4,17,-4c1339,242,1339,242,1340,244v,,2,-1,2,-1c1343,243,1339,226,1339,226v-1,,-3,,-3,c1335,228,1335,229,1332,230v,,-18,4,-18,4c1314,234,1314,234,1314,234v,-2,-3,-17,-3,-17c1311,218,1340,210,1340,210v3,,4,,4,1c1345,211,1347,211,1347,211v,-1,-4,-17,-4,-17c1342,193,1340,194,1340,194v,2,,2,-4,3c1288,210,1288,210,1288,210v,1,,3,,3c1293,213,1293,213,1294,215v16,61,16,61,16,61c1310,278,1310,279,1307,280v-1,1,,3,,3c1308,284,1357,271,1357,271v4,-1,4,-1,5,1c1363,272,1365,272,1365,272v,-1,-4,-18,-4,-18m1270,248v,19,-6,25,-24,25c1246,273,1237,273,1237,273v,,,,,c1238,273,1238,228,1238,224v2,,8,,8,c1264,224,1270,230,1270,248xm1251,210v-31,,-31,,-31,c1219,211,1219,213,1219,213v3,1,4,2,3,4c1222,217,1222,280,1222,280v,2,,3,-3,3c1219,286,1219,286,1219,286v1,,29,1,29,1c1260,287,1270,283,1276,277v7,-6,10,-16,10,-28c1286,225,1273,210,1251,210t-57,-3c1197,209,1197,210,1197,211v-11,41,-11,41,-11,41c1184,262,1177,266,1168,263v-5,-1,-8,-3,-10,-6c1156,254,1156,250,1157,245v10,-41,10,-41,10,-41c1168,202,1168,202,1171,202v,-1,1,-3,1,-3c1171,199,1150,193,1150,193v-1,,-1,,-1,c1149,194,1149,194,1149,194v,2,,2,,2c1152,198,1152,199,1152,200v-10,41,-10,41,-10,41c1137,260,1145,272,1164,276v10,3,18,2,25,-2c1194,271,1198,265,1201,256v10,-41,10,-41,10,-41c1211,213,1212,213,1214,213v1,-1,2,-3,2,-3c1215,209,1196,205,1196,205v-1,,-2,2,-2,2m1114,197v-1,5,-4,28,-4,28c1109,225,1109,225,1109,225v-1,-1,-12,-6,-14,-8c1096,216,1112,198,1115,196r-1,1xm1110,177v2,2,2,3,2,3c1109,183,1109,183,1109,183v,1,-45,47,-45,47c1063,231,1062,232,1061,231v-1,1,-2,3,-2,3c1059,235,1076,243,1076,243v1,,1,,1,c1078,240,1078,240,1078,240v-1,-1,-2,-2,-2,-2c1076,237,1076,237,1076,237v2,-2,2,-2,2,-2c1078,235,1086,226,1087,226v,,22,11,22,11c1108,237,1107,250,1107,250v,,,2,,2c1106,252,1106,253,1104,252v,,-1,2,-1,2c1103,255,1121,263,1121,263v1,,1,-2,1,-2c1121,260,1121,259,1121,257v7,-63,7,-63,7,-63c1129,189,1129,189,1129,189v,-1,1,-2,3,-1c1133,188,1133,186,1133,186v,-1,-21,-11,-21,-11c1111,175,1110,177,1110,177t-52,36c1056,215,1055,215,1053,213v,,-27,-17,-27,-17c1027,196,1058,149,1058,149v1,-1,2,-2,5,c1064,149,1065,147,1065,147v,-1,-20,-14,-20,-14c1044,133,1043,135,1043,135v3,3,3,4,2,6c1010,194,1010,194,1010,194v-1,1,-2,2,-4,c1005,194,1004,196,1004,196v,1,41,28,41,28c1048,226,1048,227,1048,228v,1,1,2,1,2c1051,230,1060,215,1060,215v,-1,-2,-2,-2,-2m969,167v35,-55,35,-55,35,-55c1005,111,1005,110,1007,111v1,,2,-2,2,-2c1009,108,988,95,988,95v-1,,-2,2,-2,2c986,98,987,99,987,99v,1,,1,-1,1c986,101,978,106,970,112v,,-17,12,-20,14c950,126,950,125,951,125v1,-4,3,-17,3,-17c956,98,958,84,959,83v,-1,,-1,2,-1c962,82,963,80,963,80v,-1,-22,-14,-22,-14c940,66,939,68,939,68v2,2,2,3,1,4c906,127,906,127,906,127v-1,1,-2,1,-3,1c902,128,901,130,901,130v,1,16,11,16,11c918,141,918,141,918,141v1,-2,1,-2,1,-2c918,138,918,137,918,136v,,,-1,,-1c918,135,942,97,945,92v,,,1,,1c942,101,936,129,936,129v-3,21,-3,21,-3,21c933,151,935,152,935,152v1,,20,-13,20,-13c955,139,980,119,985,116v-1,2,-1,2,-1,2c977,127,957,159,957,159v-1,1,-1,2,-3,1c953,160,952,161,952,161v,2,17,12,17,12c970,173,971,171,971,171v-2,-2,-2,-3,-2,-4m890,64v-1,5,-3,28,-3,29c886,93,886,93,886,93v-2,-2,-12,-7,-15,-8c873,84,888,65,890,63r,1xm899,124v5,-65,5,-65,5,-65c904,55,904,55,904,55v1,,1,-1,3,c908,54,909,52,909,52,908,51,887,42,887,42v-1,1,-2,2,-2,2c887,46,887,47,887,47v,,,,,c884,51,884,51,884,51v,,-43,48,-43,48c840,100,839,101,838,101v-1,,-2,2,-2,2c837,104,854,111,854,111v1,1,1,1,1,1c856,109,856,109,856,109v-2,-1,-2,-2,-2,-3c854,106,854,105,854,105v1,-2,1,-2,1,-2c855,103,864,94,864,94v,1,22,10,22,10c886,104,885,117,885,117v,,,3,,3c884,120,884,120,882,120v,,-1,2,-1,2c881,123,899,130,899,130v1,,2,-2,2,-2c900,127,899,126,899,124m840,97v1,,2,-1,2,-1c843,95,835,77,835,77v-1,,-2,,-2,c832,78,832,80,832,80v,,-4,4,-4,4c825,86,820,86,815,85,804,82,798,70,802,56v3,-10,7,-16,12,-19c818,35,823,34,829,36v5,1,8,4,10,7c840,49,840,49,840,49v,1,,1,,1c841,51,841,51,841,51v1,,14,-14,14,-14c857,36,857,36,857,36v-3,-1,-3,-1,-3,-1c851,36,851,36,851,36v-2,-3,-2,-3,-2,-3c846,31,846,31,846,31v-3,-4,-8,-6,-13,-8c823,20,813,21,805,26v-9,5,-15,14,-18,26c781,73,791,92,811,98v12,3,19,,24,-2c838,95,838,95,838,95v1,,1,1,2,2m769,33v1,,13,-16,13,-16c782,16,782,16,782,16v,,,,,c782,16,782,16,782,16v-2,-1,-2,-1,-2,-1c779,16,778,16,777,16v-3,-2,-3,-2,-3,-2c770,12,770,12,770,12,766,9,760,8,754,7,733,4,725,15,723,25v-2,16,13,21,25,26c757,54,764,57,764,63v-4,6,-4,6,-4,6c757,71,752,72,746,71v-6,-1,-15,-4,-17,-8c728,60,728,60,728,60v,-2,,-2,,-2c726,57,726,57,726,57v-1,1,-12,17,-12,17c714,75,714,75,714,75v2,1,2,1,2,1c717,76,719,74,719,74v,,4,2,4,2c727,79,727,79,727,79v,,16,5,16,5c757,86,766,82,771,79v4,-4,7,-9,8,-15c782,47,766,41,754,37,746,34,738,31,739,25v3,-5,3,-5,3,-5c744,19,747,18,751,19v10,1,14,5,15,7c767,29,767,29,767,29v,1,-1,2,-1,2c767,32,769,33,769,33m703,66v-32,,-32,,-32,c671,66,671,48,671,47v18,,18,,18,c692,47,693,47,693,48v3,1,3,1,3,1c697,31,697,31,697,31v-3,,-3,,-3,c693,33,692,33,689,33v-18,,-18,,-18,c671,15,671,15,671,15v30,1,30,1,30,1c705,16,705,17,706,18v2,1,2,1,2,1c709,1,709,1,709,1,706,,706,,706,v-1,2,-1,3,-5,3c652,3,652,3,652,3v-1,2,-1,2,-1,2c656,7,656,7,656,9v,64,,64,,64c656,75,656,75,652,76v-1,2,-1,2,-1,2c703,79,703,79,703,79v4,,4,1,5,2c710,82,710,82,710,82v1,-18,1,-18,1,-18c708,63,708,63,708,63v-1,2,-1,3,-5,3m619,35v-2,3,-5,4,-9,5c610,40,594,42,594,42v,,,,,-1c594,38,592,26,592,24v1,-1,15,-3,15,-3c615,20,619,23,620,29r-1,6xm638,71v-1,-3,-1,-3,-1,-3c637,68,623,49,623,48v,,,,,c633,45,637,37,636,25,634,12,623,6,607,8v-35,5,-35,5,-35,5c571,14,572,16,572,16v3,,3,1,3,3c584,82,584,82,584,82v,2,,2,-2,3c582,86,582,88,582,88v1,,21,-3,21,-3c604,85,604,85,604,85v,-2,,-2,,-2c601,82,600,81,600,79v,,-4,-24,-4,-25c597,55,608,53,608,53v,1,15,21,15,21c625,78,625,78,625,78v,,,,,c625,78,625,79,623,79v,1,-1,1,-1,2c622,82,623,82,623,82v,1,21,-2,21,-2c645,79,645,77,645,77v-3,-1,-4,-2,-7,-6m561,67v-1,,-2,1,-2,1c558,70,560,72,560,72v,,-1,5,-1,5c557,80,553,84,549,85v-5,1,-11,1,-15,-1c528,81,524,75,522,67v-3,-9,-3,-17,,-22c524,41,528,38,534,36v7,-2,14,,16,4c550,41,550,41,550,41v1,1,1,1,1,1c552,42,552,42,552,42v1,,5,-19,5,-19c557,21,557,21,557,21v-2,1,-2,1,-2,1c552,24,552,24,552,24v,,-3,-1,-3,-1c545,22,545,22,545,22v-5,-1,-10,-1,-15,1c513,28,499,45,507,72v6,21,25,32,44,26c564,94,568,88,571,84v2,-3,2,-3,2,-3c574,81,574,81,575,82v1,-1,2,-2,2,-2c577,79,561,67,561,67m381,131v,,-14,8,-14,9c367,140,367,140,367,140v,-2,-8,-15,-10,-16c359,123,371,115,371,115v6,-4,11,-4,14,2c385,117,387,123,387,123v-1,3,-3,5,-6,8m419,147v-2,-1,-2,-1,-2,-1c396,133,396,133,396,133v,,,,,c403,126,404,117,398,107,391,96,378,94,365,103v-30,19,-30,19,-30,19c334,123,336,125,336,125v3,-1,3,,4,1c375,180,375,180,375,180v1,1,1,2,-1,3c374,184,375,186,375,186v1,,19,-11,19,-11c395,175,395,175,395,175v-2,-3,-2,-3,-2,-3c390,173,389,173,388,171v,,-13,-21,-14,-21c375,150,385,144,385,144v,,22,13,22,13c410,159,410,159,410,159v,,,,,c410,160,410,160,409,161v,,,,,c409,162,410,164,410,164v1,,19,-11,19,-11c429,152,428,150,428,150v-3,,-4,,-9,-3m355,181v,1,,1,,1c355,184,355,184,352,186v,,-27,18,-27,18c325,204,325,204,325,204v,-2,-8,-15,-10,-17c317,187,330,178,330,178v3,-2,3,-2,4,-1c335,177,337,176,337,176v,-1,-9,-15,-9,-15c327,161,325,162,325,162v,,,1,,1c325,164,325,165,323,166v,,-16,10,-16,10c307,176,307,176,307,176v,-1,-9,-15,-9,-15c299,162,324,145,324,145v3,-1,3,-1,4,c329,145,331,144,331,144v,-1,-9,-16,-9,-16c321,128,319,129,319,129v1,3,1,3,-2,5c275,161,275,161,275,161v,1,1,3,1,3c280,162,281,163,282,164v34,54,34,54,34,54c317,219,317,220,315,222v-1,1,,3,,3c317,225,360,197,360,197v3,-2,3,-1,4,c365,197,367,196,367,196v,-1,-9,-16,-9,-16c357,180,355,181,355,181t-78,59c277,240,253,188,253,188v,,15,-6,15,-6c271,180,272,180,273,182v1,1,3,,3,c276,181,269,165,269,165v-1,-1,-3,,-3,c266,168,265,168,262,169v-44,20,-44,20,-44,20c215,191,215,191,214,189v-1,,-3,1,-3,1c211,191,218,207,218,207v1,1,3,,3,c221,206,221,206,221,206v,-3,1,-3,3,-4c224,202,239,195,240,195v,,,,,c240,196,262,246,262,246v1,1,1,2,1,2c263,249,262,249,261,250v,,,,,c261,251,262,253,262,253v1,,20,-8,20,-8c282,244,282,244,282,244v-1,-2,-1,-2,-1,-2c278,242,277,242,277,240m188,227v-9,,-17,,-18,-5c169,217,172,213,178,212v11,-3,18,1,19,4c197,217,197,217,197,217v1,2,3,2,3,2c201,218,207,199,207,199v1,-3,1,-3,1,-3c205,198,205,198,205,198v-3,2,-3,2,-3,2c199,199,199,199,199,199v-4,,-4,,-4,c189,198,183,198,177,199v-20,5,-25,18,-22,28c158,242,173,242,186,243v10,,18,,19,6c205,249,204,256,204,256v-2,3,-6,5,-13,6c185,264,176,263,172,261v-1,-2,-1,-2,-1,-2c170,257,170,257,170,257v-2,-1,-2,-1,-2,-1c167,257,162,276,162,276v,,1,,1,c163,276,163,276,163,276v2,1,2,1,2,1c165,276,165,276,165,276v,,1,,1,c166,275,166,275,167,275v,,4,,4,c176,276,176,276,176,276v17,,17,,17,c215,271,223,256,220,245v-3,-17,-19,-17,-32,-18m121,265v-4,3,-8,5,-13,5c96,269,89,260,90,243v,-9,2,-16,7,-20c100,220,104,218,109,219v6,,10,1,13,5c126,228,128,235,128,245v,9,-3,16,-7,20m110,205v-10,,-18,3,-24,9c78,220,74,231,74,243v-1,23,13,39,33,40c117,283,125,280,132,274v7,-6,11,-17,12,-29c144,233,140,222,134,215v-6,-6,-15,-10,-24,-10m38,228v,,-13,-1,-13,-1c26,226,28,211,28,208v2,1,13,2,13,2c47,211,50,213,52,215v1,6,1,6,1,6c52,228,48,230,38,228t7,-31c12,192,12,192,12,192v-1,1,-1,3,-1,3c14,197,14,197,14,199,4,262,4,262,4,262v,2,,2,-3,2c,265,,267,,267v1,1,22,4,22,4c23,271,23,271,23,271v,-3,,-3,,-3c21,267,20,267,20,265v,,,,,-1c20,264,24,240,24,239v,1,15,3,15,3c58,245,67,235,68,224,70,213,65,200,45,197e" fillcolor="#094183 [3215]" stroked="f">
                  <v:path arrowok="t" o:connecttype="custom" o:connectlocs="296,46;292,102;321,84;920,173;905,154;908,132;923,185;861,169;865,188;791,139;789,188;752,153;719,157;752,161;765,128;720,101;710,155;668,66;653,54;623,94;667,79;601,63;616,35;579,75;600,82;564,52;569,34;546,18;530,11;518,43;485,52;503,14;467,32;478,12;442,52;413,27;422,33;394,60;424,53;379,49;373,29;344,49;249,95;268,90;267,119;277,109;220,139;219,113;215,91;249,133;180,112;163,132;190,164;141,133;138,174;112,188;82,180;58,145;19,141;3,178;26,164" o:connectangles="0,0,0,0,0,0,0,0,0,0,0,0,0,0,0,0,0,0,0,0,0,0,0,0,0,0,0,0,0,0,0,0,0,0,0,0,0,0,0,0,0,0,0,0,0,0,0,0,0,0,0,0,0,0,0,0,0,0,0,0,0"/>
                  <o:lock v:ext="edit" verticies="t"/>
                </v:shape>
                <v:shape id="Freeform 40" o:spid="_x0000_s1063" style="position:absolute;left:683;top:565;width:70;height:69;visibility:visible;mso-wrap-style:square;v-text-anchor:top" coordsize="10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" path="m39,28c12,18,12,18,12,18,26,46,26,46,26,46,,64,,64,,64v29,7,29,7,29,7c27,101,27,101,27,101,52,81,52,81,52,81v22,20,22,20,22,20c73,69,73,69,73,69v,,31,-2,31,-2c78,47,78,47,78,47,93,20,93,20,93,20,63,29,63,29,63,29,51,,51,,51,l39,28xe" stroked="f">
                  <v:path arrowok="t" o:connecttype="custom" o:connectlocs="26,19;8,12;18,31;0,44;20,49;18,69;35,55;50,69;49,47;70,46;53,32;63,14;42,20;34,0;26,19" o:connectangles="0,0,0,0,0,0,0,0,0,0,0,0,0,0,0"/>
                </v:shape>
                <v:shape id="Freeform 41" o:spid="_x0000_s1064" style="position:absolute;left:804;top:597;width:70;height:69;visibility:visible;mso-wrap-style:square;v-text-anchor:top" coordsize="7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" path="m26,19l8,13r9,18l,43r20,5l18,69,34,55,51,69,49,47,70,45,53,32,63,13,43,19,34,,26,19xe" stroked="f">
                  <v:path arrowok="t" o:connecttype="custom" o:connectlocs="26,19;8,13;17,31;0,43;20,48;18,69;34,55;51,69;49,47;70,45;53,32;63,13;43,19;34,0;26,19" o:connectangles="0,0,0,0,0,0,0,0,0,0,0,0,0,0,0"/>
                </v:shape>
                <v:shape id="Freeform 42" o:spid="_x0000_s1065" style="position:absolute;left:660;top:721;width:71;height:69;visibility:visible;mso-wrap-style:square;v-text-anchor:top" coordsize="10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" path="m51,c62,28,62,28,62,28,93,20,93,20,93,20,78,46,78,46,78,46v26,20,26,20,26,20c104,66,72,69,72,69v2,32,2,32,2,32c51,80,51,80,51,80,27,101,27,101,27,101,29,70,29,70,29,70,,64,,64,,64,26,45,26,45,26,45,11,19,11,19,11,19v28,9,28,9,28,9l51,xe" stroked="f">
                  <v:path arrowok="t" o:connecttype="custom" o:connectlocs="35,0;42,19;63,14;53,31;71,45;49,47;51,69;35,55;18,69;20,48;0,44;18,31;8,13;27,19;35,0" o:connectangles="0,0,0,0,0,0,0,0,0,0,0,0,0,0,0"/>
                </v:shape>
                <v:shape id="Freeform 43" o:spid="_x0000_s1066" style="position:absolute;left:813;top:730;width:50;height:48;visibility:visible;mso-wrap-style:square;v-text-anchor:top" coordsize="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" path="m25,r7,18l50,18,35,30r5,18l25,37,10,48,15,30,,18r19,l25,xe" stroked="f">
                  <v:path arrowok="t" o:connecttype="custom" o:connectlocs="25,0;32,18;50,18;35,30;40,48;25,37;10,48;15,30;0,18;19,18;25,0" o:connectangles="0,0,0,0,0,0,0,0,0,0,0"/>
                </v:shape>
                <v:shape id="Freeform 44" o:spid="_x0000_s1067" style="position:absolute;left:803;top:856;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" path="m27,19l8,13,18,31,,43r20,5l18,69,35,55,50,69,49,48,71,45,53,32,63,13,42,19,35,,27,19xe" stroked="f">
                  <v:path arrowok="t" o:connecttype="custom" o:connectlocs="27,19;8,13;18,31;0,43;20,48;18,69;35,55;50,69;49,48;71,45;53,32;63,13;42,19;35,0;27,19" o:connectangles="0,0,0,0,0,0,0,0,0,0,0,0,0,0,0"/>
                </v:shape>
                <v:shape id="Freeform 45" o:spid="_x0000_s1068" style="position:absolute;left:775;top:490;width:20;height:12;visibility:visible;mso-wrap-style:square;v-text-anchor:top" coordsize="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" path="m28,c19,,5,13,,18,18,11,25,15,29,9,30,6,30,2,28,e" stroked="f">
                  <v:path arrowok="t" o:connecttype="custom" o:connectlocs="19,0;0,12;19,6;19,0" o:connectangles="0,0,0,0"/>
                </v:shape>
                <v:shape id="Freeform 46" o:spid="_x0000_s1069" style="position:absolute;left:800;top:493;width:12;height:20;visibility:visible;mso-wrap-style:square;v-text-anchor:top" coordsize="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" path="m2,c,12,8,23,17,29v1,-9,1,-9,1,-9c17,12,9,4,2,e" stroked="f">
                  <v:path arrowok="t" o:connecttype="custom" o:connectlocs="1,0;11,20;12,14;1,0" o:connectangles="0,0,0,0"/>
                </v:shape>
                <v:shape id="Freeform 47" o:spid="_x0000_s1070" style="position:absolute;left:795;top:508;width:14;height:21;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" path="m4,c3,3,,8,1,11v1,7,11,9,15,19c21,21,14,3,4,e" stroked="f">
                  <v:path arrowok="t" o:connecttype="custom" o:connectlocs="3,0;1,8;11,21;3,0" o:connectangles="0,0,0,0"/>
                </v:shape>
                <v:shape id="Freeform 48" o:spid="_x0000_s1071" style="position:absolute;left:785;top:521;width:15;height:24;visibility:visible;mso-wrap-style:square;v-text-anchor:top" coordsize="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" path="m12,c7,8,7,8,7,8,,19,13,28,13,35v4,-4,9,-16,6,-24c18,7,16,3,12,e" stroked="f">
                  <v:path arrowok="t" o:connecttype="custom" o:connectlocs="8,0;5,5;9,24;13,8;8,0" o:connectangles="0,0,0,0,0"/>
                </v:shape>
                <v:shape id="Freeform 49" o:spid="_x0000_s1072" style="position:absolute;left:758;top:520;width:27;height:11;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" path="m23,3c18,5,6,13,,12v3,4,16,3,21,4c29,16,35,7,39,l23,3xe" stroked="f">
                  <v:path arrowok="t" o:connecttype="custom" o:connectlocs="16,2;0,8;15,11;27,0;16,2" o:connectangles="0,0,0,0,0"/>
                </v:shape>
                <v:shape id="Freeform 50" o:spid="_x0000_s1073" style="position:absolute;left:770;top:536;width:16;height:23;visibility:visible;mso-wrap-style:square;v-text-anchor:top" coordsize="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" path="m19,c3,4,13,23,,34,9,32,13,32,19,21,22,15,23,5,19,e" stroked="f">
                  <v:path arrowok="t" o:connecttype="custom" o:connectlocs="13,0;0,23;13,14;13,0" o:connectangles="0,0,0,0"/>
                </v:shape>
                <v:shape id="Freeform 51" o:spid="_x0000_s1074" style="position:absolute;left:695;top:501;width:18;height:26;visibility:visible;mso-wrap-style:square;v-text-anchor:top" coordsize="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" path="m3,16c,28,3,31,9,39,6,21,26,14,17,,10,2,5,10,3,16e" stroked="f">
                  <v:path arrowok="t" o:connecttype="custom" o:connectlocs="2,11;6,26;12,0;2,11" o:connectangles="0,0,0,0"/>
                </v:shape>
                <v:shape id="Freeform 52" o:spid="_x0000_s1075" style="position:absolute;left:744;top:533;width:27;height:14;visibility:visible;mso-wrap-style:square;v-text-anchor:top" coordsize="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" path="m,17v,4,16,3,23,c27,16,39,11,40,7,12,,22,11,,17e" stroked="f">
                  <v:path arrowok="t" o:connecttype="custom" o:connectlocs="0,11;16,11;27,5;0,11" o:connectangles="0,0,0,0"/>
                </v:shape>
                <v:shape id="Freeform 53" o:spid="_x0000_s1076" style="position:absolute;left:767;top:504;width:25;height:15;visibility:visible;mso-wrap-style:square;v-text-anchor:top" coordsize="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" path="m,18v1,4,16,,23,-4c26,12,37,6,37,1,9,,20,8,,18e" stroked="f">
                  <v:path arrowok="t" o:connecttype="custom" o:connectlocs="0,12;16,10;25,1;0,12" o:connectangles="0,0,0,0"/>
                </v:shape>
                <v:shape id="Freeform 54" o:spid="_x0000_s1077" style="position:absolute;left:678;top:490;width:26;height:18;visibility:visible;mso-wrap-style:square;v-text-anchor:top" coordsize="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" path="m37,2c33,,21,6,19,8,11,11,,22,3,25,22,13,23,27,37,2e" stroked="f">
                  <v:path arrowok="t" o:connecttype="custom" o:connectlocs="26,1;13,5;2,17;26,1" o:connectangles="0,0,0,0"/>
                </v:shape>
                <v:shape id="Freeform 55" o:spid="_x0000_s1078" style="position:absolute;left:730;top:454;width:22;height:11;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" path="m,5v9,3,14,9,20,10c28,15,30,13,32,10,29,,9,1,,5e" stroked="f">
                  <v:path arrowok="t" o:connecttype="custom" o:connectlocs="0,4;14,11;22,7;0,4" o:connectangles="0,0,0,0"/>
                </v:shape>
                <v:shape id="Freeform 56" o:spid="_x0000_s1079" style="position:absolute;left:750;top:465;width:13;height:22;visibility:visible;mso-wrap-style:square;v-text-anchor:top" coordsize="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" path="m14,32v,-10,4,-16,2,-22c14,2,11,1,8,,,6,7,24,14,32e" stroked="f">
                  <v:path arrowok="t" o:connecttype="custom" o:connectlocs="10,22;12,7;6,0;10,22" o:connectangles="0,0,0,0"/>
                </v:shape>
                <v:shape id="Freeform 57" o:spid="_x0000_s1080" style="position:absolute;left:710;top:462;width:26;height:14;visibility:visible;mso-wrap-style:square;v-text-anchor:top" coordsize="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" path="m27,2c19,,5,5,,9,11,8,17,20,30,15v8,-4,8,-4,8,-4c35,6,31,4,27,2e" stroked="f">
                  <v:path arrowok="t" o:connecttype="custom" o:connectlocs="18,1;0,6;21,11;26,8;18,1" o:connectangles="0,0,0,0,0"/>
                </v:shape>
                <v:shape id="Freeform 58" o:spid="_x0000_s1081" style="position:absolute;left:738;top:470;width:14;height:25;visibility:visible;mso-wrap-style:square;v-text-anchor:top" coordsize="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" path="m2,11c,19,6,33,10,37,9,27,20,20,14,8,10,,10,,10,,6,3,3,6,2,11e" stroked="f">
                  <v:path arrowok="t" o:connecttype="custom" o:connectlocs="1,7;7,25;10,5;7,0;1,7" o:connectangles="0,0,0,0,0"/>
                </v:shape>
                <v:shape id="Freeform 59" o:spid="_x0000_s1082" style="position:absolute;left:746;top:550;width:21;height:14;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" path="m32,c23,,23,,23,,9,2,10,16,,20v6,1,21,-1,27,-8c30,9,31,5,32,e" stroked="f">
                  <v:path arrowok="t" o:connecttype="custom" o:connectlocs="21,0;15,0;0,13;18,8;21,0" o:connectangles="0,0,0,0,0"/>
                </v:shape>
                <v:shape id="Freeform 60" o:spid="_x0000_s1083" style="position:absolute;left:695;top:474;width:24;height:14;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" path="m16,2c4,6,3,10,,19,13,7,30,20,36,4,31,,21,,16,2e" stroked="f">
                  <v:path arrowok="t" o:connecttype="custom" o:connectlocs="11,1;0,13;24,3;11,1" o:connectangles="0,0,0,0"/>
                </v:shape>
                <v:shape id="Freeform 61" o:spid="_x0000_s1084" style="position:absolute;left:724;top:478;width:15;height:27;visibility:visible;mso-wrap-style:square;v-text-anchor:top" coordsize="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" path="m1,19c2,32,5,34,13,39,5,23,22,10,9,,3,4,,13,1,19e" stroked="f">
                  <v:path arrowok="t" o:connecttype="custom" o:connectlocs="1,13;9,27;6,0;1,13" o:connectangles="0,0,0,0"/>
                </v:shape>
                <v:shape id="Freeform 62" o:spid="_x0000_s1085" style="position:absolute;left:714;top:491;width:9;height:26;visibility:visible;mso-wrap-style:square;v-text-anchor:top" coordsize="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" path="m1,c,17,,31,8,39,13,25,13,19,9,10,8,6,4,,1,e" stroked="f">
                  <v:path arrowok="t" o:connecttype="custom" o:connectlocs="1,0;6,26;6,7;1,0" o:connectangles="0,0,0,0"/>
                </v:shape>
              </v:group>
              <v:rect id="Rectangle 3" o:spid="_x0000_s1086" style="position:absolute;width:1620;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" filled="f" stroked="f" strokeweight="1pt"/>
              <w10:wrap type="topAndBottom" anchorx="page" anchory="page"/>
              <w10:anchorlock/>
            </v:group>
          </w:pict>
        </mc:Fallback>
      </mc:AlternateContent>
    </w:r>
    <w:r>
      <w:rPr>
        <w:noProof/>
        <w:lang w:val="en-GB"/>
      </w:rPr>
      <mc:AlternateContent>
        <mc:Choice Requires="wps">
          <w:drawing>
            <wp:anchor distT="0" distB="0" distL="114300" distR="114300" simplePos="0" relativeHeight="251658240" behindDoc="1" locked="1" layoutInCell="1" allowOverlap="1" wp14:anchorId="2520D407" wp14:editId="1EC6842E">
              <wp:simplePos x="0" y="0"/>
              <wp:positionH relativeFrom="page">
                <wp:align>left</wp:align>
              </wp:positionH>
              <wp:positionV relativeFrom="page">
                <wp:align>top</wp:align>
              </wp:positionV>
              <wp:extent cx="7740000" cy="1980000"/>
              <wp:effectExtent l="0" t="0" r="0" b="1270"/>
              <wp:wrapNone/>
              <wp:docPr id="30" name="Page banner"/>
              <wp:cNvGraphicFramePr/>
              <a:graphic xmlns:a="http://schemas.openxmlformats.org/drawingml/2006/main">
                <a:graphicData uri="http://schemas.microsoft.com/office/word/2010/wordprocessingShape">
                  <wps:wsp>
                    <wps:cNvSpPr/>
                    <wps:spPr>
                      <a:xfrm>
                        <a:off x="0" y="0"/>
                        <a:ext cx="7740000" cy="1980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C2075" id="Page banner" o:spid="_x0000_s1026" style="position:absolute;margin-left:0;margin-top:0;width:609.45pt;height:155.9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" fillcolor="#094183 [3204]" stroked="f" strokeweight="1pt">
              <w10:wrap anchorx="page" anchory="page"/>
              <w10:anchorlock/>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34290A4"/>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2301DFC"/>
    <w:multiLevelType w:val="hybridMultilevel"/>
    <w:tmpl w:val="C3B0CDD2"/>
    <w:lvl w:ilvl="0" w:tplc="8CDC3628">
      <w:start w:val="1"/>
      <w:numFmt w:val="bullet"/>
      <w:pStyle w:val="Pull-outBullets"/>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3038C8"/>
    <w:multiLevelType w:val="multilevel"/>
    <w:tmpl w:val="B0A2C476"/>
    <w:styleLink w:val="NumberedLists"/>
    <w:lvl w:ilvl="0">
      <w:start w:val="1"/>
      <w:numFmt w:val="decimal"/>
      <w:pStyle w:val="ListNumber"/>
      <w:lvlText w:val="%1."/>
      <w:lvlJc w:val="left"/>
      <w:pPr>
        <w:ind w:left="340" w:hanging="340"/>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1021" w:hanging="1021"/>
      </w:pPr>
      <w:rPr>
        <w:rFonts w:hint="default"/>
      </w:rPr>
    </w:lvl>
    <w:lvl w:ilvl="3">
      <w:start w:val="1"/>
      <w:numFmt w:val="decimal"/>
      <w:pStyle w:val="ListNumber4"/>
      <w:lvlText w:val="%1.%2.%3.%4."/>
      <w:lvlJc w:val="left"/>
      <w:pPr>
        <w:ind w:left="1361" w:hanging="1361"/>
      </w:pPr>
      <w:rPr>
        <w:rFonts w:hint="default"/>
      </w:rPr>
    </w:lvl>
    <w:lvl w:ilvl="4">
      <w:start w:val="1"/>
      <w:numFmt w:val="decimal"/>
      <w:pStyle w:val="ListNumber5"/>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FBC4AC1"/>
    <w:multiLevelType w:val="multilevel"/>
    <w:tmpl w:val="F29613D6"/>
    <w:styleLink w:val="Appendix"/>
    <w:lvl w:ilvl="0">
      <w:start w:val="1"/>
      <w:numFmt w:val="decimal"/>
      <w:pStyle w:val="AppendixTitle"/>
      <w:lvlText w:val="Appendix %1:"/>
      <w:lvlJc w:val="left"/>
      <w:pPr>
        <w:tabs>
          <w:tab w:val="num" w:pos="1985"/>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2F540A4"/>
    <w:multiLevelType w:val="hybridMultilevel"/>
    <w:tmpl w:val="0C4AB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2B6979"/>
    <w:multiLevelType w:val="hybridMultilevel"/>
    <w:tmpl w:val="41AE0BE2"/>
    <w:lvl w:ilvl="0" w:tplc="159433C8">
      <w:start w:val="3"/>
      <w:numFmt w:val="bullet"/>
      <w:lvlText w:val="-"/>
      <w:lvlJc w:val="left"/>
      <w:pPr>
        <w:ind w:left="720" w:hanging="360"/>
      </w:pPr>
      <w:rPr>
        <w:rFonts w:ascii="Jacobs Chronos" w:eastAsiaTheme="minorEastAsia" w:hAnsi="Jacobs Chronos" w:cs="Jacobs Chrono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85E4C80"/>
    <w:multiLevelType w:val="hybridMultilevel"/>
    <w:tmpl w:val="2D82578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336268E0"/>
    <w:multiLevelType w:val="multilevel"/>
    <w:tmpl w:val="C62C2DAC"/>
    <w:numStyleLink w:val="NumberedHeadings"/>
  </w:abstractNum>
  <w:abstractNum w:abstractNumId="8" w15:restartNumberingAfterBreak="0">
    <w:nsid w:val="34991E09"/>
    <w:multiLevelType w:val="multilevel"/>
    <w:tmpl w:val="C62C2DAC"/>
    <w:styleLink w:val="NumberedHeadings"/>
    <w:lvl w:ilvl="0">
      <w:start w:val="1"/>
      <w:numFmt w:val="decimal"/>
      <w:pStyle w:val="NumberedHeading1"/>
      <w:lvlText w:val="%1."/>
      <w:lvlJc w:val="left"/>
      <w:pPr>
        <w:ind w:left="340" w:hanging="340"/>
      </w:pPr>
      <w:rPr>
        <w:rFonts w:hint="default"/>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1021" w:hanging="102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5734AE2"/>
    <w:multiLevelType w:val="hybridMultilevel"/>
    <w:tmpl w:val="A8FA24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91B77EC"/>
    <w:multiLevelType w:val="multilevel"/>
    <w:tmpl w:val="B0A2C476"/>
    <w:numStyleLink w:val="NumberedLists"/>
  </w:abstractNum>
  <w:abstractNum w:abstractNumId="11" w15:restartNumberingAfterBreak="0">
    <w:nsid w:val="3A0056B5"/>
    <w:multiLevelType w:val="multilevel"/>
    <w:tmpl w:val="F29613D6"/>
    <w:numStyleLink w:val="Appendix"/>
  </w:abstractNum>
  <w:abstractNum w:abstractNumId="12" w15:restartNumberingAfterBreak="0">
    <w:nsid w:val="401E029F"/>
    <w:multiLevelType w:val="hybridMultilevel"/>
    <w:tmpl w:val="50E282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40872AEC"/>
    <w:multiLevelType w:val="hybridMultilevel"/>
    <w:tmpl w:val="A8FA24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3AD08C0"/>
    <w:multiLevelType w:val="hybridMultilevel"/>
    <w:tmpl w:val="68E45D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99D423A"/>
    <w:multiLevelType w:val="multilevel"/>
    <w:tmpl w:val="7C3460B6"/>
    <w:styleLink w:val="Bullets"/>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Calibri" w:hAnsi="Calibri" w:hint="default"/>
      </w:rPr>
    </w:lvl>
    <w:lvl w:ilvl="2">
      <w:start w:val="1"/>
      <w:numFmt w:val="bullet"/>
      <w:lvlText w:val=""/>
      <w:lvlJc w:val="left"/>
      <w:pPr>
        <w:ind w:left="1021" w:hanging="341"/>
      </w:pPr>
      <w:rPr>
        <w:rFonts w:ascii="Symbol" w:hAnsi="Symbol" w:hint="default"/>
      </w:rPr>
    </w:lvl>
    <w:lvl w:ilvl="3">
      <w:start w:val="1"/>
      <w:numFmt w:val="bullet"/>
      <w:lvlText w:val="–"/>
      <w:lvlJc w:val="left"/>
      <w:pPr>
        <w:ind w:left="1361" w:hanging="340"/>
      </w:pPr>
      <w:rPr>
        <w:rFonts w:ascii="Times New Roman" w:hAnsi="Times New Roman"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D950FAB"/>
    <w:multiLevelType w:val="hybridMultilevel"/>
    <w:tmpl w:val="9FE211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DDE7347"/>
    <w:multiLevelType w:val="hybridMultilevel"/>
    <w:tmpl w:val="77F8C1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8" w15:restartNumberingAfterBreak="0">
    <w:nsid w:val="4E277EBD"/>
    <w:multiLevelType w:val="hybridMultilevel"/>
    <w:tmpl w:val="D0E6A7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51725741"/>
    <w:multiLevelType w:val="multilevel"/>
    <w:tmpl w:val="1A06A688"/>
    <w:styleLink w:val="ListLetters"/>
    <w:lvl w:ilvl="0">
      <w:start w:val="1"/>
      <w:numFmt w:val="lowerLetter"/>
      <w:lvlText w:val="%1."/>
      <w:lvlJc w:val="left"/>
      <w:pPr>
        <w:ind w:left="340" w:hanging="340"/>
      </w:pPr>
      <w:rPr>
        <w:rFonts w:hint="default"/>
      </w:rPr>
    </w:lvl>
    <w:lvl w:ilvl="1">
      <w:start w:val="1"/>
      <w:numFmt w:val="lowerRoman"/>
      <w:lvlText w:val="%2."/>
      <w:lvlJc w:val="left"/>
      <w:pPr>
        <w:ind w:left="34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94E3DE6"/>
    <w:multiLevelType w:val="hybridMultilevel"/>
    <w:tmpl w:val="B94C06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BC37C4"/>
    <w:multiLevelType w:val="hybridMultilevel"/>
    <w:tmpl w:val="15E2EB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5C143293"/>
    <w:multiLevelType w:val="multilevel"/>
    <w:tmpl w:val="7C3460B6"/>
    <w:numStyleLink w:val="Bullets"/>
  </w:abstractNum>
  <w:abstractNum w:abstractNumId="23" w15:restartNumberingAfterBreak="0">
    <w:nsid w:val="60E1502C"/>
    <w:multiLevelType w:val="multilevel"/>
    <w:tmpl w:val="813A2DA6"/>
    <w:styleLink w:val="Bullets1"/>
    <w:lvl w:ilvl="0">
      <w:start w:val="1"/>
      <w:numFmt w:val="bullet"/>
      <w:lvlText w:val=""/>
      <w:lvlJc w:val="left"/>
      <w:pPr>
        <w:ind w:left="284" w:hanging="284"/>
      </w:pPr>
      <w:rPr>
        <w:rFonts w:ascii="Symbol" w:hAnsi="Symbol" w:cs="Times New Roman" w:hint="default"/>
        <w:color w:val="auto"/>
      </w:rPr>
    </w:lvl>
    <w:lvl w:ilvl="1">
      <w:start w:val="1"/>
      <w:numFmt w:val="bullet"/>
      <w:lvlText w:val="–"/>
      <w:lvlJc w:val="left"/>
      <w:pPr>
        <w:ind w:left="567" w:hanging="283"/>
      </w:pPr>
      <w:rPr>
        <w:rFonts w:ascii="Arial" w:hAnsi="Arial" w:cs="Calibri" w:hint="default"/>
        <w:color w:val="auto"/>
      </w:rPr>
    </w:lvl>
    <w:lvl w:ilvl="2">
      <w:start w:val="1"/>
      <w:numFmt w:val="bullet"/>
      <w:lvlText w:val="–"/>
      <w:lvlJc w:val="left"/>
      <w:pPr>
        <w:ind w:left="851" w:hanging="284"/>
      </w:pPr>
      <w:rPr>
        <w:rFonts w:ascii="Calibri" w:hAnsi="Calibri" w:cs="Calibri" w:hint="default"/>
        <w:color w:val="auto"/>
      </w:rPr>
    </w:lvl>
    <w:lvl w:ilvl="3">
      <w:start w:val="1"/>
      <w:numFmt w:val="bullet"/>
      <w:lvlText w:val="–"/>
      <w:lvlJc w:val="left"/>
      <w:pPr>
        <w:ind w:left="284" w:hanging="284"/>
      </w:pPr>
      <w:rPr>
        <w:rFonts w:ascii="Arial" w:hAnsi="Arial" w:cs="Times New Roman" w:hint="default"/>
      </w:rPr>
    </w:lvl>
    <w:lvl w:ilvl="4">
      <w:start w:val="1"/>
      <w:numFmt w:val="bullet"/>
      <w:lvlText w:val="–"/>
      <w:lvlJc w:val="left"/>
      <w:pPr>
        <w:ind w:left="284" w:hanging="284"/>
      </w:pPr>
      <w:rPr>
        <w:rFonts w:ascii="Calibri" w:hAnsi="Calibri" w:cs="Times New Roman" w:hint="default"/>
        <w:color w:val="auto"/>
      </w:rPr>
    </w:lvl>
    <w:lvl w:ilvl="5">
      <w:start w:val="1"/>
      <w:numFmt w:val="bullet"/>
      <w:lvlText w:val="–"/>
      <w:lvlJc w:val="left"/>
      <w:pPr>
        <w:ind w:left="284" w:hanging="284"/>
      </w:pPr>
      <w:rPr>
        <w:rFonts w:ascii="Calibri" w:hAnsi="Calibri" w:cs="Times New Roman" w:hint="default"/>
        <w:color w:val="auto"/>
      </w:rPr>
    </w:lvl>
    <w:lvl w:ilvl="6">
      <w:start w:val="1"/>
      <w:numFmt w:val="bullet"/>
      <w:lvlText w:val="–"/>
      <w:lvlJc w:val="left"/>
      <w:pPr>
        <w:ind w:left="284" w:hanging="284"/>
      </w:pPr>
      <w:rPr>
        <w:rFonts w:ascii="Calibri" w:hAnsi="Calibri" w:cs="Times New Roman" w:hint="default"/>
        <w:color w:val="auto"/>
      </w:rPr>
    </w:lvl>
    <w:lvl w:ilvl="7">
      <w:start w:val="1"/>
      <w:numFmt w:val="bullet"/>
      <w:lvlText w:val="–"/>
      <w:lvlJc w:val="left"/>
      <w:pPr>
        <w:ind w:left="284" w:hanging="284"/>
      </w:pPr>
      <w:rPr>
        <w:rFonts w:ascii="Calibri" w:hAnsi="Calibri" w:cs="Times New Roman" w:hint="default"/>
        <w:color w:val="auto"/>
      </w:rPr>
    </w:lvl>
    <w:lvl w:ilvl="8">
      <w:start w:val="1"/>
      <w:numFmt w:val="bullet"/>
      <w:lvlText w:val="–"/>
      <w:lvlJc w:val="left"/>
      <w:pPr>
        <w:ind w:left="284" w:hanging="284"/>
      </w:pPr>
      <w:rPr>
        <w:rFonts w:ascii="Calibri" w:hAnsi="Calibri" w:cs="Times New Roman" w:hint="default"/>
        <w:color w:val="auto"/>
      </w:rPr>
    </w:lvl>
  </w:abstractNum>
  <w:abstractNum w:abstractNumId="24" w15:restartNumberingAfterBreak="0">
    <w:nsid w:val="64747B4B"/>
    <w:multiLevelType w:val="hybridMultilevel"/>
    <w:tmpl w:val="68E45D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AAE6F2B"/>
    <w:multiLevelType w:val="hybridMultilevel"/>
    <w:tmpl w:val="31D0576C"/>
    <w:lvl w:ilvl="0" w:tplc="04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B2D6B8E"/>
    <w:multiLevelType w:val="hybridMultilevel"/>
    <w:tmpl w:val="0C4AB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786111B"/>
    <w:multiLevelType w:val="hybridMultilevel"/>
    <w:tmpl w:val="EB024ED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7A3F24ED"/>
    <w:multiLevelType w:val="hybridMultilevel"/>
    <w:tmpl w:val="F86E428E"/>
    <w:lvl w:ilvl="0" w:tplc="AF503FD6">
      <w:start w:val="1"/>
      <w:numFmt w:val="bullet"/>
      <w:pStyle w:val="List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5"/>
  </w:num>
  <w:num w:numId="2">
    <w:abstractNumId w:val="2"/>
  </w:num>
  <w:num w:numId="3">
    <w:abstractNumId w:val="8"/>
  </w:num>
  <w:num w:numId="4">
    <w:abstractNumId w:val="3"/>
  </w:num>
  <w:num w:numId="5">
    <w:abstractNumId w:val="19"/>
  </w:num>
  <w:num w:numId="6">
    <w:abstractNumId w:val="1"/>
  </w:num>
  <w:num w:numId="7">
    <w:abstractNumId w:val="11"/>
  </w:num>
  <w:num w:numId="8">
    <w:abstractNumId w:val="23"/>
  </w:num>
  <w:num w:numId="9">
    <w:abstractNumId w:val="7"/>
  </w:num>
  <w:num w:numId="10">
    <w:abstractNumId w:val="22"/>
  </w:num>
  <w:num w:numId="11">
    <w:abstractNumId w:val="10"/>
  </w:num>
  <w:num w:numId="12">
    <w:abstractNumId w:val="17"/>
  </w:num>
  <w:num w:numId="13">
    <w:abstractNumId w:val="21"/>
  </w:num>
  <w:num w:numId="14">
    <w:abstractNumId w:val="22"/>
  </w:num>
  <w:num w:numId="15">
    <w:abstractNumId w:val="12"/>
  </w:num>
  <w:num w:numId="16">
    <w:abstractNumId w:val="27"/>
  </w:num>
  <w:num w:numId="17">
    <w:abstractNumId w:val="24"/>
  </w:num>
  <w:num w:numId="18">
    <w:abstractNumId w:val="16"/>
  </w:num>
  <w:num w:numId="19">
    <w:abstractNumId w:val="4"/>
  </w:num>
  <w:num w:numId="20">
    <w:abstractNumId w:val="26"/>
  </w:num>
  <w:num w:numId="21">
    <w:abstractNumId w:val="20"/>
  </w:num>
  <w:num w:numId="22">
    <w:abstractNumId w:val="5"/>
  </w:num>
  <w:num w:numId="23">
    <w:abstractNumId w:val="25"/>
  </w:num>
  <w:num w:numId="24">
    <w:abstractNumId w:val="18"/>
  </w:num>
  <w:num w:numId="25">
    <w:abstractNumId w:val="12"/>
  </w:num>
  <w:num w:numId="26">
    <w:abstractNumId w:val="18"/>
  </w:num>
  <w:num w:numId="27">
    <w:abstractNumId w:val="12"/>
  </w:num>
  <w:num w:numId="28">
    <w:abstractNumId w:val="6"/>
  </w:num>
  <w:num w:numId="29">
    <w:abstractNumId w:val="28"/>
  </w:num>
  <w:num w:numId="30">
    <w:abstractNumId w:val="14"/>
  </w:num>
  <w:num w:numId="31">
    <w:abstractNumId w:val="13"/>
  </w:num>
  <w:num w:numId="32">
    <w:abstractNumId w:val="9"/>
  </w:num>
  <w:num w:numId="33">
    <w:abstractNumId w:val="28"/>
  </w:num>
  <w:num w:numId="34">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B7F"/>
    <w:rsid w:val="000048E2"/>
    <w:rsid w:val="000073BD"/>
    <w:rsid w:val="00010A47"/>
    <w:rsid w:val="00014E4C"/>
    <w:rsid w:val="000152B8"/>
    <w:rsid w:val="000165A3"/>
    <w:rsid w:val="00017D01"/>
    <w:rsid w:val="00025B42"/>
    <w:rsid w:val="000267E5"/>
    <w:rsid w:val="00030D24"/>
    <w:rsid w:val="0003153D"/>
    <w:rsid w:val="00037723"/>
    <w:rsid w:val="00037E88"/>
    <w:rsid w:val="0004052F"/>
    <w:rsid w:val="00042089"/>
    <w:rsid w:val="00043411"/>
    <w:rsid w:val="00043CD6"/>
    <w:rsid w:val="00043FDE"/>
    <w:rsid w:val="000459C4"/>
    <w:rsid w:val="00045CD9"/>
    <w:rsid w:val="00045E38"/>
    <w:rsid w:val="0004705A"/>
    <w:rsid w:val="00050BB1"/>
    <w:rsid w:val="000557D7"/>
    <w:rsid w:val="000561FC"/>
    <w:rsid w:val="00056E35"/>
    <w:rsid w:val="00060A09"/>
    <w:rsid w:val="00060F3B"/>
    <w:rsid w:val="00066A93"/>
    <w:rsid w:val="00067AAF"/>
    <w:rsid w:val="0007329E"/>
    <w:rsid w:val="00074A6B"/>
    <w:rsid w:val="000752B1"/>
    <w:rsid w:val="00080F8A"/>
    <w:rsid w:val="000811E1"/>
    <w:rsid w:val="00081DDA"/>
    <w:rsid w:val="0008324E"/>
    <w:rsid w:val="000920E2"/>
    <w:rsid w:val="0009389A"/>
    <w:rsid w:val="00093A21"/>
    <w:rsid w:val="000942CC"/>
    <w:rsid w:val="00097E64"/>
    <w:rsid w:val="000A0BA3"/>
    <w:rsid w:val="000A4A8B"/>
    <w:rsid w:val="000A4B05"/>
    <w:rsid w:val="000A50B1"/>
    <w:rsid w:val="000A7815"/>
    <w:rsid w:val="000B2D2E"/>
    <w:rsid w:val="000B405F"/>
    <w:rsid w:val="000B5FE9"/>
    <w:rsid w:val="000B77CF"/>
    <w:rsid w:val="000C19D6"/>
    <w:rsid w:val="000C31CE"/>
    <w:rsid w:val="000C464D"/>
    <w:rsid w:val="000C4BFC"/>
    <w:rsid w:val="000C5CB7"/>
    <w:rsid w:val="000D601D"/>
    <w:rsid w:val="000D7AE7"/>
    <w:rsid w:val="000E03AE"/>
    <w:rsid w:val="000E25F8"/>
    <w:rsid w:val="000E3E87"/>
    <w:rsid w:val="000E5133"/>
    <w:rsid w:val="000E78EF"/>
    <w:rsid w:val="000E7B5D"/>
    <w:rsid w:val="000F3C31"/>
    <w:rsid w:val="000F4C51"/>
    <w:rsid w:val="000F61EE"/>
    <w:rsid w:val="000F7624"/>
    <w:rsid w:val="00103C1D"/>
    <w:rsid w:val="001062DF"/>
    <w:rsid w:val="00106A28"/>
    <w:rsid w:val="001108AF"/>
    <w:rsid w:val="00112F39"/>
    <w:rsid w:val="00114425"/>
    <w:rsid w:val="0011452B"/>
    <w:rsid w:val="001217E3"/>
    <w:rsid w:val="00121CEA"/>
    <w:rsid w:val="001226F7"/>
    <w:rsid w:val="001303D0"/>
    <w:rsid w:val="001314ED"/>
    <w:rsid w:val="00131983"/>
    <w:rsid w:val="001322B5"/>
    <w:rsid w:val="0013634B"/>
    <w:rsid w:val="00137085"/>
    <w:rsid w:val="001407B0"/>
    <w:rsid w:val="001414E5"/>
    <w:rsid w:val="00141581"/>
    <w:rsid w:val="001443D9"/>
    <w:rsid w:val="001537E3"/>
    <w:rsid w:val="00153AEB"/>
    <w:rsid w:val="0015527F"/>
    <w:rsid w:val="0016175D"/>
    <w:rsid w:val="00163AED"/>
    <w:rsid w:val="001661BD"/>
    <w:rsid w:val="00166493"/>
    <w:rsid w:val="00166915"/>
    <w:rsid w:val="00167BB8"/>
    <w:rsid w:val="001739A0"/>
    <w:rsid w:val="00174760"/>
    <w:rsid w:val="00176443"/>
    <w:rsid w:val="00177A32"/>
    <w:rsid w:val="00182246"/>
    <w:rsid w:val="00184191"/>
    <w:rsid w:val="00185B83"/>
    <w:rsid w:val="00187983"/>
    <w:rsid w:val="00190080"/>
    <w:rsid w:val="0019366C"/>
    <w:rsid w:val="00196B63"/>
    <w:rsid w:val="001A0514"/>
    <w:rsid w:val="001A0C59"/>
    <w:rsid w:val="001A0D77"/>
    <w:rsid w:val="001A10D4"/>
    <w:rsid w:val="001A1790"/>
    <w:rsid w:val="001A2DAB"/>
    <w:rsid w:val="001A48CE"/>
    <w:rsid w:val="001A5602"/>
    <w:rsid w:val="001B2CE0"/>
    <w:rsid w:val="001B2FDF"/>
    <w:rsid w:val="001C0512"/>
    <w:rsid w:val="001C42D8"/>
    <w:rsid w:val="001C6D44"/>
    <w:rsid w:val="001C774F"/>
    <w:rsid w:val="001D0D30"/>
    <w:rsid w:val="001D1F54"/>
    <w:rsid w:val="001D2622"/>
    <w:rsid w:val="001D2E95"/>
    <w:rsid w:val="001D397C"/>
    <w:rsid w:val="001D3D2B"/>
    <w:rsid w:val="001D4B89"/>
    <w:rsid w:val="001D55F2"/>
    <w:rsid w:val="001E21BD"/>
    <w:rsid w:val="001E69F0"/>
    <w:rsid w:val="001F05B7"/>
    <w:rsid w:val="001F12FA"/>
    <w:rsid w:val="001F24B6"/>
    <w:rsid w:val="001F2A91"/>
    <w:rsid w:val="001F3A5A"/>
    <w:rsid w:val="001F3ABB"/>
    <w:rsid w:val="001F446D"/>
    <w:rsid w:val="001F6568"/>
    <w:rsid w:val="001F7DB0"/>
    <w:rsid w:val="00200169"/>
    <w:rsid w:val="00200F37"/>
    <w:rsid w:val="00203810"/>
    <w:rsid w:val="00203BE9"/>
    <w:rsid w:val="00205602"/>
    <w:rsid w:val="00206830"/>
    <w:rsid w:val="00206C99"/>
    <w:rsid w:val="00216C19"/>
    <w:rsid w:val="00217D69"/>
    <w:rsid w:val="002215A3"/>
    <w:rsid w:val="00226999"/>
    <w:rsid w:val="002301B7"/>
    <w:rsid w:val="00231816"/>
    <w:rsid w:val="00231A59"/>
    <w:rsid w:val="002342BB"/>
    <w:rsid w:val="002449FA"/>
    <w:rsid w:val="00245F42"/>
    <w:rsid w:val="00246067"/>
    <w:rsid w:val="00246870"/>
    <w:rsid w:val="0025005E"/>
    <w:rsid w:val="002522DF"/>
    <w:rsid w:val="00253192"/>
    <w:rsid w:val="00253DF9"/>
    <w:rsid w:val="0025698F"/>
    <w:rsid w:val="0026214F"/>
    <w:rsid w:val="00262BAE"/>
    <w:rsid w:val="00265589"/>
    <w:rsid w:val="00265F00"/>
    <w:rsid w:val="0026614C"/>
    <w:rsid w:val="00267C56"/>
    <w:rsid w:val="002724E6"/>
    <w:rsid w:val="002725BC"/>
    <w:rsid w:val="00273D36"/>
    <w:rsid w:val="0027404A"/>
    <w:rsid w:val="002753E8"/>
    <w:rsid w:val="002772DE"/>
    <w:rsid w:val="0028102A"/>
    <w:rsid w:val="002810A7"/>
    <w:rsid w:val="00281A2C"/>
    <w:rsid w:val="00282430"/>
    <w:rsid w:val="00282F01"/>
    <w:rsid w:val="0028576A"/>
    <w:rsid w:val="00286B44"/>
    <w:rsid w:val="00287911"/>
    <w:rsid w:val="00290DCD"/>
    <w:rsid w:val="00295FF9"/>
    <w:rsid w:val="00297169"/>
    <w:rsid w:val="002977F7"/>
    <w:rsid w:val="002A117E"/>
    <w:rsid w:val="002A592D"/>
    <w:rsid w:val="002A5A5F"/>
    <w:rsid w:val="002B3126"/>
    <w:rsid w:val="002B3E3C"/>
    <w:rsid w:val="002B43E0"/>
    <w:rsid w:val="002B5C12"/>
    <w:rsid w:val="002B769B"/>
    <w:rsid w:val="002C3213"/>
    <w:rsid w:val="002C4E1B"/>
    <w:rsid w:val="002C5415"/>
    <w:rsid w:val="002C5A34"/>
    <w:rsid w:val="002C7E4F"/>
    <w:rsid w:val="002D4D00"/>
    <w:rsid w:val="002D5ECF"/>
    <w:rsid w:val="002D7DE8"/>
    <w:rsid w:val="002E007F"/>
    <w:rsid w:val="002F27C5"/>
    <w:rsid w:val="002F30A3"/>
    <w:rsid w:val="002F3B7A"/>
    <w:rsid w:val="002F4992"/>
    <w:rsid w:val="00300A7F"/>
    <w:rsid w:val="003013AD"/>
    <w:rsid w:val="00302491"/>
    <w:rsid w:val="003029BD"/>
    <w:rsid w:val="00303360"/>
    <w:rsid w:val="003044FC"/>
    <w:rsid w:val="00304881"/>
    <w:rsid w:val="0030729A"/>
    <w:rsid w:val="00307F95"/>
    <w:rsid w:val="00310F5A"/>
    <w:rsid w:val="003110F5"/>
    <w:rsid w:val="00313366"/>
    <w:rsid w:val="0031668E"/>
    <w:rsid w:val="00320498"/>
    <w:rsid w:val="00322103"/>
    <w:rsid w:val="00322149"/>
    <w:rsid w:val="00323624"/>
    <w:rsid w:val="00326ED3"/>
    <w:rsid w:val="00331044"/>
    <w:rsid w:val="00332B47"/>
    <w:rsid w:val="003336E0"/>
    <w:rsid w:val="00334C95"/>
    <w:rsid w:val="00335443"/>
    <w:rsid w:val="003367A8"/>
    <w:rsid w:val="0033730B"/>
    <w:rsid w:val="00340AA0"/>
    <w:rsid w:val="00342318"/>
    <w:rsid w:val="00342A43"/>
    <w:rsid w:val="0034680A"/>
    <w:rsid w:val="00347B72"/>
    <w:rsid w:val="00351D63"/>
    <w:rsid w:val="00352EEC"/>
    <w:rsid w:val="00360D0F"/>
    <w:rsid w:val="00373411"/>
    <w:rsid w:val="003747A7"/>
    <w:rsid w:val="00375DA7"/>
    <w:rsid w:val="0037721D"/>
    <w:rsid w:val="0038010A"/>
    <w:rsid w:val="003820ED"/>
    <w:rsid w:val="00382D01"/>
    <w:rsid w:val="00383D3C"/>
    <w:rsid w:val="00384E7C"/>
    <w:rsid w:val="0039589C"/>
    <w:rsid w:val="00395D31"/>
    <w:rsid w:val="003970E3"/>
    <w:rsid w:val="003971D0"/>
    <w:rsid w:val="003A2439"/>
    <w:rsid w:val="003A3994"/>
    <w:rsid w:val="003A46A9"/>
    <w:rsid w:val="003A46CD"/>
    <w:rsid w:val="003A68EE"/>
    <w:rsid w:val="003B13A0"/>
    <w:rsid w:val="003B4683"/>
    <w:rsid w:val="003B7B51"/>
    <w:rsid w:val="003C2EDE"/>
    <w:rsid w:val="003C374F"/>
    <w:rsid w:val="003C40F1"/>
    <w:rsid w:val="003D23A3"/>
    <w:rsid w:val="003D2F3C"/>
    <w:rsid w:val="003D4112"/>
    <w:rsid w:val="003D4561"/>
    <w:rsid w:val="003D52DE"/>
    <w:rsid w:val="003D5491"/>
    <w:rsid w:val="003D5856"/>
    <w:rsid w:val="003D5FE5"/>
    <w:rsid w:val="003D6562"/>
    <w:rsid w:val="003E539E"/>
    <w:rsid w:val="003F0BF0"/>
    <w:rsid w:val="003F6599"/>
    <w:rsid w:val="00403162"/>
    <w:rsid w:val="00407A28"/>
    <w:rsid w:val="00411DE6"/>
    <w:rsid w:val="0041364F"/>
    <w:rsid w:val="004249A7"/>
    <w:rsid w:val="004253EE"/>
    <w:rsid w:val="00425A2E"/>
    <w:rsid w:val="00426116"/>
    <w:rsid w:val="00426A6A"/>
    <w:rsid w:val="00430F04"/>
    <w:rsid w:val="00433998"/>
    <w:rsid w:val="00435B2E"/>
    <w:rsid w:val="00436D87"/>
    <w:rsid w:val="004423BE"/>
    <w:rsid w:val="0044288C"/>
    <w:rsid w:val="0044335E"/>
    <w:rsid w:val="00450EBE"/>
    <w:rsid w:val="00453778"/>
    <w:rsid w:val="00456B18"/>
    <w:rsid w:val="00456F69"/>
    <w:rsid w:val="00460688"/>
    <w:rsid w:val="00470CD8"/>
    <w:rsid w:val="004717B1"/>
    <w:rsid w:val="00472E0C"/>
    <w:rsid w:val="00473770"/>
    <w:rsid w:val="00473F1B"/>
    <w:rsid w:val="0048318E"/>
    <w:rsid w:val="004901AD"/>
    <w:rsid w:val="0049256C"/>
    <w:rsid w:val="00492707"/>
    <w:rsid w:val="00494C68"/>
    <w:rsid w:val="004950D9"/>
    <w:rsid w:val="0049597D"/>
    <w:rsid w:val="00495D4A"/>
    <w:rsid w:val="004A07FD"/>
    <w:rsid w:val="004A0F99"/>
    <w:rsid w:val="004A1039"/>
    <w:rsid w:val="004A73D6"/>
    <w:rsid w:val="004B0A52"/>
    <w:rsid w:val="004B0D99"/>
    <w:rsid w:val="004B56B1"/>
    <w:rsid w:val="004B6D9F"/>
    <w:rsid w:val="004B73F7"/>
    <w:rsid w:val="004C4641"/>
    <w:rsid w:val="004C5C33"/>
    <w:rsid w:val="004C7597"/>
    <w:rsid w:val="004C779B"/>
    <w:rsid w:val="004D3432"/>
    <w:rsid w:val="004D4630"/>
    <w:rsid w:val="004D5D00"/>
    <w:rsid w:val="004D61B9"/>
    <w:rsid w:val="004D6847"/>
    <w:rsid w:val="004E10AC"/>
    <w:rsid w:val="004E17FC"/>
    <w:rsid w:val="004E28C6"/>
    <w:rsid w:val="004E2E17"/>
    <w:rsid w:val="004E3EAA"/>
    <w:rsid w:val="004E4F7E"/>
    <w:rsid w:val="004E5E9A"/>
    <w:rsid w:val="004E612D"/>
    <w:rsid w:val="004E6FEB"/>
    <w:rsid w:val="004E79E3"/>
    <w:rsid w:val="004F04D8"/>
    <w:rsid w:val="004F12ED"/>
    <w:rsid w:val="004F138F"/>
    <w:rsid w:val="004F1526"/>
    <w:rsid w:val="004F2DB7"/>
    <w:rsid w:val="004F3AB0"/>
    <w:rsid w:val="004F6700"/>
    <w:rsid w:val="00503DF4"/>
    <w:rsid w:val="00504C94"/>
    <w:rsid w:val="005053C9"/>
    <w:rsid w:val="00512023"/>
    <w:rsid w:val="00515C4D"/>
    <w:rsid w:val="0051729A"/>
    <w:rsid w:val="00525CFE"/>
    <w:rsid w:val="005312BB"/>
    <w:rsid w:val="005325B1"/>
    <w:rsid w:val="005430BF"/>
    <w:rsid w:val="0054317F"/>
    <w:rsid w:val="005439F9"/>
    <w:rsid w:val="00544843"/>
    <w:rsid w:val="00547784"/>
    <w:rsid w:val="00547FE5"/>
    <w:rsid w:val="005505D0"/>
    <w:rsid w:val="00552C7D"/>
    <w:rsid w:val="005538C9"/>
    <w:rsid w:val="00554258"/>
    <w:rsid w:val="005546F8"/>
    <w:rsid w:val="00557922"/>
    <w:rsid w:val="0056034B"/>
    <w:rsid w:val="00560E11"/>
    <w:rsid w:val="00562AAA"/>
    <w:rsid w:val="00563FFA"/>
    <w:rsid w:val="00565B8D"/>
    <w:rsid w:val="00567473"/>
    <w:rsid w:val="00570967"/>
    <w:rsid w:val="00570B06"/>
    <w:rsid w:val="00570C0E"/>
    <w:rsid w:val="0057186D"/>
    <w:rsid w:val="00572054"/>
    <w:rsid w:val="005744D8"/>
    <w:rsid w:val="00574779"/>
    <w:rsid w:val="00574DA1"/>
    <w:rsid w:val="0058369E"/>
    <w:rsid w:val="00583E8D"/>
    <w:rsid w:val="00586F48"/>
    <w:rsid w:val="00587CEE"/>
    <w:rsid w:val="005908A5"/>
    <w:rsid w:val="00592221"/>
    <w:rsid w:val="00593090"/>
    <w:rsid w:val="005951E6"/>
    <w:rsid w:val="005A2E23"/>
    <w:rsid w:val="005A3488"/>
    <w:rsid w:val="005A62CD"/>
    <w:rsid w:val="005B00AD"/>
    <w:rsid w:val="005B17AD"/>
    <w:rsid w:val="005B2E59"/>
    <w:rsid w:val="005B7AE6"/>
    <w:rsid w:val="005C6754"/>
    <w:rsid w:val="005C71B3"/>
    <w:rsid w:val="005D1C48"/>
    <w:rsid w:val="005D2C99"/>
    <w:rsid w:val="005D4A8A"/>
    <w:rsid w:val="005D6E2A"/>
    <w:rsid w:val="005E286F"/>
    <w:rsid w:val="005E2D39"/>
    <w:rsid w:val="005E3F3F"/>
    <w:rsid w:val="005E4307"/>
    <w:rsid w:val="005E4E0F"/>
    <w:rsid w:val="005E50B4"/>
    <w:rsid w:val="005F130E"/>
    <w:rsid w:val="005F2B78"/>
    <w:rsid w:val="005F320B"/>
    <w:rsid w:val="005F42A6"/>
    <w:rsid w:val="005F6500"/>
    <w:rsid w:val="006015AB"/>
    <w:rsid w:val="00601E2F"/>
    <w:rsid w:val="006125F0"/>
    <w:rsid w:val="00612F3A"/>
    <w:rsid w:val="00615F9A"/>
    <w:rsid w:val="00616F94"/>
    <w:rsid w:val="00622EDD"/>
    <w:rsid w:val="006230B0"/>
    <w:rsid w:val="00624B63"/>
    <w:rsid w:val="006266BB"/>
    <w:rsid w:val="00626891"/>
    <w:rsid w:val="00627FA6"/>
    <w:rsid w:val="00627FDF"/>
    <w:rsid w:val="00630804"/>
    <w:rsid w:val="00632F9B"/>
    <w:rsid w:val="00633326"/>
    <w:rsid w:val="006342D8"/>
    <w:rsid w:val="00634302"/>
    <w:rsid w:val="00634EBE"/>
    <w:rsid w:val="00635D69"/>
    <w:rsid w:val="00645E2E"/>
    <w:rsid w:val="00646647"/>
    <w:rsid w:val="006501AF"/>
    <w:rsid w:val="006523CF"/>
    <w:rsid w:val="006577FB"/>
    <w:rsid w:val="006578D9"/>
    <w:rsid w:val="006617ED"/>
    <w:rsid w:val="006628EC"/>
    <w:rsid w:val="00665934"/>
    <w:rsid w:val="00670E15"/>
    <w:rsid w:val="0067266C"/>
    <w:rsid w:val="006732CC"/>
    <w:rsid w:val="00674029"/>
    <w:rsid w:val="00674A68"/>
    <w:rsid w:val="00674C59"/>
    <w:rsid w:val="00675C02"/>
    <w:rsid w:val="00676E1C"/>
    <w:rsid w:val="006770A7"/>
    <w:rsid w:val="00682E02"/>
    <w:rsid w:val="006838BB"/>
    <w:rsid w:val="006856B8"/>
    <w:rsid w:val="00686732"/>
    <w:rsid w:val="00690FBF"/>
    <w:rsid w:val="00691302"/>
    <w:rsid w:val="00691AE6"/>
    <w:rsid w:val="00692258"/>
    <w:rsid w:val="00693AE0"/>
    <w:rsid w:val="00693F11"/>
    <w:rsid w:val="00695166"/>
    <w:rsid w:val="006A0217"/>
    <w:rsid w:val="006A0BD8"/>
    <w:rsid w:val="006A10E2"/>
    <w:rsid w:val="006A5956"/>
    <w:rsid w:val="006B7D85"/>
    <w:rsid w:val="006B7E90"/>
    <w:rsid w:val="006C04D8"/>
    <w:rsid w:val="006C719D"/>
    <w:rsid w:val="006C7F82"/>
    <w:rsid w:val="006D00C5"/>
    <w:rsid w:val="006D3F2F"/>
    <w:rsid w:val="006D6CAE"/>
    <w:rsid w:val="006E0941"/>
    <w:rsid w:val="006E3536"/>
    <w:rsid w:val="006E473C"/>
    <w:rsid w:val="006E4C22"/>
    <w:rsid w:val="006E6628"/>
    <w:rsid w:val="006E7F25"/>
    <w:rsid w:val="006F0528"/>
    <w:rsid w:val="006F1A86"/>
    <w:rsid w:val="006F4437"/>
    <w:rsid w:val="00700E50"/>
    <w:rsid w:val="00702050"/>
    <w:rsid w:val="00705C30"/>
    <w:rsid w:val="007060F6"/>
    <w:rsid w:val="00710029"/>
    <w:rsid w:val="00714488"/>
    <w:rsid w:val="00714C2F"/>
    <w:rsid w:val="00716016"/>
    <w:rsid w:val="00730CF4"/>
    <w:rsid w:val="00732758"/>
    <w:rsid w:val="00732B7F"/>
    <w:rsid w:val="00737EB3"/>
    <w:rsid w:val="00742D67"/>
    <w:rsid w:val="00752E02"/>
    <w:rsid w:val="00753004"/>
    <w:rsid w:val="00754259"/>
    <w:rsid w:val="00754797"/>
    <w:rsid w:val="0075498A"/>
    <w:rsid w:val="0075710A"/>
    <w:rsid w:val="0075751C"/>
    <w:rsid w:val="007606CB"/>
    <w:rsid w:val="007628E1"/>
    <w:rsid w:val="00762D3C"/>
    <w:rsid w:val="007632CC"/>
    <w:rsid w:val="00767B51"/>
    <w:rsid w:val="007742A1"/>
    <w:rsid w:val="00775EB3"/>
    <w:rsid w:val="00776242"/>
    <w:rsid w:val="0078077D"/>
    <w:rsid w:val="00780D4A"/>
    <w:rsid w:val="00783B31"/>
    <w:rsid w:val="0078790D"/>
    <w:rsid w:val="00791437"/>
    <w:rsid w:val="00792D24"/>
    <w:rsid w:val="00792E37"/>
    <w:rsid w:val="00793342"/>
    <w:rsid w:val="0079432E"/>
    <w:rsid w:val="007970EE"/>
    <w:rsid w:val="007976A1"/>
    <w:rsid w:val="00797ED2"/>
    <w:rsid w:val="007A0BE6"/>
    <w:rsid w:val="007A220C"/>
    <w:rsid w:val="007A2644"/>
    <w:rsid w:val="007A3D9B"/>
    <w:rsid w:val="007A4725"/>
    <w:rsid w:val="007A6B4D"/>
    <w:rsid w:val="007B03F0"/>
    <w:rsid w:val="007B1F4F"/>
    <w:rsid w:val="007B2087"/>
    <w:rsid w:val="007B23C9"/>
    <w:rsid w:val="007B3264"/>
    <w:rsid w:val="007B43CE"/>
    <w:rsid w:val="007B6A61"/>
    <w:rsid w:val="007C084E"/>
    <w:rsid w:val="007C0B87"/>
    <w:rsid w:val="007C1D4A"/>
    <w:rsid w:val="007C298D"/>
    <w:rsid w:val="007C2B70"/>
    <w:rsid w:val="007C6727"/>
    <w:rsid w:val="007C7A49"/>
    <w:rsid w:val="007D029B"/>
    <w:rsid w:val="007D2A9A"/>
    <w:rsid w:val="007D693B"/>
    <w:rsid w:val="007D6CD9"/>
    <w:rsid w:val="007E08EF"/>
    <w:rsid w:val="007E32BF"/>
    <w:rsid w:val="007E497A"/>
    <w:rsid w:val="007F0CA7"/>
    <w:rsid w:val="007F1715"/>
    <w:rsid w:val="007F1B2F"/>
    <w:rsid w:val="007F2A29"/>
    <w:rsid w:val="007F2BDF"/>
    <w:rsid w:val="007F30D7"/>
    <w:rsid w:val="007F33A8"/>
    <w:rsid w:val="007F4C4A"/>
    <w:rsid w:val="007F77C7"/>
    <w:rsid w:val="007F7ACB"/>
    <w:rsid w:val="007F7BD4"/>
    <w:rsid w:val="00811E39"/>
    <w:rsid w:val="008146C9"/>
    <w:rsid w:val="00814899"/>
    <w:rsid w:val="008155C4"/>
    <w:rsid w:val="00826149"/>
    <w:rsid w:val="0083033F"/>
    <w:rsid w:val="00833641"/>
    <w:rsid w:val="00836578"/>
    <w:rsid w:val="00837E2E"/>
    <w:rsid w:val="00837F62"/>
    <w:rsid w:val="00840233"/>
    <w:rsid w:val="00840CF3"/>
    <w:rsid w:val="008424B5"/>
    <w:rsid w:val="00846BE9"/>
    <w:rsid w:val="00851848"/>
    <w:rsid w:val="008526B8"/>
    <w:rsid w:val="00853F7F"/>
    <w:rsid w:val="00853F92"/>
    <w:rsid w:val="00854797"/>
    <w:rsid w:val="00856CED"/>
    <w:rsid w:val="00856F42"/>
    <w:rsid w:val="00860B51"/>
    <w:rsid w:val="00862733"/>
    <w:rsid w:val="00867128"/>
    <w:rsid w:val="008672A1"/>
    <w:rsid w:val="00870A88"/>
    <w:rsid w:val="00877F79"/>
    <w:rsid w:val="008868A6"/>
    <w:rsid w:val="008900F5"/>
    <w:rsid w:val="00890183"/>
    <w:rsid w:val="00891738"/>
    <w:rsid w:val="008927B4"/>
    <w:rsid w:val="008A39C3"/>
    <w:rsid w:val="008A47A2"/>
    <w:rsid w:val="008A5798"/>
    <w:rsid w:val="008A6575"/>
    <w:rsid w:val="008A77FF"/>
    <w:rsid w:val="008B2639"/>
    <w:rsid w:val="008B2B4C"/>
    <w:rsid w:val="008C19A6"/>
    <w:rsid w:val="008C2D5A"/>
    <w:rsid w:val="008C680B"/>
    <w:rsid w:val="008D3A23"/>
    <w:rsid w:val="008D40EB"/>
    <w:rsid w:val="008D4AAA"/>
    <w:rsid w:val="008D5309"/>
    <w:rsid w:val="008D649C"/>
    <w:rsid w:val="008D6CED"/>
    <w:rsid w:val="008E7B50"/>
    <w:rsid w:val="008F0EFF"/>
    <w:rsid w:val="008F23AD"/>
    <w:rsid w:val="008F73FF"/>
    <w:rsid w:val="008F7707"/>
    <w:rsid w:val="00900EF6"/>
    <w:rsid w:val="00901C83"/>
    <w:rsid w:val="00902540"/>
    <w:rsid w:val="009039FC"/>
    <w:rsid w:val="00905548"/>
    <w:rsid w:val="00905960"/>
    <w:rsid w:val="00910FDA"/>
    <w:rsid w:val="009126D0"/>
    <w:rsid w:val="0091742D"/>
    <w:rsid w:val="00922531"/>
    <w:rsid w:val="009242FD"/>
    <w:rsid w:val="00926EC5"/>
    <w:rsid w:val="0092775E"/>
    <w:rsid w:val="00927DD3"/>
    <w:rsid w:val="0093231F"/>
    <w:rsid w:val="009328FE"/>
    <w:rsid w:val="00936068"/>
    <w:rsid w:val="0093757B"/>
    <w:rsid w:val="00940E14"/>
    <w:rsid w:val="00941F2E"/>
    <w:rsid w:val="00942478"/>
    <w:rsid w:val="00943A6A"/>
    <w:rsid w:val="0094530D"/>
    <w:rsid w:val="00945405"/>
    <w:rsid w:val="009466F9"/>
    <w:rsid w:val="00947944"/>
    <w:rsid w:val="00947AD3"/>
    <w:rsid w:val="009514A0"/>
    <w:rsid w:val="009520E5"/>
    <w:rsid w:val="009524A0"/>
    <w:rsid w:val="00954138"/>
    <w:rsid w:val="009568A4"/>
    <w:rsid w:val="009615D4"/>
    <w:rsid w:val="00964525"/>
    <w:rsid w:val="009655DE"/>
    <w:rsid w:val="009662E7"/>
    <w:rsid w:val="00966B54"/>
    <w:rsid w:val="00970D7B"/>
    <w:rsid w:val="00972206"/>
    <w:rsid w:val="009744CA"/>
    <w:rsid w:val="00974774"/>
    <w:rsid w:val="009822C7"/>
    <w:rsid w:val="00984A0C"/>
    <w:rsid w:val="0098505B"/>
    <w:rsid w:val="00993715"/>
    <w:rsid w:val="0099475D"/>
    <w:rsid w:val="009968D3"/>
    <w:rsid w:val="009A2F17"/>
    <w:rsid w:val="009A317F"/>
    <w:rsid w:val="009A39B2"/>
    <w:rsid w:val="009A4945"/>
    <w:rsid w:val="009A58CA"/>
    <w:rsid w:val="009A5E2F"/>
    <w:rsid w:val="009A6A88"/>
    <w:rsid w:val="009A74F0"/>
    <w:rsid w:val="009B19FD"/>
    <w:rsid w:val="009B2D6E"/>
    <w:rsid w:val="009B383B"/>
    <w:rsid w:val="009B5216"/>
    <w:rsid w:val="009C1802"/>
    <w:rsid w:val="009C369A"/>
    <w:rsid w:val="009C5C87"/>
    <w:rsid w:val="009D200D"/>
    <w:rsid w:val="009D3CAE"/>
    <w:rsid w:val="009E1BC2"/>
    <w:rsid w:val="009E5336"/>
    <w:rsid w:val="009E7861"/>
    <w:rsid w:val="009E7B64"/>
    <w:rsid w:val="009F11F1"/>
    <w:rsid w:val="009F13AC"/>
    <w:rsid w:val="009F3242"/>
    <w:rsid w:val="009F3F7B"/>
    <w:rsid w:val="009F52D8"/>
    <w:rsid w:val="00A02E4C"/>
    <w:rsid w:val="00A03BF2"/>
    <w:rsid w:val="00A04947"/>
    <w:rsid w:val="00A0639F"/>
    <w:rsid w:val="00A12034"/>
    <w:rsid w:val="00A137B0"/>
    <w:rsid w:val="00A14F31"/>
    <w:rsid w:val="00A154DC"/>
    <w:rsid w:val="00A15981"/>
    <w:rsid w:val="00A20E41"/>
    <w:rsid w:val="00A213F3"/>
    <w:rsid w:val="00A2163A"/>
    <w:rsid w:val="00A21E1A"/>
    <w:rsid w:val="00A2270C"/>
    <w:rsid w:val="00A245A9"/>
    <w:rsid w:val="00A24E4E"/>
    <w:rsid w:val="00A2564F"/>
    <w:rsid w:val="00A270ED"/>
    <w:rsid w:val="00A27739"/>
    <w:rsid w:val="00A34592"/>
    <w:rsid w:val="00A34C4A"/>
    <w:rsid w:val="00A36607"/>
    <w:rsid w:val="00A3702C"/>
    <w:rsid w:val="00A37DAC"/>
    <w:rsid w:val="00A40E53"/>
    <w:rsid w:val="00A43D4F"/>
    <w:rsid w:val="00A44147"/>
    <w:rsid w:val="00A45408"/>
    <w:rsid w:val="00A50204"/>
    <w:rsid w:val="00A545FE"/>
    <w:rsid w:val="00A5566C"/>
    <w:rsid w:val="00A55B28"/>
    <w:rsid w:val="00A57262"/>
    <w:rsid w:val="00A74D56"/>
    <w:rsid w:val="00A74E64"/>
    <w:rsid w:val="00A77D60"/>
    <w:rsid w:val="00A80A85"/>
    <w:rsid w:val="00A849F9"/>
    <w:rsid w:val="00A85D3D"/>
    <w:rsid w:val="00A85DD6"/>
    <w:rsid w:val="00A868A8"/>
    <w:rsid w:val="00A90655"/>
    <w:rsid w:val="00A91D6D"/>
    <w:rsid w:val="00A9251F"/>
    <w:rsid w:val="00A93C74"/>
    <w:rsid w:val="00A94A22"/>
    <w:rsid w:val="00A94AFC"/>
    <w:rsid w:val="00A95D1A"/>
    <w:rsid w:val="00A96EA7"/>
    <w:rsid w:val="00A977E0"/>
    <w:rsid w:val="00AA0039"/>
    <w:rsid w:val="00AA0CCD"/>
    <w:rsid w:val="00AA439D"/>
    <w:rsid w:val="00AB6A5E"/>
    <w:rsid w:val="00AB7B2D"/>
    <w:rsid w:val="00AC01C3"/>
    <w:rsid w:val="00AC34AD"/>
    <w:rsid w:val="00AC443B"/>
    <w:rsid w:val="00AC4762"/>
    <w:rsid w:val="00AC56A2"/>
    <w:rsid w:val="00AD042B"/>
    <w:rsid w:val="00AD56CC"/>
    <w:rsid w:val="00AD5DE3"/>
    <w:rsid w:val="00AD5EBB"/>
    <w:rsid w:val="00AD69A2"/>
    <w:rsid w:val="00AD7790"/>
    <w:rsid w:val="00AD783C"/>
    <w:rsid w:val="00AD7897"/>
    <w:rsid w:val="00AE2595"/>
    <w:rsid w:val="00AE3BCC"/>
    <w:rsid w:val="00AE5D4F"/>
    <w:rsid w:val="00AE713A"/>
    <w:rsid w:val="00AF0604"/>
    <w:rsid w:val="00AF267B"/>
    <w:rsid w:val="00AF344B"/>
    <w:rsid w:val="00AF7976"/>
    <w:rsid w:val="00B00AE0"/>
    <w:rsid w:val="00B01498"/>
    <w:rsid w:val="00B119BF"/>
    <w:rsid w:val="00B122F4"/>
    <w:rsid w:val="00B129C2"/>
    <w:rsid w:val="00B1423F"/>
    <w:rsid w:val="00B20B40"/>
    <w:rsid w:val="00B231C3"/>
    <w:rsid w:val="00B25447"/>
    <w:rsid w:val="00B25D9C"/>
    <w:rsid w:val="00B263FA"/>
    <w:rsid w:val="00B3066B"/>
    <w:rsid w:val="00B30B5C"/>
    <w:rsid w:val="00B31680"/>
    <w:rsid w:val="00B32D8D"/>
    <w:rsid w:val="00B3438F"/>
    <w:rsid w:val="00B35BC9"/>
    <w:rsid w:val="00B44F3E"/>
    <w:rsid w:val="00B4505B"/>
    <w:rsid w:val="00B45736"/>
    <w:rsid w:val="00B46721"/>
    <w:rsid w:val="00B474EC"/>
    <w:rsid w:val="00B47D5D"/>
    <w:rsid w:val="00B53C68"/>
    <w:rsid w:val="00B60961"/>
    <w:rsid w:val="00B61EB9"/>
    <w:rsid w:val="00B62DAD"/>
    <w:rsid w:val="00B62E4C"/>
    <w:rsid w:val="00B66B2F"/>
    <w:rsid w:val="00B66D0B"/>
    <w:rsid w:val="00B70FB1"/>
    <w:rsid w:val="00B80224"/>
    <w:rsid w:val="00B821E7"/>
    <w:rsid w:val="00B85461"/>
    <w:rsid w:val="00B86730"/>
    <w:rsid w:val="00B87859"/>
    <w:rsid w:val="00B925F4"/>
    <w:rsid w:val="00B93DF0"/>
    <w:rsid w:val="00B9444D"/>
    <w:rsid w:val="00B97F33"/>
    <w:rsid w:val="00BA4EDF"/>
    <w:rsid w:val="00BA7571"/>
    <w:rsid w:val="00BA7623"/>
    <w:rsid w:val="00BB0438"/>
    <w:rsid w:val="00BB2759"/>
    <w:rsid w:val="00BB2999"/>
    <w:rsid w:val="00BB2A4C"/>
    <w:rsid w:val="00BB35A5"/>
    <w:rsid w:val="00BB6B69"/>
    <w:rsid w:val="00BB6B98"/>
    <w:rsid w:val="00BB7AAE"/>
    <w:rsid w:val="00BC0983"/>
    <w:rsid w:val="00BC4223"/>
    <w:rsid w:val="00BC5A83"/>
    <w:rsid w:val="00BC71CA"/>
    <w:rsid w:val="00BD376D"/>
    <w:rsid w:val="00BD5C4D"/>
    <w:rsid w:val="00BD7A11"/>
    <w:rsid w:val="00BE1EC8"/>
    <w:rsid w:val="00BE604F"/>
    <w:rsid w:val="00BE72F9"/>
    <w:rsid w:val="00BF37F6"/>
    <w:rsid w:val="00C01E68"/>
    <w:rsid w:val="00C07923"/>
    <w:rsid w:val="00C10086"/>
    <w:rsid w:val="00C10DA4"/>
    <w:rsid w:val="00C11838"/>
    <w:rsid w:val="00C17250"/>
    <w:rsid w:val="00C21A21"/>
    <w:rsid w:val="00C21ACC"/>
    <w:rsid w:val="00C2641D"/>
    <w:rsid w:val="00C276EA"/>
    <w:rsid w:val="00C33605"/>
    <w:rsid w:val="00C35CA7"/>
    <w:rsid w:val="00C46C9D"/>
    <w:rsid w:val="00C55EEB"/>
    <w:rsid w:val="00C630E1"/>
    <w:rsid w:val="00C65DB3"/>
    <w:rsid w:val="00C71013"/>
    <w:rsid w:val="00C71EA4"/>
    <w:rsid w:val="00C72389"/>
    <w:rsid w:val="00C72585"/>
    <w:rsid w:val="00C76E44"/>
    <w:rsid w:val="00C80F73"/>
    <w:rsid w:val="00C822F2"/>
    <w:rsid w:val="00C83A65"/>
    <w:rsid w:val="00C8566B"/>
    <w:rsid w:val="00C85A93"/>
    <w:rsid w:val="00C877A7"/>
    <w:rsid w:val="00C9020A"/>
    <w:rsid w:val="00C91F3A"/>
    <w:rsid w:val="00CA2B3B"/>
    <w:rsid w:val="00CA52CC"/>
    <w:rsid w:val="00CA69BC"/>
    <w:rsid w:val="00CA73A6"/>
    <w:rsid w:val="00CB36D8"/>
    <w:rsid w:val="00CB5554"/>
    <w:rsid w:val="00CB6753"/>
    <w:rsid w:val="00CB6A31"/>
    <w:rsid w:val="00CC0FC8"/>
    <w:rsid w:val="00CC190B"/>
    <w:rsid w:val="00CC1E68"/>
    <w:rsid w:val="00CC26C8"/>
    <w:rsid w:val="00CC3A8F"/>
    <w:rsid w:val="00CC525E"/>
    <w:rsid w:val="00CC57EE"/>
    <w:rsid w:val="00CC6C57"/>
    <w:rsid w:val="00CD02DD"/>
    <w:rsid w:val="00CD2AEE"/>
    <w:rsid w:val="00CD3607"/>
    <w:rsid w:val="00CD5AAD"/>
    <w:rsid w:val="00CD61EB"/>
    <w:rsid w:val="00CE0737"/>
    <w:rsid w:val="00CE1D64"/>
    <w:rsid w:val="00CE6097"/>
    <w:rsid w:val="00CF1415"/>
    <w:rsid w:val="00CF1A9A"/>
    <w:rsid w:val="00CF22F0"/>
    <w:rsid w:val="00CF48D6"/>
    <w:rsid w:val="00CF5B9B"/>
    <w:rsid w:val="00CF7484"/>
    <w:rsid w:val="00D00619"/>
    <w:rsid w:val="00D0127D"/>
    <w:rsid w:val="00D01A99"/>
    <w:rsid w:val="00D01FF8"/>
    <w:rsid w:val="00D03B2E"/>
    <w:rsid w:val="00D045A3"/>
    <w:rsid w:val="00D049CD"/>
    <w:rsid w:val="00D11C98"/>
    <w:rsid w:val="00D1416A"/>
    <w:rsid w:val="00D1437F"/>
    <w:rsid w:val="00D143AB"/>
    <w:rsid w:val="00D165A7"/>
    <w:rsid w:val="00D229BB"/>
    <w:rsid w:val="00D25BA4"/>
    <w:rsid w:val="00D26F61"/>
    <w:rsid w:val="00D3297F"/>
    <w:rsid w:val="00D36AD0"/>
    <w:rsid w:val="00D371EB"/>
    <w:rsid w:val="00D44F2F"/>
    <w:rsid w:val="00D46860"/>
    <w:rsid w:val="00D477D2"/>
    <w:rsid w:val="00D54421"/>
    <w:rsid w:val="00D546B2"/>
    <w:rsid w:val="00D55293"/>
    <w:rsid w:val="00D5585A"/>
    <w:rsid w:val="00D559DB"/>
    <w:rsid w:val="00D56666"/>
    <w:rsid w:val="00D6428D"/>
    <w:rsid w:val="00D652A8"/>
    <w:rsid w:val="00D6696E"/>
    <w:rsid w:val="00D71BB7"/>
    <w:rsid w:val="00D76F4C"/>
    <w:rsid w:val="00D8127B"/>
    <w:rsid w:val="00D818F5"/>
    <w:rsid w:val="00D81C64"/>
    <w:rsid w:val="00D81C9C"/>
    <w:rsid w:val="00D83185"/>
    <w:rsid w:val="00D86414"/>
    <w:rsid w:val="00D86727"/>
    <w:rsid w:val="00D9104C"/>
    <w:rsid w:val="00D91BD3"/>
    <w:rsid w:val="00D93A1C"/>
    <w:rsid w:val="00D93D84"/>
    <w:rsid w:val="00D94DCF"/>
    <w:rsid w:val="00DA114B"/>
    <w:rsid w:val="00DA31F8"/>
    <w:rsid w:val="00DA44EE"/>
    <w:rsid w:val="00DA5C13"/>
    <w:rsid w:val="00DB396A"/>
    <w:rsid w:val="00DB49C8"/>
    <w:rsid w:val="00DB5645"/>
    <w:rsid w:val="00DB7EBD"/>
    <w:rsid w:val="00DC5A8C"/>
    <w:rsid w:val="00DC7E22"/>
    <w:rsid w:val="00DD7412"/>
    <w:rsid w:val="00DE3C61"/>
    <w:rsid w:val="00DE5483"/>
    <w:rsid w:val="00DE64CC"/>
    <w:rsid w:val="00DE6EE8"/>
    <w:rsid w:val="00E00E55"/>
    <w:rsid w:val="00E036AA"/>
    <w:rsid w:val="00E04D24"/>
    <w:rsid w:val="00E0693C"/>
    <w:rsid w:val="00E07B53"/>
    <w:rsid w:val="00E07E55"/>
    <w:rsid w:val="00E104CA"/>
    <w:rsid w:val="00E10F5F"/>
    <w:rsid w:val="00E143EA"/>
    <w:rsid w:val="00E14D05"/>
    <w:rsid w:val="00E15EFF"/>
    <w:rsid w:val="00E20F94"/>
    <w:rsid w:val="00E23FFE"/>
    <w:rsid w:val="00E24121"/>
    <w:rsid w:val="00E26AFC"/>
    <w:rsid w:val="00E26DB9"/>
    <w:rsid w:val="00E32526"/>
    <w:rsid w:val="00E32F93"/>
    <w:rsid w:val="00E34C7D"/>
    <w:rsid w:val="00E35588"/>
    <w:rsid w:val="00E4447F"/>
    <w:rsid w:val="00E45A0A"/>
    <w:rsid w:val="00E463A2"/>
    <w:rsid w:val="00E46D06"/>
    <w:rsid w:val="00E471B1"/>
    <w:rsid w:val="00E515D3"/>
    <w:rsid w:val="00E57B1C"/>
    <w:rsid w:val="00E61CDF"/>
    <w:rsid w:val="00E62D6F"/>
    <w:rsid w:val="00E648F5"/>
    <w:rsid w:val="00E65649"/>
    <w:rsid w:val="00E66839"/>
    <w:rsid w:val="00E67F6C"/>
    <w:rsid w:val="00E73BCF"/>
    <w:rsid w:val="00E75E61"/>
    <w:rsid w:val="00E82F62"/>
    <w:rsid w:val="00E83629"/>
    <w:rsid w:val="00E847DE"/>
    <w:rsid w:val="00E84BB6"/>
    <w:rsid w:val="00E87548"/>
    <w:rsid w:val="00E87C3B"/>
    <w:rsid w:val="00E961B2"/>
    <w:rsid w:val="00EA79FF"/>
    <w:rsid w:val="00EB01CE"/>
    <w:rsid w:val="00EB605C"/>
    <w:rsid w:val="00EC1F5D"/>
    <w:rsid w:val="00EC221C"/>
    <w:rsid w:val="00ED1E03"/>
    <w:rsid w:val="00ED1EBB"/>
    <w:rsid w:val="00ED1F6D"/>
    <w:rsid w:val="00ED262D"/>
    <w:rsid w:val="00ED41F1"/>
    <w:rsid w:val="00ED4F61"/>
    <w:rsid w:val="00ED5650"/>
    <w:rsid w:val="00ED56E9"/>
    <w:rsid w:val="00ED7574"/>
    <w:rsid w:val="00EE0E3C"/>
    <w:rsid w:val="00EE18BA"/>
    <w:rsid w:val="00EE2000"/>
    <w:rsid w:val="00EE588A"/>
    <w:rsid w:val="00EE6BA0"/>
    <w:rsid w:val="00EF1E68"/>
    <w:rsid w:val="00EF4D47"/>
    <w:rsid w:val="00F03532"/>
    <w:rsid w:val="00F06017"/>
    <w:rsid w:val="00F07A87"/>
    <w:rsid w:val="00F14352"/>
    <w:rsid w:val="00F14F6C"/>
    <w:rsid w:val="00F162D4"/>
    <w:rsid w:val="00F20F13"/>
    <w:rsid w:val="00F22031"/>
    <w:rsid w:val="00F22EB3"/>
    <w:rsid w:val="00F25AF2"/>
    <w:rsid w:val="00F270BD"/>
    <w:rsid w:val="00F33C05"/>
    <w:rsid w:val="00F347FC"/>
    <w:rsid w:val="00F34C16"/>
    <w:rsid w:val="00F372BF"/>
    <w:rsid w:val="00F42D5B"/>
    <w:rsid w:val="00F43B4B"/>
    <w:rsid w:val="00F44DD2"/>
    <w:rsid w:val="00F455E3"/>
    <w:rsid w:val="00F4702C"/>
    <w:rsid w:val="00F478DB"/>
    <w:rsid w:val="00F47A85"/>
    <w:rsid w:val="00F50691"/>
    <w:rsid w:val="00F52C41"/>
    <w:rsid w:val="00F563FB"/>
    <w:rsid w:val="00F6280B"/>
    <w:rsid w:val="00F664F2"/>
    <w:rsid w:val="00F720F4"/>
    <w:rsid w:val="00F74221"/>
    <w:rsid w:val="00F748AA"/>
    <w:rsid w:val="00F75946"/>
    <w:rsid w:val="00F768E7"/>
    <w:rsid w:val="00F80095"/>
    <w:rsid w:val="00F8461F"/>
    <w:rsid w:val="00F85C1A"/>
    <w:rsid w:val="00F86714"/>
    <w:rsid w:val="00F86946"/>
    <w:rsid w:val="00F87B07"/>
    <w:rsid w:val="00F90DC3"/>
    <w:rsid w:val="00F9139D"/>
    <w:rsid w:val="00F925EC"/>
    <w:rsid w:val="00F948DD"/>
    <w:rsid w:val="00F962A9"/>
    <w:rsid w:val="00F9687D"/>
    <w:rsid w:val="00F97B4F"/>
    <w:rsid w:val="00FA2726"/>
    <w:rsid w:val="00FA47F9"/>
    <w:rsid w:val="00FA56E3"/>
    <w:rsid w:val="00FB283E"/>
    <w:rsid w:val="00FB3EFF"/>
    <w:rsid w:val="00FC0DBC"/>
    <w:rsid w:val="00FC2D8B"/>
    <w:rsid w:val="00FC49B2"/>
    <w:rsid w:val="00FC4EEF"/>
    <w:rsid w:val="00FC7D2F"/>
    <w:rsid w:val="00FD08E9"/>
    <w:rsid w:val="00FD1416"/>
    <w:rsid w:val="00FD2F56"/>
    <w:rsid w:val="00FD479C"/>
    <w:rsid w:val="00FD4D0B"/>
    <w:rsid w:val="00FD60AE"/>
    <w:rsid w:val="00FD73A0"/>
    <w:rsid w:val="00FE7293"/>
    <w:rsid w:val="00FF0083"/>
    <w:rsid w:val="00FF52F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D54290"/>
  <w15:chartTrackingRefBased/>
  <w15:docId w15:val="{75D05619-3B46-4435-AAB8-FF8ABAFB5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4DCF"/>
    <w:pPr>
      <w:spacing w:after="120" w:line="264" w:lineRule="auto"/>
    </w:pPr>
    <w:rPr>
      <w:sz w:val="20"/>
    </w:rPr>
  </w:style>
  <w:style w:type="paragraph" w:styleId="Heading1">
    <w:name w:val="heading 1"/>
    <w:basedOn w:val="Normal"/>
    <w:next w:val="Normal"/>
    <w:link w:val="Heading1Char"/>
    <w:qFormat/>
    <w:rsid w:val="00D93D84"/>
    <w:pPr>
      <w:keepNext/>
      <w:keepLines/>
      <w:pBdr>
        <w:top w:val="single" w:sz="12" w:space="8" w:color="094183" w:themeColor="text2"/>
      </w:pBdr>
      <w:spacing w:before="60" w:after="100" w:line="240" w:lineRule="auto"/>
      <w:outlineLvl w:val="0"/>
    </w:pPr>
    <w:rPr>
      <w:rFonts w:ascii="Georgia" w:eastAsia="SimHei" w:hAnsi="Georgia" w:cs="Times New Roman"/>
      <w:b/>
      <w:color w:val="094183"/>
      <w:sz w:val="32"/>
      <w:szCs w:val="32"/>
      <w:lang w:eastAsia="en-US"/>
    </w:rPr>
  </w:style>
  <w:style w:type="paragraph" w:styleId="Heading2">
    <w:name w:val="heading 2"/>
    <w:basedOn w:val="Normal"/>
    <w:next w:val="Normal"/>
    <w:link w:val="Heading2Char"/>
    <w:uiPriority w:val="9"/>
    <w:qFormat/>
    <w:rsid w:val="00395D31"/>
    <w:pPr>
      <w:keepNext/>
      <w:keepLines/>
      <w:spacing w:after="60" w:line="240" w:lineRule="auto"/>
      <w:outlineLvl w:val="1"/>
    </w:pPr>
    <w:rPr>
      <w:rFonts w:ascii="Georgia" w:eastAsia="SimHei" w:hAnsi="Georgia" w:cs="Times New Roman"/>
      <w:b/>
      <w:sz w:val="24"/>
      <w:szCs w:val="26"/>
      <w:lang w:eastAsia="en-US"/>
    </w:rPr>
  </w:style>
  <w:style w:type="paragraph" w:styleId="Heading3">
    <w:name w:val="heading 3"/>
    <w:basedOn w:val="Normal"/>
    <w:next w:val="Normal"/>
    <w:link w:val="Heading3Char"/>
    <w:uiPriority w:val="9"/>
    <w:unhideWhenUsed/>
    <w:rsid w:val="00695166"/>
    <w:pPr>
      <w:keepNext/>
      <w:keepLines/>
      <w:spacing w:before="120" w:after="60" w:line="240" w:lineRule="auto"/>
      <w:outlineLvl w:val="2"/>
    </w:pPr>
    <w:rPr>
      <w:rFonts w:ascii="Georgia" w:eastAsia="SimHei" w:hAnsi="Georgia" w:cs="Times New Roman"/>
      <w:color w:val="094183"/>
      <w:sz w:val="24"/>
      <w:szCs w:val="24"/>
      <w:lang w:eastAsia="en-US"/>
    </w:rPr>
  </w:style>
  <w:style w:type="paragraph" w:styleId="Heading4">
    <w:name w:val="heading 4"/>
    <w:basedOn w:val="Normal"/>
    <w:next w:val="Normal"/>
    <w:link w:val="Heading4Char"/>
    <w:uiPriority w:val="9"/>
    <w:unhideWhenUsed/>
    <w:qFormat/>
    <w:rsid w:val="00695166"/>
    <w:pPr>
      <w:keepNext/>
      <w:keepLines/>
      <w:spacing w:before="120" w:after="60" w:line="240" w:lineRule="auto"/>
      <w:outlineLvl w:val="3"/>
    </w:pPr>
    <w:rPr>
      <w:rFonts w:ascii="Georgia" w:eastAsia="SimHei" w:hAnsi="Georgia" w:cs="Times New Roman"/>
      <w:b/>
      <w:iCs/>
      <w:lang w:eastAsia="en-US"/>
    </w:rPr>
  </w:style>
  <w:style w:type="paragraph" w:styleId="Heading5">
    <w:name w:val="heading 5"/>
    <w:basedOn w:val="Normal"/>
    <w:next w:val="Normal"/>
    <w:link w:val="Heading5Char"/>
    <w:uiPriority w:val="9"/>
    <w:unhideWhenUsed/>
    <w:rsid w:val="00340AA0"/>
    <w:pPr>
      <w:keepNext/>
      <w:keepLines/>
      <w:spacing w:after="6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rsid w:val="00340AA0"/>
    <w:pPr>
      <w:keepNext/>
      <w:keepLines/>
      <w:outlineLvl w:val="5"/>
    </w:pPr>
    <w:rPr>
      <w:rFonts w:asciiTheme="majorHAnsi" w:eastAsiaTheme="majorEastAsia" w:hAnsiTheme="majorHAnsi" w:cstheme="majorBidi"/>
      <w:color w:val="094183" w:themeColor="text2"/>
    </w:rPr>
  </w:style>
  <w:style w:type="paragraph" w:styleId="Heading7">
    <w:name w:val="heading 7"/>
    <w:basedOn w:val="Normal"/>
    <w:next w:val="Normal"/>
    <w:link w:val="Heading7Char"/>
    <w:uiPriority w:val="9"/>
    <w:unhideWhenUsed/>
    <w:rsid w:val="006342D8"/>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rsid w:val="006342D8"/>
    <w:pPr>
      <w:keepNext/>
      <w:keepLines/>
      <w:spacing w:before="40" w:after="0"/>
      <w:outlineLvl w:val="7"/>
    </w:pPr>
    <w:rPr>
      <w:rFonts w:asciiTheme="majorHAnsi" w:eastAsiaTheme="majorEastAsia" w:hAnsiTheme="majorHAnsi" w:cstheme="majorBid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uiPriority w:val="99"/>
    <w:semiHidden/>
    <w:unhideWhenUsed/>
    <w:rsid w:val="00754259"/>
    <w:pPr>
      <w:tabs>
        <w:tab w:val="left" w:pos="480"/>
        <w:tab w:val="left" w:pos="960"/>
        <w:tab w:val="left" w:pos="1440"/>
        <w:tab w:val="left" w:pos="1920"/>
        <w:tab w:val="left" w:pos="2400"/>
        <w:tab w:val="left" w:pos="2880"/>
        <w:tab w:val="left" w:pos="3360"/>
        <w:tab w:val="left" w:pos="3840"/>
        <w:tab w:val="left" w:pos="4320"/>
      </w:tabs>
      <w:spacing w:line="276" w:lineRule="auto"/>
    </w:pPr>
  </w:style>
  <w:style w:type="character" w:customStyle="1" w:styleId="MacroTextChar">
    <w:name w:val="Macro Text Char"/>
    <w:basedOn w:val="DefaultParagraphFont"/>
    <w:link w:val="MacroText"/>
    <w:uiPriority w:val="99"/>
    <w:semiHidden/>
    <w:rsid w:val="00754259"/>
    <w:rPr>
      <w:sz w:val="20"/>
      <w:szCs w:val="20"/>
    </w:rPr>
  </w:style>
  <w:style w:type="paragraph" w:styleId="ListBullet">
    <w:name w:val="List Bullet"/>
    <w:basedOn w:val="Normal"/>
    <w:uiPriority w:val="22"/>
    <w:unhideWhenUsed/>
    <w:qFormat/>
    <w:rsid w:val="000E5133"/>
    <w:pPr>
      <w:contextualSpacing/>
    </w:pPr>
  </w:style>
  <w:style w:type="paragraph" w:styleId="ListBullet2">
    <w:name w:val="List Bullet 2"/>
    <w:basedOn w:val="Normal"/>
    <w:uiPriority w:val="99"/>
    <w:unhideWhenUsed/>
    <w:qFormat/>
    <w:rsid w:val="00515C4D"/>
    <w:pPr>
      <w:numPr>
        <w:numId w:val="29"/>
      </w:numPr>
      <w:contextualSpacing/>
    </w:pPr>
  </w:style>
  <w:style w:type="paragraph" w:styleId="ListBullet3">
    <w:name w:val="List Bullet 3"/>
    <w:basedOn w:val="Normal"/>
    <w:uiPriority w:val="99"/>
    <w:unhideWhenUsed/>
    <w:rsid w:val="000E5133"/>
    <w:pPr>
      <w:contextualSpacing/>
    </w:pPr>
  </w:style>
  <w:style w:type="paragraph" w:styleId="ListBullet4">
    <w:name w:val="List Bullet 4"/>
    <w:basedOn w:val="Normal"/>
    <w:uiPriority w:val="99"/>
    <w:unhideWhenUsed/>
    <w:rsid w:val="000E5133"/>
    <w:pPr>
      <w:contextualSpacing/>
    </w:pPr>
  </w:style>
  <w:style w:type="numbering" w:customStyle="1" w:styleId="Bullets">
    <w:name w:val="Bullets"/>
    <w:uiPriority w:val="99"/>
    <w:rsid w:val="000E5133"/>
    <w:pPr>
      <w:numPr>
        <w:numId w:val="1"/>
      </w:numPr>
    </w:pPr>
  </w:style>
  <w:style w:type="paragraph" w:styleId="ListNumber">
    <w:name w:val="List Number"/>
    <w:basedOn w:val="Normal"/>
    <w:uiPriority w:val="99"/>
    <w:unhideWhenUsed/>
    <w:qFormat/>
    <w:rsid w:val="000E5133"/>
    <w:pPr>
      <w:numPr>
        <w:numId w:val="11"/>
      </w:numPr>
      <w:contextualSpacing/>
    </w:pPr>
  </w:style>
  <w:style w:type="paragraph" w:styleId="ListNumber2">
    <w:name w:val="List Number 2"/>
    <w:basedOn w:val="Normal"/>
    <w:uiPriority w:val="99"/>
    <w:unhideWhenUsed/>
    <w:qFormat/>
    <w:rsid w:val="000E5133"/>
    <w:pPr>
      <w:numPr>
        <w:ilvl w:val="1"/>
        <w:numId w:val="11"/>
      </w:numPr>
      <w:contextualSpacing/>
    </w:pPr>
  </w:style>
  <w:style w:type="paragraph" w:styleId="ListNumber3">
    <w:name w:val="List Number 3"/>
    <w:basedOn w:val="Normal"/>
    <w:uiPriority w:val="99"/>
    <w:unhideWhenUsed/>
    <w:rsid w:val="000E5133"/>
    <w:pPr>
      <w:numPr>
        <w:ilvl w:val="2"/>
        <w:numId w:val="11"/>
      </w:numPr>
      <w:contextualSpacing/>
    </w:pPr>
  </w:style>
  <w:style w:type="paragraph" w:styleId="ListNumber4">
    <w:name w:val="List Number 4"/>
    <w:basedOn w:val="Normal"/>
    <w:uiPriority w:val="99"/>
    <w:unhideWhenUsed/>
    <w:rsid w:val="000E5133"/>
    <w:pPr>
      <w:numPr>
        <w:ilvl w:val="3"/>
        <w:numId w:val="11"/>
      </w:numPr>
      <w:contextualSpacing/>
    </w:pPr>
  </w:style>
  <w:style w:type="numbering" w:customStyle="1" w:styleId="NumberedLists">
    <w:name w:val="Numbered Lists"/>
    <w:uiPriority w:val="99"/>
    <w:rsid w:val="000E5133"/>
    <w:pPr>
      <w:numPr>
        <w:numId w:val="2"/>
      </w:numPr>
    </w:pPr>
  </w:style>
  <w:style w:type="paragraph" w:styleId="ListContinue">
    <w:name w:val="List Continue"/>
    <w:basedOn w:val="Normal"/>
    <w:uiPriority w:val="99"/>
    <w:unhideWhenUsed/>
    <w:rsid w:val="005D6E2A"/>
    <w:pPr>
      <w:ind w:left="340"/>
    </w:pPr>
  </w:style>
  <w:style w:type="paragraph" w:styleId="ListNumber5">
    <w:name w:val="List Number 5"/>
    <w:basedOn w:val="Normal"/>
    <w:uiPriority w:val="99"/>
    <w:unhideWhenUsed/>
    <w:rsid w:val="000E5133"/>
    <w:pPr>
      <w:numPr>
        <w:ilvl w:val="4"/>
        <w:numId w:val="11"/>
      </w:numPr>
      <w:contextualSpacing/>
    </w:pPr>
  </w:style>
  <w:style w:type="paragraph" w:styleId="ListContinue2">
    <w:name w:val="List Continue 2"/>
    <w:basedOn w:val="Normal"/>
    <w:uiPriority w:val="99"/>
    <w:unhideWhenUsed/>
    <w:rsid w:val="005D6E2A"/>
    <w:pPr>
      <w:ind w:left="680"/>
    </w:pPr>
  </w:style>
  <w:style w:type="paragraph" w:styleId="ListContinue3">
    <w:name w:val="List Continue 3"/>
    <w:basedOn w:val="Normal"/>
    <w:uiPriority w:val="99"/>
    <w:semiHidden/>
    <w:unhideWhenUsed/>
    <w:rsid w:val="005D6E2A"/>
    <w:pPr>
      <w:ind w:left="1021"/>
    </w:pPr>
  </w:style>
  <w:style w:type="paragraph" w:styleId="ListContinue4">
    <w:name w:val="List Continue 4"/>
    <w:basedOn w:val="Normal"/>
    <w:uiPriority w:val="99"/>
    <w:semiHidden/>
    <w:unhideWhenUsed/>
    <w:rsid w:val="005D6E2A"/>
    <w:pPr>
      <w:ind w:left="1361"/>
    </w:pPr>
  </w:style>
  <w:style w:type="paragraph" w:styleId="Header">
    <w:name w:val="header"/>
    <w:basedOn w:val="Normal"/>
    <w:link w:val="HeaderChar"/>
    <w:uiPriority w:val="99"/>
    <w:unhideWhenUsed/>
    <w:rsid w:val="001739A0"/>
    <w:pPr>
      <w:tabs>
        <w:tab w:val="center" w:pos="4513"/>
        <w:tab w:val="right" w:pos="9026"/>
      </w:tabs>
      <w:spacing w:line="240" w:lineRule="auto"/>
    </w:pPr>
    <w:rPr>
      <w:color w:val="094183" w:themeColor="text2"/>
    </w:rPr>
  </w:style>
  <w:style w:type="character" w:customStyle="1" w:styleId="HeaderChar">
    <w:name w:val="Header Char"/>
    <w:basedOn w:val="DefaultParagraphFont"/>
    <w:link w:val="Header"/>
    <w:uiPriority w:val="99"/>
    <w:rsid w:val="001739A0"/>
    <w:rPr>
      <w:color w:val="094183" w:themeColor="text2"/>
      <w:sz w:val="20"/>
    </w:rPr>
  </w:style>
  <w:style w:type="paragraph" w:styleId="Footer">
    <w:name w:val="footer"/>
    <w:basedOn w:val="Normal"/>
    <w:link w:val="FooterChar"/>
    <w:uiPriority w:val="99"/>
    <w:unhideWhenUsed/>
    <w:rsid w:val="00E10F5F"/>
    <w:pPr>
      <w:tabs>
        <w:tab w:val="center" w:pos="4513"/>
        <w:tab w:val="right" w:pos="9026"/>
      </w:tabs>
      <w:spacing w:after="0" w:line="240" w:lineRule="auto"/>
    </w:pPr>
    <w:rPr>
      <w:color w:val="094183" w:themeColor="text2"/>
    </w:rPr>
  </w:style>
  <w:style w:type="character" w:customStyle="1" w:styleId="FooterChar">
    <w:name w:val="Footer Char"/>
    <w:basedOn w:val="DefaultParagraphFont"/>
    <w:link w:val="Footer"/>
    <w:uiPriority w:val="99"/>
    <w:rsid w:val="00E10F5F"/>
    <w:rPr>
      <w:color w:val="094183" w:themeColor="text2"/>
      <w:sz w:val="20"/>
    </w:rPr>
  </w:style>
  <w:style w:type="paragraph" w:styleId="Title">
    <w:name w:val="Title"/>
    <w:basedOn w:val="Normal"/>
    <w:next w:val="Normal"/>
    <w:link w:val="TitleChar"/>
    <w:uiPriority w:val="10"/>
    <w:qFormat/>
    <w:rsid w:val="008C2D5A"/>
    <w:pPr>
      <w:framePr w:w="6804" w:hSpace="2835" w:wrap="around" w:vAnchor="page" w:hAnchor="margin" w:y="5104" w:anchorLock="1"/>
      <w:spacing w:after="0" w:line="240" w:lineRule="auto"/>
      <w:contextualSpacing/>
    </w:pPr>
    <w:rPr>
      <w:rFonts w:asciiTheme="majorHAnsi" w:eastAsiaTheme="majorEastAsia" w:hAnsiTheme="majorHAnsi" w:cstheme="majorBidi"/>
      <w:b/>
      <w:color w:val="094183" w:themeColor="text2"/>
      <w:spacing w:val="-10"/>
      <w:kern w:val="28"/>
      <w:sz w:val="48"/>
      <w:szCs w:val="56"/>
    </w:rPr>
  </w:style>
  <w:style w:type="character" w:customStyle="1" w:styleId="TitleChar">
    <w:name w:val="Title Char"/>
    <w:basedOn w:val="DefaultParagraphFont"/>
    <w:link w:val="Title"/>
    <w:uiPriority w:val="10"/>
    <w:rsid w:val="008C2D5A"/>
    <w:rPr>
      <w:rFonts w:asciiTheme="majorHAnsi" w:eastAsiaTheme="majorEastAsia" w:hAnsiTheme="majorHAnsi" w:cstheme="majorBidi"/>
      <w:b/>
      <w:color w:val="094183" w:themeColor="text2"/>
      <w:spacing w:val="-10"/>
      <w:kern w:val="28"/>
      <w:sz w:val="48"/>
      <w:szCs w:val="56"/>
    </w:rPr>
  </w:style>
  <w:style w:type="character" w:styleId="PlaceholderText">
    <w:name w:val="Placeholder Text"/>
    <w:basedOn w:val="DefaultParagraphFont"/>
    <w:uiPriority w:val="99"/>
    <w:semiHidden/>
    <w:rsid w:val="00BC71CA"/>
    <w:rPr>
      <w:color w:val="808080"/>
    </w:rPr>
  </w:style>
  <w:style w:type="paragraph" w:styleId="Subtitle">
    <w:name w:val="Subtitle"/>
    <w:basedOn w:val="Normal"/>
    <w:next w:val="Normal"/>
    <w:link w:val="SubtitleChar"/>
    <w:uiPriority w:val="11"/>
    <w:qFormat/>
    <w:rsid w:val="008C2D5A"/>
    <w:pPr>
      <w:framePr w:w="6804" w:hSpace="2835" w:wrap="around" w:vAnchor="page" w:hAnchor="margin" w:y="5104" w:anchorLock="1"/>
      <w:numPr>
        <w:ilvl w:val="1"/>
      </w:numPr>
      <w:spacing w:before="360"/>
    </w:pPr>
    <w:rPr>
      <w:color w:val="000000" w:themeColor="text1"/>
      <w:sz w:val="32"/>
    </w:rPr>
  </w:style>
  <w:style w:type="character" w:customStyle="1" w:styleId="SubtitleChar">
    <w:name w:val="Subtitle Char"/>
    <w:basedOn w:val="DefaultParagraphFont"/>
    <w:link w:val="Subtitle"/>
    <w:uiPriority w:val="11"/>
    <w:rsid w:val="008C2D5A"/>
    <w:rPr>
      <w:color w:val="000000" w:themeColor="text1"/>
      <w:sz w:val="32"/>
    </w:rPr>
  </w:style>
  <w:style w:type="paragraph" w:customStyle="1" w:styleId="Heading1-Page1">
    <w:name w:val="Heading 1 - Page 1"/>
    <w:basedOn w:val="Heading1-twocolumn"/>
    <w:next w:val="Normal"/>
    <w:rsid w:val="00AD69A2"/>
    <w:pPr>
      <w:framePr w:wrap="around"/>
      <w:spacing w:before="0"/>
    </w:pPr>
  </w:style>
  <w:style w:type="character" w:customStyle="1" w:styleId="Heading1Char">
    <w:name w:val="Heading 1 Char"/>
    <w:basedOn w:val="DefaultParagraphFont"/>
    <w:link w:val="Heading1"/>
    <w:rsid w:val="00D93D84"/>
    <w:rPr>
      <w:rFonts w:ascii="Georgia" w:eastAsia="SimHei" w:hAnsi="Georgia" w:cs="Times New Roman"/>
      <w:b/>
      <w:color w:val="094183"/>
      <w:sz w:val="32"/>
      <w:szCs w:val="32"/>
      <w:lang w:eastAsia="en-US"/>
    </w:rPr>
  </w:style>
  <w:style w:type="paragraph" w:customStyle="1" w:styleId="NumberedHeading1">
    <w:name w:val="Numbered Heading 1"/>
    <w:basedOn w:val="Heading1"/>
    <w:rsid w:val="000E5133"/>
    <w:pPr>
      <w:numPr>
        <w:numId w:val="9"/>
      </w:numPr>
    </w:pPr>
  </w:style>
  <w:style w:type="character" w:customStyle="1" w:styleId="Heading2Char">
    <w:name w:val="Heading 2 Char"/>
    <w:basedOn w:val="DefaultParagraphFont"/>
    <w:link w:val="Heading2"/>
    <w:uiPriority w:val="9"/>
    <w:rsid w:val="00D94DCF"/>
    <w:rPr>
      <w:rFonts w:ascii="Georgia" w:eastAsia="SimHei" w:hAnsi="Georgia" w:cs="Times New Roman"/>
      <w:b/>
      <w:sz w:val="24"/>
      <w:szCs w:val="26"/>
      <w:lang w:eastAsia="en-US"/>
    </w:rPr>
  </w:style>
  <w:style w:type="character" w:customStyle="1" w:styleId="Heading3Char">
    <w:name w:val="Heading 3 Char"/>
    <w:basedOn w:val="DefaultParagraphFont"/>
    <w:link w:val="Heading3"/>
    <w:uiPriority w:val="9"/>
    <w:rsid w:val="00695166"/>
    <w:rPr>
      <w:rFonts w:ascii="Georgia" w:eastAsia="SimHei" w:hAnsi="Georgia" w:cs="Times New Roman"/>
      <w:color w:val="094183"/>
      <w:sz w:val="24"/>
      <w:szCs w:val="24"/>
      <w:lang w:eastAsia="en-US"/>
    </w:rPr>
  </w:style>
  <w:style w:type="character" w:customStyle="1" w:styleId="Heading4Char">
    <w:name w:val="Heading 4 Char"/>
    <w:basedOn w:val="DefaultParagraphFont"/>
    <w:link w:val="Heading4"/>
    <w:uiPriority w:val="9"/>
    <w:rsid w:val="00695166"/>
    <w:rPr>
      <w:rFonts w:ascii="Georgia" w:eastAsia="SimHei" w:hAnsi="Georgia" w:cs="Times New Roman"/>
      <w:b/>
      <w:iCs/>
      <w:sz w:val="20"/>
      <w:lang w:eastAsia="en-US"/>
    </w:rPr>
  </w:style>
  <w:style w:type="paragraph" w:customStyle="1" w:styleId="NumberedHeading2">
    <w:name w:val="Numbered Heading 2"/>
    <w:basedOn w:val="Heading2"/>
    <w:rsid w:val="000E5133"/>
    <w:pPr>
      <w:numPr>
        <w:ilvl w:val="1"/>
        <w:numId w:val="9"/>
      </w:numPr>
    </w:pPr>
  </w:style>
  <w:style w:type="paragraph" w:customStyle="1" w:styleId="NumberedHeading3">
    <w:name w:val="Numbered Heading 3"/>
    <w:basedOn w:val="Heading3"/>
    <w:rsid w:val="000E5133"/>
    <w:pPr>
      <w:numPr>
        <w:ilvl w:val="2"/>
        <w:numId w:val="9"/>
      </w:numPr>
    </w:pPr>
  </w:style>
  <w:style w:type="numbering" w:customStyle="1" w:styleId="NumberedHeadings">
    <w:name w:val="Numbered Headings"/>
    <w:uiPriority w:val="99"/>
    <w:rsid w:val="000E5133"/>
    <w:pPr>
      <w:numPr>
        <w:numId w:val="3"/>
      </w:numPr>
    </w:pPr>
  </w:style>
  <w:style w:type="paragraph" w:styleId="TOCHeading">
    <w:name w:val="TOC Heading"/>
    <w:basedOn w:val="Heading1"/>
    <w:next w:val="Normal"/>
    <w:uiPriority w:val="39"/>
    <w:unhideWhenUsed/>
    <w:qFormat/>
    <w:rsid w:val="001D0D30"/>
    <w:pPr>
      <w:spacing w:before="0" w:after="560" w:line="228" w:lineRule="auto"/>
      <w:outlineLvl w:val="9"/>
    </w:pPr>
    <w:rPr>
      <w:sz w:val="39"/>
    </w:rPr>
  </w:style>
  <w:style w:type="paragraph" w:customStyle="1" w:styleId="Coverimage-landscape">
    <w:name w:val="Cover image-landscape"/>
    <w:basedOn w:val="Normal"/>
    <w:rsid w:val="004F3AB0"/>
    <w:pPr>
      <w:framePr w:w="7938" w:h="10773" w:hRule="exact" w:wrap="around" w:vAnchor="page" w:hAnchor="page" w:x="8336" w:y="568" w:anchorLock="1"/>
    </w:pPr>
  </w:style>
  <w:style w:type="paragraph" w:styleId="TOC1">
    <w:name w:val="toc 1"/>
    <w:basedOn w:val="Normal"/>
    <w:next w:val="Normal"/>
    <w:autoRedefine/>
    <w:uiPriority w:val="39"/>
    <w:unhideWhenUsed/>
    <w:rsid w:val="00114425"/>
    <w:pPr>
      <w:tabs>
        <w:tab w:val="right" w:leader="dot" w:pos="9015"/>
      </w:tabs>
      <w:spacing w:before="240" w:after="0" w:line="240" w:lineRule="auto"/>
      <w:ind w:right="567"/>
    </w:pPr>
    <w:rPr>
      <w:b/>
      <w:color w:val="094183" w:themeColor="text2"/>
      <w:sz w:val="24"/>
    </w:rPr>
  </w:style>
  <w:style w:type="paragraph" w:styleId="TOC2">
    <w:name w:val="toc 2"/>
    <w:basedOn w:val="Normal"/>
    <w:next w:val="Normal"/>
    <w:autoRedefine/>
    <w:uiPriority w:val="39"/>
    <w:unhideWhenUsed/>
    <w:rsid w:val="00114425"/>
    <w:pPr>
      <w:tabs>
        <w:tab w:val="right" w:leader="dot" w:pos="9015"/>
      </w:tabs>
      <w:spacing w:after="100"/>
      <w:ind w:left="567" w:right="567" w:hanging="567"/>
    </w:pPr>
    <w:rPr>
      <w:color w:val="094183" w:themeColor="text2"/>
      <w:sz w:val="24"/>
    </w:rPr>
  </w:style>
  <w:style w:type="paragraph" w:styleId="TOC3">
    <w:name w:val="toc 3"/>
    <w:basedOn w:val="Normal"/>
    <w:next w:val="Normal"/>
    <w:autoRedefine/>
    <w:uiPriority w:val="39"/>
    <w:unhideWhenUsed/>
    <w:rsid w:val="001108AF"/>
    <w:pPr>
      <w:tabs>
        <w:tab w:val="right" w:pos="9582"/>
      </w:tabs>
      <w:spacing w:after="100"/>
      <w:ind w:right="567"/>
    </w:pPr>
  </w:style>
  <w:style w:type="character" w:styleId="Hyperlink">
    <w:name w:val="Hyperlink"/>
    <w:basedOn w:val="DefaultParagraphFont"/>
    <w:uiPriority w:val="99"/>
    <w:unhideWhenUsed/>
    <w:rsid w:val="001108AF"/>
    <w:rPr>
      <w:color w:val="000000" w:themeColor="hyperlink"/>
      <w:u w:val="single"/>
    </w:rPr>
  </w:style>
  <w:style w:type="paragraph" w:styleId="TOC4">
    <w:name w:val="toc 4"/>
    <w:basedOn w:val="Normal"/>
    <w:next w:val="Normal"/>
    <w:autoRedefine/>
    <w:uiPriority w:val="39"/>
    <w:unhideWhenUsed/>
    <w:rsid w:val="001108AF"/>
    <w:pPr>
      <w:tabs>
        <w:tab w:val="right" w:pos="9582"/>
      </w:tabs>
      <w:spacing w:after="100"/>
      <w:ind w:left="567" w:hanging="567"/>
    </w:pPr>
  </w:style>
  <w:style w:type="paragraph" w:styleId="TOC5">
    <w:name w:val="toc 5"/>
    <w:basedOn w:val="Normal"/>
    <w:next w:val="Normal"/>
    <w:autoRedefine/>
    <w:uiPriority w:val="39"/>
    <w:unhideWhenUsed/>
    <w:rsid w:val="00837F62"/>
    <w:pPr>
      <w:tabs>
        <w:tab w:val="right" w:pos="9582"/>
        <w:tab w:val="right" w:pos="9628"/>
      </w:tabs>
      <w:spacing w:after="100"/>
      <w:ind w:left="567" w:right="567"/>
    </w:pPr>
  </w:style>
  <w:style w:type="paragraph" w:styleId="TOC6">
    <w:name w:val="toc 6"/>
    <w:basedOn w:val="Normal"/>
    <w:next w:val="Normal"/>
    <w:autoRedefine/>
    <w:uiPriority w:val="39"/>
    <w:unhideWhenUsed/>
    <w:rsid w:val="001108AF"/>
    <w:pPr>
      <w:tabs>
        <w:tab w:val="right" w:pos="9582"/>
      </w:tabs>
      <w:spacing w:after="100"/>
      <w:ind w:left="1134" w:right="567" w:hanging="567"/>
    </w:pPr>
  </w:style>
  <w:style w:type="character" w:customStyle="1" w:styleId="Heading5Char">
    <w:name w:val="Heading 5 Char"/>
    <w:basedOn w:val="DefaultParagraphFont"/>
    <w:link w:val="Heading5"/>
    <w:uiPriority w:val="9"/>
    <w:rsid w:val="00340AA0"/>
    <w:rPr>
      <w:rFonts w:asciiTheme="majorHAnsi" w:eastAsiaTheme="majorEastAsia" w:hAnsiTheme="majorHAnsi" w:cstheme="majorBidi"/>
      <w:b/>
      <w:sz w:val="20"/>
    </w:rPr>
  </w:style>
  <w:style w:type="character" w:customStyle="1" w:styleId="Heading6Char">
    <w:name w:val="Heading 6 Char"/>
    <w:basedOn w:val="DefaultParagraphFont"/>
    <w:link w:val="Heading6"/>
    <w:uiPriority w:val="9"/>
    <w:rsid w:val="00340AA0"/>
    <w:rPr>
      <w:rFonts w:asciiTheme="majorHAnsi" w:eastAsiaTheme="majorEastAsia" w:hAnsiTheme="majorHAnsi" w:cstheme="majorBidi"/>
      <w:color w:val="094183" w:themeColor="text2"/>
      <w:sz w:val="20"/>
    </w:rPr>
  </w:style>
  <w:style w:type="character" w:customStyle="1" w:styleId="Heading7Char">
    <w:name w:val="Heading 7 Char"/>
    <w:basedOn w:val="DefaultParagraphFont"/>
    <w:link w:val="Heading7"/>
    <w:uiPriority w:val="9"/>
    <w:rsid w:val="006342D8"/>
    <w:rPr>
      <w:rFonts w:asciiTheme="majorHAnsi" w:eastAsiaTheme="majorEastAsia" w:hAnsiTheme="majorHAnsi" w:cstheme="majorBidi"/>
      <w:i/>
      <w:iCs/>
      <w:sz w:val="20"/>
    </w:rPr>
  </w:style>
  <w:style w:type="character" w:customStyle="1" w:styleId="Heading8Char">
    <w:name w:val="Heading 8 Char"/>
    <w:basedOn w:val="DefaultParagraphFont"/>
    <w:link w:val="Heading8"/>
    <w:uiPriority w:val="9"/>
    <w:rsid w:val="006342D8"/>
    <w:rPr>
      <w:rFonts w:asciiTheme="majorHAnsi" w:eastAsiaTheme="majorEastAsia" w:hAnsiTheme="majorHAnsi" w:cstheme="majorBidi"/>
      <w:sz w:val="21"/>
      <w:szCs w:val="21"/>
    </w:rPr>
  </w:style>
  <w:style w:type="paragraph" w:styleId="NoSpacing">
    <w:name w:val="No Spacing"/>
    <w:uiPriority w:val="1"/>
    <w:qFormat/>
    <w:rsid w:val="00C8566B"/>
    <w:pPr>
      <w:spacing w:after="0" w:line="264" w:lineRule="auto"/>
    </w:pPr>
    <w:rPr>
      <w:sz w:val="20"/>
    </w:rPr>
  </w:style>
  <w:style w:type="paragraph" w:styleId="Date">
    <w:name w:val="Date"/>
    <w:basedOn w:val="Normal"/>
    <w:next w:val="Normal"/>
    <w:link w:val="DateChar"/>
    <w:uiPriority w:val="99"/>
    <w:unhideWhenUsed/>
    <w:rsid w:val="008C2D5A"/>
    <w:pPr>
      <w:framePr w:w="6804" w:hSpace="2835" w:wrap="around" w:vAnchor="page" w:hAnchor="margin" w:y="5104" w:anchorLock="1"/>
    </w:pPr>
  </w:style>
  <w:style w:type="character" w:customStyle="1" w:styleId="DateChar">
    <w:name w:val="Date Char"/>
    <w:basedOn w:val="DefaultParagraphFont"/>
    <w:link w:val="Date"/>
    <w:uiPriority w:val="99"/>
    <w:rsid w:val="008C2D5A"/>
    <w:rPr>
      <w:sz w:val="20"/>
    </w:rPr>
  </w:style>
  <w:style w:type="paragraph" w:customStyle="1" w:styleId="Datecoverimage">
    <w:name w:val="Date cover image"/>
    <w:basedOn w:val="Date"/>
    <w:uiPriority w:val="99"/>
    <w:rsid w:val="0075751C"/>
    <w:pPr>
      <w:framePr w:wrap="around" w:y="7485"/>
    </w:pPr>
    <w:rPr>
      <w:color w:val="000000" w:themeColor="text1"/>
    </w:rPr>
  </w:style>
  <w:style w:type="paragraph" w:customStyle="1" w:styleId="AppendixTitle">
    <w:name w:val="Appendix Title"/>
    <w:basedOn w:val="Title"/>
    <w:next w:val="Normal"/>
    <w:unhideWhenUsed/>
    <w:rsid w:val="00342318"/>
    <w:pPr>
      <w:pageBreakBefore/>
      <w:framePr w:wrap="around" w:vAnchor="margin" w:hAnchor="text" w:y="1532"/>
      <w:numPr>
        <w:numId w:val="7"/>
      </w:numPr>
      <w:spacing w:after="360"/>
    </w:pPr>
    <w:rPr>
      <w:sz w:val="36"/>
    </w:rPr>
  </w:style>
  <w:style w:type="numbering" w:customStyle="1" w:styleId="Appendix">
    <w:name w:val="Appendix"/>
    <w:uiPriority w:val="99"/>
    <w:rsid w:val="00342318"/>
    <w:pPr>
      <w:numPr>
        <w:numId w:val="4"/>
      </w:numPr>
    </w:pPr>
  </w:style>
  <w:style w:type="paragraph" w:styleId="List">
    <w:name w:val="List"/>
    <w:basedOn w:val="Normal"/>
    <w:uiPriority w:val="99"/>
    <w:unhideWhenUsed/>
    <w:rsid w:val="00C07923"/>
    <w:pPr>
      <w:ind w:left="283" w:hanging="283"/>
      <w:contextualSpacing/>
    </w:pPr>
  </w:style>
  <w:style w:type="paragraph" w:styleId="List2">
    <w:name w:val="List 2"/>
    <w:basedOn w:val="Normal"/>
    <w:uiPriority w:val="99"/>
    <w:unhideWhenUsed/>
    <w:rsid w:val="00C07923"/>
    <w:pPr>
      <w:ind w:left="566" w:hanging="283"/>
      <w:contextualSpacing/>
    </w:pPr>
  </w:style>
  <w:style w:type="paragraph" w:customStyle="1" w:styleId="NumberedHeading4">
    <w:name w:val="Numbered Heading 4"/>
    <w:basedOn w:val="Heading4"/>
    <w:rsid w:val="00C07923"/>
    <w:pPr>
      <w:ind w:left="1021" w:hanging="1021"/>
    </w:pPr>
    <w:rPr>
      <w:b w:val="0"/>
      <w:caps/>
    </w:rPr>
  </w:style>
  <w:style w:type="numbering" w:customStyle="1" w:styleId="ListLetters">
    <w:name w:val="List Letters"/>
    <w:uiPriority w:val="99"/>
    <w:rsid w:val="00C07923"/>
    <w:pPr>
      <w:numPr>
        <w:numId w:val="5"/>
      </w:numPr>
    </w:pPr>
  </w:style>
  <w:style w:type="table" w:styleId="TableGrid">
    <w:name w:val="Table Grid"/>
    <w:basedOn w:val="TableNormal"/>
    <w:uiPriority w:val="39"/>
    <w:rsid w:val="00C07923"/>
    <w:pPr>
      <w:spacing w:after="0" w:line="240" w:lineRule="auto"/>
    </w:pPr>
    <w:rPr>
      <w:sz w:val="20"/>
    </w:rPr>
    <w:tblPr>
      <w:tblStyleRowBandSize w:val="1"/>
      <w:tblCellMar>
        <w:top w:w="57" w:type="dxa"/>
        <w:left w:w="57" w:type="dxa"/>
        <w:bottom w:w="57" w:type="dxa"/>
        <w:right w:w="85" w:type="dxa"/>
      </w:tblCellMar>
    </w:tblPr>
    <w:tblStylePr w:type="firstRow">
      <w:rPr>
        <w:b/>
        <w:color w:val="FFFFFF" w:themeColor="background1"/>
      </w:rPr>
      <w:tblPr/>
      <w:tcPr>
        <w:shd w:val="clear" w:color="auto" w:fill="094183" w:themeFill="text2"/>
      </w:tcPr>
    </w:tblStylePr>
    <w:tblStylePr w:type="lastRow">
      <w:tblPr/>
      <w:tcPr>
        <w:tcBorders>
          <w:top w:val="single" w:sz="8" w:space="0" w:color="FFFFFF" w:themeColor="background2"/>
          <w:left w:val="nil"/>
          <w:bottom w:val="nil"/>
          <w:right w:val="nil"/>
          <w:insideH w:val="nil"/>
          <w:insideV w:val="nil"/>
          <w:tl2br w:val="nil"/>
          <w:tr2bl w:val="nil"/>
        </w:tcBorders>
        <w:shd w:val="clear" w:color="auto" w:fill="F2F2F2" w:themeFill="background1" w:themeFillShade="F2"/>
      </w:tcPr>
    </w:tblStylePr>
    <w:tblStylePr w:type="firstCol">
      <w:rPr>
        <w:b/>
      </w:rPr>
    </w:tblStylePr>
    <w:tblStylePr w:type="lastCol">
      <w:pPr>
        <w:wordWrap/>
        <w:jc w:val="right"/>
      </w:p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Caption">
    <w:name w:val="caption"/>
    <w:aliases w:val="CDM B/Caption,Table Caption,TABLE,Char,Item"/>
    <w:basedOn w:val="Normal"/>
    <w:next w:val="Normal"/>
    <w:link w:val="CaptionChar"/>
    <w:uiPriority w:val="35"/>
    <w:unhideWhenUsed/>
    <w:qFormat/>
    <w:rsid w:val="0099475D"/>
    <w:pPr>
      <w:spacing w:after="200" w:line="240" w:lineRule="auto"/>
    </w:pPr>
    <w:rPr>
      <w:i/>
      <w:iCs/>
      <w:sz w:val="18"/>
      <w:szCs w:val="18"/>
    </w:rPr>
  </w:style>
  <w:style w:type="paragraph" w:styleId="Quote">
    <w:name w:val="Quote"/>
    <w:basedOn w:val="Normal"/>
    <w:next w:val="Normal"/>
    <w:link w:val="QuoteChar"/>
    <w:uiPriority w:val="29"/>
    <w:rsid w:val="00C07923"/>
    <w:pPr>
      <w:spacing w:before="200" w:after="160" w:line="312" w:lineRule="auto"/>
      <w:ind w:left="340" w:right="862"/>
    </w:pPr>
    <w:rPr>
      <w:rFonts w:eastAsiaTheme="minorHAnsi"/>
      <w:i/>
      <w:iCs/>
      <w:color w:val="094183" w:themeColor="text2"/>
      <w:sz w:val="24"/>
      <w:lang w:eastAsia="en-US"/>
    </w:rPr>
  </w:style>
  <w:style w:type="character" w:customStyle="1" w:styleId="QuoteChar">
    <w:name w:val="Quote Char"/>
    <w:basedOn w:val="DefaultParagraphFont"/>
    <w:link w:val="Quote"/>
    <w:uiPriority w:val="29"/>
    <w:rsid w:val="00C07923"/>
    <w:rPr>
      <w:rFonts w:eastAsiaTheme="minorHAnsi"/>
      <w:i/>
      <w:iCs/>
      <w:color w:val="094183" w:themeColor="text2"/>
      <w:sz w:val="24"/>
      <w:lang w:eastAsia="en-US"/>
    </w:rPr>
  </w:style>
  <w:style w:type="paragraph" w:customStyle="1" w:styleId="Bannertext">
    <w:name w:val="Banner text"/>
    <w:basedOn w:val="Title"/>
    <w:link w:val="BannertextChar"/>
    <w:unhideWhenUsed/>
    <w:rsid w:val="00342A43"/>
    <w:pPr>
      <w:framePr w:w="0" w:hSpace="0" w:wrap="auto" w:vAnchor="margin" w:hAnchor="text" w:yAlign="inline"/>
      <w:spacing w:after="80" w:line="228" w:lineRule="auto"/>
    </w:pPr>
    <w:rPr>
      <w:color w:val="FFFFFF" w:themeColor="background1"/>
      <w:sz w:val="64"/>
    </w:rPr>
  </w:style>
  <w:style w:type="paragraph" w:customStyle="1" w:styleId="Image-leftalignedset">
    <w:name w:val="Image - left aligned set"/>
    <w:basedOn w:val="Normal"/>
    <w:next w:val="Normal"/>
    <w:qFormat/>
    <w:rsid w:val="001303D0"/>
    <w:pPr>
      <w:framePr w:w="3402" w:hSpace="340" w:wrap="around" w:vAnchor="text" w:hAnchor="text" w:y="1"/>
    </w:pPr>
    <w:rPr>
      <w:lang w:eastAsia="en-US"/>
    </w:rPr>
  </w:style>
  <w:style w:type="character" w:customStyle="1" w:styleId="BannertextChar">
    <w:name w:val="Banner text Char"/>
    <w:basedOn w:val="TitleChar"/>
    <w:link w:val="Bannertext"/>
    <w:rsid w:val="00342A43"/>
    <w:rPr>
      <w:rFonts w:asciiTheme="majorHAnsi" w:eastAsiaTheme="majorEastAsia" w:hAnsiTheme="majorHAnsi" w:cstheme="majorBidi"/>
      <w:b/>
      <w:color w:val="FFFFFF" w:themeColor="background1"/>
      <w:spacing w:val="-10"/>
      <w:kern w:val="28"/>
      <w:sz w:val="64"/>
      <w:szCs w:val="56"/>
    </w:rPr>
  </w:style>
  <w:style w:type="paragraph" w:styleId="NormalWeb">
    <w:name w:val="Normal (Web)"/>
    <w:basedOn w:val="Normal"/>
    <w:uiPriority w:val="99"/>
    <w:semiHidden/>
    <w:unhideWhenUsed/>
    <w:rsid w:val="00C55EEB"/>
    <w:pPr>
      <w:spacing w:before="100" w:beforeAutospacing="1" w:after="100" w:afterAutospacing="1" w:line="240" w:lineRule="auto"/>
    </w:pPr>
    <w:rPr>
      <w:rFonts w:ascii="Times New Roman" w:eastAsia="SimSun" w:hAnsi="Times New Roman" w:cs="Times New Roman"/>
      <w:sz w:val="24"/>
      <w:szCs w:val="24"/>
    </w:rPr>
  </w:style>
  <w:style w:type="paragraph" w:customStyle="1" w:styleId="IssueNumber">
    <w:name w:val="Issue Number"/>
    <w:basedOn w:val="Bannertext"/>
    <w:uiPriority w:val="9"/>
    <w:qFormat/>
    <w:rsid w:val="00342A43"/>
    <w:pPr>
      <w:spacing w:after="0"/>
    </w:pPr>
    <w:rPr>
      <w:rFonts w:asciiTheme="minorHAnsi" w:hAnsiTheme="minorHAnsi" w:cstheme="minorHAnsi"/>
      <w:b w:val="0"/>
      <w:bCs/>
      <w:sz w:val="24"/>
      <w:lang w:eastAsia="en-US"/>
    </w:rPr>
  </w:style>
  <w:style w:type="paragraph" w:customStyle="1" w:styleId="Identifier">
    <w:name w:val="Identifier"/>
    <w:basedOn w:val="Normal"/>
    <w:next w:val="Normal"/>
    <w:rsid w:val="00253DF9"/>
    <w:pPr>
      <w:spacing w:before="120" w:after="360"/>
      <w:contextualSpacing/>
    </w:pPr>
    <w:rPr>
      <w:color w:val="094183" w:themeColor="text2"/>
      <w:sz w:val="24"/>
    </w:rPr>
  </w:style>
  <w:style w:type="paragraph" w:customStyle="1" w:styleId="Image-Page2fullwidth">
    <w:name w:val="Image - Page 2 full width"/>
    <w:basedOn w:val="Image-leftalignedset"/>
    <w:qFormat/>
    <w:rsid w:val="00FD60AE"/>
    <w:pPr>
      <w:framePr w:w="9639" w:wrap="around"/>
    </w:pPr>
  </w:style>
  <w:style w:type="numbering" w:customStyle="1" w:styleId="Bullets1">
    <w:name w:val="Bullets1"/>
    <w:uiPriority w:val="99"/>
    <w:rsid w:val="00695166"/>
    <w:pPr>
      <w:numPr>
        <w:numId w:val="8"/>
      </w:numPr>
    </w:pPr>
  </w:style>
  <w:style w:type="paragraph" w:customStyle="1" w:styleId="Introduction">
    <w:name w:val="Introduction"/>
    <w:basedOn w:val="Normal"/>
    <w:link w:val="IntroductionChar"/>
    <w:uiPriority w:val="1"/>
    <w:qFormat/>
    <w:rsid w:val="00695166"/>
    <w:pPr>
      <w:keepNext/>
      <w:keepLines/>
      <w:spacing w:after="0" w:line="216" w:lineRule="auto"/>
      <w:outlineLvl w:val="0"/>
    </w:pPr>
    <w:rPr>
      <w:rFonts w:ascii="Calibri" w:eastAsia="SimHei" w:hAnsi="Calibri" w:cs="Times New Roman"/>
      <w:color w:val="094183"/>
      <w:sz w:val="28"/>
      <w:szCs w:val="32"/>
      <w:lang w:eastAsia="en-US"/>
    </w:rPr>
  </w:style>
  <w:style w:type="paragraph" w:customStyle="1" w:styleId="Pull-outBodyCopy">
    <w:name w:val="Pull-out Body Copy"/>
    <w:basedOn w:val="Normal"/>
    <w:link w:val="Pull-outBodyCopyChar"/>
    <w:uiPriority w:val="2"/>
    <w:qFormat/>
    <w:rsid w:val="00695166"/>
    <w:pPr>
      <w:pBdr>
        <w:top w:val="single" w:sz="4" w:space="6" w:color="094183" w:themeColor="text2"/>
        <w:left w:val="single" w:sz="4" w:space="6" w:color="094183" w:themeColor="text2"/>
        <w:bottom w:val="single" w:sz="4" w:space="6" w:color="094183" w:themeColor="text2"/>
        <w:right w:val="single" w:sz="4" w:space="6" w:color="094183" w:themeColor="text2"/>
      </w:pBdr>
      <w:shd w:val="clear" w:color="auto" w:fill="094183" w:themeFill="text2"/>
      <w:spacing w:before="80" w:after="80" w:line="312" w:lineRule="auto"/>
      <w:ind w:left="170" w:right="170"/>
    </w:pPr>
    <w:rPr>
      <w:rFonts w:eastAsiaTheme="minorHAnsi"/>
      <w:color w:val="FFFFFF" w:themeColor="background1"/>
      <w:lang w:eastAsia="en-US"/>
    </w:rPr>
  </w:style>
  <w:style w:type="character" w:customStyle="1" w:styleId="IntroductionChar">
    <w:name w:val="Introduction Char"/>
    <w:basedOn w:val="DefaultParagraphFont"/>
    <w:link w:val="Introduction"/>
    <w:uiPriority w:val="1"/>
    <w:rsid w:val="00D94DCF"/>
    <w:rPr>
      <w:rFonts w:ascii="Calibri" w:eastAsia="SimHei" w:hAnsi="Calibri" w:cs="Times New Roman"/>
      <w:color w:val="094183"/>
      <w:sz w:val="28"/>
      <w:szCs w:val="32"/>
      <w:lang w:eastAsia="en-US"/>
    </w:rPr>
  </w:style>
  <w:style w:type="paragraph" w:customStyle="1" w:styleId="Pull-outHeading">
    <w:name w:val="Pull-out Heading"/>
    <w:basedOn w:val="Pull-outBodyCopy"/>
    <w:link w:val="Pull-outHeadingChar"/>
    <w:uiPriority w:val="2"/>
    <w:qFormat/>
    <w:rsid w:val="00695166"/>
    <w:rPr>
      <w:b/>
    </w:rPr>
  </w:style>
  <w:style w:type="character" w:customStyle="1" w:styleId="Pull-outBodyCopyChar">
    <w:name w:val="Pull-out Body Copy Char"/>
    <w:basedOn w:val="DefaultParagraphFont"/>
    <w:link w:val="Pull-outBodyCopy"/>
    <w:uiPriority w:val="2"/>
    <w:rsid w:val="00D94DCF"/>
    <w:rPr>
      <w:rFonts w:eastAsiaTheme="minorHAnsi"/>
      <w:color w:val="FFFFFF" w:themeColor="background1"/>
      <w:sz w:val="20"/>
      <w:shd w:val="clear" w:color="auto" w:fill="094183" w:themeFill="text2"/>
      <w:lang w:eastAsia="en-US"/>
    </w:rPr>
  </w:style>
  <w:style w:type="paragraph" w:styleId="ListParagraph">
    <w:name w:val="List Paragraph"/>
    <w:aliases w:val="table text"/>
    <w:basedOn w:val="Normal"/>
    <w:link w:val="ListParagraphChar"/>
    <w:uiPriority w:val="34"/>
    <w:qFormat/>
    <w:rsid w:val="000E5133"/>
    <w:pPr>
      <w:ind w:left="340"/>
    </w:pPr>
  </w:style>
  <w:style w:type="character" w:customStyle="1" w:styleId="Pull-outHeadingChar">
    <w:name w:val="Pull-out Heading Char"/>
    <w:basedOn w:val="DefaultParagraphFont"/>
    <w:link w:val="Pull-outHeading"/>
    <w:uiPriority w:val="2"/>
    <w:rsid w:val="00D94DCF"/>
    <w:rPr>
      <w:rFonts w:eastAsiaTheme="minorHAnsi"/>
      <w:b/>
      <w:color w:val="FFFFFF" w:themeColor="background1"/>
      <w:sz w:val="20"/>
      <w:shd w:val="clear" w:color="auto" w:fill="094183" w:themeFill="text2"/>
      <w:lang w:eastAsia="en-US"/>
    </w:rPr>
  </w:style>
  <w:style w:type="paragraph" w:customStyle="1" w:styleId="Pull-outBullets">
    <w:name w:val="Pull-out Bullets"/>
    <w:basedOn w:val="Pull-outBodyCopy"/>
    <w:link w:val="Pull-outBulletsChar"/>
    <w:uiPriority w:val="2"/>
    <w:qFormat/>
    <w:rsid w:val="00695166"/>
    <w:pPr>
      <w:numPr>
        <w:numId w:val="6"/>
      </w:numPr>
      <w:ind w:left="397" w:hanging="227"/>
    </w:pPr>
  </w:style>
  <w:style w:type="character" w:customStyle="1" w:styleId="Pull-outBulletsChar">
    <w:name w:val="Pull-out Bullets Char"/>
    <w:basedOn w:val="Pull-outBodyCopyChar"/>
    <w:link w:val="Pull-outBullets"/>
    <w:uiPriority w:val="2"/>
    <w:rsid w:val="00D94DCF"/>
    <w:rPr>
      <w:rFonts w:eastAsiaTheme="minorHAnsi"/>
      <w:color w:val="FFFFFF" w:themeColor="background1"/>
      <w:sz w:val="20"/>
      <w:shd w:val="clear" w:color="auto" w:fill="094183" w:themeFill="text2"/>
      <w:lang w:eastAsia="en-US"/>
    </w:rPr>
  </w:style>
  <w:style w:type="paragraph" w:customStyle="1" w:styleId="Footerlocation">
    <w:name w:val="Footer location"/>
    <w:unhideWhenUsed/>
    <w:rsid w:val="000E78EF"/>
    <w:pPr>
      <w:framePr w:w="9639" w:vSpace="567" w:wrap="around" w:hAnchor="margin" w:yAlign="bottom" w:anchorLock="1"/>
      <w:spacing w:after="0" w:line="240" w:lineRule="auto"/>
    </w:pPr>
    <w:rPr>
      <w:rFonts w:eastAsiaTheme="minorHAnsi"/>
      <w:b/>
      <w:color w:val="094183" w:themeColor="text2"/>
      <w:sz w:val="18"/>
      <w:lang w:eastAsia="en-US"/>
    </w:rPr>
  </w:style>
  <w:style w:type="table" w:customStyle="1" w:styleId="Blank">
    <w:name w:val="Blank"/>
    <w:basedOn w:val="TableNormal"/>
    <w:uiPriority w:val="99"/>
    <w:rsid w:val="009D200D"/>
    <w:pPr>
      <w:spacing w:after="0" w:line="240" w:lineRule="auto"/>
    </w:pPr>
    <w:rPr>
      <w:rFonts w:eastAsiaTheme="minorHAnsi"/>
      <w:lang w:eastAsia="en-US"/>
    </w:rPr>
    <w:tblPr>
      <w:tblCellMar>
        <w:top w:w="57" w:type="dxa"/>
        <w:left w:w="0" w:type="dxa"/>
        <w:right w:w="113" w:type="dxa"/>
      </w:tblCellMar>
    </w:tblPr>
  </w:style>
  <w:style w:type="character" w:styleId="Strong">
    <w:name w:val="Strong"/>
    <w:basedOn w:val="DefaultParagraphFont"/>
    <w:uiPriority w:val="22"/>
    <w:qFormat/>
    <w:rsid w:val="005B2E59"/>
    <w:rPr>
      <w:b/>
      <w:bCs/>
    </w:rPr>
  </w:style>
  <w:style w:type="paragraph" w:customStyle="1" w:styleId="Topleft">
    <w:name w:val="Top left"/>
    <w:basedOn w:val="Normal"/>
    <w:rsid w:val="00552C7D"/>
    <w:pPr>
      <w:framePr w:w="11907" w:h="2268" w:hRule="exact" w:wrap="around" w:vAnchor="page" w:hAnchor="page" w:yAlign="top" w:anchorLock="1"/>
      <w:spacing w:after="240"/>
    </w:pPr>
    <w:rPr>
      <w:noProof/>
    </w:rPr>
  </w:style>
  <w:style w:type="paragraph" w:customStyle="1" w:styleId="Topleft-backpage">
    <w:name w:val="Top left - back page"/>
    <w:basedOn w:val="Topleft"/>
    <w:rsid w:val="00074A6B"/>
    <w:pPr>
      <w:pageBreakBefore/>
      <w:framePr w:wrap="around"/>
    </w:pPr>
  </w:style>
  <w:style w:type="paragraph" w:customStyle="1" w:styleId="Contents">
    <w:name w:val="Contents"/>
    <w:basedOn w:val="Heading1"/>
    <w:next w:val="Contents-text"/>
    <w:rsid w:val="00253DF9"/>
    <w:pPr>
      <w:framePr w:w="2552" w:h="2835" w:hSpace="737" w:wrap="around" w:vAnchor="page" w:hAnchor="margin" w:y="3516" w:anchorLock="1"/>
      <w:pBdr>
        <w:top w:val="single" w:sz="8" w:space="4" w:color="B9D7FA" w:themeColor="text2" w:themeTint="33"/>
        <w:left w:val="single" w:sz="8" w:space="4" w:color="B9D7FA" w:themeColor="text2" w:themeTint="33"/>
        <w:bottom w:val="single" w:sz="8" w:space="4" w:color="B9D7FA" w:themeColor="text2" w:themeTint="33"/>
        <w:right w:val="single" w:sz="8" w:space="4" w:color="B9D7FA" w:themeColor="text2" w:themeTint="33"/>
      </w:pBdr>
      <w:shd w:val="clear" w:color="auto" w:fill="B9D7FA" w:themeFill="text2" w:themeFillTint="33"/>
      <w:spacing w:before="0" w:after="0"/>
      <w:ind w:left="113"/>
    </w:pPr>
    <w:rPr>
      <w:sz w:val="28"/>
    </w:rPr>
  </w:style>
  <w:style w:type="paragraph" w:customStyle="1" w:styleId="Contents-text">
    <w:name w:val="Contents-text"/>
    <w:basedOn w:val="Contents"/>
    <w:rsid w:val="00CF22F0"/>
    <w:pPr>
      <w:framePr w:wrap="around"/>
      <w:pBdr>
        <w:top w:val="single" w:sz="8" w:space="2" w:color="E3EFFD"/>
        <w:left w:val="single" w:sz="8" w:space="4" w:color="E3EFFD"/>
        <w:bottom w:val="single" w:sz="8" w:space="4" w:color="E3EFFD"/>
        <w:right w:val="single" w:sz="8" w:space="4" w:color="E3EFFD"/>
        <w:between w:val="single" w:sz="12" w:space="2" w:color="FFFFFF" w:themeColor="background1"/>
      </w:pBdr>
      <w:shd w:val="clear" w:color="auto" w:fill="E3EFFD"/>
      <w:spacing w:before="40" w:after="120"/>
    </w:pPr>
    <w:rPr>
      <w:rFonts w:asciiTheme="minorHAnsi" w:hAnsiTheme="minorHAnsi"/>
      <w:b w:val="0"/>
      <w:sz w:val="24"/>
    </w:rPr>
  </w:style>
  <w:style w:type="paragraph" w:customStyle="1" w:styleId="Heading1-twocolumn">
    <w:name w:val="Heading 1 - two column"/>
    <w:basedOn w:val="Heading1"/>
    <w:next w:val="Normal"/>
    <w:rsid w:val="00DA114B"/>
    <w:pPr>
      <w:framePr w:w="6237" w:wrap="around" w:vAnchor="text" w:hAnchor="text" w:y="1"/>
      <w:spacing w:before="120" w:after="120"/>
    </w:pPr>
  </w:style>
  <w:style w:type="paragraph" w:customStyle="1" w:styleId="Smallspace">
    <w:name w:val="Small space"/>
    <w:basedOn w:val="Normal"/>
    <w:qFormat/>
    <w:rsid w:val="0041364F"/>
    <w:pPr>
      <w:spacing w:after="0" w:line="144" w:lineRule="auto"/>
    </w:pPr>
    <w:rPr>
      <w:sz w:val="8"/>
    </w:rPr>
  </w:style>
  <w:style w:type="paragraph" w:customStyle="1" w:styleId="Heading1-incolouredbox">
    <w:name w:val="Heading 1 - in coloured box"/>
    <w:basedOn w:val="Heading1"/>
    <w:rsid w:val="001A0C59"/>
    <w:pPr>
      <w:pBdr>
        <w:top w:val="none" w:sz="0" w:space="0" w:color="auto"/>
      </w:pBdr>
    </w:pPr>
  </w:style>
  <w:style w:type="paragraph" w:customStyle="1" w:styleId="Heading1-noline">
    <w:name w:val="Heading 1 - no line"/>
    <w:basedOn w:val="Heading1"/>
    <w:qFormat/>
    <w:rsid w:val="00A14F31"/>
    <w:pPr>
      <w:pBdr>
        <w:top w:val="none" w:sz="0" w:space="0" w:color="auto"/>
      </w:pBdr>
      <w:spacing w:before="0"/>
    </w:pPr>
  </w:style>
  <w:style w:type="paragraph" w:customStyle="1" w:styleId="Heading1-threecolumns">
    <w:name w:val="Heading 1 - three columns"/>
    <w:basedOn w:val="Heading1-twocolumn"/>
    <w:next w:val="Normal"/>
    <w:rsid w:val="00DA114B"/>
    <w:pPr>
      <w:framePr w:w="9639" w:wrap="around" w:vAnchor="margin" w:hAnchor="margin"/>
    </w:pPr>
  </w:style>
  <w:style w:type="paragraph" w:customStyle="1" w:styleId="NewStory">
    <w:name w:val="New Story"/>
    <w:basedOn w:val="Normal"/>
    <w:qFormat/>
    <w:rsid w:val="004A73D6"/>
    <w:pPr>
      <w:framePr w:w="9639" w:wrap="around" w:vAnchor="text" w:hAnchor="margin" w:y="1"/>
    </w:pPr>
  </w:style>
  <w:style w:type="paragraph" w:customStyle="1" w:styleId="IdentifierDash">
    <w:name w:val="Identifier Dash"/>
    <w:basedOn w:val="Identifier"/>
    <w:rsid w:val="00253DF9"/>
    <w:pPr>
      <w:spacing w:before="600" w:after="0" w:line="168" w:lineRule="auto"/>
    </w:pPr>
    <w:rPr>
      <w:sz w:val="36"/>
      <w:szCs w:val="40"/>
    </w:rPr>
  </w:style>
  <w:style w:type="paragraph" w:customStyle="1" w:styleId="Contact">
    <w:name w:val="Contact"/>
    <w:basedOn w:val="Normal"/>
    <w:next w:val="Normal"/>
    <w:rsid w:val="00253DF9"/>
    <w:pPr>
      <w:framePr w:hSpace="181" w:wrap="around" w:vAnchor="page" w:hAnchor="margin" w:y="3403"/>
      <w:spacing w:before="120" w:after="0"/>
      <w:suppressOverlap/>
    </w:pPr>
    <w:rPr>
      <w:rFonts w:eastAsiaTheme="minorHAnsi"/>
      <w:b/>
      <w:lang w:eastAsia="en-US"/>
    </w:rPr>
  </w:style>
  <w:style w:type="paragraph" w:customStyle="1" w:styleId="Image-Page1fullwidth">
    <w:name w:val="Image - Page 1 full width"/>
    <w:basedOn w:val="Normal"/>
    <w:qFormat/>
    <w:rsid w:val="00FD60AE"/>
    <w:pPr>
      <w:framePr w:w="6237" w:hSpace="340" w:wrap="around" w:vAnchor="text" w:hAnchor="text" w:y="1"/>
    </w:pPr>
    <w:rPr>
      <w:noProof/>
      <w:lang w:eastAsia="en-US"/>
    </w:rPr>
  </w:style>
  <w:style w:type="paragraph" w:customStyle="1" w:styleId="Heading1-colouredbox">
    <w:name w:val="Heading 1 - coloured box"/>
    <w:basedOn w:val="Heading1"/>
    <w:qFormat/>
    <w:rsid w:val="0078790D"/>
    <w:pPr>
      <w:spacing w:before="160"/>
    </w:pPr>
    <w:rPr>
      <w:b w:val="0"/>
    </w:rPr>
  </w:style>
  <w:style w:type="paragraph" w:customStyle="1" w:styleId="Image-rightaligned">
    <w:name w:val="Image - right aligned"/>
    <w:basedOn w:val="Image-leftalignedset"/>
    <w:qFormat/>
    <w:rsid w:val="001303D0"/>
    <w:pPr>
      <w:framePr w:wrap="around" w:xAlign="right"/>
    </w:pPr>
  </w:style>
  <w:style w:type="paragraph" w:customStyle="1" w:styleId="Twocolumnplacement">
    <w:name w:val="Two column placement"/>
    <w:basedOn w:val="Normal"/>
    <w:qFormat/>
    <w:rsid w:val="0091742D"/>
    <w:pPr>
      <w:framePr w:w="11907" w:wrap="around" w:vAnchor="text" w:hAnchor="page" w:y="1"/>
    </w:pPr>
  </w:style>
  <w:style w:type="paragraph" w:customStyle="1" w:styleId="Image-rightalignedset">
    <w:name w:val="Image - right aligned set"/>
    <w:basedOn w:val="Image-leftalignedset"/>
    <w:qFormat/>
    <w:rsid w:val="00014E4C"/>
    <w:pPr>
      <w:framePr w:wrap="around" w:xAlign="right"/>
    </w:pPr>
  </w:style>
  <w:style w:type="paragraph" w:styleId="BalloonText">
    <w:name w:val="Balloon Text"/>
    <w:basedOn w:val="Normal"/>
    <w:link w:val="BalloonTextChar"/>
    <w:uiPriority w:val="99"/>
    <w:semiHidden/>
    <w:unhideWhenUsed/>
    <w:rsid w:val="00732B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2B7F"/>
    <w:rPr>
      <w:rFonts w:ascii="Segoe UI" w:hAnsi="Segoe UI" w:cs="Segoe UI"/>
      <w:sz w:val="18"/>
      <w:szCs w:val="18"/>
    </w:rPr>
  </w:style>
  <w:style w:type="paragraph" w:customStyle="1" w:styleId="Image-leftaligned">
    <w:name w:val="Image - left aligned"/>
    <w:basedOn w:val="Normal"/>
    <w:next w:val="Normal"/>
    <w:qFormat/>
    <w:rsid w:val="00331044"/>
    <w:pPr>
      <w:framePr w:w="3402" w:hSpace="340" w:wrap="around" w:vAnchor="text" w:hAnchor="text" w:y="1"/>
    </w:pPr>
    <w:rPr>
      <w:lang w:eastAsia="en-US"/>
    </w:rPr>
  </w:style>
  <w:style w:type="paragraph" w:customStyle="1" w:styleId="IMage-rightaligned0">
    <w:name w:val="IMage - right aligned"/>
    <w:basedOn w:val="Image-leftaligned"/>
    <w:qFormat/>
    <w:rsid w:val="004E612D"/>
    <w:pPr>
      <w:framePr w:wrap="around" w:xAlign="right"/>
    </w:pPr>
  </w:style>
  <w:style w:type="character" w:styleId="FollowedHyperlink">
    <w:name w:val="FollowedHyperlink"/>
    <w:basedOn w:val="DefaultParagraphFont"/>
    <w:uiPriority w:val="99"/>
    <w:semiHidden/>
    <w:unhideWhenUsed/>
    <w:rsid w:val="001F7DB0"/>
    <w:rPr>
      <w:color w:val="000000" w:themeColor="followedHyperlink"/>
      <w:u w:val="single"/>
    </w:rPr>
  </w:style>
  <w:style w:type="character" w:styleId="CommentReference">
    <w:name w:val="annotation reference"/>
    <w:basedOn w:val="DefaultParagraphFont"/>
    <w:uiPriority w:val="99"/>
    <w:semiHidden/>
    <w:unhideWhenUsed/>
    <w:rsid w:val="00A12034"/>
    <w:rPr>
      <w:sz w:val="16"/>
      <w:szCs w:val="16"/>
    </w:rPr>
  </w:style>
  <w:style w:type="paragraph" w:styleId="CommentText">
    <w:name w:val="annotation text"/>
    <w:basedOn w:val="Normal"/>
    <w:link w:val="CommentTextChar"/>
    <w:uiPriority w:val="99"/>
    <w:unhideWhenUsed/>
    <w:rsid w:val="00A12034"/>
    <w:pPr>
      <w:spacing w:line="240" w:lineRule="auto"/>
    </w:pPr>
    <w:rPr>
      <w:szCs w:val="20"/>
    </w:rPr>
  </w:style>
  <w:style w:type="character" w:customStyle="1" w:styleId="CommentTextChar">
    <w:name w:val="Comment Text Char"/>
    <w:basedOn w:val="DefaultParagraphFont"/>
    <w:link w:val="CommentText"/>
    <w:uiPriority w:val="99"/>
    <w:rsid w:val="00A12034"/>
    <w:rPr>
      <w:sz w:val="20"/>
      <w:szCs w:val="20"/>
    </w:rPr>
  </w:style>
  <w:style w:type="paragraph" w:styleId="CommentSubject">
    <w:name w:val="annotation subject"/>
    <w:basedOn w:val="CommentText"/>
    <w:next w:val="CommentText"/>
    <w:link w:val="CommentSubjectChar"/>
    <w:uiPriority w:val="99"/>
    <w:semiHidden/>
    <w:unhideWhenUsed/>
    <w:rsid w:val="00A12034"/>
    <w:rPr>
      <w:b/>
      <w:bCs/>
    </w:rPr>
  </w:style>
  <w:style w:type="character" w:customStyle="1" w:styleId="CommentSubjectChar">
    <w:name w:val="Comment Subject Char"/>
    <w:basedOn w:val="CommentTextChar"/>
    <w:link w:val="CommentSubject"/>
    <w:uiPriority w:val="99"/>
    <w:semiHidden/>
    <w:rsid w:val="00A12034"/>
    <w:rPr>
      <w:b/>
      <w:bCs/>
      <w:sz w:val="20"/>
      <w:szCs w:val="20"/>
    </w:rPr>
  </w:style>
  <w:style w:type="paragraph" w:customStyle="1" w:styleId="Default">
    <w:name w:val="Default"/>
    <w:rsid w:val="00A36607"/>
    <w:pPr>
      <w:autoSpaceDE w:val="0"/>
      <w:autoSpaceDN w:val="0"/>
      <w:adjustRightInd w:val="0"/>
      <w:spacing w:after="0" w:line="240" w:lineRule="auto"/>
    </w:pPr>
    <w:rPr>
      <w:rFonts w:ascii="Calibri" w:hAnsi="Calibri" w:cs="Calibri"/>
      <w:color w:val="000000"/>
      <w:sz w:val="24"/>
      <w:szCs w:val="24"/>
      <w:lang w:val="en-GB"/>
    </w:rPr>
  </w:style>
  <w:style w:type="paragraph" w:customStyle="1" w:styleId="paragraph">
    <w:name w:val="paragraph"/>
    <w:basedOn w:val="Normal"/>
    <w:rsid w:val="000B2D2E"/>
    <w:pPr>
      <w:spacing w:after="0" w:line="240" w:lineRule="auto"/>
    </w:pPr>
    <w:rPr>
      <w:rFonts w:ascii="Calibri" w:eastAsiaTheme="minorHAnsi" w:hAnsi="Calibri" w:cs="Calibri"/>
      <w:sz w:val="22"/>
      <w:lang w:eastAsia="en-AU"/>
    </w:rPr>
  </w:style>
  <w:style w:type="paragraph" w:customStyle="1" w:styleId="xxmsonormal">
    <w:name w:val="xxmsonormal"/>
    <w:basedOn w:val="Normal"/>
    <w:rsid w:val="009520E5"/>
    <w:pPr>
      <w:spacing w:after="0" w:line="240" w:lineRule="auto"/>
    </w:pPr>
    <w:rPr>
      <w:rFonts w:ascii="Calibri" w:eastAsiaTheme="minorHAnsi" w:hAnsi="Calibri" w:cs="Calibri"/>
      <w:sz w:val="22"/>
      <w:lang w:eastAsia="en-AU"/>
    </w:rPr>
  </w:style>
  <w:style w:type="character" w:styleId="UnresolvedMention">
    <w:name w:val="Unresolved Mention"/>
    <w:basedOn w:val="DefaultParagraphFont"/>
    <w:uiPriority w:val="99"/>
    <w:semiHidden/>
    <w:unhideWhenUsed/>
    <w:rsid w:val="003820ED"/>
    <w:rPr>
      <w:color w:val="605E5C"/>
      <w:shd w:val="clear" w:color="auto" w:fill="E1DFDD"/>
    </w:rPr>
  </w:style>
  <w:style w:type="character" w:customStyle="1" w:styleId="normaltextrun">
    <w:name w:val="normaltextrun"/>
    <w:basedOn w:val="DefaultParagraphFont"/>
    <w:rsid w:val="004F04D8"/>
  </w:style>
  <w:style w:type="character" w:customStyle="1" w:styleId="eop">
    <w:name w:val="eop"/>
    <w:basedOn w:val="DefaultParagraphFont"/>
    <w:rsid w:val="004F04D8"/>
  </w:style>
  <w:style w:type="character" w:customStyle="1" w:styleId="ListParagraphChar">
    <w:name w:val="List Paragraph Char"/>
    <w:aliases w:val="table text Char"/>
    <w:basedOn w:val="DefaultParagraphFont"/>
    <w:link w:val="ListParagraph"/>
    <w:uiPriority w:val="34"/>
    <w:locked/>
    <w:rsid w:val="00C276EA"/>
    <w:rPr>
      <w:sz w:val="20"/>
    </w:rPr>
  </w:style>
  <w:style w:type="character" w:customStyle="1" w:styleId="Para0Char">
    <w:name w:val="Para 0 Char"/>
    <w:aliases w:val="Auto Char,After:  3 pt Char Char"/>
    <w:basedOn w:val="DefaultParagraphFont"/>
    <w:link w:val="Para0"/>
    <w:locked/>
    <w:rsid w:val="008927B4"/>
    <w:rPr>
      <w:rFonts w:ascii="Arial" w:hAnsi="Arial" w:cs="Arial"/>
      <w:sz w:val="20"/>
    </w:rPr>
  </w:style>
  <w:style w:type="paragraph" w:customStyle="1" w:styleId="Para0">
    <w:name w:val="Para 0"/>
    <w:aliases w:val="Auto,After:  3 pt"/>
    <w:basedOn w:val="Normal"/>
    <w:link w:val="Para0Char"/>
    <w:qFormat/>
    <w:rsid w:val="008927B4"/>
    <w:pPr>
      <w:spacing w:before="240" w:line="240" w:lineRule="atLeast"/>
      <w:jc w:val="both"/>
    </w:pPr>
    <w:rPr>
      <w:rFonts w:ascii="Arial" w:hAnsi="Arial" w:cs="Arial"/>
    </w:rPr>
  </w:style>
  <w:style w:type="character" w:customStyle="1" w:styleId="CaptionChar">
    <w:name w:val="Caption Char"/>
    <w:aliases w:val="CDM B/Caption Char,Table Caption Char,TABLE Char,Char Char,Item Char"/>
    <w:basedOn w:val="DefaultParagraphFont"/>
    <w:link w:val="Caption"/>
    <w:uiPriority w:val="35"/>
    <w:rsid w:val="008927B4"/>
    <w:rPr>
      <w:i/>
      <w:iCs/>
      <w:sz w:val="18"/>
      <w:szCs w:val="18"/>
    </w:rPr>
  </w:style>
  <w:style w:type="paragraph" w:customStyle="1" w:styleId="TableCaption">
    <w:name w:val="TableCaption"/>
    <w:basedOn w:val="Normal"/>
    <w:next w:val="Normal"/>
    <w:uiPriority w:val="12"/>
    <w:qFormat/>
    <w:rsid w:val="008927B4"/>
    <w:pPr>
      <w:spacing w:after="160" w:line="240" w:lineRule="auto"/>
    </w:pPr>
    <w:rPr>
      <w:rFonts w:ascii="Arial Narrow" w:eastAsia="Times New Roman" w:hAnsi="Arial Narrow" w:cs="Times New Roman"/>
      <w:b/>
      <w:color w:val="000000"/>
      <w:kern w:val="28"/>
      <w:szCs w:val="20"/>
      <w:lang w:eastAsia="en-US"/>
    </w:rPr>
  </w:style>
  <w:style w:type="paragraph" w:styleId="Revision">
    <w:name w:val="Revision"/>
    <w:hidden/>
    <w:uiPriority w:val="99"/>
    <w:semiHidden/>
    <w:rsid w:val="00B97F33"/>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3457">
      <w:bodyDiv w:val="1"/>
      <w:marLeft w:val="0"/>
      <w:marRight w:val="0"/>
      <w:marTop w:val="0"/>
      <w:marBottom w:val="0"/>
      <w:divBdr>
        <w:top w:val="none" w:sz="0" w:space="0" w:color="auto"/>
        <w:left w:val="none" w:sz="0" w:space="0" w:color="auto"/>
        <w:bottom w:val="none" w:sz="0" w:space="0" w:color="auto"/>
        <w:right w:val="none" w:sz="0" w:space="0" w:color="auto"/>
      </w:divBdr>
    </w:div>
    <w:div w:id="21713450">
      <w:bodyDiv w:val="1"/>
      <w:marLeft w:val="0"/>
      <w:marRight w:val="0"/>
      <w:marTop w:val="0"/>
      <w:marBottom w:val="0"/>
      <w:divBdr>
        <w:top w:val="none" w:sz="0" w:space="0" w:color="auto"/>
        <w:left w:val="none" w:sz="0" w:space="0" w:color="auto"/>
        <w:bottom w:val="none" w:sz="0" w:space="0" w:color="auto"/>
        <w:right w:val="none" w:sz="0" w:space="0" w:color="auto"/>
      </w:divBdr>
    </w:div>
    <w:div w:id="28997513">
      <w:bodyDiv w:val="1"/>
      <w:marLeft w:val="0"/>
      <w:marRight w:val="0"/>
      <w:marTop w:val="0"/>
      <w:marBottom w:val="0"/>
      <w:divBdr>
        <w:top w:val="none" w:sz="0" w:space="0" w:color="auto"/>
        <w:left w:val="none" w:sz="0" w:space="0" w:color="auto"/>
        <w:bottom w:val="none" w:sz="0" w:space="0" w:color="auto"/>
        <w:right w:val="none" w:sz="0" w:space="0" w:color="auto"/>
      </w:divBdr>
    </w:div>
    <w:div w:id="75713693">
      <w:bodyDiv w:val="1"/>
      <w:marLeft w:val="0"/>
      <w:marRight w:val="0"/>
      <w:marTop w:val="0"/>
      <w:marBottom w:val="0"/>
      <w:divBdr>
        <w:top w:val="none" w:sz="0" w:space="0" w:color="auto"/>
        <w:left w:val="none" w:sz="0" w:space="0" w:color="auto"/>
        <w:bottom w:val="none" w:sz="0" w:space="0" w:color="auto"/>
        <w:right w:val="none" w:sz="0" w:space="0" w:color="auto"/>
      </w:divBdr>
    </w:div>
    <w:div w:id="106628824">
      <w:bodyDiv w:val="1"/>
      <w:marLeft w:val="0"/>
      <w:marRight w:val="0"/>
      <w:marTop w:val="0"/>
      <w:marBottom w:val="0"/>
      <w:divBdr>
        <w:top w:val="none" w:sz="0" w:space="0" w:color="auto"/>
        <w:left w:val="none" w:sz="0" w:space="0" w:color="auto"/>
        <w:bottom w:val="none" w:sz="0" w:space="0" w:color="auto"/>
        <w:right w:val="none" w:sz="0" w:space="0" w:color="auto"/>
      </w:divBdr>
    </w:div>
    <w:div w:id="125513716">
      <w:bodyDiv w:val="1"/>
      <w:marLeft w:val="0"/>
      <w:marRight w:val="0"/>
      <w:marTop w:val="0"/>
      <w:marBottom w:val="0"/>
      <w:divBdr>
        <w:top w:val="none" w:sz="0" w:space="0" w:color="auto"/>
        <w:left w:val="none" w:sz="0" w:space="0" w:color="auto"/>
        <w:bottom w:val="none" w:sz="0" w:space="0" w:color="auto"/>
        <w:right w:val="none" w:sz="0" w:space="0" w:color="auto"/>
      </w:divBdr>
    </w:div>
    <w:div w:id="127627230">
      <w:bodyDiv w:val="1"/>
      <w:marLeft w:val="0"/>
      <w:marRight w:val="0"/>
      <w:marTop w:val="0"/>
      <w:marBottom w:val="0"/>
      <w:divBdr>
        <w:top w:val="none" w:sz="0" w:space="0" w:color="auto"/>
        <w:left w:val="none" w:sz="0" w:space="0" w:color="auto"/>
        <w:bottom w:val="none" w:sz="0" w:space="0" w:color="auto"/>
        <w:right w:val="none" w:sz="0" w:space="0" w:color="auto"/>
      </w:divBdr>
      <w:divsChild>
        <w:div w:id="868756406">
          <w:marLeft w:val="0"/>
          <w:marRight w:val="0"/>
          <w:marTop w:val="0"/>
          <w:marBottom w:val="0"/>
          <w:divBdr>
            <w:top w:val="none" w:sz="0" w:space="0" w:color="auto"/>
            <w:left w:val="none" w:sz="0" w:space="0" w:color="auto"/>
            <w:bottom w:val="none" w:sz="0" w:space="0" w:color="auto"/>
            <w:right w:val="none" w:sz="0" w:space="0" w:color="auto"/>
          </w:divBdr>
          <w:divsChild>
            <w:div w:id="1676883763">
              <w:marLeft w:val="0"/>
              <w:marRight w:val="0"/>
              <w:marTop w:val="0"/>
              <w:marBottom w:val="0"/>
              <w:divBdr>
                <w:top w:val="none" w:sz="0" w:space="0" w:color="auto"/>
                <w:left w:val="none" w:sz="0" w:space="0" w:color="auto"/>
                <w:bottom w:val="none" w:sz="0" w:space="0" w:color="auto"/>
                <w:right w:val="none" w:sz="0" w:space="0" w:color="auto"/>
              </w:divBdr>
            </w:div>
          </w:divsChild>
        </w:div>
        <w:div w:id="1187668998">
          <w:marLeft w:val="0"/>
          <w:marRight w:val="0"/>
          <w:marTop w:val="0"/>
          <w:marBottom w:val="0"/>
          <w:divBdr>
            <w:top w:val="none" w:sz="0" w:space="0" w:color="auto"/>
            <w:left w:val="none" w:sz="0" w:space="0" w:color="auto"/>
            <w:bottom w:val="none" w:sz="0" w:space="0" w:color="auto"/>
            <w:right w:val="none" w:sz="0" w:space="0" w:color="auto"/>
          </w:divBdr>
          <w:divsChild>
            <w:div w:id="1182474179">
              <w:marLeft w:val="0"/>
              <w:marRight w:val="0"/>
              <w:marTop w:val="0"/>
              <w:marBottom w:val="0"/>
              <w:divBdr>
                <w:top w:val="none" w:sz="0" w:space="0" w:color="auto"/>
                <w:left w:val="none" w:sz="0" w:space="0" w:color="auto"/>
                <w:bottom w:val="none" w:sz="0" w:space="0" w:color="auto"/>
                <w:right w:val="none" w:sz="0" w:space="0" w:color="auto"/>
              </w:divBdr>
            </w:div>
            <w:div w:id="239297962">
              <w:marLeft w:val="0"/>
              <w:marRight w:val="0"/>
              <w:marTop w:val="0"/>
              <w:marBottom w:val="0"/>
              <w:divBdr>
                <w:top w:val="none" w:sz="0" w:space="0" w:color="auto"/>
                <w:left w:val="none" w:sz="0" w:space="0" w:color="auto"/>
                <w:bottom w:val="none" w:sz="0" w:space="0" w:color="auto"/>
                <w:right w:val="none" w:sz="0" w:space="0" w:color="auto"/>
              </w:divBdr>
            </w:div>
            <w:div w:id="1129054461">
              <w:marLeft w:val="0"/>
              <w:marRight w:val="0"/>
              <w:marTop w:val="0"/>
              <w:marBottom w:val="0"/>
              <w:divBdr>
                <w:top w:val="none" w:sz="0" w:space="0" w:color="auto"/>
                <w:left w:val="none" w:sz="0" w:space="0" w:color="auto"/>
                <w:bottom w:val="none" w:sz="0" w:space="0" w:color="auto"/>
                <w:right w:val="none" w:sz="0" w:space="0" w:color="auto"/>
              </w:divBdr>
            </w:div>
            <w:div w:id="2055958581">
              <w:marLeft w:val="0"/>
              <w:marRight w:val="0"/>
              <w:marTop w:val="0"/>
              <w:marBottom w:val="0"/>
              <w:divBdr>
                <w:top w:val="none" w:sz="0" w:space="0" w:color="auto"/>
                <w:left w:val="none" w:sz="0" w:space="0" w:color="auto"/>
                <w:bottom w:val="none" w:sz="0" w:space="0" w:color="auto"/>
                <w:right w:val="none" w:sz="0" w:space="0" w:color="auto"/>
              </w:divBdr>
            </w:div>
            <w:div w:id="1308703490">
              <w:marLeft w:val="0"/>
              <w:marRight w:val="0"/>
              <w:marTop w:val="0"/>
              <w:marBottom w:val="0"/>
              <w:divBdr>
                <w:top w:val="none" w:sz="0" w:space="0" w:color="auto"/>
                <w:left w:val="none" w:sz="0" w:space="0" w:color="auto"/>
                <w:bottom w:val="none" w:sz="0" w:space="0" w:color="auto"/>
                <w:right w:val="none" w:sz="0" w:space="0" w:color="auto"/>
              </w:divBdr>
            </w:div>
          </w:divsChild>
        </w:div>
        <w:div w:id="1600672673">
          <w:marLeft w:val="0"/>
          <w:marRight w:val="0"/>
          <w:marTop w:val="0"/>
          <w:marBottom w:val="0"/>
          <w:divBdr>
            <w:top w:val="none" w:sz="0" w:space="0" w:color="auto"/>
            <w:left w:val="none" w:sz="0" w:space="0" w:color="auto"/>
            <w:bottom w:val="none" w:sz="0" w:space="0" w:color="auto"/>
            <w:right w:val="none" w:sz="0" w:space="0" w:color="auto"/>
          </w:divBdr>
        </w:div>
        <w:div w:id="1549877683">
          <w:marLeft w:val="0"/>
          <w:marRight w:val="0"/>
          <w:marTop w:val="0"/>
          <w:marBottom w:val="0"/>
          <w:divBdr>
            <w:top w:val="none" w:sz="0" w:space="0" w:color="auto"/>
            <w:left w:val="none" w:sz="0" w:space="0" w:color="auto"/>
            <w:bottom w:val="none" w:sz="0" w:space="0" w:color="auto"/>
            <w:right w:val="none" w:sz="0" w:space="0" w:color="auto"/>
          </w:divBdr>
        </w:div>
      </w:divsChild>
    </w:div>
    <w:div w:id="168984249">
      <w:bodyDiv w:val="1"/>
      <w:marLeft w:val="0"/>
      <w:marRight w:val="0"/>
      <w:marTop w:val="0"/>
      <w:marBottom w:val="0"/>
      <w:divBdr>
        <w:top w:val="none" w:sz="0" w:space="0" w:color="auto"/>
        <w:left w:val="none" w:sz="0" w:space="0" w:color="auto"/>
        <w:bottom w:val="none" w:sz="0" w:space="0" w:color="auto"/>
        <w:right w:val="none" w:sz="0" w:space="0" w:color="auto"/>
      </w:divBdr>
    </w:div>
    <w:div w:id="226961381">
      <w:bodyDiv w:val="1"/>
      <w:marLeft w:val="0"/>
      <w:marRight w:val="0"/>
      <w:marTop w:val="0"/>
      <w:marBottom w:val="0"/>
      <w:divBdr>
        <w:top w:val="none" w:sz="0" w:space="0" w:color="auto"/>
        <w:left w:val="none" w:sz="0" w:space="0" w:color="auto"/>
        <w:bottom w:val="none" w:sz="0" w:space="0" w:color="auto"/>
        <w:right w:val="none" w:sz="0" w:space="0" w:color="auto"/>
      </w:divBdr>
    </w:div>
    <w:div w:id="274942116">
      <w:bodyDiv w:val="1"/>
      <w:marLeft w:val="0"/>
      <w:marRight w:val="0"/>
      <w:marTop w:val="0"/>
      <w:marBottom w:val="0"/>
      <w:divBdr>
        <w:top w:val="none" w:sz="0" w:space="0" w:color="auto"/>
        <w:left w:val="none" w:sz="0" w:space="0" w:color="auto"/>
        <w:bottom w:val="none" w:sz="0" w:space="0" w:color="auto"/>
        <w:right w:val="none" w:sz="0" w:space="0" w:color="auto"/>
      </w:divBdr>
    </w:div>
    <w:div w:id="303241041">
      <w:bodyDiv w:val="1"/>
      <w:marLeft w:val="0"/>
      <w:marRight w:val="0"/>
      <w:marTop w:val="0"/>
      <w:marBottom w:val="0"/>
      <w:divBdr>
        <w:top w:val="none" w:sz="0" w:space="0" w:color="auto"/>
        <w:left w:val="none" w:sz="0" w:space="0" w:color="auto"/>
        <w:bottom w:val="none" w:sz="0" w:space="0" w:color="auto"/>
        <w:right w:val="none" w:sz="0" w:space="0" w:color="auto"/>
      </w:divBdr>
    </w:div>
    <w:div w:id="307055690">
      <w:bodyDiv w:val="1"/>
      <w:marLeft w:val="0"/>
      <w:marRight w:val="0"/>
      <w:marTop w:val="0"/>
      <w:marBottom w:val="0"/>
      <w:divBdr>
        <w:top w:val="none" w:sz="0" w:space="0" w:color="auto"/>
        <w:left w:val="none" w:sz="0" w:space="0" w:color="auto"/>
        <w:bottom w:val="none" w:sz="0" w:space="0" w:color="auto"/>
        <w:right w:val="none" w:sz="0" w:space="0" w:color="auto"/>
      </w:divBdr>
    </w:div>
    <w:div w:id="329530726">
      <w:bodyDiv w:val="1"/>
      <w:marLeft w:val="0"/>
      <w:marRight w:val="0"/>
      <w:marTop w:val="0"/>
      <w:marBottom w:val="0"/>
      <w:divBdr>
        <w:top w:val="none" w:sz="0" w:space="0" w:color="auto"/>
        <w:left w:val="none" w:sz="0" w:space="0" w:color="auto"/>
        <w:bottom w:val="none" w:sz="0" w:space="0" w:color="auto"/>
        <w:right w:val="none" w:sz="0" w:space="0" w:color="auto"/>
      </w:divBdr>
    </w:div>
    <w:div w:id="336151041">
      <w:bodyDiv w:val="1"/>
      <w:marLeft w:val="0"/>
      <w:marRight w:val="0"/>
      <w:marTop w:val="0"/>
      <w:marBottom w:val="0"/>
      <w:divBdr>
        <w:top w:val="none" w:sz="0" w:space="0" w:color="auto"/>
        <w:left w:val="none" w:sz="0" w:space="0" w:color="auto"/>
        <w:bottom w:val="none" w:sz="0" w:space="0" w:color="auto"/>
        <w:right w:val="none" w:sz="0" w:space="0" w:color="auto"/>
      </w:divBdr>
    </w:div>
    <w:div w:id="371269255">
      <w:bodyDiv w:val="1"/>
      <w:marLeft w:val="0"/>
      <w:marRight w:val="0"/>
      <w:marTop w:val="0"/>
      <w:marBottom w:val="0"/>
      <w:divBdr>
        <w:top w:val="none" w:sz="0" w:space="0" w:color="auto"/>
        <w:left w:val="none" w:sz="0" w:space="0" w:color="auto"/>
        <w:bottom w:val="none" w:sz="0" w:space="0" w:color="auto"/>
        <w:right w:val="none" w:sz="0" w:space="0" w:color="auto"/>
      </w:divBdr>
    </w:div>
    <w:div w:id="399593722">
      <w:bodyDiv w:val="1"/>
      <w:marLeft w:val="0"/>
      <w:marRight w:val="0"/>
      <w:marTop w:val="0"/>
      <w:marBottom w:val="0"/>
      <w:divBdr>
        <w:top w:val="none" w:sz="0" w:space="0" w:color="auto"/>
        <w:left w:val="none" w:sz="0" w:space="0" w:color="auto"/>
        <w:bottom w:val="none" w:sz="0" w:space="0" w:color="auto"/>
        <w:right w:val="none" w:sz="0" w:space="0" w:color="auto"/>
      </w:divBdr>
    </w:div>
    <w:div w:id="410397647">
      <w:bodyDiv w:val="1"/>
      <w:marLeft w:val="0"/>
      <w:marRight w:val="0"/>
      <w:marTop w:val="0"/>
      <w:marBottom w:val="0"/>
      <w:divBdr>
        <w:top w:val="none" w:sz="0" w:space="0" w:color="auto"/>
        <w:left w:val="none" w:sz="0" w:space="0" w:color="auto"/>
        <w:bottom w:val="none" w:sz="0" w:space="0" w:color="auto"/>
        <w:right w:val="none" w:sz="0" w:space="0" w:color="auto"/>
      </w:divBdr>
    </w:div>
    <w:div w:id="444422925">
      <w:bodyDiv w:val="1"/>
      <w:marLeft w:val="0"/>
      <w:marRight w:val="0"/>
      <w:marTop w:val="0"/>
      <w:marBottom w:val="0"/>
      <w:divBdr>
        <w:top w:val="none" w:sz="0" w:space="0" w:color="auto"/>
        <w:left w:val="none" w:sz="0" w:space="0" w:color="auto"/>
        <w:bottom w:val="none" w:sz="0" w:space="0" w:color="auto"/>
        <w:right w:val="none" w:sz="0" w:space="0" w:color="auto"/>
      </w:divBdr>
    </w:div>
    <w:div w:id="446855089">
      <w:bodyDiv w:val="1"/>
      <w:marLeft w:val="0"/>
      <w:marRight w:val="0"/>
      <w:marTop w:val="0"/>
      <w:marBottom w:val="0"/>
      <w:divBdr>
        <w:top w:val="none" w:sz="0" w:space="0" w:color="auto"/>
        <w:left w:val="none" w:sz="0" w:space="0" w:color="auto"/>
        <w:bottom w:val="none" w:sz="0" w:space="0" w:color="auto"/>
        <w:right w:val="none" w:sz="0" w:space="0" w:color="auto"/>
      </w:divBdr>
    </w:div>
    <w:div w:id="457256921">
      <w:bodyDiv w:val="1"/>
      <w:marLeft w:val="0"/>
      <w:marRight w:val="0"/>
      <w:marTop w:val="0"/>
      <w:marBottom w:val="0"/>
      <w:divBdr>
        <w:top w:val="none" w:sz="0" w:space="0" w:color="auto"/>
        <w:left w:val="none" w:sz="0" w:space="0" w:color="auto"/>
        <w:bottom w:val="none" w:sz="0" w:space="0" w:color="auto"/>
        <w:right w:val="none" w:sz="0" w:space="0" w:color="auto"/>
      </w:divBdr>
    </w:div>
    <w:div w:id="468328650">
      <w:bodyDiv w:val="1"/>
      <w:marLeft w:val="0"/>
      <w:marRight w:val="0"/>
      <w:marTop w:val="0"/>
      <w:marBottom w:val="0"/>
      <w:divBdr>
        <w:top w:val="none" w:sz="0" w:space="0" w:color="auto"/>
        <w:left w:val="none" w:sz="0" w:space="0" w:color="auto"/>
        <w:bottom w:val="none" w:sz="0" w:space="0" w:color="auto"/>
        <w:right w:val="none" w:sz="0" w:space="0" w:color="auto"/>
      </w:divBdr>
    </w:div>
    <w:div w:id="488326275">
      <w:bodyDiv w:val="1"/>
      <w:marLeft w:val="0"/>
      <w:marRight w:val="0"/>
      <w:marTop w:val="0"/>
      <w:marBottom w:val="0"/>
      <w:divBdr>
        <w:top w:val="none" w:sz="0" w:space="0" w:color="auto"/>
        <w:left w:val="none" w:sz="0" w:space="0" w:color="auto"/>
        <w:bottom w:val="none" w:sz="0" w:space="0" w:color="auto"/>
        <w:right w:val="none" w:sz="0" w:space="0" w:color="auto"/>
      </w:divBdr>
    </w:div>
    <w:div w:id="489758244">
      <w:bodyDiv w:val="1"/>
      <w:marLeft w:val="0"/>
      <w:marRight w:val="0"/>
      <w:marTop w:val="0"/>
      <w:marBottom w:val="0"/>
      <w:divBdr>
        <w:top w:val="none" w:sz="0" w:space="0" w:color="auto"/>
        <w:left w:val="none" w:sz="0" w:space="0" w:color="auto"/>
        <w:bottom w:val="none" w:sz="0" w:space="0" w:color="auto"/>
        <w:right w:val="none" w:sz="0" w:space="0" w:color="auto"/>
      </w:divBdr>
    </w:div>
    <w:div w:id="494611864">
      <w:bodyDiv w:val="1"/>
      <w:marLeft w:val="0"/>
      <w:marRight w:val="0"/>
      <w:marTop w:val="0"/>
      <w:marBottom w:val="0"/>
      <w:divBdr>
        <w:top w:val="none" w:sz="0" w:space="0" w:color="auto"/>
        <w:left w:val="none" w:sz="0" w:space="0" w:color="auto"/>
        <w:bottom w:val="none" w:sz="0" w:space="0" w:color="auto"/>
        <w:right w:val="none" w:sz="0" w:space="0" w:color="auto"/>
      </w:divBdr>
    </w:div>
    <w:div w:id="503741197">
      <w:bodyDiv w:val="1"/>
      <w:marLeft w:val="0"/>
      <w:marRight w:val="0"/>
      <w:marTop w:val="0"/>
      <w:marBottom w:val="0"/>
      <w:divBdr>
        <w:top w:val="none" w:sz="0" w:space="0" w:color="auto"/>
        <w:left w:val="none" w:sz="0" w:space="0" w:color="auto"/>
        <w:bottom w:val="none" w:sz="0" w:space="0" w:color="auto"/>
        <w:right w:val="none" w:sz="0" w:space="0" w:color="auto"/>
      </w:divBdr>
    </w:div>
    <w:div w:id="520435390">
      <w:bodyDiv w:val="1"/>
      <w:marLeft w:val="0"/>
      <w:marRight w:val="0"/>
      <w:marTop w:val="0"/>
      <w:marBottom w:val="0"/>
      <w:divBdr>
        <w:top w:val="none" w:sz="0" w:space="0" w:color="auto"/>
        <w:left w:val="none" w:sz="0" w:space="0" w:color="auto"/>
        <w:bottom w:val="none" w:sz="0" w:space="0" w:color="auto"/>
        <w:right w:val="none" w:sz="0" w:space="0" w:color="auto"/>
      </w:divBdr>
    </w:div>
    <w:div w:id="551189070">
      <w:bodyDiv w:val="1"/>
      <w:marLeft w:val="0"/>
      <w:marRight w:val="0"/>
      <w:marTop w:val="0"/>
      <w:marBottom w:val="0"/>
      <w:divBdr>
        <w:top w:val="none" w:sz="0" w:space="0" w:color="auto"/>
        <w:left w:val="none" w:sz="0" w:space="0" w:color="auto"/>
        <w:bottom w:val="none" w:sz="0" w:space="0" w:color="auto"/>
        <w:right w:val="none" w:sz="0" w:space="0" w:color="auto"/>
      </w:divBdr>
    </w:div>
    <w:div w:id="573592724">
      <w:bodyDiv w:val="1"/>
      <w:marLeft w:val="0"/>
      <w:marRight w:val="0"/>
      <w:marTop w:val="0"/>
      <w:marBottom w:val="0"/>
      <w:divBdr>
        <w:top w:val="none" w:sz="0" w:space="0" w:color="auto"/>
        <w:left w:val="none" w:sz="0" w:space="0" w:color="auto"/>
        <w:bottom w:val="none" w:sz="0" w:space="0" w:color="auto"/>
        <w:right w:val="none" w:sz="0" w:space="0" w:color="auto"/>
      </w:divBdr>
    </w:div>
    <w:div w:id="593248017">
      <w:bodyDiv w:val="1"/>
      <w:marLeft w:val="0"/>
      <w:marRight w:val="0"/>
      <w:marTop w:val="0"/>
      <w:marBottom w:val="0"/>
      <w:divBdr>
        <w:top w:val="none" w:sz="0" w:space="0" w:color="auto"/>
        <w:left w:val="none" w:sz="0" w:space="0" w:color="auto"/>
        <w:bottom w:val="none" w:sz="0" w:space="0" w:color="auto"/>
        <w:right w:val="none" w:sz="0" w:space="0" w:color="auto"/>
      </w:divBdr>
    </w:div>
    <w:div w:id="624313451">
      <w:bodyDiv w:val="1"/>
      <w:marLeft w:val="0"/>
      <w:marRight w:val="0"/>
      <w:marTop w:val="0"/>
      <w:marBottom w:val="0"/>
      <w:divBdr>
        <w:top w:val="none" w:sz="0" w:space="0" w:color="auto"/>
        <w:left w:val="none" w:sz="0" w:space="0" w:color="auto"/>
        <w:bottom w:val="none" w:sz="0" w:space="0" w:color="auto"/>
        <w:right w:val="none" w:sz="0" w:space="0" w:color="auto"/>
      </w:divBdr>
    </w:div>
    <w:div w:id="630131203">
      <w:bodyDiv w:val="1"/>
      <w:marLeft w:val="0"/>
      <w:marRight w:val="0"/>
      <w:marTop w:val="0"/>
      <w:marBottom w:val="0"/>
      <w:divBdr>
        <w:top w:val="none" w:sz="0" w:space="0" w:color="auto"/>
        <w:left w:val="none" w:sz="0" w:space="0" w:color="auto"/>
        <w:bottom w:val="none" w:sz="0" w:space="0" w:color="auto"/>
        <w:right w:val="none" w:sz="0" w:space="0" w:color="auto"/>
      </w:divBdr>
    </w:div>
    <w:div w:id="649213260">
      <w:bodyDiv w:val="1"/>
      <w:marLeft w:val="0"/>
      <w:marRight w:val="0"/>
      <w:marTop w:val="0"/>
      <w:marBottom w:val="0"/>
      <w:divBdr>
        <w:top w:val="none" w:sz="0" w:space="0" w:color="auto"/>
        <w:left w:val="none" w:sz="0" w:space="0" w:color="auto"/>
        <w:bottom w:val="none" w:sz="0" w:space="0" w:color="auto"/>
        <w:right w:val="none" w:sz="0" w:space="0" w:color="auto"/>
      </w:divBdr>
    </w:div>
    <w:div w:id="687755164">
      <w:bodyDiv w:val="1"/>
      <w:marLeft w:val="0"/>
      <w:marRight w:val="0"/>
      <w:marTop w:val="0"/>
      <w:marBottom w:val="0"/>
      <w:divBdr>
        <w:top w:val="none" w:sz="0" w:space="0" w:color="auto"/>
        <w:left w:val="none" w:sz="0" w:space="0" w:color="auto"/>
        <w:bottom w:val="none" w:sz="0" w:space="0" w:color="auto"/>
        <w:right w:val="none" w:sz="0" w:space="0" w:color="auto"/>
      </w:divBdr>
    </w:div>
    <w:div w:id="742727815">
      <w:bodyDiv w:val="1"/>
      <w:marLeft w:val="0"/>
      <w:marRight w:val="0"/>
      <w:marTop w:val="0"/>
      <w:marBottom w:val="0"/>
      <w:divBdr>
        <w:top w:val="none" w:sz="0" w:space="0" w:color="auto"/>
        <w:left w:val="none" w:sz="0" w:space="0" w:color="auto"/>
        <w:bottom w:val="none" w:sz="0" w:space="0" w:color="auto"/>
        <w:right w:val="none" w:sz="0" w:space="0" w:color="auto"/>
      </w:divBdr>
    </w:div>
    <w:div w:id="756249621">
      <w:bodyDiv w:val="1"/>
      <w:marLeft w:val="0"/>
      <w:marRight w:val="0"/>
      <w:marTop w:val="0"/>
      <w:marBottom w:val="0"/>
      <w:divBdr>
        <w:top w:val="none" w:sz="0" w:space="0" w:color="auto"/>
        <w:left w:val="none" w:sz="0" w:space="0" w:color="auto"/>
        <w:bottom w:val="none" w:sz="0" w:space="0" w:color="auto"/>
        <w:right w:val="none" w:sz="0" w:space="0" w:color="auto"/>
      </w:divBdr>
    </w:div>
    <w:div w:id="773865175">
      <w:bodyDiv w:val="1"/>
      <w:marLeft w:val="0"/>
      <w:marRight w:val="0"/>
      <w:marTop w:val="0"/>
      <w:marBottom w:val="0"/>
      <w:divBdr>
        <w:top w:val="none" w:sz="0" w:space="0" w:color="auto"/>
        <w:left w:val="none" w:sz="0" w:space="0" w:color="auto"/>
        <w:bottom w:val="none" w:sz="0" w:space="0" w:color="auto"/>
        <w:right w:val="none" w:sz="0" w:space="0" w:color="auto"/>
      </w:divBdr>
    </w:div>
    <w:div w:id="802775116">
      <w:bodyDiv w:val="1"/>
      <w:marLeft w:val="0"/>
      <w:marRight w:val="0"/>
      <w:marTop w:val="0"/>
      <w:marBottom w:val="0"/>
      <w:divBdr>
        <w:top w:val="none" w:sz="0" w:space="0" w:color="auto"/>
        <w:left w:val="none" w:sz="0" w:space="0" w:color="auto"/>
        <w:bottom w:val="none" w:sz="0" w:space="0" w:color="auto"/>
        <w:right w:val="none" w:sz="0" w:space="0" w:color="auto"/>
      </w:divBdr>
    </w:div>
    <w:div w:id="840631558">
      <w:bodyDiv w:val="1"/>
      <w:marLeft w:val="0"/>
      <w:marRight w:val="0"/>
      <w:marTop w:val="0"/>
      <w:marBottom w:val="0"/>
      <w:divBdr>
        <w:top w:val="none" w:sz="0" w:space="0" w:color="auto"/>
        <w:left w:val="none" w:sz="0" w:space="0" w:color="auto"/>
        <w:bottom w:val="none" w:sz="0" w:space="0" w:color="auto"/>
        <w:right w:val="none" w:sz="0" w:space="0" w:color="auto"/>
      </w:divBdr>
    </w:div>
    <w:div w:id="894052250">
      <w:bodyDiv w:val="1"/>
      <w:marLeft w:val="0"/>
      <w:marRight w:val="0"/>
      <w:marTop w:val="0"/>
      <w:marBottom w:val="0"/>
      <w:divBdr>
        <w:top w:val="none" w:sz="0" w:space="0" w:color="auto"/>
        <w:left w:val="none" w:sz="0" w:space="0" w:color="auto"/>
        <w:bottom w:val="none" w:sz="0" w:space="0" w:color="auto"/>
        <w:right w:val="none" w:sz="0" w:space="0" w:color="auto"/>
      </w:divBdr>
    </w:div>
    <w:div w:id="902369263">
      <w:bodyDiv w:val="1"/>
      <w:marLeft w:val="0"/>
      <w:marRight w:val="0"/>
      <w:marTop w:val="0"/>
      <w:marBottom w:val="0"/>
      <w:divBdr>
        <w:top w:val="none" w:sz="0" w:space="0" w:color="auto"/>
        <w:left w:val="none" w:sz="0" w:space="0" w:color="auto"/>
        <w:bottom w:val="none" w:sz="0" w:space="0" w:color="auto"/>
        <w:right w:val="none" w:sz="0" w:space="0" w:color="auto"/>
      </w:divBdr>
    </w:div>
    <w:div w:id="909072698">
      <w:bodyDiv w:val="1"/>
      <w:marLeft w:val="0"/>
      <w:marRight w:val="0"/>
      <w:marTop w:val="0"/>
      <w:marBottom w:val="0"/>
      <w:divBdr>
        <w:top w:val="none" w:sz="0" w:space="0" w:color="auto"/>
        <w:left w:val="none" w:sz="0" w:space="0" w:color="auto"/>
        <w:bottom w:val="none" w:sz="0" w:space="0" w:color="auto"/>
        <w:right w:val="none" w:sz="0" w:space="0" w:color="auto"/>
      </w:divBdr>
    </w:div>
    <w:div w:id="961229210">
      <w:bodyDiv w:val="1"/>
      <w:marLeft w:val="0"/>
      <w:marRight w:val="0"/>
      <w:marTop w:val="0"/>
      <w:marBottom w:val="0"/>
      <w:divBdr>
        <w:top w:val="none" w:sz="0" w:space="0" w:color="auto"/>
        <w:left w:val="none" w:sz="0" w:space="0" w:color="auto"/>
        <w:bottom w:val="none" w:sz="0" w:space="0" w:color="auto"/>
        <w:right w:val="none" w:sz="0" w:space="0" w:color="auto"/>
      </w:divBdr>
    </w:div>
    <w:div w:id="962998102">
      <w:bodyDiv w:val="1"/>
      <w:marLeft w:val="0"/>
      <w:marRight w:val="0"/>
      <w:marTop w:val="0"/>
      <w:marBottom w:val="0"/>
      <w:divBdr>
        <w:top w:val="none" w:sz="0" w:space="0" w:color="auto"/>
        <w:left w:val="none" w:sz="0" w:space="0" w:color="auto"/>
        <w:bottom w:val="none" w:sz="0" w:space="0" w:color="auto"/>
        <w:right w:val="none" w:sz="0" w:space="0" w:color="auto"/>
      </w:divBdr>
    </w:div>
    <w:div w:id="981926722">
      <w:bodyDiv w:val="1"/>
      <w:marLeft w:val="0"/>
      <w:marRight w:val="0"/>
      <w:marTop w:val="0"/>
      <w:marBottom w:val="0"/>
      <w:divBdr>
        <w:top w:val="none" w:sz="0" w:space="0" w:color="auto"/>
        <w:left w:val="none" w:sz="0" w:space="0" w:color="auto"/>
        <w:bottom w:val="none" w:sz="0" w:space="0" w:color="auto"/>
        <w:right w:val="none" w:sz="0" w:space="0" w:color="auto"/>
      </w:divBdr>
    </w:div>
    <w:div w:id="984774012">
      <w:bodyDiv w:val="1"/>
      <w:marLeft w:val="0"/>
      <w:marRight w:val="0"/>
      <w:marTop w:val="0"/>
      <w:marBottom w:val="0"/>
      <w:divBdr>
        <w:top w:val="none" w:sz="0" w:space="0" w:color="auto"/>
        <w:left w:val="none" w:sz="0" w:space="0" w:color="auto"/>
        <w:bottom w:val="none" w:sz="0" w:space="0" w:color="auto"/>
        <w:right w:val="none" w:sz="0" w:space="0" w:color="auto"/>
      </w:divBdr>
      <w:divsChild>
        <w:div w:id="1813594849">
          <w:marLeft w:val="0"/>
          <w:marRight w:val="0"/>
          <w:marTop w:val="0"/>
          <w:marBottom w:val="0"/>
          <w:divBdr>
            <w:top w:val="none" w:sz="0" w:space="0" w:color="auto"/>
            <w:left w:val="none" w:sz="0" w:space="0" w:color="auto"/>
            <w:bottom w:val="none" w:sz="0" w:space="0" w:color="auto"/>
            <w:right w:val="none" w:sz="0" w:space="0" w:color="auto"/>
          </w:divBdr>
        </w:div>
        <w:div w:id="1613130211">
          <w:marLeft w:val="0"/>
          <w:marRight w:val="0"/>
          <w:marTop w:val="0"/>
          <w:marBottom w:val="0"/>
          <w:divBdr>
            <w:top w:val="none" w:sz="0" w:space="0" w:color="auto"/>
            <w:left w:val="none" w:sz="0" w:space="0" w:color="auto"/>
            <w:bottom w:val="none" w:sz="0" w:space="0" w:color="auto"/>
            <w:right w:val="none" w:sz="0" w:space="0" w:color="auto"/>
          </w:divBdr>
        </w:div>
        <w:div w:id="1042822545">
          <w:marLeft w:val="0"/>
          <w:marRight w:val="0"/>
          <w:marTop w:val="0"/>
          <w:marBottom w:val="0"/>
          <w:divBdr>
            <w:top w:val="none" w:sz="0" w:space="0" w:color="auto"/>
            <w:left w:val="none" w:sz="0" w:space="0" w:color="auto"/>
            <w:bottom w:val="none" w:sz="0" w:space="0" w:color="auto"/>
            <w:right w:val="none" w:sz="0" w:space="0" w:color="auto"/>
          </w:divBdr>
        </w:div>
        <w:div w:id="570578937">
          <w:marLeft w:val="0"/>
          <w:marRight w:val="0"/>
          <w:marTop w:val="0"/>
          <w:marBottom w:val="0"/>
          <w:divBdr>
            <w:top w:val="none" w:sz="0" w:space="0" w:color="auto"/>
            <w:left w:val="none" w:sz="0" w:space="0" w:color="auto"/>
            <w:bottom w:val="none" w:sz="0" w:space="0" w:color="auto"/>
            <w:right w:val="none" w:sz="0" w:space="0" w:color="auto"/>
          </w:divBdr>
        </w:div>
        <w:div w:id="392198767">
          <w:marLeft w:val="0"/>
          <w:marRight w:val="0"/>
          <w:marTop w:val="0"/>
          <w:marBottom w:val="0"/>
          <w:divBdr>
            <w:top w:val="none" w:sz="0" w:space="0" w:color="auto"/>
            <w:left w:val="none" w:sz="0" w:space="0" w:color="auto"/>
            <w:bottom w:val="none" w:sz="0" w:space="0" w:color="auto"/>
            <w:right w:val="none" w:sz="0" w:space="0" w:color="auto"/>
          </w:divBdr>
        </w:div>
        <w:div w:id="584537202">
          <w:marLeft w:val="0"/>
          <w:marRight w:val="0"/>
          <w:marTop w:val="0"/>
          <w:marBottom w:val="0"/>
          <w:divBdr>
            <w:top w:val="none" w:sz="0" w:space="0" w:color="auto"/>
            <w:left w:val="none" w:sz="0" w:space="0" w:color="auto"/>
            <w:bottom w:val="none" w:sz="0" w:space="0" w:color="auto"/>
            <w:right w:val="none" w:sz="0" w:space="0" w:color="auto"/>
          </w:divBdr>
        </w:div>
        <w:div w:id="1015882412">
          <w:marLeft w:val="0"/>
          <w:marRight w:val="0"/>
          <w:marTop w:val="0"/>
          <w:marBottom w:val="0"/>
          <w:divBdr>
            <w:top w:val="none" w:sz="0" w:space="0" w:color="auto"/>
            <w:left w:val="none" w:sz="0" w:space="0" w:color="auto"/>
            <w:bottom w:val="none" w:sz="0" w:space="0" w:color="auto"/>
            <w:right w:val="none" w:sz="0" w:space="0" w:color="auto"/>
          </w:divBdr>
        </w:div>
        <w:div w:id="831412059">
          <w:marLeft w:val="0"/>
          <w:marRight w:val="0"/>
          <w:marTop w:val="0"/>
          <w:marBottom w:val="0"/>
          <w:divBdr>
            <w:top w:val="none" w:sz="0" w:space="0" w:color="auto"/>
            <w:left w:val="none" w:sz="0" w:space="0" w:color="auto"/>
            <w:bottom w:val="none" w:sz="0" w:space="0" w:color="auto"/>
            <w:right w:val="none" w:sz="0" w:space="0" w:color="auto"/>
          </w:divBdr>
        </w:div>
        <w:div w:id="1893230550">
          <w:marLeft w:val="0"/>
          <w:marRight w:val="0"/>
          <w:marTop w:val="0"/>
          <w:marBottom w:val="0"/>
          <w:divBdr>
            <w:top w:val="none" w:sz="0" w:space="0" w:color="auto"/>
            <w:left w:val="none" w:sz="0" w:space="0" w:color="auto"/>
            <w:bottom w:val="none" w:sz="0" w:space="0" w:color="auto"/>
            <w:right w:val="none" w:sz="0" w:space="0" w:color="auto"/>
          </w:divBdr>
        </w:div>
        <w:div w:id="583613679">
          <w:marLeft w:val="0"/>
          <w:marRight w:val="0"/>
          <w:marTop w:val="0"/>
          <w:marBottom w:val="0"/>
          <w:divBdr>
            <w:top w:val="none" w:sz="0" w:space="0" w:color="auto"/>
            <w:left w:val="none" w:sz="0" w:space="0" w:color="auto"/>
            <w:bottom w:val="none" w:sz="0" w:space="0" w:color="auto"/>
            <w:right w:val="none" w:sz="0" w:space="0" w:color="auto"/>
          </w:divBdr>
        </w:div>
      </w:divsChild>
    </w:div>
    <w:div w:id="1088846414">
      <w:bodyDiv w:val="1"/>
      <w:marLeft w:val="0"/>
      <w:marRight w:val="0"/>
      <w:marTop w:val="0"/>
      <w:marBottom w:val="0"/>
      <w:divBdr>
        <w:top w:val="none" w:sz="0" w:space="0" w:color="auto"/>
        <w:left w:val="none" w:sz="0" w:space="0" w:color="auto"/>
        <w:bottom w:val="none" w:sz="0" w:space="0" w:color="auto"/>
        <w:right w:val="none" w:sz="0" w:space="0" w:color="auto"/>
      </w:divBdr>
    </w:div>
    <w:div w:id="1164324598">
      <w:bodyDiv w:val="1"/>
      <w:marLeft w:val="0"/>
      <w:marRight w:val="0"/>
      <w:marTop w:val="0"/>
      <w:marBottom w:val="0"/>
      <w:divBdr>
        <w:top w:val="none" w:sz="0" w:space="0" w:color="auto"/>
        <w:left w:val="none" w:sz="0" w:space="0" w:color="auto"/>
        <w:bottom w:val="none" w:sz="0" w:space="0" w:color="auto"/>
        <w:right w:val="none" w:sz="0" w:space="0" w:color="auto"/>
      </w:divBdr>
    </w:div>
    <w:div w:id="1173031128">
      <w:bodyDiv w:val="1"/>
      <w:marLeft w:val="0"/>
      <w:marRight w:val="0"/>
      <w:marTop w:val="0"/>
      <w:marBottom w:val="0"/>
      <w:divBdr>
        <w:top w:val="none" w:sz="0" w:space="0" w:color="auto"/>
        <w:left w:val="none" w:sz="0" w:space="0" w:color="auto"/>
        <w:bottom w:val="none" w:sz="0" w:space="0" w:color="auto"/>
        <w:right w:val="none" w:sz="0" w:space="0" w:color="auto"/>
      </w:divBdr>
    </w:div>
    <w:div w:id="1209760124">
      <w:bodyDiv w:val="1"/>
      <w:marLeft w:val="0"/>
      <w:marRight w:val="0"/>
      <w:marTop w:val="0"/>
      <w:marBottom w:val="0"/>
      <w:divBdr>
        <w:top w:val="none" w:sz="0" w:space="0" w:color="auto"/>
        <w:left w:val="none" w:sz="0" w:space="0" w:color="auto"/>
        <w:bottom w:val="none" w:sz="0" w:space="0" w:color="auto"/>
        <w:right w:val="none" w:sz="0" w:space="0" w:color="auto"/>
      </w:divBdr>
    </w:div>
    <w:div w:id="1238007341">
      <w:bodyDiv w:val="1"/>
      <w:marLeft w:val="0"/>
      <w:marRight w:val="0"/>
      <w:marTop w:val="0"/>
      <w:marBottom w:val="0"/>
      <w:divBdr>
        <w:top w:val="none" w:sz="0" w:space="0" w:color="auto"/>
        <w:left w:val="none" w:sz="0" w:space="0" w:color="auto"/>
        <w:bottom w:val="none" w:sz="0" w:space="0" w:color="auto"/>
        <w:right w:val="none" w:sz="0" w:space="0" w:color="auto"/>
      </w:divBdr>
    </w:div>
    <w:div w:id="1242912403">
      <w:bodyDiv w:val="1"/>
      <w:marLeft w:val="0"/>
      <w:marRight w:val="0"/>
      <w:marTop w:val="0"/>
      <w:marBottom w:val="0"/>
      <w:divBdr>
        <w:top w:val="none" w:sz="0" w:space="0" w:color="auto"/>
        <w:left w:val="none" w:sz="0" w:space="0" w:color="auto"/>
        <w:bottom w:val="none" w:sz="0" w:space="0" w:color="auto"/>
        <w:right w:val="none" w:sz="0" w:space="0" w:color="auto"/>
      </w:divBdr>
    </w:div>
    <w:div w:id="1302150235">
      <w:bodyDiv w:val="1"/>
      <w:marLeft w:val="0"/>
      <w:marRight w:val="0"/>
      <w:marTop w:val="0"/>
      <w:marBottom w:val="0"/>
      <w:divBdr>
        <w:top w:val="none" w:sz="0" w:space="0" w:color="auto"/>
        <w:left w:val="none" w:sz="0" w:space="0" w:color="auto"/>
        <w:bottom w:val="none" w:sz="0" w:space="0" w:color="auto"/>
        <w:right w:val="none" w:sz="0" w:space="0" w:color="auto"/>
      </w:divBdr>
    </w:div>
    <w:div w:id="1332369188">
      <w:bodyDiv w:val="1"/>
      <w:marLeft w:val="0"/>
      <w:marRight w:val="0"/>
      <w:marTop w:val="0"/>
      <w:marBottom w:val="0"/>
      <w:divBdr>
        <w:top w:val="none" w:sz="0" w:space="0" w:color="auto"/>
        <w:left w:val="none" w:sz="0" w:space="0" w:color="auto"/>
        <w:bottom w:val="none" w:sz="0" w:space="0" w:color="auto"/>
        <w:right w:val="none" w:sz="0" w:space="0" w:color="auto"/>
      </w:divBdr>
    </w:div>
    <w:div w:id="1338266628">
      <w:bodyDiv w:val="1"/>
      <w:marLeft w:val="0"/>
      <w:marRight w:val="0"/>
      <w:marTop w:val="0"/>
      <w:marBottom w:val="0"/>
      <w:divBdr>
        <w:top w:val="none" w:sz="0" w:space="0" w:color="auto"/>
        <w:left w:val="none" w:sz="0" w:space="0" w:color="auto"/>
        <w:bottom w:val="none" w:sz="0" w:space="0" w:color="auto"/>
        <w:right w:val="none" w:sz="0" w:space="0" w:color="auto"/>
      </w:divBdr>
    </w:div>
    <w:div w:id="1401563656">
      <w:bodyDiv w:val="1"/>
      <w:marLeft w:val="0"/>
      <w:marRight w:val="0"/>
      <w:marTop w:val="0"/>
      <w:marBottom w:val="0"/>
      <w:divBdr>
        <w:top w:val="none" w:sz="0" w:space="0" w:color="auto"/>
        <w:left w:val="none" w:sz="0" w:space="0" w:color="auto"/>
        <w:bottom w:val="none" w:sz="0" w:space="0" w:color="auto"/>
        <w:right w:val="none" w:sz="0" w:space="0" w:color="auto"/>
      </w:divBdr>
    </w:div>
    <w:div w:id="1417045950">
      <w:bodyDiv w:val="1"/>
      <w:marLeft w:val="0"/>
      <w:marRight w:val="0"/>
      <w:marTop w:val="0"/>
      <w:marBottom w:val="0"/>
      <w:divBdr>
        <w:top w:val="none" w:sz="0" w:space="0" w:color="auto"/>
        <w:left w:val="none" w:sz="0" w:space="0" w:color="auto"/>
        <w:bottom w:val="none" w:sz="0" w:space="0" w:color="auto"/>
        <w:right w:val="none" w:sz="0" w:space="0" w:color="auto"/>
      </w:divBdr>
    </w:div>
    <w:div w:id="1418945092">
      <w:bodyDiv w:val="1"/>
      <w:marLeft w:val="0"/>
      <w:marRight w:val="0"/>
      <w:marTop w:val="0"/>
      <w:marBottom w:val="0"/>
      <w:divBdr>
        <w:top w:val="none" w:sz="0" w:space="0" w:color="auto"/>
        <w:left w:val="none" w:sz="0" w:space="0" w:color="auto"/>
        <w:bottom w:val="none" w:sz="0" w:space="0" w:color="auto"/>
        <w:right w:val="none" w:sz="0" w:space="0" w:color="auto"/>
      </w:divBdr>
    </w:div>
    <w:div w:id="1428384767">
      <w:bodyDiv w:val="1"/>
      <w:marLeft w:val="0"/>
      <w:marRight w:val="0"/>
      <w:marTop w:val="0"/>
      <w:marBottom w:val="0"/>
      <w:divBdr>
        <w:top w:val="none" w:sz="0" w:space="0" w:color="auto"/>
        <w:left w:val="none" w:sz="0" w:space="0" w:color="auto"/>
        <w:bottom w:val="none" w:sz="0" w:space="0" w:color="auto"/>
        <w:right w:val="none" w:sz="0" w:space="0" w:color="auto"/>
      </w:divBdr>
    </w:div>
    <w:div w:id="1444760486">
      <w:bodyDiv w:val="1"/>
      <w:marLeft w:val="0"/>
      <w:marRight w:val="0"/>
      <w:marTop w:val="0"/>
      <w:marBottom w:val="0"/>
      <w:divBdr>
        <w:top w:val="none" w:sz="0" w:space="0" w:color="auto"/>
        <w:left w:val="none" w:sz="0" w:space="0" w:color="auto"/>
        <w:bottom w:val="none" w:sz="0" w:space="0" w:color="auto"/>
        <w:right w:val="none" w:sz="0" w:space="0" w:color="auto"/>
      </w:divBdr>
    </w:div>
    <w:div w:id="1499299468">
      <w:bodyDiv w:val="1"/>
      <w:marLeft w:val="0"/>
      <w:marRight w:val="0"/>
      <w:marTop w:val="0"/>
      <w:marBottom w:val="0"/>
      <w:divBdr>
        <w:top w:val="none" w:sz="0" w:space="0" w:color="auto"/>
        <w:left w:val="none" w:sz="0" w:space="0" w:color="auto"/>
        <w:bottom w:val="none" w:sz="0" w:space="0" w:color="auto"/>
        <w:right w:val="none" w:sz="0" w:space="0" w:color="auto"/>
      </w:divBdr>
    </w:div>
    <w:div w:id="1505243777">
      <w:bodyDiv w:val="1"/>
      <w:marLeft w:val="0"/>
      <w:marRight w:val="0"/>
      <w:marTop w:val="0"/>
      <w:marBottom w:val="0"/>
      <w:divBdr>
        <w:top w:val="none" w:sz="0" w:space="0" w:color="auto"/>
        <w:left w:val="none" w:sz="0" w:space="0" w:color="auto"/>
        <w:bottom w:val="none" w:sz="0" w:space="0" w:color="auto"/>
        <w:right w:val="none" w:sz="0" w:space="0" w:color="auto"/>
      </w:divBdr>
    </w:div>
    <w:div w:id="1509829504">
      <w:bodyDiv w:val="1"/>
      <w:marLeft w:val="0"/>
      <w:marRight w:val="0"/>
      <w:marTop w:val="0"/>
      <w:marBottom w:val="0"/>
      <w:divBdr>
        <w:top w:val="none" w:sz="0" w:space="0" w:color="auto"/>
        <w:left w:val="none" w:sz="0" w:space="0" w:color="auto"/>
        <w:bottom w:val="none" w:sz="0" w:space="0" w:color="auto"/>
        <w:right w:val="none" w:sz="0" w:space="0" w:color="auto"/>
      </w:divBdr>
    </w:div>
    <w:div w:id="1545751830">
      <w:bodyDiv w:val="1"/>
      <w:marLeft w:val="0"/>
      <w:marRight w:val="0"/>
      <w:marTop w:val="0"/>
      <w:marBottom w:val="0"/>
      <w:divBdr>
        <w:top w:val="none" w:sz="0" w:space="0" w:color="auto"/>
        <w:left w:val="none" w:sz="0" w:space="0" w:color="auto"/>
        <w:bottom w:val="none" w:sz="0" w:space="0" w:color="auto"/>
        <w:right w:val="none" w:sz="0" w:space="0" w:color="auto"/>
      </w:divBdr>
      <w:divsChild>
        <w:div w:id="1141847033">
          <w:marLeft w:val="0"/>
          <w:marRight w:val="0"/>
          <w:marTop w:val="0"/>
          <w:marBottom w:val="0"/>
          <w:divBdr>
            <w:top w:val="none" w:sz="0" w:space="0" w:color="auto"/>
            <w:left w:val="none" w:sz="0" w:space="0" w:color="auto"/>
            <w:bottom w:val="none" w:sz="0" w:space="0" w:color="auto"/>
            <w:right w:val="none" w:sz="0" w:space="0" w:color="auto"/>
          </w:divBdr>
        </w:div>
        <w:div w:id="2054309592">
          <w:marLeft w:val="0"/>
          <w:marRight w:val="0"/>
          <w:marTop w:val="0"/>
          <w:marBottom w:val="0"/>
          <w:divBdr>
            <w:top w:val="none" w:sz="0" w:space="0" w:color="auto"/>
            <w:left w:val="none" w:sz="0" w:space="0" w:color="auto"/>
            <w:bottom w:val="none" w:sz="0" w:space="0" w:color="auto"/>
            <w:right w:val="none" w:sz="0" w:space="0" w:color="auto"/>
          </w:divBdr>
        </w:div>
        <w:div w:id="1697459638">
          <w:marLeft w:val="0"/>
          <w:marRight w:val="0"/>
          <w:marTop w:val="0"/>
          <w:marBottom w:val="0"/>
          <w:divBdr>
            <w:top w:val="none" w:sz="0" w:space="0" w:color="auto"/>
            <w:left w:val="none" w:sz="0" w:space="0" w:color="auto"/>
            <w:bottom w:val="none" w:sz="0" w:space="0" w:color="auto"/>
            <w:right w:val="none" w:sz="0" w:space="0" w:color="auto"/>
          </w:divBdr>
        </w:div>
        <w:div w:id="893079247">
          <w:marLeft w:val="0"/>
          <w:marRight w:val="0"/>
          <w:marTop w:val="0"/>
          <w:marBottom w:val="0"/>
          <w:divBdr>
            <w:top w:val="none" w:sz="0" w:space="0" w:color="auto"/>
            <w:left w:val="none" w:sz="0" w:space="0" w:color="auto"/>
            <w:bottom w:val="none" w:sz="0" w:space="0" w:color="auto"/>
            <w:right w:val="none" w:sz="0" w:space="0" w:color="auto"/>
          </w:divBdr>
        </w:div>
        <w:div w:id="2010600529">
          <w:marLeft w:val="0"/>
          <w:marRight w:val="0"/>
          <w:marTop w:val="0"/>
          <w:marBottom w:val="0"/>
          <w:divBdr>
            <w:top w:val="none" w:sz="0" w:space="0" w:color="auto"/>
            <w:left w:val="none" w:sz="0" w:space="0" w:color="auto"/>
            <w:bottom w:val="none" w:sz="0" w:space="0" w:color="auto"/>
            <w:right w:val="none" w:sz="0" w:space="0" w:color="auto"/>
          </w:divBdr>
        </w:div>
        <w:div w:id="939067249">
          <w:marLeft w:val="0"/>
          <w:marRight w:val="0"/>
          <w:marTop w:val="0"/>
          <w:marBottom w:val="0"/>
          <w:divBdr>
            <w:top w:val="none" w:sz="0" w:space="0" w:color="auto"/>
            <w:left w:val="none" w:sz="0" w:space="0" w:color="auto"/>
            <w:bottom w:val="none" w:sz="0" w:space="0" w:color="auto"/>
            <w:right w:val="none" w:sz="0" w:space="0" w:color="auto"/>
          </w:divBdr>
        </w:div>
        <w:div w:id="246303337">
          <w:marLeft w:val="0"/>
          <w:marRight w:val="0"/>
          <w:marTop w:val="0"/>
          <w:marBottom w:val="0"/>
          <w:divBdr>
            <w:top w:val="none" w:sz="0" w:space="0" w:color="auto"/>
            <w:left w:val="none" w:sz="0" w:space="0" w:color="auto"/>
            <w:bottom w:val="none" w:sz="0" w:space="0" w:color="auto"/>
            <w:right w:val="none" w:sz="0" w:space="0" w:color="auto"/>
          </w:divBdr>
        </w:div>
        <w:div w:id="1038428855">
          <w:marLeft w:val="0"/>
          <w:marRight w:val="0"/>
          <w:marTop w:val="0"/>
          <w:marBottom w:val="0"/>
          <w:divBdr>
            <w:top w:val="none" w:sz="0" w:space="0" w:color="auto"/>
            <w:left w:val="none" w:sz="0" w:space="0" w:color="auto"/>
            <w:bottom w:val="none" w:sz="0" w:space="0" w:color="auto"/>
            <w:right w:val="none" w:sz="0" w:space="0" w:color="auto"/>
          </w:divBdr>
        </w:div>
        <w:div w:id="1410227526">
          <w:marLeft w:val="0"/>
          <w:marRight w:val="0"/>
          <w:marTop w:val="0"/>
          <w:marBottom w:val="0"/>
          <w:divBdr>
            <w:top w:val="none" w:sz="0" w:space="0" w:color="auto"/>
            <w:left w:val="none" w:sz="0" w:space="0" w:color="auto"/>
            <w:bottom w:val="none" w:sz="0" w:space="0" w:color="auto"/>
            <w:right w:val="none" w:sz="0" w:space="0" w:color="auto"/>
          </w:divBdr>
        </w:div>
      </w:divsChild>
    </w:div>
    <w:div w:id="1574699267">
      <w:bodyDiv w:val="1"/>
      <w:marLeft w:val="0"/>
      <w:marRight w:val="0"/>
      <w:marTop w:val="0"/>
      <w:marBottom w:val="0"/>
      <w:divBdr>
        <w:top w:val="none" w:sz="0" w:space="0" w:color="auto"/>
        <w:left w:val="none" w:sz="0" w:space="0" w:color="auto"/>
        <w:bottom w:val="none" w:sz="0" w:space="0" w:color="auto"/>
        <w:right w:val="none" w:sz="0" w:space="0" w:color="auto"/>
      </w:divBdr>
    </w:div>
    <w:div w:id="1603757616">
      <w:bodyDiv w:val="1"/>
      <w:marLeft w:val="0"/>
      <w:marRight w:val="0"/>
      <w:marTop w:val="0"/>
      <w:marBottom w:val="0"/>
      <w:divBdr>
        <w:top w:val="none" w:sz="0" w:space="0" w:color="auto"/>
        <w:left w:val="none" w:sz="0" w:space="0" w:color="auto"/>
        <w:bottom w:val="none" w:sz="0" w:space="0" w:color="auto"/>
        <w:right w:val="none" w:sz="0" w:space="0" w:color="auto"/>
      </w:divBdr>
    </w:div>
    <w:div w:id="1633293235">
      <w:bodyDiv w:val="1"/>
      <w:marLeft w:val="0"/>
      <w:marRight w:val="0"/>
      <w:marTop w:val="0"/>
      <w:marBottom w:val="0"/>
      <w:divBdr>
        <w:top w:val="none" w:sz="0" w:space="0" w:color="auto"/>
        <w:left w:val="none" w:sz="0" w:space="0" w:color="auto"/>
        <w:bottom w:val="none" w:sz="0" w:space="0" w:color="auto"/>
        <w:right w:val="none" w:sz="0" w:space="0" w:color="auto"/>
      </w:divBdr>
    </w:div>
    <w:div w:id="1644115555">
      <w:bodyDiv w:val="1"/>
      <w:marLeft w:val="0"/>
      <w:marRight w:val="0"/>
      <w:marTop w:val="0"/>
      <w:marBottom w:val="0"/>
      <w:divBdr>
        <w:top w:val="none" w:sz="0" w:space="0" w:color="auto"/>
        <w:left w:val="none" w:sz="0" w:space="0" w:color="auto"/>
        <w:bottom w:val="none" w:sz="0" w:space="0" w:color="auto"/>
        <w:right w:val="none" w:sz="0" w:space="0" w:color="auto"/>
      </w:divBdr>
    </w:div>
    <w:div w:id="1677884516">
      <w:bodyDiv w:val="1"/>
      <w:marLeft w:val="0"/>
      <w:marRight w:val="0"/>
      <w:marTop w:val="0"/>
      <w:marBottom w:val="0"/>
      <w:divBdr>
        <w:top w:val="none" w:sz="0" w:space="0" w:color="auto"/>
        <w:left w:val="none" w:sz="0" w:space="0" w:color="auto"/>
        <w:bottom w:val="none" w:sz="0" w:space="0" w:color="auto"/>
        <w:right w:val="none" w:sz="0" w:space="0" w:color="auto"/>
      </w:divBdr>
    </w:div>
    <w:div w:id="1681201074">
      <w:bodyDiv w:val="1"/>
      <w:marLeft w:val="0"/>
      <w:marRight w:val="0"/>
      <w:marTop w:val="0"/>
      <w:marBottom w:val="0"/>
      <w:divBdr>
        <w:top w:val="none" w:sz="0" w:space="0" w:color="auto"/>
        <w:left w:val="none" w:sz="0" w:space="0" w:color="auto"/>
        <w:bottom w:val="none" w:sz="0" w:space="0" w:color="auto"/>
        <w:right w:val="none" w:sz="0" w:space="0" w:color="auto"/>
      </w:divBdr>
    </w:div>
    <w:div w:id="1727146485">
      <w:bodyDiv w:val="1"/>
      <w:marLeft w:val="0"/>
      <w:marRight w:val="0"/>
      <w:marTop w:val="0"/>
      <w:marBottom w:val="0"/>
      <w:divBdr>
        <w:top w:val="none" w:sz="0" w:space="0" w:color="auto"/>
        <w:left w:val="none" w:sz="0" w:space="0" w:color="auto"/>
        <w:bottom w:val="none" w:sz="0" w:space="0" w:color="auto"/>
        <w:right w:val="none" w:sz="0" w:space="0" w:color="auto"/>
      </w:divBdr>
    </w:div>
    <w:div w:id="1784416152">
      <w:bodyDiv w:val="1"/>
      <w:marLeft w:val="0"/>
      <w:marRight w:val="0"/>
      <w:marTop w:val="0"/>
      <w:marBottom w:val="0"/>
      <w:divBdr>
        <w:top w:val="none" w:sz="0" w:space="0" w:color="auto"/>
        <w:left w:val="none" w:sz="0" w:space="0" w:color="auto"/>
        <w:bottom w:val="none" w:sz="0" w:space="0" w:color="auto"/>
        <w:right w:val="none" w:sz="0" w:space="0" w:color="auto"/>
      </w:divBdr>
      <w:divsChild>
        <w:div w:id="1721904674">
          <w:marLeft w:val="0"/>
          <w:marRight w:val="0"/>
          <w:marTop w:val="0"/>
          <w:marBottom w:val="0"/>
          <w:divBdr>
            <w:top w:val="none" w:sz="0" w:space="0" w:color="auto"/>
            <w:left w:val="none" w:sz="0" w:space="0" w:color="auto"/>
            <w:bottom w:val="none" w:sz="0" w:space="0" w:color="auto"/>
            <w:right w:val="none" w:sz="0" w:space="0" w:color="auto"/>
          </w:divBdr>
          <w:divsChild>
            <w:div w:id="7406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6167">
      <w:bodyDiv w:val="1"/>
      <w:marLeft w:val="0"/>
      <w:marRight w:val="0"/>
      <w:marTop w:val="0"/>
      <w:marBottom w:val="0"/>
      <w:divBdr>
        <w:top w:val="none" w:sz="0" w:space="0" w:color="auto"/>
        <w:left w:val="none" w:sz="0" w:space="0" w:color="auto"/>
        <w:bottom w:val="none" w:sz="0" w:space="0" w:color="auto"/>
        <w:right w:val="none" w:sz="0" w:space="0" w:color="auto"/>
      </w:divBdr>
    </w:div>
    <w:div w:id="1869415717">
      <w:bodyDiv w:val="1"/>
      <w:marLeft w:val="0"/>
      <w:marRight w:val="0"/>
      <w:marTop w:val="0"/>
      <w:marBottom w:val="0"/>
      <w:divBdr>
        <w:top w:val="none" w:sz="0" w:space="0" w:color="auto"/>
        <w:left w:val="none" w:sz="0" w:space="0" w:color="auto"/>
        <w:bottom w:val="none" w:sz="0" w:space="0" w:color="auto"/>
        <w:right w:val="none" w:sz="0" w:space="0" w:color="auto"/>
      </w:divBdr>
    </w:div>
    <w:div w:id="1919170619">
      <w:bodyDiv w:val="1"/>
      <w:marLeft w:val="0"/>
      <w:marRight w:val="0"/>
      <w:marTop w:val="0"/>
      <w:marBottom w:val="0"/>
      <w:divBdr>
        <w:top w:val="none" w:sz="0" w:space="0" w:color="auto"/>
        <w:left w:val="none" w:sz="0" w:space="0" w:color="auto"/>
        <w:bottom w:val="none" w:sz="0" w:space="0" w:color="auto"/>
        <w:right w:val="none" w:sz="0" w:space="0" w:color="auto"/>
      </w:divBdr>
    </w:div>
    <w:div w:id="1985810936">
      <w:bodyDiv w:val="1"/>
      <w:marLeft w:val="0"/>
      <w:marRight w:val="0"/>
      <w:marTop w:val="0"/>
      <w:marBottom w:val="0"/>
      <w:divBdr>
        <w:top w:val="none" w:sz="0" w:space="0" w:color="auto"/>
        <w:left w:val="none" w:sz="0" w:space="0" w:color="auto"/>
        <w:bottom w:val="none" w:sz="0" w:space="0" w:color="auto"/>
        <w:right w:val="none" w:sz="0" w:space="0" w:color="auto"/>
      </w:divBdr>
    </w:div>
    <w:div w:id="2050956294">
      <w:bodyDiv w:val="1"/>
      <w:marLeft w:val="0"/>
      <w:marRight w:val="0"/>
      <w:marTop w:val="0"/>
      <w:marBottom w:val="0"/>
      <w:divBdr>
        <w:top w:val="none" w:sz="0" w:space="0" w:color="auto"/>
        <w:left w:val="none" w:sz="0" w:space="0" w:color="auto"/>
        <w:bottom w:val="none" w:sz="0" w:space="0" w:color="auto"/>
        <w:right w:val="none" w:sz="0" w:space="0" w:color="auto"/>
      </w:divBdr>
    </w:div>
    <w:div w:id="2078238867">
      <w:bodyDiv w:val="1"/>
      <w:marLeft w:val="0"/>
      <w:marRight w:val="0"/>
      <w:marTop w:val="0"/>
      <w:marBottom w:val="0"/>
      <w:divBdr>
        <w:top w:val="none" w:sz="0" w:space="0" w:color="auto"/>
        <w:left w:val="none" w:sz="0" w:space="0" w:color="auto"/>
        <w:bottom w:val="none" w:sz="0" w:space="0" w:color="auto"/>
        <w:right w:val="none" w:sz="0" w:space="0" w:color="auto"/>
      </w:divBdr>
    </w:div>
    <w:div w:id="2098673692">
      <w:bodyDiv w:val="1"/>
      <w:marLeft w:val="0"/>
      <w:marRight w:val="0"/>
      <w:marTop w:val="0"/>
      <w:marBottom w:val="0"/>
      <w:divBdr>
        <w:top w:val="none" w:sz="0" w:space="0" w:color="auto"/>
        <w:left w:val="none" w:sz="0" w:space="0" w:color="auto"/>
        <w:bottom w:val="none" w:sz="0" w:space="0" w:color="auto"/>
        <w:right w:val="none" w:sz="0" w:space="0" w:color="auto"/>
      </w:divBdr>
    </w:div>
    <w:div w:id="2115399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urldefense.com/v3/__https:/fchmccoys.hydronet.com/__;!!B5cixuoO7ltTeg!UeZUkbtCa8U8J9NXKOCPc5-n6d6CndFK27N5C6j83LAPRS6qTr4oPTzmOXnwVS5skm1M$" TargetMode="External"/><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header" Target="header1.xml"/><Relationship Id="rId89" Type="http://schemas.openxmlformats.org/officeDocument/2006/relationships/glossaryDocument" Target="glossary/document.xm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image" Target="media/image14.jpeg"/><Relationship Id="rId37" Type="http://schemas.openxmlformats.org/officeDocument/2006/relationships/image" Target="media/image18.png"/><Relationship Id="rId58" Type="http://schemas.openxmlformats.org/officeDocument/2006/relationships/image" Target="media/image33.png"/><Relationship Id="rId74" Type="http://schemas.openxmlformats.org/officeDocument/2006/relationships/hyperlink" Target="https://twitter.com/gbcma" TargetMode="External"/><Relationship Id="rId79" Type="http://schemas.openxmlformats.org/officeDocument/2006/relationships/hyperlink" Target="https://flow-mer.com.au/selected-area-lower-goulburn-river" TargetMode="External"/><Relationship Id="rId5" Type="http://schemas.openxmlformats.org/officeDocument/2006/relationships/customXml" Target="../customXml/item5.xml"/><Relationship Id="rId61" Type="http://schemas.openxmlformats.org/officeDocument/2006/relationships/image" Target="media/image36.jpeg"/><Relationship Id="rId82" Type="http://schemas.openxmlformats.org/officeDocument/2006/relationships/hyperlink" Target="https://twitter.com/theCEWH" TargetMode="External"/><Relationship Id="rId90"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https://urldefense.com/v3/__https:/fchmccoys.hydronet.com/__;!!B5cixuoO7ltTeg!UeZUkbtCa8U8J9NXKOCPc5-n6d6CndFK27N5C6j83LAPRS6qTr4oPTzmOXnwVS5skm1M$"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36.png"/><Relationship Id="rId8" Type="http://schemas.openxmlformats.org/officeDocument/2006/relationships/styles" Target="styles.xml"/><Relationship Id="rId72" Type="http://schemas.openxmlformats.org/officeDocument/2006/relationships/image" Target="media/image35.png"/><Relationship Id="rId80" Type="http://schemas.openxmlformats.org/officeDocument/2006/relationships/hyperlink" Target="mailto:angus.webb@unimelb.edu.au?subject=Lower%20Goulburn%20River%20Monitoring%20Evaluation%20and%20Research%20Program" TargetMode="External"/><Relationship Id="rId85" Type="http://schemas.openxmlformats.org/officeDocument/2006/relationships/footer" Target="footer1.xml"/><Relationship Id="rId12" Type="http://schemas.openxmlformats.org/officeDocument/2006/relationships/endnotes" Target="endnotes.xml"/><Relationship Id="rId17" Type="http://schemas.openxmlformats.org/officeDocument/2006/relationships/hyperlink" Target="https://www.awe.gov.au/water/cewo/publications/2020-21-goulburn-mer-annual-reports" TargetMode="Externa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cid:image001.png@01D7F80E.BD628520" TargetMode="External"/><Relationship Id="rId41" Type="http://schemas.openxmlformats.org/officeDocument/2006/relationships/image" Target="media/image22.jpeg"/><Relationship Id="rId62" Type="http://schemas.openxmlformats.org/officeDocument/2006/relationships/image" Target="media/image37.jpeg"/><Relationship Id="rId70" Type="http://schemas.openxmlformats.org/officeDocument/2006/relationships/image" Target="media/image31.png"/><Relationship Id="rId75" Type="http://schemas.openxmlformats.org/officeDocument/2006/relationships/hyperlink" Target="https://facebook.com/gbcma" TargetMode="External"/><Relationship Id="rId83" Type="http://schemas.openxmlformats.org/officeDocument/2006/relationships/hyperlink" Target="https://twitter.com/theCEWH" TargetMode="External"/><Relationship Id="rId88" Type="http://schemas.openxmlformats.org/officeDocument/2006/relationships/fontTable" Target="fontTable.xml"/><Relationship Id="rId1" Type="http://schemas.openxmlformats.org/officeDocument/2006/relationships/customXml" Target="../customXml/item1.xml"/><Relationship Id="rId15" Type="http://schemas.openxmlformats.org/officeDocument/2006/relationships/image" Target="media/image2.emf"/><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hyperlink" Target="https://www.gbcma.vic.gov.au/our-region/waterway-floodplain-management/waterways/environmental-water_copy/goulburn-river-a-tale-of-environment-flows-in-victoria-s-longest-river" TargetMode="External"/><Relationship Id="rId49" Type="http://schemas.openxmlformats.org/officeDocument/2006/relationships/image" Target="media/image30.png"/><Relationship Id="rId10" Type="http://schemas.openxmlformats.org/officeDocument/2006/relationships/webSettings" Target="webSettings.xml"/><Relationship Id="rId31" Type="http://schemas.openxmlformats.org/officeDocument/2006/relationships/image" Target="media/image13.png"/><Relationship Id="rId44" Type="http://schemas.openxmlformats.org/officeDocument/2006/relationships/image" Target="media/image25.pn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hyperlink" Target="https://twitter.com/gbcma" TargetMode="External"/><Relationship Id="rId78" Type="http://schemas.openxmlformats.org/officeDocument/2006/relationships/hyperlink" Target="https://flow-mer.com.au/selected-area-lower-goulburn-river" TargetMode="External"/><Relationship Id="rId81" Type="http://schemas.openxmlformats.org/officeDocument/2006/relationships/hyperlink" Target="mailto:angus.webb@unimelb.edu.au?subject=Lower%20Goulburn%20River%20Monitoring%20Evaluation%20and%20Research%20Program" TargetMode="External"/><Relationship Id="rId86"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s://urldefense.com/v3/__https:/fchmccoys.hydronet.com/__;!!B5cixuoO7ltTeg!UeZUkbtCa8U8J9NXKOCPc5-n6d6CndFK27N5C6j83LAPRS6qTr4oPTzmOXnwVS5skm1M$" TargetMode="External"/><Relationship Id="rId39" Type="http://schemas.openxmlformats.org/officeDocument/2006/relationships/image" Target="media/image20.png"/><Relationship Id="rId34" Type="http://schemas.openxmlformats.org/officeDocument/2006/relationships/image" Target="media/image16.png"/><Relationship Id="rId76" Type="http://schemas.openxmlformats.org/officeDocument/2006/relationships/hyperlink" Target="https://facebook.com/gbcma" TargetMode="External"/><Relationship Id="rId7" Type="http://schemas.openxmlformats.org/officeDocument/2006/relationships/numbering" Target="numbering.xml"/><Relationship Id="rId71" Type="http://schemas.openxmlformats.org/officeDocument/2006/relationships/image" Target="media/image32.png"/><Relationship Id="rId2" Type="http://schemas.openxmlformats.org/officeDocument/2006/relationships/customXml" Target="../customXml/item2.xml"/><Relationship Id="rId29" Type="http://schemas.openxmlformats.org/officeDocument/2006/relationships/hyperlink" Target="https://momento360.com/e/u/992a4b3a32d44fc7bc5227bec1f6cd8e?utm_campaign=embed&amp;utm_source=other&amp;heading=-349.53&amp;pitch=0.36&amp;field-of-view=75&amp;size=medium" TargetMode="External"/><Relationship Id="rId24" Type="http://schemas.openxmlformats.org/officeDocument/2006/relationships/image" Target="media/image7.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1.jpeg"/><Relationship Id="rId87"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webb\Downloads\A4-Newsletter-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F5F748630C04E66B1A875CE0E28F1C1"/>
        <w:category>
          <w:name w:val="General"/>
          <w:gallery w:val="placeholder"/>
        </w:category>
        <w:types>
          <w:type w:val="bbPlcHdr"/>
        </w:types>
        <w:behaviors>
          <w:behavior w:val="content"/>
        </w:behaviors>
        <w:guid w:val="{79739910-8048-4491-89C8-467A9C6B0C07}"/>
      </w:docPartPr>
      <w:docPartBody>
        <w:p w:rsidR="00254577" w:rsidRDefault="00E75DE8">
          <w:pPr>
            <w:pStyle w:val="2F5F748630C04E66B1A875CE0E28F1C1"/>
          </w:pPr>
          <w:r w:rsidRPr="00DA44EE">
            <w:rPr>
              <w:highlight w:val="lightGray"/>
            </w:rPr>
            <w:t>[00]</w:t>
          </w:r>
        </w:p>
      </w:docPartBody>
    </w:docPart>
    <w:docPart>
      <w:docPartPr>
        <w:name w:val="2E1E6C06FB8C46CCA615A014EA113061"/>
        <w:category>
          <w:name w:val="General"/>
          <w:gallery w:val="placeholder"/>
        </w:category>
        <w:types>
          <w:type w:val="bbPlcHdr"/>
        </w:types>
        <w:behaviors>
          <w:behavior w:val="content"/>
        </w:behaviors>
        <w:guid w:val="{195337D3-E98C-4777-90FF-C07196CCD4B6}"/>
      </w:docPartPr>
      <w:docPartBody>
        <w:p w:rsidR="00254577" w:rsidRDefault="00E75DE8">
          <w:pPr>
            <w:pStyle w:val="2E1E6C06FB8C46CCA615A014EA113061"/>
          </w:pPr>
          <w:r w:rsidRPr="001B2CE0">
            <w:rPr>
              <w:highlight w:val="lightGray"/>
            </w:rPr>
            <w:t>[Click to select a date]</w:t>
          </w:r>
        </w:p>
      </w:docPartBody>
    </w:docPart>
    <w:docPart>
      <w:docPartPr>
        <w:name w:val="879FD45A3CF44BA392B4FD1FD89B1621"/>
        <w:category>
          <w:name w:val="General"/>
          <w:gallery w:val="placeholder"/>
        </w:category>
        <w:types>
          <w:type w:val="bbPlcHdr"/>
        </w:types>
        <w:behaviors>
          <w:behavior w:val="content"/>
        </w:behaviors>
        <w:guid w:val="{0FB7607E-0733-4217-9163-D567D4B058BE}"/>
      </w:docPartPr>
      <w:docPartBody>
        <w:p w:rsidR="00254577" w:rsidRDefault="00E75DE8">
          <w:pPr>
            <w:pStyle w:val="879FD45A3CF44BA392B4FD1FD89B1621"/>
          </w:pPr>
          <w:r w:rsidRPr="00167BB8">
            <w:rPr>
              <w:rStyle w:val="Strong"/>
              <w:highlight w:val="lightGray"/>
            </w:rPr>
            <w:t>[Identifier-first line]</w:t>
          </w:r>
        </w:p>
      </w:docPartBody>
    </w:docPart>
    <w:docPart>
      <w:docPartPr>
        <w:name w:val="6C6C2BB8634143E6A2D01E455FB09C97"/>
        <w:category>
          <w:name w:val="General"/>
          <w:gallery w:val="placeholder"/>
        </w:category>
        <w:types>
          <w:type w:val="bbPlcHdr"/>
        </w:types>
        <w:behaviors>
          <w:behavior w:val="content"/>
        </w:behaviors>
        <w:guid w:val="{D149738B-35E6-46D5-BC0E-B89B6EA0F6C7}"/>
      </w:docPartPr>
      <w:docPartBody>
        <w:p w:rsidR="00254577" w:rsidRDefault="00E75DE8">
          <w:pPr>
            <w:pStyle w:val="6C6C2BB8634143E6A2D01E455FB09C97"/>
          </w:pPr>
          <w:r w:rsidRPr="00253DF9">
            <w:rPr>
              <w:highlight w:val="lightGray"/>
            </w:rPr>
            <w:t>[Click to insert Name]</w:t>
          </w:r>
        </w:p>
      </w:docPartBody>
    </w:docPart>
    <w:docPart>
      <w:docPartPr>
        <w:name w:val="B102F025BADA432492D8219EE4BB84D7"/>
        <w:category>
          <w:name w:val="General"/>
          <w:gallery w:val="placeholder"/>
        </w:category>
        <w:types>
          <w:type w:val="bbPlcHdr"/>
        </w:types>
        <w:behaviors>
          <w:behavior w:val="content"/>
        </w:behaviors>
        <w:guid w:val="{5B574F9C-C658-4A73-A504-0EAB036C9DC0}"/>
      </w:docPartPr>
      <w:docPartBody>
        <w:p w:rsidR="00254577" w:rsidRDefault="00E75DE8">
          <w:pPr>
            <w:pStyle w:val="B102F025BADA432492D8219EE4BB84D7"/>
          </w:pPr>
          <w:r w:rsidRPr="00253DF9">
            <w:rPr>
              <w:highlight w:val="lightGray"/>
            </w:rPr>
            <w:t xml:space="preserve">[Click to insert </w:t>
          </w:r>
          <w:r>
            <w:rPr>
              <w:highlight w:val="lightGray"/>
            </w:rPr>
            <w:t>Address</w:t>
          </w:r>
          <w:r w:rsidRPr="00253DF9">
            <w:rPr>
              <w:highlight w:val="lightGray"/>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DE8"/>
    <w:rsid w:val="00022BCB"/>
    <w:rsid w:val="00057243"/>
    <w:rsid w:val="000631F3"/>
    <w:rsid w:val="000B390A"/>
    <w:rsid w:val="001341B2"/>
    <w:rsid w:val="001965F0"/>
    <w:rsid w:val="001A79B8"/>
    <w:rsid w:val="00254577"/>
    <w:rsid w:val="002661D9"/>
    <w:rsid w:val="002E7420"/>
    <w:rsid w:val="00337180"/>
    <w:rsid w:val="003467DE"/>
    <w:rsid w:val="003A077D"/>
    <w:rsid w:val="00454486"/>
    <w:rsid w:val="004F438C"/>
    <w:rsid w:val="004F6031"/>
    <w:rsid w:val="00586D23"/>
    <w:rsid w:val="005D718A"/>
    <w:rsid w:val="00621953"/>
    <w:rsid w:val="00657385"/>
    <w:rsid w:val="00682B1B"/>
    <w:rsid w:val="006D03D5"/>
    <w:rsid w:val="00861D9E"/>
    <w:rsid w:val="00884229"/>
    <w:rsid w:val="00897601"/>
    <w:rsid w:val="008E24CD"/>
    <w:rsid w:val="00941AB4"/>
    <w:rsid w:val="00942D8B"/>
    <w:rsid w:val="00993899"/>
    <w:rsid w:val="00B519EC"/>
    <w:rsid w:val="00BB2C49"/>
    <w:rsid w:val="00C4263B"/>
    <w:rsid w:val="00C8468E"/>
    <w:rsid w:val="00CD0BEB"/>
    <w:rsid w:val="00CF78EF"/>
    <w:rsid w:val="00D272C8"/>
    <w:rsid w:val="00D94E7C"/>
    <w:rsid w:val="00DA7570"/>
    <w:rsid w:val="00DE0096"/>
    <w:rsid w:val="00E613BC"/>
    <w:rsid w:val="00E75DE8"/>
    <w:rsid w:val="00EA5A88"/>
    <w:rsid w:val="00F04D7C"/>
    <w:rsid w:val="00F52CDB"/>
    <w:rsid w:val="00FD36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F5F748630C04E66B1A875CE0E28F1C1">
    <w:name w:val="2F5F748630C04E66B1A875CE0E28F1C1"/>
  </w:style>
  <w:style w:type="paragraph" w:customStyle="1" w:styleId="2E1E6C06FB8C46CCA615A014EA113061">
    <w:name w:val="2E1E6C06FB8C46CCA615A014EA113061"/>
  </w:style>
  <w:style w:type="character" w:styleId="Strong">
    <w:name w:val="Strong"/>
    <w:basedOn w:val="DefaultParagraphFont"/>
    <w:uiPriority w:val="22"/>
    <w:rPr>
      <w:b/>
      <w:bCs/>
    </w:rPr>
  </w:style>
  <w:style w:type="paragraph" w:customStyle="1" w:styleId="879FD45A3CF44BA392B4FD1FD89B1621">
    <w:name w:val="879FD45A3CF44BA392B4FD1FD89B1621"/>
  </w:style>
  <w:style w:type="paragraph" w:customStyle="1" w:styleId="6C6C2BB8634143E6A2D01E455FB09C97">
    <w:name w:val="6C6C2BB8634143E6A2D01E455FB09C97"/>
  </w:style>
  <w:style w:type="paragraph" w:customStyle="1" w:styleId="B102F025BADA432492D8219EE4BB84D7">
    <w:name w:val="B102F025BADA432492D8219EE4BB84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University of Melbourne">
      <a:dk1>
        <a:sysClr val="windowText" lastClr="000000"/>
      </a:dk1>
      <a:lt1>
        <a:sysClr val="window" lastClr="FFFFFF"/>
      </a:lt1>
      <a:dk2>
        <a:srgbClr val="094183"/>
      </a:dk2>
      <a:lt2>
        <a:srgbClr val="FFFFFF"/>
      </a:lt2>
      <a:accent1>
        <a:srgbClr val="094183"/>
      </a:accent1>
      <a:accent2>
        <a:srgbClr val="4597AD"/>
      </a:accent2>
      <a:accent3>
        <a:srgbClr val="6DAF7F"/>
      </a:accent3>
      <a:accent4>
        <a:srgbClr val="5D7FBE"/>
      </a:accent4>
      <a:accent5>
        <a:srgbClr val="DDAD6A"/>
      </a:accent5>
      <a:accent6>
        <a:srgbClr val="D1694C"/>
      </a:accent6>
      <a:hlink>
        <a:srgbClr val="000000"/>
      </a:hlink>
      <a:folHlink>
        <a:srgbClr val="000000"/>
      </a:folHlink>
    </a:clrScheme>
    <a:fontScheme name="University of Melbourn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7D3973417D9F6544955B7DE141ABF65D" ma:contentTypeVersion="25" ma:contentTypeDescription="SPIRE Document" ma:contentTypeScope="" ma:versionID="835d72a46ee5668a539f19634c4eae3b">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8A9EB6-7F37-41B7-8A0B-46FD7B283D28}">
  <ds:schemaRefs>
    <ds:schemaRef ds:uri="http://schemas.microsoft.com/office/2006/documentManagement/types"/>
    <ds:schemaRef ds:uri="http://schemas.microsoft.com/office/infopath/2007/PartnerControls"/>
    <ds:schemaRef ds:uri="5af92df4-ae3d-4772-abff-92e7cba13994"/>
    <ds:schemaRef ds:uri="http://purl.org/dc/elements/1.1/"/>
    <ds:schemaRef ds:uri="http://schemas.microsoft.com/office/2006/metadata/properties"/>
    <ds:schemaRef ds:uri="http://schemas.microsoft.com/sharepoint/v4"/>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25862CC5-3682-48CC-9432-C6395E77319A}">
  <ds:schemaRefs>
    <ds:schemaRef ds:uri="http://schemas.microsoft.com/sharepoint/v3/contenttype/forms"/>
  </ds:schemaRefs>
</ds:datastoreItem>
</file>

<file path=customXml/itemProps3.xml><?xml version="1.0" encoding="utf-8"?>
<ds:datastoreItem xmlns:ds="http://schemas.openxmlformats.org/officeDocument/2006/customXml" ds:itemID="{BA8B8499-8D90-4F2D-AB2C-5776CE551D1F}">
  <ds:schemaRefs>
    <ds:schemaRef ds:uri="http://schemas.microsoft.com/sharepoint/events"/>
  </ds:schemaRefs>
</ds:datastoreItem>
</file>

<file path=customXml/itemProps4.xml><?xml version="1.0" encoding="utf-8"?>
<ds:datastoreItem xmlns:ds="http://schemas.openxmlformats.org/officeDocument/2006/customXml" ds:itemID="{CC440C98-447C-4A75-8EB4-0FEC1834C8E1}">
  <ds:schemaRefs>
    <ds:schemaRef ds:uri="http://schemas.openxmlformats.org/officeDocument/2006/bibliography"/>
  </ds:schemaRefs>
</ds:datastoreItem>
</file>

<file path=customXml/itemProps5.xml><?xml version="1.0" encoding="utf-8"?>
<ds:datastoreItem xmlns:ds="http://schemas.openxmlformats.org/officeDocument/2006/customXml" ds:itemID="{AE27FF19-D18E-468C-955B-39BD69E4B87B}"/>
</file>

<file path=customXml/itemProps6.xml><?xml version="1.0" encoding="utf-8"?>
<ds:datastoreItem xmlns:ds="http://schemas.openxmlformats.org/officeDocument/2006/customXml" ds:itemID="{E76A15EB-57DC-4857-A7EA-68FC183E9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A4-Newsletter-Template.dotx</Template>
  <TotalTime>0</TotalTime>
  <Pages>17</Pages>
  <Words>6069</Words>
  <Characters>34594</Characters>
  <Application>Microsoft Office Word</Application>
  <DocSecurity>4</DocSecurity>
  <Lines>288</Lines>
  <Paragraphs>81</Paragraphs>
  <ScaleCrop>false</ScaleCrop>
  <HeadingPairs>
    <vt:vector size="2" baseType="variant">
      <vt:variant>
        <vt:lpstr>Title</vt:lpstr>
      </vt:variant>
      <vt:variant>
        <vt:i4>1</vt:i4>
      </vt:variant>
    </vt:vector>
  </HeadingPairs>
  <TitlesOfParts>
    <vt:vector size="1" baseType="lpstr">
      <vt:lpstr>Lower Goulburn Quarterly Outcomes Newsletter Issue Number 10 30 December 2021</vt:lpstr>
    </vt:vector>
  </TitlesOfParts>
  <Company/>
  <LinksUpToDate>false</LinksUpToDate>
  <CharactersWithSpaces>40582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Lower Goulburn Quarterly Outcomes Newsletter Issue Number 10 30 December 2021</dc:title>
  <dc:subject>10</dc:subject>
  <dc:creator>Angus Webb</dc:creator>
  <cp:keywords/>
  <dc:description/>
  <cp:lastModifiedBy>Bec Durack</cp:lastModifiedBy>
  <cp:revision>2</cp:revision>
  <cp:lastPrinted>2022-04-05T01:13:00Z</cp:lastPrinted>
  <dcterms:created xsi:type="dcterms:W3CDTF">2022-04-05T01:47:00Z</dcterms:created>
  <dcterms:modified xsi:type="dcterms:W3CDTF">2022-04-05T01:47:00Z</dcterms:modified>
  <cp:category>Monitoring, Evaluation and Research Program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WorkflowType">
    <vt:lpwstr>ActiveSubmitStub</vt:lpwstr>
  </property>
  <property fmtid="{D5CDD505-2E9C-101B-9397-08002B2CF9AE}" pid="3" name="RecordPoint_ActiveItemSiteId">
    <vt:lpwstr>{a8f0bc9d-7c61-4d87-8154-4194e40ae5d3}</vt:lpwstr>
  </property>
  <property fmtid="{D5CDD505-2E9C-101B-9397-08002B2CF9AE}" pid="4" name="RecordPoint_ActiveItemListId">
    <vt:lpwstr>{3fc32201-913f-4d6a-85e8-5b8b2e362428}</vt:lpwstr>
  </property>
  <property fmtid="{D5CDD505-2E9C-101B-9397-08002B2CF9AE}" pid="5" name="RecordPoint_ActiveItemUniqueId">
    <vt:lpwstr>{f3118004-b44b-4683-88d3-89c2c452cf7e}</vt:lpwstr>
  </property>
  <property fmtid="{D5CDD505-2E9C-101B-9397-08002B2CF9AE}" pid="6" name="RecordPoint_ActiveItemWebId">
    <vt:lpwstr>{e9dbc1f6-467e-4375-b5ab-015cee2f651e}</vt:lpwstr>
  </property>
  <property fmtid="{D5CDD505-2E9C-101B-9397-08002B2CF9AE}" pid="7" name="RecordPoint_SubmissionDate">
    <vt:lpwstr/>
  </property>
  <property fmtid="{D5CDD505-2E9C-101B-9397-08002B2CF9AE}" pid="8" name="RecordPoint_RecordNumberSubmitted">
    <vt:lpwstr/>
  </property>
  <property fmtid="{D5CDD505-2E9C-101B-9397-08002B2CF9AE}" pid="9" name="RecordPoint_ActiveItemMoved">
    <vt:lpwstr/>
  </property>
  <property fmtid="{D5CDD505-2E9C-101B-9397-08002B2CF9AE}" pid="10" name="RecordPoint_RecordFormat">
    <vt:lpwstr/>
  </property>
  <property fmtid="{D5CDD505-2E9C-101B-9397-08002B2CF9AE}" pid="11" name="RecordPoint_SubmissionCompleted">
    <vt:lpwstr/>
  </property>
  <property fmtid="{D5CDD505-2E9C-101B-9397-08002B2CF9AE}" pid="12" name="ContentTypeId">
    <vt:lpwstr>0x0101004B6FD6131ACCD942B99EE496FC609FF4</vt:lpwstr>
  </property>
  <property fmtid="{D5CDD505-2E9C-101B-9397-08002B2CF9AE}" pid="13" name="_dlc_DocId">
    <vt:lpwstr>GBCMA-1660548614-773</vt:lpwstr>
  </property>
  <property fmtid="{D5CDD505-2E9C-101B-9397-08002B2CF9AE}" pid="14" name="_dlc_DocIdItemGuid">
    <vt:lpwstr>42503084-a9ba-4b38-bab6-e17dc2260c32</vt:lpwstr>
  </property>
  <property fmtid="{D5CDD505-2E9C-101B-9397-08002B2CF9AE}" pid="15" name="_dlc_DocIdUrl">
    <vt:lpwstr>https://goulburnbrokencma.sharepoint.com/programs/river/_layouts/15/DocIdRedir.aspx?ID=GBCMA-1660548614-773, GBCMA-1660548614-773</vt:lpwstr>
  </property>
</Properties>
</file>