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D8D" w:rsidRDefault="00654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4D8D" w:rsidRDefault="00654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4D8D" w:rsidRDefault="00654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4D8D" w:rsidRDefault="00654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4D8D" w:rsidRDefault="00654D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4D8D" w:rsidRDefault="00654D8D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654D8D" w:rsidRDefault="00785206">
      <w:pPr>
        <w:spacing w:before="19"/>
        <w:ind w:left="720" w:right="2841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5871210</wp:posOffset>
            </wp:positionH>
            <wp:positionV relativeFrom="paragraph">
              <wp:posOffset>-884555</wp:posOffset>
            </wp:positionV>
            <wp:extent cx="974725" cy="1306195"/>
            <wp:effectExtent l="0" t="0" r="0" b="8255"/>
            <wp:wrapNone/>
            <wp:docPr id="14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Murray–Darling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Basin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Environmental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6"/>
          <w:sz w:val="40"/>
          <w:szCs w:val="40"/>
        </w:rPr>
        <w:t>Water</w:t>
      </w:r>
      <w:r>
        <w:rPr>
          <w:rFonts w:ascii="Calibri" w:eastAsia="Calibri" w:hAnsi="Calibri" w:cs="Calibri"/>
          <w:b/>
          <w:bCs/>
          <w:color w:val="0070C0"/>
          <w:spacing w:val="4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Knowledge and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Project</w:t>
      </w:r>
    </w:p>
    <w:p w:rsidR="00654D8D" w:rsidRDefault="00654D8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4D8D" w:rsidRDefault="00654D8D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654D8D" w:rsidRDefault="00785206">
      <w:pPr>
        <w:spacing w:before="19"/>
        <w:ind w:left="7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Mu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ti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–</w:t>
      </w:r>
      <w:r>
        <w:rPr>
          <w:rFonts w:ascii="Calibri" w:eastAsia="Calibri" w:hAnsi="Calibri" w:cs="Calibri"/>
          <w:b/>
          <w:bCs/>
          <w:color w:val="0070C0"/>
          <w:spacing w:val="-31"/>
          <w:sz w:val="40"/>
          <w:szCs w:val="40"/>
        </w:rPr>
        <w:t>Y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r </w:t>
      </w:r>
      <w:r>
        <w:rPr>
          <w:rFonts w:ascii="Calibri" w:eastAsia="Calibri" w:hAnsi="Calibri" w:cs="Calibri"/>
          <w:b/>
          <w:bCs/>
          <w:color w:val="0070C0"/>
          <w:spacing w:val="-8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0070C0"/>
          <w:spacing w:val="-6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ch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Pl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—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dd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um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 xml:space="preserve"> 20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17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/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18</w:t>
      </w:r>
    </w:p>
    <w:p w:rsidR="00654D8D" w:rsidRDefault="00654D8D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:rsidR="00654D8D" w:rsidRDefault="00785206">
      <w:pPr>
        <w:spacing w:line="40" w:lineRule="atLeast"/>
        <w:ind w:left="66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4445" r="7620" b="4445"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143" name="Group 126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144" name="Freeform 127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3CECD3" id="Group 125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">
                <v:group id="Group 126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7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1wcQA&#10;AADcAAAADwAAAGRycy9kb3ducmV2LnhtbERPS2vCQBC+C/6HZQRvZmMJpaSuomKL4KH4qOBtmp1m&#10;g9nZNLvG9N93C4Xe5uN7zmzR21p01PrKsYJpkoIgLpyuuFRwOr5MnkD4gKyxdkwKvsnDYj4czDDX&#10;7s576g6hFDGEfY4KTAhNLqUvDFn0iWuII/fpWoshwraUusV7DLe1fEjTR2mx4thgsKG1oeJ6uFkF&#10;585cVpty9VpMv7K07t93+7fwodR41C+fQQTqw7/4z73VcX6Wwe8z8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tcHEAAAA3AAAAA8AAAAAAAAAAAAAAAAAmAIAAGRycy9k&#10;b3ducmV2LnhtbFBLBQYAAAAABAAEAPUAAACJAwAAAAA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654D8D" w:rsidRDefault="00785206">
      <w:pPr>
        <w:spacing w:before="294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Prepared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by: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bookmarkStart w:id="0" w:name="_GoBack"/>
      <w:r>
        <w:rPr>
          <w:rFonts w:ascii="Calibri" w:eastAsia="Calibri" w:hAnsi="Calibri" w:cs="Calibri"/>
          <w:spacing w:val="-1"/>
          <w:sz w:val="28"/>
          <w:szCs w:val="28"/>
        </w:rPr>
        <w:t>The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Murray–Darling </w:t>
      </w:r>
      <w:r>
        <w:rPr>
          <w:rFonts w:ascii="Calibri" w:eastAsia="Calibri" w:hAnsi="Calibri" w:cs="Calibri"/>
          <w:spacing w:val="-3"/>
          <w:sz w:val="28"/>
          <w:szCs w:val="28"/>
        </w:rPr>
        <w:t>Freshwater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Research Centre</w:t>
      </w:r>
      <w:bookmarkEnd w:id="0"/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654D8D" w:rsidRDefault="00785206">
      <w:pPr>
        <w:spacing w:line="40" w:lineRule="atLeast"/>
        <w:ind w:left="66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8255" r="7620" b="635"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140" name="Group 123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141" name="Freeform 124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5A1B8" id="Group 122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">
                <v:group id="Group 123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4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WWcQA&#10;AADcAAAADwAAAGRycy9kb3ducmV2LnhtbERPTWvCQBC9C/0PyxR6M5sUEYmuUkuVQg9FWwVvY3bM&#10;hmZn0+w2xn/vFgRv83ifM1v0thYdtb5yrCBLUhDEhdMVlwq+v1bDCQgfkDXWjknBhTws5g+DGeba&#10;nXlD3TaUIoawz1GBCaHJpfSFIYs+cQ1x5E6utRgibEupWzzHcFvL5zQdS4sVxwaDDb0aKn62f1bB&#10;vjOH5Vu5XBfZ7yit+93H5jMclXp67F+mIAL14S6+ud91nD/K4P+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FlnEAAAA3AAAAA8AAAAAAAAAAAAAAAAAmAIAAGRycy9k&#10;b3ducmV2LnhtbFBLBQYAAAAABAAEAPUAAACJAwAAAAA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spacing w:before="8"/>
        <w:ind w:left="3117" w:right="3437"/>
        <w:jc w:val="center"/>
        <w:rPr>
          <w:rFonts w:ascii="Arial" w:eastAsia="Arial" w:hAnsi="Arial" w:cs="Arial"/>
          <w:sz w:val="72"/>
          <w:szCs w:val="7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89224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-3991610</wp:posOffset>
                </wp:positionV>
                <wp:extent cx="5730240" cy="4015740"/>
                <wp:effectExtent l="4445" t="0" r="0" b="4445"/>
                <wp:wrapNone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015740"/>
                          <a:chOff x="1522" y="-6286"/>
                          <a:chExt cx="9024" cy="6324"/>
                        </a:xfrm>
                      </wpg:grpSpPr>
                      <pic:pic xmlns:pic="http://schemas.openxmlformats.org/drawingml/2006/picture">
                        <pic:nvPicPr>
                          <pic:cNvPr id="137" name="Picture 121" descr="C:\Users\HMissen\AppData\Local\Microsoft\Windows\INetCache\Content.Outlook\9TCW9YTW\5D_1922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6286"/>
                            <a:ext cx="9024" cy="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0" descr="C:\Users\HMissen\AppData\Local\Microsoft\Windows\INetCache\Content.Outlook\9TCW9YTW\5D_1922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-5980"/>
                            <a:ext cx="8097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B753" id="Group 119" o:spid="_x0000_s1026" style="position:absolute;margin-left:76.1pt;margin-top:-314.3pt;width:451.2pt;height:316.2pt;z-index:-27256;mso-position-horizontal-relative:page" coordorigin="1522,-6286" coordsize="9024,6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1522;top:-6286;width:9024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uWPDAAAA3AAAAA8AAABkcnMvZG93bnJldi54bWxET01rwkAQvQv9D8sUehHdtIIN0U0oKQXx&#10;IFQreByy0yQ0O5vubk38965Q8DaP9znrYjSdOJPzrWUFz/MEBHFldcu1gq/DxywF4QOyxs4yKbiQ&#10;hyJ/mKwx03bgTzrvQy1iCPsMFTQh9JmUvmrIoJ/bnjhy39YZDBG6WmqHQww3nXxJkqU02HJsaLCn&#10;sqHqZ/9nFGC6O7W/rjxueUvlZUinS/m+U+rpcXxbgQg0hrv4373Rcf7iFW7PxAt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u5Y8MAAADcAAAADwAAAAAAAAAAAAAAAACf&#10;AgAAZHJzL2Rvd25yZXYueG1sUEsFBgAAAAAEAAQA9wAAAI8DAAAAAA==&#10;">
                  <v:imagedata r:id="rId10" o:title="5D_1922 (002)"/>
                </v:shape>
                <v:shape id="Picture 120" o:spid="_x0000_s1028" type="#_x0000_t75" style="position:absolute;left:1830;top:-5980;width:8097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Na3GAAAA3AAAAA8AAABkcnMvZG93bnJldi54bWxEj0FvwjAMhe+T+A+RkXaZIB3TJlQIiG7a&#10;tHFBK/wA05i0onGqJkD37+fDpN1svef3Pi/Xg2/VlfrYBDbwOM1AEVfBNuwMHPbvkzmomJAttoHJ&#10;wA9FWK9Gd0vMbbjxN13L5JSEcMzRQJ1Sl2sdq5o8xmnoiEU7hd5jkrV32vZ4k3Df6lmWvWiPDUtD&#10;jR291lSdy4s3sJttL+6t8M8fx6JsHqyrit3X3Jj78bBZgEo0pH/z3/WnFfwnoZVnZAK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w1rcYAAADcAAAADwAAAAAAAAAAAAAA&#10;AACfAgAAZHJzL2Rvd25yZXYueG1sUEsFBgAAAAAEAAQA9wAAAJIDAAAAAA==&#10;">
                  <v:imagedata r:id="rId11" o:title="5D_1922 (002)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6664325</wp:posOffset>
                </wp:positionH>
                <wp:positionV relativeFrom="paragraph">
                  <wp:posOffset>-1894840</wp:posOffset>
                </wp:positionV>
                <wp:extent cx="356235" cy="1626870"/>
                <wp:effectExtent l="0" t="635" r="0" b="1270"/>
                <wp:wrapNone/>
                <wp:docPr id="1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D8D" w:rsidRDefault="00785206">
                            <w:pPr>
                              <w:spacing w:line="552" w:lineRule="exact"/>
                              <w:ind w:left="20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2"/>
                              </w:rPr>
                              <w:t>June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5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524.75pt;margin-top:-149.2pt;width:28.05pt;height:128.1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654D8D" w:rsidRDefault="00785206">
                      <w:pPr>
                        <w:spacing w:line="552" w:lineRule="exact"/>
                        <w:ind w:left="20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b/>
                          <w:sz w:val="52"/>
                        </w:rPr>
                        <w:t>June</w:t>
                      </w:r>
                      <w:r>
                        <w:rPr>
                          <w:rFonts w:ascii="Arial"/>
                          <w:b/>
                          <w:spacing w:val="-1"/>
                          <w:sz w:val="52"/>
                        </w:rPr>
                        <w:t xml:space="preserve">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9A9A9A"/>
          <w:spacing w:val="-1"/>
          <w:sz w:val="72"/>
        </w:rPr>
        <w:t>Final</w:t>
      </w:r>
      <w:r>
        <w:rPr>
          <w:rFonts w:ascii="Arial"/>
          <w:b/>
          <w:color w:val="9A9A9A"/>
          <w:sz w:val="72"/>
        </w:rPr>
        <w:t xml:space="preserve"> </w:t>
      </w:r>
      <w:r>
        <w:rPr>
          <w:rFonts w:ascii="Arial"/>
          <w:b/>
          <w:color w:val="9A9A9A"/>
          <w:spacing w:val="-1"/>
          <w:sz w:val="72"/>
        </w:rPr>
        <w:t>Report</w:t>
      </w:r>
    </w:p>
    <w:p w:rsidR="00654D8D" w:rsidRDefault="00785206">
      <w:pPr>
        <w:pStyle w:val="Heading6"/>
        <w:spacing w:before="360"/>
        <w:ind w:left="3117" w:right="3435"/>
        <w:jc w:val="center"/>
        <w:rPr>
          <w:b w:val="0"/>
          <w:bCs w:val="0"/>
        </w:rPr>
      </w:pPr>
      <w:r>
        <w:rPr>
          <w:color w:val="330033"/>
          <w:spacing w:val="-1"/>
        </w:rPr>
        <w:t>MDFRC</w:t>
      </w:r>
      <w:r>
        <w:rPr>
          <w:color w:val="330033"/>
          <w:spacing w:val="1"/>
        </w:rPr>
        <w:t xml:space="preserve"> </w:t>
      </w:r>
      <w:r>
        <w:rPr>
          <w:color w:val="330033"/>
          <w:spacing w:val="-1"/>
        </w:rPr>
        <w:t xml:space="preserve">Publication </w:t>
      </w:r>
      <w:r>
        <w:rPr>
          <w:spacing w:val="-1"/>
        </w:rPr>
        <w:t>152</w:t>
      </w:r>
    </w:p>
    <w:p w:rsidR="00654D8D" w:rsidRDefault="00654D8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4D8D" w:rsidRDefault="00654D8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4D8D" w:rsidRDefault="00654D8D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654D8D" w:rsidRDefault="00785206">
      <w:pPr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6660684" cy="10901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84" cy="1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8D" w:rsidRDefault="00654D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54D8D">
          <w:type w:val="continuous"/>
          <w:pgSz w:w="11910" w:h="16840"/>
          <w:pgMar w:top="420" w:right="400" w:bottom="0" w:left="720" w:header="720" w:footer="720" w:gutter="0"/>
          <w:cols w:space="720"/>
        </w:sectPr>
      </w:pPr>
    </w:p>
    <w:p w:rsidR="00654D8D" w:rsidRDefault="00785206">
      <w:pPr>
        <w:spacing w:before="18"/>
        <w:ind w:left="119" w:right="23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lastRenderedPageBreak/>
        <w:t>Murray–Darling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Basin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Environmental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5"/>
          <w:sz w:val="28"/>
          <w:szCs w:val="28"/>
        </w:rPr>
        <w:t>Water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Knowledge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and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Project</w:t>
      </w:r>
      <w:r>
        <w:rPr>
          <w:rFonts w:ascii="Calibri" w:eastAsia="Calibri" w:hAnsi="Calibri" w:cs="Calibri"/>
          <w:b/>
          <w:bCs/>
          <w:color w:val="0070C0"/>
          <w:spacing w:val="6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5"/>
          <w:sz w:val="28"/>
          <w:szCs w:val="28"/>
        </w:rPr>
        <w:t>Multi-Year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>Plan 2016–2019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Addendum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>2017/18</w:t>
      </w:r>
    </w:p>
    <w:p w:rsidR="00654D8D" w:rsidRDefault="00785206">
      <w:pPr>
        <w:pStyle w:val="BodyText"/>
        <w:spacing w:before="118"/>
        <w:ind w:right="300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prepared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Murray–Darling</w:t>
      </w:r>
      <w:r>
        <w:rPr>
          <w:spacing w:val="49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Centre.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654D8D" w:rsidRDefault="00785206">
      <w:pPr>
        <w:pStyle w:val="BodyText"/>
        <w:ind w:right="4879"/>
      </w:pP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</w:t>
      </w:r>
      <w:r>
        <w:rPr>
          <w:spacing w:val="24"/>
        </w:rPr>
        <w:t xml:space="preserve"> </w:t>
      </w: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787</w:t>
      </w:r>
    </w:p>
    <w:p w:rsidR="00654D8D" w:rsidRDefault="00785206">
      <w:pPr>
        <w:pStyle w:val="BodyText"/>
        <w:jc w:val="both"/>
      </w:pPr>
      <w:r>
        <w:rPr>
          <w:spacing w:val="-1"/>
        </w:rPr>
        <w:t>Canberra</w:t>
      </w:r>
      <w: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2601</w:t>
      </w:r>
    </w:p>
    <w:p w:rsidR="00654D8D" w:rsidRDefault="00785206">
      <w:pPr>
        <w:pStyle w:val="BodyText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6274 2710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654D8D" w:rsidRDefault="00785206">
      <w:pPr>
        <w:pStyle w:val="BodyText"/>
        <w:ind w:right="114"/>
        <w:jc w:val="both"/>
      </w:pP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Murray–Darling</w:t>
      </w:r>
      <w:r>
        <w:rPr>
          <w:spacing w:val="14"/>
        </w:rPr>
        <w:t xml:space="preserve"> </w:t>
      </w:r>
      <w:r>
        <w:rPr>
          <w:spacing w:val="-1"/>
        </w:rPr>
        <w:t>Freshwater</w:t>
      </w:r>
      <w:r>
        <w:rPr>
          <w:spacing w:val="14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Centre</w:t>
      </w:r>
      <w:r>
        <w:rPr>
          <w:spacing w:val="15"/>
        </w:rPr>
        <w:t xml:space="preserve"> </w:t>
      </w:r>
      <w:r>
        <w:rPr>
          <w:spacing w:val="-1"/>
        </w:rPr>
        <w:t>(MDFRC).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aim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scientific</w:t>
      </w:r>
      <w:r>
        <w:rPr>
          <w:spacing w:val="39"/>
        </w:rPr>
        <w:t xml:space="preserve"> </w:t>
      </w:r>
      <w:r>
        <w:rPr>
          <w:spacing w:val="-1"/>
        </w:rPr>
        <w:t>knowledge</w:t>
      </w:r>
      <w:r>
        <w:rPr>
          <w:spacing w:val="38"/>
        </w:rPr>
        <w:t xml:space="preserve"> </w:t>
      </w:r>
      <w:r>
        <w:rPr>
          <w:spacing w:val="-1"/>
        </w:rPr>
        <w:t>necessary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sustained</w:t>
      </w:r>
      <w:r>
        <w:rPr>
          <w:spacing w:val="47"/>
        </w:rPr>
        <w:t xml:space="preserve"> </w:t>
      </w:r>
      <w:r>
        <w:rPr>
          <w:spacing w:val="-1"/>
        </w:rPr>
        <w:t>utilisation</w:t>
      </w:r>
      <w:r>
        <w:rPr>
          <w:spacing w:val="3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Murray–Darling</w:t>
      </w:r>
      <w:r>
        <w:rPr>
          <w:spacing w:val="40"/>
        </w:rPr>
        <w:t xml:space="preserve"> </w:t>
      </w:r>
      <w:r>
        <w:rPr>
          <w:spacing w:val="-1"/>
        </w:rPr>
        <w:t>Basin</w:t>
      </w:r>
      <w:r>
        <w:rPr>
          <w:spacing w:val="40"/>
        </w:rPr>
        <w:t xml:space="preserve"> </w:t>
      </w:r>
      <w:r>
        <w:rPr>
          <w:spacing w:val="-1"/>
        </w:rPr>
        <w:t>water</w:t>
      </w:r>
      <w:r>
        <w:rPr>
          <w:spacing w:val="41"/>
        </w:rPr>
        <w:t xml:space="preserve"> </w:t>
      </w:r>
      <w:r>
        <w:rPr>
          <w:spacing w:val="-1"/>
        </w:rPr>
        <w:t>resources.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joint</w:t>
      </w:r>
      <w:r>
        <w:rPr>
          <w:spacing w:val="42"/>
        </w:rPr>
        <w:t xml:space="preserve"> </w:t>
      </w:r>
      <w:r>
        <w:rPr>
          <w:spacing w:val="-1"/>
        </w:rPr>
        <w:t>venture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rPr>
          <w:spacing w:val="73"/>
        </w:rPr>
        <w:t xml:space="preserve"> </w:t>
      </w:r>
      <w:r>
        <w:t xml:space="preserve">La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 and</w:t>
      </w:r>
      <w:r>
        <w:rPr>
          <w:spacing w:val="-3"/>
        </w:rPr>
        <w:t xml:space="preserve"> </w:t>
      </w:r>
      <w:r>
        <w:rPr>
          <w:spacing w:val="-1"/>
        </w:rPr>
        <w:t>CSIRO.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investment</w:t>
      </w:r>
      <w:r>
        <w:rPr>
          <w:spacing w:val="-2"/>
        </w:rPr>
        <w:t xml:space="preserve"> is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Canberra.</w:t>
      </w:r>
    </w:p>
    <w:p w:rsidR="00654D8D" w:rsidRDefault="00654D8D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654D8D" w:rsidRDefault="00785206">
      <w:pPr>
        <w:tabs>
          <w:tab w:val="left" w:pos="4213"/>
          <w:tab w:val="left" w:pos="5565"/>
        </w:tabs>
        <w:spacing w:line="200" w:lineRule="atLeast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43"/>
          <w:sz w:val="20"/>
          <w:lang w:val="en-AU" w:eastAsia="en-AU"/>
        </w:rPr>
        <w:drawing>
          <wp:inline distT="0" distB="0" distL="0" distR="0">
            <wp:extent cx="1809293" cy="519684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293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3"/>
          <w:sz w:val="20"/>
        </w:rPr>
        <w:tab/>
      </w:r>
      <w:r>
        <w:rPr>
          <w:rFonts w:ascii="Calibri"/>
          <w:noProof/>
          <w:position w:val="42"/>
          <w:sz w:val="20"/>
          <w:lang w:val="en-AU" w:eastAsia="en-AU"/>
        </w:rPr>
        <w:drawing>
          <wp:inline distT="0" distB="0" distL="0" distR="0">
            <wp:extent cx="528065" cy="528065"/>
            <wp:effectExtent l="0" t="0" r="0" b="0"/>
            <wp:docPr id="5" name="image6.jpeg" descr="C:\Users\hmissen\AppData\Local\Microsoft\Windows\Temporary Internet Files\Content.Outlook\EZ3BCCAB\CSIRO_Grad_RGB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2"/>
          <w:sz w:val="20"/>
        </w:rPr>
        <w:tab/>
      </w:r>
      <w:r>
        <w:rPr>
          <w:rFonts w:ascii="Calibri"/>
          <w:noProof/>
          <w:sz w:val="20"/>
          <w:lang w:val="en-AU" w:eastAsia="en-AU"/>
        </w:rPr>
        <w:drawing>
          <wp:inline distT="0" distB="0" distL="0" distR="0">
            <wp:extent cx="1783014" cy="796289"/>
            <wp:effectExtent l="0" t="0" r="0" b="0"/>
            <wp:docPr id="7" name="image7.jpeg" descr="C:\Users\hmissen\AppData\Local\Microsoft\Windows\Temporary Internet Files\Content.Outlook\2UNN71YI\UC_IAE_2014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14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8D" w:rsidRDefault="00785206">
      <w:pPr>
        <w:pStyle w:val="BodyText"/>
        <w:spacing w:before="15"/>
        <w:jc w:val="both"/>
      </w:pPr>
      <w:r>
        <w:t xml:space="preserve">For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 contact:</w:t>
      </w:r>
    </w:p>
    <w:p w:rsidR="00654D8D" w:rsidRDefault="00785206">
      <w:pPr>
        <w:pStyle w:val="Heading6"/>
        <w:spacing w:before="161"/>
        <w:jc w:val="both"/>
        <w:rPr>
          <w:b w:val="0"/>
          <w:bCs w:val="0"/>
        </w:rPr>
      </w:pPr>
      <w:r>
        <w:rPr>
          <w:spacing w:val="-1"/>
        </w:rPr>
        <w:t>Jessica</w:t>
      </w:r>
      <w:r>
        <w:rPr>
          <w:spacing w:val="-3"/>
        </w:rPr>
        <w:t xml:space="preserve"> </w:t>
      </w:r>
      <w:r>
        <w:rPr>
          <w:spacing w:val="-1"/>
        </w:rPr>
        <w:t>Davison</w:t>
      </w:r>
    </w:p>
    <w:p w:rsidR="00654D8D" w:rsidRDefault="00785206">
      <w:pPr>
        <w:pStyle w:val="BodyText"/>
        <w:spacing w:before="158"/>
        <w:ind w:right="458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29"/>
        </w:rPr>
        <w:t xml:space="preserve"> </w:t>
      </w:r>
      <w:r>
        <w:t xml:space="preserve">PO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rPr>
          <w:spacing w:val="-1"/>
        </w:rPr>
        <w:t>821</w:t>
      </w:r>
    </w:p>
    <w:p w:rsidR="00654D8D" w:rsidRDefault="00785206">
      <w:pPr>
        <w:pStyle w:val="BodyText"/>
        <w:jc w:val="both"/>
      </w:pPr>
      <w:r>
        <w:rPr>
          <w:spacing w:val="-1"/>
        </w:rPr>
        <w:t>Wodonga</w:t>
      </w:r>
      <w:r>
        <w:t xml:space="preserve"> </w:t>
      </w:r>
      <w:r>
        <w:rPr>
          <w:spacing w:val="-1"/>
        </w:rPr>
        <w:t>VIC</w:t>
      </w:r>
      <w:r>
        <w:t xml:space="preserve"> </w:t>
      </w:r>
      <w:r>
        <w:rPr>
          <w:spacing w:val="-1"/>
        </w:rPr>
        <w:t>3689</w:t>
      </w:r>
    </w:p>
    <w:p w:rsidR="00654D8D" w:rsidRDefault="00785206">
      <w:pPr>
        <w:pStyle w:val="BodyText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6024 9645;</w:t>
      </w:r>
      <w:r>
        <w:rPr>
          <w:spacing w:val="1"/>
        </w:rPr>
        <w:t xml:space="preserve"> </w:t>
      </w:r>
      <w:r>
        <w:rPr>
          <w:spacing w:val="-1"/>
        </w:rPr>
        <w:t>Fax: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6059 7531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654D8D" w:rsidRDefault="00785206">
      <w:pPr>
        <w:pStyle w:val="BodyText"/>
        <w:tabs>
          <w:tab w:val="left" w:pos="1538"/>
        </w:tabs>
        <w:ind w:left="120"/>
        <w:jc w:val="both"/>
      </w:pPr>
      <w:r>
        <w:rPr>
          <w:spacing w:val="-1"/>
        </w:rPr>
        <w:t>Email:</w:t>
      </w:r>
      <w:r>
        <w:rPr>
          <w:spacing w:val="-1"/>
        </w:rPr>
        <w:tab/>
      </w:r>
      <w:r>
        <w:rPr>
          <w:color w:val="0000FF"/>
          <w:spacing w:val="-1"/>
          <w:u w:val="single" w:color="0000FF"/>
        </w:rPr>
        <w:t>j.davison@latrobe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.edu.au</w:t>
      </w:r>
    </w:p>
    <w:p w:rsidR="00654D8D" w:rsidRDefault="00785206">
      <w:pPr>
        <w:pStyle w:val="BodyText"/>
        <w:tabs>
          <w:tab w:val="left" w:pos="1538"/>
        </w:tabs>
        <w:ind w:left="120" w:right="5678"/>
      </w:pPr>
      <w:r>
        <w:rPr>
          <w:spacing w:val="-1"/>
        </w:rPr>
        <w:t>Web:</w:t>
      </w:r>
      <w:r>
        <w:rPr>
          <w:spacing w:val="-1"/>
        </w:rPr>
        <w:tab/>
      </w:r>
      <w:hyperlink r:id="rId16">
        <w:r>
          <w:rPr>
            <w:color w:val="0000FF"/>
            <w:spacing w:val="-1"/>
            <w:u w:val="single" w:color="0000FF"/>
          </w:rPr>
          <w:t>www.mdfrc.org.au</w:t>
        </w:r>
      </w:hyperlink>
      <w:r>
        <w:rPr>
          <w:color w:val="0000FF"/>
          <w:spacing w:val="27"/>
        </w:rPr>
        <w:t xml:space="preserve"> </w:t>
      </w:r>
      <w:r>
        <w:rPr>
          <w:spacing w:val="-1"/>
        </w:rPr>
        <w:t>Enquiries:</w:t>
      </w:r>
      <w:r>
        <w:rPr>
          <w:spacing w:val="-1"/>
        </w:rPr>
        <w:tab/>
      </w:r>
      <w:hyperlink r:id="rId17">
        <w:r>
          <w:rPr>
            <w:color w:val="0000FF"/>
            <w:spacing w:val="-1"/>
            <w:u w:val="single" w:color="0000FF"/>
          </w:rPr>
          <w:t>mdfrc@latrobe.edu.au</w:t>
        </w:r>
      </w:hyperlink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654D8D" w:rsidRDefault="00785206">
      <w:pPr>
        <w:pStyle w:val="BodyText"/>
        <w:spacing w:before="56"/>
        <w:ind w:right="116"/>
        <w:jc w:val="both"/>
      </w:pPr>
      <w:r>
        <w:rPr>
          <w:rFonts w:cs="Calibri"/>
          <w:b/>
          <w:bCs/>
          <w:spacing w:val="-1"/>
        </w:rPr>
        <w:t>Report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Citation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MDFRC</w:t>
      </w:r>
      <w:r>
        <w:rPr>
          <w:spacing w:val="2"/>
        </w:rPr>
        <w:t xml:space="preserve"> </w:t>
      </w:r>
      <w:r>
        <w:rPr>
          <w:spacing w:val="-2"/>
        </w:rPr>
        <w:t>(2017)</w:t>
      </w:r>
      <w:r>
        <w:rPr>
          <w:spacing w:val="3"/>
        </w:rPr>
        <w:t xml:space="preserve"> </w:t>
      </w:r>
      <w:r>
        <w:rPr>
          <w:spacing w:val="-1"/>
        </w:rPr>
        <w:t>Murray–Darling</w:t>
      </w:r>
      <w:r>
        <w:rPr>
          <w:spacing w:val="4"/>
        </w:rPr>
        <w:t xml:space="preserve"> </w:t>
      </w:r>
      <w:r>
        <w:rPr>
          <w:spacing w:val="-1"/>
        </w:rPr>
        <w:t>Basin Environmental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rPr>
          <w:spacing w:val="2"/>
        </w:rPr>
        <w:t xml:space="preserve"> </w:t>
      </w:r>
      <w:r>
        <w:rPr>
          <w:spacing w:val="-1"/>
        </w:rPr>
        <w:t>Knowledge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Research</w:t>
      </w:r>
      <w:r>
        <w:rPr>
          <w:spacing w:val="55"/>
        </w:rPr>
        <w:t xml:space="preserve"> </w:t>
      </w:r>
      <w:r>
        <w:rPr>
          <w:spacing w:val="-1"/>
        </w:rPr>
        <w:t>Project:</w:t>
      </w:r>
      <w:r>
        <w:rPr>
          <w:spacing w:val="18"/>
        </w:rPr>
        <w:t xml:space="preserve"> </w:t>
      </w:r>
      <w:r>
        <w:rPr>
          <w:spacing w:val="-1"/>
        </w:rPr>
        <w:t>Multi-Year</w:t>
      </w:r>
      <w:r>
        <w:rPr>
          <w:spacing w:val="19"/>
        </w:rPr>
        <w:t xml:space="preserve"> </w:t>
      </w:r>
      <w:r>
        <w:rPr>
          <w:spacing w:val="-1"/>
        </w:rPr>
        <w:t>Research</w:t>
      </w:r>
      <w:r>
        <w:rPr>
          <w:spacing w:val="19"/>
        </w:rPr>
        <w:t xml:space="preserve"> </w:t>
      </w:r>
      <w:r>
        <w:rPr>
          <w:spacing w:val="-1"/>
        </w:rPr>
        <w:t>Plan</w:t>
      </w:r>
      <w:r>
        <w:rPr>
          <w:spacing w:val="16"/>
        </w:rPr>
        <w:t xml:space="preserve"> </w:t>
      </w:r>
      <w:r>
        <w:rPr>
          <w:spacing w:val="-1"/>
        </w:rPr>
        <w:t>2016–2019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rFonts w:cs="Calibri"/>
          <w:b/>
          <w:bCs/>
          <w:spacing w:val="-2"/>
        </w:rPr>
        <w:t>Addendum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-1"/>
        </w:rPr>
        <w:t>2017/18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spacing w:val="-1"/>
        </w:rPr>
        <w:t>Final</w:t>
      </w:r>
      <w:r>
        <w:rPr>
          <w:spacing w:val="19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prepared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Department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Environment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Energy</w:t>
      </w:r>
      <w:r>
        <w:rPr>
          <w:spacing w:val="35"/>
        </w:rPr>
        <w:t xml:space="preserve"> </w:t>
      </w:r>
      <w:r>
        <w:rPr>
          <w:spacing w:val="-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Murray–Darling</w:t>
      </w:r>
      <w:r>
        <w:rPr>
          <w:spacing w:val="33"/>
        </w:rPr>
        <w:t xml:space="preserve"> </w:t>
      </w:r>
      <w:r>
        <w:rPr>
          <w:spacing w:val="-1"/>
        </w:rPr>
        <w:t>Freshwater</w:t>
      </w:r>
      <w:r>
        <w:rPr>
          <w:spacing w:val="34"/>
        </w:rPr>
        <w:t xml:space="preserve"> </w:t>
      </w:r>
      <w:r>
        <w:rPr>
          <w:spacing w:val="-1"/>
        </w:rPr>
        <w:t>Research</w:t>
      </w:r>
      <w:r>
        <w:rPr>
          <w:spacing w:val="32"/>
        </w:rPr>
        <w:t xml:space="preserve"> </w:t>
      </w:r>
      <w:r>
        <w:rPr>
          <w:spacing w:val="-1"/>
        </w:rPr>
        <w:t>Centre,</w:t>
      </w:r>
      <w:r>
        <w:rPr>
          <w:spacing w:val="37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152/2017,</w:t>
      </w:r>
      <w:r>
        <w:t xml:space="preserve"> </w:t>
      </w:r>
      <w:r>
        <w:rPr>
          <w:spacing w:val="-1"/>
        </w:rPr>
        <w:t>June,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1"/>
        </w:rPr>
        <w:t>pp.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654D8D" w:rsidRDefault="00785206">
      <w:pPr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Cover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1"/>
        </w:rPr>
        <w:t>Image: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i/>
          <w:spacing w:val="-1"/>
        </w:rPr>
        <w:t>Cherie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1"/>
        </w:rPr>
        <w:t>Campbell,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Rebecca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1"/>
        </w:rPr>
        <w:t>Durant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2"/>
        </w:rPr>
        <w:t>Fiona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1"/>
        </w:rPr>
        <w:t>Freestone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  <w:spacing w:val="-1"/>
        </w:rPr>
        <w:t>Mesocosm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  <w:spacing w:val="-1"/>
        </w:rPr>
        <w:t>site,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  <w:spacing w:val="-1"/>
        </w:rPr>
        <w:t>Wonga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1"/>
        </w:rPr>
        <w:t>Wetlands</w:t>
      </w:r>
    </w:p>
    <w:p w:rsidR="00654D8D" w:rsidRDefault="00785206">
      <w:pPr>
        <w:spacing w:before="161"/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Photographer: </w:t>
      </w:r>
      <w:r>
        <w:rPr>
          <w:rFonts w:ascii="Calibri"/>
          <w:spacing w:val="-1"/>
        </w:rPr>
        <w:t>Ben Gawne</w:t>
      </w:r>
    </w:p>
    <w:p w:rsidR="00654D8D" w:rsidRDefault="00654D8D">
      <w:pPr>
        <w:jc w:val="both"/>
        <w:rPr>
          <w:rFonts w:ascii="Calibri" w:eastAsia="Calibri" w:hAnsi="Calibri" w:cs="Calibri"/>
        </w:rPr>
        <w:sectPr w:rsidR="00654D8D">
          <w:footerReference w:type="default" r:id="rId18"/>
          <w:pgSz w:w="11910" w:h="16840"/>
          <w:pgMar w:top="1240" w:right="1320" w:bottom="1860" w:left="1320" w:header="0" w:footer="1680" w:gutter="0"/>
          <w:cols w:space="720"/>
        </w:sectPr>
      </w:pPr>
    </w:p>
    <w:p w:rsidR="00654D8D" w:rsidRDefault="00785206">
      <w:pPr>
        <w:pStyle w:val="Heading6"/>
        <w:ind w:left="120"/>
        <w:jc w:val="both"/>
        <w:rPr>
          <w:b w:val="0"/>
          <w:bCs w:val="0"/>
        </w:rPr>
      </w:pPr>
      <w:r>
        <w:rPr>
          <w:spacing w:val="-1"/>
        </w:rPr>
        <w:lastRenderedPageBreak/>
        <w:t>Disclaimer:</w:t>
      </w:r>
    </w:p>
    <w:p w:rsidR="00654D8D" w:rsidRDefault="00785206">
      <w:pPr>
        <w:pStyle w:val="BodyText"/>
        <w:spacing w:before="158"/>
        <w:ind w:left="120" w:right="114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material</w:t>
      </w:r>
      <w:r>
        <w:rPr>
          <w:spacing w:val="21"/>
        </w:rPr>
        <w:t xml:space="preserve"> </w:t>
      </w:r>
      <w:r>
        <w:rPr>
          <w:spacing w:val="-1"/>
        </w:rPr>
        <w:t>contained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represents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opinion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2"/>
        </w:rPr>
        <w:t xml:space="preserve"> </w:t>
      </w:r>
      <w:r>
        <w:rPr>
          <w:spacing w:val="-1"/>
        </w:rPr>
        <w:t>only.</w:t>
      </w:r>
      <w:r>
        <w:rPr>
          <w:spacing w:val="21"/>
        </w:rPr>
        <w:t xml:space="preserve"> </w:t>
      </w:r>
      <w:r>
        <w:rPr>
          <w:spacing w:val="-1"/>
        </w:rPr>
        <w:t>Whilst</w:t>
      </w:r>
      <w:r>
        <w:rPr>
          <w:spacing w:val="22"/>
        </w:rPr>
        <w:t xml:space="preserve"> </w:t>
      </w:r>
      <w:r>
        <w:rPr>
          <w:spacing w:val="-1"/>
        </w:rPr>
        <w:t>every</w:t>
      </w:r>
      <w:r>
        <w:rPr>
          <w:spacing w:val="76"/>
        </w:rPr>
        <w:t xml:space="preserve"> </w:t>
      </w:r>
      <w:r>
        <w:rPr>
          <w:spacing w:val="-1"/>
        </w:rPr>
        <w:t>effort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publication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accurate,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liability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rPr>
          <w:spacing w:val="-1"/>
        </w:rPr>
        <w:t>howsoever</w:t>
      </w:r>
      <w:r>
        <w:t xml:space="preserve"> </w:t>
      </w:r>
      <w:r>
        <w:rPr>
          <w:spacing w:val="-1"/>
        </w:rPr>
        <w:t>arising whether</w:t>
      </w:r>
      <w:r>
        <w:t xml:space="preserve"> </w:t>
      </w:r>
      <w:r>
        <w:rPr>
          <w:spacing w:val="-1"/>
        </w:rPr>
        <w:t>in contract,</w:t>
      </w:r>
      <w:r>
        <w:rPr>
          <w:spacing w:val="-2"/>
        </w:rPr>
        <w:t xml:space="preserve"> </w:t>
      </w:r>
      <w:r>
        <w:rPr>
          <w:spacing w:val="-1"/>
        </w:rPr>
        <w:t>tort</w:t>
      </w:r>
      <w:r>
        <w:rPr>
          <w:spacing w:val="5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incurred by any person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use </w:t>
      </w:r>
      <w:r>
        <w:t xml:space="preserve">of </w:t>
      </w:r>
      <w:r>
        <w:rPr>
          <w:spacing w:val="-1"/>
        </w:rPr>
        <w:t>any statement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MDFRC</w:t>
      </w:r>
      <w:r>
        <w:rPr>
          <w:spacing w:val="24"/>
        </w:rPr>
        <w:t xml:space="preserve"> </w:t>
      </w:r>
      <w:r>
        <w:rPr>
          <w:spacing w:val="-2"/>
        </w:rPr>
        <w:t>do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give</w:t>
      </w:r>
      <w:r>
        <w:rPr>
          <w:spacing w:val="24"/>
        </w:rPr>
        <w:t xml:space="preserve"> </w:t>
      </w:r>
      <w:r>
        <w:rPr>
          <w:spacing w:val="-2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warranties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relation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accuracy,</w:t>
      </w:r>
      <w:r>
        <w:rPr>
          <w:spacing w:val="51"/>
        </w:rPr>
        <w:t xml:space="preserve"> </w:t>
      </w:r>
      <w:r>
        <w:rPr>
          <w:spacing w:val="-1"/>
        </w:rPr>
        <w:t>completeness</w:t>
      </w:r>
      <w:r>
        <w:t xml:space="preserve"> </w:t>
      </w:r>
      <w:r>
        <w:rPr>
          <w:spacing w:val="-1"/>
        </w:rPr>
        <w:t>and 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date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 in this</w:t>
      </w:r>
      <w:r>
        <w:t xml:space="preserve"> </w:t>
      </w:r>
      <w:r>
        <w:rPr>
          <w:spacing w:val="-1"/>
        </w:rPr>
        <w:t>publication.</w:t>
      </w:r>
    </w:p>
    <w:p w:rsidR="00654D8D" w:rsidRDefault="00785206">
      <w:pPr>
        <w:pStyle w:val="BodyText"/>
        <w:spacing w:before="158"/>
        <w:ind w:right="115"/>
        <w:jc w:val="both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rPr>
          <w:spacing w:val="-1"/>
        </w:rPr>
        <w:t>implies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condition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warranty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excluded,</w:t>
      </w:r>
      <w:r>
        <w:rPr>
          <w:spacing w:val="-2"/>
        </w:rPr>
        <w:t xml:space="preserve"> </w:t>
      </w:r>
      <w:r>
        <w:rPr>
          <w:spacing w:val="-1"/>
        </w:rPr>
        <w:t>restricted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modified</w:t>
      </w:r>
      <w:r>
        <w:rPr>
          <w:spacing w:val="71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condition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warranty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deemed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included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author’s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MDFRC’s</w:t>
      </w:r>
      <w:r>
        <w:rPr>
          <w:spacing w:val="75"/>
        </w:rPr>
        <w:t xml:space="preserve"> </w:t>
      </w:r>
      <w:r>
        <w:rPr>
          <w:spacing w:val="-1"/>
        </w:rPr>
        <w:t>liability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breach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term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warranty</w:t>
      </w:r>
      <w:r>
        <w:rPr>
          <w:spacing w:val="20"/>
        </w:rPr>
        <w:t xml:space="preserve"> </w:t>
      </w:r>
      <w:r>
        <w:rPr>
          <w:spacing w:val="-1"/>
        </w:rPr>
        <w:t>is,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option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MDFRC,</w:t>
      </w:r>
      <w:r>
        <w:rPr>
          <w:spacing w:val="19"/>
        </w:rPr>
        <w:t xml:space="preserve"> </w:t>
      </w:r>
      <w:r>
        <w:rPr>
          <w:spacing w:val="-1"/>
        </w:rPr>
        <w:t>limited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supply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supplying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again.</w:t>
      </w:r>
    </w:p>
    <w:p w:rsidR="00654D8D" w:rsidRDefault="00785206">
      <w:pPr>
        <w:pStyle w:val="BodyText"/>
        <w:spacing w:before="158"/>
        <w:ind w:right="113"/>
        <w:jc w:val="both"/>
      </w:pPr>
      <w:r>
        <w:rPr>
          <w:spacing w:val="-1"/>
        </w:rPr>
        <w:t>Copyright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remains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Trobe</w:t>
      </w:r>
      <w:r>
        <w:rPr>
          <w:spacing w:val="22"/>
        </w:rPr>
        <w:t xml:space="preserve"> </w:t>
      </w:r>
      <w:r>
        <w:rPr>
          <w:spacing w:val="-1"/>
        </w:rPr>
        <w:t>University.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part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reproduced</w:t>
      </w:r>
      <w:r>
        <w:rPr>
          <w:spacing w:val="2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 xml:space="preserve">copied in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form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means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permission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</w:p>
    <w:p w:rsidR="00654D8D" w:rsidRDefault="00785206">
      <w:pPr>
        <w:pStyle w:val="Heading6"/>
        <w:spacing w:before="161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rPr>
          <w:spacing w:val="-1"/>
        </w:rPr>
        <w:t>and status</w:t>
      </w:r>
    </w:p>
    <w:p w:rsidR="00654D8D" w:rsidRDefault="00654D8D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1253"/>
        <w:gridCol w:w="1510"/>
        <w:gridCol w:w="2822"/>
        <w:gridCol w:w="1663"/>
      </w:tblGrid>
      <w:tr w:rsidR="00654D8D">
        <w:trPr>
          <w:trHeight w:hRule="exact" w:val="439"/>
        </w:trPr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Reviewed By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Approved by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Reviewer/s</w:t>
            </w:r>
          </w:p>
        </w:tc>
      </w:tr>
      <w:tr w:rsidR="00654D8D">
        <w:trPr>
          <w:trHeight w:hRule="exact" w:val="617"/>
        </w:trPr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V1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</w:p>
          <w:p w:rsidR="00654D8D" w:rsidRDefault="00785206">
            <w:pPr>
              <w:pStyle w:val="TableParagraph"/>
              <w:spacing w:line="241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99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Gawne,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Internal</w:t>
            </w:r>
          </w:p>
        </w:tc>
      </w:tr>
      <w:tr w:rsidR="00654D8D">
        <w:trPr>
          <w:trHeight w:hRule="exact" w:val="619"/>
        </w:trPr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V2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22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</w:p>
          <w:p w:rsidR="00654D8D" w:rsidRDefault="00785206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99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Gawne,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Internal</w:t>
            </w:r>
          </w:p>
        </w:tc>
      </w:tr>
    </w:tbl>
    <w:p w:rsidR="00654D8D" w:rsidRDefault="00785206">
      <w:pPr>
        <w:pStyle w:val="Heading6"/>
        <w:spacing w:before="112"/>
        <w:ind w:left="120"/>
        <w:rPr>
          <w:b w:val="0"/>
          <w:bCs w:val="0"/>
        </w:rPr>
      </w:pPr>
      <w:r>
        <w:rPr>
          <w:spacing w:val="-1"/>
        </w:rPr>
        <w:t>Distribution of</w:t>
      </w:r>
      <w:r>
        <w:t xml:space="preserve"> </w:t>
      </w:r>
      <w:r>
        <w:rPr>
          <w:spacing w:val="-1"/>
        </w:rPr>
        <w:t>copies</w:t>
      </w:r>
    </w:p>
    <w:p w:rsidR="00654D8D" w:rsidRDefault="00654D8D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1082"/>
        <w:gridCol w:w="2215"/>
        <w:gridCol w:w="4627"/>
      </w:tblGrid>
      <w:tr w:rsidR="00654D8D">
        <w:trPr>
          <w:trHeight w:hRule="exact" w:val="439"/>
        </w:trPr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Quantity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 Issued</w:t>
            </w:r>
          </w:p>
        </w:tc>
        <w:tc>
          <w:tcPr>
            <w:tcW w:w="4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654D8D" w:rsidRDefault="0078520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Issued </w:t>
            </w:r>
            <w:r>
              <w:rPr>
                <w:rFonts w:ascii="Calibri"/>
                <w:b/>
              </w:rPr>
              <w:t>to</w:t>
            </w:r>
          </w:p>
        </w:tc>
      </w:tr>
      <w:tr w:rsidR="00654D8D">
        <w:trPr>
          <w:trHeight w:hRule="exact" w:val="617"/>
        </w:trPr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PDF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4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Nadia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</w:t>
            </w:r>
          </w:p>
        </w:tc>
      </w:tr>
      <w:tr w:rsidR="00654D8D">
        <w:trPr>
          <w:trHeight w:hRule="exact" w:val="619"/>
        </w:trPr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PDF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4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4D8D" w:rsidRDefault="00785206">
            <w:pPr>
              <w:pStyle w:val="TableParagraph"/>
              <w:spacing w:before="120"/>
              <w:ind w:left="102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Nadia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</w:t>
            </w:r>
          </w:p>
        </w:tc>
      </w:tr>
    </w:tbl>
    <w:p w:rsidR="00654D8D" w:rsidRDefault="00654D8D">
      <w:pPr>
        <w:spacing w:before="6"/>
        <w:rPr>
          <w:rFonts w:ascii="Calibri" w:eastAsia="Calibri" w:hAnsi="Calibri" w:cs="Calibri"/>
          <w:b/>
          <w:bCs/>
          <w:sz w:val="14"/>
          <w:szCs w:val="14"/>
        </w:rPr>
      </w:pPr>
    </w:p>
    <w:p w:rsidR="00654D8D" w:rsidRDefault="00785206">
      <w:pPr>
        <w:tabs>
          <w:tab w:val="left" w:pos="2671"/>
        </w:tabs>
        <w:spacing w:before="56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Filename and path: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G:\SHE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- </w:t>
      </w:r>
      <w:r>
        <w:rPr>
          <w:rFonts w:ascii="Calibri"/>
          <w:spacing w:val="-1"/>
        </w:rPr>
        <w:t>Life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Sciences\MDFRC\Projects\DSEWPC\465 </w:t>
      </w:r>
      <w:r>
        <w:rPr>
          <w:rFonts w:ascii="Calibri"/>
        </w:rPr>
        <w:t>MDB</w:t>
      </w:r>
    </w:p>
    <w:p w:rsidR="00654D8D" w:rsidRDefault="00785206">
      <w:pPr>
        <w:pStyle w:val="BodyText"/>
        <w:ind w:left="2670"/>
      </w:pPr>
      <w:r>
        <w:rPr>
          <w:spacing w:val="-1"/>
        </w:rPr>
        <w:t>EWKR\PROJECT</w:t>
      </w:r>
      <w:r>
        <w:rPr>
          <w:spacing w:val="-2"/>
        </w:rPr>
        <w:t xml:space="preserve"> </w:t>
      </w:r>
      <w:r>
        <w:rPr>
          <w:spacing w:val="-1"/>
        </w:rPr>
        <w:t>MANAGEMENT\PHASE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DELIVERABLES\2017-18</w:t>
      </w:r>
    </w:p>
    <w:p w:rsidR="00654D8D" w:rsidRDefault="00785206">
      <w:pPr>
        <w:pStyle w:val="BodyText"/>
        <w:ind w:left="2670"/>
      </w:pPr>
      <w:r>
        <w:rPr>
          <w:spacing w:val="-1"/>
        </w:rPr>
        <w:t>Milestones</w:t>
      </w:r>
      <w:r>
        <w:rPr>
          <w:spacing w:val="-2"/>
        </w:rPr>
        <w:t xml:space="preserve"> </w:t>
      </w:r>
      <w:r>
        <w:rPr>
          <w:spacing w:val="-1"/>
        </w:rPr>
        <w:t>and Final</w:t>
      </w:r>
      <w:r>
        <w:t xml:space="preserve"> </w:t>
      </w:r>
      <w:r>
        <w:rPr>
          <w:spacing w:val="-1"/>
        </w:rPr>
        <w:t>Documents\MYRP</w:t>
      </w:r>
      <w:r>
        <w:rPr>
          <w:spacing w:val="1"/>
        </w:rPr>
        <w:t xml:space="preserve"> </w:t>
      </w:r>
      <w:r>
        <w:rPr>
          <w:spacing w:val="-1"/>
        </w:rPr>
        <w:t>Addendum\FINAL</w:t>
      </w:r>
    </w:p>
    <w:p w:rsidR="00654D8D" w:rsidRDefault="00785206">
      <w:pPr>
        <w:pStyle w:val="BodyText"/>
        <w:tabs>
          <w:tab w:val="left" w:pos="2670"/>
        </w:tabs>
        <w:spacing w:before="158"/>
      </w:pPr>
      <w:r>
        <w:rPr>
          <w:rFonts w:cs="Calibri"/>
          <w:b/>
          <w:bCs/>
          <w:spacing w:val="-1"/>
          <w:w w:val="95"/>
        </w:rPr>
        <w:t>Author(s):</w:t>
      </w:r>
      <w:r>
        <w:rPr>
          <w:rFonts w:cs="Calibri"/>
          <w:b/>
          <w:bCs/>
          <w:spacing w:val="-1"/>
          <w:w w:val="95"/>
        </w:rPr>
        <w:tab/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</w:p>
    <w:p w:rsidR="00654D8D" w:rsidRDefault="00785206">
      <w:pPr>
        <w:tabs>
          <w:tab w:val="left" w:pos="2670"/>
        </w:tabs>
        <w:spacing w:before="161"/>
        <w:ind w:left="2670" w:right="337" w:hanging="25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Author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affiliation(s):</w:t>
      </w:r>
      <w:r>
        <w:rPr>
          <w:rFonts w:ascii="Calibri" w:eastAsia="Calibri" w:hAnsi="Calibri" w:cs="Calibri"/>
          <w:b/>
          <w:bCs/>
          <w:spacing w:val="-1"/>
        </w:rPr>
        <w:tab/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Murray–Darling Freshwater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Research Centre,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Trobe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University,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and CSIRO</w:t>
      </w:r>
    </w:p>
    <w:p w:rsidR="00654D8D" w:rsidRDefault="00785206">
      <w:pPr>
        <w:tabs>
          <w:tab w:val="left" w:pos="2670"/>
        </w:tabs>
        <w:spacing w:before="158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Manager: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Jessica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Davison</w:t>
      </w:r>
    </w:p>
    <w:p w:rsidR="00654D8D" w:rsidRDefault="00785206">
      <w:pPr>
        <w:pStyle w:val="BodyText"/>
        <w:tabs>
          <w:tab w:val="left" w:pos="2670"/>
        </w:tabs>
        <w:spacing w:before="161"/>
      </w:pPr>
      <w:r>
        <w:rPr>
          <w:b/>
          <w:spacing w:val="-1"/>
        </w:rPr>
        <w:t>Client:</w:t>
      </w:r>
      <w:r>
        <w:rPr>
          <w:b/>
          <w:spacing w:val="-1"/>
        </w:rPr>
        <w:tab/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</w:t>
      </w:r>
    </w:p>
    <w:p w:rsidR="00654D8D" w:rsidRDefault="00785206">
      <w:pPr>
        <w:tabs>
          <w:tab w:val="left" w:pos="2670"/>
        </w:tabs>
        <w:spacing w:before="158"/>
        <w:ind w:left="2670" w:right="390" w:hanging="25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Project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Title:</w:t>
      </w:r>
      <w:r>
        <w:rPr>
          <w:rFonts w:ascii="Calibri" w:eastAsia="Calibri" w:hAnsi="Calibri" w:cs="Calibri"/>
          <w:b/>
          <w:bCs/>
          <w:spacing w:val="-1"/>
        </w:rPr>
        <w:tab/>
      </w:r>
      <w:r>
        <w:rPr>
          <w:rFonts w:ascii="Calibri" w:eastAsia="Calibri" w:hAnsi="Calibri" w:cs="Calibri"/>
          <w:spacing w:val="-1"/>
        </w:rPr>
        <w:t>Murray–Darling Basin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Environmental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Water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Knowledge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 Research</w:t>
      </w:r>
      <w:r>
        <w:rPr>
          <w:rFonts w:ascii="Calibri" w:eastAsia="Calibri" w:hAnsi="Calibri" w:cs="Calibri"/>
          <w:spacing w:val="51"/>
        </w:rPr>
        <w:t xml:space="preserve"> </w:t>
      </w:r>
      <w:r>
        <w:rPr>
          <w:rFonts w:ascii="Calibri" w:eastAsia="Calibri" w:hAnsi="Calibri" w:cs="Calibri"/>
          <w:spacing w:val="-1"/>
        </w:rPr>
        <w:t>Project: Multi-Year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Research Plan 2016–2019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Addendum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2017/18</w:t>
      </w:r>
    </w:p>
    <w:p w:rsidR="00654D8D" w:rsidRDefault="00785206">
      <w:pPr>
        <w:tabs>
          <w:tab w:val="left" w:pos="2669"/>
        </w:tabs>
        <w:spacing w:before="161"/>
        <w:ind w:left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Document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Version: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Final</w:t>
      </w:r>
    </w:p>
    <w:p w:rsidR="00654D8D" w:rsidRDefault="00785206">
      <w:pPr>
        <w:tabs>
          <w:tab w:val="left" w:pos="2669"/>
        </w:tabs>
        <w:spacing w:before="161"/>
        <w:ind w:left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M/BUS/465,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17/00895</w:t>
      </w:r>
    </w:p>
    <w:p w:rsidR="00654D8D" w:rsidRDefault="00785206">
      <w:pPr>
        <w:pStyle w:val="Heading6"/>
        <w:tabs>
          <w:tab w:val="left" w:pos="2669"/>
        </w:tabs>
        <w:spacing w:before="158"/>
        <w:ind w:left="118"/>
        <w:rPr>
          <w:rFonts w:cs="Calibri"/>
          <w:b w:val="0"/>
          <w:bCs w:val="0"/>
        </w:rPr>
      </w:pP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Number:</w:t>
      </w:r>
      <w:r>
        <w:rPr>
          <w:spacing w:val="-1"/>
        </w:rPr>
        <w:tab/>
      </w:r>
      <w:r>
        <w:rPr>
          <w:b w:val="0"/>
        </w:rPr>
        <w:t>N/A</w:t>
      </w:r>
    </w:p>
    <w:p w:rsidR="00654D8D" w:rsidRDefault="00654D8D">
      <w:pPr>
        <w:rPr>
          <w:rFonts w:ascii="Calibri" w:eastAsia="Calibri" w:hAnsi="Calibri" w:cs="Calibri"/>
        </w:rPr>
        <w:sectPr w:rsidR="00654D8D">
          <w:footerReference w:type="default" r:id="rId19"/>
          <w:pgSz w:w="11910" w:h="16840"/>
          <w:pgMar w:top="1220" w:right="1320" w:bottom="1860" w:left="1320" w:header="0" w:footer="1680" w:gutter="0"/>
          <w:pgNumType w:start="3"/>
          <w:cols w:space="720"/>
        </w:sectPr>
      </w:pPr>
    </w:p>
    <w:p w:rsidR="00654D8D" w:rsidRDefault="00785206">
      <w:pPr>
        <w:pStyle w:val="Heading6"/>
        <w:rPr>
          <w:b w:val="0"/>
          <w:bCs w:val="0"/>
        </w:rPr>
      </w:pPr>
      <w:r>
        <w:rPr>
          <w:spacing w:val="-1"/>
        </w:rPr>
        <w:lastRenderedPageBreak/>
        <w:t xml:space="preserve">Finalised </w:t>
      </w:r>
      <w:r>
        <w:rPr>
          <w:spacing w:val="-2"/>
        </w:rPr>
        <w:t>July</w:t>
      </w:r>
      <w:r>
        <w:rPr>
          <w:spacing w:val="-1"/>
        </w:rPr>
        <w:t xml:space="preserve"> 2017</w:t>
      </w:r>
    </w:p>
    <w:p w:rsidR="00654D8D" w:rsidRDefault="00654D8D">
      <w:pPr>
        <w:rPr>
          <w:rFonts w:ascii="Calibri" w:eastAsia="Calibri" w:hAnsi="Calibri" w:cs="Calibri"/>
          <w:b/>
          <w:bCs/>
        </w:rPr>
      </w:pPr>
    </w:p>
    <w:p w:rsidR="00654D8D" w:rsidRDefault="00654D8D">
      <w:pPr>
        <w:spacing w:before="2"/>
        <w:rPr>
          <w:rFonts w:ascii="Calibri" w:eastAsia="Calibri" w:hAnsi="Calibri" w:cs="Calibri"/>
          <w:b/>
          <w:bCs/>
          <w:sz w:val="26"/>
          <w:szCs w:val="26"/>
        </w:rPr>
      </w:pPr>
    </w:p>
    <w:p w:rsidR="00654D8D" w:rsidRDefault="00785206">
      <w:pPr>
        <w:pStyle w:val="Heading6"/>
        <w:spacing w:before="0"/>
        <w:rPr>
          <w:b w:val="0"/>
          <w:bCs w:val="0"/>
        </w:rPr>
      </w:pPr>
      <w:r>
        <w:rPr>
          <w:spacing w:val="-1"/>
        </w:rPr>
        <w:t>Acknowledgements:</w:t>
      </w:r>
    </w:p>
    <w:p w:rsidR="00654D8D" w:rsidRDefault="00785206">
      <w:pPr>
        <w:pStyle w:val="BodyText"/>
        <w:spacing w:before="158"/>
        <w:ind w:right="30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-2"/>
        </w:rPr>
        <w:t xml:space="preserve"> </w:t>
      </w:r>
      <w:r>
        <w:rPr>
          <w:spacing w:val="-1"/>
        </w:rPr>
        <w:t>offices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Latje Latje</w:t>
      </w:r>
      <w:r>
        <w:rPr>
          <w:spacing w:val="57"/>
        </w:rPr>
        <w:t xml:space="preserve"> </w:t>
      </w:r>
      <w:r>
        <w:rPr>
          <w:spacing w:val="-1"/>
        </w:rPr>
        <w:t>and Wiradjuri</w:t>
      </w:r>
      <w:r>
        <w:t xml:space="preserve"> </w:t>
      </w:r>
      <w:r>
        <w:rPr>
          <w:spacing w:val="-1"/>
        </w:rPr>
        <w:t>peoples.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 Murray–Darling</w:t>
      </w:r>
      <w: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and acknowledge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land and water.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pay respect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Elders</w:t>
      </w:r>
      <w:r>
        <w:t xml:space="preserve"> </w:t>
      </w:r>
      <w:r>
        <w:rPr>
          <w:spacing w:val="-1"/>
        </w:rPr>
        <w:t>past,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and future.</w:t>
      </w:r>
    </w:p>
    <w:p w:rsidR="00654D8D" w:rsidRDefault="00654D8D">
      <w:pPr>
        <w:sectPr w:rsidR="00654D8D">
          <w:pgSz w:w="11910" w:h="16840"/>
          <w:pgMar w:top="1220" w:right="1320" w:bottom="1860" w:left="1320" w:header="0" w:footer="1680" w:gutter="0"/>
          <w:cols w:space="720"/>
        </w:sectPr>
      </w:pPr>
    </w:p>
    <w:p w:rsidR="00654D8D" w:rsidRDefault="00785206">
      <w:pPr>
        <w:pStyle w:val="BodyText"/>
        <w:spacing w:before="37"/>
        <w:ind w:left="100"/>
      </w:pPr>
      <w:r>
        <w:rPr>
          <w:spacing w:val="-1"/>
        </w:rPr>
        <w:lastRenderedPageBreak/>
        <w:t>Contents</w:t>
      </w:r>
    </w:p>
    <w:sdt>
      <w:sdtPr>
        <w:rPr>
          <w:b w:val="0"/>
          <w:bCs w:val="0"/>
        </w:rPr>
        <w:id w:val="-611825602"/>
        <w:docPartObj>
          <w:docPartGallery w:val="Table of Contents"/>
          <w:docPartUnique/>
        </w:docPartObj>
      </w:sdtPr>
      <w:sdtEndPr/>
      <w:sdtContent>
        <w:p w:rsidR="00654D8D" w:rsidRDefault="00785206">
          <w:pPr>
            <w:pStyle w:val="TOC1"/>
            <w:numPr>
              <w:ilvl w:val="0"/>
              <w:numId w:val="18"/>
            </w:numPr>
            <w:tabs>
              <w:tab w:val="left" w:pos="760"/>
              <w:tab w:val="right" w:leader="dot" w:pos="9016"/>
            </w:tabs>
            <w:spacing w:before="240"/>
            <w:ind w:right="27"/>
            <w:jc w:val="center"/>
            <w:rPr>
              <w:b w:val="0"/>
              <w:bCs w:val="0"/>
            </w:rPr>
          </w:pPr>
          <w:hyperlink w:anchor="_bookmark0" w:history="1">
            <w:r>
              <w:t>Introduction</w:t>
            </w:r>
            <w:r>
              <w:tab/>
              <w:t>1</w:t>
            </w:r>
          </w:hyperlink>
        </w:p>
        <w:p w:rsidR="00654D8D" w:rsidRDefault="00785206">
          <w:pPr>
            <w:pStyle w:val="TOC1"/>
            <w:numPr>
              <w:ilvl w:val="0"/>
              <w:numId w:val="18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1" w:history="1">
            <w:r>
              <w:rPr>
                <w:spacing w:val="-1"/>
              </w:rPr>
              <w:t>Vegetation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2" w:history="1">
            <w:r>
              <w:rPr>
                <w:spacing w:val="-1"/>
              </w:rPr>
              <w:t xml:space="preserve">Abstract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Progress</w:t>
            </w:r>
            <w:r>
              <w:rPr>
                <w:spacing w:val="-1"/>
              </w:rPr>
              <w:t xml:space="preserve"> Report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3" w:history="1">
            <w:r>
              <w:rPr>
                <w:spacing w:val="-1"/>
              </w:rPr>
              <w:t>Identify</w:t>
            </w:r>
            <w:r>
              <w:t xml:space="preserve"> </w:t>
            </w:r>
            <w:r>
              <w:rPr>
                <w:spacing w:val="-1"/>
              </w:rPr>
              <w:t>new opportunities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relevant</w:t>
            </w:r>
            <w:r>
              <w:t xml:space="preserve">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4" w:history="1">
            <w:r>
              <w:rPr>
                <w:spacing w:val="-1"/>
              </w:rPr>
              <w:t>Changes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5" w:history="1">
            <w:r>
              <w:rPr>
                <w:spacing w:val="-1"/>
              </w:rPr>
              <w:t>Compo</w:t>
            </w:r>
            <w:r>
              <w:rPr>
                <w:spacing w:val="-1"/>
              </w:rPr>
              <w:t>nent V1</w:t>
            </w:r>
            <w:r>
              <w:t xml:space="preserve"> 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spacing w:before="99"/>
          </w:pPr>
          <w:hyperlink w:anchor="_bookmark6" w:history="1">
            <w:r>
              <w:rPr>
                <w:spacing w:val="-1"/>
              </w:rPr>
              <w:t>Component V2</w:t>
            </w:r>
            <w:r>
              <w:t xml:space="preserve"> –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Data</w:t>
            </w:r>
            <w:r>
              <w:rPr>
                <w:spacing w:val="1"/>
              </w:rPr>
              <w:t xml:space="preserve"> </w:t>
            </w:r>
            <w:r>
              <w:t>integration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synthesis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spacing w:before="99"/>
          </w:pPr>
          <w:hyperlink w:anchor="_bookmark7" w:history="1">
            <w:r>
              <w:rPr>
                <w:spacing w:val="-1"/>
              </w:rPr>
              <w:t>Component V3</w:t>
            </w:r>
            <w:r>
              <w:t xml:space="preserve"> –</w:t>
            </w:r>
            <w:r>
              <w:rPr>
                <w:spacing w:val="-1"/>
              </w:rPr>
              <w:t xml:space="preserve"> Field</w:t>
            </w:r>
            <w:r>
              <w:t xml:space="preserve"> site</w:t>
            </w:r>
            <w:r>
              <w:rPr>
                <w:spacing w:val="-1"/>
              </w:rPr>
              <w:t xml:space="preserve"> </w:t>
            </w:r>
            <w:r>
              <w:t>assessments</w:t>
            </w:r>
            <w:r>
              <w:tab/>
              <w:t>3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8" w:history="1">
            <w:r>
              <w:rPr>
                <w:spacing w:val="-1"/>
              </w:rPr>
              <w:t>Component V4</w:t>
            </w:r>
            <w:r>
              <w:t xml:space="preserve"> –</w:t>
            </w:r>
            <w:r>
              <w:rPr>
                <w:spacing w:val="-1"/>
              </w:rPr>
              <w:t xml:space="preserve"> </w:t>
            </w:r>
            <w:r>
              <w:t>Mesocosm</w:t>
            </w:r>
            <w:r>
              <w:rPr>
                <w:spacing w:val="-1"/>
              </w:rPr>
              <w:t xml:space="preserve"> studies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654D8D" w:rsidRDefault="00785206">
          <w:pPr>
            <w:pStyle w:val="TOC1"/>
            <w:numPr>
              <w:ilvl w:val="0"/>
              <w:numId w:val="18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9" w:history="1">
            <w:r>
              <w:rPr>
                <w:spacing w:val="-1"/>
              </w:rPr>
              <w:t>Native fish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10" w:history="1">
            <w:r>
              <w:rPr>
                <w:spacing w:val="-1"/>
              </w:rPr>
              <w:t xml:space="preserve">Abstract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Progress</w:t>
            </w:r>
            <w:r>
              <w:rPr>
                <w:spacing w:val="-1"/>
              </w:rPr>
              <w:t xml:space="preserve"> Report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11" w:history="1">
            <w:r>
              <w:rPr>
                <w:spacing w:val="-1"/>
              </w:rPr>
              <w:t>Identify</w:t>
            </w:r>
            <w:r>
              <w:t xml:space="preserve"> </w:t>
            </w:r>
            <w:r>
              <w:rPr>
                <w:spacing w:val="-1"/>
              </w:rPr>
              <w:t>new opportunities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relevant</w:t>
            </w:r>
            <w:r>
              <w:t xml:space="preserve">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12" w:history="1">
            <w:r>
              <w:rPr>
                <w:spacing w:val="-1"/>
              </w:rPr>
              <w:t>Changes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7"/>
            </w:tabs>
            <w:ind w:left="611" w:firstLine="0"/>
          </w:pPr>
          <w:hyperlink w:anchor="_bookmark13" w:history="1">
            <w:r>
              <w:rPr>
                <w:spacing w:val="-1"/>
              </w:rPr>
              <w:t>Component F1</w:t>
            </w:r>
            <w:r>
              <w:t xml:space="preserve"> 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Foundational activities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spacing w:before="99"/>
          </w:pPr>
          <w:hyperlink w:anchor="_bookmark14" w:history="1">
            <w:r>
              <w:rPr>
                <w:spacing w:val="-1"/>
              </w:rPr>
              <w:t>Component F2</w:t>
            </w:r>
            <w:r>
              <w:t xml:space="preserve"> –</w:t>
            </w:r>
            <w:r>
              <w:rPr>
                <w:spacing w:val="-1"/>
              </w:rPr>
              <w:t xml:space="preserve"> 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ind w:left="611" w:right="127" w:firstLine="0"/>
          </w:pPr>
          <w:hyperlink w:anchor="_bookmark15" w:history="1">
            <w:r>
              <w:rPr>
                <w:spacing w:val="-1"/>
              </w:rPr>
              <w:t>Component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F3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Swimming</w:t>
            </w:r>
            <w:r>
              <w:rPr>
                <w:spacing w:val="-4"/>
              </w:rPr>
              <w:t xml:space="preserve"> </w:t>
            </w:r>
            <w:r>
              <w:t>capacity,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settlement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cues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tolerances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early</w:t>
            </w:r>
          </w:hyperlink>
          <w:r>
            <w:rPr>
              <w:spacing w:val="85"/>
              <w:w w:val="99"/>
            </w:rPr>
            <w:t xml:space="preserve"> </w:t>
          </w:r>
          <w:hyperlink w:anchor="_bookmark15" w:history="1">
            <w:r>
              <w:rPr>
                <w:spacing w:val="-1"/>
              </w:rPr>
              <w:t>life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stages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Murray-Darling Basin</w:t>
            </w:r>
            <w:r>
              <w:rPr>
                <w:spacing w:val="1"/>
              </w:rPr>
              <w:t xml:space="preserve"> </w:t>
            </w:r>
            <w:r>
              <w:t>fishes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(student</w:t>
            </w:r>
            <w:r>
              <w:t xml:space="preserve"> </w:t>
            </w:r>
            <w:r>
              <w:rPr>
                <w:spacing w:val="-1"/>
              </w:rPr>
              <w:t>projects)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16" w:history="1">
            <w:r>
              <w:rPr>
                <w:spacing w:val="-1"/>
              </w:rPr>
              <w:t xml:space="preserve">Component F4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Synthesis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 xml:space="preserve">model development </w:t>
            </w:r>
            <w:r>
              <w:t xml:space="preserve">and </w:t>
            </w:r>
            <w:r>
              <w:rPr>
                <w:spacing w:val="-1"/>
              </w:rPr>
              <w:t>management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654D8D" w:rsidRDefault="00785206">
          <w:pPr>
            <w:pStyle w:val="TOC1"/>
            <w:numPr>
              <w:ilvl w:val="0"/>
              <w:numId w:val="18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17" w:history="1">
            <w:r>
              <w:t>Waterbirds</w:t>
            </w:r>
            <w:r>
              <w:tab/>
              <w:t>8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18" w:history="1">
            <w:r>
              <w:rPr>
                <w:spacing w:val="-1"/>
              </w:rPr>
              <w:t xml:space="preserve">Abstract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Progress</w:t>
            </w:r>
            <w:r>
              <w:rPr>
                <w:spacing w:val="-1"/>
              </w:rPr>
              <w:t xml:space="preserve"> Report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19" w:history="1">
            <w:r>
              <w:rPr>
                <w:spacing w:val="-1"/>
              </w:rPr>
              <w:t>Identify</w:t>
            </w:r>
            <w:r>
              <w:t xml:space="preserve"> </w:t>
            </w:r>
            <w:r>
              <w:rPr>
                <w:spacing w:val="-1"/>
              </w:rPr>
              <w:t>new opportunities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relevant</w:t>
            </w:r>
            <w:r>
              <w:t xml:space="preserve">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20" w:history="1">
            <w:r>
              <w:rPr>
                <w:spacing w:val="-1"/>
              </w:rPr>
              <w:t>Changes</w:t>
            </w:r>
            <w:r>
              <w:rPr>
                <w:spacing w:val="-1"/>
              </w:rPr>
              <w:tab/>
              <w:t>10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21" w:history="1">
            <w:r>
              <w:rPr>
                <w:spacing w:val="-1"/>
              </w:rPr>
              <w:t>Component B2</w:t>
            </w:r>
            <w:r>
              <w:t xml:space="preserve"> 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Field</w:t>
            </w:r>
            <w:r>
              <w:rPr>
                <w:spacing w:val="1"/>
              </w:rPr>
              <w:t xml:space="preserve"> </w:t>
            </w:r>
            <w:r>
              <w:t>Research</w:t>
            </w:r>
            <w:r>
              <w:tab/>
            </w:r>
            <w:r>
              <w:rPr>
                <w:spacing w:val="-1"/>
              </w:rPr>
              <w:t>12</w:t>
            </w:r>
          </w:hyperlink>
        </w:p>
        <w:p w:rsidR="00654D8D" w:rsidRDefault="00785206">
          <w:pPr>
            <w:pStyle w:val="TOC1"/>
            <w:numPr>
              <w:ilvl w:val="0"/>
              <w:numId w:val="18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22" w:history="1">
            <w:r>
              <w:rPr>
                <w:spacing w:val="-1"/>
              </w:rPr>
              <w:t>Food</w:t>
            </w:r>
            <w:r>
              <w:t xml:space="preserve"> </w:t>
            </w:r>
            <w:r>
              <w:rPr>
                <w:spacing w:val="-1"/>
              </w:rPr>
              <w:t>Web</w:t>
            </w:r>
            <w:r>
              <w:rPr>
                <w:spacing w:val="-1"/>
              </w:rPr>
              <w:tab/>
              <w:t>17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23" w:history="1">
            <w:r>
              <w:rPr>
                <w:spacing w:val="-1"/>
              </w:rPr>
              <w:t xml:space="preserve">Abstract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Progress</w:t>
            </w:r>
            <w:r>
              <w:rPr>
                <w:spacing w:val="-1"/>
              </w:rPr>
              <w:t xml:space="preserve"> Report</w:t>
            </w:r>
            <w:r>
              <w:rPr>
                <w:spacing w:val="-1"/>
              </w:rPr>
              <w:tab/>
              <w:t>17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6"/>
            </w:tabs>
            <w:spacing w:before="101"/>
            <w:jc w:val="center"/>
          </w:pPr>
          <w:hyperlink w:anchor="_bookmark24" w:history="1">
            <w:r>
              <w:rPr>
                <w:spacing w:val="-1"/>
              </w:rPr>
              <w:t>Identify</w:t>
            </w:r>
            <w:r>
              <w:t xml:space="preserve"> </w:t>
            </w:r>
            <w:r>
              <w:rPr>
                <w:spacing w:val="-1"/>
              </w:rPr>
              <w:t>new opportunities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relevant</w:t>
            </w:r>
            <w:r>
              <w:t xml:space="preserve">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17</w:t>
            </w:r>
          </w:hyperlink>
        </w:p>
        <w:p w:rsidR="00654D8D" w:rsidRDefault="00785206">
          <w:pPr>
            <w:pStyle w:val="TOC2"/>
            <w:numPr>
              <w:ilvl w:val="1"/>
              <w:numId w:val="18"/>
            </w:numPr>
            <w:tabs>
              <w:tab w:val="left" w:pos="760"/>
              <w:tab w:val="right" w:leader="dot" w:pos="8987"/>
            </w:tabs>
            <w:jc w:val="center"/>
          </w:pPr>
          <w:hyperlink w:anchor="_bookmark25" w:history="1">
            <w:r>
              <w:rPr>
                <w:spacing w:val="-1"/>
              </w:rPr>
              <w:t>Changes</w:t>
            </w:r>
            <w:r>
              <w:rPr>
                <w:spacing w:val="-1"/>
              </w:rPr>
              <w:tab/>
              <w:t>17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26" w:history="1">
            <w:r>
              <w:rPr>
                <w:spacing w:val="-1"/>
              </w:rPr>
              <w:t xml:space="preserve">Component W1- </w:t>
            </w:r>
            <w:r>
              <w:t>review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</w:t>
            </w:r>
            <w:r>
              <w:rPr>
                <w:spacing w:val="-1"/>
              </w:rPr>
              <w:t>nceptualisation</w:t>
            </w:r>
            <w:r>
              <w:rPr>
                <w:spacing w:val="-1"/>
              </w:rPr>
              <w:tab/>
              <w:t>17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spacing w:before="99"/>
          </w:pPr>
          <w:hyperlink w:anchor="_bookmark27" w:history="1">
            <w:r>
              <w:rPr>
                <w:spacing w:val="-1"/>
              </w:rPr>
              <w:t>Component W2- identifying critical</w:t>
            </w:r>
            <w:r>
              <w:t xml:space="preserve"> </w:t>
            </w:r>
            <w:r>
              <w:rPr>
                <w:spacing w:val="-1"/>
              </w:rPr>
              <w:t>basal resources</w:t>
            </w:r>
            <w:r>
              <w:rPr>
                <w:spacing w:val="-1"/>
              </w:rPr>
              <w:tab/>
              <w:t>18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  <w:spacing w:before="99"/>
          </w:pPr>
          <w:hyperlink w:anchor="_bookmark28" w:history="1">
            <w:r>
              <w:rPr>
                <w:spacing w:val="-1"/>
              </w:rPr>
              <w:t>Component W3-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identifying</w:t>
            </w:r>
            <w:r>
              <w:t xml:space="preserve"> important</w:t>
            </w:r>
            <w:r>
              <w:rPr>
                <w:spacing w:val="-1"/>
              </w:rPr>
              <w:t xml:space="preserve"> sites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of</w:t>
            </w:r>
            <w:r>
              <w:rPr>
                <w:spacing w:val="-1"/>
              </w:rPr>
              <w:t xml:space="preserve"> production</w:t>
            </w:r>
            <w:r>
              <w:rPr>
                <w:spacing w:val="-1"/>
              </w:rPr>
              <w:tab/>
              <w:t>20</w:t>
            </w:r>
          </w:hyperlink>
        </w:p>
        <w:p w:rsidR="00654D8D" w:rsidRDefault="00785206">
          <w:pPr>
            <w:pStyle w:val="TOC3"/>
            <w:numPr>
              <w:ilvl w:val="2"/>
              <w:numId w:val="18"/>
            </w:numPr>
            <w:tabs>
              <w:tab w:val="left" w:pos="1200"/>
              <w:tab w:val="right" w:leader="dot" w:pos="9116"/>
            </w:tabs>
          </w:pPr>
          <w:hyperlink w:anchor="_bookmark29" w:history="1">
            <w:r>
              <w:rPr>
                <w:spacing w:val="-1"/>
              </w:rPr>
              <w:t>Component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W4-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Modelling bioenergetics within</w:t>
            </w:r>
            <w:r>
              <w:t xml:space="preserve"> </w:t>
            </w:r>
            <w:r>
              <w:rPr>
                <w:spacing w:val="-1"/>
              </w:rPr>
              <w:t>identified</w:t>
            </w:r>
            <w:r>
              <w:t xml:space="preserve"> </w:t>
            </w:r>
            <w:r>
              <w:rPr>
                <w:spacing w:val="-1"/>
              </w:rPr>
              <w:t>production sites</w:t>
            </w:r>
            <w:r>
              <w:rPr>
                <w:spacing w:val="-1"/>
              </w:rPr>
              <w:tab/>
              <w:t>20</w:t>
            </w:r>
          </w:hyperlink>
        </w:p>
      </w:sdtContent>
    </w:sdt>
    <w:p w:rsidR="00654D8D" w:rsidRDefault="00654D8D">
      <w:pPr>
        <w:sectPr w:rsidR="00654D8D">
          <w:footerReference w:type="default" r:id="rId20"/>
          <w:pgSz w:w="11910" w:h="16840"/>
          <w:pgMar w:top="1220" w:right="1320" w:bottom="1860" w:left="1340" w:header="0" w:footer="1680" w:gutter="0"/>
          <w:pgNumType w:start="5"/>
          <w:cols w:space="720"/>
        </w:sectPr>
      </w:pPr>
    </w:p>
    <w:p w:rsidR="00654D8D" w:rsidRDefault="00785206">
      <w:pPr>
        <w:pStyle w:val="Heading1"/>
        <w:numPr>
          <w:ilvl w:val="0"/>
          <w:numId w:val="17"/>
        </w:numPr>
        <w:tabs>
          <w:tab w:val="left" w:pos="972"/>
        </w:tabs>
        <w:spacing w:before="21"/>
        <w:ind w:hanging="851"/>
        <w:rPr>
          <w:b w:val="0"/>
          <w:bCs w:val="0"/>
        </w:rPr>
      </w:pPr>
      <w:bookmarkStart w:id="1" w:name="1_Introduction"/>
      <w:bookmarkStart w:id="2" w:name="_bookmark0"/>
      <w:bookmarkEnd w:id="1"/>
      <w:bookmarkEnd w:id="2"/>
      <w:r>
        <w:rPr>
          <w:spacing w:val="-1"/>
        </w:rPr>
        <w:lastRenderedPageBreak/>
        <w:t>Introduction</w:t>
      </w:r>
    </w:p>
    <w:p w:rsidR="00654D8D" w:rsidRDefault="00785206">
      <w:pPr>
        <w:pStyle w:val="BodyText"/>
        <w:spacing w:before="119"/>
        <w:ind w:left="120" w:right="295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 xml:space="preserve">and Research </w:t>
      </w:r>
      <w:r>
        <w:rPr>
          <w:spacing w:val="-2"/>
        </w:rPr>
        <w:t>(MDB</w:t>
      </w:r>
      <w:r>
        <w:t xml:space="preserve"> </w:t>
      </w:r>
      <w:r>
        <w:rPr>
          <w:spacing w:val="-1"/>
        </w:rPr>
        <w:t>EWKR)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5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(to 2018–19),</w:t>
      </w:r>
      <w:r>
        <w:rPr>
          <w:spacing w:val="-2"/>
        </w:rPr>
        <w:t xml:space="preserve"> </w:t>
      </w:r>
      <w:r>
        <w:rPr>
          <w:spacing w:val="-1"/>
        </w:rPr>
        <w:t>$10 million project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50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thereby 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achieving Basin Plan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</w:p>
    <w:p w:rsidR="00654D8D" w:rsidRDefault="00785206">
      <w:pPr>
        <w:pStyle w:val="BodyText"/>
        <w:spacing w:before="158"/>
        <w:ind w:right="18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2017/18</w:t>
      </w:r>
      <w:r>
        <w:rPr>
          <w:spacing w:val="1"/>
        </w:rPr>
        <w:t xml:space="preserve"> </w:t>
      </w:r>
      <w:r>
        <w:rPr>
          <w:spacing w:val="-1"/>
        </w:rPr>
        <w:t>addendum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Murray–Darling Basin Environmental</w:t>
      </w:r>
      <w:r>
        <w:t xml:space="preserve"> </w:t>
      </w:r>
      <w:r>
        <w:rPr>
          <w:spacing w:val="-1"/>
        </w:rPr>
        <w:t>Water</w:t>
      </w:r>
      <w:r>
        <w:rPr>
          <w:spacing w:val="5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 Project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(MYRP)</w:t>
      </w:r>
      <w:r>
        <w:rPr>
          <w:spacing w:val="-2"/>
        </w:rPr>
        <w:t xml:space="preserve"> </w:t>
      </w:r>
      <w:r>
        <w:rPr>
          <w:spacing w:val="-1"/>
        </w:rPr>
        <w:t>2016–2019</w:t>
      </w:r>
      <w:r>
        <w:rPr>
          <w:spacing w:val="1"/>
        </w:rPr>
        <w:t xml:space="preserve"> </w:t>
      </w:r>
      <w:r>
        <w:rPr>
          <w:spacing w:val="-1"/>
        </w:rPr>
        <w:t>(MDFRC</w:t>
      </w:r>
      <w:r>
        <w:rPr>
          <w:spacing w:val="-2"/>
        </w:rPr>
        <w:t xml:space="preserve"> </w:t>
      </w:r>
      <w:r>
        <w:rPr>
          <w:spacing w:val="-1"/>
        </w:rPr>
        <w:t>Publication</w:t>
      </w:r>
      <w:r>
        <w:rPr>
          <w:spacing w:val="53"/>
        </w:rPr>
        <w:t xml:space="preserve"> </w:t>
      </w:r>
      <w:r>
        <w:rPr>
          <w:spacing w:val="-1"/>
        </w:rPr>
        <w:t>129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2016)</w:t>
      </w:r>
      <w:r>
        <w:rPr>
          <w:spacing w:val="-2"/>
        </w:rPr>
        <w:t xml:space="preserve"> </w:t>
      </w:r>
      <w:r>
        <w:rPr>
          <w:spacing w:val="-1"/>
        </w:rPr>
        <w:t>and provides</w:t>
      </w:r>
      <w:r>
        <w:t xml:space="preserve"> </w:t>
      </w:r>
      <w:r>
        <w:rPr>
          <w:spacing w:val="-1"/>
        </w:rPr>
        <w:t>updates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MYRP where</w:t>
      </w:r>
      <w:r>
        <w:rPr>
          <w:spacing w:val="1"/>
        </w:rPr>
        <w:t xml:space="preserve"> </w:t>
      </w:r>
      <w:r>
        <w:rPr>
          <w:spacing w:val="-1"/>
        </w:rPr>
        <w:t>details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 xml:space="preserve">reviewed and updated in </w:t>
      </w:r>
      <w:r>
        <w:rPr>
          <w:spacing w:val="-2"/>
        </w:rPr>
        <w:t>light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2016-17.</w:t>
      </w:r>
    </w:p>
    <w:p w:rsidR="00654D8D" w:rsidRDefault="00785206">
      <w:pPr>
        <w:pStyle w:val="BodyText"/>
        <w:spacing w:before="158"/>
      </w:pPr>
      <w:r>
        <w:rPr>
          <w:spacing w:val="-1"/>
        </w:rPr>
        <w:t>Updates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provided for</w:t>
      </w:r>
      <w: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themes:</w:t>
      </w:r>
    </w:p>
    <w:p w:rsidR="00654D8D" w:rsidRDefault="00785206">
      <w:pPr>
        <w:pStyle w:val="BodyText"/>
        <w:numPr>
          <w:ilvl w:val="1"/>
          <w:numId w:val="17"/>
        </w:numPr>
        <w:tabs>
          <w:tab w:val="left" w:pos="840"/>
        </w:tabs>
        <w:spacing w:before="161" w:line="279" w:lineRule="exact"/>
        <w:ind w:hanging="360"/>
      </w:pPr>
      <w:r>
        <w:rPr>
          <w:spacing w:val="-1"/>
        </w:rPr>
        <w:t>Vegetation</w:t>
      </w:r>
    </w:p>
    <w:p w:rsidR="00654D8D" w:rsidRDefault="00785206">
      <w:pPr>
        <w:pStyle w:val="BodyText"/>
        <w:numPr>
          <w:ilvl w:val="1"/>
          <w:numId w:val="17"/>
        </w:numPr>
        <w:tabs>
          <w:tab w:val="left" w:pos="841"/>
        </w:tabs>
        <w:spacing w:line="279" w:lineRule="exact"/>
        <w:ind w:left="840"/>
      </w:pPr>
      <w:r>
        <w:rPr>
          <w:spacing w:val="-1"/>
        </w:rPr>
        <w:t>Fish</w:t>
      </w:r>
    </w:p>
    <w:p w:rsidR="00654D8D" w:rsidRDefault="00785206">
      <w:pPr>
        <w:pStyle w:val="BodyText"/>
        <w:numPr>
          <w:ilvl w:val="1"/>
          <w:numId w:val="17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Waterbirds</w:t>
      </w:r>
    </w:p>
    <w:p w:rsidR="00654D8D" w:rsidRDefault="00785206">
      <w:pPr>
        <w:pStyle w:val="BodyText"/>
        <w:numPr>
          <w:ilvl w:val="1"/>
          <w:numId w:val="17"/>
        </w:numPr>
        <w:tabs>
          <w:tab w:val="left" w:pos="841"/>
        </w:tabs>
        <w:spacing w:line="279" w:lineRule="exact"/>
        <w:ind w:left="840" w:hanging="360"/>
      </w:pPr>
      <w:r>
        <w:t>Food</w:t>
      </w:r>
      <w:r>
        <w:rPr>
          <w:spacing w:val="-3"/>
        </w:rPr>
        <w:t xml:space="preserve"> </w:t>
      </w:r>
      <w:r>
        <w:t>Web</w:t>
      </w:r>
    </w:p>
    <w:p w:rsidR="00654D8D" w:rsidRDefault="00785206">
      <w:pPr>
        <w:pStyle w:val="BodyText"/>
        <w:spacing w:before="163"/>
        <w:ind w:left="120" w:right="21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adopted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allow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MYRP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 from year</w:t>
      </w:r>
      <w:r>
        <w:t xml:space="preserve"> </w:t>
      </w:r>
      <w:r>
        <w:rPr>
          <w:spacing w:val="-1"/>
        </w:rPr>
        <w:t>to year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reflect</w:t>
      </w:r>
      <w:r>
        <w:rPr>
          <w:spacing w:val="-2"/>
        </w:rPr>
        <w:t xml:space="preserve"> </w:t>
      </w:r>
      <w:r>
        <w:t>minor</w:t>
      </w:r>
      <w:r>
        <w:rPr>
          <w:spacing w:val="61"/>
        </w:rPr>
        <w:t xml:space="preserve"> </w:t>
      </w:r>
      <w:r>
        <w:rPr>
          <w:spacing w:val="-1"/>
        </w:rPr>
        <w:t>refinements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 for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rewriting,</w:t>
      </w:r>
      <w: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majority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remain current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year</w:t>
      </w:r>
      <w:r>
        <w:t xml:space="preserve"> to</w:t>
      </w:r>
      <w:r>
        <w:rPr>
          <w:spacing w:val="-1"/>
        </w:rPr>
        <w:t xml:space="preserve"> year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project.</w:t>
      </w:r>
    </w:p>
    <w:p w:rsidR="00654D8D" w:rsidRDefault="00785206">
      <w:pPr>
        <w:pStyle w:val="BodyText"/>
        <w:spacing w:before="158"/>
        <w:ind w:right="12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Addendum 2017/18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1"/>
        </w:rPr>
        <w:t xml:space="preserve"> </w:t>
      </w:r>
      <w:r>
        <w:rPr>
          <w:spacing w:val="-1"/>
        </w:rPr>
        <w:t>read in conjunction</w:t>
      </w:r>
      <w:r>
        <w:rPr>
          <w:spacing w:val="-3"/>
        </w:rPr>
        <w:t xml:space="preserve"> </w:t>
      </w:r>
      <w:r>
        <w:rPr>
          <w:spacing w:val="-1"/>
        </w:rPr>
        <w:t>with and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"/>
        </w:rPr>
        <w:t xml:space="preserve"> Murray–Darling Basin</w:t>
      </w:r>
      <w:r>
        <w:rPr>
          <w:spacing w:val="50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 Project</w:t>
      </w:r>
      <w:r>
        <w:rPr>
          <w:spacing w:val="1"/>
        </w:rPr>
        <w:t xml:space="preserve"> </w:t>
      </w:r>
      <w:r>
        <w:rPr>
          <w:spacing w:val="-2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2016–19 (MDFRC</w:t>
      </w:r>
      <w:r>
        <w:rPr>
          <w:spacing w:val="-5"/>
        </w:rP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129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rPr>
          <w:spacing w:val="-1"/>
        </w:rPr>
        <w:t>2016).</w:t>
      </w:r>
    </w:p>
    <w:p w:rsidR="00654D8D" w:rsidRDefault="00654D8D">
      <w:pPr>
        <w:sectPr w:rsidR="00654D8D">
          <w:footerReference w:type="default" r:id="rId21"/>
          <w:pgSz w:w="11910" w:h="16840"/>
          <w:pgMar w:top="1520" w:right="1340" w:bottom="1740" w:left="1320" w:header="0" w:footer="1543" w:gutter="0"/>
          <w:pgNumType w:start="1"/>
          <w:cols w:space="720"/>
        </w:sectPr>
      </w:pPr>
    </w:p>
    <w:p w:rsidR="00654D8D" w:rsidRDefault="00785206">
      <w:pPr>
        <w:pStyle w:val="Heading1"/>
        <w:numPr>
          <w:ilvl w:val="0"/>
          <w:numId w:val="17"/>
        </w:numPr>
        <w:tabs>
          <w:tab w:val="left" w:pos="972"/>
        </w:tabs>
        <w:ind w:hanging="851"/>
        <w:rPr>
          <w:b w:val="0"/>
          <w:bCs w:val="0"/>
        </w:rPr>
      </w:pPr>
      <w:bookmarkStart w:id="3" w:name="2_Vegetation"/>
      <w:bookmarkStart w:id="4" w:name="_bookmark1"/>
      <w:bookmarkEnd w:id="3"/>
      <w:bookmarkEnd w:id="4"/>
      <w:r>
        <w:rPr>
          <w:spacing w:val="-3"/>
        </w:rPr>
        <w:lastRenderedPageBreak/>
        <w:t>Vegetation</w:t>
      </w:r>
    </w:p>
    <w:p w:rsidR="00654D8D" w:rsidRDefault="00785206">
      <w:pPr>
        <w:pStyle w:val="BodyText"/>
        <w:spacing w:before="122"/>
        <w:ind w:right="127"/>
      </w:pPr>
      <w:r>
        <w:rPr>
          <w:spacing w:val="-1"/>
        </w:rPr>
        <w:t>Authors: Cherie</w:t>
      </w:r>
      <w:r>
        <w:rPr>
          <w:spacing w:val="-2"/>
        </w:rPr>
        <w:t xml:space="preserve"> </w:t>
      </w:r>
      <w:r>
        <w:rPr>
          <w:spacing w:val="-1"/>
        </w:rPr>
        <w:t>Campbell</w:t>
      </w:r>
      <w: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2"/>
        </w:rPr>
        <w:t>Sam</w:t>
      </w:r>
      <w:r>
        <w:rPr>
          <w:spacing w:val="1"/>
        </w:rPr>
        <w:t xml:space="preserve"> </w:t>
      </w:r>
      <w:r>
        <w:rPr>
          <w:spacing w:val="-1"/>
        </w:rPr>
        <w:t>Capon (Griffith University),</w:t>
      </w:r>
      <w:r>
        <w:t xml:space="preserve"> </w:t>
      </w:r>
      <w:r>
        <w:rPr>
          <w:spacing w:val="-1"/>
        </w:rPr>
        <w:t>Cassandra</w:t>
      </w:r>
      <w:r>
        <w:rPr>
          <w:spacing w:val="-2"/>
        </w:rP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(James</w:t>
      </w:r>
      <w:r>
        <w:t xml:space="preserve"> </w:t>
      </w:r>
      <w:r>
        <w:rPr>
          <w:spacing w:val="-1"/>
        </w:rPr>
        <w:t>Cook</w:t>
      </w:r>
      <w:r>
        <w:rPr>
          <w:spacing w:val="53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Kay Morris</w:t>
      </w:r>
      <w:r>
        <w:rPr>
          <w:spacing w:val="-2"/>
        </w:rPr>
        <w:t xml:space="preserve"> </w:t>
      </w:r>
      <w:r>
        <w:rPr>
          <w:spacing w:val="-1"/>
        </w:rPr>
        <w:t>(Arthur</w:t>
      </w:r>
      <w:r>
        <w:t xml:space="preserve"> </w:t>
      </w:r>
      <w:r>
        <w:rPr>
          <w:spacing w:val="-1"/>
        </w:rPr>
        <w:t>Rylah Institute),</w:t>
      </w:r>
      <w:r>
        <w:t xml:space="preserve"> </w:t>
      </w:r>
      <w:r>
        <w:rPr>
          <w:spacing w:val="-1"/>
        </w:rPr>
        <w:t>Jason</w:t>
      </w:r>
      <w:r>
        <w:rPr>
          <w:spacing w:val="-3"/>
        </w:rPr>
        <w:t xml:space="preserve"> </w:t>
      </w:r>
      <w:r>
        <w:rPr>
          <w:spacing w:val="-1"/>
        </w:rPr>
        <w:t>Nicol</w:t>
      </w:r>
      <w:r>
        <w:t xml:space="preserve"> </w:t>
      </w:r>
      <w:r>
        <w:rPr>
          <w:spacing w:val="-1"/>
        </w:rPr>
        <w:t>(SARDI),</w:t>
      </w:r>
      <w:r>
        <w:rPr>
          <w:spacing w:val="-2"/>
        </w:rPr>
        <w:t xml:space="preserve"> </w:t>
      </w:r>
      <w:r>
        <w:rPr>
          <w:spacing w:val="-1"/>
        </w:rPr>
        <w:t>Daryl</w:t>
      </w:r>
      <w:r>
        <w:t xml:space="preserve"> </w:t>
      </w:r>
      <w:r>
        <w:rPr>
          <w:spacing w:val="-1"/>
        </w:rPr>
        <w:t>Nielsen (MDFRC),</w:t>
      </w:r>
      <w:r>
        <w:rPr>
          <w:spacing w:val="-2"/>
        </w:rPr>
        <w:t xml:space="preserve"> </w:t>
      </w:r>
      <w:r>
        <w:rPr>
          <w:spacing w:val="-1"/>
        </w:rPr>
        <w:t>Rachael</w:t>
      </w:r>
      <w:r>
        <w:rPr>
          <w:spacing w:val="77"/>
        </w:rPr>
        <w:t xml:space="preserve"> </w:t>
      </w:r>
      <w:r>
        <w:rPr>
          <w:spacing w:val="-1"/>
        </w:rPr>
        <w:t>Thomas</w:t>
      </w:r>
      <w:r>
        <w:t xml:space="preserve"> </w:t>
      </w:r>
      <w:r>
        <w:rPr>
          <w:spacing w:val="-1"/>
        </w:rPr>
        <w:t>(NSW</w:t>
      </w:r>
      <w:r>
        <w:rPr>
          <w:spacing w:val="-2"/>
        </w:rPr>
        <w:t xml:space="preserve"> </w:t>
      </w:r>
      <w:r>
        <w:rPr>
          <w:spacing w:val="-1"/>
        </w:rPr>
        <w:t>OEH)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Heading2"/>
        <w:numPr>
          <w:ilvl w:val="1"/>
          <w:numId w:val="16"/>
        </w:numPr>
        <w:tabs>
          <w:tab w:val="left" w:pos="972"/>
        </w:tabs>
        <w:spacing w:before="171"/>
        <w:rPr>
          <w:b w:val="0"/>
          <w:bCs w:val="0"/>
        </w:rPr>
      </w:pPr>
      <w:bookmarkStart w:id="5" w:name="2.1_Abstract_of_Progress_Report"/>
      <w:bookmarkStart w:id="6" w:name="_bookmark2"/>
      <w:bookmarkEnd w:id="5"/>
      <w:bookmarkEnd w:id="6"/>
      <w:r>
        <w:rPr>
          <w:spacing w:val="-1"/>
        </w:rPr>
        <w:t>Abstract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Report</w:t>
      </w:r>
    </w:p>
    <w:p w:rsidR="00654D8D" w:rsidRDefault="00785206">
      <w:pPr>
        <w:pStyle w:val="BodyText"/>
        <w:spacing w:before="160"/>
        <w:ind w:right="132"/>
      </w:pPr>
      <w:r>
        <w:rPr>
          <w:spacing w:val="-1"/>
        </w:rPr>
        <w:t>In 2016/17,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completed (with </w:t>
      </w:r>
      <w:r>
        <w:rPr>
          <w:spacing w:val="-2"/>
        </w:rPr>
        <w:t>final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way)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  <w:r>
        <w:rPr>
          <w:spacing w:val="67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and used this</w:t>
      </w:r>
      <w:r>
        <w:rPr>
          <w:spacing w:val="-2"/>
        </w:rPr>
        <w:t xml:space="preserve"> </w:t>
      </w:r>
      <w:r>
        <w:rPr>
          <w:spacing w:val="-1"/>
        </w:rPr>
        <w:t>information to</w:t>
      </w:r>
      <w:r>
        <w:rPr>
          <w:spacing w:val="1"/>
        </w:rPr>
        <w:t xml:space="preserve"> </w:t>
      </w:r>
      <w:r>
        <w:rPr>
          <w:spacing w:val="-1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research components.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(ARP)</w:t>
      </w:r>
      <w:r>
        <w:rPr>
          <w:spacing w:val="47"/>
        </w:rPr>
        <w:t xml:space="preserve"> </w:t>
      </w:r>
      <w:r>
        <w:rPr>
          <w:spacing w:val="-1"/>
        </w:rPr>
        <w:t>and MYRP were</w:t>
      </w:r>
      <w:r>
        <w:rPr>
          <w:spacing w:val="-2"/>
        </w:rPr>
        <w:t xml:space="preserve"> </w:t>
      </w:r>
      <w:r>
        <w:rPr>
          <w:spacing w:val="-1"/>
        </w:rPr>
        <w:t>updated accordingly (December</w:t>
      </w:r>
      <w:r>
        <w:rPr>
          <w:spacing w:val="-2"/>
        </w:rPr>
        <w:t xml:space="preserve"> </w:t>
      </w:r>
      <w:r>
        <w:rPr>
          <w:spacing w:val="-1"/>
        </w:rPr>
        <w:t>2016 ARP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update).</w:t>
      </w:r>
      <w:r>
        <w:t xml:space="preserve">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57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Vegetation Response</w:t>
      </w:r>
      <w:r>
        <w:rPr>
          <w:spacing w:val="53"/>
        </w:rP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helps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rPr>
          <w:spacing w:val="1"/>
        </w:rPr>
        <w:t xml:space="preserve"> </w:t>
      </w:r>
      <w:r>
        <w:rPr>
          <w:spacing w:val="-1"/>
        </w:rPr>
        <w:t>and consider</w:t>
      </w:r>
      <w: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scales</w:t>
      </w:r>
      <w:r>
        <w:rPr>
          <w:spacing w:val="6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organisation (e.g.</w:t>
      </w:r>
      <w:r>
        <w:rPr>
          <w:spacing w:val="-3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communities,</w:t>
      </w:r>
      <w:r>
        <w:rPr>
          <w:spacing w:val="-2"/>
        </w:rPr>
        <w:t xml:space="preserve"> </w:t>
      </w:r>
      <w:r>
        <w:rPr>
          <w:spacing w:val="-1"/>
        </w:rPr>
        <w:t>vegscapes),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vegetation trai</w:t>
      </w:r>
      <w:r>
        <w:rPr>
          <w:spacing w:val="-1"/>
        </w:rPr>
        <w:t>ts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81"/>
        </w:rPr>
        <w:t xml:space="preserve"> </w:t>
      </w:r>
      <w:r>
        <w:rPr>
          <w:spacing w:val="-1"/>
        </w:rPr>
        <w:t>compositional,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process)</w:t>
      </w:r>
      <w:r>
        <w:t xml:space="preserve"> </w:t>
      </w:r>
      <w:r>
        <w:rPr>
          <w:spacing w:val="-1"/>
        </w:rPr>
        <w:t>and link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vegetation and</w:t>
      </w:r>
      <w:r>
        <w:t xml:space="preserve"> </w:t>
      </w:r>
      <w:r>
        <w:rPr>
          <w:spacing w:val="-1"/>
        </w:rPr>
        <w:t>the</w:t>
      </w:r>
      <w:r>
        <w:rPr>
          <w:spacing w:val="72"/>
        </w:rPr>
        <w:t xml:space="preserve"> </w:t>
      </w:r>
      <w:r>
        <w:rPr>
          <w:spacing w:val="-1"/>
        </w:rPr>
        <w:t>nested,</w:t>
      </w:r>
      <w:r>
        <w:t xml:space="preserve"> </w:t>
      </w:r>
      <w:r>
        <w:rPr>
          <w:spacing w:val="-1"/>
        </w:rPr>
        <w:t>temporal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presented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EWKR</w:t>
      </w:r>
      <w:r>
        <w:rPr>
          <w:spacing w:val="49"/>
        </w:rPr>
        <w:t xml:space="preserve"> </w:t>
      </w:r>
      <w:r>
        <w:rPr>
          <w:spacing w:val="-1"/>
        </w:rPr>
        <w:t>SAG,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Society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Limnology</w:t>
      </w:r>
      <w:r>
        <w:rPr>
          <w:spacing w:val="1"/>
        </w:rPr>
        <w:t xml:space="preserve"> </w:t>
      </w:r>
      <w:r>
        <w:rPr>
          <w:spacing w:val="-1"/>
        </w:rPr>
        <w:t>Conference</w:t>
      </w:r>
      <w:r>
        <w:rPr>
          <w:spacing w:val="-2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(at</w:t>
      </w:r>
      <w:r>
        <w:rPr>
          <w:spacing w:val="-2"/>
        </w:rPr>
        <w:t xml:space="preserve"> </w:t>
      </w:r>
      <w:r>
        <w:rPr>
          <w:spacing w:val="-1"/>
        </w:rPr>
        <w:t>EWAG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Long-term</w:t>
      </w:r>
      <w:r>
        <w:rPr>
          <w:spacing w:val="60"/>
        </w:rPr>
        <w:t xml:space="preserve"> </w:t>
      </w:r>
      <w:r>
        <w:rPr>
          <w:spacing w:val="-1"/>
        </w:rPr>
        <w:t>Watering Plan</w:t>
      </w:r>
      <w:r>
        <w:rPr>
          <w:spacing w:val="-3"/>
        </w:rPr>
        <w:t xml:space="preserve"> </w:t>
      </w:r>
      <w:r>
        <w:rPr>
          <w:spacing w:val="-1"/>
        </w:rPr>
        <w:t>meetings).</w:t>
      </w:r>
    </w:p>
    <w:p w:rsidR="00654D8D" w:rsidRDefault="00785206">
      <w:pPr>
        <w:pStyle w:val="BodyText"/>
        <w:spacing w:before="158"/>
        <w:ind w:right="189"/>
      </w:pPr>
      <w:r>
        <w:rPr>
          <w:spacing w:val="-1"/>
        </w:rPr>
        <w:t xml:space="preserve">Research continued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V2 ‘Data</w:t>
      </w:r>
      <w:r>
        <w:t xml:space="preserve"> </w:t>
      </w:r>
      <w:r>
        <w:rPr>
          <w:spacing w:val="-1"/>
        </w:rPr>
        <w:t>integration and synthesis’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data,</w:t>
      </w:r>
      <w:r>
        <w:rPr>
          <w:spacing w:val="61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with data</w:t>
      </w:r>
      <w:r>
        <w:rPr>
          <w:spacing w:val="-2"/>
        </w:rPr>
        <w:t xml:space="preserve"> </w:t>
      </w:r>
      <w:r>
        <w:rPr>
          <w:spacing w:val="-1"/>
        </w:rPr>
        <w:t>custodians,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hydrologists,</w:t>
      </w:r>
      <w:r>
        <w:t xml:space="preserve"> </w:t>
      </w:r>
      <w:r>
        <w:rPr>
          <w:spacing w:val="-1"/>
        </w:rPr>
        <w:t>and pilot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sub-set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first </w:t>
      </w:r>
      <w:r>
        <w:rPr>
          <w:spacing w:val="-1"/>
        </w:rPr>
        <w:t>year’s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successfully completed for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V3 ‘Field site</w:t>
      </w:r>
      <w:r>
        <w:rPr>
          <w:spacing w:val="65"/>
        </w:rPr>
        <w:t xml:space="preserve"> </w:t>
      </w:r>
      <w:r>
        <w:rPr>
          <w:spacing w:val="-1"/>
        </w:rPr>
        <w:t>assessments’.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rPr>
          <w:spacing w:val="-1"/>
        </w:rPr>
        <w:t>extensive</w:t>
      </w:r>
      <w:r>
        <w:rPr>
          <w:spacing w:val="1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with 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land managers</w:t>
      </w:r>
      <w:r>
        <w:t xml:space="preserve"> </w:t>
      </w:r>
      <w:r>
        <w:rPr>
          <w:spacing w:val="-1"/>
        </w:rPr>
        <w:t>and private</w:t>
      </w:r>
      <w:r>
        <w:rPr>
          <w:spacing w:val="61"/>
        </w:rPr>
        <w:t xml:space="preserve"> </w:t>
      </w:r>
      <w:r>
        <w:rPr>
          <w:spacing w:val="-1"/>
        </w:rPr>
        <w:t>land owners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 xml:space="preserve">selection </w:t>
      </w:r>
      <w:r>
        <w:rPr>
          <w:spacing w:val="-2"/>
        </w:rPr>
        <w:t>phas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and extensive</w:t>
      </w:r>
      <w:r>
        <w:rPr>
          <w:spacing w:val="-2"/>
        </w:rPr>
        <w:t xml:space="preserve"> </w:t>
      </w:r>
      <w:r>
        <w:rPr>
          <w:spacing w:val="-1"/>
        </w:rPr>
        <w:t>collaboration between the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69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 to finalise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methodology.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 xml:space="preserve">completed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four</w:t>
      </w:r>
      <w:r>
        <w:rPr>
          <w:spacing w:val="6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field locations</w:t>
      </w:r>
      <w:r>
        <w:rPr>
          <w:spacing w:val="-5"/>
        </w:rPr>
        <w:t xml:space="preserve"> </w:t>
      </w:r>
      <w:r>
        <w:rPr>
          <w:spacing w:val="-1"/>
        </w:rPr>
        <w:t xml:space="preserve">and involved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 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150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Seedlings</w:t>
      </w:r>
      <w:r>
        <w:rPr>
          <w:spacing w:val="57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been completed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V4 ‘Mesocosm</w:t>
      </w:r>
      <w:r>
        <w:rPr>
          <w:spacing w:val="1"/>
        </w:rPr>
        <w:t xml:space="preserve"> </w:t>
      </w:r>
      <w:r>
        <w:rPr>
          <w:spacing w:val="-1"/>
        </w:rPr>
        <w:t>studies’.</w:t>
      </w:r>
      <w:r>
        <w:t xml:space="preserve"> </w:t>
      </w:r>
      <w:r>
        <w:rPr>
          <w:spacing w:val="-1"/>
        </w:rPr>
        <w:t>These</w:t>
      </w:r>
      <w:r>
        <w:rPr>
          <w:spacing w:val="4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 xml:space="preserve">assessed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woody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1"/>
        </w:rPr>
        <w:t xml:space="preserve"> </w:t>
      </w:r>
      <w:r>
        <w:rPr>
          <w:spacing w:val="-1"/>
        </w:rPr>
        <w:t>different water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65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approximately</w:t>
      </w:r>
      <w:r>
        <w:rPr>
          <w:spacing w:val="1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rPr>
          <w:spacing w:val="-1"/>
        </w:rPr>
        <w:t>months.</w:t>
      </w:r>
    </w:p>
    <w:p w:rsidR="00654D8D" w:rsidRDefault="00785206">
      <w:pPr>
        <w:pStyle w:val="BodyText"/>
        <w:spacing w:before="161"/>
        <w:ind w:right="236"/>
      </w:pPr>
      <w:r>
        <w:rPr>
          <w:spacing w:val="-1"/>
        </w:rPr>
        <w:t>Sub-contracts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 xml:space="preserve">involved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</w:t>
      </w:r>
      <w:r>
        <w:rPr>
          <w:spacing w:val="6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finalised.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extensive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and communication activities</w:t>
      </w:r>
      <w:r>
        <w:t xml:space="preserve"> </w:t>
      </w:r>
      <w:r>
        <w:rPr>
          <w:spacing w:val="-1"/>
        </w:rPr>
        <w:t>were</w:t>
      </w:r>
      <w:r>
        <w:rPr>
          <w:spacing w:val="63"/>
        </w:rPr>
        <w:t xml:space="preserve"> </w:t>
      </w:r>
      <w:r>
        <w:rPr>
          <w:spacing w:val="-1"/>
        </w:rPr>
        <w:t>undertaken.</w:t>
      </w:r>
    </w:p>
    <w:p w:rsidR="00654D8D" w:rsidRDefault="00654D8D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6"/>
        </w:numPr>
        <w:tabs>
          <w:tab w:val="left" w:pos="972"/>
        </w:tabs>
        <w:rPr>
          <w:b w:val="0"/>
          <w:bCs w:val="0"/>
        </w:rPr>
      </w:pPr>
      <w:bookmarkStart w:id="7" w:name="2.2_Identify_new_opportunities_relevant_"/>
      <w:bookmarkStart w:id="8" w:name="_bookmark3"/>
      <w:bookmarkEnd w:id="7"/>
      <w:bookmarkEnd w:id="8"/>
      <w:r>
        <w:rPr>
          <w:spacing w:val="-1"/>
        </w:rPr>
        <w:t>Identify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research</w:t>
      </w:r>
    </w:p>
    <w:p w:rsidR="00654D8D" w:rsidRDefault="00785206">
      <w:pPr>
        <w:pStyle w:val="BodyText"/>
        <w:spacing w:before="162" w:line="239" w:lineRule="auto"/>
        <w:ind w:right="21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Murray-Darling Basin</w:t>
      </w:r>
      <w:r>
        <w:rPr>
          <w:spacing w:val="-1"/>
        </w:rPr>
        <w:t xml:space="preserve"> Authority about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 Basin Plan reporting</w:t>
      </w:r>
      <w:r>
        <w:rPr>
          <w:spacing w:val="6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vegetation and research</w:t>
      </w:r>
      <w:r>
        <w:rPr>
          <w:spacing w:val="-3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 xml:space="preserve">the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particularly</w:t>
      </w:r>
      <w:r>
        <w:rPr>
          <w:spacing w:val="1"/>
        </w:rPr>
        <w:t xml:space="preserve"> </w:t>
      </w:r>
      <w:r>
        <w:rPr>
          <w:spacing w:val="-1"/>
        </w:rPr>
        <w:t>in regards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Lignum</w:t>
      </w:r>
      <w:r>
        <w:rPr>
          <w:spacing w:val="1"/>
        </w:rPr>
        <w:t xml:space="preserve"> </w:t>
      </w:r>
      <w:r>
        <w:rPr>
          <w:spacing w:val="-1"/>
        </w:rPr>
        <w:t>and non-woody vegetation.</w:t>
      </w:r>
      <w:r>
        <w:t xml:space="preserve"> To</w:t>
      </w:r>
      <w:r>
        <w:rPr>
          <w:spacing w:val="-1"/>
        </w:rPr>
        <w:t xml:space="preserve"> date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rPr>
          <w:spacing w:val="-1"/>
        </w:rPr>
        <w:t>meetings,</w:t>
      </w:r>
      <w:r>
        <w:rPr>
          <w:spacing w:val="-2"/>
        </w:rPr>
        <w:t xml:space="preserve"> </w:t>
      </w:r>
      <w:r>
        <w:rPr>
          <w:spacing w:val="-1"/>
        </w:rPr>
        <w:t>emails</w:t>
      </w:r>
      <w:r>
        <w:rPr>
          <w:spacing w:val="-2"/>
        </w:rPr>
        <w:t xml:space="preserve"> and</w:t>
      </w:r>
      <w:r>
        <w:rPr>
          <w:spacing w:val="-1"/>
        </w:rPr>
        <w:t xml:space="preserve"> phone</w:t>
      </w:r>
      <w:r>
        <w:rPr>
          <w:spacing w:val="61"/>
        </w:rPr>
        <w:t xml:space="preserve"> </w:t>
      </w:r>
      <w:r>
        <w:rPr>
          <w:spacing w:val="-1"/>
        </w:rPr>
        <w:t>conversations</w:t>
      </w:r>
      <w:r>
        <w:t xml:space="preserve"> </w:t>
      </w:r>
      <w:r>
        <w:rPr>
          <w:spacing w:val="-1"/>
        </w:rPr>
        <w:t>however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in 2017/18.</w:t>
      </w:r>
      <w:r>
        <w:t xml:space="preserve"> A </w:t>
      </w:r>
      <w:r>
        <w:rPr>
          <w:spacing w:val="-2"/>
        </w:rPr>
        <w:t>number</w:t>
      </w:r>
      <w:r>
        <w:t xml:space="preserve"> of </w:t>
      </w:r>
      <w:r>
        <w:rPr>
          <w:spacing w:val="-2"/>
        </w:rPr>
        <w:t>potential</w:t>
      </w:r>
      <w:r>
        <w:rPr>
          <w:spacing w:val="58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identified by members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 xml:space="preserve">been realised </w:t>
      </w:r>
      <w:r>
        <w:rPr>
          <w:spacing w:val="-2"/>
        </w:rPr>
        <w:t xml:space="preserve">however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sort</w:t>
      </w:r>
      <w:r>
        <w:rPr>
          <w:spacing w:val="-2"/>
        </w:rPr>
        <w:t xml:space="preserve"> </w:t>
      </w:r>
      <w:r>
        <w:rPr>
          <w:spacing w:val="-1"/>
        </w:rPr>
        <w:t>in 2017/18.</w:t>
      </w:r>
    </w:p>
    <w:p w:rsidR="00654D8D" w:rsidRDefault="00654D8D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6"/>
        </w:numPr>
        <w:tabs>
          <w:tab w:val="left" w:pos="972"/>
        </w:tabs>
        <w:rPr>
          <w:b w:val="0"/>
          <w:bCs w:val="0"/>
        </w:rPr>
      </w:pPr>
      <w:bookmarkStart w:id="9" w:name="2.3_Changes"/>
      <w:bookmarkStart w:id="10" w:name="_bookmark4"/>
      <w:bookmarkEnd w:id="9"/>
      <w:bookmarkEnd w:id="10"/>
      <w:r>
        <w:rPr>
          <w:spacing w:val="-1"/>
        </w:rPr>
        <w:t>Changes</w:t>
      </w:r>
    </w:p>
    <w:p w:rsidR="00654D8D" w:rsidRDefault="00785206">
      <w:pPr>
        <w:pStyle w:val="BodyText"/>
        <w:spacing w:before="160"/>
        <w:ind w:left="120" w:right="127"/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scheduled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2017/18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2018/19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 xml:space="preserve">documented </w:t>
      </w:r>
      <w:r>
        <w:rPr>
          <w:spacing w:val="-2"/>
        </w:rPr>
        <w:t>below.</w:t>
      </w:r>
      <w:r>
        <w:rPr>
          <w:spacing w:val="67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completed in 2016/17 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included here.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notably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49"/>
        </w:rPr>
        <w:t xml:space="preserve"> </w:t>
      </w:r>
      <w:r>
        <w:rPr>
          <w:spacing w:val="-1"/>
        </w:rPr>
        <w:t>from what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described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captured</w:t>
      </w:r>
      <w:r>
        <w:rPr>
          <w:spacing w:val="-3"/>
        </w:rPr>
        <w:t xml:space="preserve"> </w:t>
      </w:r>
      <w:r>
        <w:rPr>
          <w:spacing w:val="-1"/>
        </w:rPr>
        <w:t>in progress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reports.</w:t>
      </w:r>
    </w:p>
    <w:p w:rsidR="00654D8D" w:rsidRDefault="00654D8D">
      <w:pPr>
        <w:sectPr w:rsidR="00654D8D">
          <w:pgSz w:w="11910" w:h="16840"/>
          <w:pgMar w:top="1400" w:right="1340" w:bottom="1740" w:left="1320" w:header="0" w:footer="1543" w:gutter="0"/>
          <w:cols w:space="720"/>
        </w:sectPr>
      </w:pPr>
    </w:p>
    <w:p w:rsidR="00654D8D" w:rsidRDefault="00785206">
      <w:pPr>
        <w:pStyle w:val="Heading3"/>
        <w:numPr>
          <w:ilvl w:val="2"/>
          <w:numId w:val="16"/>
        </w:numPr>
        <w:tabs>
          <w:tab w:val="left" w:pos="2672"/>
        </w:tabs>
        <w:spacing w:before="38"/>
        <w:rPr>
          <w:b w:val="0"/>
          <w:bCs w:val="0"/>
          <w:i w:val="0"/>
        </w:rPr>
      </w:pPr>
      <w:bookmarkStart w:id="11" w:name="2.3.1_Component_V1_–_Conceptualisation"/>
      <w:bookmarkStart w:id="12" w:name="_bookmark5"/>
      <w:bookmarkEnd w:id="11"/>
      <w:bookmarkEnd w:id="12"/>
      <w:r>
        <w:rPr>
          <w:spacing w:val="-1"/>
        </w:rPr>
        <w:lastRenderedPageBreak/>
        <w:t>Component</w:t>
      </w:r>
      <w:r>
        <w:rPr>
          <w:spacing w:val="-6"/>
        </w:rPr>
        <w:t xml:space="preserve"> </w:t>
      </w:r>
      <w:r>
        <w:rPr>
          <w:spacing w:val="-1"/>
        </w:rPr>
        <w:t>V1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Conceptualisation</w:t>
      </w:r>
    </w:p>
    <w:p w:rsidR="00654D8D" w:rsidRDefault="00785206">
      <w:pPr>
        <w:spacing w:before="201"/>
        <w:ind w:left="119"/>
        <w:rPr>
          <w:rFonts w:ascii="Calibri" w:eastAsia="Calibri" w:hAnsi="Calibri" w:cs="Calibri"/>
          <w:sz w:val="24"/>
          <w:szCs w:val="24"/>
        </w:rPr>
      </w:pPr>
      <w:bookmarkStart w:id="13" w:name="Activity_V1.3_–_Reporting"/>
      <w:bookmarkEnd w:id="1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V1.3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3"/>
        <w:numPr>
          <w:ilvl w:val="2"/>
          <w:numId w:val="16"/>
        </w:numPr>
        <w:tabs>
          <w:tab w:val="left" w:pos="2672"/>
        </w:tabs>
        <w:rPr>
          <w:b w:val="0"/>
          <w:bCs w:val="0"/>
          <w:i w:val="0"/>
        </w:rPr>
      </w:pPr>
      <w:bookmarkStart w:id="14" w:name="2.3.2_Component_V2_–_Data_integration_an"/>
      <w:bookmarkStart w:id="15" w:name="_bookmark6"/>
      <w:bookmarkEnd w:id="14"/>
      <w:bookmarkEnd w:id="15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V2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integration and</w:t>
      </w:r>
      <w:r>
        <w:rPr>
          <w:spacing w:val="-2"/>
        </w:rPr>
        <w:t xml:space="preserve"> </w:t>
      </w:r>
      <w:r>
        <w:rPr>
          <w:spacing w:val="-1"/>
        </w:rPr>
        <w:t>synthesis</w:t>
      </w:r>
    </w:p>
    <w:p w:rsidR="00654D8D" w:rsidRDefault="00785206">
      <w:pPr>
        <w:spacing w:before="199"/>
        <w:ind w:left="120"/>
        <w:rPr>
          <w:rFonts w:ascii="Calibri" w:eastAsia="Calibri" w:hAnsi="Calibri" w:cs="Calibri"/>
          <w:sz w:val="24"/>
          <w:szCs w:val="24"/>
        </w:rPr>
      </w:pPr>
      <w:bookmarkStart w:id="16" w:name="Activity_V2.3_—_Data_analysis"/>
      <w:bookmarkEnd w:id="1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analysis</w:t>
      </w:r>
    </w:p>
    <w:p w:rsidR="00654D8D" w:rsidRDefault="00785206">
      <w:pPr>
        <w:pStyle w:val="BodyText"/>
        <w:spacing w:before="160"/>
        <w:ind w:right="21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completion date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extended from 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October</w:t>
      </w:r>
      <w:r>
        <w:rPr>
          <w:spacing w:val="-2"/>
        </w:rPr>
        <w:t xml:space="preserve"> </w:t>
      </w:r>
      <w:r>
        <w:rPr>
          <w:spacing w:val="-1"/>
        </w:rPr>
        <w:t>2017</w:t>
      </w:r>
      <w:r>
        <w:rPr>
          <w:spacing w:val="1"/>
        </w:rPr>
        <w:t xml:space="preserve"> </w:t>
      </w:r>
      <w:r>
        <w:rPr>
          <w:spacing w:val="-1"/>
        </w:rPr>
        <w:t>(as</w:t>
      </w:r>
      <w:r>
        <w:rPr>
          <w:spacing w:val="65"/>
        </w:rPr>
        <w:t xml:space="preserve"> </w:t>
      </w:r>
      <w:r>
        <w:rPr>
          <w:spacing w:val="-1"/>
        </w:rPr>
        <w:t>reported in the</w:t>
      </w:r>
      <w:r>
        <w:rPr>
          <w:spacing w:val="-2"/>
        </w:rPr>
        <w:t xml:space="preserve"> </w:t>
      </w:r>
      <w:r>
        <w:rPr>
          <w:spacing w:val="-1"/>
        </w:rPr>
        <w:t xml:space="preserve">MYRP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update)</w:t>
      </w:r>
      <w: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2017.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being led by</w:t>
      </w:r>
      <w:r>
        <w:rPr>
          <w:spacing w:val="1"/>
        </w:rPr>
        <w:t xml:space="preserve"> </w:t>
      </w:r>
      <w:r>
        <w:rPr>
          <w:spacing w:val="-1"/>
        </w:rPr>
        <w:t>Cassie</w:t>
      </w:r>
      <w:r>
        <w:rPr>
          <w:spacing w:val="1"/>
        </w:rPr>
        <w:t xml:space="preserve"> </w:t>
      </w:r>
      <w:r>
        <w:rPr>
          <w:spacing w:val="-1"/>
        </w:rPr>
        <w:t>James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currently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leave.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/>
        <w:rPr>
          <w:rFonts w:ascii="Calibri" w:eastAsia="Calibri" w:hAnsi="Calibri" w:cs="Calibri"/>
          <w:sz w:val="24"/>
          <w:szCs w:val="24"/>
        </w:rPr>
      </w:pPr>
      <w:bookmarkStart w:id="17" w:name="Activity_V2.4_—_Reporting"/>
      <w:bookmarkEnd w:id="1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V2.4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654D8D" w:rsidRDefault="00785206">
      <w:pPr>
        <w:pStyle w:val="BodyText"/>
        <w:spacing w:before="160"/>
        <w:ind w:right="21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completion date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reporting has</w:t>
      </w:r>
      <w:r>
        <w:t xml:space="preserve"> </w:t>
      </w:r>
      <w:r>
        <w:rPr>
          <w:spacing w:val="-1"/>
        </w:rPr>
        <w:t>been extended 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May 2018</w:t>
      </w:r>
      <w:r>
        <w:rPr>
          <w:spacing w:val="1"/>
        </w:rPr>
        <w:t xml:space="preserve"> </w:t>
      </w:r>
      <w:r>
        <w:rPr>
          <w:spacing w:val="-1"/>
        </w:rPr>
        <w:t>(as</w:t>
      </w:r>
      <w:r>
        <w:rPr>
          <w:spacing w:val="-2"/>
        </w:rPr>
        <w:t xml:space="preserve"> </w:t>
      </w:r>
      <w:r>
        <w:rPr>
          <w:spacing w:val="-1"/>
        </w:rPr>
        <w:t>reported in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MYRP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update)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June</w:t>
      </w:r>
      <w:r>
        <w:rPr>
          <w:spacing w:val="1"/>
        </w:rPr>
        <w:t xml:space="preserve"> </w:t>
      </w:r>
      <w:r>
        <w:rPr>
          <w:spacing w:val="-1"/>
        </w:rPr>
        <w:t>2018.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being led by</w:t>
      </w:r>
      <w:r>
        <w:rPr>
          <w:spacing w:val="1"/>
        </w:rPr>
        <w:t xml:space="preserve"> </w:t>
      </w:r>
      <w:r>
        <w:rPr>
          <w:spacing w:val="-1"/>
        </w:rPr>
        <w:t>Cassie</w:t>
      </w:r>
      <w:r>
        <w:rPr>
          <w:spacing w:val="63"/>
        </w:rP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who is</w:t>
      </w:r>
      <w:r>
        <w:t xml:space="preserve"> </w:t>
      </w:r>
      <w:r>
        <w:rPr>
          <w:spacing w:val="-1"/>
        </w:rPr>
        <w:t xml:space="preserve">currently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leave.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3"/>
        <w:numPr>
          <w:ilvl w:val="2"/>
          <w:numId w:val="16"/>
        </w:numPr>
        <w:tabs>
          <w:tab w:val="left" w:pos="2672"/>
        </w:tabs>
        <w:rPr>
          <w:b w:val="0"/>
          <w:bCs w:val="0"/>
          <w:i w:val="0"/>
        </w:rPr>
      </w:pPr>
      <w:bookmarkStart w:id="18" w:name="2.3.3_Component_V3_–_Field_site_assessme"/>
      <w:bookmarkStart w:id="19" w:name="_bookmark7"/>
      <w:bookmarkEnd w:id="18"/>
      <w:bookmarkEnd w:id="19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V3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</w:p>
    <w:p w:rsidR="00654D8D" w:rsidRDefault="00785206">
      <w:pPr>
        <w:spacing w:before="199"/>
        <w:ind w:left="119"/>
        <w:rPr>
          <w:rFonts w:ascii="Calibri" w:eastAsia="Calibri" w:hAnsi="Calibri" w:cs="Calibri"/>
          <w:sz w:val="24"/>
          <w:szCs w:val="24"/>
        </w:rPr>
      </w:pPr>
      <w:bookmarkStart w:id="20" w:name="Activity_V3.2_—_Field_surveys"/>
      <w:bookmarkEnd w:id="2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V3.2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surveys</w:t>
      </w:r>
    </w:p>
    <w:p w:rsidR="00654D8D" w:rsidRDefault="00785206">
      <w:pPr>
        <w:pStyle w:val="BodyText"/>
        <w:spacing w:before="160"/>
        <w:ind w:left="120" w:right="216"/>
      </w:pPr>
      <w:r>
        <w:rPr>
          <w:spacing w:val="-1"/>
        </w:rPr>
        <w:t>Unchanged except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clarification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second round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field surveys</w:t>
      </w:r>
      <w:r>
        <w:t xml:space="preserve"> </w:t>
      </w:r>
      <w:r>
        <w:rPr>
          <w:spacing w:val="-1"/>
        </w:rPr>
        <w:t>will</w:t>
      </w:r>
      <w:r>
        <w:t xml:space="preserve"> occur</w:t>
      </w:r>
      <w:r>
        <w:rPr>
          <w:spacing w:val="-2"/>
        </w:rPr>
        <w:t xml:space="preserve"> </w:t>
      </w:r>
      <w:r>
        <w:rPr>
          <w:spacing w:val="-1"/>
        </w:rPr>
        <w:t>in autumn</w:t>
      </w:r>
      <w:r>
        <w:rPr>
          <w:spacing w:val="59"/>
        </w:rPr>
        <w:t xml:space="preserve"> </w:t>
      </w:r>
      <w:r>
        <w:rPr>
          <w:spacing w:val="-1"/>
        </w:rPr>
        <w:t>2018.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/>
        <w:rPr>
          <w:rFonts w:ascii="Calibri" w:eastAsia="Calibri" w:hAnsi="Calibri" w:cs="Calibri"/>
          <w:sz w:val="24"/>
          <w:szCs w:val="24"/>
        </w:rPr>
      </w:pPr>
      <w:bookmarkStart w:id="21" w:name="Activity_V3.3_—_Reporting"/>
      <w:bookmarkEnd w:id="2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V3.3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3"/>
        <w:numPr>
          <w:ilvl w:val="2"/>
          <w:numId w:val="16"/>
        </w:numPr>
        <w:tabs>
          <w:tab w:val="left" w:pos="2672"/>
        </w:tabs>
        <w:rPr>
          <w:b w:val="0"/>
          <w:bCs w:val="0"/>
          <w:i w:val="0"/>
        </w:rPr>
      </w:pPr>
      <w:bookmarkStart w:id="22" w:name="2.3.4_Component_V4_–_Mesocosm_studies"/>
      <w:bookmarkStart w:id="23" w:name="_bookmark8"/>
      <w:bookmarkEnd w:id="22"/>
      <w:bookmarkEnd w:id="23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V4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Mesocosm</w:t>
      </w:r>
      <w:r>
        <w:rPr>
          <w:spacing w:val="-3"/>
        </w:rPr>
        <w:t xml:space="preserve"> </w:t>
      </w:r>
      <w:r>
        <w:rPr>
          <w:spacing w:val="-1"/>
        </w:rPr>
        <w:t>studies</w:t>
      </w:r>
    </w:p>
    <w:p w:rsidR="00654D8D" w:rsidRDefault="00785206">
      <w:pPr>
        <w:spacing w:before="199"/>
        <w:ind w:left="119"/>
        <w:rPr>
          <w:rFonts w:ascii="Calibri" w:eastAsia="Calibri" w:hAnsi="Calibri" w:cs="Calibri"/>
          <w:sz w:val="24"/>
          <w:szCs w:val="24"/>
        </w:rPr>
      </w:pPr>
      <w:bookmarkStart w:id="24" w:name="Activity_V4.3_–_Reporting"/>
      <w:bookmarkEnd w:id="2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V4.3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654D8D" w:rsidRDefault="00785206">
      <w:pPr>
        <w:pStyle w:val="BodyText"/>
        <w:spacing w:before="163"/>
        <w:ind w:left="120"/>
      </w:pPr>
      <w:r>
        <w:rPr>
          <w:spacing w:val="-1"/>
        </w:rPr>
        <w:t>Unchanged</w:t>
      </w:r>
    </w:p>
    <w:p w:rsidR="00654D8D" w:rsidRDefault="00654D8D">
      <w:p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785206">
      <w:pPr>
        <w:pStyle w:val="Heading1"/>
        <w:numPr>
          <w:ilvl w:val="0"/>
          <w:numId w:val="15"/>
        </w:numPr>
        <w:tabs>
          <w:tab w:val="left" w:pos="972"/>
        </w:tabs>
        <w:ind w:hanging="851"/>
        <w:jc w:val="left"/>
        <w:rPr>
          <w:b w:val="0"/>
          <w:bCs w:val="0"/>
        </w:rPr>
      </w:pPr>
      <w:bookmarkStart w:id="25" w:name="3_Native_fish"/>
      <w:bookmarkStart w:id="26" w:name="_bookmark9"/>
      <w:bookmarkEnd w:id="25"/>
      <w:bookmarkEnd w:id="26"/>
      <w:r>
        <w:rPr>
          <w:spacing w:val="-1"/>
        </w:rPr>
        <w:lastRenderedPageBreak/>
        <w:t>Native</w:t>
      </w:r>
      <w:r>
        <w:rPr>
          <w:spacing w:val="-15"/>
        </w:rPr>
        <w:t xml:space="preserve"> </w:t>
      </w:r>
      <w:r>
        <w:rPr>
          <w:spacing w:val="-1"/>
        </w:rPr>
        <w:t>fish</w:t>
      </w:r>
    </w:p>
    <w:p w:rsidR="00654D8D" w:rsidRDefault="00785206">
      <w:pPr>
        <w:pStyle w:val="BodyText"/>
        <w:spacing w:before="122"/>
        <w:ind w:left="120" w:right="216"/>
      </w:pPr>
      <w:r>
        <w:rPr>
          <w:spacing w:val="-1"/>
        </w:rPr>
        <w:t>Authors: 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Stephen Balcombe</w:t>
      </w:r>
      <w:r>
        <w:rPr>
          <w:spacing w:val="1"/>
        </w:rPr>
        <w:t xml:space="preserve"> </w:t>
      </w:r>
      <w:r>
        <w:rPr>
          <w:spacing w:val="-1"/>
        </w:rPr>
        <w:t>(Griffith University),</w:t>
      </w:r>
      <w:r>
        <w:t xml:space="preserve"> </w:t>
      </w:r>
      <w:r>
        <w:rPr>
          <w:spacing w:val="-1"/>
        </w:rPr>
        <w:t>Lee</w:t>
      </w:r>
      <w:r>
        <w:rPr>
          <w:spacing w:val="-2"/>
        </w:rPr>
        <w:t xml:space="preserve"> </w:t>
      </w:r>
      <w:r>
        <w:rPr>
          <w:spacing w:val="-1"/>
        </w:rPr>
        <w:t>Baumgartner</w:t>
      </w:r>
      <w:r>
        <w:t xml:space="preserve"> </w:t>
      </w:r>
      <w:r>
        <w:rPr>
          <w:spacing w:val="-1"/>
        </w:rPr>
        <w:t>(CSU),</w:t>
      </w:r>
      <w:r>
        <w:t xml:space="preserve"> </w:t>
      </w:r>
      <w:r>
        <w:rPr>
          <w:spacing w:val="-1"/>
        </w:rPr>
        <w:t>Paul</w:t>
      </w:r>
      <w:r>
        <w:rPr>
          <w:spacing w:val="37"/>
        </w:rP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1"/>
        </w:rPr>
        <w:t>(Charles</w:t>
      </w:r>
      <w:r>
        <w:t xml:space="preserve"> </w:t>
      </w:r>
      <w:r>
        <w:rPr>
          <w:spacing w:val="-1"/>
        </w:rPr>
        <w:t>Sturt</w:t>
      </w:r>
      <w:r>
        <w:rPr>
          <w:spacing w:val="-2"/>
        </w:rPr>
        <w:t xml:space="preserve"> </w:t>
      </w:r>
      <w:r>
        <w:rPr>
          <w:spacing w:val="-1"/>
        </w:rPr>
        <w:t>University),</w:t>
      </w:r>
      <w:r>
        <w:t xml:space="preserve"> </w:t>
      </w:r>
      <w:r>
        <w:rPr>
          <w:spacing w:val="-1"/>
        </w:rPr>
        <w:t>Alison King</w:t>
      </w:r>
      <w:r>
        <w:rPr>
          <w:spacing w:val="-3"/>
        </w:rPr>
        <w:t xml:space="preserve"> </w:t>
      </w:r>
      <w:r>
        <w:rPr>
          <w:spacing w:val="-1"/>
        </w:rPr>
        <w:t>(Charles</w:t>
      </w:r>
      <w:r>
        <w:t xml:space="preserve"> </w:t>
      </w:r>
      <w:r>
        <w:rPr>
          <w:spacing w:val="-1"/>
        </w:rPr>
        <w:t>Darwin University),</w:t>
      </w:r>
      <w:r>
        <w:rPr>
          <w:spacing w:val="-2"/>
        </w:rPr>
        <w:t xml:space="preserve"> </w:t>
      </w:r>
      <w:r>
        <w:rPr>
          <w:spacing w:val="-1"/>
        </w:rPr>
        <w:t>Brenton Zampatti</w:t>
      </w:r>
      <w:r>
        <w:rPr>
          <w:spacing w:val="53"/>
        </w:rPr>
        <w:t xml:space="preserve"> </w:t>
      </w:r>
      <w:r>
        <w:rPr>
          <w:spacing w:val="-1"/>
        </w:rPr>
        <w:t>(SARDI)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spacing w:before="171"/>
        <w:rPr>
          <w:b w:val="0"/>
          <w:bCs w:val="0"/>
        </w:rPr>
      </w:pPr>
      <w:bookmarkStart w:id="27" w:name="3.1_Abstract_of_Progress_Report"/>
      <w:bookmarkStart w:id="28" w:name="_bookmark10"/>
      <w:bookmarkEnd w:id="27"/>
      <w:bookmarkEnd w:id="28"/>
      <w:r>
        <w:rPr>
          <w:spacing w:val="-1"/>
        </w:rPr>
        <w:t>Abstract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Report</w:t>
      </w:r>
    </w:p>
    <w:p w:rsidR="00654D8D" w:rsidRDefault="00785206">
      <w:pPr>
        <w:pStyle w:val="BodyText"/>
        <w:spacing w:before="160" w:line="239" w:lineRule="auto"/>
        <w:ind w:right="236"/>
      </w:pPr>
      <w:r>
        <w:rPr>
          <w:spacing w:val="-1"/>
        </w:rPr>
        <w:t>In 2016/17,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 xml:space="preserve">Theme </w:t>
      </w:r>
      <w:r>
        <w:rPr>
          <w:spacing w:val="-1"/>
        </w:rPr>
        <w:t>had all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completed </w:t>
      </w:r>
      <w:r>
        <w:rPr>
          <w:spacing w:val="-2"/>
        </w:rPr>
        <w:t>(with</w:t>
      </w:r>
      <w:r>
        <w:rPr>
          <w:spacing w:val="-1"/>
        </w:rPr>
        <w:t xml:space="preserve"> final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way)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held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3-day workshop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and discuss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from the</w:t>
      </w:r>
      <w:r>
        <w:rPr>
          <w:spacing w:val="69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Stage.</w:t>
      </w:r>
      <w: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and</w:t>
      </w:r>
      <w:r>
        <w:rPr>
          <w:spacing w:val="-1"/>
        </w:rPr>
        <w:t xml:space="preserve"> synthesis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used to</w:t>
      </w:r>
      <w:r>
        <w:rPr>
          <w:spacing w:val="2"/>
        </w:rPr>
        <w:t xml:space="preserve"> </w:t>
      </w:r>
      <w:r>
        <w:rPr>
          <w:spacing w:val="-1"/>
        </w:rPr>
        <w:t>identify</w:t>
      </w:r>
      <w:r>
        <w:rPr>
          <w:spacing w:val="65"/>
        </w:rPr>
        <w:t xml:space="preserve"> </w:t>
      </w:r>
      <w:r>
        <w:rPr>
          <w:spacing w:val="-1"/>
        </w:rPr>
        <w:t>and prioritise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gaps.</w:t>
      </w:r>
      <w:r>
        <w:rPr>
          <w:spacing w:val="49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this,</w:t>
      </w:r>
      <w:r>
        <w:rPr>
          <w:spacing w:val="-2"/>
        </w:rPr>
        <w:t xml:space="preserve"> research</w:t>
      </w:r>
      <w:r>
        <w:rPr>
          <w:spacing w:val="-1"/>
        </w:rPr>
        <w:t xml:space="preserve"> plans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71"/>
        </w:rPr>
        <w:t xml:space="preserve"> </w:t>
      </w:r>
      <w:r>
        <w:rPr>
          <w:spacing w:val="-1"/>
        </w:rPr>
        <w:t>updated accordingly</w:t>
      </w:r>
      <w:r>
        <w:rPr>
          <w:spacing w:val="1"/>
        </w:rPr>
        <w:t xml:space="preserve"> </w:t>
      </w:r>
      <w:r>
        <w:rPr>
          <w:spacing w:val="-1"/>
        </w:rPr>
        <w:t>(December</w:t>
      </w:r>
      <w:r>
        <w:rPr>
          <w:spacing w:val="-2"/>
        </w:rPr>
        <w:t xml:space="preserve"> </w:t>
      </w:r>
      <w:r>
        <w:rPr>
          <w:spacing w:val="-1"/>
        </w:rPr>
        <w:t>2016 update).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outcomes</w:t>
      </w:r>
      <w: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  <w:r>
        <w:rPr>
          <w:spacing w:val="6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Ecosystem Recruitment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rPr>
          <w:spacing w:val="59"/>
        </w:rPr>
        <w:t xml:space="preserve"> </w:t>
      </w:r>
      <w:r>
        <w:rPr>
          <w:spacing w:val="-1"/>
        </w:rPr>
        <w:t>predicts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food,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predation for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fish life-</w:t>
      </w:r>
      <w:r>
        <w:rPr>
          <w:spacing w:val="63"/>
        </w:rPr>
        <w:t xml:space="preserve"> </w:t>
      </w:r>
      <w:r>
        <w:rPr>
          <w:spacing w:val="-1"/>
        </w:rPr>
        <w:t>history strategies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 xml:space="preserve">function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geomorphic</w:t>
      </w:r>
      <w:r>
        <w:t xml:space="preserve"> </w:t>
      </w:r>
      <w:r>
        <w:rPr>
          <w:spacing w:val="-1"/>
        </w:rPr>
        <w:t>complexity.</w:t>
      </w:r>
    </w:p>
    <w:p w:rsidR="00654D8D" w:rsidRDefault="00785206">
      <w:pPr>
        <w:pStyle w:val="BodyText"/>
        <w:spacing w:before="158"/>
        <w:ind w:right="216"/>
      </w:pPr>
      <w:r>
        <w:rPr>
          <w:spacing w:val="-1"/>
        </w:rPr>
        <w:t>Research commenced for</w:t>
      </w:r>
      <w:r>
        <w:t xml:space="preserve"> </w:t>
      </w:r>
      <w:r>
        <w:rPr>
          <w:spacing w:val="-1"/>
        </w:rPr>
        <w:t>Act</w:t>
      </w:r>
      <w:r>
        <w:rPr>
          <w:spacing w:val="-1"/>
        </w:rPr>
        <w:t>ivity 2.3</w:t>
      </w:r>
      <w:r>
        <w:rPr>
          <w:spacing w:val="1"/>
        </w:rPr>
        <w:t xml:space="preserve"> </w:t>
      </w:r>
      <w:r>
        <w:rPr>
          <w:spacing w:val="-1"/>
        </w:rPr>
        <w:t>‘Multi-scale</w:t>
      </w:r>
      <w:r>
        <w:rPr>
          <w:spacing w:val="1"/>
        </w:rPr>
        <w:t xml:space="preserve"> </w:t>
      </w:r>
      <w:r>
        <w:rPr>
          <w:spacing w:val="-2"/>
        </w:rPr>
        <w:t xml:space="preserve">assessment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landscape’.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year’s</w:t>
      </w:r>
      <w:r>
        <w:t xml:space="preserve"> </w:t>
      </w:r>
      <w:r>
        <w:rPr>
          <w:spacing w:val="-1"/>
        </w:rPr>
        <w:t>field work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successfully completed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59"/>
        </w:rPr>
        <w:t xml:space="preserve"> </w:t>
      </w:r>
      <w:r>
        <w:rPr>
          <w:spacing w:val="-1"/>
        </w:rPr>
        <w:t>F2.3.1 ‘Comparison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among</w:t>
      </w:r>
      <w:r>
        <w:rPr>
          <w:spacing w:val="-3"/>
        </w:rPr>
        <w:t xml:space="preserve"> </w:t>
      </w:r>
      <w:r>
        <w:rPr>
          <w:spacing w:val="-1"/>
        </w:rPr>
        <w:t>main channel</w:t>
      </w:r>
      <w:r>
        <w:rPr>
          <w:spacing w:val="-2"/>
        </w:rPr>
        <w:t xml:space="preserve"> and</w:t>
      </w:r>
      <w:r>
        <w:rPr>
          <w:spacing w:val="-1"/>
        </w:rPr>
        <w:t xml:space="preserve"> floodplain</w:t>
      </w:r>
      <w:r>
        <w:rPr>
          <w:spacing w:val="65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patches’.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completed for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F2.3.3 ‘Preliminary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-5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prey composition and density’.</w:t>
      </w:r>
    </w:p>
    <w:p w:rsidR="00654D8D" w:rsidRDefault="00785206">
      <w:pPr>
        <w:pStyle w:val="BodyText"/>
        <w:spacing w:before="161" w:line="239" w:lineRule="auto"/>
        <w:ind w:left="118" w:right="210"/>
      </w:pPr>
      <w:r>
        <w:rPr>
          <w:spacing w:val="-1"/>
        </w:rPr>
        <w:t>Sub-contracts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 xml:space="preserve">involved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a</w:t>
      </w:r>
      <w:r>
        <w:rPr>
          <w:spacing w:val="-1"/>
        </w:rPr>
        <w:t xml:space="preserve">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</w:t>
      </w:r>
      <w:r>
        <w:rPr>
          <w:spacing w:val="6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sent</w:t>
      </w:r>
      <w:r>
        <w:rPr>
          <w:spacing w:val="1"/>
        </w:rP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and work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commenced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Activities</w:t>
      </w:r>
      <w:r>
        <w:t xml:space="preserve"> </w:t>
      </w:r>
      <w:r>
        <w:rPr>
          <w:spacing w:val="-1"/>
        </w:rPr>
        <w:t>F2.1</w:t>
      </w:r>
      <w:r>
        <w:rPr>
          <w:spacing w:val="1"/>
        </w:rPr>
        <w:t xml:space="preserve"> </w:t>
      </w:r>
      <w:r>
        <w:rPr>
          <w:spacing w:val="-1"/>
        </w:rPr>
        <w:t xml:space="preserve">‘Understanding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feeding</w:t>
      </w:r>
      <w:r>
        <w:rPr>
          <w:spacing w:val="37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Murray-Darling Basin’,</w:t>
      </w:r>
      <w:r>
        <w:t xml:space="preserve"> </w:t>
      </w:r>
      <w:r>
        <w:rPr>
          <w:spacing w:val="-1"/>
        </w:rPr>
        <w:t>and F2.5 ‘Basin-scale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53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golden perch </w:t>
      </w:r>
      <w:r>
        <w:rPr>
          <w:spacing w:val="-2"/>
        </w:rPr>
        <w:t>and</w:t>
      </w:r>
      <w:r>
        <w:rPr>
          <w:spacing w:val="-1"/>
        </w:rPr>
        <w:t xml:space="preserve"> Murray cod:</w:t>
      </w:r>
      <w:r>
        <w:rPr>
          <w:spacing w:val="1"/>
        </w:rPr>
        <w:t xml:space="preserve"> </w:t>
      </w:r>
      <w:r>
        <w:rPr>
          <w:spacing w:val="-1"/>
        </w:rPr>
        <w:t>relating flow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provenance,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recruitment</w:t>
      </w:r>
      <w:r>
        <w:rPr>
          <w:spacing w:val="45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Murray-Darling Basin’.</w:t>
      </w:r>
    </w:p>
    <w:p w:rsidR="00654D8D" w:rsidRDefault="00654D8D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29" w:name="3.2_Identify_new_opportunities_relevant_"/>
      <w:bookmarkStart w:id="30" w:name="_bookmark11"/>
      <w:bookmarkEnd w:id="29"/>
      <w:bookmarkEnd w:id="30"/>
      <w:r>
        <w:rPr>
          <w:spacing w:val="-1"/>
        </w:rPr>
        <w:t>Identify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research</w:t>
      </w:r>
    </w:p>
    <w:p w:rsidR="00654D8D" w:rsidRDefault="00785206">
      <w:pPr>
        <w:pStyle w:val="BodyText"/>
        <w:spacing w:before="160"/>
        <w:ind w:right="21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North East</w:t>
      </w:r>
      <w:r>
        <w:rPr>
          <w:spacing w:val="1"/>
        </w:rPr>
        <w:t xml:space="preserve"> </w:t>
      </w:r>
      <w:r>
        <w:rPr>
          <w:spacing w:val="-1"/>
        </w:rPr>
        <w:t>CMA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56"/>
        </w:rPr>
        <w:t xml:space="preserve"> </w:t>
      </w:r>
      <w:r>
        <w:rPr>
          <w:spacing w:val="-1"/>
        </w:rPr>
        <w:t>‘Our</w:t>
      </w:r>
      <w:r>
        <w:t xml:space="preserve"> </w:t>
      </w:r>
      <w:r>
        <w:rPr>
          <w:spacing w:val="-1"/>
        </w:rPr>
        <w:t>Catchment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Communities</w:t>
      </w:r>
      <w:r>
        <w:t xml:space="preserve"> -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Ovens’</w:t>
      </w:r>
      <w: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To-date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involved membership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steering committee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in 2017/18.</w:t>
      </w:r>
    </w:p>
    <w:p w:rsidR="00654D8D" w:rsidRDefault="00654D8D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31" w:name="3.3_Changes"/>
      <w:bookmarkStart w:id="32" w:name="_bookmark12"/>
      <w:bookmarkEnd w:id="31"/>
      <w:bookmarkEnd w:id="32"/>
      <w:r>
        <w:rPr>
          <w:spacing w:val="-1"/>
        </w:rPr>
        <w:t>Changes</w:t>
      </w:r>
    </w:p>
    <w:p w:rsidR="00654D8D" w:rsidRDefault="00785206">
      <w:pPr>
        <w:pStyle w:val="Heading3"/>
        <w:tabs>
          <w:tab w:val="left" w:pos="2671"/>
        </w:tabs>
        <w:spacing w:before="201"/>
        <w:ind w:left="1821" w:firstLine="0"/>
        <w:rPr>
          <w:b w:val="0"/>
          <w:bCs w:val="0"/>
          <w:i w:val="0"/>
        </w:rPr>
      </w:pPr>
      <w:bookmarkStart w:id="33" w:name="3.3.1_Component_F1_–_Foundational_activi"/>
      <w:bookmarkStart w:id="34" w:name="_bookmark13"/>
      <w:bookmarkEnd w:id="33"/>
      <w:bookmarkEnd w:id="34"/>
      <w:r>
        <w:rPr>
          <w:spacing w:val="-1"/>
          <w:w w:val="95"/>
        </w:rPr>
        <w:t>3.3.1</w:t>
      </w:r>
      <w:r>
        <w:rPr>
          <w:spacing w:val="-1"/>
          <w:w w:val="95"/>
        </w:rPr>
        <w:tab/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F1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Foundational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</w:p>
    <w:p w:rsidR="00654D8D" w:rsidRDefault="00785206">
      <w:pPr>
        <w:spacing w:before="199"/>
        <w:ind w:left="120"/>
        <w:rPr>
          <w:rFonts w:ascii="Calibri" w:eastAsia="Calibri" w:hAnsi="Calibri" w:cs="Calibri"/>
          <w:sz w:val="24"/>
          <w:szCs w:val="24"/>
        </w:rPr>
      </w:pPr>
      <w:bookmarkStart w:id="35" w:name="Activity_F1.1_–_Fish_Recruitment_Concept"/>
      <w:bookmarkEnd w:id="3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Conceptualisation</w:t>
      </w:r>
    </w:p>
    <w:p w:rsidR="00654D8D" w:rsidRDefault="00785206">
      <w:pPr>
        <w:pStyle w:val="BodyText"/>
        <w:spacing w:before="160"/>
        <w:ind w:left="120" w:right="127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Workshop in March 2017 the</w:t>
      </w:r>
      <w:r>
        <w:rPr>
          <w:spacing w:val="1"/>
        </w:rPr>
        <w:t xml:space="preserve"> </w:t>
      </w:r>
      <w:r>
        <w:rPr>
          <w:spacing w:val="-2"/>
        </w:rPr>
        <w:t>dates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synthesis</w:t>
      </w:r>
      <w:r>
        <w:rPr>
          <w:spacing w:val="6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revised.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revised dates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completion are: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spacing w:before="161"/>
      </w:pPr>
      <w:r>
        <w:rPr>
          <w:spacing w:val="-1"/>
        </w:rPr>
        <w:t>Theoretical</w:t>
      </w:r>
      <w:r>
        <w:rPr>
          <w:spacing w:val="-3"/>
        </w:rPr>
        <w:t xml:space="preserve"> </w:t>
      </w:r>
      <w:r>
        <w:rPr>
          <w:spacing w:val="-1"/>
        </w:rPr>
        <w:t>synthesis: The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submitted in</w:t>
      </w:r>
      <w:r>
        <w:rPr>
          <w:spacing w:val="-3"/>
        </w:rPr>
        <w:t xml:space="preserve"> </w:t>
      </w:r>
      <w:r>
        <w:rPr>
          <w:spacing w:val="-1"/>
        </w:rPr>
        <w:t>August</w:t>
      </w:r>
      <w:r>
        <w:rPr>
          <w:spacing w:val="1"/>
        </w:rPr>
        <w:t xml:space="preserve"> </w:t>
      </w:r>
      <w:r>
        <w:rPr>
          <w:spacing w:val="-1"/>
        </w:rPr>
        <w:t>2017.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spacing w:before="120"/>
        <w:ind w:right="210" w:hanging="360"/>
      </w:pP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flows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 MDB: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submitted by May</w:t>
      </w:r>
      <w:r>
        <w:rPr>
          <w:spacing w:val="49"/>
        </w:rPr>
        <w:t xml:space="preserve"> </w:t>
      </w:r>
      <w:r>
        <w:rPr>
          <w:spacing w:val="-1"/>
        </w:rPr>
        <w:t>2017 and the</w:t>
      </w:r>
      <w:r>
        <w:rPr>
          <w:spacing w:val="1"/>
        </w:rPr>
        <w:t xml:space="preserve"> </w:t>
      </w:r>
      <w:r>
        <w:rPr>
          <w:spacing w:val="-1"/>
        </w:rPr>
        <w:t>associated publication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mid-year.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spacing w:before="118"/>
        <w:ind w:right="369" w:hanging="360"/>
      </w:pP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threats/foundational</w:t>
      </w:r>
      <w: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paper: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was</w:t>
      </w:r>
      <w:r>
        <w:rPr>
          <w:spacing w:val="46"/>
        </w:rPr>
        <w:t xml:space="preserve"> </w:t>
      </w:r>
      <w:r>
        <w:rPr>
          <w:spacing w:val="-1"/>
        </w:rPr>
        <w:t xml:space="preserve">discussed 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and 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would concentrate</w:t>
      </w:r>
      <w:r>
        <w:rPr>
          <w:spacing w:val="-2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related threats.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Leadership Group believed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</w:p>
    <w:p w:rsidR="00654D8D" w:rsidRDefault="00654D8D">
      <w:pPr>
        <w:sectPr w:rsidR="00654D8D">
          <w:pgSz w:w="11910" w:h="16840"/>
          <w:pgMar w:top="1400" w:right="1340" w:bottom="1740" w:left="1320" w:header="0" w:footer="1543" w:gutter="0"/>
          <w:cols w:space="720"/>
        </w:sectPr>
      </w:pPr>
    </w:p>
    <w:p w:rsidR="00654D8D" w:rsidRDefault="00785206">
      <w:pPr>
        <w:pStyle w:val="BodyText"/>
        <w:spacing w:before="41"/>
        <w:ind w:left="839" w:right="175"/>
      </w:pPr>
      <w:r>
        <w:rPr>
          <w:spacing w:val="-1"/>
        </w:rPr>
        <w:lastRenderedPageBreak/>
        <w:t>Theoretical</w:t>
      </w:r>
      <w:r>
        <w:rPr>
          <w:spacing w:val="-3"/>
        </w:rP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would describe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put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influence </w:t>
      </w:r>
      <w:r>
        <w:t>of</w:t>
      </w:r>
      <w:r>
        <w:rPr>
          <w:spacing w:val="-2"/>
        </w:rPr>
        <w:t xml:space="preserve"> </w:t>
      </w:r>
      <w:r>
        <w:t xml:space="preserve">other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system.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aligns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stressors</w:t>
      </w:r>
      <w:r>
        <w:rPr>
          <w:spacing w:val="53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adapt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summary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 xml:space="preserve">thinking regarding </w:t>
      </w:r>
      <w:r>
        <w:t xml:space="preserve">our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3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e-flows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recommendations</w:t>
      </w:r>
      <w:r>
        <w:t xml:space="preserve"> </w:t>
      </w:r>
      <w:r>
        <w:rPr>
          <w:spacing w:val="-2"/>
        </w:rPr>
        <w:t>regarding</w:t>
      </w:r>
      <w:r>
        <w:rPr>
          <w:spacing w:val="-1"/>
        </w:rPr>
        <w:t xml:space="preserve"> complementary</w:t>
      </w:r>
      <w:r>
        <w:rPr>
          <w:spacing w:val="1"/>
        </w:rPr>
        <w:t xml:space="preserve"> </w:t>
      </w:r>
      <w:r>
        <w:rPr>
          <w:spacing w:val="-1"/>
        </w:rPr>
        <w:t>actions.</w:t>
      </w:r>
      <w:r>
        <w:t xml:space="preserve"> </w:t>
      </w:r>
      <w:r>
        <w:rPr>
          <w:spacing w:val="-1"/>
        </w:rPr>
        <w:t>There</w:t>
      </w:r>
      <w:r>
        <w:rPr>
          <w:spacing w:val="63"/>
        </w:rPr>
        <w:t xml:space="preserve"> </w:t>
      </w:r>
      <w:r>
        <w:rPr>
          <w:spacing w:val="-1"/>
        </w:rPr>
        <w:t>would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introduction referring 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</w:t>
      </w:r>
      <w:r>
        <w:rPr>
          <w:spacing w:val="-1"/>
        </w:rPr>
        <w:t>rent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fish recruitment.</w:t>
      </w:r>
      <w:r>
        <w:rPr>
          <w:spacing w:val="-3"/>
        </w:rPr>
        <w:t xml:space="preserve"> </w:t>
      </w:r>
      <w:r>
        <w:rPr>
          <w:spacing w:val="-1"/>
        </w:rPr>
        <w:t>Consequently,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submitted until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two</w:t>
      </w:r>
      <w:r>
        <w:rPr>
          <w:spacing w:val="6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accepted.</w:t>
      </w:r>
    </w:p>
    <w:p w:rsidR="00654D8D" w:rsidRDefault="00654D8D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3"/>
        <w:numPr>
          <w:ilvl w:val="2"/>
          <w:numId w:val="14"/>
        </w:numPr>
        <w:tabs>
          <w:tab w:val="left" w:pos="2672"/>
        </w:tabs>
        <w:jc w:val="left"/>
        <w:rPr>
          <w:b w:val="0"/>
          <w:bCs w:val="0"/>
          <w:i w:val="0"/>
        </w:rPr>
      </w:pPr>
      <w:bookmarkStart w:id="36" w:name="3.3.2_Component_F2_–_Research_activities"/>
      <w:bookmarkStart w:id="37" w:name="_bookmark14"/>
      <w:bookmarkEnd w:id="36"/>
      <w:bookmarkEnd w:id="37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F2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</w:p>
    <w:p w:rsidR="00654D8D" w:rsidRDefault="00785206">
      <w:pPr>
        <w:spacing w:before="201"/>
        <w:ind w:left="119" w:right="641"/>
        <w:rPr>
          <w:rFonts w:ascii="Calibri" w:eastAsia="Calibri" w:hAnsi="Calibri" w:cs="Calibri"/>
          <w:sz w:val="24"/>
          <w:szCs w:val="24"/>
        </w:rPr>
      </w:pPr>
      <w:bookmarkStart w:id="38" w:name="Activity_F2.1_—_Understanding_the_feedin"/>
      <w:bookmarkEnd w:id="38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Understanding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feeding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requirements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northern</w:t>
      </w:r>
      <w:r>
        <w:rPr>
          <w:rFonts w:ascii="Calibri" w:eastAsia="Calibri" w:hAnsi="Calibri" w:cs="Calibri"/>
          <w:b/>
          <w:bCs/>
          <w:color w:val="548DD4"/>
          <w:spacing w:val="7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Murray-Darling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(Griffith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University)</w:t>
      </w:r>
    </w:p>
    <w:p w:rsidR="00654D8D" w:rsidRDefault="00785206">
      <w:pPr>
        <w:pStyle w:val="BodyText"/>
        <w:spacing w:before="161" w:line="239" w:lineRule="auto"/>
        <w:ind w:left="120" w:right="21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is</w:t>
      </w:r>
      <w:r>
        <w:t xml:space="preserve"> </w:t>
      </w:r>
      <w:r>
        <w:rPr>
          <w:spacing w:val="-1"/>
        </w:rPr>
        <w:t>unchanged</w:t>
      </w:r>
      <w:r>
        <w:rPr>
          <w:spacing w:val="-3"/>
        </w:rPr>
        <w:t xml:space="preserve"> </w:t>
      </w:r>
      <w:r>
        <w:rPr>
          <w:spacing w:val="-1"/>
        </w:rPr>
        <w:t>apart</w:t>
      </w:r>
      <w:r>
        <w:rPr>
          <w:spacing w:val="1"/>
        </w:rPr>
        <w:t xml:space="preserve"> </w:t>
      </w:r>
      <w:r>
        <w:rPr>
          <w:spacing w:val="-1"/>
        </w:rPr>
        <w:t>from clarification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relationship between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DSITI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doing.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described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joint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rather,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complement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 DSITI.</w:t>
      </w:r>
    </w:p>
    <w:p w:rsidR="00654D8D" w:rsidRDefault="00654D8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 w:right="369"/>
        <w:rPr>
          <w:rFonts w:ascii="Calibri" w:eastAsia="Calibri" w:hAnsi="Calibri" w:cs="Calibri"/>
          <w:sz w:val="24"/>
          <w:szCs w:val="24"/>
        </w:rPr>
      </w:pPr>
      <w:bookmarkStart w:id="39" w:name="Activity_F2.2_—_Examination_of_the_relat"/>
      <w:bookmarkEnd w:id="3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Examination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relationship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density,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temperature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8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early-life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stage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growth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survival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(MDFRC)</w:t>
      </w:r>
    </w:p>
    <w:p w:rsidR="00654D8D" w:rsidRDefault="00785206">
      <w:pPr>
        <w:pStyle w:val="BodyText"/>
        <w:spacing w:before="158"/>
        <w:ind w:left="120"/>
      </w:pPr>
      <w:r>
        <w:rPr>
          <w:spacing w:val="-1"/>
        </w:rPr>
        <w:t>Unchanged</w:t>
      </w:r>
    </w:p>
    <w:p w:rsidR="00654D8D" w:rsidRDefault="00654D8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19" w:right="184"/>
        <w:rPr>
          <w:rFonts w:ascii="Calibri" w:eastAsia="Calibri" w:hAnsi="Calibri" w:cs="Calibri"/>
          <w:sz w:val="24"/>
          <w:szCs w:val="24"/>
        </w:rPr>
      </w:pPr>
      <w:bookmarkStart w:id="40" w:name="Activity_F2.3_—_Multi-scale_assessment_o"/>
      <w:bookmarkEnd w:id="4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Multi-scale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assessment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spatial heterogeneity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thermal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7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nutritional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landscape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CSU).</w:t>
      </w:r>
    </w:p>
    <w:p w:rsidR="00654D8D" w:rsidRDefault="00785206">
      <w:pPr>
        <w:pStyle w:val="BodyText"/>
        <w:spacing w:before="158"/>
        <w:ind w:left="120"/>
      </w:pPr>
      <w:r>
        <w:rPr>
          <w:spacing w:val="-1"/>
        </w:rPr>
        <w:t>Unchanged</w:t>
      </w:r>
    </w:p>
    <w:p w:rsidR="00654D8D" w:rsidRDefault="00654D8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19" w:right="184"/>
        <w:rPr>
          <w:rFonts w:ascii="Calibri" w:eastAsia="Calibri" w:hAnsi="Calibri" w:cs="Calibri"/>
          <w:sz w:val="24"/>
          <w:szCs w:val="24"/>
        </w:rPr>
      </w:pPr>
      <w:bookmarkStart w:id="41" w:name="Activity_F2.3.1_—_Comparison_of_the_ther"/>
      <w:bookmarkEnd w:id="4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Comparison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thermal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nutritional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regimes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among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main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channel</w:t>
      </w:r>
      <w:r>
        <w:rPr>
          <w:rFonts w:ascii="Calibri" w:eastAsia="Calibri" w:hAnsi="Calibri" w:cs="Calibri"/>
          <w:b/>
          <w:bCs/>
          <w:color w:val="548DD4"/>
          <w:spacing w:val="8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floodplain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patches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19" w:right="184"/>
        <w:rPr>
          <w:rFonts w:ascii="Calibri" w:eastAsia="Calibri" w:hAnsi="Calibri" w:cs="Calibri"/>
          <w:sz w:val="24"/>
          <w:szCs w:val="24"/>
        </w:rPr>
      </w:pPr>
      <w:bookmarkStart w:id="42" w:name="Activity_F2.3.2—_Examination_of_variabil"/>
      <w:bookmarkEnd w:id="4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F2.3.2—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Examination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variability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abundance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8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river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segment,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reach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riverscape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scales</w:t>
      </w:r>
    </w:p>
    <w:p w:rsidR="00654D8D" w:rsidRDefault="00785206">
      <w:pPr>
        <w:pStyle w:val="BodyText"/>
        <w:spacing w:before="158"/>
        <w:ind w:left="120" w:right="21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approach that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undertaken for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has</w:t>
      </w:r>
      <w:r>
        <w:t xml:space="preserve"> </w:t>
      </w:r>
      <w:r>
        <w:rPr>
          <w:spacing w:val="-1"/>
        </w:rPr>
        <w:t>changed significantly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consequently,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</w:t>
      </w:r>
      <w:r>
        <w:rPr>
          <w:spacing w:val="-1"/>
        </w:rPr>
        <w:t>entitled</w:t>
      </w:r>
      <w:r>
        <w:rPr>
          <w:spacing w:val="-3"/>
        </w:rPr>
        <w:t xml:space="preserve"> </w:t>
      </w:r>
      <w:r>
        <w:rPr>
          <w:spacing w:val="-1"/>
        </w:rPr>
        <w:t xml:space="preserve">‘Identification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optimal</w:t>
      </w:r>
      <w:r>
        <w:rPr>
          <w:spacing w:val="-3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and nutritional</w:t>
      </w:r>
      <w:r>
        <w:rPr>
          <w:spacing w:val="-3"/>
        </w:rPr>
        <w:t xml:space="preserve"> </w:t>
      </w:r>
      <w:r>
        <w:rPr>
          <w:spacing w:val="-1"/>
        </w:rPr>
        <w:t>zones,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74"/>
        </w:rPr>
        <w:t xml:space="preserve"> </w:t>
      </w:r>
      <w:r>
        <w:rPr>
          <w:spacing w:val="-1"/>
        </w:rPr>
        <w:t>which they</w:t>
      </w:r>
      <w:r>
        <w:rPr>
          <w:spacing w:val="1"/>
        </w:rPr>
        <w:t xml:space="preserve"> </w:t>
      </w:r>
      <w:r>
        <w:rPr>
          <w:spacing w:val="-1"/>
        </w:rPr>
        <w:t xml:space="preserve">function within </w:t>
      </w:r>
      <w:r>
        <w:t xml:space="preserve">a </w:t>
      </w:r>
      <w:r>
        <w:rPr>
          <w:spacing w:val="-1"/>
        </w:rPr>
        <w:t>lowland river</w:t>
      </w:r>
      <w:r>
        <w:rPr>
          <w:spacing w:val="-2"/>
        </w:rPr>
        <w:t xml:space="preserve"> </w:t>
      </w:r>
      <w:r>
        <w:rPr>
          <w:spacing w:val="-1"/>
        </w:rPr>
        <w:t>system’.</w:t>
      </w:r>
      <w:r>
        <w:t xml:space="preserve"> </w:t>
      </w:r>
      <w:r>
        <w:rPr>
          <w:spacing w:val="-2"/>
        </w:rPr>
        <w:t>Rather</w:t>
      </w:r>
      <w:r>
        <w:t xml:space="preserve"> </w:t>
      </w:r>
      <w:r>
        <w:rPr>
          <w:spacing w:val="-1"/>
        </w:rPr>
        <w:t xml:space="preserve">than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sampling design being based </w:t>
      </w:r>
      <w:r>
        <w:t>on</w:t>
      </w:r>
      <w:r>
        <w:rPr>
          <w:spacing w:val="75"/>
        </w:rPr>
        <w:t xml:space="preserve"> </w:t>
      </w:r>
      <w:r>
        <w:rPr>
          <w:spacing w:val="-1"/>
        </w:rPr>
        <w:t>arbitrary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(reach,</w:t>
      </w:r>
      <w:r>
        <w:t xml:space="preserve"> </w:t>
      </w:r>
      <w:r>
        <w:rPr>
          <w:spacing w:val="-1"/>
        </w:rPr>
        <w:t>segment</w:t>
      </w:r>
      <w:r>
        <w:rPr>
          <w:spacing w:val="1"/>
        </w:rPr>
        <w:t xml:space="preserve"> </w:t>
      </w:r>
      <w:r>
        <w:rPr>
          <w:spacing w:val="-1"/>
        </w:rPr>
        <w:t>and riverscape</w:t>
      </w:r>
      <w:r>
        <w:rPr>
          <w:spacing w:val="-2"/>
        </w:rPr>
        <w:t xml:space="preserve"> </w:t>
      </w:r>
      <w:r>
        <w:rPr>
          <w:spacing w:val="-1"/>
        </w:rPr>
        <w:t>scales),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 will</w:t>
      </w:r>
      <w:r>
        <w:rPr>
          <w:spacing w:val="-3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testing hypotheses</w:t>
      </w:r>
      <w:r>
        <w:t xml:space="preserve"> </w:t>
      </w:r>
      <w:r>
        <w:rPr>
          <w:spacing w:val="-2"/>
        </w:rPr>
        <w:t>regarding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location and scale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rPr>
          <w:spacing w:val="-3"/>
        </w:rPr>
        <w:t xml:space="preserve"> </w:t>
      </w:r>
      <w:r>
        <w:rPr>
          <w:spacing w:val="-1"/>
        </w:rPr>
        <w:t>zones.</w:t>
      </w:r>
    </w:p>
    <w:p w:rsidR="00654D8D" w:rsidRDefault="00785206">
      <w:pPr>
        <w:pStyle w:val="BodyText"/>
        <w:spacing w:before="161"/>
        <w:ind w:right="21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existing river</w:t>
      </w:r>
      <w:r>
        <w:rPr>
          <w:spacing w:val="-2"/>
        </w:rPr>
        <w:t xml:space="preserve"> </w:t>
      </w:r>
      <w:r>
        <w:rPr>
          <w:spacing w:val="-1"/>
        </w:rPr>
        <w:t>ecosystem models</w:t>
      </w:r>
      <w:r>
        <w:t xml:space="preserve"> </w:t>
      </w:r>
      <w:r>
        <w:rPr>
          <w:spacing w:val="-1"/>
        </w:rPr>
        <w:t>which 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explain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65"/>
        </w:rPr>
        <w:t xml:space="preserve"> </w:t>
      </w:r>
      <w:r>
        <w:rPr>
          <w:spacing w:val="-1"/>
        </w:rPr>
        <w:t>(C),</w:t>
      </w:r>
      <w: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nutrients</w:t>
      </w:r>
      <w:r>
        <w:rPr>
          <w:spacing w:val="-2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P)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storage,</w:t>
      </w:r>
      <w: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transformation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52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ecosystems.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-1"/>
        </w:rPr>
        <w:t>Continuum</w:t>
      </w:r>
      <w:r>
        <w:rPr>
          <w:spacing w:val="1"/>
        </w:rPr>
        <w:t xml:space="preserve"> </w:t>
      </w:r>
      <w:r>
        <w:rPr>
          <w:spacing w:val="-1"/>
        </w:rPr>
        <w:t>Concept,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Serial</w:t>
      </w:r>
      <w:r>
        <w:rPr>
          <w:spacing w:val="66"/>
        </w:rPr>
        <w:t xml:space="preserve"> </w:t>
      </w:r>
      <w:r>
        <w:rPr>
          <w:spacing w:val="-1"/>
        </w:rPr>
        <w:t>Discontinuity Concept,</w:t>
      </w:r>
      <w:r>
        <w:t xml:space="preserve"> </w:t>
      </w:r>
      <w:r>
        <w:rPr>
          <w:spacing w:val="-2"/>
        </w:rPr>
        <w:t xml:space="preserve">the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Pulse</w:t>
      </w:r>
      <w:r>
        <w:rPr>
          <w:spacing w:val="-2"/>
        </w:rPr>
        <w:t xml:space="preserve"> </w:t>
      </w:r>
      <w:r>
        <w:rPr>
          <w:spacing w:val="-1"/>
        </w:rPr>
        <w:t>Concept,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Riverine</w:t>
      </w:r>
      <w:r>
        <w:rPr>
          <w:spacing w:val="-2"/>
        </w:rPr>
        <w:t xml:space="preserve"> </w:t>
      </w:r>
      <w:r>
        <w:rPr>
          <w:spacing w:val="-1"/>
        </w:rPr>
        <w:t>Productivity Model,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Riverine</w:t>
      </w:r>
      <w:r>
        <w:rPr>
          <w:spacing w:val="73"/>
        </w:rPr>
        <w:t xml:space="preserve"> </w:t>
      </w:r>
      <w:r>
        <w:rPr>
          <w:spacing w:val="-1"/>
        </w:rPr>
        <w:t>Ecosystem Synthesis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Wave</w:t>
      </w:r>
      <w:r>
        <w:rPr>
          <w:spacing w:val="-2"/>
        </w:rPr>
        <w:t xml:space="preserve"> </w:t>
      </w:r>
      <w:r>
        <w:rPr>
          <w:spacing w:val="-1"/>
        </w:rPr>
        <w:t>Concept.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 synthesised as</w:t>
      </w:r>
      <w:r>
        <w:rPr>
          <w:spacing w:val="69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rPr>
          <w:spacing w:val="-3"/>
        </w:rPr>
        <w:t xml:space="preserve"> </w:t>
      </w:r>
      <w:r>
        <w:rPr>
          <w:spacing w:val="-1"/>
        </w:rPr>
        <w:t>Work.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existing models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regarding</w:t>
      </w:r>
      <w:r>
        <w:rPr>
          <w:spacing w:val="45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nutrient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carbon</w:t>
      </w:r>
      <w:r>
        <w:rPr>
          <w:spacing w:val="-1"/>
        </w:rPr>
        <w:t xml:space="preserve"> concentration and retention within </w:t>
      </w:r>
      <w:r>
        <w:rPr>
          <w:spacing w:val="-2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systems.</w:t>
      </w:r>
      <w:r>
        <w:rPr>
          <w:spacing w:val="-3"/>
        </w:rPr>
        <w:t xml:space="preserve"> </w:t>
      </w:r>
      <w:r>
        <w:rPr>
          <w:spacing w:val="-1"/>
        </w:rPr>
        <w:t>Gi</w:t>
      </w:r>
      <w:r>
        <w:rPr>
          <w:spacing w:val="-1"/>
        </w:rPr>
        <w:t>ven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underpinning concentration and enrichment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believed to operate</w:t>
      </w:r>
      <w:r>
        <w:rPr>
          <w:spacing w:val="1"/>
        </w:rP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42"/>
        </w:rPr>
        <w:t xml:space="preserve"> </w:t>
      </w:r>
      <w:r>
        <w:rPr>
          <w:spacing w:val="-1"/>
        </w:rPr>
        <w:t>scales,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zones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 vary in scale.</w:t>
      </w:r>
      <w:r>
        <w:t xml:space="preserve"> </w:t>
      </w:r>
      <w:r>
        <w:rPr>
          <w:spacing w:val="-1"/>
        </w:rPr>
        <w:t>Consequently</w:t>
      </w:r>
      <w:r>
        <w:rPr>
          <w:spacing w:val="1"/>
        </w:rPr>
        <w:t xml:space="preserve"> </w:t>
      </w:r>
      <w:r>
        <w:rPr>
          <w:spacing w:val="-2"/>
        </w:rPr>
        <w:t>identification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Activity.</w:t>
      </w:r>
    </w:p>
    <w:p w:rsidR="00654D8D" w:rsidRDefault="00654D8D">
      <w:p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785206">
      <w:pPr>
        <w:pStyle w:val="BodyText"/>
        <w:spacing w:before="41"/>
        <w:ind w:left="120"/>
      </w:pPr>
      <w:r>
        <w:rPr>
          <w:spacing w:val="-1"/>
        </w:rPr>
        <w:lastRenderedPageBreak/>
        <w:t>This</w:t>
      </w:r>
      <w:r>
        <w:t xml:space="preserve"> </w:t>
      </w:r>
      <w:r>
        <w:rPr>
          <w:spacing w:val="-1"/>
        </w:rPr>
        <w:t>approach represents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rPr>
          <w:spacing w:val="-1"/>
        </w:rPr>
        <w:t>because: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spacing w:before="159"/>
        <w:ind w:right="634" w:hanging="360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which processes</w:t>
      </w:r>
      <w:r>
        <w:t xml:space="preserve"> </w:t>
      </w:r>
      <w:r>
        <w:rPr>
          <w:spacing w:val="-1"/>
        </w:rPr>
        <w:t>underpinning recruitment</w:t>
      </w:r>
      <w:r>
        <w:rPr>
          <w:spacing w:val="-2"/>
        </w:rPr>
        <w:t xml:space="preserve"> </w:t>
      </w:r>
      <w:r>
        <w:rPr>
          <w:spacing w:val="-1"/>
        </w:rPr>
        <w:t>occur,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rPr>
          <w:spacing w:val="56"/>
        </w:rPr>
        <w:t xml:space="preserve"> </w:t>
      </w:r>
      <w:r>
        <w:rPr>
          <w:spacing w:val="-1"/>
        </w:rPr>
        <w:t>arbitrary</w:t>
      </w:r>
      <w:r>
        <w:rPr>
          <w:spacing w:val="1"/>
        </w:rPr>
        <w:t xml:space="preserve"> </w:t>
      </w:r>
      <w:r>
        <w:rPr>
          <w:spacing w:val="-1"/>
        </w:rPr>
        <w:t>scales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ind w:right="463" w:hanging="360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firmly</w:t>
      </w:r>
      <w:r>
        <w:rPr>
          <w:spacing w:val="1"/>
        </w:rPr>
        <w:t xml:space="preserve"> </w:t>
      </w:r>
      <w:r>
        <w:rPr>
          <w:spacing w:val="-1"/>
        </w:rPr>
        <w:t>based in existing</w:t>
      </w:r>
      <w:r>
        <w:rPr>
          <w:spacing w:val="-3"/>
        </w:rPr>
        <w:t xml:space="preserve"> </w:t>
      </w:r>
      <w:r>
        <w:rPr>
          <w:spacing w:val="-1"/>
        </w:rPr>
        <w:t>theory</w:t>
      </w:r>
      <w:r>
        <w:rPr>
          <w:spacing w:val="1"/>
        </w:rPr>
        <w:t xml:space="preserve"> </w:t>
      </w:r>
      <w:r>
        <w:rPr>
          <w:spacing w:val="-1"/>
        </w:rPr>
        <w:t>and science</w:t>
      </w:r>
      <w:r>
        <w:rPr>
          <w:spacing w:val="-2"/>
        </w:rPr>
        <w:t xml:space="preserve"> </w:t>
      </w:r>
      <w:r>
        <w:rPr>
          <w:spacing w:val="-1"/>
        </w:rPr>
        <w:t>regarding river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functioning and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rPr>
          <w:spacing w:val="-3"/>
        </w:rPr>
        <w:t xml:space="preserve"> </w:t>
      </w:r>
      <w:r>
        <w:rPr>
          <w:spacing w:val="-1"/>
        </w:rPr>
        <w:t>Stage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1"/>
        </w:tabs>
        <w:ind w:right="463" w:hanging="360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aspects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developed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Stage.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 w:right="127"/>
        <w:rPr>
          <w:rFonts w:ascii="Calibri" w:eastAsia="Calibri" w:hAnsi="Calibri" w:cs="Calibri"/>
          <w:sz w:val="24"/>
          <w:szCs w:val="24"/>
        </w:rPr>
      </w:pPr>
      <w:bookmarkStart w:id="43" w:name="Activity_F2.3.3_—_Preliminary_assessment"/>
      <w:bookmarkEnd w:id="4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Preliminary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assessment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influence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structural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prey</w:t>
      </w:r>
      <w:r>
        <w:rPr>
          <w:rFonts w:ascii="Calibri" w:eastAsia="Calibri" w:hAnsi="Calibri" w:cs="Calibri"/>
          <w:b/>
          <w:bCs/>
          <w:color w:val="548DD4"/>
          <w:spacing w:val="8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composition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19" w:right="127"/>
        <w:rPr>
          <w:rFonts w:ascii="Calibri" w:eastAsia="Calibri" w:hAnsi="Calibri" w:cs="Calibri"/>
          <w:sz w:val="24"/>
          <w:szCs w:val="24"/>
        </w:rPr>
      </w:pPr>
      <w:bookmarkStart w:id="44" w:name="Activity_F2.4_—_Investigating_the_relati"/>
      <w:bookmarkEnd w:id="4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F2.4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Investigating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relationship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flow,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structural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habitat,</w:t>
      </w:r>
      <w:r>
        <w:rPr>
          <w:rFonts w:ascii="Calibri" w:eastAsia="Calibri" w:hAnsi="Calibri" w:cs="Calibri"/>
          <w:b/>
          <w:bCs/>
          <w:color w:val="548DD4"/>
          <w:spacing w:val="8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hydrodynamics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patterns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settlement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retention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(CSU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MDFRC).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19" w:right="184"/>
        <w:rPr>
          <w:rFonts w:ascii="Calibri" w:eastAsia="Calibri" w:hAnsi="Calibri" w:cs="Calibri"/>
          <w:sz w:val="24"/>
          <w:szCs w:val="24"/>
        </w:rPr>
      </w:pPr>
      <w:bookmarkStart w:id="45" w:name="Activity_F2.5_-—_Basin-scale_population_"/>
      <w:bookmarkEnd w:id="4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F2.5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-—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Basin-scale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population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dynamics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golden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perch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cod: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relating</w:t>
      </w:r>
      <w:r>
        <w:rPr>
          <w:rFonts w:ascii="Calibri" w:eastAsia="Calibri" w:hAnsi="Calibri" w:cs="Calibri"/>
          <w:b/>
          <w:bCs/>
          <w:color w:val="548DD4"/>
          <w:spacing w:val="6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provenance,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movement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Murray-Darling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(SARDI).</w:t>
      </w:r>
    </w:p>
    <w:p w:rsidR="00654D8D" w:rsidRDefault="00785206">
      <w:pPr>
        <w:pStyle w:val="BodyText"/>
        <w:spacing w:before="160" w:line="239" w:lineRule="auto"/>
        <w:ind w:right="210"/>
      </w:pP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 xml:space="preserve">planning </w:t>
      </w:r>
      <w:r>
        <w:rPr>
          <w:spacing w:val="-2"/>
        </w:rPr>
        <w:t>following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$100,000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reduction for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has</w:t>
      </w:r>
      <w:r>
        <w:rPr>
          <w:spacing w:val="-2"/>
        </w:rPr>
        <w:t xml:space="preserve"> </w:t>
      </w:r>
      <w:r>
        <w:rPr>
          <w:spacing w:val="-1"/>
        </w:rPr>
        <w:t>suggested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8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undertake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proposed in 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project</w:t>
      </w:r>
      <w:r>
        <w:rPr>
          <w:spacing w:val="47"/>
        </w:rPr>
        <w:t xml:space="preserve"> </w:t>
      </w:r>
      <w:r>
        <w:rPr>
          <w:spacing w:val="-1"/>
        </w:rPr>
        <w:t>description.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detailed project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and associated budget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developed 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to what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plan will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modified.</w:t>
      </w:r>
      <w:r>
        <w:t xml:space="preserve"> A </w:t>
      </w:r>
      <w:r>
        <w:rPr>
          <w:spacing w:val="-1"/>
        </w:rPr>
        <w:t>detailed project</w:t>
      </w:r>
      <w:r>
        <w:rPr>
          <w:spacing w:val="-2"/>
        </w:rPr>
        <w:t xml:space="preserve"> </w:t>
      </w:r>
      <w:r>
        <w:rPr>
          <w:spacing w:val="-1"/>
        </w:rPr>
        <w:t>plan and budget</w:t>
      </w:r>
      <w:r>
        <w:rPr>
          <w:spacing w:val="59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produced until: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0"/>
        </w:tabs>
        <w:spacing w:before="161" w:line="279" w:lineRule="exact"/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 xml:space="preserve">has </w:t>
      </w:r>
      <w:r>
        <w:rPr>
          <w:spacing w:val="-1"/>
        </w:rPr>
        <w:t>met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sites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>to which water</w:t>
      </w:r>
      <w:r>
        <w:rPr>
          <w:spacing w:val="-2"/>
        </w:rPr>
        <w:t xml:space="preserve"> </w:t>
      </w:r>
      <w:r>
        <w:rPr>
          <w:spacing w:val="-1"/>
        </w:rPr>
        <w:t>chemistry varies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Murray-Darling Basin.</w:t>
      </w:r>
    </w:p>
    <w:p w:rsidR="00654D8D" w:rsidRDefault="00785206">
      <w:pPr>
        <w:pStyle w:val="BodyText"/>
        <w:spacing w:before="161" w:line="276" w:lineRule="auto"/>
        <w:ind w:right="216"/>
      </w:pPr>
      <w:r>
        <w:rPr>
          <w:spacing w:val="-1"/>
        </w:rPr>
        <w:t>Consequently,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1"/>
        </w:rPr>
        <w:t>in two stages.</w:t>
      </w:r>
      <w: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planning and preliminary</w:t>
      </w:r>
      <w:r>
        <w:rPr>
          <w:spacing w:val="56"/>
        </w:rPr>
        <w:t xml:space="preserve"> </w:t>
      </w:r>
      <w:r>
        <w:rPr>
          <w:spacing w:val="-1"/>
        </w:rPr>
        <w:t>analyses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samples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completed by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2017 and Stage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49"/>
        </w:rPr>
        <w:t xml:space="preserve"> </w:t>
      </w:r>
      <w:r>
        <w:rPr>
          <w:spacing w:val="-1"/>
        </w:rPr>
        <w:t>and analysis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otoliths.</w:t>
      </w:r>
      <w: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collaboration</w:t>
      </w:r>
      <w:r>
        <w:rPr>
          <w:spacing w:val="-3"/>
        </w:rPr>
        <w:t xml:space="preserve"> </w:t>
      </w:r>
      <w:r>
        <w:rPr>
          <w:spacing w:val="-1"/>
        </w:rPr>
        <w:t>with CEWO</w:t>
      </w:r>
      <w: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57"/>
        </w:rPr>
        <w:t xml:space="preserve"> </w:t>
      </w:r>
      <w:r>
        <w:rPr>
          <w:spacing w:val="-1"/>
        </w:rPr>
        <w:t>sampling in Autumn</w:t>
      </w:r>
      <w:r>
        <w:rPr>
          <w:spacing w:val="-3"/>
        </w:rPr>
        <w:t xml:space="preserve"> </w:t>
      </w:r>
      <w:r>
        <w:rPr>
          <w:spacing w:val="-1"/>
        </w:rPr>
        <w:t>2018.</w:t>
      </w:r>
      <w:r>
        <w:rPr>
          <w:spacing w:val="47"/>
        </w:rP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2"/>
        </w:rPr>
        <w:t>comprise: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0"/>
        </w:tabs>
        <w:spacing w:before="3" w:line="237" w:lineRule="auto"/>
        <w:ind w:left="839" w:right="242" w:hanging="360"/>
      </w:pPr>
      <w:r>
        <w:rPr>
          <w:spacing w:val="-1"/>
        </w:rPr>
        <w:t>Sr 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existing </w:t>
      </w:r>
      <w:r>
        <w:rPr>
          <w:spacing w:val="-2"/>
        </w:rPr>
        <w:t xml:space="preserve">northern </w:t>
      </w:r>
      <w:r>
        <w:rPr>
          <w:spacing w:val="-1"/>
        </w:rPr>
        <w:t>Basin water</w:t>
      </w:r>
      <w:r>
        <w:rPr>
          <w:spacing w:val="-2"/>
        </w:rPr>
        <w:t xml:space="preserve"> </w:t>
      </w:r>
      <w:r>
        <w:rPr>
          <w:spacing w:val="-1"/>
        </w:rPr>
        <w:t>samples: Conduct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</w:rPr>
        <w:t>87</w:t>
      </w:r>
      <w:r>
        <w:rPr>
          <w:spacing w:val="-1"/>
        </w:rPr>
        <w:t>Sr:</w:t>
      </w:r>
      <w:r>
        <w:rPr>
          <w:spacing w:val="-1"/>
          <w:position w:val="8"/>
          <w:sz w:val="14"/>
        </w:rPr>
        <w:t>86</w:t>
      </w:r>
      <w:r>
        <w:rPr>
          <w:spacing w:val="-1"/>
        </w:rPr>
        <w:t>Sr analysis</w:t>
      </w:r>
      <w:r>
        <w:t xml:space="preserve"> of</w:t>
      </w:r>
      <w:r>
        <w:rPr>
          <w:spacing w:val="-2"/>
        </w:rPr>
        <w:t xml:space="preserve"> </w:t>
      </w:r>
      <w:r>
        <w:t>~40</w:t>
      </w:r>
      <w:r>
        <w:rPr>
          <w:spacing w:val="-1"/>
        </w:rPr>
        <w:t xml:space="preserve"> water</w:t>
      </w:r>
      <w:r>
        <w:rPr>
          <w:spacing w:val="75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 xml:space="preserve">collected in </w:t>
      </w:r>
      <w:r>
        <w:rPr>
          <w:spacing w:val="-2"/>
        </w:rPr>
        <w:t>2015/16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2016/17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rive</w:t>
      </w:r>
      <w:r>
        <w:rPr>
          <w:spacing w:val="-1"/>
        </w:rPr>
        <w:t>rs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59"/>
        </w:rPr>
        <w:t xml:space="preserve"> </w:t>
      </w:r>
      <w:r>
        <w:rPr>
          <w:spacing w:val="-1"/>
        </w:rPr>
        <w:t>spatio-temporal</w:t>
      </w:r>
      <w:r>
        <w:rPr>
          <w:spacing w:val="-4"/>
        </w:rPr>
        <w:t xml:space="preserve"> </w:t>
      </w:r>
      <w:r>
        <w:rPr>
          <w:spacing w:val="-1"/>
        </w:rPr>
        <w:t>variability in water</w:t>
      </w:r>
      <w:r>
        <w:rPr>
          <w:spacing w:val="-2"/>
        </w:rPr>
        <w:t xml:space="preserve"> </w:t>
      </w:r>
      <w:r>
        <w:rPr>
          <w:spacing w:val="-1"/>
          <w:position w:val="8"/>
          <w:sz w:val="14"/>
        </w:rPr>
        <w:t>87</w:t>
      </w:r>
      <w:r>
        <w:rPr>
          <w:spacing w:val="-1"/>
        </w:rPr>
        <w:t>Sr:</w:t>
      </w:r>
      <w:r>
        <w:rPr>
          <w:spacing w:val="-1"/>
          <w:position w:val="8"/>
          <w:sz w:val="14"/>
        </w:rPr>
        <w:t>86</w:t>
      </w:r>
      <w:r>
        <w:rPr>
          <w:spacing w:val="-1"/>
        </w:rPr>
        <w:t>Sr as</w:t>
      </w:r>
      <w:r>
        <w:t xml:space="preserve"> a </w:t>
      </w:r>
      <w:r>
        <w:rPr>
          <w:spacing w:val="-1"/>
        </w:rPr>
        <w:t>precursor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fish otolith</w:t>
      </w:r>
      <w:r>
        <w:rPr>
          <w:spacing w:val="-3"/>
        </w:rPr>
        <w:t xml:space="preserve"> 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investigations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0"/>
        </w:tabs>
        <w:spacing w:before="1"/>
        <w:ind w:left="839" w:right="463" w:hanging="360"/>
      </w:pP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 xml:space="preserve">Planning </w:t>
      </w:r>
      <w:r>
        <w:rPr>
          <w:spacing w:val="-2"/>
        </w:rPr>
        <w:t>Workshop:</w:t>
      </w:r>
      <w:r>
        <w:rPr>
          <w:spacing w:val="1"/>
        </w:rP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rPr>
          <w:spacing w:val="69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design and contemporary</w:t>
      </w:r>
      <w:r>
        <w:rPr>
          <w:spacing w:val="1"/>
        </w:rPr>
        <w:t xml:space="preserve"> </w:t>
      </w:r>
      <w:r>
        <w:rPr>
          <w:spacing w:val="-1"/>
        </w:rPr>
        <w:t>field projects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can</w:t>
      </w:r>
      <w:r>
        <w:rPr>
          <w:spacing w:val="-1"/>
        </w:rPr>
        <w:t xml:space="preserve"> contribute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Stage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2"/>
        </w:rPr>
        <w:t>project</w:t>
      </w:r>
    </w:p>
    <w:p w:rsidR="00654D8D" w:rsidRDefault="00785206">
      <w:pPr>
        <w:pStyle w:val="BodyText"/>
        <w:numPr>
          <w:ilvl w:val="2"/>
          <w:numId w:val="15"/>
        </w:numPr>
        <w:tabs>
          <w:tab w:val="left" w:pos="840"/>
        </w:tabs>
        <w:ind w:left="839" w:right="216" w:hanging="360"/>
      </w:pPr>
      <w:r>
        <w:rPr>
          <w:spacing w:val="-1"/>
        </w:rPr>
        <w:t>revision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Plan:</w:t>
      </w:r>
      <w:r>
        <w:rPr>
          <w:spacing w:val="-4"/>
        </w:rPr>
        <w:t xml:space="preserve"> </w:t>
      </w:r>
      <w:r>
        <w:rPr>
          <w:spacing w:val="-1"/>
        </w:rPr>
        <w:t>Revise</w:t>
      </w:r>
      <w:r>
        <w:rPr>
          <w:spacing w:val="1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(including budget)</w:t>
      </w:r>
      <w:r>
        <w:rPr>
          <w:spacing w:val="1"/>
        </w:rPr>
        <w:t xml:space="preserve"> </w:t>
      </w:r>
      <w:r>
        <w:rPr>
          <w:spacing w:val="-1"/>
        </w:rPr>
        <w:t>in light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69"/>
        </w:rPr>
        <w:t xml:space="preserve"> </w:t>
      </w:r>
      <w:r>
        <w:rPr>
          <w:spacing w:val="-1"/>
        </w:rPr>
        <w:t>and available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($400K).</w:t>
      </w:r>
    </w:p>
    <w:p w:rsidR="00654D8D" w:rsidRDefault="00654D8D">
      <w:p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785206">
      <w:pPr>
        <w:pStyle w:val="Heading3"/>
        <w:numPr>
          <w:ilvl w:val="2"/>
          <w:numId w:val="14"/>
        </w:numPr>
        <w:tabs>
          <w:tab w:val="left" w:pos="2672"/>
        </w:tabs>
        <w:spacing w:before="41"/>
        <w:ind w:right="634"/>
        <w:jc w:val="left"/>
        <w:rPr>
          <w:b w:val="0"/>
          <w:bCs w:val="0"/>
          <w:i w:val="0"/>
        </w:rPr>
      </w:pPr>
      <w:bookmarkStart w:id="46" w:name="3.3.3_Component_F3_–_Swimming_capacity,_"/>
      <w:bookmarkStart w:id="47" w:name="_bookmark15"/>
      <w:bookmarkEnd w:id="46"/>
      <w:bookmarkEnd w:id="47"/>
      <w:r>
        <w:rPr>
          <w:spacing w:val="-1"/>
        </w:rPr>
        <w:lastRenderedPageBreak/>
        <w:t>Component</w:t>
      </w:r>
      <w:r>
        <w:rPr>
          <w:spacing w:val="-5"/>
        </w:rPr>
        <w:t xml:space="preserve"> </w:t>
      </w:r>
      <w:r>
        <w:t>F3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Swimming</w:t>
      </w:r>
      <w:r>
        <w:rPr>
          <w:spacing w:val="-3"/>
        </w:rPr>
        <w:t xml:space="preserve"> </w:t>
      </w:r>
      <w:r>
        <w:rPr>
          <w:spacing w:val="-1"/>
        </w:rPr>
        <w:t>capacity,</w:t>
      </w:r>
      <w:r>
        <w:rPr>
          <w:spacing w:val="-3"/>
        </w:rPr>
        <w:t xml:space="preserve"> </w:t>
      </w:r>
      <w:r>
        <w:rPr>
          <w:spacing w:val="-1"/>
        </w:rPr>
        <w:t>settlement</w:t>
      </w:r>
      <w:r>
        <w:rPr>
          <w:spacing w:val="-4"/>
        </w:rPr>
        <w:t xml:space="preserve"> </w:t>
      </w:r>
      <w:r>
        <w:rPr>
          <w:spacing w:val="-1"/>
        </w:rPr>
        <w:t>cues</w:t>
      </w:r>
      <w:r>
        <w:rPr>
          <w:spacing w:val="-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environmental tolerances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stages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Murray-</w:t>
      </w:r>
      <w:r>
        <w:rPr>
          <w:spacing w:val="53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fishes</w:t>
      </w:r>
      <w:r>
        <w:rPr>
          <w:spacing w:val="-5"/>
        </w:rPr>
        <w:t xml:space="preserve"> </w:t>
      </w:r>
      <w:r>
        <w:rPr>
          <w:spacing w:val="-1"/>
        </w:rPr>
        <w:t>(student</w:t>
      </w:r>
      <w:r>
        <w:rPr>
          <w:spacing w:val="-3"/>
        </w:rPr>
        <w:t xml:space="preserve"> </w:t>
      </w:r>
      <w:r>
        <w:rPr>
          <w:spacing w:val="-1"/>
        </w:rPr>
        <w:t>projects)</w:t>
      </w:r>
    </w:p>
    <w:p w:rsidR="00654D8D" w:rsidRDefault="00785206">
      <w:pPr>
        <w:spacing w:before="201"/>
        <w:ind w:left="119" w:right="184"/>
        <w:rPr>
          <w:rFonts w:ascii="Calibri" w:eastAsia="Calibri" w:hAnsi="Calibri" w:cs="Calibri"/>
          <w:sz w:val="24"/>
          <w:szCs w:val="24"/>
        </w:rPr>
      </w:pPr>
      <w:bookmarkStart w:id="48" w:name="Activity_F3.1:_Investigating_swimming_ca"/>
      <w:bookmarkEnd w:id="48"/>
      <w:r>
        <w:rPr>
          <w:rFonts w:ascii="Calibri"/>
          <w:b/>
          <w:color w:val="548DD4"/>
          <w:spacing w:val="-1"/>
          <w:sz w:val="24"/>
        </w:rPr>
        <w:t>Activity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F3.1: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Investigating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swimming</w:t>
      </w:r>
      <w:r>
        <w:rPr>
          <w:rFonts w:ascii="Calibri"/>
          <w:b/>
          <w:color w:val="548DD4"/>
          <w:spacing w:val="-9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capacity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2"/>
          <w:sz w:val="24"/>
        </w:rPr>
        <w:t>and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environmental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tolerances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of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the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early</w:t>
      </w:r>
      <w:r>
        <w:rPr>
          <w:rFonts w:ascii="Calibri"/>
          <w:b/>
          <w:color w:val="548DD4"/>
          <w:spacing w:val="83"/>
          <w:w w:val="99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life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stages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of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Murray-Darling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Basin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fishes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(2016-2018)</w:t>
      </w:r>
    </w:p>
    <w:p w:rsidR="00654D8D" w:rsidRDefault="00785206">
      <w:pPr>
        <w:pStyle w:val="BodyText"/>
        <w:spacing w:before="158"/>
        <w:ind w:left="120" w:right="216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t xml:space="preserve"> </w:t>
      </w:r>
      <w:r>
        <w:rPr>
          <w:spacing w:val="-2"/>
        </w:rPr>
        <w:t>going</w:t>
      </w:r>
      <w:r>
        <w:rPr>
          <w:spacing w:val="-1"/>
        </w:rPr>
        <w:t xml:space="preserve"> ahead 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 xml:space="preserve">decided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t>PhD.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Leadership Group decided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money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had been allocated 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kept</w:t>
      </w:r>
      <w:r>
        <w:rPr>
          <w:spacing w:val="63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funding (e.g.</w:t>
      </w:r>
      <w:r>
        <w:t xml:space="preserve"> </w:t>
      </w:r>
      <w:r>
        <w:rPr>
          <w:spacing w:val="-1"/>
        </w:rPr>
        <w:t>providing extra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needed)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could possibly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59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honours</w:t>
      </w:r>
      <w:r>
        <w:t xml:space="preserve"> </w:t>
      </w:r>
      <w:r>
        <w:rPr>
          <w:spacing w:val="-1"/>
        </w:rPr>
        <w:t>students.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money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honours</w:t>
      </w:r>
      <w: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linked to</w:t>
      </w:r>
      <w:r>
        <w:rPr>
          <w:spacing w:val="1"/>
        </w:rPr>
        <w:t xml:space="preserve"> </w:t>
      </w:r>
      <w:r>
        <w:rPr>
          <w:spacing w:val="-1"/>
        </w:rPr>
        <w:t>existing 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activities.</w:t>
      </w:r>
    </w:p>
    <w:p w:rsidR="00654D8D" w:rsidRDefault="00654D8D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 w:right="365"/>
        <w:rPr>
          <w:rFonts w:ascii="Calibri" w:eastAsia="Calibri" w:hAnsi="Calibri" w:cs="Calibri"/>
          <w:sz w:val="24"/>
          <w:szCs w:val="24"/>
        </w:rPr>
      </w:pPr>
      <w:bookmarkStart w:id="49" w:name="Sub-component_F3.2:_Water_infra-structur"/>
      <w:bookmarkEnd w:id="49"/>
      <w:r>
        <w:rPr>
          <w:rFonts w:ascii="Calibri"/>
          <w:b/>
          <w:color w:val="548DD4"/>
          <w:spacing w:val="-1"/>
          <w:sz w:val="24"/>
        </w:rPr>
        <w:t>Sub-component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F3.2: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Water</w:t>
      </w:r>
      <w:r>
        <w:rPr>
          <w:rFonts w:ascii="Calibri"/>
          <w:b/>
          <w:color w:val="548DD4"/>
          <w:spacing w:val="-4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infra-structures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and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challenges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for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fish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conservation: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Larval</w:t>
      </w:r>
      <w:r>
        <w:rPr>
          <w:rFonts w:ascii="Calibri"/>
          <w:b/>
          <w:color w:val="548DD4"/>
          <w:spacing w:val="87"/>
          <w:w w:val="99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trait-based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analysis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to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foresee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fish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recruitment</w:t>
      </w:r>
      <w:r>
        <w:rPr>
          <w:rFonts w:ascii="Calibri"/>
          <w:b/>
          <w:color w:val="548DD4"/>
          <w:spacing w:val="-4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in</w:t>
      </w:r>
      <w:r>
        <w:rPr>
          <w:rFonts w:ascii="Calibri"/>
          <w:b/>
          <w:color w:val="548DD4"/>
          <w:spacing w:val="-4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regulated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rivers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(2016-2018)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654D8D" w:rsidRDefault="00654D8D">
      <w:pPr>
        <w:rPr>
          <w:rFonts w:ascii="Calibri" w:eastAsia="Calibri" w:hAnsi="Calibri" w:cs="Calibri"/>
          <w:sz w:val="12"/>
          <w:szCs w:val="12"/>
        </w:r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654D8D" w:rsidRDefault="00785206">
      <w:pPr>
        <w:pStyle w:val="BodyText"/>
        <w:ind w:left="120"/>
      </w:pPr>
      <w:bookmarkStart w:id="50" w:name="3.3.4_Component_F4_–_Synthesis_and_model"/>
      <w:bookmarkStart w:id="51" w:name="_bookmark16"/>
      <w:bookmarkEnd w:id="50"/>
      <w:bookmarkEnd w:id="51"/>
      <w:r>
        <w:rPr>
          <w:spacing w:val="-1"/>
        </w:rPr>
        <w:t>Unchanged</w:t>
      </w:r>
    </w:p>
    <w:p w:rsidR="00654D8D" w:rsidRDefault="00785206">
      <w:pPr>
        <w:pStyle w:val="Heading3"/>
        <w:numPr>
          <w:ilvl w:val="2"/>
          <w:numId w:val="14"/>
        </w:numPr>
        <w:tabs>
          <w:tab w:val="left" w:pos="970"/>
        </w:tabs>
        <w:spacing w:before="51"/>
        <w:ind w:left="969" w:right="1072" w:hanging="849"/>
        <w:jc w:val="left"/>
        <w:rPr>
          <w:b w:val="0"/>
          <w:bCs w:val="0"/>
          <w:i w:val="0"/>
        </w:rPr>
      </w:pPr>
      <w:r>
        <w:br w:type="column"/>
      </w:r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t>F4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Synthesis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model</w:t>
      </w:r>
      <w:r>
        <w:rPr>
          <w:spacing w:val="-3"/>
        </w:rPr>
        <w:t xml:space="preserve"> </w:t>
      </w:r>
      <w:r>
        <w:rPr>
          <w:spacing w:val="-1"/>
        </w:rPr>
        <w:t>development and</w:t>
      </w:r>
      <w:r>
        <w:rPr>
          <w:spacing w:val="39"/>
          <w:w w:val="99"/>
        </w:rPr>
        <w:t xml:space="preserve"> </w:t>
      </w:r>
      <w:r>
        <w:rPr>
          <w:spacing w:val="-1"/>
        </w:rPr>
        <w:t>management</w:t>
      </w:r>
    </w:p>
    <w:p w:rsidR="00654D8D" w:rsidRDefault="00654D8D">
      <w:pPr>
        <w:sectPr w:rsidR="00654D8D">
          <w:type w:val="continuous"/>
          <w:pgSz w:w="11910" w:h="16840"/>
          <w:pgMar w:top="420" w:right="1340" w:bottom="0" w:left="1320" w:header="720" w:footer="720" w:gutter="0"/>
          <w:cols w:num="2" w:space="720" w:equalWidth="0">
            <w:col w:w="1136" w:space="565"/>
            <w:col w:w="7549"/>
          </w:cols>
        </w:sectPr>
      </w:pPr>
    </w:p>
    <w:p w:rsidR="00654D8D" w:rsidRDefault="00785206">
      <w:pPr>
        <w:pStyle w:val="Heading1"/>
        <w:numPr>
          <w:ilvl w:val="0"/>
          <w:numId w:val="15"/>
        </w:numPr>
        <w:tabs>
          <w:tab w:val="left" w:pos="1072"/>
        </w:tabs>
        <w:ind w:left="1071" w:hanging="851"/>
        <w:jc w:val="left"/>
        <w:rPr>
          <w:b w:val="0"/>
          <w:bCs w:val="0"/>
        </w:rPr>
      </w:pPr>
      <w:bookmarkStart w:id="52" w:name="4_Waterbirds"/>
      <w:bookmarkStart w:id="53" w:name="_bookmark17"/>
      <w:bookmarkEnd w:id="52"/>
      <w:bookmarkEnd w:id="53"/>
      <w:r>
        <w:rPr>
          <w:spacing w:val="-3"/>
        </w:rPr>
        <w:lastRenderedPageBreak/>
        <w:t>W</w:t>
      </w:r>
      <w:r>
        <w:rPr>
          <w:spacing w:val="-3"/>
        </w:rPr>
        <w:t>aterbirds</w:t>
      </w:r>
    </w:p>
    <w:p w:rsidR="00654D8D" w:rsidRDefault="00785206">
      <w:pPr>
        <w:pStyle w:val="BodyText"/>
        <w:spacing w:before="122"/>
        <w:ind w:left="220" w:right="298"/>
      </w:pPr>
      <w:r>
        <w:rPr>
          <w:spacing w:val="-1"/>
        </w:rPr>
        <w:t>Authors: Heather</w:t>
      </w:r>
      <w:r>
        <w:rPr>
          <w:spacing w:val="-2"/>
        </w:rPr>
        <w:t xml:space="preserve"> </w:t>
      </w:r>
      <w:r>
        <w:rPr>
          <w:spacing w:val="-1"/>
        </w:rPr>
        <w:t>McGinness</w:t>
      </w:r>
      <w: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Kate</w:t>
      </w:r>
      <w:r>
        <w:rPr>
          <w:spacing w:val="1"/>
        </w:rPr>
        <w:t xml:space="preserve"> </w:t>
      </w:r>
      <w:r>
        <w:rPr>
          <w:spacing w:val="-1"/>
        </w:rPr>
        <w:t>Brandis</w:t>
      </w:r>
      <w:r>
        <w:rPr>
          <w:spacing w:val="-2"/>
        </w:rPr>
        <w:t xml:space="preserve"> </w:t>
      </w:r>
      <w:r>
        <w:rPr>
          <w:spacing w:val="-1"/>
        </w:rPr>
        <w:t>(UNSW),</w:t>
      </w:r>
      <w:r>
        <w:t xml:space="preserve"> </w:t>
      </w:r>
      <w:r>
        <w:rPr>
          <w:spacing w:val="-1"/>
        </w:rPr>
        <w:t>Veronica</w:t>
      </w:r>
      <w:r>
        <w:rPr>
          <w:spacing w:val="-2"/>
        </w:rPr>
        <w:t xml:space="preserve"> </w:t>
      </w:r>
      <w:r>
        <w:rPr>
          <w:spacing w:val="-1"/>
        </w:rPr>
        <w:t>Doerr</w:t>
      </w:r>
      <w: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Richard</w:t>
      </w:r>
      <w:r>
        <w:rPr>
          <w:spacing w:val="49"/>
        </w:rPr>
        <w:t xml:space="preserve"> </w:t>
      </w:r>
      <w:r>
        <w:rPr>
          <w:spacing w:val="-1"/>
        </w:rPr>
        <w:t>Kingsford (UNSW),</w:t>
      </w:r>
      <w:r>
        <w:t xml:space="preserve"> </w:t>
      </w:r>
      <w:r>
        <w:rPr>
          <w:spacing w:val="-1"/>
        </w:rPr>
        <w:t>and Ralph Mac</w:t>
      </w:r>
      <w:r>
        <w:t xml:space="preserve"> </w:t>
      </w:r>
      <w:r>
        <w:rPr>
          <w:spacing w:val="-2"/>
        </w:rPr>
        <w:t>Nally</w:t>
      </w:r>
      <w:r>
        <w:rPr>
          <w:spacing w:val="1"/>
        </w:rP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Canberra)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9"/>
        <w:rPr>
          <w:rFonts w:ascii="Calibri" w:eastAsia="Calibri" w:hAnsi="Calibri" w:cs="Calibri"/>
          <w:sz w:val="32"/>
          <w:szCs w:val="32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1072"/>
        </w:tabs>
        <w:ind w:left="1072"/>
        <w:rPr>
          <w:b w:val="0"/>
          <w:bCs w:val="0"/>
        </w:rPr>
      </w:pPr>
      <w:bookmarkStart w:id="54" w:name="4.1_Abstract_of_Progress_Report"/>
      <w:bookmarkStart w:id="55" w:name="_bookmark18"/>
      <w:bookmarkEnd w:id="54"/>
      <w:bookmarkEnd w:id="55"/>
      <w:r>
        <w:rPr>
          <w:spacing w:val="-1"/>
        </w:rPr>
        <w:t>Abstract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Report</w:t>
      </w:r>
    </w:p>
    <w:p w:rsidR="00654D8D" w:rsidRDefault="00785206">
      <w:pPr>
        <w:pStyle w:val="BodyText"/>
        <w:spacing w:before="160"/>
        <w:ind w:left="220" w:right="30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nests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monitored by</w:t>
      </w:r>
      <w:r>
        <w:rPr>
          <w:spacing w:val="1"/>
        </w:rPr>
        <w:t xml:space="preserve"> </w:t>
      </w:r>
      <w:r>
        <w:rPr>
          <w:spacing w:val="-2"/>
        </w:rPr>
        <w:t>cameras:</w:t>
      </w:r>
      <w:r>
        <w:rPr>
          <w:spacing w:val="1"/>
        </w:rPr>
        <w:t xml:space="preserve"> </w:t>
      </w:r>
      <w:r>
        <w:rPr>
          <w:spacing w:val="-1"/>
        </w:rPr>
        <w:t>Australian White</w:t>
      </w:r>
      <w:r>
        <w:rPr>
          <w:spacing w:val="1"/>
        </w:rPr>
        <w:t xml:space="preserve"> </w:t>
      </w:r>
      <w:r>
        <w:rPr>
          <w:spacing w:val="-1"/>
        </w:rPr>
        <w:t>Ibis,</w:t>
      </w:r>
      <w:r>
        <w:t xml:space="preserve"> </w:t>
      </w:r>
      <w:r>
        <w:rPr>
          <w:spacing w:val="-1"/>
        </w:rPr>
        <w:t>Straw-necked</w:t>
      </w:r>
      <w:r>
        <w:rPr>
          <w:spacing w:val="-3"/>
        </w:rPr>
        <w:t xml:space="preserve"> </w:t>
      </w:r>
      <w:r>
        <w:rPr>
          <w:spacing w:val="-1"/>
        </w:rPr>
        <w:t>Ibis,</w:t>
      </w:r>
      <w:r>
        <w:rPr>
          <w:spacing w:val="69"/>
        </w:rPr>
        <w:t xml:space="preserve"> </w:t>
      </w:r>
      <w:r>
        <w:rPr>
          <w:spacing w:val="-1"/>
        </w:rPr>
        <w:t>and Royal</w:t>
      </w:r>
      <w:r>
        <w:t xml:space="preserve"> </w:t>
      </w:r>
      <w:r>
        <w:rPr>
          <w:spacing w:val="-1"/>
        </w:rPr>
        <w:t>Spoonbill.</w:t>
      </w:r>
      <w:r>
        <w:t xml:space="preserve"> </w:t>
      </w:r>
      <w:r>
        <w:rPr>
          <w:spacing w:val="-1"/>
        </w:rPr>
        <w:t>Every camera</w:t>
      </w:r>
      <w:r>
        <w:t xml:space="preserve"> </w:t>
      </w:r>
      <w:r>
        <w:rPr>
          <w:spacing w:val="-1"/>
        </w:rPr>
        <w:t>location is</w:t>
      </w:r>
      <w:r>
        <w:t xml:space="preserve"> </w:t>
      </w:r>
      <w:r>
        <w:rPr>
          <w:spacing w:val="-1"/>
        </w:rPr>
        <w:t>GPS</w:t>
      </w:r>
      <w:r>
        <w:rPr>
          <w:spacing w:val="-3"/>
        </w:rPr>
        <w:t xml:space="preserve"> </w:t>
      </w:r>
      <w:r>
        <w:rPr>
          <w:spacing w:val="-1"/>
        </w:rPr>
        <w:t>marked and</w:t>
      </w:r>
      <w:r>
        <w:rPr>
          <w:spacing w:val="-3"/>
        </w:rPr>
        <w:t xml:space="preserve"> </w:t>
      </w:r>
      <w:r>
        <w:rPr>
          <w:spacing w:val="-1"/>
        </w:rPr>
        <w:t>mapped.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2"/>
        </w:rPr>
        <w:t>are</w:t>
      </w:r>
      <w:r>
        <w:rPr>
          <w:spacing w:val="61"/>
        </w:rPr>
        <w:t xml:space="preserve"> </w:t>
      </w:r>
      <w:r>
        <w:rPr>
          <w:spacing w:val="-1"/>
        </w:rPr>
        <w:t>being used,</w:t>
      </w:r>
      <w: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collecting</w:t>
      </w:r>
      <w:r>
        <w:rPr>
          <w:spacing w:val="-3"/>
        </w:rPr>
        <w:t xml:space="preserve"> </w:t>
      </w:r>
      <w:r>
        <w:rPr>
          <w:spacing w:val="-1"/>
        </w:rPr>
        <w:t>slightly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data.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two main categories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collected by</w:t>
      </w:r>
      <w:r>
        <w:rPr>
          <w:spacing w:val="69"/>
        </w:rPr>
        <w:t xml:space="preserve"> </w:t>
      </w:r>
      <w:r>
        <w:rPr>
          <w:spacing w:val="-1"/>
        </w:rPr>
        <w:t>cameras:</w:t>
      </w:r>
    </w:p>
    <w:p w:rsidR="00654D8D" w:rsidRDefault="00785206">
      <w:pPr>
        <w:pStyle w:val="BodyText"/>
        <w:numPr>
          <w:ilvl w:val="0"/>
          <w:numId w:val="13"/>
        </w:numPr>
        <w:tabs>
          <w:tab w:val="left" w:pos="581"/>
        </w:tabs>
        <w:spacing w:before="178"/>
        <w:ind w:hanging="360"/>
      </w:pPr>
      <w:r>
        <w:rPr>
          <w:spacing w:val="-1"/>
        </w:rPr>
        <w:t>Egg and 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yielding hatching rates</w:t>
      </w:r>
      <w:r>
        <w:t xml:space="preserve"> </w:t>
      </w:r>
      <w:r>
        <w:rPr>
          <w:spacing w:val="-1"/>
        </w:rPr>
        <w:t>and fledging rates</w:t>
      </w:r>
      <w:r>
        <w:rPr>
          <w:spacing w:val="-2"/>
        </w:rP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success).</w:t>
      </w:r>
    </w:p>
    <w:p w:rsidR="00654D8D" w:rsidRDefault="00785206">
      <w:pPr>
        <w:pStyle w:val="BodyText"/>
        <w:numPr>
          <w:ilvl w:val="0"/>
          <w:numId w:val="13"/>
        </w:numPr>
        <w:tabs>
          <w:tab w:val="left" w:pos="581"/>
        </w:tabs>
        <w:spacing w:before="29"/>
        <w:ind w:hanging="360"/>
      </w:pPr>
      <w:r>
        <w:rPr>
          <w:spacing w:val="-1"/>
        </w:rPr>
        <w:t>Bird behaviour</w:t>
      </w:r>
      <w:r>
        <w:t xml:space="preserve"> </w:t>
      </w:r>
      <w:r>
        <w:rPr>
          <w:spacing w:val="-1"/>
        </w:rPr>
        <w:t>and predation.</w:t>
      </w:r>
    </w:p>
    <w:p w:rsidR="00654D8D" w:rsidRDefault="00785206">
      <w:pPr>
        <w:pStyle w:val="BodyText"/>
        <w:spacing w:before="146"/>
        <w:ind w:left="220" w:right="298"/>
      </w:pPr>
      <w:r>
        <w:rPr>
          <w:spacing w:val="-1"/>
        </w:rPr>
        <w:t>Monitoring camera</w:t>
      </w:r>
      <w:r>
        <w:t xml:space="preserve"> </w:t>
      </w:r>
      <w:r>
        <w:rPr>
          <w:spacing w:val="-1"/>
        </w:rPr>
        <w:t>images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primarily</w:t>
      </w:r>
      <w:r>
        <w:rPr>
          <w:spacing w:val="1"/>
        </w:rPr>
        <w:t xml:space="preserve"> </w:t>
      </w:r>
      <w:r>
        <w:rPr>
          <w:spacing w:val="-1"/>
        </w:rPr>
        <w:t>processed</w:t>
      </w:r>
      <w:r>
        <w:rPr>
          <w:spacing w:val="-3"/>
        </w:rPr>
        <w:t xml:space="preserve"> </w:t>
      </w:r>
      <w:r>
        <w:rPr>
          <w:spacing w:val="-1"/>
        </w:rPr>
        <w:t>manually,</w:t>
      </w:r>
      <w:r>
        <w:t xml:space="preserve"> </w:t>
      </w:r>
      <w:r>
        <w:rPr>
          <w:spacing w:val="-1"/>
        </w:rPr>
        <w:t>with data</w:t>
      </w:r>
      <w:r>
        <w:t xml:space="preserve"> </w:t>
      </w:r>
      <w:r>
        <w:rPr>
          <w:spacing w:val="-1"/>
        </w:rPr>
        <w:t>extracted</w:t>
      </w:r>
      <w:r>
        <w:rPr>
          <w:spacing w:val="-3"/>
        </w:rPr>
        <w:t xml:space="preserve"> </w:t>
      </w:r>
      <w:r>
        <w:rPr>
          <w:spacing w:val="-1"/>
        </w:rPr>
        <w:t>visually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 xml:space="preserve">entered </w:t>
      </w:r>
      <w:r>
        <w:rPr>
          <w:spacing w:val="-2"/>
        </w:rPr>
        <w:t>into</w:t>
      </w:r>
      <w:r>
        <w:rPr>
          <w:spacing w:val="-1"/>
        </w:rPr>
        <w:t xml:space="preserve"> standard spreadsheets.</w:t>
      </w:r>
      <w:r>
        <w:rPr>
          <w:spacing w:val="47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completed and analysis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begun.</w:t>
      </w:r>
    </w:p>
    <w:p w:rsidR="00654D8D" w:rsidRDefault="00785206">
      <w:pPr>
        <w:pStyle w:val="BodyText"/>
        <w:spacing w:before="158"/>
        <w:ind w:left="220" w:right="298"/>
      </w:pPr>
      <w:r>
        <w:rPr>
          <w:spacing w:val="-1"/>
        </w:rPr>
        <w:t xml:space="preserve">On-ground monitoring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tagged nests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occurring during breeding events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fortnightly</w:t>
      </w:r>
      <w:r>
        <w:rPr>
          <w:spacing w:val="1"/>
        </w:rPr>
        <w:t xml:space="preserve"> </w:t>
      </w:r>
      <w:r>
        <w:rPr>
          <w:spacing w:val="-1"/>
        </w:rPr>
        <w:t>intervals.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nests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monitored in</w:t>
      </w:r>
      <w:r>
        <w:rPr>
          <w:spacing w:val="-3"/>
        </w:rPr>
        <w:t xml:space="preserve"> </w:t>
      </w:r>
      <w:r>
        <w:rPr>
          <w:spacing w:val="-1"/>
        </w:rPr>
        <w:t>Barmah-Millewa</w:t>
      </w:r>
      <w:r>
        <w:rPr>
          <w:spacing w:val="-2"/>
        </w:rPr>
        <w:t xml:space="preserve"> </w:t>
      </w:r>
      <w:r>
        <w:rPr>
          <w:spacing w:val="-1"/>
        </w:rPr>
        <w:t>Forest: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rPr>
          <w:spacing w:val="-1"/>
        </w:rPr>
        <w:t>Ibis,</w:t>
      </w:r>
      <w:r>
        <w:t xml:space="preserve"> </w:t>
      </w:r>
      <w:r>
        <w:rPr>
          <w:spacing w:val="-1"/>
        </w:rPr>
        <w:t>Straw-</w:t>
      </w:r>
      <w:r>
        <w:rPr>
          <w:spacing w:val="67"/>
        </w:rPr>
        <w:t xml:space="preserve"> </w:t>
      </w:r>
      <w:r>
        <w:rPr>
          <w:spacing w:val="-1"/>
        </w:rPr>
        <w:t>necked Ibis,</w:t>
      </w:r>
      <w:r>
        <w:rPr>
          <w:spacing w:val="-2"/>
        </w:rPr>
        <w:t xml:space="preserve"> </w:t>
      </w:r>
      <w:r>
        <w:rPr>
          <w:spacing w:val="-1"/>
        </w:rPr>
        <w:t>and Royal</w:t>
      </w:r>
      <w:r>
        <w:t xml:space="preserve"> </w:t>
      </w:r>
      <w:r>
        <w:rPr>
          <w:spacing w:val="-2"/>
        </w:rPr>
        <w:t>Spoonbill.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clumps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marked with yellow</w:t>
      </w:r>
      <w:r>
        <w:rPr>
          <w:spacing w:val="1"/>
        </w:rPr>
        <w:t xml:space="preserve"> </w:t>
      </w:r>
      <w:r>
        <w:rPr>
          <w:spacing w:val="-1"/>
        </w:rPr>
        <w:t>cattle</w:t>
      </w:r>
      <w:r>
        <w:rPr>
          <w:spacing w:val="-2"/>
        </w:rPr>
        <w:t xml:space="preserve"> </w:t>
      </w:r>
      <w:r>
        <w:rPr>
          <w:spacing w:val="-1"/>
        </w:rPr>
        <w:t>eartags,</w:t>
      </w:r>
      <w:r>
        <w:t xml:space="preserve"> </w:t>
      </w:r>
      <w:r>
        <w:rPr>
          <w:spacing w:val="-1"/>
        </w:rPr>
        <w:t>and individual</w:t>
      </w:r>
      <w:r>
        <w:rPr>
          <w:spacing w:val="62"/>
        </w:rPr>
        <w:t xml:space="preserve"> </w:t>
      </w:r>
      <w:r>
        <w:rPr>
          <w:spacing w:val="-1"/>
        </w:rPr>
        <w:t>nests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marked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sheep eartags.</w:t>
      </w:r>
      <w:r>
        <w:rPr>
          <w:spacing w:val="-3"/>
        </w:rPr>
        <w:t xml:space="preserve"> </w:t>
      </w:r>
      <w:r>
        <w:rPr>
          <w:spacing w:val="-1"/>
        </w:rPr>
        <w:t>During each visit,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eggs</w:t>
      </w:r>
      <w:r>
        <w:t xml:space="preserve"> </w:t>
      </w:r>
      <w:r>
        <w:rPr>
          <w:spacing w:val="-1"/>
        </w:rPr>
        <w:t>and chicks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each </w:t>
      </w:r>
      <w:r>
        <w:rPr>
          <w:spacing w:val="-2"/>
        </w:rPr>
        <w:t>age</w:t>
      </w:r>
      <w:r>
        <w:rPr>
          <w:spacing w:val="79"/>
        </w:rP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recorded,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depths.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</w:t>
      </w:r>
      <w:r>
        <w:rPr>
          <w:spacing w:val="-1"/>
        </w:rPr>
        <w:t>ysis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underway.</w:t>
      </w:r>
    </w:p>
    <w:p w:rsidR="00654D8D" w:rsidRDefault="00785206">
      <w:pPr>
        <w:pStyle w:val="BodyText"/>
        <w:spacing w:before="158"/>
        <w:ind w:left="220" w:right="301"/>
      </w:pPr>
      <w:r>
        <w:rPr>
          <w:spacing w:val="-1"/>
        </w:rPr>
        <w:t>Colony maps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produced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nest</w:t>
      </w:r>
      <w:r>
        <w:rPr>
          <w:spacing w:val="1"/>
        </w:rPr>
        <w:t xml:space="preserve"> </w:t>
      </w:r>
      <w:r>
        <w:rPr>
          <w:spacing w:val="-1"/>
        </w:rPr>
        <w:t>clump GPS locations</w:t>
      </w:r>
      <w:r>
        <w:t xml:space="preserve"> </w:t>
      </w:r>
      <w:r>
        <w:rPr>
          <w:spacing w:val="-1"/>
        </w:rPr>
        <w:t>and GPS tracks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61"/>
        </w:rPr>
        <w:t xml:space="preserve"> </w:t>
      </w:r>
      <w:r>
        <w:rPr>
          <w:spacing w:val="-1"/>
        </w:rPr>
        <w:t>processing for</w:t>
      </w:r>
      <w:r>
        <w:rPr>
          <w:spacing w:val="-2"/>
        </w:rPr>
        <w:t xml:space="preserve"> </w:t>
      </w:r>
      <w:r>
        <w:rPr>
          <w:spacing w:val="-1"/>
        </w:rPr>
        <w:t>on-ground tagged-nest</w:t>
      </w:r>
      <w:r>
        <w:rPr>
          <w:spacing w:val="1"/>
        </w:rPr>
        <w:t xml:space="preserve"> </w:t>
      </w:r>
      <w:r>
        <w:rPr>
          <w:spacing w:val="-1"/>
        </w:rPr>
        <w:t>and water</w:t>
      </w:r>
      <w:r>
        <w:t xml:space="preserve"> </w:t>
      </w:r>
      <w:r>
        <w:rPr>
          <w:spacing w:val="-2"/>
        </w:rPr>
        <w:t>depth</w:t>
      </w:r>
      <w:r>
        <w:rPr>
          <w:spacing w:val="-1"/>
        </w:rPr>
        <w:t xml:space="preserve"> monitoring is</w:t>
      </w:r>
      <w:r>
        <w:rPr>
          <w:spacing w:val="-2"/>
        </w:rPr>
        <w:t xml:space="preserve"> </w:t>
      </w:r>
      <w:r>
        <w:rPr>
          <w:spacing w:val="-1"/>
        </w:rPr>
        <w:t>complete.</w:t>
      </w:r>
      <w:r>
        <w:rPr>
          <w:spacing w:val="-3"/>
        </w:rPr>
        <w:t xml:space="preserve"> </w:t>
      </w:r>
      <w:r>
        <w:rPr>
          <w:spacing w:val="-1"/>
        </w:rPr>
        <w:t>Drone</w:t>
      </w:r>
      <w:r>
        <w:rPr>
          <w:spacing w:val="1"/>
        </w:rPr>
        <w:t xml:space="preserve"> </w:t>
      </w:r>
      <w:r>
        <w:rPr>
          <w:spacing w:val="-1"/>
        </w:rPr>
        <w:t>colony</w:t>
      </w:r>
      <w:r>
        <w:rPr>
          <w:spacing w:val="67"/>
        </w:rPr>
        <w:t xml:space="preserve"> </w:t>
      </w:r>
      <w:r>
        <w:rPr>
          <w:spacing w:val="-1"/>
        </w:rPr>
        <w:t>mapping was</w:t>
      </w:r>
      <w:r>
        <w:rPr>
          <w:spacing w:val="-2"/>
        </w:rPr>
        <w:t xml:space="preserve"> </w:t>
      </w:r>
      <w:r>
        <w:rPr>
          <w:spacing w:val="-1"/>
        </w:rPr>
        <w:t>completed in</w:t>
      </w:r>
      <w:r>
        <w:rPr>
          <w:spacing w:val="-3"/>
        </w:rPr>
        <w:t xml:space="preserve"> </w:t>
      </w:r>
      <w:r>
        <w:rPr>
          <w:spacing w:val="-1"/>
        </w:rPr>
        <w:t>mid-late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and processing has</w:t>
      </w:r>
      <w:r>
        <w:t xml:space="preserve"> </w:t>
      </w:r>
      <w:r>
        <w:rPr>
          <w:spacing w:val="-1"/>
        </w:rPr>
        <w:t>begun.</w:t>
      </w:r>
    </w:p>
    <w:p w:rsidR="00654D8D" w:rsidRDefault="00785206">
      <w:pPr>
        <w:pStyle w:val="BodyText"/>
        <w:spacing w:before="161" w:line="239" w:lineRule="auto"/>
        <w:ind w:left="219" w:right="29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funded purchase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rPr>
          <w:spacing w:val="-1"/>
        </w:rPr>
        <w:t>GeoTrak</w:t>
      </w:r>
      <w:r>
        <w:rPr>
          <w:spacing w:val="1"/>
        </w:rPr>
        <w:t xml:space="preserve"> </w:t>
      </w:r>
      <w:r>
        <w:rPr>
          <w:spacing w:val="-1"/>
        </w:rPr>
        <w:t>ARGOS</w:t>
      </w:r>
      <w:r>
        <w:rPr>
          <w:spacing w:val="-3"/>
        </w:rPr>
        <w:t xml:space="preserve"> </w:t>
      </w:r>
      <w:r>
        <w:t>GPS</w:t>
      </w:r>
      <w:r>
        <w:rPr>
          <w:spacing w:val="-3"/>
        </w:rPr>
        <w:t xml:space="preserve"> </w:t>
      </w:r>
      <w:r>
        <w:rPr>
          <w:spacing w:val="-1"/>
        </w:rPr>
        <w:t>tracking</w:t>
      </w:r>
      <w:r>
        <w:rPr>
          <w:spacing w:val="39"/>
        </w:rP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2016-17 breeding season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straw-necked ibis,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juveniles,</w:t>
      </w:r>
      <w:r>
        <w:rPr>
          <w:spacing w:val="69"/>
        </w:rPr>
        <w:t xml:space="preserve"> </w:t>
      </w:r>
      <w:r>
        <w:rPr>
          <w:spacing w:val="-1"/>
        </w:rPr>
        <w:t>with hourly</w:t>
      </w:r>
      <w:r>
        <w:rPr>
          <w:spacing w:val="1"/>
        </w:rPr>
        <w:t xml:space="preserve"> </w:t>
      </w:r>
      <w:r>
        <w:rPr>
          <w:spacing w:val="-1"/>
        </w:rPr>
        <w:t>location fixes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 xml:space="preserve">two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longevity.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>deployed in the</w:t>
      </w:r>
      <w:r>
        <w:rPr>
          <w:spacing w:val="-2"/>
        </w:rPr>
        <w:t xml:space="preserve"> </w:t>
      </w:r>
      <w:r>
        <w:rPr>
          <w:spacing w:val="-1"/>
        </w:rPr>
        <w:t>2017-18</w:t>
      </w:r>
      <w:r>
        <w:rPr>
          <w:spacing w:val="1"/>
        </w:rPr>
        <w:t xml:space="preserve"> </w:t>
      </w:r>
      <w:r>
        <w:rPr>
          <w:spacing w:val="-1"/>
        </w:rPr>
        <w:t>season,</w:t>
      </w:r>
      <w: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Ethics</w:t>
      </w:r>
      <w: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approval.</w:t>
      </w: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spacing w:before="3"/>
        <w:rPr>
          <w:rFonts w:ascii="Calibri" w:eastAsia="Calibri" w:hAnsi="Calibri" w:cs="Calibri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715010"/>
                <wp:effectExtent l="13970" t="13970" r="6985" b="13970"/>
                <wp:docPr id="13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7150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7" w:right="25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transmitters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record hourly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GPS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location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fixes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7am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7pm,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plus</w:t>
                            </w:r>
                            <w:r>
                              <w:rPr>
                                <w:rFonts w:ascii="Calibri"/>
                              </w:rPr>
                              <w:t xml:space="preserve"> 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midnight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fix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record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roosting/nesting locations.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an accuracy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approximately </w:t>
                            </w: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metres.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They are</w:t>
                            </w:r>
                            <w:r>
                              <w:rPr>
                                <w:rFonts w:ascii="Calibri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solar-charged,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are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expected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transmit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least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two years.</w:t>
                            </w:r>
                            <w:r>
                              <w:rPr>
                                <w:rFonts w:ascii="Calibri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Location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fixes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recorded and</w:t>
                            </w:r>
                            <w:r>
                              <w:rPr>
                                <w:rFonts w:ascii="Calibri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stored </w:t>
                            </w:r>
                            <w:r>
                              <w:rPr>
                                <w:rFonts w:ascii="Calibri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36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hours,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then transmitted during an 8-hour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window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via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ARGOS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satellite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system.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7" o:spid="_x0000_s1027" type="#_x0000_t202" style="width:462.6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" filled="f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7" w:right="25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transmitters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record hourly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GPS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location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fixes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between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7am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7pm,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plus</w:t>
                      </w:r>
                      <w:r>
                        <w:rPr>
                          <w:rFonts w:ascii="Calibri"/>
                        </w:rPr>
                        <w:t xml:space="preserve"> 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midnight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fix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record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roosting/nesting locations.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an accuracy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approximately </w:t>
                      </w:r>
                      <w:r>
                        <w:rPr>
                          <w:rFonts w:ascii="Calibri"/>
                        </w:rPr>
                        <w:t>10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metres.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They are</w:t>
                      </w:r>
                      <w:r>
                        <w:rPr>
                          <w:rFonts w:ascii="Calibri"/>
                          <w:spacing w:val="5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solar-charged,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are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expected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transmit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least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two years.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Location </w:t>
                      </w:r>
                      <w:r>
                        <w:rPr>
                          <w:rFonts w:ascii="Calibri"/>
                          <w:spacing w:val="-2"/>
                        </w:rPr>
                        <w:t>fixes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recorded and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stored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36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hours,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then transmitted during an 8-hour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window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via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ARGOS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satellite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system.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785206">
      <w:pPr>
        <w:pStyle w:val="BodyText"/>
        <w:spacing w:before="187"/>
        <w:ind w:left="219" w:right="230"/>
      </w:pP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 was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deploy all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transmitters</w:t>
      </w:r>
      <w:r>
        <w:t xml:space="preserve"> </w:t>
      </w:r>
      <w:r>
        <w:rPr>
          <w:spacing w:val="-1"/>
        </w:rPr>
        <w:t>in Barmah-Millewa</w:t>
      </w:r>
      <w:r>
        <w:rPr>
          <w:spacing w:val="-2"/>
        </w:rPr>
        <w:t xml:space="preserve"> </w:t>
      </w:r>
      <w:r>
        <w:rPr>
          <w:spacing w:val="-1"/>
        </w:rPr>
        <w:t>forest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decided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breeding event</w:t>
      </w:r>
      <w:r>
        <w:rPr>
          <w:spacing w:val="-2"/>
        </w:rPr>
        <w:t xml:space="preserve"> </w:t>
      </w:r>
      <w:r>
        <w:rPr>
          <w:spacing w:val="-1"/>
        </w:rPr>
        <w:t>occurring in the</w:t>
      </w:r>
      <w:r>
        <w:rPr>
          <w:spacing w:val="57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would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worthwhile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deploy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GeoTrak</w:t>
      </w:r>
      <w:r>
        <w:rPr>
          <w:spacing w:val="1"/>
        </w:rPr>
        <w:t xml:space="preserve"> </w:t>
      </w:r>
      <w:r>
        <w:rPr>
          <w:spacing w:val="-1"/>
        </w:rPr>
        <w:t>ARGOS</w:t>
      </w:r>
      <w: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adult</w:t>
      </w:r>
      <w:r>
        <w:rPr>
          <w:spacing w:val="1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rPr>
          <w:spacing w:val="-2"/>
        </w:rPr>
        <w:t xml:space="preserve"> </w:t>
      </w:r>
      <w:r>
        <w:rPr>
          <w:spacing w:val="-1"/>
        </w:rPr>
        <w:t>(and the</w:t>
      </w:r>
      <w:r>
        <w:rPr>
          <w:spacing w:val="1"/>
        </w:rPr>
        <w:t xml:space="preserve"> </w:t>
      </w:r>
      <w:r>
        <w:rPr>
          <w:spacing w:val="-1"/>
        </w:rPr>
        <w:t>remainder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Barmah-Millewa).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with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2"/>
        </w:rPr>
        <w:t>bird</w:t>
      </w:r>
      <w:r>
        <w:rPr>
          <w:spacing w:val="-1"/>
        </w:rPr>
        <w:t xml:space="preserve"> movements</w:t>
      </w:r>
      <w:r>
        <w:t xml:space="preserve"> </w:t>
      </w:r>
      <w:r>
        <w:rPr>
          <w:spacing w:val="-1"/>
        </w:rPr>
        <w:t xml:space="preserve">in and </w:t>
      </w:r>
      <w:r>
        <w:rPr>
          <w:spacing w:val="-2"/>
        </w:rPr>
        <w:t>around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routes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stopovers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breeding,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potential</w:t>
      </w:r>
      <w:r>
        <w:rPr>
          <w:spacing w:val="-2"/>
        </w:rPr>
        <w:t xml:space="preserve"> </w:t>
      </w:r>
      <w:r>
        <w:rPr>
          <w:spacing w:val="-1"/>
        </w:rPr>
        <w:t>natal</w:t>
      </w:r>
      <w:r>
        <w:t xml:space="preserve"> </w:t>
      </w:r>
      <w:r>
        <w:rPr>
          <w:spacing w:val="-1"/>
        </w:rPr>
        <w:t>philopatry.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provided</w:t>
      </w:r>
      <w:r>
        <w:rPr>
          <w:spacing w:val="-5"/>
        </w:rPr>
        <w:t xml:space="preserve"> </w:t>
      </w:r>
      <w:r>
        <w:rPr>
          <w:spacing w:val="-1"/>
        </w:rPr>
        <w:t xml:space="preserve">an opportunity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gain information about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2"/>
        </w:rPr>
        <w:t>go</w:t>
      </w:r>
      <w:r>
        <w:rPr>
          <w:spacing w:val="-1"/>
        </w:rPr>
        <w:t xml:space="preserve"> </w:t>
      </w:r>
      <w:r>
        <w:t xml:space="preserve">vs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ibis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Barmah-Millewa</w:t>
      </w:r>
      <w:r>
        <w:t xml:space="preserve"> </w:t>
      </w:r>
      <w:r>
        <w:rPr>
          <w:spacing w:val="-2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CEWO</w:t>
      </w:r>
      <w:r>
        <w:t xml:space="preserve"> </w:t>
      </w:r>
      <w:r>
        <w:rPr>
          <w:spacing w:val="-1"/>
        </w:rPr>
        <w:t>funded the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deployment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transmitters</w:t>
      </w:r>
      <w:r>
        <w:rPr>
          <w:spacing w:val="50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Marshes.</w:t>
      </w:r>
    </w:p>
    <w:p w:rsidR="00654D8D" w:rsidRDefault="00654D8D">
      <w:pPr>
        <w:sectPr w:rsidR="00654D8D">
          <w:pgSz w:w="11910" w:h="16840"/>
          <w:pgMar w:top="1400" w:right="1220" w:bottom="1740" w:left="1220" w:header="0" w:footer="1543" w:gutter="0"/>
          <w:cols w:space="720"/>
        </w:sectPr>
      </w:pPr>
    </w:p>
    <w:p w:rsidR="00654D8D" w:rsidRDefault="00785206">
      <w:pPr>
        <w:pStyle w:val="BodyText"/>
        <w:spacing w:before="41"/>
        <w:ind w:right="127"/>
      </w:pPr>
      <w:r>
        <w:rPr>
          <w:spacing w:val="-1"/>
        </w:rPr>
        <w:lastRenderedPageBreak/>
        <w:t>Five</w:t>
      </w:r>
      <w:r>
        <w:rPr>
          <w:spacing w:val="1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GPS transmitters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deployed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adult</w:t>
      </w:r>
      <w:r>
        <w:rPr>
          <w:spacing w:val="-2"/>
        </w:rPr>
        <w:t xml:space="preserve"> </w:t>
      </w:r>
      <w:r>
        <w:rPr>
          <w:spacing w:val="-1"/>
        </w:rPr>
        <w:t>straw-necked</w:t>
      </w:r>
      <w:r>
        <w:rPr>
          <w:spacing w:val="-3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Marshes,</w:t>
      </w:r>
      <w:r>
        <w:rPr>
          <w:spacing w:val="49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deployed</w:t>
      </w:r>
      <w:r>
        <w:rPr>
          <w:spacing w:val="-3"/>
        </w:rPr>
        <w:t xml:space="preserve"> </w:t>
      </w:r>
      <w:r>
        <w:rPr>
          <w:spacing w:val="-1"/>
        </w:rPr>
        <w:t>on adults</w:t>
      </w:r>
      <w:r>
        <w:t xml:space="preserve"> </w:t>
      </w:r>
      <w:r>
        <w:rPr>
          <w:spacing w:val="-1"/>
        </w:rPr>
        <w:t xml:space="preserve">and </w:t>
      </w:r>
      <w:r>
        <w:t>ten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deployed </w:t>
      </w:r>
      <w:r>
        <w:t>on</w:t>
      </w:r>
      <w:r>
        <w:rPr>
          <w:spacing w:val="-1"/>
        </w:rPr>
        <w:t xml:space="preserve"> juveniles</w:t>
      </w:r>
      <w:r>
        <w:t xml:space="preserve"> </w:t>
      </w:r>
      <w:r>
        <w:rPr>
          <w:spacing w:val="-1"/>
        </w:rPr>
        <w:t>in Barmah-Millewa</w:t>
      </w:r>
      <w:r>
        <w:t xml:space="preserve"> </w:t>
      </w:r>
      <w:r>
        <w:rPr>
          <w:spacing w:val="-1"/>
        </w:rPr>
        <w:t>Forest.</w:t>
      </w:r>
      <w:r>
        <w:rPr>
          <w:spacing w:val="39"/>
        </w:rPr>
        <w:t xml:space="preserve"> </w:t>
      </w:r>
      <w:r>
        <w:rPr>
          <w:spacing w:val="-1"/>
        </w:rPr>
        <w:t>Each bird was</w:t>
      </w:r>
      <w:r>
        <w:rPr>
          <w:spacing w:val="-2"/>
        </w:rPr>
        <w:t xml:space="preserve"> </w:t>
      </w:r>
      <w:r>
        <w:rPr>
          <w:spacing w:val="-1"/>
        </w:rPr>
        <w:t xml:space="preserve">fitted with </w:t>
      </w:r>
      <w:r>
        <w:rPr>
          <w:spacing w:val="-2"/>
        </w:rPr>
        <w:t>ABBBS</w:t>
      </w:r>
      <w:r>
        <w:t xml:space="preserve"> </w:t>
      </w:r>
      <w:r>
        <w:rPr>
          <w:spacing w:val="-1"/>
        </w:rPr>
        <w:t>leg bands,</w:t>
      </w:r>
      <w:r>
        <w:rPr>
          <w:spacing w:val="-2"/>
        </w:rPr>
        <w:t xml:space="preserve"> </w:t>
      </w:r>
      <w:r>
        <w:rPr>
          <w:spacing w:val="-1"/>
        </w:rPr>
        <w:t xml:space="preserve">weighed </w:t>
      </w:r>
      <w:r>
        <w:rPr>
          <w:spacing w:val="-2"/>
        </w:rPr>
        <w:t>and</w:t>
      </w:r>
      <w:r>
        <w:rPr>
          <w:spacing w:val="-1"/>
        </w:rPr>
        <w:t xml:space="preserve"> measured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bill</w:t>
      </w:r>
      <w:r>
        <w:t xml:space="preserve"> </w:t>
      </w:r>
      <w:r>
        <w:rPr>
          <w:spacing w:val="-1"/>
        </w:rPr>
        <w:t>and head+bill</w:t>
      </w:r>
      <w:r>
        <w:t xml:space="preserve"> </w:t>
      </w:r>
      <w:r>
        <w:rPr>
          <w:spacing w:val="-1"/>
        </w:rPr>
        <w:t>length.</w:t>
      </w:r>
    </w:p>
    <w:p w:rsidR="00654D8D" w:rsidRDefault="00785206">
      <w:pPr>
        <w:pStyle w:val="BodyText"/>
        <w:spacing w:before="158"/>
        <w:ind w:right="149"/>
      </w:pP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straw-necked </w:t>
      </w:r>
      <w:r>
        <w:rPr>
          <w:spacing w:val="-2"/>
        </w:rPr>
        <w:t>ibis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northern and</w:t>
      </w:r>
      <w:r>
        <w:rPr>
          <w:spacing w:val="-3"/>
        </w:rPr>
        <w:t xml:space="preserve"> </w:t>
      </w:r>
      <w:r>
        <w:rPr>
          <w:spacing w:val="-1"/>
        </w:rPr>
        <w:t xml:space="preserve">southern basin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already</w:t>
      </w:r>
      <w:r>
        <w:rPr>
          <w:spacing w:val="-1"/>
        </w:rPr>
        <w:t xml:space="preserve"> advanced</w:t>
      </w:r>
      <w:r>
        <w:rPr>
          <w:spacing w:val="-3"/>
        </w:rPr>
        <w:t xml:space="preserve"> </w:t>
      </w:r>
      <w:r>
        <w:t>our</w:t>
      </w:r>
      <w:r>
        <w:rPr>
          <w:spacing w:val="77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unknown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poorly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nderstood ibis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population patterns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trends.</w:t>
      </w:r>
    </w:p>
    <w:p w:rsidR="00654D8D" w:rsidRDefault="00785206">
      <w:pPr>
        <w:pStyle w:val="BodyText"/>
        <w:spacing w:before="161"/>
        <w:ind w:right="390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and behaviour</w:t>
      </w:r>
      <w:r>
        <w:t xml:space="preserve"> </w:t>
      </w:r>
      <w:r>
        <w:rPr>
          <w:spacing w:val="-1"/>
        </w:rPr>
        <w:t>surveys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conducted at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which tracked</w:t>
      </w:r>
      <w:r>
        <w:rPr>
          <w:spacing w:val="-3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spent</w:t>
      </w:r>
      <w:r>
        <w:rPr>
          <w:spacing w:val="49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periods</w:t>
      </w:r>
      <w:r>
        <w:rPr>
          <w:spacing w:val="-2"/>
        </w:rPr>
        <w:t xml:space="preserve"> </w:t>
      </w:r>
      <w:r>
        <w:rPr>
          <w:spacing w:val="-1"/>
        </w:rPr>
        <w:t>foraging,</w:t>
      </w:r>
      <w:r>
        <w:t xml:space="preserve"> </w:t>
      </w:r>
      <w:r>
        <w:rPr>
          <w:spacing w:val="-1"/>
        </w:rPr>
        <w:t>and at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opportunistic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 straw-necked and Australian</w:t>
      </w:r>
      <w:r>
        <w:rPr>
          <w:spacing w:val="51"/>
        </w:rPr>
        <w:t xml:space="preserve"> </w:t>
      </w:r>
      <w:r>
        <w:rPr>
          <w:spacing w:val="-1"/>
        </w:rPr>
        <w:t>white</w:t>
      </w:r>
      <w:r>
        <w:rPr>
          <w:spacing w:val="1"/>
        </w:rPr>
        <w:t xml:space="preserve"> </w:t>
      </w:r>
      <w:r>
        <w:rPr>
          <w:spacing w:val="-1"/>
        </w:rPr>
        <w:t>ibis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observed foraging.</w:t>
      </w:r>
    </w:p>
    <w:p w:rsidR="00654D8D" w:rsidRDefault="00785206">
      <w:pPr>
        <w:pStyle w:val="BodyText"/>
        <w:spacing w:before="118"/>
        <w:ind w:right="300"/>
      </w:pPr>
      <w:r>
        <w:rPr>
          <w:spacing w:val="-1"/>
        </w:rPr>
        <w:t>Birds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monitored with</w:t>
      </w:r>
      <w:r>
        <w:rPr>
          <w:spacing w:val="-3"/>
        </w:rPr>
        <w:t xml:space="preserve"> </w:t>
      </w:r>
      <w:r>
        <w:rPr>
          <w:spacing w:val="-1"/>
        </w:rPr>
        <w:t>telescopes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binoculars</w:t>
      </w:r>
      <w:r>
        <w:t xml:space="preserve"> for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minutes</w:t>
      </w:r>
      <w:r>
        <w:t xml:space="preserve"> </w:t>
      </w:r>
      <w:r>
        <w:rPr>
          <w:spacing w:val="-1"/>
        </w:rPr>
        <w:t>continuously.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capture</w:t>
      </w:r>
      <w:r>
        <w:rPr>
          <w:spacing w:val="1"/>
        </w:rPr>
        <w:t xml:space="preserve"> </w:t>
      </w:r>
      <w:r>
        <w:rPr>
          <w:spacing w:val="-1"/>
        </w:rPr>
        <w:t>attempts</w:t>
      </w:r>
      <w:r>
        <w:rPr>
          <w:spacing w:val="-2"/>
        </w:rPr>
        <w:t xml:space="preserve"> and</w:t>
      </w:r>
      <w:r>
        <w:rPr>
          <w:spacing w:val="-1"/>
        </w:rPr>
        <w:t xml:space="preserve"> successes</w:t>
      </w:r>
      <w:r>
        <w:t xml:space="preserve"> </w:t>
      </w:r>
      <w:r>
        <w:rPr>
          <w:spacing w:val="-1"/>
        </w:rPr>
        <w:t>in that</w:t>
      </w:r>
      <w:r>
        <w:rPr>
          <w:spacing w:val="-2"/>
        </w:rPr>
        <w:t xml:space="preserve"> </w:t>
      </w:r>
      <w:r>
        <w:rPr>
          <w:spacing w:val="-1"/>
        </w:rPr>
        <w:t>period were</w:t>
      </w:r>
      <w:r>
        <w:rPr>
          <w:spacing w:val="1"/>
        </w:rPr>
        <w:t xml:space="preserve"> </w:t>
      </w:r>
      <w:r>
        <w:rPr>
          <w:spacing w:val="-1"/>
        </w:rPr>
        <w:t>recorded,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date,</w:t>
      </w:r>
      <w:r>
        <w:t xml:space="preserve"> </w:t>
      </w:r>
      <w:r>
        <w:rPr>
          <w:spacing w:val="-1"/>
        </w:rPr>
        <w:t>time,</w:t>
      </w:r>
      <w:r>
        <w:rPr>
          <w:spacing w:val="75"/>
        </w:rPr>
        <w:t xml:space="preserve"> </w:t>
      </w:r>
      <w:r>
        <w:rPr>
          <w:spacing w:val="-1"/>
        </w:rPr>
        <w:t>location GPS,</w:t>
      </w:r>
      <w:r>
        <w:t xml:space="preserve">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monitored,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bird</w:t>
      </w:r>
      <w:r>
        <w:rPr>
          <w:spacing w:val="-3"/>
        </w:rPr>
        <w:t xml:space="preserve"> </w:t>
      </w:r>
      <w:r>
        <w:rPr>
          <w:spacing w:val="-1"/>
        </w:rPr>
        <w:t>spent</w:t>
      </w:r>
      <w:r>
        <w:rPr>
          <w:spacing w:val="1"/>
        </w:rPr>
        <w:t xml:space="preserve"> </w:t>
      </w:r>
      <w:r>
        <w:rPr>
          <w:spacing w:val="-1"/>
        </w:rPr>
        <w:t>foraging in that</w:t>
      </w:r>
      <w:r>
        <w:rPr>
          <w:spacing w:val="1"/>
        </w:rPr>
        <w:t xml:space="preserve"> </w:t>
      </w:r>
      <w:r>
        <w:rPr>
          <w:spacing w:val="-1"/>
        </w:rPr>
        <w:t xml:space="preserve">location </w:t>
      </w:r>
      <w:r>
        <w:t>vs</w:t>
      </w:r>
      <w:r>
        <w:rPr>
          <w:spacing w:val="-2"/>
        </w:rPr>
        <w:t xml:space="preserve"> </w:t>
      </w:r>
      <w:r>
        <w:rPr>
          <w:spacing w:val="-1"/>
        </w:rPr>
        <w:t>resting,</w:t>
      </w:r>
      <w:r>
        <w:rPr>
          <w:spacing w:val="67"/>
        </w:rPr>
        <w:t xml:space="preserve"> </w:t>
      </w:r>
      <w:r>
        <w:rPr>
          <w:spacing w:val="-1"/>
        </w:rPr>
        <w:t>roosting,</w:t>
      </w:r>
      <w:r>
        <w:t xml:space="preserve"> </w:t>
      </w:r>
      <w:r>
        <w:rPr>
          <w:spacing w:val="-1"/>
        </w:rPr>
        <w:t>preening 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behaviours.</w:t>
      </w:r>
    </w:p>
    <w:p w:rsidR="00654D8D" w:rsidRDefault="00654D8D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56" w:name="4.2_Identify_new_opportunities_relevant_"/>
      <w:bookmarkStart w:id="57" w:name="_bookmark19"/>
      <w:bookmarkEnd w:id="56"/>
      <w:bookmarkEnd w:id="57"/>
      <w:r>
        <w:rPr>
          <w:spacing w:val="-1"/>
        </w:rPr>
        <w:t>Identify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research</w:t>
      </w:r>
    </w:p>
    <w:p w:rsidR="00654D8D" w:rsidRDefault="00785206">
      <w:pPr>
        <w:pStyle w:val="BodyText"/>
        <w:numPr>
          <w:ilvl w:val="0"/>
          <w:numId w:val="12"/>
        </w:numPr>
        <w:tabs>
          <w:tab w:val="left" w:pos="481"/>
        </w:tabs>
        <w:spacing w:before="160"/>
        <w:ind w:hanging="359"/>
      </w:pP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transmitter</w:t>
      </w:r>
      <w:r>
        <w:t xml:space="preserve"> </w:t>
      </w:r>
      <w:r>
        <w:rPr>
          <w:spacing w:val="-1"/>
        </w:rPr>
        <w:t>deployment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above:</w:t>
      </w:r>
    </w:p>
    <w:p w:rsidR="00654D8D" w:rsidRDefault="00785206">
      <w:pPr>
        <w:pStyle w:val="BodyText"/>
        <w:spacing w:before="158"/>
        <w:ind w:left="480" w:right="149"/>
      </w:pP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 was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deploy all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transmitters</w:t>
      </w:r>
      <w:r>
        <w:t xml:space="preserve"> </w:t>
      </w:r>
      <w:r>
        <w:rPr>
          <w:spacing w:val="-1"/>
        </w:rPr>
        <w:t>in Barmah-Millewa</w:t>
      </w:r>
      <w:r>
        <w:rPr>
          <w:spacing w:val="-2"/>
        </w:rPr>
        <w:t xml:space="preserve"> </w:t>
      </w:r>
      <w:r>
        <w:rPr>
          <w:spacing w:val="-1"/>
        </w:rPr>
        <w:t>forest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decided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breeding event</w:t>
      </w:r>
      <w:r>
        <w:rPr>
          <w:spacing w:val="-2"/>
        </w:rPr>
        <w:t xml:space="preserve"> </w:t>
      </w:r>
      <w:r>
        <w:rPr>
          <w:spacing w:val="-1"/>
        </w:rPr>
        <w:t>occurring in the</w:t>
      </w:r>
      <w:r>
        <w:rPr>
          <w:spacing w:val="57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would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worthwhile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deploy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GeoTrak</w:t>
      </w:r>
      <w:r>
        <w:t xml:space="preserve"> </w:t>
      </w:r>
      <w:r>
        <w:rPr>
          <w:spacing w:val="-1"/>
        </w:rPr>
        <w:t>ARGOS transmitters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adult</w:t>
      </w:r>
      <w:r>
        <w:rPr>
          <w:spacing w:val="44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(and the</w:t>
      </w:r>
      <w:r>
        <w:rPr>
          <w:spacing w:val="-2"/>
        </w:rPr>
        <w:t xml:space="preserve"> </w:t>
      </w:r>
      <w:r>
        <w:rPr>
          <w:spacing w:val="-1"/>
        </w:rPr>
        <w:t>remainder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Barmah-Millewa).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51"/>
        </w:rPr>
        <w:t xml:space="preserve"> </w:t>
      </w:r>
      <w:r>
        <w:rPr>
          <w:spacing w:val="-1"/>
        </w:rPr>
        <w:t>with 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1"/>
        </w:rPr>
        <w:t>bird movements</w:t>
      </w:r>
      <w:r>
        <w:t xml:space="preserve"> </w:t>
      </w:r>
      <w:r>
        <w:rPr>
          <w:spacing w:val="-1"/>
        </w:rPr>
        <w:t>in and</w:t>
      </w:r>
      <w:r>
        <w:rPr>
          <w:spacing w:val="-3"/>
        </w:rPr>
        <w:t xml:space="preserve"> </w:t>
      </w:r>
      <w:r>
        <w:rPr>
          <w:spacing w:val="-1"/>
        </w:rPr>
        <w:t>around the</w:t>
      </w:r>
      <w:r>
        <w:rPr>
          <w:spacing w:val="-2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routes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stopovers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breeding,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potential</w:t>
      </w:r>
      <w:r>
        <w:rPr>
          <w:spacing w:val="-3"/>
        </w:rPr>
        <w:t xml:space="preserve"> </w:t>
      </w:r>
      <w:r>
        <w:rPr>
          <w:spacing w:val="-1"/>
        </w:rPr>
        <w:t>natal</w:t>
      </w:r>
      <w:r>
        <w:t xml:space="preserve"> </w:t>
      </w:r>
      <w:r>
        <w:rPr>
          <w:spacing w:val="-1"/>
        </w:rPr>
        <w:t>philopatry.</w:t>
      </w:r>
      <w:r>
        <w:t xml:space="preserve"> 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</w:t>
      </w:r>
      <w:r>
        <w:rPr>
          <w:spacing w:val="-1"/>
        </w:rPr>
        <w:t>g</w:t>
      </w:r>
      <w:r>
        <w:rPr>
          <w:spacing w:val="-3"/>
        </w:rP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gain some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ibis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Marshes</w:t>
      </w:r>
      <w:r>
        <w:t xml:space="preserve"> </w:t>
      </w:r>
      <w:r>
        <w:rPr>
          <w:spacing w:val="-2"/>
        </w:rPr>
        <w:t>go</w:t>
      </w:r>
      <w:r>
        <w:rPr>
          <w:spacing w:val="-1"/>
        </w:rPr>
        <w:t xml:space="preserve"> </w:t>
      </w:r>
      <w:r>
        <w:t>vs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ibis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Barmah-Millewa</w:t>
      </w:r>
      <w:r>
        <w:t xml:space="preserve"> </w:t>
      </w:r>
      <w:r>
        <w:rPr>
          <w:spacing w:val="-2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CEWO</w:t>
      </w:r>
      <w:r>
        <w:rPr>
          <w:spacing w:val="-2"/>
        </w:rPr>
        <w:t xml:space="preserve"> </w:t>
      </w:r>
      <w:r>
        <w:rPr>
          <w:spacing w:val="-1"/>
        </w:rPr>
        <w:t>funded the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43"/>
        </w:rPr>
        <w:t xml:space="preserve"> </w:t>
      </w:r>
      <w:r>
        <w:t xml:space="preserve">for </w:t>
      </w:r>
      <w:r>
        <w:rPr>
          <w:spacing w:val="-1"/>
        </w:rPr>
        <w:t>deployment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transmitters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Marshes.</w:t>
      </w:r>
    </w:p>
    <w:p w:rsidR="00654D8D" w:rsidRDefault="00785206">
      <w:pPr>
        <w:pStyle w:val="BodyText"/>
        <w:numPr>
          <w:ilvl w:val="0"/>
          <w:numId w:val="12"/>
        </w:numPr>
        <w:tabs>
          <w:tab w:val="left" w:pos="481"/>
        </w:tabs>
        <w:spacing w:before="158"/>
        <w:ind w:left="480" w:hanging="360"/>
      </w:pPr>
      <w:r>
        <w:rPr>
          <w:spacing w:val="-1"/>
        </w:rPr>
        <w:t>Citizen science</w:t>
      </w:r>
      <w:r>
        <w:rPr>
          <w:spacing w:val="1"/>
        </w:rPr>
        <w:t xml:space="preserve"> </w:t>
      </w:r>
      <w:r>
        <w:rPr>
          <w:spacing w:val="-1"/>
        </w:rPr>
        <w:t>funding application submitted:</w:t>
      </w:r>
    </w:p>
    <w:p w:rsidR="00654D8D" w:rsidRDefault="00785206">
      <w:pPr>
        <w:pStyle w:val="BodyText"/>
        <w:spacing w:before="161" w:line="239" w:lineRule="auto"/>
        <w:ind w:left="480" w:right="300"/>
      </w:pPr>
      <w:r>
        <w:rPr>
          <w:spacing w:val="-1"/>
        </w:rPr>
        <w:t>In 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need 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real-time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on-ground 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foraging habitats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tracked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Murray-</w:t>
      </w:r>
      <w:r>
        <w:rPr>
          <w:spacing w:val="43"/>
        </w:rPr>
        <w:t xml:space="preserve"> </w:t>
      </w:r>
      <w:r>
        <w:rPr>
          <w:spacing w:val="-1"/>
        </w:rPr>
        <w:t>Darling Basin and beyond,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submitted an application for</w:t>
      </w:r>
      <w:r>
        <w:t xml:space="preserve"> </w:t>
      </w:r>
      <w:r>
        <w:rPr>
          <w:spacing w:val="-2"/>
        </w:rPr>
        <w:t>funding</w:t>
      </w:r>
      <w:r>
        <w:rPr>
          <w:spacing w:val="-1"/>
        </w:rPr>
        <w:t xml:space="preserve"> </w:t>
      </w:r>
      <w:r>
        <w:t>for a</w:t>
      </w:r>
      <w:r>
        <w:rPr>
          <w:spacing w:val="57"/>
        </w:rPr>
        <w:t xml:space="preserve"> </w:t>
      </w:r>
      <w:r>
        <w:rPr>
          <w:spacing w:val="-1"/>
        </w:rPr>
        <w:t>Citizen Science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Inspiring Australia </w:t>
      </w:r>
      <w:r>
        <w:t xml:space="preserve">-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Programme,</w:t>
      </w:r>
      <w:r>
        <w:rPr>
          <w:spacing w:val="43"/>
        </w:rPr>
        <w:t xml:space="preserve"> </w:t>
      </w:r>
      <w:r>
        <w:rPr>
          <w:spacing w:val="-1"/>
        </w:rPr>
        <w:t>Commonwealth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Industry,</w:t>
      </w:r>
      <w:r>
        <w:t xml:space="preserve"> </w:t>
      </w:r>
      <w:r>
        <w:rPr>
          <w:spacing w:val="-1"/>
        </w:rPr>
        <w:t xml:space="preserve">Innovation </w:t>
      </w:r>
      <w:r>
        <w:rPr>
          <w:spacing w:val="-2"/>
        </w:rPr>
        <w:t>and</w:t>
      </w:r>
      <w:r>
        <w:rPr>
          <w:spacing w:val="-1"/>
        </w:rPr>
        <w:t xml:space="preserve"> Science.</w:t>
      </w:r>
    </w:p>
    <w:p w:rsidR="00654D8D" w:rsidRDefault="00785206">
      <w:pPr>
        <w:pStyle w:val="BodyText"/>
        <w:spacing w:before="161" w:line="239" w:lineRule="auto"/>
        <w:ind w:left="480" w:right="12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inform optimisation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waterbird habitat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scientists</w:t>
      </w:r>
      <w:r>
        <w:rPr>
          <w:spacing w:val="55"/>
        </w:rPr>
        <w:t xml:space="preserve"> </w:t>
      </w:r>
      <w:r>
        <w:rPr>
          <w:spacing w:val="-1"/>
        </w:rPr>
        <w:t>from CSIRO</w:t>
      </w:r>
      <w:r>
        <w:t xml:space="preserve"> </w:t>
      </w:r>
      <w:r>
        <w:rPr>
          <w:spacing w:val="-1"/>
        </w:rPr>
        <w:t>and collaborators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engage</w:t>
      </w:r>
      <w:r>
        <w:rPr>
          <w:spacing w:val="1"/>
        </w:rPr>
        <w:t xml:space="preserve"> </w:t>
      </w:r>
      <w:r>
        <w:rPr>
          <w:spacing w:val="-1"/>
        </w:rPr>
        <w:t>with local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in scientific</w:t>
      </w:r>
      <w:r>
        <w:t xml:space="preserve"> </w:t>
      </w:r>
      <w:r>
        <w:rPr>
          <w:spacing w:val="-1"/>
        </w:rPr>
        <w:t>surveys</w:t>
      </w:r>
      <w:r>
        <w:t xml:space="preserve"> </w:t>
      </w:r>
      <w:r>
        <w:rPr>
          <w:spacing w:val="3"/>
        </w:rPr>
        <w:t xml:space="preserve">                   </w:t>
      </w:r>
      <w:r>
        <w:t xml:space="preserve">of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habitats,</w:t>
      </w:r>
      <w: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and</w:t>
      </w:r>
      <w:r>
        <w:rPr>
          <w:spacing w:val="-1"/>
        </w:rPr>
        <w:t xml:space="preserve"> interpreting and communicating results.</w:t>
      </w:r>
      <w:r>
        <w:rPr>
          <w:spacing w:val="6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50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eastern Australia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surveyed</w:t>
      </w:r>
      <w:r>
        <w:rPr>
          <w:spacing w:val="-3"/>
        </w:rPr>
        <w:t xml:space="preserve"> </w:t>
      </w:r>
      <w:r>
        <w:rPr>
          <w:spacing w:val="-1"/>
        </w:rPr>
        <w:t>monthly,</w:t>
      </w:r>
      <w:r>
        <w:rPr>
          <w:spacing w:val="-4"/>
        </w:rPr>
        <w:t xml:space="preserve"> </w:t>
      </w:r>
      <w:r>
        <w:rPr>
          <w:spacing w:val="-1"/>
        </w:rPr>
        <w:t>with site</w:t>
      </w:r>
      <w:r>
        <w:rPr>
          <w:spacing w:val="69"/>
        </w:rPr>
        <w:t xml:space="preserve"> </w:t>
      </w:r>
      <w:r>
        <w:rPr>
          <w:spacing w:val="-1"/>
        </w:rPr>
        <w:t xml:space="preserve">selection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>and historical</w:t>
      </w:r>
      <w:r>
        <w:rPr>
          <w:spacing w:val="-3"/>
        </w:rPr>
        <w:t xml:space="preserve"> </w:t>
      </w:r>
      <w:r>
        <w:rPr>
          <w:spacing w:val="-1"/>
        </w:rPr>
        <w:t>volunteer</w:t>
      </w:r>
      <w:r>
        <w:t xml:space="preserve"> </w:t>
      </w:r>
      <w:r>
        <w:rPr>
          <w:spacing w:val="-1"/>
        </w:rPr>
        <w:t>surveys.</w:t>
      </w:r>
    </w:p>
    <w:p w:rsidR="00654D8D" w:rsidRDefault="00785206">
      <w:pPr>
        <w:pStyle w:val="BodyText"/>
        <w:ind w:left="480" w:right="39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2"/>
        </w:rPr>
        <w:t>analys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 communities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59"/>
        </w:rPr>
        <w:t xml:space="preserve"> </w:t>
      </w:r>
      <w:r>
        <w:rPr>
          <w:spacing w:val="-1"/>
        </w:rPr>
        <w:t>prioritisation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land</w:t>
      </w:r>
      <w:r>
        <w:rPr>
          <w:spacing w:val="-3"/>
        </w:rPr>
        <w:t xml:space="preserve"> </w:t>
      </w:r>
      <w:r>
        <w:rPr>
          <w:spacing w:val="-1"/>
        </w:rPr>
        <w:t>management.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BodyText"/>
        <w:numPr>
          <w:ilvl w:val="0"/>
          <w:numId w:val="12"/>
        </w:numPr>
        <w:tabs>
          <w:tab w:val="left" w:pos="481"/>
        </w:tabs>
        <w:spacing w:before="161"/>
        <w:ind w:left="480" w:hanging="360"/>
      </w:pPr>
      <w:r>
        <w:rPr>
          <w:spacing w:val="-1"/>
        </w:rPr>
        <w:t>Tracking waterbirds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Narran Lakes:</w:t>
      </w:r>
    </w:p>
    <w:p w:rsidR="00654D8D" w:rsidRDefault="00785206">
      <w:pPr>
        <w:pStyle w:val="BodyText"/>
        <w:spacing w:before="158"/>
        <w:ind w:left="480" w:right="127"/>
      </w:pPr>
      <w:r>
        <w:rPr>
          <w:spacing w:val="-1"/>
        </w:rPr>
        <w:t>Discussions</w:t>
      </w:r>
      <w:r>
        <w:t xml:space="preserve"> </w:t>
      </w:r>
      <w:r>
        <w:rPr>
          <w:spacing w:val="-1"/>
        </w:rPr>
        <w:t>with CEWO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indicated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tracking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iconic</w:t>
      </w:r>
      <w:r>
        <w:t xml:space="preserve"> </w:t>
      </w:r>
      <w:r>
        <w:rPr>
          <w:spacing w:val="-1"/>
        </w:rPr>
        <w:t>waterbird</w:t>
      </w:r>
      <w:r>
        <w:rPr>
          <w:spacing w:val="6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Narran</w:t>
      </w:r>
      <w:r>
        <w:rPr>
          <w:spacing w:val="-3"/>
        </w:rPr>
        <w:t xml:space="preserve"> </w:t>
      </w:r>
      <w:r>
        <w:rPr>
          <w:spacing w:val="-1"/>
        </w:rPr>
        <w:t>Lakes,</w:t>
      </w:r>
      <w:r>
        <w:t xml:space="preserve"> </w:t>
      </w:r>
      <w:r>
        <w:rPr>
          <w:spacing w:val="-1"/>
        </w:rPr>
        <w:t xml:space="preserve">should </w:t>
      </w:r>
      <w:r>
        <w:t xml:space="preserve">a </w:t>
      </w:r>
      <w:r>
        <w:rPr>
          <w:spacing w:val="-1"/>
        </w:rPr>
        <w:t>breeding event</w:t>
      </w:r>
      <w:r>
        <w:rPr>
          <w:spacing w:val="-2"/>
        </w:rP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and funding be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flagged for</w:t>
      </w:r>
      <w: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interest,</w:t>
      </w:r>
      <w:r>
        <w:t xml:space="preserve"> </w:t>
      </w:r>
      <w:r>
        <w:rPr>
          <w:spacing w:val="-1"/>
        </w:rPr>
        <w:t>including</w:t>
      </w:r>
      <w:r>
        <w:rPr>
          <w:spacing w:val="53"/>
        </w:rPr>
        <w:t xml:space="preserve"> </w:t>
      </w:r>
      <w:r>
        <w:rPr>
          <w:spacing w:val="-1"/>
        </w:rPr>
        <w:t>brolgas,</w:t>
      </w:r>
      <w:r>
        <w:rPr>
          <w:spacing w:val="-2"/>
        </w:rPr>
        <w:t xml:space="preserve"> </w:t>
      </w:r>
      <w:r>
        <w:rPr>
          <w:spacing w:val="-1"/>
        </w:rPr>
        <w:t>magpie</w:t>
      </w:r>
      <w:r>
        <w:rPr>
          <w:spacing w:val="1"/>
        </w:rPr>
        <w:t xml:space="preserve"> </w:t>
      </w:r>
      <w:r>
        <w:rPr>
          <w:spacing w:val="-1"/>
        </w:rPr>
        <w:t>geese,</w:t>
      </w:r>
      <w:r>
        <w:rPr>
          <w:spacing w:val="-2"/>
        </w:rPr>
        <w:t xml:space="preserve"> </w:t>
      </w:r>
      <w:r>
        <w:rPr>
          <w:spacing w:val="-1"/>
        </w:rPr>
        <w:t>egrets,</w:t>
      </w:r>
      <w: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spoonbills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yellow-billed spoonbills.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</w:p>
    <w:p w:rsidR="00654D8D" w:rsidRDefault="00654D8D">
      <w:pPr>
        <w:sectPr w:rsidR="00654D8D">
          <w:pgSz w:w="11910" w:h="16840"/>
          <w:pgMar w:top="1380" w:right="1320" w:bottom="1740" w:left="1320" w:header="0" w:footer="1543" w:gutter="0"/>
          <w:cols w:space="720"/>
        </w:sectPr>
      </w:pPr>
    </w:p>
    <w:p w:rsidR="00654D8D" w:rsidRDefault="00785206">
      <w:pPr>
        <w:pStyle w:val="BodyText"/>
        <w:spacing w:before="41"/>
        <w:ind w:left="479" w:right="236"/>
      </w:pPr>
      <w:r>
        <w:rPr>
          <w:spacing w:val="-1"/>
        </w:rPr>
        <w:lastRenderedPageBreak/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tracking devices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 confirmation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1"/>
        </w:rPr>
        <w:t>flooding</w:t>
      </w:r>
      <w:r>
        <w:rPr>
          <w:spacing w:val="-3"/>
        </w:rPr>
        <w:t xml:space="preserve"> </w:t>
      </w:r>
      <w:r>
        <w:rPr>
          <w:spacing w:val="-1"/>
        </w:rPr>
        <w:t>event,</w:t>
      </w:r>
      <w:r>
        <w:t xml:space="preserve"> </w:t>
      </w:r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ready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deployment.</w:t>
      </w:r>
      <w:r>
        <w:rPr>
          <w:spacing w:val="-3"/>
        </w:rPr>
        <w:t xml:space="preserve"> </w:t>
      </w:r>
      <w:r>
        <w:rPr>
          <w:spacing w:val="-1"/>
        </w:rPr>
        <w:t>Tracking devices</w:t>
      </w:r>
      <w: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ordered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t xml:space="preserve"> </w:t>
      </w:r>
      <w:r>
        <w:rPr>
          <w:spacing w:val="-1"/>
        </w:rPr>
        <w:t>in advance</w:t>
      </w:r>
      <w:r>
        <w:rPr>
          <w:spacing w:val="51"/>
        </w:rPr>
        <w:t xml:space="preserve"> </w:t>
      </w:r>
      <w:r>
        <w:t xml:space="preserve">of </w:t>
      </w:r>
      <w:r>
        <w:rPr>
          <w:spacing w:val="-1"/>
        </w:rPr>
        <w:t>depl</w:t>
      </w:r>
      <w:r>
        <w:rPr>
          <w:spacing w:val="-1"/>
        </w:rPr>
        <w:t>oyment</w:t>
      </w:r>
      <w:r>
        <w:rPr>
          <w:spacing w:val="-2"/>
        </w:rPr>
        <w:t xml:space="preserve"> </w:t>
      </w:r>
      <w:r>
        <w:rPr>
          <w:spacing w:val="-1"/>
        </w:rPr>
        <w:t>dates,</w:t>
      </w:r>
      <w:r>
        <w:t xml:space="preserve"> </w:t>
      </w:r>
      <w:r>
        <w:rPr>
          <w:spacing w:val="-2"/>
        </w:rPr>
        <w:t>preferably</w:t>
      </w:r>
      <w:r>
        <w:rPr>
          <w:spacing w:val="1"/>
        </w:rPr>
        <w:t xml:space="preserve"> </w:t>
      </w:r>
      <w:r>
        <w:rPr>
          <w:spacing w:val="-1"/>
        </w:rPr>
        <w:t>more.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BodyText"/>
        <w:numPr>
          <w:ilvl w:val="0"/>
          <w:numId w:val="12"/>
        </w:numPr>
        <w:tabs>
          <w:tab w:val="left" w:pos="481"/>
        </w:tabs>
        <w:spacing w:before="159"/>
        <w:ind w:left="480" w:hanging="360"/>
      </w:pPr>
      <w:r>
        <w:rPr>
          <w:spacing w:val="-1"/>
        </w:rPr>
        <w:t xml:space="preserve">Developing </w:t>
      </w:r>
      <w:r>
        <w:t xml:space="preserve">a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funds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species:</w:t>
      </w:r>
    </w:p>
    <w:p w:rsidR="00654D8D" w:rsidRDefault="00785206">
      <w:pPr>
        <w:pStyle w:val="BodyText"/>
        <w:spacing w:before="161" w:line="239" w:lineRule="auto"/>
        <w:ind w:left="479" w:right="36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dominantly</w:t>
      </w:r>
      <w:r>
        <w:t xml:space="preserve"> </w:t>
      </w:r>
      <w:r>
        <w:rPr>
          <w:spacing w:val="-1"/>
        </w:rPr>
        <w:t>water-foraging</w:t>
      </w:r>
      <w:r>
        <w:rPr>
          <w:spacing w:val="31"/>
        </w:rPr>
        <w:t xml:space="preserve"> </w:t>
      </w:r>
      <w:r>
        <w:rPr>
          <w:spacing w:val="-1"/>
        </w:rPr>
        <w:t>bird guild E.g.</w:t>
      </w:r>
      <w:r>
        <w:t xml:space="preserve"> Royal</w:t>
      </w:r>
      <w:r>
        <w:rPr>
          <w:spacing w:val="-3"/>
        </w:rPr>
        <w:t xml:space="preserve"> </w:t>
      </w:r>
      <w:r>
        <w:rPr>
          <w:spacing w:val="-1"/>
        </w:rPr>
        <w:t>spoonbills.</w:t>
      </w:r>
      <w:r>
        <w:t xml:space="preserve"> 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from these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would complement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tracking</w:t>
      </w:r>
      <w:r>
        <w:rPr>
          <w:spacing w:val="5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spoonbills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and (probably)</w:t>
      </w:r>
      <w:r>
        <w:t xml:space="preserve"> </w:t>
      </w:r>
      <w:r>
        <w:rPr>
          <w:spacing w:val="-1"/>
        </w:rPr>
        <w:t>respond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triggers,</w:t>
      </w:r>
      <w:r>
        <w:t xml:space="preserve"> </w:t>
      </w:r>
      <w:r>
        <w:rPr>
          <w:spacing w:val="-1"/>
        </w:rPr>
        <w:t>but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 xml:space="preserve">foraging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  <w:r>
        <w:rPr>
          <w:spacing w:val="49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would be</w:t>
      </w:r>
      <w:r>
        <w:rPr>
          <w:spacing w:val="1"/>
        </w:rPr>
        <w:t xml:space="preserve"> </w:t>
      </w:r>
      <w:r>
        <w:rPr>
          <w:spacing w:val="-1"/>
        </w:rPr>
        <w:t>cost-efficient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during next</w:t>
      </w:r>
      <w:r>
        <w:rPr>
          <w:spacing w:val="53"/>
        </w:rPr>
        <w:t xml:space="preserve"> </w:t>
      </w:r>
      <w:r>
        <w:rPr>
          <w:spacing w:val="-1"/>
        </w:rPr>
        <w:t>season’s</w:t>
      </w:r>
      <w:r>
        <w:t xml:space="preserve"> </w:t>
      </w:r>
      <w:r>
        <w:rPr>
          <w:spacing w:val="-1"/>
        </w:rPr>
        <w:t>straw-necked ibis</w:t>
      </w:r>
      <w:r>
        <w:rPr>
          <w:spacing w:val="-2"/>
        </w:rPr>
        <w:t xml:space="preserve"> </w:t>
      </w:r>
      <w:r>
        <w:rPr>
          <w:spacing w:val="-1"/>
        </w:rPr>
        <w:t>tracker</w:t>
      </w:r>
      <w:r>
        <w:rPr>
          <w:spacing w:val="-2"/>
        </w:rPr>
        <w:t xml:space="preserve"> </w:t>
      </w:r>
      <w:r>
        <w:rPr>
          <w:spacing w:val="-1"/>
        </w:rPr>
        <w:t>deployment(s).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BodyText"/>
        <w:numPr>
          <w:ilvl w:val="0"/>
          <w:numId w:val="12"/>
        </w:numPr>
        <w:tabs>
          <w:tab w:val="left" w:pos="480"/>
        </w:tabs>
        <w:spacing w:before="161"/>
        <w:ind w:right="634" w:hanging="360"/>
      </w:pPr>
      <w:r>
        <w:rPr>
          <w:spacing w:val="-1"/>
        </w:rPr>
        <w:t>Goulburn-Broken Catchment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Authority (GBCMA)</w:t>
      </w:r>
      <w: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modification</w:t>
      </w:r>
      <w:r>
        <w:rPr>
          <w:spacing w:val="35"/>
        </w:rPr>
        <w:t xml:space="preserve"> </w:t>
      </w:r>
      <w:r>
        <w:rPr>
          <w:spacing w:val="-1"/>
        </w:rPr>
        <w:t>experiment: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and preferences</w:t>
      </w:r>
      <w: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breeding</w:t>
      </w:r>
      <w:r>
        <w:rPr>
          <w:spacing w:val="33"/>
        </w:rPr>
        <w:t xml:space="preserve"> </w:t>
      </w:r>
      <w:r>
        <w:rPr>
          <w:spacing w:val="-1"/>
        </w:rPr>
        <w:t>initiation and success:</w:t>
      </w:r>
    </w:p>
    <w:p w:rsidR="00654D8D" w:rsidRDefault="00785206">
      <w:pPr>
        <w:pStyle w:val="BodyText"/>
        <w:spacing w:before="158"/>
        <w:ind w:left="479" w:right="132"/>
      </w:pPr>
      <w:r>
        <w:rPr>
          <w:spacing w:val="-1"/>
        </w:rPr>
        <w:t>GBCMA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planning an experiment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 xml:space="preserve"> Boals</w:t>
      </w:r>
      <w:r>
        <w:rPr>
          <w:spacing w:val="-2"/>
        </w:rPr>
        <w:t xml:space="preserve"> </w:t>
      </w:r>
      <w:r>
        <w:rPr>
          <w:spacing w:val="-1"/>
        </w:rPr>
        <w:t>Deadwoods</w:t>
      </w:r>
      <w:r>
        <w:t xml:space="preserve"> </w:t>
      </w:r>
      <w:r>
        <w:rPr>
          <w:spacing w:val="-1"/>
        </w:rPr>
        <w:t>(Barmah)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involves</w:t>
      </w:r>
      <w:r>
        <w:rPr>
          <w:spacing w:val="-5"/>
        </w:rPr>
        <w:t xml:space="preserve"> </w:t>
      </w:r>
      <w:r>
        <w:rPr>
          <w:spacing w:val="-1"/>
        </w:rPr>
        <w:t>clearing holes</w:t>
      </w:r>
      <w: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giant</w:t>
      </w:r>
      <w:r>
        <w:rPr>
          <w:spacing w:val="1"/>
        </w:rPr>
        <w:t xml:space="preserve"> </w:t>
      </w:r>
      <w:r>
        <w:rPr>
          <w:spacing w:val="-1"/>
        </w:rPr>
        <w:t>rush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invading and filling in the</w:t>
      </w:r>
      <w:r>
        <w:rPr>
          <w:spacing w:val="1"/>
        </w:rPr>
        <w:t xml:space="preserve"> </w:t>
      </w:r>
      <w:r>
        <w:rPr>
          <w:spacing w:val="-1"/>
        </w:rPr>
        <w:t>wetland,</w:t>
      </w:r>
      <w:r>
        <w:t xml:space="preserve"> </w:t>
      </w:r>
      <w:r>
        <w:rPr>
          <w:spacing w:val="-1"/>
        </w:rPr>
        <w:t xml:space="preserve">to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birds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select</w:t>
      </w:r>
      <w:r>
        <w:rPr>
          <w:spacing w:val="59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nest.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hypothesis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essentially that</w:t>
      </w:r>
      <w:r>
        <w:rPr>
          <w:spacing w:val="-2"/>
        </w:rPr>
        <w:t xml:space="preserve"> </w:t>
      </w:r>
      <w:r>
        <w:rPr>
          <w:spacing w:val="-1"/>
        </w:rPr>
        <w:t>ibis</w:t>
      </w:r>
      <w:r>
        <w:t xml:space="preserve"> </w:t>
      </w:r>
      <w:r>
        <w:rPr>
          <w:spacing w:val="-1"/>
        </w:rPr>
        <w:t>and spoonbills</w:t>
      </w:r>
      <w:r>
        <w:t xml:space="preserve"> </w:t>
      </w:r>
      <w:r>
        <w:rPr>
          <w:spacing w:val="-1"/>
        </w:rPr>
        <w:t>prefer</w:t>
      </w:r>
      <w:r>
        <w:rPr>
          <w:spacing w:val="-2"/>
        </w:rPr>
        <w:t xml:space="preserve"> </w:t>
      </w:r>
      <w:r>
        <w:rPr>
          <w:spacing w:val="-1"/>
        </w:rPr>
        <w:t>‘water</w:t>
      </w:r>
      <w:r>
        <w:rPr>
          <w:spacing w:val="-2"/>
        </w:rPr>
        <w:t xml:space="preserve"> </w:t>
      </w:r>
      <w:r>
        <w:rPr>
          <w:spacing w:val="-1"/>
        </w:rPr>
        <w:t>views’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Barmah-Millewa</w:t>
      </w:r>
      <w:r>
        <w:rPr>
          <w:spacing w:val="-2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giant</w:t>
      </w:r>
      <w:r>
        <w:rPr>
          <w:spacing w:val="1"/>
        </w:rPr>
        <w:t xml:space="preserve"> </w:t>
      </w:r>
      <w:r>
        <w:rPr>
          <w:spacing w:val="-1"/>
        </w:rPr>
        <w:t>rush invasion explains</w:t>
      </w:r>
      <w:r>
        <w:t xml:space="preserve"> </w:t>
      </w:r>
      <w:r>
        <w:rPr>
          <w:spacing w:val="-1"/>
        </w:rPr>
        <w:t>declining nesting numbers</w:t>
      </w:r>
      <w:r>
        <w:rPr>
          <w:spacing w:val="49"/>
        </w:rPr>
        <w:t xml:space="preserve"> </w:t>
      </w:r>
      <w:r>
        <w:rPr>
          <w:spacing w:val="-1"/>
        </w:rPr>
        <w:t>and frequency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Boals.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experiment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Waterbird Theme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47"/>
        </w:rPr>
        <w:t xml:space="preserve"> </w:t>
      </w:r>
      <w:r>
        <w:rPr>
          <w:spacing w:val="-1"/>
        </w:rPr>
        <w:t xml:space="preserve">focusing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and preferences</w:t>
      </w:r>
      <w: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they affect</w:t>
      </w:r>
      <w:r>
        <w:rPr>
          <w:spacing w:val="-2"/>
        </w:rPr>
        <w:t xml:space="preserve"> </w:t>
      </w:r>
      <w:r>
        <w:rPr>
          <w:spacing w:val="-1"/>
        </w:rPr>
        <w:t>breeding</w:t>
      </w:r>
      <w:r>
        <w:rPr>
          <w:spacing w:val="45"/>
        </w:rPr>
        <w:t xml:space="preserve"> </w:t>
      </w:r>
      <w:r>
        <w:rPr>
          <w:spacing w:val="-1"/>
        </w:rPr>
        <w:t>initiation and success.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collaborating with GBCMA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assisting with</w:t>
      </w:r>
      <w:r>
        <w:rPr>
          <w:spacing w:val="67"/>
        </w:rPr>
        <w:t xml:space="preserve"> </w:t>
      </w:r>
      <w:r>
        <w:rPr>
          <w:spacing w:val="-1"/>
        </w:rPr>
        <w:t>monitoring camera</w:t>
      </w:r>
      <w:r>
        <w:t xml:space="preserve"> </w:t>
      </w:r>
      <w:r>
        <w:rPr>
          <w:spacing w:val="-1"/>
        </w:rPr>
        <w:t>deployment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 at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65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bird</w:t>
      </w:r>
      <w:r>
        <w:rPr>
          <w:spacing w:val="-1"/>
        </w:rPr>
        <w:t xml:space="preserve"> arrivals,</w:t>
      </w:r>
      <w:r>
        <w:t xml:space="preserve"> </w:t>
      </w:r>
      <w:r>
        <w:rPr>
          <w:spacing w:val="-1"/>
        </w:rPr>
        <w:t>nesting act</w:t>
      </w:r>
      <w:r>
        <w:rPr>
          <w:spacing w:val="-1"/>
        </w:rPr>
        <w:t>ivity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nesting success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‘treatment’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‘control’</w:t>
      </w:r>
      <w:r>
        <w:t xml:space="preserve"> </w:t>
      </w:r>
      <w:r>
        <w:rPr>
          <w:spacing w:val="-1"/>
        </w:rPr>
        <w:t>sites,</w:t>
      </w:r>
      <w:r>
        <w:rPr>
          <w:spacing w:val="-2"/>
        </w:rPr>
        <w:t xml:space="preserve"> </w:t>
      </w:r>
      <w:r>
        <w:rPr>
          <w:spacing w:val="-1"/>
        </w:rPr>
        <w:t>allowing an initial</w:t>
      </w:r>
      <w: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rPr>
          <w:spacing w:val="-1"/>
        </w:rPr>
        <w:t>breeding.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10"/>
        <w:rPr>
          <w:rFonts w:ascii="Calibri" w:eastAsia="Calibri" w:hAnsi="Calibri" w:cs="Calibri"/>
          <w:sz w:val="32"/>
          <w:szCs w:val="32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58" w:name="4.3_Changes"/>
      <w:bookmarkStart w:id="59" w:name="_bookmark20"/>
      <w:bookmarkEnd w:id="58"/>
      <w:bookmarkEnd w:id="59"/>
      <w:r>
        <w:rPr>
          <w:spacing w:val="-1"/>
        </w:rPr>
        <w:t>Changes</w:t>
      </w:r>
    </w:p>
    <w:p w:rsidR="00654D8D" w:rsidRDefault="00785206">
      <w:pPr>
        <w:pStyle w:val="BodyText"/>
        <w:spacing w:before="160"/>
        <w:ind w:left="120" w:right="12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through consultation</w:t>
      </w:r>
      <w:r>
        <w:rPr>
          <w:spacing w:val="73"/>
        </w:rPr>
        <w:t xml:space="preserve"> </w:t>
      </w:r>
      <w:r>
        <w:rPr>
          <w:spacing w:val="-1"/>
        </w:rPr>
        <w:t>with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scientists,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literature.</w:t>
      </w:r>
    </w:p>
    <w:p w:rsidR="00654D8D" w:rsidRDefault="00785206">
      <w:pPr>
        <w:pStyle w:val="BodyText"/>
        <w:spacing w:before="161"/>
        <w:ind w:left="120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654D8D" w:rsidRDefault="00785206">
      <w:pPr>
        <w:spacing w:before="162" w:line="239" w:lineRule="auto"/>
        <w:ind w:left="119" w:right="184"/>
        <w:rPr>
          <w:rFonts w:ascii="Calibri" w:eastAsia="Calibri" w:hAnsi="Calibri" w:cs="Calibri"/>
        </w:rPr>
      </w:pPr>
      <w:r>
        <w:rPr>
          <w:rFonts w:ascii="Calibri"/>
          <w:i/>
          <w:color w:val="4F81BD"/>
        </w:rPr>
        <w:t>Where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what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are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the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critical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foraging habitats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during 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after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breeding events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that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support</w:t>
      </w:r>
      <w:r>
        <w:rPr>
          <w:rFonts w:ascii="Calibri"/>
          <w:i/>
          <w:color w:val="4F81BD"/>
          <w:spacing w:val="55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might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these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be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affected by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water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management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threats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such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habitat</w:t>
      </w:r>
      <w:r>
        <w:rPr>
          <w:rFonts w:ascii="Calibri"/>
          <w:i/>
          <w:color w:val="4F81BD"/>
          <w:spacing w:val="58"/>
        </w:rPr>
        <w:t xml:space="preserve"> </w:t>
      </w:r>
      <w:r>
        <w:rPr>
          <w:rFonts w:ascii="Calibri"/>
          <w:i/>
          <w:color w:val="4F81BD"/>
          <w:spacing w:val="-1"/>
        </w:rPr>
        <w:t>change?</w:t>
      </w:r>
    </w:p>
    <w:p w:rsidR="00654D8D" w:rsidRDefault="00785206">
      <w:pPr>
        <w:pStyle w:val="BodyText"/>
        <w:spacing w:before="161" w:line="239" w:lineRule="auto"/>
        <w:ind w:left="120" w:right="127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availability (quantity and distribution)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sites</w:t>
      </w:r>
      <w: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These,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turn,</w:t>
      </w:r>
      <w:r>
        <w:rPr>
          <w:spacing w:val="8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birds</w:t>
      </w:r>
      <w:r>
        <w:t xml:space="preserve"> </w:t>
      </w:r>
      <w:r>
        <w:rPr>
          <w:spacing w:val="-1"/>
        </w:rPr>
        <w:t>and consequently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</w:t>
      </w:r>
      <w:r>
        <w:rPr>
          <w:spacing w:val="5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foraging preferences,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>(and how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survival)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scarce,</w:t>
      </w:r>
      <w:r>
        <w:rPr>
          <w:spacing w:val="61"/>
        </w:rPr>
        <w:t xml:space="preserve"> </w:t>
      </w:r>
      <w:r>
        <w:rPr>
          <w:spacing w:val="-1"/>
        </w:rPr>
        <w:t>limiting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habitat.</w:t>
      </w:r>
    </w:p>
    <w:p w:rsidR="00654D8D" w:rsidRDefault="00785206">
      <w:pPr>
        <w:pStyle w:val="BodyText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research will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are:</w:t>
      </w:r>
    </w:p>
    <w:p w:rsidR="00654D8D" w:rsidRDefault="00785206">
      <w:pPr>
        <w:pStyle w:val="BodyText"/>
        <w:numPr>
          <w:ilvl w:val="0"/>
          <w:numId w:val="11"/>
        </w:numPr>
        <w:tabs>
          <w:tab w:val="left" w:pos="480"/>
        </w:tabs>
        <w:spacing w:before="161"/>
        <w:ind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adults</w:t>
      </w:r>
      <w: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after</w:t>
      </w:r>
      <w:r>
        <w:rPr>
          <w:i/>
          <w:spacing w:val="2"/>
        </w:rPr>
        <w:t xml:space="preserve"> </w:t>
      </w:r>
      <w:r>
        <w:t xml:space="preserve">a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event?</w:t>
      </w:r>
    </w:p>
    <w:p w:rsidR="00654D8D" w:rsidRDefault="00785206">
      <w:pPr>
        <w:pStyle w:val="BodyText"/>
        <w:numPr>
          <w:ilvl w:val="0"/>
          <w:numId w:val="11"/>
        </w:numPr>
        <w:tabs>
          <w:tab w:val="left" w:pos="480"/>
        </w:tabs>
        <w:ind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during</w:t>
      </w:r>
      <w:r>
        <w:rPr>
          <w:i/>
        </w:rPr>
        <w:t xml:space="preserve"> </w:t>
      </w:r>
      <w:r>
        <w:rPr>
          <w:spacing w:val="-1"/>
        </w:rPr>
        <w:t>nesting (where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getting 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chicks?)</w:t>
      </w:r>
    </w:p>
    <w:p w:rsidR="00654D8D" w:rsidRDefault="00785206">
      <w:pPr>
        <w:pStyle w:val="BodyText"/>
        <w:numPr>
          <w:ilvl w:val="0"/>
          <w:numId w:val="11"/>
        </w:numPr>
        <w:tabs>
          <w:tab w:val="left" w:pos="481"/>
        </w:tabs>
        <w:ind w:left="480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foraging habitats?</w:t>
      </w:r>
    </w:p>
    <w:p w:rsidR="00654D8D" w:rsidRDefault="00654D8D">
      <w:pPr>
        <w:sectPr w:rsidR="00654D8D">
          <w:footerReference w:type="default" r:id="rId22"/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654D8D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713740"/>
                <wp:effectExtent l="13970" t="10160" r="6985" b="9525"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71374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7" w:right="25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Comment: In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first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year,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limited data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answer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Question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above,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because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only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two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definitely continued 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or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re-nest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post-capture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(others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but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can’t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sure).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with trackers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survive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until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subsequent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breeding events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allow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data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collection.</w:t>
                            </w:r>
                          </w:p>
                          <w:p w:rsidR="00654D8D" w:rsidRDefault="00785206">
                            <w:pPr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However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most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adults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leave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nesting area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after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capture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tagging.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6" o:spid="_x0000_s1028" type="#_x0000_t202" style="width:462.6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" fillcolor="#dbe5f1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7" w:right="25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Comment: In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year,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limited data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answer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Question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above,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because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only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two</w:t>
                      </w:r>
                      <w:r>
                        <w:rPr>
                          <w:rFonts w:ascii="Calibri" w:eastAsia="Calibri" w:hAnsi="Calibri" w:cs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definitely continued 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nest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or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re-nest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post-capture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(others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can’t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sure).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with trackers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survive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until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subsequent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breeding events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allow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collection.</w:t>
                      </w:r>
                    </w:p>
                    <w:p w:rsidR="00654D8D" w:rsidRDefault="00785206">
                      <w:pPr>
                        <w:ind w:left="10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However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adults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leave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nesting area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after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capture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tagging.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654D8D" w:rsidRDefault="00785206">
      <w:pPr>
        <w:spacing w:before="57" w:line="239" w:lineRule="auto"/>
        <w:ind w:left="220" w:right="301"/>
        <w:rPr>
          <w:rFonts w:ascii="Calibri" w:eastAsia="Calibri" w:hAnsi="Calibri" w:cs="Calibri"/>
        </w:rPr>
      </w:pPr>
      <w:r>
        <w:rPr>
          <w:rFonts w:ascii="Calibri"/>
          <w:i/>
          <w:color w:val="4F81BD"/>
          <w:spacing w:val="-1"/>
        </w:rPr>
        <w:t>What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</w:rPr>
        <w:t>are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critical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 xml:space="preserve">nesting </w:t>
      </w:r>
      <w:r>
        <w:rPr>
          <w:rFonts w:ascii="Calibri"/>
          <w:i/>
          <w:color w:val="4F81BD"/>
          <w:spacing w:val="-2"/>
        </w:rPr>
        <w:t>habitat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characteristics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</w:rPr>
        <w:t xml:space="preserve">we </w:t>
      </w:r>
      <w:r>
        <w:rPr>
          <w:rFonts w:ascii="Calibri"/>
          <w:i/>
          <w:color w:val="4F81BD"/>
          <w:spacing w:val="-1"/>
        </w:rPr>
        <w:t xml:space="preserve">need </w:t>
      </w:r>
      <w:r>
        <w:rPr>
          <w:rFonts w:ascii="Calibri"/>
          <w:i/>
          <w:color w:val="4F81BD"/>
        </w:rPr>
        <w:t>to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maintain 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2"/>
        </w:rPr>
        <w:t>do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these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affect</w:t>
      </w:r>
      <w:r>
        <w:rPr>
          <w:rFonts w:ascii="Calibri"/>
          <w:i/>
          <w:color w:val="4F81BD"/>
          <w:spacing w:val="68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do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water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vegetation management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threats,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such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predation,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interact</w:t>
      </w:r>
      <w:r>
        <w:rPr>
          <w:rFonts w:ascii="Calibri"/>
          <w:i/>
          <w:color w:val="4F81BD"/>
          <w:spacing w:val="64"/>
        </w:rPr>
        <w:t xml:space="preserve"> </w:t>
      </w:r>
      <w:r>
        <w:rPr>
          <w:rFonts w:ascii="Calibri"/>
          <w:i/>
          <w:color w:val="4F81BD"/>
          <w:spacing w:val="-1"/>
        </w:rPr>
        <w:t>with nesting habitat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characteristics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</w:rPr>
        <w:t>to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affect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</w:p>
    <w:p w:rsidR="00654D8D" w:rsidRDefault="00785206">
      <w:pPr>
        <w:pStyle w:val="BodyText"/>
        <w:spacing w:before="161"/>
        <w:ind w:left="220" w:right="32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information 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water,</w:t>
      </w:r>
      <w:r>
        <w:rPr>
          <w:spacing w:val="53"/>
        </w:rPr>
        <w:t xml:space="preserve"> </w:t>
      </w:r>
      <w:r>
        <w:rPr>
          <w:spacing w:val="-1"/>
        </w:rPr>
        <w:t>vegetation and feral</w:t>
      </w:r>
      <w:r>
        <w:rPr>
          <w:spacing w:val="-3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‘event</w:t>
      </w:r>
      <w:r>
        <w:rPr>
          <w:spacing w:val="-2"/>
        </w:rPr>
        <w:t xml:space="preserve"> </w:t>
      </w:r>
      <w:r>
        <w:rPr>
          <w:spacing w:val="-1"/>
        </w:rPr>
        <w:t>readiness’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rPr>
          <w:spacing w:val="53"/>
        </w:rPr>
        <w:t xml:space="preserve"> </w:t>
      </w:r>
      <w:r>
        <w:rPr>
          <w:spacing w:val="-1"/>
        </w:rPr>
        <w:t>between flooding events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maximise</w:t>
      </w:r>
      <w:r>
        <w:rPr>
          <w:spacing w:val="1"/>
        </w:rPr>
        <w:t xml:space="preserve"> </w:t>
      </w:r>
      <w:r>
        <w:rPr>
          <w:spacing w:val="-2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during flooding</w:t>
      </w:r>
      <w:r>
        <w:rPr>
          <w:spacing w:val="-3"/>
        </w:rPr>
        <w:t xml:space="preserve"> </w:t>
      </w:r>
      <w:r>
        <w:rPr>
          <w:spacing w:val="-1"/>
        </w:rPr>
        <w:t>events.</w:t>
      </w:r>
      <w:r>
        <w:rPr>
          <w:spacing w:val="-3"/>
        </w:rPr>
        <w:t xml:space="preserve"> </w:t>
      </w:r>
      <w:r>
        <w:rPr>
          <w:spacing w:val="-1"/>
        </w:rPr>
        <w:t>Maximising</w:t>
      </w:r>
      <w:r>
        <w:rPr>
          <w:spacing w:val="7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young </w:t>
      </w:r>
      <w:r>
        <w:rPr>
          <w:spacing w:val="-2"/>
        </w:rPr>
        <w:t>colonial</w:t>
      </w:r>
      <w: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 necessarily depends</w:t>
      </w:r>
      <w:r>
        <w:t xml:space="preserve"> on</w:t>
      </w:r>
      <w:r>
        <w:rPr>
          <w:spacing w:val="65"/>
        </w:rPr>
        <w:t xml:space="preserve"> </w:t>
      </w:r>
      <w:r>
        <w:rPr>
          <w:spacing w:val="-1"/>
        </w:rPr>
        <w:t>maximising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rPr>
          <w:spacing w:val="-1"/>
        </w:rPr>
        <w:t>irds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from each</w:t>
      </w:r>
      <w:r>
        <w:rPr>
          <w:spacing w:val="-3"/>
        </w:rPr>
        <w:t xml:space="preserve"> </w:t>
      </w:r>
      <w:r>
        <w:rPr>
          <w:spacing w:val="-1"/>
        </w:rPr>
        <w:t>nesting colony.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protection</w:t>
      </w:r>
      <w:r>
        <w:rPr>
          <w:spacing w:val="59"/>
        </w:rPr>
        <w:t xml:space="preserve"> </w:t>
      </w:r>
      <w:r>
        <w:rPr>
          <w:spacing w:val="-1"/>
        </w:rPr>
        <w:t>and maintenance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both between</w:t>
      </w:r>
      <w:r>
        <w:rPr>
          <w:spacing w:val="-3"/>
        </w:rPr>
        <w:t xml:space="preserve"> </w:t>
      </w:r>
      <w:r>
        <w:rPr>
          <w:spacing w:val="-1"/>
        </w:rPr>
        <w:t xml:space="preserve">and during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However,</w:t>
      </w:r>
      <w:r>
        <w:rPr>
          <w:spacing w:val="44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1"/>
        </w:rPr>
        <w:t>declines</w:t>
      </w:r>
      <w:r>
        <w:rPr>
          <w:spacing w:val="-2"/>
        </w:rPr>
        <w:t xml:space="preserve"> </w:t>
      </w:r>
      <w:r>
        <w:rPr>
          <w:spacing w:val="-1"/>
        </w:rPr>
        <w:t>and losses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colonies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raised questions</w:t>
      </w:r>
      <w:r>
        <w:rPr>
          <w:spacing w:val="-2"/>
        </w:rPr>
        <w:t xml:space="preserve"> </w:t>
      </w:r>
      <w:r>
        <w:rPr>
          <w:spacing w:val="-1"/>
        </w:rPr>
        <w:t>concerning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</w:t>
      </w:r>
      <w:r>
        <w:rPr>
          <w:spacing w:val="49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 xml:space="preserve">and configuration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choice,</w:t>
      </w:r>
      <w:r>
        <w:rPr>
          <w:spacing w:val="-2"/>
        </w:rPr>
        <w:t xml:space="preserve"> </w:t>
      </w:r>
      <w:r>
        <w:rPr>
          <w:spacing w:val="-1"/>
        </w:rPr>
        <w:t>predation impacts,</w:t>
      </w:r>
      <w:r>
        <w:rPr>
          <w:spacing w:val="51"/>
        </w:rP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recruitment.</w:t>
      </w:r>
    </w:p>
    <w:p w:rsidR="00654D8D" w:rsidRDefault="00785206">
      <w:pPr>
        <w:pStyle w:val="BodyText"/>
        <w:spacing w:before="161"/>
        <w:ind w:left="2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654D8D" w:rsidRDefault="00785206">
      <w:pPr>
        <w:pStyle w:val="BodyText"/>
        <w:numPr>
          <w:ilvl w:val="1"/>
          <w:numId w:val="11"/>
        </w:numPr>
        <w:tabs>
          <w:tab w:val="left" w:pos="580"/>
        </w:tabs>
        <w:spacing w:before="158"/>
        <w:ind w:right="671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6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and therefore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654D8D" w:rsidRDefault="00785206">
      <w:pPr>
        <w:pStyle w:val="BodyText"/>
        <w:numPr>
          <w:ilvl w:val="1"/>
          <w:numId w:val="11"/>
        </w:numPr>
        <w:tabs>
          <w:tab w:val="left" w:pos="581"/>
        </w:tabs>
        <w:ind w:left="580" w:right="554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weather,</w:t>
      </w:r>
      <w:r>
        <w:t xml:space="preserve"> </w:t>
      </w:r>
      <w:r>
        <w:rPr>
          <w:spacing w:val="-1"/>
        </w:rPr>
        <w:t>and</w:t>
      </w:r>
      <w:r>
        <w:rPr>
          <w:spacing w:val="-1"/>
        </w:rPr>
        <w:t xml:space="preserve"> therefore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654D8D" w:rsidRDefault="00785206">
      <w:pPr>
        <w:pStyle w:val="BodyText"/>
        <w:numPr>
          <w:ilvl w:val="1"/>
          <w:numId w:val="11"/>
        </w:numPr>
        <w:tabs>
          <w:tab w:val="left" w:pos="581"/>
        </w:tabs>
        <w:ind w:left="580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nesting habitats?</w:t>
      </w:r>
    </w:p>
    <w:p w:rsidR="00654D8D" w:rsidRDefault="00785206">
      <w:pPr>
        <w:pStyle w:val="BodyText"/>
        <w:spacing w:before="158"/>
        <w:ind w:left="220" w:right="30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inform recommendations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environmental</w:t>
      </w:r>
      <w:r>
        <w:rPr>
          <w:spacing w:val="5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prioritisation 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2"/>
        </w:rPr>
        <w:t>at</w:t>
      </w:r>
      <w:r>
        <w:rPr>
          <w:spacing w:val="59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 xml:space="preserve">improved understanding </w:t>
      </w:r>
      <w:r>
        <w:t xml:space="preserve">for </w:t>
      </w:r>
      <w:r>
        <w:rPr>
          <w:spacing w:val="-1"/>
        </w:rPr>
        <w:t>land and</w:t>
      </w:r>
      <w:r>
        <w:rPr>
          <w:spacing w:val="5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before="169" w:line="266" w:lineRule="exact"/>
        <w:ind w:right="777" w:hanging="360"/>
      </w:pP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 characteristics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foraging habitats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and juv</w:t>
      </w:r>
      <w:r>
        <w:rPr>
          <w:spacing w:val="-1"/>
        </w:rPr>
        <w:t>enile</w:t>
      </w:r>
      <w:r>
        <w:rPr>
          <w:spacing w:val="1"/>
        </w:rPr>
        <w:t xml:space="preserve"> </w:t>
      </w:r>
      <w:r>
        <w:rPr>
          <w:spacing w:val="-1"/>
        </w:rPr>
        <w:t>colonial-</w:t>
      </w:r>
      <w:r>
        <w:rPr>
          <w:spacing w:val="35"/>
        </w:rPr>
        <w:t xml:space="preserve"> </w:t>
      </w:r>
      <w:r>
        <w:rPr>
          <w:spacing w:val="-1"/>
        </w:rPr>
        <w:t>nesting waterbirds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and between breeding events.</w:t>
      </w:r>
    </w:p>
    <w:p w:rsidR="00654D8D" w:rsidRDefault="00654D8D">
      <w:pPr>
        <w:rPr>
          <w:rFonts w:ascii="Calibri" w:eastAsia="Calibri" w:hAnsi="Calibri" w:cs="Calibri"/>
          <w:sz w:val="23"/>
          <w:szCs w:val="23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715010"/>
                <wp:effectExtent l="13970" t="8255" r="6985" b="10160"/>
                <wp:docPr id="1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71501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7" w:right="14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In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first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year,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limited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data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answer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questions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foraging locations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DURING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nesting,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because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only two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definitely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continued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nest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re-nest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post-capture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(others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but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can’t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sure).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trackers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survive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until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subsequent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breeding events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allow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data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collection.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However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most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adults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leave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nesting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area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after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tagging.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5" o:spid="_x0000_s1029" type="#_x0000_t202" style="width:462.6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" fillcolor="#dbe5f1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7" w:right="14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year,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limited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answer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questions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foraging locations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DURING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nesting,</w:t>
                      </w:r>
                      <w:r>
                        <w:rPr>
                          <w:rFonts w:ascii="Calibri" w:eastAsia="Calibri" w:hAnsi="Calibri" w:cs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because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only two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definitely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continued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nest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re-nest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post-capture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(others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can’t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sure).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trackers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survive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until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subsequent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breeding events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allow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spacing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collection.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However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adults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leave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nesting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area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after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capture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tagging.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before="60"/>
        <w:ind w:right="453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and 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 xml:space="preserve">around </w:t>
      </w:r>
      <w:r>
        <w:rPr>
          <w:spacing w:val="-2"/>
        </w:rPr>
        <w:t>nesting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654D8D" w:rsidRDefault="00654D8D">
      <w:pPr>
        <w:spacing w:before="4"/>
        <w:rPr>
          <w:rFonts w:ascii="Calibri" w:eastAsia="Calibri" w:hAnsi="Calibri" w:cs="Calibri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203200"/>
                <wp:effectExtent l="13970" t="8255" r="6985" b="7620"/>
                <wp:docPr id="13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2032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20"/>
                              <w:ind w:left="10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See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above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comment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re.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during nesting.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030" type="#_x0000_t202" style="width:462.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" fillcolor="#dbe5f1" strokeweight=".58pt">
                <v:textbox inset="0,0,0,0">
                  <w:txbxContent>
                    <w:p w:rsidR="00654D8D" w:rsidRDefault="00785206">
                      <w:pPr>
                        <w:spacing w:before="20"/>
                        <w:ind w:left="10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See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above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comment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during nesting.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before="60"/>
        <w:ind w:right="453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and adults</w:t>
      </w:r>
      <w:r>
        <w:rPr>
          <w:spacing w:val="-2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fledging/breeding, and if</w:t>
      </w:r>
      <w: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natal</w:t>
      </w:r>
      <w:r>
        <w:rPr>
          <w:spacing w:val="49"/>
        </w:rPr>
        <w:t xml:space="preserve"> </w:t>
      </w:r>
      <w:r>
        <w:rPr>
          <w:spacing w:val="-1"/>
        </w:rPr>
        <w:t>site.</w:t>
      </w:r>
    </w:p>
    <w:p w:rsidR="00654D8D" w:rsidRDefault="00654D8D">
      <w:pPr>
        <w:sectPr w:rsidR="00654D8D">
          <w:footerReference w:type="default" r:id="rId23"/>
          <w:pgSz w:w="11910" w:h="16840"/>
          <w:pgMar w:top="1340" w:right="1220" w:bottom="1740" w:left="1220" w:header="0" w:footer="1543" w:gutter="0"/>
          <w:pgNumType w:start="11"/>
          <w:cols w:space="720"/>
        </w:sectPr>
      </w:pPr>
    </w:p>
    <w:p w:rsidR="00654D8D" w:rsidRDefault="00654D8D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544195"/>
                <wp:effectExtent l="13970" t="10160" r="6985" b="7620"/>
                <wp:docPr id="13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54419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7" w:right="21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In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first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year,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juvenile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mortality rate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100%.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While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tracking data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can be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used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document</w:t>
                            </w:r>
                            <w:r>
                              <w:rPr>
                                <w:rFonts w:ascii="Calibri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where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they go after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fledging,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possible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 establish whether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birds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would have</w:t>
                            </w:r>
                            <w:r>
                              <w:rPr>
                                <w:rFonts w:ascii="Calibri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returned 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natal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031" type="#_x0000_t202" style="width:462.6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" fillcolor="#dbe5f1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7" w:right="21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In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first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year,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juvenile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mortality rate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100%.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While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tracking data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can be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used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document</w:t>
                      </w:r>
                      <w:r>
                        <w:rPr>
                          <w:rFonts w:ascii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where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they go after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fledging,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will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not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be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possible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establish whether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birds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would have</w:t>
                      </w:r>
                      <w:r>
                        <w:rPr>
                          <w:rFonts w:ascii="Calibri"/>
                          <w:spacing w:val="7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returned 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their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natal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before="60"/>
      </w:pP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quality,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(with the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rPr>
          <w:spacing w:val="-2"/>
        </w:rPr>
        <w:t xml:space="preserve"> </w:t>
      </w:r>
      <w:r>
        <w:rPr>
          <w:spacing w:val="-1"/>
        </w:rPr>
        <w:t>Theme).</w:t>
      </w:r>
    </w:p>
    <w:p w:rsidR="00654D8D" w:rsidRDefault="00654D8D">
      <w:pPr>
        <w:spacing w:before="6"/>
        <w:rPr>
          <w:rFonts w:ascii="Calibri" w:eastAsia="Calibri" w:hAnsi="Calibri" w:cs="Calibri"/>
        </w:rPr>
      </w:pPr>
    </w:p>
    <w:p w:rsidR="00654D8D" w:rsidRDefault="00785206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875020" cy="885825"/>
                <wp:effectExtent l="13970" t="10795" r="6985" b="8255"/>
                <wp:docPr id="12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8858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7" w:right="25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Logistical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issues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prevented collection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regurgitate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samples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analysis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diet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quality.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UNSW</w:t>
                            </w:r>
                            <w:r>
                              <w:rPr>
                                <w:rFonts w:ascii="Calibri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Honours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student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Emily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Webster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analysed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content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scat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samples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chicks,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however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usefulness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limited and this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repeated.</w:t>
                            </w:r>
                            <w:r>
                              <w:rPr>
                                <w:rFonts w:ascii="Calibri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plan for</w:t>
                            </w:r>
                            <w:r>
                              <w:rPr>
                                <w:rFonts w:ascii="Calibri"/>
                              </w:rPr>
                              <w:t xml:space="preserve"> 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collaborative</w:t>
                            </w:r>
                            <w:r>
                              <w:rPr>
                                <w:rFonts w:ascii="Calibri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bioenergetics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been designed for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2017-18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breeding season.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detail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described</w:t>
                            </w:r>
                            <w:r>
                              <w:rPr>
                                <w:rFonts w:ascii="Calibri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section </w:t>
                            </w:r>
                            <w:r>
                              <w:rPr>
                                <w:rFonts w:ascii="Calibri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Sub-Activity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B2.3.2 in the 2017-18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Annual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Research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032" type="#_x0000_t202" style="width:462.6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" fillcolor="#dbe5f1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7" w:right="25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Logistical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issues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prevented collection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regurgitate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samples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analysis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diet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quality.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UNSW</w:t>
                      </w:r>
                      <w:r>
                        <w:rPr>
                          <w:rFonts w:ascii="Calibri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Honours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student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Emily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Webster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analysed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content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scat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samples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from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chicks,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however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usefulness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these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data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limited and this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will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not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repeated.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2"/>
                        </w:rPr>
                        <w:t>new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plan for</w:t>
                      </w:r>
                      <w:r>
                        <w:rPr>
                          <w:rFonts w:ascii="Calibri"/>
                        </w:rPr>
                        <w:t xml:space="preserve"> 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collaborative</w:t>
                      </w:r>
                      <w:r>
                        <w:rPr>
                          <w:rFonts w:ascii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bioenergetics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project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been designed 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2017-18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breeding season.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detail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described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section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Sub-Activity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B2.3.2 in the 2017-18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Annual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Research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before="60"/>
        <w:ind w:right="311"/>
        <w:jc w:val="both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produced,</w:t>
      </w:r>
      <w:r>
        <w:t xml:space="preserve"> </w:t>
      </w:r>
      <w:r>
        <w:rPr>
          <w:spacing w:val="-1"/>
        </w:rPr>
        <w:t>including</w:t>
      </w:r>
      <w:r>
        <w:rPr>
          <w:spacing w:val="53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affects</w:t>
      </w:r>
      <w:r>
        <w:rPr>
          <w:spacing w:val="-2"/>
        </w:rPr>
        <w:t xml:space="preserve"> fledging</w:t>
      </w:r>
      <w:r>
        <w:rPr>
          <w:spacing w:val="-1"/>
        </w:rPr>
        <w:t xml:space="preserve"> rates,</w:t>
      </w:r>
      <w:r>
        <w:rPr>
          <w:spacing w:val="61"/>
        </w:rPr>
        <w:t xml:space="preserve"> </w:t>
      </w:r>
      <w:r>
        <w:rPr>
          <w:spacing w:val="-1"/>
        </w:rPr>
        <w:t xml:space="preserve">and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nesting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weather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ind w:right="777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vegetation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and predation</w:t>
      </w:r>
      <w:r>
        <w:rPr>
          <w:spacing w:val="49"/>
        </w:rP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affect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785206">
      <w:pPr>
        <w:pStyle w:val="Heading3"/>
        <w:tabs>
          <w:tab w:val="left" w:pos="2771"/>
        </w:tabs>
        <w:spacing w:before="197"/>
        <w:ind w:left="1921" w:firstLine="0"/>
        <w:rPr>
          <w:b w:val="0"/>
          <w:bCs w:val="0"/>
          <w:i w:val="0"/>
        </w:rPr>
      </w:pPr>
      <w:bookmarkStart w:id="60" w:name="4.3.1_Component_B2_–_Field_Research"/>
      <w:bookmarkStart w:id="61" w:name="_bookmark21"/>
      <w:bookmarkEnd w:id="60"/>
      <w:bookmarkEnd w:id="61"/>
      <w:r>
        <w:rPr>
          <w:spacing w:val="-1"/>
          <w:w w:val="95"/>
        </w:rPr>
        <w:t>4.3.1</w:t>
      </w:r>
      <w:r>
        <w:rPr>
          <w:spacing w:val="-1"/>
          <w:w w:val="95"/>
        </w:rPr>
        <w:tab/>
      </w:r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B2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Research</w:t>
      </w:r>
    </w:p>
    <w:p w:rsidR="00654D8D" w:rsidRDefault="00785206">
      <w:pPr>
        <w:spacing w:before="201"/>
        <w:ind w:left="219" w:right="324"/>
        <w:rPr>
          <w:rFonts w:ascii="Calibri" w:eastAsia="Calibri" w:hAnsi="Calibri" w:cs="Calibri"/>
          <w:sz w:val="24"/>
          <w:szCs w:val="24"/>
        </w:rPr>
      </w:pPr>
      <w:bookmarkStart w:id="62" w:name="Activity_B2.3_—_2017–18_field_research"/>
      <w:bookmarkEnd w:id="6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2017–18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</w:p>
    <w:p w:rsidR="00654D8D" w:rsidRDefault="00785206">
      <w:pPr>
        <w:pStyle w:val="BodyText"/>
        <w:spacing w:before="160"/>
        <w:ind w:left="219" w:right="301"/>
      </w:pPr>
      <w:r>
        <w:rPr>
          <w:i/>
          <w:spacing w:val="-1"/>
        </w:rPr>
        <w:t>Activity</w:t>
      </w:r>
      <w:r>
        <w:rPr>
          <w:i/>
        </w:rPr>
        <w:t xml:space="preserve"> </w:t>
      </w:r>
      <w:r>
        <w:rPr>
          <w:i/>
          <w:spacing w:val="-1"/>
        </w:rPr>
        <w:t xml:space="preserve">B2.3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essentially 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conducted during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60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 results</w:t>
      </w:r>
      <w:r>
        <w:t xml:space="preserve"> </w:t>
      </w:r>
      <w:r>
        <w:rPr>
          <w:spacing w:val="-1"/>
        </w:rPr>
        <w:t>to-date.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described below.</w:t>
      </w:r>
    </w:p>
    <w:p w:rsidR="00654D8D" w:rsidRDefault="00654D8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5"/>
        <w:ind w:left="220"/>
        <w:rPr>
          <w:i w:val="0"/>
        </w:rPr>
      </w:pPr>
      <w:bookmarkStart w:id="63" w:name="Sub-Activity_B2.3.1_—_Preparation_and_eq"/>
      <w:bookmarkEnd w:id="63"/>
      <w:r>
        <w:rPr>
          <w:color w:val="0070C0"/>
          <w:spacing w:val="-1"/>
        </w:rPr>
        <w:t>Sub-Activity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B2.3.1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—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Preparation </w:t>
      </w:r>
      <w:r>
        <w:rPr>
          <w:color w:val="0070C0"/>
          <w:spacing w:val="-2"/>
        </w:rPr>
        <w:t xml:space="preserve">and </w:t>
      </w:r>
      <w:r>
        <w:rPr>
          <w:color w:val="0070C0"/>
          <w:spacing w:val="-1"/>
        </w:rPr>
        <w:t>equipment purchase</w:t>
      </w:r>
    </w:p>
    <w:p w:rsidR="00654D8D" w:rsidRDefault="00654D8D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654D8D" w:rsidRDefault="00785206">
      <w:pPr>
        <w:pStyle w:val="Heading4"/>
        <w:spacing w:line="293" w:lineRule="exact"/>
        <w:ind w:left="219" w:right="324"/>
      </w:pPr>
      <w:r>
        <w:rPr>
          <w:color w:val="818181"/>
          <w:spacing w:val="-1"/>
        </w:rPr>
        <w:t>Objective</w:t>
      </w:r>
    </w:p>
    <w:p w:rsidR="00654D8D" w:rsidRDefault="00785206">
      <w:pPr>
        <w:pStyle w:val="BodyText"/>
        <w:ind w:left="2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4"/>
      </w:pPr>
      <w:r>
        <w:rPr>
          <w:color w:val="818181"/>
          <w:spacing w:val="-1"/>
        </w:rPr>
        <w:t>Description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ind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travel,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ind w:hanging="360"/>
      </w:pP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ethics</w:t>
      </w:r>
      <w:r>
        <w:t xml:space="preserve"> </w:t>
      </w:r>
      <w:r>
        <w:rPr>
          <w:spacing w:val="-1"/>
        </w:rPr>
        <w:t>applications,</w:t>
      </w:r>
      <w:r>
        <w:rPr>
          <w:spacing w:val="-2"/>
        </w:rPr>
        <w:t xml:space="preserve"> </w:t>
      </w:r>
      <w:r>
        <w:rPr>
          <w:spacing w:val="-1"/>
        </w:rPr>
        <w:t>amendments,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reporting 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NSW)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line="279" w:lineRule="exact"/>
        <w:ind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licence</w:t>
      </w:r>
      <w:r>
        <w:rPr>
          <w:spacing w:val="-2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2"/>
        </w:rPr>
        <w:t>NSW)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line="279" w:lineRule="exact"/>
        <w:ind w:hanging="360"/>
      </w:pPr>
      <w:r>
        <w:rPr>
          <w:spacing w:val="-1"/>
        </w:rPr>
        <w:t>volunteer/student/staff</w:t>
      </w:r>
      <w:r>
        <w:rPr>
          <w:spacing w:val="-2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(CSIRO,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NSW)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ind w:hanging="360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and setup (CSIRO,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NSW)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ind w:right="524" w:hanging="360"/>
      </w:pPr>
      <w:r>
        <w:rPr>
          <w:spacing w:val="-1"/>
        </w:rPr>
        <w:t>revision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capture</w:t>
      </w:r>
      <w:r>
        <w:rPr>
          <w:spacing w:val="-2"/>
        </w:rPr>
        <w:t xml:space="preserve"> and</w:t>
      </w:r>
      <w:r>
        <w:rPr>
          <w:spacing w:val="-1"/>
        </w:rPr>
        <w:t xml:space="preserve"> satellite</w:t>
      </w:r>
      <w:r>
        <w:rPr>
          <w:spacing w:val="1"/>
        </w:rPr>
        <w:t xml:space="preserve"> </w:t>
      </w:r>
      <w:r>
        <w:rPr>
          <w:spacing w:val="-1"/>
        </w:rPr>
        <w:t>device</w:t>
      </w:r>
      <w:r>
        <w:rPr>
          <w:spacing w:val="-2"/>
        </w:rPr>
        <w:t xml:space="preserve"> </w:t>
      </w: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including bird</w:t>
      </w:r>
      <w:r>
        <w:t xml:space="preserve"> </w:t>
      </w:r>
      <w:r>
        <w:rPr>
          <w:spacing w:val="-1"/>
        </w:rPr>
        <w:t>ha</w:t>
      </w:r>
      <w:r>
        <w:rPr>
          <w:spacing w:val="-1"/>
        </w:rPr>
        <w:t>rnesses</w:t>
      </w:r>
      <w:r>
        <w:rPr>
          <w:spacing w:val="59"/>
        </w:rPr>
        <w:t xml:space="preserve"> </w:t>
      </w:r>
      <w:r>
        <w:rPr>
          <w:spacing w:val="-1"/>
        </w:rPr>
        <w:t>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2"/>
        </w:rPr>
        <w:t>NSW).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4"/>
      </w:pPr>
      <w:r>
        <w:rPr>
          <w:color w:val="818181"/>
        </w:rPr>
        <w:t>Outputs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line="279" w:lineRule="exact"/>
        <w:ind w:hanging="360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 xml:space="preserve">ready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</w:p>
    <w:p w:rsidR="00654D8D" w:rsidRDefault="00785206">
      <w:pPr>
        <w:pStyle w:val="BodyText"/>
        <w:numPr>
          <w:ilvl w:val="2"/>
          <w:numId w:val="11"/>
        </w:numPr>
        <w:tabs>
          <w:tab w:val="left" w:pos="941"/>
        </w:tabs>
        <w:spacing w:line="279" w:lineRule="exact"/>
        <w:ind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 xml:space="preserve">planned and </w:t>
      </w:r>
      <w:r>
        <w:rPr>
          <w:spacing w:val="-2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implement.</w:t>
      </w:r>
    </w:p>
    <w:p w:rsidR="00654D8D" w:rsidRDefault="00785206">
      <w:pPr>
        <w:pStyle w:val="Heading4"/>
        <w:spacing w:before="202" w:line="293" w:lineRule="exact"/>
      </w:pPr>
      <w:bookmarkStart w:id="64" w:name="How_will_the_output(s)_be_used?"/>
      <w:bookmarkEnd w:id="64"/>
      <w:r>
        <w:rPr>
          <w:color w:val="818181"/>
          <w:spacing w:val="-1"/>
        </w:rPr>
        <w:t>How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 xml:space="preserve">will </w:t>
      </w:r>
      <w:r>
        <w:rPr>
          <w:color w:val="818181"/>
        </w:rPr>
        <w:t>the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>output(s)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</w:rPr>
        <w:t xml:space="preserve">be </w:t>
      </w:r>
      <w:r>
        <w:rPr>
          <w:color w:val="818181"/>
        </w:rPr>
        <w:t>used?</w:t>
      </w:r>
    </w:p>
    <w:p w:rsidR="00654D8D" w:rsidRDefault="00785206">
      <w:pPr>
        <w:pStyle w:val="BodyText"/>
        <w:ind w:left="220" w:right="298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conducting 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B2.3.2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67"/>
        </w:rPr>
        <w:t xml:space="preserve"> </w:t>
      </w:r>
      <w:r>
        <w:rPr>
          <w:spacing w:val="-1"/>
        </w:rPr>
        <w:t>activities.</w:t>
      </w:r>
    </w:p>
    <w:p w:rsidR="00654D8D" w:rsidRDefault="00654D8D">
      <w:pPr>
        <w:sectPr w:rsidR="00654D8D">
          <w:pgSz w:w="11910" w:h="16840"/>
          <w:pgMar w:top="1340" w:right="1220" w:bottom="1740" w:left="1220" w:header="0" w:footer="1543" w:gutter="0"/>
          <w:cols w:space="720"/>
        </w:sectPr>
      </w:pPr>
    </w:p>
    <w:p w:rsidR="00654D8D" w:rsidRDefault="00785206">
      <w:pPr>
        <w:pStyle w:val="Heading5"/>
        <w:spacing w:before="41"/>
        <w:ind w:left="119"/>
        <w:rPr>
          <w:i w:val="0"/>
        </w:rPr>
      </w:pPr>
      <w:bookmarkStart w:id="65" w:name="Sub-Activity_B2.3.2_—_Field_data_collect"/>
      <w:bookmarkEnd w:id="65"/>
      <w:r>
        <w:rPr>
          <w:color w:val="0070C0"/>
          <w:spacing w:val="-1"/>
        </w:rPr>
        <w:lastRenderedPageBreak/>
        <w:t>Sub-Activity B2.3.2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 xml:space="preserve">— </w:t>
      </w:r>
      <w:r>
        <w:rPr>
          <w:color w:val="0070C0"/>
          <w:spacing w:val="-1"/>
        </w:rPr>
        <w:t>Field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data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collection</w:t>
      </w:r>
    </w:p>
    <w:p w:rsidR="00654D8D" w:rsidRDefault="00654D8D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654D8D" w:rsidRDefault="00785206">
      <w:pPr>
        <w:pStyle w:val="Heading4"/>
        <w:ind w:left="119"/>
      </w:pPr>
      <w:r>
        <w:rPr>
          <w:color w:val="818181"/>
          <w:spacing w:val="-1"/>
        </w:rPr>
        <w:t>Objective</w:t>
      </w:r>
    </w:p>
    <w:p w:rsidR="00654D8D" w:rsidRDefault="00785206">
      <w:pPr>
        <w:pStyle w:val="BodyText"/>
        <w:numPr>
          <w:ilvl w:val="0"/>
          <w:numId w:val="10"/>
        </w:numPr>
        <w:tabs>
          <w:tab w:val="left" w:pos="841"/>
        </w:tabs>
        <w:ind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1"/>
        </w:rPr>
        <w:t xml:space="preserve"> </w:t>
      </w:r>
      <w:r>
        <w:rPr>
          <w:spacing w:val="-1"/>
        </w:rPr>
        <w:t>and their</w:t>
      </w:r>
      <w:r>
        <w:t xml:space="preserve"> </w:t>
      </w:r>
      <w:r>
        <w:rPr>
          <w:spacing w:val="-1"/>
        </w:rPr>
        <w:t>drivers.</w:t>
      </w:r>
    </w:p>
    <w:p w:rsidR="00654D8D" w:rsidRDefault="00785206">
      <w:pPr>
        <w:pStyle w:val="Heading4"/>
        <w:spacing w:before="202" w:line="293" w:lineRule="exact"/>
        <w:ind w:left="120"/>
      </w:pPr>
      <w:r>
        <w:rPr>
          <w:color w:val="818181"/>
          <w:spacing w:val="-1"/>
        </w:rPr>
        <w:t>Description</w:t>
      </w:r>
    </w:p>
    <w:p w:rsidR="00654D8D" w:rsidRDefault="00785206">
      <w:pPr>
        <w:pStyle w:val="BodyText"/>
        <w:spacing w:line="239" w:lineRule="auto"/>
        <w:ind w:right="127"/>
      </w:pPr>
      <w:r>
        <w:t xml:space="preserve">A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trips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planned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summer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2017–2018,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67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2"/>
        </w:rPr>
        <w:t xml:space="preserve">Forest </w:t>
      </w:r>
      <w:r>
        <w:t xml:space="preserve">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 xml:space="preserve">and University </w:t>
      </w:r>
      <w:r>
        <w:t xml:space="preserve">of </w:t>
      </w:r>
      <w:r>
        <w:rPr>
          <w:spacing w:val="-1"/>
        </w:rPr>
        <w:t>NSW).</w:t>
      </w:r>
      <w:r>
        <w:t xml:space="preserve"> </w:t>
      </w:r>
      <w:r>
        <w:rPr>
          <w:spacing w:val="-1"/>
        </w:rPr>
        <w:t>If</w:t>
      </w:r>
      <w:r>
        <w:rPr>
          <w:spacing w:val="57"/>
        </w:rP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breeding occurs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both</w:t>
      </w:r>
      <w:r>
        <w:rPr>
          <w:spacing w:val="-1"/>
        </w:rPr>
        <w:t xml:space="preserve"> sites,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 xml:space="preserve">tagging and banding </w:t>
      </w:r>
      <w:r>
        <w:t xml:space="preserve">of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conducted at</w:t>
      </w:r>
      <w:r>
        <w:rPr>
          <w:spacing w:val="64"/>
        </w:rPr>
        <w:t xml:space="preserve"> </w:t>
      </w:r>
      <w:r>
        <w:t>both</w:t>
      </w:r>
      <w:r>
        <w:rPr>
          <w:spacing w:val="-1"/>
        </w:rPr>
        <w:t xml:space="preserve"> sites.</w:t>
      </w:r>
      <w: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 xml:space="preserve">selection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deployment,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flooding and breeding events</w:t>
      </w:r>
      <w:r>
        <w:t xml:space="preserve"> </w:t>
      </w:r>
      <w:r>
        <w:rPr>
          <w:spacing w:val="-1"/>
        </w:rPr>
        <w:t>in each location 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rPr>
          <w:spacing w:val="-1"/>
        </w:rPr>
        <w:t>logistical</w:t>
      </w:r>
      <w:r>
        <w:t xml:space="preserve"> </w:t>
      </w:r>
      <w:r>
        <w:rPr>
          <w:spacing w:val="-1"/>
        </w:rPr>
        <w:t>issues),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comparative</w:t>
      </w:r>
      <w:r>
        <w:rPr>
          <w:spacing w:val="1"/>
        </w:rPr>
        <w:t xml:space="preserve"> </w:t>
      </w:r>
      <w:r>
        <w:rPr>
          <w:spacing w:val="-1"/>
        </w:rPr>
        <w:t xml:space="preserve">quality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obta</w:t>
      </w:r>
      <w:r>
        <w:rPr>
          <w:spacing w:val="-1"/>
        </w:rPr>
        <w:t>inable.</w:t>
      </w:r>
    </w:p>
    <w:p w:rsidR="00654D8D" w:rsidRDefault="00785206">
      <w:pPr>
        <w:pStyle w:val="BodyText"/>
        <w:numPr>
          <w:ilvl w:val="0"/>
          <w:numId w:val="9"/>
        </w:numPr>
        <w:tabs>
          <w:tab w:val="left" w:pos="481"/>
        </w:tabs>
        <w:spacing w:before="161"/>
        <w:ind w:hanging="360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breeding initiation (nest</w:t>
      </w:r>
      <w:r>
        <w:rPr>
          <w:spacing w:val="-2"/>
        </w:rPr>
        <w:t xml:space="preserve"> </w:t>
      </w:r>
      <w:r>
        <w:rPr>
          <w:spacing w:val="-1"/>
        </w:rPr>
        <w:t xml:space="preserve">building </w:t>
      </w:r>
      <w:r>
        <w:t xml:space="preserve">or </w:t>
      </w:r>
      <w:r>
        <w:rPr>
          <w:spacing w:val="-1"/>
        </w:rPr>
        <w:t>egg-laying):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before="159"/>
        <w:ind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preparation and</w:t>
      </w:r>
      <w:r>
        <w:rPr>
          <w:spacing w:val="-3"/>
        </w:rPr>
        <w:t xml:space="preserve"> </w:t>
      </w:r>
      <w:r>
        <w:rPr>
          <w:spacing w:val="-1"/>
        </w:rPr>
        <w:t>packing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>adult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waterbirds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colony mapping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</w:t>
      </w:r>
      <w:r>
        <w:rPr>
          <w:spacing w:val="-3"/>
        </w:rPr>
        <w:t xml:space="preserve"> </w:t>
      </w:r>
      <w:r>
        <w:rPr>
          <w:spacing w:val="-1"/>
        </w:rPr>
        <w:t>counts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installation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collation/entry.</w:t>
      </w:r>
    </w:p>
    <w:p w:rsidR="00654D8D" w:rsidRDefault="00785206">
      <w:pPr>
        <w:pStyle w:val="BodyText"/>
        <w:numPr>
          <w:ilvl w:val="0"/>
          <w:numId w:val="9"/>
        </w:numPr>
        <w:tabs>
          <w:tab w:val="left" w:pos="481"/>
        </w:tabs>
        <w:spacing w:before="163"/>
        <w:ind w:hanging="360"/>
      </w:pPr>
      <w:r>
        <w:rPr>
          <w:spacing w:val="-1"/>
        </w:rPr>
        <w:t>During breeding (chicks):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before="159"/>
        <w:ind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colony mapping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left="841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left="841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downloads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left="841"/>
      </w:pP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allometry measurements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2"/>
        </w:tabs>
        <w:spacing w:line="279" w:lineRule="exact"/>
        <w:ind w:left="841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collation/entry.</w:t>
      </w:r>
    </w:p>
    <w:p w:rsidR="00654D8D" w:rsidRDefault="00785206">
      <w:pPr>
        <w:pStyle w:val="BodyText"/>
        <w:numPr>
          <w:ilvl w:val="0"/>
          <w:numId w:val="9"/>
        </w:numPr>
        <w:tabs>
          <w:tab w:val="left" w:pos="482"/>
        </w:tabs>
        <w:spacing w:before="161"/>
        <w:ind w:left="481" w:hanging="360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event: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2"/>
        </w:tabs>
        <w:spacing w:before="161" w:line="279" w:lineRule="exact"/>
        <w:ind w:left="841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 xml:space="preserve">juvenile </w:t>
      </w:r>
      <w:r>
        <w:rPr>
          <w:spacing w:val="-1"/>
        </w:rPr>
        <w:t>waterbirds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chick/juvenile</w:t>
      </w:r>
      <w:r>
        <w:rPr>
          <w:spacing w:val="-2"/>
        </w:rPr>
        <w:t xml:space="preserve"> </w:t>
      </w:r>
      <w:r>
        <w:rPr>
          <w:spacing w:val="-1"/>
        </w:rPr>
        <w:t>allometry measurements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colony mapping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ind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collection and downloads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collation/entry</w:t>
      </w:r>
    </w:p>
    <w:p w:rsidR="00654D8D" w:rsidRDefault="00785206">
      <w:pPr>
        <w:pStyle w:val="BodyText"/>
        <w:numPr>
          <w:ilvl w:val="1"/>
          <w:numId w:val="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communications.</w:t>
      </w:r>
    </w:p>
    <w:p w:rsidR="00654D8D" w:rsidRDefault="00785206">
      <w:pPr>
        <w:pStyle w:val="BodyText"/>
        <w:spacing w:before="161"/>
        <w:ind w:left="120" w:right="210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rPr>
          <w:spacing w:val="-1"/>
        </w:rPr>
        <w:t>fieldtrips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required,</w:t>
      </w:r>
      <w:r>
        <w:t xml:space="preserve"> </w:t>
      </w:r>
      <w:r>
        <w:rPr>
          <w:spacing w:val="-1"/>
        </w:rPr>
        <w:t xml:space="preserve">depending </w:t>
      </w:r>
      <w:r>
        <w:t>on:</w:t>
      </w:r>
      <w:r>
        <w:rPr>
          <w:spacing w:val="-1"/>
        </w:rPr>
        <w:t xml:space="preserve"> (i)</w:t>
      </w:r>
      <w:r>
        <w:t xml:space="preserve"> </w:t>
      </w:r>
      <w:r>
        <w:rPr>
          <w:spacing w:val="-1"/>
        </w:rPr>
        <w:t>which species</w:t>
      </w:r>
      <w:r>
        <w:t xml:space="preserve"> </w:t>
      </w:r>
      <w:r>
        <w:rPr>
          <w:spacing w:val="-2"/>
        </w:rPr>
        <w:t>breed,</w:t>
      </w:r>
      <w:r>
        <w:t xml:space="preserve"> </w:t>
      </w:r>
      <w:r>
        <w:rPr>
          <w:spacing w:val="-1"/>
        </w:rPr>
        <w:t>where,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when;</w:t>
      </w:r>
      <w:r>
        <w:rPr>
          <w:spacing w:val="1"/>
        </w:rPr>
        <w:t xml:space="preserve"> </w:t>
      </w:r>
      <w:r>
        <w:rPr>
          <w:spacing w:val="-1"/>
        </w:rPr>
        <w:t>(ii)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circumstances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breeding</w:t>
      </w:r>
      <w:r>
        <w:rPr>
          <w:spacing w:val="-1"/>
        </w:rPr>
        <w:t xml:space="preserve"> event</w:t>
      </w:r>
      <w:r>
        <w:rPr>
          <w:spacing w:val="1"/>
        </w:rP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and success;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654D8D" w:rsidRDefault="00785206">
      <w:pPr>
        <w:pStyle w:val="BodyText"/>
        <w:numPr>
          <w:ilvl w:val="0"/>
          <w:numId w:val="8"/>
        </w:numPr>
        <w:tabs>
          <w:tab w:val="left" w:pos="457"/>
        </w:tabs>
        <w:ind w:right="127" w:firstLine="0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time-lapse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motion-sensing cameras</w:t>
      </w:r>
      <w: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>than anticipated</w:t>
      </w:r>
      <w:r>
        <w:rPr>
          <w:spacing w:val="4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changing batteries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memory cards).</w:t>
      </w:r>
    </w:p>
    <w:p w:rsidR="00654D8D" w:rsidRDefault="00654D8D">
      <w:p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785206">
      <w:pPr>
        <w:pStyle w:val="Heading5"/>
        <w:spacing w:before="110" w:line="241" w:lineRule="auto"/>
        <w:ind w:left="240" w:right="314"/>
        <w:rPr>
          <w:i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89416" behindDoc="1" locked="0" layoutInCell="1" allowOverlap="1">
                <wp:simplePos x="0" y="0"/>
                <wp:positionH relativeFrom="page">
                  <wp:posOffset>836295</wp:posOffset>
                </wp:positionH>
                <wp:positionV relativeFrom="page">
                  <wp:posOffset>913765</wp:posOffset>
                </wp:positionV>
                <wp:extent cx="5888990" cy="8464550"/>
                <wp:effectExtent l="7620" t="8890" r="8890" b="3810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8464550"/>
                          <a:chOff x="1317" y="1439"/>
                          <a:chExt cx="9274" cy="13330"/>
                        </a:xfrm>
                      </wpg:grpSpPr>
                      <wpg:grpSp>
                        <wpg:cNvPr id="23" name="Group 110"/>
                        <wpg:cNvGrpSpPr>
                          <a:grpSpLocks/>
                        </wpg:cNvGrpSpPr>
                        <wpg:grpSpPr bwMode="auto">
                          <a:xfrm>
                            <a:off x="1332" y="1450"/>
                            <a:ext cx="9243" cy="315"/>
                            <a:chOff x="1332" y="1450"/>
                            <a:chExt cx="9243" cy="315"/>
                          </a:xfrm>
                        </wpg:grpSpPr>
                        <wps:wsp>
                          <wps:cNvPr id="24" name="Freeform 111"/>
                          <wps:cNvSpPr>
                            <a:spLocks/>
                          </wps:cNvSpPr>
                          <wps:spPr bwMode="auto">
                            <a:xfrm>
                              <a:off x="1332" y="1450"/>
                              <a:ext cx="9243" cy="315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764 1450"/>
                                <a:gd name="T3" fmla="*/ 1764 h 315"/>
                                <a:gd name="T4" fmla="+- 0 10574 1332"/>
                                <a:gd name="T5" fmla="*/ T4 w 9243"/>
                                <a:gd name="T6" fmla="+- 0 1764 1450"/>
                                <a:gd name="T7" fmla="*/ 1764 h 315"/>
                                <a:gd name="T8" fmla="+- 0 10574 1332"/>
                                <a:gd name="T9" fmla="*/ T8 w 9243"/>
                                <a:gd name="T10" fmla="+- 0 1450 1450"/>
                                <a:gd name="T11" fmla="*/ 1450 h 315"/>
                                <a:gd name="T12" fmla="+- 0 1332 1332"/>
                                <a:gd name="T13" fmla="*/ T12 w 9243"/>
                                <a:gd name="T14" fmla="+- 0 1450 1450"/>
                                <a:gd name="T15" fmla="*/ 1450 h 315"/>
                                <a:gd name="T16" fmla="+- 0 1332 1332"/>
                                <a:gd name="T17" fmla="*/ T16 w 9243"/>
                                <a:gd name="T18" fmla="+- 0 1764 1450"/>
                                <a:gd name="T19" fmla="*/ 17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315">
                                  <a:moveTo>
                                    <a:pt x="0" y="314"/>
                                  </a:moveTo>
                                  <a:lnTo>
                                    <a:pt x="9242" y="314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8"/>
                        <wpg:cNvGrpSpPr>
                          <a:grpSpLocks/>
                        </wpg:cNvGrpSpPr>
                        <wpg:grpSpPr bwMode="auto">
                          <a:xfrm>
                            <a:off x="1322" y="1445"/>
                            <a:ext cx="9262" cy="2"/>
                            <a:chOff x="1322" y="1445"/>
                            <a:chExt cx="9262" cy="2"/>
                          </a:xfrm>
                        </wpg:grpSpPr>
                        <wps:wsp>
                          <wps:cNvPr id="26" name="Freeform 109"/>
                          <wps:cNvSpPr>
                            <a:spLocks/>
                          </wps:cNvSpPr>
                          <wps:spPr bwMode="auto">
                            <a:xfrm>
                              <a:off x="1322" y="144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6"/>
                        <wpg:cNvGrpSpPr>
                          <a:grpSpLocks/>
                        </wpg:cNvGrpSpPr>
                        <wpg:grpSpPr bwMode="auto">
                          <a:xfrm>
                            <a:off x="1327" y="1450"/>
                            <a:ext cx="2" cy="13308"/>
                            <a:chOff x="1327" y="1450"/>
                            <a:chExt cx="2" cy="13308"/>
                          </a:xfrm>
                        </wpg:grpSpPr>
                        <wps:wsp>
                          <wps:cNvPr id="28" name="Freeform 107"/>
                          <wps:cNvSpPr>
                            <a:spLocks/>
                          </wps:cNvSpPr>
                          <wps:spPr bwMode="auto">
                            <a:xfrm>
                              <a:off x="1327" y="1450"/>
                              <a:ext cx="2" cy="1330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308"/>
                                <a:gd name="T2" fmla="+- 0 14758 1450"/>
                                <a:gd name="T3" fmla="*/ 14758 h 13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8">
                                  <a:moveTo>
                                    <a:pt x="0" y="0"/>
                                  </a:moveTo>
                                  <a:lnTo>
                                    <a:pt x="0" y="133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4"/>
                        <wpg:cNvGrpSpPr>
                          <a:grpSpLocks/>
                        </wpg:cNvGrpSpPr>
                        <wpg:grpSpPr bwMode="auto">
                          <a:xfrm>
                            <a:off x="10579" y="1450"/>
                            <a:ext cx="2" cy="13308"/>
                            <a:chOff x="10579" y="1450"/>
                            <a:chExt cx="2" cy="13308"/>
                          </a:xfrm>
                        </wpg:grpSpPr>
                        <wps:wsp>
                          <wps:cNvPr id="30" name="Freeform 105"/>
                          <wps:cNvSpPr>
                            <a:spLocks/>
                          </wps:cNvSpPr>
                          <wps:spPr bwMode="auto">
                            <a:xfrm>
                              <a:off x="10579" y="1450"/>
                              <a:ext cx="2" cy="1330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3308"/>
                                <a:gd name="T2" fmla="+- 0 14758 1450"/>
                                <a:gd name="T3" fmla="*/ 14758 h 13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8">
                                  <a:moveTo>
                                    <a:pt x="0" y="0"/>
                                  </a:moveTo>
                                  <a:lnTo>
                                    <a:pt x="0" y="133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2"/>
                        <wpg:cNvGrpSpPr>
                          <a:grpSpLocks/>
                        </wpg:cNvGrpSpPr>
                        <wpg:grpSpPr bwMode="auto">
                          <a:xfrm>
                            <a:off x="1332" y="1764"/>
                            <a:ext cx="9243" cy="293"/>
                            <a:chOff x="1332" y="1764"/>
                            <a:chExt cx="9243" cy="293"/>
                          </a:xfrm>
                        </wpg:grpSpPr>
                        <wps:wsp>
                          <wps:cNvPr id="32" name="Freeform 103"/>
                          <wps:cNvSpPr>
                            <a:spLocks/>
                          </wps:cNvSpPr>
                          <wps:spPr bwMode="auto">
                            <a:xfrm>
                              <a:off x="1332" y="1764"/>
                              <a:ext cx="9243" cy="29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2057 1764"/>
                                <a:gd name="T3" fmla="*/ 2057 h 293"/>
                                <a:gd name="T4" fmla="+- 0 10574 1332"/>
                                <a:gd name="T5" fmla="*/ T4 w 9243"/>
                                <a:gd name="T6" fmla="+- 0 2057 1764"/>
                                <a:gd name="T7" fmla="*/ 2057 h 293"/>
                                <a:gd name="T8" fmla="+- 0 10574 1332"/>
                                <a:gd name="T9" fmla="*/ T8 w 9243"/>
                                <a:gd name="T10" fmla="+- 0 1764 1764"/>
                                <a:gd name="T11" fmla="*/ 1764 h 293"/>
                                <a:gd name="T12" fmla="+- 0 1332 1332"/>
                                <a:gd name="T13" fmla="*/ T12 w 9243"/>
                                <a:gd name="T14" fmla="+- 0 1764 1764"/>
                                <a:gd name="T15" fmla="*/ 1764 h 293"/>
                                <a:gd name="T16" fmla="+- 0 1332 1332"/>
                                <a:gd name="T17" fmla="*/ T16 w 9243"/>
                                <a:gd name="T18" fmla="+- 0 2057 1764"/>
                                <a:gd name="T19" fmla="*/ 205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93">
                                  <a:moveTo>
                                    <a:pt x="0" y="293"/>
                                  </a:moveTo>
                                  <a:lnTo>
                                    <a:pt x="9242" y="293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0"/>
                        <wpg:cNvGrpSpPr>
                          <a:grpSpLocks/>
                        </wpg:cNvGrpSpPr>
                        <wpg:grpSpPr bwMode="auto">
                          <a:xfrm>
                            <a:off x="1332" y="2057"/>
                            <a:ext cx="9243" cy="279"/>
                            <a:chOff x="1332" y="2057"/>
                            <a:chExt cx="9243" cy="279"/>
                          </a:xfrm>
                        </wpg:grpSpPr>
                        <wps:wsp>
                          <wps:cNvPr id="34" name="Freeform 101"/>
                          <wps:cNvSpPr>
                            <a:spLocks/>
                          </wps:cNvSpPr>
                          <wps:spPr bwMode="auto">
                            <a:xfrm>
                              <a:off x="1332" y="2057"/>
                              <a:ext cx="9243" cy="27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2335 2057"/>
                                <a:gd name="T3" fmla="*/ 2335 h 279"/>
                                <a:gd name="T4" fmla="+- 0 10574 1332"/>
                                <a:gd name="T5" fmla="*/ T4 w 9243"/>
                                <a:gd name="T6" fmla="+- 0 2335 2057"/>
                                <a:gd name="T7" fmla="*/ 2335 h 279"/>
                                <a:gd name="T8" fmla="+- 0 10574 1332"/>
                                <a:gd name="T9" fmla="*/ T8 w 9243"/>
                                <a:gd name="T10" fmla="+- 0 2057 2057"/>
                                <a:gd name="T11" fmla="*/ 2057 h 279"/>
                                <a:gd name="T12" fmla="+- 0 1332 1332"/>
                                <a:gd name="T13" fmla="*/ T12 w 9243"/>
                                <a:gd name="T14" fmla="+- 0 2057 2057"/>
                                <a:gd name="T15" fmla="*/ 2057 h 279"/>
                                <a:gd name="T16" fmla="+- 0 1332 1332"/>
                                <a:gd name="T17" fmla="*/ T16 w 9243"/>
                                <a:gd name="T18" fmla="+- 0 2335 2057"/>
                                <a:gd name="T19" fmla="*/ 233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79">
                                  <a:moveTo>
                                    <a:pt x="0" y="278"/>
                                  </a:moveTo>
                                  <a:lnTo>
                                    <a:pt x="9242" y="27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8"/>
                        <wpg:cNvGrpSpPr>
                          <a:grpSpLocks/>
                        </wpg:cNvGrpSpPr>
                        <wpg:grpSpPr bwMode="auto">
                          <a:xfrm>
                            <a:off x="1332" y="2335"/>
                            <a:ext cx="9243" cy="269"/>
                            <a:chOff x="1332" y="2335"/>
                            <a:chExt cx="9243" cy="269"/>
                          </a:xfrm>
                        </wpg:grpSpPr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332" y="2335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2604 2335"/>
                                <a:gd name="T3" fmla="*/ 2604 h 269"/>
                                <a:gd name="T4" fmla="+- 0 10574 1332"/>
                                <a:gd name="T5" fmla="*/ T4 w 9243"/>
                                <a:gd name="T6" fmla="+- 0 2604 2335"/>
                                <a:gd name="T7" fmla="*/ 2604 h 269"/>
                                <a:gd name="T8" fmla="+- 0 10574 1332"/>
                                <a:gd name="T9" fmla="*/ T8 w 9243"/>
                                <a:gd name="T10" fmla="+- 0 2335 2335"/>
                                <a:gd name="T11" fmla="*/ 2335 h 269"/>
                                <a:gd name="T12" fmla="+- 0 1332 1332"/>
                                <a:gd name="T13" fmla="*/ T12 w 9243"/>
                                <a:gd name="T14" fmla="+- 0 2335 2335"/>
                                <a:gd name="T15" fmla="*/ 2335 h 269"/>
                                <a:gd name="T16" fmla="+- 0 1332 1332"/>
                                <a:gd name="T17" fmla="*/ T16 w 9243"/>
                                <a:gd name="T18" fmla="+- 0 2604 2335"/>
                                <a:gd name="T19" fmla="*/ 260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96"/>
                        <wpg:cNvGrpSpPr>
                          <a:grpSpLocks/>
                        </wpg:cNvGrpSpPr>
                        <wpg:grpSpPr bwMode="auto">
                          <a:xfrm>
                            <a:off x="1332" y="2604"/>
                            <a:ext cx="9243" cy="269"/>
                            <a:chOff x="1332" y="2604"/>
                            <a:chExt cx="9243" cy="269"/>
                          </a:xfrm>
                        </wpg:grpSpPr>
                        <wps:wsp>
                          <wps:cNvPr id="38" name="Freeform 97"/>
                          <wps:cNvSpPr>
                            <a:spLocks/>
                          </wps:cNvSpPr>
                          <wps:spPr bwMode="auto">
                            <a:xfrm>
                              <a:off x="1332" y="2604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2873 2604"/>
                                <a:gd name="T3" fmla="*/ 2873 h 269"/>
                                <a:gd name="T4" fmla="+- 0 10574 1332"/>
                                <a:gd name="T5" fmla="*/ T4 w 9243"/>
                                <a:gd name="T6" fmla="+- 0 2873 2604"/>
                                <a:gd name="T7" fmla="*/ 2873 h 269"/>
                                <a:gd name="T8" fmla="+- 0 10574 1332"/>
                                <a:gd name="T9" fmla="*/ T8 w 9243"/>
                                <a:gd name="T10" fmla="+- 0 2604 2604"/>
                                <a:gd name="T11" fmla="*/ 2604 h 269"/>
                                <a:gd name="T12" fmla="+- 0 1332 1332"/>
                                <a:gd name="T13" fmla="*/ T12 w 9243"/>
                                <a:gd name="T14" fmla="+- 0 2604 2604"/>
                                <a:gd name="T15" fmla="*/ 2604 h 269"/>
                                <a:gd name="T16" fmla="+- 0 1332 1332"/>
                                <a:gd name="T17" fmla="*/ T16 w 9243"/>
                                <a:gd name="T18" fmla="+- 0 2873 2604"/>
                                <a:gd name="T19" fmla="*/ 287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94"/>
                        <wpg:cNvGrpSpPr>
                          <a:grpSpLocks/>
                        </wpg:cNvGrpSpPr>
                        <wpg:grpSpPr bwMode="auto">
                          <a:xfrm>
                            <a:off x="1332" y="2873"/>
                            <a:ext cx="9243" cy="269"/>
                            <a:chOff x="1332" y="2873"/>
                            <a:chExt cx="9243" cy="269"/>
                          </a:xfrm>
                        </wpg:grpSpPr>
                        <wps:wsp>
                          <wps:cNvPr id="40" name="Freeform 95"/>
                          <wps:cNvSpPr>
                            <a:spLocks/>
                          </wps:cNvSpPr>
                          <wps:spPr bwMode="auto">
                            <a:xfrm>
                              <a:off x="1332" y="2873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3142 2873"/>
                                <a:gd name="T3" fmla="*/ 3142 h 269"/>
                                <a:gd name="T4" fmla="+- 0 10574 1332"/>
                                <a:gd name="T5" fmla="*/ T4 w 9243"/>
                                <a:gd name="T6" fmla="+- 0 3142 2873"/>
                                <a:gd name="T7" fmla="*/ 3142 h 269"/>
                                <a:gd name="T8" fmla="+- 0 10574 1332"/>
                                <a:gd name="T9" fmla="*/ T8 w 9243"/>
                                <a:gd name="T10" fmla="+- 0 2873 2873"/>
                                <a:gd name="T11" fmla="*/ 2873 h 269"/>
                                <a:gd name="T12" fmla="+- 0 1332 1332"/>
                                <a:gd name="T13" fmla="*/ T12 w 9243"/>
                                <a:gd name="T14" fmla="+- 0 2873 2873"/>
                                <a:gd name="T15" fmla="*/ 2873 h 269"/>
                                <a:gd name="T16" fmla="+- 0 1332 1332"/>
                                <a:gd name="T17" fmla="*/ T16 w 9243"/>
                                <a:gd name="T18" fmla="+- 0 3142 2873"/>
                                <a:gd name="T19" fmla="*/ 31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2"/>
                        <wpg:cNvGrpSpPr>
                          <a:grpSpLocks/>
                        </wpg:cNvGrpSpPr>
                        <wpg:grpSpPr bwMode="auto">
                          <a:xfrm>
                            <a:off x="1332" y="3142"/>
                            <a:ext cx="9243" cy="269"/>
                            <a:chOff x="1332" y="3142"/>
                            <a:chExt cx="9243" cy="269"/>
                          </a:xfrm>
                        </wpg:grpSpPr>
                        <wps:wsp>
                          <wps:cNvPr id="42" name="Freeform 93"/>
                          <wps:cNvSpPr>
                            <a:spLocks/>
                          </wps:cNvSpPr>
                          <wps:spPr bwMode="auto">
                            <a:xfrm>
                              <a:off x="1332" y="3142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3410 3142"/>
                                <a:gd name="T3" fmla="*/ 3410 h 269"/>
                                <a:gd name="T4" fmla="+- 0 10574 1332"/>
                                <a:gd name="T5" fmla="*/ T4 w 9243"/>
                                <a:gd name="T6" fmla="+- 0 3410 3142"/>
                                <a:gd name="T7" fmla="*/ 3410 h 269"/>
                                <a:gd name="T8" fmla="+- 0 10574 1332"/>
                                <a:gd name="T9" fmla="*/ T8 w 9243"/>
                                <a:gd name="T10" fmla="+- 0 3142 3142"/>
                                <a:gd name="T11" fmla="*/ 3142 h 269"/>
                                <a:gd name="T12" fmla="+- 0 1332 1332"/>
                                <a:gd name="T13" fmla="*/ T12 w 9243"/>
                                <a:gd name="T14" fmla="+- 0 3142 3142"/>
                                <a:gd name="T15" fmla="*/ 3142 h 269"/>
                                <a:gd name="T16" fmla="+- 0 1332 1332"/>
                                <a:gd name="T17" fmla="*/ T16 w 9243"/>
                                <a:gd name="T18" fmla="+- 0 3410 3142"/>
                                <a:gd name="T19" fmla="*/ 34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0"/>
                        <wpg:cNvGrpSpPr>
                          <a:grpSpLocks/>
                        </wpg:cNvGrpSpPr>
                        <wpg:grpSpPr bwMode="auto">
                          <a:xfrm>
                            <a:off x="1332" y="3410"/>
                            <a:ext cx="9243" cy="269"/>
                            <a:chOff x="1332" y="3410"/>
                            <a:chExt cx="9243" cy="269"/>
                          </a:xfrm>
                        </wpg:grpSpPr>
                        <wps:wsp>
                          <wps:cNvPr id="44" name="Freeform 91"/>
                          <wps:cNvSpPr>
                            <a:spLocks/>
                          </wps:cNvSpPr>
                          <wps:spPr bwMode="auto">
                            <a:xfrm>
                              <a:off x="1332" y="3410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3679 3410"/>
                                <a:gd name="T3" fmla="*/ 3679 h 269"/>
                                <a:gd name="T4" fmla="+- 0 10574 1332"/>
                                <a:gd name="T5" fmla="*/ T4 w 9243"/>
                                <a:gd name="T6" fmla="+- 0 3679 3410"/>
                                <a:gd name="T7" fmla="*/ 3679 h 269"/>
                                <a:gd name="T8" fmla="+- 0 10574 1332"/>
                                <a:gd name="T9" fmla="*/ T8 w 9243"/>
                                <a:gd name="T10" fmla="+- 0 3410 3410"/>
                                <a:gd name="T11" fmla="*/ 3410 h 269"/>
                                <a:gd name="T12" fmla="+- 0 1332 1332"/>
                                <a:gd name="T13" fmla="*/ T12 w 9243"/>
                                <a:gd name="T14" fmla="+- 0 3410 3410"/>
                                <a:gd name="T15" fmla="*/ 3410 h 269"/>
                                <a:gd name="T16" fmla="+- 0 1332 1332"/>
                                <a:gd name="T17" fmla="*/ T16 w 9243"/>
                                <a:gd name="T18" fmla="+- 0 3679 3410"/>
                                <a:gd name="T19" fmla="*/ 367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8"/>
                        <wpg:cNvGrpSpPr>
                          <a:grpSpLocks/>
                        </wpg:cNvGrpSpPr>
                        <wpg:grpSpPr bwMode="auto">
                          <a:xfrm>
                            <a:off x="1332" y="3679"/>
                            <a:ext cx="9243" cy="269"/>
                            <a:chOff x="1332" y="3679"/>
                            <a:chExt cx="9243" cy="269"/>
                          </a:xfrm>
                        </wpg:grpSpPr>
                        <wps:wsp>
                          <wps:cNvPr id="46" name="Freeform 89"/>
                          <wps:cNvSpPr>
                            <a:spLocks/>
                          </wps:cNvSpPr>
                          <wps:spPr bwMode="auto">
                            <a:xfrm>
                              <a:off x="1332" y="3679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3948 3679"/>
                                <a:gd name="T3" fmla="*/ 3948 h 269"/>
                                <a:gd name="T4" fmla="+- 0 10574 1332"/>
                                <a:gd name="T5" fmla="*/ T4 w 9243"/>
                                <a:gd name="T6" fmla="+- 0 3948 3679"/>
                                <a:gd name="T7" fmla="*/ 3948 h 269"/>
                                <a:gd name="T8" fmla="+- 0 10574 1332"/>
                                <a:gd name="T9" fmla="*/ T8 w 9243"/>
                                <a:gd name="T10" fmla="+- 0 3679 3679"/>
                                <a:gd name="T11" fmla="*/ 3679 h 269"/>
                                <a:gd name="T12" fmla="+- 0 1332 1332"/>
                                <a:gd name="T13" fmla="*/ T12 w 9243"/>
                                <a:gd name="T14" fmla="+- 0 3679 3679"/>
                                <a:gd name="T15" fmla="*/ 3679 h 269"/>
                                <a:gd name="T16" fmla="+- 0 1332 1332"/>
                                <a:gd name="T17" fmla="*/ T16 w 9243"/>
                                <a:gd name="T18" fmla="+- 0 3948 3679"/>
                                <a:gd name="T19" fmla="*/ 39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6"/>
                        <wpg:cNvGrpSpPr>
                          <a:grpSpLocks/>
                        </wpg:cNvGrpSpPr>
                        <wpg:grpSpPr bwMode="auto">
                          <a:xfrm>
                            <a:off x="1332" y="3948"/>
                            <a:ext cx="9243" cy="269"/>
                            <a:chOff x="1332" y="3948"/>
                            <a:chExt cx="9243" cy="269"/>
                          </a:xfrm>
                        </wpg:grpSpPr>
                        <wps:wsp>
                          <wps:cNvPr id="48" name="Freeform 87"/>
                          <wps:cNvSpPr>
                            <a:spLocks/>
                          </wps:cNvSpPr>
                          <wps:spPr bwMode="auto">
                            <a:xfrm>
                              <a:off x="1332" y="394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4217 3948"/>
                                <a:gd name="T3" fmla="*/ 4217 h 269"/>
                                <a:gd name="T4" fmla="+- 0 10574 1332"/>
                                <a:gd name="T5" fmla="*/ T4 w 9243"/>
                                <a:gd name="T6" fmla="+- 0 4217 3948"/>
                                <a:gd name="T7" fmla="*/ 4217 h 269"/>
                                <a:gd name="T8" fmla="+- 0 10574 1332"/>
                                <a:gd name="T9" fmla="*/ T8 w 9243"/>
                                <a:gd name="T10" fmla="+- 0 3948 3948"/>
                                <a:gd name="T11" fmla="*/ 3948 h 269"/>
                                <a:gd name="T12" fmla="+- 0 1332 1332"/>
                                <a:gd name="T13" fmla="*/ T12 w 9243"/>
                                <a:gd name="T14" fmla="+- 0 3948 3948"/>
                                <a:gd name="T15" fmla="*/ 3948 h 269"/>
                                <a:gd name="T16" fmla="+- 0 1332 1332"/>
                                <a:gd name="T17" fmla="*/ T16 w 9243"/>
                                <a:gd name="T18" fmla="+- 0 4217 3948"/>
                                <a:gd name="T19" fmla="*/ 42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4"/>
                        <wpg:cNvGrpSpPr>
                          <a:grpSpLocks/>
                        </wpg:cNvGrpSpPr>
                        <wpg:grpSpPr bwMode="auto">
                          <a:xfrm>
                            <a:off x="1332" y="4217"/>
                            <a:ext cx="9243" cy="269"/>
                            <a:chOff x="1332" y="4217"/>
                            <a:chExt cx="9243" cy="269"/>
                          </a:xfrm>
                        </wpg:grpSpPr>
                        <wps:wsp>
                          <wps:cNvPr id="50" name="Freeform 85"/>
                          <wps:cNvSpPr>
                            <a:spLocks/>
                          </wps:cNvSpPr>
                          <wps:spPr bwMode="auto">
                            <a:xfrm>
                              <a:off x="1332" y="4217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4486 4217"/>
                                <a:gd name="T3" fmla="*/ 4486 h 269"/>
                                <a:gd name="T4" fmla="+- 0 10574 1332"/>
                                <a:gd name="T5" fmla="*/ T4 w 9243"/>
                                <a:gd name="T6" fmla="+- 0 4486 4217"/>
                                <a:gd name="T7" fmla="*/ 4486 h 269"/>
                                <a:gd name="T8" fmla="+- 0 10574 1332"/>
                                <a:gd name="T9" fmla="*/ T8 w 9243"/>
                                <a:gd name="T10" fmla="+- 0 4217 4217"/>
                                <a:gd name="T11" fmla="*/ 4217 h 269"/>
                                <a:gd name="T12" fmla="+- 0 1332 1332"/>
                                <a:gd name="T13" fmla="*/ T12 w 9243"/>
                                <a:gd name="T14" fmla="+- 0 4217 4217"/>
                                <a:gd name="T15" fmla="*/ 4217 h 269"/>
                                <a:gd name="T16" fmla="+- 0 1332 1332"/>
                                <a:gd name="T17" fmla="*/ T16 w 9243"/>
                                <a:gd name="T18" fmla="+- 0 4486 4217"/>
                                <a:gd name="T19" fmla="*/ 448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2"/>
                        <wpg:cNvGrpSpPr>
                          <a:grpSpLocks/>
                        </wpg:cNvGrpSpPr>
                        <wpg:grpSpPr bwMode="auto">
                          <a:xfrm>
                            <a:off x="1332" y="4486"/>
                            <a:ext cx="9243" cy="267"/>
                            <a:chOff x="1332" y="4486"/>
                            <a:chExt cx="9243" cy="267"/>
                          </a:xfrm>
                        </wpg:grpSpPr>
                        <wps:wsp>
                          <wps:cNvPr id="52" name="Freeform 83"/>
                          <wps:cNvSpPr>
                            <a:spLocks/>
                          </wps:cNvSpPr>
                          <wps:spPr bwMode="auto">
                            <a:xfrm>
                              <a:off x="1332" y="4486"/>
                              <a:ext cx="9243" cy="267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4752 4486"/>
                                <a:gd name="T3" fmla="*/ 4752 h 267"/>
                                <a:gd name="T4" fmla="+- 0 10574 1332"/>
                                <a:gd name="T5" fmla="*/ T4 w 9243"/>
                                <a:gd name="T6" fmla="+- 0 4752 4486"/>
                                <a:gd name="T7" fmla="*/ 4752 h 267"/>
                                <a:gd name="T8" fmla="+- 0 10574 1332"/>
                                <a:gd name="T9" fmla="*/ T8 w 9243"/>
                                <a:gd name="T10" fmla="+- 0 4486 4486"/>
                                <a:gd name="T11" fmla="*/ 4486 h 267"/>
                                <a:gd name="T12" fmla="+- 0 1332 1332"/>
                                <a:gd name="T13" fmla="*/ T12 w 9243"/>
                                <a:gd name="T14" fmla="+- 0 4486 4486"/>
                                <a:gd name="T15" fmla="*/ 4486 h 267"/>
                                <a:gd name="T16" fmla="+- 0 1332 1332"/>
                                <a:gd name="T17" fmla="*/ T16 w 9243"/>
                                <a:gd name="T18" fmla="+- 0 4752 4486"/>
                                <a:gd name="T19" fmla="*/ 475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7">
                                  <a:moveTo>
                                    <a:pt x="0" y="266"/>
                                  </a:moveTo>
                                  <a:lnTo>
                                    <a:pt x="9242" y="266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0"/>
                        <wpg:cNvGrpSpPr>
                          <a:grpSpLocks/>
                        </wpg:cNvGrpSpPr>
                        <wpg:grpSpPr bwMode="auto">
                          <a:xfrm>
                            <a:off x="1332" y="4752"/>
                            <a:ext cx="9243" cy="281"/>
                            <a:chOff x="1332" y="4752"/>
                            <a:chExt cx="9243" cy="281"/>
                          </a:xfrm>
                        </wpg:grpSpPr>
                        <wps:wsp>
                          <wps:cNvPr id="54" name="Freeform 81"/>
                          <wps:cNvSpPr>
                            <a:spLocks/>
                          </wps:cNvSpPr>
                          <wps:spPr bwMode="auto">
                            <a:xfrm>
                              <a:off x="1332" y="4752"/>
                              <a:ext cx="9243" cy="281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5033 4752"/>
                                <a:gd name="T3" fmla="*/ 5033 h 281"/>
                                <a:gd name="T4" fmla="+- 0 10574 1332"/>
                                <a:gd name="T5" fmla="*/ T4 w 9243"/>
                                <a:gd name="T6" fmla="+- 0 5033 4752"/>
                                <a:gd name="T7" fmla="*/ 5033 h 281"/>
                                <a:gd name="T8" fmla="+- 0 10574 1332"/>
                                <a:gd name="T9" fmla="*/ T8 w 9243"/>
                                <a:gd name="T10" fmla="+- 0 4752 4752"/>
                                <a:gd name="T11" fmla="*/ 4752 h 281"/>
                                <a:gd name="T12" fmla="+- 0 1332 1332"/>
                                <a:gd name="T13" fmla="*/ T12 w 9243"/>
                                <a:gd name="T14" fmla="+- 0 4752 4752"/>
                                <a:gd name="T15" fmla="*/ 4752 h 281"/>
                                <a:gd name="T16" fmla="+- 0 1332 1332"/>
                                <a:gd name="T17" fmla="*/ T16 w 9243"/>
                                <a:gd name="T18" fmla="+- 0 5033 4752"/>
                                <a:gd name="T19" fmla="*/ 50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81">
                                  <a:moveTo>
                                    <a:pt x="0" y="281"/>
                                  </a:moveTo>
                                  <a:lnTo>
                                    <a:pt x="9242" y="281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8"/>
                        <wpg:cNvGrpSpPr>
                          <a:grpSpLocks/>
                        </wpg:cNvGrpSpPr>
                        <wpg:grpSpPr bwMode="auto">
                          <a:xfrm>
                            <a:off x="1332" y="5033"/>
                            <a:ext cx="9243" cy="269"/>
                            <a:chOff x="1332" y="5033"/>
                            <a:chExt cx="9243" cy="269"/>
                          </a:xfrm>
                        </wpg:grpSpPr>
                        <wps:wsp>
                          <wps:cNvPr id="56" name="Freeform 79"/>
                          <wps:cNvSpPr>
                            <a:spLocks/>
                          </wps:cNvSpPr>
                          <wps:spPr bwMode="auto">
                            <a:xfrm>
                              <a:off x="1332" y="5033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5302 5033"/>
                                <a:gd name="T3" fmla="*/ 5302 h 269"/>
                                <a:gd name="T4" fmla="+- 0 10574 1332"/>
                                <a:gd name="T5" fmla="*/ T4 w 9243"/>
                                <a:gd name="T6" fmla="+- 0 5302 5033"/>
                                <a:gd name="T7" fmla="*/ 5302 h 269"/>
                                <a:gd name="T8" fmla="+- 0 10574 1332"/>
                                <a:gd name="T9" fmla="*/ T8 w 9243"/>
                                <a:gd name="T10" fmla="+- 0 5033 5033"/>
                                <a:gd name="T11" fmla="*/ 5033 h 269"/>
                                <a:gd name="T12" fmla="+- 0 1332 1332"/>
                                <a:gd name="T13" fmla="*/ T12 w 9243"/>
                                <a:gd name="T14" fmla="+- 0 5033 5033"/>
                                <a:gd name="T15" fmla="*/ 5033 h 269"/>
                                <a:gd name="T16" fmla="+- 0 1332 1332"/>
                                <a:gd name="T17" fmla="*/ T16 w 9243"/>
                                <a:gd name="T18" fmla="+- 0 5302 5033"/>
                                <a:gd name="T19" fmla="*/ 530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6"/>
                        <wpg:cNvGrpSpPr>
                          <a:grpSpLocks/>
                        </wpg:cNvGrpSpPr>
                        <wpg:grpSpPr bwMode="auto">
                          <a:xfrm>
                            <a:off x="1332" y="5302"/>
                            <a:ext cx="9243" cy="269"/>
                            <a:chOff x="1332" y="5302"/>
                            <a:chExt cx="9243" cy="269"/>
                          </a:xfrm>
                        </wpg:grpSpPr>
                        <wps:wsp>
                          <wps:cNvPr id="58" name="Freeform 77"/>
                          <wps:cNvSpPr>
                            <a:spLocks/>
                          </wps:cNvSpPr>
                          <wps:spPr bwMode="auto">
                            <a:xfrm>
                              <a:off x="1332" y="5302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5570 5302"/>
                                <a:gd name="T3" fmla="*/ 5570 h 269"/>
                                <a:gd name="T4" fmla="+- 0 10574 1332"/>
                                <a:gd name="T5" fmla="*/ T4 w 9243"/>
                                <a:gd name="T6" fmla="+- 0 5570 5302"/>
                                <a:gd name="T7" fmla="*/ 5570 h 269"/>
                                <a:gd name="T8" fmla="+- 0 10574 1332"/>
                                <a:gd name="T9" fmla="*/ T8 w 9243"/>
                                <a:gd name="T10" fmla="+- 0 5302 5302"/>
                                <a:gd name="T11" fmla="*/ 5302 h 269"/>
                                <a:gd name="T12" fmla="+- 0 1332 1332"/>
                                <a:gd name="T13" fmla="*/ T12 w 9243"/>
                                <a:gd name="T14" fmla="+- 0 5302 5302"/>
                                <a:gd name="T15" fmla="*/ 5302 h 269"/>
                                <a:gd name="T16" fmla="+- 0 1332 1332"/>
                                <a:gd name="T17" fmla="*/ T16 w 9243"/>
                                <a:gd name="T18" fmla="+- 0 5570 5302"/>
                                <a:gd name="T19" fmla="*/ 557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4"/>
                        <wpg:cNvGrpSpPr>
                          <a:grpSpLocks/>
                        </wpg:cNvGrpSpPr>
                        <wpg:grpSpPr bwMode="auto">
                          <a:xfrm>
                            <a:off x="1332" y="5570"/>
                            <a:ext cx="9243" cy="269"/>
                            <a:chOff x="1332" y="5570"/>
                            <a:chExt cx="9243" cy="269"/>
                          </a:xfrm>
                        </wpg:grpSpPr>
                        <wps:wsp>
                          <wps:cNvPr id="60" name="Freeform 75"/>
                          <wps:cNvSpPr>
                            <a:spLocks/>
                          </wps:cNvSpPr>
                          <wps:spPr bwMode="auto">
                            <a:xfrm>
                              <a:off x="1332" y="5570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5839 5570"/>
                                <a:gd name="T3" fmla="*/ 5839 h 269"/>
                                <a:gd name="T4" fmla="+- 0 10574 1332"/>
                                <a:gd name="T5" fmla="*/ T4 w 9243"/>
                                <a:gd name="T6" fmla="+- 0 5839 5570"/>
                                <a:gd name="T7" fmla="*/ 5839 h 269"/>
                                <a:gd name="T8" fmla="+- 0 10574 1332"/>
                                <a:gd name="T9" fmla="*/ T8 w 9243"/>
                                <a:gd name="T10" fmla="+- 0 5570 5570"/>
                                <a:gd name="T11" fmla="*/ 5570 h 269"/>
                                <a:gd name="T12" fmla="+- 0 1332 1332"/>
                                <a:gd name="T13" fmla="*/ T12 w 9243"/>
                                <a:gd name="T14" fmla="+- 0 5570 5570"/>
                                <a:gd name="T15" fmla="*/ 5570 h 269"/>
                                <a:gd name="T16" fmla="+- 0 1332 1332"/>
                                <a:gd name="T17" fmla="*/ T16 w 9243"/>
                                <a:gd name="T18" fmla="+- 0 5839 5570"/>
                                <a:gd name="T19" fmla="*/ 583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2"/>
                        <wpg:cNvGrpSpPr>
                          <a:grpSpLocks/>
                        </wpg:cNvGrpSpPr>
                        <wpg:grpSpPr bwMode="auto">
                          <a:xfrm>
                            <a:off x="1332" y="5839"/>
                            <a:ext cx="9243" cy="269"/>
                            <a:chOff x="1332" y="5839"/>
                            <a:chExt cx="9243" cy="269"/>
                          </a:xfrm>
                        </wpg:grpSpPr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1332" y="5839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6108 5839"/>
                                <a:gd name="T3" fmla="*/ 6108 h 269"/>
                                <a:gd name="T4" fmla="+- 0 10574 1332"/>
                                <a:gd name="T5" fmla="*/ T4 w 9243"/>
                                <a:gd name="T6" fmla="+- 0 6108 5839"/>
                                <a:gd name="T7" fmla="*/ 6108 h 269"/>
                                <a:gd name="T8" fmla="+- 0 10574 1332"/>
                                <a:gd name="T9" fmla="*/ T8 w 9243"/>
                                <a:gd name="T10" fmla="+- 0 5839 5839"/>
                                <a:gd name="T11" fmla="*/ 5839 h 269"/>
                                <a:gd name="T12" fmla="+- 0 1332 1332"/>
                                <a:gd name="T13" fmla="*/ T12 w 9243"/>
                                <a:gd name="T14" fmla="+- 0 5839 5839"/>
                                <a:gd name="T15" fmla="*/ 5839 h 269"/>
                                <a:gd name="T16" fmla="+- 0 1332 1332"/>
                                <a:gd name="T17" fmla="*/ T16 w 9243"/>
                                <a:gd name="T18" fmla="+- 0 6108 5839"/>
                                <a:gd name="T19" fmla="*/ 610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0"/>
                        <wpg:cNvGrpSpPr>
                          <a:grpSpLocks/>
                        </wpg:cNvGrpSpPr>
                        <wpg:grpSpPr bwMode="auto">
                          <a:xfrm>
                            <a:off x="1332" y="6108"/>
                            <a:ext cx="9243" cy="269"/>
                            <a:chOff x="1332" y="6108"/>
                            <a:chExt cx="9243" cy="269"/>
                          </a:xfrm>
                        </wpg:grpSpPr>
                        <wps:wsp>
                          <wps:cNvPr id="64" name="Freeform 71"/>
                          <wps:cNvSpPr>
                            <a:spLocks/>
                          </wps:cNvSpPr>
                          <wps:spPr bwMode="auto">
                            <a:xfrm>
                              <a:off x="1332" y="610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6377 6108"/>
                                <a:gd name="T3" fmla="*/ 6377 h 269"/>
                                <a:gd name="T4" fmla="+- 0 10574 1332"/>
                                <a:gd name="T5" fmla="*/ T4 w 9243"/>
                                <a:gd name="T6" fmla="+- 0 6377 6108"/>
                                <a:gd name="T7" fmla="*/ 6377 h 269"/>
                                <a:gd name="T8" fmla="+- 0 10574 1332"/>
                                <a:gd name="T9" fmla="*/ T8 w 9243"/>
                                <a:gd name="T10" fmla="+- 0 6108 6108"/>
                                <a:gd name="T11" fmla="*/ 6108 h 269"/>
                                <a:gd name="T12" fmla="+- 0 1332 1332"/>
                                <a:gd name="T13" fmla="*/ T12 w 9243"/>
                                <a:gd name="T14" fmla="+- 0 6108 6108"/>
                                <a:gd name="T15" fmla="*/ 6108 h 269"/>
                                <a:gd name="T16" fmla="+- 0 1332 1332"/>
                                <a:gd name="T17" fmla="*/ T16 w 9243"/>
                                <a:gd name="T18" fmla="+- 0 6377 6108"/>
                                <a:gd name="T19" fmla="*/ 637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8"/>
                        <wpg:cNvGrpSpPr>
                          <a:grpSpLocks/>
                        </wpg:cNvGrpSpPr>
                        <wpg:grpSpPr bwMode="auto">
                          <a:xfrm>
                            <a:off x="1332" y="6377"/>
                            <a:ext cx="9243" cy="269"/>
                            <a:chOff x="1332" y="6377"/>
                            <a:chExt cx="9243" cy="269"/>
                          </a:xfrm>
                        </wpg:grpSpPr>
                        <wps:wsp>
                          <wps:cNvPr id="66" name="Freeform 69"/>
                          <wps:cNvSpPr>
                            <a:spLocks/>
                          </wps:cNvSpPr>
                          <wps:spPr bwMode="auto">
                            <a:xfrm>
                              <a:off x="1332" y="6377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6646 6377"/>
                                <a:gd name="T3" fmla="*/ 6646 h 269"/>
                                <a:gd name="T4" fmla="+- 0 10574 1332"/>
                                <a:gd name="T5" fmla="*/ T4 w 9243"/>
                                <a:gd name="T6" fmla="+- 0 6646 6377"/>
                                <a:gd name="T7" fmla="*/ 6646 h 269"/>
                                <a:gd name="T8" fmla="+- 0 10574 1332"/>
                                <a:gd name="T9" fmla="*/ T8 w 9243"/>
                                <a:gd name="T10" fmla="+- 0 6377 6377"/>
                                <a:gd name="T11" fmla="*/ 6377 h 269"/>
                                <a:gd name="T12" fmla="+- 0 1332 1332"/>
                                <a:gd name="T13" fmla="*/ T12 w 9243"/>
                                <a:gd name="T14" fmla="+- 0 6377 6377"/>
                                <a:gd name="T15" fmla="*/ 6377 h 269"/>
                                <a:gd name="T16" fmla="+- 0 1332 1332"/>
                                <a:gd name="T17" fmla="*/ T16 w 9243"/>
                                <a:gd name="T18" fmla="+- 0 6646 6377"/>
                                <a:gd name="T19" fmla="*/ 664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1332" y="6646"/>
                            <a:ext cx="9243" cy="269"/>
                            <a:chOff x="1332" y="6646"/>
                            <a:chExt cx="9243" cy="269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1332" y="6646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6914 6646"/>
                                <a:gd name="T3" fmla="*/ 6914 h 269"/>
                                <a:gd name="T4" fmla="+- 0 10574 1332"/>
                                <a:gd name="T5" fmla="*/ T4 w 9243"/>
                                <a:gd name="T6" fmla="+- 0 6914 6646"/>
                                <a:gd name="T7" fmla="*/ 6914 h 269"/>
                                <a:gd name="T8" fmla="+- 0 10574 1332"/>
                                <a:gd name="T9" fmla="*/ T8 w 9243"/>
                                <a:gd name="T10" fmla="+- 0 6646 6646"/>
                                <a:gd name="T11" fmla="*/ 6646 h 269"/>
                                <a:gd name="T12" fmla="+- 0 1332 1332"/>
                                <a:gd name="T13" fmla="*/ T12 w 9243"/>
                                <a:gd name="T14" fmla="+- 0 6646 6646"/>
                                <a:gd name="T15" fmla="*/ 6646 h 269"/>
                                <a:gd name="T16" fmla="+- 0 1332 1332"/>
                                <a:gd name="T17" fmla="*/ T16 w 9243"/>
                                <a:gd name="T18" fmla="+- 0 6914 6646"/>
                                <a:gd name="T19" fmla="*/ 69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1332" y="6914"/>
                            <a:ext cx="9243" cy="267"/>
                            <a:chOff x="1332" y="6914"/>
                            <a:chExt cx="9243" cy="267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1332" y="6914"/>
                              <a:ext cx="9243" cy="267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7181 6914"/>
                                <a:gd name="T3" fmla="*/ 7181 h 267"/>
                                <a:gd name="T4" fmla="+- 0 10574 1332"/>
                                <a:gd name="T5" fmla="*/ T4 w 9243"/>
                                <a:gd name="T6" fmla="+- 0 7181 6914"/>
                                <a:gd name="T7" fmla="*/ 7181 h 267"/>
                                <a:gd name="T8" fmla="+- 0 10574 1332"/>
                                <a:gd name="T9" fmla="*/ T8 w 9243"/>
                                <a:gd name="T10" fmla="+- 0 6914 6914"/>
                                <a:gd name="T11" fmla="*/ 6914 h 267"/>
                                <a:gd name="T12" fmla="+- 0 1332 1332"/>
                                <a:gd name="T13" fmla="*/ T12 w 9243"/>
                                <a:gd name="T14" fmla="+- 0 6914 6914"/>
                                <a:gd name="T15" fmla="*/ 6914 h 267"/>
                                <a:gd name="T16" fmla="+- 0 1332 1332"/>
                                <a:gd name="T17" fmla="*/ T16 w 9243"/>
                                <a:gd name="T18" fmla="+- 0 7181 6914"/>
                                <a:gd name="T19" fmla="*/ 718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7">
                                  <a:moveTo>
                                    <a:pt x="0" y="267"/>
                                  </a:moveTo>
                                  <a:lnTo>
                                    <a:pt x="9242" y="267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"/>
                        <wpg:cNvGrpSpPr>
                          <a:grpSpLocks/>
                        </wpg:cNvGrpSpPr>
                        <wpg:grpSpPr bwMode="auto">
                          <a:xfrm>
                            <a:off x="1332" y="7181"/>
                            <a:ext cx="9243" cy="269"/>
                            <a:chOff x="1332" y="7181"/>
                            <a:chExt cx="9243" cy="269"/>
                          </a:xfrm>
                        </wpg:grpSpPr>
                        <wps:wsp>
                          <wps:cNvPr id="72" name="Freeform 63"/>
                          <wps:cNvSpPr>
                            <a:spLocks/>
                          </wps:cNvSpPr>
                          <wps:spPr bwMode="auto">
                            <a:xfrm>
                              <a:off x="1332" y="7181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7450 7181"/>
                                <a:gd name="T3" fmla="*/ 7450 h 269"/>
                                <a:gd name="T4" fmla="+- 0 10574 1332"/>
                                <a:gd name="T5" fmla="*/ T4 w 9243"/>
                                <a:gd name="T6" fmla="+- 0 7450 7181"/>
                                <a:gd name="T7" fmla="*/ 7450 h 269"/>
                                <a:gd name="T8" fmla="+- 0 10574 1332"/>
                                <a:gd name="T9" fmla="*/ T8 w 9243"/>
                                <a:gd name="T10" fmla="+- 0 7181 7181"/>
                                <a:gd name="T11" fmla="*/ 7181 h 269"/>
                                <a:gd name="T12" fmla="+- 0 1332 1332"/>
                                <a:gd name="T13" fmla="*/ T12 w 9243"/>
                                <a:gd name="T14" fmla="+- 0 7181 7181"/>
                                <a:gd name="T15" fmla="*/ 7181 h 269"/>
                                <a:gd name="T16" fmla="+- 0 1332 1332"/>
                                <a:gd name="T17" fmla="*/ T16 w 9243"/>
                                <a:gd name="T18" fmla="+- 0 7450 7181"/>
                                <a:gd name="T19" fmla="*/ 74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0"/>
                        <wpg:cNvGrpSpPr>
                          <a:grpSpLocks/>
                        </wpg:cNvGrpSpPr>
                        <wpg:grpSpPr bwMode="auto">
                          <a:xfrm>
                            <a:off x="1332" y="7450"/>
                            <a:ext cx="9243" cy="269"/>
                            <a:chOff x="1332" y="7450"/>
                            <a:chExt cx="9243" cy="269"/>
                          </a:xfrm>
                        </wpg:grpSpPr>
                        <wps:wsp>
                          <wps:cNvPr id="74" name="Freeform 61"/>
                          <wps:cNvSpPr>
                            <a:spLocks/>
                          </wps:cNvSpPr>
                          <wps:spPr bwMode="auto">
                            <a:xfrm>
                              <a:off x="1332" y="7450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7718 7450"/>
                                <a:gd name="T3" fmla="*/ 7718 h 269"/>
                                <a:gd name="T4" fmla="+- 0 10574 1332"/>
                                <a:gd name="T5" fmla="*/ T4 w 9243"/>
                                <a:gd name="T6" fmla="+- 0 7718 7450"/>
                                <a:gd name="T7" fmla="*/ 7718 h 269"/>
                                <a:gd name="T8" fmla="+- 0 10574 1332"/>
                                <a:gd name="T9" fmla="*/ T8 w 9243"/>
                                <a:gd name="T10" fmla="+- 0 7450 7450"/>
                                <a:gd name="T11" fmla="*/ 7450 h 269"/>
                                <a:gd name="T12" fmla="+- 0 1332 1332"/>
                                <a:gd name="T13" fmla="*/ T12 w 9243"/>
                                <a:gd name="T14" fmla="+- 0 7450 7450"/>
                                <a:gd name="T15" fmla="*/ 7450 h 269"/>
                                <a:gd name="T16" fmla="+- 0 1332 1332"/>
                                <a:gd name="T17" fmla="*/ T16 w 9243"/>
                                <a:gd name="T18" fmla="+- 0 7718 7450"/>
                                <a:gd name="T19" fmla="*/ 77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1332" y="7718"/>
                            <a:ext cx="9243" cy="269"/>
                            <a:chOff x="1332" y="7718"/>
                            <a:chExt cx="9243" cy="269"/>
                          </a:xfrm>
                        </wpg:grpSpPr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1332" y="771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7987 7718"/>
                                <a:gd name="T3" fmla="*/ 7987 h 269"/>
                                <a:gd name="T4" fmla="+- 0 10574 1332"/>
                                <a:gd name="T5" fmla="*/ T4 w 9243"/>
                                <a:gd name="T6" fmla="+- 0 7987 7718"/>
                                <a:gd name="T7" fmla="*/ 7987 h 269"/>
                                <a:gd name="T8" fmla="+- 0 10574 1332"/>
                                <a:gd name="T9" fmla="*/ T8 w 9243"/>
                                <a:gd name="T10" fmla="+- 0 7718 7718"/>
                                <a:gd name="T11" fmla="*/ 7718 h 269"/>
                                <a:gd name="T12" fmla="+- 0 1332 1332"/>
                                <a:gd name="T13" fmla="*/ T12 w 9243"/>
                                <a:gd name="T14" fmla="+- 0 7718 7718"/>
                                <a:gd name="T15" fmla="*/ 7718 h 269"/>
                                <a:gd name="T16" fmla="+- 0 1332 1332"/>
                                <a:gd name="T17" fmla="*/ T16 w 9243"/>
                                <a:gd name="T18" fmla="+- 0 7987 7718"/>
                                <a:gd name="T19" fmla="*/ 798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6"/>
                        <wpg:cNvGrpSpPr>
                          <a:grpSpLocks/>
                        </wpg:cNvGrpSpPr>
                        <wpg:grpSpPr bwMode="auto">
                          <a:xfrm>
                            <a:off x="1332" y="7987"/>
                            <a:ext cx="9243" cy="281"/>
                            <a:chOff x="1332" y="7987"/>
                            <a:chExt cx="9243" cy="281"/>
                          </a:xfrm>
                        </wpg:grpSpPr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1332" y="7987"/>
                              <a:ext cx="9243" cy="281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8268 7987"/>
                                <a:gd name="T3" fmla="*/ 8268 h 281"/>
                                <a:gd name="T4" fmla="+- 0 10574 1332"/>
                                <a:gd name="T5" fmla="*/ T4 w 9243"/>
                                <a:gd name="T6" fmla="+- 0 8268 7987"/>
                                <a:gd name="T7" fmla="*/ 8268 h 281"/>
                                <a:gd name="T8" fmla="+- 0 10574 1332"/>
                                <a:gd name="T9" fmla="*/ T8 w 9243"/>
                                <a:gd name="T10" fmla="+- 0 7987 7987"/>
                                <a:gd name="T11" fmla="*/ 7987 h 281"/>
                                <a:gd name="T12" fmla="+- 0 1332 1332"/>
                                <a:gd name="T13" fmla="*/ T12 w 9243"/>
                                <a:gd name="T14" fmla="+- 0 7987 7987"/>
                                <a:gd name="T15" fmla="*/ 7987 h 281"/>
                                <a:gd name="T16" fmla="+- 0 1332 1332"/>
                                <a:gd name="T17" fmla="*/ T16 w 9243"/>
                                <a:gd name="T18" fmla="+- 0 8268 7987"/>
                                <a:gd name="T19" fmla="*/ 82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81">
                                  <a:moveTo>
                                    <a:pt x="0" y="281"/>
                                  </a:moveTo>
                                  <a:lnTo>
                                    <a:pt x="9242" y="281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"/>
                        <wpg:cNvGrpSpPr>
                          <a:grpSpLocks/>
                        </wpg:cNvGrpSpPr>
                        <wpg:grpSpPr bwMode="auto">
                          <a:xfrm>
                            <a:off x="1332" y="8268"/>
                            <a:ext cx="9243" cy="269"/>
                            <a:chOff x="1332" y="8268"/>
                            <a:chExt cx="9243" cy="269"/>
                          </a:xfrm>
                        </wpg:grpSpPr>
                        <wps:wsp>
                          <wps:cNvPr id="80" name="Freeform 55"/>
                          <wps:cNvSpPr>
                            <a:spLocks/>
                          </wps:cNvSpPr>
                          <wps:spPr bwMode="auto">
                            <a:xfrm>
                              <a:off x="1332" y="826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8537 8268"/>
                                <a:gd name="T3" fmla="*/ 8537 h 269"/>
                                <a:gd name="T4" fmla="+- 0 10574 1332"/>
                                <a:gd name="T5" fmla="*/ T4 w 9243"/>
                                <a:gd name="T6" fmla="+- 0 8537 8268"/>
                                <a:gd name="T7" fmla="*/ 8537 h 269"/>
                                <a:gd name="T8" fmla="+- 0 10574 1332"/>
                                <a:gd name="T9" fmla="*/ T8 w 9243"/>
                                <a:gd name="T10" fmla="+- 0 8268 8268"/>
                                <a:gd name="T11" fmla="*/ 8268 h 269"/>
                                <a:gd name="T12" fmla="+- 0 1332 1332"/>
                                <a:gd name="T13" fmla="*/ T12 w 9243"/>
                                <a:gd name="T14" fmla="+- 0 8268 8268"/>
                                <a:gd name="T15" fmla="*/ 8268 h 269"/>
                                <a:gd name="T16" fmla="+- 0 1332 1332"/>
                                <a:gd name="T17" fmla="*/ T16 w 9243"/>
                                <a:gd name="T18" fmla="+- 0 8537 8268"/>
                                <a:gd name="T19" fmla="*/ 853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2"/>
                        <wpg:cNvGrpSpPr>
                          <a:grpSpLocks/>
                        </wpg:cNvGrpSpPr>
                        <wpg:grpSpPr bwMode="auto">
                          <a:xfrm>
                            <a:off x="1332" y="8537"/>
                            <a:ext cx="9243" cy="269"/>
                            <a:chOff x="1332" y="8537"/>
                            <a:chExt cx="9243" cy="269"/>
                          </a:xfrm>
                        </wpg:grpSpPr>
                        <wps:wsp>
                          <wps:cNvPr id="82" name="Freeform 53"/>
                          <wps:cNvSpPr>
                            <a:spLocks/>
                          </wps:cNvSpPr>
                          <wps:spPr bwMode="auto">
                            <a:xfrm>
                              <a:off x="1332" y="8537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8806 8537"/>
                                <a:gd name="T3" fmla="*/ 8806 h 269"/>
                                <a:gd name="T4" fmla="+- 0 10574 1332"/>
                                <a:gd name="T5" fmla="*/ T4 w 9243"/>
                                <a:gd name="T6" fmla="+- 0 8806 8537"/>
                                <a:gd name="T7" fmla="*/ 8806 h 269"/>
                                <a:gd name="T8" fmla="+- 0 10574 1332"/>
                                <a:gd name="T9" fmla="*/ T8 w 9243"/>
                                <a:gd name="T10" fmla="+- 0 8537 8537"/>
                                <a:gd name="T11" fmla="*/ 8537 h 269"/>
                                <a:gd name="T12" fmla="+- 0 1332 1332"/>
                                <a:gd name="T13" fmla="*/ T12 w 9243"/>
                                <a:gd name="T14" fmla="+- 0 8537 8537"/>
                                <a:gd name="T15" fmla="*/ 8537 h 269"/>
                                <a:gd name="T16" fmla="+- 0 1332 1332"/>
                                <a:gd name="T17" fmla="*/ T16 w 9243"/>
                                <a:gd name="T18" fmla="+- 0 8806 8537"/>
                                <a:gd name="T19" fmla="*/ 880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0"/>
                        <wpg:cNvGrpSpPr>
                          <a:grpSpLocks/>
                        </wpg:cNvGrpSpPr>
                        <wpg:grpSpPr bwMode="auto">
                          <a:xfrm>
                            <a:off x="1332" y="8806"/>
                            <a:ext cx="9243" cy="279"/>
                            <a:chOff x="1332" y="8806"/>
                            <a:chExt cx="9243" cy="279"/>
                          </a:xfrm>
                        </wpg:grpSpPr>
                        <wps:wsp>
                          <wps:cNvPr id="84" name="Freeform 51"/>
                          <wps:cNvSpPr>
                            <a:spLocks/>
                          </wps:cNvSpPr>
                          <wps:spPr bwMode="auto">
                            <a:xfrm>
                              <a:off x="1332" y="8806"/>
                              <a:ext cx="9243" cy="27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9084 8806"/>
                                <a:gd name="T3" fmla="*/ 9084 h 279"/>
                                <a:gd name="T4" fmla="+- 0 10574 1332"/>
                                <a:gd name="T5" fmla="*/ T4 w 9243"/>
                                <a:gd name="T6" fmla="+- 0 9084 8806"/>
                                <a:gd name="T7" fmla="*/ 9084 h 279"/>
                                <a:gd name="T8" fmla="+- 0 10574 1332"/>
                                <a:gd name="T9" fmla="*/ T8 w 9243"/>
                                <a:gd name="T10" fmla="+- 0 8806 8806"/>
                                <a:gd name="T11" fmla="*/ 8806 h 279"/>
                                <a:gd name="T12" fmla="+- 0 1332 1332"/>
                                <a:gd name="T13" fmla="*/ T12 w 9243"/>
                                <a:gd name="T14" fmla="+- 0 8806 8806"/>
                                <a:gd name="T15" fmla="*/ 8806 h 279"/>
                                <a:gd name="T16" fmla="+- 0 1332 1332"/>
                                <a:gd name="T17" fmla="*/ T16 w 9243"/>
                                <a:gd name="T18" fmla="+- 0 9084 8806"/>
                                <a:gd name="T19" fmla="*/ 908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79">
                                  <a:moveTo>
                                    <a:pt x="0" y="278"/>
                                  </a:moveTo>
                                  <a:lnTo>
                                    <a:pt x="9242" y="27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8"/>
                        <wpg:cNvGrpSpPr>
                          <a:grpSpLocks/>
                        </wpg:cNvGrpSpPr>
                        <wpg:grpSpPr bwMode="auto">
                          <a:xfrm>
                            <a:off x="1332" y="9084"/>
                            <a:ext cx="9243" cy="269"/>
                            <a:chOff x="1332" y="9084"/>
                            <a:chExt cx="9243" cy="269"/>
                          </a:xfrm>
                        </wpg:grpSpPr>
                        <wps:wsp>
                          <wps:cNvPr id="86" name="Freeform 49"/>
                          <wps:cNvSpPr>
                            <a:spLocks/>
                          </wps:cNvSpPr>
                          <wps:spPr bwMode="auto">
                            <a:xfrm>
                              <a:off x="1332" y="9084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9353 9084"/>
                                <a:gd name="T3" fmla="*/ 9353 h 269"/>
                                <a:gd name="T4" fmla="+- 0 10574 1332"/>
                                <a:gd name="T5" fmla="*/ T4 w 9243"/>
                                <a:gd name="T6" fmla="+- 0 9353 9084"/>
                                <a:gd name="T7" fmla="*/ 9353 h 269"/>
                                <a:gd name="T8" fmla="+- 0 10574 1332"/>
                                <a:gd name="T9" fmla="*/ T8 w 9243"/>
                                <a:gd name="T10" fmla="+- 0 9084 9084"/>
                                <a:gd name="T11" fmla="*/ 9084 h 269"/>
                                <a:gd name="T12" fmla="+- 0 1332 1332"/>
                                <a:gd name="T13" fmla="*/ T12 w 9243"/>
                                <a:gd name="T14" fmla="+- 0 9084 9084"/>
                                <a:gd name="T15" fmla="*/ 9084 h 269"/>
                                <a:gd name="T16" fmla="+- 0 1332 1332"/>
                                <a:gd name="T17" fmla="*/ T16 w 9243"/>
                                <a:gd name="T18" fmla="+- 0 9353 9084"/>
                                <a:gd name="T19" fmla="*/ 93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6"/>
                        <wpg:cNvGrpSpPr>
                          <a:grpSpLocks/>
                        </wpg:cNvGrpSpPr>
                        <wpg:grpSpPr bwMode="auto">
                          <a:xfrm>
                            <a:off x="1332" y="9353"/>
                            <a:ext cx="9243" cy="281"/>
                            <a:chOff x="1332" y="9353"/>
                            <a:chExt cx="9243" cy="281"/>
                          </a:xfrm>
                        </wpg:grpSpPr>
                        <wps:wsp>
                          <wps:cNvPr id="88" name="Freeform 47"/>
                          <wps:cNvSpPr>
                            <a:spLocks/>
                          </wps:cNvSpPr>
                          <wps:spPr bwMode="auto">
                            <a:xfrm>
                              <a:off x="1332" y="9353"/>
                              <a:ext cx="9243" cy="281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9634 9353"/>
                                <a:gd name="T3" fmla="*/ 9634 h 281"/>
                                <a:gd name="T4" fmla="+- 0 10574 1332"/>
                                <a:gd name="T5" fmla="*/ T4 w 9243"/>
                                <a:gd name="T6" fmla="+- 0 9634 9353"/>
                                <a:gd name="T7" fmla="*/ 9634 h 281"/>
                                <a:gd name="T8" fmla="+- 0 10574 1332"/>
                                <a:gd name="T9" fmla="*/ T8 w 9243"/>
                                <a:gd name="T10" fmla="+- 0 9353 9353"/>
                                <a:gd name="T11" fmla="*/ 9353 h 281"/>
                                <a:gd name="T12" fmla="+- 0 1332 1332"/>
                                <a:gd name="T13" fmla="*/ T12 w 9243"/>
                                <a:gd name="T14" fmla="+- 0 9353 9353"/>
                                <a:gd name="T15" fmla="*/ 9353 h 281"/>
                                <a:gd name="T16" fmla="+- 0 1332 1332"/>
                                <a:gd name="T17" fmla="*/ T16 w 9243"/>
                                <a:gd name="T18" fmla="+- 0 9634 9353"/>
                                <a:gd name="T19" fmla="*/ 96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81">
                                  <a:moveTo>
                                    <a:pt x="0" y="281"/>
                                  </a:moveTo>
                                  <a:lnTo>
                                    <a:pt x="9242" y="281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4"/>
                        <wpg:cNvGrpSpPr>
                          <a:grpSpLocks/>
                        </wpg:cNvGrpSpPr>
                        <wpg:grpSpPr bwMode="auto">
                          <a:xfrm>
                            <a:off x="1332" y="9634"/>
                            <a:ext cx="9243" cy="269"/>
                            <a:chOff x="1332" y="9634"/>
                            <a:chExt cx="9243" cy="269"/>
                          </a:xfrm>
                        </wpg:grpSpPr>
                        <wps:wsp>
                          <wps:cNvPr id="90" name="Freeform 45"/>
                          <wps:cNvSpPr>
                            <a:spLocks/>
                          </wps:cNvSpPr>
                          <wps:spPr bwMode="auto">
                            <a:xfrm>
                              <a:off x="1332" y="9634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9902 9634"/>
                                <a:gd name="T3" fmla="*/ 9902 h 269"/>
                                <a:gd name="T4" fmla="+- 0 10574 1332"/>
                                <a:gd name="T5" fmla="*/ T4 w 9243"/>
                                <a:gd name="T6" fmla="+- 0 9902 9634"/>
                                <a:gd name="T7" fmla="*/ 9902 h 269"/>
                                <a:gd name="T8" fmla="+- 0 10574 1332"/>
                                <a:gd name="T9" fmla="*/ T8 w 9243"/>
                                <a:gd name="T10" fmla="+- 0 9634 9634"/>
                                <a:gd name="T11" fmla="*/ 9634 h 269"/>
                                <a:gd name="T12" fmla="+- 0 1332 1332"/>
                                <a:gd name="T13" fmla="*/ T12 w 9243"/>
                                <a:gd name="T14" fmla="+- 0 9634 9634"/>
                                <a:gd name="T15" fmla="*/ 9634 h 269"/>
                                <a:gd name="T16" fmla="+- 0 1332 1332"/>
                                <a:gd name="T17" fmla="*/ T16 w 9243"/>
                                <a:gd name="T18" fmla="+- 0 9902 9634"/>
                                <a:gd name="T19" fmla="*/ 990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2"/>
                        <wpg:cNvGrpSpPr>
                          <a:grpSpLocks/>
                        </wpg:cNvGrpSpPr>
                        <wpg:grpSpPr bwMode="auto">
                          <a:xfrm>
                            <a:off x="1332" y="9902"/>
                            <a:ext cx="9243" cy="269"/>
                            <a:chOff x="1332" y="9902"/>
                            <a:chExt cx="9243" cy="269"/>
                          </a:xfrm>
                        </wpg:grpSpPr>
                        <wps:wsp>
                          <wps:cNvPr id="92" name="Freeform 43"/>
                          <wps:cNvSpPr>
                            <a:spLocks/>
                          </wps:cNvSpPr>
                          <wps:spPr bwMode="auto">
                            <a:xfrm>
                              <a:off x="1332" y="9902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0171 9902"/>
                                <a:gd name="T3" fmla="*/ 10171 h 269"/>
                                <a:gd name="T4" fmla="+- 0 10574 1332"/>
                                <a:gd name="T5" fmla="*/ T4 w 9243"/>
                                <a:gd name="T6" fmla="+- 0 10171 9902"/>
                                <a:gd name="T7" fmla="*/ 10171 h 269"/>
                                <a:gd name="T8" fmla="+- 0 10574 1332"/>
                                <a:gd name="T9" fmla="*/ T8 w 9243"/>
                                <a:gd name="T10" fmla="+- 0 9902 9902"/>
                                <a:gd name="T11" fmla="*/ 9902 h 269"/>
                                <a:gd name="T12" fmla="+- 0 1332 1332"/>
                                <a:gd name="T13" fmla="*/ T12 w 9243"/>
                                <a:gd name="T14" fmla="+- 0 9902 9902"/>
                                <a:gd name="T15" fmla="*/ 9902 h 269"/>
                                <a:gd name="T16" fmla="+- 0 1332 1332"/>
                                <a:gd name="T17" fmla="*/ T16 w 9243"/>
                                <a:gd name="T18" fmla="+- 0 10171 9902"/>
                                <a:gd name="T19" fmla="*/ 1017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0"/>
                        <wpg:cNvGrpSpPr>
                          <a:grpSpLocks/>
                        </wpg:cNvGrpSpPr>
                        <wpg:grpSpPr bwMode="auto">
                          <a:xfrm>
                            <a:off x="1332" y="10171"/>
                            <a:ext cx="9243" cy="269"/>
                            <a:chOff x="1332" y="10171"/>
                            <a:chExt cx="9243" cy="269"/>
                          </a:xfrm>
                        </wpg:grpSpPr>
                        <wps:wsp>
                          <wps:cNvPr id="94" name="Freeform 41"/>
                          <wps:cNvSpPr>
                            <a:spLocks/>
                          </wps:cNvSpPr>
                          <wps:spPr bwMode="auto">
                            <a:xfrm>
                              <a:off x="1332" y="10171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0440 10171"/>
                                <a:gd name="T3" fmla="*/ 10440 h 269"/>
                                <a:gd name="T4" fmla="+- 0 10574 1332"/>
                                <a:gd name="T5" fmla="*/ T4 w 9243"/>
                                <a:gd name="T6" fmla="+- 0 10440 10171"/>
                                <a:gd name="T7" fmla="*/ 10440 h 269"/>
                                <a:gd name="T8" fmla="+- 0 10574 1332"/>
                                <a:gd name="T9" fmla="*/ T8 w 9243"/>
                                <a:gd name="T10" fmla="+- 0 10171 10171"/>
                                <a:gd name="T11" fmla="*/ 10171 h 269"/>
                                <a:gd name="T12" fmla="+- 0 1332 1332"/>
                                <a:gd name="T13" fmla="*/ T12 w 9243"/>
                                <a:gd name="T14" fmla="+- 0 10171 10171"/>
                                <a:gd name="T15" fmla="*/ 10171 h 269"/>
                                <a:gd name="T16" fmla="+- 0 1332 1332"/>
                                <a:gd name="T17" fmla="*/ T16 w 9243"/>
                                <a:gd name="T18" fmla="+- 0 10440 10171"/>
                                <a:gd name="T19" fmla="*/ 104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8"/>
                        <wpg:cNvGrpSpPr>
                          <a:grpSpLocks/>
                        </wpg:cNvGrpSpPr>
                        <wpg:grpSpPr bwMode="auto">
                          <a:xfrm>
                            <a:off x="1332" y="10440"/>
                            <a:ext cx="9243" cy="269"/>
                            <a:chOff x="1332" y="10440"/>
                            <a:chExt cx="9243" cy="269"/>
                          </a:xfrm>
                        </wpg:grpSpPr>
                        <wps:wsp>
                          <wps:cNvPr id="96" name="Freeform 39"/>
                          <wps:cNvSpPr>
                            <a:spLocks/>
                          </wps:cNvSpPr>
                          <wps:spPr bwMode="auto">
                            <a:xfrm>
                              <a:off x="1332" y="10440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0709 10440"/>
                                <a:gd name="T3" fmla="*/ 10709 h 269"/>
                                <a:gd name="T4" fmla="+- 0 10574 1332"/>
                                <a:gd name="T5" fmla="*/ T4 w 9243"/>
                                <a:gd name="T6" fmla="+- 0 10709 10440"/>
                                <a:gd name="T7" fmla="*/ 10709 h 269"/>
                                <a:gd name="T8" fmla="+- 0 10574 1332"/>
                                <a:gd name="T9" fmla="*/ T8 w 9243"/>
                                <a:gd name="T10" fmla="+- 0 10440 10440"/>
                                <a:gd name="T11" fmla="*/ 10440 h 269"/>
                                <a:gd name="T12" fmla="+- 0 1332 1332"/>
                                <a:gd name="T13" fmla="*/ T12 w 9243"/>
                                <a:gd name="T14" fmla="+- 0 10440 10440"/>
                                <a:gd name="T15" fmla="*/ 10440 h 269"/>
                                <a:gd name="T16" fmla="+- 0 1332 1332"/>
                                <a:gd name="T17" fmla="*/ T16 w 9243"/>
                                <a:gd name="T18" fmla="+- 0 10709 10440"/>
                                <a:gd name="T19" fmla="*/ 1070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6"/>
                        <wpg:cNvGrpSpPr>
                          <a:grpSpLocks/>
                        </wpg:cNvGrpSpPr>
                        <wpg:grpSpPr bwMode="auto">
                          <a:xfrm>
                            <a:off x="1332" y="10709"/>
                            <a:ext cx="9243" cy="269"/>
                            <a:chOff x="1332" y="10709"/>
                            <a:chExt cx="9243" cy="269"/>
                          </a:xfrm>
                        </wpg:grpSpPr>
                        <wps:wsp>
                          <wps:cNvPr id="98" name="Freeform 37"/>
                          <wps:cNvSpPr>
                            <a:spLocks/>
                          </wps:cNvSpPr>
                          <wps:spPr bwMode="auto">
                            <a:xfrm>
                              <a:off x="1332" y="10709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0978 10709"/>
                                <a:gd name="T3" fmla="*/ 10978 h 269"/>
                                <a:gd name="T4" fmla="+- 0 10574 1332"/>
                                <a:gd name="T5" fmla="*/ T4 w 9243"/>
                                <a:gd name="T6" fmla="+- 0 10978 10709"/>
                                <a:gd name="T7" fmla="*/ 10978 h 269"/>
                                <a:gd name="T8" fmla="+- 0 10574 1332"/>
                                <a:gd name="T9" fmla="*/ T8 w 9243"/>
                                <a:gd name="T10" fmla="+- 0 10709 10709"/>
                                <a:gd name="T11" fmla="*/ 10709 h 269"/>
                                <a:gd name="T12" fmla="+- 0 1332 1332"/>
                                <a:gd name="T13" fmla="*/ T12 w 9243"/>
                                <a:gd name="T14" fmla="+- 0 10709 10709"/>
                                <a:gd name="T15" fmla="*/ 10709 h 269"/>
                                <a:gd name="T16" fmla="+- 0 1332 1332"/>
                                <a:gd name="T17" fmla="*/ T16 w 9243"/>
                                <a:gd name="T18" fmla="+- 0 10978 10709"/>
                                <a:gd name="T19" fmla="*/ 1097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4"/>
                        <wpg:cNvGrpSpPr>
                          <a:grpSpLocks/>
                        </wpg:cNvGrpSpPr>
                        <wpg:grpSpPr bwMode="auto">
                          <a:xfrm>
                            <a:off x="1332" y="10978"/>
                            <a:ext cx="9243" cy="269"/>
                            <a:chOff x="1332" y="10978"/>
                            <a:chExt cx="9243" cy="269"/>
                          </a:xfrm>
                        </wpg:grpSpPr>
                        <wps:wsp>
                          <wps:cNvPr id="100" name="Freeform 35"/>
                          <wps:cNvSpPr>
                            <a:spLocks/>
                          </wps:cNvSpPr>
                          <wps:spPr bwMode="auto">
                            <a:xfrm>
                              <a:off x="1332" y="1097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1246 10978"/>
                                <a:gd name="T3" fmla="*/ 11246 h 269"/>
                                <a:gd name="T4" fmla="+- 0 10574 1332"/>
                                <a:gd name="T5" fmla="*/ T4 w 9243"/>
                                <a:gd name="T6" fmla="+- 0 11246 10978"/>
                                <a:gd name="T7" fmla="*/ 11246 h 269"/>
                                <a:gd name="T8" fmla="+- 0 10574 1332"/>
                                <a:gd name="T9" fmla="*/ T8 w 9243"/>
                                <a:gd name="T10" fmla="+- 0 10978 10978"/>
                                <a:gd name="T11" fmla="*/ 10978 h 269"/>
                                <a:gd name="T12" fmla="+- 0 1332 1332"/>
                                <a:gd name="T13" fmla="*/ T12 w 9243"/>
                                <a:gd name="T14" fmla="+- 0 10978 10978"/>
                                <a:gd name="T15" fmla="*/ 10978 h 269"/>
                                <a:gd name="T16" fmla="+- 0 1332 1332"/>
                                <a:gd name="T17" fmla="*/ T16 w 9243"/>
                                <a:gd name="T18" fmla="+- 0 11246 10978"/>
                                <a:gd name="T19" fmla="*/ 1124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2"/>
                        <wpg:cNvGrpSpPr>
                          <a:grpSpLocks/>
                        </wpg:cNvGrpSpPr>
                        <wpg:grpSpPr bwMode="auto">
                          <a:xfrm>
                            <a:off x="1332" y="11246"/>
                            <a:ext cx="9243" cy="267"/>
                            <a:chOff x="1332" y="11246"/>
                            <a:chExt cx="9243" cy="267"/>
                          </a:xfrm>
                        </wpg:grpSpPr>
                        <wps:wsp>
                          <wps:cNvPr id="102" name="Freeform 33"/>
                          <wps:cNvSpPr>
                            <a:spLocks/>
                          </wps:cNvSpPr>
                          <wps:spPr bwMode="auto">
                            <a:xfrm>
                              <a:off x="1332" y="11246"/>
                              <a:ext cx="9243" cy="267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1513 11246"/>
                                <a:gd name="T3" fmla="*/ 11513 h 267"/>
                                <a:gd name="T4" fmla="+- 0 10574 1332"/>
                                <a:gd name="T5" fmla="*/ T4 w 9243"/>
                                <a:gd name="T6" fmla="+- 0 11513 11246"/>
                                <a:gd name="T7" fmla="*/ 11513 h 267"/>
                                <a:gd name="T8" fmla="+- 0 10574 1332"/>
                                <a:gd name="T9" fmla="*/ T8 w 9243"/>
                                <a:gd name="T10" fmla="+- 0 11246 11246"/>
                                <a:gd name="T11" fmla="*/ 11246 h 267"/>
                                <a:gd name="T12" fmla="+- 0 1332 1332"/>
                                <a:gd name="T13" fmla="*/ T12 w 9243"/>
                                <a:gd name="T14" fmla="+- 0 11246 11246"/>
                                <a:gd name="T15" fmla="*/ 11246 h 267"/>
                                <a:gd name="T16" fmla="+- 0 1332 1332"/>
                                <a:gd name="T17" fmla="*/ T16 w 9243"/>
                                <a:gd name="T18" fmla="+- 0 11513 11246"/>
                                <a:gd name="T19" fmla="*/ 11513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7">
                                  <a:moveTo>
                                    <a:pt x="0" y="267"/>
                                  </a:moveTo>
                                  <a:lnTo>
                                    <a:pt x="9242" y="267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0"/>
                        <wpg:cNvGrpSpPr>
                          <a:grpSpLocks/>
                        </wpg:cNvGrpSpPr>
                        <wpg:grpSpPr bwMode="auto">
                          <a:xfrm>
                            <a:off x="1332" y="11513"/>
                            <a:ext cx="9243" cy="269"/>
                            <a:chOff x="1332" y="11513"/>
                            <a:chExt cx="9243" cy="269"/>
                          </a:xfrm>
                        </wpg:grpSpPr>
                        <wps:wsp>
                          <wps:cNvPr id="104" name="Freeform 31"/>
                          <wps:cNvSpPr>
                            <a:spLocks/>
                          </wps:cNvSpPr>
                          <wps:spPr bwMode="auto">
                            <a:xfrm>
                              <a:off x="1332" y="11513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1782 11513"/>
                                <a:gd name="T3" fmla="*/ 11782 h 269"/>
                                <a:gd name="T4" fmla="+- 0 10574 1332"/>
                                <a:gd name="T5" fmla="*/ T4 w 9243"/>
                                <a:gd name="T6" fmla="+- 0 11782 11513"/>
                                <a:gd name="T7" fmla="*/ 11782 h 269"/>
                                <a:gd name="T8" fmla="+- 0 10574 1332"/>
                                <a:gd name="T9" fmla="*/ T8 w 9243"/>
                                <a:gd name="T10" fmla="+- 0 11513 11513"/>
                                <a:gd name="T11" fmla="*/ 11513 h 269"/>
                                <a:gd name="T12" fmla="+- 0 1332 1332"/>
                                <a:gd name="T13" fmla="*/ T12 w 9243"/>
                                <a:gd name="T14" fmla="+- 0 11513 11513"/>
                                <a:gd name="T15" fmla="*/ 11513 h 269"/>
                                <a:gd name="T16" fmla="+- 0 1332 1332"/>
                                <a:gd name="T17" fmla="*/ T16 w 9243"/>
                                <a:gd name="T18" fmla="+- 0 11782 11513"/>
                                <a:gd name="T19" fmla="*/ 1178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8"/>
                        <wpg:cNvGrpSpPr>
                          <a:grpSpLocks/>
                        </wpg:cNvGrpSpPr>
                        <wpg:grpSpPr bwMode="auto">
                          <a:xfrm>
                            <a:off x="1332" y="11782"/>
                            <a:ext cx="9243" cy="269"/>
                            <a:chOff x="1332" y="11782"/>
                            <a:chExt cx="9243" cy="269"/>
                          </a:xfrm>
                        </wpg:grpSpPr>
                        <wps:wsp>
                          <wps:cNvPr id="106" name="Freeform 29"/>
                          <wps:cNvSpPr>
                            <a:spLocks/>
                          </wps:cNvSpPr>
                          <wps:spPr bwMode="auto">
                            <a:xfrm>
                              <a:off x="1332" y="11782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2050 11782"/>
                                <a:gd name="T3" fmla="*/ 12050 h 269"/>
                                <a:gd name="T4" fmla="+- 0 10574 1332"/>
                                <a:gd name="T5" fmla="*/ T4 w 9243"/>
                                <a:gd name="T6" fmla="+- 0 12050 11782"/>
                                <a:gd name="T7" fmla="*/ 12050 h 269"/>
                                <a:gd name="T8" fmla="+- 0 10574 1332"/>
                                <a:gd name="T9" fmla="*/ T8 w 9243"/>
                                <a:gd name="T10" fmla="+- 0 11782 11782"/>
                                <a:gd name="T11" fmla="*/ 11782 h 269"/>
                                <a:gd name="T12" fmla="+- 0 1332 1332"/>
                                <a:gd name="T13" fmla="*/ T12 w 9243"/>
                                <a:gd name="T14" fmla="+- 0 11782 11782"/>
                                <a:gd name="T15" fmla="*/ 11782 h 269"/>
                                <a:gd name="T16" fmla="+- 0 1332 1332"/>
                                <a:gd name="T17" fmla="*/ T16 w 9243"/>
                                <a:gd name="T18" fmla="+- 0 12050 11782"/>
                                <a:gd name="T19" fmla="*/ 120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6"/>
                        <wpg:cNvGrpSpPr>
                          <a:grpSpLocks/>
                        </wpg:cNvGrpSpPr>
                        <wpg:grpSpPr bwMode="auto">
                          <a:xfrm>
                            <a:off x="1332" y="12050"/>
                            <a:ext cx="9243" cy="269"/>
                            <a:chOff x="1332" y="12050"/>
                            <a:chExt cx="9243" cy="269"/>
                          </a:xfrm>
                        </wpg:grpSpPr>
                        <wps:wsp>
                          <wps:cNvPr id="108" name="Freeform 27"/>
                          <wps:cNvSpPr>
                            <a:spLocks/>
                          </wps:cNvSpPr>
                          <wps:spPr bwMode="auto">
                            <a:xfrm>
                              <a:off x="1332" y="12050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2319 12050"/>
                                <a:gd name="T3" fmla="*/ 12319 h 269"/>
                                <a:gd name="T4" fmla="+- 0 10574 1332"/>
                                <a:gd name="T5" fmla="*/ T4 w 9243"/>
                                <a:gd name="T6" fmla="+- 0 12319 12050"/>
                                <a:gd name="T7" fmla="*/ 12319 h 269"/>
                                <a:gd name="T8" fmla="+- 0 10574 1332"/>
                                <a:gd name="T9" fmla="*/ T8 w 9243"/>
                                <a:gd name="T10" fmla="+- 0 12050 12050"/>
                                <a:gd name="T11" fmla="*/ 12050 h 269"/>
                                <a:gd name="T12" fmla="+- 0 1332 1332"/>
                                <a:gd name="T13" fmla="*/ T12 w 9243"/>
                                <a:gd name="T14" fmla="+- 0 12050 12050"/>
                                <a:gd name="T15" fmla="*/ 12050 h 269"/>
                                <a:gd name="T16" fmla="+- 0 1332 1332"/>
                                <a:gd name="T17" fmla="*/ T16 w 9243"/>
                                <a:gd name="T18" fmla="+- 0 12319 12050"/>
                                <a:gd name="T19" fmla="*/ 123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4"/>
                        <wpg:cNvGrpSpPr>
                          <a:grpSpLocks/>
                        </wpg:cNvGrpSpPr>
                        <wpg:grpSpPr bwMode="auto">
                          <a:xfrm>
                            <a:off x="1332" y="12319"/>
                            <a:ext cx="9243" cy="269"/>
                            <a:chOff x="1332" y="12319"/>
                            <a:chExt cx="9243" cy="269"/>
                          </a:xfrm>
                        </wpg:grpSpPr>
                        <wps:wsp>
                          <wps:cNvPr id="110" name="Freeform 25"/>
                          <wps:cNvSpPr>
                            <a:spLocks/>
                          </wps:cNvSpPr>
                          <wps:spPr bwMode="auto">
                            <a:xfrm>
                              <a:off x="1332" y="12319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2588 12319"/>
                                <a:gd name="T3" fmla="*/ 12588 h 269"/>
                                <a:gd name="T4" fmla="+- 0 10574 1332"/>
                                <a:gd name="T5" fmla="*/ T4 w 9243"/>
                                <a:gd name="T6" fmla="+- 0 12588 12319"/>
                                <a:gd name="T7" fmla="*/ 12588 h 269"/>
                                <a:gd name="T8" fmla="+- 0 10574 1332"/>
                                <a:gd name="T9" fmla="*/ T8 w 9243"/>
                                <a:gd name="T10" fmla="+- 0 12319 12319"/>
                                <a:gd name="T11" fmla="*/ 12319 h 269"/>
                                <a:gd name="T12" fmla="+- 0 1332 1332"/>
                                <a:gd name="T13" fmla="*/ T12 w 9243"/>
                                <a:gd name="T14" fmla="+- 0 12319 12319"/>
                                <a:gd name="T15" fmla="*/ 12319 h 269"/>
                                <a:gd name="T16" fmla="+- 0 1332 1332"/>
                                <a:gd name="T17" fmla="*/ T16 w 9243"/>
                                <a:gd name="T18" fmla="+- 0 12588 12319"/>
                                <a:gd name="T19" fmla="*/ 125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"/>
                        <wpg:cNvGrpSpPr>
                          <a:grpSpLocks/>
                        </wpg:cNvGrpSpPr>
                        <wpg:grpSpPr bwMode="auto">
                          <a:xfrm>
                            <a:off x="1332" y="12588"/>
                            <a:ext cx="9243" cy="269"/>
                            <a:chOff x="1332" y="12588"/>
                            <a:chExt cx="9243" cy="269"/>
                          </a:xfrm>
                        </wpg:grpSpPr>
                        <wps:wsp>
                          <wps:cNvPr id="112" name="Freeform 23"/>
                          <wps:cNvSpPr>
                            <a:spLocks/>
                          </wps:cNvSpPr>
                          <wps:spPr bwMode="auto">
                            <a:xfrm>
                              <a:off x="1332" y="1258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2857 12588"/>
                                <a:gd name="T3" fmla="*/ 12857 h 269"/>
                                <a:gd name="T4" fmla="+- 0 10574 1332"/>
                                <a:gd name="T5" fmla="*/ T4 w 9243"/>
                                <a:gd name="T6" fmla="+- 0 12857 12588"/>
                                <a:gd name="T7" fmla="*/ 12857 h 269"/>
                                <a:gd name="T8" fmla="+- 0 10574 1332"/>
                                <a:gd name="T9" fmla="*/ T8 w 9243"/>
                                <a:gd name="T10" fmla="+- 0 12588 12588"/>
                                <a:gd name="T11" fmla="*/ 12588 h 269"/>
                                <a:gd name="T12" fmla="+- 0 1332 1332"/>
                                <a:gd name="T13" fmla="*/ T12 w 9243"/>
                                <a:gd name="T14" fmla="+- 0 12588 12588"/>
                                <a:gd name="T15" fmla="*/ 12588 h 269"/>
                                <a:gd name="T16" fmla="+- 0 1332 1332"/>
                                <a:gd name="T17" fmla="*/ T16 w 9243"/>
                                <a:gd name="T18" fmla="+- 0 12857 12588"/>
                                <a:gd name="T19" fmla="*/ 1285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"/>
                        <wpg:cNvGrpSpPr>
                          <a:grpSpLocks/>
                        </wpg:cNvGrpSpPr>
                        <wpg:grpSpPr bwMode="auto">
                          <a:xfrm>
                            <a:off x="1332" y="12857"/>
                            <a:ext cx="9243" cy="269"/>
                            <a:chOff x="1332" y="12857"/>
                            <a:chExt cx="9243" cy="269"/>
                          </a:xfrm>
                        </wpg:grpSpPr>
                        <wps:wsp>
                          <wps:cNvPr id="114" name="Freeform 21"/>
                          <wps:cNvSpPr>
                            <a:spLocks/>
                          </wps:cNvSpPr>
                          <wps:spPr bwMode="auto">
                            <a:xfrm>
                              <a:off x="1332" y="12857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3126 12857"/>
                                <a:gd name="T3" fmla="*/ 13126 h 269"/>
                                <a:gd name="T4" fmla="+- 0 10574 1332"/>
                                <a:gd name="T5" fmla="*/ T4 w 9243"/>
                                <a:gd name="T6" fmla="+- 0 13126 12857"/>
                                <a:gd name="T7" fmla="*/ 13126 h 269"/>
                                <a:gd name="T8" fmla="+- 0 10574 1332"/>
                                <a:gd name="T9" fmla="*/ T8 w 9243"/>
                                <a:gd name="T10" fmla="+- 0 12857 12857"/>
                                <a:gd name="T11" fmla="*/ 12857 h 269"/>
                                <a:gd name="T12" fmla="+- 0 1332 1332"/>
                                <a:gd name="T13" fmla="*/ T12 w 9243"/>
                                <a:gd name="T14" fmla="+- 0 12857 12857"/>
                                <a:gd name="T15" fmla="*/ 12857 h 269"/>
                                <a:gd name="T16" fmla="+- 0 1332 1332"/>
                                <a:gd name="T17" fmla="*/ T16 w 9243"/>
                                <a:gd name="T18" fmla="+- 0 13126 12857"/>
                                <a:gd name="T19" fmla="*/ 131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8"/>
                        <wpg:cNvGrpSpPr>
                          <a:grpSpLocks/>
                        </wpg:cNvGrpSpPr>
                        <wpg:grpSpPr bwMode="auto">
                          <a:xfrm>
                            <a:off x="1332" y="13126"/>
                            <a:ext cx="9243" cy="269"/>
                            <a:chOff x="1332" y="13126"/>
                            <a:chExt cx="9243" cy="269"/>
                          </a:xfrm>
                        </wpg:grpSpPr>
                        <wps:wsp>
                          <wps:cNvPr id="116" name="Freeform 19"/>
                          <wps:cNvSpPr>
                            <a:spLocks/>
                          </wps:cNvSpPr>
                          <wps:spPr bwMode="auto">
                            <a:xfrm>
                              <a:off x="1332" y="13126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3394 13126"/>
                                <a:gd name="T3" fmla="*/ 13394 h 269"/>
                                <a:gd name="T4" fmla="+- 0 10574 1332"/>
                                <a:gd name="T5" fmla="*/ T4 w 9243"/>
                                <a:gd name="T6" fmla="+- 0 13394 13126"/>
                                <a:gd name="T7" fmla="*/ 13394 h 269"/>
                                <a:gd name="T8" fmla="+- 0 10574 1332"/>
                                <a:gd name="T9" fmla="*/ T8 w 9243"/>
                                <a:gd name="T10" fmla="+- 0 13126 13126"/>
                                <a:gd name="T11" fmla="*/ 13126 h 269"/>
                                <a:gd name="T12" fmla="+- 0 1332 1332"/>
                                <a:gd name="T13" fmla="*/ T12 w 9243"/>
                                <a:gd name="T14" fmla="+- 0 13126 13126"/>
                                <a:gd name="T15" fmla="*/ 13126 h 269"/>
                                <a:gd name="T16" fmla="+- 0 1332 1332"/>
                                <a:gd name="T17" fmla="*/ T16 w 9243"/>
                                <a:gd name="T18" fmla="+- 0 13394 13126"/>
                                <a:gd name="T19" fmla="*/ 133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8"/>
                                  </a:moveTo>
                                  <a:lnTo>
                                    <a:pt x="9242" y="268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"/>
                        <wpg:cNvGrpSpPr>
                          <a:grpSpLocks/>
                        </wpg:cNvGrpSpPr>
                        <wpg:grpSpPr bwMode="auto">
                          <a:xfrm>
                            <a:off x="1332" y="13394"/>
                            <a:ext cx="9243" cy="269"/>
                            <a:chOff x="1332" y="13394"/>
                            <a:chExt cx="9243" cy="269"/>
                          </a:xfrm>
                        </wpg:grpSpPr>
                        <wps:wsp>
                          <wps:cNvPr id="118" name="Freeform 17"/>
                          <wps:cNvSpPr>
                            <a:spLocks/>
                          </wps:cNvSpPr>
                          <wps:spPr bwMode="auto">
                            <a:xfrm>
                              <a:off x="1332" y="13394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3663 13394"/>
                                <a:gd name="T3" fmla="*/ 13663 h 269"/>
                                <a:gd name="T4" fmla="+- 0 10574 1332"/>
                                <a:gd name="T5" fmla="*/ T4 w 9243"/>
                                <a:gd name="T6" fmla="+- 0 13663 13394"/>
                                <a:gd name="T7" fmla="*/ 13663 h 269"/>
                                <a:gd name="T8" fmla="+- 0 10574 1332"/>
                                <a:gd name="T9" fmla="*/ T8 w 9243"/>
                                <a:gd name="T10" fmla="+- 0 13394 13394"/>
                                <a:gd name="T11" fmla="*/ 13394 h 269"/>
                                <a:gd name="T12" fmla="+- 0 1332 1332"/>
                                <a:gd name="T13" fmla="*/ T12 w 9243"/>
                                <a:gd name="T14" fmla="+- 0 13394 13394"/>
                                <a:gd name="T15" fmla="*/ 13394 h 269"/>
                                <a:gd name="T16" fmla="+- 0 1332 1332"/>
                                <a:gd name="T17" fmla="*/ T16 w 9243"/>
                                <a:gd name="T18" fmla="+- 0 13663 13394"/>
                                <a:gd name="T19" fmla="*/ 136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4"/>
                        <wpg:cNvGrpSpPr>
                          <a:grpSpLocks/>
                        </wpg:cNvGrpSpPr>
                        <wpg:grpSpPr bwMode="auto">
                          <a:xfrm>
                            <a:off x="1332" y="13663"/>
                            <a:ext cx="9243" cy="269"/>
                            <a:chOff x="1332" y="13663"/>
                            <a:chExt cx="9243" cy="269"/>
                          </a:xfrm>
                        </wpg:grpSpPr>
                        <wps:wsp>
                          <wps:cNvPr id="120" name="Freeform 15"/>
                          <wps:cNvSpPr>
                            <a:spLocks/>
                          </wps:cNvSpPr>
                          <wps:spPr bwMode="auto">
                            <a:xfrm>
                              <a:off x="1332" y="13663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3932 13663"/>
                                <a:gd name="T3" fmla="*/ 13932 h 269"/>
                                <a:gd name="T4" fmla="+- 0 10574 1332"/>
                                <a:gd name="T5" fmla="*/ T4 w 9243"/>
                                <a:gd name="T6" fmla="+- 0 13932 13663"/>
                                <a:gd name="T7" fmla="*/ 13932 h 269"/>
                                <a:gd name="T8" fmla="+- 0 10574 1332"/>
                                <a:gd name="T9" fmla="*/ T8 w 9243"/>
                                <a:gd name="T10" fmla="+- 0 13663 13663"/>
                                <a:gd name="T11" fmla="*/ 13663 h 269"/>
                                <a:gd name="T12" fmla="+- 0 1332 1332"/>
                                <a:gd name="T13" fmla="*/ T12 w 9243"/>
                                <a:gd name="T14" fmla="+- 0 13663 13663"/>
                                <a:gd name="T15" fmla="*/ 13663 h 269"/>
                                <a:gd name="T16" fmla="+- 0 1332 1332"/>
                                <a:gd name="T17" fmla="*/ T16 w 9243"/>
                                <a:gd name="T18" fmla="+- 0 13932 13663"/>
                                <a:gd name="T19" fmla="*/ 139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"/>
                        <wpg:cNvGrpSpPr>
                          <a:grpSpLocks/>
                        </wpg:cNvGrpSpPr>
                        <wpg:grpSpPr bwMode="auto">
                          <a:xfrm>
                            <a:off x="1332" y="13932"/>
                            <a:ext cx="9243" cy="267"/>
                            <a:chOff x="1332" y="13932"/>
                            <a:chExt cx="9243" cy="267"/>
                          </a:xfrm>
                        </wpg:grpSpPr>
                        <wps:wsp>
                          <wps:cNvPr id="122" name="Freeform 13"/>
                          <wps:cNvSpPr>
                            <a:spLocks/>
                          </wps:cNvSpPr>
                          <wps:spPr bwMode="auto">
                            <a:xfrm>
                              <a:off x="1332" y="13932"/>
                              <a:ext cx="9243" cy="267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4198 13932"/>
                                <a:gd name="T3" fmla="*/ 14198 h 267"/>
                                <a:gd name="T4" fmla="+- 0 10574 1332"/>
                                <a:gd name="T5" fmla="*/ T4 w 9243"/>
                                <a:gd name="T6" fmla="+- 0 14198 13932"/>
                                <a:gd name="T7" fmla="*/ 14198 h 267"/>
                                <a:gd name="T8" fmla="+- 0 10574 1332"/>
                                <a:gd name="T9" fmla="*/ T8 w 9243"/>
                                <a:gd name="T10" fmla="+- 0 13932 13932"/>
                                <a:gd name="T11" fmla="*/ 13932 h 267"/>
                                <a:gd name="T12" fmla="+- 0 1332 1332"/>
                                <a:gd name="T13" fmla="*/ T12 w 9243"/>
                                <a:gd name="T14" fmla="+- 0 13932 13932"/>
                                <a:gd name="T15" fmla="*/ 13932 h 267"/>
                                <a:gd name="T16" fmla="+- 0 1332 1332"/>
                                <a:gd name="T17" fmla="*/ T16 w 9243"/>
                                <a:gd name="T18" fmla="+- 0 14198 13932"/>
                                <a:gd name="T19" fmla="*/ 1419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7">
                                  <a:moveTo>
                                    <a:pt x="0" y="266"/>
                                  </a:moveTo>
                                  <a:lnTo>
                                    <a:pt x="9242" y="266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"/>
                        <wpg:cNvGrpSpPr>
                          <a:grpSpLocks/>
                        </wpg:cNvGrpSpPr>
                        <wpg:grpSpPr bwMode="auto">
                          <a:xfrm>
                            <a:off x="1332" y="14198"/>
                            <a:ext cx="9243" cy="269"/>
                            <a:chOff x="1332" y="14198"/>
                            <a:chExt cx="9243" cy="269"/>
                          </a:xfrm>
                        </wpg:grpSpPr>
                        <wps:wsp>
                          <wps:cNvPr id="124" name="Freeform 11"/>
                          <wps:cNvSpPr>
                            <a:spLocks/>
                          </wps:cNvSpPr>
                          <wps:spPr bwMode="auto">
                            <a:xfrm>
                              <a:off x="1332" y="14198"/>
                              <a:ext cx="9243" cy="269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4467 14198"/>
                                <a:gd name="T3" fmla="*/ 14467 h 269"/>
                                <a:gd name="T4" fmla="+- 0 10574 1332"/>
                                <a:gd name="T5" fmla="*/ T4 w 9243"/>
                                <a:gd name="T6" fmla="+- 0 14467 14198"/>
                                <a:gd name="T7" fmla="*/ 14467 h 269"/>
                                <a:gd name="T8" fmla="+- 0 10574 1332"/>
                                <a:gd name="T9" fmla="*/ T8 w 9243"/>
                                <a:gd name="T10" fmla="+- 0 14198 14198"/>
                                <a:gd name="T11" fmla="*/ 14198 h 269"/>
                                <a:gd name="T12" fmla="+- 0 1332 1332"/>
                                <a:gd name="T13" fmla="*/ T12 w 9243"/>
                                <a:gd name="T14" fmla="+- 0 14198 14198"/>
                                <a:gd name="T15" fmla="*/ 14198 h 269"/>
                                <a:gd name="T16" fmla="+- 0 1332 1332"/>
                                <a:gd name="T17" fmla="*/ T16 w 9243"/>
                                <a:gd name="T18" fmla="+- 0 14467 14198"/>
                                <a:gd name="T19" fmla="*/ 1446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69">
                                  <a:moveTo>
                                    <a:pt x="0" y="269"/>
                                  </a:moveTo>
                                  <a:lnTo>
                                    <a:pt x="9242" y="269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"/>
                        <wpg:cNvGrpSpPr>
                          <a:grpSpLocks/>
                        </wpg:cNvGrpSpPr>
                        <wpg:grpSpPr bwMode="auto">
                          <a:xfrm>
                            <a:off x="1332" y="14467"/>
                            <a:ext cx="9243" cy="291"/>
                            <a:chOff x="1332" y="14467"/>
                            <a:chExt cx="9243" cy="291"/>
                          </a:xfrm>
                        </wpg:grpSpPr>
                        <wps:wsp>
                          <wps:cNvPr id="126" name="Freeform 9"/>
                          <wps:cNvSpPr>
                            <a:spLocks/>
                          </wps:cNvSpPr>
                          <wps:spPr bwMode="auto">
                            <a:xfrm>
                              <a:off x="1332" y="14467"/>
                              <a:ext cx="9243" cy="291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3"/>
                                <a:gd name="T2" fmla="+- 0 14758 14467"/>
                                <a:gd name="T3" fmla="*/ 14758 h 291"/>
                                <a:gd name="T4" fmla="+- 0 10574 1332"/>
                                <a:gd name="T5" fmla="*/ T4 w 9243"/>
                                <a:gd name="T6" fmla="+- 0 14758 14467"/>
                                <a:gd name="T7" fmla="*/ 14758 h 291"/>
                                <a:gd name="T8" fmla="+- 0 10574 1332"/>
                                <a:gd name="T9" fmla="*/ T8 w 9243"/>
                                <a:gd name="T10" fmla="+- 0 14467 14467"/>
                                <a:gd name="T11" fmla="*/ 14467 h 291"/>
                                <a:gd name="T12" fmla="+- 0 1332 1332"/>
                                <a:gd name="T13" fmla="*/ T12 w 9243"/>
                                <a:gd name="T14" fmla="+- 0 14467 14467"/>
                                <a:gd name="T15" fmla="*/ 14467 h 291"/>
                                <a:gd name="T16" fmla="+- 0 1332 1332"/>
                                <a:gd name="T17" fmla="*/ T16 w 9243"/>
                                <a:gd name="T18" fmla="+- 0 14758 14467"/>
                                <a:gd name="T19" fmla="*/ 14758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3" h="291">
                                  <a:moveTo>
                                    <a:pt x="0" y="291"/>
                                  </a:moveTo>
                                  <a:lnTo>
                                    <a:pt x="9242" y="291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"/>
                        <wpg:cNvGrpSpPr>
                          <a:grpSpLocks/>
                        </wpg:cNvGrpSpPr>
                        <wpg:grpSpPr bwMode="auto">
                          <a:xfrm>
                            <a:off x="1322" y="14762"/>
                            <a:ext cx="9262" cy="2"/>
                            <a:chOff x="1322" y="14762"/>
                            <a:chExt cx="9262" cy="2"/>
                          </a:xfrm>
                        </wpg:grpSpPr>
                        <wps:wsp>
                          <wps:cNvPr id="128" name="Freeform 7"/>
                          <wps:cNvSpPr>
                            <a:spLocks/>
                          </wps:cNvSpPr>
                          <wps:spPr bwMode="auto">
                            <a:xfrm>
                              <a:off x="1322" y="1476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03415" id="Group 5" o:spid="_x0000_s1026" style="position:absolute;margin-left:65.85pt;margin-top:71.95pt;width:463.7pt;height:666.5pt;z-index:-27064;mso-position-horizontal-relative:page;mso-position-vertical-relative:page" coordorigin="1317,1439" coordsize="9274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">
                <v:group id="Group 110" o:spid="_x0000_s1027" style="position:absolute;left:1332;top:1450;width:9243;height:315" coordorigin="1332,1450" coordsize="924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11" o:spid="_x0000_s1028" style="position:absolute;left:1332;top:1450;width:9243;height:315;visibility:visible;mso-wrap-style:square;v-text-anchor:top" coordsize="924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InMUA&#10;AADbAAAADwAAAGRycy9kb3ducmV2LnhtbESPQWvCQBSE74L/YXlCL1I3DUUkdRWRForQEqPQ62v2&#10;mQSzb0N2u4n/vlsoeBxm5htmvR1NKwL1rrGs4GmRgCAurW64UnA+vT2uQDiPrLG1TApu5GC7mU7W&#10;mGk78JFC4SsRIewyVFB732VSurImg25hO+LoXWxv0EfZV1L3OES4aWWaJEtpsOG4UGNH+5rKa/Fj&#10;FOQhpB9z14R2eXgdPruv/NuvcqUeZuPuBYSn0d/D/+13rSB9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QicxQAAANsAAAAPAAAAAAAAAAAAAAAAAJgCAABkcnMv&#10;ZG93bnJldi54bWxQSwUGAAAAAAQABAD1AAAAigMAAAAA&#10;" path="m,314r9242,l9242,,,,,314xe" fillcolor="#daeef3" stroked="f">
                    <v:path arrowok="t" o:connecttype="custom" o:connectlocs="0,1764;9242,1764;9242,1450;0,1450;0,1764" o:connectangles="0,0,0,0,0"/>
                  </v:shape>
                </v:group>
                <v:group id="Group 108" o:spid="_x0000_s1029" style="position:absolute;left:1322;top:1445;width:9262;height:2" coordorigin="1322,1445" coordsize="9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9" o:spid="_x0000_s1030" style="position:absolute;left:1322;top:1445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458UA&#10;AADbAAAADwAAAGRycy9kb3ducmV2LnhtbESPQWvCQBSE7wX/w/KEXopuqiASXUWkimBBjEF7fGRf&#10;k2D2bchuNebXdwsFj8PMfMPMl62pxI0aV1pW8D6MQBBnVpecK0hPm8EUhPPIGivLpOBBDpaL3ssc&#10;Y23vfKRb4nMRIOxiVFB4X8dSuqwgg25oa+LgfdvGoA+yyaVu8B7gppKjKJpIgyWHhQJrWheUXZMf&#10;o0Anh23adpfPfXrArjt/vH1dx6TUa79dzUB4av0z/N/eaQWjC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jjnxQAAANsAAAAPAAAAAAAAAAAAAAAAAJgCAABkcnMv&#10;ZG93bnJldi54bWxQSwUGAAAAAAQABAD1AAAAigMAAAAA&#10;" path="m,l9262,e" filled="f" strokeweight=".20497mm">
                    <v:path arrowok="t" o:connecttype="custom" o:connectlocs="0,0;9262,0" o:connectangles="0,0"/>
                  </v:shape>
                </v:group>
                <v:group id="Group 106" o:spid="_x0000_s1031" style="position:absolute;left:1327;top:1450;width:2;height:13308" coordorigin="1327,1450" coordsize="2,13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07" o:spid="_x0000_s1032" style="position:absolute;left:1327;top:1450;width:2;height:13308;visibility:visible;mso-wrap-style:square;v-text-anchor:top" coordsize="2,1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4osIA&#10;AADbAAAADwAAAGRycy9kb3ducmV2LnhtbERPy2rCQBTdC/2H4RbcNZMqWEmdiLREtLpoYz/gkrl5&#10;YOZOyExj9Os7C8Hl4bxX69G0YqDeNZYVvEYxCOLC6oYrBb+n7GUJwnlkja1lUnAlB+v0abLCRNsL&#10;/9CQ+0qEEHYJKqi97xIpXVGTQRfZjjhwpe0N+gD7SuoeLyHctHIWxwtpsOHQUGNHHzUV5/zPKDh9&#10;xfvlmxxu2fdRZuWnNod5s1Vq+jxu3kF4Gv1DfHfvtIJZGBu+hB8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LiiwgAAANsAAAAPAAAAAAAAAAAAAAAAAJgCAABkcnMvZG93&#10;bnJldi54bWxQSwUGAAAAAAQABAD1AAAAhwMAAAAA&#10;" path="m,l,13308e" filled="f" strokeweight=".58pt">
                    <v:path arrowok="t" o:connecttype="custom" o:connectlocs="0,1450;0,14758" o:connectangles="0,0"/>
                  </v:shape>
                </v:group>
                <v:group id="Group 104" o:spid="_x0000_s1033" style="position:absolute;left:10579;top:1450;width:2;height:13308" coordorigin="10579,1450" coordsize="2,13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5" o:spid="_x0000_s1034" style="position:absolute;left:10579;top:1450;width:2;height:13308;visibility:visible;mso-wrap-style:square;v-text-anchor:top" coordsize="2,1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iecIA&#10;AADbAAAADwAAAGRycy9kb3ducmV2LnhtbERPy2rCQBTdC/2H4RbcNZNWsJI6EWmJaHXRxn7AJXPz&#10;wMydkBlj9Os7C8Hl4byXq9G0YqDeNZYVvEYxCOLC6oYrBX/H7GUBwnlkja1lUnAlB6v0abLERNsL&#10;/9KQ+0qEEHYJKqi97xIpXVGTQRfZjjhwpe0N+gD7SuoeLyHctPItjufSYMOhocaOPmsqTvnZKDh+&#10;x7vFuxxu2c9BZuWXNvtZs1Fq+jyuP0B4Gv1DfHdvtYJZWB++hB8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J5wgAAANsAAAAPAAAAAAAAAAAAAAAAAJgCAABkcnMvZG93&#10;bnJldi54bWxQSwUGAAAAAAQABAD1AAAAhwMAAAAA&#10;" path="m,l,13308e" filled="f" strokeweight=".58pt">
                    <v:path arrowok="t" o:connecttype="custom" o:connectlocs="0,1450;0,14758" o:connectangles="0,0"/>
                  </v:shape>
                </v:group>
                <v:group id="Group 102" o:spid="_x0000_s1035" style="position:absolute;left:1332;top:1764;width:9243;height:293" coordorigin="1332,1764" coordsize="924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3" o:spid="_x0000_s1036" style="position:absolute;left:1332;top:1764;width:9243;height:293;visibility:visible;mso-wrap-style:square;v-text-anchor:top" coordsize="924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k1MUA&#10;AADbAAAADwAAAGRycy9kb3ducmV2LnhtbESPQWvCQBSE74L/YXmCN900tbakWaUIhXgQNC09P7Kv&#10;SUj2bZpdNfrrXaHgcZiZb5h0PZhWnKh3tWUFT/MIBHFhdc2lgu+vz9kbCOeRNbaWScGFHKxX41GK&#10;ibZnPtAp96UIEHYJKqi87xIpXVGRQTe3HXHwfm1v0AfZl1L3eA5w08o4ipbSYM1hocKONhUVTX40&#10;Cq4v+/2PXOzy8jUr/rJ828TZIVJqOhk+3kF4Gvwj/N/OtILnG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GTUxQAAANsAAAAPAAAAAAAAAAAAAAAAAJgCAABkcnMv&#10;ZG93bnJldi54bWxQSwUGAAAAAAQABAD1AAAAigMAAAAA&#10;" path="m,293r9242,l9242,,,,,293xe" fillcolor="#daeef3" stroked="f">
                    <v:path arrowok="t" o:connecttype="custom" o:connectlocs="0,2057;9242,2057;9242,1764;0,1764;0,2057" o:connectangles="0,0,0,0,0"/>
                  </v:shape>
                </v:group>
                <v:group id="Group 100" o:spid="_x0000_s1037" style="position:absolute;left:1332;top:2057;width:9243;height:279" coordorigin="1332,2057" coordsize="924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01" o:spid="_x0000_s1038" style="position:absolute;left:1332;top:2057;width:9243;height:279;visibility:visible;mso-wrap-style:square;v-text-anchor:top" coordsize="924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NBMUA&#10;AADbAAAADwAAAGRycy9kb3ducmV2LnhtbESPQWvCQBSE74L/YXlCb3WjhlKiq5QWW9FDqVV7fWSf&#10;m2D2bchuTfLv3ULB4zAz3zCLVWcrcaXGl44VTMYJCOLc6ZKNgsP3+vEZhA/IGivHpKAnD6vlcLDA&#10;TLuWv+i6D0ZECPsMFRQh1JmUPi/Ioh+7mjh6Z9dYDFE2RuoG2wi3lZwmyZO0WHJcKLCm14Lyy/7X&#10;KvixHzPTnlM96Y9m937S8vK2/VTqYdS9zEEE6sI9/N/eaAWzF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E0ExQAAANsAAAAPAAAAAAAAAAAAAAAAAJgCAABkcnMv&#10;ZG93bnJldi54bWxQSwUGAAAAAAQABAD1AAAAigMAAAAA&#10;" path="m,278r9242,l9242,,,,,278xe" fillcolor="#daeef3" stroked="f">
                    <v:path arrowok="t" o:connecttype="custom" o:connectlocs="0,2335;9242,2335;9242,2057;0,2057;0,2335" o:connectangles="0,0,0,0,0"/>
                  </v:shape>
                </v:group>
                <v:group id="Group 98" o:spid="_x0000_s1039" style="position:absolute;left:1332;top:2335;width:9243;height:269" coordorigin="1332,2335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9" o:spid="_x0000_s1040" style="position:absolute;left:1332;top:2335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B6sYA&#10;AADbAAAADwAAAGRycy9kb3ducmV2LnhtbESPQWvCQBSE74X+h+UVegm6sQWR6CoitrRSLY0ePD6y&#10;zySYfZtm1yT+e1co9DjMzDfMbNGbSrTUuNKygtEwBkGcWV1yruCwfxtMQDiPrLGyTAqu5GAxf3yY&#10;YaJtxz/Upj4XAcIuQQWF93UipcsKMuiGtiYO3sk2Bn2QTS51g12Am0q+xPFYGiw5LBRY06qg7Jxe&#10;jALfrbdfMvu9vEffn7vNeWSjkzwq9fzUL6cgPPX+P/zX/tAKXsd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B6sYAAADbAAAADwAAAAAAAAAAAAAAAACYAgAAZHJz&#10;L2Rvd25yZXYueG1sUEsFBgAAAAAEAAQA9QAAAIsDAAAAAA==&#10;" path="m,269r9242,l9242,,,,,269xe" fillcolor="#daeef3" stroked="f">
                    <v:path arrowok="t" o:connecttype="custom" o:connectlocs="0,2604;9242,2604;9242,2335;0,2335;0,2604" o:connectangles="0,0,0,0,0"/>
                  </v:shape>
                </v:group>
                <v:group id="Group 96" o:spid="_x0000_s1041" style="position:absolute;left:1332;top:2604;width:9243;height:269" coordorigin="1332,2604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97" o:spid="_x0000_s1042" style="position:absolute;left:1332;top:2604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wA8MA&#10;AADbAAAADwAAAGRycy9kb3ducmV2LnhtbERPy2rCQBTdC/7DcAU3opO0ICV1FCltsUVbql24vGSu&#10;SUjmTpqZPPr3zkJweTjv1WYwleiocYVlBfEiAkGcWl1wpuD39DZ/AuE8ssbKMin4Jweb9Xi0wkTb&#10;nn+oO/pMhBB2CSrIva8TKV2ak0G3sDVx4C62MegDbDKpG+xDuKnkQxQtpcGCQ0OONb3klJbH1ijw&#10;/ethL9O/9n32/fH1WcZ2dpFnpaaTYfsMwtPg7+Kbe6cVPIax4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mwA8MAAADbAAAADwAAAAAAAAAAAAAAAACYAgAAZHJzL2Rv&#10;d25yZXYueG1sUEsFBgAAAAAEAAQA9QAAAIgDAAAAAA==&#10;" path="m,269r9242,l9242,,,,,269xe" fillcolor="#daeef3" stroked="f">
                    <v:path arrowok="t" o:connecttype="custom" o:connectlocs="0,2873;9242,2873;9242,2604;0,2604;0,2873" o:connectangles="0,0,0,0,0"/>
                  </v:shape>
                </v:group>
                <v:group id="Group 94" o:spid="_x0000_s1043" style="position:absolute;left:1332;top:2873;width:9243;height:269" coordorigin="1332,2873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95" o:spid="_x0000_s1044" style="position:absolute;left:1332;top:2873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PeMMA&#10;AADbAAAADwAAAGRycy9kb3ducmV2LnhtbERPy2rCQBTdC/7DcAU3opOUIiV1FCltsUVbql24vGSu&#10;SUjmTpqZPPr3zkJweTjv1WYwleiocYVlBfEiAkGcWl1wpuD39DZ/AuE8ssbKMin4Jweb9Xi0wkTb&#10;nn+oO/pMhBB2CSrIva8TKV2ak0G3sDVx4C62MegDbDKpG+xDuKnkQxQtpcGCQ0OONb3klJbH1ijw&#10;/ethL9O/9n32/fH1WcZ2dpFnpaaTYfsMwtPg7+Kbe6cVPIb14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PeMMAAADbAAAADwAAAAAAAAAAAAAAAACYAgAAZHJzL2Rv&#10;d25yZXYueG1sUEsFBgAAAAAEAAQA9QAAAIgDAAAAAA==&#10;" path="m,269r9242,l9242,,,,,269xe" fillcolor="#daeef3" stroked="f">
                    <v:path arrowok="t" o:connecttype="custom" o:connectlocs="0,3142;9242,3142;9242,2873;0,2873;0,3142" o:connectangles="0,0,0,0,0"/>
                  </v:shape>
                </v:group>
                <v:group id="Group 92" o:spid="_x0000_s1045" style="position:absolute;left:1332;top:3142;width:9243;height:269" coordorigin="1332,3142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3" o:spid="_x0000_s1046" style="position:absolute;left:1332;top:3142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0lMUA&#10;AADbAAAADwAAAGRycy9kb3ducmV2LnhtbESPQWvCQBSE70L/w/IKXkQ3ihSJriJipZVqafTg8ZF9&#10;JsHs2zS7mvjv3ULB4zAz3zCzRWtKcaPaFZYVDAcRCOLU6oIzBcfDe38CwnlkjaVlUnAnB4v5S2eG&#10;sbYN/9At8ZkIEHYxKsi9r2IpXZqTQTewFXHwzrY26IOsM6lrbALclHIURW/SYMFhIceKVjmll+Rq&#10;FPhmvfuS6e910/v+3G8vQ9s7y5NS3dd2OQXhqfXP8H/7QysYj+Dv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/SUxQAAANsAAAAPAAAAAAAAAAAAAAAAAJgCAABkcnMv&#10;ZG93bnJldi54bWxQSwUGAAAAAAQABAD1AAAAigMAAAAA&#10;" path="m,268r9242,l9242,,,,,268xe" fillcolor="#daeef3" stroked="f">
                    <v:path arrowok="t" o:connecttype="custom" o:connectlocs="0,3410;9242,3410;9242,3142;0,3142;0,3410" o:connectangles="0,0,0,0,0"/>
                  </v:shape>
                </v:group>
                <v:group id="Group 90" o:spid="_x0000_s1047" style="position:absolute;left:1332;top:3410;width:9243;height:269" coordorigin="1332,3410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91" o:spid="_x0000_s1048" style="position:absolute;left:1332;top:3410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Je8YA&#10;AADbAAAADwAAAGRycy9kb3ducmV2LnhtbESPQWvCQBSE70L/w/IKvYhuLKFIdBURW9pSLY0ePD6y&#10;zySYfZtm1yT+e7dQ8DjMzDfMfNmbSrTUuNKygsk4AkGcWV1yruCwfx1NQTiPrLGyTAqu5GC5eBjM&#10;MdG24x9qU5+LAGGXoILC+zqR0mUFGXRjWxMH72Qbgz7IJpe6wS7ATSWfo+hFGiw5LBRY07qg7Jxe&#10;jALfbbZfMvu9vA2/P3af54kdnuRRqafHfjUD4an39/B/+10riGP4+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LJe8YAAADbAAAADwAAAAAAAAAAAAAAAACYAgAAZHJz&#10;L2Rvd25yZXYueG1sUEsFBgAAAAAEAAQA9QAAAIsDAAAAAA==&#10;" path="m,269r9242,l9242,,,,,269xe" fillcolor="#daeef3" stroked="f">
                    <v:path arrowok="t" o:connecttype="custom" o:connectlocs="0,3679;9242,3679;9242,3410;0,3410;0,3679" o:connectangles="0,0,0,0,0"/>
                  </v:shape>
                </v:group>
                <v:group id="Group 88" o:spid="_x0000_s1049" style="position:absolute;left:1332;top:3679;width:9243;height:269" coordorigin="1332,3679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9" o:spid="_x0000_s1050" style="position:absolute;left:1332;top:3679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yl8YA&#10;AADbAAAADwAAAGRycy9kb3ducmV2LnhtbESPQWvCQBSE74X+h+UVegm6sRSR6CoitrRSLY0ePD6y&#10;zySYfZtm1yT+e1co9DjMzDfMbNGbSrTUuNKygtEwBkGcWV1yruCwfxtMQDiPrLGyTAqu5GAxf3yY&#10;YaJtxz/Upj4XAcIuQQWF93UipcsKMuiGtiYO3sk2Bn2QTS51g12Am0q+xPFYGiw5LBRY06qg7Jxe&#10;jALfrbdfMvu9vEffn7vNeWSjkzwq9fzUL6cgPPX+P/zX/tAKXsd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zyl8YAAADbAAAADwAAAAAAAAAAAAAAAACYAgAAZHJz&#10;L2Rvd25yZXYueG1sUEsFBgAAAAAEAAQA9QAAAIsDAAAAAA==&#10;" path="m,269r9242,l9242,,,,,269xe" fillcolor="#daeef3" stroked="f">
                    <v:path arrowok="t" o:connecttype="custom" o:connectlocs="0,3948;9242,3948;9242,3679;0,3679;0,3948" o:connectangles="0,0,0,0,0"/>
                  </v:shape>
                </v:group>
                <v:group id="Group 86" o:spid="_x0000_s1051" style="position:absolute;left:1332;top:3948;width:9243;height:269" coordorigin="1332,394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7" o:spid="_x0000_s1052" style="position:absolute;left:1332;top:394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DfsMA&#10;AADbAAAADwAAAGRycy9kb3ducmV2LnhtbERPy2rCQBTdC/7DcAU3opOUIiV1FCltsUVbql24vGSu&#10;SUjmTpqZPPr3zkJweTjv1WYwleiocYVlBfEiAkGcWl1wpuD39DZ/AuE8ssbKMin4Jweb9Xi0wkTb&#10;nn+oO/pMhBB2CSrIva8TKV2ak0G3sDVx4C62MegDbDKpG+xDuKnkQxQtpcGCQ0OONb3klJbH1ijw&#10;/ethL9O/9n32/fH1WcZ2dpFnpaaTYfsMwtPg7+Kbe6cVPIax4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/DfsMAAADbAAAADwAAAAAAAAAAAAAAAACYAgAAZHJzL2Rv&#10;d25yZXYueG1sUEsFBgAAAAAEAAQA9QAAAIgDAAAAAA==&#10;" path="m,269r9242,l9242,,,,,269xe" fillcolor="#daeef3" stroked="f">
                    <v:path arrowok="t" o:connecttype="custom" o:connectlocs="0,4217;9242,4217;9242,3948;0,3948;0,4217" o:connectangles="0,0,0,0,0"/>
                  </v:shape>
                </v:group>
                <v:group id="Group 84" o:spid="_x0000_s1053" style="position:absolute;left:1332;top:4217;width:9243;height:269" coordorigin="1332,4217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5" o:spid="_x0000_s1054" style="position:absolute;left:1332;top:4217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ZpcMA&#10;AADbAAAADwAAAGRycy9kb3ducmV2LnhtbERPy2rCQBTdC/7DcAU3opMUKiV1FCltsUVbql24vGSu&#10;SUjmTpqZPPr3zkJweTjv1WYwleiocYVlBfEiAkGcWl1wpuD39DZ/AuE8ssbKMin4Jweb9Xi0wkTb&#10;nn+oO/pMhBB2CSrIva8TKV2ak0G3sDVx4C62MegDbDKpG+xDuKnkQxQtpcGCQ0OONb3klJbH1ijw&#10;/ethL9O/9n32/fH1WcZ2dpFnpaaTYfsMwtPg7+Kbe6cVPIb14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BZpcMAAADbAAAADwAAAAAAAAAAAAAAAACYAgAAZHJzL2Rv&#10;d25yZXYueG1sUEsFBgAAAAAEAAQA9QAAAIgDAAAAAA==&#10;" path="m,269r9242,l9242,,,,,269xe" fillcolor="#daeef3" stroked="f">
                    <v:path arrowok="t" o:connecttype="custom" o:connectlocs="0,4486;9242,4486;9242,4217;0,4217;0,4486" o:connectangles="0,0,0,0,0"/>
                  </v:shape>
                </v:group>
                <v:group id="Group 82" o:spid="_x0000_s1055" style="position:absolute;left:1332;top:4486;width:9243;height:267" coordorigin="1332,4486" coordsize="924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3" o:spid="_x0000_s1056" style="position:absolute;left:1332;top:4486;width:9243;height:267;visibility:visible;mso-wrap-style:square;v-text-anchor:top" coordsize="924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cS8QA&#10;AADbAAAADwAAAGRycy9kb3ducmV2LnhtbESP3WrCQBSE7wu+w3KE3tWNgZYmuoraFooUxB+8PmSP&#10;2Wj2bMiuSfr23UKhl8PMfMPMl4OtRUetrxwrmE4SEMSF0xWXCk7Hj6dXED4ga6wdk4Jv8rBcjB7m&#10;mGvX8566QyhFhLDPUYEJocml9IUhi37iGuLoXVxrMUTZllK32Ee4rWWaJC/SYsVxwWBDG0PF7XC3&#10;Crbma6ffte/e0uuqXweTbe/nTKnH8bCagQg0hP/wX/tTK3hO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EvEAAAA2wAAAA8AAAAAAAAAAAAAAAAAmAIAAGRycy9k&#10;b3ducmV2LnhtbFBLBQYAAAAABAAEAPUAAACJAwAAAAA=&#10;" path="m,266r9242,l9242,,,,,266xe" fillcolor="#daeef3" stroked="f">
                    <v:path arrowok="t" o:connecttype="custom" o:connectlocs="0,4752;9242,4752;9242,4486;0,4486;0,4752" o:connectangles="0,0,0,0,0"/>
                  </v:shape>
                </v:group>
                <v:group id="Group 80" o:spid="_x0000_s1057" style="position:absolute;left:1332;top:4752;width:9243;height:281" coordorigin="1332,4752" coordsize="924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1" o:spid="_x0000_s1058" style="position:absolute;left:1332;top:4752;width:9243;height:281;visibility:visible;mso-wrap-style:square;v-text-anchor:top" coordsize="924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IvsYA&#10;AADbAAAADwAAAGRycy9kb3ducmV2LnhtbESPQWvCQBSE74L/YXkFL6KbhtaWmI1IwVLsQUxFenxm&#10;X5Ng9m3Irpr667tCweMwM98w6aI3jThT52rLCh6nEQjiwuqaSwW7r9XkFYTzyBoby6TglxwssuEg&#10;xUTbC2/pnPtSBAi7BBVU3reJlK6oyKCb2pY4eD+2M+iD7EqpO7wEuGlkHEUzabDmsFBhS28VFcf8&#10;ZBS4q85xd/h+scv4FI8/1/vtZvOu1OihX85BeOr9Pfzf/tAKnp/g9iX8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WIvsYAAADbAAAADwAAAAAAAAAAAAAAAACYAgAAZHJz&#10;L2Rvd25yZXYueG1sUEsFBgAAAAAEAAQA9QAAAIsDAAAAAA==&#10;" path="m,281r9242,l9242,,,,,281xe" fillcolor="#daeef3" stroked="f">
                    <v:path arrowok="t" o:connecttype="custom" o:connectlocs="0,5033;9242,5033;9242,4752;0,4752;0,5033" o:connectangles="0,0,0,0,0"/>
                  </v:shape>
                </v:group>
                <v:group id="Group 78" o:spid="_x0000_s1059" style="position:absolute;left:1332;top:5033;width:9243;height:269" coordorigin="1332,5033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9" o:spid="_x0000_s1060" style="position:absolute;left:1332;top:5033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SsYA&#10;AADbAAAADwAAAGRycy9kb3ducmV2LnhtbESPQWvCQBSE74X+h+UVegm6sVCR6CoitrRSLY0ePD6y&#10;zySYfZtm1yT+e1co9DjMzDfMbNGbSrTUuNKygtEwBkGcWV1yruCwfxtMQDiPrLGyTAqu5GAxf3yY&#10;YaJtxz/Upj4XAcIuQQWF93UipcsKMuiGtiYO3sk2Bn2QTS51g12Am0q+xPFYGiw5LBRY06qg7Jxe&#10;jALfrbdfMvu9vEffn7vNeWSjkzwq9fzUL6cgPPX+P/zX/tAKXsd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VkSsYAAADbAAAADwAAAAAAAAAAAAAAAACYAgAAZHJz&#10;L2Rvd25yZXYueG1sUEsFBgAAAAAEAAQA9QAAAIsDAAAAAA==&#10;" path="m,269r9242,l9242,,,,,269xe" fillcolor="#daeef3" stroked="f">
                    <v:path arrowok="t" o:connecttype="custom" o:connectlocs="0,5302;9242,5302;9242,5033;0,5033;0,5302" o:connectangles="0,0,0,0,0"/>
                  </v:shape>
                </v:group>
                <v:group id="Group 76" o:spid="_x0000_s1061" style="position:absolute;left:1332;top:5302;width:9243;height:269" coordorigin="1332,5302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7" o:spid="_x0000_s1062" style="position:absolute;left:1332;top:5302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Vo8MA&#10;AADbAAAADwAAAGRycy9kb3ducmV2LnhtbERPy2rCQBTdC/7DcAU3opMUKiV1FCltsUVbql24vGSu&#10;SUjmTpqZPPr3zkJweTjv1WYwleiocYVlBfEiAkGcWl1wpuD39DZ/AuE8ssbKMin4Jweb9Xi0wkTb&#10;nn+oO/pMhBB2CSrIva8TKV2ak0G3sDVx4C62MegDbDKpG+xDuKnkQxQtpcGCQ0OONb3klJbH1ijw&#10;/ethL9O/9n32/fH1WcZ2dpFnpaaTYfsMwtPg7+Kbe6cVPIax4Uv4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ZVo8MAAADbAAAADwAAAAAAAAAAAAAAAACYAgAAZHJzL2Rv&#10;d25yZXYueG1sUEsFBgAAAAAEAAQA9QAAAIgDAAAAAA==&#10;" path="m,268r9242,l9242,,,,,268xe" fillcolor="#daeef3" stroked="f">
                    <v:path arrowok="t" o:connecttype="custom" o:connectlocs="0,5570;9242,5570;9242,5302;0,5302;0,5570" o:connectangles="0,0,0,0,0"/>
                  </v:shape>
                </v:group>
                <v:group id="Group 74" o:spid="_x0000_s1063" style="position:absolute;left:1332;top:5570;width:9243;height:269" coordorigin="1332,5570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5" o:spid="_x0000_s1064" style="position:absolute;left:1332;top:5570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TGMEA&#10;AADbAAAADwAAAGRycy9kb3ducmV2LnhtbERPy4rCMBTdC/5DuIIb0VQXMlSjiDiiMio+Fi4vzbUt&#10;NjedJtrO35vFgMvDeU/njSnEiyqXW1YwHEQgiBOrc04VXC/f/S8QziNrLCyTgj9yMJ+1W1OMta35&#10;RK+zT0UIYRejgsz7MpbSJRkZdANbEgfubiuDPsAqlbrCOoSbQo6iaCwN5hwaMixpmVHyOD+NAl+v&#10;9j8y+X2ue8ftYfcY2t5d3pTqdprFBISnxn/E/+6NVjAO68OX8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skxjBAAAA2wAAAA8AAAAAAAAAAAAAAAAAmAIAAGRycy9kb3du&#10;cmV2LnhtbFBLBQYAAAAABAAEAPUAAACGAwAAAAA=&#10;" path="m,269r9242,l9242,,,,,269xe" fillcolor="#daeef3" stroked="f">
                    <v:path arrowok="t" o:connecttype="custom" o:connectlocs="0,5839;9242,5839;9242,5570;0,5570;0,5839" o:connectangles="0,0,0,0,0"/>
                  </v:shape>
                </v:group>
                <v:group id="Group 72" o:spid="_x0000_s1065" style="position:absolute;left:1332;top:5839;width:9243;height:269" coordorigin="1332,5839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3" o:spid="_x0000_s1066" style="position:absolute;left:1332;top:5839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o9MUA&#10;AADbAAAADwAAAGRycy9kb3ducmV2LnhtbESPT4vCMBTE78J+h/AWvIimehDpGkVkV1T8w6oHj4/m&#10;2Rabl9pEW7/9ZkHwOMzMb5jxtDGFeFDlcssK+r0IBHFidc6pgtPxpzsC4TyyxsIyKXiSg+nkozXG&#10;WNuaf+lx8KkIEHYxKsi8L2MpXZKRQdezJXHwLrYy6IOsUqkrrAPcFHIQRUNpMOewkGFJ84yS6+Fu&#10;FPj6e7uRye2+6OxXu/W1bzsXeVaq/dnMvkB4avw7/GovtYLhAP6/h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qj0xQAAANsAAAAPAAAAAAAAAAAAAAAAAJgCAABkcnMv&#10;ZG93bnJldi54bWxQSwUGAAAAAAQABAD1AAAAigMAAAAA&#10;" path="m,269r9242,l9242,,,,,269xe" fillcolor="#daeef3" stroked="f">
                    <v:path arrowok="t" o:connecttype="custom" o:connectlocs="0,6108;9242,6108;9242,5839;0,5839;0,6108" o:connectangles="0,0,0,0,0"/>
                  </v:shape>
                </v:group>
                <v:group id="Group 70" o:spid="_x0000_s1067" style="position:absolute;left:1332;top:6108;width:9243;height:269" coordorigin="1332,610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1" o:spid="_x0000_s1068" style="position:absolute;left:1332;top:610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VG8YA&#10;AADbAAAADwAAAGRycy9kb3ducmV2LnhtbESPQWvCQBSE74X+h+UVegm6sRSR6CoitrRSLY0ePD6y&#10;zySYfZtm1yT+e1co9DjMzDfMbNGbSrTUuNKygtEwBkGcWV1yruCwfxtMQDiPrLGyTAqu5GAxf3yY&#10;YaJtxz/Upj4XAcIuQQWF93UipcsKMuiGtiYO3sk2Bn2QTS51g12Am0q+xPFYGiw5LBRY06qg7Jxe&#10;jALfrbdfMvu9vEffn7vNeWSjkzwq9fzUL6cgPPX+P/zX/tAKxq9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VG8YAAADbAAAADwAAAAAAAAAAAAAAAACYAgAAZHJz&#10;L2Rvd25yZXYueG1sUEsFBgAAAAAEAAQA9QAAAIsDAAAAAA==&#10;" path="m,269r9242,l9242,,,,,269xe" fillcolor="#daeef3" stroked="f">
                    <v:path arrowok="t" o:connecttype="custom" o:connectlocs="0,6377;9242,6377;9242,6108;0,6108;0,6377" o:connectangles="0,0,0,0,0"/>
                  </v:shape>
                </v:group>
                <v:group id="Group 68" o:spid="_x0000_s1069" style="position:absolute;left:1332;top:6377;width:9243;height:269" coordorigin="1332,6377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9" o:spid="_x0000_s1070" style="position:absolute;left:1332;top:6377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u98UA&#10;AADbAAAADwAAAGRycy9kb3ducmV2LnhtbESPT2vCQBTE7wW/w/KEXkQ39hBKdBURFVtaxT8Hj4/s&#10;Mwlm38bsatJv7woFj8PM/IYZT1tTijvVrrCsYDiIQBCnVhecKTgelv1PEM4jaywtk4I/cjCddN7G&#10;mGjb8I7ue5+JAGGXoILc+yqR0qU5GXQDWxEH72xrgz7IOpO6xibATSk/oiiWBgsOCzlWNM8pvexv&#10;RoFvFr8/Mr3eVr3t1+b7MrS9szwp9d5tZyMQnlr/Cv+311pBHMPzS/g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a73xQAAANsAAAAPAAAAAAAAAAAAAAAAAJgCAABkcnMv&#10;ZG93bnJldi54bWxQSwUGAAAAAAQABAD1AAAAigMAAAAA&#10;" path="m,269r9242,l9242,,,,,269xe" fillcolor="#daeef3" stroked="f">
                    <v:path arrowok="t" o:connecttype="custom" o:connectlocs="0,6646;9242,6646;9242,6377;0,6377;0,6646" o:connectangles="0,0,0,0,0"/>
                  </v:shape>
                </v:group>
                <v:group id="Group 66" o:spid="_x0000_s1071" style="position:absolute;left:1332;top:6646;width:9243;height:269" coordorigin="1332,6646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7" o:spid="_x0000_s1072" style="position:absolute;left:1332;top:6646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fHsEA&#10;AADbAAAADwAAAGRycy9kb3ducmV2LnhtbERPy4rCMBTdC/5DuIIb0VQXMlSjiDiiMio+Fi4vzbUt&#10;NjedJtrO35vFgMvDeU/njSnEiyqXW1YwHEQgiBOrc04VXC/f/S8QziNrLCyTgj9yMJ+1W1OMta35&#10;RK+zT0UIYRejgsz7MpbSJRkZdANbEgfubiuDPsAqlbrCOoSbQo6iaCwN5hwaMixpmVHyOD+NAl+v&#10;9j8y+X2ue8ftYfcY2t5d3pTqdprFBISnxn/E/+6NVjAOY8OX8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anx7BAAAA2wAAAA8AAAAAAAAAAAAAAAAAmAIAAGRycy9kb3du&#10;cmV2LnhtbFBLBQYAAAAABAAEAPUAAACGAwAAAAA=&#10;" path="m,268r9242,l9242,,,,,268xe" fillcolor="#daeef3" stroked="f">
                    <v:path arrowok="t" o:connecttype="custom" o:connectlocs="0,6914;9242,6914;9242,6646;0,6646;0,6914" o:connectangles="0,0,0,0,0"/>
                  </v:shape>
                </v:group>
                <v:group id="Group 64" o:spid="_x0000_s1073" style="position:absolute;left:1332;top:6914;width:9243;height:267" coordorigin="1332,6914" coordsize="924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5" o:spid="_x0000_s1074" style="position:absolute;left:1332;top:6914;width:9243;height:267;visibility:visible;mso-wrap-style:square;v-text-anchor:top" coordsize="924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7x8EA&#10;AADbAAAADwAAAGRycy9kb3ducmV2LnhtbERPy2rCQBTdF/yH4Qrd6UQXVqNjiI9CkYKopetL5ppJ&#10;m7kTMmOS/n1nUejycN6bbLC16Kj1lWMFs2kCgrhwuuJSwcftdbIE4QOyxtoxKfghD9l29LTBVLue&#10;L9RdQyliCPsUFZgQmlRKXxiy6KeuIY7c3bUWQ4RtKXWLfQy3tZwnyUJarDg2GGxob6j4vj6sgpN5&#10;P+uj9t1h/pX3u2BWp8fnSqnn8ZCvQQQawr/4z/2mFbzE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8O8fBAAAA2wAAAA8AAAAAAAAAAAAAAAAAmAIAAGRycy9kb3du&#10;cmV2LnhtbFBLBQYAAAAABAAEAPUAAACGAwAAAAA=&#10;" path="m,267r9242,l9242,,,,,267xe" fillcolor="#daeef3" stroked="f">
                    <v:path arrowok="t" o:connecttype="custom" o:connectlocs="0,7181;9242,7181;9242,6914;0,6914;0,7181" o:connectangles="0,0,0,0,0"/>
                  </v:shape>
                </v:group>
                <v:group id="Group 62" o:spid="_x0000_s1075" style="position:absolute;left:1332;top:7181;width:9243;height:269" coordorigin="1332,7181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3" o:spid="_x0000_s1076" style="position:absolute;left:1332;top:7181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+KcUA&#10;AADbAAAADwAAAGRycy9kb3ducmV2LnhtbESPQWvCQBSE70L/w/IKXkQ3erASXUXESivV0ujB4yP7&#10;TILZt2l2NfHfu4WCx2FmvmFmi9aU4ka1KywrGA4iEMSp1QVnCo6H9/4EhPPIGkvLpOBODhbzl84M&#10;Y20b/qFb4jMRIOxiVJB7X8VSujQng25gK+LgnW1t0AdZZ1LX2AS4KeUoisbSYMFhIceKVjmll+Rq&#10;FPhmvfuS6e910/v+3G8vQ9s7y5NS3dd2OQXhqfXP8H/7Qyt4G8H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z4pxQAAANsAAAAPAAAAAAAAAAAAAAAAAJgCAABkcnMv&#10;ZG93bnJldi54bWxQSwUGAAAAAAQABAD1AAAAigMAAAAA&#10;" path="m,269r9242,l9242,,,,,269xe" fillcolor="#daeef3" stroked="f">
                    <v:path arrowok="t" o:connecttype="custom" o:connectlocs="0,7450;9242,7450;9242,7181;0,7181;0,7450" o:connectangles="0,0,0,0,0"/>
                  </v:shape>
                </v:group>
                <v:group id="Group 60" o:spid="_x0000_s1077" style="position:absolute;left:1332;top:7450;width:9243;height:269" coordorigin="1332,7450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1" o:spid="_x0000_s1078" style="position:absolute;left:1332;top:7450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DxsYA&#10;AADbAAAADwAAAGRycy9kb3ducmV2LnhtbESPT2vCQBTE74V+h+UJXkQ3SrESs0oRK1ZsS60Hj4/s&#10;yx/Mvk2zq0m/fVcQehxm5jdMsuxMJa7UuNKygvEoAkGcWl1yruD4/TqcgXAeWWNlmRT8koPl4vEh&#10;wVjblr/oevC5CBB2MSoovK9jKV1akEE3sjVx8DLbGPRBNrnUDbYBbio5iaKpNFhyWCiwplVB6flw&#10;MQp8u37fy/Tnshl8vn3szmM7yORJqX6ve5mD8NT5//C9vdUKnp/g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4DxsYAAADbAAAADwAAAAAAAAAAAAAAAACYAgAAZHJz&#10;L2Rvd25yZXYueG1sUEsFBgAAAAAEAAQA9QAAAIsDAAAAAA==&#10;" path="m,268r9242,l9242,,,,,268xe" fillcolor="#daeef3" stroked="f">
                    <v:path arrowok="t" o:connecttype="custom" o:connectlocs="0,7718;9242,7718;9242,7450;0,7450;0,7718" o:connectangles="0,0,0,0,0"/>
                  </v:shape>
                </v:group>
                <v:group id="Group 58" o:spid="_x0000_s1079" style="position:absolute;left:1332;top:7718;width:9243;height:269" coordorigin="1332,771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9" o:spid="_x0000_s1080" style="position:absolute;left:1332;top:771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4KsYA&#10;AADbAAAADwAAAGRycy9kb3ducmV2LnhtbESPQWvCQBSE70L/w/IKvYhu7CGV6CoitrSlWho9eHxk&#10;n0kw+zbNrkn8926h4HGYmW+Y+bI3lWipcaVlBZNxBII4s7rkXMFh/zqagnAeWWNlmRRcycFy8TCY&#10;Y6Jtxz/Upj4XAcIuQQWF93UipcsKMujGtiYO3sk2Bn2QTS51g12Am0o+R1EsDZYcFgqsaV1Qdk4v&#10;RoHvNtsvmf1e3obfH7vP88QOT/Ko1NNjv5qB8NT7e/i//a4VvMTw9y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4KsYAAADbAAAADwAAAAAAAAAAAAAAAACYAgAAZHJz&#10;L2Rvd25yZXYueG1sUEsFBgAAAAAEAAQA9QAAAIsDAAAAAA==&#10;" path="m,269r9242,l9242,,,,,269xe" fillcolor="#daeef3" stroked="f">
                    <v:path arrowok="t" o:connecttype="custom" o:connectlocs="0,7987;9242,7987;9242,7718;0,7718;0,7987" o:connectangles="0,0,0,0,0"/>
                  </v:shape>
                </v:group>
                <v:group id="Group 56" o:spid="_x0000_s1081" style="position:absolute;left:1332;top:7987;width:9243;height:281" coordorigin="1332,7987" coordsize="924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7" o:spid="_x0000_s1082" style="position:absolute;left:1332;top:7987;width:9243;height:281;visibility:visible;mso-wrap-style:square;v-text-anchor:top" coordsize="924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e28MA&#10;AADbAAAADwAAAGRycy9kb3ducmV2LnhtbERPy2rCQBTdF/yH4RbclDppFlqiowShInYhplJcXjPX&#10;JDRzJ2Qmj/r1nUXB5eG8V5vR1KKn1lWWFbzNIhDEudUVFwrOXx+v7yCcR9ZYWyYFv+Rgs548rTDR&#10;duAT9ZkvRAhhl6CC0vsmkdLlJRl0M9sQB+5mW4M+wLaQusUhhJtaxlE0lwYrDg0lNrQtKf/JOqPA&#10;3XWG5+tlYdO4i18+D9+n43Gn1PR5TJcgPI3+If5377WCRRgbvo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3e28MAAADbAAAADwAAAAAAAAAAAAAAAACYAgAAZHJzL2Rv&#10;d25yZXYueG1sUEsFBgAAAAAEAAQA9QAAAIgDAAAAAA==&#10;" path="m,281r9242,l9242,,,,,281xe" fillcolor="#daeef3" stroked="f">
                    <v:path arrowok="t" o:connecttype="custom" o:connectlocs="0,8268;9242,8268;9242,7987;0,7987;0,8268" o:connectangles="0,0,0,0,0"/>
                  </v:shape>
                </v:group>
                <v:group id="Group 54" o:spid="_x0000_s1083" style="position:absolute;left:1332;top:8268;width:9243;height:269" coordorigin="1332,826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5" o:spid="_x0000_s1084" style="position:absolute;left:1332;top:826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14sEA&#10;AADbAAAADwAAAGRycy9kb3ducmV2LnhtbERPy4rCMBTdD/gP4QpuRFNdDFKNIuKIig98LFxemmtb&#10;bG46TbSdvzcLYZaH857MGlOIF1Uut6xg0I9AECdW55wquF5+eiMQziNrLCyTgj9yMJu2viYYa1vz&#10;iV5nn4oQwi5GBZn3ZSylSzIy6Pq2JA7c3VYGfYBVKnWFdQg3hRxG0bc0mHNoyLCkRUbJ4/w0Cny9&#10;3O9k8vtcdY+bw/YxsN27vCnVaTfzMQhPjf8Xf9xrrWAU1ocv4Q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deLBAAAA2wAAAA8AAAAAAAAAAAAAAAAAmAIAAGRycy9kb3du&#10;cmV2LnhtbFBLBQYAAAAABAAEAPUAAACGAwAAAAA=&#10;" path="m,269r9242,l9242,,,,,269xe" fillcolor="#daeef3" stroked="f">
                    <v:path arrowok="t" o:connecttype="custom" o:connectlocs="0,8537;9242,8537;9242,8268;0,8268;0,8537" o:connectangles="0,0,0,0,0"/>
                  </v:shape>
                </v:group>
                <v:group id="Group 52" o:spid="_x0000_s1085" style="position:absolute;left:1332;top:8537;width:9243;height:269" coordorigin="1332,8537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3" o:spid="_x0000_s1086" style="position:absolute;left:1332;top:8537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ODsUA&#10;AADbAAAADwAAAGRycy9kb3ducmV2LnhtbESPT4vCMBTE74LfITzBi6ypHkSqUUR0cRf/oLuHPT6a&#10;Z1tsXrpNtPXbG0HwOMzMb5jpvDGFuFHlcssKBv0IBHFidc6pgt+f9ccYhPPIGgvLpOBODuazdmuK&#10;sbY1H+l28qkIEHYxKsi8L2MpXZKRQde3JXHwzrYy6IOsUqkrrAPcFHIYRSNpMOewkGFJy4ySy+lq&#10;FPh6tdvK5P/62Tt87b8vA9s7yz+lup1mMQHhqfHv8Ku90Qr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k4OxQAAANsAAAAPAAAAAAAAAAAAAAAAAJgCAABkcnMv&#10;ZG93bnJldi54bWxQSwUGAAAAAAQABAD1AAAAigMAAAAA&#10;" path="m,269r9242,l9242,,,,,269xe" fillcolor="#daeef3" stroked="f">
                    <v:path arrowok="t" o:connecttype="custom" o:connectlocs="0,8806;9242,8806;9242,8537;0,8537;0,8806" o:connectangles="0,0,0,0,0"/>
                  </v:shape>
                </v:group>
                <v:group id="Group 50" o:spid="_x0000_s1087" style="position:absolute;left:1332;top:8806;width:9243;height:279" coordorigin="1332,8806" coordsize="924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1" o:spid="_x0000_s1088" style="position:absolute;left:1332;top:8806;width:9243;height:279;visibility:visible;mso-wrap-style:square;v-text-anchor:top" coordsize="924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E48UA&#10;AADbAAAADwAAAGRycy9kb3ducmV2LnhtbESPQWvCQBSE70L/w/IKvelGKyLRNZQWq9iD1Lb2+si+&#10;bILZtyG7NfHfuwXB4zAz3zDLrLe1OFPrK8cKxqMEBHHudMVGwffXejgH4QOyxtoxKbiQh2z1MFhi&#10;ql3Hn3Q+BCMihH2KCsoQmlRKn5dk0Y9cQxy9wrUWQ5StkbrFLsJtLSdJMpMWK44LJTb0WlJ+OvxZ&#10;Bb9282y6YqrHlx/z8X7U8vS22yv19Ni/LEAE6sM9fGtvtYL5FP6/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4TjxQAAANsAAAAPAAAAAAAAAAAAAAAAAJgCAABkcnMv&#10;ZG93bnJldi54bWxQSwUGAAAAAAQABAD1AAAAigMAAAAA&#10;" path="m,278r9242,l9242,,,,,278xe" fillcolor="#daeef3" stroked="f">
                    <v:path arrowok="t" o:connecttype="custom" o:connectlocs="0,9084;9242,9084;9242,8806;0,8806;0,9084" o:connectangles="0,0,0,0,0"/>
                  </v:shape>
                </v:group>
                <v:group id="Group 48" o:spid="_x0000_s1089" style="position:absolute;left:1332;top:9084;width:9243;height:269" coordorigin="1332,9084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9" o:spid="_x0000_s1090" style="position:absolute;left:1332;top:9084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IDcQA&#10;AADbAAAADwAAAGRycy9kb3ducmV2LnhtbESPQYvCMBSE74L/ITzBi2iqB5GuUUR2RWVVVj14fDTP&#10;tti81Cba+u83Cwseh5n5hpnOG1OIJ1Uut6xgOIhAECdW55wqOJ+++hMQziNrLCyTghc5mM/arSnG&#10;2tb8Q8+jT0WAsItRQeZ9GUvpkowMuoEtiYN3tZVBH2SVSl1hHeCmkKMoGkuDOYeFDEtaZpTcjg+j&#10;wNefu2+Z3B+r3mGz396GtneVF6W6nWbxAcJT49/h//ZaK5iM4e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SA3EAAAA2wAAAA8AAAAAAAAAAAAAAAAAmAIAAGRycy9k&#10;b3ducmV2LnhtbFBLBQYAAAAABAAEAPUAAACJAwAAAAA=&#10;" path="m,269r9242,l9242,,,,,269xe" fillcolor="#daeef3" stroked="f">
                    <v:path arrowok="t" o:connecttype="custom" o:connectlocs="0,9353;9242,9353;9242,9084;0,9084;0,9353" o:connectangles="0,0,0,0,0"/>
                  </v:shape>
                </v:group>
                <v:group id="Group 46" o:spid="_x0000_s1091" style="position:absolute;left:1332;top:9353;width:9243;height:281" coordorigin="1332,9353" coordsize="924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7" o:spid="_x0000_s1092" style="position:absolute;left:1332;top:9353;width:9243;height:281;visibility:visible;mso-wrap-style:square;v-text-anchor:top" coordsize="924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/MIA&#10;AADbAAAADwAAAGRycy9kb3ducmV2LnhtbERPTYvCMBC9C/6HMIIXWVN72C1do4igiHsQq8geZ5ux&#10;LTaT0kSt/npzWPD4eN/TeWdqcaPWVZYVTMYRCOLc6ooLBcfD6iMB4TyyxtoyKXiQg/ms35tiqu2d&#10;93TLfCFCCLsUFZTeN6mULi/JoBvbhjhwZ9sa9AG2hdQt3kO4qWUcRZ/SYMWhocSGliXll+xqFLin&#10;zvD49/tlF/E1Hv1sT/vdbq3UcNAtvkF46vxb/O/eaAVJGBu+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K78wgAAANsAAAAPAAAAAAAAAAAAAAAAAJgCAABkcnMvZG93&#10;bnJldi54bWxQSwUGAAAAAAQABAD1AAAAhwMAAAAA&#10;" path="m,281r9242,l9242,,,,,281xe" fillcolor="#daeef3" stroked="f">
                    <v:path arrowok="t" o:connecttype="custom" o:connectlocs="0,9634;9242,9634;9242,9353;0,9353;0,9634" o:connectangles="0,0,0,0,0"/>
                  </v:shape>
                </v:group>
                <v:group id="Group 44" o:spid="_x0000_s1093" style="position:absolute;left:1332;top:9634;width:9243;height:269" coordorigin="1332,9634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5" o:spid="_x0000_s1094" style="position:absolute;left:1332;top:9634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jP8MA&#10;AADbAAAADwAAAGRycy9kb3ducmV2LnhtbERPy2rCQBTdC/7DcAU3opN0UWzqKFLaYou2VLtweclc&#10;k5DMnTQzefTvnYXg8nDeq81gKtFR4wrLCuJFBII4tbrgTMHv6W2+BOE8ssbKMin4Jweb9Xi0wkTb&#10;nn+oO/pMhBB2CSrIva8TKV2ak0G3sDVx4C62MegDbDKpG+xDuKnkQxQ9SoMFh4Yca3rJKS2PrVHg&#10;+9fDXqZ/7fvs++Prs4zt7CLPSk0nw/YZhKfB38U3904reArrw5fw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jP8MAAADbAAAADwAAAAAAAAAAAAAAAACYAgAAZHJzL2Rv&#10;d25yZXYueG1sUEsFBgAAAAAEAAQA9QAAAIgDAAAAAA==&#10;" path="m,268r9242,l9242,,,,,268xe" fillcolor="#daeef3" stroked="f">
                    <v:path arrowok="t" o:connecttype="custom" o:connectlocs="0,9902;9242,9902;9242,9634;0,9634;0,9902" o:connectangles="0,0,0,0,0"/>
                  </v:shape>
                </v:group>
                <v:group id="Group 42" o:spid="_x0000_s1095" style="position:absolute;left:1332;top:9902;width:9243;height:269" coordorigin="1332,9902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3" o:spid="_x0000_s1096" style="position:absolute;left:1332;top:9902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Y08UA&#10;AADbAAAADwAAAGRycy9kb3ducmV2LnhtbESPQWvCQBSE70L/w/IKXkQ3epAaXUXESivV0ujB4yP7&#10;TILZt2l2NfHfu4WCx2FmvmFmi9aU4ka1KywrGA4iEMSp1QVnCo6H9/4bCOeRNZaWScGdHCzmL50Z&#10;xto2/EO3xGciQNjFqCD3voqldGlOBt3AVsTBO9vaoA+yzqSusQlwU8pRFI2lwYLDQo4VrXJKL8nV&#10;KPDNevcl09/rpvf9ud9ehrZ3lieluq/tcgrCU+uf4f/2h1YwGcH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9jTxQAAANsAAAAPAAAAAAAAAAAAAAAAAJgCAABkcnMv&#10;ZG93bnJldi54bWxQSwUGAAAAAAQABAD1AAAAigMAAAAA&#10;" path="m,269r9242,l9242,,,,,269xe" fillcolor="#daeef3" stroked="f">
                    <v:path arrowok="t" o:connecttype="custom" o:connectlocs="0,10171;9242,10171;9242,9902;0,9902;0,10171" o:connectangles="0,0,0,0,0"/>
                  </v:shape>
                </v:group>
                <v:group id="Group 40" o:spid="_x0000_s1097" style="position:absolute;left:1332;top:10171;width:9243;height:269" coordorigin="1332,10171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1" o:spid="_x0000_s1098" style="position:absolute;left:1332;top:10171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lPMYA&#10;AADbAAAADwAAAGRycy9kb3ducmV2LnhtbESPT2vCQBTE74V+h+UJXkQ3SpEas0oRK1ZsS60Hj4/s&#10;yx/Mvk2zq0m/fVcQehxm5jdMsuxMJa7UuNKygvEoAkGcWl1yruD4/Tp8BuE8ssbKMin4JQfLxeND&#10;grG2LX/R9eBzESDsYlRQeF/HUrq0IINuZGvi4GW2MeiDbHKpG2wD3FRyEkVTabDksFBgTauC0vPh&#10;YhT4dv2+l+nPZTP4fPvYncd2kMmTUv1e9zIH4anz/+F7e6sVzJ7g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LlPMYAAADbAAAADwAAAAAAAAAAAAAAAACYAgAAZHJz&#10;L2Rvd25yZXYueG1sUEsFBgAAAAAEAAQA9QAAAIsDAAAAAA==&#10;" path="m,269r9242,l9242,,,,,269xe" fillcolor="#daeef3" stroked="f">
                    <v:path arrowok="t" o:connecttype="custom" o:connectlocs="0,10440;9242,10440;9242,10171;0,10171;0,10440" o:connectangles="0,0,0,0,0"/>
                  </v:shape>
                </v:group>
                <v:group id="Group 38" o:spid="_x0000_s1099" style="position:absolute;left:1332;top:10440;width:9243;height:269" coordorigin="1332,10440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9" o:spid="_x0000_s1100" style="position:absolute;left:1332;top:10440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e0MYA&#10;AADbAAAADwAAAGRycy9kb3ducmV2LnhtbESPQWvCQBSE70L/w/IKvYhu7CHU6CoitrSlWho9eHxk&#10;n0kw+zbNrkn8926h4HGYmW+Y+bI3lWipcaVlBZNxBII4s7rkXMFh/zp6AeE8ssbKMim4koPl4mEw&#10;x0Tbjn+oTX0uAoRdggoK7+tESpcVZNCNbU0cvJNtDPogm1zqBrsAN5V8jqJYGiw5LBRY07qg7Jxe&#10;jALfbbZfMvu9vA2/P3af54kdnuRRqafHfjUD4an39/B/+10rmMbw9y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ze0MYAAADbAAAADwAAAAAAAAAAAAAAAACYAgAAZHJz&#10;L2Rvd25yZXYueG1sUEsFBgAAAAAEAAQA9QAAAIsDAAAAAA==&#10;" path="m,269r9242,l9242,,,,,269xe" fillcolor="#daeef3" stroked="f">
                    <v:path arrowok="t" o:connecttype="custom" o:connectlocs="0,10709;9242,10709;9242,10440;0,10440;0,10709" o:connectangles="0,0,0,0,0"/>
                  </v:shape>
                </v:group>
                <v:group id="Group 36" o:spid="_x0000_s1101" style="position:absolute;left:1332;top:10709;width:9243;height:269" coordorigin="1332,10709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7" o:spid="_x0000_s1102" style="position:absolute;left:1332;top:10709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vOcMA&#10;AADbAAAADwAAAGRycy9kb3ducmV2LnhtbERPy2rCQBTdC/7DcAU3opN0UWzqKFLaYou2VLtweclc&#10;k5DMnTQzefTvnYXg8nDeq81gKtFR4wrLCuJFBII4tbrgTMHv6W2+BOE8ssbKMin4Jweb9Xi0wkTb&#10;nn+oO/pMhBB2CSrIva8TKV2ak0G3sDVx4C62MegDbDKpG+xDuKnkQxQ9SoMFh4Yca3rJKS2PrVHg&#10;+9fDXqZ/7fvs++Prs4zt7CLPSk0nw/YZhKfB38U3904reApjw5fw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/vOcMAAADbAAAADwAAAAAAAAAAAAAAAACYAgAAZHJzL2Rv&#10;d25yZXYueG1sUEsFBgAAAAAEAAQA9QAAAIgDAAAAAA==&#10;" path="m,269r9242,l9242,,,,,269xe" fillcolor="#daeef3" stroked="f">
                    <v:path arrowok="t" o:connecttype="custom" o:connectlocs="0,10978;9242,10978;9242,10709;0,10709;0,10978" o:connectangles="0,0,0,0,0"/>
                  </v:shape>
                </v:group>
                <v:group id="Group 34" o:spid="_x0000_s1103" style="position:absolute;left:1332;top:10978;width:9243;height:269" coordorigin="1332,1097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5" o:spid="_x0000_s1104" style="position:absolute;left:1332;top:1097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+WMYA&#10;AADcAAAADwAAAGRycy9kb3ducmV2LnhtbESPQWvCQBCF74X+h2UKXqRu7EEkuopIK1Wsou2hxyE7&#10;JsHsbMyuJv77zkHobYb35r1vpvPOVepGTSg9GxgOElDEmbcl5wZ+vj9ex6BCRLZYeSYDdwownz0/&#10;TTG1vuUD3Y4xVxLCIUUDRYx1qnXICnIYBr4mFu3kG4dR1ibXtsFWwl2l35JkpB2WLA0F1rQsKDsf&#10;r85AbN+/tjq7XFf9/Xq3OQ99/6R/jem9dIsJqEhd/Dc/rj+t4CeCL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A+WMYAAADcAAAADwAAAAAAAAAAAAAAAACYAgAAZHJz&#10;L2Rvd25yZXYueG1sUEsFBgAAAAAEAAQA9QAAAIsDAAAAAA==&#10;" path="m,268r9242,l9242,,,,,268xe" fillcolor="#daeef3" stroked="f">
                    <v:path arrowok="t" o:connecttype="custom" o:connectlocs="0,11246;9242,11246;9242,10978;0,10978;0,11246" o:connectangles="0,0,0,0,0"/>
                  </v:shape>
                </v:group>
                <v:group id="Group 32" o:spid="_x0000_s1105" style="position:absolute;left:1332;top:11246;width:9243;height:267" coordorigin="1332,11246" coordsize="924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3" o:spid="_x0000_s1106" style="position:absolute;left:1332;top:11246;width:9243;height:267;visibility:visible;mso-wrap-style:square;v-text-anchor:top" coordsize="924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twcIA&#10;AADcAAAADwAAAGRycy9kb3ducmV2LnhtbERPTWvCQBC9C/0PyxS86aY5SE1dQ6otFBFKbfE8ZMds&#10;NDsbsmuS/vuuUPA2j/c5q3y0jeip87VjBU/zBARx6XTNlYKf7/fZMwgfkDU2jknBL3nI1w+TFWba&#10;DfxF/SFUIoawz1CBCaHNpPSlIYt+7lriyJ1cZzFE2FVSdzjEcNvINEkW0mLNscFgSxtD5eVwtQp2&#10;Zv+p37Tvt+m5GF6DWe6ux6VS08exeAERaAx38b/7Q8f5SQq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23BwgAAANwAAAAPAAAAAAAAAAAAAAAAAJgCAABkcnMvZG93&#10;bnJldi54bWxQSwUGAAAAAAQABAD1AAAAhwMAAAAA&#10;" path="m,267r9242,l9242,,,,,267xe" fillcolor="#daeef3" stroked="f">
                    <v:path arrowok="t" o:connecttype="custom" o:connectlocs="0,11513;9242,11513;9242,11246;0,11246;0,11513" o:connectangles="0,0,0,0,0"/>
                  </v:shape>
                </v:group>
                <v:group id="Group 30" o:spid="_x0000_s1107" style="position:absolute;left:1332;top:11513;width:9243;height:269" coordorigin="1332,11513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1" o:spid="_x0000_s1108" style="position:absolute;left:1332;top:11513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4W8QA&#10;AADcAAAADwAAAGRycy9kb3ducmV2LnhtbERPS2vCQBC+C/6HZQq9iG4sUkp0I0W0tFItRg8eh+zk&#10;gdnZNLua9N93CwVv8/E9Z7HsTS1u1LrKsoLpJAJBnFldcaHgdNyMX0A4j6yxtkwKfsjBMhkOFhhr&#10;2/GBbqkvRAhhF6OC0vsmltJlJRl0E9sQBy63rUEfYFtI3WIXwk0tn6LoWRqsODSU2NCqpOySXo0C&#10;3613nzL7vr6Nvj7228vUjnJ5VurxoX+dg/DU+7v43/2uw/xoBn/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7OFvEAAAA3AAAAA8AAAAAAAAAAAAAAAAAmAIAAGRycy9k&#10;b3ducmV2LnhtbFBLBQYAAAAABAAEAPUAAACJAwAAAAA=&#10;" path="m,269r9242,l9242,,,,,269xe" fillcolor="#daeef3" stroked="f">
                    <v:path arrowok="t" o:connecttype="custom" o:connectlocs="0,11782;9242,11782;9242,11513;0,11513;0,11782" o:connectangles="0,0,0,0,0"/>
                  </v:shape>
                </v:group>
                <v:group id="Group 28" o:spid="_x0000_s1109" style="position:absolute;left:1332;top:11782;width:9243;height:269" coordorigin="1332,11782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9" o:spid="_x0000_s1110" style="position:absolute;left:1332;top:11782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Dt8QA&#10;AADcAAAADwAAAGRycy9kb3ducmV2LnhtbERPS2vCQBC+C/6HZQq9SN2kB5HUVUrR0hZtqXrocciO&#10;SUh2NmY3D/+9Kwi9zcf3nMVqMJXoqHGFZQXxNAJBnFpdcKbgeNg8zUE4j6yxskwKLuRgtRyPFpho&#10;2/MvdXufiRDCLkEFufd1IqVLczLoprYmDtzJNgZ9gE0mdYN9CDeVfI6imTRYcGjIsaa3nNJy3xoF&#10;vl/vtjI9t++Tn8/vrzK2k5P8U+rxYXh9AeFp8P/iu/tDh/nRDG7Ph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A7fEAAAA3AAAAA8AAAAAAAAAAAAAAAAAmAIAAGRycy9k&#10;b3ducmV2LnhtbFBLBQYAAAAABAAEAPUAAACJAwAAAAA=&#10;" path="m,268r9242,l9242,,,,,268xe" fillcolor="#daeef3" stroked="f">
                    <v:path arrowok="t" o:connecttype="custom" o:connectlocs="0,12050;9242,12050;9242,11782;0,11782;0,12050" o:connectangles="0,0,0,0,0"/>
                  </v:shape>
                </v:group>
                <v:group id="Group 26" o:spid="_x0000_s1111" style="position:absolute;left:1332;top:12050;width:9243;height:269" coordorigin="1332,12050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7" o:spid="_x0000_s1112" style="position:absolute;left:1332;top:12050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yXsYA&#10;AADcAAAADwAAAGRycy9kb3ducmV2LnhtbESPQWvCQBCF74X+h2UKXqRu7EEkuopIK1Wsou2hxyE7&#10;JsHsbMyuJv77zkHobYb35r1vpvPOVepGTSg9GxgOElDEmbcl5wZ+vj9ex6BCRLZYeSYDdwownz0/&#10;TTG1vuUD3Y4xVxLCIUUDRYx1qnXICnIYBr4mFu3kG4dR1ibXtsFWwl2l35JkpB2WLA0F1rQsKDsf&#10;r85AbN+/tjq7XFf9/Xq3OQ99/6R/jem9dIsJqEhd/Dc/rj+t4CdCK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YyXsYAAADcAAAADwAAAAAAAAAAAAAAAACYAgAAZHJz&#10;L2Rvd25yZXYueG1sUEsFBgAAAAAEAAQA9QAAAIsDAAAAAA==&#10;" path="m,269r9242,l9242,,,,,269xe" fillcolor="#daeef3" stroked="f">
                    <v:path arrowok="t" o:connecttype="custom" o:connectlocs="0,12319;9242,12319;9242,12050;0,12050;0,12319" o:connectangles="0,0,0,0,0"/>
                  </v:shape>
                </v:group>
                <v:group id="Group 24" o:spid="_x0000_s1113" style="position:absolute;left:1332;top:12319;width:9243;height:269" coordorigin="1332,12319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5" o:spid="_x0000_s1114" style="position:absolute;left:1332;top:12319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ohccA&#10;AADcAAAADwAAAGRycy9kb3ducmV2LnhtbESPQWvCQBCF74X+h2UKvYhu0oOU1FVEVFqxSrWHHofs&#10;mASzszG7mvjvO4dCbzO8N+99M5n1rlY3akPl2UA6SkAR595WXBj4Pq6Gr6BCRLZYeyYDdwowmz4+&#10;TDCzvuMvuh1ioSSEQ4YGyhibTOuQl+QwjHxDLNrJtw6jrG2hbYudhLtavyTJWDusWBpKbGhRUn4+&#10;XJ2B2C0/tzq/XNeD/cduc0794KR/jHl+6udvoCL18d/8d/1uBT8VfHlGJt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ZqIXHAAAA3AAAAA8AAAAAAAAAAAAAAAAAmAIAAGRy&#10;cy9kb3ducmV2LnhtbFBLBQYAAAAABAAEAPUAAACMAwAAAAA=&#10;" path="m,269r9242,l9242,,,,,269xe" fillcolor="#daeef3" stroked="f">
                    <v:path arrowok="t" o:connecttype="custom" o:connectlocs="0,12588;9242,12588;9242,12319;0,12319;0,12588" o:connectangles="0,0,0,0,0"/>
                  </v:shape>
                </v:group>
                <v:group id="Group 22" o:spid="_x0000_s1115" style="position:absolute;left:1332;top:12588;width:9243;height:269" coordorigin="1332,1258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3" o:spid="_x0000_s1116" style="position:absolute;left:1332;top:1258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TacMA&#10;AADcAAAADwAAAGRycy9kb3ducmV2LnhtbERPTWvCQBC9F/wPywhepG7iQUrqKiIqKrai7cHjkB2T&#10;YHY2ZlcT/70rFHqbx/uc8bQ1pbhT7QrLCuJBBII4tbrgTMHvz/L9A4TzyBpLy6TgQQ6mk87bGBNt&#10;Gz7Q/egzEULYJagg975KpHRpTgbdwFbEgTvb2qAPsM6krrEJ4aaUwygaSYMFh4YcK5rnlF6ON6PA&#10;N4uvnUyvt1V/v/neXmLbP8uTUr1uO/sE4an1/+I/91qH+fEQXs+EC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eTacMAAADcAAAADwAAAAAAAAAAAAAAAACYAgAAZHJzL2Rv&#10;d25yZXYueG1sUEsFBgAAAAAEAAQA9QAAAIgDAAAAAA==&#10;" path="m,269r9242,l9242,,,,,269xe" fillcolor="#daeef3" stroked="f">
                    <v:path arrowok="t" o:connecttype="custom" o:connectlocs="0,12857;9242,12857;9242,12588;0,12588;0,12857" o:connectangles="0,0,0,0,0"/>
                  </v:shape>
                </v:group>
                <v:group id="Group 20" o:spid="_x0000_s1117" style="position:absolute;left:1332;top:12857;width:9243;height:269" coordorigin="1332,12857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1" o:spid="_x0000_s1118" style="position:absolute;left:1332;top:12857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uhsQA&#10;AADcAAAADwAAAGRycy9kb3ducmV2LnhtbERPS2vCQBC+C/0PyxR6Ed2kiEh0DaW0pRUfqD30OGQn&#10;D8zOptnVpP++Kwje5uN7ziLtTS0u1LrKsoJ4HIEgzqyuuFDwfXwfzUA4j6yxtkwK/shBunwYLDDR&#10;tuM9XQ6+ECGEXYIKSu+bREqXlWTQjW1DHLjctgZ9gG0hdYtdCDe1fI6iqTRYcWgosaHXkrLT4WwU&#10;+O5ts5bZ7/ljuPvark6xHebyR6mnx/5lDsJT7+/im/tTh/nxBK7PhA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robEAAAA3AAAAA8AAAAAAAAAAAAAAAAAmAIAAGRycy9k&#10;b3ducmV2LnhtbFBLBQYAAAAABAAEAPUAAACJAwAAAAA=&#10;" path="m,269r9242,l9242,,,,,269xe" fillcolor="#daeef3" stroked="f">
                    <v:path arrowok="t" o:connecttype="custom" o:connectlocs="0,13126;9242,13126;9242,12857;0,12857;0,13126" o:connectangles="0,0,0,0,0"/>
                  </v:shape>
                </v:group>
                <v:group id="Group 18" o:spid="_x0000_s1119" style="position:absolute;left:1332;top:13126;width:9243;height:269" coordorigin="1332,13126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9" o:spid="_x0000_s1120" style="position:absolute;left:1332;top:13126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VasMA&#10;AADcAAAADwAAAGRycy9kb3ducmV2LnhtbERPTWvCQBC9F/wPywhepG7iQUrqKiIqKq2i7cHjkB2T&#10;YHY2ZleT/ntXKHibx/uc8bQ1pbhT7QrLCuJBBII4tbrgTMHvz/L9A4TzyBpLy6TgjxxMJ523MSba&#10;Nnyg+9FnIoSwS1BB7n2VSOnSnAy6ga2IA3e2tUEfYJ1JXWMTwk0ph1E0kgYLDg05VjTPKb0cb0aB&#10;bxbfXzK93lb9/Wa3vcS2f5YnpXrddvYJwlPrX+J/91qH+fEI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VasMAAADcAAAADwAAAAAAAAAAAAAAAACYAgAAZHJzL2Rv&#10;d25yZXYueG1sUEsFBgAAAAAEAAQA9QAAAIgDAAAAAA==&#10;" path="m,268r9242,l9242,,,,,268xe" fillcolor="#daeef3" stroked="f">
                    <v:path arrowok="t" o:connecttype="custom" o:connectlocs="0,13394;9242,13394;9242,13126;0,13126;0,13394" o:connectangles="0,0,0,0,0"/>
                  </v:shape>
                </v:group>
                <v:group id="Group 16" o:spid="_x0000_s1121" style="position:absolute;left:1332;top:13394;width:9243;height:269" coordorigin="1332,13394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" o:spid="_x0000_s1122" style="position:absolute;left:1332;top:13394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kg8cA&#10;AADcAAAADwAAAGRycy9kb3ducmV2LnhtbESPQWvCQBCF74X+h2UKvYhu0oOU1FVEVFqxSrWHHofs&#10;mASzszG7mvjvO4dCbzO8N+99M5n1rlY3akPl2UA6SkAR595WXBj4Pq6Gr6BCRLZYeyYDdwowmz4+&#10;TDCzvuMvuh1ioSSEQ4YGyhibTOuQl+QwjHxDLNrJtw6jrG2hbYudhLtavyTJWDusWBpKbGhRUn4+&#10;XJ2B2C0/tzq/XNeD/cduc0794KR/jHl+6udvoCL18d/8d/1uBT8VWnlGJt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vpIPHAAAA3AAAAA8AAAAAAAAAAAAAAAAAmAIAAGRy&#10;cy9kb3ducmV2LnhtbFBLBQYAAAAABAAEAPUAAACMAwAAAAA=&#10;" path="m,269r9242,l9242,,,,,269xe" fillcolor="#daeef3" stroked="f">
                    <v:path arrowok="t" o:connecttype="custom" o:connectlocs="0,13663;9242,13663;9242,13394;0,13394;0,13663" o:connectangles="0,0,0,0,0"/>
                  </v:shape>
                </v:group>
                <v:group id="Group 14" o:spid="_x0000_s1123" style="position:absolute;left:1332;top:13663;width:9243;height:269" coordorigin="1332,13663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" o:spid="_x0000_s1124" style="position:absolute;left:1332;top:13663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iOMYA&#10;AADcAAAADwAAAGRycy9kb3ducmV2LnhtbESPQWvCQBCF7wX/wzKFXkQ3eigluooUFVuqperB45Ad&#10;k2B2NmZXk/5751DobYb35r1vpvPOVepOTSg9GxgNE1DEmbcl5waOh9XgDVSIyBYrz2TglwLMZ72n&#10;KabWt/xD933MlYRwSNFAEWOdah2yghyGoa+JRTv7xmGUtcm1bbCVcFfpcZK8aoclS0OBNb0XlF32&#10;N2cgtsvtl86ut3X/+2P3eRn5/lmfjHl57hYTUJG6+G/+u95YwR8LvjwjE+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ViOMYAAADcAAAADwAAAAAAAAAAAAAAAACYAgAAZHJz&#10;L2Rvd25yZXYueG1sUEsFBgAAAAAEAAQA9QAAAIsDAAAAAA==&#10;" path="m,269r9242,l9242,,,,,269xe" fillcolor="#daeef3" stroked="f">
                    <v:path arrowok="t" o:connecttype="custom" o:connectlocs="0,13932;9242,13932;9242,13663;0,13663;0,13932" o:connectangles="0,0,0,0,0"/>
                  </v:shape>
                </v:group>
                <v:group id="Group 12" o:spid="_x0000_s1125" style="position:absolute;left:1332;top:13932;width:9243;height:267" coordorigin="1332,13932" coordsize="924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3" o:spid="_x0000_s1126" style="position:absolute;left:1332;top:13932;width:9243;height:267;visibility:visible;mso-wrap-style:square;v-text-anchor:top" coordsize="924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xocIA&#10;AADcAAAADwAAAGRycy9kb3ducmV2LnhtbERPTWvCQBC9C/0PyxS86aY5SE1dQ6otFBFKbfE8ZMds&#10;NDsbsmuS/vuuUPA2j/c5q3y0jeip87VjBU/zBARx6XTNlYKf7/fZMwgfkDU2jknBL3nI1w+TFWba&#10;DfxF/SFUIoawz1CBCaHNpPSlIYt+7lriyJ1cZzFE2FVSdzjEcNvINEkW0mLNscFgSxtD5eVwtQp2&#10;Zv+p37Tvt+m5GF6DWe6ux6VS08exeAERaAx38b/7Q8f5aQq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jGhwgAAANwAAAAPAAAAAAAAAAAAAAAAAJgCAABkcnMvZG93&#10;bnJldi54bWxQSwUGAAAAAAQABAD1AAAAhwMAAAAA&#10;" path="m,266r9242,l9242,,,,,266xe" fillcolor="#daeef3" stroked="f">
                    <v:path arrowok="t" o:connecttype="custom" o:connectlocs="0,14198;9242,14198;9242,13932;0,13932;0,14198" o:connectangles="0,0,0,0,0"/>
                  </v:shape>
                </v:group>
                <v:group id="Group 10" o:spid="_x0000_s1127" style="position:absolute;left:1332;top:14198;width:9243;height:269" coordorigin="1332,14198" coordsize="92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1" o:spid="_x0000_s1128" style="position:absolute;left:1332;top:14198;width:9243;height:269;visibility:visible;mso-wrap-style:square;v-text-anchor:top" coordsize="92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kO8QA&#10;AADcAAAADwAAAGRycy9kb3ducmV2LnhtbERPS2vCQBC+C/6HZYReRDdKKSW6iogWLbXi4+BxyI5J&#10;MDsbs6uJ/94tFLzNx/ec8bQxhbhT5XLLCgb9CARxYnXOqYLjYdn7BOE8ssbCMil4kIPppN0aY6xt&#10;zTu6730qQgi7GBVk3pexlC7JyKDr25I4cGdbGfQBVqnUFdYh3BRyGEUf0mDOoSHDkuYZJZf9zSjw&#10;9WLzI5Pr7au7Xf9+Xwa2e5Ynpd46zWwEwlPjX+J/90qH+cN3+HsmXC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ZDvEAAAA3AAAAA8AAAAAAAAAAAAAAAAAmAIAAGRycy9k&#10;b3ducmV2LnhtbFBLBQYAAAAABAAEAPUAAACJAwAAAAA=&#10;" path="m,269r9242,l9242,,,,,269xe" fillcolor="#daeef3" stroked="f">
                    <v:path arrowok="t" o:connecttype="custom" o:connectlocs="0,14467;9242,14467;9242,14198;0,14198;0,14467" o:connectangles="0,0,0,0,0"/>
                  </v:shape>
                </v:group>
                <v:group id="Group 8" o:spid="_x0000_s1129" style="position:absolute;left:1332;top:14467;width:9243;height:291" coordorigin="1332,14467" coordsize="9243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" o:spid="_x0000_s1130" style="position:absolute;left:1332;top:14467;width:9243;height:291;visibility:visible;mso-wrap-style:square;v-text-anchor:top" coordsize="924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TcMIA&#10;AADcAAAADwAAAGRycy9kb3ducmV2LnhtbERPTWvCQBC9F/oflil4KXWjFFujq1hB6DUaSI9DdkyC&#10;2dmwu42Jv75bELzN433OejuYVvTkfGNZwWyagCAurW64UpCfDm+fIHxA1thaJgUjedhunp/WmGp7&#10;5Yz6Y6hEDGGfooI6hC6V0pc1GfRT2xFH7mydwRChq6R2eI3hppXzJFlIgw3Hhho72tdUXo6/RkG3&#10;tIXTt6+iGt9/dJZf+o/T61mpycuwW4EINISH+O7+1nH+fAH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5NwwgAAANwAAAAPAAAAAAAAAAAAAAAAAJgCAABkcnMvZG93&#10;bnJldi54bWxQSwUGAAAAAAQABAD1AAAAhwMAAAAA&#10;" path="m,291r9242,l9242,,,,,291xe" fillcolor="#daeef3" stroked="f">
                    <v:path arrowok="t" o:connecttype="custom" o:connectlocs="0,14758;9242,14758;9242,14467;0,14467;0,14758" o:connectangles="0,0,0,0,0"/>
                  </v:shape>
                </v:group>
                <v:group id="Group 6" o:spid="_x0000_s1131" style="position:absolute;left:1322;top:14762;width:9262;height:2" coordorigin="1322,14762" coordsize="9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7" o:spid="_x0000_s1132" style="position:absolute;left:1322;top:14762;width:9262;height:2;visibility:visible;mso-wrap-style:square;v-text-anchor:top" coordsize="9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aWcUA&#10;AADcAAAADwAAAGRycy9kb3ducmV2LnhtbESPQWvDMAyF74X9B6PCbq3dQruR1S1hUCh0l3Zl21GL&#10;tSQsloPtNtm/nw6D3STe03ufNrvRd+pGMbWBLSzmBhRxFVzLtYXL6372CCplZIddYLLwQwl227vJ&#10;BgsXBj7R7ZxrJSGcCrTQ5NwXWqeqIY9pHnpi0b5C9JhljbV2EQcJ951eGrPWHluWhgZ7em6o+j5f&#10;vYX39Tisjh/lG53iQ/n54gx3K2Pt/XQsn0BlGvO/+e/64AR/K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xpZxQAAANwAAAAPAAAAAAAAAAAAAAAAAJgCAABkcnMv&#10;ZG93bnJldi54bWxQSwUGAAAAAAQABAD1AAAAigMAAAAA&#10;" path="m,l9262,e" filled="f" strokeweight=".58pt">
                    <v:path arrowok="t" o:connecttype="custom" o:connectlocs="0,0;9262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66" w:name="Following_consideration_of_the_outcomes_"/>
      <w:bookmarkEnd w:id="66"/>
      <w:r>
        <w:rPr>
          <w:color w:val="818181"/>
          <w:spacing w:val="-1"/>
        </w:rPr>
        <w:t>Following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consideration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>of</w:t>
      </w:r>
      <w:r>
        <w:rPr>
          <w:color w:val="818181"/>
        </w:rPr>
        <w:t xml:space="preserve"> the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</w:rPr>
        <w:t>outcomes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of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the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</w:rPr>
        <w:t>2016-17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 xml:space="preserve">fieldwork, </w:t>
      </w:r>
      <w:r>
        <w:rPr>
          <w:color w:val="818181"/>
        </w:rPr>
        <w:t>the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</w:rPr>
        <w:t>following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>changes are</w:t>
      </w:r>
      <w:r>
        <w:rPr>
          <w:color w:val="818181"/>
          <w:spacing w:val="75"/>
          <w:w w:val="99"/>
        </w:rPr>
        <w:t xml:space="preserve"> </w:t>
      </w:r>
      <w:r>
        <w:rPr>
          <w:color w:val="818181"/>
          <w:spacing w:val="-1"/>
        </w:rPr>
        <w:t>planned</w:t>
      </w:r>
      <w:r>
        <w:rPr>
          <w:color w:val="818181"/>
          <w:spacing w:val="-5"/>
        </w:rPr>
        <w:t xml:space="preserve"> </w:t>
      </w:r>
      <w:r>
        <w:rPr>
          <w:color w:val="818181"/>
        </w:rPr>
        <w:t>for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the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</w:rPr>
        <w:t>2017-18</w:t>
      </w:r>
      <w:r>
        <w:rPr>
          <w:color w:val="818181"/>
          <w:spacing w:val="-5"/>
        </w:rPr>
        <w:t xml:space="preserve"> </w:t>
      </w:r>
      <w:r>
        <w:rPr>
          <w:color w:val="818181"/>
        </w:rPr>
        <w:t>field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season:</w:t>
      </w:r>
    </w:p>
    <w:p w:rsidR="00654D8D" w:rsidRDefault="00785206">
      <w:pPr>
        <w:pStyle w:val="BodyText"/>
        <w:numPr>
          <w:ilvl w:val="1"/>
          <w:numId w:val="8"/>
        </w:numPr>
        <w:tabs>
          <w:tab w:val="left" w:pos="601"/>
        </w:tabs>
        <w:ind w:right="282" w:hanging="360"/>
      </w:pPr>
      <w:r>
        <w:rPr>
          <w:spacing w:val="-1"/>
        </w:rPr>
        <w:t>Discontinuation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on-ground foraging habitat</w:t>
      </w:r>
      <w:r>
        <w:rPr>
          <w:spacing w:val="1"/>
        </w:rPr>
        <w:t xml:space="preserve"> </w:t>
      </w:r>
      <w:r>
        <w:rPr>
          <w:spacing w:val="-1"/>
        </w:rPr>
        <w:t>surveys.</w:t>
      </w:r>
      <w:r>
        <w:t xml:space="preserve"> </w:t>
      </w:r>
      <w:r>
        <w:rPr>
          <w:spacing w:val="-1"/>
        </w:rPr>
        <w:t>Instead,</w:t>
      </w:r>
      <w:r>
        <w:t xml:space="preserve">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 xml:space="preserve">described using </w:t>
      </w:r>
      <w:r>
        <w:t xml:space="preserve">a </w:t>
      </w:r>
      <w:r>
        <w:rPr>
          <w:spacing w:val="-1"/>
        </w:rPr>
        <w:t xml:space="preserve">combination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existing mapping and remote</w:t>
      </w:r>
      <w:r>
        <w:rPr>
          <w:spacing w:val="1"/>
        </w:rPr>
        <w:t xml:space="preserve"> </w:t>
      </w:r>
      <w:r>
        <w:rPr>
          <w:spacing w:val="-1"/>
        </w:rPr>
        <w:t>sensing data.</w:t>
      </w:r>
      <w:r>
        <w:rPr>
          <w:spacing w:val="49"/>
        </w:rPr>
        <w:t xml:space="preserve"> </w:t>
      </w:r>
      <w:r>
        <w:rPr>
          <w:spacing w:val="-2"/>
        </w:rPr>
        <w:t>Foraging</w:t>
      </w:r>
      <w:r>
        <w:rPr>
          <w:spacing w:val="-1"/>
        </w:rPr>
        <w:t xml:space="preserve"> efficiency</w:t>
      </w:r>
      <w:r>
        <w:rPr>
          <w:spacing w:val="59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conducted </w:t>
      </w:r>
      <w:r>
        <w:rPr>
          <w:spacing w:val="-2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season,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with limited</w:t>
      </w:r>
      <w:r>
        <w:rPr>
          <w:spacing w:val="-3"/>
        </w:rPr>
        <w:t xml:space="preserve"> </w:t>
      </w:r>
      <w:r>
        <w:rPr>
          <w:spacing w:val="-1"/>
        </w:rPr>
        <w:t>opportunities.</w:t>
      </w:r>
      <w:r>
        <w:rPr>
          <w:spacing w:val="-3"/>
        </w:rPr>
        <w:t xml:space="preserve"> </w:t>
      </w:r>
      <w:r>
        <w:rPr>
          <w:spacing w:val="-1"/>
        </w:rPr>
        <w:t>In particular,</w:t>
      </w:r>
      <w:r>
        <w:t xml:space="preserve"> </w:t>
      </w:r>
      <w:r>
        <w:rPr>
          <w:spacing w:val="-1"/>
        </w:rPr>
        <w:t>it</w:t>
      </w:r>
      <w:r>
        <w:rPr>
          <w:spacing w:val="75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locate</w:t>
      </w:r>
      <w:r>
        <w:rPr>
          <w:spacing w:val="-2"/>
        </w:rPr>
        <w:t xml:space="preserve"> </w:t>
      </w:r>
      <w:r>
        <w:rPr>
          <w:spacing w:val="-1"/>
        </w:rPr>
        <w:t>foraging birds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season as</w:t>
      </w:r>
      <w:r>
        <w:rPr>
          <w:spacing w:val="-2"/>
        </w:rPr>
        <w:t xml:space="preserve"> </w:t>
      </w:r>
      <w:r>
        <w:rPr>
          <w:spacing w:val="-1"/>
        </w:rPr>
        <w:t>intended,</w:t>
      </w:r>
      <w:r>
        <w:rPr>
          <w:spacing w:val="-2"/>
        </w:rPr>
        <w:t xml:space="preserve"> </w:t>
      </w:r>
      <w:r>
        <w:rPr>
          <w:spacing w:val="-1"/>
        </w:rPr>
        <w:t>when time</w:t>
      </w:r>
      <w:r>
        <w:rPr>
          <w:spacing w:val="-2"/>
        </w:rPr>
        <w:t xml:space="preserve"> </w:t>
      </w:r>
      <w:r>
        <w:rPr>
          <w:spacing w:val="-1"/>
        </w:rPr>
        <w:t>was available</w:t>
      </w:r>
      <w:r>
        <w:rPr>
          <w:spacing w:val="6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surveys.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tracked birds</w:t>
      </w:r>
      <w:r>
        <w:t xml:space="preserve"> </w:t>
      </w:r>
      <w:r>
        <w:rPr>
          <w:spacing w:val="-1"/>
        </w:rPr>
        <w:t>did not</w:t>
      </w:r>
      <w:r>
        <w:rPr>
          <w:spacing w:val="1"/>
        </w:rPr>
        <w:t xml:space="preserve"> </w:t>
      </w:r>
      <w:r>
        <w:rPr>
          <w:spacing w:val="-2"/>
        </w:rPr>
        <w:t>remain</w:t>
      </w:r>
      <w:r>
        <w:rPr>
          <w:spacing w:val="-1"/>
        </w:rPr>
        <w:t xml:space="preserve"> in the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 xml:space="preserve">enough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rPr>
          <w:spacing w:val="4"/>
        </w:rPr>
        <w:t xml:space="preserve">              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locations.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useful,</w:t>
      </w:r>
      <w:r>
        <w:t xml:space="preserve"> </w:t>
      </w:r>
      <w:r>
        <w:rPr>
          <w:spacing w:val="-2"/>
        </w:rPr>
        <w:t>foraging</w:t>
      </w:r>
      <w:r>
        <w:rPr>
          <w:spacing w:val="-1"/>
        </w:rPr>
        <w:t xml:space="preserve"> habitat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ideally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compare</w:t>
      </w:r>
      <w:r>
        <w:rPr>
          <w:spacing w:val="72"/>
        </w:rPr>
        <w:t xml:space="preserve"> </w:t>
      </w:r>
      <w:r>
        <w:rPr>
          <w:spacing w:val="-1"/>
        </w:rPr>
        <w:t>foraging sites</w:t>
      </w:r>
      <w:r>
        <w:t xml:space="preserve"> </w:t>
      </w:r>
      <w:r>
        <w:rPr>
          <w:spacing w:val="-1"/>
        </w:rPr>
        <w:t>with non-foraging sites.</w:t>
      </w:r>
      <w:r>
        <w:t xml:space="preserve">  A</w:t>
      </w:r>
      <w:r>
        <w:rPr>
          <w:spacing w:val="-3"/>
        </w:rPr>
        <w:t xml:space="preserve"> </w:t>
      </w:r>
      <w:r>
        <w:rPr>
          <w:spacing w:val="-1"/>
        </w:rPr>
        <w:t>Citizen Science</w:t>
      </w:r>
      <w:r>
        <w:rPr>
          <w:spacing w:val="1"/>
        </w:rPr>
        <w:t xml:space="preserve"> </w:t>
      </w:r>
      <w:r>
        <w:rPr>
          <w:spacing w:val="-1"/>
        </w:rPr>
        <w:t>grant</w:t>
      </w:r>
      <w:r>
        <w:rPr>
          <w:spacing w:val="1"/>
        </w:rPr>
        <w:t xml:space="preserve">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MDFRC</w:t>
      </w:r>
      <w:r>
        <w:rPr>
          <w:spacing w:val="-1"/>
        </w:rPr>
        <w:t>,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incorporating some</w:t>
      </w:r>
      <w:r>
        <w:rPr>
          <w:spacing w:val="1"/>
        </w:rPr>
        <w:t xml:space="preserve"> </w:t>
      </w:r>
      <w:r>
        <w:rPr>
          <w:spacing w:val="-1"/>
        </w:rPr>
        <w:t>brolga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 NW</w:t>
      </w:r>
      <w:r>
        <w:rPr>
          <w:spacing w:val="-2"/>
        </w:rPr>
        <w:t xml:space="preserve"> </w:t>
      </w:r>
      <w:r>
        <w:rPr>
          <w:spacing w:val="-1"/>
        </w:rPr>
        <w:t>VIC,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tracked birds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located 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Murray-</w:t>
      </w:r>
      <w:r>
        <w:rPr>
          <w:spacing w:val="65"/>
        </w:rPr>
        <w:t xml:space="preserve"> </w:t>
      </w:r>
      <w:r>
        <w:rPr>
          <w:spacing w:val="-1"/>
        </w:rPr>
        <w:t>Darling Basin.</w:t>
      </w:r>
    </w:p>
    <w:p w:rsidR="00654D8D" w:rsidRDefault="00785206">
      <w:pPr>
        <w:pStyle w:val="BodyText"/>
        <w:numPr>
          <w:ilvl w:val="1"/>
          <w:numId w:val="8"/>
        </w:numPr>
        <w:tabs>
          <w:tab w:val="left" w:pos="601"/>
        </w:tabs>
        <w:ind w:right="314" w:hanging="360"/>
      </w:pPr>
      <w:r>
        <w:rPr>
          <w:spacing w:val="-1"/>
        </w:rPr>
        <w:t>Discontinuation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1"/>
        </w:rPr>
        <w:t>and scat</w:t>
      </w:r>
      <w:r>
        <w:rPr>
          <w:spacing w:val="1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research.</w:t>
      </w:r>
      <w:r>
        <w:rPr>
          <w:spacing w:val="49"/>
        </w:rPr>
        <w:t xml:space="preserve"> </w:t>
      </w:r>
      <w:r>
        <w:rPr>
          <w:spacing w:val="-1"/>
        </w:rPr>
        <w:t>Instead,</w:t>
      </w:r>
      <w: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modelled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chick</w:t>
      </w:r>
      <w:r>
        <w:rPr>
          <w:spacing w:val="1"/>
        </w:rPr>
        <w:t xml:space="preserve"> </w:t>
      </w:r>
      <w:r>
        <w:rPr>
          <w:spacing w:val="-1"/>
        </w:rPr>
        <w:t>allometry (weights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8"/>
        </w:rPr>
        <w:t xml:space="preserve"> </w:t>
      </w:r>
      <w:r>
        <w:t>two</w:t>
      </w:r>
      <w:r>
        <w:rPr>
          <w:spacing w:val="-1"/>
        </w:rPr>
        <w:t xml:space="preserve"> different</w:t>
      </w:r>
      <w:r>
        <w:rPr>
          <w:spacing w:val="-2"/>
        </w:rPr>
        <w:t xml:space="preserve"> </w:t>
      </w:r>
      <w:r>
        <w:rPr>
          <w:spacing w:val="-1"/>
        </w:rPr>
        <w:t>ages),</w:t>
      </w:r>
      <w:r>
        <w:t xml:space="preserve"> a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overseas.</w:t>
      </w:r>
      <w:r>
        <w:rPr>
          <w:spacing w:val="49"/>
        </w:rPr>
        <w:t xml:space="preserve"> </w:t>
      </w:r>
      <w:r>
        <w:rPr>
          <w:spacing w:val="-1"/>
        </w:rPr>
        <w:t>Logistical</w:t>
      </w:r>
      <w:r>
        <w:rPr>
          <w:spacing w:val="42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prevented collection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analysis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diet</w:t>
      </w:r>
      <w:r>
        <w:rPr>
          <w:spacing w:val="-2"/>
        </w:rPr>
        <w:t xml:space="preserve"> </w:t>
      </w:r>
      <w:r>
        <w:rPr>
          <w:spacing w:val="-1"/>
        </w:rPr>
        <w:t>quality.</w:t>
      </w:r>
      <w:r>
        <w:t xml:space="preserve"> </w:t>
      </w:r>
      <w:r>
        <w:rPr>
          <w:spacing w:val="-1"/>
        </w:rPr>
        <w:t>Sampling for</w:t>
      </w:r>
      <w:r>
        <w:rPr>
          <w:spacing w:val="49"/>
        </w:rPr>
        <w:t xml:space="preserve"> </w:t>
      </w:r>
      <w:r>
        <w:rPr>
          <w:spacing w:val="-1"/>
        </w:rPr>
        <w:t>regurgitates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unsuccessful,</w:t>
      </w:r>
      <w: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UNSW</w:t>
      </w:r>
      <w:r>
        <w:rPr>
          <w:spacing w:val="1"/>
        </w:rPr>
        <w:t xml:space="preserve"> </w:t>
      </w:r>
      <w:r>
        <w:rPr>
          <w:spacing w:val="-1"/>
        </w:rPr>
        <w:t>Honours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obtain</w:t>
      </w:r>
      <w:r>
        <w:rPr>
          <w:spacing w:val="-3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rPr>
          <w:spacing w:val="-1"/>
        </w:rPr>
        <w:t>chicks.</w:t>
      </w:r>
      <w:r>
        <w:t xml:space="preserve"> </w:t>
      </w:r>
      <w:r>
        <w:rPr>
          <w:spacing w:val="-1"/>
        </w:rPr>
        <w:t>UNSW</w:t>
      </w:r>
      <w:r>
        <w:rPr>
          <w:spacing w:val="1"/>
        </w:rPr>
        <w:t xml:space="preserve"> </w:t>
      </w:r>
      <w:r>
        <w:rPr>
          <w:spacing w:val="-2"/>
        </w:rPr>
        <w:t>Honours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Emily Webster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analysed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scat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from</w:t>
      </w:r>
      <w:r>
        <w:rPr>
          <w:spacing w:val="63"/>
        </w:rPr>
        <w:t xml:space="preserve"> </w:t>
      </w:r>
      <w:r>
        <w:rPr>
          <w:spacing w:val="-1"/>
        </w:rPr>
        <w:t>chicks,</w:t>
      </w:r>
      <w:r>
        <w:t xml:space="preserve"> </w:t>
      </w:r>
      <w:r>
        <w:rPr>
          <w:spacing w:val="-1"/>
        </w:rPr>
        <w:t>however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usefulness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limited and 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repeated.</w:t>
      </w:r>
      <w:r>
        <w:t xml:space="preserve"> </w:t>
      </w:r>
      <w:r>
        <w:rPr>
          <w:spacing w:val="-1"/>
        </w:rPr>
        <w:t>An</w:t>
      </w:r>
      <w:r>
        <w:rPr>
          <w:spacing w:val="59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summer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 xml:space="preserve">tested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extraction </w:t>
      </w:r>
      <w:r>
        <w:t xml:space="preserve">of </w:t>
      </w:r>
      <w:r>
        <w:rPr>
          <w:spacing w:val="-1"/>
        </w:rPr>
        <w:t>feeding frequency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year’s</w:t>
      </w:r>
      <w:r>
        <w:rPr>
          <w:spacing w:val="-2"/>
        </w:rPr>
        <w:t xml:space="preserve"> </w:t>
      </w:r>
      <w:r>
        <w:rPr>
          <w:spacing w:val="-1"/>
        </w:rPr>
        <w:t>cameras.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and issues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identified 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analyses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this</w:t>
      </w:r>
      <w:r>
        <w:rPr>
          <w:spacing w:val="64"/>
        </w:rPr>
        <w:t xml:space="preserve"> </w:t>
      </w:r>
      <w:r>
        <w:rPr>
          <w:spacing w:val="-1"/>
        </w:rPr>
        <w:t>year’s</w:t>
      </w:r>
      <w:r>
        <w:rPr>
          <w:spacing w:val="-2"/>
        </w:rP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cameras.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plan 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collaborative</w:t>
      </w:r>
      <w:r>
        <w:rPr>
          <w:spacing w:val="1"/>
        </w:rPr>
        <w:t xml:space="preserve">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47"/>
        </w:rPr>
        <w:t xml:space="preserve"> </w:t>
      </w:r>
      <w:r>
        <w:rPr>
          <w:spacing w:val="-1"/>
        </w:rPr>
        <w:t>been designed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2017-18</w:t>
      </w:r>
      <w:r>
        <w:rPr>
          <w:spacing w:val="1"/>
        </w:rPr>
        <w:t xml:space="preserve"> </w:t>
      </w:r>
      <w:r>
        <w:rPr>
          <w:spacing w:val="-1"/>
        </w:rPr>
        <w:t xml:space="preserve">breeding season </w:t>
      </w:r>
      <w:r>
        <w:t>–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research plan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detail.</w:t>
      </w:r>
    </w:p>
    <w:p w:rsidR="00654D8D" w:rsidRDefault="00785206">
      <w:pPr>
        <w:pStyle w:val="BodyText"/>
        <w:numPr>
          <w:ilvl w:val="1"/>
          <w:numId w:val="8"/>
        </w:numPr>
        <w:tabs>
          <w:tab w:val="left" w:pos="601"/>
        </w:tabs>
        <w:ind w:right="768" w:hanging="360"/>
      </w:pPr>
      <w:r>
        <w:rPr>
          <w:spacing w:val="-1"/>
        </w:rPr>
        <w:t>Earlier</w:t>
      </w:r>
      <w: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deployment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known nesting clumps</w:t>
      </w:r>
      <w:r>
        <w:t xml:space="preserve"> </w:t>
      </w:r>
      <w:r>
        <w:rPr>
          <w:spacing w:val="-1"/>
        </w:rPr>
        <w:t>used by</w:t>
      </w:r>
      <w:r>
        <w:rPr>
          <w:spacing w:val="1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past</w:t>
      </w:r>
      <w:r>
        <w:rPr>
          <w:spacing w:val="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seasons,</w:t>
      </w:r>
      <w:r>
        <w:rPr>
          <w:spacing w:val="57"/>
        </w:rP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arrive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lay</w:t>
      </w:r>
      <w:r>
        <w:rPr>
          <w:spacing w:val="1"/>
        </w:rPr>
        <w:t xml:space="preserve"> </w:t>
      </w:r>
      <w:r>
        <w:rPr>
          <w:spacing w:val="-1"/>
        </w:rPr>
        <w:t>eggs,</w:t>
      </w:r>
      <w:r>
        <w:rPr>
          <w:spacing w:val="-2"/>
        </w:rPr>
        <w:t xml:space="preserve"> </w:t>
      </w:r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disturbances</w:t>
      </w:r>
      <w:r>
        <w:rPr>
          <w:spacing w:val="51"/>
        </w:rPr>
        <w:t xml:space="preserve"> </w:t>
      </w:r>
      <w:r>
        <w:rPr>
          <w:spacing w:val="-1"/>
        </w:rPr>
        <w:t>during nesting.</w:t>
      </w:r>
    </w:p>
    <w:p w:rsidR="00654D8D" w:rsidRDefault="00785206">
      <w:pPr>
        <w:pStyle w:val="BodyText"/>
        <w:numPr>
          <w:ilvl w:val="1"/>
          <w:numId w:val="8"/>
        </w:numPr>
        <w:tabs>
          <w:tab w:val="left" w:pos="601"/>
        </w:tabs>
        <w:ind w:right="556" w:hanging="360"/>
      </w:pPr>
      <w:r>
        <w:rPr>
          <w:spacing w:val="-1"/>
        </w:rPr>
        <w:t>Ceasing camera</w:t>
      </w:r>
      <w:r>
        <w:rPr>
          <w:spacing w:val="-2"/>
        </w:rPr>
        <w:t xml:space="preserve"> </w:t>
      </w:r>
      <w:r>
        <w:rPr>
          <w:spacing w:val="-1"/>
        </w:rPr>
        <w:t>deployment</w:t>
      </w:r>
      <w:r>
        <w:rPr>
          <w:spacing w:val="1"/>
        </w:rPr>
        <w:t xml:space="preserve"> </w:t>
      </w:r>
      <w:r>
        <w:rPr>
          <w:spacing w:val="-1"/>
        </w:rPr>
        <w:t>and image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when chicks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‘flapper’</w:t>
      </w:r>
      <w:r>
        <w:t xml:space="preserve"> </w:t>
      </w:r>
      <w:r>
        <w:rPr>
          <w:spacing w:val="-2"/>
        </w:rPr>
        <w:t>stage.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age</w:t>
      </w:r>
      <w:r>
        <w:rPr>
          <w:spacing w:val="67"/>
        </w:rPr>
        <w:t xml:space="preserve"> </w:t>
      </w:r>
      <w:r>
        <w:rPr>
          <w:spacing w:val="-1"/>
        </w:rPr>
        <w:t>onward,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too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tell</w:t>
      </w:r>
      <w:r>
        <w:rPr>
          <w:spacing w:val="-2"/>
        </w:rPr>
        <w:t xml:space="preserve"> </w:t>
      </w:r>
      <w:r>
        <w:rPr>
          <w:spacing w:val="-1"/>
        </w:rPr>
        <w:t>which nest</w:t>
      </w:r>
      <w:r>
        <w:rPr>
          <w:spacing w:val="-2"/>
        </w:rPr>
        <w:t xml:space="preserve"> </w:t>
      </w:r>
      <w:r>
        <w:rPr>
          <w:spacing w:val="-1"/>
        </w:rPr>
        <w:t>chicks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–</w:t>
      </w:r>
      <w:r>
        <w:rPr>
          <w:spacing w:val="1"/>
        </w:rPr>
        <w:t xml:space="preserve"> </w:t>
      </w:r>
      <w:r>
        <w:rPr>
          <w:spacing w:val="-1"/>
        </w:rPr>
        <w:t>particularly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ibis.</w:t>
      </w:r>
    </w:p>
    <w:p w:rsidR="00654D8D" w:rsidRDefault="00785206">
      <w:pPr>
        <w:pStyle w:val="BodyText"/>
        <w:numPr>
          <w:ilvl w:val="1"/>
          <w:numId w:val="8"/>
        </w:numPr>
        <w:tabs>
          <w:tab w:val="left" w:pos="601"/>
        </w:tabs>
        <w:ind w:right="351" w:hanging="360"/>
      </w:pP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tracked and addition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second species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49"/>
        </w:rPr>
        <w:t xml:space="preserve"> </w:t>
      </w:r>
      <w:r>
        <w:rPr>
          <w:spacing w:val="-1"/>
        </w:rPr>
        <w:t>tracked.</w:t>
      </w:r>
      <w:r>
        <w:t xml:space="preserve"> </w:t>
      </w:r>
      <w:r>
        <w:rPr>
          <w:spacing w:val="-1"/>
        </w:rPr>
        <w:t>Combining recovered transmitters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season,</w:t>
      </w:r>
      <w:r>
        <w:rPr>
          <w:spacing w:val="-2"/>
        </w:rPr>
        <w:t xml:space="preserve"> </w:t>
      </w:r>
      <w:r>
        <w:rPr>
          <w:spacing w:val="-1"/>
        </w:rPr>
        <w:t>discounts,</w:t>
      </w:r>
      <w:r>
        <w:t xml:space="preserve"> </w:t>
      </w:r>
      <w:r>
        <w:rPr>
          <w:spacing w:val="-1"/>
        </w:rPr>
        <w:t>efficiencies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ch</w:t>
      </w:r>
      <w:r>
        <w:rPr>
          <w:spacing w:val="-1"/>
        </w:rPr>
        <w:t>eaper</w:t>
      </w:r>
      <w:r>
        <w:rPr>
          <w:spacing w:val="-2"/>
        </w:rPr>
        <w:t xml:space="preserve"> </w:t>
      </w:r>
      <w:r>
        <w:rPr>
          <w:spacing w:val="-1"/>
        </w:rPr>
        <w:t>transmitters,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expand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transmitters</w:t>
      </w:r>
      <w:r>
        <w:rPr>
          <w:spacing w:val="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deployed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2017-18</w:t>
      </w:r>
      <w:r>
        <w:rPr>
          <w:spacing w:val="1"/>
        </w:rPr>
        <w:t xml:space="preserve"> </w:t>
      </w:r>
      <w:r>
        <w:rPr>
          <w:spacing w:val="-1"/>
        </w:rPr>
        <w:t>season.</w:t>
      </w:r>
      <w:r>
        <w:rPr>
          <w:spacing w:val="49"/>
        </w:rPr>
        <w:t xml:space="preserve"> </w:t>
      </w:r>
      <w:r>
        <w:rPr>
          <w:spacing w:val="-1"/>
        </w:rPr>
        <w:t>Following extensive</w:t>
      </w:r>
      <w:r>
        <w:rPr>
          <w:spacing w:val="-2"/>
        </w:rPr>
        <w:t xml:space="preserve"> </w:t>
      </w:r>
      <w:r>
        <w:rPr>
          <w:spacing w:val="-1"/>
        </w:rPr>
        <w:t>exploration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options,</w:t>
      </w:r>
      <w: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has</w:t>
      </w:r>
      <w:r>
        <w:t xml:space="preserve"> </w:t>
      </w:r>
      <w:r>
        <w:rPr>
          <w:spacing w:val="-1"/>
        </w:rPr>
        <w:t xml:space="preserve">decided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following</w:t>
      </w:r>
      <w:r>
        <w:rPr>
          <w:spacing w:val="-1"/>
        </w:rPr>
        <w:t xml:space="preserve"> (subject </w:t>
      </w:r>
      <w:r>
        <w:t>to</w:t>
      </w:r>
      <w:r>
        <w:rPr>
          <w:spacing w:val="-1"/>
        </w:rPr>
        <w:t xml:space="preserve"> approval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69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Ethics</w:t>
      </w:r>
      <w:r>
        <w:t xml:space="preserve"> </w:t>
      </w:r>
      <w:r>
        <w:rPr>
          <w:spacing w:val="-1"/>
        </w:rPr>
        <w:t>Committee):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spacing w:before="1" w:line="239" w:lineRule="auto"/>
        <w:ind w:right="314"/>
      </w:pP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tracked </w:t>
      </w:r>
      <w:r>
        <w:rPr>
          <w:spacing w:val="-2"/>
        </w:rPr>
        <w:t>again</w:t>
      </w:r>
      <w:r>
        <w:rPr>
          <w:spacing w:val="-1"/>
        </w:rPr>
        <w:t xml:space="preserve"> 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1"/>
        </w:rPr>
        <w:t>describing recruitment</w:t>
      </w:r>
      <w:r>
        <w:rPr>
          <w:spacing w:val="55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and drivers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really</w:t>
      </w:r>
      <w:r>
        <w:rPr>
          <w:spacing w:val="1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boost</w:t>
      </w:r>
      <w:r>
        <w:rPr>
          <w:spacing w:val="-2"/>
        </w:rP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moment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greatest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rPr>
          <w:spacing w:val="1"/>
        </w:rPr>
        <w:t xml:space="preserve"> </w:t>
      </w:r>
      <w:r>
        <w:rPr>
          <w:spacing w:val="-1"/>
        </w:rPr>
        <w:t>seems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through boosting juvenile</w:t>
      </w:r>
      <w:r>
        <w:rPr>
          <w:spacing w:val="-4"/>
        </w:rPr>
        <w:t xml:space="preserve"> </w:t>
      </w:r>
      <w:r>
        <w:rPr>
          <w:spacing w:val="-1"/>
        </w:rPr>
        <w:t>survival.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ind w:left="599" w:hanging="359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>smaller/lighter</w:t>
      </w:r>
      <w: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and older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caught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ind w:right="919"/>
      </w:pPr>
      <w:r>
        <w:rPr>
          <w:spacing w:val="-1"/>
        </w:rPr>
        <w:t>Argos</w:t>
      </w:r>
      <w:r>
        <w:t xml:space="preserve"> </w:t>
      </w:r>
      <w:r>
        <w:rPr>
          <w:spacing w:val="-1"/>
        </w:rPr>
        <w:t>Geotrak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deployed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juveniles,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46"/>
        </w:rP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individual</w:t>
      </w:r>
      <w:r>
        <w:rPr>
          <w:spacing w:val="-3"/>
        </w:rPr>
        <w:t xml:space="preserve"> </w:t>
      </w:r>
      <w:r>
        <w:rPr>
          <w:spacing w:val="-1"/>
        </w:rPr>
        <w:t>fates</w:t>
      </w:r>
      <w:r>
        <w:rPr>
          <w:spacing w:val="-2"/>
        </w:rPr>
        <w:t xml:space="preserve"> </w:t>
      </w:r>
      <w:r>
        <w:rPr>
          <w:spacing w:val="-1"/>
        </w:rPr>
        <w:t>(these</w:t>
      </w:r>
      <w:r>
        <w:rPr>
          <w:spacing w:val="1"/>
        </w:rP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Australian</w:t>
      </w:r>
      <w:r>
        <w:t xml:space="preserve"> </w:t>
      </w:r>
      <w:r>
        <w:rPr>
          <w:spacing w:val="-1"/>
        </w:rPr>
        <w:t>and worldwide</w:t>
      </w:r>
      <w:r>
        <w:rPr>
          <w:spacing w:val="47"/>
        </w:rPr>
        <w:t xml:space="preserve"> </w:t>
      </w:r>
      <w:r>
        <w:rPr>
          <w:spacing w:val="-1"/>
        </w:rPr>
        <w:t>coverage)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ind w:right="351"/>
      </w:pPr>
      <w:r>
        <w:rPr>
          <w:spacing w:val="-1"/>
        </w:rPr>
        <w:t>GSM</w:t>
      </w:r>
      <w:r>
        <w:rPr>
          <w:spacing w:val="1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>transmitters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deployed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adults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long-term data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technology is</w:t>
      </w:r>
      <w:r>
        <w:t xml:space="preserve"> </w:t>
      </w:r>
      <w:r>
        <w:rPr>
          <w:spacing w:val="-2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mid-2017.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Geotrak</w:t>
      </w:r>
      <w:r>
        <w:rPr>
          <w:spacing w:val="68"/>
        </w:rPr>
        <w:t xml:space="preserve"> </w:t>
      </w:r>
      <w:r>
        <w:rPr>
          <w:spacing w:val="-1"/>
        </w:rPr>
        <w:t>Argo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transmitters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(but</w:t>
      </w:r>
      <w:r>
        <w:rPr>
          <w:spacing w:val="-2"/>
        </w:rPr>
        <w:t xml:space="preserve"> </w:t>
      </w:r>
      <w:r>
        <w:rPr>
          <w:spacing w:val="-1"/>
        </w:rPr>
        <w:t>fewer).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spacing w:line="267" w:lineRule="exact"/>
        <w:ind w:left="599" w:hanging="359"/>
      </w:pP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tracked than adults (if</w:t>
      </w:r>
      <w:r>
        <w:t xml:space="preserve"> </w:t>
      </w:r>
      <w:r>
        <w:rPr>
          <w:spacing w:val="-1"/>
        </w:rPr>
        <w:t>approved by</w:t>
      </w:r>
      <w:r>
        <w:rPr>
          <w:spacing w:val="1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ethics</w:t>
      </w:r>
      <w:r>
        <w:t xml:space="preserve"> </w:t>
      </w:r>
      <w:r>
        <w:rPr>
          <w:spacing w:val="-1"/>
        </w:rPr>
        <w:t>committee)</w:t>
      </w:r>
    </w:p>
    <w:p w:rsidR="00654D8D" w:rsidRDefault="00785206">
      <w:pPr>
        <w:pStyle w:val="BodyText"/>
        <w:numPr>
          <w:ilvl w:val="0"/>
          <w:numId w:val="7"/>
        </w:numPr>
        <w:tabs>
          <w:tab w:val="left" w:pos="599"/>
          <w:tab w:val="left" w:pos="600"/>
        </w:tabs>
        <w:ind w:right="427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2"/>
        </w:rPr>
        <w:t>(flooding,</w:t>
      </w:r>
      <w:r>
        <w:t xml:space="preserve"> </w:t>
      </w:r>
      <w:r>
        <w:rPr>
          <w:spacing w:val="-1"/>
        </w:rPr>
        <w:t>breeding and accessibility),</w:t>
      </w:r>
      <w: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tracked: straw-</w:t>
      </w:r>
      <w:r>
        <w:rPr>
          <w:spacing w:val="75"/>
        </w:rPr>
        <w:t xml:space="preserve"> </w:t>
      </w:r>
      <w:r>
        <w:rPr>
          <w:spacing w:val="-1"/>
        </w:rPr>
        <w:t>necked ibis</w:t>
      </w:r>
      <w:r>
        <w:rPr>
          <w:spacing w:val="-2"/>
        </w:rPr>
        <w:t xml:space="preserve"> </w:t>
      </w:r>
      <w:r>
        <w:rPr>
          <w:spacing w:val="-1"/>
        </w:rPr>
        <w:t>and royal</w:t>
      </w:r>
      <w:r>
        <w:t xml:space="preserve"> </w:t>
      </w:r>
      <w:r>
        <w:rPr>
          <w:spacing w:val="-1"/>
        </w:rPr>
        <w:t>spoonbills.</w:t>
      </w:r>
      <w:r>
        <w:t xml:space="preserve"> Royal</w:t>
      </w:r>
      <w:r>
        <w:rPr>
          <w:spacing w:val="-3"/>
        </w:rPr>
        <w:t xml:space="preserve"> </w:t>
      </w:r>
      <w:r>
        <w:rPr>
          <w:spacing w:val="-1"/>
        </w:rPr>
        <w:t>spoonbills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surface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foraging than straw-necked ibis,</w:t>
      </w:r>
      <w:r>
        <w:t xml:space="preserve"> </w:t>
      </w:r>
      <w:r>
        <w:rPr>
          <w:spacing w:val="-1"/>
        </w:rPr>
        <w:t>and have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advantages</w:t>
      </w:r>
      <w:r>
        <w:t xml:space="preserve"> </w:t>
      </w:r>
      <w:r>
        <w:rPr>
          <w:spacing w:val="-1"/>
        </w:rPr>
        <w:t>described elsewhere.</w:t>
      </w:r>
    </w:p>
    <w:p w:rsidR="00654D8D" w:rsidRDefault="00654D8D">
      <w:pPr>
        <w:sectPr w:rsidR="00654D8D">
          <w:pgSz w:w="11910" w:h="16840"/>
          <w:pgMar w:top="1340" w:right="1200" w:bottom="1740" w:left="1200" w:header="0" w:footer="1543" w:gutter="0"/>
          <w:cols w:space="720"/>
        </w:sectPr>
      </w:pPr>
    </w:p>
    <w:p w:rsidR="00654D8D" w:rsidRDefault="00654D8D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3254"/>
        <w:gridCol w:w="3982"/>
        <w:gridCol w:w="74"/>
      </w:tblGrid>
      <w:tr w:rsidR="00654D8D">
        <w:trPr>
          <w:trHeight w:hRule="exact" w:val="59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17" w:space="0" w:color="000000"/>
              <w:right w:val="nil"/>
            </w:tcBorders>
            <w:shd w:val="clear" w:color="auto" w:fill="DAEEF3"/>
          </w:tcPr>
          <w:p w:rsidR="00654D8D" w:rsidRDefault="00785206">
            <w:pPr>
              <w:pStyle w:val="TableParagraph"/>
              <w:tabs>
                <w:tab w:val="left" w:pos="481"/>
              </w:tabs>
              <w:spacing w:before="17"/>
              <w:ind w:left="481" w:right="-22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1"/>
              </w:rPr>
              <w:t>Including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1"/>
              </w:rPr>
              <w:t xml:space="preserve"> 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approx.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40-50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bir</w:t>
            </w:r>
          </w:p>
        </w:tc>
        <w:tc>
          <w:tcPr>
            <w:tcW w:w="3254" w:type="dxa"/>
            <w:tcBorders>
              <w:top w:val="single" w:sz="5" w:space="0" w:color="000000"/>
              <w:left w:val="nil"/>
              <w:bottom w:val="single" w:sz="17" w:space="0" w:color="000000"/>
              <w:right w:val="nil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17"/>
              <w:ind w:left="-5" w:right="-94" w:firstLine="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ecovered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transmitters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and satellite/n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ds,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including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following numbers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</w:p>
        </w:tc>
        <w:tc>
          <w:tcPr>
            <w:tcW w:w="3982" w:type="dxa"/>
            <w:tcBorders>
              <w:top w:val="single" w:sz="5" w:space="0" w:color="000000"/>
              <w:left w:val="nil"/>
              <w:bottom w:val="single" w:sz="17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17"/>
              <w:ind w:left="90" w:right="279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etwork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costs,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should be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able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track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f each</w:t>
            </w:r>
            <w:r>
              <w:rPr>
                <w:rFonts w:ascii="Calibri"/>
                <w:spacing w:val="-1"/>
              </w:rPr>
              <w:t xml:space="preserve"> species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and age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group:</w:t>
            </w:r>
          </w:p>
        </w:tc>
        <w:tc>
          <w:tcPr>
            <w:tcW w:w="74" w:type="dxa"/>
            <w:tcBorders>
              <w:top w:val="nil"/>
              <w:left w:val="single" w:sz="5" w:space="0" w:color="000000"/>
              <w:bottom w:val="single" w:sz="13" w:space="0" w:color="000000"/>
              <w:right w:val="nil"/>
            </w:tcBorders>
          </w:tcPr>
          <w:p w:rsidR="00654D8D" w:rsidRDefault="00654D8D"/>
        </w:tc>
      </w:tr>
      <w:tr w:rsidR="00654D8D">
        <w:trPr>
          <w:trHeight w:hRule="exact" w:val="371"/>
        </w:trPr>
        <w:tc>
          <w:tcPr>
            <w:tcW w:w="2030" w:type="dxa"/>
            <w:tcBorders>
              <w:top w:val="single" w:sz="17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AEEF3"/>
          </w:tcPr>
          <w:p w:rsidR="00654D8D" w:rsidRDefault="00654D8D"/>
        </w:tc>
        <w:tc>
          <w:tcPr>
            <w:tcW w:w="3254" w:type="dxa"/>
            <w:tcBorders>
              <w:top w:val="single" w:sz="17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0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Juveniles</w:t>
            </w:r>
          </w:p>
        </w:tc>
        <w:tc>
          <w:tcPr>
            <w:tcW w:w="3982" w:type="dxa"/>
            <w:tcBorders>
              <w:top w:val="single" w:sz="17" w:space="0" w:color="000000"/>
              <w:left w:val="single" w:sz="5" w:space="0" w:color="000000"/>
              <w:bottom w:val="single" w:sz="7" w:space="0" w:color="000000"/>
              <w:right w:val="nil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0"/>
              <w:ind w:left="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Adults</w:t>
            </w:r>
          </w:p>
        </w:tc>
        <w:tc>
          <w:tcPr>
            <w:tcW w:w="74" w:type="dxa"/>
            <w:tcBorders>
              <w:top w:val="single" w:sz="13" w:space="0" w:color="000000"/>
              <w:left w:val="nil"/>
              <w:bottom w:val="single" w:sz="7" w:space="0" w:color="000000"/>
              <w:right w:val="single" w:sz="5" w:space="0" w:color="000000"/>
            </w:tcBorders>
            <w:shd w:val="clear" w:color="auto" w:fill="DAEEF3"/>
          </w:tcPr>
          <w:p w:rsidR="00654D8D" w:rsidRDefault="00654D8D"/>
        </w:tc>
      </w:tr>
      <w:tr w:rsidR="00654D8D">
        <w:trPr>
          <w:trHeight w:hRule="exact" w:val="338"/>
        </w:trPr>
        <w:tc>
          <w:tcPr>
            <w:tcW w:w="203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4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Straw-necked ibis</w:t>
            </w:r>
          </w:p>
        </w:tc>
        <w:tc>
          <w:tcPr>
            <w:tcW w:w="325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10-15</w:t>
            </w:r>
          </w:p>
        </w:tc>
        <w:tc>
          <w:tcPr>
            <w:tcW w:w="398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33"/>
              <w:ind w:left="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5-10</w:t>
            </w:r>
          </w:p>
        </w:tc>
        <w:tc>
          <w:tcPr>
            <w:tcW w:w="74" w:type="dxa"/>
            <w:tcBorders>
              <w:top w:val="single" w:sz="7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EF3"/>
          </w:tcPr>
          <w:p w:rsidR="00654D8D" w:rsidRDefault="00654D8D"/>
        </w:tc>
      </w:tr>
      <w:tr w:rsidR="00654D8D">
        <w:trPr>
          <w:trHeight w:hRule="exact" w:val="339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9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Royal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spoonbill</w:t>
            </w:r>
          </w:p>
        </w:tc>
        <w:tc>
          <w:tcPr>
            <w:tcW w:w="325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9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10-15</w:t>
            </w:r>
          </w:p>
        </w:tc>
        <w:tc>
          <w:tcPr>
            <w:tcW w:w="398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  <w:shd w:val="clear" w:color="auto" w:fill="DAEEF3"/>
          </w:tcPr>
          <w:p w:rsidR="00654D8D" w:rsidRDefault="00785206">
            <w:pPr>
              <w:pStyle w:val="TableParagraph"/>
              <w:spacing w:before="29"/>
              <w:ind w:left="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5-10</w:t>
            </w:r>
          </w:p>
        </w:tc>
        <w:tc>
          <w:tcPr>
            <w:tcW w:w="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EF3"/>
          </w:tcPr>
          <w:p w:rsidR="00654D8D" w:rsidRDefault="00654D8D"/>
        </w:tc>
      </w:tr>
      <w:tr w:rsidR="00654D8D">
        <w:trPr>
          <w:trHeight w:hRule="exact" w:val="2461"/>
        </w:trPr>
        <w:tc>
          <w:tcPr>
            <w:tcW w:w="9266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AEEF3"/>
          </w:tcPr>
          <w:p w:rsidR="00654D8D" w:rsidRDefault="00654D8D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54D8D" w:rsidRDefault="00785206">
            <w:pPr>
              <w:pStyle w:val="ListParagraph"/>
              <w:numPr>
                <w:ilvl w:val="0"/>
                <w:numId w:val="6"/>
              </w:numPr>
              <w:tabs>
                <w:tab w:val="left" w:pos="482"/>
              </w:tabs>
              <w:spacing w:line="239" w:lineRule="auto"/>
              <w:ind w:right="1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make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a </w:t>
            </w:r>
            <w:r>
              <w:rPr>
                <w:rFonts w:ascii="Calibri"/>
                <w:spacing w:val="-1"/>
              </w:rPr>
              <w:t>final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decision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numbers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GSM phone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network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vs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Argos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Geotrak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transmitters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in late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June,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when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know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a)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e-obs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transmitters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ready;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b)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if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tracking juveniles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is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still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  <w:spacing w:val="-1"/>
              </w:rPr>
              <w:t>approved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AEC</w:t>
            </w:r>
          </w:p>
          <w:p w:rsidR="00654D8D" w:rsidRDefault="00785206">
            <w:pPr>
              <w:pStyle w:val="ListParagraph"/>
              <w:numPr>
                <w:ilvl w:val="0"/>
                <w:numId w:val="6"/>
              </w:numPr>
              <w:tabs>
                <w:tab w:val="left" w:pos="482"/>
              </w:tabs>
              <w:ind w:right="27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Tracking will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conducted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from Barmah-Millewa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Macquarie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Marshes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as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priority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sites.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Other</w:t>
            </w:r>
            <w:r>
              <w:rPr>
                <w:rFonts w:ascii="Calibri"/>
                <w:spacing w:val="65"/>
              </w:rPr>
              <w:t xml:space="preserve"> </w:t>
            </w:r>
            <w:r>
              <w:rPr>
                <w:rFonts w:ascii="Calibri"/>
                <w:spacing w:val="-1"/>
              </w:rPr>
              <w:t>sites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considered depending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conditions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if</w:t>
            </w:r>
            <w:r>
              <w:rPr>
                <w:rFonts w:ascii="Calibri"/>
                <w:spacing w:val="-2"/>
              </w:rPr>
              <w:t xml:space="preserve">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latter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two sites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hosting breeding</w:t>
            </w:r>
            <w:r>
              <w:rPr>
                <w:rFonts w:ascii="Calibri"/>
                <w:spacing w:val="65"/>
              </w:rPr>
              <w:t xml:space="preserve"> </w:t>
            </w:r>
            <w:r>
              <w:rPr>
                <w:rFonts w:ascii="Calibri"/>
                <w:spacing w:val="-1"/>
              </w:rPr>
              <w:t>colonies.</w:t>
            </w:r>
          </w:p>
          <w:p w:rsidR="00654D8D" w:rsidRDefault="00785206">
            <w:pPr>
              <w:pStyle w:val="ListParagraph"/>
              <w:numPr>
                <w:ilvl w:val="0"/>
                <w:numId w:val="6"/>
              </w:numPr>
              <w:tabs>
                <w:tab w:val="left" w:pos="482"/>
              </w:tabs>
              <w:ind w:right="2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Catching this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many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birds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dependent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purchase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 Animal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Ethics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Committee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approval</w:t>
            </w:r>
            <w:r>
              <w:rPr>
                <w:rFonts w:ascii="Calibri"/>
                <w:spacing w:val="55"/>
              </w:rPr>
              <w:t xml:space="preserve"> </w:t>
            </w:r>
            <w:r>
              <w:rPr>
                <w:rFonts w:ascii="Calibri"/>
              </w:rPr>
              <w:t xml:space="preserve">of a </w:t>
            </w:r>
            <w:r>
              <w:rPr>
                <w:rFonts w:ascii="Calibri"/>
                <w:spacing w:val="-2"/>
              </w:rPr>
              <w:t>net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gun for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capture.</w:t>
            </w:r>
          </w:p>
        </w:tc>
        <w:tc>
          <w:tcPr>
            <w:tcW w:w="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654D8D" w:rsidRDefault="00654D8D"/>
        </w:tc>
      </w:tr>
    </w:tbl>
    <w:p w:rsidR="00654D8D" w:rsidRDefault="00654D8D">
      <w:pPr>
        <w:rPr>
          <w:rFonts w:ascii="Calibri" w:eastAsia="Calibri" w:hAnsi="Calibri" w:cs="Calibri"/>
          <w:sz w:val="20"/>
          <w:szCs w:val="20"/>
        </w:rPr>
      </w:pPr>
    </w:p>
    <w:p w:rsidR="00654D8D" w:rsidRDefault="00654D8D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654D8D" w:rsidRDefault="00785206">
      <w:pPr>
        <w:pStyle w:val="Heading4"/>
        <w:spacing w:line="292" w:lineRule="exact"/>
        <w:ind w:left="24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89440" behindDoc="1" locked="0" layoutInCell="1" allowOverlap="1">
                <wp:simplePos x="0" y="0"/>
                <wp:positionH relativeFrom="page">
                  <wp:posOffset>6717665</wp:posOffset>
                </wp:positionH>
                <wp:positionV relativeFrom="paragraph">
                  <wp:posOffset>-1864995</wp:posOffset>
                </wp:positionV>
                <wp:extent cx="1270" cy="1560830"/>
                <wp:effectExtent l="12065" t="10795" r="5715" b="9525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0830"/>
                          <a:chOff x="10579" y="-2937"/>
                          <a:chExt cx="2" cy="2458"/>
                        </a:xfrm>
                      </wpg:grpSpPr>
                      <wps:wsp>
                        <wps:cNvPr id="21" name="Freeform 4"/>
                        <wps:cNvSpPr>
                          <a:spLocks/>
                        </wps:cNvSpPr>
                        <wps:spPr bwMode="auto">
                          <a:xfrm>
                            <a:off x="10579" y="-2937"/>
                            <a:ext cx="2" cy="2458"/>
                          </a:xfrm>
                          <a:custGeom>
                            <a:avLst/>
                            <a:gdLst>
                              <a:gd name="T0" fmla="+- 0 -2937 -2937"/>
                              <a:gd name="T1" fmla="*/ -2937 h 2458"/>
                              <a:gd name="T2" fmla="+- 0 -479 -2937"/>
                              <a:gd name="T3" fmla="*/ -479 h 24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8">
                                <a:moveTo>
                                  <a:pt x="0" y="0"/>
                                </a:moveTo>
                                <a:lnTo>
                                  <a:pt x="0" y="245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73766" id="Group 3" o:spid="_x0000_s1026" style="position:absolute;margin-left:528.95pt;margin-top:-146.85pt;width:.1pt;height:122.9pt;z-index:-27040;mso-position-horizontal-relative:page" coordorigin="10579,-2937" coordsize="2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">
                <v:shape id="Freeform 4" o:spid="_x0000_s1027" style="position:absolute;left:10579;top:-2937;width:2;height:2458;visibility:visible;mso-wrap-style:square;v-text-anchor:top" coordsize="2,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MTsQA&#10;AADbAAAADwAAAGRycy9kb3ducmV2LnhtbESPUWvCMBSF3wX/Q7jCXkRTi5PZmYobCHuaqPsBl+au&#10;rU1uSpLZ7t8vg8EeD+ec73B2+9EacScfWscKVssMBHHldMu1go/rcfEEIkRkjcYxKfimAPtyOtlh&#10;od3AZ7pfYi0ShEOBCpoY+0LKUDVkMSxdT5y8T+ctxiR9LbXHIcGtkXmWbaTFltNCgz29NlR1ly+r&#10;YLs+tvn65s/D40s3R1OfzLs8KfUwGw/PICKN8T/8137TCvIV/H5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jE7EAAAA2wAAAA8AAAAAAAAAAAAAAAAAmAIAAGRycy9k&#10;b3ducmV2LnhtbFBLBQYAAAAABAAEAPUAAACJAwAAAAA=&#10;" path="m,l,2458e" filled="f" strokeweight=".58pt">
                  <v:path arrowok="t" o:connecttype="custom" o:connectlocs="0,-2937;0,-479" o:connectangles="0,0"/>
                </v:shape>
                <w10:wrap anchorx="page"/>
              </v:group>
            </w:pict>
          </mc:Fallback>
        </mc:AlternateContent>
      </w:r>
      <w:bookmarkStart w:id="67" w:name="Outputs"/>
      <w:bookmarkEnd w:id="67"/>
      <w:r>
        <w:rPr>
          <w:color w:val="818181"/>
        </w:rPr>
        <w:t>Outputs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spacing w:line="279" w:lineRule="exact"/>
        <w:ind w:hanging="360"/>
      </w:pP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describing colony size,</w:t>
      </w:r>
      <w: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and fledging</w:t>
      </w:r>
      <w:r>
        <w:rPr>
          <w:spacing w:val="-3"/>
        </w:rPr>
        <w:t xml:space="preserve"> </w:t>
      </w:r>
      <w:r>
        <w:rPr>
          <w:spacing w:val="-1"/>
        </w:rPr>
        <w:t>rates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ind w:hanging="360"/>
      </w:pP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describing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ind w:hanging="360"/>
      </w:pP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allometry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modelling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ind w:right="47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photographs</w:t>
      </w:r>
      <w:r>
        <w:t xml:space="preserve"> </w:t>
      </w:r>
      <w:r>
        <w:rPr>
          <w:spacing w:val="-1"/>
        </w:rPr>
        <w:t>documenting</w:t>
      </w:r>
      <w:r>
        <w:rPr>
          <w:spacing w:val="-3"/>
        </w:rPr>
        <w:t xml:space="preserve"> </w:t>
      </w:r>
      <w:r>
        <w:rPr>
          <w:spacing w:val="-1"/>
        </w:rPr>
        <w:t>egg,</w:t>
      </w:r>
      <w:r>
        <w:t xml:space="preserve"> </w:t>
      </w:r>
      <w:r>
        <w:rPr>
          <w:spacing w:val="-1"/>
        </w:rPr>
        <w:t>chick,</w:t>
      </w:r>
      <w:r>
        <w:rPr>
          <w:spacing w:val="-2"/>
        </w:rPr>
        <w:t xml:space="preserve"> </w:t>
      </w:r>
      <w:r>
        <w:rPr>
          <w:spacing w:val="-1"/>
        </w:rPr>
        <w:t>and fledglin</w:t>
      </w:r>
      <w:r>
        <w:rPr>
          <w:spacing w:val="-1"/>
        </w:rPr>
        <w:t>g survival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defence</w:t>
      </w:r>
      <w:r>
        <w:rPr>
          <w:spacing w:val="1"/>
        </w:rPr>
        <w:t xml:space="preserve"> </w:t>
      </w:r>
      <w:r>
        <w:rPr>
          <w:spacing w:val="-1"/>
        </w:rPr>
        <w:t>and feeding rates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selected</w:t>
      </w:r>
      <w:r>
        <w:rPr>
          <w:spacing w:val="53"/>
        </w:rPr>
        <w:t xml:space="preserve"> </w:t>
      </w:r>
      <w:r>
        <w:rPr>
          <w:spacing w:val="-1"/>
        </w:rPr>
        <w:t>species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spacing w:line="278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 foraging 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immature</w:t>
      </w:r>
      <w:r>
        <w:rPr>
          <w:spacing w:val="-2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waterbirds.</w:t>
      </w:r>
    </w:p>
    <w:p w:rsidR="00654D8D" w:rsidRDefault="00654D8D">
      <w:pPr>
        <w:rPr>
          <w:rFonts w:ascii="Calibri" w:eastAsia="Calibri" w:hAnsi="Calibri" w:cs="Calibri"/>
          <w:sz w:val="24"/>
          <w:szCs w:val="24"/>
        </w:rPr>
      </w:pPr>
    </w:p>
    <w:p w:rsidR="00654D8D" w:rsidRDefault="00785206">
      <w:pPr>
        <w:pStyle w:val="Heading5"/>
        <w:spacing w:before="178"/>
        <w:ind w:left="240"/>
        <w:rPr>
          <w:i w:val="0"/>
        </w:rPr>
      </w:pPr>
      <w:bookmarkStart w:id="68" w:name="Sub-Activity_B2.3.3_—_Data_processing_an"/>
      <w:bookmarkEnd w:id="68"/>
      <w:r>
        <w:rPr>
          <w:color w:val="0070C0"/>
          <w:spacing w:val="-1"/>
        </w:rPr>
        <w:t>Sub-Activity B2.3.3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—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Data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processing</w:t>
      </w:r>
      <w:r>
        <w:rPr>
          <w:color w:val="0070C0"/>
          <w:spacing w:val="-2"/>
        </w:rPr>
        <w:t xml:space="preserve"> and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analysis</w:t>
      </w:r>
    </w:p>
    <w:p w:rsidR="00654D8D" w:rsidRDefault="00654D8D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654D8D" w:rsidRDefault="00785206">
      <w:pPr>
        <w:pStyle w:val="Heading4"/>
        <w:spacing w:line="293" w:lineRule="exact"/>
        <w:ind w:left="239"/>
      </w:pPr>
      <w:bookmarkStart w:id="69" w:name="Objective"/>
      <w:bookmarkEnd w:id="69"/>
      <w:r>
        <w:rPr>
          <w:color w:val="818181"/>
          <w:spacing w:val="-1"/>
        </w:rPr>
        <w:t>Objective</w:t>
      </w:r>
    </w:p>
    <w:p w:rsidR="00654D8D" w:rsidRDefault="00785206">
      <w:pPr>
        <w:pStyle w:val="BodyText"/>
        <w:ind w:left="2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 xml:space="preserve">collected in </w:t>
      </w:r>
      <w:r>
        <w:rPr>
          <w:i/>
          <w:spacing w:val="-1"/>
        </w:rPr>
        <w:t>Activity</w:t>
      </w:r>
      <w:r>
        <w:rPr>
          <w:i/>
        </w:rPr>
        <w:t xml:space="preserve"> </w:t>
      </w:r>
      <w:r>
        <w:rPr>
          <w:i/>
          <w:spacing w:val="-1"/>
        </w:rPr>
        <w:t>B2.3.2</w:t>
      </w:r>
      <w:r>
        <w:rPr>
          <w:spacing w:val="-1"/>
        </w:rPr>
        <w:t>.</w:t>
      </w:r>
    </w:p>
    <w:p w:rsidR="00654D8D" w:rsidRDefault="00654D8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4"/>
        <w:spacing w:line="293" w:lineRule="exact"/>
        <w:ind w:left="240"/>
      </w:pPr>
      <w:bookmarkStart w:id="70" w:name="Description"/>
      <w:bookmarkEnd w:id="70"/>
      <w:r>
        <w:rPr>
          <w:color w:val="818181"/>
          <w:spacing w:val="-1"/>
        </w:rPr>
        <w:t>Description</w:t>
      </w:r>
    </w:p>
    <w:p w:rsidR="00654D8D" w:rsidRDefault="00785206">
      <w:pPr>
        <w:pStyle w:val="BodyText"/>
        <w:ind w:left="24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processed and analysed includes: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spacing w:before="159"/>
        <w:ind w:right="573"/>
      </w:pPr>
      <w:r>
        <w:rPr>
          <w:spacing w:val="-1"/>
        </w:rPr>
        <w:t>motion-sensing and time-lapse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rPr>
          <w:spacing w:val="-1"/>
        </w:rPr>
        <w:t>(CSIRO</w:t>
      </w:r>
      <w:r>
        <w:rPr>
          <w:spacing w:val="-2"/>
        </w:rPr>
        <w:t xml:space="preserve"> </w:t>
      </w:r>
      <w:r>
        <w:rPr>
          <w:spacing w:val="-1"/>
        </w:rPr>
        <w:t>with assistance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UNSW)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spacing w:line="279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defence,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attendance,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(CSIRO)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spacing w:line="279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tagged nest</w:t>
      </w:r>
      <w:r>
        <w:rPr>
          <w:spacing w:val="-2"/>
        </w:rPr>
        <w:t xml:space="preserve"> </w:t>
      </w:r>
      <w:r>
        <w:rPr>
          <w:spacing w:val="-1"/>
        </w:rPr>
        <w:t>success,</w:t>
      </w:r>
      <w: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colony mapping (UNSW)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 movement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foraging</w:t>
      </w:r>
      <w:r>
        <w:rPr>
          <w:spacing w:val="49"/>
        </w:rP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1"/>
        </w:tabs>
        <w:ind w:right="719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allometry/bioenergetics</w:t>
      </w:r>
      <w:r>
        <w:rPr>
          <w:spacing w:val="-2"/>
        </w:rPr>
        <w:t xml:space="preserve"> </w:t>
      </w:r>
      <w:r>
        <w:rPr>
          <w:spacing w:val="-1"/>
        </w:rPr>
        <w:t xml:space="preserve">(University </w:t>
      </w:r>
      <w:r>
        <w:t>o</w:t>
      </w:r>
      <w:r>
        <w:t xml:space="preserve">f </w:t>
      </w:r>
      <w:r>
        <w:rPr>
          <w:spacing w:val="-1"/>
        </w:rPr>
        <w:t>NSW,</w:t>
      </w:r>
      <w:r>
        <w:t xml:space="preserve"> </w:t>
      </w:r>
      <w:r>
        <w:rPr>
          <w:spacing w:val="-1"/>
        </w:rPr>
        <w:t>CSIRO,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51"/>
        </w:rPr>
        <w:t xml:space="preserve"> </w:t>
      </w:r>
      <w:r>
        <w:rPr>
          <w:spacing w:val="-1"/>
        </w:rPr>
        <w:t>Theme)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2"/>
        </w:tabs>
        <w:ind w:left="961" w:right="830" w:hanging="360"/>
      </w:pP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inundation,</w:t>
      </w:r>
      <w:r>
        <w:rPr>
          <w:spacing w:val="-2"/>
        </w:rPr>
        <w:t xml:space="preserve"> </w:t>
      </w:r>
      <w:r>
        <w:rPr>
          <w:spacing w:val="-1"/>
        </w:rPr>
        <w:t>wetland area,</w:t>
      </w:r>
      <w:r>
        <w:rPr>
          <w:spacing w:val="-2"/>
        </w:rPr>
        <w:t xml:space="preserve"> </w:t>
      </w:r>
      <w:r>
        <w:rPr>
          <w:spacing w:val="-1"/>
        </w:rPr>
        <w:t>cropping area/type,</w:t>
      </w:r>
      <w:r>
        <w:rPr>
          <w:spacing w:val="-2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69"/>
        </w:rPr>
        <w:t xml:space="preserve"> </w:t>
      </w:r>
      <w:r>
        <w:rPr>
          <w:spacing w:val="-1"/>
        </w:rPr>
        <w:t>condition,</w:t>
      </w:r>
      <w:r>
        <w:rPr>
          <w:spacing w:val="-2"/>
        </w:rPr>
        <w:t xml:space="preserve"> </w:t>
      </w:r>
      <w:r>
        <w:rPr>
          <w:spacing w:val="-1"/>
        </w:rPr>
        <w:t>and weather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(spatial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ARCGIS and G-EARTH)</w:t>
      </w:r>
      <w:r>
        <w:rPr>
          <w:spacing w:val="-2"/>
        </w:rPr>
        <w:t xml:space="preserve"> </w:t>
      </w:r>
      <w:r>
        <w:rPr>
          <w:spacing w:val="-1"/>
        </w:rPr>
        <w:t>(EWKR</w:t>
      </w:r>
      <w:r>
        <w:rPr>
          <w:spacing w:val="61"/>
        </w:rPr>
        <w:t xml:space="preserve"> </w:t>
      </w:r>
      <w:r>
        <w:rPr>
          <w:spacing w:val="-1"/>
        </w:rPr>
        <w:t>Vegetation Theme,</w:t>
      </w:r>
      <w:r>
        <w:t xml:space="preserve"> </w:t>
      </w:r>
      <w:r>
        <w:rPr>
          <w:spacing w:val="-1"/>
        </w:rPr>
        <w:t>CSIRO,</w:t>
      </w:r>
      <w:r>
        <w:rPr>
          <w:spacing w:val="-2"/>
        </w:rP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</w:t>
      </w:r>
      <w:r>
        <w:rPr>
          <w:spacing w:val="-2"/>
        </w:rPr>
        <w:t xml:space="preserve"> </w:t>
      </w:r>
      <w:r>
        <w:rPr>
          <w:spacing w:val="-1"/>
        </w:rPr>
        <w:t xml:space="preserve">and University </w:t>
      </w:r>
      <w:r>
        <w:t xml:space="preserve">of </w:t>
      </w:r>
      <w:r>
        <w:rPr>
          <w:spacing w:val="-2"/>
        </w:rPr>
        <w:t>Canberra)</w:t>
      </w:r>
    </w:p>
    <w:p w:rsidR="00654D8D" w:rsidRDefault="00785206">
      <w:pPr>
        <w:pStyle w:val="BodyText"/>
        <w:numPr>
          <w:ilvl w:val="1"/>
          <w:numId w:val="7"/>
        </w:numPr>
        <w:tabs>
          <w:tab w:val="left" w:pos="962"/>
        </w:tabs>
        <w:ind w:left="961" w:right="719" w:hanging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interpretation 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Canberra).</w:t>
      </w:r>
    </w:p>
    <w:p w:rsidR="00654D8D" w:rsidRDefault="00785206">
      <w:pPr>
        <w:pStyle w:val="BodyText"/>
        <w:spacing w:before="161"/>
        <w:ind w:left="241" w:right="9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breeding colony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including numbers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pairs,</w:t>
      </w:r>
      <w:r>
        <w:t xml:space="preserve"> </w:t>
      </w:r>
      <w:r>
        <w:rPr>
          <w:spacing w:val="-1"/>
        </w:rPr>
        <w:t>eggs,</w:t>
      </w:r>
      <w:r>
        <w:rPr>
          <w:spacing w:val="-2"/>
        </w:rPr>
        <w:t xml:space="preserve"> </w:t>
      </w:r>
      <w:r>
        <w:rPr>
          <w:spacing w:val="-1"/>
        </w:rPr>
        <w:t>chicks,</w:t>
      </w:r>
      <w:r>
        <w:rPr>
          <w:spacing w:val="61"/>
        </w:rPr>
        <w:t xml:space="preserve"> </w:t>
      </w:r>
      <w:r>
        <w:rPr>
          <w:spacing w:val="-1"/>
        </w:rPr>
        <w:t>and fledglings</w:t>
      </w:r>
      <w:r>
        <w:t xml:space="preserve"> </w:t>
      </w:r>
      <w:r>
        <w:rPr>
          <w:spacing w:val="-1"/>
        </w:rPr>
        <w:t>and addr</w:t>
      </w:r>
      <w:r>
        <w:rPr>
          <w:spacing w:val="-1"/>
        </w:rPr>
        <w:t>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questions:</w:t>
      </w:r>
    </w:p>
    <w:p w:rsidR="00654D8D" w:rsidRDefault="00654D8D">
      <w:pPr>
        <w:sectPr w:rsidR="00654D8D">
          <w:pgSz w:w="11910" w:h="16840"/>
          <w:pgMar w:top="1360" w:right="1140" w:bottom="1740" w:left="1200" w:header="0" w:footer="1543" w:gutter="0"/>
          <w:cols w:space="720"/>
        </w:sectPr>
      </w:pPr>
    </w:p>
    <w:p w:rsidR="00654D8D" w:rsidRDefault="00785206">
      <w:pPr>
        <w:pStyle w:val="BodyText"/>
        <w:numPr>
          <w:ilvl w:val="0"/>
          <w:numId w:val="5"/>
        </w:numPr>
        <w:tabs>
          <w:tab w:val="left" w:pos="458"/>
        </w:tabs>
        <w:spacing w:before="41"/>
        <w:ind w:right="393" w:hanging="357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and characteristics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foraging</w:t>
      </w:r>
      <w:r>
        <w:rPr>
          <w:spacing w:val="-3"/>
        </w:rPr>
        <w:t xml:space="preserve"> </w:t>
      </w:r>
      <w:r>
        <w:rPr>
          <w:spacing w:val="-1"/>
        </w:rPr>
        <w:t>habitats</w:t>
      </w:r>
      <w:r>
        <w:t xml:space="preserve"> —</w:t>
      </w:r>
      <w:r>
        <w:rPr>
          <w:spacing w:val="1"/>
        </w:rPr>
        <w:t xml:space="preserve"> </w:t>
      </w:r>
      <w:r>
        <w:rPr>
          <w:spacing w:val="-1"/>
        </w:rPr>
        <w:t>e.g.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type,</w:t>
      </w:r>
      <w:r>
        <w:t xml:space="preserve"> </w:t>
      </w:r>
      <w:r>
        <w:rPr>
          <w:spacing w:val="-1"/>
        </w:rPr>
        <w:t>distance</w:t>
      </w:r>
      <w:r>
        <w:rPr>
          <w:spacing w:val="69"/>
        </w:rPr>
        <w:t xml:space="preserve"> </w:t>
      </w:r>
      <w:r>
        <w:rPr>
          <w:spacing w:val="-1"/>
        </w:rPr>
        <w:t>from colony?</w:t>
      </w:r>
    </w:p>
    <w:p w:rsidR="00654D8D" w:rsidRDefault="00785206">
      <w:pPr>
        <w:spacing w:line="200" w:lineRule="atLeast"/>
        <w:ind w:left="3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648325" cy="883920"/>
                <wp:effectExtent l="12065" t="12700" r="6985" b="825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8392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D8D" w:rsidRDefault="00785206">
                            <w:pPr>
                              <w:spacing w:before="17"/>
                              <w:ind w:left="106" w:right="17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focus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question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now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on foraging between breeding events.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In the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first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year,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limited data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for this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question for adults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during nesting,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because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only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two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definitely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 xml:space="preserve">continued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to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nest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or re-nest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(others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but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we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can’t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sure).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birds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trackers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survive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until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subsequent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breeding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events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allow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more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data collection.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However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most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adults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>left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nesting area after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capture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tagging in the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first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>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3" type="#_x0000_t202" style="width:444.75pt;height:6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" fillcolor="#dbe5f1" strokeweight=".58pt">
                <v:textbox inset="0,0,0,0">
                  <w:txbxContent>
                    <w:p w:rsidR="00654D8D" w:rsidRDefault="00785206">
                      <w:pPr>
                        <w:spacing w:before="17"/>
                        <w:ind w:left="106" w:right="17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focus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question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now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on foraging between breeding events.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In the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year,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limited data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for this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question for adults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during nesting,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because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only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two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definitely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 xml:space="preserve">continued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to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nest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or re-nest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(others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may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can’t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sure).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birds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trackers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survive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7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until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subsequent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breeding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events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allow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data collection.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However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most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adults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>left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nesting area after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capture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tagging in the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year.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4D8D" w:rsidRDefault="00654D8D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654D8D" w:rsidRDefault="00785206">
      <w:pPr>
        <w:pStyle w:val="BodyText"/>
        <w:numPr>
          <w:ilvl w:val="1"/>
          <w:numId w:val="5"/>
        </w:numPr>
        <w:tabs>
          <w:tab w:val="left" w:pos="821"/>
        </w:tabs>
        <w:spacing w:before="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654D8D" w:rsidRDefault="00785206">
      <w:pPr>
        <w:pStyle w:val="BodyText"/>
        <w:numPr>
          <w:ilvl w:val="1"/>
          <w:numId w:val="5"/>
        </w:numPr>
        <w:tabs>
          <w:tab w:val="left" w:pos="821"/>
        </w:tabs>
        <w:ind w:right="275"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fledging</w:t>
      </w:r>
      <w:r>
        <w:rPr>
          <w:spacing w:val="43"/>
        </w:rPr>
        <w:t xml:space="preserve"> </w:t>
      </w:r>
      <w:r>
        <w:rPr>
          <w:spacing w:val="-1"/>
        </w:rPr>
        <w:t>rates?</w:t>
      </w:r>
    </w:p>
    <w:p w:rsidR="00654D8D" w:rsidRDefault="00785206">
      <w:pPr>
        <w:pStyle w:val="BodyText"/>
        <w:numPr>
          <w:ilvl w:val="1"/>
          <w:numId w:val="5"/>
        </w:numPr>
        <w:tabs>
          <w:tab w:val="left" w:pos="821"/>
        </w:tabs>
        <w:ind w:right="393"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weather?</w:t>
      </w:r>
    </w:p>
    <w:p w:rsidR="00654D8D" w:rsidRDefault="00785206">
      <w:pPr>
        <w:pStyle w:val="BodyText"/>
        <w:numPr>
          <w:ilvl w:val="1"/>
          <w:numId w:val="5"/>
        </w:numPr>
        <w:tabs>
          <w:tab w:val="left" w:pos="821"/>
        </w:tabs>
        <w:ind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predation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eggs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which species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responsible?</w:t>
      </w:r>
    </w:p>
    <w:p w:rsidR="00654D8D" w:rsidRDefault="00785206">
      <w:pPr>
        <w:pStyle w:val="BodyText"/>
        <w:numPr>
          <w:ilvl w:val="1"/>
          <w:numId w:val="5"/>
        </w:numPr>
        <w:tabs>
          <w:tab w:val="left" w:pos="821"/>
        </w:tabs>
        <w:ind w:right="393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between nesting habitat</w:t>
      </w:r>
      <w:r>
        <w:rPr>
          <w:spacing w:val="1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predation,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51"/>
        </w:rPr>
        <w:t xml:space="preserve"> </w:t>
      </w:r>
      <w:r>
        <w:rPr>
          <w:spacing w:val="-1"/>
        </w:rPr>
        <w:t>and weather</w:t>
      </w:r>
      <w: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fledging rates?</w:t>
      </w:r>
    </w:p>
    <w:p w:rsidR="00654D8D" w:rsidRDefault="00785206">
      <w:pPr>
        <w:pStyle w:val="BodyText"/>
        <w:spacing w:before="158"/>
        <w:ind w:left="100" w:right="393"/>
      </w:pP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are</w:t>
      </w:r>
      <w:r>
        <w:rPr>
          <w:spacing w:val="67"/>
        </w:rPr>
        <w:t xml:space="preserve"> </w:t>
      </w:r>
      <w:r>
        <w:rPr>
          <w:spacing w:val="-1"/>
        </w:rPr>
        <w:t>studied.</w:t>
      </w:r>
    </w:p>
    <w:p w:rsidR="00654D8D" w:rsidRDefault="00654D8D">
      <w:pPr>
        <w:sectPr w:rsidR="00654D8D">
          <w:pgSz w:w="11910" w:h="16840"/>
          <w:pgMar w:top="1380" w:right="1220" w:bottom="1740" w:left="1340" w:header="0" w:footer="1543" w:gutter="0"/>
          <w:cols w:space="720"/>
        </w:sectPr>
      </w:pPr>
    </w:p>
    <w:p w:rsidR="00654D8D" w:rsidRDefault="00785206">
      <w:pPr>
        <w:pStyle w:val="Heading1"/>
        <w:numPr>
          <w:ilvl w:val="0"/>
          <w:numId w:val="15"/>
        </w:numPr>
        <w:tabs>
          <w:tab w:val="left" w:pos="972"/>
        </w:tabs>
        <w:ind w:hanging="851"/>
        <w:jc w:val="left"/>
        <w:rPr>
          <w:b w:val="0"/>
          <w:bCs w:val="0"/>
        </w:rPr>
      </w:pPr>
      <w:bookmarkStart w:id="71" w:name="5_Food_Web"/>
      <w:bookmarkStart w:id="72" w:name="_bookmark22"/>
      <w:bookmarkEnd w:id="71"/>
      <w:bookmarkEnd w:id="72"/>
      <w:r>
        <w:rPr>
          <w:spacing w:val="-1"/>
        </w:rPr>
        <w:lastRenderedPageBreak/>
        <w:t>Food</w:t>
      </w:r>
      <w:r>
        <w:rPr>
          <w:spacing w:val="-12"/>
        </w:rPr>
        <w:t xml:space="preserve"> </w:t>
      </w:r>
      <w:r>
        <w:rPr>
          <w:spacing w:val="-5"/>
        </w:rPr>
        <w:t>Web</w:t>
      </w:r>
    </w:p>
    <w:p w:rsidR="00654D8D" w:rsidRDefault="00785206">
      <w:pPr>
        <w:pStyle w:val="BodyText"/>
        <w:spacing w:before="122"/>
        <w:ind w:right="127"/>
      </w:pPr>
      <w:r>
        <w:rPr>
          <w:spacing w:val="-1"/>
        </w:rPr>
        <w:t>Authors: Paul</w:t>
      </w:r>
      <w:r>
        <w:rPr>
          <w:spacing w:val="-3"/>
        </w:rPr>
        <w:t xml:space="preserve"> </w:t>
      </w:r>
      <w:r>
        <w:rPr>
          <w:spacing w:val="-1"/>
        </w:rPr>
        <w:t>McInerney (2017-)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2"/>
        </w:rPr>
        <w:t>Nick</w:t>
      </w:r>
      <w:r>
        <w:t xml:space="preserve"> </w:t>
      </w:r>
      <w:r>
        <w:rPr>
          <w:spacing w:val="-1"/>
        </w:rPr>
        <w:t>Bond (MDFRC),</w:t>
      </w:r>
      <w:r>
        <w:t xml:space="preserve"> </w:t>
      </w:r>
      <w:r>
        <w:rPr>
          <w:spacing w:val="-1"/>
        </w:rPr>
        <w:t>Rebecca</w:t>
      </w:r>
      <w:r>
        <w:rPr>
          <w:spacing w:val="-2"/>
        </w:rPr>
        <w:t xml:space="preserve"> </w:t>
      </w:r>
      <w:r>
        <w:rPr>
          <w:spacing w:val="-1"/>
        </w:rPr>
        <w:t>Lester</w:t>
      </w:r>
      <w:r>
        <w:rPr>
          <w:spacing w:val="-2"/>
        </w:rPr>
        <w:t xml:space="preserve"> </w:t>
      </w:r>
      <w:r>
        <w:rPr>
          <w:spacing w:val="-1"/>
        </w:rPr>
        <w:t>(Deakin University),</w:t>
      </w:r>
      <w:r>
        <w:rPr>
          <w:spacing w:val="63"/>
        </w:rPr>
        <w:t xml:space="preserve"> </w:t>
      </w:r>
      <w:r>
        <w:rPr>
          <w:spacing w:val="-1"/>
        </w:rPr>
        <w:t>Barbara</w:t>
      </w:r>
      <w:r>
        <w:t xml:space="preserve"> </w:t>
      </w:r>
      <w:r>
        <w:rPr>
          <w:spacing w:val="-1"/>
        </w:rPr>
        <w:t>Robson (CSIRO),</w:t>
      </w:r>
      <w:r>
        <w:rPr>
          <w:spacing w:val="-2"/>
        </w:rPr>
        <w:t xml:space="preserve"> </w:t>
      </w:r>
      <w:r>
        <w:rPr>
          <w:spacing w:val="-1"/>
        </w:rPr>
        <w:t>Darren Ryder</w:t>
      </w:r>
      <w: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England),</w:t>
      </w:r>
      <w:r>
        <w:rPr>
          <w:spacing w:val="1"/>
        </w:rPr>
        <w:t xml:space="preserve"> </w:t>
      </w:r>
      <w:r>
        <w:rPr>
          <w:spacing w:val="-1"/>
        </w:rPr>
        <w:t>Ross</w:t>
      </w:r>
      <w:r>
        <w:rPr>
          <w:spacing w:val="-2"/>
        </w:rPr>
        <w:t xml:space="preserve"> </w:t>
      </w:r>
      <w:r>
        <w:rPr>
          <w:spacing w:val="-1"/>
        </w:rPr>
        <w:t xml:space="preserve">Thompson (University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Canberra)</w:t>
      </w:r>
      <w:r>
        <w:t xml:space="preserve"> </w:t>
      </w:r>
      <w:r>
        <w:rPr>
          <w:spacing w:val="-1"/>
        </w:rPr>
        <w:t>and Ben</w:t>
      </w:r>
      <w:r>
        <w:rPr>
          <w:spacing w:val="-3"/>
        </w:rPr>
        <w:t xml:space="preserve"> </w:t>
      </w:r>
      <w:r>
        <w:rPr>
          <w:spacing w:val="-2"/>
        </w:rPr>
        <w:t xml:space="preserve">Gawne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2"/>
        </w:rPr>
        <w:t>Canberra)</w:t>
      </w: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73" w:name="5.1_Abstract_of_Progress_Report"/>
      <w:bookmarkStart w:id="74" w:name="_bookmark23"/>
      <w:bookmarkEnd w:id="73"/>
      <w:bookmarkEnd w:id="74"/>
      <w:r>
        <w:rPr>
          <w:spacing w:val="-1"/>
        </w:rPr>
        <w:t>Abstract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9"/>
        </w:rPr>
        <w:t xml:space="preserve"> </w:t>
      </w:r>
      <w:r>
        <w:t>Report</w:t>
      </w:r>
    </w:p>
    <w:p w:rsidR="00654D8D" w:rsidRDefault="00785206">
      <w:pPr>
        <w:pStyle w:val="BodyText"/>
        <w:spacing w:before="157"/>
        <w:ind w:right="216"/>
      </w:pPr>
      <w:r>
        <w:rPr>
          <w:spacing w:val="-1"/>
        </w:rPr>
        <w:t>In 2016/17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 xml:space="preserve">W1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conceptualisation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completed,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35"/>
        </w:rPr>
        <w:t xml:space="preserve"> </w:t>
      </w:r>
      <w:r>
        <w:rPr>
          <w:spacing w:val="-1"/>
        </w:rPr>
        <w:t>manuscripts</w:t>
      </w:r>
      <w:r>
        <w:rPr>
          <w:spacing w:val="-2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 xml:space="preserve">Plan finalised and submitted </w:t>
      </w:r>
      <w:r>
        <w:t>to</w:t>
      </w:r>
      <w:r>
        <w:rPr>
          <w:spacing w:val="-1"/>
        </w:rPr>
        <w:t xml:space="preserve"> target</w:t>
      </w:r>
      <w:r>
        <w:rPr>
          <w:spacing w:val="-2"/>
        </w:rPr>
        <w:t xml:space="preserve"> </w:t>
      </w:r>
      <w:r>
        <w:rPr>
          <w:spacing w:val="-1"/>
        </w:rPr>
        <w:t>journals.</w:t>
      </w:r>
      <w:r>
        <w:rPr>
          <w:spacing w:val="77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commenced for</w:t>
      </w:r>
      <w:r>
        <w:rPr>
          <w:spacing w:val="-2"/>
        </w:rPr>
        <w:t xml:space="preserve"> </w:t>
      </w:r>
      <w:r>
        <w:rPr>
          <w:spacing w:val="-1"/>
        </w:rPr>
        <w:t>Activity 2.1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 xml:space="preserve">Fish field </w:t>
      </w:r>
      <w:r>
        <w:rPr>
          <w:spacing w:val="-2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 xml:space="preserve">and sampling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Ovens</w:t>
      </w:r>
      <w:r>
        <w:rPr>
          <w:spacing w:val="-2"/>
        </w:rPr>
        <w:t xml:space="preserve"> </w:t>
      </w:r>
      <w:r>
        <w:rPr>
          <w:spacing w:val="-1"/>
        </w:rPr>
        <w:t>floodplain</w:t>
      </w:r>
      <w:r>
        <w:rPr>
          <w:spacing w:val="59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conducted in</w:t>
      </w:r>
      <w:r>
        <w:rPr>
          <w:spacing w:val="-3"/>
        </w:rPr>
        <w:t xml:space="preserve"> </w:t>
      </w:r>
      <w:r>
        <w:rPr>
          <w:spacing w:val="-1"/>
        </w:rPr>
        <w:t>collaboration with the</w:t>
      </w:r>
      <w:r>
        <w:rPr>
          <w:spacing w:val="-2"/>
        </w:rPr>
        <w:t xml:space="preserve"> </w:t>
      </w:r>
      <w:r>
        <w:rPr>
          <w:spacing w:val="-1"/>
        </w:rPr>
        <w:t>Fish and 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Themes.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rPr>
          <w:spacing w:val="69"/>
        </w:rPr>
        <w:t xml:space="preserve"> </w:t>
      </w:r>
      <w:r>
        <w:rPr>
          <w:spacing w:val="-1"/>
        </w:rPr>
        <w:t>being processed by MDFRC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analysis</w:t>
      </w:r>
      <w: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year.</w:t>
      </w:r>
    </w:p>
    <w:p w:rsidR="00654D8D" w:rsidRDefault="00785206">
      <w:pPr>
        <w:pStyle w:val="BodyText"/>
        <w:spacing w:before="158"/>
        <w:ind w:right="210"/>
      </w:pP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</w:t>
      </w:r>
      <w:r>
        <w:rPr>
          <w:spacing w:val="-1"/>
        </w:rPr>
        <w:t>surrounding regurgitate</w:t>
      </w:r>
      <w:r>
        <w:rPr>
          <w:spacing w:val="1"/>
        </w:rPr>
        <w:t xml:space="preserve"> </w:t>
      </w:r>
      <w:r>
        <w:rPr>
          <w:spacing w:val="-1"/>
        </w:rPr>
        <w:t>and scat</w:t>
      </w:r>
      <w:r>
        <w:rPr>
          <w:spacing w:val="1"/>
        </w:rPr>
        <w:t xml:space="preserve"> </w:t>
      </w:r>
      <w:r>
        <w:rPr>
          <w:spacing w:val="-2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  <w:r>
        <w:rPr>
          <w:spacing w:val="49"/>
        </w:rPr>
        <w:t xml:space="preserve"> </w:t>
      </w:r>
      <w:r>
        <w:rPr>
          <w:spacing w:val="-1"/>
        </w:rPr>
        <w:t>within Activity 2.2,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discontinued and 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modified as</w:t>
      </w:r>
      <w:r>
        <w:rPr>
          <w:spacing w:val="-2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below.</w:t>
      </w:r>
      <w:r>
        <w:t xml:space="preserve"> </w:t>
      </w:r>
      <w:r>
        <w:rPr>
          <w:spacing w:val="-1"/>
        </w:rPr>
        <w:t>Sub-</w:t>
      </w:r>
      <w:r>
        <w:rPr>
          <w:spacing w:val="75"/>
        </w:rPr>
        <w:t xml:space="preserve"> </w:t>
      </w:r>
      <w:r>
        <w:rPr>
          <w:spacing w:val="-1"/>
        </w:rPr>
        <w:t>contracts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Activity 2.3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finalised</w:t>
      </w:r>
      <w:r>
        <w:rPr>
          <w:spacing w:val="-3"/>
        </w:rPr>
        <w:t xml:space="preserve"> </w:t>
      </w:r>
      <w:r>
        <w:rPr>
          <w:spacing w:val="-1"/>
        </w:rPr>
        <w:t>and mesocosm experiments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conducted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UNE</w:t>
      </w:r>
      <w:r>
        <w:rPr>
          <w:spacing w:val="5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underway.</w:t>
      </w:r>
    </w:p>
    <w:p w:rsidR="00654D8D" w:rsidRDefault="00785206">
      <w:pPr>
        <w:pStyle w:val="BodyText"/>
        <w:spacing w:before="158"/>
        <w:ind w:left="118" w:right="127"/>
      </w:pPr>
      <w:r>
        <w:rPr>
          <w:spacing w:val="-1"/>
        </w:rPr>
        <w:t>Keller</w:t>
      </w:r>
      <w:r>
        <w:rPr>
          <w:spacing w:val="-2"/>
        </w:rPr>
        <w:t xml:space="preserve"> </w:t>
      </w:r>
      <w:r>
        <w:t>Kopf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CSU</w:t>
      </w:r>
      <w:r>
        <w:t xml:space="preserve"> </w:t>
      </w:r>
      <w:r>
        <w:rPr>
          <w:spacing w:val="-1"/>
        </w:rPr>
        <w:t>funded post-doctoral</w:t>
      </w:r>
      <w:r>
        <w:t xml:space="preserve"> </w:t>
      </w:r>
      <w:r>
        <w:rPr>
          <w:spacing w:val="-1"/>
        </w:rPr>
        <w:t>fe</w:t>
      </w:r>
      <w:r>
        <w:rPr>
          <w:spacing w:val="-1"/>
        </w:rPr>
        <w:t>llowship project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61"/>
        </w:rPr>
        <w:t xml:space="preserve"> </w:t>
      </w:r>
      <w:r>
        <w:rPr>
          <w:spacing w:val="-1"/>
        </w:rPr>
        <w:t>mediated 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changes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carp</w:t>
      </w:r>
      <w:r>
        <w:rPr>
          <w:spacing w:val="-1"/>
        </w:rPr>
        <w:t xml:space="preserve"> invasion.</w:t>
      </w:r>
      <w:r>
        <w:rPr>
          <w:spacing w:val="47"/>
        </w:rPr>
        <w:t xml:space="preserve"> </w:t>
      </w:r>
      <w:r>
        <w:rPr>
          <w:spacing w:val="-1"/>
        </w:rPr>
        <w:t>Keller’s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comparing diets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61"/>
        </w:rPr>
        <w:t xml:space="preserve"> </w:t>
      </w:r>
      <w:r>
        <w:rPr>
          <w:spacing w:val="-1"/>
        </w:rPr>
        <w:t>carp under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Keller’s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t xml:space="preserve">of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59"/>
        </w:rPr>
        <w:t xml:space="preserve"> </w:t>
      </w:r>
      <w:r>
        <w:t>Web</w:t>
      </w:r>
      <w:r>
        <w:rPr>
          <w:spacing w:val="-1"/>
        </w:rPr>
        <w:t xml:space="preserve"> Theme</w:t>
      </w:r>
      <w:r>
        <w:rPr>
          <w:spacing w:val="1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M-DB</w:t>
      </w:r>
      <w:r>
        <w:t xml:space="preserve"> </w:t>
      </w:r>
      <w:r>
        <w:rPr>
          <w:spacing w:val="-1"/>
        </w:rPr>
        <w:t>rivers</w:t>
      </w:r>
      <w:r>
        <w:rPr>
          <w:spacing w:val="46"/>
        </w:rPr>
        <w:t xml:space="preserve"> </w:t>
      </w:r>
      <w:r>
        <w:rPr>
          <w:spacing w:val="-1"/>
        </w:rPr>
        <w:t>(invasive</w:t>
      </w:r>
      <w:r>
        <w:rPr>
          <w:spacing w:val="1"/>
        </w:rPr>
        <w:t xml:space="preserve"> </w:t>
      </w:r>
      <w:r>
        <w:rPr>
          <w:spacing w:val="-1"/>
        </w:rPr>
        <w:t>carp).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Component</w:t>
      </w:r>
      <w:r>
        <w:rPr>
          <w:spacing w:val="1"/>
        </w:rPr>
        <w:t xml:space="preserve"> </w:t>
      </w:r>
      <w:r>
        <w:rPr>
          <w:spacing w:val="-1"/>
        </w:rPr>
        <w:t>W4-</w:t>
      </w:r>
      <w:r>
        <w:rPr>
          <w:spacing w:val="-3"/>
        </w:rPr>
        <w:t xml:space="preserve"> </w:t>
      </w:r>
      <w:r>
        <w:rPr>
          <w:spacing w:val="-1"/>
        </w:rPr>
        <w:t>Modelling bioenergetics</w:t>
      </w:r>
      <w:r>
        <w:rPr>
          <w:spacing w:val="-2"/>
        </w:rPr>
        <w:t xml:space="preserve"> </w:t>
      </w:r>
      <w:r>
        <w:rPr>
          <w:spacing w:val="-1"/>
        </w:rPr>
        <w:t>within identified production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63"/>
        </w:rPr>
        <w:t xml:space="preserve"> </w:t>
      </w:r>
      <w:r>
        <w:rPr>
          <w:spacing w:val="-1"/>
        </w:rPr>
        <w:t>continues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submission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manuscript</w:t>
      </w:r>
      <w:r>
        <w:rPr>
          <w:spacing w:val="-4"/>
        </w:rPr>
        <w:t xml:space="preserve"> </w:t>
      </w:r>
      <w:r>
        <w:rPr>
          <w:spacing w:val="-1"/>
        </w:rPr>
        <w:t>expected in July.</w:t>
      </w:r>
    </w:p>
    <w:p w:rsidR="00654D8D" w:rsidRDefault="00654D8D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75" w:name="5.2_Identify_new_opportunities_relevant_"/>
      <w:bookmarkStart w:id="76" w:name="_bookmark24"/>
      <w:bookmarkEnd w:id="75"/>
      <w:bookmarkEnd w:id="76"/>
      <w:r>
        <w:rPr>
          <w:spacing w:val="-1"/>
        </w:rPr>
        <w:t>Id</w:t>
      </w:r>
      <w:r>
        <w:rPr>
          <w:spacing w:val="-1"/>
        </w:rPr>
        <w:t>entify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research</w:t>
      </w:r>
    </w:p>
    <w:p w:rsidR="00654D8D" w:rsidRDefault="00785206">
      <w:pPr>
        <w:pStyle w:val="BodyText"/>
        <w:spacing w:before="160"/>
        <w:ind w:right="210"/>
      </w:pPr>
      <w:r>
        <w:rPr>
          <w:spacing w:val="-1"/>
        </w:rPr>
        <w:t>Keller</w:t>
      </w:r>
      <w:r>
        <w:rPr>
          <w:spacing w:val="-2"/>
        </w:rPr>
        <w:t xml:space="preserve"> </w:t>
      </w:r>
      <w:r>
        <w:t>Kopf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post-doctoral</w:t>
      </w:r>
      <w:r>
        <w:t xml:space="preserve"> </w:t>
      </w:r>
      <w:r>
        <w:rPr>
          <w:spacing w:val="-1"/>
        </w:rPr>
        <w:t>fellowship with CSU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aligns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with Component</w:t>
      </w:r>
      <w:r>
        <w:rPr>
          <w:spacing w:val="1"/>
        </w:rPr>
        <w:t xml:space="preserve"> </w:t>
      </w:r>
      <w:r>
        <w:t>W3-</w:t>
      </w:r>
      <w:r>
        <w:rPr>
          <w:spacing w:val="53"/>
        </w:rPr>
        <w:t xml:space="preserve"> </w:t>
      </w:r>
      <w:r>
        <w:rPr>
          <w:spacing w:val="-1"/>
        </w:rPr>
        <w:t>identifying important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production.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provided us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an excellent</w:t>
      </w:r>
      <w:r>
        <w:rPr>
          <w:spacing w:val="1"/>
        </w:rPr>
        <w:t xml:space="preserve"> </w:t>
      </w:r>
      <w:r>
        <w:rPr>
          <w:spacing w:val="-1"/>
        </w:rPr>
        <w:t>opportunity to</w:t>
      </w:r>
      <w:r>
        <w:rPr>
          <w:spacing w:val="53"/>
        </w:rPr>
        <w:t xml:space="preserve"> </w:t>
      </w:r>
      <w:r>
        <w:rPr>
          <w:spacing w:val="-1"/>
        </w:rPr>
        <w:t>maximise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work.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included below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69"/>
        </w:rPr>
        <w:t xml:space="preserve"> </w:t>
      </w:r>
      <w:r>
        <w:rPr>
          <w:spacing w:val="-1"/>
        </w:rPr>
        <w:t>section.</w:t>
      </w:r>
    </w:p>
    <w:p w:rsidR="00654D8D" w:rsidRDefault="00654D8D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654D8D" w:rsidRDefault="00785206">
      <w:pPr>
        <w:pStyle w:val="Heading2"/>
        <w:numPr>
          <w:ilvl w:val="1"/>
          <w:numId w:val="15"/>
        </w:numPr>
        <w:tabs>
          <w:tab w:val="left" w:pos="972"/>
        </w:tabs>
        <w:rPr>
          <w:b w:val="0"/>
          <w:bCs w:val="0"/>
        </w:rPr>
      </w:pPr>
      <w:bookmarkStart w:id="77" w:name="5.3_Changes"/>
      <w:bookmarkStart w:id="78" w:name="_bookmark25"/>
      <w:bookmarkEnd w:id="77"/>
      <w:bookmarkEnd w:id="78"/>
      <w:r>
        <w:rPr>
          <w:spacing w:val="-1"/>
        </w:rPr>
        <w:t>Changes</w:t>
      </w:r>
    </w:p>
    <w:p w:rsidR="00654D8D" w:rsidRDefault="00785206">
      <w:pPr>
        <w:numPr>
          <w:ilvl w:val="2"/>
          <w:numId w:val="4"/>
        </w:numPr>
        <w:tabs>
          <w:tab w:val="left" w:pos="2672"/>
        </w:tabs>
        <w:spacing w:before="198" w:line="388" w:lineRule="auto"/>
        <w:ind w:right="1972" w:firstLine="1701"/>
        <w:jc w:val="left"/>
        <w:rPr>
          <w:rFonts w:ascii="Calibri" w:eastAsia="Calibri" w:hAnsi="Calibri" w:cs="Calibri"/>
        </w:rPr>
      </w:pPr>
      <w:bookmarkStart w:id="79" w:name="5.3.1_Component_W1-_review_and_conceptua"/>
      <w:bookmarkStart w:id="80" w:name="_bookmark26"/>
      <w:bookmarkEnd w:id="79"/>
      <w:bookmarkEnd w:id="80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W1-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review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conceptualisation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 </w:t>
      </w:r>
      <w:bookmarkStart w:id="81" w:name="Activity_1.1_—_The_influence_of_flow_on_"/>
      <w:bookmarkEnd w:id="81"/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—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influence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lowland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river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webs</w:t>
      </w:r>
      <w:r>
        <w:rPr>
          <w:rFonts w:ascii="Calibri" w:eastAsia="Calibri" w:hAnsi="Calibri" w:cs="Calibri"/>
          <w:b/>
          <w:bCs/>
          <w:color w:val="548DD4"/>
          <w:spacing w:val="3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</w:rPr>
        <w:t>Unchanged</w:t>
      </w:r>
    </w:p>
    <w:p w:rsidR="00654D8D" w:rsidRDefault="00785206">
      <w:pPr>
        <w:spacing w:before="33"/>
        <w:ind w:left="119" w:right="184"/>
        <w:rPr>
          <w:rFonts w:ascii="Calibri" w:eastAsia="Calibri" w:hAnsi="Calibri" w:cs="Calibri"/>
          <w:sz w:val="24"/>
          <w:szCs w:val="24"/>
        </w:rPr>
      </w:pPr>
      <w:bookmarkStart w:id="82" w:name="Activity_1.2_—_Incorporating_food_web_in"/>
      <w:bookmarkEnd w:id="8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Incorporating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web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indicators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monitoring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evaluation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environmental</w:t>
      </w:r>
      <w:r>
        <w:rPr>
          <w:rFonts w:ascii="Calibri" w:eastAsia="Calibri" w:hAnsi="Calibri" w:cs="Calibri"/>
          <w:b/>
          <w:bCs/>
          <w:color w:val="548DD4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flows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/>
        <w:rPr>
          <w:rFonts w:ascii="Calibri" w:eastAsia="Calibri" w:hAnsi="Calibri" w:cs="Calibri"/>
          <w:sz w:val="24"/>
          <w:szCs w:val="24"/>
        </w:rPr>
      </w:pPr>
      <w:bookmarkStart w:id="83" w:name="Activity_1.3_—_A_review_of_approaches_to"/>
      <w:bookmarkEnd w:id="8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review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approaches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modelling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predictive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capacity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ectPr w:rsidR="00654D8D">
          <w:pgSz w:w="11910" w:h="16840"/>
          <w:pgMar w:top="1400" w:right="1340" w:bottom="1740" w:left="1320" w:header="0" w:footer="1543" w:gutter="0"/>
          <w:cols w:space="720"/>
        </w:sectPr>
      </w:pPr>
    </w:p>
    <w:p w:rsidR="00654D8D" w:rsidRDefault="00785206">
      <w:pPr>
        <w:pStyle w:val="Heading3"/>
        <w:numPr>
          <w:ilvl w:val="2"/>
          <w:numId w:val="4"/>
        </w:numPr>
        <w:tabs>
          <w:tab w:val="left" w:pos="2672"/>
        </w:tabs>
        <w:spacing w:before="38"/>
        <w:ind w:left="2671"/>
        <w:jc w:val="left"/>
        <w:rPr>
          <w:b w:val="0"/>
          <w:bCs w:val="0"/>
          <w:i w:val="0"/>
        </w:rPr>
      </w:pPr>
      <w:bookmarkStart w:id="84" w:name="5.3.2_Component_W2-_identifying_critical"/>
      <w:bookmarkStart w:id="85" w:name="_bookmark27"/>
      <w:bookmarkEnd w:id="84"/>
      <w:bookmarkEnd w:id="85"/>
      <w:r>
        <w:rPr>
          <w:spacing w:val="-1"/>
        </w:rPr>
        <w:lastRenderedPageBreak/>
        <w:t>Component</w:t>
      </w:r>
      <w:r>
        <w:rPr>
          <w:spacing w:val="-6"/>
        </w:rPr>
        <w:t xml:space="preserve"> </w:t>
      </w:r>
      <w:r>
        <w:rPr>
          <w:spacing w:val="-1"/>
        </w:rPr>
        <w:t>W2-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4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</w:p>
    <w:p w:rsidR="00654D8D" w:rsidRDefault="00785206">
      <w:pPr>
        <w:spacing w:before="201"/>
        <w:ind w:left="120"/>
        <w:rPr>
          <w:rFonts w:ascii="Calibri" w:eastAsia="Calibri" w:hAnsi="Calibri" w:cs="Calibri"/>
          <w:sz w:val="24"/>
          <w:szCs w:val="24"/>
        </w:rPr>
      </w:pPr>
      <w:bookmarkStart w:id="86" w:name="Activity_2.1_—_Fish_field_program"/>
      <w:bookmarkEnd w:id="8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program</w:t>
      </w:r>
    </w:p>
    <w:p w:rsidR="00654D8D" w:rsidRDefault="00785206">
      <w:pPr>
        <w:pStyle w:val="BodyText"/>
        <w:spacing w:before="160"/>
        <w:ind w:left="120"/>
      </w:pPr>
      <w:r>
        <w:rPr>
          <w:spacing w:val="-1"/>
        </w:rPr>
        <w:t>Unchanged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ind w:left="120"/>
        <w:rPr>
          <w:rFonts w:ascii="Calibri" w:eastAsia="Calibri" w:hAnsi="Calibri" w:cs="Calibri"/>
          <w:sz w:val="24"/>
          <w:szCs w:val="24"/>
        </w:rPr>
      </w:pPr>
      <w:bookmarkStart w:id="87" w:name="Activity_2.2_—_Water_bird_field_program"/>
      <w:bookmarkEnd w:id="8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2.2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Water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bird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program</w:t>
      </w:r>
    </w:p>
    <w:p w:rsidR="00654D8D" w:rsidRDefault="00785206">
      <w:pPr>
        <w:pStyle w:val="BodyText"/>
        <w:spacing w:before="199" w:line="276" w:lineRule="auto"/>
        <w:ind w:right="236"/>
      </w:pPr>
      <w:bookmarkStart w:id="88" w:name="The_waterbird_theme_have_discontinued_re"/>
      <w:bookmarkEnd w:id="88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waterbird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have discontinued regurgitate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scat</w:t>
      </w:r>
      <w:r>
        <w:rPr>
          <w:spacing w:val="1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>collection for</w:t>
      </w:r>
      <w:r>
        <w:rPr>
          <w:spacing w:val="63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2"/>
        </w:rPr>
        <w:t>research.</w:t>
      </w:r>
      <w:r>
        <w:t xml:space="preserve"> </w:t>
      </w:r>
      <w:r>
        <w:rPr>
          <w:spacing w:val="-1"/>
        </w:rPr>
        <w:t>Instead,</w:t>
      </w:r>
      <w: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modelled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chick</w:t>
      </w:r>
      <w:r>
        <w:rPr>
          <w:spacing w:val="1"/>
        </w:rPr>
        <w:t xml:space="preserve"> </w:t>
      </w:r>
      <w:r>
        <w:rPr>
          <w:spacing w:val="-1"/>
        </w:rPr>
        <w:t>allometry</w:t>
      </w:r>
      <w:r>
        <w:rPr>
          <w:spacing w:val="65"/>
        </w:rPr>
        <w:t xml:space="preserve"> </w:t>
      </w:r>
      <w:r>
        <w:rPr>
          <w:spacing w:val="-1"/>
        </w:rPr>
        <w:t>(weights</w:t>
      </w:r>
      <w:r>
        <w:rPr>
          <w:spacing w:val="-2"/>
        </w:rPr>
        <w:t xml:space="preserve"> </w:t>
      </w:r>
      <w:r>
        <w:rPr>
          <w:spacing w:val="-1"/>
        </w:rPr>
        <w:t>and measurements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two different</w:t>
      </w:r>
      <w:r>
        <w:rPr>
          <w:spacing w:val="1"/>
        </w:rPr>
        <w:t xml:space="preserve"> </w:t>
      </w:r>
      <w:r>
        <w:rPr>
          <w:spacing w:val="-1"/>
        </w:rPr>
        <w:t>ages),</w:t>
      </w:r>
      <w:r>
        <w:t xml:space="preserve"> a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 data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species</w:t>
      </w:r>
      <w:r>
        <w:rPr>
          <w:spacing w:val="51"/>
        </w:rPr>
        <w:t xml:space="preserve"> </w:t>
      </w:r>
      <w:r>
        <w:rPr>
          <w:spacing w:val="-1"/>
        </w:rPr>
        <w:t>from overseas.</w:t>
      </w:r>
      <w:r>
        <w:rPr>
          <w:spacing w:val="47"/>
        </w:rPr>
        <w:t xml:space="preserve"> </w:t>
      </w:r>
      <w:r>
        <w:rPr>
          <w:spacing w:val="-1"/>
        </w:rPr>
        <w:t>Logistical</w:t>
      </w:r>
      <w:r>
        <w:t xml:space="preserve"> </w:t>
      </w:r>
      <w:r>
        <w:rPr>
          <w:spacing w:val="-2"/>
        </w:rPr>
        <w:t>issues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prevented 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diet</w:t>
      </w:r>
      <w:r>
        <w:rPr>
          <w:spacing w:val="53"/>
        </w:rPr>
        <w:t xml:space="preserve"> </w:t>
      </w:r>
      <w:r>
        <w:rPr>
          <w:spacing w:val="-1"/>
        </w:rPr>
        <w:t>quality.</w:t>
      </w:r>
      <w:r>
        <w:t xml:space="preserve"> </w:t>
      </w:r>
      <w:r>
        <w:rPr>
          <w:spacing w:val="-1"/>
        </w:rPr>
        <w:t>Sampling for</w:t>
      </w:r>
      <w:r>
        <w:t xml:space="preserve"> </w:t>
      </w:r>
      <w:r>
        <w:rPr>
          <w:spacing w:val="-1"/>
        </w:rPr>
        <w:t>regurgitates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unsuccessful,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UNSW</w:t>
      </w:r>
      <w:r>
        <w:rPr>
          <w:spacing w:val="-2"/>
        </w:rPr>
        <w:t xml:space="preserve"> </w:t>
      </w:r>
      <w:r>
        <w:rPr>
          <w:spacing w:val="-1"/>
        </w:rPr>
        <w:t>Honours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unable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obtain samples</w:t>
      </w:r>
      <w:r>
        <w:rPr>
          <w:spacing w:val="-2"/>
        </w:rPr>
        <w:t xml:space="preserve"> </w:t>
      </w:r>
      <w:r>
        <w:rPr>
          <w:spacing w:val="-1"/>
        </w:rPr>
        <w:t>from chicks.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BodyText"/>
        <w:spacing w:line="276" w:lineRule="auto"/>
        <w:ind w:right="210"/>
      </w:pPr>
      <w:bookmarkStart w:id="89" w:name="UNSW_Honours_student_Emily_Webster_has_a"/>
      <w:bookmarkEnd w:id="89"/>
      <w:r>
        <w:rPr>
          <w:spacing w:val="-1"/>
        </w:rPr>
        <w:t>UNSW</w:t>
      </w:r>
      <w:r>
        <w:rPr>
          <w:spacing w:val="1"/>
        </w:rPr>
        <w:t xml:space="preserve"> </w:t>
      </w:r>
      <w:r>
        <w:rPr>
          <w:spacing w:val="-1"/>
        </w:rPr>
        <w:t>Honours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Emily Webster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scat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2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2016-17</w:t>
      </w:r>
      <w:r>
        <w:rPr>
          <w:spacing w:val="1"/>
        </w:rPr>
        <w:t xml:space="preserve"> </w:t>
      </w:r>
      <w:r>
        <w:rPr>
          <w:spacing w:val="-1"/>
        </w:rPr>
        <w:t>breeding season,</w:t>
      </w:r>
      <w:r>
        <w:t xml:space="preserve"> </w:t>
      </w:r>
      <w:r>
        <w:rPr>
          <w:spacing w:val="-1"/>
        </w:rPr>
        <w:t>however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usefulness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and 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75"/>
        </w:rPr>
        <w:t xml:space="preserve"> </w:t>
      </w:r>
      <w:r>
        <w:rPr>
          <w:spacing w:val="-1"/>
        </w:rPr>
        <w:t>repeated.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 xml:space="preserve">tested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method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feeding</w:t>
      </w:r>
      <w:r>
        <w:rPr>
          <w:spacing w:val="-3"/>
        </w:rPr>
        <w:t xml:space="preserve"> </w:t>
      </w:r>
      <w:r>
        <w:rPr>
          <w:spacing w:val="-1"/>
        </w:rPr>
        <w:t>frequency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year’s</w:t>
      </w:r>
      <w:r>
        <w:t xml:space="preserve"> </w:t>
      </w:r>
      <w:r>
        <w:rPr>
          <w:spacing w:val="-2"/>
        </w:rPr>
        <w:t>cameras.</w:t>
      </w:r>
      <w: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and issues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assessments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feasibility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  <w:r>
        <w:t xml:space="preserve"> A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plan</w:t>
      </w:r>
      <w:r>
        <w:rPr>
          <w:spacing w:val="-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65"/>
        </w:rPr>
        <w:t xml:space="preserve"> </w:t>
      </w:r>
      <w:r>
        <w:rPr>
          <w:spacing w:val="-1"/>
        </w:rPr>
        <w:t xml:space="preserve">using </w:t>
      </w:r>
      <w:r>
        <w:t xml:space="preserve">a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designed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2017-18</w:t>
      </w:r>
      <w:r>
        <w:rPr>
          <w:spacing w:val="1"/>
        </w:rPr>
        <w:t xml:space="preserve"> </w:t>
      </w:r>
      <w:r>
        <w:rPr>
          <w:spacing w:val="-1"/>
        </w:rPr>
        <w:t>breeding season.</w:t>
      </w:r>
    </w:p>
    <w:p w:rsidR="00654D8D" w:rsidRDefault="00654D8D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5"/>
        <w:rPr>
          <w:i w:val="0"/>
        </w:rPr>
      </w:pPr>
      <w:bookmarkStart w:id="90" w:name="Activities_for_2017–18"/>
      <w:bookmarkEnd w:id="90"/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2017–18</w:t>
      </w:r>
    </w:p>
    <w:p w:rsidR="00654D8D" w:rsidRDefault="00785206">
      <w:pPr>
        <w:pStyle w:val="BodyText"/>
        <w:spacing w:before="43"/>
        <w:ind w:right="127"/>
      </w:pPr>
      <w:r>
        <w:t>Two</w:t>
      </w:r>
      <w:r>
        <w:rPr>
          <w:spacing w:val="-1"/>
        </w:rPr>
        <w:t xml:space="preserve"> primary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planned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2017-2018.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conducted separately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concurrently: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5"/>
        <w:rPr>
          <w:i w:val="0"/>
        </w:rPr>
      </w:pPr>
      <w:bookmarkStart w:id="91" w:name="Colonial-nesting_waterbird_allometry_(20"/>
      <w:bookmarkEnd w:id="91"/>
      <w:r>
        <w:rPr>
          <w:color w:val="818181"/>
          <w:spacing w:val="-1"/>
        </w:rPr>
        <w:t>Colonial-nesting</w:t>
      </w:r>
      <w:r>
        <w:rPr>
          <w:color w:val="818181"/>
          <w:spacing w:val="-6"/>
        </w:rPr>
        <w:t xml:space="preserve"> </w:t>
      </w:r>
      <w:r>
        <w:rPr>
          <w:color w:val="818181"/>
          <w:spacing w:val="-1"/>
        </w:rPr>
        <w:t>waterbird</w:t>
      </w:r>
      <w:r>
        <w:rPr>
          <w:color w:val="818181"/>
          <w:spacing w:val="-7"/>
        </w:rPr>
        <w:t xml:space="preserve"> </w:t>
      </w:r>
      <w:r>
        <w:rPr>
          <w:color w:val="818181"/>
          <w:spacing w:val="-1"/>
        </w:rPr>
        <w:t>allometry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(2017-2018</w:t>
      </w:r>
      <w:r>
        <w:rPr>
          <w:color w:val="818181"/>
          <w:spacing w:val="-7"/>
        </w:rPr>
        <w:t xml:space="preserve"> </w:t>
      </w:r>
      <w:r>
        <w:rPr>
          <w:color w:val="818181"/>
          <w:spacing w:val="-1"/>
        </w:rPr>
        <w:t>summer)</w:t>
      </w:r>
    </w:p>
    <w:p w:rsidR="00654D8D" w:rsidRDefault="00654D8D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654D8D" w:rsidRDefault="00785206">
      <w:pPr>
        <w:pStyle w:val="BodyText"/>
        <w:numPr>
          <w:ilvl w:val="0"/>
          <w:numId w:val="3"/>
        </w:numPr>
        <w:tabs>
          <w:tab w:val="left" w:pos="481"/>
        </w:tabs>
        <w:spacing w:line="252" w:lineRule="auto"/>
        <w:ind w:right="127" w:hanging="359"/>
      </w:pPr>
      <w:r>
        <w:rPr>
          <w:spacing w:val="-1"/>
        </w:rPr>
        <w:t>Field measurements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straw-necked ibis</w:t>
      </w:r>
      <w:r>
        <w:t xml:space="preserve"> </w:t>
      </w:r>
      <w:r>
        <w:rPr>
          <w:spacing w:val="-1"/>
        </w:rPr>
        <w:t>chick</w:t>
      </w:r>
      <w:r>
        <w:rPr>
          <w:spacing w:val="-2"/>
        </w:rPr>
        <w:t xml:space="preserve"> </w:t>
      </w:r>
      <w:r>
        <w:rPr>
          <w:spacing w:val="-1"/>
        </w:rPr>
        <w:t>weight,</w:t>
      </w:r>
      <w:r>
        <w:rPr>
          <w:spacing w:val="-2"/>
        </w:rPr>
        <w:t xml:space="preserve"> </w:t>
      </w:r>
      <w:r>
        <w:rPr>
          <w:spacing w:val="-1"/>
        </w:rPr>
        <w:t>bill</w:t>
      </w:r>
      <w:r>
        <w:t xml:space="preserve"> </w:t>
      </w:r>
      <w:r>
        <w:rPr>
          <w:spacing w:val="-1"/>
        </w:rPr>
        <w:t>length,</w:t>
      </w:r>
      <w:r>
        <w:t xml:space="preserve"> </w:t>
      </w:r>
      <w:r>
        <w:rPr>
          <w:spacing w:val="-1"/>
        </w:rPr>
        <w:t>head-bill</w:t>
      </w:r>
      <w:r>
        <w:t xml:space="preserve"> </w:t>
      </w:r>
      <w:r>
        <w:rPr>
          <w:spacing w:val="-1"/>
        </w:rPr>
        <w:t>length,</w:t>
      </w:r>
      <w:r>
        <w:t xml:space="preserve"> </w:t>
      </w:r>
      <w:r>
        <w:rPr>
          <w:spacing w:val="-1"/>
        </w:rPr>
        <w:t>tarsus</w:t>
      </w:r>
      <w:r>
        <w:t xml:space="preserve"> </w:t>
      </w:r>
      <w:r>
        <w:rPr>
          <w:spacing w:val="-1"/>
        </w:rPr>
        <w:t>length,</w:t>
      </w:r>
      <w:r>
        <w:rPr>
          <w:spacing w:val="59"/>
        </w:rPr>
        <w:t xml:space="preserve"> </w:t>
      </w:r>
      <w:r>
        <w:rPr>
          <w:spacing w:val="-1"/>
        </w:rPr>
        <w:t>wing length,</w:t>
      </w:r>
      <w:r>
        <w:t xml:space="preserve"> </w:t>
      </w:r>
      <w:r>
        <w:rPr>
          <w:spacing w:val="-1"/>
        </w:rPr>
        <w:t>tail</w:t>
      </w:r>
      <w:r>
        <w:rPr>
          <w:spacing w:val="-3"/>
        </w:rPr>
        <w:t xml:space="preserve"> </w:t>
      </w:r>
      <w:r>
        <w:rPr>
          <w:spacing w:val="-1"/>
        </w:rPr>
        <w:t>length at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2"/>
        </w:rPr>
        <w:t>age</w:t>
      </w:r>
      <w:r>
        <w:rPr>
          <w:spacing w:val="1"/>
        </w:rPr>
        <w:t xml:space="preserve"> </w:t>
      </w:r>
      <w:r>
        <w:rPr>
          <w:spacing w:val="-1"/>
        </w:rPr>
        <w:t>stages:</w:t>
      </w:r>
      <w:r>
        <w:rPr>
          <w:spacing w:val="49"/>
        </w:rPr>
        <w:t xml:space="preserve"> </w:t>
      </w:r>
      <w:r>
        <w:rPr>
          <w:spacing w:val="-1"/>
        </w:rPr>
        <w:t>Hatchling/squirter</w:t>
      </w:r>
      <w:r>
        <w:t xml:space="preserve"> </w:t>
      </w:r>
      <w:r>
        <w:rPr>
          <w:spacing w:val="-1"/>
        </w:rPr>
        <w:t>and flapper/flyer.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rPr>
          <w:spacing w:val="48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can probably</w:t>
      </w:r>
      <w:r>
        <w:rPr>
          <w:spacing w:val="1"/>
        </w:rPr>
        <w:t xml:space="preserve"> </w:t>
      </w:r>
      <w:r>
        <w:rPr>
          <w:spacing w:val="-1"/>
        </w:rPr>
        <w:t>incorporate</w:t>
      </w:r>
      <w:r>
        <w:rPr>
          <w:spacing w:val="-4"/>
        </w:rPr>
        <w:t xml:space="preserve"> </w:t>
      </w:r>
      <w:r>
        <w:rPr>
          <w:spacing w:val="-1"/>
        </w:rPr>
        <w:t>measurements</w:t>
      </w:r>
      <w:r>
        <w:t xml:space="preserve"> </w:t>
      </w:r>
      <w:r>
        <w:rPr>
          <w:spacing w:val="-1"/>
        </w:rPr>
        <w:t>into existing fieldwork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hatchling/squirter</w:t>
      </w:r>
      <w:r>
        <w:t xml:space="preserve"> </w:t>
      </w:r>
      <w:r>
        <w:rPr>
          <w:spacing w:val="-1"/>
        </w:rPr>
        <w:t>and flapper/flyer</w:t>
      </w:r>
      <w:r>
        <w:t xml:space="preserve"> </w:t>
      </w:r>
      <w:r>
        <w:rPr>
          <w:spacing w:val="-1"/>
        </w:rPr>
        <w:t>stages,</w:t>
      </w:r>
      <w: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hatchlings/squirters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regularly</w:t>
      </w:r>
      <w:r>
        <w:rPr>
          <w:spacing w:val="1"/>
        </w:rPr>
        <w:t xml:space="preserve"> </w:t>
      </w:r>
      <w:r>
        <w:rPr>
          <w:spacing w:val="-1"/>
        </w:rPr>
        <w:t>visited</w:t>
      </w:r>
      <w:r>
        <w:rPr>
          <w:spacing w:val="47"/>
        </w:rPr>
        <w:t xml:space="preserve"> </w:t>
      </w:r>
      <w:r>
        <w:rPr>
          <w:spacing w:val="-1"/>
        </w:rPr>
        <w:t>anyway and flappers/flyers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caught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satellite</w:t>
      </w:r>
      <w:r>
        <w:rPr>
          <w:spacing w:val="-4"/>
        </w:rPr>
        <w:t xml:space="preserve"> </w:t>
      </w:r>
      <w:r>
        <w:rPr>
          <w:spacing w:val="-1"/>
        </w:rPr>
        <w:t>tracking.</w:t>
      </w:r>
      <w:r>
        <w:t xml:space="preserve"> 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hatchlings/squirters</w:t>
      </w:r>
      <w:r>
        <w:rPr>
          <w:spacing w:val="55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colour-marked as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and monitored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motion-sensing and</w:t>
      </w:r>
      <w:r>
        <w:rPr>
          <w:spacing w:val="-3"/>
        </w:rPr>
        <w:t xml:space="preserve"> </w:t>
      </w:r>
      <w:r>
        <w:rPr>
          <w:spacing w:val="-1"/>
        </w:rPr>
        <w:t>time-lapse</w:t>
      </w:r>
      <w:r>
        <w:rPr>
          <w:spacing w:val="51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gather</w:t>
      </w:r>
      <w: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 survival</w:t>
      </w:r>
      <w:r>
        <w:rPr>
          <w:spacing w:val="-3"/>
        </w:rPr>
        <w:t xml:space="preserve"> </w:t>
      </w:r>
      <w:r>
        <w:rPr>
          <w:spacing w:val="-1"/>
        </w:rPr>
        <w:t>data.</w:t>
      </w:r>
      <w:r>
        <w:t xml:space="preserve"> 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flappers/flyers</w:t>
      </w:r>
      <w:r>
        <w:t xml:space="preserve"> </w:t>
      </w:r>
      <w:r>
        <w:rPr>
          <w:spacing w:val="-2"/>
        </w:rPr>
        <w:t>caught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tagged</w:t>
      </w:r>
      <w:r>
        <w:rPr>
          <w:spacing w:val="56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GPS</w:t>
      </w:r>
      <w:r>
        <w:t xml:space="preserve"> </w:t>
      </w:r>
      <w:r>
        <w:rPr>
          <w:spacing w:val="-1"/>
        </w:rPr>
        <w:t>trackers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program).</w:t>
      </w:r>
    </w:p>
    <w:p w:rsidR="00654D8D" w:rsidRDefault="00785206">
      <w:pPr>
        <w:pStyle w:val="BodyText"/>
        <w:numPr>
          <w:ilvl w:val="0"/>
          <w:numId w:val="3"/>
        </w:numPr>
        <w:tabs>
          <w:tab w:val="left" w:pos="480"/>
        </w:tabs>
        <w:spacing w:before="3"/>
        <w:ind w:hanging="360"/>
      </w:pPr>
      <w:r>
        <w:rPr>
          <w:spacing w:val="-1"/>
        </w:rPr>
        <w:t>Statistical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resulting database.</w:t>
      </w:r>
    </w:p>
    <w:p w:rsidR="00654D8D" w:rsidRDefault="00785206">
      <w:pPr>
        <w:pStyle w:val="BodyText"/>
        <w:numPr>
          <w:ilvl w:val="0"/>
          <w:numId w:val="3"/>
        </w:numPr>
        <w:tabs>
          <w:tab w:val="left" w:pos="480"/>
        </w:tabs>
        <w:ind w:hanging="360"/>
      </w:pPr>
      <w:bookmarkStart w:id="92" w:name="Colonial-nesting_waterbird_allometry_and"/>
      <w:bookmarkEnd w:id="92"/>
      <w:r>
        <w:rPr>
          <w:spacing w:val="-1"/>
        </w:rPr>
        <w:t xml:space="preserve">Drafting </w:t>
      </w:r>
      <w:r>
        <w:t xml:space="preserve">a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journal</w:t>
      </w:r>
      <w:r>
        <w:rPr>
          <w:spacing w:val="-3"/>
        </w:rPr>
        <w:t xml:space="preserve"> </w:t>
      </w:r>
      <w:r>
        <w:rPr>
          <w:spacing w:val="-1"/>
        </w:rPr>
        <w:t>paper.</w:t>
      </w:r>
    </w:p>
    <w:p w:rsidR="00654D8D" w:rsidRDefault="00654D8D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5"/>
        <w:ind w:right="216"/>
        <w:rPr>
          <w:i w:val="0"/>
        </w:rPr>
      </w:pPr>
      <w:r>
        <w:rPr>
          <w:color w:val="818181"/>
          <w:spacing w:val="-1"/>
        </w:rPr>
        <w:t>Colonial-nesting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waterbird</w:t>
      </w:r>
      <w:r>
        <w:rPr>
          <w:color w:val="818181"/>
          <w:spacing w:val="-5"/>
        </w:rPr>
        <w:t xml:space="preserve"> </w:t>
      </w:r>
      <w:r>
        <w:rPr>
          <w:color w:val="818181"/>
          <w:spacing w:val="-1"/>
        </w:rPr>
        <w:t>allometry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2"/>
        </w:rPr>
        <w:t>and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energy</w:t>
      </w:r>
      <w:r>
        <w:rPr>
          <w:color w:val="818181"/>
        </w:rPr>
        <w:t xml:space="preserve"> </w:t>
      </w:r>
      <w:r>
        <w:rPr>
          <w:color w:val="818181"/>
          <w:spacing w:val="-1"/>
        </w:rPr>
        <w:t>requirements: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</w:rPr>
        <w:t>literature</w:t>
      </w:r>
      <w:r>
        <w:rPr>
          <w:color w:val="818181"/>
          <w:spacing w:val="-5"/>
        </w:rPr>
        <w:t xml:space="preserve"> </w:t>
      </w:r>
      <w:r>
        <w:rPr>
          <w:color w:val="818181"/>
        </w:rPr>
        <w:t>review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and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1"/>
        </w:rPr>
        <w:t>model</w:t>
      </w:r>
      <w:r>
        <w:rPr>
          <w:color w:val="818181"/>
          <w:spacing w:val="97"/>
        </w:rPr>
        <w:t xml:space="preserve"> </w:t>
      </w:r>
      <w:r>
        <w:rPr>
          <w:color w:val="818181"/>
          <w:spacing w:val="-1"/>
        </w:rPr>
        <w:t>development</w:t>
      </w:r>
    </w:p>
    <w:p w:rsidR="00654D8D" w:rsidRDefault="00654D8D">
      <w:pPr>
        <w:spacing w:before="8"/>
        <w:rPr>
          <w:rFonts w:ascii="Calibri" w:eastAsia="Calibri" w:hAnsi="Calibri" w:cs="Calibri"/>
          <w:i/>
          <w:sz w:val="18"/>
          <w:szCs w:val="18"/>
        </w:rPr>
      </w:pPr>
    </w:p>
    <w:p w:rsidR="00654D8D" w:rsidRDefault="00785206">
      <w:pPr>
        <w:pStyle w:val="BodyText"/>
        <w:spacing w:line="252" w:lineRule="auto"/>
        <w:ind w:left="480" w:right="291" w:hanging="361"/>
        <w:jc w:val="both"/>
      </w:pPr>
      <w:r>
        <w:t>1.</w:t>
      </w:r>
      <w:r>
        <w:rPr>
          <w:spacing w:val="4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 local</w:t>
      </w:r>
      <w:r>
        <w:t xml:space="preserve"> </w:t>
      </w:r>
      <w:r>
        <w:rPr>
          <w:spacing w:val="-1"/>
        </w:rPr>
        <w:t>and international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construction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1"/>
        </w:rPr>
        <w:t>database</w:t>
      </w:r>
      <w:r>
        <w:rPr>
          <w:spacing w:val="1"/>
        </w:rPr>
        <w:t xml:space="preserve"> </w:t>
      </w:r>
      <w:r>
        <w:rPr>
          <w:spacing w:val="-1"/>
        </w:rPr>
        <w:t>describing the</w:t>
      </w:r>
      <w:r>
        <w:rPr>
          <w:spacing w:val="47"/>
        </w:rPr>
        <w:t xml:space="preserve"> </w:t>
      </w:r>
      <w:r>
        <w:rPr>
          <w:spacing w:val="-1"/>
        </w:rPr>
        <w:t>allometry,</w:t>
      </w:r>
      <w:r>
        <w:t xml:space="preserve"> </w:t>
      </w:r>
      <w:r>
        <w:rPr>
          <w:spacing w:val="-1"/>
        </w:rPr>
        <w:t>feeding frequency</w:t>
      </w:r>
      <w:r>
        <w:rPr>
          <w:spacing w:val="1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colonial-nesting</w:t>
      </w:r>
      <w:r>
        <w:rPr>
          <w:spacing w:val="-3"/>
        </w:rPr>
        <w:t xml:space="preserve"> </w:t>
      </w:r>
      <w:r>
        <w:rPr>
          <w:spacing w:val="-1"/>
        </w:rPr>
        <w:t>waterbirds,</w:t>
      </w:r>
      <w:r>
        <w:t xml:space="preserve"> </w:t>
      </w:r>
      <w:r>
        <w:rPr>
          <w:spacing w:val="-1"/>
        </w:rPr>
        <w:t>focusing</w:t>
      </w:r>
      <w:r>
        <w:rPr>
          <w:spacing w:val="43"/>
        </w:rPr>
        <w:t xml:space="preserve"> </w:t>
      </w:r>
      <w:r>
        <w:t>on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Australian ibises</w:t>
      </w:r>
      <w:r>
        <w:t xml:space="preserve"> </w:t>
      </w:r>
      <w:r>
        <w:rPr>
          <w:spacing w:val="-1"/>
        </w:rPr>
        <w:t>and spoonbills.</w:t>
      </w:r>
    </w:p>
    <w:p w:rsidR="00654D8D" w:rsidRDefault="00785206">
      <w:pPr>
        <w:pStyle w:val="BodyText"/>
        <w:tabs>
          <w:tab w:val="left" w:pos="479"/>
        </w:tabs>
        <w:spacing w:before="1" w:line="251" w:lineRule="auto"/>
        <w:ind w:left="480" w:right="216" w:hanging="360"/>
      </w:pPr>
      <w:r>
        <w:rPr>
          <w:spacing w:val="-1"/>
          <w:w w:val="95"/>
          <w:sz w:val="20"/>
        </w:rPr>
        <w:t>2.</w:t>
      </w:r>
      <w:r>
        <w:rPr>
          <w:spacing w:val="-1"/>
          <w:w w:val="95"/>
          <w:sz w:val="20"/>
        </w:rPr>
        <w:tab/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database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Australian colonial-nesting waterbird</w:t>
      </w:r>
      <w:r>
        <w:rPr>
          <w:spacing w:val="46"/>
        </w:rPr>
        <w:t xml:space="preserve"> </w:t>
      </w:r>
      <w:r>
        <w:rPr>
          <w:spacing w:val="-1"/>
        </w:rPr>
        <w:t>species.</w:t>
      </w:r>
    </w:p>
    <w:p w:rsidR="00654D8D" w:rsidRDefault="00785206">
      <w:pPr>
        <w:pStyle w:val="BodyText"/>
        <w:numPr>
          <w:ilvl w:val="0"/>
          <w:numId w:val="2"/>
        </w:numPr>
        <w:tabs>
          <w:tab w:val="left" w:pos="481"/>
        </w:tabs>
        <w:spacing w:before="4"/>
        <w:ind w:hanging="360"/>
      </w:pPr>
      <w:r>
        <w:rPr>
          <w:spacing w:val="-1"/>
        </w:rPr>
        <w:t xml:space="preserve">Drafting </w:t>
      </w:r>
      <w:r>
        <w:t xml:space="preserve">a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journal</w:t>
      </w:r>
      <w:r>
        <w:rPr>
          <w:spacing w:val="-3"/>
        </w:rPr>
        <w:t xml:space="preserve"> </w:t>
      </w:r>
      <w:r>
        <w:rPr>
          <w:spacing w:val="-1"/>
        </w:rPr>
        <w:t>paper.</w:t>
      </w:r>
    </w:p>
    <w:p w:rsidR="00654D8D" w:rsidRDefault="00654D8D">
      <w:pPr>
        <w:sectPr w:rsidR="00654D8D">
          <w:pgSz w:w="11910" w:h="16840"/>
          <w:pgMar w:top="1380" w:right="1340" w:bottom="1740" w:left="1320" w:header="0" w:footer="1543" w:gutter="0"/>
          <w:cols w:space="720"/>
        </w:sectPr>
      </w:pPr>
    </w:p>
    <w:p w:rsidR="00654D8D" w:rsidRDefault="00785206">
      <w:pPr>
        <w:pStyle w:val="BodyText"/>
        <w:spacing w:before="41"/>
        <w:ind w:right="236"/>
      </w:pPr>
      <w:r>
        <w:rPr>
          <w:spacing w:val="-1"/>
        </w:rPr>
        <w:lastRenderedPageBreak/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expected 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>all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 xml:space="preserve">completed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an honours</w:t>
      </w:r>
      <w:r>
        <w:t xml:space="preserve"> </w:t>
      </w:r>
      <w:r>
        <w:rPr>
          <w:spacing w:val="-2"/>
        </w:rPr>
        <w:t>student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  <w:u w:val="single" w:color="000000"/>
        </w:rPr>
        <w:t>part</w:t>
      </w:r>
      <w:r>
        <w:rPr>
          <w:spacing w:val="4"/>
          <w:u w:val="single" w:color="000000"/>
        </w:rPr>
        <w:t xml:space="preserve"> </w:t>
      </w:r>
      <w:r>
        <w:rPr>
          <w:spacing w:val="-1"/>
        </w:rPr>
        <w:t>completed</w:t>
      </w:r>
      <w:r>
        <w:rPr>
          <w:spacing w:val="79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summer</w:t>
      </w:r>
      <w:r>
        <w:t xml:space="preserve"> </w:t>
      </w:r>
      <w:r>
        <w:rPr>
          <w:spacing w:val="-1"/>
        </w:rPr>
        <w:t>cadet</w:t>
      </w:r>
      <w:r>
        <w:rPr>
          <w:spacing w:val="1"/>
        </w:rP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MDFRC</w:t>
      </w:r>
      <w:r>
        <w:t xml:space="preserve"> </w:t>
      </w:r>
      <w:r>
        <w:rPr>
          <w:spacing w:val="-1"/>
        </w:rPr>
        <w:t>in summer</w:t>
      </w:r>
      <w:r>
        <w:t xml:space="preserve"> </w:t>
      </w:r>
      <w:r>
        <w:rPr>
          <w:spacing w:val="-1"/>
        </w:rPr>
        <w:t>2017-18.</w:t>
      </w:r>
      <w:r>
        <w:t xml:space="preserve"> A </w:t>
      </w:r>
      <w:r>
        <w:rPr>
          <w:spacing w:val="-1"/>
        </w:rPr>
        <w:t xml:space="preserve">decision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yet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which</w:t>
      </w:r>
      <w:r>
        <w:rPr>
          <w:spacing w:val="-3"/>
        </w:rPr>
        <w:t xml:space="preserve"> </w:t>
      </w:r>
      <w:r>
        <w:rPr>
          <w:spacing w:val="-1"/>
        </w:rPr>
        <w:t>option is</w:t>
      </w:r>
      <w:r>
        <w:rPr>
          <w:spacing w:val="53"/>
        </w:rPr>
        <w:t xml:space="preserve"> </w:t>
      </w:r>
      <w:r>
        <w:rPr>
          <w:spacing w:val="-1"/>
        </w:rPr>
        <w:t>preferred,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expected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 Theme</w:t>
      </w:r>
      <w:r>
        <w:rPr>
          <w:spacing w:val="1"/>
        </w:rPr>
        <w:t xml:space="preserve"> </w:t>
      </w:r>
      <w:r>
        <w:rPr>
          <w:spacing w:val="-1"/>
        </w:rPr>
        <w:t>would 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funding,</w:t>
      </w:r>
      <w:r>
        <w:t xml:space="preserve"> </w:t>
      </w:r>
      <w:r>
        <w:rPr>
          <w:spacing w:val="-1"/>
        </w:rPr>
        <w:t>supervision</w:t>
      </w:r>
      <w:r>
        <w:rPr>
          <w:spacing w:val="59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analysis.</w:t>
      </w:r>
    </w:p>
    <w:p w:rsidR="00654D8D" w:rsidRDefault="00654D8D">
      <w:pPr>
        <w:spacing w:before="10"/>
        <w:rPr>
          <w:rFonts w:ascii="Calibri" w:eastAsia="Calibri" w:hAnsi="Calibri" w:cs="Calibri"/>
        </w:rPr>
      </w:pPr>
    </w:p>
    <w:p w:rsidR="00654D8D" w:rsidRDefault="00785206">
      <w:pPr>
        <w:ind w:left="119" w:right="300"/>
        <w:rPr>
          <w:rFonts w:ascii="Calibri" w:eastAsia="Calibri" w:hAnsi="Calibri" w:cs="Calibri"/>
          <w:sz w:val="24"/>
          <w:szCs w:val="24"/>
        </w:rPr>
      </w:pPr>
      <w:bookmarkStart w:id="93" w:name="Activity_2.3_—_Basal_resource_transfer_e"/>
      <w:bookmarkEnd w:id="9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Basal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resource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transfer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efficiency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first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order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consumers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(mesocosm</w:t>
      </w:r>
      <w:r>
        <w:rPr>
          <w:rFonts w:ascii="Calibri" w:eastAsia="Calibri" w:hAnsi="Calibri" w:cs="Calibri"/>
          <w:b/>
          <w:bCs/>
          <w:color w:val="548DD4"/>
          <w:spacing w:val="9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experiments)</w:t>
      </w:r>
    </w:p>
    <w:p w:rsidR="00654D8D" w:rsidRDefault="00785206">
      <w:pPr>
        <w:pStyle w:val="BodyText"/>
        <w:spacing w:before="160"/>
        <w:ind w:right="149"/>
      </w:pPr>
      <w:r>
        <w:rPr>
          <w:spacing w:val="-1"/>
        </w:rPr>
        <w:t>Unchanged,</w:t>
      </w:r>
      <w: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overlap was</w:t>
      </w:r>
      <w:r>
        <w:t xml:space="preserve"> </w:t>
      </w:r>
      <w:r>
        <w:rPr>
          <w:spacing w:val="-1"/>
        </w:rPr>
        <w:t>identified with 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Forum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</w:t>
      </w:r>
      <w:r>
        <w:rPr>
          <w:spacing w:val="1"/>
        </w:rPr>
        <w:t xml:space="preserve"> </w:t>
      </w:r>
      <w:r>
        <w:rPr>
          <w:spacing w:val="-1"/>
        </w:rPr>
        <w:t>tank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by the 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67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plant</w:t>
      </w:r>
      <w:r>
        <w:rPr>
          <w:spacing w:val="-2"/>
        </w:rPr>
        <w:t xml:space="preserve"> </w:t>
      </w:r>
      <w:r>
        <w:rPr>
          <w:spacing w:val="-1"/>
        </w:rPr>
        <w:t>germination</w:t>
      </w:r>
      <w: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by-product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experiments.</w:t>
      </w:r>
    </w:p>
    <w:p w:rsidR="00654D8D" w:rsidRDefault="00785206">
      <w:pPr>
        <w:spacing w:before="197"/>
        <w:ind w:left="120"/>
        <w:rPr>
          <w:rFonts w:ascii="Calibri" w:eastAsia="Calibri" w:hAnsi="Calibri" w:cs="Calibri"/>
          <w:sz w:val="24"/>
          <w:szCs w:val="24"/>
        </w:rPr>
      </w:pPr>
      <w:bookmarkStart w:id="94" w:name="Activity_2.4_—_Basin-scale_resource_use_"/>
      <w:bookmarkEnd w:id="9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2.4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Basin-scale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resource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use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by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</w:p>
    <w:p w:rsidR="00654D8D" w:rsidRDefault="00785206">
      <w:pPr>
        <w:pStyle w:val="BodyText"/>
        <w:spacing w:before="163"/>
        <w:ind w:left="120" w:right="39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integrated with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external</w:t>
      </w:r>
      <w:r>
        <w:rPr>
          <w:spacing w:val="-3"/>
        </w:rPr>
        <w:t xml:space="preserve"> </w:t>
      </w:r>
      <w:r>
        <w:rPr>
          <w:spacing w:val="-1"/>
        </w:rPr>
        <w:t>projects,</w:t>
      </w:r>
      <w:r>
        <w:rPr>
          <w:spacing w:val="67"/>
        </w:rPr>
        <w:t xml:space="preserve"> </w:t>
      </w:r>
      <w:r>
        <w:rPr>
          <w:spacing w:val="-1"/>
        </w:rPr>
        <w:t>including:</w:t>
      </w:r>
    </w:p>
    <w:p w:rsidR="00654D8D" w:rsidRDefault="00654D8D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654D8D" w:rsidRDefault="00785206">
      <w:pPr>
        <w:pStyle w:val="BodyText"/>
        <w:numPr>
          <w:ilvl w:val="1"/>
          <w:numId w:val="2"/>
        </w:numPr>
        <w:tabs>
          <w:tab w:val="left" w:pos="937"/>
        </w:tabs>
        <w:ind w:right="300" w:hanging="360"/>
      </w:pP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F2.1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feeding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Murray-Darling Basin.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 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larval</w:t>
      </w:r>
      <w:r>
        <w:rPr>
          <w:spacing w:val="38"/>
        </w:rPr>
        <w:t xml:space="preserve"> </w:t>
      </w:r>
      <w:r>
        <w:rPr>
          <w:spacing w:val="-1"/>
        </w:rPr>
        <w:t>fish diets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Northern Basin.</w:t>
      </w:r>
      <w:r>
        <w:t xml:space="preserve"> 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planned Activity provides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Food Web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 xml:space="preserve">an opportunity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comple</w:t>
      </w:r>
      <w:r>
        <w:rPr>
          <w:spacing w:val="-1"/>
        </w:rPr>
        <w:t>mentary sampling that</w:t>
      </w:r>
      <w:r>
        <w:rPr>
          <w:spacing w:val="-2"/>
        </w:rPr>
        <w:t xml:space="preserve"> </w:t>
      </w:r>
      <w:r>
        <w:rPr>
          <w:spacing w:val="-1"/>
        </w:rPr>
        <w:t xml:space="preserve">would help identify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47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 larval</w:t>
      </w:r>
      <w:r>
        <w:rPr>
          <w:spacing w:val="-3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in these</w:t>
      </w:r>
      <w:r>
        <w:rPr>
          <w:spacing w:val="1"/>
        </w:rPr>
        <w:t xml:space="preserve"> </w:t>
      </w:r>
      <w:r>
        <w:rPr>
          <w:spacing w:val="-1"/>
        </w:rPr>
        <w:t>systems.</w:t>
      </w:r>
    </w:p>
    <w:p w:rsidR="00654D8D" w:rsidRDefault="00785206">
      <w:pPr>
        <w:pStyle w:val="BodyText"/>
        <w:numPr>
          <w:ilvl w:val="1"/>
          <w:numId w:val="2"/>
        </w:numPr>
        <w:tabs>
          <w:tab w:val="left" w:pos="936"/>
        </w:tabs>
        <w:spacing w:before="1" w:line="239" w:lineRule="auto"/>
        <w:ind w:right="149" w:hanging="360"/>
      </w:pP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2"/>
        </w:rPr>
        <w:t>F2.5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Basin-scale</w:t>
      </w:r>
      <w:r>
        <w:rPr>
          <w:spacing w:val="1"/>
        </w:rPr>
        <w:t xml:space="preserve"> </w:t>
      </w:r>
      <w:r>
        <w:rPr>
          <w:spacing w:val="-1"/>
        </w:rPr>
        <w:t>population dynamics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 perch and</w:t>
      </w:r>
      <w:r>
        <w:rPr>
          <w:spacing w:val="-3"/>
        </w:rPr>
        <w:t xml:space="preserve"> </w:t>
      </w:r>
      <w:r>
        <w:rPr>
          <w:spacing w:val="-1"/>
        </w:rPr>
        <w:t>Murray cod:</w:t>
      </w:r>
      <w:r>
        <w:rPr>
          <w:spacing w:val="41"/>
        </w:rPr>
        <w:t xml:space="preserve"> </w:t>
      </w:r>
      <w:r>
        <w:rPr>
          <w:spacing w:val="-1"/>
        </w:rPr>
        <w:t>relating flow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provenance,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M-DB.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 xml:space="preserve">develop </w:t>
      </w:r>
      <w:r>
        <w:t xml:space="preserve">a </w:t>
      </w:r>
      <w:r>
        <w:rPr>
          <w:spacing w:val="-1"/>
        </w:rPr>
        <w:t>river-scale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golden perch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Murray </w:t>
      </w:r>
      <w:r>
        <w:t>cod</w:t>
      </w:r>
      <w:r>
        <w:rPr>
          <w:spacing w:val="-1"/>
        </w:rPr>
        <w:t xml:space="preserve"> life-history,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population</w:t>
      </w:r>
      <w:r>
        <w:rPr>
          <w:spacing w:val="-3"/>
        </w:rPr>
        <w:t xml:space="preserve"> </w:t>
      </w:r>
      <w:r>
        <w:rPr>
          <w:spacing w:val="-1"/>
        </w:rPr>
        <w:t>dynamics,</w:t>
      </w:r>
      <w:r>
        <w:t xml:space="preserve"> </w:t>
      </w:r>
      <w:r>
        <w:rPr>
          <w:spacing w:val="-1"/>
        </w:rPr>
        <w:t>and response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flow.</w:t>
      </w:r>
      <w:r>
        <w:rPr>
          <w:spacing w:val="47"/>
        </w:rPr>
        <w:t xml:space="preserve"> </w:t>
      </w:r>
      <w:r>
        <w:t xml:space="preserve">A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identifying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associated with successful</w:t>
      </w:r>
      <w:r>
        <w:t xml:space="preserve"> </w:t>
      </w:r>
      <w:r>
        <w:rPr>
          <w:spacing w:val="-1"/>
        </w:rPr>
        <w:t>recruitment.</w:t>
      </w:r>
      <w:r>
        <w:rPr>
          <w:spacing w:val="5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sampling in </w:t>
      </w:r>
      <w:r>
        <w:rPr>
          <w:spacing w:val="-2"/>
        </w:rPr>
        <w:t>areas</w:t>
      </w:r>
      <w:r>
        <w:t xml:space="preserve"> </w:t>
      </w:r>
      <w:r>
        <w:rPr>
          <w:spacing w:val="-1"/>
        </w:rPr>
        <w:t>known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recruitment would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45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 recruitment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comparison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results</w:t>
      </w:r>
      <w:r>
        <w:t xml:space="preserve"> </w:t>
      </w:r>
      <w:r>
        <w:rPr>
          <w:spacing w:val="-1"/>
        </w:rPr>
        <w:t>from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River.</w:t>
      </w:r>
    </w:p>
    <w:p w:rsidR="00654D8D" w:rsidRDefault="00785206">
      <w:pPr>
        <w:pStyle w:val="BodyText"/>
        <w:numPr>
          <w:ilvl w:val="1"/>
          <w:numId w:val="2"/>
        </w:numPr>
        <w:tabs>
          <w:tab w:val="left" w:pos="936"/>
        </w:tabs>
        <w:ind w:left="934" w:right="149" w:hanging="359"/>
      </w:pPr>
      <w:r>
        <w:rPr>
          <w:spacing w:val="-1"/>
        </w:rPr>
        <w:t>Keller</w:t>
      </w:r>
      <w:r>
        <w:rPr>
          <w:spacing w:val="-2"/>
        </w:rPr>
        <w:t xml:space="preserve"> </w:t>
      </w:r>
      <w:r>
        <w:rPr>
          <w:spacing w:val="-1"/>
        </w:rPr>
        <w:t>Kopf’s</w:t>
      </w:r>
      <w:r>
        <w:t xml:space="preserve"> </w:t>
      </w:r>
      <w:r>
        <w:rPr>
          <w:spacing w:val="-1"/>
        </w:rPr>
        <w:t>CSU</w:t>
      </w:r>
      <w:r>
        <w:t xml:space="preserve"> </w:t>
      </w:r>
      <w:r>
        <w:rPr>
          <w:spacing w:val="-1"/>
        </w:rPr>
        <w:t>funded post-doctoral</w:t>
      </w:r>
      <w:r>
        <w:t xml:space="preserve"> </w:t>
      </w:r>
      <w:r>
        <w:rPr>
          <w:spacing w:val="-1"/>
        </w:rPr>
        <w:t>fellowship project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mediated</w:t>
      </w:r>
      <w:r>
        <w:rPr>
          <w:spacing w:val="59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carp invasion.</w:t>
      </w:r>
      <w:r>
        <w:rPr>
          <w:spacing w:val="47"/>
        </w:rPr>
        <w:t xml:space="preserve"> </w:t>
      </w:r>
      <w:r>
        <w:rPr>
          <w:spacing w:val="-1"/>
        </w:rPr>
        <w:t>Keller’s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comparing diets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59"/>
        </w:rPr>
        <w:t xml:space="preserve"> </w:t>
      </w:r>
      <w:r>
        <w:rPr>
          <w:spacing w:val="-1"/>
        </w:rPr>
        <w:t>carp under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Keller’s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t xml:space="preserve">of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t>major</w:t>
      </w:r>
      <w:r>
        <w:rPr>
          <w:spacing w:val="-5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65"/>
        </w:rPr>
        <w:t xml:space="preserve"> </w:t>
      </w:r>
      <w:r>
        <w:t>on</w:t>
      </w:r>
      <w:r>
        <w:rPr>
          <w:spacing w:val="-1"/>
        </w:rPr>
        <w:t xml:space="preserve"> MDB</w:t>
      </w:r>
      <w:r>
        <w:t xml:space="preserve"> </w:t>
      </w:r>
      <w:r>
        <w:rPr>
          <w:spacing w:val="-1"/>
        </w:rPr>
        <w:t>rivers</w:t>
      </w:r>
      <w:r>
        <w:t xml:space="preserve"> </w:t>
      </w:r>
      <w:r>
        <w:rPr>
          <w:spacing w:val="-1"/>
        </w:rPr>
        <w:t>(invasive</w:t>
      </w:r>
      <w:r>
        <w:rPr>
          <w:spacing w:val="1"/>
        </w:rPr>
        <w:t xml:space="preserve"> </w:t>
      </w:r>
      <w:r>
        <w:rPr>
          <w:spacing w:val="-1"/>
        </w:rPr>
        <w:t>carp).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Activity 2.4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43"/>
        </w:rPr>
        <w:t xml:space="preserve"> </w:t>
      </w:r>
      <w:r>
        <w:rPr>
          <w:spacing w:val="-1"/>
        </w:rPr>
        <w:t>CSU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finalised</w:t>
      </w:r>
      <w:r>
        <w:rPr>
          <w:spacing w:val="-1"/>
        </w:rPr>
        <w:t xml:space="preserve"> 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meeting in July 2017.</w:t>
      </w:r>
      <w:r>
        <w:rPr>
          <w:spacing w:val="49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meeting will</w:t>
      </w:r>
      <w:r>
        <w:rPr>
          <w:spacing w:val="70"/>
        </w:rPr>
        <w:t xml:space="preserve"> </w:t>
      </w:r>
      <w:r>
        <w:rPr>
          <w:spacing w:val="-1"/>
        </w:rPr>
        <w:t>identify opportunities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collaborative</w:t>
      </w:r>
      <w:r>
        <w:rPr>
          <w:spacing w:val="1"/>
        </w:rPr>
        <w:t xml:space="preserve"> </w:t>
      </w:r>
      <w:r>
        <w:rPr>
          <w:spacing w:val="-1"/>
        </w:rPr>
        <w:t>sampling,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sharing,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interpretation.</w:t>
      </w:r>
      <w:r>
        <w:rPr>
          <w:spacing w:val="51"/>
        </w:rP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agreed,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consulted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 activities.</w:t>
      </w:r>
    </w:p>
    <w:p w:rsidR="00654D8D" w:rsidRDefault="00785206">
      <w:pPr>
        <w:pStyle w:val="BodyText"/>
        <w:numPr>
          <w:ilvl w:val="1"/>
          <w:numId w:val="2"/>
        </w:numPr>
        <w:tabs>
          <w:tab w:val="left" w:pos="936"/>
        </w:tabs>
        <w:spacing w:before="1" w:line="239" w:lineRule="auto"/>
        <w:ind w:right="127" w:hanging="360"/>
      </w:pPr>
      <w:r>
        <w:rPr>
          <w:spacing w:val="-1"/>
        </w:rPr>
        <w:t>CEWO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 (LTIM)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undertaking</w:t>
      </w:r>
      <w:r>
        <w:rPr>
          <w:spacing w:val="-3"/>
        </w:rPr>
        <w:t xml:space="preserve"> </w:t>
      </w:r>
      <w:r>
        <w:rPr>
          <w:spacing w:val="-1"/>
        </w:rPr>
        <w:t xml:space="preserve">monitoring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rPr>
          <w:spacing w:val="-1"/>
        </w:rPr>
        <w:t>seven Areas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rPr>
          <w:spacing w:val="49"/>
        </w:rPr>
        <w:t xml:space="preserve"> </w:t>
      </w:r>
      <w:r>
        <w:rPr>
          <w:spacing w:val="-1"/>
        </w:rPr>
        <w:t>Monitoring 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 xml:space="preserve">program </w:t>
      </w:r>
      <w:r>
        <w:t xml:space="preserve">of </w:t>
      </w:r>
      <w:r>
        <w:rPr>
          <w:spacing w:val="-2"/>
        </w:rPr>
        <w:t>both</w:t>
      </w:r>
      <w:r>
        <w:rPr>
          <w:spacing w:val="-1"/>
        </w:rPr>
        <w:t xml:space="preserve"> adult</w:t>
      </w:r>
      <w:r>
        <w:rPr>
          <w:spacing w:val="52"/>
        </w:rPr>
        <w:t xml:space="preserve"> </w:t>
      </w:r>
      <w:r>
        <w:rPr>
          <w:spacing w:val="-1"/>
        </w:rPr>
        <w:t>and larval</w:t>
      </w:r>
      <w:r>
        <w:t xml:space="preserve"> </w:t>
      </w:r>
      <w:r>
        <w:rPr>
          <w:spacing w:val="-1"/>
        </w:rPr>
        <w:t>fish provides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sampling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</w:t>
      </w:r>
      <w:r>
        <w:rPr>
          <w:spacing w:val="40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teams.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complementary monitoring</w:t>
      </w:r>
      <w:r>
        <w:rPr>
          <w:spacing w:val="-3"/>
        </w:rPr>
        <w:t xml:space="preserve"> </w:t>
      </w:r>
      <w:r>
        <w:rPr>
          <w:spacing w:val="-1"/>
        </w:rPr>
        <w:t>would seek</w:t>
      </w:r>
      <w:r>
        <w:rPr>
          <w:spacing w:val="7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 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supporting fish recruitment.</w:t>
      </w:r>
    </w:p>
    <w:p w:rsidR="00654D8D" w:rsidRDefault="00785206">
      <w:pPr>
        <w:pStyle w:val="BodyText"/>
        <w:spacing w:before="161"/>
        <w:ind w:right="30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liaise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secure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tissue,</w:t>
      </w:r>
      <w: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</w:t>
      </w:r>
      <w:r>
        <w:rPr>
          <w:spacing w:val="75"/>
        </w:rPr>
        <w:t xml:space="preserve"> </w:t>
      </w:r>
      <w:r>
        <w:rPr>
          <w:spacing w:val="-1"/>
        </w:rPr>
        <w:t>and basal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MDB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5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areas.</w:t>
      </w:r>
    </w:p>
    <w:p w:rsidR="00654D8D" w:rsidRDefault="00785206">
      <w:pPr>
        <w:pStyle w:val="BodyText"/>
        <w:spacing w:before="121" w:line="239" w:lineRule="auto"/>
        <w:ind w:right="300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collected,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ocess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described in Activity W2.1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>undertaken to</w:t>
      </w:r>
      <w:r>
        <w:rPr>
          <w:spacing w:val="1"/>
        </w:rPr>
        <w:t xml:space="preserve"> </w:t>
      </w:r>
      <w:r>
        <w:rPr>
          <w:spacing w:val="-1"/>
        </w:rPr>
        <w:t>identify the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analysed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isotopes</w:t>
      </w:r>
      <w:r>
        <w:t xml:space="preserve"> </w:t>
      </w:r>
      <w:r>
        <w:rPr>
          <w:spacing w:val="-1"/>
        </w:rPr>
        <w:t>and fatty acid</w:t>
      </w:r>
      <w:r>
        <w:rPr>
          <w:spacing w:val="57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 variations</w:t>
      </w:r>
      <w:r>
        <w:t xml:space="preserve"> </w:t>
      </w:r>
      <w:r>
        <w:rPr>
          <w:spacing w:val="-1"/>
        </w:rPr>
        <w:t>in basal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MDB.</w:t>
      </w:r>
    </w:p>
    <w:p w:rsidR="00654D8D" w:rsidRDefault="00654D8D">
      <w:pPr>
        <w:spacing w:line="239" w:lineRule="auto"/>
        <w:sectPr w:rsidR="00654D8D">
          <w:pgSz w:w="11910" w:h="16840"/>
          <w:pgMar w:top="1380" w:right="1320" w:bottom="1740" w:left="1320" w:header="0" w:footer="1543" w:gutter="0"/>
          <w:cols w:space="720"/>
        </w:sectPr>
      </w:pPr>
    </w:p>
    <w:p w:rsidR="00654D8D" w:rsidRDefault="00785206">
      <w:pPr>
        <w:pStyle w:val="BodyText"/>
        <w:spacing w:before="41" w:line="239" w:lineRule="auto"/>
        <w:ind w:left="100" w:right="132"/>
      </w:pPr>
      <w:r>
        <w:rPr>
          <w:spacing w:val="-1"/>
        </w:rPr>
        <w:lastRenderedPageBreak/>
        <w:t>Negotiation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collaborating projects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through</w:t>
      </w:r>
      <w:r>
        <w:rPr>
          <w:spacing w:val="-3"/>
        </w:rPr>
        <w:t xml:space="preserve"> </w:t>
      </w:r>
      <w:r>
        <w:rPr>
          <w:spacing w:val="-1"/>
        </w:rPr>
        <w:t>May,</w:t>
      </w:r>
      <w: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rPr>
          <w:spacing w:val="-1"/>
        </w:rPr>
        <w:t>and July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2017.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expected that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collected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August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t>to</w:t>
      </w:r>
      <w:r>
        <w:rPr>
          <w:spacing w:val="-1"/>
        </w:rPr>
        <w:t xml:space="preserve"> January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scale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67"/>
        </w:rPr>
        <w:t xml:space="preserve"> </w:t>
      </w:r>
      <w:r>
        <w:rPr>
          <w:spacing w:val="-1"/>
        </w:rPr>
        <w:t>sampling 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March</w:t>
      </w:r>
      <w:r>
        <w:rPr>
          <w:spacing w:val="-3"/>
        </w:rPr>
        <w:t xml:space="preserve"> </w:t>
      </w:r>
      <w:r>
        <w:rPr>
          <w:spacing w:val="-1"/>
        </w:rPr>
        <w:t>2018.</w:t>
      </w:r>
      <w:r>
        <w:rPr>
          <w:spacing w:val="47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collected 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69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and decide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analysed.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decision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9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prevailing</w:t>
      </w:r>
      <w:r>
        <w:rPr>
          <w:spacing w:val="-1"/>
        </w:rPr>
        <w:t xml:space="preserve"> flow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collected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rPr>
          <w:spacing w:val="79"/>
        </w:rPr>
        <w:t xml:space="preserve"> </w:t>
      </w:r>
      <w:r>
        <w:rPr>
          <w:spacing w:val="-1"/>
        </w:rPr>
        <w:t>projects.</w:t>
      </w:r>
    </w:p>
    <w:p w:rsidR="00654D8D" w:rsidRDefault="00654D8D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654D8D" w:rsidRDefault="00785206">
      <w:pPr>
        <w:pStyle w:val="Heading3"/>
        <w:numPr>
          <w:ilvl w:val="2"/>
          <w:numId w:val="4"/>
        </w:numPr>
        <w:tabs>
          <w:tab w:val="left" w:pos="2652"/>
        </w:tabs>
        <w:ind w:left="2651"/>
        <w:jc w:val="left"/>
        <w:rPr>
          <w:b w:val="0"/>
          <w:bCs w:val="0"/>
          <w:i w:val="0"/>
        </w:rPr>
      </w:pPr>
      <w:bookmarkStart w:id="95" w:name="5.3.3_Component_W3-_identifying_importan"/>
      <w:bookmarkStart w:id="96" w:name="_bookmark28"/>
      <w:bookmarkEnd w:id="95"/>
      <w:bookmarkEnd w:id="96"/>
      <w:r>
        <w:rPr>
          <w:spacing w:val="-1"/>
        </w:rPr>
        <w:t>C</w:t>
      </w:r>
      <w:r>
        <w:rPr>
          <w:spacing w:val="-1"/>
        </w:rPr>
        <w:t>omponent</w:t>
      </w:r>
      <w:r>
        <w:rPr>
          <w:spacing w:val="-5"/>
        </w:rPr>
        <w:t xml:space="preserve"> </w:t>
      </w:r>
      <w:r>
        <w:rPr>
          <w:spacing w:val="-1"/>
        </w:rPr>
        <w:t>W3-</w:t>
      </w:r>
      <w:r>
        <w:rPr>
          <w:spacing w:val="-3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production</w:t>
      </w:r>
    </w:p>
    <w:p w:rsidR="00654D8D" w:rsidRDefault="00785206">
      <w:pPr>
        <w:pStyle w:val="BodyText"/>
        <w:spacing w:before="160"/>
        <w:ind w:left="100" w:right="13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integrate</w:t>
      </w:r>
      <w:r>
        <w:rPr>
          <w:spacing w:val="1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generated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t xml:space="preserve"> to</w:t>
      </w:r>
      <w:r>
        <w:rPr>
          <w:spacing w:val="-1"/>
        </w:rPr>
        <w:t xml:space="preserve"> identify critical</w:t>
      </w:r>
      <w:r>
        <w:rPr>
          <w:spacing w:val="64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production.</w:t>
      </w:r>
      <w:r>
        <w:t xml:space="preserve"> 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 xml:space="preserve">generated by each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rPr>
          <w:spacing w:val="-1"/>
        </w:rPr>
        <w:t>of:</w:t>
      </w:r>
    </w:p>
    <w:p w:rsidR="00654D8D" w:rsidRDefault="00785206">
      <w:pPr>
        <w:pStyle w:val="BodyText"/>
        <w:numPr>
          <w:ilvl w:val="0"/>
          <w:numId w:val="1"/>
        </w:numPr>
        <w:tabs>
          <w:tab w:val="left" w:pos="821"/>
        </w:tabs>
        <w:spacing w:before="161" w:line="279" w:lineRule="exact"/>
      </w:pPr>
      <w:r>
        <w:rPr>
          <w:spacing w:val="-1"/>
        </w:rPr>
        <w:t>Vegetation:</w:t>
      </w:r>
      <w:r>
        <w:rPr>
          <w:spacing w:val="48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associated with high plant</w:t>
      </w:r>
      <w:r>
        <w:rPr>
          <w:spacing w:val="1"/>
        </w:rPr>
        <w:t xml:space="preserve"> </w:t>
      </w:r>
      <w:r>
        <w:rPr>
          <w:spacing w:val="-1"/>
        </w:rPr>
        <w:t>biomass</w:t>
      </w:r>
    </w:p>
    <w:p w:rsidR="00654D8D" w:rsidRDefault="00785206">
      <w:pPr>
        <w:pStyle w:val="BodyText"/>
        <w:numPr>
          <w:ilvl w:val="0"/>
          <w:numId w:val="1"/>
        </w:numPr>
        <w:tabs>
          <w:tab w:val="left" w:pos="821"/>
        </w:tabs>
        <w:spacing w:line="279" w:lineRule="exact"/>
      </w:pPr>
      <w:r>
        <w:rPr>
          <w:spacing w:val="-1"/>
        </w:rPr>
        <w:t>Fish: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associated with high fish food resources</w:t>
      </w:r>
    </w:p>
    <w:p w:rsidR="00654D8D" w:rsidRDefault="00785206">
      <w:pPr>
        <w:pStyle w:val="BodyText"/>
        <w:numPr>
          <w:ilvl w:val="0"/>
          <w:numId w:val="1"/>
        </w:numPr>
        <w:tabs>
          <w:tab w:val="left" w:pos="821"/>
        </w:tabs>
        <w:spacing w:line="279" w:lineRule="exact"/>
        <w:ind w:hanging="360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birds:</w:t>
      </w:r>
      <w:r>
        <w:rPr>
          <w:spacing w:val="48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2"/>
        </w:rPr>
        <w:t>foraging</w:t>
      </w:r>
      <w:r>
        <w:rPr>
          <w:spacing w:val="-1"/>
        </w:rPr>
        <w:t xml:space="preserve"> habitats</w:t>
      </w:r>
    </w:p>
    <w:p w:rsidR="00654D8D" w:rsidRDefault="00785206">
      <w:pPr>
        <w:pStyle w:val="BodyText"/>
        <w:numPr>
          <w:ilvl w:val="0"/>
          <w:numId w:val="1"/>
        </w:numPr>
        <w:tabs>
          <w:tab w:val="left" w:pos="821"/>
        </w:tabs>
        <w:spacing w:line="279" w:lineRule="exact"/>
        <w:ind w:hanging="360"/>
      </w:pP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Webs: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resources.</w:t>
      </w:r>
    </w:p>
    <w:p w:rsidR="00654D8D" w:rsidRDefault="00785206">
      <w:pPr>
        <w:pStyle w:val="BodyText"/>
        <w:spacing w:before="164" w:line="239" w:lineRule="auto"/>
        <w:ind w:left="10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team will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synthesise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 xml:space="preserve">productivity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food available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levels.</w:t>
      </w:r>
    </w:p>
    <w:p w:rsidR="00654D8D" w:rsidRDefault="00785206">
      <w:pPr>
        <w:pStyle w:val="BodyText"/>
        <w:spacing w:before="161"/>
        <w:ind w:left="100" w:right="238"/>
      </w:pP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explicit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2017-18 as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dependent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73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themes.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ongoing communication with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5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to enable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planned.</w:t>
      </w:r>
      <w:r>
        <w:rPr>
          <w:spacing w:val="4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modelling activity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inform 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2018-19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both</w:t>
      </w:r>
      <w:r>
        <w:rPr>
          <w:spacing w:val="-1"/>
        </w:rPr>
        <w:t xml:space="preserve"> potential</w:t>
      </w:r>
      <w:r>
        <w:rPr>
          <w:spacing w:val="42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t xml:space="preserve"> </w:t>
      </w:r>
      <w:r>
        <w:rPr>
          <w:spacing w:val="-1"/>
        </w:rPr>
        <w:t>feasibility.</w:t>
      </w:r>
    </w:p>
    <w:p w:rsidR="00654D8D" w:rsidRDefault="00654D8D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654D8D" w:rsidRDefault="00654D8D">
      <w:pPr>
        <w:rPr>
          <w:rFonts w:ascii="Calibri" w:eastAsia="Calibri" w:hAnsi="Calibri" w:cs="Calibri"/>
          <w:sz w:val="12"/>
          <w:szCs w:val="12"/>
        </w:rPr>
        <w:sectPr w:rsidR="00654D8D">
          <w:footerReference w:type="default" r:id="rId24"/>
          <w:pgSz w:w="11910" w:h="16840"/>
          <w:pgMar w:top="1380" w:right="1340" w:bottom="1740" w:left="1340" w:header="0" w:footer="1543" w:gutter="0"/>
          <w:cols w:space="720"/>
        </w:sect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rPr>
          <w:rFonts w:ascii="Calibri" w:eastAsia="Calibri" w:hAnsi="Calibri" w:cs="Calibri"/>
        </w:rPr>
      </w:pPr>
    </w:p>
    <w:p w:rsidR="00654D8D" w:rsidRDefault="00654D8D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654D8D" w:rsidRDefault="00785206">
      <w:pPr>
        <w:pStyle w:val="BodyText"/>
        <w:ind w:left="100"/>
      </w:pPr>
      <w:bookmarkStart w:id="97" w:name="5.3.4_Component_W4-_Modelling_bioenerget"/>
      <w:bookmarkStart w:id="98" w:name="_bookmark29"/>
      <w:bookmarkEnd w:id="97"/>
      <w:bookmarkEnd w:id="98"/>
      <w:r>
        <w:rPr>
          <w:spacing w:val="-1"/>
        </w:rPr>
        <w:t>Unchanged</w:t>
      </w:r>
    </w:p>
    <w:p w:rsidR="00654D8D" w:rsidRDefault="00785206">
      <w:pPr>
        <w:pStyle w:val="Heading3"/>
        <w:numPr>
          <w:ilvl w:val="2"/>
          <w:numId w:val="4"/>
        </w:numPr>
        <w:tabs>
          <w:tab w:val="left" w:pos="950"/>
        </w:tabs>
        <w:spacing w:before="51"/>
        <w:ind w:left="949" w:right="799" w:hanging="849"/>
        <w:jc w:val="left"/>
        <w:rPr>
          <w:b w:val="0"/>
          <w:bCs w:val="0"/>
          <w:i w:val="0"/>
        </w:rPr>
      </w:pPr>
      <w:r>
        <w:br w:type="column"/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W4-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bioenergetics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identified</w:t>
      </w:r>
      <w:r>
        <w:rPr>
          <w:spacing w:val="65"/>
          <w:w w:val="99"/>
        </w:rPr>
        <w:t xml:space="preserve"> </w:t>
      </w:r>
      <w:r>
        <w:rPr>
          <w:spacing w:val="-1"/>
        </w:rPr>
        <w:t>production</w:t>
      </w:r>
      <w:r>
        <w:rPr>
          <w:spacing w:val="-7"/>
        </w:rPr>
        <w:t xml:space="preserve"> </w:t>
      </w:r>
      <w:r>
        <w:rPr>
          <w:spacing w:val="-1"/>
        </w:rPr>
        <w:t>sites</w:t>
      </w:r>
    </w:p>
    <w:sectPr w:rsidR="00654D8D">
      <w:type w:val="continuous"/>
      <w:pgSz w:w="11910" w:h="16840"/>
      <w:pgMar w:top="420" w:right="1340" w:bottom="0" w:left="1340" w:header="720" w:footer="720" w:gutter="0"/>
      <w:cols w:num="2" w:space="720" w:equalWidth="0">
        <w:col w:w="1116" w:space="585"/>
        <w:col w:w="752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85206">
      <w:r>
        <w:separator/>
      </w:r>
    </w:p>
  </w:endnote>
  <w:endnote w:type="continuationSeparator" w:id="0">
    <w:p w:rsidR="00000000" w:rsidRDefault="00785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3761105" cy="152400"/>
              <wp:effectExtent l="0" t="0" r="4445" b="635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71pt;margin-top:746.95pt;width:296.15pt;height:12pt;z-index:-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176" behindDoc="1" locked="0" layoutInCell="1" allowOverlap="1">
              <wp:simplePos x="0" y="0"/>
              <wp:positionH relativeFrom="page">
                <wp:posOffset>6575425</wp:posOffset>
              </wp:positionH>
              <wp:positionV relativeFrom="page">
                <wp:posOffset>9742170</wp:posOffset>
              </wp:positionV>
              <wp:extent cx="83820" cy="152400"/>
              <wp:effectExtent l="3175" t="0" r="0" b="1905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5" type="#_x0000_t202" style="position:absolute;margin-left:517.75pt;margin-top:767.1pt;width:6.6pt;height:12pt;z-index:-2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J6sA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2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3761105" cy="152400"/>
              <wp:effectExtent l="0" t="0" r="4445" b="635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71pt;margin-top:746.95pt;width:296.15pt;height:12pt;z-index:-2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4Gsw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224" behindDoc="1" locked="0" layoutInCell="1" allowOverlap="1">
              <wp:simplePos x="0" y="0"/>
              <wp:positionH relativeFrom="page">
                <wp:posOffset>6533515</wp:posOffset>
              </wp:positionH>
              <wp:positionV relativeFrom="page">
                <wp:posOffset>9742170</wp:posOffset>
              </wp:positionV>
              <wp:extent cx="137795" cy="152400"/>
              <wp:effectExtent l="0" t="0" r="0" b="1905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7" type="#_x0000_t202" style="position:absolute;margin-left:514.45pt;margin-top:767.1pt;width:10.85pt;height:12pt;z-index:-2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2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3761105" cy="152400"/>
              <wp:effectExtent l="0" t="0" r="4445" b="635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1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71pt;margin-top:746.95pt;width:296.15pt;height:12pt;z-index:-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272" behindDoc="1" locked="0" layoutInCell="1" allowOverlap="1">
              <wp:simplePos x="0" y="0"/>
              <wp:positionH relativeFrom="page">
                <wp:posOffset>6562725</wp:posOffset>
              </wp:positionH>
              <wp:positionV relativeFrom="page">
                <wp:posOffset>9742170</wp:posOffset>
              </wp:positionV>
              <wp:extent cx="108585" cy="152400"/>
              <wp:effectExtent l="0" t="0" r="0" b="1905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9" type="#_x0000_t202" style="position:absolute;margin-left:516.75pt;margin-top:767.1pt;width:8.55pt;height:12pt;z-index:-2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2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9572625</wp:posOffset>
              </wp:positionV>
              <wp:extent cx="3731895" cy="15240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2016–2019–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71pt;margin-top:753.75pt;width:293.85pt;height:12pt;z-index:-2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jf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2016–2019–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320" behindDoc="1" locked="0" layoutInCell="1" allowOverlap="1">
              <wp:simplePos x="0" y="0"/>
              <wp:positionH relativeFrom="page">
                <wp:posOffset>6556375</wp:posOffset>
              </wp:positionH>
              <wp:positionV relativeFrom="page">
                <wp:posOffset>9726930</wp:posOffset>
              </wp:positionV>
              <wp:extent cx="114935" cy="152400"/>
              <wp:effectExtent l="3175" t="1905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1" type="#_x0000_t202" style="position:absolute;margin-left:516.25pt;margin-top:765.9pt;width:9.05pt;height:12pt;z-index:-2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3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9572625</wp:posOffset>
              </wp:positionV>
              <wp:extent cx="3731895" cy="15240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2016–2019–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71pt;margin-top:753.75pt;width:293.85pt;height:12pt;z-index:-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tSswIAALE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2016–2019–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36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9726930</wp:posOffset>
              </wp:positionV>
              <wp:extent cx="153670" cy="152400"/>
              <wp:effectExtent l="0" t="1905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3" type="#_x0000_t202" style="position:absolute;margin-left:512.25pt;margin-top:765.9pt;width:12.1pt;height:12pt;z-index:-2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XAsAIAAK8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3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9572625</wp:posOffset>
              </wp:positionV>
              <wp:extent cx="3731895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2016–2019–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71pt;margin-top:753.75pt;width:293.85pt;height:12pt;z-index:-2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2016–2019–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41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9726930</wp:posOffset>
              </wp:positionV>
              <wp:extent cx="179070" cy="152400"/>
              <wp:effectExtent l="0" t="1905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5" type="#_x0000_t202" style="position:absolute;margin-left:511.25pt;margin-top:765.9pt;width:14.1pt;height:12pt;z-index:-2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3NsAIAALA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D8D" w:rsidRDefault="0078520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4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9572625</wp:posOffset>
              </wp:positionV>
              <wp:extent cx="3731895" cy="152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2016–2019–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Addendum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2017/18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71pt;margin-top:753.75pt;width:293.85pt;height:12pt;z-index:-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hD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2016–2019–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0"/>
                        <w:szCs w:val="20"/>
                      </w:rPr>
                      <w:t>Addendum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0"/>
                        <w:szCs w:val="20"/>
                      </w:rPr>
                      <w:t>2017/18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89464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9726930</wp:posOffset>
              </wp:positionV>
              <wp:extent cx="153670" cy="152400"/>
              <wp:effectExtent l="0" t="190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D8D" w:rsidRDefault="0078520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7" type="#_x0000_t202" style="position:absolute;margin-left:512.25pt;margin-top:765.9pt;width:12.1pt;height:12pt;z-index:-2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4qsQIAALA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" filled="f" stroked="f">
              <v:textbox inset="0,0,0,0">
                <w:txbxContent>
                  <w:p w:rsidR="00654D8D" w:rsidRDefault="0078520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85206">
      <w:r>
        <w:separator/>
      </w:r>
    </w:p>
  </w:footnote>
  <w:footnote w:type="continuationSeparator" w:id="0">
    <w:p w:rsidR="00000000" w:rsidRDefault="00785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37E0B"/>
    <w:multiLevelType w:val="hybridMultilevel"/>
    <w:tmpl w:val="90D81DD6"/>
    <w:lvl w:ilvl="0" w:tplc="05FA9A7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B8681626">
      <w:start w:val="1"/>
      <w:numFmt w:val="bullet"/>
      <w:lvlText w:val="•"/>
      <w:lvlJc w:val="left"/>
      <w:pPr>
        <w:ind w:left="1660" w:hanging="361"/>
      </w:pPr>
      <w:rPr>
        <w:rFonts w:hint="default"/>
      </w:rPr>
    </w:lvl>
    <w:lvl w:ilvl="2" w:tplc="EDA461BE">
      <w:start w:val="1"/>
      <w:numFmt w:val="bullet"/>
      <w:lvlText w:val="•"/>
      <w:lvlJc w:val="left"/>
      <w:pPr>
        <w:ind w:left="2501" w:hanging="361"/>
      </w:pPr>
      <w:rPr>
        <w:rFonts w:hint="default"/>
      </w:rPr>
    </w:lvl>
    <w:lvl w:ilvl="3" w:tplc="27207F06">
      <w:start w:val="1"/>
      <w:numFmt w:val="bullet"/>
      <w:lvlText w:val="•"/>
      <w:lvlJc w:val="left"/>
      <w:pPr>
        <w:ind w:left="3341" w:hanging="361"/>
      </w:pPr>
      <w:rPr>
        <w:rFonts w:hint="default"/>
      </w:rPr>
    </w:lvl>
    <w:lvl w:ilvl="4" w:tplc="6914B394">
      <w:start w:val="1"/>
      <w:numFmt w:val="bullet"/>
      <w:lvlText w:val="•"/>
      <w:lvlJc w:val="left"/>
      <w:pPr>
        <w:ind w:left="4182" w:hanging="361"/>
      </w:pPr>
      <w:rPr>
        <w:rFonts w:hint="default"/>
      </w:rPr>
    </w:lvl>
    <w:lvl w:ilvl="5" w:tplc="A6C8C96E">
      <w:start w:val="1"/>
      <w:numFmt w:val="bullet"/>
      <w:lvlText w:val="•"/>
      <w:lvlJc w:val="left"/>
      <w:pPr>
        <w:ind w:left="5023" w:hanging="361"/>
      </w:pPr>
      <w:rPr>
        <w:rFonts w:hint="default"/>
      </w:rPr>
    </w:lvl>
    <w:lvl w:ilvl="6" w:tplc="156C1576">
      <w:start w:val="1"/>
      <w:numFmt w:val="bullet"/>
      <w:lvlText w:val="•"/>
      <w:lvlJc w:val="left"/>
      <w:pPr>
        <w:ind w:left="5863" w:hanging="361"/>
      </w:pPr>
      <w:rPr>
        <w:rFonts w:hint="default"/>
      </w:rPr>
    </w:lvl>
    <w:lvl w:ilvl="7" w:tplc="A894A036">
      <w:start w:val="1"/>
      <w:numFmt w:val="bullet"/>
      <w:lvlText w:val="•"/>
      <w:lvlJc w:val="left"/>
      <w:pPr>
        <w:ind w:left="6704" w:hanging="361"/>
      </w:pPr>
      <w:rPr>
        <w:rFonts w:hint="default"/>
      </w:rPr>
    </w:lvl>
    <w:lvl w:ilvl="8" w:tplc="A94090B6">
      <w:start w:val="1"/>
      <w:numFmt w:val="bullet"/>
      <w:lvlText w:val="•"/>
      <w:lvlJc w:val="left"/>
      <w:pPr>
        <w:ind w:left="7545" w:hanging="361"/>
      </w:pPr>
      <w:rPr>
        <w:rFonts w:hint="default"/>
      </w:rPr>
    </w:lvl>
  </w:abstractNum>
  <w:abstractNum w:abstractNumId="1" w15:restartNumberingAfterBreak="0">
    <w:nsid w:val="14DE3509"/>
    <w:multiLevelType w:val="multilevel"/>
    <w:tmpl w:val="83582CC6"/>
    <w:lvl w:ilvl="0">
      <w:start w:val="1"/>
      <w:numFmt w:val="decimal"/>
      <w:lvlText w:val="%1"/>
      <w:lvlJc w:val="left"/>
      <w:pPr>
        <w:ind w:left="760" w:hanging="6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05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2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8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4" w:hanging="588"/>
      </w:pPr>
      <w:rPr>
        <w:rFonts w:hint="default"/>
      </w:rPr>
    </w:lvl>
  </w:abstractNum>
  <w:abstractNum w:abstractNumId="2" w15:restartNumberingAfterBreak="0">
    <w:nsid w:val="18024599"/>
    <w:multiLevelType w:val="multilevel"/>
    <w:tmpl w:val="EB9A3948"/>
    <w:lvl w:ilvl="0">
      <w:start w:val="3"/>
      <w:numFmt w:val="decimal"/>
      <w:lvlText w:val="%1"/>
      <w:lvlJc w:val="left"/>
      <w:pPr>
        <w:ind w:left="2671" w:hanging="8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71" w:hanging="85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671" w:hanging="850"/>
        <w:jc w:val="righ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643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1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8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1" w:hanging="850"/>
      </w:pPr>
      <w:rPr>
        <w:rFonts w:hint="default"/>
      </w:rPr>
    </w:lvl>
  </w:abstractNum>
  <w:abstractNum w:abstractNumId="3" w15:restartNumberingAfterBreak="0">
    <w:nsid w:val="1EA96657"/>
    <w:multiLevelType w:val="hybridMultilevel"/>
    <w:tmpl w:val="B462B6FC"/>
    <w:lvl w:ilvl="0" w:tplc="594E8B18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8BACBCA6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D132205A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5F6896DE">
      <w:start w:val="1"/>
      <w:numFmt w:val="bullet"/>
      <w:lvlText w:val="•"/>
      <w:lvlJc w:val="left"/>
      <w:pPr>
        <w:ind w:left="3362" w:hanging="361"/>
      </w:pPr>
      <w:rPr>
        <w:rFonts w:hint="default"/>
      </w:rPr>
    </w:lvl>
    <w:lvl w:ilvl="4" w:tplc="314A71D4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49FCC4D2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3BFA3570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7D3490C6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8D6A9226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4" w15:restartNumberingAfterBreak="0">
    <w:nsid w:val="21963B80"/>
    <w:multiLevelType w:val="hybridMultilevel"/>
    <w:tmpl w:val="AC780B04"/>
    <w:lvl w:ilvl="0" w:tplc="E592D49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9E48973A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3842C212">
      <w:start w:val="1"/>
      <w:numFmt w:val="bullet"/>
      <w:lvlText w:val="•"/>
      <w:lvlJc w:val="left"/>
      <w:pPr>
        <w:ind w:left="840" w:hanging="361"/>
      </w:pPr>
      <w:rPr>
        <w:rFonts w:hint="default"/>
      </w:rPr>
    </w:lvl>
    <w:lvl w:ilvl="3" w:tplc="BA68D496">
      <w:start w:val="1"/>
      <w:numFmt w:val="bullet"/>
      <w:lvlText w:val="•"/>
      <w:lvlJc w:val="left"/>
      <w:pPr>
        <w:ind w:left="841" w:hanging="361"/>
      </w:pPr>
      <w:rPr>
        <w:rFonts w:hint="default"/>
      </w:rPr>
    </w:lvl>
    <w:lvl w:ilvl="4" w:tplc="3030326C">
      <w:start w:val="1"/>
      <w:numFmt w:val="bullet"/>
      <w:lvlText w:val="•"/>
      <w:lvlJc w:val="left"/>
      <w:pPr>
        <w:ind w:left="2042" w:hanging="361"/>
      </w:pPr>
      <w:rPr>
        <w:rFonts w:hint="default"/>
      </w:rPr>
    </w:lvl>
    <w:lvl w:ilvl="5" w:tplc="BB4008CC">
      <w:start w:val="1"/>
      <w:numFmt w:val="bullet"/>
      <w:lvlText w:val="•"/>
      <w:lvlJc w:val="left"/>
      <w:pPr>
        <w:ind w:left="3242" w:hanging="361"/>
      </w:pPr>
      <w:rPr>
        <w:rFonts w:hint="default"/>
      </w:rPr>
    </w:lvl>
    <w:lvl w:ilvl="6" w:tplc="B5D8B53A">
      <w:start w:val="1"/>
      <w:numFmt w:val="bullet"/>
      <w:lvlText w:val="•"/>
      <w:lvlJc w:val="left"/>
      <w:pPr>
        <w:ind w:left="4443" w:hanging="361"/>
      </w:pPr>
      <w:rPr>
        <w:rFonts w:hint="default"/>
      </w:rPr>
    </w:lvl>
    <w:lvl w:ilvl="7" w:tplc="E31C5820">
      <w:start w:val="1"/>
      <w:numFmt w:val="bullet"/>
      <w:lvlText w:val="•"/>
      <w:lvlJc w:val="left"/>
      <w:pPr>
        <w:ind w:left="5644" w:hanging="361"/>
      </w:pPr>
      <w:rPr>
        <w:rFonts w:hint="default"/>
      </w:rPr>
    </w:lvl>
    <w:lvl w:ilvl="8" w:tplc="1EFAB7A8">
      <w:start w:val="1"/>
      <w:numFmt w:val="bullet"/>
      <w:lvlText w:val="•"/>
      <w:lvlJc w:val="left"/>
      <w:pPr>
        <w:ind w:left="6845" w:hanging="361"/>
      </w:pPr>
      <w:rPr>
        <w:rFonts w:hint="default"/>
      </w:rPr>
    </w:lvl>
  </w:abstractNum>
  <w:abstractNum w:abstractNumId="5" w15:restartNumberingAfterBreak="0">
    <w:nsid w:val="24CE3E03"/>
    <w:multiLevelType w:val="hybridMultilevel"/>
    <w:tmpl w:val="8376A61C"/>
    <w:lvl w:ilvl="0" w:tplc="2564F762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15269812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554E029A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284A2838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59EC1B24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73D883C6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B972E0C0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CE46E7C6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28662400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6" w15:restartNumberingAfterBreak="0">
    <w:nsid w:val="30555CFC"/>
    <w:multiLevelType w:val="hybridMultilevel"/>
    <w:tmpl w:val="F38CC4B8"/>
    <w:lvl w:ilvl="0" w:tplc="399A363C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E4961550">
      <w:start w:val="1"/>
      <w:numFmt w:val="decimal"/>
      <w:lvlText w:val="%2."/>
      <w:lvlJc w:val="left"/>
      <w:pPr>
        <w:ind w:left="579" w:hanging="361"/>
        <w:jc w:val="left"/>
      </w:pPr>
      <w:rPr>
        <w:rFonts w:ascii="Calibri" w:eastAsia="Calibri" w:hAnsi="Calibri" w:hint="default"/>
        <w:sz w:val="22"/>
        <w:szCs w:val="22"/>
      </w:rPr>
    </w:lvl>
    <w:lvl w:ilvl="2" w:tplc="22EABE30">
      <w:start w:val="1"/>
      <w:numFmt w:val="bullet"/>
      <w:lvlText w:val=""/>
      <w:lvlJc w:val="left"/>
      <w:pPr>
        <w:ind w:left="940" w:hanging="361"/>
      </w:pPr>
      <w:rPr>
        <w:rFonts w:ascii="Symbol" w:eastAsia="Symbol" w:hAnsi="Symbol" w:hint="default"/>
        <w:sz w:val="22"/>
        <w:szCs w:val="22"/>
      </w:rPr>
    </w:lvl>
    <w:lvl w:ilvl="3" w:tplc="B490A060">
      <w:start w:val="1"/>
      <w:numFmt w:val="bullet"/>
      <w:lvlText w:val="•"/>
      <w:lvlJc w:val="left"/>
      <w:pPr>
        <w:ind w:left="1978" w:hanging="361"/>
      </w:pPr>
      <w:rPr>
        <w:rFonts w:hint="default"/>
      </w:rPr>
    </w:lvl>
    <w:lvl w:ilvl="4" w:tplc="F47CE678">
      <w:start w:val="1"/>
      <w:numFmt w:val="bullet"/>
      <w:lvlText w:val="•"/>
      <w:lvlJc w:val="left"/>
      <w:pPr>
        <w:ind w:left="3016" w:hanging="361"/>
      </w:pPr>
      <w:rPr>
        <w:rFonts w:hint="default"/>
      </w:rPr>
    </w:lvl>
    <w:lvl w:ilvl="5" w:tplc="347AADFA">
      <w:start w:val="1"/>
      <w:numFmt w:val="bullet"/>
      <w:lvlText w:val="•"/>
      <w:lvlJc w:val="left"/>
      <w:pPr>
        <w:ind w:left="4055" w:hanging="361"/>
      </w:pPr>
      <w:rPr>
        <w:rFonts w:hint="default"/>
      </w:rPr>
    </w:lvl>
    <w:lvl w:ilvl="6" w:tplc="BE56A50E">
      <w:start w:val="1"/>
      <w:numFmt w:val="bullet"/>
      <w:lvlText w:val="•"/>
      <w:lvlJc w:val="left"/>
      <w:pPr>
        <w:ind w:left="5093" w:hanging="361"/>
      </w:pPr>
      <w:rPr>
        <w:rFonts w:hint="default"/>
      </w:rPr>
    </w:lvl>
    <w:lvl w:ilvl="7" w:tplc="A546FEF8">
      <w:start w:val="1"/>
      <w:numFmt w:val="bullet"/>
      <w:lvlText w:val="•"/>
      <w:lvlJc w:val="left"/>
      <w:pPr>
        <w:ind w:left="6131" w:hanging="361"/>
      </w:pPr>
      <w:rPr>
        <w:rFonts w:hint="default"/>
      </w:rPr>
    </w:lvl>
    <w:lvl w:ilvl="8" w:tplc="30488DC6">
      <w:start w:val="1"/>
      <w:numFmt w:val="bullet"/>
      <w:lvlText w:val="•"/>
      <w:lvlJc w:val="left"/>
      <w:pPr>
        <w:ind w:left="7169" w:hanging="361"/>
      </w:pPr>
      <w:rPr>
        <w:rFonts w:hint="default"/>
      </w:rPr>
    </w:lvl>
  </w:abstractNum>
  <w:abstractNum w:abstractNumId="7" w15:restartNumberingAfterBreak="0">
    <w:nsid w:val="37CA7022"/>
    <w:multiLevelType w:val="hybridMultilevel"/>
    <w:tmpl w:val="496620FE"/>
    <w:lvl w:ilvl="0" w:tplc="148462BE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AADE911C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481CEA2A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DCAAEC8A">
      <w:start w:val="1"/>
      <w:numFmt w:val="bullet"/>
      <w:lvlText w:val="•"/>
      <w:lvlJc w:val="left"/>
      <w:pPr>
        <w:ind w:left="3109" w:hanging="361"/>
      </w:pPr>
      <w:rPr>
        <w:rFonts w:hint="default"/>
      </w:rPr>
    </w:lvl>
    <w:lvl w:ilvl="4" w:tplc="05888D62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93F21CAA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003C693C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B3541390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DE448FC4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8" w15:restartNumberingAfterBreak="0">
    <w:nsid w:val="3B143926"/>
    <w:multiLevelType w:val="hybridMultilevel"/>
    <w:tmpl w:val="5FA224F4"/>
    <w:lvl w:ilvl="0" w:tplc="2EB67808">
      <w:start w:val="1"/>
      <w:numFmt w:val="decimal"/>
      <w:lvlText w:val="%1."/>
      <w:lvlJc w:val="left"/>
      <w:pPr>
        <w:ind w:left="5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5ABC7BFA">
      <w:start w:val="1"/>
      <w:numFmt w:val="bullet"/>
      <w:lvlText w:val="•"/>
      <w:lvlJc w:val="left"/>
      <w:pPr>
        <w:ind w:left="1468" w:hanging="361"/>
      </w:pPr>
      <w:rPr>
        <w:rFonts w:hint="default"/>
      </w:rPr>
    </w:lvl>
    <w:lvl w:ilvl="2" w:tplc="B06CC5CC">
      <w:start w:val="1"/>
      <w:numFmt w:val="bullet"/>
      <w:lvlText w:val="•"/>
      <w:lvlJc w:val="left"/>
      <w:pPr>
        <w:ind w:left="2357" w:hanging="361"/>
      </w:pPr>
      <w:rPr>
        <w:rFonts w:hint="default"/>
      </w:rPr>
    </w:lvl>
    <w:lvl w:ilvl="3" w:tplc="C034280C">
      <w:start w:val="1"/>
      <w:numFmt w:val="bullet"/>
      <w:lvlText w:val="•"/>
      <w:lvlJc w:val="left"/>
      <w:pPr>
        <w:ind w:left="3246" w:hanging="361"/>
      </w:pPr>
      <w:rPr>
        <w:rFonts w:hint="default"/>
      </w:rPr>
    </w:lvl>
    <w:lvl w:ilvl="4" w:tplc="CD745E14">
      <w:start w:val="1"/>
      <w:numFmt w:val="bullet"/>
      <w:lvlText w:val="•"/>
      <w:lvlJc w:val="left"/>
      <w:pPr>
        <w:ind w:left="4134" w:hanging="361"/>
      </w:pPr>
      <w:rPr>
        <w:rFonts w:hint="default"/>
      </w:rPr>
    </w:lvl>
    <w:lvl w:ilvl="5" w:tplc="895CF77A">
      <w:start w:val="1"/>
      <w:numFmt w:val="bullet"/>
      <w:lvlText w:val="•"/>
      <w:lvlJc w:val="left"/>
      <w:pPr>
        <w:ind w:left="5023" w:hanging="361"/>
      </w:pPr>
      <w:rPr>
        <w:rFonts w:hint="default"/>
      </w:rPr>
    </w:lvl>
    <w:lvl w:ilvl="6" w:tplc="A55E9C9C">
      <w:start w:val="1"/>
      <w:numFmt w:val="bullet"/>
      <w:lvlText w:val="•"/>
      <w:lvlJc w:val="left"/>
      <w:pPr>
        <w:ind w:left="5911" w:hanging="361"/>
      </w:pPr>
      <w:rPr>
        <w:rFonts w:hint="default"/>
      </w:rPr>
    </w:lvl>
    <w:lvl w:ilvl="7" w:tplc="90B60E40">
      <w:start w:val="1"/>
      <w:numFmt w:val="bullet"/>
      <w:lvlText w:val="•"/>
      <w:lvlJc w:val="left"/>
      <w:pPr>
        <w:ind w:left="6800" w:hanging="361"/>
      </w:pPr>
      <w:rPr>
        <w:rFonts w:hint="default"/>
      </w:rPr>
    </w:lvl>
    <w:lvl w:ilvl="8" w:tplc="1AD493A8">
      <w:start w:val="1"/>
      <w:numFmt w:val="bullet"/>
      <w:lvlText w:val="•"/>
      <w:lvlJc w:val="left"/>
      <w:pPr>
        <w:ind w:left="7689" w:hanging="361"/>
      </w:pPr>
      <w:rPr>
        <w:rFonts w:hint="default"/>
      </w:rPr>
    </w:lvl>
  </w:abstractNum>
  <w:abstractNum w:abstractNumId="9" w15:restartNumberingAfterBreak="0">
    <w:nsid w:val="4FD01B4A"/>
    <w:multiLevelType w:val="hybridMultilevel"/>
    <w:tmpl w:val="53CABC84"/>
    <w:lvl w:ilvl="0" w:tplc="82D83D56">
      <w:start w:val="1"/>
      <w:numFmt w:val="decimal"/>
      <w:lvlText w:val="%1"/>
      <w:lvlJc w:val="left"/>
      <w:pPr>
        <w:ind w:left="97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 w:tplc="9794AAF0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67F224B8">
      <w:start w:val="1"/>
      <w:numFmt w:val="bullet"/>
      <w:lvlText w:val="•"/>
      <w:lvlJc w:val="left"/>
      <w:pPr>
        <w:ind w:left="1891" w:hanging="361"/>
      </w:pPr>
      <w:rPr>
        <w:rFonts w:hint="default"/>
      </w:rPr>
    </w:lvl>
    <w:lvl w:ilvl="3" w:tplc="0F707866">
      <w:start w:val="1"/>
      <w:numFmt w:val="bullet"/>
      <w:lvlText w:val="•"/>
      <w:lvlJc w:val="left"/>
      <w:pPr>
        <w:ind w:left="2810" w:hanging="361"/>
      </w:pPr>
      <w:rPr>
        <w:rFonts w:hint="default"/>
      </w:rPr>
    </w:lvl>
    <w:lvl w:ilvl="4" w:tplc="58DA2B38">
      <w:start w:val="1"/>
      <w:numFmt w:val="bullet"/>
      <w:lvlText w:val="•"/>
      <w:lvlJc w:val="left"/>
      <w:pPr>
        <w:ind w:left="3730" w:hanging="361"/>
      </w:pPr>
      <w:rPr>
        <w:rFonts w:hint="default"/>
      </w:rPr>
    </w:lvl>
    <w:lvl w:ilvl="5" w:tplc="8FC60F40">
      <w:start w:val="1"/>
      <w:numFmt w:val="bullet"/>
      <w:lvlText w:val="•"/>
      <w:lvlJc w:val="left"/>
      <w:pPr>
        <w:ind w:left="4649" w:hanging="361"/>
      </w:pPr>
      <w:rPr>
        <w:rFonts w:hint="default"/>
      </w:rPr>
    </w:lvl>
    <w:lvl w:ilvl="6" w:tplc="9146C448">
      <w:start w:val="1"/>
      <w:numFmt w:val="bullet"/>
      <w:lvlText w:val="•"/>
      <w:lvlJc w:val="left"/>
      <w:pPr>
        <w:ind w:left="5568" w:hanging="361"/>
      </w:pPr>
      <w:rPr>
        <w:rFonts w:hint="default"/>
      </w:rPr>
    </w:lvl>
    <w:lvl w:ilvl="7" w:tplc="94DEA2F6">
      <w:start w:val="1"/>
      <w:numFmt w:val="bullet"/>
      <w:lvlText w:val="•"/>
      <w:lvlJc w:val="left"/>
      <w:pPr>
        <w:ind w:left="6488" w:hanging="361"/>
      </w:pPr>
      <w:rPr>
        <w:rFonts w:hint="default"/>
      </w:rPr>
    </w:lvl>
    <w:lvl w:ilvl="8" w:tplc="49906848">
      <w:start w:val="1"/>
      <w:numFmt w:val="bullet"/>
      <w:lvlText w:val="•"/>
      <w:lvlJc w:val="left"/>
      <w:pPr>
        <w:ind w:left="7407" w:hanging="361"/>
      </w:pPr>
      <w:rPr>
        <w:rFonts w:hint="default"/>
      </w:rPr>
    </w:lvl>
  </w:abstractNum>
  <w:abstractNum w:abstractNumId="10" w15:restartNumberingAfterBreak="0">
    <w:nsid w:val="50033BCA"/>
    <w:multiLevelType w:val="hybridMultilevel"/>
    <w:tmpl w:val="0CA20626"/>
    <w:lvl w:ilvl="0" w:tplc="4E709E4C">
      <w:start w:val="1"/>
      <w:numFmt w:val="bullet"/>
      <w:lvlText w:val="-"/>
      <w:lvlJc w:val="left"/>
      <w:pPr>
        <w:ind w:left="481" w:hanging="360"/>
      </w:pPr>
      <w:rPr>
        <w:rFonts w:ascii="Calibri" w:eastAsia="Calibri" w:hAnsi="Calibri" w:hint="default"/>
        <w:sz w:val="22"/>
        <w:szCs w:val="22"/>
      </w:rPr>
    </w:lvl>
    <w:lvl w:ilvl="1" w:tplc="3BB621E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A31CE4E4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3" w:tplc="908007BC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086675AC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5" w:tplc="E6CA83FC">
      <w:start w:val="1"/>
      <w:numFmt w:val="bullet"/>
      <w:lvlText w:val="•"/>
      <w:lvlJc w:val="left"/>
      <w:pPr>
        <w:ind w:left="4871" w:hanging="360"/>
      </w:pPr>
      <w:rPr>
        <w:rFonts w:hint="default"/>
      </w:rPr>
    </w:lvl>
    <w:lvl w:ilvl="6" w:tplc="0220DE8A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  <w:lvl w:ilvl="7" w:tplc="E9F295E4">
      <w:start w:val="1"/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D3A87F7E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11" w15:restartNumberingAfterBreak="0">
    <w:nsid w:val="50AC1916"/>
    <w:multiLevelType w:val="hybridMultilevel"/>
    <w:tmpl w:val="18FCDB78"/>
    <w:lvl w:ilvl="0" w:tplc="0DDAD3C4">
      <w:start w:val="1"/>
      <w:numFmt w:val="bullet"/>
      <w:lvlText w:val="-"/>
      <w:lvlJc w:val="left"/>
      <w:pPr>
        <w:ind w:left="600" w:hanging="360"/>
      </w:pPr>
      <w:rPr>
        <w:rFonts w:ascii="Calibri" w:eastAsia="Calibri" w:hAnsi="Calibri" w:hint="default"/>
        <w:sz w:val="22"/>
        <w:szCs w:val="22"/>
      </w:rPr>
    </w:lvl>
    <w:lvl w:ilvl="1" w:tplc="BA281BCC">
      <w:start w:val="1"/>
      <w:numFmt w:val="bullet"/>
      <w:lvlText w:val=""/>
      <w:lvlJc w:val="left"/>
      <w:pPr>
        <w:ind w:left="960" w:hanging="361"/>
      </w:pPr>
      <w:rPr>
        <w:rFonts w:ascii="Symbol" w:eastAsia="Symbol" w:hAnsi="Symbol" w:hint="default"/>
        <w:sz w:val="22"/>
        <w:szCs w:val="22"/>
      </w:rPr>
    </w:lvl>
    <w:lvl w:ilvl="2" w:tplc="E4F4FDA0">
      <w:start w:val="1"/>
      <w:numFmt w:val="bullet"/>
      <w:lvlText w:val="•"/>
      <w:lvlJc w:val="left"/>
      <w:pPr>
        <w:ind w:left="1909" w:hanging="361"/>
      </w:pPr>
      <w:rPr>
        <w:rFonts w:hint="default"/>
      </w:rPr>
    </w:lvl>
    <w:lvl w:ilvl="3" w:tplc="703895E4">
      <w:start w:val="1"/>
      <w:numFmt w:val="bullet"/>
      <w:lvlText w:val="•"/>
      <w:lvlJc w:val="left"/>
      <w:pPr>
        <w:ind w:left="2859" w:hanging="361"/>
      </w:pPr>
      <w:rPr>
        <w:rFonts w:hint="default"/>
      </w:rPr>
    </w:lvl>
    <w:lvl w:ilvl="4" w:tplc="B83EDB5C">
      <w:start w:val="1"/>
      <w:numFmt w:val="bullet"/>
      <w:lvlText w:val="•"/>
      <w:lvlJc w:val="left"/>
      <w:pPr>
        <w:ind w:left="3809" w:hanging="361"/>
      </w:pPr>
      <w:rPr>
        <w:rFonts w:hint="default"/>
      </w:rPr>
    </w:lvl>
    <w:lvl w:ilvl="5" w:tplc="FC060F62">
      <w:start w:val="1"/>
      <w:numFmt w:val="bullet"/>
      <w:lvlText w:val="•"/>
      <w:lvlJc w:val="left"/>
      <w:pPr>
        <w:ind w:left="4758" w:hanging="361"/>
      </w:pPr>
      <w:rPr>
        <w:rFonts w:hint="default"/>
      </w:rPr>
    </w:lvl>
    <w:lvl w:ilvl="6" w:tplc="74FE9200">
      <w:start w:val="1"/>
      <w:numFmt w:val="bullet"/>
      <w:lvlText w:val="•"/>
      <w:lvlJc w:val="left"/>
      <w:pPr>
        <w:ind w:left="5708" w:hanging="361"/>
      </w:pPr>
      <w:rPr>
        <w:rFonts w:hint="default"/>
      </w:rPr>
    </w:lvl>
    <w:lvl w:ilvl="7" w:tplc="848EE0E4">
      <w:start w:val="1"/>
      <w:numFmt w:val="bullet"/>
      <w:lvlText w:val="•"/>
      <w:lvlJc w:val="left"/>
      <w:pPr>
        <w:ind w:left="6657" w:hanging="361"/>
      </w:pPr>
      <w:rPr>
        <w:rFonts w:hint="default"/>
      </w:rPr>
    </w:lvl>
    <w:lvl w:ilvl="8" w:tplc="4298577E">
      <w:start w:val="1"/>
      <w:numFmt w:val="bullet"/>
      <w:lvlText w:val="•"/>
      <w:lvlJc w:val="left"/>
      <w:pPr>
        <w:ind w:left="7607" w:hanging="361"/>
      </w:pPr>
      <w:rPr>
        <w:rFonts w:hint="default"/>
      </w:rPr>
    </w:lvl>
  </w:abstractNum>
  <w:abstractNum w:abstractNumId="12" w15:restartNumberingAfterBreak="0">
    <w:nsid w:val="51F973D4"/>
    <w:multiLevelType w:val="multilevel"/>
    <w:tmpl w:val="D6F40D44"/>
    <w:lvl w:ilvl="0">
      <w:start w:val="2"/>
      <w:numFmt w:val="decimal"/>
      <w:lvlText w:val="%1"/>
      <w:lvlJc w:val="left"/>
      <w:pPr>
        <w:ind w:left="972" w:hanging="8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132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2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4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5" w:hanging="850"/>
      </w:pPr>
      <w:rPr>
        <w:rFonts w:hint="default"/>
      </w:rPr>
    </w:lvl>
  </w:abstractNum>
  <w:abstractNum w:abstractNumId="13" w15:restartNumberingAfterBreak="0">
    <w:nsid w:val="53954DA3"/>
    <w:multiLevelType w:val="hybridMultilevel"/>
    <w:tmpl w:val="5AFE51EC"/>
    <w:lvl w:ilvl="0" w:tplc="62E8F7FA">
      <w:start w:val="1"/>
      <w:numFmt w:val="bullet"/>
      <w:lvlText w:val=""/>
      <w:lvlJc w:val="left"/>
      <w:pPr>
        <w:ind w:left="457" w:hanging="358"/>
      </w:pPr>
      <w:rPr>
        <w:rFonts w:ascii="Symbol" w:eastAsia="Symbol" w:hAnsi="Symbol" w:hint="default"/>
        <w:sz w:val="22"/>
        <w:szCs w:val="22"/>
      </w:rPr>
    </w:lvl>
    <w:lvl w:ilvl="1" w:tplc="F42A961A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01E651CA">
      <w:start w:val="1"/>
      <w:numFmt w:val="bullet"/>
      <w:lvlText w:val="•"/>
      <w:lvlJc w:val="left"/>
      <w:pPr>
        <w:ind w:left="1767" w:hanging="361"/>
      </w:pPr>
      <w:rPr>
        <w:rFonts w:hint="default"/>
      </w:rPr>
    </w:lvl>
    <w:lvl w:ilvl="3" w:tplc="2D0202E0">
      <w:start w:val="1"/>
      <w:numFmt w:val="bullet"/>
      <w:lvlText w:val="•"/>
      <w:lvlJc w:val="left"/>
      <w:pPr>
        <w:ind w:left="2714" w:hanging="361"/>
      </w:pPr>
      <w:rPr>
        <w:rFonts w:hint="default"/>
      </w:rPr>
    </w:lvl>
    <w:lvl w:ilvl="4" w:tplc="C0B8F0BC">
      <w:start w:val="1"/>
      <w:numFmt w:val="bullet"/>
      <w:lvlText w:val="•"/>
      <w:lvlJc w:val="left"/>
      <w:pPr>
        <w:ind w:left="3662" w:hanging="361"/>
      </w:pPr>
      <w:rPr>
        <w:rFonts w:hint="default"/>
      </w:rPr>
    </w:lvl>
    <w:lvl w:ilvl="5" w:tplc="24CE4BC4">
      <w:start w:val="1"/>
      <w:numFmt w:val="bullet"/>
      <w:lvlText w:val="•"/>
      <w:lvlJc w:val="left"/>
      <w:pPr>
        <w:ind w:left="4609" w:hanging="361"/>
      </w:pPr>
      <w:rPr>
        <w:rFonts w:hint="default"/>
      </w:rPr>
    </w:lvl>
    <w:lvl w:ilvl="6" w:tplc="11E27A02">
      <w:start w:val="1"/>
      <w:numFmt w:val="bullet"/>
      <w:lvlText w:val="•"/>
      <w:lvlJc w:val="left"/>
      <w:pPr>
        <w:ind w:left="5557" w:hanging="361"/>
      </w:pPr>
      <w:rPr>
        <w:rFonts w:hint="default"/>
      </w:rPr>
    </w:lvl>
    <w:lvl w:ilvl="7" w:tplc="07D6F976">
      <w:start w:val="1"/>
      <w:numFmt w:val="bullet"/>
      <w:lvlText w:val="•"/>
      <w:lvlJc w:val="left"/>
      <w:pPr>
        <w:ind w:left="6504" w:hanging="361"/>
      </w:pPr>
      <w:rPr>
        <w:rFonts w:hint="default"/>
      </w:rPr>
    </w:lvl>
    <w:lvl w:ilvl="8" w:tplc="AE048264">
      <w:start w:val="1"/>
      <w:numFmt w:val="bullet"/>
      <w:lvlText w:val="•"/>
      <w:lvlJc w:val="left"/>
      <w:pPr>
        <w:ind w:left="7451" w:hanging="361"/>
      </w:pPr>
      <w:rPr>
        <w:rFonts w:hint="default"/>
      </w:rPr>
    </w:lvl>
  </w:abstractNum>
  <w:abstractNum w:abstractNumId="14" w15:restartNumberingAfterBreak="0">
    <w:nsid w:val="6C570E23"/>
    <w:multiLevelType w:val="multilevel"/>
    <w:tmpl w:val="2578F67A"/>
    <w:lvl w:ilvl="0">
      <w:start w:val="3"/>
      <w:numFmt w:val="decimal"/>
      <w:lvlText w:val="%1"/>
      <w:lvlJc w:val="left"/>
      <w:pPr>
        <w:ind w:left="971" w:hanging="852"/>
        <w:jc w:val="righ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07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4" w:hanging="361"/>
      </w:pPr>
      <w:rPr>
        <w:rFonts w:hint="default"/>
      </w:rPr>
    </w:lvl>
  </w:abstractNum>
  <w:abstractNum w:abstractNumId="15" w15:restartNumberingAfterBreak="0">
    <w:nsid w:val="70A83424"/>
    <w:multiLevelType w:val="hybridMultilevel"/>
    <w:tmpl w:val="25D02590"/>
    <w:lvl w:ilvl="0" w:tplc="4B12559E">
      <w:start w:val="3"/>
      <w:numFmt w:val="lowerRoman"/>
      <w:lvlText w:val="(%1)"/>
      <w:lvlJc w:val="left"/>
      <w:pPr>
        <w:ind w:left="120" w:hanging="336"/>
        <w:jc w:val="left"/>
      </w:pPr>
      <w:rPr>
        <w:rFonts w:ascii="Calibri" w:eastAsia="Calibri" w:hAnsi="Calibri" w:hint="default"/>
        <w:sz w:val="22"/>
        <w:szCs w:val="22"/>
      </w:rPr>
    </w:lvl>
    <w:lvl w:ilvl="1" w:tplc="F8F6A44E">
      <w:start w:val="1"/>
      <w:numFmt w:val="bullet"/>
      <w:lvlText w:val=""/>
      <w:lvlJc w:val="left"/>
      <w:pPr>
        <w:ind w:left="600" w:hanging="361"/>
      </w:pPr>
      <w:rPr>
        <w:rFonts w:ascii="Symbol" w:eastAsia="Symbol" w:hAnsi="Symbol" w:hint="default"/>
        <w:sz w:val="22"/>
        <w:szCs w:val="22"/>
      </w:rPr>
    </w:lvl>
    <w:lvl w:ilvl="2" w:tplc="F41A21D8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3" w:tplc="DC7AE3A6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4" w:tplc="DD64D52A">
      <w:start w:val="1"/>
      <w:numFmt w:val="bullet"/>
      <w:lvlText w:val="•"/>
      <w:lvlJc w:val="left"/>
      <w:pPr>
        <w:ind w:left="3482" w:hanging="361"/>
      </w:pPr>
      <w:rPr>
        <w:rFonts w:hint="default"/>
      </w:rPr>
    </w:lvl>
    <w:lvl w:ilvl="5" w:tplc="4A446EAA">
      <w:start w:val="1"/>
      <w:numFmt w:val="bullet"/>
      <w:lvlText w:val="•"/>
      <w:lvlJc w:val="left"/>
      <w:pPr>
        <w:ind w:left="4442" w:hanging="361"/>
      </w:pPr>
      <w:rPr>
        <w:rFonts w:hint="default"/>
      </w:rPr>
    </w:lvl>
    <w:lvl w:ilvl="6" w:tplc="CE02D846">
      <w:start w:val="1"/>
      <w:numFmt w:val="bullet"/>
      <w:lvlText w:val="•"/>
      <w:lvlJc w:val="left"/>
      <w:pPr>
        <w:ind w:left="5403" w:hanging="361"/>
      </w:pPr>
      <w:rPr>
        <w:rFonts w:hint="default"/>
      </w:rPr>
    </w:lvl>
    <w:lvl w:ilvl="7" w:tplc="805E3904">
      <w:start w:val="1"/>
      <w:numFmt w:val="bullet"/>
      <w:lvlText w:val="•"/>
      <w:lvlJc w:val="left"/>
      <w:pPr>
        <w:ind w:left="6364" w:hanging="361"/>
      </w:pPr>
      <w:rPr>
        <w:rFonts w:hint="default"/>
      </w:rPr>
    </w:lvl>
    <w:lvl w:ilvl="8" w:tplc="B14C240C">
      <w:start w:val="1"/>
      <w:numFmt w:val="bullet"/>
      <w:lvlText w:val="•"/>
      <w:lvlJc w:val="left"/>
      <w:pPr>
        <w:ind w:left="7324" w:hanging="361"/>
      </w:pPr>
      <w:rPr>
        <w:rFonts w:hint="default"/>
      </w:rPr>
    </w:lvl>
  </w:abstractNum>
  <w:abstractNum w:abstractNumId="16" w15:restartNumberingAfterBreak="0">
    <w:nsid w:val="733D49BC"/>
    <w:multiLevelType w:val="multilevel"/>
    <w:tmpl w:val="6CC2CAEE"/>
    <w:lvl w:ilvl="0">
      <w:start w:val="5"/>
      <w:numFmt w:val="decimal"/>
      <w:lvlText w:val="%1"/>
      <w:lvlJc w:val="left"/>
      <w:pPr>
        <w:ind w:left="120" w:hanging="8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" w:hanging="8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" w:hanging="850"/>
        <w:jc w:val="righ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857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3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5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8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1" w:hanging="850"/>
      </w:pPr>
      <w:rPr>
        <w:rFonts w:hint="default"/>
      </w:rPr>
    </w:lvl>
  </w:abstractNum>
  <w:abstractNum w:abstractNumId="17" w15:restartNumberingAfterBreak="0">
    <w:nsid w:val="7F430CD9"/>
    <w:multiLevelType w:val="hybridMultilevel"/>
    <w:tmpl w:val="38E63BC4"/>
    <w:lvl w:ilvl="0" w:tplc="1938FDFA">
      <w:start w:val="3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112E954E">
      <w:start w:val="1"/>
      <w:numFmt w:val="bullet"/>
      <w:lvlText w:val=""/>
      <w:lvlJc w:val="left"/>
      <w:pPr>
        <w:ind w:left="935" w:hanging="361"/>
      </w:pPr>
      <w:rPr>
        <w:rFonts w:ascii="Symbol" w:eastAsia="Symbol" w:hAnsi="Symbol" w:hint="default"/>
        <w:sz w:val="22"/>
        <w:szCs w:val="22"/>
      </w:rPr>
    </w:lvl>
    <w:lvl w:ilvl="2" w:tplc="48041EE0">
      <w:start w:val="1"/>
      <w:numFmt w:val="bullet"/>
      <w:lvlText w:val="•"/>
      <w:lvlJc w:val="left"/>
      <w:pPr>
        <w:ind w:left="1859" w:hanging="361"/>
      </w:pPr>
      <w:rPr>
        <w:rFonts w:hint="default"/>
      </w:rPr>
    </w:lvl>
    <w:lvl w:ilvl="3" w:tplc="E9005508">
      <w:start w:val="1"/>
      <w:numFmt w:val="bullet"/>
      <w:lvlText w:val="•"/>
      <w:lvlJc w:val="left"/>
      <w:pPr>
        <w:ind w:left="2782" w:hanging="361"/>
      </w:pPr>
      <w:rPr>
        <w:rFonts w:hint="default"/>
      </w:rPr>
    </w:lvl>
    <w:lvl w:ilvl="4" w:tplc="67AA816E">
      <w:start w:val="1"/>
      <w:numFmt w:val="bullet"/>
      <w:lvlText w:val="•"/>
      <w:lvlJc w:val="left"/>
      <w:pPr>
        <w:ind w:left="3706" w:hanging="361"/>
      </w:pPr>
      <w:rPr>
        <w:rFonts w:hint="default"/>
      </w:rPr>
    </w:lvl>
    <w:lvl w:ilvl="5" w:tplc="D6309C16">
      <w:start w:val="1"/>
      <w:numFmt w:val="bullet"/>
      <w:lvlText w:val="•"/>
      <w:lvlJc w:val="left"/>
      <w:pPr>
        <w:ind w:left="4629" w:hanging="361"/>
      </w:pPr>
      <w:rPr>
        <w:rFonts w:hint="default"/>
      </w:rPr>
    </w:lvl>
    <w:lvl w:ilvl="6" w:tplc="6674F06C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11261EA8">
      <w:start w:val="1"/>
      <w:numFmt w:val="bullet"/>
      <w:lvlText w:val="•"/>
      <w:lvlJc w:val="left"/>
      <w:pPr>
        <w:ind w:left="6476" w:hanging="361"/>
      </w:pPr>
      <w:rPr>
        <w:rFonts w:hint="default"/>
      </w:rPr>
    </w:lvl>
    <w:lvl w:ilvl="8" w:tplc="74DC923C">
      <w:start w:val="1"/>
      <w:numFmt w:val="bullet"/>
      <w:lvlText w:val="•"/>
      <w:lvlJc w:val="left"/>
      <w:pPr>
        <w:ind w:left="7399" w:hanging="361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6"/>
  </w:num>
  <w:num w:numId="5">
    <w:abstractNumId w:val="13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3"/>
  </w:num>
  <w:num w:numId="11">
    <w:abstractNumId w:val="6"/>
  </w:num>
  <w:num w:numId="12">
    <w:abstractNumId w:val="5"/>
  </w:num>
  <w:num w:numId="13">
    <w:abstractNumId w:val="8"/>
  </w:num>
  <w:num w:numId="14">
    <w:abstractNumId w:val="2"/>
  </w:num>
  <w:num w:numId="15">
    <w:abstractNumId w:val="14"/>
  </w:num>
  <w:num w:numId="16">
    <w:abstractNumId w:val="12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D8D"/>
    <w:rsid w:val="00654D8D"/>
    <w:rsid w:val="0078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CEE86F8C-3F4B-4B15-9FFA-AD79D8CB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971" w:hanging="85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72" w:hanging="852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2671" w:hanging="850"/>
      <w:outlineLvl w:val="2"/>
    </w:pPr>
    <w:rPr>
      <w:rFonts w:ascii="Calibri" w:eastAsia="Calibri" w:hAnsi="Calibri"/>
      <w:b/>
      <w:bCs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rFonts w:ascii="Calibri" w:eastAsia="Calibri" w:hAnsi="Calibri"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Calibri" w:eastAsia="Calibri" w:hAnsi="Calibri"/>
      <w:i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37"/>
      <w:ind w:left="119"/>
      <w:outlineLvl w:val="5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760" w:hanging="660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760" w:hanging="490"/>
    </w:pPr>
    <w:rPr>
      <w:rFonts w:ascii="Calibri" w:eastAsia="Calibri" w:hAnsi="Calibri"/>
      <w:sz w:val="20"/>
      <w:szCs w:val="20"/>
    </w:rPr>
  </w:style>
  <w:style w:type="paragraph" w:styleId="TOC3">
    <w:name w:val="toc 3"/>
    <w:basedOn w:val="Normal"/>
    <w:uiPriority w:val="1"/>
    <w:qFormat/>
    <w:pPr>
      <w:spacing w:before="101"/>
      <w:ind w:left="1199" w:hanging="588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mdfrc@latrobe.edu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dfrc.org.au/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551EA7.dotm</Template>
  <TotalTime>0</TotalTime>
  <Pages>25</Pages>
  <Words>8020</Words>
  <Characters>45716</Characters>
  <Application>Microsoft Office Word</Application>
  <DocSecurity>4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 for MDFRC</vt:lpstr>
    </vt:vector>
  </TitlesOfParts>
  <Company>The Department of the Environment</Company>
  <LinksUpToDate>false</LinksUpToDate>
  <CharactersWithSpaces>53629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Murray–Darling Basin Environmental Water Knowledge and Research Project  Multi–Year Research Plan — Addendum 2017/18</dc:title>
  <dc:creator>The Murray–Darling Freshwater Research Centre</dc:creator>
  <cp:lastModifiedBy>Durack, Bec</cp:lastModifiedBy>
  <cp:revision>2</cp:revision>
  <dcterms:created xsi:type="dcterms:W3CDTF">2018-08-28T06:49:00Z</dcterms:created>
  <dcterms:modified xsi:type="dcterms:W3CDTF">2018-08-28T06:49:00Z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LastSaved">
    <vt:filetime>2018-08-27T00:00:00Z</vt:filetime>
  </property>
</Properties>
</file>