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943" w:rsidRDefault="005E29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E2943" w:rsidRDefault="005E29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E2943" w:rsidRDefault="005E29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E2943" w:rsidRDefault="005E29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E2943" w:rsidRDefault="005E29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E2943" w:rsidRDefault="005E2943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5E2943" w:rsidRDefault="00A504CD">
      <w:pPr>
        <w:spacing w:before="19"/>
        <w:ind w:left="780" w:right="1043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5871210</wp:posOffset>
            </wp:positionH>
            <wp:positionV relativeFrom="paragraph">
              <wp:posOffset>-884555</wp:posOffset>
            </wp:positionV>
            <wp:extent cx="974725" cy="1306195"/>
            <wp:effectExtent l="0" t="0" r="0" b="8255"/>
            <wp:wrapNone/>
            <wp:docPr id="16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M8_M10_MDB_EWKR_Phase1_Priority_Question"/>
      <w:bookmarkEnd w:id="0"/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Murray–Darling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Basin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Environmental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6"/>
          <w:sz w:val="40"/>
          <w:szCs w:val="40"/>
        </w:rPr>
        <w:t>Water</w:t>
      </w:r>
      <w:r>
        <w:rPr>
          <w:rFonts w:ascii="Calibri" w:eastAsia="Calibri" w:hAnsi="Calibri" w:cs="Calibri"/>
          <w:b/>
          <w:bCs/>
          <w:color w:val="0070C0"/>
          <w:spacing w:val="4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Knowledge and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 xml:space="preserve"> project:</w:t>
      </w:r>
    </w:p>
    <w:p w:rsidR="005E2943" w:rsidRDefault="005E294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E2943" w:rsidRDefault="00A504CD">
      <w:pPr>
        <w:spacing w:before="184"/>
        <w:ind w:left="779" w:right="1043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color w:val="0070C0"/>
          <w:spacing w:val="-1"/>
          <w:sz w:val="40"/>
        </w:rPr>
        <w:t xml:space="preserve">Selection </w:t>
      </w:r>
      <w:r>
        <w:rPr>
          <w:rFonts w:ascii="Calibri"/>
          <w:b/>
          <w:color w:val="0070C0"/>
          <w:sz w:val="40"/>
        </w:rPr>
        <w:t>of</w:t>
      </w:r>
      <w:r>
        <w:rPr>
          <w:rFonts w:ascii="Calibri"/>
          <w:b/>
          <w:color w:val="0070C0"/>
          <w:spacing w:val="-2"/>
          <w:sz w:val="40"/>
        </w:rPr>
        <w:t xml:space="preserve"> </w:t>
      </w:r>
      <w:r>
        <w:rPr>
          <w:rFonts w:ascii="Calibri"/>
          <w:b/>
          <w:color w:val="0070C0"/>
          <w:spacing w:val="-1"/>
          <w:sz w:val="40"/>
        </w:rPr>
        <w:t>priority</w:t>
      </w:r>
      <w:r>
        <w:rPr>
          <w:rFonts w:ascii="Calibri"/>
          <w:b/>
          <w:color w:val="0070C0"/>
          <w:sz w:val="40"/>
        </w:rPr>
        <w:t xml:space="preserve"> </w:t>
      </w:r>
      <w:r>
        <w:rPr>
          <w:rFonts w:ascii="Calibri"/>
          <w:b/>
          <w:color w:val="0070C0"/>
          <w:spacing w:val="-3"/>
          <w:sz w:val="40"/>
        </w:rPr>
        <w:t>research</w:t>
      </w:r>
      <w:r>
        <w:rPr>
          <w:rFonts w:ascii="Calibri"/>
          <w:b/>
          <w:color w:val="0070C0"/>
          <w:spacing w:val="-1"/>
          <w:sz w:val="40"/>
        </w:rPr>
        <w:t xml:space="preserve"> </w:t>
      </w:r>
      <w:r>
        <w:rPr>
          <w:rFonts w:ascii="Calibri"/>
          <w:b/>
          <w:color w:val="0070C0"/>
          <w:spacing w:val="-2"/>
          <w:sz w:val="40"/>
        </w:rPr>
        <w:t>questions</w:t>
      </w:r>
      <w:r>
        <w:rPr>
          <w:rFonts w:ascii="Calibri"/>
          <w:b/>
          <w:color w:val="0070C0"/>
          <w:spacing w:val="1"/>
          <w:sz w:val="40"/>
        </w:rPr>
        <w:t xml:space="preserve"> </w:t>
      </w:r>
      <w:r>
        <w:rPr>
          <w:rFonts w:ascii="Calibri"/>
          <w:b/>
          <w:color w:val="0070C0"/>
          <w:spacing w:val="-2"/>
          <w:sz w:val="40"/>
        </w:rPr>
        <w:t>and</w:t>
      </w:r>
      <w:r>
        <w:rPr>
          <w:rFonts w:ascii="Calibri"/>
          <w:b/>
          <w:color w:val="0070C0"/>
          <w:spacing w:val="-1"/>
          <w:sz w:val="40"/>
        </w:rPr>
        <w:t xml:space="preserve"> </w:t>
      </w:r>
      <w:r>
        <w:rPr>
          <w:rFonts w:ascii="Calibri"/>
          <w:b/>
          <w:color w:val="0070C0"/>
          <w:spacing w:val="-3"/>
          <w:sz w:val="40"/>
        </w:rPr>
        <w:t>research</w:t>
      </w:r>
      <w:r>
        <w:rPr>
          <w:rFonts w:ascii="Calibri"/>
          <w:b/>
          <w:color w:val="0070C0"/>
          <w:spacing w:val="53"/>
          <w:sz w:val="40"/>
        </w:rPr>
        <w:t xml:space="preserve"> </w:t>
      </w:r>
      <w:r>
        <w:rPr>
          <w:rFonts w:ascii="Calibri"/>
          <w:b/>
          <w:color w:val="0070C0"/>
          <w:spacing w:val="-2"/>
          <w:sz w:val="40"/>
        </w:rPr>
        <w:t>sites</w:t>
      </w:r>
    </w:p>
    <w:p w:rsidR="005E2943" w:rsidRDefault="005E2943">
      <w:pPr>
        <w:spacing w:before="4"/>
        <w:rPr>
          <w:rFonts w:ascii="Calibri" w:eastAsia="Calibri" w:hAnsi="Calibri" w:cs="Calibri"/>
          <w:b/>
          <w:bCs/>
          <w:sz w:val="26"/>
          <w:szCs w:val="26"/>
        </w:rPr>
      </w:pPr>
    </w:p>
    <w:p w:rsidR="005E2943" w:rsidRDefault="00A504CD">
      <w:pPr>
        <w:spacing w:line="40" w:lineRule="atLeast"/>
        <w:ind w:left="72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2540" r="7620" b="6350"/>
                <wp:docPr id="16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164" name="Group 129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165" name="Freeform 130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D1317C" id="Group 128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">
                <v:group id="Group 129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30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MOsQA&#10;AADcAAAADwAAAGRycy9kb3ducmV2LnhtbERPTWvCQBC9C/0PywjezMZipaSuokWl0INoq9DbmB2z&#10;odnZmN3G9N93BaG3ebzPmc47W4mWGl86VjBKUhDEudMlFwo+P9bDZxA+IGusHJOCX/Iwnz30pphp&#10;d+UdtftQiBjCPkMFJoQ6k9Lnhiz6xNXEkTu7xmKIsCmkbvAaw20lH9N0Ii2WHBsM1vRqKP/e/1gF&#10;x9Z8LVfFcpOPLuO06g7vu204KTXod4sXEIG68C++u990nD95gts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TDrEAAAA3AAAAA8AAAAAAAAAAAAAAAAAmAIAAGRycy9k&#10;b3ducmV2LnhtbFBLBQYAAAAABAAEAPUAAACJAwAAAAA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5E2943" w:rsidRDefault="00A504CD">
      <w:pPr>
        <w:spacing w:before="294"/>
        <w:ind w:left="78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2"/>
          <w:sz w:val="28"/>
        </w:rPr>
        <w:t>Prepared</w:t>
      </w:r>
      <w:r>
        <w:rPr>
          <w:rFonts w:ascii="Calibri"/>
          <w:b/>
          <w:spacing w:val="-1"/>
          <w:sz w:val="28"/>
        </w:rPr>
        <w:t xml:space="preserve"> by:</w:t>
      </w:r>
      <w:r>
        <w:rPr>
          <w:rFonts w:ascii="Calibri"/>
          <w:b/>
          <w:spacing w:val="-2"/>
          <w:sz w:val="28"/>
        </w:rPr>
        <w:t xml:space="preserve"> </w:t>
      </w:r>
      <w:bookmarkStart w:id="1" w:name="_GoBack"/>
      <w:r>
        <w:rPr>
          <w:rFonts w:ascii="Calibri"/>
          <w:spacing w:val="-1"/>
          <w:sz w:val="28"/>
        </w:rPr>
        <w:t>Ian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1"/>
          <w:sz w:val="28"/>
        </w:rPr>
        <w:t>Burns 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1"/>
          <w:sz w:val="28"/>
        </w:rPr>
        <w:t>Ben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2"/>
          <w:sz w:val="28"/>
        </w:rPr>
        <w:t>Gawne</w:t>
      </w:r>
      <w:bookmarkEnd w:id="1"/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9"/>
          <w:szCs w:val="29"/>
        </w:rPr>
      </w:pPr>
    </w:p>
    <w:p w:rsidR="005E2943" w:rsidRDefault="00A504CD">
      <w:pPr>
        <w:spacing w:line="40" w:lineRule="atLeast"/>
        <w:ind w:left="72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5080" r="7620" b="3810"/>
                <wp:docPr id="16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161" name="Group 126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162" name="Freeform 127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E5934" id="Group 125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">
                <v:group id="Group 126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27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UTsMA&#10;AADcAAAADwAAAGRycy9kb3ducmV2LnhtbERPS2sCMRC+C/0PYQq9aVYpUlaj1KJS8CA+wdu4mW6W&#10;bibrJl3Xf98Igrf5+J4znra2FA3VvnCsoN9LQBBnThecK9jvFt0PED4gaywdk4IbeZhOXjpjTLW7&#10;8oaabchFDGGfogITQpVK6TNDFn3PVcSR+3G1xRBhnUtd4zWG21IOkmQoLRYcGwxW9GUo+93+WQXH&#10;xpxm83y2zPqX96RsD6vNOpyVenttP0cgArXhKX64v3WcPxzA/Zl4gZ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nUTsMAAADcAAAADwAAAAAAAAAAAAAAAACYAgAAZHJzL2Rv&#10;d25yZXYueG1sUEsFBgAAAAAEAAQA9QAAAIgDAAAAAA=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5E2943" w:rsidRDefault="00A504CD">
      <w:pPr>
        <w:spacing w:line="200" w:lineRule="atLeast"/>
        <w:ind w:left="14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000625" cy="3837940"/>
                <wp:effectExtent l="1905" t="0" r="0" b="4445"/>
                <wp:docPr id="15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3837940"/>
                          <a:chOff x="0" y="0"/>
                          <a:chExt cx="7875" cy="6044"/>
                        </a:xfrm>
                      </wpg:grpSpPr>
                      <pic:pic xmlns:pic="http://schemas.openxmlformats.org/drawingml/2006/picture">
                        <pic:nvPicPr>
                          <pic:cNvPr id="158" name="Picture 124" descr="http://www.mdfrc.org.au/gallery/images/pelicans_lake_cantala_hattah_d_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" cy="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3" descr="http://www.mdfrc.org.au/gallery/images/pelicans_lake_cantala_hattah_d_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222"/>
                            <a:ext cx="7274" cy="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476247" id="Group 122" o:spid="_x0000_s1026" style="width:393.75pt;height:302.2pt;mso-position-horizontal-relative:char;mso-position-vertical-relative:line" coordsize="7875,6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alt="http://www.mdfrc.org.au/gallery/images/pelicans_lake_cantala_hattah_d_wood.jpg" style="position:absolute;width:7874;height:6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YMrjGAAAA3AAAAA8AAABkcnMvZG93bnJldi54bWxEj01rwkAQhu+C/2EZoRepGwvaNrqKSFvE&#10;mx+09TZkxySYnY3Zrab99c5B6G2GeT+emc5bV6kLNaH0bGA4SEARZ96WnBvY794fX0CFiGyx8kwG&#10;finAfNbtTDG1/sobumxjriSEQ4oGihjrVOuQFeQwDHxNLLejbxxGWZtc2wavEu4q/ZQkY+2wZGko&#10;sKZlQdlp++Okd9xvz6fNOv97/vw4f+PXa/Z2sMY89NrFBFSkNv6L7+6VFfyR0MozMoG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gyuMYAAADcAAAADwAAAAAAAAAAAAAA&#10;AACfAgAAZHJzL2Rvd25yZXYueG1sUEsFBgAAAAAEAAQA9wAAAJIDAAAAAA==&#10;">
                  <v:imagedata r:id="rId10" o:title="pelicans_lake_cantala_hattah_d_wood"/>
                </v:shape>
                <v:shape id="Picture 123" o:spid="_x0000_s1028" type="#_x0000_t75" alt="http://www.mdfrc.org.au/gallery/images/pelicans_lake_cantala_hattah_d_wood.jpg" style="position:absolute;left:221;top:222;width:7274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02GbCAAAA3AAAAA8AAABkcnMvZG93bnJldi54bWxET21LAkEQ/h70H5YR+pZ7SpaerpJRJEGQ&#10;ej9guJ17wd3Z43bS89+3QdC3eXheZ7UZvFNn6mMb2MBknIEiLoNtuTZQHN/u56CiIFt0gcnAlSJs&#10;1rc3K8xtuPCezgepVQrhmKOBRqTLtY5lQx7jOHTEiatC71ES7Gtte7ykcO/0NMsetceWU0ODHb00&#10;VJ4O397Aqw4PxcdO3Gf1NZ88vbui2kpmzN1oeF6CEhrkX/zn3tk0f7aA32fSB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NhmwgAAANwAAAAPAAAAAAAAAAAAAAAAAJ8C&#10;AABkcnMvZG93bnJldi54bWxQSwUGAAAAAAQABAD3AAAAjgMAAAAA&#10;">
                  <v:imagedata r:id="rId11" o:title="pelicans_lake_cantala_hattah_d_wood"/>
                </v:shape>
                <w10:anchorlock/>
              </v:group>
            </w:pict>
          </mc:Fallback>
        </mc:AlternateContent>
      </w:r>
    </w:p>
    <w:p w:rsidR="005E2943" w:rsidRDefault="005E2943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5E2943" w:rsidRDefault="00A504CD">
      <w:pPr>
        <w:spacing w:before="8"/>
        <w:ind w:right="220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color w:val="9A9A9A"/>
          <w:spacing w:val="-1"/>
          <w:sz w:val="72"/>
        </w:rPr>
        <w:t>Final</w:t>
      </w:r>
      <w:r>
        <w:rPr>
          <w:rFonts w:ascii="Arial"/>
          <w:b/>
          <w:color w:val="9A9A9A"/>
          <w:sz w:val="72"/>
        </w:rPr>
        <w:t xml:space="preserve"> </w:t>
      </w:r>
      <w:r>
        <w:rPr>
          <w:rFonts w:ascii="Arial"/>
          <w:b/>
          <w:color w:val="9A9A9A"/>
          <w:spacing w:val="-1"/>
          <w:sz w:val="72"/>
        </w:rPr>
        <w:t>Report</w:t>
      </w:r>
    </w:p>
    <w:p w:rsidR="005E2943" w:rsidRDefault="00A504CD">
      <w:pPr>
        <w:pStyle w:val="Heading4"/>
        <w:spacing w:before="358"/>
        <w:ind w:left="0" w:right="219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19336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583565</wp:posOffset>
                </wp:positionV>
                <wp:extent cx="6718300" cy="1099820"/>
                <wp:effectExtent l="0" t="2540" r="0" b="2540"/>
                <wp:wrapNone/>
                <wp:docPr id="15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943" w:rsidRDefault="005E2943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E2943" w:rsidRDefault="005E2943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E2943" w:rsidRDefault="005E2943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E2943" w:rsidRDefault="005E2943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E2943" w:rsidRDefault="005E2943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5E2943" w:rsidRDefault="00A504CD">
                            <w:pPr>
                              <w:ind w:right="227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left:0;text-align:left;margin-left:38.85pt;margin-top:45.95pt;width:529pt;height:86.6pt;z-index:-9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" filled="f" stroked="f">
                <v:textbox inset="0,0,0,0">
                  <w:txbxContent>
                    <w:p w:rsidR="005E2943" w:rsidRDefault="005E2943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E2943" w:rsidRDefault="005E2943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E2943" w:rsidRDefault="005E2943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E2943" w:rsidRDefault="005E2943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E2943" w:rsidRDefault="005E2943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5E2943" w:rsidRDefault="00A504CD">
                      <w:pPr>
                        <w:ind w:right="227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0033"/>
          <w:spacing w:val="-1"/>
        </w:rPr>
        <w:t>MDFRC</w:t>
      </w:r>
      <w:r>
        <w:rPr>
          <w:color w:val="330033"/>
          <w:spacing w:val="1"/>
        </w:rPr>
        <w:t xml:space="preserve"> </w:t>
      </w:r>
      <w:r>
        <w:rPr>
          <w:color w:val="330033"/>
          <w:spacing w:val="-1"/>
        </w:rPr>
        <w:t>Publication 114</w:t>
      </w:r>
    </w:p>
    <w:p w:rsidR="005E2943" w:rsidRDefault="005E2943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5E2943" w:rsidRDefault="00A504CD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6660676" cy="109013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76" cy="10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3" w:rsidRDefault="005E294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E2943">
          <w:type w:val="continuous"/>
          <w:pgSz w:w="11910" w:h="16840"/>
          <w:pgMar w:top="420" w:right="440" w:bottom="280" w:left="660" w:header="720" w:footer="720" w:gutter="0"/>
          <w:cols w:space="720"/>
        </w:sectPr>
      </w:pPr>
    </w:p>
    <w:p w:rsidR="005E2943" w:rsidRDefault="00A504CD">
      <w:pPr>
        <w:spacing w:before="21"/>
        <w:ind w:left="120" w:right="2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lastRenderedPageBreak/>
        <w:t>Murray–Darling</w:t>
      </w:r>
      <w:r>
        <w:rPr>
          <w:rFonts w:ascii="Calibri" w:eastAsia="Calibri" w:hAnsi="Calibri" w:cs="Calibri"/>
          <w:b/>
          <w:bCs/>
          <w:color w:val="0070C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Basin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Environmental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5"/>
          <w:sz w:val="28"/>
          <w:szCs w:val="28"/>
        </w:rPr>
        <w:t>Water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Knowledge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and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project:</w:t>
      </w:r>
      <w:r>
        <w:rPr>
          <w:rFonts w:ascii="Calibri" w:eastAsia="Calibri" w:hAnsi="Calibri" w:cs="Calibri"/>
          <w:b/>
          <w:bCs/>
          <w:color w:val="0070C0"/>
          <w:spacing w:val="5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Selection 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priority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 xml:space="preserve"> 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questions and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sites</w:t>
      </w:r>
    </w:p>
    <w:p w:rsidR="005E2943" w:rsidRDefault="00A504CD">
      <w:pPr>
        <w:pStyle w:val="BodyText"/>
        <w:spacing w:before="157"/>
        <w:ind w:left="120" w:right="390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prepared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Murray–Darling</w:t>
      </w:r>
      <w:r>
        <w:rPr>
          <w:spacing w:val="-1"/>
        </w:rPr>
        <w:t xml:space="preserve"> Freshwater</w:t>
      </w:r>
      <w:r>
        <w:rPr>
          <w:spacing w:val="77"/>
        </w:rPr>
        <w:t xml:space="preserve"> </w:t>
      </w:r>
      <w:r>
        <w:rPr>
          <w:spacing w:val="-1"/>
        </w:rPr>
        <w:t>Research Centre.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BodyText"/>
        <w:spacing w:line="266" w:lineRule="exact"/>
        <w:ind w:left="120" w:right="6021"/>
      </w:pP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30"/>
        </w:rPr>
        <w:t xml:space="preserve"> </w:t>
      </w: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rPr>
          <w:spacing w:val="-1"/>
        </w:rPr>
        <w:t>787</w:t>
      </w:r>
    </w:p>
    <w:p w:rsidR="005E2943" w:rsidRDefault="00A504CD">
      <w:pPr>
        <w:pStyle w:val="BodyText"/>
        <w:spacing w:before="6"/>
        <w:ind w:left="120"/>
        <w:jc w:val="both"/>
      </w:pPr>
      <w:r>
        <w:rPr>
          <w:spacing w:val="-1"/>
        </w:rPr>
        <w:t>Canberra</w:t>
      </w:r>
      <w: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2601</w:t>
      </w:r>
    </w:p>
    <w:p w:rsidR="005E2943" w:rsidRDefault="00A504CD">
      <w:pPr>
        <w:pStyle w:val="BodyText"/>
        <w:ind w:left="120"/>
        <w:jc w:val="both"/>
      </w:pPr>
      <w:r>
        <w:t>Ph: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6274 2710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5E2943" w:rsidRDefault="00A504CD">
      <w:pPr>
        <w:pStyle w:val="BodyText"/>
        <w:ind w:left="120" w:right="114"/>
        <w:jc w:val="both"/>
      </w:pP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Murray–Darling</w:t>
      </w:r>
      <w:r>
        <w:rPr>
          <w:spacing w:val="14"/>
        </w:rPr>
        <w:t xml:space="preserve"> </w:t>
      </w:r>
      <w:r>
        <w:rPr>
          <w:spacing w:val="-1"/>
        </w:rPr>
        <w:t>Freshwater</w:t>
      </w:r>
      <w:r>
        <w:rPr>
          <w:spacing w:val="14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Centre</w:t>
      </w:r>
      <w:r>
        <w:rPr>
          <w:spacing w:val="15"/>
        </w:rPr>
        <w:t xml:space="preserve"> </w:t>
      </w:r>
      <w:r>
        <w:rPr>
          <w:spacing w:val="-1"/>
        </w:rPr>
        <w:t>(MDFRC).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aim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provide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scientific</w:t>
      </w:r>
      <w:r>
        <w:rPr>
          <w:spacing w:val="39"/>
        </w:rPr>
        <w:t xml:space="preserve"> </w:t>
      </w:r>
      <w:r>
        <w:rPr>
          <w:spacing w:val="-1"/>
        </w:rPr>
        <w:t>knowledge</w:t>
      </w:r>
      <w:r>
        <w:rPr>
          <w:spacing w:val="38"/>
        </w:rPr>
        <w:t xml:space="preserve"> </w:t>
      </w:r>
      <w:r>
        <w:rPr>
          <w:spacing w:val="-1"/>
        </w:rPr>
        <w:t>necessary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sustained</w:t>
      </w:r>
      <w:r>
        <w:rPr>
          <w:spacing w:val="47"/>
        </w:rPr>
        <w:t xml:space="preserve"> </w:t>
      </w:r>
      <w:r>
        <w:rPr>
          <w:spacing w:val="-1"/>
        </w:rPr>
        <w:t>utilisation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Murray–Darling</w:t>
      </w:r>
      <w:r>
        <w:rPr>
          <w:spacing w:val="14"/>
        </w:rPr>
        <w:t xml:space="preserve"> </w:t>
      </w:r>
      <w:r>
        <w:rPr>
          <w:spacing w:val="-1"/>
        </w:rPr>
        <w:t>Basin</w:t>
      </w:r>
      <w:r>
        <w:rPr>
          <w:spacing w:val="11"/>
        </w:rPr>
        <w:t xml:space="preserve"> </w:t>
      </w:r>
      <w:r>
        <w:rPr>
          <w:spacing w:val="-1"/>
        </w:rPr>
        <w:t>water</w:t>
      </w:r>
      <w:r>
        <w:rPr>
          <w:spacing w:val="14"/>
        </w:rPr>
        <w:t xml:space="preserve"> </w:t>
      </w:r>
      <w:r>
        <w:rPr>
          <w:spacing w:val="-1"/>
        </w:rPr>
        <w:t>resources.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MDFRC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joint</w:t>
      </w:r>
      <w:r>
        <w:rPr>
          <w:spacing w:val="10"/>
        </w:rPr>
        <w:t xml:space="preserve"> </w:t>
      </w:r>
      <w:r>
        <w:rPr>
          <w:spacing w:val="-1"/>
        </w:rPr>
        <w:t>venture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Authority,</w:t>
      </w:r>
      <w:r>
        <w:t xml:space="preserve"> La</w:t>
      </w:r>
      <w:r>
        <w:rPr>
          <w:spacing w:val="-3"/>
        </w:rPr>
        <w:t xml:space="preserve"> </w:t>
      </w:r>
      <w:r>
        <w:rPr>
          <w:spacing w:val="-1"/>
        </w:rPr>
        <w:t>Trobe</w:t>
      </w:r>
      <w:r>
        <w:rPr>
          <w:spacing w:val="1"/>
        </w:rP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CSIRO.</w:t>
      </w:r>
    </w:p>
    <w:p w:rsidR="005E2943" w:rsidRDefault="005E2943">
      <w:pPr>
        <w:spacing w:before="3"/>
        <w:rPr>
          <w:rFonts w:ascii="Calibri" w:eastAsia="Calibri" w:hAnsi="Calibri" w:cs="Calibri"/>
          <w:sz w:val="13"/>
          <w:szCs w:val="13"/>
        </w:rPr>
      </w:pPr>
    </w:p>
    <w:p w:rsidR="005E2943" w:rsidRDefault="00A504CD">
      <w:pPr>
        <w:spacing w:line="200" w:lineRule="atLeast"/>
        <w:ind w:left="9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629150" cy="723900"/>
                <wp:effectExtent l="0" t="0" r="1270" b="2540"/>
                <wp:docPr id="15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723900"/>
                          <a:chOff x="0" y="0"/>
                          <a:chExt cx="7290" cy="1140"/>
                        </a:xfrm>
                      </wpg:grpSpPr>
                      <pic:pic xmlns:pic="http://schemas.openxmlformats.org/drawingml/2006/picture">
                        <pic:nvPicPr>
                          <pic:cNvPr id="153" name="Picture 120" descr="MDBA_AG_crest_RGB-reduc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9" descr="C:\Users\hmissen\AppData\Local\Microsoft\Windows\Temporary Internet Files\Content.Outlook\EZ3BCCAB\CSIRO_Grad_RGB_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300"/>
                            <a:ext cx="82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330"/>
                            <a:ext cx="282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521BDF" id="Group 117" o:spid="_x0000_s1026" style="width:364.5pt;height:57pt;mso-position-horizontal-relative:char;mso-position-vertical-relative:line" coordsize="7290,1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ELZHk0BNwAAATcAABUAAABkcnMvbWVkaWEvaW1hZ2Uz&#10;LmpwZWf/2P/gABBKRklGAAEBAQBgAGAAAP/bAEMAAwICAwICAwMDAwQDAwQFCAUFBAQFCgcHBggM&#10;CgwMCwoLCw0OEhANDhEOCwsQFhARExQVFRUMDxcYFhQYEhQVFP/bAEMBAwQEBQQFCQUFCRQNCw0U&#10;FBQUFBQUFBQUFBQUFBQUFBQUFBQUFBQUFBQUFBQUFBQUFBQUFBQUFBQUFBQUFBQUFP/AABEIAHwB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">
                <v:shape id="Picture 120" o:spid="_x0000_s1027" type="#_x0000_t75" alt="MDBA_AG_crest_RGB-reduced" style="position:absolute;width:3615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96nDAAAA3AAAAA8AAABkcnMvZG93bnJldi54bWxET0trAjEQvhf8D2GE3tysVqusRpG2Uk9S&#10;H+B13IzZxc1k2aS6/fdGEHqbj+85s0VrK3GlxpeOFfSTFARx7nTJRsFhv+pNQPiArLFyTAr+yMNi&#10;3nmZYabdjbd03QUjYgj7DBUUIdSZlD4vyKJPXE0cubNrLIYIGyN1g7cYbis5SNN3abHk2FBgTR8F&#10;5Zfdr1Ww+W5Xp7H5GW0mn/lw+IXLU3U0Sr122+UURKA2/Iuf7rWO80dv8Hg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73qcMAAADcAAAADwAAAAAAAAAAAAAAAACf&#10;AgAAZHJzL2Rvd25yZXYueG1sUEsFBgAAAAAEAAQA9wAAAI8DAAAAAA==&#10;">
                  <v:imagedata r:id="rId16" o:title="MDBA_AG_crest_RGB-reduced"/>
                </v:shape>
                <v:shape id="Picture 119" o:spid="_x0000_s1028" type="#_x0000_t75" style="position:absolute;left:3630;top:300;width:82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zjDCAAAA3AAAAA8AAABkcnMvZG93bnJldi54bWxET99LwzAQfhf8H8IJe3OpY8qszYYIY3sQ&#10;ZV19P5prU2wuNcm66l9vBGFv9/H9vGIz2V6M5EPnWMHdPANBXDvdcaugOm5vVyBCRNbYOyYF3xRg&#10;s76+KjDX7swHGsvYihTCIUcFJsYhlzLUhiyGuRuIE9c4bzEm6FupPZ5TuO3lIssepMWOU4PBgV4M&#10;1Z/lySrw1Ve1+HiTobc/KyPLx7HZvb4rNbuZnp9ARJriRfzv3us0/34Jf8+k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84wwgAAANwAAAAPAAAAAAAAAAAAAAAAAJ8C&#10;AABkcnMvZG93bnJldi54bWxQSwUGAAAAAAQABAD3AAAAjgMAAAAA&#10;">
                  <v:imagedata r:id="rId17" o:title="CSIRO_Grad_RGB_lr"/>
                </v:shape>
                <v:shape id="Picture 118" o:spid="_x0000_s1029" type="#_x0000_t75" style="position:absolute;left:4470;top:330;width:282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favCAAAA3AAAAA8AAABkcnMvZG93bnJldi54bWxET0tqwzAQ3RdyBzGFbEoiN+Bi3CihBBp3&#10;VXCSAwzW1DaxRo6k+NPTV4VCd/N439nuJ9OJgZxvLSt4XicgiCurW64VXM7vqwyED8gaO8ukYCYP&#10;+93iYYu5tiOXNJxCLWII+xwVNCH0uZS+asigX9ueOHJf1hkMEbpaaodjDDed3CTJizTYcmxosKdD&#10;Q9X1dDcKDrd0LEPh5sIfv7X+nLLq+pQptXyc3l5BBJrCv/jP/aHj/DSF32fi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X2rwgAAANwAAAAPAAAAAAAAAAAAAAAAAJ8C&#10;AABkcnMvZG93bnJldi54bWxQSwUGAAAAAAQABAD3AAAAjgMAAAAA&#10;">
                  <v:imagedata r:id="rId18" o:title=""/>
                </v:shape>
                <w10:anchorlock/>
              </v:group>
            </w:pict>
          </mc:Fallback>
        </mc:AlternateContent>
      </w:r>
    </w:p>
    <w:p w:rsidR="005E2943" w:rsidRDefault="00A504CD">
      <w:pPr>
        <w:pStyle w:val="BodyText"/>
        <w:spacing w:before="157"/>
        <w:ind w:left="120"/>
        <w:jc w:val="both"/>
      </w:pPr>
      <w:r>
        <w:t xml:space="preserve">For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information contact:</w:t>
      </w:r>
    </w:p>
    <w:p w:rsidR="005E2943" w:rsidRDefault="00A504CD">
      <w:pPr>
        <w:pStyle w:val="Heading4"/>
        <w:spacing w:before="158"/>
        <w:jc w:val="both"/>
        <w:rPr>
          <w:b w:val="0"/>
          <w:bCs w:val="0"/>
        </w:rPr>
      </w:pPr>
      <w:r>
        <w:rPr>
          <w:spacing w:val="-1"/>
        </w:rPr>
        <w:t>Jessica</w:t>
      </w:r>
      <w:r>
        <w:rPr>
          <w:spacing w:val="-3"/>
        </w:rPr>
        <w:t xml:space="preserve"> </w:t>
      </w:r>
      <w:r>
        <w:rPr>
          <w:spacing w:val="-1"/>
        </w:rPr>
        <w:t>Davison</w:t>
      </w:r>
    </w:p>
    <w:p w:rsidR="005E2943" w:rsidRDefault="00A504CD">
      <w:pPr>
        <w:pStyle w:val="BodyText"/>
        <w:spacing w:before="161"/>
        <w:ind w:left="120" w:right="45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28"/>
        </w:rPr>
        <w:t xml:space="preserve"> </w:t>
      </w:r>
      <w:r>
        <w:t xml:space="preserve">PO </w:t>
      </w:r>
      <w:r>
        <w:rPr>
          <w:spacing w:val="-1"/>
        </w:rPr>
        <w:t>Box</w:t>
      </w:r>
      <w:r>
        <w:rPr>
          <w:spacing w:val="-2"/>
        </w:rPr>
        <w:t xml:space="preserve"> </w:t>
      </w:r>
      <w:r>
        <w:rPr>
          <w:spacing w:val="-1"/>
        </w:rPr>
        <w:t>991</w:t>
      </w:r>
    </w:p>
    <w:p w:rsidR="005E2943" w:rsidRDefault="00A504CD">
      <w:pPr>
        <w:pStyle w:val="BodyText"/>
        <w:ind w:left="120"/>
        <w:jc w:val="both"/>
      </w:pPr>
      <w:r>
        <w:rPr>
          <w:spacing w:val="-1"/>
        </w:rPr>
        <w:t>Wodonga</w:t>
      </w:r>
      <w:r>
        <w:t xml:space="preserve"> </w:t>
      </w:r>
      <w:r>
        <w:rPr>
          <w:spacing w:val="-1"/>
        </w:rPr>
        <w:t>VIC</w:t>
      </w:r>
      <w:r>
        <w:t xml:space="preserve"> </w:t>
      </w:r>
      <w:r>
        <w:rPr>
          <w:spacing w:val="-1"/>
        </w:rPr>
        <w:t>3689</w:t>
      </w:r>
    </w:p>
    <w:p w:rsidR="005E2943" w:rsidRDefault="00A504CD">
      <w:pPr>
        <w:pStyle w:val="BodyText"/>
        <w:ind w:left="120"/>
        <w:jc w:val="both"/>
      </w:pPr>
      <w:r>
        <w:t>Ph: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6024 9645;</w:t>
      </w:r>
      <w:r>
        <w:rPr>
          <w:spacing w:val="1"/>
        </w:rPr>
        <w:t xml:space="preserve"> </w:t>
      </w:r>
      <w:r>
        <w:rPr>
          <w:spacing w:val="-1"/>
        </w:rPr>
        <w:t>Fax: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6059 7531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BodyText"/>
        <w:tabs>
          <w:tab w:val="left" w:pos="1538"/>
        </w:tabs>
        <w:ind w:left="120"/>
        <w:jc w:val="both"/>
      </w:pPr>
      <w:r>
        <w:rPr>
          <w:spacing w:val="-1"/>
        </w:rPr>
        <w:t>Email:</w:t>
      </w:r>
      <w:r>
        <w:rPr>
          <w:spacing w:val="-1"/>
        </w:rPr>
        <w:tab/>
      </w:r>
      <w:hyperlink r:id="rId19">
        <w:r>
          <w:rPr>
            <w:color w:val="0000FF"/>
            <w:spacing w:val="-1"/>
            <w:u w:val="single" w:color="0000FF"/>
          </w:rPr>
          <w:t>j.davison@latrobe.edu.au</w:t>
        </w:r>
      </w:hyperlink>
    </w:p>
    <w:p w:rsidR="005E2943" w:rsidRDefault="00A504CD">
      <w:pPr>
        <w:pStyle w:val="BodyText"/>
        <w:tabs>
          <w:tab w:val="left" w:pos="1538"/>
        </w:tabs>
        <w:ind w:left="120" w:right="6021"/>
      </w:pPr>
      <w:r>
        <w:rPr>
          <w:spacing w:val="-1"/>
        </w:rPr>
        <w:t>Web:</w:t>
      </w:r>
      <w:r>
        <w:rPr>
          <w:spacing w:val="-1"/>
        </w:rPr>
        <w:tab/>
      </w:r>
      <w:hyperlink r:id="rId20">
        <w:r>
          <w:rPr>
            <w:color w:val="0000FF"/>
            <w:spacing w:val="-1"/>
            <w:u w:val="single" w:color="0000FF"/>
          </w:rPr>
          <w:t>www.mdfrc.org.au</w:t>
        </w:r>
      </w:hyperlink>
      <w:r>
        <w:rPr>
          <w:color w:val="0000FF"/>
          <w:spacing w:val="27"/>
        </w:rPr>
        <w:t xml:space="preserve"> </w:t>
      </w:r>
      <w:r>
        <w:rPr>
          <w:spacing w:val="-1"/>
        </w:rPr>
        <w:t>Enquiries:</w:t>
      </w:r>
      <w:r>
        <w:rPr>
          <w:spacing w:val="-1"/>
        </w:rPr>
        <w:tab/>
      </w:r>
      <w:hyperlink r:id="rId21">
        <w:r>
          <w:rPr>
            <w:color w:val="0000FF"/>
            <w:spacing w:val="-1"/>
            <w:u w:val="single" w:color="0000FF"/>
          </w:rPr>
          <w:t>info@mdfrc.org.au</w:t>
        </w:r>
      </w:hyperlink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5E2943" w:rsidRDefault="00A504CD">
      <w:pPr>
        <w:pStyle w:val="BodyText"/>
        <w:spacing w:before="56" w:line="239" w:lineRule="auto"/>
        <w:ind w:right="114"/>
        <w:jc w:val="both"/>
      </w:pPr>
      <w:r>
        <w:rPr>
          <w:rFonts w:cs="Calibri"/>
          <w:b/>
          <w:bCs/>
          <w:spacing w:val="-1"/>
        </w:rPr>
        <w:t>Report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Citation: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Burns</w:t>
      </w:r>
      <w:r>
        <w:rPr>
          <w:spacing w:val="-2"/>
        </w:rPr>
        <w:t xml:space="preserve"> </w:t>
      </w:r>
      <w:r>
        <w:rPr>
          <w:spacing w:val="-1"/>
        </w:rPr>
        <w:t>I,</w:t>
      </w:r>
      <w:r>
        <w:rPr>
          <w:spacing w:val="-2"/>
        </w:rPr>
        <w:t xml:space="preserve"> </w:t>
      </w:r>
      <w:r>
        <w:rPr>
          <w:spacing w:val="-1"/>
        </w:rPr>
        <w:t>Gawne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(2014)</w:t>
      </w:r>
      <w:r>
        <w:rPr>
          <w:spacing w:val="-2"/>
        </w:rPr>
        <w:t xml:space="preserve"> Murray–Darling</w:t>
      </w:r>
      <w:r>
        <w:rPr>
          <w:spacing w:val="-3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Research</w:t>
      </w:r>
      <w:r>
        <w:rPr>
          <w:spacing w:val="16"/>
        </w:rPr>
        <w:t xml:space="preserve"> </w:t>
      </w:r>
      <w:r>
        <w:rPr>
          <w:spacing w:val="-1"/>
        </w:rPr>
        <w:t>project:</w:t>
      </w:r>
      <w:r>
        <w:rPr>
          <w:spacing w:val="16"/>
        </w:rPr>
        <w:t xml:space="preserve"> </w:t>
      </w:r>
      <w:r>
        <w:rPr>
          <w:spacing w:val="-1"/>
        </w:rPr>
        <w:t>Selection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priority</w:t>
      </w:r>
      <w:r>
        <w:rPr>
          <w:spacing w:val="15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questions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sites.</w:t>
      </w:r>
      <w:r>
        <w:rPr>
          <w:spacing w:val="14"/>
        </w:rPr>
        <w:t xml:space="preserve"> </w:t>
      </w:r>
      <w:r>
        <w:rPr>
          <w:spacing w:val="-1"/>
        </w:rPr>
        <w:t>Final</w:t>
      </w:r>
      <w:r>
        <w:rPr>
          <w:spacing w:val="17"/>
        </w:rPr>
        <w:t xml:space="preserve"> </w:t>
      </w:r>
      <w:r>
        <w:rPr>
          <w:spacing w:val="-1"/>
        </w:rPr>
        <w:t>Report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4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3"/>
        </w:rPr>
        <w:t xml:space="preserve"> </w:t>
      </w:r>
      <w:r>
        <w:rPr>
          <w:spacing w:val="-2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Murray–Darling</w:t>
      </w:r>
      <w:r>
        <w:rPr>
          <w:spacing w:val="2"/>
        </w:rPr>
        <w:t xml:space="preserve"> </w:t>
      </w:r>
      <w:r>
        <w:rPr>
          <w:spacing w:val="-1"/>
        </w:rPr>
        <w:t>Freshwater</w:t>
      </w:r>
      <w:r>
        <w:rPr>
          <w:spacing w:val="2"/>
        </w:rPr>
        <w:t xml:space="preserve"> </w:t>
      </w:r>
      <w:r>
        <w:rPr>
          <w:spacing w:val="-1"/>
        </w:rPr>
        <w:t>Research</w:t>
      </w:r>
      <w:r>
        <w:rPr>
          <w:spacing w:val="2"/>
        </w:rPr>
        <w:t xml:space="preserve"> </w:t>
      </w:r>
      <w:r>
        <w:rPr>
          <w:spacing w:val="-1"/>
        </w:rPr>
        <w:t>Centre,</w:t>
      </w:r>
      <w:r>
        <w:t xml:space="preserve"> </w:t>
      </w:r>
      <w:r>
        <w:rPr>
          <w:spacing w:val="-1"/>
        </w:rPr>
        <w:t>MDFRC</w:t>
      </w:r>
      <w:r>
        <w:rPr>
          <w:spacing w:val="57"/>
        </w:rP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rPr>
          <w:spacing w:val="-1"/>
        </w:rPr>
        <w:t>114/2014,</w:t>
      </w:r>
      <w:r>
        <w:t xml:space="preserve"> </w:t>
      </w:r>
      <w:r>
        <w:rPr>
          <w:spacing w:val="-1"/>
        </w:rPr>
        <w:t>June,</w:t>
      </w:r>
      <w:r>
        <w:t xml:space="preserve"> </w:t>
      </w:r>
      <w:r>
        <w:rPr>
          <w:spacing w:val="-1"/>
        </w:rPr>
        <w:t>34pp.</w:t>
      </w:r>
    </w:p>
    <w:p w:rsidR="005E2943" w:rsidRDefault="00A504CD">
      <w:pPr>
        <w:spacing w:before="161"/>
        <w:ind w:left="119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Cover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Image: </w:t>
      </w:r>
      <w:r>
        <w:rPr>
          <w:rFonts w:ascii="Calibri"/>
          <w:spacing w:val="-1"/>
        </w:rPr>
        <w:t>Pelicans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Lake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Cantala,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Hattah Lakes,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Victoria</w:t>
      </w:r>
    </w:p>
    <w:p w:rsidR="005E2943" w:rsidRDefault="00A504CD">
      <w:pPr>
        <w:spacing w:before="161"/>
        <w:ind w:left="119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Photographer: </w:t>
      </w:r>
      <w:r>
        <w:rPr>
          <w:rFonts w:ascii="Calibri"/>
          <w:spacing w:val="-1"/>
        </w:rPr>
        <w:t>David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Wood,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MDFRC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tabs>
          <w:tab w:val="left" w:pos="4610"/>
        </w:tabs>
        <w:spacing w:before="59"/>
        <w:ind w:left="120" w:right="310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Murray—Darling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Basin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Environmental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Water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Knowledge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project: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Selection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priority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1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sites</w:t>
      </w:r>
      <w:r>
        <w:rPr>
          <w:rFonts w:ascii="Calibri" w:eastAsia="Calibri" w:hAnsi="Calibri" w:cs="Calibri"/>
          <w:spacing w:val="-1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i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pgSz w:w="11910" w:h="16840"/>
          <w:pgMar w:top="1400" w:right="1320" w:bottom="280" w:left="1320" w:header="720" w:footer="720" w:gutter="0"/>
          <w:cols w:space="720"/>
        </w:sectPr>
      </w:pPr>
    </w:p>
    <w:p w:rsidR="005E2943" w:rsidRDefault="00A504CD">
      <w:pPr>
        <w:pStyle w:val="Heading4"/>
        <w:spacing w:before="38"/>
        <w:jc w:val="both"/>
        <w:rPr>
          <w:b w:val="0"/>
          <w:bCs w:val="0"/>
        </w:rPr>
      </w:pPr>
      <w:r>
        <w:rPr>
          <w:spacing w:val="-1"/>
        </w:rPr>
        <w:lastRenderedPageBreak/>
        <w:t>Disclaimer:</w:t>
      </w:r>
    </w:p>
    <w:p w:rsidR="005E2943" w:rsidRDefault="00A504CD">
      <w:pPr>
        <w:pStyle w:val="BodyText"/>
        <w:spacing w:before="120" w:line="239" w:lineRule="auto"/>
        <w:ind w:right="116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material</w:t>
      </w:r>
      <w:r>
        <w:rPr>
          <w:spacing w:val="21"/>
        </w:rPr>
        <w:t xml:space="preserve"> </w:t>
      </w:r>
      <w:r>
        <w:rPr>
          <w:spacing w:val="-1"/>
        </w:rPr>
        <w:t>contained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represents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opinion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author</w:t>
      </w:r>
      <w:r>
        <w:rPr>
          <w:spacing w:val="22"/>
        </w:rPr>
        <w:t xml:space="preserve"> </w:t>
      </w:r>
      <w:r>
        <w:rPr>
          <w:spacing w:val="-1"/>
        </w:rPr>
        <w:t>only.</w:t>
      </w:r>
      <w:r>
        <w:rPr>
          <w:spacing w:val="21"/>
        </w:rPr>
        <w:t xml:space="preserve"> </w:t>
      </w:r>
      <w:r>
        <w:rPr>
          <w:spacing w:val="-1"/>
        </w:rPr>
        <w:t>Whilst</w:t>
      </w:r>
      <w:r>
        <w:rPr>
          <w:spacing w:val="22"/>
        </w:rPr>
        <w:t xml:space="preserve"> </w:t>
      </w:r>
      <w:r>
        <w:rPr>
          <w:spacing w:val="-1"/>
        </w:rPr>
        <w:t>every</w:t>
      </w:r>
      <w:r>
        <w:rPr>
          <w:spacing w:val="81"/>
        </w:rPr>
        <w:t xml:space="preserve"> </w:t>
      </w:r>
      <w:r>
        <w:rPr>
          <w:spacing w:val="-1"/>
        </w:rPr>
        <w:t>effort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publication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accurate,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liability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rPr>
          <w:spacing w:val="-1"/>
        </w:rPr>
        <w:t>howsoever</w:t>
      </w:r>
      <w:r>
        <w:t xml:space="preserve"> </w:t>
      </w:r>
      <w:r>
        <w:rPr>
          <w:spacing w:val="-1"/>
        </w:rPr>
        <w:t>arising whether</w:t>
      </w:r>
      <w:r>
        <w:t xml:space="preserve"> </w:t>
      </w:r>
      <w:r>
        <w:rPr>
          <w:spacing w:val="-1"/>
        </w:rPr>
        <w:t>in contract,</w:t>
      </w:r>
      <w:r>
        <w:rPr>
          <w:spacing w:val="-2"/>
        </w:rPr>
        <w:t xml:space="preserve"> tort</w:t>
      </w:r>
      <w:r>
        <w:rPr>
          <w:spacing w:val="4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incurred by any</w:t>
      </w:r>
      <w:r>
        <w:rPr>
          <w:spacing w:val="1"/>
        </w:rPr>
        <w:t xml:space="preserve"> </w:t>
      </w:r>
      <w:r>
        <w:rPr>
          <w:spacing w:val="-2"/>
        </w:rPr>
        <w:t>person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reliance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use </w:t>
      </w:r>
      <w:r>
        <w:t xml:space="preserve">of </w:t>
      </w:r>
      <w:r>
        <w:rPr>
          <w:spacing w:val="-1"/>
        </w:rPr>
        <w:t>any statement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MDFRC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give</w:t>
      </w:r>
      <w:r>
        <w:rPr>
          <w:spacing w:val="25"/>
        </w:rPr>
        <w:t xml:space="preserve"> </w:t>
      </w:r>
      <w:r>
        <w:rPr>
          <w:spacing w:val="-2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warranties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relation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accuracy,</w:t>
      </w:r>
      <w:r>
        <w:rPr>
          <w:spacing w:val="51"/>
        </w:rPr>
        <w:t xml:space="preserve"> </w:t>
      </w:r>
      <w:r>
        <w:rPr>
          <w:spacing w:val="-1"/>
        </w:rPr>
        <w:t>completeness</w:t>
      </w:r>
      <w:r>
        <w:t xml:space="preserve"> </w:t>
      </w:r>
      <w:r>
        <w:rPr>
          <w:spacing w:val="-1"/>
        </w:rPr>
        <w:t>and up-to-date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 in this</w:t>
      </w:r>
      <w:r>
        <w:t xml:space="preserve"> </w:t>
      </w:r>
      <w:r>
        <w:rPr>
          <w:spacing w:val="-1"/>
        </w:rPr>
        <w:t>publication.</w:t>
      </w:r>
    </w:p>
    <w:p w:rsidR="005E2943" w:rsidRDefault="00A504CD">
      <w:pPr>
        <w:pStyle w:val="BodyText"/>
        <w:spacing w:before="161"/>
        <w:ind w:right="115"/>
        <w:jc w:val="both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legislation</w:t>
      </w:r>
      <w:r>
        <w:rPr>
          <w:spacing w:val="-3"/>
        </w:rPr>
        <w:t xml:space="preserve"> </w:t>
      </w:r>
      <w:r>
        <w:rPr>
          <w:spacing w:val="-1"/>
        </w:rPr>
        <w:t>implies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condition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warranty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excluded</w:t>
      </w:r>
      <w:r>
        <w:rPr>
          <w:spacing w:val="-3"/>
        </w:rPr>
        <w:t xml:space="preserve"> </w:t>
      </w:r>
      <w:r>
        <w:rPr>
          <w:spacing w:val="-1"/>
        </w:rPr>
        <w:t>restricted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modified,</w:t>
      </w:r>
      <w:r>
        <w:rPr>
          <w:spacing w:val="69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condition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warranty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t>deemed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included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author’s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MDFRC’s</w:t>
      </w:r>
      <w:r>
        <w:rPr>
          <w:spacing w:val="67"/>
        </w:rPr>
        <w:t xml:space="preserve"> </w:t>
      </w:r>
      <w:r>
        <w:rPr>
          <w:spacing w:val="-1"/>
        </w:rPr>
        <w:t>liability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breach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term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warranty</w:t>
      </w:r>
      <w:r>
        <w:rPr>
          <w:spacing w:val="20"/>
        </w:rPr>
        <w:t xml:space="preserve"> </w:t>
      </w:r>
      <w:r>
        <w:rPr>
          <w:spacing w:val="-1"/>
        </w:rPr>
        <w:t>is,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option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MDFRC,</w:t>
      </w:r>
      <w:r>
        <w:rPr>
          <w:spacing w:val="20"/>
        </w:rPr>
        <w:t xml:space="preserve"> </w:t>
      </w:r>
      <w:r>
        <w:rPr>
          <w:spacing w:val="-1"/>
        </w:rPr>
        <w:t>limited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supply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supplying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again.</w:t>
      </w:r>
    </w:p>
    <w:p w:rsidR="005E2943" w:rsidRDefault="00A504CD">
      <w:pPr>
        <w:pStyle w:val="BodyText"/>
        <w:spacing w:before="158"/>
        <w:ind w:right="115"/>
        <w:jc w:val="both"/>
      </w:pPr>
      <w:r>
        <w:rPr>
          <w:spacing w:val="-1"/>
        </w:rPr>
        <w:t>Copyright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remains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Trobe</w:t>
      </w:r>
      <w:r>
        <w:rPr>
          <w:spacing w:val="22"/>
        </w:rPr>
        <w:t xml:space="preserve"> </w:t>
      </w:r>
      <w:r>
        <w:rPr>
          <w:spacing w:val="-1"/>
        </w:rPr>
        <w:t>University.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part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reproduced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63"/>
        </w:rPr>
        <w:t xml:space="preserve"> </w:t>
      </w:r>
      <w:r>
        <w:rPr>
          <w:spacing w:val="-1"/>
        </w:rPr>
        <w:t xml:space="preserve">copied in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 xml:space="preserve">form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means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permission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</w:p>
    <w:p w:rsidR="005E2943" w:rsidRDefault="00A504CD">
      <w:pPr>
        <w:pStyle w:val="Heading4"/>
        <w:spacing w:before="161"/>
        <w:ind w:left="119"/>
        <w:jc w:val="both"/>
        <w:rPr>
          <w:b w:val="0"/>
          <w:bCs w:val="0"/>
        </w:rPr>
      </w:pP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history</w:t>
      </w:r>
      <w:r>
        <w:rPr>
          <w:spacing w:val="1"/>
        </w:rPr>
        <w:t xml:space="preserve"> </w:t>
      </w:r>
      <w:r>
        <w:rPr>
          <w:spacing w:val="-1"/>
        </w:rPr>
        <w:t>and status</w:t>
      </w:r>
    </w:p>
    <w:p w:rsidR="005E2943" w:rsidRDefault="005E2943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1368"/>
        <w:gridCol w:w="1418"/>
        <w:gridCol w:w="1702"/>
        <w:gridCol w:w="2268"/>
      </w:tblGrid>
      <w:tr w:rsidR="005E2943">
        <w:trPr>
          <w:trHeight w:hRule="exact" w:val="437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 Issued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Reviewed by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Approved by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Revision type</w:t>
            </w:r>
          </w:p>
        </w:tc>
      </w:tr>
      <w:tr w:rsidR="005E2943">
        <w:trPr>
          <w:trHeight w:hRule="exact" w:val="439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26/11/14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Ian Burns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Internal</w:t>
            </w:r>
          </w:p>
        </w:tc>
      </w:tr>
      <w:tr w:rsidR="005E2943">
        <w:trPr>
          <w:trHeight w:hRule="exact" w:val="70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28/11/14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Ian Burns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8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</w:p>
        </w:tc>
      </w:tr>
      <w:tr w:rsidR="005E2943">
        <w:trPr>
          <w:trHeight w:hRule="exact" w:val="706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12/12/14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Ian Burns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62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Jurisdictional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Reference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Group</w:t>
            </w:r>
          </w:p>
        </w:tc>
      </w:tr>
    </w:tbl>
    <w:p w:rsidR="005E2943" w:rsidRDefault="005E2943">
      <w:pPr>
        <w:spacing w:before="5"/>
        <w:rPr>
          <w:rFonts w:ascii="Calibri" w:eastAsia="Calibri" w:hAnsi="Calibri" w:cs="Calibri"/>
          <w:b/>
          <w:bCs/>
          <w:sz w:val="26"/>
          <w:szCs w:val="26"/>
        </w:rPr>
      </w:pPr>
    </w:p>
    <w:p w:rsidR="005E2943" w:rsidRDefault="00A504CD">
      <w:pPr>
        <w:spacing w:before="56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Distribution 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copies</w:t>
      </w:r>
    </w:p>
    <w:p w:rsidR="005E2943" w:rsidRDefault="005E2943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2410"/>
        <w:gridCol w:w="4255"/>
      </w:tblGrid>
      <w:tr w:rsidR="005E2943">
        <w:trPr>
          <w:trHeight w:hRule="exact" w:val="439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Quantity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Issued </w:t>
            </w:r>
            <w:r>
              <w:rPr>
                <w:rFonts w:ascii="Calibri"/>
                <w:b/>
              </w:rPr>
              <w:t>to</w:t>
            </w:r>
          </w:p>
        </w:tc>
      </w:tr>
      <w:tr w:rsidR="005E2943">
        <w:trPr>
          <w:trHeight w:hRule="exact" w:val="439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Word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</w:p>
        </w:tc>
      </w:tr>
      <w:tr w:rsidR="005E2943">
        <w:trPr>
          <w:trHeight w:hRule="exact" w:val="439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Final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PDF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Energy</w:t>
            </w:r>
          </w:p>
        </w:tc>
      </w:tr>
    </w:tbl>
    <w:p w:rsidR="005E2943" w:rsidRDefault="005E2943">
      <w:pPr>
        <w:spacing w:before="7"/>
        <w:rPr>
          <w:rFonts w:ascii="Calibri" w:eastAsia="Calibri" w:hAnsi="Calibri" w:cs="Calibri"/>
          <w:b/>
          <w:bCs/>
          <w:sz w:val="29"/>
          <w:szCs w:val="29"/>
        </w:rPr>
      </w:pPr>
    </w:p>
    <w:p w:rsidR="005E2943" w:rsidRDefault="00A504CD">
      <w:pPr>
        <w:tabs>
          <w:tab w:val="left" w:pos="2671"/>
        </w:tabs>
        <w:spacing w:before="56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Filename and path: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G:\SHE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- </w:t>
      </w:r>
      <w:r>
        <w:rPr>
          <w:rFonts w:ascii="Calibri"/>
          <w:spacing w:val="-1"/>
        </w:rPr>
        <w:t>Life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Sciences\MDFRC\Projects\DSEWPC\465 </w:t>
      </w:r>
      <w:r>
        <w:rPr>
          <w:rFonts w:ascii="Calibri"/>
        </w:rPr>
        <w:t>MDB</w:t>
      </w:r>
    </w:p>
    <w:p w:rsidR="005E2943" w:rsidRDefault="00A504CD">
      <w:pPr>
        <w:pStyle w:val="BodyText"/>
        <w:ind w:left="2670"/>
      </w:pPr>
      <w:r>
        <w:rPr>
          <w:spacing w:val="-1"/>
        </w:rPr>
        <w:t>EWKR\PROJECT</w:t>
      </w:r>
      <w:r>
        <w:rPr>
          <w:spacing w:val="-2"/>
        </w:rPr>
        <w:t xml:space="preserve"> </w:t>
      </w:r>
      <w:r>
        <w:rPr>
          <w:spacing w:val="-1"/>
        </w:rPr>
        <w:t>MANAGEMENT\PHASE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FINAL DELIVERABLES</w:t>
      </w:r>
    </w:p>
    <w:p w:rsidR="005E2943" w:rsidRDefault="00A504CD">
      <w:pPr>
        <w:tabs>
          <w:tab w:val="left" w:pos="2670"/>
        </w:tabs>
        <w:spacing w:before="60"/>
        <w:ind w:left="119"/>
        <w:rPr>
          <w:rFonts w:ascii="Calibri" w:eastAsia="Calibri" w:hAnsi="Calibri" w:cs="Calibri"/>
        </w:rPr>
      </w:pPr>
      <w:r>
        <w:rPr>
          <w:rFonts w:ascii="Calibri"/>
          <w:b/>
          <w:spacing w:val="-1"/>
          <w:w w:val="95"/>
        </w:rPr>
        <w:t>Author(s):</w:t>
      </w:r>
      <w:r>
        <w:rPr>
          <w:rFonts w:ascii="Calibri"/>
          <w:b/>
          <w:spacing w:val="-1"/>
          <w:w w:val="95"/>
        </w:rPr>
        <w:tab/>
      </w:r>
      <w:r>
        <w:rPr>
          <w:rFonts w:ascii="Calibri"/>
          <w:spacing w:val="-1"/>
        </w:rPr>
        <w:t>Ian Burns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Ben Gawne</w:t>
      </w:r>
    </w:p>
    <w:p w:rsidR="005E2943" w:rsidRDefault="00A504CD">
      <w:pPr>
        <w:tabs>
          <w:tab w:val="left" w:pos="2670"/>
        </w:tabs>
        <w:spacing w:before="60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Author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affiliation(s):</w:t>
      </w:r>
      <w:r>
        <w:rPr>
          <w:rFonts w:ascii="Calibri" w:eastAsia="Calibri" w:hAnsi="Calibri" w:cs="Calibri"/>
          <w:b/>
          <w:bCs/>
          <w:spacing w:val="-1"/>
        </w:rPr>
        <w:tab/>
      </w:r>
      <w:r>
        <w:rPr>
          <w:rFonts w:ascii="Calibri" w:eastAsia="Calibri" w:hAnsi="Calibri" w:cs="Calibri"/>
          <w:spacing w:val="-1"/>
        </w:rPr>
        <w:t>Murray–Darling Freshwater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Research </w:t>
      </w:r>
      <w:r>
        <w:rPr>
          <w:rFonts w:ascii="Calibri" w:eastAsia="Calibri" w:hAnsi="Calibri" w:cs="Calibri"/>
          <w:spacing w:val="-2"/>
        </w:rPr>
        <w:t>Centre</w:t>
      </w:r>
    </w:p>
    <w:p w:rsidR="005E2943" w:rsidRDefault="00A504CD">
      <w:pPr>
        <w:tabs>
          <w:tab w:val="left" w:pos="2670"/>
        </w:tabs>
        <w:spacing w:before="60"/>
        <w:ind w:left="11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Manager: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Ian Burns</w:t>
      </w:r>
    </w:p>
    <w:p w:rsidR="005E2943" w:rsidRDefault="00A504CD">
      <w:pPr>
        <w:tabs>
          <w:tab w:val="left" w:pos="2669"/>
        </w:tabs>
        <w:spacing w:before="60"/>
        <w:ind w:left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Client: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Department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Environment</w:t>
      </w:r>
    </w:p>
    <w:p w:rsidR="005E2943" w:rsidRDefault="00A504CD">
      <w:pPr>
        <w:pStyle w:val="BodyText"/>
        <w:tabs>
          <w:tab w:val="left" w:pos="2670"/>
        </w:tabs>
        <w:spacing w:before="57" w:line="266" w:lineRule="exact"/>
        <w:ind w:left="2670" w:right="390" w:hanging="2552"/>
      </w:pPr>
      <w:r>
        <w:rPr>
          <w:rFonts w:cs="Calibri"/>
          <w:b/>
          <w:bCs/>
          <w:spacing w:val="-1"/>
        </w:rPr>
        <w:t>Project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Title:</w:t>
      </w:r>
      <w:r>
        <w:rPr>
          <w:rFonts w:cs="Calibri"/>
          <w:b/>
          <w:bCs/>
          <w:spacing w:val="-1"/>
        </w:rPr>
        <w:tab/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Research</w:t>
      </w:r>
      <w:r>
        <w:rPr>
          <w:spacing w:val="51"/>
        </w:rPr>
        <w:t xml:space="preserve"> </w:t>
      </w:r>
      <w:r>
        <w:rPr>
          <w:spacing w:val="-2"/>
        </w:rPr>
        <w:t>project</w:t>
      </w:r>
    </w:p>
    <w:p w:rsidR="005E2943" w:rsidRDefault="00A504CD">
      <w:pPr>
        <w:tabs>
          <w:tab w:val="left" w:pos="2670"/>
        </w:tabs>
        <w:spacing w:before="66"/>
        <w:ind w:left="11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Document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Version: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Final</w:t>
      </w:r>
    </w:p>
    <w:p w:rsidR="005E2943" w:rsidRDefault="00A504CD">
      <w:pPr>
        <w:tabs>
          <w:tab w:val="left" w:pos="2670"/>
        </w:tabs>
        <w:spacing w:before="60"/>
        <w:ind w:left="11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2"/>
        </w:rPr>
        <w:t>M/BUS/465</w:t>
      </w:r>
    </w:p>
    <w:p w:rsidR="005E2943" w:rsidRDefault="00A504CD">
      <w:pPr>
        <w:pStyle w:val="Heading4"/>
        <w:tabs>
          <w:tab w:val="left" w:pos="2670"/>
        </w:tabs>
        <w:spacing w:before="60"/>
        <w:ind w:left="119"/>
        <w:rPr>
          <w:rFonts w:cs="Calibri"/>
          <w:b w:val="0"/>
          <w:bCs w:val="0"/>
        </w:rPr>
      </w:pP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Number:</w:t>
      </w:r>
      <w:r>
        <w:rPr>
          <w:spacing w:val="-1"/>
        </w:rPr>
        <w:tab/>
      </w:r>
      <w:r>
        <w:rPr>
          <w:b w:val="0"/>
        </w:rPr>
        <w:t>N/A</w:t>
      </w:r>
    </w:p>
    <w:p w:rsidR="005E2943" w:rsidRDefault="005E2943">
      <w:pPr>
        <w:rPr>
          <w:rFonts w:ascii="Calibri" w:eastAsia="Calibri" w:hAnsi="Calibri" w:cs="Calibri"/>
        </w:rPr>
        <w:sectPr w:rsidR="005E2943">
          <w:footerReference w:type="default" r:id="rId22"/>
          <w:pgSz w:w="11910" w:h="16840"/>
          <w:pgMar w:top="1380" w:right="1320" w:bottom="1300" w:left="1320" w:header="0" w:footer="1116" w:gutter="0"/>
          <w:cols w:space="720"/>
        </w:sectPr>
      </w:pPr>
    </w:p>
    <w:p w:rsidR="005E2943" w:rsidRDefault="00A504CD">
      <w:pPr>
        <w:pStyle w:val="BodyText"/>
        <w:spacing w:before="38"/>
        <w:ind w:left="100"/>
      </w:pPr>
      <w:r>
        <w:rPr>
          <w:spacing w:val="-1"/>
        </w:rPr>
        <w:lastRenderedPageBreak/>
        <w:t>Contents</w:t>
      </w:r>
    </w:p>
    <w:sdt>
      <w:sdtPr>
        <w:rPr>
          <w:b w:val="0"/>
          <w:bCs w:val="0"/>
        </w:rPr>
        <w:id w:val="-1478069451"/>
        <w:docPartObj>
          <w:docPartGallery w:val="Table of Contents"/>
          <w:docPartUnique/>
        </w:docPartObj>
      </w:sdtPr>
      <w:sdtEndPr/>
      <w:sdtContent>
        <w:p w:rsidR="005E2943" w:rsidRDefault="00A504CD">
          <w:pPr>
            <w:pStyle w:val="TOC2"/>
            <w:numPr>
              <w:ilvl w:val="0"/>
              <w:numId w:val="19"/>
            </w:numPr>
            <w:tabs>
              <w:tab w:val="left" w:pos="760"/>
              <w:tab w:val="right" w:leader="dot" w:pos="9016"/>
            </w:tabs>
            <w:spacing w:before="62"/>
            <w:ind w:right="7"/>
            <w:jc w:val="center"/>
            <w:rPr>
              <w:b w:val="0"/>
              <w:bCs w:val="0"/>
            </w:rPr>
          </w:pPr>
          <w:hyperlink w:anchor="_bookmark0" w:history="1">
            <w:r>
              <w:t>Introduction</w:t>
            </w:r>
            <w:r>
              <w:tab/>
              <w:t>1</w:t>
            </w:r>
          </w:hyperlink>
        </w:p>
        <w:p w:rsidR="005E2943" w:rsidRDefault="00A504CD">
          <w:pPr>
            <w:pStyle w:val="TOC2"/>
            <w:numPr>
              <w:ilvl w:val="0"/>
              <w:numId w:val="19"/>
            </w:numPr>
            <w:tabs>
              <w:tab w:val="left" w:pos="760"/>
              <w:tab w:val="right" w:leader="dot" w:pos="9016"/>
            </w:tabs>
            <w:ind w:right="7"/>
            <w:jc w:val="center"/>
            <w:rPr>
              <w:b w:val="0"/>
              <w:bCs w:val="0"/>
            </w:rPr>
          </w:pPr>
          <w:hyperlink w:anchor="_bookmark1" w:history="1">
            <w:r>
              <w:rPr>
                <w:spacing w:val="-1"/>
              </w:rPr>
              <w:t>Priority</w:t>
            </w:r>
            <w:r>
              <w:rPr>
                <w:spacing w:val="-2"/>
              </w:rPr>
              <w:t xml:space="preserve"> </w:t>
            </w:r>
            <w:r>
              <w:t>Research</w:t>
            </w:r>
            <w:r>
              <w:rPr>
                <w:spacing w:val="1"/>
              </w:rPr>
              <w:t xml:space="preserve"> </w:t>
            </w:r>
            <w:r>
              <w:t>Questions</w:t>
            </w:r>
            <w:r>
              <w:tab/>
              <w:t>2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spacing w:before="101"/>
            <w:jc w:val="center"/>
          </w:pPr>
          <w:hyperlink w:anchor="_bookmark2" w:history="1">
            <w:r>
              <w:rPr>
                <w:spacing w:val="-1"/>
              </w:rPr>
              <w:t>Stakeholder consultation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jc w:val="center"/>
          </w:pPr>
          <w:hyperlink w:anchor="_bookmark3" w:history="1">
            <w:r>
              <w:rPr>
                <w:spacing w:val="-1"/>
              </w:rPr>
              <w:t>Approach</w:t>
            </w:r>
            <w:r>
              <w:t xml:space="preserve">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identifying</w:t>
            </w:r>
            <w:r>
              <w:t xml:space="preserve"> </w:t>
            </w:r>
            <w:r>
              <w:rPr>
                <w:spacing w:val="-1"/>
              </w:rPr>
              <w:t>priorities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4" w:history="1">
            <w:r>
              <w:rPr>
                <w:spacing w:val="-1"/>
              </w:rPr>
              <w:t>Framework</w:t>
            </w:r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principles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7" w:history="1">
            <w:r>
              <w:rPr>
                <w:spacing w:val="-1"/>
              </w:rPr>
              <w:t>Application</w:t>
            </w:r>
            <w:r>
              <w:t xml:space="preserve">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framework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principles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jc w:val="center"/>
          </w:pPr>
          <w:hyperlink w:anchor="_bookmark8" w:history="1">
            <w:r>
              <w:rPr>
                <w:spacing w:val="-1"/>
              </w:rPr>
              <w:t>Vegetation</w:t>
            </w:r>
            <w:r>
              <w:t xml:space="preserve"> </w:t>
            </w:r>
            <w:r>
              <w:rPr>
                <w:spacing w:val="-1"/>
              </w:rPr>
              <w:t>theme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9" w:history="1">
            <w:r>
              <w:rPr>
                <w:spacing w:val="-1"/>
              </w:rPr>
              <w:t>High-level question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conceptual model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11" w:history="1">
            <w:r>
              <w:rPr>
                <w:spacing w:val="-1"/>
              </w:rPr>
              <w:t>Identifying priority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topics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13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-1"/>
              </w:rPr>
              <w:tab/>
              <w:t>10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15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 xml:space="preserve">threats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considered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  <w:t>11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16" w:history="1">
            <w:r>
              <w:rPr>
                <w:spacing w:val="-1"/>
              </w:rPr>
              <w:t>Summary</w:t>
            </w:r>
            <w:r>
              <w:t xml:space="preserve"> —</w:t>
            </w:r>
            <w:r>
              <w:rPr>
                <w:spacing w:val="-1"/>
              </w:rPr>
              <w:t xml:space="preserve"> </w:t>
            </w:r>
            <w:r>
              <w:t>proposed</w:t>
            </w:r>
            <w:r>
              <w:rPr>
                <w:spacing w:val="1"/>
              </w:rPr>
              <w:t xml:space="preserve"> </w:t>
            </w:r>
            <w:r>
              <w:t xml:space="preserve">research </w:t>
            </w:r>
            <w:r>
              <w:rPr>
                <w:spacing w:val="-1"/>
              </w:rPr>
              <w:t>questions for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ve</w:t>
            </w:r>
            <w:r>
              <w:rPr>
                <w:spacing w:val="-1"/>
              </w:rPr>
              <w:t>getation</w:t>
            </w:r>
            <w:r>
              <w:rPr>
                <w:spacing w:val="-1"/>
              </w:rPr>
              <w:tab/>
              <w:t>11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6"/>
            </w:tabs>
            <w:spacing w:before="101"/>
            <w:jc w:val="center"/>
          </w:pPr>
          <w:hyperlink w:anchor="_bookmark17" w:history="1">
            <w:r>
              <w:rPr>
                <w:spacing w:val="-1"/>
              </w:rPr>
              <w:t>Native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fish</w:t>
            </w:r>
            <w:r>
              <w:rPr>
                <w:spacing w:val="-1"/>
              </w:rPr>
              <w:tab/>
              <w:t>12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18" w:history="1">
            <w:r>
              <w:rPr>
                <w:spacing w:val="-1"/>
              </w:rPr>
              <w:t>High-level question</w:t>
            </w:r>
            <w:r>
              <w:rPr>
                <w:spacing w:val="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conceptual</w:t>
            </w:r>
            <w:r>
              <w:t xml:space="preserve"> </w:t>
            </w:r>
            <w:r>
              <w:rPr>
                <w:spacing w:val="-1"/>
              </w:rPr>
              <w:t>model</w:t>
            </w:r>
            <w:r>
              <w:rPr>
                <w:spacing w:val="-1"/>
              </w:rPr>
              <w:tab/>
              <w:t>12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20" w:history="1">
            <w:r>
              <w:rPr>
                <w:spacing w:val="-1"/>
              </w:rPr>
              <w:t>Identifying priority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topics</w:t>
            </w:r>
            <w:r>
              <w:rPr>
                <w:spacing w:val="-1"/>
              </w:rPr>
              <w:tab/>
              <w:t>12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22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-1"/>
              </w:rPr>
              <w:tab/>
              <w:t>15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24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 xml:space="preserve">threats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considered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  <w:t>16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25" w:history="1">
            <w:r>
              <w:rPr>
                <w:spacing w:val="-1"/>
              </w:rPr>
              <w:t>Summary</w:t>
            </w:r>
            <w:r>
              <w:t xml:space="preserve"> —</w:t>
            </w:r>
            <w:r>
              <w:rPr>
                <w:spacing w:val="-1"/>
              </w:rPr>
              <w:t xml:space="preserve"> </w:t>
            </w:r>
            <w:r>
              <w:t>proposed</w:t>
            </w:r>
            <w:r>
              <w:rPr>
                <w:spacing w:val="1"/>
              </w:rPr>
              <w:t xml:space="preserve"> </w:t>
            </w:r>
            <w:r>
              <w:t xml:space="preserve">research </w:t>
            </w:r>
            <w:r>
              <w:rPr>
                <w:spacing w:val="-1"/>
              </w:rPr>
              <w:t xml:space="preserve">questions for </w:t>
            </w:r>
            <w:r>
              <w:t>native</w:t>
            </w:r>
            <w:r>
              <w:rPr>
                <w:spacing w:val="-1"/>
              </w:rPr>
              <w:t xml:space="preserve"> fish</w:t>
            </w:r>
            <w:r>
              <w:rPr>
                <w:spacing w:val="-1"/>
              </w:rPr>
              <w:tab/>
              <w:t>16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6"/>
            </w:tabs>
            <w:jc w:val="center"/>
          </w:pPr>
          <w:hyperlink w:anchor="_bookmark26" w:history="1">
            <w:r>
              <w:rPr>
                <w:spacing w:val="-1"/>
              </w:rPr>
              <w:t>Waterbirds</w:t>
            </w:r>
            <w:r>
              <w:rPr>
                <w:spacing w:val="-1"/>
              </w:rPr>
              <w:tab/>
              <w:t>17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27" w:history="1">
            <w:r>
              <w:rPr>
                <w:spacing w:val="-1"/>
              </w:rPr>
              <w:t>High-level question</w:t>
            </w:r>
            <w:r>
              <w:rPr>
                <w:spacing w:val="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conceptual</w:t>
            </w:r>
            <w:r>
              <w:t xml:space="preserve"> </w:t>
            </w:r>
            <w:r>
              <w:rPr>
                <w:spacing w:val="-1"/>
              </w:rPr>
              <w:t>model</w:t>
            </w:r>
            <w:r>
              <w:rPr>
                <w:spacing w:val="-1"/>
              </w:rPr>
              <w:tab/>
              <w:t>17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29" w:history="1">
            <w:r>
              <w:rPr>
                <w:spacing w:val="-1"/>
              </w:rPr>
              <w:t>Identifying priority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topics</w:t>
            </w:r>
            <w:r>
              <w:rPr>
                <w:spacing w:val="-1"/>
              </w:rPr>
              <w:tab/>
              <w:t>17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31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-1"/>
              </w:rPr>
              <w:tab/>
              <w:t>19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33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 xml:space="preserve">threats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considered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  <w:t>19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</w:pPr>
          <w:hyperlink w:anchor="_bookmark34" w:history="1">
            <w:r>
              <w:rPr>
                <w:spacing w:val="-1"/>
              </w:rPr>
              <w:t>Summary</w:t>
            </w:r>
            <w:r>
              <w:t xml:space="preserve"> —</w:t>
            </w:r>
            <w:r>
              <w:rPr>
                <w:spacing w:val="-1"/>
              </w:rPr>
              <w:t xml:space="preserve"> </w:t>
            </w:r>
            <w:r>
              <w:t>proposed</w:t>
            </w:r>
            <w:r>
              <w:rPr>
                <w:spacing w:val="1"/>
              </w:rPr>
              <w:t xml:space="preserve"> </w:t>
            </w:r>
            <w:r>
              <w:t xml:space="preserve">research </w:t>
            </w:r>
            <w:r>
              <w:rPr>
                <w:spacing w:val="-1"/>
              </w:rPr>
              <w:t>questions for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waterbirds</w:t>
            </w:r>
            <w:r>
              <w:rPr>
                <w:spacing w:val="-1"/>
              </w:rPr>
              <w:tab/>
              <w:t>20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jc w:val="center"/>
          </w:pPr>
          <w:hyperlink w:anchor="_bookmark35" w:history="1">
            <w:r>
              <w:rPr>
                <w:spacing w:val="-1"/>
              </w:rPr>
              <w:t xml:space="preserve">Additional theme </w:t>
            </w:r>
            <w:r>
              <w:t xml:space="preserve">— </w:t>
            </w:r>
            <w:r>
              <w:rPr>
                <w:spacing w:val="-1"/>
              </w:rPr>
              <w:t>food</w:t>
            </w:r>
            <w:r>
              <w:rPr>
                <w:spacing w:val="1"/>
              </w:rPr>
              <w:t xml:space="preserve"> </w:t>
            </w:r>
            <w:r>
              <w:t>webs</w:t>
            </w:r>
            <w:r>
              <w:tab/>
            </w:r>
            <w:r>
              <w:rPr>
                <w:spacing w:val="-1"/>
              </w:rPr>
              <w:t>21</w:t>
            </w:r>
          </w:hyperlink>
        </w:p>
        <w:p w:rsidR="005E2943" w:rsidRDefault="00A504CD">
          <w:pPr>
            <w:pStyle w:val="TOC5"/>
            <w:numPr>
              <w:ilvl w:val="2"/>
              <w:numId w:val="19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36" w:history="1">
            <w:r>
              <w:rPr>
                <w:spacing w:val="-1"/>
              </w:rPr>
              <w:t>Summary</w:t>
            </w:r>
            <w:r>
              <w:t xml:space="preserve"> —</w:t>
            </w:r>
            <w:r>
              <w:rPr>
                <w:spacing w:val="-1"/>
              </w:rPr>
              <w:t xml:space="preserve"> </w:t>
            </w:r>
            <w:r>
              <w:t>proposed</w:t>
            </w:r>
            <w:r>
              <w:rPr>
                <w:spacing w:val="1"/>
              </w:rPr>
              <w:t xml:space="preserve"> </w:t>
            </w:r>
            <w:r>
              <w:t xml:space="preserve">research </w:t>
            </w:r>
            <w:r>
              <w:rPr>
                <w:spacing w:val="-1"/>
              </w:rPr>
              <w:t>questions for food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webs</w:t>
            </w:r>
            <w:r>
              <w:rPr>
                <w:spacing w:val="-1"/>
              </w:rPr>
              <w:tab/>
              <w:t>21</w:t>
            </w:r>
          </w:hyperlink>
        </w:p>
        <w:p w:rsidR="005E2943" w:rsidRDefault="00A504CD">
          <w:pPr>
            <w:pStyle w:val="TOC2"/>
            <w:numPr>
              <w:ilvl w:val="0"/>
              <w:numId w:val="19"/>
            </w:numPr>
            <w:tabs>
              <w:tab w:val="left" w:pos="760"/>
              <w:tab w:val="right" w:leader="dot" w:pos="9016"/>
            </w:tabs>
            <w:ind w:right="7"/>
            <w:jc w:val="center"/>
            <w:rPr>
              <w:b w:val="0"/>
              <w:bCs w:val="0"/>
            </w:rPr>
          </w:pPr>
          <w:hyperlink w:anchor="_bookmark37" w:history="1">
            <w:r>
              <w:t xml:space="preserve">Research </w:t>
            </w:r>
            <w:r>
              <w:rPr>
                <w:spacing w:val="-1"/>
              </w:rPr>
              <w:t>sites</w:t>
            </w:r>
            <w:r>
              <w:rPr>
                <w:spacing w:val="-1"/>
              </w:rPr>
              <w:tab/>
              <w:t>22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jc w:val="center"/>
          </w:pPr>
          <w:hyperlink w:anchor="_bookmark38" w:history="1">
            <w:r>
              <w:rPr>
                <w:spacing w:val="-1"/>
              </w:rPr>
              <w:t>Identification</w:t>
            </w:r>
            <w:r>
              <w:t xml:space="preserve"> of</w:t>
            </w:r>
            <w:r>
              <w:rPr>
                <w:spacing w:val="-1"/>
              </w:rPr>
              <w:t xml:space="preserve"> candidate sites</w:t>
            </w:r>
            <w:r>
              <w:rPr>
                <w:spacing w:val="-1"/>
              </w:rPr>
              <w:tab/>
              <w:t>22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spacing w:before="101"/>
            <w:jc w:val="center"/>
          </w:pPr>
          <w:hyperlink w:anchor="_bookmark39" w:history="1">
            <w:r>
              <w:rPr>
                <w:spacing w:val="-1"/>
              </w:rPr>
              <w:t>Site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selection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criteria</w:t>
            </w:r>
            <w:r>
              <w:rPr>
                <w:spacing w:val="-1"/>
              </w:rPr>
              <w:tab/>
              <w:t>23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jc w:val="center"/>
          </w:pPr>
          <w:hyperlink w:anchor="_bookmark40" w:history="1">
            <w:r>
              <w:rPr>
                <w:spacing w:val="-1"/>
              </w:rPr>
              <w:t>Proposed</w:t>
            </w:r>
            <w:r>
              <w:t xml:space="preserve"> </w:t>
            </w:r>
            <w:r>
              <w:rPr>
                <w:spacing w:val="-1"/>
              </w:rPr>
              <w:t>sites</w:t>
            </w:r>
            <w:r>
              <w:rPr>
                <w:spacing w:val="-1"/>
              </w:rPr>
              <w:tab/>
              <w:t>25</w:t>
            </w:r>
          </w:hyperlink>
        </w:p>
        <w:p w:rsidR="005E2943" w:rsidRDefault="00A504CD">
          <w:pPr>
            <w:pStyle w:val="TOC4"/>
            <w:numPr>
              <w:ilvl w:val="1"/>
              <w:numId w:val="19"/>
            </w:numPr>
            <w:tabs>
              <w:tab w:val="left" w:pos="760"/>
              <w:tab w:val="right" w:leader="dot" w:pos="9007"/>
            </w:tabs>
            <w:spacing w:before="101"/>
            <w:jc w:val="center"/>
          </w:pPr>
          <w:hyperlink w:anchor="_bookmark41" w:history="1">
            <w:r>
              <w:rPr>
                <w:spacing w:val="-1"/>
              </w:rPr>
              <w:t>Rel</w:t>
            </w:r>
            <w:r>
              <w:rPr>
                <w:spacing w:val="-1"/>
              </w:rPr>
              <w:t>ationship</w:t>
            </w:r>
            <w:r>
              <w:t xml:space="preserve"> </w:t>
            </w:r>
            <w:r>
              <w:rPr>
                <w:spacing w:val="-1"/>
              </w:rPr>
              <w:t>between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 xml:space="preserve">sites </w:t>
            </w:r>
            <w:r>
              <w:t xml:space="preserve">and </w:t>
            </w:r>
            <w:r>
              <w:rPr>
                <w:spacing w:val="-1"/>
              </w:rPr>
              <w:t>questions</w:t>
            </w:r>
            <w:r>
              <w:rPr>
                <w:spacing w:val="-1"/>
              </w:rPr>
              <w:tab/>
              <w:t>26</w:t>
            </w:r>
          </w:hyperlink>
        </w:p>
        <w:p w:rsidR="005E2943" w:rsidRDefault="00A504CD">
          <w:pPr>
            <w:pStyle w:val="TOC2"/>
            <w:numPr>
              <w:ilvl w:val="0"/>
              <w:numId w:val="19"/>
            </w:numPr>
            <w:tabs>
              <w:tab w:val="left" w:pos="760"/>
              <w:tab w:val="right" w:leader="dot" w:pos="9016"/>
            </w:tabs>
            <w:ind w:right="7"/>
            <w:jc w:val="center"/>
            <w:rPr>
              <w:b w:val="0"/>
              <w:bCs w:val="0"/>
            </w:rPr>
          </w:pPr>
          <w:hyperlink w:anchor="_bookmark43" w:history="1">
            <w:r>
              <w:rPr>
                <w:spacing w:val="-1"/>
              </w:rPr>
              <w:t xml:space="preserve">Next </w:t>
            </w:r>
            <w:r>
              <w:t>steps</w:t>
            </w:r>
            <w:r>
              <w:tab/>
            </w:r>
            <w:r>
              <w:rPr>
                <w:spacing w:val="-1"/>
              </w:rPr>
              <w:t>28</w:t>
            </w:r>
          </w:hyperlink>
        </w:p>
        <w:p w:rsidR="005E2943" w:rsidRDefault="00A504CD">
          <w:pPr>
            <w:pStyle w:val="TOC1"/>
            <w:ind w:right="10"/>
            <w:jc w:val="center"/>
            <w:rPr>
              <w:rFonts w:cs="Calibri"/>
              <w:b w:val="0"/>
              <w:bCs w:val="0"/>
            </w:rPr>
          </w:pPr>
          <w:r>
            <w:t>Appendices</w:t>
          </w:r>
          <w:r>
            <w:rPr>
              <w:spacing w:val="-33"/>
            </w:rPr>
            <w:t xml:space="preserve"> </w:t>
          </w:r>
          <w:r>
            <w:rPr>
              <w:spacing w:val="-1"/>
            </w:rPr>
            <w:t>..........................................................................................................</w:t>
          </w:r>
          <w:r>
            <w:rPr>
              <w:spacing w:val="-22"/>
            </w:rPr>
            <w:t xml:space="preserve"> </w:t>
          </w:r>
          <w:r>
            <w:rPr>
              <w:b w:val="0"/>
            </w:rPr>
            <w:t>Error!</w:t>
          </w:r>
          <w:r>
            <w:rPr>
              <w:b w:val="0"/>
              <w:spacing w:val="-20"/>
            </w:rPr>
            <w:t xml:space="preserve"> </w:t>
          </w:r>
          <w:r>
            <w:rPr>
              <w:b w:val="0"/>
              <w:spacing w:val="-1"/>
            </w:rPr>
            <w:t>Bookmark</w:t>
          </w:r>
          <w:r>
            <w:rPr>
              <w:b w:val="0"/>
              <w:spacing w:val="-19"/>
            </w:rPr>
            <w:t xml:space="preserve"> </w:t>
          </w:r>
          <w:r>
            <w:rPr>
              <w:b w:val="0"/>
            </w:rPr>
            <w:t>not</w:t>
          </w:r>
          <w:r>
            <w:rPr>
              <w:b w:val="0"/>
              <w:spacing w:val="-20"/>
            </w:rPr>
            <w:t xml:space="preserve"> </w:t>
          </w:r>
          <w:r>
            <w:rPr>
              <w:b w:val="0"/>
              <w:spacing w:val="-1"/>
            </w:rPr>
            <w:t>defined.</w:t>
          </w:r>
        </w:p>
        <w:p w:rsidR="005E2943" w:rsidRDefault="00A504CD">
          <w:pPr>
            <w:pStyle w:val="TOC3"/>
            <w:tabs>
              <w:tab w:val="left" w:pos="1310"/>
              <w:tab w:val="right" w:leader="dot" w:pos="9006"/>
            </w:tabs>
            <w:spacing w:before="101"/>
            <w:jc w:val="center"/>
          </w:pPr>
          <w:hyperlink w:anchor="_bookmark45" w:history="1">
            <w:r>
              <w:rPr>
                <w:spacing w:val="-1"/>
              </w:rPr>
              <w:t>Appendix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tab/>
            </w:r>
            <w:r>
              <w:rPr>
                <w:spacing w:val="-1"/>
              </w:rPr>
              <w:t>Summary</w:t>
            </w:r>
            <w:r>
              <w:t xml:space="preserve"> of</w:t>
            </w:r>
            <w:r>
              <w:rPr>
                <w:spacing w:val="-2"/>
              </w:rPr>
              <w:t xml:space="preserve"> </w:t>
            </w:r>
            <w: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submitted</w:t>
            </w:r>
            <w:r>
              <w:t xml:space="preserve"> by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researchers</w:t>
            </w:r>
            <w:r>
              <w:rPr>
                <w:spacing w:val="-1"/>
              </w:rPr>
              <w:tab/>
              <w:t>29</w:t>
            </w:r>
          </w:hyperlink>
        </w:p>
        <w:p w:rsidR="005E2943" w:rsidRDefault="00A504CD">
          <w:pPr>
            <w:pStyle w:val="TOC3"/>
            <w:tabs>
              <w:tab w:val="left" w:pos="1310"/>
              <w:tab w:val="right" w:leader="dot" w:pos="9007"/>
            </w:tabs>
            <w:jc w:val="center"/>
          </w:pPr>
          <w:hyperlink w:anchor="_bookmark46" w:history="1">
            <w:r>
              <w:rPr>
                <w:spacing w:val="-1"/>
              </w:rPr>
              <w:t>Appendix</w:t>
            </w:r>
            <w:r>
              <w:rPr>
                <w:spacing w:val="-9"/>
              </w:rPr>
              <w:t xml:space="preserve"> </w:t>
            </w:r>
            <w:r>
              <w:t>B</w:t>
            </w:r>
            <w:r>
              <w:tab/>
            </w:r>
            <w:r>
              <w:rPr>
                <w:spacing w:val="-1"/>
              </w:rPr>
              <w:t>Evaluation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sites</w:t>
            </w:r>
            <w:r>
              <w:rPr>
                <w:spacing w:val="-1"/>
              </w:rPr>
              <w:tab/>
              <w:t>31</w:t>
            </w:r>
          </w:hyperlink>
        </w:p>
      </w:sdtContent>
    </w:sdt>
    <w:p w:rsidR="005E2943" w:rsidRDefault="005E2943">
      <w:pPr>
        <w:jc w:val="center"/>
        <w:sectPr w:rsidR="005E2943">
          <w:footerReference w:type="default" r:id="rId23"/>
          <w:pgSz w:w="11910" w:h="16840"/>
          <w:pgMar w:top="1380" w:right="1340" w:bottom="1300" w:left="1340" w:header="0" w:footer="1116" w:gutter="0"/>
          <w:pgNumType w:start="3"/>
          <w:cols w:space="720"/>
        </w:sectPr>
      </w:pPr>
    </w:p>
    <w:p w:rsidR="005E2943" w:rsidRDefault="00A504CD">
      <w:pPr>
        <w:pStyle w:val="Heading1"/>
        <w:ind w:left="100" w:firstLine="0"/>
        <w:rPr>
          <w:b w:val="0"/>
          <w:bCs w:val="0"/>
        </w:rPr>
      </w:pPr>
      <w:r>
        <w:rPr>
          <w:spacing w:val="-1"/>
        </w:rPr>
        <w:lastRenderedPageBreak/>
        <w:t>Figures</w:t>
      </w:r>
    </w:p>
    <w:p w:rsidR="005E2943" w:rsidRDefault="00A504CD">
      <w:pPr>
        <w:tabs>
          <w:tab w:val="left" w:leader="dot" w:pos="8999"/>
        </w:tabs>
        <w:spacing w:before="122"/>
        <w:ind w:left="1136" w:right="104" w:hanging="1037"/>
        <w:rPr>
          <w:rFonts w:ascii="Calibri" w:eastAsia="Calibri" w:hAnsi="Calibri" w:cs="Calibri"/>
          <w:sz w:val="20"/>
          <w:szCs w:val="20"/>
        </w:rPr>
      </w:pPr>
      <w:hyperlink w:anchor="_bookmark5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1.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Conceptual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diagram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showing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influence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water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management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levers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on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physical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conditions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</w:t>
        </w:r>
      </w:hyperlink>
      <w:r>
        <w:rPr>
          <w:rFonts w:ascii="Calibri"/>
          <w:spacing w:val="89"/>
          <w:w w:val="99"/>
          <w:sz w:val="20"/>
        </w:rPr>
        <w:t xml:space="preserve"> </w:t>
      </w:r>
      <w:hyperlink w:anchor="_bookmark5" w:history="1">
        <w:r>
          <w:rPr>
            <w:rFonts w:ascii="Calibri"/>
            <w:spacing w:val="-1"/>
            <w:sz w:val="20"/>
          </w:rPr>
          <w:t>aquatic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ecosystems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subsequent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impacts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functional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processes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biotic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outcomes,</w:t>
        </w:r>
      </w:hyperlink>
      <w:r>
        <w:rPr>
          <w:rFonts w:ascii="Calibri"/>
          <w:spacing w:val="91"/>
          <w:w w:val="99"/>
          <w:sz w:val="20"/>
        </w:rPr>
        <w:t xml:space="preserve"> </w:t>
      </w:r>
      <w:hyperlink w:anchor="_bookmark5" w:history="1">
        <w:r>
          <w:rPr>
            <w:rFonts w:ascii="Calibri"/>
            <w:spacing w:val="-1"/>
            <w:sz w:val="20"/>
          </w:rPr>
          <w:t>together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with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influence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pressures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stressors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w w:val="95"/>
            <w:sz w:val="20"/>
          </w:rPr>
          <w:t>3</w:t>
        </w:r>
      </w:hyperlink>
    </w:p>
    <w:p w:rsidR="005E2943" w:rsidRDefault="00A504CD">
      <w:pPr>
        <w:tabs>
          <w:tab w:val="left" w:leader="dot" w:pos="8998"/>
        </w:tabs>
        <w:spacing w:before="120"/>
        <w:ind w:left="1136" w:right="104" w:hanging="1037"/>
        <w:rPr>
          <w:rFonts w:ascii="Calibri" w:eastAsia="Calibri" w:hAnsi="Calibri" w:cs="Calibri"/>
          <w:sz w:val="20"/>
          <w:szCs w:val="20"/>
        </w:rPr>
      </w:pPr>
      <w:hyperlink w:anchor="_bookmark10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2.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Conceptual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functional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processes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their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influence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on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water-dependent</w:t>
        </w:r>
      </w:hyperlink>
      <w:r>
        <w:rPr>
          <w:rFonts w:ascii="Calibri"/>
          <w:spacing w:val="87"/>
          <w:w w:val="99"/>
          <w:sz w:val="20"/>
        </w:rPr>
        <w:t xml:space="preserve"> </w:t>
      </w:r>
      <w:hyperlink w:anchor="_bookmark10" w:history="1">
        <w:r>
          <w:rPr>
            <w:rFonts w:ascii="Calibri"/>
            <w:spacing w:val="-1"/>
            <w:w w:val="95"/>
            <w:sz w:val="20"/>
          </w:rPr>
          <w:t>vegetation</w:t>
        </w:r>
        <w:r>
          <w:rPr>
            <w:rFonts w:ascii="Calibri"/>
            <w:spacing w:val="-1"/>
            <w:w w:val="95"/>
            <w:sz w:val="20"/>
          </w:rPr>
          <w:tab/>
        </w:r>
        <w:r>
          <w:rPr>
            <w:rFonts w:ascii="Calibri"/>
            <w:sz w:val="20"/>
          </w:rPr>
          <w:t>7</w:t>
        </w:r>
      </w:hyperlink>
    </w:p>
    <w:p w:rsidR="005E2943" w:rsidRDefault="00A504CD">
      <w:pPr>
        <w:tabs>
          <w:tab w:val="left" w:leader="dot" w:pos="8898"/>
        </w:tabs>
        <w:spacing w:before="118"/>
        <w:ind w:left="100"/>
        <w:rPr>
          <w:rFonts w:ascii="Calibri" w:eastAsia="Calibri" w:hAnsi="Calibri" w:cs="Calibri"/>
          <w:sz w:val="20"/>
          <w:szCs w:val="20"/>
        </w:rPr>
      </w:pPr>
      <w:hyperlink w:anchor="_bookmark19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Conceptual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functional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processes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their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influence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native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fish.</w:t>
        </w:r>
        <w:r>
          <w:rPr>
            <w:rFonts w:ascii="Calibri"/>
            <w:spacing w:val="-1"/>
            <w:sz w:val="20"/>
          </w:rPr>
          <w:tab/>
          <w:t>12</w:t>
        </w:r>
      </w:hyperlink>
    </w:p>
    <w:p w:rsidR="005E2943" w:rsidRDefault="00A504C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8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4.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Conceptual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functional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processes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their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influence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for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waterbirds</w:t>
        </w:r>
        <w:r>
          <w:rPr>
            <w:rFonts w:ascii="Calibri"/>
            <w:spacing w:val="-1"/>
            <w:sz w:val="20"/>
          </w:rPr>
          <w:tab/>
          <w:t>17</w:t>
        </w:r>
      </w:hyperlink>
    </w:p>
    <w:p w:rsidR="005E2943" w:rsidRDefault="00A504C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44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5.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Proposed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process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to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select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collaborators</w:t>
        </w:r>
        <w:r>
          <w:rPr>
            <w:rFonts w:ascii="Calibri"/>
            <w:spacing w:val="-1"/>
            <w:sz w:val="20"/>
          </w:rPr>
          <w:tab/>
          <w:t>28</w:t>
        </w:r>
      </w:hyperlink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5E2943" w:rsidRDefault="00A504CD">
      <w:pPr>
        <w:pStyle w:val="Heading1"/>
        <w:spacing w:before="0"/>
        <w:ind w:left="100" w:firstLine="0"/>
        <w:rPr>
          <w:b w:val="0"/>
          <w:bCs w:val="0"/>
        </w:rPr>
      </w:pPr>
      <w:r>
        <w:rPr>
          <w:spacing w:val="-1"/>
        </w:rPr>
        <w:t>Tables</w:t>
      </w:r>
    </w:p>
    <w:p w:rsidR="005E2943" w:rsidRDefault="00A504CD">
      <w:pPr>
        <w:tabs>
          <w:tab w:val="left" w:leader="dot" w:pos="8998"/>
        </w:tabs>
        <w:spacing w:before="122"/>
        <w:ind w:left="100"/>
        <w:rPr>
          <w:rFonts w:ascii="Calibri" w:eastAsia="Calibri" w:hAnsi="Calibri" w:cs="Calibri"/>
          <w:sz w:val="20"/>
          <w:szCs w:val="20"/>
        </w:rPr>
      </w:pPr>
      <w:hyperlink w:anchor="_bookmark6" w:history="1">
        <w:r>
          <w:rPr>
            <w:rFonts w:ascii="Calibri"/>
            <w:spacing w:val="-1"/>
            <w:sz w:val="20"/>
          </w:rPr>
          <w:t>Table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1.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Framework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used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to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identify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priorities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4</w:t>
        </w:r>
      </w:hyperlink>
    </w:p>
    <w:p w:rsidR="005E2943" w:rsidRDefault="00A504CD">
      <w:pPr>
        <w:tabs>
          <w:tab w:val="left" w:leader="dot" w:pos="8999"/>
        </w:tabs>
        <w:spacing w:before="120"/>
        <w:ind w:left="1136" w:right="104" w:hanging="1037"/>
        <w:rPr>
          <w:rFonts w:ascii="Calibri" w:eastAsia="Calibri" w:hAnsi="Calibri" w:cs="Calibri"/>
          <w:sz w:val="20"/>
          <w:szCs w:val="20"/>
        </w:rPr>
      </w:pPr>
      <w:hyperlink w:anchor="_bookmark12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2.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Water-dependent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vegetation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evaluation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of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component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parts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against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relevant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prioritisation</w:t>
        </w:r>
      </w:hyperlink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3"/>
          <w:w w:val="99"/>
          <w:sz w:val="20"/>
          <w:szCs w:val="20"/>
        </w:rPr>
        <w:t xml:space="preserve"> </w:t>
      </w:r>
      <w:hyperlink w:anchor="_bookmark12" w:history="1">
        <w:r>
          <w:rPr>
            <w:rFonts w:ascii="Calibri" w:eastAsia="Calibri" w:hAnsi="Calibri" w:cs="Calibri"/>
            <w:spacing w:val="-1"/>
            <w:w w:val="95"/>
            <w:sz w:val="20"/>
            <w:szCs w:val="20"/>
          </w:rPr>
          <w:t>principles</w:t>
        </w:r>
        <w:r>
          <w:rPr>
            <w:rFonts w:ascii="Calibri" w:eastAsia="Calibri" w:hAnsi="Calibri" w:cs="Calibri"/>
            <w:spacing w:val="-1"/>
            <w:w w:val="95"/>
            <w:sz w:val="20"/>
            <w:szCs w:val="20"/>
          </w:rPr>
          <w:tab/>
        </w:r>
        <w:r>
          <w:rPr>
            <w:rFonts w:ascii="Calibri" w:eastAsia="Calibri" w:hAnsi="Calibri" w:cs="Calibri"/>
            <w:w w:val="95"/>
            <w:sz w:val="20"/>
            <w:szCs w:val="20"/>
          </w:rPr>
          <w:t>8</w:t>
        </w:r>
      </w:hyperlink>
    </w:p>
    <w:p w:rsidR="005E2943" w:rsidRDefault="00A504C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14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9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3.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Proposed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research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approach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water-dependent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vegetation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10</w:t>
        </w:r>
      </w:hyperlink>
    </w:p>
    <w:p w:rsidR="005E2943" w:rsidRDefault="00A504C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1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4.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Native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fish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evaluation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of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component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parts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against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relevant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prioritisation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principles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13</w:t>
        </w:r>
      </w:hyperlink>
    </w:p>
    <w:p w:rsidR="005E2943" w:rsidRDefault="00A504C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3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5.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Proposed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research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approach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native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fish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15</w:t>
        </w:r>
      </w:hyperlink>
    </w:p>
    <w:p w:rsidR="005E2943" w:rsidRDefault="00A504CD">
      <w:pPr>
        <w:tabs>
          <w:tab w:val="left" w:leader="dot" w:pos="8898"/>
        </w:tabs>
        <w:spacing w:before="118"/>
        <w:ind w:left="100"/>
        <w:rPr>
          <w:rFonts w:ascii="Calibri" w:eastAsia="Calibri" w:hAnsi="Calibri" w:cs="Calibri"/>
          <w:sz w:val="20"/>
          <w:szCs w:val="20"/>
        </w:rPr>
      </w:pPr>
      <w:hyperlink w:anchor="_bookmark30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6.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Waterbirds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evaluation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of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component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parts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against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relevant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prioritisation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principles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18</w:t>
        </w:r>
      </w:hyperlink>
    </w:p>
    <w:p w:rsidR="005E2943" w:rsidRDefault="00A504C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32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7.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Proposed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research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approach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waterbirds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19</w:t>
        </w:r>
      </w:hyperlink>
    </w:p>
    <w:p w:rsidR="005E2943" w:rsidRDefault="00A504CD">
      <w:pPr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42" w:history="1">
        <w:r>
          <w:rPr>
            <w:rFonts w:ascii="Calibri"/>
            <w:spacing w:val="-1"/>
            <w:sz w:val="20"/>
          </w:rPr>
          <w:t>Table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8.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Initial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indication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sites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proposed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fieldwork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(subject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to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further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consideration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project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planning).</w:t>
        </w:r>
      </w:hyperlink>
    </w:p>
    <w:p w:rsidR="005E2943" w:rsidRDefault="00A504CD">
      <w:pPr>
        <w:ind w:left="11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27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pgSz w:w="11910" w:h="16840"/>
          <w:pgMar w:top="1400" w:right="1360" w:bottom="1300" w:left="1340" w:header="0" w:footer="1116" w:gutter="0"/>
          <w:cols w:space="720"/>
        </w:sectPr>
      </w:pPr>
    </w:p>
    <w:p w:rsidR="005E2943" w:rsidRDefault="00A504CD">
      <w:pPr>
        <w:pStyle w:val="Heading1"/>
        <w:numPr>
          <w:ilvl w:val="0"/>
          <w:numId w:val="18"/>
        </w:numPr>
        <w:tabs>
          <w:tab w:val="left" w:pos="972"/>
        </w:tabs>
        <w:spacing w:before="21"/>
        <w:ind w:hanging="851"/>
        <w:rPr>
          <w:b w:val="0"/>
          <w:bCs w:val="0"/>
        </w:rPr>
      </w:pPr>
      <w:bookmarkStart w:id="2" w:name="1_Introduction"/>
      <w:bookmarkStart w:id="3" w:name="_bookmark0"/>
      <w:bookmarkEnd w:id="2"/>
      <w:bookmarkEnd w:id="3"/>
      <w:r>
        <w:rPr>
          <w:spacing w:val="-1"/>
        </w:rPr>
        <w:lastRenderedPageBreak/>
        <w:t>Introduction</w:t>
      </w:r>
    </w:p>
    <w:p w:rsidR="005E2943" w:rsidRDefault="00A504CD">
      <w:pPr>
        <w:pStyle w:val="BodyText"/>
        <w:spacing w:before="117"/>
        <w:ind w:left="120" w:right="21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2"/>
        </w:rPr>
        <w:t>(MDB)</w:t>
      </w:r>
      <w: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(EWKR)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</w:t>
      </w:r>
      <w:r>
        <w:rPr>
          <w:spacing w:val="-1"/>
        </w:rPr>
        <w:t>$10 million project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63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and thereby contribute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achieving </w:t>
      </w:r>
      <w:r>
        <w:rPr>
          <w:spacing w:val="-2"/>
        </w:rPr>
        <w:t>Basin</w:t>
      </w:r>
      <w:r>
        <w:rPr>
          <w:spacing w:val="-1"/>
        </w:rPr>
        <w:t xml:space="preserve"> Plan</w:t>
      </w:r>
      <w:r>
        <w:rPr>
          <w:spacing w:val="-3"/>
        </w:rPr>
        <w:t xml:space="preserve"> </w:t>
      </w:r>
      <w:r>
        <w:rPr>
          <w:spacing w:val="-1"/>
        </w:rPr>
        <w:t>objectives.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79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aimed at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understanding: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159"/>
        <w:ind w:hanging="35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1"/>
        </w:rPr>
        <w:t xml:space="preserve"> </w:t>
      </w:r>
      <w:r>
        <w:rPr>
          <w:spacing w:val="-1"/>
        </w:rPr>
        <w:t>and long-term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condition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ind w:right="472" w:hanging="35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and terrestrial)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through environmental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</w:p>
    <w:p w:rsidR="005E2943" w:rsidRDefault="00A504CD">
      <w:pPr>
        <w:pStyle w:val="BodyText"/>
        <w:spacing w:before="158"/>
        <w:ind w:left="120"/>
      </w:pPr>
      <w:r>
        <w:rPr>
          <w:spacing w:val="-1"/>
        </w:rPr>
        <w:t>In turn,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improved understanding will: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161"/>
        <w:ind w:right="144" w:hanging="357"/>
      </w:pP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complementary natural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(predominantly</w:t>
      </w:r>
      <w:r>
        <w:rPr>
          <w:spacing w:val="-4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outcomes)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1" w:line="239" w:lineRule="auto"/>
        <w:ind w:right="144" w:hanging="357"/>
      </w:pPr>
      <w:r>
        <w:rPr>
          <w:spacing w:val="-1"/>
        </w:rPr>
        <w:t xml:space="preserve">build capacity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objectives</w:t>
      </w:r>
      <w:r>
        <w:rPr>
          <w:spacing w:val="-2"/>
        </w:rPr>
        <w:t xml:space="preserve"> and</w:t>
      </w:r>
      <w:r>
        <w:rPr>
          <w:spacing w:val="-1"/>
        </w:rPr>
        <w:t xml:space="preserve"> targets.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explain</w:t>
      </w:r>
      <w:r>
        <w:rPr>
          <w:spacing w:val="-1"/>
        </w:rPr>
        <w:t xml:space="preserve"> ecological</w:t>
      </w:r>
      <w:r>
        <w:rPr>
          <w:spacing w:val="70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building and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maintaining public</w:t>
      </w:r>
      <w:r>
        <w:t xml:space="preserve"> </w:t>
      </w:r>
      <w:r>
        <w:rPr>
          <w:spacing w:val="-1"/>
        </w:rPr>
        <w:t>confidence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5E2943" w:rsidRDefault="00A504CD">
      <w:pPr>
        <w:pStyle w:val="BodyText"/>
        <w:spacing w:before="161" w:line="239" w:lineRule="auto"/>
        <w:ind w:left="120" w:right="18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collaborate</w:t>
      </w:r>
      <w:r>
        <w:rPr>
          <w:spacing w:val="-2"/>
        </w:rPr>
        <w:t xml:space="preserve"> </w:t>
      </w:r>
      <w:r>
        <w:rPr>
          <w:spacing w:val="-1"/>
        </w:rPr>
        <w:t>with 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asset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planners,</w:t>
      </w:r>
      <w:r>
        <w:t xml:space="preserve"> </w:t>
      </w:r>
      <w:r>
        <w:rPr>
          <w:spacing w:val="-1"/>
        </w:rPr>
        <w:t>scientists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t xml:space="preserve"> to</w:t>
      </w:r>
      <w:r>
        <w:rPr>
          <w:spacing w:val="-1"/>
        </w:rPr>
        <w:t xml:space="preserve"> identify research priorities,</w:t>
      </w:r>
      <w:r>
        <w:t xml:space="preserve"> </w:t>
      </w:r>
      <w:r>
        <w:rPr>
          <w:spacing w:val="-1"/>
        </w:rPr>
        <w:t>and undertake</w:t>
      </w:r>
      <w:r>
        <w:rPr>
          <w:spacing w:val="-2"/>
        </w:rPr>
        <w:t xml:space="preserve"> </w:t>
      </w:r>
      <w:r>
        <w:rPr>
          <w:spacing w:val="-1"/>
        </w:rPr>
        <w:t>research targeted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addressing those</w:t>
      </w:r>
      <w:r>
        <w:rPr>
          <w:spacing w:val="1"/>
        </w:rPr>
        <w:t xml:space="preserve"> </w:t>
      </w:r>
      <w:r>
        <w:rPr>
          <w:spacing w:val="-1"/>
        </w:rPr>
        <w:t>priorities.</w:t>
      </w:r>
      <w:r>
        <w:rPr>
          <w:spacing w:val="-3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through to</w:t>
      </w:r>
      <w:r>
        <w:rPr>
          <w:spacing w:val="1"/>
        </w:rPr>
        <w:t xml:space="preserve"> </w:t>
      </w:r>
      <w:r>
        <w:rPr>
          <w:spacing w:val="-2"/>
        </w:rPr>
        <w:t>February</w:t>
      </w:r>
      <w:r>
        <w:rPr>
          <w:spacing w:val="1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2"/>
        </w:rPr>
        <w:t>is</w:t>
      </w:r>
      <w:r>
        <w:t xml:space="preserve"> a </w:t>
      </w:r>
      <w:r>
        <w:rPr>
          <w:spacing w:val="-1"/>
        </w:rPr>
        <w:t>planning phase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61"/>
        </w:rPr>
        <w:t xml:space="preserve"> </w:t>
      </w:r>
      <w:r>
        <w:rPr>
          <w:spacing w:val="-1"/>
        </w:rPr>
        <w:t>research priorities,</w:t>
      </w:r>
      <w: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research project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and agree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1"/>
        </w:rPr>
        <w:t xml:space="preserve"> </w:t>
      </w:r>
      <w:r>
        <w:rPr>
          <w:spacing w:val="-1"/>
        </w:rPr>
        <w:t>arrangements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work.</w:t>
      </w:r>
      <w: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 xml:space="preserve">2, </w:t>
      </w:r>
      <w:r>
        <w:rPr>
          <w:spacing w:val="-1"/>
        </w:rPr>
        <w:t xml:space="preserve">delivery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commence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early 2015</w:t>
      </w:r>
      <w:r>
        <w:rPr>
          <w:spacing w:val="1"/>
        </w:rPr>
        <w:t xml:space="preserve"> </w:t>
      </w:r>
      <w:r>
        <w:rPr>
          <w:spacing w:val="-1"/>
        </w:rPr>
        <w:t>and run through</w:t>
      </w:r>
      <w:r>
        <w:rPr>
          <w:spacing w:val="53"/>
        </w:rPr>
        <w:t xml:space="preserve"> </w:t>
      </w:r>
      <w:r>
        <w:t>to</w:t>
      </w:r>
      <w:r>
        <w:rPr>
          <w:spacing w:val="-1"/>
        </w:rPr>
        <w:t xml:space="preserve"> 2018–19.</w:t>
      </w:r>
    </w:p>
    <w:p w:rsidR="005E2943" w:rsidRDefault="00A504CD">
      <w:pPr>
        <w:pStyle w:val="BodyText"/>
        <w:spacing w:before="161"/>
        <w:ind w:right="39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outlines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 research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riorities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t xml:space="preserve">EWKR.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 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guided</w:t>
      </w:r>
      <w:r>
        <w:rPr>
          <w:spacing w:val="-1"/>
        </w:rP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Basin Plan,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and</w:t>
      </w:r>
      <w:r>
        <w:rPr>
          <w:spacing w:val="-1"/>
        </w:rPr>
        <w:t xml:space="preserve"> sites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2"/>
        </w:rPr>
        <w:t>identified</w:t>
      </w:r>
      <w:r>
        <w:t xml:space="preserve"> </w:t>
      </w:r>
      <w:r>
        <w:rPr>
          <w:spacing w:val="-1"/>
        </w:rPr>
        <w:t>by:</w:t>
      </w:r>
    </w:p>
    <w:p w:rsidR="005E2943" w:rsidRDefault="00A504CD">
      <w:pPr>
        <w:pStyle w:val="BodyText"/>
        <w:numPr>
          <w:ilvl w:val="0"/>
          <w:numId w:val="16"/>
        </w:numPr>
        <w:tabs>
          <w:tab w:val="left" w:pos="480"/>
        </w:tabs>
        <w:spacing w:before="158"/>
        <w:ind w:right="323" w:hanging="360"/>
      </w:pPr>
      <w:r>
        <w:rPr>
          <w:spacing w:val="-1"/>
        </w:rPr>
        <w:t>consulting with jurisdictional</w:t>
      </w:r>
      <w: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rPr>
          <w:spacing w:val="43"/>
        </w:rPr>
        <w:t xml:space="preserve"> </w:t>
      </w:r>
      <w:r>
        <w:rPr>
          <w:spacing w:val="-1"/>
        </w:rPr>
        <w:t>and research priorities</w:t>
      </w:r>
    </w:p>
    <w:p w:rsidR="005E2943" w:rsidRDefault="00A504CD">
      <w:pPr>
        <w:pStyle w:val="BodyText"/>
        <w:numPr>
          <w:ilvl w:val="0"/>
          <w:numId w:val="16"/>
        </w:numPr>
        <w:tabs>
          <w:tab w:val="left" w:pos="480"/>
        </w:tabs>
        <w:ind w:right="472" w:hanging="360"/>
      </w:pPr>
      <w:r>
        <w:rPr>
          <w:spacing w:val="-1"/>
        </w:rPr>
        <w:t>consulting with researchers</w:t>
      </w:r>
      <w:r>
        <w:t xml:space="preserve"> </w:t>
      </w:r>
      <w:r>
        <w:rPr>
          <w:spacing w:val="-1"/>
        </w:rPr>
        <w:t>in freshwater</w:t>
      </w:r>
      <w:r>
        <w:rPr>
          <w:spacing w:val="-2"/>
        </w:rPr>
        <w:t xml:space="preserve"> </w:t>
      </w:r>
      <w:r>
        <w:rPr>
          <w:spacing w:val="-1"/>
        </w:rPr>
        <w:t>ecology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suggested priority research</w:t>
      </w:r>
      <w:r>
        <w:rPr>
          <w:spacing w:val="47"/>
        </w:rPr>
        <w:t xml:space="preserve"> </w:t>
      </w:r>
      <w:r>
        <w:rPr>
          <w:spacing w:val="-1"/>
        </w:rPr>
        <w:t>questions</w:t>
      </w:r>
    </w:p>
    <w:p w:rsidR="005E2943" w:rsidRDefault="00A504CD">
      <w:pPr>
        <w:pStyle w:val="BodyText"/>
        <w:numPr>
          <w:ilvl w:val="0"/>
          <w:numId w:val="16"/>
        </w:numPr>
        <w:tabs>
          <w:tab w:val="left" w:pos="481"/>
        </w:tabs>
        <w:ind w:right="472" w:hanging="359"/>
      </w:pPr>
      <w:r>
        <w:rPr>
          <w:spacing w:val="-1"/>
        </w:rPr>
        <w:t>using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Plan,</w:t>
      </w:r>
      <w:r>
        <w:t xml:space="preserve"> </w:t>
      </w:r>
      <w:r>
        <w:rPr>
          <w:spacing w:val="-1"/>
        </w:rPr>
        <w:t>together</w:t>
      </w:r>
      <w:r>
        <w:rPr>
          <w:spacing w:val="67"/>
        </w:rPr>
        <w:t xml:space="preserve"> </w:t>
      </w:r>
      <w:r>
        <w:rPr>
          <w:spacing w:val="-1"/>
        </w:rPr>
        <w:t>with feedback</w:t>
      </w:r>
      <w:r>
        <w:rPr>
          <w:spacing w:val="1"/>
        </w:rPr>
        <w:t xml:space="preserve"> </w:t>
      </w:r>
      <w:r>
        <w:rPr>
          <w:spacing w:val="-1"/>
        </w:rPr>
        <w:t>received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activities with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 researchers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inform potential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</w:p>
    <w:p w:rsidR="005E2943" w:rsidRDefault="00A504CD">
      <w:pPr>
        <w:pStyle w:val="BodyText"/>
        <w:numPr>
          <w:ilvl w:val="0"/>
          <w:numId w:val="16"/>
        </w:numPr>
        <w:tabs>
          <w:tab w:val="left" w:pos="480"/>
        </w:tabs>
        <w:ind w:right="323" w:hanging="360"/>
      </w:pPr>
      <w:r>
        <w:rPr>
          <w:spacing w:val="-1"/>
        </w:rPr>
        <w:t>evaluating potential</w:t>
      </w:r>
      <w:r>
        <w:t xml:space="preserve"> </w:t>
      </w:r>
      <w:r>
        <w:rPr>
          <w:spacing w:val="-1"/>
        </w:rPr>
        <w:t>research sites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research into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51"/>
        </w:rPr>
        <w:t xml:space="preserve"> </w:t>
      </w:r>
      <w:r>
        <w:rPr>
          <w:spacing w:val="-1"/>
        </w:rPr>
        <w:t>priorities.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ind w:left="120" w:right="390"/>
        <w:rPr>
          <w:rFonts w:ascii="Calibri" w:eastAsia="Calibri" w:hAnsi="Calibri" w:cs="Calibri"/>
        </w:rPr>
      </w:pPr>
      <w:r>
        <w:rPr>
          <w:rFonts w:ascii="Calibri"/>
          <w:spacing w:val="-1"/>
        </w:rPr>
        <w:t>Feedback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received during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consultation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activities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documented in detail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separate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report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Preliminary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Identification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Research Questions</w:t>
      </w:r>
      <w:r>
        <w:rPr>
          <w:rFonts w:ascii="Calibri"/>
          <w:spacing w:val="-1"/>
        </w:rPr>
        <w:t>).</w:t>
      </w:r>
    </w:p>
    <w:p w:rsidR="005E2943" w:rsidRDefault="005E2943">
      <w:pPr>
        <w:rPr>
          <w:rFonts w:ascii="Calibri" w:eastAsia="Calibri" w:hAnsi="Calibri" w:cs="Calibri"/>
        </w:rPr>
        <w:sectPr w:rsidR="005E2943">
          <w:footerReference w:type="default" r:id="rId24"/>
          <w:pgSz w:w="11910" w:h="16840"/>
          <w:pgMar w:top="1480" w:right="1320" w:bottom="1060" w:left="1320" w:header="0" w:footer="871" w:gutter="0"/>
          <w:pgNumType w:start="1"/>
          <w:cols w:space="720"/>
        </w:sectPr>
      </w:pPr>
    </w:p>
    <w:p w:rsidR="005E2943" w:rsidRDefault="00A504CD">
      <w:pPr>
        <w:pStyle w:val="Heading1"/>
        <w:numPr>
          <w:ilvl w:val="0"/>
          <w:numId w:val="18"/>
        </w:numPr>
        <w:tabs>
          <w:tab w:val="left" w:pos="972"/>
        </w:tabs>
        <w:ind w:hanging="851"/>
        <w:rPr>
          <w:b w:val="0"/>
          <w:bCs w:val="0"/>
        </w:rPr>
      </w:pPr>
      <w:bookmarkStart w:id="4" w:name="2_Priority_Research_Questions"/>
      <w:bookmarkStart w:id="5" w:name="_bookmark1"/>
      <w:bookmarkEnd w:id="4"/>
      <w:bookmarkEnd w:id="5"/>
      <w:r>
        <w:rPr>
          <w:spacing w:val="-1"/>
        </w:rPr>
        <w:lastRenderedPageBreak/>
        <w:t>Priority</w:t>
      </w:r>
      <w:r>
        <w:rPr>
          <w:spacing w:val="-19"/>
        </w:rPr>
        <w:t xml:space="preserve"> </w:t>
      </w:r>
      <w:r>
        <w:rPr>
          <w:spacing w:val="-2"/>
        </w:rPr>
        <w:t>Research</w:t>
      </w:r>
      <w:r>
        <w:rPr>
          <w:spacing w:val="-17"/>
        </w:rPr>
        <w:t xml:space="preserve"> </w:t>
      </w:r>
      <w:r>
        <w:rPr>
          <w:spacing w:val="-1"/>
        </w:rPr>
        <w:t>Questions</w:t>
      </w: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spacing w:before="240"/>
        <w:rPr>
          <w:b w:val="0"/>
          <w:bCs w:val="0"/>
        </w:rPr>
      </w:pPr>
      <w:bookmarkStart w:id="6" w:name="2.1_Stakeholder_consultation"/>
      <w:bookmarkStart w:id="7" w:name="_bookmark2"/>
      <w:bookmarkEnd w:id="6"/>
      <w:bookmarkEnd w:id="7"/>
      <w:r>
        <w:rPr>
          <w:spacing w:val="-1"/>
        </w:rPr>
        <w:t>Stakeholder</w:t>
      </w:r>
      <w:r>
        <w:rPr>
          <w:spacing w:val="-27"/>
        </w:rPr>
        <w:t xml:space="preserve"> </w:t>
      </w:r>
      <w:r>
        <w:rPr>
          <w:spacing w:val="-1"/>
        </w:rPr>
        <w:t>consultation</w:t>
      </w:r>
    </w:p>
    <w:p w:rsidR="005E2943" w:rsidRDefault="00A504CD">
      <w:pPr>
        <w:pStyle w:val="BodyText"/>
        <w:spacing w:before="160"/>
        <w:ind w:left="120" w:right="39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themes</w:t>
      </w:r>
      <w:r>
        <w:t xml:space="preserve"> </w:t>
      </w:r>
      <w:r>
        <w:rPr>
          <w:spacing w:val="-1"/>
        </w:rPr>
        <w:t>and topics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informed by</w:t>
      </w:r>
      <w:r>
        <w:rPr>
          <w:spacing w:val="1"/>
        </w:rPr>
        <w:t xml:space="preserve"> </w:t>
      </w:r>
      <w:r>
        <w:rPr>
          <w:spacing w:val="-1"/>
        </w:rPr>
        <w:t>stakeholder</w:t>
      </w:r>
      <w:r>
        <w:rPr>
          <w:spacing w:val="45"/>
        </w:rPr>
        <w:t xml:space="preserve"> </w:t>
      </w:r>
      <w:r>
        <w:rPr>
          <w:spacing w:val="-1"/>
        </w:rPr>
        <w:t>consultation activities</w:t>
      </w:r>
      <w:r>
        <w:t xml:space="preserve"> </w:t>
      </w:r>
      <w:r>
        <w:rPr>
          <w:spacing w:val="-1"/>
        </w:rPr>
        <w:t>undertaken in the</w:t>
      </w:r>
      <w:r>
        <w:rPr>
          <w:spacing w:val="-2"/>
        </w:rPr>
        <w:t xml:space="preserve"> </w:t>
      </w:r>
      <w:r>
        <w:rPr>
          <w:spacing w:val="-1"/>
        </w:rPr>
        <w:t>early stages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:rsidR="005E2943" w:rsidRDefault="00A504CD">
      <w:pPr>
        <w:pStyle w:val="BodyText"/>
        <w:spacing w:before="158"/>
        <w:ind w:left="120"/>
      </w:pPr>
      <w:r>
        <w:rPr>
          <w:spacing w:val="-1"/>
          <w:u w:val="single" w:color="000000"/>
        </w:rPr>
        <w:t>Environmental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water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managers</w:t>
      </w:r>
    </w:p>
    <w:p w:rsidR="005E2943" w:rsidRDefault="00A504CD">
      <w:pPr>
        <w:numPr>
          <w:ilvl w:val="0"/>
          <w:numId w:val="17"/>
        </w:numPr>
        <w:tabs>
          <w:tab w:val="left" w:pos="478"/>
        </w:tabs>
        <w:spacing w:before="162" w:line="239" w:lineRule="auto"/>
        <w:ind w:right="494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Initial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briefings with each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basin jurisdiction </w:t>
      </w:r>
      <w:r>
        <w:rPr>
          <w:rFonts w:ascii="Calibri" w:eastAsia="Calibri" w:hAnsi="Calibri" w:cs="Calibri"/>
        </w:rPr>
        <w:t>—</w:t>
      </w:r>
      <w:r>
        <w:rPr>
          <w:rFonts w:ascii="Calibri" w:eastAsia="Calibri" w:hAnsi="Calibri" w:cs="Calibri"/>
          <w:spacing w:val="-1"/>
        </w:rPr>
        <w:t xml:space="preserve">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communicate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objectives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MDB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EWKR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and obtain input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to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proposed process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undertake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planning activities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Phase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These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pacing w:val="-1"/>
        </w:rPr>
        <w:t>were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undertaken between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28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July and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August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2014.</w:t>
      </w:r>
    </w:p>
    <w:p w:rsidR="005E2943" w:rsidRDefault="00A504CD">
      <w:pPr>
        <w:numPr>
          <w:ilvl w:val="0"/>
          <w:numId w:val="17"/>
        </w:numPr>
        <w:tabs>
          <w:tab w:val="left" w:pos="478"/>
        </w:tabs>
        <w:ind w:right="18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Research </w:t>
      </w:r>
      <w:r>
        <w:rPr>
          <w:rFonts w:ascii="Calibri" w:eastAsia="Calibri" w:hAnsi="Calibri" w:cs="Calibri"/>
          <w:b/>
          <w:bCs/>
          <w:spacing w:val="-2"/>
        </w:rPr>
        <w:t>priority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workshops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with each basin jurisdiction </w:t>
      </w:r>
      <w:r>
        <w:rPr>
          <w:rFonts w:ascii="Calibri" w:eastAsia="Calibri" w:hAnsi="Calibri" w:cs="Calibri"/>
        </w:rPr>
        <w:t>—</w:t>
      </w:r>
      <w:r>
        <w:rPr>
          <w:rFonts w:ascii="Calibri" w:eastAsia="Calibri" w:hAnsi="Calibri" w:cs="Calibri"/>
          <w:spacing w:val="-1"/>
        </w:rPr>
        <w:t xml:space="preserve">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identify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knowledge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needs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81"/>
        </w:rPr>
        <w:t xml:space="preserve"> </w:t>
      </w:r>
      <w:r>
        <w:rPr>
          <w:rFonts w:ascii="Calibri" w:eastAsia="Calibri" w:hAnsi="Calibri" w:cs="Calibri"/>
          <w:spacing w:val="-1"/>
        </w:rPr>
        <w:t>potential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research priorities</w:t>
      </w:r>
      <w:r>
        <w:rPr>
          <w:rFonts w:ascii="Calibri" w:eastAsia="Calibri" w:hAnsi="Calibri" w:cs="Calibri"/>
        </w:rPr>
        <w:t xml:space="preserve"> 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MDB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EWKR.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undertaken between 11 September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55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October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2014.</w:t>
      </w:r>
    </w:p>
    <w:p w:rsidR="005E2943" w:rsidRDefault="00A504CD">
      <w:pPr>
        <w:pStyle w:val="BodyText"/>
        <w:spacing w:before="161"/>
        <w:ind w:left="120"/>
      </w:pPr>
      <w:r>
        <w:rPr>
          <w:spacing w:val="-1"/>
          <w:u w:val="single" w:color="000000"/>
        </w:rPr>
        <w:t>Researchers</w:t>
      </w:r>
    </w:p>
    <w:p w:rsidR="005E2943" w:rsidRDefault="00A504CD">
      <w:pPr>
        <w:numPr>
          <w:ilvl w:val="0"/>
          <w:numId w:val="17"/>
        </w:numPr>
        <w:tabs>
          <w:tab w:val="left" w:pos="478"/>
        </w:tabs>
        <w:spacing w:before="159"/>
        <w:ind w:right="182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An</w:t>
      </w:r>
      <w:r>
        <w:rPr>
          <w:rFonts w:ascii="Calibri" w:eastAsia="Calibri" w:hAnsi="Calibri" w:cs="Calibri"/>
          <w:b/>
          <w:bCs/>
          <w:spacing w:val="-1"/>
        </w:rPr>
        <w:t xml:space="preserve"> initial briefing with </w:t>
      </w:r>
      <w:r>
        <w:rPr>
          <w:rFonts w:ascii="Calibri" w:eastAsia="Calibri" w:hAnsi="Calibri" w:cs="Calibri"/>
          <w:b/>
          <w:bCs/>
          <w:spacing w:val="-2"/>
        </w:rPr>
        <w:t>senior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researchers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representing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the main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institutions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involved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5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research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1"/>
        </w:rPr>
        <w:t xml:space="preserve"> the </w:t>
      </w:r>
      <w:r>
        <w:rPr>
          <w:rFonts w:ascii="Calibri" w:eastAsia="Calibri" w:hAnsi="Calibri" w:cs="Calibri"/>
          <w:b/>
          <w:bCs/>
          <w:spacing w:val="-2"/>
        </w:rPr>
        <w:t>MDB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—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communicate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objectives</w:t>
      </w:r>
      <w:r>
        <w:rPr>
          <w:rFonts w:ascii="Calibri" w:eastAsia="Calibri" w:hAnsi="Calibri" w:cs="Calibri"/>
        </w:rPr>
        <w:t xml:space="preserve"> 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MDB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EWKR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 obtain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input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proposed process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undertake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planning activities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Phase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briefing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held in Sydney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55"/>
        </w:rPr>
        <w:t xml:space="preserve"> </w:t>
      </w:r>
      <w:r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August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2014.</w:t>
      </w:r>
    </w:p>
    <w:p w:rsidR="005E2943" w:rsidRDefault="00A504CD">
      <w:pPr>
        <w:numPr>
          <w:ilvl w:val="0"/>
          <w:numId w:val="17"/>
        </w:numPr>
        <w:tabs>
          <w:tab w:val="left" w:pos="478"/>
        </w:tabs>
        <w:spacing w:before="1" w:line="239" w:lineRule="auto"/>
        <w:ind w:right="323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Submissions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on potential research questions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for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MDB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EWKR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</w:rPr>
        <w:t>—</w:t>
      </w:r>
      <w:r>
        <w:rPr>
          <w:rFonts w:ascii="Calibri" w:eastAsia="Calibri" w:hAnsi="Calibri" w:cs="Calibri"/>
          <w:spacing w:val="-1"/>
        </w:rPr>
        <w:t xml:space="preserve"> research institutions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were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-1"/>
        </w:rPr>
        <w:t>invited to submit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potential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research questions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MDB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EWKR.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submission process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opened</w:t>
      </w:r>
      <w:r>
        <w:rPr>
          <w:rFonts w:ascii="Calibri" w:eastAsia="Calibri" w:hAnsi="Calibri" w:cs="Calibri"/>
          <w:spacing w:val="7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September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 closed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26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September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2014.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BodyText"/>
        <w:ind w:right="236"/>
      </w:pPr>
      <w:r>
        <w:rPr>
          <w:spacing w:val="-1"/>
        </w:rPr>
        <w:t>Feedback</w:t>
      </w:r>
      <w:r>
        <w:rPr>
          <w:spacing w:val="1"/>
        </w:rPr>
        <w:t xml:space="preserve"> </w:t>
      </w:r>
      <w:r>
        <w:rPr>
          <w:spacing w:val="-1"/>
        </w:rPr>
        <w:t>received during these</w:t>
      </w:r>
      <w:r>
        <w:rPr>
          <w:spacing w:val="1"/>
        </w:rPr>
        <w:t xml:space="preserve"> </w:t>
      </w:r>
      <w:r>
        <w:rPr>
          <w:spacing w:val="-1"/>
        </w:rPr>
        <w:t>consultation activities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documented in detail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separate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48"/>
        </w:rPr>
        <w:t xml:space="preserve"> </w:t>
      </w:r>
      <w:r>
        <w:rPr>
          <w:spacing w:val="-1"/>
        </w:rPr>
        <w:t>(Preliminary 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Questions).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 xml:space="preserve">summary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submitted</w:t>
      </w:r>
      <w:r>
        <w:rPr>
          <w:spacing w:val="79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researchers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provided </w:t>
      </w:r>
      <w:r>
        <w:rPr>
          <w:spacing w:val="-2"/>
        </w:rPr>
        <w:t>in</w:t>
      </w:r>
      <w:r>
        <w:rPr>
          <w:spacing w:val="-1"/>
        </w:rPr>
        <w:t xml:space="preserve"> Appendix</w:t>
      </w:r>
      <w:r>
        <w:rPr>
          <w:spacing w:val="1"/>
        </w:rPr>
        <w:t xml:space="preserve"> </w:t>
      </w:r>
      <w:r>
        <w:rPr>
          <w:spacing w:val="-1"/>
        </w:rPr>
        <w:t>A.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much common ground in the</w:t>
      </w:r>
      <w:r>
        <w:rPr>
          <w:spacing w:val="-2"/>
        </w:rPr>
        <w:t xml:space="preserve"> </w:t>
      </w:r>
      <w:r>
        <w:rPr>
          <w:spacing w:val="-1"/>
        </w:rPr>
        <w:t>research priorities</w:t>
      </w:r>
      <w:r>
        <w:rPr>
          <w:spacing w:val="67"/>
        </w:rPr>
        <w:t xml:space="preserve"> </w:t>
      </w:r>
      <w:r>
        <w:rPr>
          <w:spacing w:val="-1"/>
        </w:rPr>
        <w:t>proposed by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t xml:space="preserve"> </w:t>
      </w:r>
      <w:r>
        <w:rPr>
          <w:spacing w:val="-1"/>
        </w:rPr>
        <w:t>submitted by</w:t>
      </w:r>
      <w:r>
        <w:rPr>
          <w:spacing w:val="1"/>
        </w:rPr>
        <w:t xml:space="preserve"> </w:t>
      </w:r>
      <w:r>
        <w:rPr>
          <w:spacing w:val="-1"/>
        </w:rPr>
        <w:t>researchers,</w:t>
      </w:r>
      <w:r>
        <w:rPr>
          <w:spacing w:val="57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 xml:space="preserve">identified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priorities,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desire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better</w:t>
      </w:r>
      <w:r>
        <w:rPr>
          <w:spacing w:val="1"/>
        </w:rPr>
        <w:t xml:space="preserve"> </w:t>
      </w:r>
      <w:r>
        <w:rPr>
          <w:spacing w:val="-1"/>
        </w:rPr>
        <w:t>understand processes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underpin the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need for</w:t>
      </w:r>
      <w:r>
        <w:rPr>
          <w:spacing w:val="-2"/>
        </w:rPr>
        <w:t xml:space="preserve"> </w:t>
      </w:r>
      <w:r>
        <w:rPr>
          <w:spacing w:val="-1"/>
        </w:rPr>
        <w:t>applied research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65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feedback</w:t>
      </w:r>
      <w:r>
        <w:rPr>
          <w:spacing w:val="1"/>
        </w:rPr>
        <w:t xml:space="preserve"> </w:t>
      </w:r>
      <w:r>
        <w:rPr>
          <w:spacing w:val="-1"/>
        </w:rPr>
        <w:t>received informed 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prioritisation principles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 xml:space="preserve">in Section </w:t>
      </w:r>
      <w:hyperlink w:anchor="_bookmark3" w:history="1">
        <w:r>
          <w:rPr>
            <w:spacing w:val="-1"/>
          </w:rPr>
          <w:t>2.2,</w:t>
        </w:r>
      </w:hyperlink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-1"/>
        </w:rPr>
        <w:t>ell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research</w:t>
      </w:r>
      <w:r>
        <w:rPr>
          <w:spacing w:val="63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in later</w:t>
      </w:r>
      <w: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report.</w:t>
      </w:r>
    </w:p>
    <w:p w:rsidR="005E2943" w:rsidRDefault="00A504CD">
      <w:pPr>
        <w:pStyle w:val="BodyText"/>
        <w:spacing w:before="158"/>
        <w:ind w:right="182"/>
      </w:pP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presented initial</w:t>
      </w:r>
      <w:r>
        <w:t xml:space="preserve"> </w:t>
      </w:r>
      <w:r>
        <w:rPr>
          <w:spacing w:val="-2"/>
        </w:rPr>
        <w:t>ideas</w:t>
      </w:r>
      <w:r>
        <w:t xml:space="preserve"> </w:t>
      </w:r>
      <w:r>
        <w:rPr>
          <w:spacing w:val="-1"/>
        </w:rPr>
        <w:t>and sought</w:t>
      </w:r>
      <w:r>
        <w:rPr>
          <w:spacing w:val="1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on priority research questions</w:t>
      </w:r>
      <w:r>
        <w:rPr>
          <w:spacing w:val="1"/>
        </w:rPr>
        <w:t xml:space="preserve"> </w:t>
      </w:r>
      <w:r>
        <w:rPr>
          <w:spacing w:val="-1"/>
        </w:rPr>
        <w:t>and sites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59"/>
        </w:rPr>
        <w:t xml:space="preserve"> </w:t>
      </w:r>
      <w:r>
        <w:rPr>
          <w:spacing w:val="-1"/>
        </w:rPr>
        <w:t>Jurisdictional</w:t>
      </w:r>
      <w:r>
        <w:t xml:space="preserve">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rPr>
          <w:spacing w:val="-1"/>
        </w:rPr>
        <w:t xml:space="preserve">Group (meeting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2014)</w:t>
      </w:r>
      <w:r>
        <w:rPr>
          <w:spacing w:val="-2"/>
        </w:rPr>
        <w:t xml:space="preserve"> </w:t>
      </w:r>
      <w:r>
        <w:rPr>
          <w:spacing w:val="-1"/>
        </w:rPr>
        <w:t>and Science</w:t>
      </w:r>
      <w:r>
        <w:rPr>
          <w:spacing w:val="1"/>
        </w:rPr>
        <w:t xml:space="preserve"> </w:t>
      </w:r>
      <w:r>
        <w:rPr>
          <w:spacing w:val="-1"/>
        </w:rPr>
        <w:t>Advisory Group</w:t>
      </w:r>
      <w:r>
        <w:rPr>
          <w:spacing w:val="41"/>
        </w:rPr>
        <w:t xml:space="preserve"> </w:t>
      </w:r>
      <w:r>
        <w:rPr>
          <w:spacing w:val="-1"/>
        </w:rPr>
        <w:t>(teleconference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t xml:space="preserve"> </w:t>
      </w:r>
      <w:r>
        <w:rPr>
          <w:spacing w:val="-1"/>
        </w:rPr>
        <w:t>2014).</w:t>
      </w:r>
      <w:r>
        <w:t xml:space="preserve"> </w:t>
      </w:r>
      <w:r>
        <w:rPr>
          <w:spacing w:val="-1"/>
        </w:rPr>
        <w:t>Comments</w:t>
      </w:r>
      <w:r>
        <w:rPr>
          <w:spacing w:val="-2"/>
        </w:rPr>
        <w:t xml:space="preserve"> </w:t>
      </w:r>
      <w:r>
        <w:rPr>
          <w:spacing w:val="-1"/>
        </w:rPr>
        <w:t>and feedback</w:t>
      </w:r>
      <w:r>
        <w:rPr>
          <w:spacing w:val="1"/>
        </w:rPr>
        <w:t xml:space="preserve"> </w:t>
      </w:r>
      <w:r>
        <w:rPr>
          <w:spacing w:val="-1"/>
        </w:rPr>
        <w:t>from these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informed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12"/>
        <w:rPr>
          <w:rFonts w:ascii="Calibri" w:eastAsia="Calibri" w:hAnsi="Calibri" w:cs="Calibri"/>
          <w:sz w:val="32"/>
          <w:szCs w:val="32"/>
        </w:r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rPr>
          <w:b w:val="0"/>
          <w:bCs w:val="0"/>
        </w:rPr>
      </w:pPr>
      <w:bookmarkStart w:id="8" w:name="2.2_Approach_to_identifying_priorities"/>
      <w:bookmarkStart w:id="9" w:name="_bookmark3"/>
      <w:bookmarkEnd w:id="8"/>
      <w:bookmarkEnd w:id="9"/>
      <w:r>
        <w:rPr>
          <w:spacing w:val="-1"/>
        </w:rPr>
        <w:t>Approach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identifying</w:t>
      </w:r>
      <w:r>
        <w:rPr>
          <w:spacing w:val="-14"/>
        </w:rPr>
        <w:t xml:space="preserve"> </w:t>
      </w:r>
      <w:r>
        <w:t>priorities</w:t>
      </w: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198"/>
        <w:rPr>
          <w:b w:val="0"/>
          <w:bCs w:val="0"/>
          <w:i w:val="0"/>
        </w:rPr>
      </w:pPr>
      <w:bookmarkStart w:id="10" w:name="2.2.1_Framework_and_principles"/>
      <w:bookmarkStart w:id="11" w:name="_bookmark4"/>
      <w:bookmarkEnd w:id="10"/>
      <w:bookmarkEnd w:id="11"/>
      <w:r>
        <w:rPr>
          <w:spacing w:val="-1"/>
        </w:rPr>
        <w:t>Framework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principles</w:t>
      </w:r>
    </w:p>
    <w:p w:rsidR="005E2943" w:rsidRDefault="00A504CD">
      <w:pPr>
        <w:pStyle w:val="BodyText"/>
        <w:spacing w:before="161" w:line="239" w:lineRule="auto"/>
        <w:ind w:right="21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healthy working Murray–Darling</w:t>
      </w:r>
      <w: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2"/>
        </w:rPr>
        <w:t>predominantly</w:t>
      </w:r>
      <w:r>
        <w:rPr>
          <w:spacing w:val="1"/>
        </w:rPr>
        <w:t xml:space="preserve"> </w:t>
      </w:r>
      <w:r>
        <w:rPr>
          <w:spacing w:val="-1"/>
        </w:rPr>
        <w:t>through the</w:t>
      </w:r>
      <w:r>
        <w:rPr>
          <w:spacing w:val="69"/>
        </w:rPr>
        <w:t xml:space="preserve"> </w:t>
      </w:r>
      <w:r>
        <w:rPr>
          <w:spacing w:val="-1"/>
        </w:rPr>
        <w:t xml:space="preserve">recovery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 environment.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t xml:space="preserve"> </w:t>
      </w:r>
      <w:r>
        <w:rPr>
          <w:spacing w:val="-1"/>
        </w:rPr>
        <w:t>(including SDL</w:t>
      </w:r>
      <w:r>
        <w:rPr>
          <w:spacing w:val="59"/>
        </w:rPr>
        <w:t xml:space="preserve"> </w:t>
      </w:r>
      <w:r>
        <w:rPr>
          <w:spacing w:val="-1"/>
        </w:rPr>
        <w:t>adjustment</w:t>
      </w:r>
      <w:r>
        <w:rPr>
          <w:spacing w:val="1"/>
        </w:rPr>
        <w:t xml:space="preserve"> </w:t>
      </w:r>
      <w:r>
        <w:rPr>
          <w:spacing w:val="-1"/>
        </w:rPr>
        <w:t>‘supply measures’)</w:t>
      </w:r>
      <w:r>
        <w:t xml:space="preserve"> </w:t>
      </w:r>
      <w:r>
        <w:rPr>
          <w:spacing w:val="-1"/>
        </w:rPr>
        <w:t>and constraints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activities 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 xml:space="preserve">achieving </w:t>
      </w:r>
      <w:r>
        <w:t xml:space="preserve">a </w:t>
      </w:r>
      <w:r>
        <w:rPr>
          <w:spacing w:val="-1"/>
        </w:rPr>
        <w:t>healthy working Basin.</w:t>
      </w:r>
    </w:p>
    <w:p w:rsidR="005E2943" w:rsidRDefault="005E2943">
      <w:pPr>
        <w:spacing w:line="239" w:lineRule="auto"/>
        <w:sectPr w:rsidR="005E2943">
          <w:pgSz w:w="11910" w:h="16840"/>
          <w:pgMar w:top="1400" w:right="1320" w:bottom="1060" w:left="1320" w:header="0" w:footer="871" w:gutter="0"/>
          <w:cols w:space="720"/>
        </w:sectPr>
      </w:pPr>
    </w:p>
    <w:p w:rsidR="005E2943" w:rsidRDefault="00A504CD">
      <w:pPr>
        <w:pStyle w:val="BodyText"/>
        <w:spacing w:before="38" w:line="239" w:lineRule="auto"/>
        <w:ind w:right="182"/>
      </w:pPr>
      <w:r>
        <w:rPr>
          <w:spacing w:val="-1"/>
        </w:rPr>
        <w:lastRenderedPageBreak/>
        <w:t>These</w:t>
      </w:r>
      <w:r>
        <w:rPr>
          <w:spacing w:val="1"/>
        </w:rPr>
        <w:t xml:space="preserve"> </w:t>
      </w:r>
      <w:r>
        <w:rPr>
          <w:spacing w:val="-1"/>
        </w:rPr>
        <w:t>‘water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rPr>
          <w:spacing w:val="-1"/>
        </w:rPr>
        <w:t>levers’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hydrology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Basin’s</w:t>
      </w:r>
      <w:r>
        <w:rPr>
          <w:spacing w:val="-2"/>
        </w:rPr>
        <w:t xml:space="preserve"> </w:t>
      </w:r>
      <w:r>
        <w:rPr>
          <w:spacing w:val="-1"/>
        </w:rPr>
        <w:t>rivers,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floodplains,</w:t>
      </w:r>
      <w:r>
        <w:rPr>
          <w:spacing w:val="-2"/>
        </w:rPr>
        <w:t xml:space="preserve"> </w:t>
      </w:r>
      <w:r>
        <w:rPr>
          <w:spacing w:val="-1"/>
        </w:rPr>
        <w:t>which in turn influences</w:t>
      </w:r>
      <w: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and functional</w:t>
      </w:r>
      <w:r>
        <w:t xml:space="preserve">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>and which</w:t>
      </w:r>
      <w:r>
        <w:rPr>
          <w:spacing w:val="-3"/>
        </w:rPr>
        <w:t xml:space="preserve"> </w:t>
      </w:r>
      <w:r>
        <w:rPr>
          <w:spacing w:val="-1"/>
        </w:rPr>
        <w:t>subsequently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</w:t>
      </w:r>
      <w:hyperlink w:anchor="_bookmark5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t>1</w:t>
        </w:r>
      </w:hyperlink>
      <w:r>
        <w:t>).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45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actions.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 xml:space="preserve">influenced directly </w:t>
      </w:r>
      <w:r>
        <w:t xml:space="preserve">or </w:t>
      </w:r>
      <w:r>
        <w:rPr>
          <w:spacing w:val="-1"/>
        </w:rPr>
        <w:t>indirectly</w:t>
      </w:r>
      <w:r>
        <w:rPr>
          <w:spacing w:val="1"/>
        </w:rPr>
        <w:t xml:space="preserve"> </w:t>
      </w:r>
      <w:r>
        <w:rPr>
          <w:spacing w:val="-1"/>
        </w:rPr>
        <w:t>by the</w:t>
      </w:r>
      <w:r>
        <w:rPr>
          <w:spacing w:val="1"/>
        </w:rPr>
        <w:t xml:space="preserve"> </w:t>
      </w:r>
      <w:r>
        <w:rPr>
          <w:spacing w:val="-1"/>
        </w:rPr>
        <w:t>geology,</w:t>
      </w:r>
      <w:r>
        <w:rPr>
          <w:spacing w:val="65"/>
        </w:rPr>
        <w:t xml:space="preserve"> </w:t>
      </w:r>
      <w:r>
        <w:rPr>
          <w:spacing w:val="-1"/>
        </w:rPr>
        <w:t>geomorphology</w:t>
      </w:r>
      <w:r>
        <w:rPr>
          <w:spacing w:val="1"/>
        </w:rPr>
        <w:t xml:space="preserve"> </w:t>
      </w:r>
      <w:r>
        <w:rPr>
          <w:spacing w:val="-1"/>
        </w:rPr>
        <w:t>and climate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example weeds,</w:t>
      </w:r>
      <w:r>
        <w:t xml:space="preserve"> </w:t>
      </w:r>
      <w:r>
        <w:rPr>
          <w:spacing w:val="-1"/>
        </w:rPr>
        <w:t>introduced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Carp).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5E2943" w:rsidRDefault="00A504C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751735" cy="3854100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35" cy="38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3" w:rsidRDefault="00A504CD">
      <w:pPr>
        <w:spacing w:before="119"/>
        <w:ind w:left="119" w:right="472"/>
        <w:rPr>
          <w:rFonts w:ascii="Calibri" w:eastAsia="Calibri" w:hAnsi="Calibri" w:cs="Calibri"/>
          <w:sz w:val="20"/>
          <w:szCs w:val="20"/>
        </w:rPr>
      </w:pPr>
      <w:bookmarkStart w:id="12" w:name="_bookmark5"/>
      <w:bookmarkEnd w:id="12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diagram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showing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water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management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levers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physical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conditions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9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aquatic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ecosystems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subsequent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impacts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functional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biotic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outcomes,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together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101"/>
          <w:w w:val="99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pressures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stressors.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8"/>
          <w:szCs w:val="28"/>
        </w:rPr>
      </w:pPr>
    </w:p>
    <w:p w:rsidR="005E2943" w:rsidRDefault="00A504CD">
      <w:pPr>
        <w:pStyle w:val="BodyText"/>
        <w:ind w:right="18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areas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identified by</w:t>
      </w:r>
      <w:r>
        <w:rPr>
          <w:spacing w:val="1"/>
        </w:rPr>
        <w:t xml:space="preserve"> </w:t>
      </w:r>
      <w:r>
        <w:rPr>
          <w:spacing w:val="-2"/>
        </w:rPr>
        <w:t>applying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framework</w:t>
      </w:r>
      <w:r>
        <w:rPr>
          <w:spacing w:val="68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breaks</w:t>
      </w:r>
      <w:r>
        <w:t xml:space="preserve"> </w:t>
      </w:r>
      <w:r>
        <w:rPr>
          <w:spacing w:val="-1"/>
        </w:rPr>
        <w:t>down the</w:t>
      </w:r>
      <w:r>
        <w:rPr>
          <w:spacing w:val="-2"/>
        </w:rPr>
        <w:t xml:space="preserve">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 xml:space="preserve">shown in </w:t>
      </w:r>
      <w:hyperlink w:anchor="_bookmark5" w:history="1">
        <w:r>
          <w:rPr>
            <w:spacing w:val="-2"/>
          </w:rPr>
          <w:t>Figure</w:t>
        </w:r>
        <w:r>
          <w:rPr>
            <w:spacing w:val="1"/>
          </w:rPr>
          <w:t xml:space="preserve"> </w:t>
        </w:r>
        <w:r>
          <w:t>1</w:t>
        </w:r>
      </w:hyperlink>
      <w:r>
        <w:rPr>
          <w:spacing w:val="1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relevant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supporting processes.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expressed as</w:t>
      </w:r>
      <w:r>
        <w:t xml:space="preserve"> </w:t>
      </w:r>
      <w:r>
        <w:rPr>
          <w:spacing w:val="-1"/>
        </w:rPr>
        <w:t>prioritisation principles</w:t>
      </w:r>
      <w:r>
        <w:rPr>
          <w:spacing w:val="7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each step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prioritisation process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55"/>
        </w:rPr>
        <w:t xml:space="preserve"> </w:t>
      </w:r>
      <w:r>
        <w:rPr>
          <w:spacing w:val="-1"/>
        </w:rPr>
        <w:t>strongly guided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(as</w:t>
      </w:r>
      <w:r>
        <w:rPr>
          <w:spacing w:val="-2"/>
        </w:rPr>
        <w:t xml:space="preserve"> </w:t>
      </w:r>
      <w:r>
        <w:rPr>
          <w:spacing w:val="-1"/>
        </w:rPr>
        <w:t xml:space="preserve">expressed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environmental</w:t>
      </w:r>
      <w:r>
        <w:rPr>
          <w:spacing w:val="7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developed 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Commonwealth 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Office’s</w:t>
      </w:r>
      <w:r>
        <w:rPr>
          <w:spacing w:val="-2"/>
        </w:rPr>
        <w:t xml:space="preserve"> </w:t>
      </w:r>
      <w:r>
        <w:rPr>
          <w:spacing w:val="4"/>
        </w:rPr>
        <w:t xml:space="preserve">            </w:t>
      </w:r>
      <w:r>
        <w:rPr>
          <w:spacing w:val="-1"/>
        </w:rPr>
        <w:t>Long Term</w:t>
      </w:r>
      <w:r>
        <w:rPr>
          <w:spacing w:val="1"/>
        </w:rPr>
        <w:t xml:space="preserve"> </w:t>
      </w:r>
      <w:r>
        <w:rPr>
          <w:spacing w:val="-1"/>
        </w:rPr>
        <w:t>Intervention Monitor</w:t>
      </w:r>
      <w:r>
        <w:rPr>
          <w:spacing w:val="-1"/>
        </w:rPr>
        <w:t>ing (LTIM)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3"/>
        </w:rPr>
        <w:t xml:space="preserve">             </w:t>
      </w:r>
      <w:r>
        <w:rPr>
          <w:spacing w:val="-1"/>
        </w:rPr>
        <w:t xml:space="preserve">described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Murray–Darling</w:t>
      </w:r>
      <w:r>
        <w:rPr>
          <w:spacing w:val="-1"/>
        </w:rPr>
        <w:t xml:space="preserve"> Basin Authority’s</w:t>
      </w:r>
      <w:r>
        <w:rPr>
          <w:spacing w:val="-2"/>
        </w:rPr>
        <w:t xml:space="preserve"> </w:t>
      </w:r>
      <w:r>
        <w:rPr>
          <w:spacing w:val="-1"/>
        </w:rPr>
        <w:t>(MDBA’s)</w:t>
      </w:r>
      <w:r>
        <w:rPr>
          <w:spacing w:val="-2"/>
        </w:rPr>
        <w:t xml:space="preserve"> </w:t>
      </w:r>
      <w:r>
        <w:rPr>
          <w:spacing w:val="-1"/>
        </w:rPr>
        <w:t>Basin-wide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Watering</w:t>
      </w:r>
      <w:r>
        <w:rPr>
          <w:spacing w:val="81"/>
        </w:rPr>
        <w:t xml:space="preserve"> </w:t>
      </w:r>
      <w:r>
        <w:rPr>
          <w:spacing w:val="-1"/>
        </w:rPr>
        <w:t>Strategy (BEWS).</w:t>
      </w:r>
    </w:p>
    <w:p w:rsidR="005E2943" w:rsidRDefault="00A504CD">
      <w:pPr>
        <w:pStyle w:val="BodyText"/>
        <w:spacing w:before="161"/>
        <w:ind w:right="39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2"/>
        </w:rPr>
        <w:t>guiding</w:t>
      </w:r>
      <w:r>
        <w:rPr>
          <w:spacing w:val="-1"/>
        </w:rPr>
        <w:t xml:space="preserve"> principles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each step are</w:t>
      </w:r>
      <w:r>
        <w:rPr>
          <w:spacing w:val="1"/>
        </w:rPr>
        <w:t xml:space="preserve"> </w:t>
      </w:r>
      <w:r>
        <w:rPr>
          <w:spacing w:val="-1"/>
        </w:rPr>
        <w:t>summarised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hyperlink w:anchor="_bookmark6" w:history="1">
        <w:r>
          <w:rPr>
            <w:spacing w:val="-1"/>
          </w:rPr>
          <w:t>Table</w:t>
        </w:r>
        <w:r>
          <w:rPr>
            <w:spacing w:val="-2"/>
          </w:rPr>
          <w:t xml:space="preserve"> </w:t>
        </w:r>
        <w:r>
          <w:t>1</w:t>
        </w:r>
      </w:hyperlink>
      <w:r>
        <w:rPr>
          <w:spacing w:val="-1"/>
        </w:rPr>
        <w:t xml:space="preserve"> whilst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and their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application are</w:t>
      </w:r>
      <w:r>
        <w:rPr>
          <w:spacing w:val="-2"/>
        </w:rPr>
        <w:t xml:space="preserve"> </w:t>
      </w:r>
      <w:r>
        <w:rPr>
          <w:spacing w:val="-1"/>
        </w:rPr>
        <w:t>described thereafter.</w:t>
      </w:r>
    </w:p>
    <w:p w:rsidR="005E2943" w:rsidRDefault="005E2943">
      <w:pPr>
        <w:sectPr w:rsidR="005E2943">
          <w:pgSz w:w="11910" w:h="16840"/>
          <w:pgMar w:top="1380" w:right="1320" w:bottom="1060" w:left="1320" w:header="0" w:footer="871" w:gutter="0"/>
          <w:cols w:space="720"/>
        </w:sectPr>
      </w:pPr>
    </w:p>
    <w:p w:rsidR="005E2943" w:rsidRDefault="005E2943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5E2943" w:rsidRDefault="00A504CD">
      <w:pPr>
        <w:spacing w:before="59"/>
        <w:ind w:left="120"/>
        <w:rPr>
          <w:rFonts w:ascii="Calibri" w:eastAsia="Calibri" w:hAnsi="Calibri" w:cs="Calibri"/>
          <w:sz w:val="20"/>
          <w:szCs w:val="20"/>
        </w:rPr>
      </w:pPr>
      <w:bookmarkStart w:id="13" w:name="_bookmark6"/>
      <w:bookmarkEnd w:id="13"/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z w:val="20"/>
        </w:rPr>
        <w:t>Framework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used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identify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priorities.</w:t>
      </w:r>
    </w:p>
    <w:p w:rsidR="005E2943" w:rsidRDefault="005E2943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8"/>
        <w:gridCol w:w="2359"/>
      </w:tblGrid>
      <w:tr w:rsidR="005E2943">
        <w:trPr>
          <w:trHeight w:hRule="exact" w:val="415"/>
        </w:trPr>
        <w:tc>
          <w:tcPr>
            <w:tcW w:w="6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Framework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steps</w:t>
            </w:r>
          </w:p>
        </w:tc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Guided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by</w:t>
            </w:r>
          </w:p>
        </w:tc>
      </w:tr>
      <w:tr w:rsidR="005E2943">
        <w:trPr>
          <w:trHeight w:hRule="exact" w:val="816"/>
        </w:trPr>
        <w:tc>
          <w:tcPr>
            <w:tcW w:w="6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Step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1: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Research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themes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biotic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(see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hyperlink w:anchor="_bookmark5" w:history="1">
              <w:r>
                <w:rPr>
                  <w:rFonts w:ascii="Calibri"/>
                  <w:sz w:val="20"/>
                </w:rPr>
                <w:t>Figure</w:t>
              </w:r>
              <w:r>
                <w:rPr>
                  <w:rFonts w:ascii="Calibri"/>
                  <w:spacing w:val="-5"/>
                  <w:sz w:val="20"/>
                </w:rPr>
                <w:t xml:space="preserve"> </w:t>
              </w:r>
              <w:r>
                <w:rPr>
                  <w:rFonts w:ascii="Calibri"/>
                  <w:spacing w:val="-1"/>
                  <w:sz w:val="20"/>
                </w:rPr>
                <w:t>1)</w:t>
              </w:r>
            </w:hyperlink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proposed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</w:p>
        </w:tc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Principle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</w:tr>
      <w:tr w:rsidR="005E2943">
        <w:trPr>
          <w:trHeight w:hRule="exact" w:val="818"/>
        </w:trPr>
        <w:tc>
          <w:tcPr>
            <w:tcW w:w="6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Step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2:</w:t>
            </w:r>
            <w:r>
              <w:rPr>
                <w:rFonts w:ascii="Calibri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High-level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questions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strategic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activity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themes</w:t>
            </w:r>
          </w:p>
        </w:tc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Principles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</w:p>
        </w:tc>
      </w:tr>
      <w:tr w:rsidR="005E2943">
        <w:trPr>
          <w:trHeight w:hRule="exact" w:val="1308"/>
        </w:trPr>
        <w:tc>
          <w:tcPr>
            <w:tcW w:w="6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Step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3: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Conceptual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models</w:t>
            </w:r>
          </w:p>
          <w:p w:rsidR="005E2943" w:rsidRDefault="00A504CD">
            <w:pPr>
              <w:pStyle w:val="TableParagraph"/>
              <w:spacing w:before="159"/>
              <w:ind w:left="102"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Showing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life-history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component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parts,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together</w:t>
            </w:r>
            <w:r>
              <w:rPr>
                <w:rFonts w:ascii="Calibri"/>
                <w:spacing w:val="9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physical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functional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processes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associated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high-level</w:t>
            </w:r>
            <w:r>
              <w:rPr>
                <w:rFonts w:ascii="Calibri"/>
                <w:spacing w:val="8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</w:p>
        </w:tc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Principle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</w:p>
        </w:tc>
      </w:tr>
      <w:tr w:rsidR="005E2943">
        <w:trPr>
          <w:trHeight w:hRule="exact" w:val="1306"/>
        </w:trPr>
        <w:tc>
          <w:tcPr>
            <w:tcW w:w="6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Step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4: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  <w:r>
              <w:rPr>
                <w:rFonts w:ascii="Calibri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research</w:t>
            </w:r>
            <w:r>
              <w:rPr>
                <w:rFonts w:ascii="Calibri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topics</w:t>
            </w:r>
          </w:p>
          <w:p w:rsidR="005E2943" w:rsidRDefault="00A504CD">
            <w:pPr>
              <w:pStyle w:val="TableParagraph"/>
              <w:spacing w:before="159"/>
              <w:ind w:left="102" w:right="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Identifying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which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life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history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stages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component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parts</w:t>
            </w:r>
            <w:r>
              <w:rPr>
                <w:rFonts w:ascii="Calibri"/>
                <w:spacing w:val="7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processes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4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conceptual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models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should</w:t>
            </w:r>
            <w:r>
              <w:rPr>
                <w:rFonts w:ascii="Calibri"/>
                <w:sz w:val="20"/>
              </w:rPr>
              <w:t xml:space="preserve">  be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</w:p>
        </w:tc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Principles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</w:p>
        </w:tc>
      </w:tr>
    </w:tbl>
    <w:p w:rsidR="005E2943" w:rsidRDefault="005E2943">
      <w:pPr>
        <w:spacing w:before="10"/>
        <w:rPr>
          <w:rFonts w:ascii="Calibri" w:eastAsia="Calibri" w:hAnsi="Calibri" w:cs="Calibri"/>
          <w:sz w:val="29"/>
          <w:szCs w:val="29"/>
        </w:rPr>
      </w:pPr>
    </w:p>
    <w:p w:rsidR="005E2943" w:rsidRDefault="00A504CD">
      <w:pPr>
        <w:pStyle w:val="Heading4"/>
        <w:spacing w:before="56"/>
        <w:rPr>
          <w:b w:val="0"/>
          <w:bCs w:val="0"/>
        </w:rPr>
      </w:pPr>
      <w:r>
        <w:rPr>
          <w:spacing w:val="-1"/>
        </w:rPr>
        <w:t>Principle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Research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 xml:space="preserve">relevance </w:t>
      </w:r>
      <w:r>
        <w:rPr>
          <w:spacing w:val="-2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and into the future</w:t>
      </w:r>
    </w:p>
    <w:p w:rsidR="005E2943" w:rsidRDefault="00A504CD">
      <w:pPr>
        <w:pStyle w:val="BodyText"/>
        <w:spacing w:before="161" w:line="239" w:lineRule="auto"/>
        <w:ind w:right="210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research outcomes</w:t>
      </w:r>
      <w:r>
        <w:rPr>
          <w:spacing w:val="-2"/>
        </w:rPr>
        <w:t xml:space="preserve"> </w:t>
      </w:r>
      <w:r>
        <w:rPr>
          <w:spacing w:val="-1"/>
        </w:rPr>
        <w:t>toward 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2019.</w:t>
      </w:r>
      <w:r>
        <w:rPr>
          <w:spacing w:val="-3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deliver</w:t>
      </w:r>
      <w:r>
        <w:t xml:space="preserve"> </w:t>
      </w:r>
      <w:r>
        <w:rPr>
          <w:spacing w:val="-1"/>
        </w:rPr>
        <w:t>high-value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strategic</w:t>
      </w:r>
      <w:r>
        <w:rPr>
          <w:spacing w:val="75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enduring</w:t>
      </w:r>
      <w:r>
        <w:t xml:space="preserve"> </w:t>
      </w:r>
      <w:r>
        <w:rPr>
          <w:spacing w:val="-1"/>
        </w:rPr>
        <w:t>and basin-wide</w:t>
      </w:r>
      <w:r>
        <w:rPr>
          <w:spacing w:val="1"/>
        </w:rPr>
        <w:t xml:space="preserve"> </w:t>
      </w:r>
      <w:r>
        <w:rPr>
          <w:spacing w:val="-1"/>
        </w:rPr>
        <w:t>relevance,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questions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immediate,</w:t>
      </w:r>
      <w:r>
        <w:t xml:space="preserve"> </w:t>
      </w:r>
      <w:r>
        <w:rPr>
          <w:spacing w:val="-1"/>
        </w:rPr>
        <w:t>short-lived</w:t>
      </w:r>
      <w:r>
        <w:rPr>
          <w:spacing w:val="-3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localised</w:t>
      </w:r>
      <w:r>
        <w:rPr>
          <w:spacing w:val="-3"/>
        </w:rPr>
        <w:t xml:space="preserve"> </w:t>
      </w:r>
      <w:r>
        <w:rPr>
          <w:spacing w:val="-1"/>
        </w:rPr>
        <w:t>priority.</w:t>
      </w:r>
    </w:p>
    <w:p w:rsidR="005E2943" w:rsidRDefault="00A504CD">
      <w:pPr>
        <w:pStyle w:val="BodyText"/>
        <w:spacing w:before="16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been addressed </w:t>
      </w:r>
      <w:r>
        <w:rPr>
          <w:spacing w:val="-2"/>
        </w:rPr>
        <w:t>by:</w:t>
      </w:r>
    </w:p>
    <w:p w:rsidR="005E2943" w:rsidRDefault="00A504CD">
      <w:pPr>
        <w:pStyle w:val="BodyText"/>
        <w:numPr>
          <w:ilvl w:val="0"/>
          <w:numId w:val="15"/>
        </w:numPr>
        <w:tabs>
          <w:tab w:val="left" w:pos="480"/>
        </w:tabs>
        <w:spacing w:before="158"/>
        <w:ind w:right="593" w:hanging="360"/>
      </w:pPr>
      <w:r>
        <w:rPr>
          <w:spacing w:val="-1"/>
        </w:rPr>
        <w:t>Focussing the</w:t>
      </w:r>
      <w:r>
        <w:rPr>
          <w:spacing w:val="-2"/>
        </w:rPr>
        <w:t xml:space="preserve"> </w:t>
      </w:r>
      <w:r>
        <w:rPr>
          <w:spacing w:val="-1"/>
        </w:rPr>
        <w:t>research themes</w:t>
      </w:r>
      <w:r>
        <w:rPr>
          <w:spacing w:val="-2"/>
        </w:rPr>
        <w:t xml:space="preserve"> </w:t>
      </w:r>
      <w:r>
        <w:rPr>
          <w:spacing w:val="-1"/>
        </w:rPr>
        <w:t>and 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61"/>
        </w:rPr>
        <w:t xml:space="preserve"> </w:t>
      </w:r>
      <w:r>
        <w:rPr>
          <w:spacing w:val="-1"/>
        </w:rPr>
        <w:t>identified in the</w:t>
      </w:r>
      <w:r>
        <w:rPr>
          <w:spacing w:val="-2"/>
        </w:rPr>
        <w:t xml:space="preserve"> </w:t>
      </w:r>
      <w:r>
        <w:rPr>
          <w:spacing w:val="-1"/>
        </w:rPr>
        <w:t>BEWS.</w:t>
      </w:r>
    </w:p>
    <w:p w:rsidR="005E2943" w:rsidRDefault="00A504CD">
      <w:pPr>
        <w:pStyle w:val="BodyText"/>
        <w:spacing w:before="161" w:line="239" w:lineRule="auto"/>
        <w:ind w:left="478" w:right="18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BEWS is</w:t>
      </w:r>
      <w:r>
        <w:t xml:space="preserve"> </w:t>
      </w:r>
      <w:r>
        <w:rPr>
          <w:spacing w:val="-1"/>
        </w:rPr>
        <w:t>to guide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watering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Basin-scale</w:t>
      </w:r>
      <w:r>
        <w:rPr>
          <w:spacing w:val="-2"/>
        </w:rPr>
        <w:t xml:space="preserve"> </w:t>
      </w:r>
      <w:r>
        <w:rPr>
          <w:spacing w:val="-1"/>
        </w:rPr>
        <w:t>and to meet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long</w:t>
      </w:r>
      <w:r>
        <w:t xml:space="preserve"> term.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outcomes</w:t>
      </w:r>
      <w:r>
        <w:rPr>
          <w:spacing w:val="69"/>
        </w:rPr>
        <w:t xml:space="preserve"> </w:t>
      </w:r>
      <w:r>
        <w:rPr>
          <w:spacing w:val="-1"/>
        </w:rPr>
        <w:t xml:space="preserve">described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BEWS 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Basin-scale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 and</w:t>
      </w:r>
      <w:r>
        <w:rPr>
          <w:spacing w:val="61"/>
        </w:rPr>
        <w:t xml:space="preserve"> </w:t>
      </w:r>
      <w:r>
        <w:rPr>
          <w:spacing w:val="-1"/>
        </w:rPr>
        <w:t>delivery over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coming</w:t>
      </w:r>
      <w:r>
        <w:rPr>
          <w:spacing w:val="-3"/>
        </w:rP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 xml:space="preserve">Focussing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BEWS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 mean</w:t>
      </w:r>
      <w:r>
        <w:rPr>
          <w:spacing w:val="64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achieves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project.</w:t>
      </w:r>
    </w:p>
    <w:p w:rsidR="005E2943" w:rsidRDefault="00A504CD">
      <w:pPr>
        <w:pStyle w:val="BodyText"/>
        <w:spacing w:before="161"/>
        <w:ind w:left="47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 xml:space="preserve">achieved </w:t>
      </w:r>
      <w:r>
        <w:rPr>
          <w:spacing w:val="-2"/>
        </w:rPr>
        <w:t>by</w:t>
      </w:r>
      <w:r>
        <w:rPr>
          <w:spacing w:val="-1"/>
        </w:rPr>
        <w:t xml:space="preserve"> adopting: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7"/>
        </w:tabs>
        <w:spacing w:before="169" w:line="266" w:lineRule="exact"/>
        <w:ind w:left="476" w:right="375"/>
      </w:pP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aligned with the ecological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addressed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BEWS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water-</w:t>
      </w:r>
      <w:r>
        <w:rPr>
          <w:spacing w:val="75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rPr>
          <w:spacing w:val="-1"/>
        </w:rPr>
        <w:t>vegetation,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waterbirds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7"/>
        </w:tabs>
        <w:spacing w:before="6"/>
        <w:ind w:left="475" w:right="210" w:hanging="357"/>
      </w:pPr>
      <w:r>
        <w:rPr>
          <w:spacing w:val="-1"/>
        </w:rPr>
        <w:t>within those</w:t>
      </w:r>
      <w:r>
        <w:rPr>
          <w:spacing w:val="1"/>
        </w:rPr>
        <w:t xml:space="preserve"> </w:t>
      </w:r>
      <w:r>
        <w:rPr>
          <w:spacing w:val="-1"/>
        </w:rPr>
        <w:t>research themes,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topics</w:t>
      </w:r>
      <w:r>
        <w:t xml:space="preserve"> </w:t>
      </w:r>
      <w:r>
        <w:rPr>
          <w:spacing w:val="-1"/>
        </w:rPr>
        <w:t>aligned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49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described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BEWS</w:t>
      </w:r>
      <w:r>
        <w:t xml:space="preserve"> </w:t>
      </w:r>
      <w:r>
        <w:rPr>
          <w:spacing w:val="-1"/>
        </w:rPr>
        <w:t>(further</w:t>
      </w:r>
      <w:r>
        <w:t xml:space="preserve"> </w:t>
      </w:r>
      <w:r>
        <w:rPr>
          <w:spacing w:val="-1"/>
        </w:rPr>
        <w:t>explanation</w:t>
      </w:r>
      <w:r>
        <w:rPr>
          <w:spacing w:val="-3"/>
        </w:rPr>
        <w:t xml:space="preserve"> </w:t>
      </w:r>
      <w:r>
        <w:rPr>
          <w:spacing w:val="-1"/>
        </w:rPr>
        <w:t>in sections</w:t>
      </w:r>
      <w:r>
        <w:rPr>
          <w:spacing w:val="-2"/>
        </w:rPr>
        <w:t xml:space="preserve"> </w:t>
      </w:r>
      <w:r>
        <w:rPr>
          <w:spacing w:val="-1"/>
        </w:rPr>
        <w:t>2.3,</w:t>
      </w:r>
      <w:r>
        <w:rPr>
          <w:spacing w:val="-2"/>
        </w:rPr>
        <w:t xml:space="preserve"> </w:t>
      </w:r>
      <w:r>
        <w:rPr>
          <w:spacing w:val="-1"/>
        </w:rPr>
        <w:t>2.4 and 2.5,</w:t>
      </w:r>
      <w:r>
        <w:rPr>
          <w:spacing w:val="-2"/>
        </w:rPr>
        <w:t xml:space="preserve"> </w:t>
      </w:r>
      <w:r>
        <w:rPr>
          <w:spacing w:val="-1"/>
        </w:rPr>
        <w:t>and associated</w:t>
      </w:r>
      <w:r>
        <w:rPr>
          <w:spacing w:val="75"/>
        </w:rPr>
        <w:t xml:space="preserve"> </w:t>
      </w:r>
      <w:r>
        <w:rPr>
          <w:spacing w:val="-1"/>
        </w:rPr>
        <w:t>tables).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BodyText"/>
        <w:numPr>
          <w:ilvl w:val="0"/>
          <w:numId w:val="15"/>
        </w:numPr>
        <w:tabs>
          <w:tab w:val="left" w:pos="479"/>
        </w:tabs>
        <w:ind w:left="478" w:right="472" w:hanging="360"/>
      </w:pPr>
      <w:r>
        <w:rPr>
          <w:spacing w:val="-1"/>
        </w:rPr>
        <w:t>Focussing research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outcomes,</w:t>
      </w:r>
      <w:r>
        <w:rPr>
          <w:spacing w:val="67"/>
        </w:rP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intervention type.</w:t>
      </w:r>
    </w:p>
    <w:p w:rsidR="005E2943" w:rsidRDefault="00A504CD">
      <w:pPr>
        <w:pStyle w:val="BodyText"/>
        <w:spacing w:before="158"/>
        <w:ind w:left="477" w:right="21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 xml:space="preserve">proposed (and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application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through the</w:t>
      </w:r>
      <w:r>
        <w:rPr>
          <w:spacing w:val="1"/>
        </w:rP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framework)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</w:t>
      </w:r>
      <w:r>
        <w:rPr>
          <w:spacing w:val="-1"/>
        </w:rPr>
        <w:t>ive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achievement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biotic</w:t>
      </w:r>
    </w:p>
    <w:p w:rsidR="005E2943" w:rsidRDefault="005E2943">
      <w:pPr>
        <w:sectPr w:rsidR="005E2943">
          <w:pgSz w:w="11910" w:h="16840"/>
          <w:pgMar w:top="1580" w:right="1320" w:bottom="1060" w:left="1320" w:header="0" w:footer="871" w:gutter="0"/>
          <w:cols w:space="720"/>
        </w:sectPr>
      </w:pPr>
    </w:p>
    <w:p w:rsidR="005E2943" w:rsidRDefault="00A504CD">
      <w:pPr>
        <w:pStyle w:val="BodyText"/>
        <w:spacing w:before="38"/>
        <w:ind w:left="479" w:right="182"/>
      </w:pPr>
      <w:r>
        <w:rPr>
          <w:spacing w:val="-1"/>
        </w:rPr>
        <w:lastRenderedPageBreak/>
        <w:t>outcomes,</w:t>
      </w:r>
      <w: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 the</w:t>
      </w:r>
      <w:r>
        <w:rPr>
          <w:spacing w:val="-2"/>
        </w:rPr>
        <w:t xml:space="preserve"> </w:t>
      </w:r>
      <w:r>
        <w:rPr>
          <w:spacing w:val="-1"/>
        </w:rPr>
        <w:t>effectiveness,</w:t>
      </w:r>
      <w:r>
        <w:t xml:space="preserve"> </w:t>
      </w:r>
      <w:r>
        <w:rPr>
          <w:spacing w:val="-1"/>
        </w:rPr>
        <w:t>limitations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risks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62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type.</w:t>
      </w:r>
      <w:r>
        <w:rPr>
          <w:spacing w:val="-3"/>
        </w:rPr>
        <w:t xml:space="preserve"> </w:t>
      </w:r>
      <w:r>
        <w:rPr>
          <w:spacing w:val="-1"/>
        </w:rPr>
        <w:t>Interventions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used as</w:t>
      </w:r>
      <w: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understand these</w:t>
      </w:r>
      <w:r>
        <w:rPr>
          <w:spacing w:val="55"/>
        </w:rP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interventions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research </w:t>
      </w:r>
      <w:r>
        <w:rPr>
          <w:i/>
          <w:spacing w:val="-2"/>
        </w:rPr>
        <w:t>per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t xml:space="preserve">.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approach is</w:t>
      </w:r>
      <w:r>
        <w:rPr>
          <w:spacing w:val="60"/>
        </w:rPr>
        <w:t xml:space="preserve"> </w:t>
      </w:r>
      <w:r>
        <w:rPr>
          <w:spacing w:val="-1"/>
        </w:rPr>
        <w:t>proposed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 xml:space="preserve">are </w:t>
      </w:r>
      <w:r>
        <w:t xml:space="preserve">of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and broad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relevance,</w:t>
      </w:r>
      <w:r>
        <w:rPr>
          <w:spacing w:val="59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limited 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 xml:space="preserve">intervention type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situation.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ind w:left="119" w:right="210"/>
        <w:rPr>
          <w:b w:val="0"/>
          <w:bCs w:val="0"/>
        </w:rPr>
      </w:pPr>
      <w:r>
        <w:rPr>
          <w:spacing w:val="-1"/>
        </w:rPr>
        <w:t>Principle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Research </w:t>
      </w:r>
      <w:r>
        <w:rPr>
          <w:spacing w:val="-2"/>
        </w:rPr>
        <w:t>focuses</w:t>
      </w:r>
      <w:r>
        <w:rPr>
          <w:spacing w:val="1"/>
        </w:rPr>
        <w:t xml:space="preserve"> </w:t>
      </w:r>
      <w:r>
        <w:rPr>
          <w:spacing w:val="-1"/>
        </w:rPr>
        <w:t>on the links</w:t>
      </w:r>
      <w:r>
        <w:rPr>
          <w:spacing w:val="1"/>
        </w:rPr>
        <w:t xml:space="preserve"> </w:t>
      </w:r>
      <w:r>
        <w:rPr>
          <w:spacing w:val="-1"/>
        </w:rPr>
        <w:t>between ecological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flow events,</w:t>
      </w:r>
      <w:r>
        <w:rPr>
          <w:spacing w:val="51"/>
        </w:rPr>
        <w:t xml:space="preserve"> </w:t>
      </w:r>
      <w:r>
        <w:rPr>
          <w:spacing w:val="-1"/>
        </w:rPr>
        <w:t>and medium-to-long-term</w:t>
      </w:r>
      <w:r>
        <w:rPr>
          <w:spacing w:val="-2"/>
        </w:rPr>
        <w:t xml:space="preserve"> </w:t>
      </w:r>
      <w:r>
        <w:rPr>
          <w:spacing w:val="-1"/>
        </w:rPr>
        <w:t>environmental outcomes</w:t>
      </w:r>
      <w:r>
        <w:rPr>
          <w:spacing w:val="-2"/>
        </w:rPr>
        <w:t xml:space="preserve"> from</w:t>
      </w:r>
      <w:r>
        <w:rPr>
          <w:spacing w:val="1"/>
        </w:rPr>
        <w:t xml:space="preserve"> </w:t>
      </w:r>
      <w:r>
        <w:rPr>
          <w:spacing w:val="-1"/>
        </w:rPr>
        <w:t>environmental watering</w:t>
      </w:r>
    </w:p>
    <w:p w:rsidR="005E2943" w:rsidRDefault="00A504CD">
      <w:pPr>
        <w:pStyle w:val="BodyText"/>
        <w:spacing w:before="158"/>
        <w:ind w:left="118" w:right="18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objectives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reflects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other</w:t>
      </w:r>
      <w:r>
        <w:rPr>
          <w:spacing w:val="59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and programs</w:t>
      </w:r>
      <w:r>
        <w:rPr>
          <w:spacing w:val="-2"/>
        </w:rPr>
        <w:t xml:space="preserve"> </w:t>
      </w:r>
      <w:r>
        <w:rPr>
          <w:spacing w:val="-1"/>
        </w:rPr>
        <w:t>monitoring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interventions,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alternatively</w:t>
      </w:r>
      <w:r>
        <w:rPr>
          <w:spacing w:val="2"/>
        </w:rPr>
        <w:t xml:space="preserve"> </w:t>
      </w:r>
      <w:r>
        <w:rPr>
          <w:spacing w:val="-1"/>
        </w:rPr>
        <w:t>ecological</w:t>
      </w:r>
      <w:r>
        <w:rPr>
          <w:spacing w:val="76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time.</w:t>
      </w:r>
      <w:r>
        <w:t xml:space="preserve"> 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ability </w:t>
      </w:r>
      <w:r>
        <w:t>to</w:t>
      </w:r>
      <w:r>
        <w:rPr>
          <w:spacing w:val="-1"/>
        </w:rPr>
        <w:t xml:space="preserve"> complement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looking at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linkages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interventions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longer</w:t>
      </w:r>
      <w:r>
        <w:t xml:space="preserve"> </w:t>
      </w:r>
      <w:r>
        <w:rPr>
          <w:spacing w:val="-2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71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(changes</w:t>
      </w:r>
      <w:r>
        <w:t xml:space="preserve"> </w:t>
      </w:r>
      <w:r>
        <w:rPr>
          <w:spacing w:val="-1"/>
        </w:rPr>
        <w:t>in condition).</w:t>
      </w:r>
    </w:p>
    <w:p w:rsidR="005E2943" w:rsidRDefault="00A504CD">
      <w:pPr>
        <w:pStyle w:val="BodyText"/>
        <w:spacing w:before="158"/>
        <w:ind w:left="118" w:right="21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reflects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developed.</w:t>
      </w:r>
      <w:r>
        <w:t xml:space="preserve"> </w:t>
      </w:r>
      <w:r>
        <w:rPr>
          <w:spacing w:val="-1"/>
        </w:rPr>
        <w:t>Whilst</w:t>
      </w:r>
      <w:r>
        <w:rPr>
          <w:spacing w:val="61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on particular</w:t>
      </w:r>
      <w:r>
        <w:t xml:space="preserve"> </w:t>
      </w:r>
      <w:r>
        <w:rPr>
          <w:spacing w:val="-1"/>
        </w:rPr>
        <w:t>life-history stages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groups</w:t>
      </w:r>
      <w:r>
        <w:rPr>
          <w:spacing w:val="65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fish spawning),</w:t>
      </w:r>
      <w:r>
        <w:t xml:space="preserve"> </w:t>
      </w:r>
      <w:r>
        <w:rPr>
          <w:spacing w:val="-1"/>
        </w:rPr>
        <w:t xml:space="preserve">often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longer-</w:t>
      </w:r>
      <w:r>
        <w:rPr>
          <w:spacing w:val="69"/>
        </w:rPr>
        <w:t xml:space="preserve"> </w:t>
      </w:r>
      <w:r>
        <w:rPr>
          <w:spacing w:val="-1"/>
        </w:rPr>
        <w:t>term 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condition (e.g.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fish larvae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fish)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understood.</w:t>
      </w:r>
    </w:p>
    <w:p w:rsidR="005E2943" w:rsidRDefault="00A504CD">
      <w:pPr>
        <w:pStyle w:val="BodyText"/>
        <w:spacing w:before="158"/>
        <w:ind w:left="11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been addressed </w:t>
      </w:r>
      <w:r>
        <w:rPr>
          <w:spacing w:val="-2"/>
        </w:rPr>
        <w:t>by:</w:t>
      </w:r>
    </w:p>
    <w:p w:rsidR="005E2943" w:rsidRDefault="00A504CD">
      <w:pPr>
        <w:pStyle w:val="BodyText"/>
        <w:numPr>
          <w:ilvl w:val="0"/>
          <w:numId w:val="14"/>
        </w:numPr>
        <w:tabs>
          <w:tab w:val="left" w:pos="479"/>
        </w:tabs>
        <w:spacing w:before="161"/>
        <w:ind w:right="494" w:hanging="359"/>
      </w:pPr>
      <w:r>
        <w:rPr>
          <w:spacing w:val="-1"/>
        </w:rPr>
        <w:t>adopting</w:t>
      </w:r>
      <w:r>
        <w:t xml:space="preserve"> </w:t>
      </w:r>
      <w:r>
        <w:rPr>
          <w:spacing w:val="-1"/>
        </w:rPr>
        <w:t>high-level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 xml:space="preserve">focussed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medium-to-long-term outcomes</w:t>
      </w:r>
      <w:r>
        <w:rPr>
          <w:spacing w:val="67"/>
        </w:rPr>
        <w:t xml:space="preserve"> </w:t>
      </w:r>
      <w:r>
        <w:rPr>
          <w:spacing w:val="-1"/>
        </w:rPr>
        <w:t>identified in the</w:t>
      </w:r>
      <w:r>
        <w:rPr>
          <w:spacing w:val="-2"/>
        </w:rPr>
        <w:t xml:space="preserve"> </w:t>
      </w:r>
      <w:r>
        <w:rPr>
          <w:spacing w:val="-1"/>
        </w:rPr>
        <w:t>BEWS</w:t>
      </w:r>
    </w:p>
    <w:p w:rsidR="005E2943" w:rsidRDefault="00A504CD">
      <w:pPr>
        <w:pStyle w:val="BodyText"/>
        <w:numPr>
          <w:ilvl w:val="0"/>
          <w:numId w:val="14"/>
        </w:numPr>
        <w:tabs>
          <w:tab w:val="left" w:pos="478"/>
        </w:tabs>
        <w:ind w:right="346" w:hanging="360"/>
        <w:jc w:val="both"/>
      </w:pPr>
      <w:r>
        <w:rPr>
          <w:spacing w:val="-1"/>
        </w:rPr>
        <w:t>using conceptual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underneath these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identify th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70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parts,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and functional</w:t>
      </w:r>
      <w:r>
        <w:t xml:space="preserve"> </w:t>
      </w:r>
      <w:r>
        <w:rPr>
          <w:spacing w:val="-1"/>
        </w:rPr>
        <w:t>processes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medium-to-long-term outcomes</w:t>
      </w:r>
    </w:p>
    <w:p w:rsidR="005E2943" w:rsidRDefault="00A504CD">
      <w:pPr>
        <w:pStyle w:val="BodyText"/>
        <w:numPr>
          <w:ilvl w:val="0"/>
          <w:numId w:val="14"/>
        </w:numPr>
        <w:tabs>
          <w:tab w:val="left" w:pos="478"/>
        </w:tabs>
        <w:spacing w:before="2" w:line="238" w:lineRule="auto"/>
        <w:ind w:right="821" w:hanging="360"/>
      </w:pPr>
      <w:r>
        <w:rPr>
          <w:spacing w:val="-1"/>
        </w:rPr>
        <w:t xml:space="preserve">undertaking </w:t>
      </w:r>
      <w:r>
        <w:t xml:space="preserve">a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prioritisation to</w:t>
      </w:r>
      <w:r>
        <w:rPr>
          <w:spacing w:val="1"/>
        </w:rPr>
        <w:t xml:space="preserve"> </w:t>
      </w:r>
      <w:r>
        <w:rPr>
          <w:spacing w:val="-1"/>
        </w:rPr>
        <w:t xml:space="preserve">identify which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life-history stages,</w:t>
      </w:r>
      <w:r>
        <w:t xml:space="preserve"> </w:t>
      </w:r>
      <w:r>
        <w:rPr>
          <w:spacing w:val="-1"/>
        </w:rPr>
        <w:t>other</w:t>
      </w:r>
      <w:r>
        <w:rPr>
          <w:spacing w:val="47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rPr>
          <w:spacing w:val="-1"/>
        </w:rPr>
        <w:t>and processes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topics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EWKR.</w:t>
      </w:r>
    </w:p>
    <w:p w:rsidR="005E2943" w:rsidRDefault="00A504CD">
      <w:pPr>
        <w:pStyle w:val="BodyText"/>
        <w:spacing w:before="161"/>
        <w:ind w:left="117" w:right="210"/>
      </w:pPr>
      <w:r>
        <w:t>Note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hyperlink w:anchor="_bookmark6" w:history="1">
        <w:r>
          <w:rPr>
            <w:spacing w:val="-1"/>
          </w:rPr>
          <w:t>Table</w:t>
        </w:r>
      </w:hyperlink>
      <w:r>
        <w:rPr>
          <w:spacing w:val="50"/>
        </w:rPr>
        <w:t xml:space="preserve"> </w:t>
      </w:r>
      <w:hyperlink w:anchor="_bookmark6" w:history="1">
        <w:r>
          <w:t>1,</w:t>
        </w:r>
      </w:hyperlink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prioritisation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ind w:left="117" w:right="323"/>
        <w:rPr>
          <w:b w:val="0"/>
          <w:bCs w:val="0"/>
        </w:rPr>
      </w:pPr>
      <w:r>
        <w:rPr>
          <w:spacing w:val="-1"/>
        </w:rPr>
        <w:t>Principle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Research focusses</w:t>
      </w:r>
      <w:r>
        <w:rPr>
          <w:spacing w:val="1"/>
        </w:rPr>
        <w:t xml:space="preserve"> </w:t>
      </w:r>
      <w:r>
        <w:rPr>
          <w:spacing w:val="-1"/>
        </w:rPr>
        <w:t>on 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2"/>
        </w:rPr>
        <w:t>gaps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knowledge has</w:t>
      </w:r>
      <w:r>
        <w:rPr>
          <w:spacing w:val="1"/>
        </w:rPr>
        <w:t xml:space="preserve"> </w:t>
      </w:r>
      <w:r>
        <w:rPr>
          <w:spacing w:val="-1"/>
        </w:rPr>
        <w:t>the capacity</w:t>
      </w:r>
      <w:r>
        <w:rPr>
          <w:spacing w:val="59"/>
        </w:rPr>
        <w:t xml:space="preserve"> </w:t>
      </w:r>
      <w:r>
        <w:t>to</w:t>
      </w:r>
      <w:r>
        <w:rPr>
          <w:spacing w:val="-1"/>
        </w:rPr>
        <w:t xml:space="preserve"> significantly</w:t>
      </w:r>
      <w:r>
        <w:rPr>
          <w:spacing w:val="1"/>
        </w:rPr>
        <w:t xml:space="preserve"> </w:t>
      </w:r>
      <w:r>
        <w:rPr>
          <w:spacing w:val="-1"/>
        </w:rPr>
        <w:t>enhance environmental watering</w:t>
      </w:r>
    </w:p>
    <w:p w:rsidR="005E2943" w:rsidRDefault="00A504CD">
      <w:pPr>
        <w:pStyle w:val="BodyText"/>
        <w:spacing w:before="158"/>
        <w:ind w:left="116" w:right="232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contribute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1"/>
        </w:rPr>
        <w:t xml:space="preserve">ing </w:t>
      </w:r>
      <w:r>
        <w:t xml:space="preserve">—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watering priorities,</w:t>
      </w:r>
      <w:r>
        <w:rPr>
          <w:spacing w:val="-2"/>
        </w:rPr>
        <w:t xml:space="preserve"> </w:t>
      </w:r>
      <w:r>
        <w:rPr>
          <w:spacing w:val="-1"/>
        </w:rPr>
        <w:t>and decision</w:t>
      </w:r>
      <w:r>
        <w:rPr>
          <w:spacing w:val="-2"/>
        </w:rPr>
        <w:t xml:space="preserve"> </w:t>
      </w:r>
      <w:r>
        <w:rPr>
          <w:spacing w:val="-1"/>
        </w:rPr>
        <w:t>making around the</w:t>
      </w:r>
      <w:r>
        <w:rPr>
          <w:spacing w:val="51"/>
        </w:rPr>
        <w:t xml:space="preserve"> </w:t>
      </w:r>
      <w:r>
        <w:rPr>
          <w:spacing w:val="-1"/>
        </w:rPr>
        <w:t xml:space="preserve">delivery/design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actual</w:t>
      </w:r>
      <w:r>
        <w:rPr>
          <w:spacing w:val="-3"/>
        </w:rPr>
        <w:t xml:space="preserve"> </w:t>
      </w:r>
      <w:r>
        <w:rPr>
          <w:spacing w:val="-1"/>
        </w:rPr>
        <w:t>watering events.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 enhance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reporting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 xml:space="preserve">improving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effect.</w:t>
      </w:r>
    </w:p>
    <w:p w:rsidR="005E2943" w:rsidRDefault="00A504CD">
      <w:pPr>
        <w:pStyle w:val="BodyText"/>
        <w:spacing w:before="161"/>
        <w:ind w:left="116" w:right="39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the 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topics,</w:t>
      </w:r>
      <w:r>
        <w:t xml:space="preserve"> </w:t>
      </w:r>
      <w:r>
        <w:rPr>
          <w:spacing w:val="-1"/>
        </w:rPr>
        <w:t>by considering the</w:t>
      </w:r>
      <w:r>
        <w:rPr>
          <w:spacing w:val="73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rPr>
          <w:spacing w:val="-1"/>
        </w:rPr>
        <w:t>identified in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>with environmental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rPr>
          <w:spacing w:val="65"/>
        </w:rPr>
        <w:t xml:space="preserve"> </w:t>
      </w:r>
      <w:r>
        <w:rPr>
          <w:spacing w:val="-1"/>
        </w:rPr>
        <w:t>submitted by</w:t>
      </w:r>
      <w:r>
        <w:rPr>
          <w:spacing w:val="1"/>
        </w:rPr>
        <w:t xml:space="preserve"> </w:t>
      </w:r>
      <w:r>
        <w:rPr>
          <w:spacing w:val="-1"/>
        </w:rPr>
        <w:t>researchers.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ind w:left="116" w:right="210"/>
        <w:rPr>
          <w:b w:val="0"/>
          <w:bCs w:val="0"/>
        </w:rPr>
      </w:pPr>
      <w:r>
        <w:rPr>
          <w:spacing w:val="-1"/>
        </w:rPr>
        <w:t>Principle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Research focusses</w:t>
      </w:r>
      <w:r>
        <w:rPr>
          <w:spacing w:val="1"/>
        </w:rPr>
        <w:t xml:space="preserve"> </w:t>
      </w:r>
      <w:r>
        <w:rPr>
          <w:spacing w:val="-1"/>
        </w:rPr>
        <w:t>on questions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feasible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develop or</w:t>
      </w:r>
      <w:r>
        <w:rPr>
          <w:spacing w:val="-2"/>
        </w:rPr>
        <w:t xml:space="preserve"> </w:t>
      </w:r>
      <w:r>
        <w:rPr>
          <w:spacing w:val="-1"/>
        </w:rPr>
        <w:t>significantly improve</w:t>
      </w:r>
      <w:r>
        <w:rPr>
          <w:spacing w:val="55"/>
        </w:rPr>
        <w:t xml:space="preserve"> </w:t>
      </w:r>
      <w:r>
        <w:rPr>
          <w:spacing w:val="-1"/>
        </w:rPr>
        <w:t>predictive</w:t>
      </w:r>
      <w:r>
        <w:rPr>
          <w:spacing w:val="-3"/>
        </w:rPr>
        <w:t xml:space="preserve"> </w:t>
      </w:r>
      <w:r>
        <w:rPr>
          <w:spacing w:val="-1"/>
        </w:rPr>
        <w:t xml:space="preserve">capacity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year</w:t>
      </w:r>
      <w:r>
        <w:rPr>
          <w:spacing w:val="1"/>
        </w:rPr>
        <w:t xml:space="preserve"> </w:t>
      </w:r>
      <w:r>
        <w:rPr>
          <w:spacing w:val="-1"/>
        </w:rPr>
        <w:t>timeframe</w:t>
      </w:r>
    </w:p>
    <w:p w:rsidR="005E2943" w:rsidRDefault="00A504CD">
      <w:pPr>
        <w:pStyle w:val="BodyText"/>
        <w:spacing w:before="158"/>
        <w:ind w:left="116" w:right="210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achieves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efficient research</w:t>
      </w:r>
      <w:r>
        <w:rPr>
          <w:spacing w:val="-3"/>
        </w:rPr>
        <w:t xml:space="preserve"> </w:t>
      </w:r>
      <w:r>
        <w:rPr>
          <w:spacing w:val="-1"/>
        </w:rPr>
        <w:t>outcomes.</w:t>
      </w:r>
      <w:r>
        <w:rPr>
          <w:spacing w:val="-3"/>
        </w:rPr>
        <w:t xml:space="preserve"> </w:t>
      </w:r>
      <w:r>
        <w:rPr>
          <w:spacing w:val="-1"/>
        </w:rPr>
        <w:t>Undertaking</w:t>
      </w:r>
      <w:r>
        <w:rPr>
          <w:spacing w:val="53"/>
        </w:rPr>
        <w:t xml:space="preserve"> </w:t>
      </w:r>
      <w:r>
        <w:rPr>
          <w:spacing w:val="-1"/>
        </w:rPr>
        <w:t>spec</w:t>
      </w:r>
      <w:r>
        <w:rPr>
          <w:spacing w:val="-1"/>
        </w:rPr>
        <w:t>ulative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issues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little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underlying cause-</w:t>
      </w:r>
    </w:p>
    <w:p w:rsidR="005E2943" w:rsidRDefault="005E2943">
      <w:pPr>
        <w:sectPr w:rsidR="005E2943">
          <w:pgSz w:w="11910" w:h="16840"/>
          <w:pgMar w:top="1380" w:right="1320" w:bottom="1060" w:left="1320" w:header="0" w:footer="871" w:gutter="0"/>
          <w:cols w:space="720"/>
        </w:sectPr>
      </w:pPr>
    </w:p>
    <w:p w:rsidR="005E2943" w:rsidRDefault="00A504CD">
      <w:pPr>
        <w:pStyle w:val="BodyText"/>
        <w:spacing w:before="38"/>
        <w:ind w:right="188"/>
      </w:pPr>
      <w:r>
        <w:rPr>
          <w:spacing w:val="-1"/>
        </w:rPr>
        <w:lastRenderedPageBreak/>
        <w:t>and-effect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2"/>
        </w:rPr>
        <w:t>runs</w:t>
      </w:r>
      <w:r>
        <w:t xml:space="preserve"> a </w:t>
      </w:r>
      <w:r>
        <w:rPr>
          <w:spacing w:val="-1"/>
        </w:rPr>
        <w:t>high risk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providing useful</w:t>
      </w:r>
      <w: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EWKR.</w:t>
      </w:r>
      <w:r>
        <w:rPr>
          <w:spacing w:val="67"/>
        </w:rPr>
        <w:t xml:space="preserve"> </w:t>
      </w: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undertaking research into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already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high level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55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value.</w:t>
      </w:r>
      <w:r>
        <w:t xml:space="preserve"> </w:t>
      </w:r>
      <w:r>
        <w:rPr>
          <w:spacing w:val="-1"/>
        </w:rPr>
        <w:t>Accordingly,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those</w:t>
      </w:r>
      <w:r>
        <w:rPr>
          <w:spacing w:val="73"/>
        </w:rP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likelihood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enhancing predictive</w:t>
      </w:r>
      <w:r>
        <w:rPr>
          <w:spacing w:val="1"/>
        </w:rPr>
        <w:t xml:space="preserve"> </w:t>
      </w:r>
      <w:r>
        <w:rPr>
          <w:spacing w:val="-1"/>
        </w:rPr>
        <w:t>capacity 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EWKR.</w:t>
      </w:r>
    </w:p>
    <w:p w:rsidR="005E2943" w:rsidRDefault="00A504CD">
      <w:pPr>
        <w:pStyle w:val="BodyText"/>
        <w:spacing w:before="158"/>
        <w:ind w:left="120" w:right="390"/>
      </w:pPr>
      <w:r>
        <w:t xml:space="preserve">A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considering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lag</w:t>
      </w:r>
      <w:r>
        <w:t xml:space="preserve"> </w:t>
      </w:r>
      <w:r>
        <w:rPr>
          <w:spacing w:val="-1"/>
        </w:rPr>
        <w:t>times.</w:t>
      </w:r>
      <w:r>
        <w:t xml:space="preserve"> </w:t>
      </w:r>
      <w:r>
        <w:rPr>
          <w:spacing w:val="-1"/>
        </w:rPr>
        <w:t xml:space="preserve">Focussing research </w:t>
      </w:r>
      <w:r>
        <w:t>on</w:t>
      </w:r>
      <w:r>
        <w:rPr>
          <w:spacing w:val="53"/>
        </w:rP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lag</w:t>
      </w:r>
      <w: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longer</w:t>
      </w:r>
      <w:r>
        <w:t xml:space="preserve"> </w:t>
      </w:r>
      <w:r>
        <w:rPr>
          <w:spacing w:val="-1"/>
        </w:rPr>
        <w:t>than the</w:t>
      </w:r>
      <w:r>
        <w:rPr>
          <w:spacing w:val="-2"/>
        </w:rPr>
        <w:t xml:space="preserve"> </w:t>
      </w:r>
      <w:r>
        <w:rPr>
          <w:spacing w:val="-1"/>
        </w:rPr>
        <w:t>ti</w:t>
      </w:r>
      <w:r>
        <w:rPr>
          <w:spacing w:val="-1"/>
        </w:rPr>
        <w:t>meframe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unlikely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outputs.</w:t>
      </w:r>
    </w:p>
    <w:p w:rsidR="005E2943" w:rsidRDefault="00A504CD">
      <w:pPr>
        <w:pStyle w:val="BodyText"/>
        <w:spacing w:before="162" w:line="239" w:lineRule="auto"/>
        <w:ind w:right="18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the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rPr>
          <w:spacing w:val="1"/>
        </w:rPr>
        <w:t xml:space="preserve"> </w:t>
      </w:r>
      <w:r>
        <w:rPr>
          <w:spacing w:val="-1"/>
        </w:rPr>
        <w:t>by undertaking an analysis</w:t>
      </w:r>
      <w:r>
        <w:rPr>
          <w:spacing w:val="72"/>
        </w:rPr>
        <w:t xml:space="preserve"> </w:t>
      </w:r>
      <w:r>
        <w:t xml:space="preserve">of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contribution over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including consideration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lag</w:t>
      </w:r>
      <w:r>
        <w:t xml:space="preserve"> </w:t>
      </w:r>
      <w:r>
        <w:rPr>
          <w:spacing w:val="-1"/>
        </w:rPr>
        <w:t>times.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rPr>
          <w:b w:val="0"/>
          <w:bCs w:val="0"/>
          <w:i w:val="0"/>
        </w:rPr>
      </w:pPr>
      <w:bookmarkStart w:id="14" w:name="2.2.2_Application_of_the_framework_and_p"/>
      <w:bookmarkStart w:id="15" w:name="_bookmark7"/>
      <w:bookmarkEnd w:id="14"/>
      <w:bookmarkEnd w:id="15"/>
      <w:r>
        <w:rPr>
          <w:spacing w:val="-1"/>
        </w:rPr>
        <w:t>Application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framework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principles</w:t>
      </w:r>
    </w:p>
    <w:p w:rsidR="005E2943" w:rsidRDefault="00A504CD">
      <w:pPr>
        <w:pStyle w:val="BodyText"/>
        <w:spacing w:before="160"/>
        <w:ind w:right="18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sections</w:t>
      </w:r>
      <w:r>
        <w:t xml:space="preserve"> </w:t>
      </w:r>
      <w:r>
        <w:rPr>
          <w:spacing w:val="-2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hyperlink w:anchor="_bookmark6" w:history="1">
        <w:r>
          <w:rPr>
            <w:spacing w:val="-1"/>
          </w:rPr>
          <w:t>Table</w:t>
        </w:r>
        <w:r>
          <w:rPr>
            <w:spacing w:val="-2"/>
          </w:rPr>
          <w:t xml:space="preserve"> </w:t>
        </w:r>
        <w:r>
          <w:t>1</w:t>
        </w:r>
      </w:hyperlink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each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selected research</w:t>
      </w:r>
      <w:r>
        <w:rPr>
          <w:spacing w:val="-3"/>
        </w:rPr>
        <w:t xml:space="preserve"> </w:t>
      </w:r>
      <w:r>
        <w:rPr>
          <w:spacing w:val="-1"/>
        </w:rPr>
        <w:t>themes: water-dependent</w:t>
      </w:r>
      <w:r>
        <w:rPr>
          <w:spacing w:val="-2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waterbirds.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priority research topics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related principles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mostly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Tables</w:t>
      </w:r>
      <w:r>
        <w:rPr>
          <w:spacing w:val="67"/>
        </w:rPr>
        <w:t xml:space="preserve"> </w:t>
      </w:r>
      <w:hyperlink w:anchor="_bookmark12" w:history="1">
        <w:r>
          <w:rPr>
            <w:spacing w:val="-1"/>
          </w:rPr>
          <w:t>Tables</w:t>
        </w:r>
        <w:r>
          <w:rPr>
            <w:spacing w:val="-2"/>
          </w:rPr>
          <w:t xml:space="preserve"> </w:t>
        </w:r>
        <w:r>
          <w:t>2</w:t>
        </w:r>
      </w:hyperlink>
      <w:hyperlink w:anchor="_bookmark21" w:history="1">
        <w:r>
          <w:t>,4,</w:t>
        </w:r>
      </w:hyperlink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hyperlink w:anchor="_bookmark30" w:history="1">
        <w:r>
          <w:t>6.</w:t>
        </w:r>
      </w:hyperlink>
    </w:p>
    <w:p w:rsidR="005E2943" w:rsidRDefault="00A504CD">
      <w:pPr>
        <w:pStyle w:val="BodyText"/>
        <w:spacing w:before="158"/>
        <w:ind w:right="210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 xml:space="preserve">should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noted that</w:t>
      </w:r>
      <w:r>
        <w:rPr>
          <w:spacing w:val="1"/>
        </w:rPr>
        <w:t xml:space="preserve"> </w:t>
      </w:r>
      <w:r>
        <w:rPr>
          <w:spacing w:val="-1"/>
        </w:rPr>
        <w:t>whilst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used as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research/project,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overarching priority 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understand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outco</w:t>
      </w:r>
      <w:r>
        <w:rPr>
          <w:spacing w:val="-1"/>
        </w:rPr>
        <w:t>mes.</w:t>
      </w:r>
    </w:p>
    <w:p w:rsidR="005E2943" w:rsidRDefault="00A504CD">
      <w:pPr>
        <w:pStyle w:val="BodyText"/>
        <w:spacing w:before="158"/>
        <w:ind w:right="153"/>
      </w:pPr>
      <w:r>
        <w:rPr>
          <w:spacing w:val="-1"/>
        </w:rPr>
        <w:t>Addressing 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 xml:space="preserve">exploration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approach</w:t>
      </w:r>
      <w: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taken to</w:t>
      </w:r>
      <w:r>
        <w:rPr>
          <w:spacing w:val="1"/>
        </w:rPr>
        <w:t xml:space="preserve"> </w:t>
      </w:r>
      <w:r>
        <w:rPr>
          <w:spacing w:val="-2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identified priority research topics.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research approach</w:t>
      </w:r>
      <w:r>
        <w:t xml:space="preserve"> </w:t>
      </w:r>
      <w:r>
        <w:rPr>
          <w:spacing w:val="9"/>
        </w:rPr>
        <w:t xml:space="preserve">      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included in </w:t>
      </w:r>
      <w:hyperlink w:anchor="_bookmark14" w:history="1">
        <w:r>
          <w:rPr>
            <w:spacing w:val="-1"/>
          </w:rPr>
          <w:t>Tables</w:t>
        </w:r>
        <w:r>
          <w:rPr>
            <w:spacing w:val="-2"/>
          </w:rPr>
          <w:t xml:space="preserve"> </w:t>
        </w:r>
        <w:r>
          <w:t>3,</w:t>
        </w:r>
      </w:hyperlink>
      <w:r>
        <w:rPr>
          <w:spacing w:val="-2"/>
        </w:rPr>
        <w:t xml:space="preserve"> </w:t>
      </w:r>
      <w:hyperlink w:anchor="_bookmark23" w:history="1">
        <w:r>
          <w:t>5</w:t>
        </w:r>
      </w:hyperlink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hyperlink w:anchor="_bookmark32" w:history="1">
        <w:r>
          <w:t>7.</w:t>
        </w:r>
      </w:hyperlink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in determining priorities.</w:t>
      </w:r>
    </w:p>
    <w:p w:rsidR="005E2943" w:rsidRDefault="00A504CD">
      <w:pPr>
        <w:pStyle w:val="BodyText"/>
        <w:spacing w:before="161"/>
        <w:ind w:right="249"/>
      </w:pPr>
      <w:r>
        <w:t>A key</w:t>
      </w:r>
      <w:r>
        <w:rPr>
          <w:spacing w:val="-1"/>
        </w:rPr>
        <w:t xml:space="preserve"> consideration in undertaking </w:t>
      </w:r>
      <w:r>
        <w:t xml:space="preserve">a </w:t>
      </w:r>
      <w:r>
        <w:rPr>
          <w:spacing w:val="-1"/>
        </w:rPr>
        <w:t>prioritisation process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 understanding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 xml:space="preserve">feasibility </w:t>
      </w:r>
      <w:r>
        <w:t xml:space="preserve">of </w:t>
      </w:r>
      <w:r>
        <w:rPr>
          <w:spacing w:val="-1"/>
        </w:rPr>
        <w:t>delivering the</w:t>
      </w:r>
      <w:r>
        <w:rPr>
          <w:spacing w:val="-2"/>
        </w:rPr>
        <w:t xml:space="preserve"> </w:t>
      </w:r>
      <w:r>
        <w:rPr>
          <w:spacing w:val="-1"/>
        </w:rPr>
        <w:t>proposed activities</w:t>
      </w:r>
      <w: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time,</w:t>
      </w:r>
      <w:r>
        <w:t xml:space="preserve"> </w:t>
      </w:r>
      <w:r>
        <w:rPr>
          <w:spacing w:val="-1"/>
        </w:rPr>
        <w:t>and whether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split</w:t>
      </w:r>
      <w:r>
        <w:rPr>
          <w:spacing w:val="1"/>
        </w:rPr>
        <w:t xml:space="preserve"> </w:t>
      </w:r>
      <w:r>
        <w:rPr>
          <w:spacing w:val="-1"/>
        </w:rPr>
        <w:t>between activities</w:t>
      </w:r>
      <w:r>
        <w:rPr>
          <w:spacing w:val="-2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mone</w:t>
      </w:r>
      <w:r>
        <w:rPr>
          <w:spacing w:val="-1"/>
        </w:rPr>
        <w:t>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feasibility </w:t>
      </w:r>
      <w:r>
        <w:t xml:space="preserve">of </w:t>
      </w:r>
      <w:r>
        <w:rPr>
          <w:spacing w:val="-1"/>
        </w:rPr>
        <w:t>delivering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package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considered in selecting the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topics.</w:t>
      </w:r>
      <w:r>
        <w:rPr>
          <w:spacing w:val="89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detailed project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including research collaborators,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rPr>
          <w:spacing w:val="-1"/>
        </w:rPr>
        <w:t xml:space="preserve">each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 resource</w:t>
      </w:r>
      <w:r>
        <w:rPr>
          <w:spacing w:val="-2"/>
        </w:rPr>
        <w:t xml:space="preserve"> </w:t>
      </w:r>
      <w:r>
        <w:rPr>
          <w:spacing w:val="-1"/>
        </w:rPr>
        <w:t>topics.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69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believes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portfolio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topics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potentially</w:t>
      </w:r>
      <w:r>
        <w:rPr>
          <w:spacing w:val="56"/>
        </w:rPr>
        <w:t xml:space="preserve"> </w:t>
      </w:r>
      <w:r>
        <w:rPr>
          <w:spacing w:val="-1"/>
        </w:rPr>
        <w:t>feasible</w:t>
      </w:r>
      <w:r>
        <w:rPr>
          <w:spacing w:val="1"/>
        </w:rPr>
        <w:t xml:space="preserve"> </w:t>
      </w:r>
      <w:r>
        <w:rPr>
          <w:spacing w:val="-1"/>
        </w:rPr>
        <w:t>and appropriate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planning process.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63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an additional</w:t>
      </w:r>
      <w:r>
        <w:t xml:space="preserve"> </w:t>
      </w:r>
      <w:r>
        <w:rPr>
          <w:spacing w:val="-1"/>
        </w:rPr>
        <w:t>prioritisation step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portfolio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54"/>
        </w:rPr>
        <w:t xml:space="preserve"> </w:t>
      </w:r>
      <w:r>
        <w:rPr>
          <w:spacing w:val="-1"/>
        </w:rPr>
        <w:t>in 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2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and time.</w:t>
      </w:r>
    </w:p>
    <w:p w:rsidR="005E2943" w:rsidRDefault="005E2943">
      <w:pPr>
        <w:sectPr w:rsidR="005E2943">
          <w:pgSz w:w="11910" w:h="16840"/>
          <w:pgMar w:top="1380" w:right="1320" w:bottom="1060" w:left="1320" w:header="0" w:footer="871" w:gutter="0"/>
          <w:cols w:space="720"/>
        </w:sect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spacing w:before="20"/>
        <w:rPr>
          <w:b w:val="0"/>
          <w:bCs w:val="0"/>
        </w:rPr>
      </w:pPr>
      <w:bookmarkStart w:id="16" w:name="2.3_Vegetation_theme"/>
      <w:bookmarkStart w:id="17" w:name="_bookmark8"/>
      <w:bookmarkEnd w:id="16"/>
      <w:bookmarkEnd w:id="17"/>
      <w:r>
        <w:rPr>
          <w:spacing w:val="-1"/>
        </w:rPr>
        <w:lastRenderedPageBreak/>
        <w:t>Vegetation</w:t>
      </w:r>
      <w:r>
        <w:rPr>
          <w:spacing w:val="-18"/>
        </w:rPr>
        <w:t xml:space="preserve"> </w:t>
      </w:r>
      <w:r>
        <w:t>theme</w:t>
      </w: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198"/>
        <w:rPr>
          <w:b w:val="0"/>
          <w:bCs w:val="0"/>
          <w:i w:val="0"/>
        </w:rPr>
      </w:pPr>
      <w:bookmarkStart w:id="18" w:name="2.3.1_High-level_question_and_conceptual"/>
      <w:bookmarkStart w:id="19" w:name="_bookmark9"/>
      <w:bookmarkEnd w:id="18"/>
      <w:bookmarkEnd w:id="19"/>
      <w:r>
        <w:rPr>
          <w:spacing w:val="-1"/>
        </w:rPr>
        <w:t>High-level</w:t>
      </w:r>
      <w:r>
        <w:rPr>
          <w:spacing w:val="-6"/>
        </w:rPr>
        <w:t xml:space="preserve"> </w:t>
      </w:r>
      <w:r>
        <w:rPr>
          <w:spacing w:val="-1"/>
        </w:rPr>
        <w:t>question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model</w:t>
      </w:r>
    </w:p>
    <w:p w:rsidR="005E2943" w:rsidRDefault="00A504CD">
      <w:pPr>
        <w:pStyle w:val="Heading4"/>
        <w:spacing w:before="160"/>
        <w:ind w:right="210"/>
        <w:rPr>
          <w:b w:val="0"/>
          <w:bCs w:val="0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are</w:t>
      </w:r>
      <w:r>
        <w:rPr>
          <w:spacing w:val="-1"/>
        </w:rPr>
        <w:t xml:space="preserve"> the drivers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sustainable populations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diverse communities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water-dependent</w:t>
      </w:r>
      <w:r>
        <w:rPr>
          <w:spacing w:val="44"/>
        </w:rPr>
        <w:t xml:space="preserve"> </w:t>
      </w:r>
      <w:r>
        <w:rPr>
          <w:spacing w:val="-1"/>
        </w:rPr>
        <w:t>vegetation?</w:t>
      </w:r>
    </w:p>
    <w:p w:rsidR="005E2943" w:rsidRDefault="00A504CD">
      <w:pPr>
        <w:pStyle w:val="BodyText"/>
        <w:spacing w:before="158"/>
        <w:ind w:left="120" w:right="21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question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explore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functional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water-</w:t>
      </w:r>
      <w:r>
        <w:rPr>
          <w:spacing w:val="73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and communities,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situations</w:t>
      </w:r>
      <w: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1"/>
        </w:rPr>
        <w:t xml:space="preserve"> </w:t>
      </w:r>
      <w:r>
        <w:rPr>
          <w:spacing w:val="-1"/>
        </w:rPr>
        <w:t>limiting.</w:t>
      </w:r>
    </w:p>
    <w:p w:rsidR="005E2943" w:rsidRDefault="00A504CD">
      <w:pPr>
        <w:pStyle w:val="BodyText"/>
        <w:spacing w:before="158"/>
        <w:ind w:right="37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 is</w:t>
      </w:r>
      <w:r>
        <w:t xml:space="preserve"> </w:t>
      </w:r>
      <w:r>
        <w:rPr>
          <w:spacing w:val="-1"/>
        </w:rPr>
        <w:t>broken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rPr>
          <w:spacing w:val="-1"/>
        </w:rPr>
        <w:t>into its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in</w:t>
      </w:r>
      <w:r>
        <w:t xml:space="preserve"> </w:t>
      </w:r>
      <w:hyperlink w:anchor="_bookmark10" w:history="1">
        <w:r>
          <w:rPr>
            <w:spacing w:val="-1"/>
          </w:rPr>
          <w:t>Figure</w:t>
        </w:r>
        <w:r>
          <w:rPr>
            <w:spacing w:val="-2"/>
          </w:rPr>
          <w:t xml:space="preserve"> </w:t>
        </w:r>
        <w:r>
          <w:t>2</w:t>
        </w:r>
      </w:hyperlink>
      <w: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flow-related 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short-</w:t>
      </w:r>
      <w:r>
        <w:rPr>
          <w:spacing w:val="49"/>
        </w:rPr>
        <w:t xml:space="preserve"> </w:t>
      </w:r>
      <w:r>
        <w:rPr>
          <w:spacing w:val="-1"/>
        </w:rPr>
        <w:t>term life-history responses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1"/>
        </w:rPr>
        <w:t>survival)</w:t>
      </w:r>
      <w:r>
        <w:rPr>
          <w:spacing w:val="-4"/>
        </w:rPr>
        <w:t xml:space="preserve"> </w:t>
      </w:r>
      <w:r>
        <w:rPr>
          <w:spacing w:val="-1"/>
        </w:rPr>
        <w:t>and longer-term condition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(e.g.</w:t>
      </w:r>
      <w:r>
        <w:rPr>
          <w:spacing w:val="71"/>
        </w:rPr>
        <w:t xml:space="preserve"> </w:t>
      </w:r>
      <w:r>
        <w:rPr>
          <w:spacing w:val="-1"/>
        </w:rPr>
        <w:t>distribution,</w:t>
      </w:r>
      <w:r>
        <w:t xml:space="preserve"> </w:t>
      </w:r>
      <w:r>
        <w:rPr>
          <w:spacing w:val="-1"/>
        </w:rPr>
        <w:t>abundance,</w:t>
      </w:r>
      <w:r>
        <w:t xml:space="preserve"> </w:t>
      </w:r>
      <w:r>
        <w:rPr>
          <w:spacing w:val="-1"/>
        </w:rPr>
        <w:t>diversity)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water-dependent</w:t>
      </w:r>
      <w:r>
        <w:rPr>
          <w:spacing w:val="1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</w:t>
      </w:r>
      <w:r>
        <w:rPr>
          <w:spacing w:val="-1"/>
        </w:rPr>
        <w:t>and populations.</w:t>
      </w:r>
    </w:p>
    <w:p w:rsidR="005E2943" w:rsidRDefault="00A504CD">
      <w:pPr>
        <w:pStyle w:val="BodyText"/>
        <w:spacing w:before="161" w:line="239" w:lineRule="auto"/>
        <w:ind w:right="18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d</w:t>
      </w:r>
      <w:r>
        <w:rPr>
          <w:spacing w:val="-1"/>
        </w:rPr>
        <w:t>raws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Diagrams</w:t>
      </w:r>
      <w:r>
        <w:t xml:space="preserve"> </w:t>
      </w:r>
      <w:r>
        <w:rPr>
          <w:spacing w:val="-1"/>
        </w:rPr>
        <w:t>prepared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Commonwealth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Office’s</w:t>
      </w:r>
      <w:r>
        <w:t xml:space="preserve"> </w:t>
      </w:r>
      <w:r>
        <w:rPr>
          <w:spacing w:val="-1"/>
        </w:rPr>
        <w:t xml:space="preserve">Long </w:t>
      </w:r>
      <w:r>
        <w:rPr>
          <w:spacing w:val="-2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(MDFRC</w:t>
      </w:r>
      <w: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simplification</w:t>
      </w:r>
      <w:r>
        <w:rPr>
          <w:spacing w:val="-3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 xml:space="preserve">complicated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and responses</w:t>
      </w:r>
      <w:r>
        <w:t xml:space="preserve"> </w:t>
      </w:r>
      <w:r>
        <w:rPr>
          <w:spacing w:val="-1"/>
        </w:rPr>
        <w:t>and is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facilitate</w:t>
      </w:r>
      <w:r>
        <w:rPr>
          <w:spacing w:val="65"/>
        </w:rPr>
        <w:t xml:space="preserve"> </w:t>
      </w:r>
      <w:r>
        <w:rPr>
          <w:spacing w:val="-1"/>
        </w:rPr>
        <w:t>exploring 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EWKR,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than</w:t>
      </w:r>
      <w:r>
        <w:rPr>
          <w:spacing w:val="-1"/>
        </w:rPr>
        <w:t xml:space="preserve"> describing 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in detail.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-1"/>
        </w:rPr>
        <w:t>to MDFRC</w:t>
      </w:r>
      <w:r>
        <w:t xml:space="preserve"> </w:t>
      </w:r>
      <w:r>
        <w:rPr>
          <w:spacing w:val="-2"/>
        </w:rPr>
        <w:t>(2013)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detail.</w:t>
      </w:r>
    </w:p>
    <w:p w:rsidR="005E2943" w:rsidRDefault="00A504CD">
      <w:pPr>
        <w:pStyle w:val="BodyText"/>
        <w:spacing w:before="161"/>
        <w:ind w:left="118" w:right="210"/>
      </w:pPr>
      <w:r>
        <w:rPr>
          <w:spacing w:val="-1"/>
        </w:rPr>
        <w:t>Guided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BEWS,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-3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water-dependent</w:t>
      </w:r>
      <w:r>
        <w:rPr>
          <w:spacing w:val="45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and</w:t>
      </w:r>
      <w:r>
        <w:rPr>
          <w:spacing w:val="-1"/>
        </w:rPr>
        <w:t xml:space="preserve"> populations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 xml:space="preserve">simplified </w:t>
      </w:r>
      <w:r>
        <w:t>to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wetland plant</w:t>
      </w:r>
      <w:r>
        <w:rPr>
          <w:spacing w:val="67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and (2)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main long-lived floodplain tree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shrub</w:t>
      </w:r>
      <w:r>
        <w:rPr>
          <w:spacing w:val="-1"/>
        </w:rPr>
        <w:t xml:space="preserve"> species.</w:t>
      </w:r>
    </w:p>
    <w:p w:rsidR="005E2943" w:rsidRDefault="005E2943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5E2943" w:rsidRDefault="00A504C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689016" cy="3665696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016" cy="366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3" w:rsidRDefault="00A504CD">
      <w:pPr>
        <w:spacing w:before="46"/>
        <w:ind w:left="120" w:right="210"/>
        <w:rPr>
          <w:rFonts w:ascii="Calibri" w:eastAsia="Calibri" w:hAnsi="Calibri" w:cs="Calibri"/>
          <w:sz w:val="20"/>
          <w:szCs w:val="20"/>
        </w:rPr>
      </w:pPr>
      <w:bookmarkStart w:id="20" w:name="_bookmark10"/>
      <w:bookmarkEnd w:id="20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functional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water-dependent</w:t>
      </w:r>
      <w:r>
        <w:rPr>
          <w:rFonts w:ascii="Calibri"/>
          <w:spacing w:val="9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vegetation.</w:t>
      </w:r>
    </w:p>
    <w:p w:rsidR="005E2943" w:rsidRDefault="005E2943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rPr>
          <w:b w:val="0"/>
          <w:bCs w:val="0"/>
          <w:i w:val="0"/>
        </w:rPr>
      </w:pPr>
      <w:bookmarkStart w:id="21" w:name="2.3.2_Identifying_priority_research_topi"/>
      <w:bookmarkStart w:id="22" w:name="_bookmark11"/>
      <w:bookmarkEnd w:id="21"/>
      <w:bookmarkEnd w:id="22"/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priority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topics</w:t>
      </w:r>
    </w:p>
    <w:p w:rsidR="005E2943" w:rsidRDefault="00A504CD">
      <w:pPr>
        <w:pStyle w:val="BodyText"/>
        <w:spacing w:before="160"/>
        <w:ind w:left="120" w:right="182"/>
      </w:pPr>
      <w:hyperlink w:anchor="_bookmark12" w:history="1">
        <w:r>
          <w:rPr>
            <w:spacing w:val="-1"/>
          </w:rPr>
          <w:t>Table</w:t>
        </w:r>
        <w:r>
          <w:rPr>
            <w:spacing w:val="1"/>
          </w:rPr>
          <w:t xml:space="preserve"> </w:t>
        </w:r>
        <w:r>
          <w:t>2</w:t>
        </w:r>
      </w:hyperlink>
      <w:r>
        <w:rPr>
          <w:spacing w:val="-1"/>
        </w:rPr>
        <w:t xml:space="preserve"> shows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evaluation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w:anchor="_bookmark10" w:history="1">
        <w:r>
          <w:rPr>
            <w:spacing w:val="-2"/>
          </w:rPr>
          <w:t>Figure</w:t>
        </w:r>
        <w:r>
          <w:rPr>
            <w:spacing w:val="1"/>
          </w:rPr>
          <w:t xml:space="preserve"> </w:t>
        </w:r>
        <w:r>
          <w:t>2</w:t>
        </w:r>
      </w:hyperlink>
      <w:r>
        <w:t>)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prioritisation principles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Section </w:t>
      </w:r>
      <w:hyperlink w:anchor="_bookmark4" w:history="1">
        <w:r>
          <w:rPr>
            <w:spacing w:val="-1"/>
          </w:rPr>
          <w:t>2.2.1.</w:t>
        </w:r>
      </w:hyperlink>
    </w:p>
    <w:p w:rsidR="005E2943" w:rsidRDefault="005E2943">
      <w:pPr>
        <w:sectPr w:rsidR="005E2943">
          <w:pgSz w:w="11910" w:h="16840"/>
          <w:pgMar w:top="1480" w:right="1320" w:bottom="1060" w:left="1320" w:header="0" w:footer="871" w:gutter="0"/>
          <w:cols w:space="720"/>
        </w:sectPr>
      </w:pPr>
    </w:p>
    <w:p w:rsidR="005E2943" w:rsidRDefault="005E2943">
      <w:pPr>
        <w:spacing w:before="5"/>
        <w:rPr>
          <w:rFonts w:ascii="Calibri" w:eastAsia="Calibri" w:hAnsi="Calibri" w:cs="Calibri"/>
        </w:rPr>
      </w:pPr>
    </w:p>
    <w:p w:rsidR="005E2943" w:rsidRDefault="00A504CD">
      <w:pPr>
        <w:spacing w:before="59"/>
        <w:ind w:left="100"/>
        <w:rPr>
          <w:rFonts w:ascii="Calibri" w:eastAsia="Calibri" w:hAnsi="Calibri" w:cs="Calibri"/>
          <w:sz w:val="20"/>
          <w:szCs w:val="20"/>
        </w:rPr>
      </w:pPr>
      <w:bookmarkStart w:id="23" w:name="_bookmark12"/>
      <w:bookmarkEnd w:id="23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2.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Water-dependent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vegetation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evaluation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component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against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relevant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prioritisation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principles.</w:t>
      </w:r>
    </w:p>
    <w:p w:rsidR="005E2943" w:rsidRDefault="005E2943">
      <w:pPr>
        <w:spacing w:before="7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3401"/>
        <w:gridCol w:w="2978"/>
        <w:gridCol w:w="2976"/>
        <w:gridCol w:w="3180"/>
      </w:tblGrid>
      <w:tr w:rsidR="005E2943">
        <w:trPr>
          <w:trHeight w:hRule="exact" w:val="1105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1: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Management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relevance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Alignment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3: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Key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knowledge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gaps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4: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predictive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capacity</w:t>
            </w:r>
          </w:p>
          <w:p w:rsidR="005E2943" w:rsidRDefault="00A504CD">
            <w:pPr>
              <w:pStyle w:val="TableParagraph"/>
              <w:ind w:left="102" w:righ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knowledge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contribution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8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level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rationale</w:t>
            </w:r>
          </w:p>
        </w:tc>
      </w:tr>
      <w:tr w:rsidR="005E2943">
        <w:trPr>
          <w:trHeight w:hRule="exact" w:val="3420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diversity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(understorey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wetland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plants)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Non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woody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vegetation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communities</w:t>
            </w:r>
            <w:r>
              <w:rPr>
                <w:rFonts w:ascii="Calibri" w:eastAsia="Calibri" w:hAnsi="Calibri" w:cs="Calibri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included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BEWS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expected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maintain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extent,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increase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growth.</w:t>
            </w:r>
          </w:p>
          <w:p w:rsidR="005E2943" w:rsidRDefault="00A504CD">
            <w:pPr>
              <w:pStyle w:val="TableParagraph"/>
              <w:spacing w:before="120"/>
              <w:ind w:left="102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Protect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representative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native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biota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objective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(8.05(3)(b)).</w:t>
            </w:r>
          </w:p>
          <w:p w:rsidR="005E2943" w:rsidRDefault="00A504CD">
            <w:pPr>
              <w:pStyle w:val="TableParagraph"/>
              <w:spacing w:before="120"/>
              <w:ind w:left="102" w:righ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Basin-scale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evaluation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matter.</w:t>
            </w:r>
          </w:p>
          <w:p w:rsidR="005E2943" w:rsidRDefault="00A504CD">
            <w:pPr>
              <w:pStyle w:val="TableParagraph"/>
              <w:spacing w:before="120"/>
              <w:ind w:left="102" w:right="2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Wetland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understorey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plants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important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small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1" w:righ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Understory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plants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highly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sensitive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however,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remains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limited,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particularly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multi-year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timeframes.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anticipated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could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through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combination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LTIM,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High</w:t>
            </w:r>
            <w:r>
              <w:rPr>
                <w:rFonts w:ascii="Calibri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Whilst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explicit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strong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objectives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common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indicator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(e.g.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LTIM,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Living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Murray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(TLM)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Office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Heritage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(OEH)).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Ability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significantly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capacity.</w:t>
            </w:r>
          </w:p>
        </w:tc>
      </w:tr>
      <w:tr w:rsidR="005E2943">
        <w:trPr>
          <w:trHeight w:hRule="exact" w:val="3910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survival/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(River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Box,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Coolibah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Lignum)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box,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Coolabah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Lignum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included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BEWS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expected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maintain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extent,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workshops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7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focussed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long-term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together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individual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could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build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watering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according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characteristics,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responds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watering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multi-year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timeframes.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High</w:t>
            </w:r>
            <w:r>
              <w:rPr>
                <w:rFonts w:ascii="Calibri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Whilst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better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aspects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vegetation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ecology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central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watering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decision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making,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uncertainty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remains,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analyse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relatively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cost.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27"/>
          <w:pgSz w:w="16840" w:h="11910" w:orient="landscape"/>
          <w:pgMar w:top="1100" w:right="1340" w:bottom="1040" w:left="1340" w:header="0" w:footer="851" w:gutter="0"/>
          <w:pgNumType w:start="8"/>
          <w:cols w:space="720"/>
        </w:sectPr>
      </w:pPr>
    </w:p>
    <w:p w:rsidR="005E2943" w:rsidRDefault="005E2943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3401"/>
        <w:gridCol w:w="2978"/>
        <w:gridCol w:w="2976"/>
        <w:gridCol w:w="3180"/>
      </w:tblGrid>
      <w:tr w:rsidR="005E2943">
        <w:trPr>
          <w:trHeight w:hRule="exact" w:val="1106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1: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Management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relevance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Alignment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3: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Key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knowledge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gaps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4: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predictive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capacity</w:t>
            </w:r>
          </w:p>
          <w:p w:rsidR="005E2943" w:rsidRDefault="00A504CD">
            <w:pPr>
              <w:pStyle w:val="TableParagraph"/>
              <w:ind w:left="102" w:righ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knowledge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contribution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8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level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rationale</w:t>
            </w:r>
          </w:p>
        </w:tc>
      </w:tr>
      <w:tr w:rsidR="005E2943">
        <w:trPr>
          <w:trHeight w:hRule="exact" w:val="2282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</w:p>
          <w:p w:rsidR="005E2943" w:rsidRDefault="00A504CD">
            <w:pPr>
              <w:pStyle w:val="TableParagraph"/>
              <w:ind w:left="102" w:righ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i.e.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flowering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(River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Gum,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Box,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Coolabah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Lignum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included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BEWS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expected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maintain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extent,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recruitment.</w:t>
            </w:r>
          </w:p>
          <w:p w:rsidR="005E2943" w:rsidRDefault="00A504CD">
            <w:pPr>
              <w:pStyle w:val="TableParagraph"/>
              <w:spacing w:before="161"/>
              <w:ind w:left="102" w:right="3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dependent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reproduction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relevant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matter.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critical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achieving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recruitment.</w:t>
            </w:r>
          </w:p>
          <w:p w:rsidR="005E2943" w:rsidRDefault="00A504CD">
            <w:pPr>
              <w:pStyle w:val="TableParagraph"/>
              <w:spacing w:before="161"/>
              <w:ind w:left="102" w:righ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Reproduction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survival/condition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cues.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Survival/condition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considered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separately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cues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mostly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understood.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Low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BEWS,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  <w:p w:rsidR="005E2943" w:rsidRDefault="00A504CD">
            <w:pPr>
              <w:pStyle w:val="TableParagraph"/>
              <w:ind w:left="102" w:righ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Processes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relatively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well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survival/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reproduction.</w:t>
            </w:r>
          </w:p>
        </w:tc>
      </w:tr>
      <w:tr w:rsidR="005E2943">
        <w:trPr>
          <w:trHeight w:hRule="exact" w:val="2369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(River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Box,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Coolibah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Lignum)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Box,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Coolabah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Lignum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included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BEWS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expected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maintain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extent,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improve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issue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59"/>
              <w:ind w:left="102" w:right="7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Currently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conceptual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processes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could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confirm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begin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quantify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relationships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give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greater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confidence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decision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making.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High</w:t>
            </w:r>
            <w:r>
              <w:rPr>
                <w:rFonts w:ascii="Calibri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issue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Central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achieving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sustainable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confirm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quantify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conceptual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pgSz w:w="16840" w:h="11910" w:orient="landscape"/>
          <w:pgMar w:top="1100" w:right="1340" w:bottom="1040" w:left="1340" w:header="0" w:footer="851" w:gutter="0"/>
          <w:cols w:space="720"/>
        </w:sectPr>
      </w:pPr>
    </w:p>
    <w:p w:rsidR="005E2943" w:rsidRDefault="00A504CD">
      <w:pPr>
        <w:pStyle w:val="BodyText"/>
        <w:spacing w:before="38"/>
        <w:ind w:right="210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priority 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diversity,</w:t>
      </w:r>
      <w: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survival/condition and</w:t>
      </w:r>
      <w:r>
        <w:rPr>
          <w:spacing w:val="49"/>
        </w:rPr>
        <w:t xml:space="preserve"> </w:t>
      </w:r>
      <w:r>
        <w:rPr>
          <w:spacing w:val="-1"/>
        </w:rPr>
        <w:t>population recruitment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highly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achievement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to value</w:t>
      </w:r>
      <w:r>
        <w:rPr>
          <w:spacing w:val="-2"/>
        </w:rPr>
        <w:t xml:space="preserve"> </w:t>
      </w:r>
      <w:r>
        <w:rPr>
          <w:spacing w:val="-1"/>
        </w:rPr>
        <w:t>add to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information and</w:t>
      </w:r>
      <w:r>
        <w:rPr>
          <w:spacing w:val="69"/>
        </w:rP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monitoring activities.</w:t>
      </w:r>
    </w:p>
    <w:p w:rsidR="005E2943" w:rsidRDefault="005E2943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rPr>
          <w:b w:val="0"/>
          <w:bCs w:val="0"/>
          <w:i w:val="0"/>
        </w:rPr>
      </w:pPr>
      <w:bookmarkStart w:id="24" w:name="2.3.3_Proposed_research_approach"/>
      <w:bookmarkStart w:id="25" w:name="_bookmark13"/>
      <w:bookmarkEnd w:id="24"/>
      <w:bookmarkEnd w:id="25"/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approach</w:t>
      </w:r>
    </w:p>
    <w:p w:rsidR="005E2943" w:rsidRDefault="00A504CD">
      <w:pPr>
        <w:pStyle w:val="BodyText"/>
        <w:spacing w:before="160" w:line="239" w:lineRule="auto"/>
        <w:ind w:right="23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to existing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complement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research</w:t>
      </w:r>
      <w:r>
        <w:rPr>
          <w:spacing w:val="47"/>
        </w:rPr>
        <w:t xml:space="preserve"> </w:t>
      </w:r>
      <w:r>
        <w:rPr>
          <w:spacing w:val="-1"/>
        </w:rPr>
        <w:t>and monitoring programs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flows.</w:t>
      </w:r>
      <w: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water-dependent</w:t>
      </w:r>
      <w:r>
        <w:rPr>
          <w:spacing w:val="1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rPr>
          <w:spacing w:val="-1"/>
        </w:rPr>
        <w:t>monitoring programs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wealth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information.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foundation</w:t>
      </w:r>
      <w:r>
        <w:t xml:space="preserve"> </w:t>
      </w:r>
      <w:r>
        <w:rPr>
          <w:spacing w:val="59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research.</w:t>
      </w:r>
    </w:p>
    <w:p w:rsidR="005E2943" w:rsidRDefault="00A504CD">
      <w:pPr>
        <w:pStyle w:val="BodyText"/>
        <w:spacing w:before="161"/>
        <w:ind w:left="118" w:right="210" w:firstLine="1"/>
      </w:pP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tree</w:t>
      </w:r>
      <w:r>
        <w:rPr>
          <w:spacing w:val="1"/>
        </w:rPr>
        <w:t xml:space="preserve"> </w:t>
      </w:r>
      <w:r>
        <w:rPr>
          <w:spacing w:val="-1"/>
        </w:rPr>
        <w:t>survival/condition,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meta-analysis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combined</w:t>
      </w:r>
      <w:r>
        <w:rPr>
          <w:spacing w:val="-3"/>
        </w:rPr>
        <w:t xml:space="preserve"> </w:t>
      </w:r>
      <w:r>
        <w:rPr>
          <w:spacing w:val="-1"/>
        </w:rPr>
        <w:t>with additional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remote</w:t>
      </w:r>
      <w:r>
        <w:rPr>
          <w:spacing w:val="1"/>
        </w:rPr>
        <w:t xml:space="preserve"> </w:t>
      </w:r>
      <w:r>
        <w:rPr>
          <w:spacing w:val="-1"/>
        </w:rPr>
        <w:t>sensing data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desktop activity,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8"/>
        </w:rP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2"/>
        </w:rPr>
        <w:t>cost</w:t>
      </w:r>
      <w:r>
        <w:rPr>
          <w:spacing w:val="1"/>
        </w:rPr>
        <w:t xml:space="preserve"> </w:t>
      </w:r>
      <w:r>
        <w:rPr>
          <w:spacing w:val="-1"/>
        </w:rPr>
        <w:t xml:space="preserve">than </w:t>
      </w:r>
      <w:r>
        <w:rPr>
          <w:spacing w:val="-2"/>
        </w:rPr>
        <w:t xml:space="preserve">the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topics</w:t>
      </w:r>
      <w:r>
        <w:t xml:space="preserve"> </w:t>
      </w:r>
      <w:r>
        <w:rPr>
          <w:spacing w:val="-1"/>
        </w:rPr>
        <w:t>and provide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53"/>
        </w:rPr>
        <w:t xml:space="preserve"> </w:t>
      </w:r>
      <w:r>
        <w:rPr>
          <w:spacing w:val="-1"/>
        </w:rPr>
        <w:t>outcomes.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community diversity,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meta-analysis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suite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rPr>
          <w:spacing w:val="50"/>
        </w:rPr>
        <w:t xml:space="preserve"> </w:t>
      </w:r>
      <w:r>
        <w:rPr>
          <w:spacing w:val="-1"/>
        </w:rPr>
        <w:t>and laboratory activities</w:t>
      </w:r>
      <w:r>
        <w:rPr>
          <w:spacing w:val="-2"/>
        </w:rPr>
        <w:t xml:space="preserve"> </w:t>
      </w:r>
      <w:r>
        <w:rPr>
          <w:spacing w:val="-1"/>
        </w:rPr>
        <w:t xml:space="preserve">designed </w:t>
      </w:r>
      <w:r>
        <w:t>to</w:t>
      </w:r>
      <w:r>
        <w:rPr>
          <w:spacing w:val="-1"/>
        </w:rPr>
        <w:t xml:space="preserve"> complement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being undertaken in</w:t>
      </w:r>
      <w:r>
        <w:rPr>
          <w:spacing w:val="-3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Living</w:t>
      </w:r>
      <w:r>
        <w:rPr>
          <w:spacing w:val="55"/>
        </w:rPr>
        <w:t xml:space="preserve"> </w:t>
      </w:r>
      <w:r>
        <w:rPr>
          <w:spacing w:val="-1"/>
        </w:rPr>
        <w:t>Murray</w:t>
      </w:r>
      <w:r>
        <w:rPr>
          <w:spacing w:val="-2"/>
        </w:rPr>
        <w:t xml:space="preserve"> </w:t>
      </w:r>
      <w:r>
        <w:rPr>
          <w:spacing w:val="-1"/>
        </w:rPr>
        <w:t>(TLM).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tree</w:t>
      </w:r>
      <w:r>
        <w:rPr>
          <w:spacing w:val="-2"/>
        </w:rP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and</w:t>
      </w:r>
      <w:r>
        <w:rPr>
          <w:spacing w:val="-1"/>
        </w:rPr>
        <w:t xml:space="preserve"> planning is</w:t>
      </w:r>
      <w: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most</w:t>
      </w:r>
      <w:r>
        <w:rPr>
          <w:spacing w:val="63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approach.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limitation</w:t>
      </w:r>
      <w:r>
        <w:rPr>
          <w:spacing w:val="-3"/>
        </w:rPr>
        <w:t xml:space="preserve"> </w:t>
      </w:r>
      <w:r>
        <w:rPr>
          <w:spacing w:val="-1"/>
        </w:rPr>
        <w:t>with field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lag-times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reliance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events.</w:t>
      </w:r>
      <w:r>
        <w:rPr>
          <w:spacing w:val="73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may offer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chance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>key</w:t>
      </w:r>
      <w:r>
        <w:rPr>
          <w:spacing w:val="-1"/>
        </w:rPr>
        <w:t xml:space="preserve"> drivers.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 xml:space="preserve">approach </w:t>
      </w:r>
      <w:r>
        <w:rPr>
          <w:spacing w:val="-2"/>
        </w:rPr>
        <w:t xml:space="preserve">are </w:t>
      </w:r>
      <w:r>
        <w:rPr>
          <w:spacing w:val="-1"/>
        </w:rPr>
        <w:t xml:space="preserve">provided in </w:t>
      </w:r>
      <w:hyperlink w:anchor="_bookmark14" w:history="1">
        <w:r>
          <w:rPr>
            <w:spacing w:val="-1"/>
          </w:rPr>
          <w:t>Table</w:t>
        </w:r>
        <w:r>
          <w:rPr>
            <w:spacing w:val="-2"/>
          </w:rPr>
          <w:t xml:space="preserve"> </w:t>
        </w:r>
        <w:r>
          <w:t>3.</w:t>
        </w:r>
      </w:hyperlink>
    </w:p>
    <w:p w:rsidR="005E2943" w:rsidRDefault="00A504CD">
      <w:pPr>
        <w:spacing w:before="164"/>
        <w:ind w:left="120"/>
        <w:rPr>
          <w:rFonts w:ascii="Calibri" w:eastAsia="Calibri" w:hAnsi="Calibri" w:cs="Calibri"/>
          <w:sz w:val="20"/>
          <w:szCs w:val="20"/>
        </w:rPr>
      </w:pPr>
      <w:bookmarkStart w:id="26" w:name="_bookmark14"/>
      <w:bookmarkEnd w:id="26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3.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Proposed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approach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water-dependent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vegetation.</w:t>
      </w:r>
    </w:p>
    <w:p w:rsidR="005E2943" w:rsidRDefault="005E2943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126"/>
        <w:gridCol w:w="4769"/>
      </w:tblGrid>
      <w:tr w:rsidR="005E2943">
        <w:trPr>
          <w:trHeight w:hRule="exact" w:val="41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Drivers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focus</w:t>
            </w:r>
          </w:p>
        </w:tc>
        <w:tc>
          <w:tcPr>
            <w:tcW w:w="4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research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approach</w:t>
            </w:r>
          </w:p>
        </w:tc>
      </w:tr>
      <w:tr w:rsidR="005E2943">
        <w:trPr>
          <w:trHeight w:hRule="exact" w:val="260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5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diversity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(understorey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wetland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plants)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heterogeneity</w:t>
            </w:r>
          </w:p>
          <w:p w:rsidR="005E2943" w:rsidRDefault="00A504CD">
            <w:pPr>
              <w:pStyle w:val="TableParagraph"/>
              <w:spacing w:before="159"/>
              <w:ind w:left="102" w:right="8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heterogeneity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Disturbance</w:t>
            </w:r>
          </w:p>
        </w:tc>
        <w:tc>
          <w:tcPr>
            <w:tcW w:w="4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Data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modelling</w:t>
            </w:r>
          </w:p>
          <w:p w:rsidR="005E2943" w:rsidRDefault="00A504CD">
            <w:pPr>
              <w:pStyle w:val="TableParagraph"/>
              <w:spacing w:before="159"/>
              <w:ind w:left="102" w:righ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Meta-analysis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modelling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collected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TLM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(where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relevant).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Fieldwork</w:t>
            </w:r>
          </w:p>
          <w:p w:rsidR="005E2943" w:rsidRDefault="00A504CD">
            <w:pPr>
              <w:pStyle w:val="TableParagraph"/>
              <w:spacing w:before="159"/>
              <w:ind w:left="102" w:righ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additional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capture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complementing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LTIM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(where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relevant).</w:t>
            </w:r>
          </w:p>
        </w:tc>
      </w:tr>
      <w:tr w:rsidR="005E2943">
        <w:trPr>
          <w:trHeight w:hRule="exact" w:val="130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survival/condition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(River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Box,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Coolibah,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Lignum)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</w:p>
        </w:tc>
        <w:tc>
          <w:tcPr>
            <w:tcW w:w="4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Data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modelling</w:t>
            </w:r>
          </w:p>
          <w:p w:rsidR="005E2943" w:rsidRDefault="00A504CD">
            <w:pPr>
              <w:pStyle w:val="TableParagraph"/>
              <w:spacing w:before="161"/>
              <w:ind w:left="102" w:right="72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Meta-analysis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modelling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(including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data),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being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collected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remote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sensing.</w:t>
            </w:r>
          </w:p>
        </w:tc>
      </w:tr>
      <w:tr w:rsidR="005E2943">
        <w:trPr>
          <w:trHeight w:hRule="exact" w:val="114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ind w:left="102" w:right="8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</w:p>
          <w:p w:rsidR="005E2943" w:rsidRDefault="00A504CD">
            <w:pPr>
              <w:pStyle w:val="TableParagraph"/>
              <w:ind w:left="102" w:righ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(River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Gum,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</w:tc>
        <w:tc>
          <w:tcPr>
            <w:tcW w:w="68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priority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MDB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EWKR</w:t>
            </w:r>
          </w:p>
        </w:tc>
      </w:tr>
      <w:tr w:rsidR="005E2943">
        <w:trPr>
          <w:trHeight w:hRule="exact" w:val="187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8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</w:p>
          <w:p w:rsidR="005E2943" w:rsidRDefault="00A504CD">
            <w:pPr>
              <w:pStyle w:val="TableParagraph"/>
              <w:ind w:left="102" w:righ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(River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Gum,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398" w:lineRule="auto"/>
              <w:ind w:left="102" w:righ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dispersal</w:t>
            </w:r>
          </w:p>
        </w:tc>
        <w:tc>
          <w:tcPr>
            <w:tcW w:w="4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Fieldwork</w:t>
            </w:r>
          </w:p>
          <w:p w:rsidR="005E2943" w:rsidRDefault="00A504CD">
            <w:pPr>
              <w:pStyle w:val="TableParagraph"/>
              <w:spacing w:before="161"/>
              <w:ind w:left="102" w:right="10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capture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infrastructure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treatments.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Laboratory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Possible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experiments.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28"/>
          <w:pgSz w:w="11910" w:h="16840"/>
          <w:pgMar w:top="1380" w:right="1320" w:bottom="1040" w:left="1320" w:header="0" w:footer="851" w:gutter="0"/>
          <w:cols w:space="720"/>
        </w:sect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1032"/>
        </w:tabs>
        <w:spacing w:before="41"/>
        <w:ind w:left="1032"/>
        <w:rPr>
          <w:b w:val="0"/>
          <w:bCs w:val="0"/>
          <w:i w:val="0"/>
        </w:rPr>
      </w:pPr>
      <w:bookmarkStart w:id="27" w:name="2.3.4_Proposed_threats_to_be_considered_"/>
      <w:bookmarkStart w:id="28" w:name="_bookmark15"/>
      <w:bookmarkEnd w:id="27"/>
      <w:bookmarkEnd w:id="28"/>
      <w:r>
        <w:rPr>
          <w:spacing w:val="-1"/>
        </w:rPr>
        <w:lastRenderedPageBreak/>
        <w:t>Proposed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rPr>
          <w:spacing w:val="-1"/>
        </w:rPr>
        <w:t>in research</w:t>
      </w:r>
    </w:p>
    <w:p w:rsidR="005E2943" w:rsidRDefault="00A504CD">
      <w:pPr>
        <w:pStyle w:val="BodyText"/>
        <w:spacing w:before="158"/>
        <w:ind w:left="180" w:right="87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research 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threats</w:t>
      </w:r>
      <w:r>
        <w:rPr>
          <w:spacing w:val="1"/>
        </w:rP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</w:t>
      </w:r>
      <w:r>
        <w:rPr>
          <w:spacing w:val="40"/>
        </w:rPr>
        <w:t xml:space="preserve"> </w:t>
      </w:r>
      <w:r>
        <w:rPr>
          <w:spacing w:val="-1"/>
        </w:rPr>
        <w:t>which 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 through environmental</w:t>
      </w:r>
      <w:r>
        <w:t xml:space="preserve"> </w:t>
      </w:r>
      <w:r>
        <w:rPr>
          <w:spacing w:val="-1"/>
        </w:rPr>
        <w:t>flow</w:t>
      </w:r>
      <w:r>
        <w:rPr>
          <w:spacing w:val="53"/>
        </w:rPr>
        <w:t xml:space="preserve"> </w:t>
      </w:r>
      <w:r>
        <w:rPr>
          <w:spacing w:val="-1"/>
        </w:rPr>
        <w:t>regimes.</w:t>
      </w:r>
    </w:p>
    <w:p w:rsidR="005E2943" w:rsidRDefault="00A504CD">
      <w:pPr>
        <w:pStyle w:val="BodyText"/>
        <w:spacing w:before="159" w:line="239" w:lineRule="auto"/>
        <w:ind w:left="179" w:right="332"/>
      </w:pP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often specific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life-history stages,</w:t>
      </w:r>
      <w: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geographic</w:t>
      </w:r>
      <w: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reason,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1"/>
        </w:rPr>
        <w:t>ity threats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been</w:t>
      </w:r>
      <w:r>
        <w:rPr>
          <w:spacing w:val="69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secondary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t xml:space="preserve"> </w:t>
      </w:r>
      <w:r>
        <w:rPr>
          <w:spacing w:val="-1"/>
        </w:rPr>
        <w:t>and sites.</w:t>
      </w:r>
      <w:r>
        <w:t xml:space="preserve"> </w:t>
      </w:r>
      <w:r>
        <w:rPr>
          <w:spacing w:val="-1"/>
        </w:rPr>
        <w:t>Consultation</w:t>
      </w:r>
      <w:r>
        <w:rPr>
          <w:spacing w:val="7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listed below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rPr>
          <w:spacing w:val="-1"/>
        </w:rPr>
        <w:t>vegetation outcomes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assessed in further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during project</w:t>
      </w:r>
      <w:r>
        <w:rPr>
          <w:spacing w:val="69"/>
        </w:rPr>
        <w:t xml:space="preserve"> </w:t>
      </w:r>
      <w:r>
        <w:rPr>
          <w:spacing w:val="-1"/>
        </w:rPr>
        <w:t xml:space="preserve">planning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sites,</w:t>
      </w:r>
      <w:r>
        <w:t xml:space="preserve"> </w:t>
      </w:r>
      <w:r>
        <w:rPr>
          <w:spacing w:val="-1"/>
        </w:rPr>
        <w:t>and for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59"/>
        </w:rPr>
        <w:t xml:space="preserve"> </w:t>
      </w:r>
      <w:r>
        <w:rPr>
          <w:spacing w:val="-1"/>
        </w:rPr>
        <w:t>research under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can 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2"/>
        </w:rPr>
        <w:t>useful</w:t>
      </w:r>
      <w: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83"/>
        </w:rPr>
        <w:t xml:space="preserve"> </w:t>
      </w:r>
      <w:r>
        <w:rPr>
          <w:spacing w:val="-1"/>
        </w:rPr>
        <w:t>and complimentary natural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Basin Plan reporting.</w:t>
      </w:r>
    </w:p>
    <w:p w:rsidR="005E2943" w:rsidRDefault="005E2943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5E2943" w:rsidRDefault="005E2943">
      <w:pPr>
        <w:rPr>
          <w:rFonts w:ascii="Calibri" w:eastAsia="Calibri" w:hAnsi="Calibri" w:cs="Calibri"/>
          <w:sz w:val="8"/>
          <w:szCs w:val="8"/>
        </w:rPr>
        <w:sectPr w:rsidR="005E2943">
          <w:footerReference w:type="default" r:id="rId29"/>
          <w:pgSz w:w="11910" w:h="16840"/>
          <w:pgMar w:top="1380" w:right="1260" w:bottom="1060" w:left="1260" w:header="0" w:footer="871" w:gutter="0"/>
          <w:pgNumType w:start="11"/>
          <w:cols w:space="720"/>
        </w:sectPr>
      </w:pPr>
    </w:p>
    <w:p w:rsidR="005E2943" w:rsidRDefault="00A504CD">
      <w:pPr>
        <w:pStyle w:val="BodyText"/>
        <w:spacing w:before="56"/>
        <w:ind w:left="180"/>
      </w:pPr>
      <w:r>
        <w:rPr>
          <w:spacing w:val="-1"/>
          <w:u w:val="single" w:color="000000"/>
        </w:rPr>
        <w:t>Flow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independent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538"/>
        </w:tabs>
        <w:spacing w:before="161" w:line="279" w:lineRule="exact"/>
        <w:ind w:hanging="357"/>
      </w:pP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538"/>
        </w:tabs>
        <w:spacing w:line="279" w:lineRule="exact"/>
        <w:ind w:hanging="357"/>
      </w:pPr>
      <w:r>
        <w:rPr>
          <w:spacing w:val="-1"/>
        </w:rPr>
        <w:t>Grazing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538"/>
        </w:tabs>
        <w:ind w:hanging="357"/>
      </w:pP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 xml:space="preserve">loss/land </w:t>
      </w:r>
      <w:r>
        <w:rPr>
          <w:spacing w:val="-3"/>
        </w:rPr>
        <w:t>use</w:t>
      </w:r>
    </w:p>
    <w:p w:rsidR="005E2943" w:rsidRDefault="00A504CD">
      <w:pPr>
        <w:pStyle w:val="BodyText"/>
        <w:spacing w:before="56"/>
        <w:ind w:left="180"/>
      </w:pPr>
      <w:r>
        <w:br w:type="column"/>
      </w:r>
      <w:r>
        <w:rPr>
          <w:spacing w:val="-1"/>
          <w:u w:val="single" w:color="000000"/>
        </w:rPr>
        <w:t>Flow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related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538"/>
        </w:tabs>
        <w:spacing w:before="161" w:line="279" w:lineRule="exact"/>
        <w:ind w:hanging="357"/>
      </w:pP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538"/>
        </w:tabs>
        <w:spacing w:line="279" w:lineRule="exact"/>
        <w:ind w:hanging="357"/>
      </w:pPr>
      <w:r>
        <w:rPr>
          <w:spacing w:val="-1"/>
        </w:rPr>
        <w:t>Groundwater/salinisation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538"/>
        </w:tabs>
        <w:ind w:hanging="357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</w:p>
    <w:p w:rsidR="005E2943" w:rsidRDefault="005E2943">
      <w:pPr>
        <w:sectPr w:rsidR="005E2943">
          <w:type w:val="continuous"/>
          <w:pgSz w:w="11910" w:h="16840"/>
          <w:pgMar w:top="420" w:right="1260" w:bottom="280" w:left="1260" w:header="720" w:footer="720" w:gutter="0"/>
          <w:cols w:num="2" w:space="720" w:equalWidth="0">
            <w:col w:w="2494" w:space="2373"/>
            <w:col w:w="4523"/>
          </w:cols>
        </w:sect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1032"/>
        </w:tabs>
        <w:spacing w:before="181"/>
        <w:ind w:left="1032"/>
        <w:rPr>
          <w:b w:val="0"/>
          <w:bCs w:val="0"/>
          <w:i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408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347980</wp:posOffset>
                </wp:positionV>
                <wp:extent cx="5810250" cy="4953000"/>
                <wp:effectExtent l="9525" t="10795" r="9525" b="8255"/>
                <wp:wrapNone/>
                <wp:docPr id="15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4953000"/>
                          <a:chOff x="1380" y="548"/>
                          <a:chExt cx="9150" cy="7800"/>
                        </a:xfrm>
                      </wpg:grpSpPr>
                      <wps:wsp>
                        <wps:cNvPr id="151" name="Freeform 116"/>
                        <wps:cNvSpPr>
                          <a:spLocks/>
                        </wps:cNvSpPr>
                        <wps:spPr bwMode="auto">
                          <a:xfrm>
                            <a:off x="1380" y="548"/>
                            <a:ext cx="9150" cy="780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9150"/>
                              <a:gd name="T2" fmla="+- 0 548 548"/>
                              <a:gd name="T3" fmla="*/ 548 h 7800"/>
                              <a:gd name="T4" fmla="+- 0 10530 1380"/>
                              <a:gd name="T5" fmla="*/ T4 w 9150"/>
                              <a:gd name="T6" fmla="+- 0 548 548"/>
                              <a:gd name="T7" fmla="*/ 548 h 7800"/>
                              <a:gd name="T8" fmla="+- 0 10530 1380"/>
                              <a:gd name="T9" fmla="*/ T8 w 9150"/>
                              <a:gd name="T10" fmla="+- 0 8348 548"/>
                              <a:gd name="T11" fmla="*/ 8348 h 7800"/>
                              <a:gd name="T12" fmla="+- 0 1380 1380"/>
                              <a:gd name="T13" fmla="*/ T12 w 9150"/>
                              <a:gd name="T14" fmla="+- 0 8348 548"/>
                              <a:gd name="T15" fmla="*/ 8348 h 7800"/>
                              <a:gd name="T16" fmla="+- 0 1380 1380"/>
                              <a:gd name="T17" fmla="*/ T16 w 9150"/>
                              <a:gd name="T18" fmla="+- 0 548 548"/>
                              <a:gd name="T19" fmla="*/ 548 h 7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50" h="7800">
                                <a:moveTo>
                                  <a:pt x="0" y="0"/>
                                </a:moveTo>
                                <a:lnTo>
                                  <a:pt x="9150" y="0"/>
                                </a:lnTo>
                                <a:lnTo>
                                  <a:pt x="9150" y="7800"/>
                                </a:lnTo>
                                <a:lnTo>
                                  <a:pt x="0" y="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BB831" id="Group 115" o:spid="_x0000_s1026" style="position:absolute;margin-left:69pt;margin-top:27.4pt;width:457.5pt;height:390pt;z-index:-97072;mso-position-horizontal-relative:page" coordorigin="1380,548" coordsize="9150,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">
                <v:shape id="Freeform 116" o:spid="_x0000_s1027" style="position:absolute;left:1380;top:548;width:9150;height:7800;visibility:visible;mso-wrap-style:square;v-text-anchor:top" coordsize="9150,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zVcMA&#10;AADcAAAADwAAAGRycy9kb3ducmV2LnhtbERPzWrCQBC+F3yHZQQvpdmkYJE0qwQxxYMVjD7ANDtN&#10;otnZkF01vn23UOhtPr7fyVaj6cSNBtdaVpBEMQjiyuqWawWnY/GyAOE8ssbOMil4kIPVcvKUYart&#10;nQ90K30tQgi7FBU03veplK5qyKCLbE8cuG87GPQBDrXUA95DuOnkaxy/SYMth4YGe1o3VF3Kq1Hw&#10;uUuOY7vJzZXPz/X+UZh9+fWh1Gw65u8gPI3+X/zn3uowf57A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zVcMAAADcAAAADwAAAAAAAAAAAAAAAACYAgAAZHJzL2Rv&#10;d25yZXYueG1sUEsFBgAAAAAEAAQA9QAAAIgDAAAAAA==&#10;" path="m,l9150,r,7800l,7800,,xe" filled="f" strokeweight="1pt">
                  <v:path arrowok="t" o:connecttype="custom" o:connectlocs="0,548;9150,548;9150,8348;0,8348;0,548" o:connectangles="0,0,0,0,0"/>
                </v:shape>
                <w10:wrap anchorx="page"/>
              </v:group>
            </w:pict>
          </mc:Fallback>
        </mc:AlternateContent>
      </w:r>
      <w:bookmarkStart w:id="29" w:name="2.3.5_Summary_—_proposed_research_questi"/>
      <w:bookmarkStart w:id="30" w:name="_bookmark16"/>
      <w:bookmarkEnd w:id="29"/>
      <w:bookmarkEnd w:id="30"/>
      <w:r>
        <w:rPr>
          <w:spacing w:val="-1"/>
        </w:rPr>
        <w:t>Summary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proposed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</w:p>
    <w:p w:rsidR="005E2943" w:rsidRDefault="00A504CD">
      <w:pPr>
        <w:pStyle w:val="BodyText"/>
        <w:spacing w:before="158"/>
        <w:ind w:left="180"/>
      </w:pPr>
      <w:r>
        <w:rPr>
          <w:spacing w:val="-1"/>
          <w:u w:val="single" w:color="000000"/>
        </w:rPr>
        <w:t>Diversity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understorey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spacing w:val="-1"/>
          <w:u w:val="single" w:color="000000"/>
        </w:rPr>
        <w:t xml:space="preserve"> wetland plant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communities</w:t>
      </w:r>
    </w:p>
    <w:p w:rsidR="005E2943" w:rsidRDefault="00A504CD">
      <w:pPr>
        <w:pStyle w:val="BodyText"/>
        <w:numPr>
          <w:ilvl w:val="3"/>
          <w:numId w:val="18"/>
        </w:numPr>
        <w:tabs>
          <w:tab w:val="left" w:pos="901"/>
        </w:tabs>
        <w:spacing w:before="120"/>
        <w:ind w:right="1398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wetland plant</w:t>
      </w:r>
      <w:r>
        <w:rPr>
          <w:spacing w:val="35"/>
        </w:rPr>
        <w:t xml:space="preserve"> </w:t>
      </w:r>
      <w:r>
        <w:rPr>
          <w:spacing w:val="-1"/>
        </w:rPr>
        <w:t>communities?</w:t>
      </w:r>
    </w:p>
    <w:p w:rsidR="005E2943" w:rsidRDefault="00A504CD">
      <w:pPr>
        <w:pStyle w:val="BodyText"/>
        <w:numPr>
          <w:ilvl w:val="4"/>
          <w:numId w:val="18"/>
        </w:numPr>
        <w:tabs>
          <w:tab w:val="left" w:pos="1621"/>
        </w:tabs>
        <w:spacing w:before="5" w:line="234" w:lineRule="auto"/>
        <w:ind w:right="803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area,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heterogeneity,</w:t>
      </w:r>
      <w:r>
        <w:rPr>
          <w:spacing w:val="35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heterogeneity,</w:t>
      </w:r>
      <w:r>
        <w:t xml:space="preserve"> </w:t>
      </w:r>
      <w:r>
        <w:rPr>
          <w:spacing w:val="-1"/>
        </w:rPr>
        <w:t>and disturbance)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diversity?</w:t>
      </w:r>
    </w:p>
    <w:p w:rsidR="005E2943" w:rsidRDefault="00A504CD">
      <w:pPr>
        <w:pStyle w:val="BodyText"/>
        <w:numPr>
          <w:ilvl w:val="4"/>
          <w:numId w:val="18"/>
        </w:numPr>
        <w:tabs>
          <w:tab w:val="left" w:pos="1621"/>
        </w:tabs>
        <w:spacing w:before="1" w:line="272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5E2943" w:rsidRDefault="00A504CD">
      <w:pPr>
        <w:pStyle w:val="BodyText"/>
        <w:numPr>
          <w:ilvl w:val="4"/>
          <w:numId w:val="18"/>
        </w:numPr>
        <w:tabs>
          <w:tab w:val="left" w:pos="1621"/>
        </w:tabs>
        <w:spacing w:line="269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diversity?</w:t>
      </w:r>
    </w:p>
    <w:p w:rsidR="005E2943" w:rsidRDefault="00A504CD">
      <w:pPr>
        <w:pStyle w:val="BodyText"/>
        <w:numPr>
          <w:ilvl w:val="3"/>
          <w:numId w:val="18"/>
        </w:numPr>
        <w:tabs>
          <w:tab w:val="left" w:pos="901"/>
        </w:tabs>
        <w:spacing w:line="265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outcomes?</w:t>
      </w:r>
    </w:p>
    <w:p w:rsidR="005E2943" w:rsidRDefault="005E2943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5E2943" w:rsidRDefault="00A504CD">
      <w:pPr>
        <w:pStyle w:val="BodyText"/>
        <w:ind w:left="180"/>
      </w:pPr>
      <w:r>
        <w:rPr>
          <w:spacing w:val="-1"/>
          <w:u w:val="single" w:color="000000"/>
        </w:rPr>
        <w:t>Survival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and condition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long-lived floodplain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vegetation (Red Gum,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Black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Box,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Coolibah,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Lignum)</w:t>
      </w:r>
    </w:p>
    <w:p w:rsidR="005E2943" w:rsidRDefault="00A504CD">
      <w:pPr>
        <w:pStyle w:val="BodyText"/>
        <w:numPr>
          <w:ilvl w:val="0"/>
          <w:numId w:val="12"/>
        </w:numPr>
        <w:tabs>
          <w:tab w:val="left" w:pos="901"/>
        </w:tabs>
        <w:spacing w:before="120"/>
        <w:ind w:right="754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2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frequency,</w:t>
      </w:r>
      <w:r>
        <w:t xml:space="preserve"> </w:t>
      </w:r>
      <w:r>
        <w:rPr>
          <w:spacing w:val="-1"/>
        </w:rPr>
        <w:t>period between follow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watering,</w:t>
      </w:r>
      <w:r>
        <w:t xml:space="preserve"> </w:t>
      </w:r>
      <w:r>
        <w:rPr>
          <w:spacing w:val="-1"/>
        </w:rPr>
        <w:t>event</w:t>
      </w:r>
      <w:r>
        <w:rPr>
          <w:spacing w:val="51"/>
        </w:rPr>
        <w:t xml:space="preserve"> </w:t>
      </w:r>
      <w:r>
        <w:rPr>
          <w:spacing w:val="-1"/>
        </w:rPr>
        <w:t>duration)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survival</w:t>
      </w:r>
      <w:r>
        <w:rPr>
          <w:spacing w:val="-2"/>
        </w:rP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floodplain</w:t>
      </w:r>
      <w:r>
        <w:rPr>
          <w:spacing w:val="-3"/>
        </w:rPr>
        <w:t xml:space="preserve"> </w:t>
      </w:r>
      <w:r>
        <w:rPr>
          <w:spacing w:val="-1"/>
        </w:rPr>
        <w:t>vegetation populations?</w:t>
      </w:r>
    </w:p>
    <w:p w:rsidR="005E2943" w:rsidRDefault="00A504CD">
      <w:pPr>
        <w:pStyle w:val="BodyText"/>
        <w:tabs>
          <w:tab w:val="left" w:pos="1620"/>
        </w:tabs>
        <w:spacing w:before="5" w:line="234" w:lineRule="auto"/>
        <w:ind w:left="1620" w:right="586" w:hanging="360"/>
      </w:pPr>
      <w:r>
        <w:rPr>
          <w:rFonts w:ascii="Courier New"/>
        </w:rPr>
        <w:t>o</w:t>
      </w:r>
      <w:r>
        <w:rPr>
          <w:rFonts w:ascii="Courier New"/>
        </w:rPr>
        <w:tab/>
      </w: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(soil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rPr>
          <w:spacing w:val="-1"/>
        </w:rPr>
        <w:t>climate,</w:t>
      </w:r>
      <w:r>
        <w:rPr>
          <w:spacing w:val="-2"/>
        </w:rPr>
        <w:t xml:space="preserve"> </w:t>
      </w:r>
      <w:r>
        <w:rPr>
          <w:spacing w:val="-1"/>
        </w:rPr>
        <w:t>and groundwater)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3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requirements?</w:t>
      </w:r>
    </w:p>
    <w:p w:rsidR="005E2943" w:rsidRDefault="00A504CD">
      <w:pPr>
        <w:pStyle w:val="BodyText"/>
        <w:numPr>
          <w:ilvl w:val="0"/>
          <w:numId w:val="12"/>
        </w:numPr>
        <w:tabs>
          <w:tab w:val="left" w:pos="901"/>
        </w:tabs>
        <w:spacing w:before="1"/>
        <w:ind w:right="803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(increased</w:t>
      </w:r>
      <w:r>
        <w:rPr>
          <w:spacing w:val="-3"/>
        </w:rPr>
        <w:t xml:space="preserve"> </w:t>
      </w:r>
      <w:r>
        <w:rPr>
          <w:spacing w:val="-1"/>
        </w:rPr>
        <w:t>temperature,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rainfall</w:t>
      </w:r>
      <w:r>
        <w:t xml:space="preserve"> </w:t>
      </w:r>
      <w:r>
        <w:rPr>
          <w:spacing w:val="-1"/>
        </w:rPr>
        <w:t>seasonality)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65"/>
        </w:rPr>
        <w:t xml:space="preserve"> </w:t>
      </w:r>
      <w:r>
        <w:rPr>
          <w:spacing w:val="-1"/>
        </w:rPr>
        <w:t>requirements?</w:t>
      </w:r>
    </w:p>
    <w:p w:rsidR="005E2943" w:rsidRDefault="005E2943">
      <w:pPr>
        <w:spacing w:before="1"/>
        <w:rPr>
          <w:rFonts w:ascii="Calibri" w:eastAsia="Calibri" w:hAnsi="Calibri" w:cs="Calibri"/>
        </w:rPr>
      </w:pPr>
    </w:p>
    <w:p w:rsidR="005E2943" w:rsidRDefault="00A504CD">
      <w:pPr>
        <w:pStyle w:val="BodyText"/>
        <w:ind w:left="180"/>
      </w:pPr>
      <w:r>
        <w:rPr>
          <w:spacing w:val="-1"/>
          <w:u w:val="single" w:color="000000"/>
        </w:rPr>
        <w:t>Recruitment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long-lived floodplain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vegetation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(Red Gum,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Black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Box,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Coolibah,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Lignum)</w:t>
      </w:r>
    </w:p>
    <w:p w:rsidR="005E2943" w:rsidRDefault="00A504CD">
      <w:pPr>
        <w:pStyle w:val="BodyText"/>
        <w:numPr>
          <w:ilvl w:val="0"/>
          <w:numId w:val="11"/>
        </w:numPr>
        <w:tabs>
          <w:tab w:val="left" w:pos="901"/>
        </w:tabs>
        <w:spacing w:before="118"/>
        <w:ind w:right="650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within populations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 floodplain</w:t>
      </w:r>
      <w:r>
        <w:rPr>
          <w:spacing w:val="30"/>
        </w:rPr>
        <w:t xml:space="preserve"> </w:t>
      </w:r>
      <w:r>
        <w:rPr>
          <w:spacing w:val="-1"/>
        </w:rPr>
        <w:t>vegetation species?</w:t>
      </w:r>
    </w:p>
    <w:p w:rsidR="005E2943" w:rsidRDefault="00A504CD">
      <w:pPr>
        <w:pStyle w:val="BodyText"/>
        <w:numPr>
          <w:ilvl w:val="1"/>
          <w:numId w:val="11"/>
        </w:numPr>
        <w:tabs>
          <w:tab w:val="left" w:pos="1621"/>
        </w:tabs>
        <w:spacing w:before="5" w:line="234" w:lineRule="auto"/>
        <w:ind w:right="1046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rPr>
          <w:spacing w:val="-1"/>
        </w:rPr>
        <w:t>dispersal)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recruitment?</w:t>
      </w:r>
    </w:p>
    <w:p w:rsidR="005E2943" w:rsidRDefault="00A504CD">
      <w:pPr>
        <w:pStyle w:val="BodyText"/>
        <w:numPr>
          <w:ilvl w:val="1"/>
          <w:numId w:val="11"/>
        </w:numPr>
        <w:tabs>
          <w:tab w:val="left" w:pos="1621"/>
        </w:tabs>
        <w:spacing w:before="1" w:line="272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5E2943" w:rsidRDefault="00A504CD">
      <w:pPr>
        <w:pStyle w:val="BodyText"/>
        <w:numPr>
          <w:ilvl w:val="1"/>
          <w:numId w:val="11"/>
        </w:numPr>
        <w:tabs>
          <w:tab w:val="left" w:pos="1621"/>
        </w:tabs>
        <w:spacing w:line="269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managed </w:t>
      </w:r>
      <w:r>
        <w:t>to</w:t>
      </w:r>
      <w:r>
        <w:rPr>
          <w:spacing w:val="-1"/>
        </w:rPr>
        <w:t xml:space="preserve"> e</w:t>
      </w:r>
      <w:r>
        <w:rPr>
          <w:spacing w:val="-1"/>
        </w:rPr>
        <w:t>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recruitment?</w:t>
      </w:r>
    </w:p>
    <w:p w:rsidR="005E2943" w:rsidRDefault="00A504CD">
      <w:pPr>
        <w:pStyle w:val="BodyText"/>
        <w:numPr>
          <w:ilvl w:val="1"/>
          <w:numId w:val="11"/>
        </w:numPr>
        <w:tabs>
          <w:tab w:val="left" w:pos="1621"/>
        </w:tabs>
        <w:spacing w:before="2" w:line="234" w:lineRule="auto"/>
        <w:ind w:right="754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(soil</w:t>
      </w:r>
      <w:r>
        <w:rPr>
          <w:spacing w:val="-2"/>
        </w:rPr>
        <w:t xml:space="preserve"> </w:t>
      </w:r>
      <w:r>
        <w:rPr>
          <w:spacing w:val="-1"/>
        </w:rPr>
        <w:t>type,</w:t>
      </w:r>
      <w: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45"/>
        </w:rPr>
        <w:t xml:space="preserve"> </w:t>
      </w:r>
      <w:r>
        <w:rPr>
          <w:spacing w:val="-1"/>
        </w:rPr>
        <w:t>requirements?</w:t>
      </w:r>
    </w:p>
    <w:p w:rsidR="005E2943" w:rsidRDefault="00A504CD">
      <w:pPr>
        <w:pStyle w:val="BodyText"/>
        <w:numPr>
          <w:ilvl w:val="0"/>
          <w:numId w:val="11"/>
        </w:numPr>
        <w:tabs>
          <w:tab w:val="left" w:pos="901"/>
        </w:tabs>
        <w:spacing w:before="1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recruitment outcomes?</w:t>
      </w:r>
    </w:p>
    <w:p w:rsidR="005E2943" w:rsidRDefault="005E2943">
      <w:pPr>
        <w:sectPr w:rsidR="005E2943">
          <w:type w:val="continuous"/>
          <w:pgSz w:w="11910" w:h="16840"/>
          <w:pgMar w:top="420" w:right="1260" w:bottom="280" w:left="1260" w:header="720" w:footer="720" w:gutter="0"/>
          <w:cols w:space="720"/>
        </w:sect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spacing w:before="21"/>
        <w:rPr>
          <w:b w:val="0"/>
          <w:bCs w:val="0"/>
        </w:rPr>
      </w:pPr>
      <w:bookmarkStart w:id="31" w:name="2.4_Native_fish"/>
      <w:bookmarkStart w:id="32" w:name="_bookmark17"/>
      <w:bookmarkEnd w:id="31"/>
      <w:bookmarkEnd w:id="32"/>
      <w:r>
        <w:rPr>
          <w:spacing w:val="-1"/>
        </w:rPr>
        <w:lastRenderedPageBreak/>
        <w:t>Native</w:t>
      </w:r>
      <w:r>
        <w:rPr>
          <w:spacing w:val="-11"/>
        </w:rPr>
        <w:t xml:space="preserve"> </w:t>
      </w:r>
      <w:r>
        <w:rPr>
          <w:spacing w:val="-1"/>
        </w:rPr>
        <w:t>fish</w:t>
      </w: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198"/>
        <w:rPr>
          <w:b w:val="0"/>
          <w:bCs w:val="0"/>
          <w:i w:val="0"/>
        </w:rPr>
      </w:pPr>
      <w:bookmarkStart w:id="33" w:name="2.4.1_High-level_question_and_conceptual"/>
      <w:bookmarkStart w:id="34" w:name="_bookmark18"/>
      <w:bookmarkEnd w:id="33"/>
      <w:bookmarkEnd w:id="34"/>
      <w:r>
        <w:rPr>
          <w:spacing w:val="-1"/>
        </w:rPr>
        <w:t>High-level</w:t>
      </w:r>
      <w:r>
        <w:rPr>
          <w:spacing w:val="-6"/>
        </w:rPr>
        <w:t xml:space="preserve"> </w:t>
      </w:r>
      <w:r>
        <w:rPr>
          <w:spacing w:val="-1"/>
        </w:rPr>
        <w:t>question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</w:p>
    <w:p w:rsidR="005E2943" w:rsidRDefault="00A504CD">
      <w:pPr>
        <w:pStyle w:val="Heading4"/>
        <w:spacing w:before="158"/>
        <w:rPr>
          <w:b w:val="0"/>
          <w:bCs w:val="0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are the drivers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sustainable populations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diverse communities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native </w:t>
      </w:r>
      <w:r>
        <w:rPr>
          <w:spacing w:val="-2"/>
        </w:rPr>
        <w:t>fish?</w:t>
      </w:r>
    </w:p>
    <w:p w:rsidR="005E2943" w:rsidRDefault="00A504CD">
      <w:pPr>
        <w:pStyle w:val="BodyText"/>
        <w:spacing w:before="161"/>
        <w:ind w:left="120" w:right="12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question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explore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functional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71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situations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become</w:t>
      </w:r>
      <w:r>
        <w:rPr>
          <w:spacing w:val="69"/>
        </w:rPr>
        <w:t xml:space="preserve"> </w:t>
      </w:r>
      <w:r>
        <w:rPr>
          <w:spacing w:val="-1"/>
        </w:rPr>
        <w:t>limiting.</w:t>
      </w:r>
    </w:p>
    <w:p w:rsidR="005E2943" w:rsidRDefault="00A504CD">
      <w:pPr>
        <w:pStyle w:val="BodyText"/>
        <w:spacing w:before="158"/>
        <w:ind w:right="4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 is</w:t>
      </w:r>
      <w:r>
        <w:t xml:space="preserve"> </w:t>
      </w:r>
      <w:r>
        <w:rPr>
          <w:spacing w:val="-1"/>
        </w:rPr>
        <w:t>broken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rPr>
          <w:spacing w:val="-1"/>
        </w:rPr>
        <w:t>into its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in</w:t>
      </w:r>
      <w:r>
        <w:t xml:space="preserve"> </w:t>
      </w:r>
      <w:hyperlink w:anchor="_bookmark19" w:history="1">
        <w:r>
          <w:rPr>
            <w:spacing w:val="-1"/>
          </w:rPr>
          <w:t>Figure</w:t>
        </w:r>
        <w:r>
          <w:rPr>
            <w:spacing w:val="-2"/>
          </w:rPr>
          <w:t xml:space="preserve"> </w:t>
        </w:r>
        <w:r>
          <w:t>3</w:t>
        </w:r>
      </w:hyperlink>
      <w: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flow-related 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short-</w:t>
      </w:r>
      <w:r>
        <w:rPr>
          <w:spacing w:val="49"/>
        </w:rPr>
        <w:t xml:space="preserve"> </w:t>
      </w:r>
      <w:r>
        <w:rPr>
          <w:spacing w:val="-1"/>
        </w:rPr>
        <w:t>term life-history responses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1"/>
        </w:rPr>
        <w:t>survival)</w:t>
      </w:r>
      <w:r>
        <w:rPr>
          <w:spacing w:val="-4"/>
        </w:rPr>
        <w:t xml:space="preserve"> </w:t>
      </w:r>
      <w:r>
        <w:rPr>
          <w:spacing w:val="-1"/>
        </w:rPr>
        <w:t>and longer-term condition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(e.g.</w:t>
      </w:r>
      <w:r>
        <w:rPr>
          <w:spacing w:val="71"/>
        </w:rPr>
        <w:t xml:space="preserve"> </w:t>
      </w:r>
      <w:r>
        <w:rPr>
          <w:spacing w:val="-1"/>
        </w:rPr>
        <w:t>distribution,</w:t>
      </w:r>
      <w:r>
        <w:t xml:space="preserve"> </w:t>
      </w:r>
      <w:r>
        <w:rPr>
          <w:spacing w:val="-1"/>
        </w:rPr>
        <w:t>abundance,</w:t>
      </w:r>
      <w:r>
        <w:t xml:space="preserve"> </w:t>
      </w:r>
      <w:r>
        <w:rPr>
          <w:spacing w:val="-1"/>
        </w:rPr>
        <w:t>diversity)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communities</w:t>
      </w:r>
      <w:r>
        <w:rPr>
          <w:spacing w:val="-2"/>
        </w:rPr>
        <w:t xml:space="preserve"> </w:t>
      </w:r>
      <w:r>
        <w:rPr>
          <w:spacing w:val="-1"/>
        </w:rPr>
        <w:t>and populations.</w:t>
      </w:r>
    </w:p>
    <w:p w:rsidR="005E2943" w:rsidRDefault="00A504CD">
      <w:pPr>
        <w:pStyle w:val="BodyText"/>
        <w:spacing w:before="158"/>
        <w:ind w:right="12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draws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Cau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Diagrams</w:t>
      </w:r>
      <w:r>
        <w:t xml:space="preserve"> </w:t>
      </w:r>
      <w:r>
        <w:rPr>
          <w:spacing w:val="-1"/>
        </w:rPr>
        <w:t>prepared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Commonwealth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Office’s</w:t>
      </w:r>
      <w:r>
        <w:t xml:space="preserve"> </w:t>
      </w:r>
      <w:r>
        <w:rPr>
          <w:spacing w:val="-1"/>
        </w:rPr>
        <w:t xml:space="preserve">Long </w:t>
      </w:r>
      <w:r>
        <w:rPr>
          <w:spacing w:val="-2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(MDFRC</w:t>
      </w:r>
      <w: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simplification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 xml:space="preserve">complicated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and responses</w:t>
      </w:r>
      <w:r>
        <w:t xml:space="preserve"> </w:t>
      </w:r>
      <w:r>
        <w:rPr>
          <w:spacing w:val="-1"/>
        </w:rPr>
        <w:t>and is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facilitate</w:t>
      </w:r>
      <w:r>
        <w:rPr>
          <w:spacing w:val="65"/>
        </w:rPr>
        <w:t xml:space="preserve"> </w:t>
      </w:r>
      <w:r>
        <w:rPr>
          <w:spacing w:val="-1"/>
        </w:rPr>
        <w:t>exploring 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EWKR,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than</w:t>
      </w:r>
      <w:r>
        <w:rPr>
          <w:spacing w:val="-1"/>
        </w:rPr>
        <w:t xml:space="preserve"> describing 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in detail.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-1"/>
        </w:rPr>
        <w:t>to MDFRC</w:t>
      </w:r>
      <w:r>
        <w:t xml:space="preserve"> </w:t>
      </w:r>
      <w:r>
        <w:rPr>
          <w:spacing w:val="-2"/>
        </w:rPr>
        <w:t>(2013)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5E2943" w:rsidRDefault="00A504C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680623" cy="3714845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623" cy="37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3" w:rsidRDefault="00A504CD">
      <w:pPr>
        <w:spacing w:before="189"/>
        <w:ind w:left="120"/>
        <w:rPr>
          <w:rFonts w:ascii="Calibri" w:eastAsia="Calibri" w:hAnsi="Calibri" w:cs="Calibri"/>
          <w:sz w:val="20"/>
          <w:szCs w:val="20"/>
        </w:rPr>
      </w:pPr>
      <w:bookmarkStart w:id="35" w:name="_bookmark19"/>
      <w:bookmarkEnd w:id="35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functional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native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fish.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139"/>
        <w:rPr>
          <w:b w:val="0"/>
          <w:bCs w:val="0"/>
          <w:i w:val="0"/>
        </w:rPr>
      </w:pPr>
      <w:bookmarkStart w:id="36" w:name="2.4.2_Identifying_priority_research_topi"/>
      <w:bookmarkStart w:id="37" w:name="_bookmark20"/>
      <w:bookmarkEnd w:id="36"/>
      <w:bookmarkEnd w:id="37"/>
      <w:r>
        <w:rPr>
          <w:spacing w:val="-1"/>
        </w:rPr>
        <w:t>Identifying</w:t>
      </w:r>
      <w:r>
        <w:rPr>
          <w:spacing w:val="-6"/>
        </w:rPr>
        <w:t xml:space="preserve"> </w:t>
      </w:r>
      <w:r>
        <w:rPr>
          <w:spacing w:val="-1"/>
        </w:rPr>
        <w:t>priority</w:t>
      </w:r>
      <w:r>
        <w:rPr>
          <w:spacing w:val="-7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topics</w:t>
      </w:r>
    </w:p>
    <w:p w:rsidR="005E2943" w:rsidRDefault="00A504CD">
      <w:pPr>
        <w:pStyle w:val="BodyText"/>
        <w:spacing w:before="158"/>
        <w:ind w:left="120" w:right="253"/>
      </w:pPr>
      <w:hyperlink w:anchor="_bookmark21" w:history="1">
        <w:r>
          <w:rPr>
            <w:spacing w:val="-1"/>
          </w:rPr>
          <w:t>Table</w:t>
        </w:r>
        <w:r>
          <w:rPr>
            <w:spacing w:val="1"/>
          </w:rPr>
          <w:t xml:space="preserve"> </w:t>
        </w:r>
        <w:r>
          <w:t>4</w:t>
        </w:r>
      </w:hyperlink>
      <w:r>
        <w:rPr>
          <w:spacing w:val="-1"/>
        </w:rPr>
        <w:t xml:space="preserve"> shows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evaluation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w:anchor="_bookmark19" w:history="1">
        <w:r>
          <w:rPr>
            <w:spacing w:val="-2"/>
          </w:rPr>
          <w:t>Figure</w:t>
        </w:r>
        <w:r>
          <w:rPr>
            <w:spacing w:val="1"/>
          </w:rPr>
          <w:t xml:space="preserve"> </w:t>
        </w:r>
        <w:r>
          <w:t>3</w:t>
        </w:r>
      </w:hyperlink>
      <w:r>
        <w:t>)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prioritisation principles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Section</w:t>
      </w:r>
      <w:r>
        <w:rPr>
          <w:spacing w:val="-1"/>
        </w:rPr>
        <w:t xml:space="preserve"> </w:t>
      </w:r>
      <w:hyperlink w:anchor="_bookmark4" w:history="1">
        <w:r>
          <w:rPr>
            <w:spacing w:val="-1"/>
          </w:rPr>
          <w:t>2.2.1.</w:t>
        </w:r>
      </w:hyperlink>
    </w:p>
    <w:p w:rsidR="005E2943" w:rsidRDefault="005E2943">
      <w:pPr>
        <w:sectPr w:rsidR="005E2943">
          <w:pgSz w:w="11910" w:h="16840"/>
          <w:pgMar w:top="1400" w:right="1340" w:bottom="1060" w:left="1320" w:header="0" w:footer="871" w:gutter="0"/>
          <w:cols w:space="720"/>
        </w:sectPr>
      </w:pPr>
    </w:p>
    <w:p w:rsidR="005E2943" w:rsidRDefault="005E2943">
      <w:pPr>
        <w:spacing w:before="5"/>
        <w:rPr>
          <w:rFonts w:ascii="Calibri" w:eastAsia="Calibri" w:hAnsi="Calibri" w:cs="Calibri"/>
        </w:rPr>
      </w:pPr>
    </w:p>
    <w:p w:rsidR="005E2943" w:rsidRDefault="00A504CD">
      <w:pPr>
        <w:spacing w:before="59"/>
        <w:ind w:left="100"/>
        <w:rPr>
          <w:rFonts w:ascii="Calibri" w:eastAsia="Calibri" w:hAnsi="Calibri" w:cs="Calibri"/>
          <w:sz w:val="20"/>
          <w:szCs w:val="20"/>
        </w:rPr>
      </w:pPr>
      <w:bookmarkStart w:id="38" w:name="_bookmark21"/>
      <w:bookmarkEnd w:id="38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Native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fish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evaluation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component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against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relevant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prioritisation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principles.</w:t>
      </w:r>
    </w:p>
    <w:p w:rsidR="005E2943" w:rsidRDefault="005E2943">
      <w:pPr>
        <w:spacing w:before="7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3259"/>
        <w:gridCol w:w="2978"/>
        <w:gridCol w:w="2834"/>
        <w:gridCol w:w="3463"/>
      </w:tblGrid>
      <w:tr w:rsidR="005E2943">
        <w:trPr>
          <w:trHeight w:hRule="exact" w:val="1105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1: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Management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relevance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Alignment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3: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Key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knowledge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gaps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4: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predictive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capacity</w:t>
            </w:r>
          </w:p>
          <w:p w:rsidR="005E2943" w:rsidRDefault="00A504CD">
            <w:pPr>
              <w:pStyle w:val="TableParagraph"/>
              <w:ind w:left="102" w:right="3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knowledge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contribution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level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rationale</w:t>
            </w:r>
          </w:p>
        </w:tc>
      </w:tr>
      <w:tr w:rsidR="005E2943">
        <w:trPr>
          <w:trHeight w:hRule="exact" w:val="3060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diversity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5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diversity.</w:t>
            </w:r>
          </w:p>
          <w:p w:rsidR="005E2943" w:rsidRDefault="00A504CD">
            <w:pPr>
              <w:pStyle w:val="TableParagraph"/>
              <w:spacing w:before="120"/>
              <w:ind w:left="102" w:right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Approach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species)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focuses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614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about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life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histories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charismatic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now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approaching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point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where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quantitative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models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developed.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rarer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considerable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uncertainty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concerning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their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movements,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making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identification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difficult.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Low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3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BEWS,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research.</w:t>
            </w:r>
          </w:p>
          <w:p w:rsidR="005E2943" w:rsidRDefault="00A504CD">
            <w:pPr>
              <w:pStyle w:val="TableParagraph"/>
              <w:ind w:left="102" w:right="3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outcomes.</w:t>
            </w:r>
          </w:p>
        </w:tc>
      </w:tr>
      <w:tr w:rsidR="005E2943">
        <w:trPr>
          <w:trHeight w:hRule="exact" w:val="2328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survival/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distributions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species.</w:t>
            </w:r>
          </w:p>
          <w:p w:rsidR="005E2943" w:rsidRDefault="00A504CD">
            <w:pPr>
              <w:pStyle w:val="TableParagraph"/>
              <w:spacing w:before="120"/>
              <w:ind w:left="102" w:right="3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Survival/condition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considered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BEWS.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Maintenance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recovery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fish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18"/>
              <w:ind w:left="102" w:right="7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relationship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flow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view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more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important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limitation.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Very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little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factors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distributions.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Moderate</w:t>
            </w:r>
            <w:r>
              <w:rPr>
                <w:rFonts w:ascii="Calibri"/>
                <w:spacing w:val="-1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Important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interest.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Perceived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being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terms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overall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viability.</w:t>
            </w:r>
          </w:p>
        </w:tc>
      </w:tr>
      <w:tr w:rsidR="005E2943">
        <w:trPr>
          <w:trHeight w:hRule="exact" w:val="1963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distributions,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species.</w:t>
            </w:r>
          </w:p>
          <w:p w:rsidR="005E2943" w:rsidRDefault="00A504CD">
            <w:pPr>
              <w:pStyle w:val="TableParagraph"/>
              <w:spacing w:before="120"/>
              <w:ind w:left="102" w:right="3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Reproduction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therefore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BEWS.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Maintenance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recovery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fish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7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concerning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across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although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methods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collect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vary.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Advances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analytical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techniques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opportunity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undertake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High</w:t>
            </w:r>
            <w:r>
              <w:rPr>
                <w:rFonts w:ascii="Calibri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Whilst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better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aspects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ecology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(for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species),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enhance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relatively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cost.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31"/>
          <w:pgSz w:w="16840" w:h="11910" w:orient="landscape"/>
          <w:pgMar w:top="1100" w:right="1340" w:bottom="1040" w:left="1340" w:header="0" w:footer="851" w:gutter="0"/>
          <w:pgNumType w:start="13"/>
          <w:cols w:space="720"/>
        </w:sectPr>
      </w:pPr>
    </w:p>
    <w:p w:rsidR="005E2943" w:rsidRDefault="005E2943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3259"/>
        <w:gridCol w:w="2978"/>
        <w:gridCol w:w="2834"/>
        <w:gridCol w:w="3463"/>
      </w:tblGrid>
      <w:tr w:rsidR="005E2943">
        <w:trPr>
          <w:trHeight w:hRule="exact" w:val="1106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1: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Management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relevance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Alignment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3: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Key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knowledge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gaps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4: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predictive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capacity</w:t>
            </w:r>
          </w:p>
          <w:p w:rsidR="005E2943" w:rsidRDefault="00A504CD">
            <w:pPr>
              <w:pStyle w:val="TableParagraph"/>
              <w:ind w:left="102" w:right="3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knowledge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contribution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level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rationale</w:t>
            </w:r>
          </w:p>
        </w:tc>
      </w:tr>
      <w:tr w:rsidR="005E2943">
        <w:trPr>
          <w:trHeight w:hRule="exact" w:val="1106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meta-analysis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significantly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flow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reproduction.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</w:tr>
      <w:tr w:rsidR="005E2943">
        <w:trPr>
          <w:trHeight w:hRule="exact" w:val="3060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distributions,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species.</w:t>
            </w:r>
          </w:p>
          <w:p w:rsidR="005E2943" w:rsidRDefault="00A504CD">
            <w:pPr>
              <w:pStyle w:val="TableParagraph"/>
              <w:spacing w:before="120"/>
              <w:ind w:left="102" w:right="4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therefore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direct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BEWS.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Maintenance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recovery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fish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specifically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7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adult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long-term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recruitment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limited.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focus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opportunities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complement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capacity.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High</w:t>
            </w:r>
            <w:r>
              <w:rPr>
                <w:rFonts w:ascii="Calibri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successful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conceptualised,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relative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importance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factors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step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life-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cycles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build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significantly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through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EWKR.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pgSz w:w="16840" w:h="11910" w:orient="landscape"/>
          <w:pgMar w:top="1100" w:right="1340" w:bottom="1040" w:left="1340" w:header="0" w:footer="851" w:gutter="0"/>
          <w:cols w:space="720"/>
        </w:sectPr>
      </w:pPr>
    </w:p>
    <w:p w:rsidR="005E2943" w:rsidRDefault="00A504CD">
      <w:pPr>
        <w:pStyle w:val="BodyText"/>
        <w:spacing w:before="38"/>
        <w:ind w:right="128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evaluation</w:t>
      </w:r>
      <w: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2"/>
        </w:rPr>
        <w:t>fish</w:t>
      </w:r>
      <w:r>
        <w:t xml:space="preserve"> </w:t>
      </w:r>
      <w:r>
        <w:rPr>
          <w:spacing w:val="-1"/>
        </w:rPr>
        <w:t>survival/condition</w:t>
      </w:r>
      <w:r>
        <w:rPr>
          <w:spacing w:val="-3"/>
        </w:rP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65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achieving management</w:t>
      </w:r>
      <w:r>
        <w:rPr>
          <w:spacing w:val="-2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researchers</w:t>
      </w:r>
      <w: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alignment</w:t>
      </w:r>
      <w:r>
        <w:rPr>
          <w:spacing w:val="49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EWKR’s</w:t>
      </w:r>
      <w:r>
        <w:rPr>
          <w:spacing w:val="-2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examining long-term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flow.</w:t>
      </w:r>
      <w:r>
        <w:t xml:space="preserve"> </w:t>
      </w:r>
      <w:r>
        <w:rPr>
          <w:spacing w:val="-1"/>
        </w:rPr>
        <w:t>Fish reproduction is</w:t>
      </w:r>
      <w:r>
        <w:t xml:space="preserve"> </w:t>
      </w:r>
      <w:r>
        <w:rPr>
          <w:spacing w:val="-2"/>
        </w:rPr>
        <w:t>also</w:t>
      </w:r>
      <w:r>
        <w:rPr>
          <w:spacing w:val="65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perspective</w:t>
      </w:r>
      <w:r>
        <w:rPr>
          <w:spacing w:val="1"/>
        </w:rPr>
        <w:t xml:space="preserve"> </w:t>
      </w:r>
      <w:r>
        <w:rPr>
          <w:spacing w:val="-1"/>
        </w:rPr>
        <w:t>and provides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rPr>
          <w:spacing w:val="53"/>
        </w:rPr>
        <w:t xml:space="preserve"> </w:t>
      </w:r>
      <w:r>
        <w:t>to</w:t>
      </w:r>
      <w:r>
        <w:rPr>
          <w:spacing w:val="-1"/>
        </w:rPr>
        <w:t xml:space="preserve"> existing data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monitoring programs</w:t>
      </w:r>
      <w: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LTIM).</w:t>
      </w:r>
    </w:p>
    <w:p w:rsidR="005E2943" w:rsidRDefault="00A504CD">
      <w:pPr>
        <w:pStyle w:val="BodyText"/>
        <w:spacing w:before="158"/>
        <w:ind w:left="120" w:right="253"/>
      </w:pP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addressed in research activities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61"/>
        </w:rPr>
        <w:t xml:space="preserve"> </w:t>
      </w:r>
      <w:r>
        <w:rPr>
          <w:spacing w:val="-1"/>
        </w:rPr>
        <w:t>planning stages,</w:t>
      </w:r>
      <w:r>
        <w:t xml:space="preserve"> </w:t>
      </w:r>
      <w:r>
        <w:rPr>
          <w:spacing w:val="-1"/>
        </w:rPr>
        <w:t xml:space="preserve">taking </w:t>
      </w:r>
      <w:r>
        <w:rPr>
          <w:spacing w:val="-2"/>
        </w:rPr>
        <w:t>into</w:t>
      </w:r>
      <w:r>
        <w:rPr>
          <w:spacing w:val="-1"/>
        </w:rPr>
        <w:t xml:space="preserve"> account: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478"/>
        </w:tabs>
        <w:spacing w:before="161" w:line="279" w:lineRule="exact"/>
        <w:ind w:left="477" w:hanging="357"/>
      </w:pP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BEWS,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associated key species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478"/>
        </w:tabs>
        <w:spacing w:line="279" w:lineRule="exact"/>
        <w:ind w:left="477" w:hanging="357"/>
      </w:pP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478"/>
        </w:tabs>
        <w:ind w:left="477" w:hanging="357"/>
      </w:pP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sites</w:t>
      </w:r>
    </w:p>
    <w:p w:rsidR="005E2943" w:rsidRDefault="00A504CD">
      <w:pPr>
        <w:pStyle w:val="BodyText"/>
        <w:numPr>
          <w:ilvl w:val="0"/>
          <w:numId w:val="13"/>
        </w:numPr>
        <w:tabs>
          <w:tab w:val="left" w:pos="479"/>
        </w:tabs>
        <w:ind w:left="478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to support</w:t>
      </w:r>
      <w:r>
        <w:rPr>
          <w:spacing w:val="-2"/>
        </w:rPr>
        <w:t xml:space="preserve"> </w:t>
      </w:r>
      <w:r>
        <w:rPr>
          <w:spacing w:val="-1"/>
        </w:rPr>
        <w:t>research.</w:t>
      </w: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200"/>
        <w:rPr>
          <w:b w:val="0"/>
          <w:bCs w:val="0"/>
          <w:i w:val="0"/>
        </w:rPr>
      </w:pPr>
      <w:bookmarkStart w:id="39" w:name="2.4.3_Proposed_research_approach"/>
      <w:bookmarkStart w:id="40" w:name="_bookmark22"/>
      <w:bookmarkEnd w:id="39"/>
      <w:bookmarkEnd w:id="40"/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approach</w:t>
      </w:r>
    </w:p>
    <w:p w:rsidR="005E2943" w:rsidRDefault="00A504CD">
      <w:pPr>
        <w:pStyle w:val="BodyText"/>
        <w:spacing w:before="160" w:line="239" w:lineRule="auto"/>
        <w:ind w:right="128"/>
      </w:pPr>
      <w:r>
        <w:rPr>
          <w:spacing w:val="-1"/>
        </w:rPr>
        <w:t>In 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principle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adding value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existing 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complementing </w:t>
      </w:r>
      <w:r>
        <w:t xml:space="preserve">other </w:t>
      </w:r>
      <w:r>
        <w:rPr>
          <w:spacing w:val="-1"/>
        </w:rPr>
        <w:t>research</w:t>
      </w:r>
      <w:r>
        <w:rPr>
          <w:spacing w:val="39"/>
        </w:rPr>
        <w:t xml:space="preserve"> </w:t>
      </w:r>
      <w:r>
        <w:rPr>
          <w:spacing w:val="-1"/>
        </w:rPr>
        <w:t>and monitoring programs,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reproduction activities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focussed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analyses</w:t>
      </w:r>
      <w:r>
        <w:rPr>
          <w:spacing w:val="-2"/>
        </w:rPr>
        <w:t xml:space="preserve"> </w:t>
      </w:r>
      <w:r>
        <w:rPr>
          <w:spacing w:val="-1"/>
        </w:rPr>
        <w:t>and modelling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1"/>
        </w:rPr>
        <w:t>existing data</w:t>
      </w:r>
      <w:r>
        <w:rPr>
          <w:spacing w:val="-2"/>
        </w:rPr>
        <w:t xml:space="preserve"> </w:t>
      </w:r>
      <w:r>
        <w:rPr>
          <w:spacing w:val="-1"/>
        </w:rPr>
        <w:t>and new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generated by the</w:t>
      </w:r>
      <w:r>
        <w:rPr>
          <w:spacing w:val="-2"/>
        </w:rPr>
        <w:t xml:space="preserve"> </w:t>
      </w:r>
      <w:r>
        <w:rPr>
          <w:spacing w:val="-1"/>
        </w:rPr>
        <w:t>LTIM project.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desktop activity,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65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than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priority research topics</w:t>
      </w:r>
      <w:r>
        <w:rPr>
          <w:spacing w:val="-2"/>
        </w:rP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early rese</w:t>
      </w:r>
      <w:r>
        <w:rPr>
          <w:spacing w:val="-1"/>
        </w:rPr>
        <w:t>arch outcomes.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survival/condition and recruitment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blend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fieldwork,</w:t>
      </w:r>
      <w:r>
        <w:rPr>
          <w:spacing w:val="-2"/>
        </w:rPr>
        <w:t xml:space="preserve"> </w:t>
      </w:r>
      <w:r>
        <w:rPr>
          <w:spacing w:val="-1"/>
        </w:rPr>
        <w:t>mesocosm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research.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provided in</w:t>
      </w:r>
      <w:r>
        <w:rPr>
          <w:spacing w:val="-3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1"/>
          </w:rPr>
          <w:t xml:space="preserve"> </w:t>
        </w:r>
        <w:r>
          <w:t>5.</w:t>
        </w:r>
      </w:hyperlink>
    </w:p>
    <w:p w:rsidR="005E2943" w:rsidRDefault="00A504C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bookmarkStart w:id="41" w:name="_bookmark23"/>
      <w:bookmarkEnd w:id="41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Proposed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approach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native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fish.</w:t>
      </w:r>
    </w:p>
    <w:p w:rsidR="005E2943" w:rsidRDefault="005E2943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985"/>
        <w:gridCol w:w="5335"/>
      </w:tblGrid>
      <w:tr w:rsidR="005E2943">
        <w:trPr>
          <w:trHeight w:hRule="exact" w:val="415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Drivers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focus</w:t>
            </w:r>
          </w:p>
        </w:tc>
        <w:tc>
          <w:tcPr>
            <w:tcW w:w="5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research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approach</w:t>
            </w:r>
          </w:p>
        </w:tc>
      </w:tr>
      <w:tr w:rsidR="005E2943">
        <w:trPr>
          <w:trHeight w:hRule="exact" w:val="65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ind w:left="102" w:righ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Communities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diversity</w:t>
            </w:r>
          </w:p>
        </w:tc>
        <w:tc>
          <w:tcPr>
            <w:tcW w:w="73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priority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MDB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EWKR</w:t>
            </w:r>
          </w:p>
        </w:tc>
      </w:tr>
      <w:tr w:rsidR="005E2943">
        <w:trPr>
          <w:trHeight w:hRule="exact" w:val="2114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survival/condition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</w:p>
          <w:p w:rsidR="005E2943" w:rsidRDefault="00A504CD">
            <w:pPr>
              <w:pStyle w:val="TableParagraph"/>
              <w:spacing w:before="161"/>
              <w:ind w:left="102" w:right="7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Connectivity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movement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Process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food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webs</w:t>
            </w:r>
          </w:p>
        </w:tc>
        <w:tc>
          <w:tcPr>
            <w:tcW w:w="5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Fieldwork</w:t>
            </w:r>
          </w:p>
          <w:p w:rsidR="005E2943" w:rsidRDefault="00A504CD">
            <w:pPr>
              <w:pStyle w:val="TableParagraph"/>
              <w:spacing w:before="161"/>
              <w:ind w:left="102" w:righ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capture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complementing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TLM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and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(where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relevant).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infrastructure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operations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experiments.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Laboratory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and/or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laboratory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experiments.</w:t>
            </w:r>
          </w:p>
        </w:tc>
      </w:tr>
      <w:tr w:rsidR="005E2943">
        <w:trPr>
          <w:trHeight w:hRule="exact" w:val="106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398" w:lineRule="auto"/>
              <w:ind w:left="102" w:right="3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Cues</w:t>
            </w:r>
          </w:p>
        </w:tc>
        <w:tc>
          <w:tcPr>
            <w:tcW w:w="5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Data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modelling</w:t>
            </w:r>
          </w:p>
          <w:p w:rsidR="005E2943" w:rsidRDefault="00A504CD">
            <w:pPr>
              <w:pStyle w:val="TableParagraph"/>
              <w:spacing w:before="161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Modelling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programs.</w:t>
            </w:r>
          </w:p>
        </w:tc>
      </w:tr>
      <w:tr w:rsidR="005E2943">
        <w:trPr>
          <w:trHeight w:hRule="exact" w:val="332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</w:p>
          <w:p w:rsidR="005E2943" w:rsidRDefault="00A504CD">
            <w:pPr>
              <w:pStyle w:val="TableParagraph"/>
              <w:spacing w:before="161"/>
              <w:ind w:left="102" w:right="7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Connectivity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movement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Process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food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webs</w:t>
            </w:r>
          </w:p>
        </w:tc>
        <w:tc>
          <w:tcPr>
            <w:tcW w:w="5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Food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web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component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linked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to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waterbirds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Fieldwork</w:t>
            </w:r>
          </w:p>
          <w:p w:rsidR="005E2943" w:rsidRDefault="00A504CD">
            <w:pPr>
              <w:pStyle w:val="TableParagraph"/>
              <w:spacing w:before="159"/>
              <w:ind w:left="102" w:righ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capture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complementing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TLM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and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(where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relevant).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infrastructure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operations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experiments.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Laboratory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Possible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experiments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explore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webs.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Data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modelling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Modelling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32"/>
          <w:pgSz w:w="11910" w:h="16840"/>
          <w:pgMar w:top="1380" w:right="1340" w:bottom="1040" w:left="1320" w:header="0" w:footer="851" w:gutter="0"/>
          <w:pgNumType w:start="15"/>
          <w:cols w:space="720"/>
        </w:sect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1032"/>
        </w:tabs>
        <w:spacing w:before="41"/>
        <w:ind w:left="1032"/>
        <w:rPr>
          <w:b w:val="0"/>
          <w:bCs w:val="0"/>
          <w:i w:val="0"/>
        </w:rPr>
      </w:pPr>
      <w:bookmarkStart w:id="42" w:name="2.4.4_Proposed_threats_to_be_considered_"/>
      <w:bookmarkStart w:id="43" w:name="_bookmark24"/>
      <w:bookmarkEnd w:id="42"/>
      <w:bookmarkEnd w:id="43"/>
      <w:r>
        <w:rPr>
          <w:spacing w:val="-1"/>
        </w:rPr>
        <w:lastRenderedPageBreak/>
        <w:t>Proposed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considered in research</w:t>
      </w:r>
    </w:p>
    <w:p w:rsidR="005E2943" w:rsidRDefault="00A504CD">
      <w:pPr>
        <w:pStyle w:val="BodyText"/>
        <w:spacing w:before="158"/>
        <w:ind w:left="180" w:right="87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research 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threats</w:t>
      </w:r>
      <w:r>
        <w:rPr>
          <w:spacing w:val="1"/>
        </w:rP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</w:t>
      </w:r>
      <w:r>
        <w:rPr>
          <w:spacing w:val="40"/>
        </w:rPr>
        <w:t xml:space="preserve"> </w:t>
      </w:r>
      <w:r>
        <w:rPr>
          <w:spacing w:val="-1"/>
        </w:rPr>
        <w:t>which 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 through environmental</w:t>
      </w:r>
      <w:r>
        <w:t xml:space="preserve"> </w:t>
      </w:r>
      <w:r>
        <w:rPr>
          <w:spacing w:val="-1"/>
        </w:rPr>
        <w:t>flow</w:t>
      </w:r>
      <w:r>
        <w:rPr>
          <w:spacing w:val="53"/>
        </w:rPr>
        <w:t xml:space="preserve"> </w:t>
      </w:r>
      <w:r>
        <w:rPr>
          <w:spacing w:val="-1"/>
        </w:rPr>
        <w:t>regimes.</w:t>
      </w:r>
    </w:p>
    <w:p w:rsidR="005E2943" w:rsidRDefault="00A504CD">
      <w:pPr>
        <w:pStyle w:val="BodyText"/>
        <w:spacing w:before="159" w:line="239" w:lineRule="auto"/>
        <w:ind w:left="179" w:right="332"/>
      </w:pP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often specific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life-history stages,</w:t>
      </w:r>
      <w: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geographic</w:t>
      </w:r>
      <w: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reason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identification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priority threats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been</w:t>
      </w:r>
      <w:r>
        <w:rPr>
          <w:spacing w:val="73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secondary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t xml:space="preserve"> </w:t>
      </w:r>
      <w:r>
        <w:rPr>
          <w:spacing w:val="-1"/>
        </w:rPr>
        <w:t>and sites.</w:t>
      </w:r>
      <w:r>
        <w:t xml:space="preserve"> </w:t>
      </w:r>
      <w:r>
        <w:rPr>
          <w:spacing w:val="-1"/>
        </w:rPr>
        <w:t>Consultation</w:t>
      </w:r>
      <w:r>
        <w:rPr>
          <w:spacing w:val="7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listed below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outcomes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assessed in further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during project</w:t>
      </w:r>
      <w:r>
        <w:rPr>
          <w:spacing w:val="55"/>
        </w:rPr>
        <w:t xml:space="preserve"> </w:t>
      </w:r>
      <w:r>
        <w:rPr>
          <w:spacing w:val="-1"/>
        </w:rPr>
        <w:t xml:space="preserve">planning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research sites,</w:t>
      </w:r>
      <w:r>
        <w:t xml:space="preserve"> </w:t>
      </w:r>
      <w:r>
        <w:rPr>
          <w:spacing w:val="-1"/>
        </w:rPr>
        <w:t>and for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59"/>
        </w:rPr>
        <w:t xml:space="preserve"> </w:t>
      </w:r>
      <w:r>
        <w:rPr>
          <w:spacing w:val="-1"/>
        </w:rPr>
        <w:t>research under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can 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2"/>
        </w:rPr>
        <w:t>useful</w:t>
      </w:r>
      <w: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83"/>
        </w:rPr>
        <w:t xml:space="preserve"> </w:t>
      </w:r>
      <w:r>
        <w:rPr>
          <w:spacing w:val="-1"/>
        </w:rPr>
        <w:t>and complimentary natural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Basin Plan reporting.</w:t>
      </w:r>
    </w:p>
    <w:p w:rsidR="005E2943" w:rsidRDefault="005E2943">
      <w:pPr>
        <w:spacing w:before="4"/>
        <w:rPr>
          <w:rFonts w:ascii="Calibri" w:eastAsia="Calibri" w:hAnsi="Calibri" w:cs="Calibri"/>
          <w:sz w:val="8"/>
          <w:szCs w:val="8"/>
        </w:rPr>
      </w:pPr>
    </w:p>
    <w:p w:rsidR="005E2943" w:rsidRDefault="005E2943">
      <w:pPr>
        <w:rPr>
          <w:rFonts w:ascii="Calibri" w:eastAsia="Calibri" w:hAnsi="Calibri" w:cs="Calibri"/>
          <w:sz w:val="8"/>
          <w:szCs w:val="8"/>
        </w:rPr>
        <w:sectPr w:rsidR="005E2943">
          <w:pgSz w:w="11910" w:h="16840"/>
          <w:pgMar w:top="1380" w:right="1260" w:bottom="1040" w:left="1260" w:header="0" w:footer="851" w:gutter="0"/>
          <w:cols w:space="720"/>
        </w:sectPr>
      </w:pPr>
    </w:p>
    <w:p w:rsidR="005E2943" w:rsidRDefault="00A504CD">
      <w:pPr>
        <w:pStyle w:val="BodyText"/>
        <w:spacing w:before="59"/>
        <w:ind w:left="180"/>
      </w:pPr>
      <w:r>
        <w:rPr>
          <w:spacing w:val="-1"/>
          <w:u w:val="single" w:color="000000"/>
        </w:rPr>
        <w:t>Flow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independent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5E2943" w:rsidRDefault="00A504CD">
      <w:pPr>
        <w:pStyle w:val="BodyText"/>
        <w:numPr>
          <w:ilvl w:val="0"/>
          <w:numId w:val="10"/>
        </w:numPr>
        <w:tabs>
          <w:tab w:val="left" w:pos="538"/>
        </w:tabs>
        <w:spacing w:before="161" w:line="279" w:lineRule="exact"/>
        <w:ind w:hanging="357"/>
      </w:pP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5E2943" w:rsidRDefault="00A504CD">
      <w:pPr>
        <w:pStyle w:val="BodyText"/>
        <w:numPr>
          <w:ilvl w:val="0"/>
          <w:numId w:val="10"/>
        </w:numPr>
        <w:tabs>
          <w:tab w:val="left" w:pos="538"/>
        </w:tabs>
        <w:spacing w:line="279" w:lineRule="exact"/>
        <w:ind w:hanging="357"/>
      </w:pPr>
      <w:r>
        <w:rPr>
          <w:spacing w:val="-1"/>
        </w:rPr>
        <w:t>Exploitation</w:t>
      </w:r>
    </w:p>
    <w:p w:rsidR="005E2943" w:rsidRDefault="005E2943">
      <w:pPr>
        <w:rPr>
          <w:rFonts w:ascii="Calibri" w:eastAsia="Calibri" w:hAnsi="Calibri" w:cs="Calibri"/>
          <w:sz w:val="24"/>
          <w:szCs w:val="24"/>
        </w:rPr>
      </w:pPr>
    </w:p>
    <w:p w:rsidR="005E2943" w:rsidRDefault="005E2943">
      <w:pPr>
        <w:rPr>
          <w:rFonts w:ascii="Calibri" w:eastAsia="Calibri" w:hAnsi="Calibri" w:cs="Calibri"/>
          <w:sz w:val="24"/>
          <w:szCs w:val="24"/>
        </w:rPr>
      </w:pPr>
    </w:p>
    <w:p w:rsidR="005E2943" w:rsidRDefault="005E2943">
      <w:pPr>
        <w:spacing w:before="5"/>
        <w:rPr>
          <w:rFonts w:ascii="Calibri" w:eastAsia="Calibri" w:hAnsi="Calibri" w:cs="Calibri"/>
          <w:sz w:val="35"/>
          <w:szCs w:val="35"/>
        </w:rPr>
      </w:pPr>
    </w:p>
    <w:p w:rsidR="005E2943" w:rsidRDefault="00A504CD">
      <w:pPr>
        <w:pStyle w:val="BodyText"/>
        <w:ind w:left="180"/>
      </w:pPr>
      <w:r>
        <w:rPr>
          <w:spacing w:val="-1"/>
          <w:u w:val="single" w:color="000000"/>
        </w:rPr>
        <w:t>Flow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related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5E2943" w:rsidRDefault="00A504CD">
      <w:pPr>
        <w:pStyle w:val="BodyText"/>
        <w:numPr>
          <w:ilvl w:val="0"/>
          <w:numId w:val="10"/>
        </w:numPr>
        <w:tabs>
          <w:tab w:val="left" w:pos="539"/>
        </w:tabs>
        <w:spacing w:before="60"/>
        <w:ind w:left="538"/>
      </w:pPr>
      <w:r>
        <w:br w:type="column"/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5E2943" w:rsidRDefault="00A504CD">
      <w:pPr>
        <w:pStyle w:val="BodyText"/>
        <w:numPr>
          <w:ilvl w:val="0"/>
          <w:numId w:val="10"/>
        </w:numPr>
        <w:tabs>
          <w:tab w:val="left" w:pos="539"/>
        </w:tabs>
        <w:spacing w:before="9" w:line="266" w:lineRule="exact"/>
        <w:ind w:right="931" w:hanging="357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dissolved</w:t>
      </w:r>
      <w:r>
        <w:rPr>
          <w:spacing w:val="47"/>
        </w:rPr>
        <w:t xml:space="preserve"> </w:t>
      </w:r>
      <w:r>
        <w:rPr>
          <w:spacing w:val="-1"/>
        </w:rPr>
        <w:t>oxygen</w:t>
      </w:r>
    </w:p>
    <w:p w:rsidR="005E2943" w:rsidRDefault="00A504CD">
      <w:pPr>
        <w:pStyle w:val="BodyText"/>
        <w:numPr>
          <w:ilvl w:val="0"/>
          <w:numId w:val="10"/>
        </w:numPr>
        <w:tabs>
          <w:tab w:val="left" w:pos="538"/>
        </w:tabs>
        <w:spacing w:before="6"/>
        <w:ind w:right="257" w:hanging="357"/>
      </w:pPr>
      <w:r>
        <w:rPr>
          <w:spacing w:val="-1"/>
        </w:rPr>
        <w:t>Season flow</w:t>
      </w:r>
      <w:r>
        <w:rPr>
          <w:spacing w:val="-2"/>
        </w:rPr>
        <w:t xml:space="preserve"> </w:t>
      </w:r>
      <w:r>
        <w:rPr>
          <w:spacing w:val="-1"/>
        </w:rPr>
        <w:t>reversal,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27"/>
        </w:rPr>
        <w:t xml:space="preserve"> </w:t>
      </w:r>
      <w:r>
        <w:rPr>
          <w:spacing w:val="-1"/>
        </w:rPr>
        <w:t>increases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inter-valley</w:t>
      </w:r>
      <w:r>
        <w:rPr>
          <w:spacing w:val="1"/>
        </w:rPr>
        <w:t xml:space="preserve"> </w:t>
      </w:r>
      <w:r>
        <w:rPr>
          <w:spacing w:val="-1"/>
        </w:rPr>
        <w:t>trade</w:t>
      </w:r>
    </w:p>
    <w:p w:rsidR="005E2943" w:rsidRDefault="005E2943">
      <w:pPr>
        <w:sectPr w:rsidR="005E2943">
          <w:type w:val="continuous"/>
          <w:pgSz w:w="11910" w:h="16840"/>
          <w:pgMar w:top="420" w:right="1260" w:bottom="280" w:left="1260" w:header="720" w:footer="720" w:gutter="0"/>
          <w:cols w:num="2" w:space="720" w:equalWidth="0">
            <w:col w:w="2494" w:space="2373"/>
            <w:col w:w="4523"/>
          </w:cols>
        </w:sectPr>
      </w:pPr>
    </w:p>
    <w:p w:rsidR="005E2943" w:rsidRDefault="005E2943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1032"/>
        </w:tabs>
        <w:spacing w:before="51"/>
        <w:ind w:left="1032"/>
        <w:rPr>
          <w:b w:val="0"/>
          <w:bCs w:val="0"/>
          <w:i w:val="0"/>
        </w:rPr>
      </w:pPr>
      <w:bookmarkStart w:id="44" w:name="2.4.5_Summary_—_proposed_research_questi"/>
      <w:bookmarkStart w:id="45" w:name="_bookmark25"/>
      <w:bookmarkEnd w:id="44"/>
      <w:bookmarkEnd w:id="45"/>
      <w:r>
        <w:rPr>
          <w:spacing w:val="-1"/>
        </w:rPr>
        <w:t>Summary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proposed research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</w:t>
      </w:r>
    </w:p>
    <w:p w:rsidR="005E2943" w:rsidRDefault="00A504CD">
      <w:pPr>
        <w:pStyle w:val="BodyText"/>
        <w:spacing w:before="160"/>
        <w:ind w:left="1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432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84455</wp:posOffset>
                </wp:positionV>
                <wp:extent cx="5810250" cy="4343400"/>
                <wp:effectExtent l="9525" t="7620" r="9525" b="11430"/>
                <wp:wrapNone/>
                <wp:docPr id="14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4343400"/>
                          <a:chOff x="1380" y="133"/>
                          <a:chExt cx="9150" cy="6840"/>
                        </a:xfrm>
                      </wpg:grpSpPr>
                      <wps:wsp>
                        <wps:cNvPr id="149" name="Freeform 114"/>
                        <wps:cNvSpPr>
                          <a:spLocks/>
                        </wps:cNvSpPr>
                        <wps:spPr bwMode="auto">
                          <a:xfrm>
                            <a:off x="1380" y="133"/>
                            <a:ext cx="9150" cy="684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9150"/>
                              <a:gd name="T2" fmla="+- 0 133 133"/>
                              <a:gd name="T3" fmla="*/ 133 h 6840"/>
                              <a:gd name="T4" fmla="+- 0 10530 1380"/>
                              <a:gd name="T5" fmla="*/ T4 w 9150"/>
                              <a:gd name="T6" fmla="+- 0 133 133"/>
                              <a:gd name="T7" fmla="*/ 133 h 6840"/>
                              <a:gd name="T8" fmla="+- 0 10530 1380"/>
                              <a:gd name="T9" fmla="*/ T8 w 9150"/>
                              <a:gd name="T10" fmla="+- 0 6973 133"/>
                              <a:gd name="T11" fmla="*/ 6973 h 6840"/>
                              <a:gd name="T12" fmla="+- 0 1380 1380"/>
                              <a:gd name="T13" fmla="*/ T12 w 9150"/>
                              <a:gd name="T14" fmla="+- 0 6973 133"/>
                              <a:gd name="T15" fmla="*/ 6973 h 6840"/>
                              <a:gd name="T16" fmla="+- 0 1380 1380"/>
                              <a:gd name="T17" fmla="*/ T16 w 9150"/>
                              <a:gd name="T18" fmla="+- 0 133 133"/>
                              <a:gd name="T19" fmla="*/ 133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50" h="6840">
                                <a:moveTo>
                                  <a:pt x="0" y="0"/>
                                </a:moveTo>
                                <a:lnTo>
                                  <a:pt x="9150" y="0"/>
                                </a:lnTo>
                                <a:lnTo>
                                  <a:pt x="9150" y="6840"/>
                                </a:lnTo>
                                <a:lnTo>
                                  <a:pt x="0" y="6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856A7" id="Group 113" o:spid="_x0000_s1026" style="position:absolute;margin-left:69pt;margin-top:6.65pt;width:457.5pt;height:342pt;z-index:-97048;mso-position-horizontal-relative:page" coordorigin="1380,133" coordsize="915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">
                <v:shape id="Freeform 114" o:spid="_x0000_s1027" style="position:absolute;left:1380;top:133;width:9150;height:6840;visibility:visible;mso-wrap-style:square;v-text-anchor:top" coordsize="9150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RVMMA&#10;AADcAAAADwAAAGRycy9kb3ducmV2LnhtbERPTWvCQBC9C/0PyxS86UYRTVNX0VZBvCUW2t6G7DQJ&#10;zc7G7Krx37uC4G0e73Pmy87U4kytqywrGA0jEMS51RUXCr4O20EMwnlkjbVlUnAlB8vFS2+OibYX&#10;Tumc+UKEEHYJKii9bxIpXV6SQTe0DXHg/mxr0AfYFlK3eAnhppbjKJpKgxWHhhIb+igp/89ORkGl&#10;RzH9/qSzOP+c7I+7dbqJv1Ol+q/d6h2Ep84/xQ/3Tof5kze4Px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QRVMMAAADcAAAADwAAAAAAAAAAAAAAAACYAgAAZHJzL2Rv&#10;d25yZXYueG1sUEsFBgAAAAAEAAQA9QAAAIgDAAAAAA==&#10;" path="m,l9150,r,6840l,6840,,xe" filled="f" strokeweight="1pt">
                  <v:path arrowok="t" o:connecttype="custom" o:connectlocs="0,133;9150,133;9150,6973;0,6973;0,133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u w:val="single" w:color="000000"/>
        </w:rPr>
        <w:t>Survival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and condition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native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fish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populations</w:t>
      </w:r>
    </w:p>
    <w:p w:rsidR="005E2943" w:rsidRDefault="00A504CD">
      <w:pPr>
        <w:pStyle w:val="BodyText"/>
        <w:numPr>
          <w:ilvl w:val="3"/>
          <w:numId w:val="18"/>
        </w:numPr>
        <w:tabs>
          <w:tab w:val="left" w:pos="901"/>
        </w:tabs>
        <w:spacing w:before="158"/>
        <w:ind w:left="180" w:firstLine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5E2943" w:rsidRDefault="00A504CD">
      <w:pPr>
        <w:pStyle w:val="BodyText"/>
        <w:numPr>
          <w:ilvl w:val="4"/>
          <w:numId w:val="18"/>
        </w:numPr>
        <w:tabs>
          <w:tab w:val="left" w:pos="1621"/>
        </w:tabs>
        <w:spacing w:before="5" w:line="234" w:lineRule="auto"/>
        <w:ind w:right="1091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connectivity-</w:t>
      </w:r>
      <w:r>
        <w:rPr>
          <w:spacing w:val="39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processes/food</w:t>
      </w:r>
      <w:r>
        <w:rPr>
          <w:spacing w:val="-3"/>
        </w:rPr>
        <w:t xml:space="preserve"> </w:t>
      </w:r>
      <w:r>
        <w:rPr>
          <w:spacing w:val="-1"/>
        </w:rPr>
        <w:t>webs)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condition?</w:t>
      </w:r>
    </w:p>
    <w:p w:rsidR="005E2943" w:rsidRDefault="00A504CD">
      <w:pPr>
        <w:pStyle w:val="BodyText"/>
        <w:numPr>
          <w:ilvl w:val="4"/>
          <w:numId w:val="18"/>
        </w:numPr>
        <w:tabs>
          <w:tab w:val="left" w:pos="1621"/>
        </w:tabs>
        <w:spacing w:before="1" w:line="272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5E2943" w:rsidRDefault="00A504CD">
      <w:pPr>
        <w:pStyle w:val="BodyText"/>
        <w:numPr>
          <w:ilvl w:val="4"/>
          <w:numId w:val="18"/>
        </w:numPr>
        <w:tabs>
          <w:tab w:val="left" w:pos="1621"/>
        </w:tabs>
        <w:spacing w:before="2" w:line="234" w:lineRule="auto"/>
        <w:ind w:right="1046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condition?</w:t>
      </w:r>
    </w:p>
    <w:p w:rsidR="005E2943" w:rsidRDefault="00A504CD">
      <w:pPr>
        <w:pStyle w:val="BodyText"/>
        <w:numPr>
          <w:ilvl w:val="3"/>
          <w:numId w:val="18"/>
        </w:numPr>
        <w:tabs>
          <w:tab w:val="left" w:pos="901"/>
        </w:tabs>
        <w:spacing w:before="1" w:line="382" w:lineRule="auto"/>
        <w:ind w:left="180" w:right="1648" w:firstLine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drivers,</w:t>
      </w:r>
      <w:r>
        <w:t xml:space="preserve"> </w:t>
      </w:r>
      <w:r>
        <w:rPr>
          <w:spacing w:val="-1"/>
        </w:rPr>
        <w:t>and survival</w:t>
      </w:r>
      <w:r>
        <w:rPr>
          <w:spacing w:val="-2"/>
        </w:rPr>
        <w:t xml:space="preserve"> </w:t>
      </w:r>
      <w:r>
        <w:rPr>
          <w:spacing w:val="-1"/>
        </w:rPr>
        <w:t>and condition outcomes?</w:t>
      </w:r>
      <w:r>
        <w:rPr>
          <w:spacing w:val="47"/>
        </w:rPr>
        <w:t xml:space="preserve"> </w:t>
      </w:r>
      <w:r>
        <w:rPr>
          <w:spacing w:val="-1"/>
          <w:u w:val="single" w:color="000000"/>
        </w:rPr>
        <w:t>Reproduction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native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fish populations</w:t>
      </w:r>
    </w:p>
    <w:p w:rsidR="005E2943" w:rsidRDefault="00A504CD">
      <w:pPr>
        <w:pStyle w:val="BodyText"/>
        <w:numPr>
          <w:ilvl w:val="0"/>
          <w:numId w:val="9"/>
        </w:numPr>
        <w:tabs>
          <w:tab w:val="left" w:pos="901"/>
        </w:tabs>
        <w:spacing w:before="1"/>
        <w:ind w:firstLine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reproduction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5E2943" w:rsidRDefault="00A504CD">
      <w:pPr>
        <w:pStyle w:val="BodyText"/>
        <w:numPr>
          <w:ilvl w:val="1"/>
          <w:numId w:val="9"/>
        </w:numPr>
        <w:tabs>
          <w:tab w:val="left" w:pos="1621"/>
        </w:tabs>
        <w:spacing w:before="5" w:line="234" w:lineRule="auto"/>
        <w:ind w:right="1468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cues)</w:t>
      </w:r>
      <w: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reproduction?</w:t>
      </w:r>
    </w:p>
    <w:p w:rsidR="005E2943" w:rsidRDefault="00A504CD">
      <w:pPr>
        <w:pStyle w:val="BodyText"/>
        <w:numPr>
          <w:ilvl w:val="1"/>
          <w:numId w:val="9"/>
        </w:numPr>
        <w:tabs>
          <w:tab w:val="left" w:pos="1621"/>
        </w:tabs>
        <w:spacing w:before="1" w:line="271" w:lineRule="exact"/>
        <w:ind w:hanging="360"/>
      </w:pP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to these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influence outcomes?</w:t>
      </w:r>
    </w:p>
    <w:p w:rsidR="005E2943" w:rsidRDefault="00A504CD">
      <w:pPr>
        <w:pStyle w:val="BodyText"/>
        <w:numPr>
          <w:ilvl w:val="1"/>
          <w:numId w:val="9"/>
        </w:numPr>
        <w:tabs>
          <w:tab w:val="left" w:pos="1621"/>
        </w:tabs>
        <w:spacing w:line="268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reproduction?</w:t>
      </w:r>
    </w:p>
    <w:p w:rsidR="005E2943" w:rsidRDefault="00A504CD">
      <w:pPr>
        <w:pStyle w:val="BodyText"/>
        <w:numPr>
          <w:ilvl w:val="0"/>
          <w:numId w:val="9"/>
        </w:numPr>
        <w:tabs>
          <w:tab w:val="left" w:pos="901"/>
        </w:tabs>
        <w:spacing w:line="384" w:lineRule="auto"/>
        <w:ind w:right="2497" w:firstLine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reproduction outcomes?</w:t>
      </w:r>
      <w:r>
        <w:rPr>
          <w:spacing w:val="33"/>
        </w:rPr>
        <w:t xml:space="preserve"> </w:t>
      </w:r>
      <w:r>
        <w:rPr>
          <w:spacing w:val="-1"/>
          <w:u w:val="single" w:color="000000"/>
        </w:rPr>
        <w:t>Recruitment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2"/>
          <w:u w:val="single" w:color="000000"/>
        </w:rPr>
        <w:t>native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fish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populations</w:t>
      </w:r>
    </w:p>
    <w:p w:rsidR="005E2943" w:rsidRDefault="00A504CD">
      <w:pPr>
        <w:pStyle w:val="BodyText"/>
        <w:numPr>
          <w:ilvl w:val="0"/>
          <w:numId w:val="8"/>
        </w:numPr>
        <w:tabs>
          <w:tab w:val="left" w:pos="901"/>
        </w:tabs>
        <w:spacing w:line="267" w:lineRule="exact"/>
        <w:ind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populations?</w:t>
      </w:r>
    </w:p>
    <w:p w:rsidR="005E2943" w:rsidRDefault="00A504CD">
      <w:pPr>
        <w:pStyle w:val="BodyText"/>
        <w:numPr>
          <w:ilvl w:val="1"/>
          <w:numId w:val="8"/>
        </w:numPr>
        <w:tabs>
          <w:tab w:val="left" w:pos="1621"/>
        </w:tabs>
        <w:spacing w:before="4" w:line="234" w:lineRule="auto"/>
        <w:ind w:right="1091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connectivity-</w:t>
      </w:r>
      <w:r>
        <w:rPr>
          <w:spacing w:val="39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processes/food</w:t>
      </w:r>
      <w:r>
        <w:rPr>
          <w:spacing w:val="-3"/>
        </w:rPr>
        <w:t xml:space="preserve"> </w:t>
      </w:r>
      <w:r>
        <w:rPr>
          <w:spacing w:val="-1"/>
        </w:rPr>
        <w:t>webs)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recruitment?</w:t>
      </w:r>
    </w:p>
    <w:p w:rsidR="005E2943" w:rsidRDefault="00A504CD">
      <w:pPr>
        <w:pStyle w:val="BodyText"/>
        <w:numPr>
          <w:ilvl w:val="1"/>
          <w:numId w:val="8"/>
        </w:numPr>
        <w:tabs>
          <w:tab w:val="left" w:pos="1620"/>
        </w:tabs>
        <w:spacing w:before="1" w:line="272" w:lineRule="exact"/>
        <w:ind w:left="1619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5E2943" w:rsidRDefault="00A504CD">
      <w:pPr>
        <w:pStyle w:val="BodyText"/>
        <w:numPr>
          <w:ilvl w:val="1"/>
          <w:numId w:val="8"/>
        </w:numPr>
        <w:tabs>
          <w:tab w:val="left" w:pos="1620"/>
        </w:tabs>
        <w:spacing w:line="269" w:lineRule="exact"/>
        <w:ind w:left="1619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recruitment?</w:t>
      </w:r>
    </w:p>
    <w:p w:rsidR="005E2943" w:rsidRDefault="00A504CD">
      <w:pPr>
        <w:pStyle w:val="BodyText"/>
        <w:numPr>
          <w:ilvl w:val="0"/>
          <w:numId w:val="8"/>
        </w:numPr>
        <w:tabs>
          <w:tab w:val="left" w:pos="900"/>
        </w:tabs>
        <w:spacing w:line="265" w:lineRule="exact"/>
        <w:ind w:left="899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5E2943" w:rsidRDefault="005E2943">
      <w:pPr>
        <w:spacing w:line="265" w:lineRule="exact"/>
        <w:sectPr w:rsidR="005E2943">
          <w:type w:val="continuous"/>
          <w:pgSz w:w="11910" w:h="16840"/>
          <w:pgMar w:top="420" w:right="1260" w:bottom="280" w:left="1260" w:header="720" w:footer="720" w:gutter="0"/>
          <w:cols w:space="720"/>
        </w:sect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spacing w:before="21"/>
        <w:rPr>
          <w:b w:val="0"/>
          <w:bCs w:val="0"/>
        </w:rPr>
      </w:pPr>
      <w:bookmarkStart w:id="46" w:name="2.5_Waterbirds"/>
      <w:bookmarkStart w:id="47" w:name="_bookmark26"/>
      <w:bookmarkEnd w:id="46"/>
      <w:bookmarkEnd w:id="47"/>
      <w:r>
        <w:lastRenderedPageBreak/>
        <w:t>Waterbirds</w:t>
      </w: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198"/>
        <w:rPr>
          <w:b w:val="0"/>
          <w:bCs w:val="0"/>
          <w:i w:val="0"/>
        </w:rPr>
      </w:pPr>
      <w:bookmarkStart w:id="48" w:name="2.5.1_High-level_question_and_conceptual"/>
      <w:bookmarkStart w:id="49" w:name="_bookmark27"/>
      <w:bookmarkEnd w:id="48"/>
      <w:bookmarkEnd w:id="49"/>
      <w:r>
        <w:rPr>
          <w:spacing w:val="-1"/>
        </w:rPr>
        <w:t>High-level</w:t>
      </w:r>
      <w:r>
        <w:rPr>
          <w:spacing w:val="-6"/>
        </w:rPr>
        <w:t xml:space="preserve"> </w:t>
      </w:r>
      <w:r>
        <w:rPr>
          <w:spacing w:val="-1"/>
        </w:rPr>
        <w:t>question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</w:p>
    <w:p w:rsidR="005E2943" w:rsidRDefault="00A504CD">
      <w:pPr>
        <w:pStyle w:val="Heading4"/>
        <w:spacing w:before="158"/>
        <w:rPr>
          <w:b w:val="0"/>
          <w:bCs w:val="0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are the drivers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sustainable populations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diverse communities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waterbirds?</w:t>
      </w:r>
    </w:p>
    <w:p w:rsidR="005E2943" w:rsidRDefault="00A504CD">
      <w:pPr>
        <w:pStyle w:val="BodyText"/>
        <w:spacing w:before="161"/>
        <w:ind w:left="120" w:right="4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question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explore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functional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waterbird</w:t>
      </w:r>
      <w:r>
        <w:rPr>
          <w:spacing w:val="68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67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limiting.</w:t>
      </w:r>
    </w:p>
    <w:p w:rsidR="005E2943" w:rsidRDefault="00A504CD">
      <w:pPr>
        <w:pStyle w:val="BodyText"/>
        <w:spacing w:before="158"/>
        <w:ind w:right="4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 is</w:t>
      </w:r>
      <w:r>
        <w:t xml:space="preserve"> </w:t>
      </w:r>
      <w:r>
        <w:rPr>
          <w:spacing w:val="-1"/>
        </w:rPr>
        <w:t>broken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rPr>
          <w:spacing w:val="-1"/>
        </w:rPr>
        <w:t>into its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in</w:t>
      </w:r>
      <w:r>
        <w:t xml:space="preserve"> </w:t>
      </w:r>
      <w:hyperlink w:anchor="_bookmark28" w:history="1">
        <w:r>
          <w:rPr>
            <w:spacing w:val="-1"/>
          </w:rPr>
          <w:t>Figure</w:t>
        </w:r>
        <w:r>
          <w:rPr>
            <w:spacing w:val="-2"/>
          </w:rPr>
          <w:t xml:space="preserve"> </w:t>
        </w:r>
        <w:r>
          <w:t>4</w:t>
        </w:r>
      </w:hyperlink>
      <w: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flow-related 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short-</w:t>
      </w:r>
      <w:r>
        <w:rPr>
          <w:spacing w:val="43"/>
        </w:rPr>
        <w:t xml:space="preserve"> </w:t>
      </w:r>
      <w:r>
        <w:rPr>
          <w:spacing w:val="-1"/>
        </w:rPr>
        <w:t>term life-history responses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1"/>
        </w:rPr>
        <w:t>survival)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longer-term condition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(e.g.</w:t>
      </w:r>
      <w:r>
        <w:rPr>
          <w:spacing w:val="71"/>
        </w:rPr>
        <w:t xml:space="preserve"> </w:t>
      </w:r>
      <w:r>
        <w:rPr>
          <w:spacing w:val="-1"/>
        </w:rPr>
        <w:t>distribution,</w:t>
      </w:r>
      <w:r>
        <w:t xml:space="preserve"> </w:t>
      </w:r>
      <w:r>
        <w:rPr>
          <w:spacing w:val="-1"/>
        </w:rPr>
        <w:t>abundance,</w:t>
      </w:r>
      <w:r>
        <w:t xml:space="preserve"> </w:t>
      </w:r>
      <w:r>
        <w:rPr>
          <w:spacing w:val="-1"/>
        </w:rPr>
        <w:t>diversity)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waterbird co</w:t>
      </w:r>
      <w:r>
        <w:rPr>
          <w:spacing w:val="-1"/>
        </w:rPr>
        <w:t>mmunities</w:t>
      </w:r>
      <w:r>
        <w:rPr>
          <w:spacing w:val="-2"/>
        </w:rPr>
        <w:t xml:space="preserve"> </w:t>
      </w:r>
      <w:r>
        <w:rPr>
          <w:spacing w:val="-1"/>
        </w:rPr>
        <w:t>and populations.</w:t>
      </w:r>
    </w:p>
    <w:p w:rsidR="005E2943" w:rsidRDefault="00A504CD">
      <w:pPr>
        <w:pStyle w:val="BodyText"/>
        <w:spacing w:before="158"/>
        <w:ind w:right="12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draws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Diagrams</w:t>
      </w:r>
      <w:r>
        <w:t xml:space="preserve"> </w:t>
      </w:r>
      <w:r>
        <w:rPr>
          <w:spacing w:val="-1"/>
        </w:rPr>
        <w:t>prepared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Commonwealth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Office’s</w:t>
      </w:r>
      <w:r>
        <w:t xml:space="preserve"> </w:t>
      </w:r>
      <w:r>
        <w:rPr>
          <w:spacing w:val="-1"/>
        </w:rPr>
        <w:t xml:space="preserve">Long </w:t>
      </w:r>
      <w:r>
        <w:rPr>
          <w:spacing w:val="-2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(MDFRC</w:t>
      </w:r>
      <w: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simplification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 xml:space="preserve">complicated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and responses</w:t>
      </w:r>
      <w:r>
        <w:t xml:space="preserve"> </w:t>
      </w:r>
      <w:r>
        <w:rPr>
          <w:spacing w:val="-1"/>
        </w:rPr>
        <w:t>and is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facilitate</w:t>
      </w:r>
      <w:r>
        <w:rPr>
          <w:spacing w:val="63"/>
        </w:rPr>
        <w:t xml:space="preserve"> </w:t>
      </w:r>
      <w:r>
        <w:rPr>
          <w:spacing w:val="-1"/>
        </w:rPr>
        <w:t>exploring 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EWKR,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than</w:t>
      </w:r>
      <w:r>
        <w:rPr>
          <w:spacing w:val="-1"/>
        </w:rPr>
        <w:t xml:space="preserve"> describing 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in detail.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-1"/>
        </w:rPr>
        <w:t>to MDFRC</w:t>
      </w:r>
      <w:r>
        <w:t xml:space="preserve"> </w:t>
      </w:r>
      <w:r>
        <w:rPr>
          <w:spacing w:val="-2"/>
        </w:rPr>
        <w:t>(2013)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5E2943" w:rsidRDefault="00A504C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680627" cy="3714845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627" cy="37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3" w:rsidRDefault="00A504CD">
      <w:pPr>
        <w:spacing w:before="194"/>
        <w:ind w:left="120"/>
        <w:rPr>
          <w:rFonts w:ascii="Calibri" w:eastAsia="Calibri" w:hAnsi="Calibri" w:cs="Calibri"/>
          <w:sz w:val="20"/>
          <w:szCs w:val="20"/>
        </w:rPr>
      </w:pPr>
      <w:bookmarkStart w:id="50" w:name="_bookmark28"/>
      <w:bookmarkEnd w:id="50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4.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functional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waterbirds.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spacing w:before="139"/>
        <w:rPr>
          <w:b w:val="0"/>
          <w:bCs w:val="0"/>
          <w:i w:val="0"/>
        </w:rPr>
      </w:pPr>
      <w:bookmarkStart w:id="51" w:name="2.5.2_Identifying_priority_research_topi"/>
      <w:bookmarkStart w:id="52" w:name="_bookmark29"/>
      <w:bookmarkEnd w:id="51"/>
      <w:bookmarkEnd w:id="52"/>
      <w:r>
        <w:rPr>
          <w:spacing w:val="-1"/>
        </w:rPr>
        <w:t>Identifying</w:t>
      </w:r>
      <w:r>
        <w:rPr>
          <w:spacing w:val="-6"/>
        </w:rPr>
        <w:t xml:space="preserve"> </w:t>
      </w:r>
      <w:r>
        <w:rPr>
          <w:spacing w:val="-1"/>
        </w:rPr>
        <w:t>priority</w:t>
      </w:r>
      <w:r>
        <w:rPr>
          <w:spacing w:val="-7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topics</w:t>
      </w:r>
    </w:p>
    <w:p w:rsidR="005E2943" w:rsidRDefault="00A504CD">
      <w:pPr>
        <w:pStyle w:val="BodyText"/>
        <w:spacing w:before="158"/>
        <w:ind w:left="120" w:right="253"/>
      </w:pPr>
      <w:hyperlink w:anchor="_bookmark30" w:history="1">
        <w:r>
          <w:rPr>
            <w:spacing w:val="-1"/>
          </w:rPr>
          <w:t>Table</w:t>
        </w:r>
        <w:r>
          <w:rPr>
            <w:spacing w:val="1"/>
          </w:rPr>
          <w:t xml:space="preserve"> </w:t>
        </w:r>
        <w:r>
          <w:t>6</w:t>
        </w:r>
      </w:hyperlink>
      <w:r>
        <w:rPr>
          <w:spacing w:val="-1"/>
        </w:rPr>
        <w:t xml:space="preserve"> shows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evaluation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w:anchor="_bookmark28" w:history="1">
        <w:r>
          <w:rPr>
            <w:spacing w:val="-2"/>
          </w:rPr>
          <w:t>Figure</w:t>
        </w:r>
        <w:r>
          <w:rPr>
            <w:spacing w:val="1"/>
          </w:rPr>
          <w:t xml:space="preserve"> </w:t>
        </w:r>
        <w:r>
          <w:t>4</w:t>
        </w:r>
      </w:hyperlink>
      <w:r>
        <w:t>)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prioritisation principles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Section </w:t>
      </w:r>
      <w:hyperlink w:anchor="_bookmark4" w:history="1">
        <w:r>
          <w:rPr>
            <w:spacing w:val="-1"/>
          </w:rPr>
          <w:t>2.2.1.</w:t>
        </w:r>
      </w:hyperlink>
    </w:p>
    <w:p w:rsidR="005E2943" w:rsidRDefault="005E2943">
      <w:pPr>
        <w:sectPr w:rsidR="005E2943">
          <w:pgSz w:w="11910" w:h="16840"/>
          <w:pgMar w:top="1400" w:right="1340" w:bottom="1040" w:left="1320" w:header="0" w:footer="851" w:gutter="0"/>
          <w:cols w:space="720"/>
        </w:sectPr>
      </w:pPr>
    </w:p>
    <w:p w:rsidR="005E2943" w:rsidRDefault="005E2943">
      <w:pPr>
        <w:spacing w:before="5"/>
        <w:rPr>
          <w:rFonts w:ascii="Calibri" w:eastAsia="Calibri" w:hAnsi="Calibri" w:cs="Calibri"/>
        </w:rPr>
      </w:pPr>
    </w:p>
    <w:p w:rsidR="005E2943" w:rsidRDefault="00A504CD">
      <w:pPr>
        <w:spacing w:before="59"/>
        <w:ind w:left="100"/>
        <w:rPr>
          <w:rFonts w:ascii="Calibri" w:eastAsia="Calibri" w:hAnsi="Calibri" w:cs="Calibri"/>
          <w:sz w:val="20"/>
          <w:szCs w:val="20"/>
        </w:rPr>
      </w:pPr>
      <w:bookmarkStart w:id="53" w:name="_bookmark30"/>
      <w:bookmarkEnd w:id="53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6.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Waterbirds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evaluation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component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against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relevant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prioritisation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principles.</w:t>
      </w:r>
    </w:p>
    <w:p w:rsidR="005E2943" w:rsidRDefault="005E2943">
      <w:pPr>
        <w:spacing w:before="7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2834"/>
        <w:gridCol w:w="2978"/>
        <w:gridCol w:w="3118"/>
        <w:gridCol w:w="3605"/>
      </w:tblGrid>
      <w:tr w:rsidR="005E2943">
        <w:trPr>
          <w:trHeight w:hRule="exact" w:val="1105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6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1: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Management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relevance</w:t>
            </w:r>
          </w:p>
          <w:p w:rsidR="005E2943" w:rsidRDefault="00A504CD">
            <w:pPr>
              <w:pStyle w:val="TableParagraph"/>
              <w:ind w:left="102" w:right="6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Alignment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3: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Key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knowledge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gaps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99" w:right="4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Principle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4: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predictive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capacity</w:t>
            </w:r>
          </w:p>
          <w:p w:rsidR="005E2943" w:rsidRDefault="00A504CD">
            <w:pPr>
              <w:pStyle w:val="TableParagraph"/>
              <w:ind w:left="99" w:right="3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knowledge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contribution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level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rationale</w:t>
            </w:r>
          </w:p>
        </w:tc>
      </w:tr>
      <w:tr w:rsidR="005E2943">
        <w:trPr>
          <w:trHeight w:hRule="exact" w:val="1596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diversity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observations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indicate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richness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life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activities.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5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small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99" w:right="1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biotic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groups,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very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little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known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models.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Low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BEWS,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diversity.</w:t>
            </w:r>
          </w:p>
        </w:tc>
      </w:tr>
      <w:tr w:rsidR="005E2943">
        <w:trPr>
          <w:trHeight w:hRule="exact" w:val="2083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survival/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increase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abundance.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strongly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small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99" w:right="2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While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reasonably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well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little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links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survival/condition.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disperse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across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continent.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Low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4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location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drought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refuge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largely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through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processors/drivers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condition/survival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low.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likely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expensive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(tracking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birds).</w:t>
            </w:r>
          </w:p>
        </w:tc>
      </w:tr>
      <w:tr w:rsidR="005E2943">
        <w:trPr>
          <w:trHeight w:hRule="exact" w:val="1588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increase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increase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aspects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small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99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already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considerable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uncertainty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which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there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very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little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available.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Low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4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known.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less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understood,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but </w:t>
            </w:r>
            <w:r>
              <w:rPr>
                <w:rFonts w:ascii="Calibri"/>
                <w:spacing w:val="15"/>
                <w:sz w:val="20"/>
              </w:rPr>
              <w:t xml:space="preserve">  </w:t>
            </w:r>
            <w:r>
              <w:rPr>
                <w:rFonts w:ascii="Calibri"/>
                <w:spacing w:val="-1"/>
                <w:sz w:val="20"/>
              </w:rPr>
              <w:t>mostly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outside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management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control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(climate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continental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scale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processes).</w:t>
            </w:r>
          </w:p>
        </w:tc>
      </w:tr>
      <w:tr w:rsidR="005E2943">
        <w:trPr>
          <w:trHeight w:hRule="exact" w:val="2086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increase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increase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aspects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2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managers.</w:t>
            </w:r>
          </w:p>
          <w:p w:rsidR="005E2943" w:rsidRDefault="00A504CD">
            <w:pPr>
              <w:pStyle w:val="TableParagraph"/>
              <w:spacing w:before="120"/>
              <w:ind w:left="102" w:righ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small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questions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researchers.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99" w:righ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widely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seems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likely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variation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flow.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 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which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techniques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offer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opportunities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capacity.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High</w:t>
            </w:r>
            <w:r>
              <w:rPr>
                <w:rFonts w:ascii="Calibri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priority</w:t>
            </w:r>
          </w:p>
          <w:p w:rsidR="005E2943" w:rsidRDefault="00A504CD">
            <w:pPr>
              <w:pStyle w:val="TableParagraph"/>
              <w:ind w:left="102" w:right="1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successful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conceptualised,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relative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importance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factors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understood.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step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life-cycles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build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significantly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through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EWKR.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34"/>
          <w:pgSz w:w="16840" w:h="11910" w:orient="landscape"/>
          <w:pgMar w:top="1100" w:right="1340" w:bottom="1060" w:left="1340" w:header="0" w:footer="871" w:gutter="0"/>
          <w:cols w:space="720"/>
        </w:sectPr>
      </w:pPr>
    </w:p>
    <w:p w:rsidR="005E2943" w:rsidRDefault="00A504CD">
      <w:pPr>
        <w:pStyle w:val="BodyText"/>
        <w:spacing w:before="38"/>
        <w:ind w:right="286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evaluation indicates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waterbird recruitment</w:t>
      </w:r>
      <w:r>
        <w:rPr>
          <w:spacing w:val="1"/>
        </w:rPr>
        <w:t xml:space="preserve"> </w:t>
      </w:r>
      <w:r>
        <w:rPr>
          <w:spacing w:val="-1"/>
        </w:rPr>
        <w:t>(breeding success)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 research topic</w:t>
      </w:r>
      <w:r>
        <w:rPr>
          <w:spacing w:val="54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in achieving management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opportunity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51"/>
        </w:rPr>
        <w:t xml:space="preserve"> </w:t>
      </w:r>
      <w:r>
        <w:rPr>
          <w:spacing w:val="-1"/>
        </w:rPr>
        <w:t>predictive</w:t>
      </w:r>
      <w:r>
        <w:rPr>
          <w:spacing w:val="1"/>
        </w:rPr>
        <w:t xml:space="preserve"> </w:t>
      </w:r>
      <w:r>
        <w:rPr>
          <w:spacing w:val="-1"/>
        </w:rPr>
        <w:t>capacity.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important,</w:t>
      </w:r>
      <w:r>
        <w:rPr>
          <w:spacing w:val="-2"/>
        </w:rPr>
        <w:t xml:space="preserve"> </w:t>
      </w:r>
      <w:r>
        <w:rPr>
          <w:spacing w:val="-1"/>
        </w:rPr>
        <w:t>they offer</w:t>
      </w:r>
      <w:r>
        <w:t xml:space="preserve"> </w:t>
      </w:r>
      <w:r>
        <w:rPr>
          <w:spacing w:val="-1"/>
        </w:rPr>
        <w:t>lesser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63"/>
        </w:rPr>
        <w:t xml:space="preserve"> </w:t>
      </w:r>
      <w:r>
        <w:t xml:space="preserve">for </w:t>
      </w:r>
      <w:r>
        <w:rPr>
          <w:spacing w:val="-1"/>
        </w:rPr>
        <w:t>improving predictive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1"/>
        </w:rPr>
        <w:t>(reproduction)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 xml:space="preserve">lack </w:t>
      </w:r>
      <w:r>
        <w:rPr>
          <w:spacing w:val="-1"/>
        </w:rPr>
        <w:t>(breeding cues,</w:t>
      </w:r>
      <w:r>
        <w:rPr>
          <w:spacing w:val="59"/>
        </w:rPr>
        <w:t xml:space="preserve"> </w:t>
      </w:r>
      <w:r>
        <w:rPr>
          <w:spacing w:val="-1"/>
        </w:rPr>
        <w:t>diversity)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existing knowledge.</w:t>
      </w:r>
    </w:p>
    <w:p w:rsidR="005E2943" w:rsidRDefault="00A504CD">
      <w:pPr>
        <w:pStyle w:val="BodyText"/>
        <w:spacing w:before="158"/>
        <w:ind w:right="253"/>
      </w:pPr>
      <w:r>
        <w:rPr>
          <w:spacing w:val="-1"/>
        </w:rPr>
        <w:t>Bird species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 in research activities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59"/>
        </w:rPr>
        <w:t xml:space="preserve"> </w:t>
      </w:r>
      <w:r>
        <w:rPr>
          <w:spacing w:val="-1"/>
        </w:rPr>
        <w:t>planning stages,</w:t>
      </w:r>
      <w:r>
        <w:t xml:space="preserve"> </w:t>
      </w:r>
      <w:r>
        <w:rPr>
          <w:spacing w:val="-1"/>
        </w:rPr>
        <w:t xml:space="preserve">taking </w:t>
      </w:r>
      <w:r>
        <w:rPr>
          <w:spacing w:val="-2"/>
        </w:rPr>
        <w:t>into</w:t>
      </w:r>
      <w:r>
        <w:rPr>
          <w:spacing w:val="-1"/>
        </w:rPr>
        <w:t xml:space="preserve"> account: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161" w:line="279" w:lineRule="exact"/>
      </w:pP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BEWS,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associated key species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ind w:hanging="357"/>
      </w:pP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sites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ind w:hanging="357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to support</w:t>
      </w:r>
      <w:r>
        <w:rPr>
          <w:spacing w:val="-2"/>
        </w:rPr>
        <w:t xml:space="preserve"> </w:t>
      </w:r>
      <w:r>
        <w:rPr>
          <w:spacing w:val="-1"/>
        </w:rPr>
        <w:t>research.</w:t>
      </w:r>
    </w:p>
    <w:p w:rsidR="005E2943" w:rsidRDefault="005E2943">
      <w:pPr>
        <w:rPr>
          <w:rFonts w:ascii="Calibri" w:eastAsia="Calibri" w:hAnsi="Calibri" w:cs="Calibri"/>
          <w:sz w:val="24"/>
          <w:szCs w:val="24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7"/>
          <w:szCs w:val="27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rPr>
          <w:b w:val="0"/>
          <w:bCs w:val="0"/>
          <w:i w:val="0"/>
        </w:rPr>
      </w:pPr>
      <w:bookmarkStart w:id="54" w:name="2.5.3_Proposed_research_approach"/>
      <w:bookmarkStart w:id="55" w:name="_bookmark31"/>
      <w:bookmarkEnd w:id="54"/>
      <w:bookmarkEnd w:id="55"/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approach</w:t>
      </w:r>
    </w:p>
    <w:p w:rsidR="005E2943" w:rsidRDefault="00A504CD">
      <w:pPr>
        <w:pStyle w:val="BodyText"/>
        <w:spacing w:before="158"/>
        <w:ind w:right="255"/>
      </w:pP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breeding success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field observations</w:t>
      </w:r>
      <w:r>
        <w:t xml:space="preserve"> of </w:t>
      </w:r>
      <w:r>
        <w:rPr>
          <w:spacing w:val="-1"/>
        </w:rPr>
        <w:t>breeding events.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seek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rPr>
          <w:spacing w:val="-1"/>
        </w:rPr>
        <w:t>waterbird monitoring undertaken</w:t>
      </w:r>
      <w:r>
        <w:rPr>
          <w:spacing w:val="-3"/>
        </w:rPr>
        <w:t xml:space="preserve"> </w:t>
      </w:r>
      <w:r>
        <w:rPr>
          <w:spacing w:val="-1"/>
        </w:rPr>
        <w:t xml:space="preserve">by </w:t>
      </w:r>
      <w:r>
        <w:t>TLM</w:t>
      </w:r>
      <w:r>
        <w:rPr>
          <w:spacing w:val="-1"/>
        </w:rPr>
        <w:t xml:space="preserve"> and LTIM.</w:t>
      </w:r>
      <w:r>
        <w:rPr>
          <w:spacing w:val="4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provided</w:t>
      </w:r>
      <w:r>
        <w:rPr>
          <w:spacing w:val="-1"/>
        </w:rPr>
        <w:t xml:space="preserve"> in </w:t>
      </w:r>
      <w:hyperlink w:anchor="_bookmark32" w:history="1">
        <w:r>
          <w:rPr>
            <w:spacing w:val="-1"/>
          </w:rPr>
          <w:t xml:space="preserve">Table </w:t>
        </w:r>
        <w:r>
          <w:t>7.</w:t>
        </w:r>
      </w:hyperlink>
    </w:p>
    <w:p w:rsidR="005E2943" w:rsidRDefault="00A504C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45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1047115</wp:posOffset>
                </wp:positionV>
                <wp:extent cx="940435" cy="567055"/>
                <wp:effectExtent l="0" t="3810" r="0" b="635"/>
                <wp:wrapNone/>
                <wp:docPr id="1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567055"/>
                          <a:chOff x="1553" y="1649"/>
                          <a:chExt cx="1481" cy="893"/>
                        </a:xfrm>
                      </wpg:grpSpPr>
                      <wpg:grpSp>
                        <wpg:cNvPr id="142" name="Group 111"/>
                        <wpg:cNvGrpSpPr>
                          <a:grpSpLocks/>
                        </wpg:cNvGrpSpPr>
                        <wpg:grpSpPr bwMode="auto">
                          <a:xfrm>
                            <a:off x="1553" y="1649"/>
                            <a:ext cx="1481" cy="245"/>
                            <a:chOff x="1553" y="1649"/>
                            <a:chExt cx="1481" cy="245"/>
                          </a:xfrm>
                        </wpg:grpSpPr>
                        <wps:wsp>
                          <wps:cNvPr id="143" name="Freeform 112"/>
                          <wps:cNvSpPr>
                            <a:spLocks/>
                          </wps:cNvSpPr>
                          <wps:spPr bwMode="auto">
                            <a:xfrm>
                              <a:off x="1553" y="1649"/>
                              <a:ext cx="1481" cy="2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81"/>
                                <a:gd name="T2" fmla="+- 0 1894 1649"/>
                                <a:gd name="T3" fmla="*/ 1894 h 245"/>
                                <a:gd name="T4" fmla="+- 0 3034 1553"/>
                                <a:gd name="T5" fmla="*/ T4 w 1481"/>
                                <a:gd name="T6" fmla="+- 0 1894 1649"/>
                                <a:gd name="T7" fmla="*/ 1894 h 245"/>
                                <a:gd name="T8" fmla="+- 0 3034 1553"/>
                                <a:gd name="T9" fmla="*/ T8 w 1481"/>
                                <a:gd name="T10" fmla="+- 0 1649 1649"/>
                                <a:gd name="T11" fmla="*/ 1649 h 245"/>
                                <a:gd name="T12" fmla="+- 0 1553 1553"/>
                                <a:gd name="T13" fmla="*/ T12 w 1481"/>
                                <a:gd name="T14" fmla="+- 0 1649 1649"/>
                                <a:gd name="T15" fmla="*/ 1649 h 245"/>
                                <a:gd name="T16" fmla="+- 0 1553 1553"/>
                                <a:gd name="T17" fmla="*/ T16 w 1481"/>
                                <a:gd name="T18" fmla="+- 0 1894 1649"/>
                                <a:gd name="T19" fmla="*/ 189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245">
                                  <a:moveTo>
                                    <a:pt x="0" y="245"/>
                                  </a:moveTo>
                                  <a:lnTo>
                                    <a:pt x="1481" y="245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9"/>
                        <wpg:cNvGrpSpPr>
                          <a:grpSpLocks/>
                        </wpg:cNvGrpSpPr>
                        <wpg:grpSpPr bwMode="auto">
                          <a:xfrm>
                            <a:off x="1553" y="1894"/>
                            <a:ext cx="1481" cy="245"/>
                            <a:chOff x="1553" y="1894"/>
                            <a:chExt cx="1481" cy="245"/>
                          </a:xfrm>
                        </wpg:grpSpPr>
                        <wps:wsp>
                          <wps:cNvPr id="145" name="Freeform 110"/>
                          <wps:cNvSpPr>
                            <a:spLocks/>
                          </wps:cNvSpPr>
                          <wps:spPr bwMode="auto">
                            <a:xfrm>
                              <a:off x="1553" y="1894"/>
                              <a:ext cx="1481" cy="2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81"/>
                                <a:gd name="T2" fmla="+- 0 2139 1894"/>
                                <a:gd name="T3" fmla="*/ 2139 h 245"/>
                                <a:gd name="T4" fmla="+- 0 3034 1553"/>
                                <a:gd name="T5" fmla="*/ T4 w 1481"/>
                                <a:gd name="T6" fmla="+- 0 2139 1894"/>
                                <a:gd name="T7" fmla="*/ 2139 h 245"/>
                                <a:gd name="T8" fmla="+- 0 3034 1553"/>
                                <a:gd name="T9" fmla="*/ T8 w 1481"/>
                                <a:gd name="T10" fmla="+- 0 1894 1894"/>
                                <a:gd name="T11" fmla="*/ 1894 h 245"/>
                                <a:gd name="T12" fmla="+- 0 1553 1553"/>
                                <a:gd name="T13" fmla="*/ T12 w 1481"/>
                                <a:gd name="T14" fmla="+- 0 1894 1894"/>
                                <a:gd name="T15" fmla="*/ 1894 h 245"/>
                                <a:gd name="T16" fmla="+- 0 1553 1553"/>
                                <a:gd name="T17" fmla="*/ T16 w 1481"/>
                                <a:gd name="T18" fmla="+- 0 2139 1894"/>
                                <a:gd name="T19" fmla="*/ 213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245">
                                  <a:moveTo>
                                    <a:pt x="0" y="245"/>
                                  </a:moveTo>
                                  <a:lnTo>
                                    <a:pt x="1481" y="245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7"/>
                        <wpg:cNvGrpSpPr>
                          <a:grpSpLocks/>
                        </wpg:cNvGrpSpPr>
                        <wpg:grpSpPr bwMode="auto">
                          <a:xfrm>
                            <a:off x="1553" y="2139"/>
                            <a:ext cx="1481" cy="404"/>
                            <a:chOff x="1553" y="2139"/>
                            <a:chExt cx="1481" cy="404"/>
                          </a:xfrm>
                        </wpg:grpSpPr>
                        <wps:wsp>
                          <wps:cNvPr id="147" name="Freeform 108"/>
                          <wps:cNvSpPr>
                            <a:spLocks/>
                          </wps:cNvSpPr>
                          <wps:spPr bwMode="auto">
                            <a:xfrm>
                              <a:off x="1553" y="2139"/>
                              <a:ext cx="1481" cy="40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81"/>
                                <a:gd name="T2" fmla="+- 0 2542 2139"/>
                                <a:gd name="T3" fmla="*/ 2542 h 404"/>
                                <a:gd name="T4" fmla="+- 0 3034 1553"/>
                                <a:gd name="T5" fmla="*/ T4 w 1481"/>
                                <a:gd name="T6" fmla="+- 0 2542 2139"/>
                                <a:gd name="T7" fmla="*/ 2542 h 404"/>
                                <a:gd name="T8" fmla="+- 0 3034 1553"/>
                                <a:gd name="T9" fmla="*/ T8 w 1481"/>
                                <a:gd name="T10" fmla="+- 0 2139 2139"/>
                                <a:gd name="T11" fmla="*/ 2139 h 404"/>
                                <a:gd name="T12" fmla="+- 0 1553 1553"/>
                                <a:gd name="T13" fmla="*/ T12 w 1481"/>
                                <a:gd name="T14" fmla="+- 0 2139 2139"/>
                                <a:gd name="T15" fmla="*/ 2139 h 404"/>
                                <a:gd name="T16" fmla="+- 0 1553 1553"/>
                                <a:gd name="T17" fmla="*/ T16 w 1481"/>
                                <a:gd name="T18" fmla="+- 0 2542 2139"/>
                                <a:gd name="T19" fmla="*/ 254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404">
                                  <a:moveTo>
                                    <a:pt x="0" y="403"/>
                                  </a:moveTo>
                                  <a:lnTo>
                                    <a:pt x="1481" y="403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11EE3" id="Group 106" o:spid="_x0000_s1026" style="position:absolute;margin-left:77.65pt;margin-top:82.45pt;width:74.05pt;height:44.65pt;z-index:-97024;mso-position-horizontal-relative:page" coordorigin="1553,1649" coordsize="1481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">
                <v:group id="Group 111" o:spid="_x0000_s1027" style="position:absolute;left:1553;top:1649;width:1481;height:245" coordorigin="1553,1649" coordsize="148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2" o:spid="_x0000_s1028" style="position:absolute;left:1553;top:1649;width:1481;height:245;visibility:visible;mso-wrap-style:square;v-text-anchor:top" coordsize="148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utsIA&#10;AADcAAAADwAAAGRycy9kb3ducmV2LnhtbERPTWsCMRC9C/0PYQq9adZapF2NIkKx9OS6peht2IzZ&#10;bTeTZZNq+u+NIHibx/uc+TLaVpyo941jBeNRBoK4crpho+CrfB++gvABWWPrmBT8k4fl4mEwx1y7&#10;Mxd02gUjUgj7HBXUIXS5lL6qyaIfuY44cUfXWwwJ9kbqHs8p3LbyOcum0mLDqaHGjtY1Vb+7P6vg&#10;e7M3Y1N4U34W2zd3+Im4zaJST49xNQMRKIa7+Ob+0Gn+ywSuz6QL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a62wgAAANwAAAAPAAAAAAAAAAAAAAAAAJgCAABkcnMvZG93&#10;bnJldi54bWxQSwUGAAAAAAQABAD1AAAAhwMAAAAA&#10;" path="m,245r1481,l1481,,,,,245xe" fillcolor="#f2f2f2" stroked="f">
                    <v:path arrowok="t" o:connecttype="custom" o:connectlocs="0,1894;1481,1894;1481,1649;0,1649;0,1894" o:connectangles="0,0,0,0,0"/>
                  </v:shape>
                </v:group>
                <v:group id="Group 109" o:spid="_x0000_s1029" style="position:absolute;left:1553;top:1894;width:1481;height:245" coordorigin="1553,1894" coordsize="148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10" o:spid="_x0000_s1030" style="position:absolute;left:1553;top:1894;width:1481;height:245;visibility:visible;mso-wrap-style:square;v-text-anchor:top" coordsize="148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TWcIA&#10;AADcAAAADwAAAGRycy9kb3ducmV2LnhtbERPTWsCMRC9C/0PYQq9adZipV2NIkKx9OS6peht2IzZ&#10;bTeTZZNq+u+NIHibx/uc+TLaVpyo941jBeNRBoK4crpho+CrfB++gvABWWPrmBT8k4fl4mEwx1y7&#10;Mxd02gUjUgj7HBXUIXS5lL6qyaIfuY44cUfXWwwJ9kbqHs8p3LbyOcum0mLDqaHGjtY1Vb+7P6vg&#10;e7M3Y1N4U34W2zd3+Im4zaJST49xNQMRKIa7+Ob+0Gn+5AWuz6QL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JNZwgAAANwAAAAPAAAAAAAAAAAAAAAAAJgCAABkcnMvZG93&#10;bnJldi54bWxQSwUGAAAAAAQABAD1AAAAhwMAAAAA&#10;" path="m,245r1481,l1481,,,,,245xe" fillcolor="#f2f2f2" stroked="f">
                    <v:path arrowok="t" o:connecttype="custom" o:connectlocs="0,2139;1481,2139;1481,1894;0,1894;0,2139" o:connectangles="0,0,0,0,0"/>
                  </v:shape>
                </v:group>
                <v:group id="Group 107" o:spid="_x0000_s1031" style="position:absolute;left:1553;top:2139;width:1481;height:404" coordorigin="1553,2139" coordsize="1481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8" o:spid="_x0000_s1032" style="position:absolute;left:1553;top:2139;width:1481;height:404;visibility:visible;mso-wrap-style:square;v-text-anchor:top" coordsize="148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L+sIA&#10;AADcAAAADwAAAGRycy9kb3ducmV2LnhtbERPS2vCQBC+C/6HZQRvurGISnQV8QHFHoppvQ/ZMZs2&#10;O5tmtzH++25B8DYf33NWm85WoqXGl44VTMYJCOLc6ZILBZ8fx9EChA/IGivHpOBOHjbrfm+FqXY3&#10;PlObhULEEPYpKjAh1KmUPjdk0Y9dTRy5q2sshgibQuoGbzHcVvIlSWbSYsmxwWBNO0P5d/ZrFWz5&#10;Pj18/VzdIXlvzam+5Pu3yUKp4aDbLkEE6sJT/HC/6jh/Oof/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Yv6wgAAANwAAAAPAAAAAAAAAAAAAAAAAJgCAABkcnMvZG93&#10;bnJldi54bWxQSwUGAAAAAAQABAD1AAAAhwMAAAAA&#10;" path="m,403r1481,l1481,,,,,403xe" fillcolor="#f2f2f2" stroked="f">
                    <v:path arrowok="t" o:connecttype="custom" o:connectlocs="0,2542;1481,2542;1481,2139;0,2139;0,2542" o:connectangles="0,0,0,0,0"/>
                  </v:shape>
                </v:group>
                <w10:wrap anchorx="page"/>
              </v:group>
            </w:pict>
          </mc:Fallback>
        </mc:AlternateContent>
      </w:r>
      <w:bookmarkStart w:id="56" w:name="_bookmark32"/>
      <w:bookmarkEnd w:id="56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7.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Proposed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approach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waterbirds.</w:t>
      </w:r>
    </w:p>
    <w:p w:rsidR="005E2943" w:rsidRDefault="005E2943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985"/>
        <w:gridCol w:w="5335"/>
      </w:tblGrid>
      <w:tr w:rsidR="005E2943">
        <w:trPr>
          <w:trHeight w:hRule="exact" w:val="415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Component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Drivers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focus</w:t>
            </w:r>
          </w:p>
        </w:tc>
        <w:tc>
          <w:tcPr>
            <w:tcW w:w="5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research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approach</w:t>
            </w:r>
          </w:p>
        </w:tc>
      </w:tr>
      <w:tr w:rsidR="005E2943">
        <w:trPr>
          <w:trHeight w:hRule="exact" w:val="65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ind w:left="102" w:righ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Communities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diversity</w:t>
            </w:r>
          </w:p>
        </w:tc>
        <w:tc>
          <w:tcPr>
            <w:tcW w:w="73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priority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MDB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EWKR</w:t>
            </w:r>
          </w:p>
        </w:tc>
      </w:tr>
      <w:tr w:rsidR="005E2943">
        <w:trPr>
          <w:trHeight w:hRule="exact" w:val="902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ind w:left="102" w:right="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survival/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</w:p>
        </w:tc>
        <w:tc>
          <w:tcPr>
            <w:tcW w:w="73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priority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MDB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EWKR</w:t>
            </w:r>
          </w:p>
        </w:tc>
      </w:tr>
      <w:tr w:rsidR="005E2943">
        <w:trPr>
          <w:trHeight w:hRule="exact" w:val="65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ind w:left="102" w:right="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reproduction</w:t>
            </w:r>
          </w:p>
        </w:tc>
        <w:tc>
          <w:tcPr>
            <w:tcW w:w="73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priority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MDB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EWKR</w:t>
            </w:r>
          </w:p>
        </w:tc>
      </w:tr>
      <w:tr w:rsidR="005E2943">
        <w:trPr>
          <w:trHeight w:hRule="exact" w:val="252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398" w:lineRule="auto"/>
              <w:ind w:left="102" w:righ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Habitat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availability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Process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food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webs</w:t>
            </w:r>
          </w:p>
        </w:tc>
        <w:tc>
          <w:tcPr>
            <w:tcW w:w="5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Food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web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component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linked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to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fish</w:t>
            </w:r>
          </w:p>
          <w:p w:rsidR="005E2943" w:rsidRDefault="00A504CD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Fieldwork</w:t>
            </w:r>
          </w:p>
          <w:p w:rsidR="005E2943" w:rsidRDefault="00A504CD">
            <w:pPr>
              <w:pStyle w:val="TableParagraph"/>
              <w:spacing w:before="159"/>
              <w:ind w:left="102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capture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complementing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TLM,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(where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relevant).</w:t>
            </w:r>
          </w:p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Potential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infrastructure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operations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experiments.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Laboratory</w:t>
            </w:r>
          </w:p>
          <w:p w:rsidR="005E2943" w:rsidRDefault="00A504CD">
            <w:pPr>
              <w:pStyle w:val="TableParagraph"/>
              <w:spacing w:before="15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Possible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experiments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explore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webs.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72"/>
        </w:tabs>
        <w:rPr>
          <w:b w:val="0"/>
          <w:bCs w:val="0"/>
          <w:i w:val="0"/>
        </w:rPr>
      </w:pPr>
      <w:bookmarkStart w:id="57" w:name="2.5.4_Proposed_threats_to_be_considered_"/>
      <w:bookmarkStart w:id="58" w:name="_bookmark33"/>
      <w:bookmarkEnd w:id="57"/>
      <w:bookmarkEnd w:id="58"/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rPr>
          <w:spacing w:val="-1"/>
        </w:rPr>
        <w:t>in research</w:t>
      </w:r>
    </w:p>
    <w:p w:rsidR="005E2943" w:rsidRDefault="00A504CD">
      <w:pPr>
        <w:pStyle w:val="BodyText"/>
        <w:spacing w:before="158"/>
        <w:ind w:left="120" w:right="253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research 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threats</w:t>
      </w:r>
      <w:r>
        <w:rPr>
          <w:spacing w:val="1"/>
        </w:rP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</w:t>
      </w:r>
      <w:r>
        <w:rPr>
          <w:spacing w:val="40"/>
        </w:rPr>
        <w:t xml:space="preserve"> </w:t>
      </w:r>
      <w:r>
        <w:rPr>
          <w:spacing w:val="-1"/>
        </w:rPr>
        <w:t>which 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 through environmental</w:t>
      </w:r>
      <w:r>
        <w:t xml:space="preserve"> </w:t>
      </w:r>
      <w:r>
        <w:rPr>
          <w:spacing w:val="-1"/>
        </w:rPr>
        <w:t>flow</w:t>
      </w:r>
      <w:r>
        <w:rPr>
          <w:spacing w:val="53"/>
        </w:rPr>
        <w:t xml:space="preserve"> </w:t>
      </w:r>
      <w:r>
        <w:rPr>
          <w:spacing w:val="-1"/>
        </w:rPr>
        <w:t>regimes.</w:t>
      </w:r>
    </w:p>
    <w:p w:rsidR="005E2943" w:rsidRDefault="00A504CD">
      <w:pPr>
        <w:pStyle w:val="BodyText"/>
        <w:spacing w:before="158"/>
        <w:ind w:right="253"/>
      </w:pP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often specific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life-history stages,</w:t>
      </w:r>
      <w: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geographic</w:t>
      </w:r>
      <w: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reason,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priority threats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been</w:t>
      </w:r>
      <w:r>
        <w:rPr>
          <w:spacing w:val="69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secondary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t xml:space="preserve"> </w:t>
      </w:r>
      <w:r>
        <w:rPr>
          <w:spacing w:val="-1"/>
        </w:rPr>
        <w:t>and</w:t>
      </w:r>
      <w:r>
        <w:rPr>
          <w:spacing w:val="-1"/>
        </w:rPr>
        <w:t xml:space="preserve"> sites.</w:t>
      </w:r>
      <w:r>
        <w:t xml:space="preserve"> </w:t>
      </w:r>
      <w:r>
        <w:rPr>
          <w:spacing w:val="-1"/>
        </w:rPr>
        <w:t>Consultation</w:t>
      </w:r>
      <w:r>
        <w:rPr>
          <w:spacing w:val="7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listed below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</w:p>
    <w:p w:rsidR="005E2943" w:rsidRDefault="005E2943">
      <w:pPr>
        <w:sectPr w:rsidR="005E2943">
          <w:footerReference w:type="default" r:id="rId35"/>
          <w:pgSz w:w="11910" w:h="16840"/>
          <w:pgMar w:top="1380" w:right="1340" w:bottom="1060" w:left="1320" w:header="0" w:footer="873" w:gutter="0"/>
          <w:cols w:space="720"/>
        </w:sectPr>
      </w:pPr>
    </w:p>
    <w:p w:rsidR="005E2943" w:rsidRDefault="00A504CD">
      <w:pPr>
        <w:pStyle w:val="BodyText"/>
        <w:spacing w:before="38"/>
        <w:ind w:left="159" w:right="340"/>
      </w:pPr>
      <w:r>
        <w:rPr>
          <w:spacing w:val="-1"/>
        </w:rPr>
        <w:lastRenderedPageBreak/>
        <w:t>waterbird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assessed in further</w:t>
      </w:r>
      <w: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during project</w:t>
      </w:r>
      <w:r>
        <w:rPr>
          <w:spacing w:val="65"/>
        </w:rPr>
        <w:t xml:space="preserve"> </w:t>
      </w:r>
      <w:r>
        <w:rPr>
          <w:spacing w:val="-1"/>
        </w:rPr>
        <w:t xml:space="preserve">planning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sites,</w:t>
      </w:r>
      <w:r>
        <w:t xml:space="preserve"> </w:t>
      </w:r>
      <w:r>
        <w:rPr>
          <w:spacing w:val="-1"/>
        </w:rPr>
        <w:t>and for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59"/>
        </w:rPr>
        <w:t xml:space="preserve"> </w:t>
      </w:r>
      <w:r>
        <w:rPr>
          <w:spacing w:val="-1"/>
        </w:rPr>
        <w:t>research under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can 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2"/>
        </w:rPr>
        <w:t>useful</w:t>
      </w:r>
      <w: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83"/>
        </w:rPr>
        <w:t xml:space="preserve"> </w:t>
      </w:r>
      <w:r>
        <w:rPr>
          <w:spacing w:val="-1"/>
        </w:rPr>
        <w:t>and complimentary natural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Basin Plan reporting.</w:t>
      </w:r>
    </w:p>
    <w:p w:rsidR="005E2943" w:rsidRDefault="005E2943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5E2943" w:rsidRDefault="005E2943">
      <w:pPr>
        <w:rPr>
          <w:rFonts w:ascii="Calibri" w:eastAsia="Calibri" w:hAnsi="Calibri" w:cs="Calibri"/>
          <w:sz w:val="8"/>
          <w:szCs w:val="8"/>
        </w:rPr>
        <w:sectPr w:rsidR="005E2943">
          <w:footerReference w:type="default" r:id="rId36"/>
          <w:pgSz w:w="11910" w:h="16840"/>
          <w:pgMar w:top="1380" w:right="1260" w:bottom="1060" w:left="1280" w:header="0" w:footer="873" w:gutter="0"/>
          <w:cols w:space="720"/>
        </w:sectPr>
      </w:pPr>
    </w:p>
    <w:p w:rsidR="005E2943" w:rsidRDefault="00A504CD">
      <w:pPr>
        <w:pStyle w:val="BodyText"/>
        <w:spacing w:before="56"/>
        <w:ind w:left="160"/>
      </w:pPr>
      <w:r>
        <w:rPr>
          <w:spacing w:val="-1"/>
          <w:u w:val="single" w:color="000000"/>
        </w:rPr>
        <w:t>Flow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independent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518"/>
        </w:tabs>
        <w:spacing w:before="161"/>
        <w:ind w:left="517" w:hanging="357"/>
      </w:pP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predators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518"/>
        </w:tabs>
        <w:ind w:left="517" w:hanging="357"/>
      </w:pP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</w:p>
    <w:p w:rsidR="005E2943" w:rsidRDefault="00A504CD">
      <w:pPr>
        <w:pStyle w:val="BodyText"/>
        <w:spacing w:before="56"/>
        <w:ind w:left="160"/>
      </w:pPr>
      <w:r>
        <w:br w:type="column"/>
      </w:r>
      <w:r>
        <w:rPr>
          <w:spacing w:val="-1"/>
          <w:u w:val="single" w:color="000000"/>
        </w:rPr>
        <w:t>Flow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related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518"/>
        </w:tabs>
        <w:spacing w:before="161"/>
        <w:ind w:left="517" w:hanging="357"/>
      </w:pP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5E2943" w:rsidRDefault="005E2943">
      <w:pPr>
        <w:sectPr w:rsidR="005E2943">
          <w:type w:val="continuous"/>
          <w:pgSz w:w="11910" w:h="16840"/>
          <w:pgMar w:top="420" w:right="1260" w:bottom="280" w:left="1280" w:header="720" w:footer="720" w:gutter="0"/>
          <w:cols w:num="2" w:space="720" w:equalWidth="0">
            <w:col w:w="2474" w:space="2393"/>
            <w:col w:w="4503"/>
          </w:cols>
        </w:sect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1012"/>
        </w:tabs>
        <w:spacing w:before="51"/>
        <w:ind w:left="1012"/>
        <w:rPr>
          <w:b w:val="0"/>
          <w:bCs w:val="0"/>
          <w:i w:val="0"/>
        </w:rPr>
      </w:pPr>
      <w:bookmarkStart w:id="59" w:name="2.5.5_Summary_—_proposed_research_questi"/>
      <w:bookmarkStart w:id="60" w:name="_bookmark34"/>
      <w:bookmarkEnd w:id="59"/>
      <w:bookmarkEnd w:id="60"/>
      <w:r>
        <w:rPr>
          <w:spacing w:val="-1"/>
        </w:rPr>
        <w:t>Summary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proposed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</w:p>
    <w:p w:rsidR="005E2943" w:rsidRDefault="005E2943">
      <w:pPr>
        <w:spacing w:before="11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:rsidR="005E2943" w:rsidRDefault="00A504CD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10250" cy="1390650"/>
                <wp:effectExtent l="9525" t="7620" r="9525" b="11430"/>
                <wp:docPr id="14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39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2943" w:rsidRDefault="00A504CD">
                            <w:pPr>
                              <w:spacing w:before="18"/>
                              <w:ind w:left="3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u w:val="single" w:color="000000"/>
                              </w:rPr>
                              <w:t>Recruitment</w:t>
                            </w:r>
                            <w:r>
                              <w:rPr>
                                <w:rFonts w:ascii="Calibri"/>
                                <w:spacing w:val="-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u w:val="single" w:color="000000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u w:val="single" w:color="000000"/>
                              </w:rPr>
                              <w:t>populations</w:t>
                            </w:r>
                          </w:p>
                          <w:p w:rsidR="005E2943" w:rsidRDefault="00A504C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56"/>
                              </w:tabs>
                              <w:spacing w:before="161" w:line="268" w:lineRule="exact"/>
                              <w:ind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regimes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recruitment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 populations?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476"/>
                              </w:tabs>
                              <w:spacing w:before="4" w:line="234" w:lineRule="auto"/>
                              <w:ind w:right="980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significant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individual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drivers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(habitat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availability,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connectivity-</w:t>
                            </w:r>
                            <w:r>
                              <w:rPr>
                                <w:rFonts w:ascii="Calibri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movement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processes/food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webs)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recruitment?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475"/>
                              </w:tabs>
                              <w:spacing w:before="1" w:line="272" w:lineRule="exact"/>
                              <w:ind w:left="1474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key drivers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interact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influence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475"/>
                              </w:tabs>
                              <w:spacing w:line="269" w:lineRule="exact"/>
                              <w:ind w:left="1474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should flows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managed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enhance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drivers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thereby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recruitment?</w:t>
                            </w:r>
                          </w:p>
                          <w:p w:rsidR="005E2943" w:rsidRDefault="00A504C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55"/>
                              </w:tabs>
                              <w:spacing w:line="265" w:lineRule="exact"/>
                              <w:ind w:left="754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threats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impact </w:t>
                            </w:r>
                            <w:r>
                              <w:rPr>
                                <w:rFonts w:ascii="Calibri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drivers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recr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uitment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5" o:spid="_x0000_s1027" type="#_x0000_t202" style="width:457.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" filled="f" strokeweight="1pt">
                <v:textbox inset="0,0,0,0">
                  <w:txbxContent>
                    <w:p w:rsidR="005E2943" w:rsidRDefault="00A504CD">
                      <w:pPr>
                        <w:spacing w:before="18"/>
                        <w:ind w:left="3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u w:val="single" w:color="000000"/>
                        </w:rPr>
                        <w:t>Recruitment</w:t>
                      </w:r>
                      <w:r>
                        <w:rPr>
                          <w:rFonts w:ascii="Calibri"/>
                          <w:spacing w:val="-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u w:val="single" w:color="000000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u w:val="single" w:color="000000"/>
                        </w:rPr>
                        <w:t>waterbird</w:t>
                      </w:r>
                      <w:r>
                        <w:rPr>
                          <w:rFonts w:ascii="Calibri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u w:val="single" w:color="000000"/>
                        </w:rPr>
                        <w:t>populations</w:t>
                      </w:r>
                    </w:p>
                    <w:p w:rsidR="005E2943" w:rsidRDefault="00A504C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56"/>
                        </w:tabs>
                        <w:spacing w:before="161" w:line="268" w:lineRule="exact"/>
                        <w:ind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regimes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recruitment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waterbird populations?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476"/>
                        </w:tabs>
                        <w:spacing w:before="4" w:line="234" w:lineRule="auto"/>
                        <w:ind w:right="980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significant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individual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(habitat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availability,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connectivity-</w:t>
                      </w:r>
                      <w:r>
                        <w:rPr>
                          <w:rFonts w:ascii="Calibri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movement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processes/food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webs)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recruitment?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475"/>
                        </w:tabs>
                        <w:spacing w:before="1" w:line="272" w:lineRule="exact"/>
                        <w:ind w:left="1474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key drivers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interact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influence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475"/>
                        </w:tabs>
                        <w:spacing w:line="269" w:lineRule="exact"/>
                        <w:ind w:left="1474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should flows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be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managed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enhance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drivers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thereby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recruitment?</w:t>
                      </w:r>
                    </w:p>
                    <w:p w:rsidR="005E2943" w:rsidRDefault="00A504C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55"/>
                        </w:tabs>
                        <w:spacing w:line="265" w:lineRule="exact"/>
                        <w:ind w:left="754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threats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impact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drivers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recr</w:t>
                      </w:r>
                      <w:r>
                        <w:rPr>
                          <w:rFonts w:ascii="Calibri"/>
                          <w:spacing w:val="-1"/>
                        </w:rPr>
                        <w:t>uitment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2943" w:rsidRDefault="005E294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E2943">
          <w:type w:val="continuous"/>
          <w:pgSz w:w="11910" w:h="16840"/>
          <w:pgMar w:top="420" w:right="1260" w:bottom="280" w:left="1280" w:header="720" w:footer="720" w:gutter="0"/>
          <w:cols w:space="720"/>
        </w:sect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92"/>
        </w:tabs>
        <w:spacing w:before="20"/>
        <w:ind w:left="992"/>
        <w:rPr>
          <w:b w:val="0"/>
          <w:bCs w:val="0"/>
        </w:rPr>
      </w:pPr>
      <w:bookmarkStart w:id="61" w:name="2.6_Additional_theme_—_food_webs"/>
      <w:bookmarkStart w:id="62" w:name="_bookmark35"/>
      <w:bookmarkEnd w:id="61"/>
      <w:bookmarkEnd w:id="62"/>
      <w:r>
        <w:rPr>
          <w:spacing w:val="-1"/>
        </w:rPr>
        <w:lastRenderedPageBreak/>
        <w:t>Additional</w:t>
      </w:r>
      <w:r>
        <w:rPr>
          <w:spacing w:val="-9"/>
        </w:rPr>
        <w:t xml:space="preserve"> </w:t>
      </w:r>
      <w:r>
        <w:t>theme</w:t>
      </w:r>
      <w:r>
        <w:rPr>
          <w:spacing w:val="-1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rPr>
          <w:spacing w:val="-1"/>
        </w:rPr>
        <w:t>webs</w:t>
      </w:r>
    </w:p>
    <w:p w:rsidR="005E2943" w:rsidRDefault="00A504CD">
      <w:pPr>
        <w:pStyle w:val="BodyText"/>
        <w:spacing w:before="157"/>
        <w:ind w:left="140" w:right="3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water-dependent</w:t>
      </w:r>
      <w:r>
        <w:rPr>
          <w:spacing w:val="1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fish</w:t>
      </w:r>
      <w:r>
        <w:rPr>
          <w:spacing w:val="-1"/>
        </w:rPr>
        <w:t xml:space="preserve"> and waterbirds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logical</w:t>
      </w:r>
      <w:r>
        <w:rPr>
          <w:spacing w:val="50"/>
        </w:rPr>
        <w:t xml:space="preserve"> </w:t>
      </w:r>
      <w:r>
        <w:rPr>
          <w:spacing w:val="-1"/>
        </w:rPr>
        <w:t>research/project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 xml:space="preserve">noting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 xml:space="preserve">and connected </w:t>
      </w:r>
      <w:r>
        <w:t>(a</w:t>
      </w:r>
      <w:r>
        <w:rPr>
          <w:spacing w:val="-2"/>
        </w:rPr>
        <w:t xml:space="preserve"> </w:t>
      </w:r>
      <w:r>
        <w:rPr>
          <w:spacing w:val="-1"/>
        </w:rPr>
        <w:t>‘one</w:t>
      </w:r>
      <w:r>
        <w:rPr>
          <w:spacing w:val="1"/>
        </w:rPr>
        <w:t xml:space="preserve"> </w:t>
      </w:r>
      <w:r>
        <w:rPr>
          <w:spacing w:val="-1"/>
        </w:rPr>
        <w:t>project’</w:t>
      </w:r>
      <w:r>
        <w:t xml:space="preserve"> </w:t>
      </w:r>
      <w:r>
        <w:rPr>
          <w:spacing w:val="-1"/>
        </w:rPr>
        <w:t>approach).</w:t>
      </w:r>
    </w:p>
    <w:p w:rsidR="005E2943" w:rsidRDefault="00A504CD">
      <w:pPr>
        <w:pStyle w:val="BodyText"/>
        <w:spacing w:before="161" w:line="239" w:lineRule="auto"/>
        <w:ind w:left="139" w:right="315"/>
      </w:pPr>
      <w:r>
        <w:rPr>
          <w:spacing w:val="-1"/>
        </w:rPr>
        <w:t>In undertaking 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described above,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became</w:t>
      </w:r>
      <w:r>
        <w:rPr>
          <w:spacing w:val="-2"/>
        </w:rPr>
        <w:t xml:space="preserve"> </w:t>
      </w:r>
      <w:r>
        <w:rPr>
          <w:spacing w:val="-1"/>
        </w:rPr>
        <w:t>apparent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key issue</w:t>
      </w:r>
      <w:r>
        <w:rPr>
          <w:spacing w:val="1"/>
        </w:rPr>
        <w:t xml:space="preserve"> </w:t>
      </w:r>
      <w:r>
        <w:rPr>
          <w:spacing w:val="-1"/>
        </w:rPr>
        <w:t>linking the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rPr>
          <w:spacing w:val="53"/>
        </w:rPr>
        <w:t xml:space="preserve"> </w:t>
      </w:r>
      <w:r>
        <w:t xml:space="preserve">of </w:t>
      </w:r>
      <w:r>
        <w:rPr>
          <w:spacing w:val="-1"/>
        </w:rPr>
        <w:t>water-dependent</w:t>
      </w:r>
      <w:r>
        <w:rPr>
          <w:spacing w:val="-2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and waterbirds</w:t>
      </w:r>
      <w:r>
        <w:t xml:space="preserve"> </w:t>
      </w:r>
      <w:r>
        <w:rPr>
          <w:spacing w:val="-1"/>
        </w:rPr>
        <w:t>(particularly the</w:t>
      </w:r>
      <w:r>
        <w:rPr>
          <w:spacing w:val="1"/>
        </w:rPr>
        <w:t xml:space="preserve"> </w:t>
      </w:r>
      <w:r>
        <w:rPr>
          <w:spacing w:val="-1"/>
        </w:rPr>
        <w:t>latter</w:t>
      </w:r>
      <w:r>
        <w:t xml:space="preserve"> </w:t>
      </w:r>
      <w:r>
        <w:rPr>
          <w:spacing w:val="-1"/>
        </w:rPr>
        <w:t>tw</w:t>
      </w:r>
      <w:r>
        <w:rPr>
          <w:spacing w:val="-1"/>
        </w:rPr>
        <w:t>o</w:t>
      </w:r>
      <w:r>
        <w:rPr>
          <w:spacing w:val="1"/>
        </w:rPr>
        <w:t xml:space="preserve"> </w:t>
      </w:r>
      <w:r>
        <w:rPr>
          <w:spacing w:val="-1"/>
        </w:rPr>
        <w:t>themes)</w:t>
      </w:r>
      <w: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processes.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floodplain connectivity</w:t>
      </w:r>
      <w:r>
        <w:rPr>
          <w:spacing w:val="1"/>
        </w:rPr>
        <w:t xml:space="preserve"> </w:t>
      </w:r>
      <w:r>
        <w:rPr>
          <w:spacing w:val="-1"/>
        </w:rPr>
        <w:t>plays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mobilising carbon and nutrients</w:t>
      </w:r>
      <w:r>
        <w:rPr>
          <w:spacing w:val="49"/>
        </w:rPr>
        <w:t xml:space="preserve"> </w:t>
      </w:r>
      <w:r>
        <w:rPr>
          <w:spacing w:val="-1"/>
        </w:rPr>
        <w:t>(from vegetation</w:t>
      </w:r>
      <w:r>
        <w:rPr>
          <w:spacing w:val="-3"/>
        </w:rPr>
        <w:t xml:space="preserve"> </w:t>
      </w:r>
      <w:r>
        <w:rPr>
          <w:spacing w:val="-1"/>
        </w:rPr>
        <w:t>and soils),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contribution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carbon and nutrients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63"/>
        </w:rPr>
        <w:t xml:space="preserve"> </w:t>
      </w:r>
      <w:r>
        <w:rPr>
          <w:spacing w:val="-1"/>
        </w:rPr>
        <w:t>aquatic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and ultimately outcomes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fish </w:t>
      </w:r>
      <w:r>
        <w:rPr>
          <w:spacing w:val="-2"/>
        </w:rPr>
        <w:t>and</w:t>
      </w:r>
      <w:r>
        <w:rPr>
          <w:spacing w:val="-1"/>
        </w:rPr>
        <w:t xml:space="preserve"> waterbirds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spacing w:val="-3"/>
        </w:rPr>
        <w:t xml:space="preserve"> </w:t>
      </w:r>
      <w:r>
        <w:rPr>
          <w:spacing w:val="-1"/>
        </w:rPr>
        <w:t>posed by</w:t>
      </w:r>
      <w:r>
        <w:rPr>
          <w:spacing w:val="63"/>
        </w:rPr>
        <w:t xml:space="preserve"> </w:t>
      </w:r>
      <w:r>
        <w:t>both</w:t>
      </w:r>
      <w:r>
        <w:rPr>
          <w:spacing w:val="-1"/>
        </w:rPr>
        <w:t xml:space="preserve">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 researchers.</w:t>
      </w:r>
      <w:r>
        <w:rPr>
          <w:spacing w:val="-3"/>
        </w:rPr>
        <w:t xml:space="preserve"> </w:t>
      </w:r>
      <w:r>
        <w:rPr>
          <w:spacing w:val="-1"/>
        </w:rPr>
        <w:t>Accordingly,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establish</w:t>
      </w:r>
      <w:r>
        <w:rPr>
          <w:spacing w:val="-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fourth research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webs.</w:t>
      </w:r>
    </w:p>
    <w:p w:rsidR="005E2943" w:rsidRDefault="00A504CD">
      <w:pPr>
        <w:pStyle w:val="BodyText"/>
        <w:spacing w:before="161" w:line="239" w:lineRule="auto"/>
        <w:ind w:left="139" w:right="35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pick</w:t>
      </w:r>
      <w:r>
        <w:rPr>
          <w:spacing w:val="1"/>
        </w:rPr>
        <w:t xml:space="preserve"> </w:t>
      </w:r>
      <w:r>
        <w:rPr>
          <w:spacing w:val="-1"/>
        </w:rPr>
        <w:t>up relevant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</w:t>
      </w:r>
      <w:r>
        <w:rPr>
          <w:spacing w:val="-1"/>
        </w:rPr>
        <w:t>rities</w:t>
      </w:r>
      <w:r>
        <w:t xml:space="preserve"> </w:t>
      </w:r>
      <w:r>
        <w:rPr>
          <w:spacing w:val="-1"/>
        </w:rPr>
        <w:t>identified in the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67"/>
        </w:rPr>
        <w:t xml:space="preserve"> </w:t>
      </w:r>
      <w:r>
        <w:rPr>
          <w:spacing w:val="-1"/>
        </w:rPr>
        <w:t>fish and waterbirds</w:t>
      </w:r>
      <w: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above.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grouping these</w:t>
      </w:r>
      <w:r>
        <w:rPr>
          <w:spacing w:val="1"/>
        </w:rPr>
        <w:t xml:space="preserve"> </w:t>
      </w:r>
      <w:r>
        <w:rPr>
          <w:spacing w:val="-1"/>
        </w:rPr>
        <w:t>related components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separate</w:t>
      </w:r>
      <w:r>
        <w:rPr>
          <w:spacing w:val="1"/>
        </w:rPr>
        <w:t xml:space="preserve"> </w:t>
      </w:r>
      <w:r>
        <w:rPr>
          <w:spacing w:val="-1"/>
        </w:rPr>
        <w:t>theme,</w:t>
      </w:r>
      <w:r>
        <w:rPr>
          <w:spacing w:val="49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explored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effectively</w:t>
      </w:r>
      <w:r>
        <w:rPr>
          <w:spacing w:val="2"/>
        </w:rPr>
        <w:t xml:space="preserve"> </w:t>
      </w:r>
      <w:r>
        <w:rPr>
          <w:spacing w:val="-2"/>
        </w:rPr>
        <w:t>using</w:t>
      </w:r>
      <w:r>
        <w:rPr>
          <w:spacing w:val="-1"/>
        </w:rPr>
        <w:t xml:space="preserve"> targeted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 expertise.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linkages</w:t>
      </w:r>
      <w:r>
        <w:t xml:space="preserve"> </w:t>
      </w:r>
      <w:r>
        <w:rPr>
          <w:spacing w:val="-1"/>
        </w:rPr>
        <w:t>and boundaries</w:t>
      </w:r>
      <w:r>
        <w:rPr>
          <w:spacing w:val="-2"/>
        </w:rPr>
        <w:t xml:space="preserve"> </w:t>
      </w:r>
      <w:r>
        <w:rPr>
          <w:spacing w:val="-1"/>
        </w:rPr>
        <w:t>between these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(food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and fish/waterbirds)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require</w:t>
      </w:r>
      <w:r>
        <w:rPr>
          <w:spacing w:val="48"/>
        </w:rPr>
        <w:t xml:space="preserve"> </w:t>
      </w:r>
      <w:r>
        <w:rPr>
          <w:spacing w:val="-1"/>
        </w:rPr>
        <w:t xml:space="preserve">detailed consideration in </w:t>
      </w:r>
      <w:r>
        <w:rPr>
          <w:spacing w:val="-2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planning</w:t>
      </w:r>
      <w:r>
        <w:t xml:space="preserve"> 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coordinated.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5E2943" w:rsidRDefault="00A504CD">
      <w:pPr>
        <w:pStyle w:val="Heading3"/>
        <w:numPr>
          <w:ilvl w:val="2"/>
          <w:numId w:val="18"/>
        </w:numPr>
        <w:tabs>
          <w:tab w:val="left" w:pos="992"/>
        </w:tabs>
        <w:ind w:left="992"/>
        <w:rPr>
          <w:b w:val="0"/>
          <w:bCs w:val="0"/>
          <w:i w:val="0"/>
        </w:rPr>
      </w:pPr>
      <w:bookmarkStart w:id="63" w:name="2.6.1_Summary_—_proposed_research_questi"/>
      <w:bookmarkStart w:id="64" w:name="_bookmark36"/>
      <w:bookmarkEnd w:id="63"/>
      <w:bookmarkEnd w:id="64"/>
      <w:r>
        <w:rPr>
          <w:spacing w:val="-1"/>
        </w:rPr>
        <w:t>Summary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proposed research questions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food </w:t>
      </w:r>
      <w:r>
        <w:t>webs</w:t>
      </w:r>
    </w:p>
    <w:p w:rsidR="005E2943" w:rsidRDefault="005E2943">
      <w:pPr>
        <w:spacing w:before="12"/>
        <w:rPr>
          <w:rFonts w:ascii="Calibri" w:eastAsia="Calibri" w:hAnsi="Calibri" w:cs="Calibri"/>
          <w:b/>
          <w:bCs/>
          <w:i/>
          <w:sz w:val="6"/>
          <w:szCs w:val="6"/>
        </w:rPr>
      </w:pPr>
    </w:p>
    <w:p w:rsidR="005E2943" w:rsidRDefault="00A504CD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10250" cy="2156460"/>
                <wp:effectExtent l="12700" t="8890" r="6350" b="6350"/>
                <wp:docPr id="13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156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2943" w:rsidRDefault="00A504C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51"/>
                              </w:tabs>
                              <w:spacing w:before="65"/>
                              <w:ind w:right="265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regimes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webs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contribute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fish and</w:t>
                            </w:r>
                            <w:r>
                              <w:rPr>
                                <w:rFonts w:ascii="Calibri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waterbirds?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471"/>
                              </w:tabs>
                              <w:spacing w:before="3" w:line="234" w:lineRule="auto"/>
                              <w:ind w:right="424" w:hanging="35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processes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dominant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carbon-nutrient-energy pathways</w:t>
                            </w:r>
                            <w:r>
                              <w:rPr>
                                <w:rFonts w:ascii="Calibri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vary according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flow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conditions?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470"/>
                              </w:tabs>
                              <w:spacing w:before="7" w:line="234" w:lineRule="auto"/>
                              <w:ind w:right="272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significant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floodplain inundation and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associated carbon-nutrient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cycling</w:t>
                            </w:r>
                            <w:r>
                              <w:rPr>
                                <w:rFonts w:ascii="Calibri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achievement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biotic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470"/>
                              </w:tabs>
                              <w:spacing w:before="7" w:line="234" w:lineRule="auto"/>
                              <w:ind w:right="277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Under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conditions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web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processes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compared to other</w:t>
                            </w:r>
                            <w:r>
                              <w:rPr>
                                <w:rFonts w:ascii="Calibri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processes?</w:t>
                            </w:r>
                          </w:p>
                          <w:p w:rsidR="005E2943" w:rsidRDefault="00A504CD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471"/>
                              </w:tabs>
                              <w:spacing w:before="7" w:line="234" w:lineRule="auto"/>
                              <w:ind w:left="1470" w:right="469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should flows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managed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influence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 webs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support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fish and</w:t>
                            </w:r>
                            <w:r>
                              <w:rPr>
                                <w:rFonts w:ascii="Calibri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  <w:p w:rsidR="005E2943" w:rsidRDefault="00A504C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51"/>
                              </w:tabs>
                              <w:spacing w:before="1"/>
                              <w:ind w:right="692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threats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impact </w:t>
                            </w:r>
                            <w:r>
                              <w:rPr>
                                <w:rFonts w:ascii="Calibri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web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processes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achievement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028" type="#_x0000_t202" style="width:457.5pt;height:1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" filled="f" strokeweight="1pt">
                <v:textbox inset="0,0,0,0">
                  <w:txbxContent>
                    <w:p w:rsidR="005E2943" w:rsidRDefault="00A504C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751"/>
                        </w:tabs>
                        <w:spacing w:before="65"/>
                        <w:ind w:right="265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regimes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contribute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native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fish and</w:t>
                      </w:r>
                      <w:r>
                        <w:rPr>
                          <w:rFonts w:ascii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waterbirds?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1471"/>
                        </w:tabs>
                        <w:spacing w:before="3" w:line="234" w:lineRule="auto"/>
                        <w:ind w:right="424" w:hanging="35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web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processes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dominant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carbon-nutrient-energy pathways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vary according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flow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conditions?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1470"/>
                        </w:tabs>
                        <w:spacing w:before="7" w:line="234" w:lineRule="auto"/>
                        <w:ind w:right="272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significant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floodplain inundation and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associated carbon-nutrient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cycling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achievement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2"/>
                        </w:rPr>
                        <w:t>biotic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1470"/>
                        </w:tabs>
                        <w:spacing w:before="7" w:line="234" w:lineRule="auto"/>
                        <w:ind w:right="277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Under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conditions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web </w:t>
                      </w:r>
                      <w:r>
                        <w:rPr>
                          <w:rFonts w:ascii="Calibri"/>
                          <w:spacing w:val="-1"/>
                        </w:rPr>
                        <w:t>processes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compared to other</w:t>
                      </w:r>
                      <w:r>
                        <w:rPr>
                          <w:rFonts w:ascii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processes?</w:t>
                      </w:r>
                    </w:p>
                    <w:p w:rsidR="005E2943" w:rsidRDefault="00A504C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1471"/>
                        </w:tabs>
                        <w:spacing w:before="7" w:line="234" w:lineRule="auto"/>
                        <w:ind w:left="1470" w:right="469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should flows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be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managed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influence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 webs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support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native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fish and</w:t>
                      </w:r>
                      <w:r>
                        <w:rPr>
                          <w:rFonts w:ascii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waterbird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  <w:p w:rsidR="005E2943" w:rsidRDefault="00A504C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751"/>
                        </w:tabs>
                        <w:spacing w:before="1"/>
                        <w:ind w:right="692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threats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impact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web </w:t>
                      </w:r>
                      <w:r>
                        <w:rPr>
                          <w:rFonts w:ascii="Calibri"/>
                          <w:spacing w:val="-1"/>
                        </w:rPr>
                        <w:t>processes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achievement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native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fish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</w:t>
                      </w:r>
                      <w:r>
                        <w:rPr>
                          <w:rFonts w:ascii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waterbirds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2943" w:rsidRDefault="005E294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37"/>
          <w:pgSz w:w="11910" w:h="16840"/>
          <w:pgMar w:top="1480" w:right="1240" w:bottom="1060" w:left="1300" w:header="0" w:footer="871" w:gutter="0"/>
          <w:pgNumType w:start="21"/>
          <w:cols w:space="720"/>
        </w:sectPr>
      </w:pPr>
    </w:p>
    <w:p w:rsidR="005E2943" w:rsidRDefault="00A504CD">
      <w:pPr>
        <w:pStyle w:val="Heading1"/>
        <w:numPr>
          <w:ilvl w:val="0"/>
          <w:numId w:val="18"/>
        </w:numPr>
        <w:tabs>
          <w:tab w:val="left" w:pos="972"/>
        </w:tabs>
        <w:spacing w:before="21"/>
        <w:ind w:hanging="851"/>
        <w:rPr>
          <w:b w:val="0"/>
          <w:bCs w:val="0"/>
        </w:rPr>
      </w:pPr>
      <w:bookmarkStart w:id="65" w:name="3_Research_sites"/>
      <w:bookmarkStart w:id="66" w:name="_bookmark37"/>
      <w:bookmarkEnd w:id="65"/>
      <w:bookmarkEnd w:id="66"/>
      <w:r>
        <w:rPr>
          <w:spacing w:val="-2"/>
        </w:rPr>
        <w:lastRenderedPageBreak/>
        <w:t>Research</w:t>
      </w:r>
      <w:r>
        <w:rPr>
          <w:spacing w:val="-18"/>
        </w:rPr>
        <w:t xml:space="preserve"> </w:t>
      </w:r>
      <w:r>
        <w:rPr>
          <w:spacing w:val="-2"/>
        </w:rPr>
        <w:t>sites</w:t>
      </w:r>
    </w:p>
    <w:p w:rsidR="005E2943" w:rsidRDefault="00A504CD">
      <w:pPr>
        <w:pStyle w:val="BodyText"/>
        <w:spacing w:before="117"/>
        <w:ind w:right="606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field-based research</w:t>
      </w:r>
      <w:r>
        <w:rPr>
          <w:spacing w:val="45"/>
        </w:rP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noting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also undertake</w:t>
      </w:r>
      <w:r>
        <w:rPr>
          <w:spacing w:val="1"/>
        </w:rPr>
        <w:t xml:space="preserve"> </w:t>
      </w:r>
      <w:r>
        <w:rPr>
          <w:spacing w:val="-1"/>
        </w:rPr>
        <w:t>laboratory experiments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47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defined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boundaries</w:t>
      </w:r>
      <w:r>
        <w:t xml:space="preserve"> 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sites.</w:t>
      </w:r>
    </w:p>
    <w:p w:rsidR="005E2943" w:rsidRDefault="00A504CD">
      <w:pPr>
        <w:pStyle w:val="BodyText"/>
        <w:spacing w:before="158"/>
        <w:ind w:right="25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6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through comparison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latter</w:t>
      </w:r>
      <w:r>
        <w:rPr>
          <w:spacing w:val="-2"/>
        </w:rPr>
        <w:t xml:space="preserve"> </w:t>
      </w:r>
      <w:r>
        <w:rPr>
          <w:spacing w:val="-1"/>
        </w:rPr>
        <w:t>objective,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considered appropriate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span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northern,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southern</w:t>
      </w:r>
      <w:r>
        <w:rPr>
          <w:spacing w:val="-3"/>
        </w:rPr>
        <w:t xml:space="preserve"> </w:t>
      </w:r>
      <w:r>
        <w:rPr>
          <w:spacing w:val="-1"/>
        </w:rPr>
        <w:t>site.</w:t>
      </w:r>
    </w:p>
    <w:p w:rsidR="005E2943" w:rsidRDefault="00A504CD">
      <w:pPr>
        <w:pStyle w:val="BodyText"/>
        <w:spacing w:before="158"/>
        <w:ind w:right="403"/>
      </w:pPr>
      <w:r>
        <w:rPr>
          <w:spacing w:val="-1"/>
        </w:rPr>
        <w:t>Selection criteria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used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research sites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61"/>
        </w:rPr>
        <w:t xml:space="preserve"> </w:t>
      </w:r>
      <w:r>
        <w:t xml:space="preserve">EWKR.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evaluated qualitatively and whilst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evaluation aids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sites,</w:t>
      </w:r>
      <w:r>
        <w:rPr>
          <w:spacing w:val="-2"/>
        </w:rPr>
        <w:t xml:space="preserve"> </w:t>
      </w:r>
      <w:r>
        <w:rPr>
          <w:spacing w:val="-1"/>
        </w:rPr>
        <w:t>ultimately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choice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judgement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weigh up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55"/>
        </w:rPr>
        <w:t xml:space="preserve"> </w:t>
      </w:r>
      <w:r>
        <w:rPr>
          <w:spacing w:val="-1"/>
        </w:rP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criteria.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12"/>
        <w:rPr>
          <w:rFonts w:ascii="Calibri" w:eastAsia="Calibri" w:hAnsi="Calibri" w:cs="Calibri"/>
          <w:sz w:val="32"/>
          <w:szCs w:val="32"/>
        </w:r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rPr>
          <w:b w:val="0"/>
          <w:bCs w:val="0"/>
        </w:rPr>
      </w:pPr>
      <w:bookmarkStart w:id="67" w:name="3.1_Identification_of_candidate_sites"/>
      <w:bookmarkStart w:id="68" w:name="_bookmark38"/>
      <w:bookmarkEnd w:id="67"/>
      <w:bookmarkEnd w:id="68"/>
      <w:r>
        <w:rPr>
          <w:spacing w:val="-1"/>
        </w:rPr>
        <w:t>Identification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candidate</w:t>
      </w:r>
      <w:r>
        <w:rPr>
          <w:spacing w:val="-13"/>
        </w:rPr>
        <w:t xml:space="preserve"> </w:t>
      </w:r>
      <w:r>
        <w:t>sites</w:t>
      </w:r>
    </w:p>
    <w:p w:rsidR="005E2943" w:rsidRDefault="00A504CD">
      <w:pPr>
        <w:pStyle w:val="BodyText"/>
        <w:spacing w:before="157"/>
        <w:ind w:right="16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identifying 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 xml:space="preserve">began 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candidate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65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with some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baseline</w:t>
      </w:r>
      <w:r>
        <w:rPr>
          <w:spacing w:val="1"/>
        </w:rPr>
        <w:t xml:space="preserve"> </w:t>
      </w:r>
      <w:r>
        <w:rPr>
          <w:spacing w:val="-1"/>
        </w:rPr>
        <w:t>and inventory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5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research,</w:t>
      </w:r>
      <w:r>
        <w:rPr>
          <w:spacing w:val="-2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2"/>
        </w:rPr>
        <w:t>flows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 Plan.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69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noted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2"/>
        </w:rPr>
        <w:t>names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used 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sense,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would 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full</w:t>
      </w:r>
      <w:r>
        <w:rPr>
          <w:spacing w:val="8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adjacent</w:t>
      </w:r>
      <w:r>
        <w:rPr>
          <w:spacing w:val="1"/>
        </w:rPr>
        <w:t xml:space="preserve"> </w:t>
      </w:r>
      <w:r>
        <w:rPr>
          <w:spacing w:val="-1"/>
        </w:rPr>
        <w:t>riverine,</w:t>
      </w:r>
      <w:r>
        <w:t xml:space="preserve"> </w:t>
      </w:r>
      <w:r>
        <w:rPr>
          <w:spacing w:val="-1"/>
        </w:rPr>
        <w:t>wetland and floodplain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Barmah–Millewa</w:t>
      </w:r>
      <w:r>
        <w:rPr>
          <w:spacing w:val="-2"/>
        </w:rPr>
        <w:t xml:space="preserve"> </w:t>
      </w:r>
      <w:r>
        <w:rPr>
          <w:spacing w:val="-1"/>
        </w:rPr>
        <w:t>Forest</w:t>
      </w:r>
      <w:r>
        <w:rPr>
          <w:spacing w:val="35"/>
        </w:rPr>
        <w:t xml:space="preserve"> </w:t>
      </w:r>
      <w:r>
        <w:rPr>
          <w:spacing w:val="-1"/>
        </w:rPr>
        <w:t>would 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associated reaches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Murray</w:t>
      </w:r>
      <w:r>
        <w:rPr>
          <w:spacing w:val="1"/>
        </w:rPr>
        <w:t xml:space="preserve"> </w:t>
      </w:r>
      <w:r>
        <w:rPr>
          <w:spacing w:val="-1"/>
        </w:rPr>
        <w:t>and Edward River</w:t>
      </w:r>
      <w:r>
        <w:t xml:space="preserve"> </w:t>
      </w:r>
      <w:r>
        <w:rPr>
          <w:spacing w:val="-1"/>
        </w:rPr>
        <w:t>system),</w:t>
      </w:r>
      <w:r>
        <w:rPr>
          <w:spacing w:val="-2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exact</w:t>
      </w:r>
      <w:r>
        <w:rPr>
          <w:spacing w:val="-2"/>
        </w:rPr>
        <w:t xml:space="preserve"> </w:t>
      </w:r>
      <w:r>
        <w:rPr>
          <w:spacing w:val="-1"/>
        </w:rPr>
        <w:t xml:space="preserve">boundary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basis</w:t>
      </w:r>
      <w:r>
        <w:t xml:space="preserve"> of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facilitate</w:t>
      </w:r>
      <w:r>
        <w:rPr>
          <w:spacing w:val="1"/>
        </w:rPr>
        <w:t xml:space="preserve"> </w:t>
      </w:r>
      <w:r>
        <w:rPr>
          <w:spacing w:val="-1"/>
        </w:rPr>
        <w:t>research.</w:t>
      </w:r>
    </w:p>
    <w:p w:rsidR="005E2943" w:rsidRDefault="00A504CD">
      <w:pPr>
        <w:pStyle w:val="BodyText"/>
        <w:spacing w:before="159"/>
        <w:ind w:left="120"/>
      </w:pPr>
      <w:r>
        <w:rPr>
          <w:spacing w:val="-1"/>
          <w:u w:val="single" w:color="000000"/>
        </w:rPr>
        <w:t>Potential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candidate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sites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for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MDB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EWKR</w:t>
      </w:r>
    </w:p>
    <w:p w:rsidR="005E2943" w:rsidRDefault="005E2943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5E2943" w:rsidRDefault="005E2943">
      <w:pPr>
        <w:rPr>
          <w:rFonts w:ascii="Calibri" w:eastAsia="Calibri" w:hAnsi="Calibri" w:cs="Calibri"/>
          <w:sz w:val="8"/>
          <w:szCs w:val="8"/>
        </w:rPr>
        <w:sectPr w:rsidR="005E2943">
          <w:pgSz w:w="11910" w:h="16840"/>
          <w:pgMar w:top="1400" w:right="1340" w:bottom="1060" w:left="1320" w:header="0" w:footer="871" w:gutter="0"/>
          <w:cols w:space="720"/>
        </w:sectPr>
      </w:pP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spacing w:before="56"/>
        <w:ind w:hanging="360"/>
      </w:pPr>
      <w:r>
        <w:rPr>
          <w:spacing w:val="-1"/>
        </w:rPr>
        <w:t>Barmah–Millewa</w:t>
      </w:r>
      <w:r>
        <w:t xml:space="preserve"> </w:t>
      </w:r>
      <w:r>
        <w:rPr>
          <w:spacing w:val="-1"/>
        </w:rPr>
        <w:t>Forest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Booligal</w:t>
      </w:r>
      <w:r>
        <w:rPr>
          <w:spacing w:val="-3"/>
        </w:rPr>
        <w:t xml:space="preserve"> </w:t>
      </w:r>
      <w:r>
        <w:rPr>
          <w:spacing w:val="-1"/>
        </w:rPr>
        <w:t>Wetlands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Lower</w:t>
      </w:r>
      <w:r>
        <w:t xml:space="preserve"> </w:t>
      </w:r>
      <w:r>
        <w:rPr>
          <w:spacing w:val="-2"/>
        </w:rPr>
        <w:t>Campaspe</w:t>
      </w:r>
      <w:r>
        <w:rPr>
          <w:spacing w:val="1"/>
        </w:rPr>
        <w:t xml:space="preserve"> </w:t>
      </w:r>
      <w:r>
        <w:rPr>
          <w:spacing w:val="-1"/>
        </w:rPr>
        <w:t>River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Edward–Wakool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system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spacing w:line="268" w:lineRule="exact"/>
        <w:ind w:hanging="360"/>
      </w:pP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1"/>
        </w:rPr>
        <w:t>Cumbung Swamp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spacing w:line="268" w:lineRule="exact"/>
        <w:ind w:hanging="360"/>
      </w:pPr>
      <w:r>
        <w:rPr>
          <w:spacing w:val="-1"/>
        </w:rPr>
        <w:t>Gunbower–Koondrook–Perricoota</w:t>
      </w:r>
      <w:r>
        <w:t xml:space="preserve"> </w:t>
      </w:r>
      <w:r>
        <w:rPr>
          <w:spacing w:val="-2"/>
        </w:rPr>
        <w:t>Forest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Gwydir</w:t>
      </w:r>
      <w:r>
        <w:rPr>
          <w:spacing w:val="-2"/>
        </w:rPr>
        <w:t xml:space="preserve"> </w:t>
      </w:r>
      <w:r>
        <w:rPr>
          <w:spacing w:val="-1"/>
        </w:rPr>
        <w:t>wetlands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Hattah Lakes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Lachlan Swamp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left="481"/>
      </w:pPr>
      <w:r>
        <w:rPr>
          <w:spacing w:val="-1"/>
        </w:rPr>
        <w:t>Lindsay,</w:t>
      </w:r>
      <w:r>
        <w:rPr>
          <w:spacing w:val="-2"/>
        </w:rPr>
        <w:t xml:space="preserve"> </w:t>
      </w:r>
      <w:r>
        <w:rPr>
          <w:spacing w:val="-1"/>
        </w:rPr>
        <w:t>Mulcra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Wallpolla</w:t>
      </w:r>
      <w:r>
        <w:t xml:space="preserve"> </w:t>
      </w:r>
      <w:r>
        <w:rPr>
          <w:spacing w:val="-1"/>
        </w:rPr>
        <w:t>islands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2"/>
        </w:tabs>
        <w:ind w:left="481" w:hanging="360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Loddon River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2"/>
        </w:tabs>
        <w:ind w:left="481" w:hanging="360"/>
      </w:pP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Balonne</w:t>
      </w:r>
      <w:r>
        <w:rPr>
          <w:spacing w:val="1"/>
        </w:rPr>
        <w:t xml:space="preserve"> </w:t>
      </w:r>
      <w:r>
        <w:rPr>
          <w:spacing w:val="-1"/>
        </w:rPr>
        <w:t>floodplain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spacing w:before="56"/>
        <w:ind w:hanging="360"/>
      </w:pPr>
      <w:r>
        <w:br w:type="column"/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Darling River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Lower</w:t>
      </w:r>
      <w:r>
        <w:t xml:space="preserve"> </w:t>
      </w:r>
      <w:r>
        <w:rPr>
          <w:spacing w:val="-1"/>
        </w:rPr>
        <w:t>Goulburn River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right="811" w:hanging="360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Murray (including Riverland</w:t>
      </w:r>
      <w:r>
        <w:rPr>
          <w:spacing w:val="21"/>
        </w:rPr>
        <w:t xml:space="preserve"> </w:t>
      </w:r>
      <w:r>
        <w:rPr>
          <w:spacing w:val="-1"/>
        </w:rPr>
        <w:t>Ramsar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and Chowilla)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spacing w:before="2" w:line="238" w:lineRule="auto"/>
        <w:ind w:right="1048" w:hanging="360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Murrumbidgee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wetlands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Mid Murrumbidgee</w:t>
      </w:r>
      <w:r>
        <w:rPr>
          <w:spacing w:val="-2"/>
        </w:rPr>
        <w:t xml:space="preserve"> </w:t>
      </w:r>
      <w:r>
        <w:rPr>
          <w:spacing w:val="-1"/>
        </w:rPr>
        <w:t>wetlands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hanging="360"/>
      </w:pPr>
      <w:r>
        <w:rPr>
          <w:spacing w:val="-1"/>
        </w:rPr>
        <w:t>Narran</w:t>
      </w:r>
      <w:r>
        <w:t xml:space="preserve"> </w:t>
      </w:r>
      <w:r>
        <w:rPr>
          <w:spacing w:val="-1"/>
        </w:rPr>
        <w:t>Lakes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left="481"/>
      </w:pPr>
      <w:r>
        <w:rPr>
          <w:spacing w:val="-1"/>
        </w:rPr>
        <w:t>Nimmie–Caira</w:t>
      </w:r>
      <w:r>
        <w:rPr>
          <w:spacing w:val="-2"/>
        </w:rPr>
        <w:t xml:space="preserve"> </w:t>
      </w:r>
      <w:r>
        <w:rPr>
          <w:spacing w:val="-1"/>
        </w:rPr>
        <w:t>system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left="481"/>
      </w:pPr>
      <w:r>
        <w:rPr>
          <w:spacing w:val="-1"/>
        </w:rPr>
        <w:t>Warrego–Darling junction</w:t>
      </w:r>
    </w:p>
    <w:p w:rsidR="005E2943" w:rsidRDefault="00A504CD">
      <w:pPr>
        <w:pStyle w:val="BodyText"/>
        <w:numPr>
          <w:ilvl w:val="0"/>
          <w:numId w:val="5"/>
        </w:numPr>
        <w:tabs>
          <w:tab w:val="left" w:pos="481"/>
        </w:tabs>
        <w:ind w:left="481"/>
      </w:pPr>
      <w:r>
        <w:rPr>
          <w:spacing w:val="-1"/>
        </w:rPr>
        <w:t>Wimmera</w:t>
      </w:r>
      <w:r>
        <w:rPr>
          <w:spacing w:val="-2"/>
        </w:rPr>
        <w:t xml:space="preserve"> </w:t>
      </w:r>
      <w:r>
        <w:rPr>
          <w:spacing w:val="-1"/>
        </w:rPr>
        <w:t>terminal</w:t>
      </w:r>
      <w:r>
        <w:rPr>
          <w:spacing w:val="-3"/>
        </w:rPr>
        <w:t xml:space="preserve"> </w:t>
      </w:r>
      <w:r>
        <w:rPr>
          <w:spacing w:val="-1"/>
        </w:rPr>
        <w:t>wetlands</w:t>
      </w:r>
    </w:p>
    <w:p w:rsidR="005E2943" w:rsidRDefault="005E2943">
      <w:pPr>
        <w:sectPr w:rsidR="005E2943">
          <w:type w:val="continuous"/>
          <w:pgSz w:w="11910" w:h="16840"/>
          <w:pgMar w:top="420" w:right="1340" w:bottom="280" w:left="1320" w:header="720" w:footer="720" w:gutter="0"/>
          <w:cols w:num="2" w:space="720" w:equalWidth="0">
            <w:col w:w="4177" w:space="692"/>
            <w:col w:w="4381"/>
          </w:cols>
        </w:sect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5E2943" w:rsidRDefault="00A504CD">
      <w:pPr>
        <w:pStyle w:val="BodyText"/>
        <w:spacing w:before="56"/>
        <w:ind w:left="122" w:right="4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sites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considered 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included as</w:t>
      </w:r>
      <w: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candidate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identified: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81"/>
        </w:tabs>
        <w:spacing w:before="159"/>
        <w:ind w:left="480" w:right="286"/>
      </w:pPr>
      <w:r>
        <w:rPr>
          <w:spacing w:val="-1"/>
        </w:rPr>
        <w:t>Banrock</w:t>
      </w:r>
      <w:r>
        <w:rPr>
          <w:spacing w:val="-2"/>
        </w:rPr>
        <w:t xml:space="preserve"> </w:t>
      </w:r>
      <w:r>
        <w:rPr>
          <w:spacing w:val="-1"/>
        </w:rPr>
        <w:t xml:space="preserve">Station wetland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Ramsar</w:t>
      </w:r>
      <w: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and therefore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full</w:t>
      </w:r>
      <w:r>
        <w:rPr>
          <w:spacing w:val="56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and floodplain components.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inclusion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extension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59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Murray site</w:t>
      </w:r>
      <w:r>
        <w:rPr>
          <w:spacing w:val="-2"/>
        </w:rPr>
        <w:t xml:space="preserve"> </w:t>
      </w:r>
      <w:r>
        <w:rPr>
          <w:spacing w:val="-1"/>
        </w:rPr>
        <w:t>(if</w:t>
      </w:r>
      <w:r>
        <w:t xml:space="preserve"> </w:t>
      </w:r>
      <w:r>
        <w:rPr>
          <w:spacing w:val="-1"/>
        </w:rPr>
        <w:t>selected),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 xml:space="preserve">considered </w:t>
      </w:r>
      <w:r>
        <w:t xml:space="preserve">a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in its</w:t>
      </w:r>
      <w:r>
        <w:rPr>
          <w:spacing w:val="-2"/>
        </w:rPr>
        <w:t xml:space="preserve"> </w:t>
      </w:r>
      <w:r>
        <w:rPr>
          <w:spacing w:val="-1"/>
        </w:rPr>
        <w:t>own right.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81"/>
        </w:tabs>
        <w:ind w:left="480" w:right="1080"/>
      </w:pPr>
      <w:r>
        <w:rPr>
          <w:spacing w:val="-1"/>
        </w:rPr>
        <w:t>Ginini</w:t>
      </w:r>
      <w:r>
        <w:t xml:space="preserve"> </w:t>
      </w:r>
      <w:r>
        <w:rPr>
          <w:spacing w:val="-1"/>
        </w:rPr>
        <w:t>Flats</w:t>
      </w:r>
      <w:r>
        <w:t xml:space="preserve"> — </w:t>
      </w:r>
      <w:r>
        <w:rPr>
          <w:spacing w:val="-1"/>
        </w:rPr>
        <w:t>Ramsar</w:t>
      </w:r>
      <w:r>
        <w:rPr>
          <w:spacing w:val="-2"/>
        </w:rPr>
        <w:t xml:space="preserve"> </w:t>
      </w:r>
      <w:r>
        <w:rPr>
          <w:spacing w:val="-1"/>
        </w:rPr>
        <w:t>listed,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sub-alpine</w:t>
      </w:r>
      <w:r>
        <w:rPr>
          <w:spacing w:val="1"/>
        </w:rPr>
        <w:t xml:space="preserve"> </w:t>
      </w:r>
      <w:r>
        <w:rPr>
          <w:spacing w:val="-1"/>
        </w:rPr>
        <w:t xml:space="preserve">bog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priority</w:t>
      </w:r>
      <w:r>
        <w:rPr>
          <w:spacing w:val="3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assets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receive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Plan.</w:t>
      </w:r>
    </w:p>
    <w:p w:rsidR="005E2943" w:rsidRDefault="005E2943">
      <w:pPr>
        <w:sectPr w:rsidR="005E2943">
          <w:type w:val="continuous"/>
          <w:pgSz w:w="11910" w:h="16840"/>
          <w:pgMar w:top="420" w:right="1340" w:bottom="280" w:left="1320" w:header="720" w:footer="720" w:gutter="0"/>
          <w:cols w:space="720"/>
        </w:sectPr>
      </w:pP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39"/>
        <w:ind w:right="286" w:hanging="357"/>
      </w:pPr>
      <w:r>
        <w:rPr>
          <w:spacing w:val="-1"/>
        </w:rPr>
        <w:lastRenderedPageBreak/>
        <w:t>Lower</w:t>
      </w:r>
      <w:r>
        <w:rPr>
          <w:spacing w:val="-2"/>
        </w:rPr>
        <w:t xml:space="preserve"> </w:t>
      </w:r>
      <w:r>
        <w:rPr>
          <w:spacing w:val="-1"/>
        </w:rPr>
        <w:t>Ovens</w:t>
      </w:r>
      <w:r>
        <w:t xml:space="preserve"> </w:t>
      </w:r>
      <w:r>
        <w:rPr>
          <w:spacing w:val="-1"/>
        </w:rPr>
        <w:t>River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 xml:space="preserve">recognised </w:t>
      </w:r>
      <w:r>
        <w:t xml:space="preserve">for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high conservation</w:t>
      </w:r>
      <w:r>
        <w:rPr>
          <w:spacing w:val="-3"/>
        </w:rPr>
        <w:t xml:space="preserve"> </w:t>
      </w:r>
      <w:r>
        <w:rPr>
          <w:spacing w:val="-1"/>
        </w:rPr>
        <w:t>values,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unlikely to receive</w:t>
      </w:r>
      <w:r>
        <w:rPr>
          <w:spacing w:val="55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inclusion as</w:t>
      </w:r>
      <w:r>
        <w:rPr>
          <w:spacing w:val="-5"/>
        </w:rPr>
        <w:t xml:space="preserve"> </w:t>
      </w:r>
      <w:r>
        <w:rPr>
          <w:spacing w:val="-1"/>
        </w:rPr>
        <w:t>an extension</w:t>
      </w:r>
      <w:r>
        <w:rPr>
          <w:spacing w:val="-3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Barmah–Millewa</w:t>
      </w:r>
      <w:r>
        <w:t xml:space="preserve"> </w:t>
      </w:r>
      <w:r>
        <w:rPr>
          <w:spacing w:val="-1"/>
        </w:rPr>
        <w:t>Forest</w:t>
      </w:r>
      <w:r>
        <w:rPr>
          <w:spacing w:val="1"/>
        </w:rPr>
        <w:t xml:space="preserve"> </w:t>
      </w:r>
      <w:r>
        <w:rPr>
          <w:spacing w:val="-1"/>
        </w:rPr>
        <w:t>(if</w:t>
      </w:r>
      <w:r>
        <w:t xml:space="preserve"> </w:t>
      </w:r>
      <w:r>
        <w:rPr>
          <w:spacing w:val="-1"/>
        </w:rPr>
        <w:t>selected),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considered </w:t>
      </w:r>
      <w:r>
        <w:t xml:space="preserve">a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in its</w:t>
      </w:r>
      <w:r>
        <w:rPr>
          <w:spacing w:val="-5"/>
        </w:rPr>
        <w:t xml:space="preserve"> </w:t>
      </w:r>
      <w:r>
        <w:t>own</w:t>
      </w:r>
      <w:r>
        <w:rPr>
          <w:spacing w:val="-1"/>
        </w:rPr>
        <w:t xml:space="preserve"> right.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9" w:line="266" w:lineRule="exact"/>
        <w:ind w:right="537" w:hanging="357"/>
      </w:pPr>
      <w:r>
        <w:rPr>
          <w:spacing w:val="-1"/>
        </w:rPr>
        <w:t>Paroo River</w:t>
      </w:r>
      <w:r>
        <w:t xml:space="preserve"> </w:t>
      </w:r>
      <w:r>
        <w:rPr>
          <w:spacing w:val="-1"/>
        </w:rPr>
        <w:t>and associated</w:t>
      </w:r>
      <w:r>
        <w:rPr>
          <w:spacing w:val="-3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Ramsar</w:t>
      </w:r>
      <w:r>
        <w:t xml:space="preserve"> </w:t>
      </w:r>
      <w:r>
        <w:rPr>
          <w:spacing w:val="-1"/>
        </w:rPr>
        <w:t>listed,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unlikely to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4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spacing w:before="139"/>
        <w:rPr>
          <w:b w:val="0"/>
          <w:bCs w:val="0"/>
        </w:rPr>
      </w:pPr>
      <w:bookmarkStart w:id="69" w:name="3.2_Site_selection_criteria"/>
      <w:bookmarkStart w:id="70" w:name="_bookmark39"/>
      <w:bookmarkEnd w:id="69"/>
      <w:bookmarkEnd w:id="70"/>
      <w:r>
        <w:rPr>
          <w:spacing w:val="-1"/>
        </w:rPr>
        <w:t>Site</w:t>
      </w:r>
      <w:r>
        <w:rPr>
          <w:spacing w:val="-11"/>
        </w:rPr>
        <w:t xml:space="preserve"> </w:t>
      </w:r>
      <w:r>
        <w:rPr>
          <w:spacing w:val="-1"/>
        </w:rPr>
        <w:t>selection</w:t>
      </w:r>
      <w:r>
        <w:rPr>
          <w:spacing w:val="-10"/>
        </w:rPr>
        <w:t xml:space="preserve"> </w:t>
      </w:r>
      <w:r>
        <w:t>criteria</w:t>
      </w:r>
    </w:p>
    <w:p w:rsidR="005E2943" w:rsidRDefault="00A504CD">
      <w:pPr>
        <w:pStyle w:val="BodyText"/>
        <w:spacing w:before="160"/>
        <w:ind w:right="12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criteria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 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evaluating the</w:t>
      </w:r>
      <w:r>
        <w:rPr>
          <w:spacing w:val="1"/>
        </w:rPr>
        <w:t xml:space="preserve"> </w:t>
      </w:r>
      <w:r>
        <w:rPr>
          <w:spacing w:val="-1"/>
        </w:rPr>
        <w:t>candidate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informing the</w:t>
      </w:r>
      <w:r>
        <w:rPr>
          <w:spacing w:val="53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Criterion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Recognised environmental</w:t>
      </w:r>
      <w:r>
        <w:rPr>
          <w:spacing w:val="1"/>
        </w:rPr>
        <w:t xml:space="preserve"> </w:t>
      </w:r>
      <w:r>
        <w:rPr>
          <w:spacing w:val="-1"/>
        </w:rPr>
        <w:t>significance,</w:t>
      </w:r>
      <w:r>
        <w:rPr>
          <w:spacing w:val="-2"/>
        </w:rPr>
        <w:t xml:space="preserve"> </w:t>
      </w:r>
      <w:r>
        <w:rPr>
          <w:spacing w:val="-1"/>
        </w:rPr>
        <w:t xml:space="preserve">including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relation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2"/>
        </w:rPr>
        <w:t>q</w:t>
      </w:r>
      <w:r>
        <w:rPr>
          <w:spacing w:val="-2"/>
        </w:rPr>
        <w:t>uestions</w:t>
      </w:r>
    </w:p>
    <w:p w:rsidR="005E2943" w:rsidRDefault="00A504CD">
      <w:pPr>
        <w:pStyle w:val="BodyText"/>
        <w:spacing w:before="158"/>
        <w:ind w:right="4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criterion is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reasons.</w:t>
      </w:r>
      <w:r>
        <w:t xml:space="preserve"> </w:t>
      </w:r>
      <w:r>
        <w:rPr>
          <w:spacing w:val="-1"/>
        </w:rPr>
        <w:t>Firstly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ensures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research sites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56"/>
        </w:rPr>
        <w:t xml:space="preserve"> </w:t>
      </w:r>
      <w:r>
        <w:rPr>
          <w:spacing w:val="-1"/>
        </w:rPr>
        <w:t>recognised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having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and values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59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and questions.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facilitate</w:t>
      </w:r>
      <w:r>
        <w:rPr>
          <w:spacing w:val="1"/>
        </w:rPr>
        <w:t xml:space="preserve"> </w:t>
      </w:r>
      <w:r>
        <w:rPr>
          <w:spacing w:val="-1"/>
        </w:rPr>
        <w:t>answering questions</w:t>
      </w:r>
      <w:r>
        <w:t xml:space="preserve"> </w:t>
      </w:r>
      <w:r>
        <w:rPr>
          <w:spacing w:val="-1"/>
        </w:rPr>
        <w:t>associated with</w:t>
      </w:r>
      <w:r>
        <w:rPr>
          <w:spacing w:val="57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recognised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supports</w:t>
      </w:r>
      <w:r>
        <w:rPr>
          <w:spacing w:val="67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1"/>
        </w:rPr>
        <w:t>Secondly,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focusses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sites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significance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Basin governments</w:t>
      </w:r>
      <w:r>
        <w:rPr>
          <w:spacing w:val="-2"/>
        </w:rPr>
        <w:t xml:space="preserve"> </w:t>
      </w:r>
      <w:r>
        <w:rPr>
          <w:spacing w:val="-1"/>
        </w:rPr>
        <w:t>and communities.</w:t>
      </w:r>
    </w:p>
    <w:p w:rsidR="005E2943" w:rsidRDefault="00A504CD">
      <w:pPr>
        <w:pStyle w:val="BodyText"/>
        <w:spacing w:before="159"/>
        <w:ind w:left="120"/>
      </w:pPr>
      <w:r>
        <w:rPr>
          <w:spacing w:val="-1"/>
          <w:u w:val="single" w:color="000000"/>
        </w:rPr>
        <w:t>Indicators</w:t>
      </w:r>
    </w:p>
    <w:p w:rsidR="005E2943" w:rsidRDefault="00A504CD">
      <w:pPr>
        <w:pStyle w:val="BodyText"/>
        <w:numPr>
          <w:ilvl w:val="0"/>
          <w:numId w:val="4"/>
        </w:numPr>
        <w:tabs>
          <w:tab w:val="left" w:pos="481"/>
        </w:tabs>
        <w:spacing w:before="161"/>
        <w:ind w:hanging="360"/>
      </w:pPr>
      <w:r>
        <w:rPr>
          <w:spacing w:val="-1"/>
        </w:rPr>
        <w:t>Recognised values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scale</w:t>
      </w:r>
    </w:p>
    <w:p w:rsidR="005E2943" w:rsidRDefault="00A504CD">
      <w:pPr>
        <w:pStyle w:val="BodyText"/>
        <w:numPr>
          <w:ilvl w:val="1"/>
          <w:numId w:val="4"/>
        </w:numPr>
        <w:tabs>
          <w:tab w:val="left" w:pos="841"/>
        </w:tabs>
        <w:ind w:right="912"/>
      </w:pPr>
      <w:r>
        <w:rPr>
          <w:spacing w:val="-1"/>
        </w:rPr>
        <w:t xml:space="preserve">Vegetation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large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(greater</w:t>
      </w:r>
      <w:r>
        <w:rPr>
          <w:spacing w:val="-2"/>
        </w:rPr>
        <w:t xml:space="preserve"> </w:t>
      </w:r>
      <w:r>
        <w:rPr>
          <w:spacing w:val="-1"/>
        </w:rPr>
        <w:t>than approximately 5000</w:t>
      </w:r>
      <w:r>
        <w:rPr>
          <w:spacing w:val="1"/>
        </w:rPr>
        <w:t xml:space="preserve"> </w:t>
      </w:r>
      <w:r>
        <w:rPr>
          <w:spacing w:val="-1"/>
        </w:rPr>
        <w:t>ha)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54"/>
        </w:rPr>
        <w:t xml:space="preserve"> </w:t>
      </w:r>
      <w:r>
        <w:rPr>
          <w:spacing w:val="-1"/>
        </w:rPr>
        <w:t>vegetation types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wetland,</w:t>
      </w:r>
      <w:r>
        <w:t xml:space="preserve"> </w:t>
      </w:r>
      <w:r>
        <w:rPr>
          <w:spacing w:val="-1"/>
        </w:rPr>
        <w:t>lignum and tree</w:t>
      </w:r>
      <w:r>
        <w:rPr>
          <w:spacing w:val="1"/>
        </w:rPr>
        <w:t xml:space="preserve"> </w:t>
      </w:r>
      <w:r>
        <w:rPr>
          <w:spacing w:val="-1"/>
        </w:rPr>
        <w:t>communities</w:t>
      </w:r>
    </w:p>
    <w:p w:rsidR="005E2943" w:rsidRDefault="00A504CD">
      <w:pPr>
        <w:pStyle w:val="BodyText"/>
        <w:numPr>
          <w:ilvl w:val="1"/>
          <w:numId w:val="4"/>
        </w:numPr>
        <w:tabs>
          <w:tab w:val="left" w:pos="841"/>
        </w:tabs>
        <w:ind w:hanging="361"/>
      </w:pPr>
      <w:r>
        <w:rPr>
          <w:spacing w:val="-1"/>
        </w:rPr>
        <w:t xml:space="preserve">Fish </w:t>
      </w:r>
      <w:r>
        <w:t>—</w:t>
      </w:r>
      <w:r>
        <w:rPr>
          <w:spacing w:val="-1"/>
        </w:rPr>
        <w:t xml:space="preserve"> identified as</w:t>
      </w:r>
      <w:r>
        <w:rPr>
          <w:spacing w:val="-2"/>
        </w:rPr>
        <w:t xml:space="preserve"> </w:t>
      </w:r>
      <w:r>
        <w:rPr>
          <w:spacing w:val="-1"/>
        </w:rPr>
        <w:t>an im</w:t>
      </w:r>
      <w:r>
        <w:rPr>
          <w:spacing w:val="-1"/>
        </w:rPr>
        <w:t>portant</w:t>
      </w:r>
      <w:r>
        <w:rPr>
          <w:spacing w:val="-2"/>
        </w:rPr>
        <w:t xml:space="preserve"> </w:t>
      </w:r>
      <w:r>
        <w:rPr>
          <w:spacing w:val="-1"/>
        </w:rPr>
        <w:t>Basin environmental</w:t>
      </w:r>
      <w:r>
        <w:rPr>
          <w:spacing w:val="-3"/>
        </w:rPr>
        <w:t xml:space="preserve"> </w:t>
      </w:r>
      <w:r>
        <w:rPr>
          <w:spacing w:val="-1"/>
        </w:rPr>
        <w:t>asset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BEWS</w:t>
      </w:r>
    </w:p>
    <w:p w:rsidR="005E2943" w:rsidRDefault="00A504CD">
      <w:pPr>
        <w:pStyle w:val="BodyText"/>
        <w:numPr>
          <w:ilvl w:val="1"/>
          <w:numId w:val="4"/>
        </w:numPr>
        <w:tabs>
          <w:tab w:val="left" w:pos="840"/>
        </w:tabs>
        <w:spacing w:before="2" w:line="238" w:lineRule="auto"/>
        <w:ind w:left="839" w:right="1052"/>
      </w:pPr>
      <w:r>
        <w:rPr>
          <w:spacing w:val="-1"/>
        </w:rPr>
        <w:t>Waterbirds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 xml:space="preserve">identified </w:t>
      </w:r>
      <w:r>
        <w:rPr>
          <w:spacing w:val="-2"/>
        </w:rPr>
        <w:t xml:space="preserve">as </w:t>
      </w: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Basin environmental</w:t>
      </w:r>
      <w:r>
        <w:rPr>
          <w:spacing w:val="-3"/>
        </w:rPr>
        <w:t xml:space="preserve"> </w:t>
      </w:r>
      <w:r>
        <w:rPr>
          <w:spacing w:val="-1"/>
        </w:rPr>
        <w:t>asset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waterbirds</w:t>
      </w:r>
      <w:r>
        <w:rPr>
          <w:spacing w:val="45"/>
        </w:rPr>
        <w:t xml:space="preserve"> </w:t>
      </w:r>
      <w:r>
        <w:rPr>
          <w:spacing w:val="-1"/>
        </w:rPr>
        <w:t>(particularly,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nesting waterbirds)</w:t>
      </w:r>
      <w:r>
        <w:t xml:space="preserve"> </w:t>
      </w:r>
      <w:r>
        <w:rPr>
          <w:spacing w:val="-1"/>
        </w:rPr>
        <w:t>in the BEWS</w:t>
      </w:r>
    </w:p>
    <w:p w:rsidR="005E2943" w:rsidRDefault="00A504CD">
      <w:pPr>
        <w:pStyle w:val="BodyText"/>
        <w:numPr>
          <w:ilvl w:val="0"/>
          <w:numId w:val="4"/>
        </w:numPr>
        <w:tabs>
          <w:tab w:val="left" w:pos="480"/>
        </w:tabs>
        <w:ind w:left="479" w:hanging="360"/>
      </w:pPr>
      <w:r>
        <w:rPr>
          <w:spacing w:val="-1"/>
        </w:rPr>
        <w:t>Formal</w:t>
      </w:r>
      <w:r>
        <w:rPr>
          <w:spacing w:val="-3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significance</w:t>
      </w:r>
    </w:p>
    <w:p w:rsidR="005E2943" w:rsidRDefault="00A504CD">
      <w:pPr>
        <w:pStyle w:val="BodyText"/>
        <w:numPr>
          <w:ilvl w:val="1"/>
          <w:numId w:val="4"/>
        </w:numPr>
        <w:tabs>
          <w:tab w:val="left" w:pos="840"/>
        </w:tabs>
        <w:ind w:left="839"/>
      </w:pPr>
      <w:r>
        <w:rPr>
          <w:spacing w:val="-1"/>
        </w:rPr>
        <w:t>Ramsar</w:t>
      </w:r>
      <w:r>
        <w:rPr>
          <w:spacing w:val="-2"/>
        </w:rPr>
        <w:t xml:space="preserve"> </w:t>
      </w:r>
      <w:r>
        <w:rPr>
          <w:spacing w:val="-1"/>
        </w:rPr>
        <w:t>listing</w:t>
      </w:r>
    </w:p>
    <w:p w:rsidR="005E2943" w:rsidRDefault="00A504CD">
      <w:pPr>
        <w:pStyle w:val="BodyText"/>
        <w:numPr>
          <w:ilvl w:val="1"/>
          <w:numId w:val="4"/>
        </w:numPr>
        <w:tabs>
          <w:tab w:val="left" w:pos="840"/>
        </w:tabs>
        <w:ind w:left="83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Living Murray</w:t>
      </w:r>
      <w:r>
        <w:rPr>
          <w:spacing w:val="1"/>
        </w:rPr>
        <w:t xml:space="preserve"> </w:t>
      </w:r>
      <w:r>
        <w:rPr>
          <w:spacing w:val="-1"/>
        </w:rPr>
        <w:t>icon site</w:t>
      </w:r>
    </w:p>
    <w:p w:rsidR="005E2943" w:rsidRDefault="00A504CD">
      <w:pPr>
        <w:pStyle w:val="BodyText"/>
        <w:numPr>
          <w:ilvl w:val="0"/>
          <w:numId w:val="4"/>
        </w:numPr>
        <w:tabs>
          <w:tab w:val="left" w:pos="480"/>
        </w:tabs>
        <w:ind w:left="479" w:hanging="360"/>
      </w:pPr>
      <w:r>
        <w:rPr>
          <w:spacing w:val="-1"/>
        </w:rPr>
        <w:t>Other</w:t>
      </w:r>
      <w:r>
        <w:t xml:space="preserve"> </w:t>
      </w:r>
      <w:r>
        <w:rPr>
          <w:spacing w:val="-1"/>
        </w:rPr>
        <w:t>indicators</w:t>
      </w:r>
    </w:p>
    <w:p w:rsidR="005E2943" w:rsidRDefault="00A504CD">
      <w:pPr>
        <w:pStyle w:val="BodyText"/>
        <w:numPr>
          <w:ilvl w:val="1"/>
          <w:numId w:val="4"/>
        </w:numPr>
        <w:tabs>
          <w:tab w:val="left" w:pos="840"/>
        </w:tabs>
        <w:ind w:left="839" w:right="307"/>
      </w:pP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criteria</w:t>
      </w:r>
      <w:r>
        <w:t xml:space="preserve"> for </w:t>
      </w:r>
      <w:r>
        <w:rPr>
          <w:spacing w:val="-1"/>
        </w:rPr>
        <w:t>identifying environmental</w:t>
      </w:r>
      <w:r>
        <w:t xml:space="preserve"> </w:t>
      </w:r>
      <w:r>
        <w:rPr>
          <w:spacing w:val="-1"/>
        </w:rPr>
        <w:t>assets</w:t>
      </w:r>
      <w:r>
        <w:rPr>
          <w:spacing w:val="-2"/>
        </w:rPr>
        <w:t xml:space="preserve"> </w:t>
      </w:r>
      <w:r>
        <w:rPr>
          <w:spacing w:val="-1"/>
        </w:rPr>
        <w:t>(Schedule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50"/>
        </w:rPr>
        <w:t xml:space="preserve"> </w:t>
      </w:r>
      <w:r>
        <w:rPr>
          <w:spacing w:val="-1"/>
        </w:rPr>
        <w:t>Plan)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using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1"/>
        </w:rPr>
        <w:t>undertaken by the</w:t>
      </w:r>
      <w:r>
        <w:rPr>
          <w:spacing w:val="-2"/>
        </w:rPr>
        <w:t xml:space="preserve"> </w:t>
      </w:r>
      <w:r>
        <w:rPr>
          <w:spacing w:val="-1"/>
        </w:rPr>
        <w:t>MDBA</w:t>
      </w:r>
      <w:r>
        <w:t xml:space="preserve"> </w:t>
      </w:r>
      <w:r>
        <w:rPr>
          <w:spacing w:val="-1"/>
        </w:rPr>
        <w:t>in developing the</w:t>
      </w:r>
      <w:r>
        <w:rPr>
          <w:spacing w:val="-2"/>
        </w:rPr>
        <w:t xml:space="preserve"> </w:t>
      </w:r>
      <w:r>
        <w:rPr>
          <w:spacing w:val="-1"/>
        </w:rPr>
        <w:t>Basin Plan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(noting this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and outcomes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 formal</w:t>
      </w:r>
      <w:r>
        <w:t xml:space="preserve"> </w:t>
      </w:r>
      <w:r>
        <w:rPr>
          <w:spacing w:val="-1"/>
        </w:rPr>
        <w:t>significance)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Criterion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Existing</w:t>
      </w:r>
      <w:r>
        <w:rPr>
          <w:spacing w:val="1"/>
        </w:rPr>
        <w:t xml:space="preserve"> </w:t>
      </w:r>
      <w:r>
        <w:rPr>
          <w:spacing w:val="-1"/>
        </w:rPr>
        <w:t xml:space="preserve">data </w:t>
      </w:r>
      <w:r>
        <w:rPr>
          <w:spacing w:val="-2"/>
        </w:rPr>
        <w:t>and</w:t>
      </w:r>
      <w:r>
        <w:rPr>
          <w:spacing w:val="-1"/>
        </w:rPr>
        <w:t xml:space="preserve"> knowledge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proposed research questions</w:t>
      </w:r>
      <w:r>
        <w:rPr>
          <w:spacing w:val="1"/>
        </w:rPr>
        <w:t xml:space="preserve"> </w:t>
      </w:r>
      <w:r>
        <w:rPr>
          <w:spacing w:val="-1"/>
        </w:rPr>
        <w:t>and activities</w:t>
      </w:r>
    </w:p>
    <w:p w:rsidR="005E2943" w:rsidRDefault="00A504CD">
      <w:pPr>
        <w:pStyle w:val="BodyText"/>
        <w:spacing w:before="158"/>
        <w:ind w:right="25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criterion recognises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high level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1"/>
        </w:rPr>
        <w:t>existing da</w:t>
      </w:r>
      <w:r>
        <w:rPr>
          <w:spacing w:val="-1"/>
        </w:rPr>
        <w:t>ta</w:t>
      </w:r>
      <w:r>
        <w:rPr>
          <w:spacing w:val="-2"/>
        </w:rPr>
        <w:t xml:space="preserve"> </w:t>
      </w:r>
      <w:r>
        <w:rPr>
          <w:spacing w:val="-1"/>
        </w:rPr>
        <w:t>and knowledge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proposed research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and activities,</w:t>
      </w:r>
      <w:r>
        <w:rPr>
          <w:spacing w:val="61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 xml:space="preserve">than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‘greenfield’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need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directed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collecting baseline</w:t>
      </w:r>
      <w:r>
        <w:rPr>
          <w:spacing w:val="47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information.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examples: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7"/>
        </w:tabs>
        <w:spacing w:before="161" w:line="239" w:lineRule="auto"/>
        <w:ind w:left="476" w:right="403"/>
      </w:pPr>
      <w:r>
        <w:rPr>
          <w:spacing w:val="-1"/>
        </w:rPr>
        <w:t>Floodplain</w:t>
      </w:r>
      <w: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 xml:space="preserve">modelling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mapping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t xml:space="preserve"> 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planning</w:t>
      </w:r>
      <w:r>
        <w:rPr>
          <w:spacing w:val="-1"/>
        </w:rPr>
        <w:t xml:space="preserve"> (i.e.</w:t>
      </w:r>
      <w:r>
        <w:rPr>
          <w:spacing w:val="65"/>
        </w:rPr>
        <w:t xml:space="preserve"> </w:t>
      </w:r>
      <w:r>
        <w:rPr>
          <w:spacing w:val="-1"/>
        </w:rPr>
        <w:t>selecting field sites</w:t>
      </w:r>
      <w:r>
        <w:rPr>
          <w:spacing w:val="1"/>
        </w:rPr>
        <w:t xml:space="preserve"> </w:t>
      </w:r>
      <w:r>
        <w:rPr>
          <w:spacing w:val="-2"/>
        </w:rPr>
        <w:t>targeting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flooding regime),</w:t>
      </w:r>
      <w:r>
        <w:rPr>
          <w:spacing w:val="-2"/>
        </w:rPr>
        <w:t xml:space="preserve"> </w:t>
      </w:r>
      <w:r>
        <w:rPr>
          <w:spacing w:val="-1"/>
        </w:rPr>
        <w:t>understanding historical</w:t>
      </w:r>
      <w:r>
        <w:t xml:space="preserve"> </w:t>
      </w:r>
      <w:r>
        <w:rPr>
          <w:spacing w:val="-1"/>
        </w:rPr>
        <w:t>inundation</w:t>
      </w:r>
      <w:r>
        <w:rPr>
          <w:spacing w:val="73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contributed to</w:t>
      </w:r>
      <w:r>
        <w:rPr>
          <w:spacing w:val="1"/>
        </w:rPr>
        <w:t xml:space="preserve"> </w:t>
      </w:r>
      <w:r>
        <w:rPr>
          <w:spacing w:val="-1"/>
        </w:rPr>
        <w:t>existing characteristics,</w:t>
      </w:r>
      <w:r>
        <w:t xml:space="preserve"> </w:t>
      </w:r>
      <w:r>
        <w:rPr>
          <w:spacing w:val="-1"/>
        </w:rPr>
        <w:t>and supporting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field</w:t>
      </w:r>
      <w:r>
        <w:rPr>
          <w:spacing w:val="40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ata</w:t>
      </w:r>
      <w:r>
        <w:t xml:space="preserve"> </w:t>
      </w:r>
      <w:r>
        <w:rPr>
          <w:spacing w:val="-1"/>
        </w:rPr>
        <w:t>collected,</w:t>
      </w:r>
      <w:r>
        <w:t xml:space="preserve"> </w:t>
      </w:r>
      <w:r>
        <w:rPr>
          <w:spacing w:val="-1"/>
        </w:rPr>
        <w:t>including attribution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to watering actions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influences.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7"/>
        </w:tabs>
        <w:ind w:left="476" w:right="253"/>
      </w:pPr>
      <w:r>
        <w:rPr>
          <w:spacing w:val="-1"/>
        </w:rPr>
        <w:t>Historical</w:t>
      </w:r>
      <w:r>
        <w:rPr>
          <w:spacing w:val="-3"/>
        </w:rPr>
        <w:t xml:space="preserve"> </w:t>
      </w:r>
      <w:r>
        <w:rPr>
          <w:spacing w:val="-1"/>
        </w:rPr>
        <w:t>monitoring data</w:t>
      </w:r>
      <w:r>
        <w:rPr>
          <w:spacing w:val="-2"/>
        </w:rPr>
        <w:t xml:space="preserve"> </w:t>
      </w:r>
      <w:r>
        <w:rPr>
          <w:spacing w:val="-1"/>
        </w:rPr>
        <w:t>and baseline</w:t>
      </w:r>
      <w:r>
        <w:rPr>
          <w:spacing w:val="1"/>
        </w:rPr>
        <w:t xml:space="preserve"> </w:t>
      </w:r>
      <w:r>
        <w:rPr>
          <w:spacing w:val="-1"/>
        </w:rPr>
        <w:t>‘inventory’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identifying</w:t>
      </w:r>
      <w:r>
        <w:rPr>
          <w:spacing w:val="-1"/>
        </w:rPr>
        <w:t xml:space="preserve"> current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historical</w:t>
      </w:r>
      <w:r>
        <w:rPr>
          <w:spacing w:val="-3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plant,</w:t>
      </w:r>
      <w:r>
        <w:t xml:space="preserve"> </w:t>
      </w:r>
      <w:r>
        <w:rPr>
          <w:spacing w:val="-1"/>
        </w:rPr>
        <w:t xml:space="preserve">fish </w:t>
      </w:r>
      <w:r>
        <w:t>or</w:t>
      </w:r>
      <w:r>
        <w:rPr>
          <w:spacing w:val="75"/>
        </w:rPr>
        <w:t xml:space="preserve"> </w:t>
      </w:r>
      <w:r>
        <w:rPr>
          <w:spacing w:val="-1"/>
        </w:rPr>
        <w:t>bird).</w:t>
      </w:r>
    </w:p>
    <w:p w:rsidR="005E2943" w:rsidRDefault="005E2943">
      <w:pPr>
        <w:sectPr w:rsidR="005E2943">
          <w:pgSz w:w="11910" w:h="16840"/>
          <w:pgMar w:top="1380" w:right="1340" w:bottom="1060" w:left="1320" w:header="0" w:footer="871" w:gutter="0"/>
          <w:cols w:space="720"/>
        </w:sectPr>
      </w:pP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39"/>
        <w:ind w:right="286" w:hanging="357"/>
      </w:pPr>
      <w:r>
        <w:lastRenderedPageBreak/>
        <w:t>Past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watering actions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into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an enhanced</w:t>
      </w:r>
      <w:r>
        <w:rPr>
          <w:spacing w:val="-3"/>
        </w:rPr>
        <w:t xml:space="preserve"> </w:t>
      </w:r>
      <w:r>
        <w:rPr>
          <w:spacing w:val="-1"/>
        </w:rPr>
        <w:t>starting point</w:t>
      </w:r>
      <w:r>
        <w:rPr>
          <w:spacing w:val="1"/>
        </w:rPr>
        <w:t xml:space="preserve"> </w:t>
      </w:r>
      <w:r>
        <w:rPr>
          <w:spacing w:val="-1"/>
        </w:rPr>
        <w:t xml:space="preserve">from which </w:t>
      </w:r>
      <w:r>
        <w:rPr>
          <w:spacing w:val="-2"/>
        </w:rPr>
        <w:t>further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gained.</w:t>
      </w:r>
    </w:p>
    <w:p w:rsidR="005E2943" w:rsidRDefault="00A504CD">
      <w:pPr>
        <w:pStyle w:val="BodyText"/>
        <w:spacing w:before="158"/>
        <w:ind w:left="120"/>
      </w:pPr>
      <w:r>
        <w:rPr>
          <w:spacing w:val="-1"/>
          <w:u w:val="single" w:color="000000"/>
        </w:rPr>
        <w:t>Indicators</w:t>
      </w:r>
    </w:p>
    <w:p w:rsidR="005E2943" w:rsidRDefault="00A504CD">
      <w:pPr>
        <w:pStyle w:val="BodyText"/>
        <w:numPr>
          <w:ilvl w:val="0"/>
          <w:numId w:val="3"/>
        </w:numPr>
        <w:tabs>
          <w:tab w:val="left" w:pos="481"/>
        </w:tabs>
        <w:spacing w:before="161"/>
        <w:ind w:right="921" w:hanging="360"/>
      </w:pPr>
      <w:r>
        <w:rPr>
          <w:spacing w:val="-1"/>
        </w:rPr>
        <w:t>Inundation modelling and</w:t>
      </w:r>
      <w:r>
        <w:rPr>
          <w:spacing w:val="-3"/>
        </w:rPr>
        <w:t xml:space="preserve"> </w:t>
      </w:r>
      <w:r>
        <w:rPr>
          <w:spacing w:val="-1"/>
        </w:rPr>
        <w:t xml:space="preserve">mapping </w:t>
      </w:r>
      <w:r>
        <w:t xml:space="preserve">— </w:t>
      </w:r>
      <w:r>
        <w:rPr>
          <w:spacing w:val="-1"/>
        </w:rPr>
        <w:t>categorised according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modelling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mapping available</w:t>
      </w:r>
    </w:p>
    <w:p w:rsidR="005E2943" w:rsidRDefault="00A504CD">
      <w:pPr>
        <w:pStyle w:val="BodyText"/>
        <w:numPr>
          <w:ilvl w:val="0"/>
          <w:numId w:val="3"/>
        </w:numPr>
        <w:tabs>
          <w:tab w:val="left" w:pos="481"/>
        </w:tabs>
        <w:ind w:right="253" w:hanging="360"/>
      </w:pPr>
      <w:r>
        <w:t>Past</w:t>
      </w:r>
      <w:r>
        <w:rPr>
          <w:spacing w:val="-2"/>
        </w:rPr>
        <w:t xml:space="preserve"> </w:t>
      </w:r>
      <w:r>
        <w:rPr>
          <w:spacing w:val="-1"/>
        </w:rPr>
        <w:t>monitoring and research activities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descriptions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information under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vegetation,</w:t>
      </w:r>
      <w:r>
        <w:rPr>
          <w:spacing w:val="-2"/>
        </w:rPr>
        <w:t xml:space="preserve"> </w:t>
      </w:r>
      <w:r>
        <w:rPr>
          <w:spacing w:val="-1"/>
        </w:rPr>
        <w:t>fish and waterbirds</w:t>
      </w:r>
    </w:p>
    <w:p w:rsidR="005E2943" w:rsidRDefault="00A504CD">
      <w:pPr>
        <w:pStyle w:val="BodyText"/>
        <w:numPr>
          <w:ilvl w:val="0"/>
          <w:numId w:val="3"/>
        </w:numPr>
        <w:tabs>
          <w:tab w:val="left" w:pos="481"/>
        </w:tabs>
        <w:spacing w:line="267" w:lineRule="exact"/>
        <w:ind w:hanging="360"/>
      </w:pPr>
      <w:r>
        <w:rPr>
          <w:spacing w:val="-1"/>
        </w:rPr>
        <w:t>Sustainable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ivers</w:t>
      </w:r>
      <w:r>
        <w:t xml:space="preserve"> </w:t>
      </w:r>
      <w:r>
        <w:rPr>
          <w:spacing w:val="-1"/>
        </w:rPr>
        <w:t>Audit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1"/>
        </w:rPr>
        <w:t>fish sites</w:t>
      </w:r>
    </w:p>
    <w:p w:rsidR="005E2943" w:rsidRDefault="00A504CD">
      <w:pPr>
        <w:pStyle w:val="BodyText"/>
        <w:numPr>
          <w:ilvl w:val="0"/>
          <w:numId w:val="3"/>
        </w:numPr>
        <w:tabs>
          <w:tab w:val="left" w:pos="481"/>
        </w:tabs>
        <w:ind w:right="428" w:hanging="360"/>
      </w:pP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rPr>
          <w:spacing w:val="-2"/>
        </w:rPr>
        <w:t>program</w:t>
      </w:r>
      <w:r>
        <w:rPr>
          <w:spacing w:val="-1"/>
        </w:rPr>
        <w:t xml:space="preserve"> sites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Victorian 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rPr>
          <w:spacing w:val="-2"/>
        </w:rPr>
        <w:t>and</w:t>
      </w:r>
      <w:r>
        <w:rPr>
          <w:spacing w:val="-1"/>
        </w:rPr>
        <w:t xml:space="preserve"> Assessment</w:t>
      </w:r>
      <w:r>
        <w:rPr>
          <w:spacing w:val="69"/>
        </w:rPr>
        <w:t xml:space="preserve"> </w:t>
      </w:r>
      <w:r>
        <w:rPr>
          <w:spacing w:val="-1"/>
        </w:rPr>
        <w:t>Program (VEFMAP),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Stream Condition (ISC),</w:t>
      </w:r>
      <w:r>
        <w:rPr>
          <w:spacing w:val="-2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Integrated</w:t>
      </w:r>
      <w:r>
        <w:rPr>
          <w:spacing w:val="-3"/>
        </w:rPr>
        <w:t xml:space="preserve"> </w:t>
      </w:r>
      <w:r>
        <w:rPr>
          <w:spacing w:val="-1"/>
        </w:rPr>
        <w:t>Monitoring and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(IMEF)</w:t>
      </w:r>
    </w:p>
    <w:p w:rsidR="005E2943" w:rsidRDefault="00A504CD">
      <w:pPr>
        <w:pStyle w:val="BodyText"/>
        <w:numPr>
          <w:ilvl w:val="0"/>
          <w:numId w:val="3"/>
        </w:numPr>
        <w:tabs>
          <w:tab w:val="left" w:pos="481"/>
        </w:tabs>
        <w:ind w:right="597" w:hanging="360"/>
      </w:pP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references</w:t>
      </w:r>
      <w:r>
        <w:t xml:space="preserve"> </w:t>
      </w:r>
      <w:r>
        <w:rPr>
          <w:spacing w:val="-1"/>
        </w:rPr>
        <w:t>identified in Google</w:t>
      </w:r>
      <w:r>
        <w:rPr>
          <w:spacing w:val="-2"/>
        </w:rPr>
        <w:t xml:space="preserve"> </w:t>
      </w:r>
      <w:r>
        <w:rPr>
          <w:spacing w:val="-1"/>
        </w:rPr>
        <w:t>Scholar</w:t>
      </w:r>
      <w:r>
        <w:rPr>
          <w:spacing w:val="-2"/>
        </w:rPr>
        <w:t xml:space="preserve"> and</w:t>
      </w:r>
      <w:r>
        <w:rPr>
          <w:spacing w:val="-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search</w:t>
      </w:r>
      <w:r>
        <w:rPr>
          <w:spacing w:val="-3"/>
        </w:rPr>
        <w:t xml:space="preserve"> </w:t>
      </w:r>
      <w:r>
        <w:rPr>
          <w:spacing w:val="-1"/>
        </w:rPr>
        <w:t>engines</w:t>
      </w:r>
      <w:r>
        <w:t xml:space="preserve"> —</w:t>
      </w:r>
      <w:r>
        <w:rPr>
          <w:spacing w:val="-1"/>
        </w:rPr>
        <w:t xml:space="preserve"> as</w:t>
      </w:r>
      <w:r>
        <w:rPr>
          <w:spacing w:val="44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research activities</w:t>
      </w:r>
    </w:p>
    <w:p w:rsidR="005E2943" w:rsidRDefault="00A504CD">
      <w:pPr>
        <w:pStyle w:val="BodyText"/>
        <w:numPr>
          <w:ilvl w:val="0"/>
          <w:numId w:val="3"/>
        </w:numPr>
        <w:tabs>
          <w:tab w:val="left" w:pos="481"/>
        </w:tabs>
        <w:ind w:hanging="360"/>
      </w:pPr>
      <w:r>
        <w:rPr>
          <w:spacing w:val="-1"/>
        </w:rPr>
        <w:t>Basin Plan hydrologic</w:t>
      </w:r>
      <w:r>
        <w:t xml:space="preserve"> </w:t>
      </w:r>
      <w:r>
        <w:rPr>
          <w:spacing w:val="-1"/>
        </w:rPr>
        <w:t>indicator</w:t>
      </w:r>
      <w:r>
        <w:t xml:space="preserve"> </w:t>
      </w:r>
      <w:r>
        <w:rPr>
          <w:spacing w:val="-1"/>
        </w:rPr>
        <w:t>sites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rPr>
          <w:b w:val="0"/>
          <w:bCs w:val="0"/>
        </w:rPr>
      </w:pPr>
      <w:r>
        <w:rPr>
          <w:spacing w:val="-1"/>
        </w:rPr>
        <w:t>Criterion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Alignment</w:t>
      </w:r>
      <w:r>
        <w:rPr>
          <w:spacing w:val="-2"/>
        </w:rPr>
        <w:t xml:space="preserve"> </w:t>
      </w:r>
      <w:r>
        <w:rPr>
          <w:spacing w:val="-1"/>
        </w:rPr>
        <w:t>with current</w:t>
      </w:r>
      <w:r>
        <w:t xml:space="preserve"> </w:t>
      </w:r>
      <w:r>
        <w:rPr>
          <w:spacing w:val="-1"/>
        </w:rPr>
        <w:t>and future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1"/>
        </w:rPr>
        <w:t xml:space="preserve"> </w:t>
      </w:r>
      <w:r>
        <w:rPr>
          <w:spacing w:val="-1"/>
        </w:rPr>
        <w:t>programs</w:t>
      </w:r>
    </w:p>
    <w:p w:rsidR="005E2943" w:rsidRDefault="00A504CD">
      <w:pPr>
        <w:pStyle w:val="BodyText"/>
        <w:spacing w:before="161" w:line="239" w:lineRule="auto"/>
        <w:ind w:left="120" w:right="191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criterion recognises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 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enhanced 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 xml:space="preserve">when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69"/>
        </w:rPr>
        <w:t xml:space="preserve"> </w:t>
      </w:r>
      <w:r>
        <w:rPr>
          <w:spacing w:val="-1"/>
        </w:rPr>
        <w:t xml:space="preserve">aligned </w:t>
      </w:r>
      <w:r>
        <w:t>to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relevant</w:t>
      </w:r>
      <w:r>
        <w:rPr>
          <w:spacing w:val="-4"/>
        </w:rPr>
        <w:t xml:space="preserve"> </w:t>
      </w:r>
      <w:r>
        <w:rPr>
          <w:spacing w:val="-1"/>
        </w:rPr>
        <w:t>monitoring and research programs,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49"/>
        </w:rPr>
        <w:t xml:space="preserve"> </w:t>
      </w:r>
      <w:r>
        <w:rPr>
          <w:spacing w:val="-1"/>
        </w:rPr>
        <w:t>enhanced outcomes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aligned programs.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may provide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understand and explain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reported under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monitoring programs.</w:t>
      </w:r>
    </w:p>
    <w:p w:rsidR="005E2943" w:rsidRDefault="00A504CD">
      <w:pPr>
        <w:pStyle w:val="BodyText"/>
        <w:ind w:left="120" w:right="253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efficiencies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reducing costs</w:t>
      </w:r>
      <w:r>
        <w:t xml:space="preserve"> </w:t>
      </w:r>
      <w:r>
        <w:rPr>
          <w:spacing w:val="-1"/>
        </w:rPr>
        <w:t xml:space="preserve">for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58"/>
        </w:rPr>
        <w:t xml:space="preserve"> </w:t>
      </w:r>
      <w:r>
        <w:rPr>
          <w:spacing w:val="-1"/>
        </w:rPr>
        <w:t>programs.</w:t>
      </w:r>
    </w:p>
    <w:p w:rsidR="005E2943" w:rsidRDefault="00A504CD">
      <w:pPr>
        <w:pStyle w:val="BodyText"/>
        <w:spacing w:before="161"/>
        <w:ind w:left="120"/>
      </w:pPr>
      <w:r>
        <w:rPr>
          <w:spacing w:val="-1"/>
          <w:u w:val="single" w:color="000000"/>
        </w:rPr>
        <w:t>Indicators</w:t>
      </w:r>
    </w:p>
    <w:p w:rsidR="005E2943" w:rsidRDefault="00A504CD">
      <w:pPr>
        <w:pStyle w:val="BodyText"/>
        <w:numPr>
          <w:ilvl w:val="0"/>
          <w:numId w:val="2"/>
        </w:numPr>
        <w:tabs>
          <w:tab w:val="left" w:pos="481"/>
        </w:tabs>
        <w:spacing w:before="158"/>
        <w:ind w:hanging="360"/>
      </w:pPr>
      <w:r>
        <w:rPr>
          <w:spacing w:val="-1"/>
        </w:rPr>
        <w:t>Commonwealth 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Office</w:t>
      </w:r>
      <w:r>
        <w:rPr>
          <w:spacing w:val="1"/>
        </w:rPr>
        <w:t xml:space="preserve"> </w:t>
      </w:r>
      <w:r>
        <w:rPr>
          <w:spacing w:val="-1"/>
        </w:rPr>
        <w:t>(CEWO)</w:t>
      </w:r>
      <w:r>
        <w:t xml:space="preserve"> </w:t>
      </w:r>
      <w:r>
        <w:rPr>
          <w:spacing w:val="-1"/>
        </w:rPr>
        <w:t>Long Term</w:t>
      </w:r>
      <w:r>
        <w:rPr>
          <w:spacing w:val="1"/>
        </w:rPr>
        <w:t xml:space="preserve"> </w:t>
      </w:r>
      <w:r>
        <w:rPr>
          <w:spacing w:val="-1"/>
        </w:rPr>
        <w:t>Intervention Monitoring sites</w:t>
      </w:r>
    </w:p>
    <w:p w:rsidR="005E2943" w:rsidRDefault="00A504CD">
      <w:pPr>
        <w:pStyle w:val="BodyText"/>
        <w:numPr>
          <w:ilvl w:val="0"/>
          <w:numId w:val="2"/>
        </w:numPr>
        <w:tabs>
          <w:tab w:val="left" w:pos="480"/>
        </w:tabs>
        <w:ind w:left="479" w:hanging="360"/>
      </w:pPr>
      <w:r>
        <w:rPr>
          <w:spacing w:val="-1"/>
        </w:rPr>
        <w:t>MDBA</w:t>
      </w:r>
      <w:r>
        <w:rPr>
          <w:spacing w:val="-3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 xml:space="preserve">Plan fish and </w:t>
      </w:r>
      <w:r>
        <w:rPr>
          <w:spacing w:val="-2"/>
        </w:rPr>
        <w:t>bird</w:t>
      </w:r>
      <w:r>
        <w:t xml:space="preserve"> </w:t>
      </w:r>
      <w:r>
        <w:rPr>
          <w:spacing w:val="-1"/>
        </w:rPr>
        <w:t>monitoring sites</w:t>
      </w:r>
    </w:p>
    <w:p w:rsidR="005E2943" w:rsidRDefault="00A504CD">
      <w:pPr>
        <w:pStyle w:val="BodyText"/>
        <w:numPr>
          <w:ilvl w:val="0"/>
          <w:numId w:val="2"/>
        </w:numPr>
        <w:tabs>
          <w:tab w:val="left" w:pos="481"/>
        </w:tabs>
        <w:ind w:hanging="360"/>
      </w:pPr>
      <w:r>
        <w:rPr>
          <w:spacing w:val="-1"/>
        </w:rPr>
        <w:t>Other</w:t>
      </w:r>
      <w:r>
        <w:t xml:space="preserve"> —</w:t>
      </w:r>
      <w:r>
        <w:rPr>
          <w:spacing w:val="-1"/>
        </w:rPr>
        <w:t xml:space="preserve"> including state</w:t>
      </w:r>
      <w:r>
        <w:rPr>
          <w:spacing w:val="-2"/>
        </w:rPr>
        <w:t xml:space="preserve"> </w:t>
      </w:r>
      <w:r>
        <w:rPr>
          <w:spacing w:val="-1"/>
        </w:rPr>
        <w:t>Basin Plan</w:t>
      </w:r>
      <w:r>
        <w:rPr>
          <w:spacing w:val="-3"/>
        </w:rPr>
        <w:t xml:space="preserve"> </w:t>
      </w:r>
      <w:r>
        <w:rPr>
          <w:spacing w:val="-1"/>
        </w:rPr>
        <w:t>monitoring sites,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known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5E2943" w:rsidRDefault="00A504CD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Criterion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Geographic spread of</w:t>
      </w:r>
      <w:r>
        <w:t xml:space="preserve"> sites</w:t>
      </w:r>
    </w:p>
    <w:p w:rsidR="005E2943" w:rsidRDefault="00A504CD">
      <w:pPr>
        <w:pStyle w:val="BodyText"/>
        <w:spacing w:before="161" w:line="239" w:lineRule="auto"/>
        <w:ind w:right="216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criterion recognises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</w:t>
      </w:r>
      <w:r>
        <w:rPr>
          <w:spacing w:val="-1"/>
        </w:rPr>
        <w:t>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transferable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Basin (noting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limitations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which knowledge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7"/>
        </w:rPr>
        <w:t xml:space="preserve"> </w:t>
      </w:r>
      <w:r>
        <w:rPr>
          <w:spacing w:val="-1"/>
        </w:rPr>
        <w:t>transferable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site).</w:t>
      </w:r>
      <w:r>
        <w:t xml:space="preserve"> A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within different</w:t>
      </w:r>
      <w:r>
        <w:rPr>
          <w:spacing w:val="2"/>
        </w:rPr>
        <w:t xml:space="preserve"> </w:t>
      </w:r>
      <w:r>
        <w:rPr>
          <w:spacing w:val="-1"/>
        </w:rPr>
        <w:t>regions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bioregions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 xml:space="preserve">it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 if</w:t>
      </w:r>
      <w:r>
        <w:t xml:space="preserve"> </w:t>
      </w:r>
      <w:r>
        <w:rPr>
          <w:spacing w:val="-1"/>
        </w:rPr>
        <w:t>responses/drivers</w:t>
      </w:r>
      <w:r>
        <w:rPr>
          <w:spacing w:val="-2"/>
        </w:rPr>
        <w:t xml:space="preserve"> </w:t>
      </w:r>
      <w:r>
        <w:rPr>
          <w:spacing w:val="-1"/>
        </w:rPr>
        <w:t>differ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Basin,</w:t>
      </w:r>
      <w:r>
        <w:rPr>
          <w:spacing w:val="75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rPr>
          <w:spacing w:val="-1"/>
        </w:rPr>
        <w:t>and transferable.</w:t>
      </w:r>
    </w:p>
    <w:p w:rsidR="005E2943" w:rsidRDefault="00A504CD">
      <w:pPr>
        <w:pStyle w:val="BodyText"/>
        <w:spacing w:before="161"/>
        <w:ind w:right="10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criterion has</w:t>
      </w:r>
      <w:r>
        <w:rPr>
          <w:spacing w:val="-2"/>
        </w:rP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used</w:t>
      </w:r>
      <w:r>
        <w:rPr>
          <w:spacing w:val="-1"/>
        </w:rPr>
        <w:t xml:space="preserve"> in </w:t>
      </w:r>
      <w:r>
        <w:t xml:space="preserve">a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criteria,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a </w:t>
      </w:r>
      <w:r>
        <w:rPr>
          <w:spacing w:val="-1"/>
        </w:rPr>
        <w:t>spread of</w:t>
      </w:r>
      <w:r>
        <w:rPr>
          <w:spacing w:val="6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geographically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 xml:space="preserve">a </w:t>
      </w:r>
      <w:r>
        <w:rPr>
          <w:spacing w:val="-1"/>
        </w:rPr>
        <w:t>criterion</w:t>
      </w:r>
      <w:r>
        <w:t xml:space="preserve"> </w:t>
      </w:r>
      <w:r>
        <w:rPr>
          <w:spacing w:val="-1"/>
        </w:rPr>
        <w:t>guiding 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sites</w:t>
      </w:r>
      <w:r>
        <w:rPr>
          <w:spacing w:val="63"/>
        </w:rPr>
        <w:t xml:space="preserve"> </w:t>
      </w:r>
      <w:r>
        <w:rPr>
          <w:i/>
          <w:spacing w:val="-1"/>
        </w:rPr>
        <w:t>per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t>.</w:t>
      </w:r>
    </w:p>
    <w:p w:rsidR="005E2943" w:rsidRDefault="00A504CD">
      <w:pPr>
        <w:pStyle w:val="BodyText"/>
        <w:spacing w:before="159"/>
        <w:ind w:left="120"/>
      </w:pPr>
      <w:r>
        <w:rPr>
          <w:spacing w:val="-1"/>
          <w:u w:val="single" w:color="000000"/>
        </w:rPr>
        <w:t>Indicators</w:t>
      </w:r>
    </w:p>
    <w:p w:rsidR="005E2943" w:rsidRDefault="00A504CD">
      <w:pPr>
        <w:pStyle w:val="BodyText"/>
        <w:numPr>
          <w:ilvl w:val="0"/>
          <w:numId w:val="1"/>
        </w:numPr>
        <w:tabs>
          <w:tab w:val="left" w:pos="481"/>
        </w:tabs>
        <w:spacing w:before="161"/>
        <w:ind w:right="748" w:hanging="360"/>
      </w:pPr>
      <w:r>
        <w:rPr>
          <w:spacing w:val="-1"/>
        </w:rPr>
        <w:t xml:space="preserve">Basin region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south (Murray</w:t>
      </w:r>
      <w:r>
        <w:rPr>
          <w:spacing w:val="1"/>
        </w:rPr>
        <w:t xml:space="preserve"> </w:t>
      </w:r>
      <w:r>
        <w:rPr>
          <w:spacing w:val="-1"/>
        </w:rPr>
        <w:t>and southern</w:t>
      </w:r>
      <w:r>
        <w:rPr>
          <w:spacing w:val="-3"/>
        </w:rPr>
        <w:t xml:space="preserve"> </w:t>
      </w:r>
      <w:r>
        <w:rPr>
          <w:spacing w:val="-1"/>
        </w:rPr>
        <w:t>tributaries),</w:t>
      </w:r>
      <w: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>(Murrumbidgee,</w:t>
      </w:r>
      <w:r>
        <w:rPr>
          <w:spacing w:val="-2"/>
        </w:rPr>
        <w:t xml:space="preserve"> </w:t>
      </w:r>
      <w:r>
        <w:rPr>
          <w:spacing w:val="-1"/>
        </w:rPr>
        <w:t>Lachlan,</w:t>
      </w:r>
      <w:r>
        <w:rPr>
          <w:spacing w:val="49"/>
        </w:rPr>
        <w:t xml:space="preserve"> </w:t>
      </w:r>
      <w:r>
        <w:rPr>
          <w:spacing w:val="-1"/>
        </w:rPr>
        <w:t>Macquarie)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north</w:t>
      </w:r>
      <w:r>
        <w:rPr>
          <w:spacing w:val="-3"/>
        </w:rPr>
        <w:t xml:space="preserve"> </w:t>
      </w:r>
      <w:r>
        <w:rPr>
          <w:spacing w:val="-1"/>
        </w:rPr>
        <w:t>(Darling and northern tributaries)</w:t>
      </w:r>
    </w:p>
    <w:p w:rsidR="005E2943" w:rsidRDefault="00A504CD">
      <w:pPr>
        <w:pStyle w:val="BodyText"/>
        <w:numPr>
          <w:ilvl w:val="0"/>
          <w:numId w:val="1"/>
        </w:numPr>
        <w:tabs>
          <w:tab w:val="left" w:pos="481"/>
        </w:tabs>
        <w:ind w:hanging="360"/>
      </w:pPr>
      <w:r>
        <w:rPr>
          <w:spacing w:val="-1"/>
        </w:rPr>
        <w:t>Bioregion</w:t>
      </w:r>
      <w:r>
        <w:t xml:space="preserve"> —</w:t>
      </w:r>
      <w:r>
        <w:rPr>
          <w:spacing w:val="-1"/>
        </w:rPr>
        <w:t xml:space="preserve"> IBRA7</w:t>
      </w:r>
      <w:r>
        <w:rPr>
          <w:spacing w:val="1"/>
        </w:rPr>
        <w:t xml:space="preserve"> </w:t>
      </w:r>
      <w:r>
        <w:rPr>
          <w:spacing w:val="-1"/>
        </w:rPr>
        <w:t>bioregion name</w:t>
      </w:r>
    </w:p>
    <w:p w:rsidR="005E2943" w:rsidRDefault="005E2943">
      <w:pPr>
        <w:sectPr w:rsidR="005E2943">
          <w:pgSz w:w="11910" w:h="16840"/>
          <w:pgMar w:top="1380" w:right="1340" w:bottom="1060" w:left="1320" w:header="0" w:footer="871" w:gutter="0"/>
          <w:cols w:space="720"/>
        </w:sect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spacing w:before="21"/>
        <w:rPr>
          <w:b w:val="0"/>
          <w:bCs w:val="0"/>
        </w:rPr>
      </w:pPr>
      <w:bookmarkStart w:id="71" w:name="3.3_Proposed_sites"/>
      <w:bookmarkStart w:id="72" w:name="_bookmark40"/>
      <w:bookmarkEnd w:id="71"/>
      <w:bookmarkEnd w:id="72"/>
      <w:r>
        <w:rPr>
          <w:spacing w:val="-1"/>
        </w:rPr>
        <w:lastRenderedPageBreak/>
        <w:t>Proposed</w:t>
      </w:r>
      <w:r>
        <w:rPr>
          <w:spacing w:val="-18"/>
        </w:rPr>
        <w:t xml:space="preserve"> </w:t>
      </w:r>
      <w:r>
        <w:t>sites</w:t>
      </w:r>
    </w:p>
    <w:p w:rsidR="005E2943" w:rsidRDefault="00A504CD">
      <w:pPr>
        <w:pStyle w:val="BodyText"/>
        <w:spacing w:before="157"/>
        <w:ind w:right="128"/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 xml:space="preserve">B </w:t>
      </w:r>
      <w:r>
        <w:rPr>
          <w:spacing w:val="-1"/>
        </w:rPr>
        <w:t>(Microsoft</w:t>
      </w:r>
      <w:r>
        <w:rPr>
          <w:spacing w:val="-2"/>
        </w:rPr>
        <w:t xml:space="preserve"> </w:t>
      </w:r>
      <w:r>
        <w:rPr>
          <w:spacing w:val="-1"/>
        </w:rPr>
        <w:t>Excel</w:t>
      </w:r>
      <w:r>
        <w:t xml:space="preserve"> </w:t>
      </w:r>
      <w:r>
        <w:rPr>
          <w:spacing w:val="-1"/>
        </w:rPr>
        <w:t>spreadsheet)</w:t>
      </w:r>
      <w:r>
        <w:t xml:space="preserve"> </w:t>
      </w:r>
      <w:r>
        <w:rPr>
          <w:spacing w:val="-1"/>
        </w:rPr>
        <w:t>summarises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evaluation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candidate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selection criteria.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evaluation process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qualitative.</w:t>
      </w:r>
      <w:r>
        <w:rPr>
          <w:spacing w:val="-3"/>
        </w:rPr>
        <w:t xml:space="preserve"> </w:t>
      </w:r>
      <w:r>
        <w:rPr>
          <w:spacing w:val="-1"/>
        </w:rPr>
        <w:t>Within each</w:t>
      </w:r>
      <w:r>
        <w:rPr>
          <w:spacing w:val="-3"/>
        </w:rPr>
        <w:t xml:space="preserve"> </w:t>
      </w:r>
      <w:r>
        <w:rPr>
          <w:spacing w:val="-1"/>
        </w:rPr>
        <w:t>region</w:t>
      </w:r>
      <w:r>
        <w:rPr>
          <w:spacing w:val="-3"/>
        </w:rPr>
        <w:t xml:space="preserve"> </w:t>
      </w:r>
      <w:r>
        <w:rPr>
          <w:spacing w:val="-1"/>
        </w:rPr>
        <w:t>(criterion</w:t>
      </w:r>
      <w:r>
        <w:rPr>
          <w:spacing w:val="-3"/>
        </w:rPr>
        <w:t xml:space="preserve"> </w:t>
      </w:r>
      <w:r>
        <w:t>4),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are</w:t>
      </w:r>
      <w:r>
        <w:rPr>
          <w:spacing w:val="80"/>
        </w:rPr>
        <w:t xml:space="preserve"> </w:t>
      </w:r>
      <w:r>
        <w:rPr>
          <w:spacing w:val="-1"/>
        </w:rPr>
        <w:t>proposed that</w:t>
      </w:r>
      <w:r>
        <w:rPr>
          <w:spacing w:val="-2"/>
        </w:rPr>
        <w:t xml:space="preserve"> </w:t>
      </w:r>
      <w:r>
        <w:rPr>
          <w:spacing w:val="-1"/>
        </w:rPr>
        <w:t>evaluated highest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3.</w:t>
      </w:r>
      <w:r>
        <w:t xml:space="preserve"> </w:t>
      </w:r>
      <w:r>
        <w:rPr>
          <w:spacing w:val="-1"/>
        </w:rPr>
        <w:t xml:space="preserve">Criterion </w:t>
      </w:r>
      <w:r>
        <w:t>1</w:t>
      </w:r>
      <w:r>
        <w:rPr>
          <w:spacing w:val="-1"/>
        </w:rPr>
        <w:t xml:space="preserve"> was</w:t>
      </w:r>
      <w:r>
        <w:rPr>
          <w:spacing w:val="-2"/>
        </w:rPr>
        <w:t xml:space="preserve"> </w:t>
      </w:r>
      <w:r>
        <w:rPr>
          <w:spacing w:val="-1"/>
        </w:rPr>
        <w:t xml:space="preserve">considered </w:t>
      </w:r>
      <w:r>
        <w:t xml:space="preserve">of </w:t>
      </w:r>
      <w:r>
        <w:rPr>
          <w:spacing w:val="-1"/>
        </w:rPr>
        <w:t>highest</w:t>
      </w:r>
      <w:r>
        <w:rPr>
          <w:spacing w:val="57"/>
        </w:rPr>
        <w:t xml:space="preserve"> </w:t>
      </w:r>
      <w:r>
        <w:rPr>
          <w:spacing w:val="-1"/>
        </w:rPr>
        <w:t>importance,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criteria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and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thereafter.</w:t>
      </w:r>
    </w:p>
    <w:p w:rsidR="005E2943" w:rsidRDefault="00A504CD">
      <w:pPr>
        <w:pStyle w:val="BodyText"/>
        <w:spacing w:before="158"/>
        <w:ind w:right="182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described</w:t>
      </w:r>
      <w:r>
        <w:rPr>
          <w:spacing w:val="-1"/>
        </w:rPr>
        <w:t xml:space="preserve"> below.</w:t>
      </w:r>
      <w:r>
        <w:t xml:space="preserve"> </w:t>
      </w:r>
      <w:r>
        <w:rPr>
          <w:spacing w:val="-1"/>
        </w:rPr>
        <w:t>In all</w:t>
      </w:r>
      <w:r>
        <w:rPr>
          <w:spacing w:val="-3"/>
        </w:rPr>
        <w:t xml:space="preserve"> </w:t>
      </w:r>
      <w:r>
        <w:rPr>
          <w:spacing w:val="-1"/>
        </w:rPr>
        <w:t>cases,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would include</w:t>
      </w:r>
      <w:r>
        <w:rPr>
          <w:spacing w:val="1"/>
        </w:rPr>
        <w:t xml:space="preserve"> </w:t>
      </w:r>
      <w:r>
        <w:rPr>
          <w:spacing w:val="-1"/>
        </w:rPr>
        <w:t>adjacent</w:t>
      </w:r>
      <w:r>
        <w:rPr>
          <w:spacing w:val="1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wetland</w:t>
      </w:r>
      <w:r>
        <w:rPr>
          <w:spacing w:val="83"/>
        </w:rPr>
        <w:t xml:space="preserve"> </w:t>
      </w:r>
      <w:r>
        <w:rPr>
          <w:spacing w:val="-1"/>
        </w:rPr>
        <w:t xml:space="preserve">and floodplain </w:t>
      </w:r>
      <w:r>
        <w:rPr>
          <w:spacing w:val="-2"/>
        </w:rPr>
        <w:t>components,</w:t>
      </w:r>
      <w:r>
        <w:t xml:space="preserve"> </w:t>
      </w:r>
      <w:r>
        <w:rPr>
          <w:spacing w:val="-1"/>
        </w:rPr>
        <w:t>notwithstanding that</w:t>
      </w:r>
      <w:r>
        <w:rPr>
          <w:spacing w:val="-2"/>
        </w:rPr>
        <w:t xml:space="preserve"> floodplain</w:t>
      </w:r>
      <w:r>
        <w:rPr>
          <w:spacing w:val="-1"/>
        </w:rPr>
        <w:t xml:space="preserve"> and wetland system names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89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sites.</w:t>
      </w:r>
    </w:p>
    <w:p w:rsidR="005E2943" w:rsidRDefault="00A504CD">
      <w:pPr>
        <w:pStyle w:val="BodyText"/>
        <w:spacing w:before="161" w:line="239" w:lineRule="auto"/>
        <w:ind w:right="4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exact</w:t>
      </w:r>
      <w:r>
        <w:rPr>
          <w:spacing w:val="1"/>
        </w:rPr>
        <w:t xml:space="preserve"> </w:t>
      </w:r>
      <w:r>
        <w:rPr>
          <w:spacing w:val="-1"/>
        </w:rPr>
        <w:t>boundaries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considere</w:t>
      </w:r>
      <w:r>
        <w:rPr>
          <w:spacing w:val="-1"/>
        </w:rPr>
        <w:t>d in further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planning the</w:t>
      </w:r>
      <w:r>
        <w:rPr>
          <w:spacing w:val="61"/>
        </w:rPr>
        <w:t xml:space="preserve"> </w:t>
      </w:r>
      <w:r>
        <w:rPr>
          <w:spacing w:val="-1"/>
        </w:rPr>
        <w:t>research projects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research,</w:t>
      </w:r>
      <w: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57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alignment</w:t>
      </w:r>
      <w:r>
        <w:rPr>
          <w:spacing w:val="1"/>
        </w:rPr>
        <w:t xml:space="preserve"> </w:t>
      </w:r>
      <w:r>
        <w:rPr>
          <w:spacing w:val="-1"/>
        </w:rPr>
        <w:t>with past</w:t>
      </w:r>
      <w:r>
        <w:rPr>
          <w:spacing w:val="1"/>
        </w:rPr>
        <w:t xml:space="preserve"> </w:t>
      </w:r>
      <w:r>
        <w:rPr>
          <w:spacing w:val="-1"/>
        </w:rPr>
        <w:t>and future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rPr>
          <w:spacing w:val="-2"/>
        </w:rPr>
        <w:t>and</w:t>
      </w:r>
      <w:r>
        <w:rPr>
          <w:spacing w:val="-1"/>
        </w:rPr>
        <w:t xml:space="preserve"> research activities.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considerations</w:t>
      </w:r>
      <w:r>
        <w:rPr>
          <w:spacing w:val="61"/>
        </w:rPr>
        <w:t xml:space="preserve"> </w:t>
      </w:r>
      <w:r>
        <w:t>may</w:t>
      </w:r>
      <w:r>
        <w:rPr>
          <w:spacing w:val="-1"/>
        </w:rPr>
        <w:t xml:space="preserve"> result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reducing,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alternatively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desirable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extend the</w:t>
      </w:r>
      <w:r>
        <w:rPr>
          <w:spacing w:val="83"/>
        </w:rPr>
        <w:t xml:space="preserve"> </w:t>
      </w:r>
      <w:r>
        <w:rPr>
          <w:spacing w:val="-1"/>
        </w:rPr>
        <w:t>boundaries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2"/>
        </w:rPr>
        <w:t>upstream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downstream to</w:t>
      </w:r>
      <w:r>
        <w:rPr>
          <w:spacing w:val="1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opportunities.</w:t>
      </w:r>
    </w:p>
    <w:p w:rsidR="005E2943" w:rsidRDefault="00A504CD">
      <w:pPr>
        <w:pStyle w:val="Heading4"/>
        <w:spacing w:before="161"/>
        <w:ind w:left="119"/>
        <w:rPr>
          <w:b w:val="0"/>
          <w:bCs w:val="0"/>
        </w:rPr>
      </w:pPr>
      <w:r>
        <w:rPr>
          <w:spacing w:val="-1"/>
        </w:rPr>
        <w:t>Southern basin</w:t>
      </w:r>
    </w:p>
    <w:p w:rsidR="005E2943" w:rsidRDefault="00A504CD">
      <w:pPr>
        <w:pStyle w:val="BodyText"/>
        <w:spacing w:before="158"/>
        <w:ind w:right="4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recognised environmental</w:t>
      </w:r>
      <w:r>
        <w:rPr>
          <w:spacing w:val="-3"/>
        </w:rPr>
        <w:t xml:space="preserve"> </w:t>
      </w:r>
      <w:r>
        <w:rPr>
          <w:spacing w:val="-1"/>
        </w:rPr>
        <w:t>significance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scale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2"/>
        </w:rP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collection,</w:t>
      </w:r>
      <w:r>
        <w:rPr>
          <w:spacing w:val="59"/>
        </w:rPr>
        <w:t xml:space="preserve"> </w:t>
      </w:r>
      <w:r>
        <w:rPr>
          <w:spacing w:val="-1"/>
        </w:rPr>
        <w:t>monitoring and research</w:t>
      </w:r>
      <w:r>
        <w:rPr>
          <w:spacing w:val="-3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Living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spacing w:val="2"/>
        </w:rPr>
        <w:t xml:space="preserve"> </w:t>
      </w:r>
      <w:r>
        <w:rPr>
          <w:spacing w:val="-1"/>
        </w:rPr>
        <w:t>icon sites</w:t>
      </w:r>
      <w:r>
        <w:t xml:space="preserve"> </w:t>
      </w:r>
      <w:r>
        <w:rPr>
          <w:spacing w:val="-1"/>
        </w:rPr>
        <w:t>and adjacent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reaches</w:t>
      </w:r>
      <w:r>
        <w:rPr>
          <w:spacing w:val="57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>strongly against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criteria.</w:t>
      </w:r>
      <w:r>
        <w:t xml:space="preserve"> </w:t>
      </w:r>
      <w:r>
        <w:rPr>
          <w:spacing w:val="-1"/>
        </w:rPr>
        <w:t>Added to</w:t>
      </w:r>
      <w:r>
        <w:rPr>
          <w:spacing w:val="1"/>
        </w:rPr>
        <w:t xml:space="preserve"> </w:t>
      </w:r>
      <w:r>
        <w:rPr>
          <w:spacing w:val="-1"/>
        </w:rPr>
        <w:t>this,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54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enhances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 explore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search questions.</w:t>
      </w:r>
    </w:p>
    <w:p w:rsidR="005E2943" w:rsidRDefault="00A504CD">
      <w:pPr>
        <w:pStyle w:val="BodyText"/>
        <w:spacing w:before="1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two sites</w:t>
      </w:r>
      <w:r>
        <w:rPr>
          <w:spacing w:val="-2"/>
        </w:rPr>
        <w:t xml:space="preserve"> </w:t>
      </w:r>
      <w:r>
        <w:rPr>
          <w:spacing w:val="-1"/>
        </w:rPr>
        <w:t>proposed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 basin are: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159"/>
        <w:ind w:left="476" w:right="643" w:hanging="357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Upper</w:t>
      </w:r>
      <w:r>
        <w:rPr>
          <w:spacing w:val="-2"/>
        </w:rPr>
        <w:t xml:space="preserve"> </w:t>
      </w:r>
      <w:r>
        <w:rPr>
          <w:spacing w:val="-1"/>
        </w:rPr>
        <w:t>Murray,</w:t>
      </w:r>
      <w:r>
        <w:t xml:space="preserve"> </w:t>
      </w:r>
      <w:r>
        <w:rPr>
          <w:spacing w:val="-1"/>
        </w:rPr>
        <w:t>centred</w:t>
      </w:r>
      <w:r>
        <w:rPr>
          <w:spacing w:val="-3"/>
        </w:rPr>
        <w:t xml:space="preserve"> </w:t>
      </w:r>
      <w:r>
        <w:rPr>
          <w:spacing w:val="-1"/>
        </w:rPr>
        <w:t>around Barmah–Millewa</w:t>
      </w:r>
      <w:r>
        <w:t xml:space="preserve"> </w:t>
      </w:r>
      <w:r>
        <w:rPr>
          <w:spacing w:val="-2"/>
        </w:rPr>
        <w:t>Forest</w:t>
      </w:r>
      <w:r>
        <w:rPr>
          <w:spacing w:val="1"/>
        </w:rPr>
        <w:t xml:space="preserve"> </w:t>
      </w:r>
      <w:r>
        <w:rPr>
          <w:spacing w:val="-1"/>
        </w:rPr>
        <w:t>and potentially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</w:t>
      </w:r>
      <w:r>
        <w:t>lower</w:t>
      </w:r>
      <w:r>
        <w:rPr>
          <w:spacing w:val="53"/>
        </w:rPr>
        <w:t xml:space="preserve"> </w:t>
      </w:r>
      <w:r>
        <w:rPr>
          <w:spacing w:val="-1"/>
        </w:rPr>
        <w:t>reaches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adjacent</w:t>
      </w:r>
      <w:r>
        <w:rPr>
          <w:spacing w:val="-2"/>
        </w:rPr>
        <w:t xml:space="preserve"> </w:t>
      </w:r>
      <w:r>
        <w:rPr>
          <w:spacing w:val="-1"/>
        </w:rPr>
        <w:t>tributaries</w:t>
      </w:r>
      <w:r>
        <w:t xml:space="preserve"> </w:t>
      </w:r>
      <w:r>
        <w:rPr>
          <w:spacing w:val="-1"/>
        </w:rPr>
        <w:t>(Goulburn and Campaspe)</w:t>
      </w:r>
      <w:r>
        <w:t xml:space="preserve"> </w:t>
      </w:r>
      <w:r>
        <w:rPr>
          <w:spacing w:val="-1"/>
        </w:rPr>
        <w:t>and parts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Edward–Wakool</w:t>
      </w:r>
      <w:r>
        <w:rPr>
          <w:spacing w:val="45"/>
        </w:rPr>
        <w:t xml:space="preserve"> </w:t>
      </w:r>
      <w:r>
        <w:rPr>
          <w:spacing w:val="-1"/>
        </w:rPr>
        <w:t>system</w:t>
      </w:r>
    </w:p>
    <w:p w:rsidR="005E2943" w:rsidRDefault="00A504CD">
      <w:pPr>
        <w:pStyle w:val="BodyText"/>
        <w:numPr>
          <w:ilvl w:val="0"/>
          <w:numId w:val="17"/>
        </w:numPr>
        <w:tabs>
          <w:tab w:val="left" w:pos="478"/>
        </w:tabs>
        <w:spacing w:before="9" w:line="266" w:lineRule="exact"/>
        <w:ind w:right="42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Murray,</w:t>
      </w:r>
      <w:r>
        <w:rPr>
          <w:spacing w:val="-2"/>
        </w:rPr>
        <w:t xml:space="preserve"> </w:t>
      </w:r>
      <w:r>
        <w:rPr>
          <w:spacing w:val="-1"/>
        </w:rPr>
        <w:t>centred</w:t>
      </w:r>
      <w:r>
        <w:rPr>
          <w:spacing w:val="-3"/>
        </w:rPr>
        <w:t xml:space="preserve"> </w:t>
      </w:r>
      <w:r>
        <w:rPr>
          <w:spacing w:val="-1"/>
        </w:rPr>
        <w:t>around the</w:t>
      </w:r>
      <w:r>
        <w:rPr>
          <w:spacing w:val="-2"/>
        </w:rPr>
        <w:t xml:space="preserve"> </w:t>
      </w:r>
      <w:r>
        <w:rPr>
          <w:spacing w:val="-1"/>
        </w:rPr>
        <w:t>Chowilla–Lindsay–Wallpolla</w:t>
      </w:r>
      <w:r>
        <w:rPr>
          <w:spacing w:val="1"/>
        </w:rPr>
        <w:t xml:space="preserve"> </w:t>
      </w:r>
      <w:r>
        <w:rPr>
          <w:spacing w:val="-1"/>
        </w:rPr>
        <w:t xml:space="preserve">floodplain </w:t>
      </w:r>
      <w:r>
        <w:rPr>
          <w:spacing w:val="-2"/>
        </w:rPr>
        <w:t>and</w:t>
      </w:r>
      <w:r>
        <w:rPr>
          <w:spacing w:val="-1"/>
        </w:rPr>
        <w:t xml:space="preserve"> potentially</w:t>
      </w:r>
      <w:r>
        <w:rPr>
          <w:spacing w:val="46"/>
        </w:rP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Riverland Ramsar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and adjacent</w:t>
      </w:r>
      <w:r>
        <w:rPr>
          <w:spacing w:val="-2"/>
        </w:rPr>
        <w:t xml:space="preserve"> floodplain</w:t>
      </w:r>
      <w:r>
        <w:rPr>
          <w:spacing w:val="-1"/>
        </w:rPr>
        <w:t xml:space="preserve"> systems</w:t>
      </w:r>
      <w:r>
        <w:rPr>
          <w:spacing w:val="-2"/>
        </w:rPr>
        <w:t xml:space="preserve"> </w:t>
      </w:r>
      <w:r>
        <w:rPr>
          <w:spacing w:val="-1"/>
        </w:rPr>
        <w:t>and river</w:t>
      </w:r>
      <w:r>
        <w:t xml:space="preserve"> </w:t>
      </w:r>
      <w:r>
        <w:rPr>
          <w:spacing w:val="-1"/>
        </w:rPr>
        <w:t>reaches.</w:t>
      </w:r>
    </w:p>
    <w:p w:rsidR="005E2943" w:rsidRDefault="00A504CD">
      <w:pPr>
        <w:pStyle w:val="BodyText"/>
        <w:spacing w:before="167"/>
        <w:ind w:right="128"/>
      </w:pPr>
      <w:r>
        <w:t>Both</w:t>
      </w:r>
      <w:r>
        <w:rPr>
          <w:spacing w:val="-1"/>
        </w:rPr>
        <w:t xml:space="preserve"> sites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rPr>
          <w:spacing w:val="-1"/>
        </w:rPr>
        <w:t>criteria.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distance</w:t>
      </w:r>
      <w:r>
        <w:rPr>
          <w:spacing w:val="1"/>
        </w:rPr>
        <w:t xml:space="preserve"> </w:t>
      </w:r>
      <w:r>
        <w:rPr>
          <w:spacing w:val="-1"/>
        </w:rPr>
        <w:t>between 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 contrasting</w:t>
      </w:r>
      <w:r>
        <w:rPr>
          <w:spacing w:val="69"/>
        </w:rPr>
        <w:t xml:space="preserve"> </w:t>
      </w:r>
      <w:r>
        <w:rPr>
          <w:spacing w:val="-1"/>
        </w:rPr>
        <w:t>character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would also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 xml:space="preserve">diversity </w:t>
      </w:r>
      <w:r>
        <w:t xml:space="preserve">of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compared</w:t>
      </w:r>
      <w:r>
        <w:t xml:space="preserve"> to</w:t>
      </w:r>
      <w:r>
        <w:rPr>
          <w:spacing w:val="54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situated closer</w:t>
      </w:r>
      <w:r>
        <w:t xml:space="preserve"> </w:t>
      </w:r>
      <w:r>
        <w:rPr>
          <w:spacing w:val="-1"/>
        </w:rPr>
        <w:t>together.</w:t>
      </w:r>
    </w:p>
    <w:p w:rsidR="005E2943" w:rsidRDefault="00A504CD">
      <w:pPr>
        <w:pStyle w:val="Heading4"/>
        <w:spacing w:before="158"/>
        <w:ind w:left="119"/>
        <w:rPr>
          <w:b w:val="0"/>
          <w:bCs w:val="0"/>
        </w:rPr>
      </w:pPr>
      <w:r>
        <w:rPr>
          <w:spacing w:val="-1"/>
        </w:rPr>
        <w:t>Central</w:t>
      </w:r>
      <w:r>
        <w:rPr>
          <w:spacing w:val="1"/>
        </w:rPr>
        <w:t xml:space="preserve"> </w:t>
      </w:r>
      <w:r>
        <w:rPr>
          <w:spacing w:val="-1"/>
        </w:rPr>
        <w:t>basin</w:t>
      </w:r>
    </w:p>
    <w:p w:rsidR="005E2943" w:rsidRDefault="00A504CD">
      <w:pPr>
        <w:pStyle w:val="BodyText"/>
        <w:spacing w:before="161"/>
        <w:ind w:left="118" w:right="128"/>
      </w:pP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evaluated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favourably</w:t>
      </w:r>
      <w:r>
        <w:rPr>
          <w:spacing w:val="-1"/>
        </w:rPr>
        <w:t xml:space="preserve"> against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criteria.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largest</w:t>
      </w:r>
      <w:r>
        <w:rPr>
          <w:spacing w:val="1"/>
        </w:rPr>
        <w:t xml:space="preserve"> </w:t>
      </w:r>
      <w:r>
        <w:rPr>
          <w:spacing w:val="-1"/>
        </w:rPr>
        <w:t>semi-permanent</w:t>
      </w:r>
      <w:r>
        <w:rPr>
          <w:spacing w:val="-2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south-east</w:t>
      </w:r>
      <w:r>
        <w:rPr>
          <w:spacing w:val="57"/>
        </w:rPr>
        <w:t xml:space="preserve"> </w:t>
      </w:r>
      <w:r>
        <w:rPr>
          <w:spacing w:val="-1"/>
        </w:rPr>
        <w:t>Australia,</w:t>
      </w:r>
      <w:r>
        <w:t xml:space="preserve"> </w:t>
      </w:r>
      <w:r>
        <w:rPr>
          <w:spacing w:val="-1"/>
        </w:rPr>
        <w:t>covering about</w:t>
      </w:r>
      <w:r>
        <w:rPr>
          <w:spacing w:val="-2"/>
        </w:rPr>
        <w:t xml:space="preserve"> </w:t>
      </w:r>
      <w:r>
        <w:rPr>
          <w:spacing w:val="-1"/>
        </w:rPr>
        <w:t>200 000</w:t>
      </w:r>
      <w:r>
        <w:rPr>
          <w:spacing w:val="1"/>
        </w:rPr>
        <w:t xml:space="preserve"> </w:t>
      </w:r>
      <w:r>
        <w:rPr>
          <w:spacing w:val="-1"/>
        </w:rPr>
        <w:t>hectares.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recognised as</w:t>
      </w:r>
      <w:r>
        <w:rPr>
          <w:spacing w:val="-2"/>
        </w:rPr>
        <w:t xml:space="preserve"> being</w:t>
      </w:r>
      <w:r>
        <w:rPr>
          <w:spacing w:val="-1"/>
        </w:rPr>
        <w:t xml:space="preserve"> internationally</w:t>
      </w:r>
      <w:r>
        <w:rPr>
          <w:spacing w:val="5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 xml:space="preserve">diversity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wetland types,</w:t>
      </w:r>
      <w: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wetland communities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5E2943" w:rsidRDefault="00A504CD">
      <w:pPr>
        <w:pStyle w:val="BodyText"/>
        <w:ind w:left="118" w:right="128"/>
      </w:pPr>
      <w:r>
        <w:rPr>
          <w:spacing w:val="-1"/>
        </w:rPr>
        <w:t>large-scale</w:t>
      </w:r>
      <w:r>
        <w:rPr>
          <w:spacing w:val="-2"/>
        </w:rP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waterbird breeding events.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rPr>
          <w:spacing w:val="-2"/>
        </w:rPr>
        <w:t xml:space="preserve"> </w:t>
      </w:r>
      <w:r>
        <w:rPr>
          <w:spacing w:val="-1"/>
        </w:rPr>
        <w:t>Ramsar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received an</w:t>
      </w:r>
      <w:r>
        <w:rPr>
          <w:spacing w:val="54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rPr>
          <w:spacing w:val="-1"/>
        </w:rPr>
        <w:t>3.2</w:t>
      </w:r>
      <w:r>
        <w:rPr>
          <w:spacing w:val="1"/>
        </w:rPr>
        <w:t xml:space="preserve"> </w:t>
      </w:r>
      <w:r>
        <w:rPr>
          <w:spacing w:val="-1"/>
        </w:rPr>
        <w:t xml:space="preserve">notification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Ramsar</w:t>
      </w:r>
      <w:r>
        <w:t xml:space="preserve"> </w:t>
      </w:r>
      <w:r>
        <w:rPr>
          <w:spacing w:val="-1"/>
        </w:rPr>
        <w:t>Convention,</w:t>
      </w:r>
      <w:r>
        <w:rPr>
          <w:spacing w:val="-4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decline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health of</w:t>
      </w:r>
      <w:r>
        <w:t xml:space="preserve"> </w:t>
      </w:r>
      <w:r>
        <w:rPr>
          <w:spacing w:val="-1"/>
        </w:rPr>
        <w:t>wetland</w:t>
      </w:r>
      <w:r>
        <w:rPr>
          <w:spacing w:val="59"/>
        </w:rPr>
        <w:t xml:space="preserve"> </w:t>
      </w:r>
      <w:r>
        <w:rPr>
          <w:spacing w:val="-1"/>
        </w:rPr>
        <w:t>vegetation and waterbird</w:t>
      </w:r>
      <w:r>
        <w:t xml:space="preserve"> </w:t>
      </w:r>
      <w:r>
        <w:rPr>
          <w:spacing w:val="-1"/>
        </w:rPr>
        <w:t>breeding.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 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decline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identified as</w:t>
      </w:r>
      <w:r>
        <w:t xml:space="preserve"> </w:t>
      </w:r>
      <w:r>
        <w:rPr>
          <w:spacing w:val="-1"/>
        </w:rPr>
        <w:t>river</w:t>
      </w:r>
      <w:r>
        <w:rPr>
          <w:spacing w:val="55"/>
        </w:rPr>
        <w:t xml:space="preserve"> </w:t>
      </w:r>
      <w:r>
        <w:rPr>
          <w:spacing w:val="-1"/>
        </w:rPr>
        <w:t>regulation.</w:t>
      </w:r>
      <w:r>
        <w:t xml:space="preserve"> </w:t>
      </w:r>
      <w:r>
        <w:rPr>
          <w:spacing w:val="-1"/>
        </w:rPr>
        <w:t xml:space="preserve">An </w:t>
      </w:r>
      <w:r>
        <w:rPr>
          <w:i/>
          <w:spacing w:val="-1"/>
        </w:rPr>
        <w:t>Article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3.2 Response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Strategy</w:t>
      </w:r>
      <w:r>
        <w:rPr>
          <w:i/>
        </w:rPr>
        <w:t xml:space="preserve"> </w:t>
      </w:r>
      <w:r>
        <w:rPr>
          <w:i/>
          <w:spacing w:val="-2"/>
        </w:rPr>
        <w:t>for</w:t>
      </w:r>
      <w:r>
        <w:rPr>
          <w:i/>
          <w:spacing w:val="1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Macquarie</w:t>
      </w:r>
      <w:r>
        <w:rPr>
          <w:i/>
        </w:rPr>
        <w:t xml:space="preserve"> </w:t>
      </w:r>
      <w:r>
        <w:rPr>
          <w:i/>
          <w:spacing w:val="-1"/>
        </w:rPr>
        <w:t>Marshes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Ramsar site</w:t>
      </w:r>
      <w:r>
        <w:rPr>
          <w:i/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being</w:t>
      </w:r>
      <w:r>
        <w:rPr>
          <w:spacing w:val="69"/>
        </w:rPr>
        <w:t xml:space="preserve"> </w:t>
      </w:r>
      <w:r>
        <w:rPr>
          <w:spacing w:val="-1"/>
        </w:rPr>
        <w:t>implemented.</w:t>
      </w:r>
    </w:p>
    <w:p w:rsidR="005E2943" w:rsidRDefault="00A504CD">
      <w:pPr>
        <w:pStyle w:val="BodyText"/>
        <w:spacing w:before="161" w:line="239" w:lineRule="auto"/>
        <w:ind w:left="118" w:right="206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Murrumbidgee,</w:t>
      </w:r>
      <w:r>
        <w:rPr>
          <w:spacing w:val="-2"/>
        </w:rP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Nimmie-Caira</w:t>
      </w:r>
      <w:r>
        <w:rPr>
          <w:spacing w:val="-2"/>
        </w:rPr>
        <w:t xml:space="preserve"> </w:t>
      </w:r>
      <w:r>
        <w:rPr>
          <w:spacing w:val="-1"/>
        </w:rPr>
        <w:t>system,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evaluated</w:t>
      </w:r>
      <w:r>
        <w:t xml:space="preserve"> </w:t>
      </w:r>
      <w:r>
        <w:rPr>
          <w:spacing w:val="-1"/>
        </w:rPr>
        <w:t>highly;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depth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historical</w:t>
      </w:r>
      <w:r>
        <w:rPr>
          <w:spacing w:val="-3"/>
        </w:rPr>
        <w:t xml:space="preserve"> </w:t>
      </w:r>
      <w:r>
        <w:rPr>
          <w:spacing w:val="-1"/>
        </w:rPr>
        <w:t>research activity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2"/>
        </w:rPr>
        <w:t xml:space="preserve"> </w:t>
      </w:r>
      <w:r>
        <w:rPr>
          <w:spacing w:val="-1"/>
        </w:rPr>
        <w:t>Marshes,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northern location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rPr>
          <w:spacing w:val="-2"/>
        </w:rPr>
        <w:t xml:space="preserve"> </w:t>
      </w:r>
      <w:r>
        <w:rPr>
          <w:spacing w:val="-1"/>
        </w:rPr>
        <w:t>would provide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diverse</w:t>
      </w:r>
      <w:r>
        <w:rPr>
          <w:spacing w:val="1"/>
        </w:rP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69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</w:p>
    <w:p w:rsidR="005E2943" w:rsidRDefault="005E2943">
      <w:pPr>
        <w:spacing w:line="239" w:lineRule="auto"/>
        <w:jc w:val="both"/>
        <w:sectPr w:rsidR="005E2943">
          <w:pgSz w:w="11910" w:h="16840"/>
          <w:pgMar w:top="1400" w:right="1340" w:bottom="1060" w:left="1320" w:header="0" w:footer="871" w:gutter="0"/>
          <w:cols w:space="720"/>
        </w:sectPr>
      </w:pPr>
    </w:p>
    <w:p w:rsidR="005E2943" w:rsidRDefault="00A504CD">
      <w:pPr>
        <w:pStyle w:val="Heading4"/>
        <w:spacing w:before="38"/>
        <w:rPr>
          <w:b w:val="0"/>
          <w:bCs w:val="0"/>
        </w:rPr>
      </w:pPr>
      <w:r>
        <w:rPr>
          <w:spacing w:val="-1"/>
        </w:rPr>
        <w:lastRenderedPageBreak/>
        <w:t>Northern basin</w:t>
      </w:r>
    </w:p>
    <w:p w:rsidR="005E2943" w:rsidRDefault="00A504CD">
      <w:pPr>
        <w:pStyle w:val="BodyText"/>
        <w:spacing w:before="161" w:line="239" w:lineRule="auto"/>
        <w:ind w:right="25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Balonne</w:t>
      </w:r>
      <w:r>
        <w:rPr>
          <w:spacing w:val="1"/>
        </w:rPr>
        <w:t xml:space="preserve"> </w:t>
      </w:r>
      <w:r>
        <w:rPr>
          <w:spacing w:val="-1"/>
        </w:rPr>
        <w:t>floodplain is</w:t>
      </w:r>
      <w:r>
        <w:t xml:space="preserve"> </w:t>
      </w:r>
      <w:r>
        <w:rPr>
          <w:spacing w:val="-1"/>
        </w:rPr>
        <w:t xml:space="preserve">identified </w:t>
      </w:r>
      <w:r>
        <w:rPr>
          <w:spacing w:val="-2"/>
        </w:rPr>
        <w:t>as</w:t>
      </w:r>
      <w:r>
        <w:t xml:space="preserve"> a </w:t>
      </w:r>
      <w:r>
        <w:rPr>
          <w:spacing w:val="-1"/>
        </w:rPr>
        <w:t>research site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funding</w:t>
      </w:r>
      <w:r>
        <w:rPr>
          <w:spacing w:val="51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facilitate</w:t>
      </w:r>
      <w:r>
        <w:rPr>
          <w:spacing w:val="1"/>
        </w:rP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Queensland Floodplain Vegetation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55"/>
        </w:rP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 that</w:t>
      </w:r>
      <w:r>
        <w:rPr>
          <w:spacing w:val="-4"/>
        </w:rPr>
        <w:t xml:space="preserve"> </w:t>
      </w:r>
      <w:r>
        <w:rPr>
          <w:spacing w:val="-1"/>
        </w:rPr>
        <w:t>including Narran Lakes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considered in planning the</w:t>
      </w:r>
      <w:r>
        <w:rPr>
          <w:spacing w:val="-2"/>
        </w:rPr>
        <w:t xml:space="preserve"> </w:t>
      </w:r>
      <w:r>
        <w:rPr>
          <w:spacing w:val="-1"/>
        </w:rPr>
        <w:t>research,</w:t>
      </w:r>
      <w:r>
        <w:rPr>
          <w:spacing w:val="-2"/>
        </w:rPr>
        <w:t xml:space="preserve"> </w:t>
      </w:r>
      <w:r>
        <w:rPr>
          <w:spacing w:val="-1"/>
        </w:rPr>
        <w:t>given its</w:t>
      </w:r>
      <w:r>
        <w:rPr>
          <w:spacing w:val="71"/>
        </w:rPr>
        <w:t xml:space="preserve"> </w:t>
      </w:r>
      <w:r>
        <w:rPr>
          <w:spacing w:val="-1"/>
        </w:rPr>
        <w:t>recognised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in supporting waterbird</w:t>
      </w:r>
      <w:r>
        <w:t xml:space="preserve"> </w:t>
      </w:r>
      <w:r>
        <w:rPr>
          <w:spacing w:val="-1"/>
        </w:rPr>
        <w:t xml:space="preserve">breeding </w:t>
      </w:r>
      <w:r>
        <w:rPr>
          <w:spacing w:val="-2"/>
        </w:rPr>
        <w:t>and</w:t>
      </w:r>
      <w:r>
        <w:rPr>
          <w:spacing w:val="-1"/>
        </w:rPr>
        <w:t xml:space="preserve"> recruitment,</w:t>
      </w:r>
      <w:r>
        <w:rPr>
          <w:spacing w:val="-2"/>
        </w:rPr>
        <w:t xml:space="preserve"> </w:t>
      </w:r>
      <w:r>
        <w:rPr>
          <w:spacing w:val="-1"/>
        </w:rPr>
        <w:t>and available</w:t>
      </w:r>
      <w:r>
        <w:rPr>
          <w:spacing w:val="1"/>
        </w:rPr>
        <w:t xml:space="preserve"> </w:t>
      </w:r>
      <w:r>
        <w:rPr>
          <w:spacing w:val="-1"/>
        </w:rPr>
        <w:t>monitoring data</w:t>
      </w:r>
      <w:r>
        <w:rPr>
          <w:spacing w:val="65"/>
        </w:rPr>
        <w:t xml:space="preserve"> </w:t>
      </w:r>
      <w:r>
        <w:rPr>
          <w:spacing w:val="-1"/>
        </w:rPr>
        <w:t>and monitoring infrastructure.</w:t>
      </w:r>
    </w:p>
    <w:p w:rsidR="005E2943" w:rsidRDefault="005E2943">
      <w:pPr>
        <w:rPr>
          <w:rFonts w:ascii="Calibri" w:eastAsia="Calibri" w:hAnsi="Calibri" w:cs="Calibri"/>
        </w:rPr>
      </w:pPr>
    </w:p>
    <w:p w:rsidR="005E2943" w:rsidRDefault="005E2943">
      <w:pPr>
        <w:spacing w:before="11"/>
        <w:rPr>
          <w:rFonts w:ascii="Calibri" w:eastAsia="Calibri" w:hAnsi="Calibri" w:cs="Calibri"/>
          <w:sz w:val="32"/>
          <w:szCs w:val="32"/>
        </w:rPr>
      </w:pPr>
    </w:p>
    <w:p w:rsidR="005E2943" w:rsidRDefault="00A504CD">
      <w:pPr>
        <w:pStyle w:val="Heading2"/>
        <w:numPr>
          <w:ilvl w:val="1"/>
          <w:numId w:val="18"/>
        </w:numPr>
        <w:tabs>
          <w:tab w:val="left" w:pos="972"/>
        </w:tabs>
        <w:rPr>
          <w:b w:val="0"/>
          <w:bCs w:val="0"/>
        </w:rPr>
      </w:pPr>
      <w:bookmarkStart w:id="73" w:name="3.4_Relationship_between_sites_and_quest"/>
      <w:bookmarkStart w:id="74" w:name="_bookmark41"/>
      <w:bookmarkEnd w:id="73"/>
      <w:bookmarkEnd w:id="74"/>
      <w:r>
        <w:t>Relationship</w:t>
      </w:r>
      <w:r>
        <w:rPr>
          <w:spacing w:val="-13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rPr>
          <w:spacing w:val="-1"/>
        </w:rPr>
        <w:t>sites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questions</w:t>
      </w:r>
    </w:p>
    <w:p w:rsidR="005E2943" w:rsidRDefault="00A504CD">
      <w:pPr>
        <w:pStyle w:val="BodyText"/>
        <w:spacing w:before="160" w:line="239" w:lineRule="auto"/>
        <w:ind w:right="128"/>
      </w:pPr>
      <w:r>
        <w:t>Not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pri</w:t>
      </w:r>
      <w:r>
        <w:rPr>
          <w:spacing w:val="-2"/>
        </w:rPr>
        <w:t>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t xml:space="preserve"> </w:t>
      </w:r>
      <w:r>
        <w:rPr>
          <w:spacing w:val="-1"/>
        </w:rPr>
        <w:t>would be</w:t>
      </w:r>
      <w:r>
        <w:rPr>
          <w:spacing w:val="1"/>
        </w:rPr>
        <w:t xml:space="preserve"> </w:t>
      </w:r>
      <w:r>
        <w:rPr>
          <w:spacing w:val="-1"/>
        </w:rPr>
        <w:t>explored 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proposed sites.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topics,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 xml:space="preserve">proposed research </w:t>
      </w:r>
      <w:r>
        <w:rPr>
          <w:spacing w:val="-2"/>
        </w:rPr>
        <w:t>approach</w:t>
      </w:r>
      <w:r>
        <w:rPr>
          <w:spacing w:val="-1"/>
        </w:rPr>
        <w:t xml:space="preserve"> is</w:t>
      </w:r>
      <w:r>
        <w:t xml:space="preserve"> 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6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by the</w:t>
      </w:r>
      <w:r>
        <w:rPr>
          <w:spacing w:val="1"/>
        </w:rPr>
        <w:t xml:space="preserve"> </w:t>
      </w:r>
      <w:r>
        <w:rPr>
          <w:spacing w:val="-1"/>
        </w:rPr>
        <w:t>boundaries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topics,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contain the</w:t>
      </w:r>
      <w:r>
        <w:rPr>
          <w:spacing w:val="67"/>
        </w:rPr>
        <w:t xml:space="preserve"> </w:t>
      </w:r>
      <w:r>
        <w:rPr>
          <w:spacing w:val="-1"/>
        </w:rPr>
        <w:t>necessary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and/or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47"/>
        </w:rPr>
        <w:t xml:space="preserve"> </w:t>
      </w:r>
      <w:r>
        <w:rPr>
          <w:spacing w:val="-1"/>
        </w:rPr>
        <w:t>existing information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enable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 research.</w:t>
      </w:r>
      <w:r>
        <w:rPr>
          <w:spacing w:val="-3"/>
        </w:rP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issue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getting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rPr>
          <w:spacing w:val="6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money 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potential</w:t>
      </w:r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focussing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spreading resources</w:t>
      </w:r>
      <w:r>
        <w:rPr>
          <w:spacing w:val="83"/>
        </w:rPr>
        <w:t xml:space="preserve"> </w:t>
      </w:r>
      <w:r>
        <w:rPr>
          <w:spacing w:val="-1"/>
        </w:rPr>
        <w:t>thinly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sites.</w:t>
      </w:r>
    </w:p>
    <w:p w:rsidR="005E2943" w:rsidRDefault="00A504CD">
      <w:pPr>
        <w:pStyle w:val="BodyText"/>
        <w:spacing w:before="158"/>
        <w:ind w:right="128"/>
      </w:pPr>
      <w:hyperlink w:anchor="_bookmark42" w:history="1">
        <w:r>
          <w:rPr>
            <w:spacing w:val="-1"/>
          </w:rPr>
          <w:t>Table</w:t>
        </w:r>
        <w:r>
          <w:rPr>
            <w:spacing w:val="1"/>
          </w:rPr>
          <w:t xml:space="preserve"> </w:t>
        </w:r>
        <w:r>
          <w:t>8</w:t>
        </w:r>
      </w:hyperlink>
      <w:r>
        <w:rPr>
          <w:spacing w:val="-1"/>
        </w:rPr>
        <w:t xml:space="preserve"> shows</w:t>
      </w:r>
      <w:r>
        <w:t xml:space="preserve"> </w:t>
      </w:r>
      <w:r>
        <w:rPr>
          <w:spacing w:val="-1"/>
        </w:rPr>
        <w:t>an initial</w:t>
      </w:r>
      <w:r>
        <w:t xml:space="preserve"> </w:t>
      </w:r>
      <w:r>
        <w:rPr>
          <w:spacing w:val="-1"/>
        </w:rPr>
        <w:t>indication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 xml:space="preserve">proposed </w:t>
      </w:r>
      <w:r>
        <w:t xml:space="preserve">for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39"/>
        </w:rPr>
        <w:t xml:space="preserve"> </w:t>
      </w:r>
      <w:r>
        <w:rPr>
          <w:spacing w:val="-1"/>
        </w:rPr>
        <w:t>topics.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only an initial</w:t>
      </w:r>
      <w:r>
        <w:rPr>
          <w:spacing w:val="-2"/>
        </w:rPr>
        <w:t xml:space="preserve"> </w:t>
      </w:r>
      <w:r>
        <w:rPr>
          <w:spacing w:val="-1"/>
        </w:rPr>
        <w:t>indication,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mix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detailed</w:t>
      </w:r>
      <w:r>
        <w:rPr>
          <w:spacing w:val="83"/>
        </w:rPr>
        <w:t xml:space="preserve"> </w:t>
      </w:r>
      <w:r>
        <w:rPr>
          <w:spacing w:val="-1"/>
        </w:rPr>
        <w:t>consideration in project</w:t>
      </w:r>
      <w:r>
        <w:rPr>
          <w:spacing w:val="1"/>
        </w:rPr>
        <w:t xml:space="preserve"> </w:t>
      </w:r>
      <w:r>
        <w:rPr>
          <w:spacing w:val="-2"/>
        </w:rPr>
        <w:t>planning.</w:t>
      </w:r>
    </w:p>
    <w:p w:rsidR="005E2943" w:rsidRDefault="005E2943">
      <w:pPr>
        <w:sectPr w:rsidR="005E2943">
          <w:pgSz w:w="11910" w:h="16840"/>
          <w:pgMar w:top="1380" w:right="1340" w:bottom="1060" w:left="1320" w:header="0" w:footer="871" w:gutter="0"/>
          <w:cols w:space="720"/>
        </w:sectPr>
      </w:pPr>
    </w:p>
    <w:p w:rsidR="005E2943" w:rsidRDefault="00A504CD">
      <w:pPr>
        <w:spacing w:before="40"/>
        <w:ind w:left="1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1969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6810375</wp:posOffset>
                </wp:positionV>
                <wp:extent cx="114300" cy="152400"/>
                <wp:effectExtent l="16510" t="19050" r="21590" b="47625"/>
                <wp:wrapNone/>
                <wp:docPr id="13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7466" y="10725"/>
                          <a:chExt cx="180" cy="240"/>
                        </a:xfrm>
                      </wpg:grpSpPr>
                      <wps:wsp>
                        <wps:cNvPr id="138" name="Freeform 103"/>
                        <wps:cNvSpPr>
                          <a:spLocks/>
                        </wps:cNvSpPr>
                        <wps:spPr bwMode="auto">
                          <a:xfrm>
                            <a:off x="7466" y="10725"/>
                            <a:ext cx="180" cy="240"/>
                          </a:xfrm>
                          <a:custGeom>
                            <a:avLst/>
                            <a:gdLst>
                              <a:gd name="T0" fmla="+- 0 7466 7466"/>
                              <a:gd name="T1" fmla="*/ T0 w 180"/>
                              <a:gd name="T2" fmla="+- 0 10858 10725"/>
                              <a:gd name="T3" fmla="*/ 10858 h 240"/>
                              <a:gd name="T4" fmla="+- 0 7530 7466"/>
                              <a:gd name="T5" fmla="*/ T4 w 180"/>
                              <a:gd name="T6" fmla="+- 0 10965 10725"/>
                              <a:gd name="T7" fmla="*/ 10965 h 240"/>
                              <a:gd name="T8" fmla="+- 0 7646 7466"/>
                              <a:gd name="T9" fmla="*/ T8 w 180"/>
                              <a:gd name="T10" fmla="+- 0 10725 10725"/>
                              <a:gd name="T11" fmla="*/ 1072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CB18D" id="Group 102" o:spid="_x0000_s1026" style="position:absolute;margin-left:373.3pt;margin-top:536.25pt;width:9pt;height:12pt;z-index:-96784;mso-position-horizontal-relative:page;mso-position-vertical-relative:page" coordorigin="7466,10725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">
                <v:shape id="Freeform 103" o:spid="_x0000_s1027" style="position:absolute;left:7466;top:1072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E9cIA&#10;AADcAAAADwAAAGRycy9kb3ducmV2LnhtbESP24rCQAyG7xd8hyGCN6JTd2Ep1VE8sCCsNx4eIHRi&#10;W+xkSmeq9e3NheBdQv7Dl8Wqd7W6UxsqzwZm0wQUce5txYWBy/lvkoIKEdli7ZkMPCnAajn4WmBm&#10;/YOPdD/FQkkIhwwNlDE2mdYhL8lhmPqGWG5X3zqMsraFti0+JNzV+jtJfrXDiqWhxIa2JeW3U+ek&#10;d7zpduPcHertLv6nmy5oDqkxo2G/noOK1MeP+O3eW8H/EVp5Rib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UT1wgAAANwAAAAPAAAAAAAAAAAAAAAAAJgCAABkcnMvZG93&#10;bnJldi54bWxQSwUGAAAAAAQABAD1AAAAhwMAAAAA&#10;" path="m,133l64,240,180,e" filled="f" strokeweight="2pt">
                  <v:path arrowok="t" o:connecttype="custom" o:connectlocs="0,10858;64,10965;180,1072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720" behindDoc="1" locked="0" layoutInCell="1" allowOverlap="1">
                <wp:simplePos x="0" y="0"/>
                <wp:positionH relativeFrom="page">
                  <wp:posOffset>2900680</wp:posOffset>
                </wp:positionH>
                <wp:positionV relativeFrom="page">
                  <wp:posOffset>6816090</wp:posOffset>
                </wp:positionV>
                <wp:extent cx="114300" cy="152400"/>
                <wp:effectExtent l="14605" t="15240" r="13970" b="41910"/>
                <wp:wrapNone/>
                <wp:docPr id="13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4568" y="10734"/>
                          <a:chExt cx="180" cy="240"/>
                        </a:xfrm>
                      </wpg:grpSpPr>
                      <wps:wsp>
                        <wps:cNvPr id="136" name="Freeform 101"/>
                        <wps:cNvSpPr>
                          <a:spLocks/>
                        </wps:cNvSpPr>
                        <wps:spPr bwMode="auto">
                          <a:xfrm>
                            <a:off x="4568" y="10734"/>
                            <a:ext cx="180" cy="240"/>
                          </a:xfrm>
                          <a:custGeom>
                            <a:avLst/>
                            <a:gdLst>
                              <a:gd name="T0" fmla="+- 0 4568 4568"/>
                              <a:gd name="T1" fmla="*/ T0 w 180"/>
                              <a:gd name="T2" fmla="+- 0 10867 10734"/>
                              <a:gd name="T3" fmla="*/ 10867 h 240"/>
                              <a:gd name="T4" fmla="+- 0 4632 4568"/>
                              <a:gd name="T5" fmla="*/ T4 w 180"/>
                              <a:gd name="T6" fmla="+- 0 10974 10734"/>
                              <a:gd name="T7" fmla="*/ 10974 h 240"/>
                              <a:gd name="T8" fmla="+- 0 4748 4568"/>
                              <a:gd name="T9" fmla="*/ T8 w 180"/>
                              <a:gd name="T10" fmla="+- 0 10734 10734"/>
                              <a:gd name="T11" fmla="*/ 107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FD6F" id="Group 100" o:spid="_x0000_s1026" style="position:absolute;margin-left:228.4pt;margin-top:536.7pt;width:9pt;height:12pt;z-index:-96760;mso-position-horizontal-relative:page;mso-position-vertical-relative:page" coordorigin="4568,10734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">
                <v:shape id="Freeform 101" o:spid="_x0000_s1027" style="position:absolute;left:4568;top:10734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1HMAA&#10;AADcAAAADwAAAGRycy9kb3ducmV2LnhtbESPzQrCMBCE74LvEFbwIpqqIKUaxR8EQS/+PMDSrG2x&#10;2ZQm1fr2RhC87TKz880uVq0pxZNqV1hWMB5FIIhTqwvOFNyu+2EMwnlkjaVlUvAmB6tlt7PARNsX&#10;n+l58ZkIIewSVJB7XyVSujQng25kK+Kg3W1t0Ie1zqSu8RXCTSknUTSTBgsOhBwr2uaUPi6NCdzB&#10;ptkNUnMqtzt/jDeNk+xipfq9dj0H4an1f/Pv+qBD/ekM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p1HMAAAADcAAAADwAAAAAAAAAAAAAAAACYAgAAZHJzL2Rvd25y&#10;ZXYueG1sUEsFBgAAAAAEAAQA9QAAAIUDAAAAAA==&#10;" path="m,133l64,240,180,e" filled="f" strokeweight="2pt">
                  <v:path arrowok="t" o:connecttype="custom" o:connectlocs="0,10867;64,10974;180,10734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768" behindDoc="1" locked="0" layoutInCell="1" allowOverlap="1">
                <wp:simplePos x="0" y="0"/>
                <wp:positionH relativeFrom="page">
                  <wp:posOffset>2912745</wp:posOffset>
                </wp:positionH>
                <wp:positionV relativeFrom="page">
                  <wp:posOffset>3769360</wp:posOffset>
                </wp:positionV>
                <wp:extent cx="114300" cy="152400"/>
                <wp:effectExtent l="17145" t="16510" r="20955" b="40640"/>
                <wp:wrapNone/>
                <wp:docPr id="13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4587" y="5936"/>
                          <a:chExt cx="180" cy="240"/>
                        </a:xfrm>
                      </wpg:grpSpPr>
                      <wps:wsp>
                        <wps:cNvPr id="134" name="Freeform 99"/>
                        <wps:cNvSpPr>
                          <a:spLocks/>
                        </wps:cNvSpPr>
                        <wps:spPr bwMode="auto">
                          <a:xfrm>
                            <a:off x="4587" y="5936"/>
                            <a:ext cx="180" cy="240"/>
                          </a:xfrm>
                          <a:custGeom>
                            <a:avLst/>
                            <a:gdLst>
                              <a:gd name="T0" fmla="+- 0 4587 4587"/>
                              <a:gd name="T1" fmla="*/ T0 w 180"/>
                              <a:gd name="T2" fmla="+- 0 6069 5936"/>
                              <a:gd name="T3" fmla="*/ 6069 h 240"/>
                              <a:gd name="T4" fmla="+- 0 4651 4587"/>
                              <a:gd name="T5" fmla="*/ T4 w 180"/>
                              <a:gd name="T6" fmla="+- 0 6176 5936"/>
                              <a:gd name="T7" fmla="*/ 6176 h 240"/>
                              <a:gd name="T8" fmla="+- 0 4767 4587"/>
                              <a:gd name="T9" fmla="*/ T8 w 180"/>
                              <a:gd name="T10" fmla="+- 0 5936 5936"/>
                              <a:gd name="T11" fmla="*/ 593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55CD6" id="Group 98" o:spid="_x0000_s1026" style="position:absolute;margin-left:229.35pt;margin-top:296.8pt;width:9pt;height:12pt;z-index:-96712;mso-position-horizontal-relative:page;mso-position-vertical-relative:page" coordorigin="4587,5936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">
                <v:shape id="Freeform 99" o:spid="_x0000_s1027" style="position:absolute;left:4587;top:5936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O8MQA&#10;AADcAAAADwAAAGRycy9kb3ducmV2LnhtbESP3WrCQBCF7wu+wzKCN2I22iIhZhUTEQrtjT8PMGTH&#10;JJidDdmNxrfvFgq9m+GcOd+ZbDeaVjyod41lBcsoBkFcWt1wpeB6OS4SEM4ja2wtk4IXOdhtJ28Z&#10;pto++USPs69ECGGXooLa+y6V0pU1GXSR7YiDdrO9QR/WvpK6x2cIN61cxfFaGmw4EGrsqKipvJ8H&#10;E7jzfDjMS/PdFgf/leSDk+wSpWbTcb8B4Wn0/+a/608d6r9/wO8zY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TvDEAAAA3AAAAA8AAAAAAAAAAAAAAAAAmAIAAGRycy9k&#10;b3ducmV2LnhtbFBLBQYAAAAABAAEAPUAAACJAwAAAAA=&#10;" path="m,133l64,240,180,e" filled="f" strokeweight="2pt">
                  <v:path arrowok="t" o:connecttype="custom" o:connectlocs="0,6069;64,6176;180,5936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792" behindDoc="1" locked="0" layoutInCell="1" allowOverlap="1">
                <wp:simplePos x="0" y="0"/>
                <wp:positionH relativeFrom="page">
                  <wp:posOffset>3489960</wp:posOffset>
                </wp:positionH>
                <wp:positionV relativeFrom="page">
                  <wp:posOffset>3778885</wp:posOffset>
                </wp:positionV>
                <wp:extent cx="114300" cy="152400"/>
                <wp:effectExtent l="13335" t="16510" r="15240" b="40640"/>
                <wp:wrapNone/>
                <wp:docPr id="13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5496" y="5951"/>
                          <a:chExt cx="180" cy="240"/>
                        </a:xfrm>
                      </wpg:grpSpPr>
                      <wps:wsp>
                        <wps:cNvPr id="132" name="Freeform 97"/>
                        <wps:cNvSpPr>
                          <a:spLocks/>
                        </wps:cNvSpPr>
                        <wps:spPr bwMode="auto">
                          <a:xfrm>
                            <a:off x="5496" y="5951"/>
                            <a:ext cx="180" cy="240"/>
                          </a:xfrm>
                          <a:custGeom>
                            <a:avLst/>
                            <a:gdLst>
                              <a:gd name="T0" fmla="+- 0 5496 5496"/>
                              <a:gd name="T1" fmla="*/ T0 w 180"/>
                              <a:gd name="T2" fmla="+- 0 6084 5951"/>
                              <a:gd name="T3" fmla="*/ 6084 h 240"/>
                              <a:gd name="T4" fmla="+- 0 5560 5496"/>
                              <a:gd name="T5" fmla="*/ T4 w 180"/>
                              <a:gd name="T6" fmla="+- 0 6191 5951"/>
                              <a:gd name="T7" fmla="*/ 6191 h 240"/>
                              <a:gd name="T8" fmla="+- 0 5676 5496"/>
                              <a:gd name="T9" fmla="*/ T8 w 180"/>
                              <a:gd name="T10" fmla="+- 0 5951 5951"/>
                              <a:gd name="T11" fmla="*/ 595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5180F" id="Group 96" o:spid="_x0000_s1026" style="position:absolute;margin-left:274.8pt;margin-top:297.55pt;width:9pt;height:12pt;z-index:-96688;mso-position-horizontal-relative:page;mso-position-vertical-relative:page" coordorigin="5496,5951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">
                <v:shape id="Freeform 97" o:spid="_x0000_s1027" style="position:absolute;left:5496;top:5951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zH8AA&#10;AADcAAAADwAAAGRycy9kb3ducmV2LnhtbESPzQrCMBCE74LvEFbwIpqqIKUaxR8EQS/+PMDSrG2x&#10;2ZQm1fr2RhC87TKz880uVq0pxZNqV1hWMB5FIIhTqwvOFNyu+2EMwnlkjaVlUvAmB6tlt7PARNsX&#10;n+l58ZkIIewSVJB7XyVSujQng25kK+Kg3W1t0Ie1zqSu8RXCTSknUTSTBgsOhBwr2uaUPi6NCdzB&#10;ptkNUnMqtzt/jDeNk+xipfq9dj0H4an1f/Pv+qBD/ekE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FzH8AAAADcAAAADwAAAAAAAAAAAAAAAACYAgAAZHJzL2Rvd25y&#10;ZXYueG1sUEsFBgAAAAAEAAQA9QAAAIUDAAAAAA==&#10;" path="m,133l64,240,180,e" filled="f" strokeweight="2pt">
                  <v:path arrowok="t" o:connecttype="custom" o:connectlocs="0,6084;64,6191;180,5951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816" behindDoc="1" locked="0" layoutInCell="1" allowOverlap="1">
                <wp:simplePos x="0" y="0"/>
                <wp:positionH relativeFrom="page">
                  <wp:posOffset>4791075</wp:posOffset>
                </wp:positionH>
                <wp:positionV relativeFrom="page">
                  <wp:posOffset>3797935</wp:posOffset>
                </wp:positionV>
                <wp:extent cx="114300" cy="152400"/>
                <wp:effectExtent l="19050" t="16510" r="19050" b="40640"/>
                <wp:wrapNone/>
                <wp:docPr id="1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7545" y="5981"/>
                          <a:chExt cx="180" cy="240"/>
                        </a:xfrm>
                      </wpg:grpSpPr>
                      <wps:wsp>
                        <wps:cNvPr id="130" name="Freeform 95"/>
                        <wps:cNvSpPr>
                          <a:spLocks/>
                        </wps:cNvSpPr>
                        <wps:spPr bwMode="auto">
                          <a:xfrm>
                            <a:off x="7545" y="5981"/>
                            <a:ext cx="180" cy="240"/>
                          </a:xfrm>
                          <a:custGeom>
                            <a:avLst/>
                            <a:gdLst>
                              <a:gd name="T0" fmla="+- 0 7545 7545"/>
                              <a:gd name="T1" fmla="*/ T0 w 180"/>
                              <a:gd name="T2" fmla="+- 0 6114 5981"/>
                              <a:gd name="T3" fmla="*/ 6114 h 240"/>
                              <a:gd name="T4" fmla="+- 0 7609 7545"/>
                              <a:gd name="T5" fmla="*/ T4 w 180"/>
                              <a:gd name="T6" fmla="+- 0 6221 5981"/>
                              <a:gd name="T7" fmla="*/ 6221 h 240"/>
                              <a:gd name="T8" fmla="+- 0 7725 7545"/>
                              <a:gd name="T9" fmla="*/ T8 w 180"/>
                              <a:gd name="T10" fmla="+- 0 5981 5981"/>
                              <a:gd name="T11" fmla="*/ 59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B0AE" id="Group 94" o:spid="_x0000_s1026" style="position:absolute;margin-left:377.25pt;margin-top:299.05pt;width:9pt;height:12pt;z-index:-96664;mso-position-horizontal-relative:page;mso-position-vertical-relative:page" coordorigin="7545,5981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">
                <v:shape id="Freeform 95" o:spid="_x0000_s1027" style="position:absolute;left:7545;top:5981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I88IA&#10;AADcAAAADwAAAGRycy9kb3ducmV2LnhtbESP24rCQAyG7xd8hyGCN6JTd2Ep1VE8sCCsNx4eIHRi&#10;W+xkSmeq9e3NheBdQv7Dl8Wqd7W6UxsqzwZm0wQUce5txYWBy/lvkoIKEdli7ZkMPCnAajn4WmBm&#10;/YOPdD/FQkkIhwwNlDE2mdYhL8lhmPqGWG5X3zqMsraFti0+JNzV+jtJfrXDiqWhxIa2JeW3U+ek&#10;d7zpduPcHertLv6nmy5oDqkxo2G/noOK1MeP+O3eW8H/EXx5Rib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0jzwgAAANwAAAAPAAAAAAAAAAAAAAAAAJgCAABkcnMvZG93&#10;bnJldi54bWxQSwUGAAAAAAQABAD1AAAAhwMAAAAA&#10;" path="m,133l64,240,180,e" filled="f" strokeweight="2pt">
                  <v:path arrowok="t" o:connecttype="custom" o:connectlocs="0,6114;64,6221;180,5981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840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ge">
                  <wp:posOffset>3797935</wp:posOffset>
                </wp:positionV>
                <wp:extent cx="114300" cy="152400"/>
                <wp:effectExtent l="19050" t="16510" r="19050" b="40640"/>
                <wp:wrapNone/>
                <wp:docPr id="12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8835" y="5981"/>
                          <a:chExt cx="180" cy="240"/>
                        </a:xfrm>
                      </wpg:grpSpPr>
                      <wps:wsp>
                        <wps:cNvPr id="128" name="Freeform 93"/>
                        <wps:cNvSpPr>
                          <a:spLocks/>
                        </wps:cNvSpPr>
                        <wps:spPr bwMode="auto">
                          <a:xfrm>
                            <a:off x="8835" y="5981"/>
                            <a:ext cx="180" cy="240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180"/>
                              <a:gd name="T2" fmla="+- 0 6114 5981"/>
                              <a:gd name="T3" fmla="*/ 6114 h 240"/>
                              <a:gd name="T4" fmla="+- 0 8899 8835"/>
                              <a:gd name="T5" fmla="*/ T4 w 180"/>
                              <a:gd name="T6" fmla="+- 0 6221 5981"/>
                              <a:gd name="T7" fmla="*/ 6221 h 240"/>
                              <a:gd name="T8" fmla="+- 0 9015 8835"/>
                              <a:gd name="T9" fmla="*/ T8 w 180"/>
                              <a:gd name="T10" fmla="+- 0 5981 5981"/>
                              <a:gd name="T11" fmla="*/ 59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1C858" id="Group 92" o:spid="_x0000_s1026" style="position:absolute;margin-left:441.75pt;margin-top:299.05pt;width:9pt;height:12pt;z-index:-96640;mso-position-horizontal-relative:page;mso-position-vertical-relative:page" coordorigin="8835,5981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">
                <v:shape id="Freeform 93" o:spid="_x0000_s1027" style="position:absolute;left:8835;top:5981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SKMEA&#10;AADcAAAADwAAAGRycy9kb3ducmV2LnhtbESPy6rCQAyG94LvMERwIzrVhZTqKF44IOhGz3mA0Ilt&#10;sZMpnan2vL1ZCO4S8l++rLe9q9WT2lB5NjCfJaCIc28rLgz8/f5MU1AhIlusPZOBfwqw3QwHa8ys&#10;f/GVnrdYKAnhkKGBMsYm0zrkJTkMM98Qy+3uW4dR1rbQtsWXhLtaL5JkqR1WLA0lNnQoKX/cOie9&#10;k313nOTuUh+O8Zzuu6A5pMaMR/1uBSpSH7/ij/tkBX8htPKMTK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w0ijBAAAA3AAAAA8AAAAAAAAAAAAAAAAAmAIAAGRycy9kb3du&#10;cmV2LnhtbFBLBQYAAAAABAAEAPUAAACGAwAAAAA=&#10;" path="m,133l64,240,180,e" filled="f" strokeweight="2pt">
                  <v:path arrowok="t" o:connecttype="custom" o:connectlocs="0,6114;64,6221;180,5981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864" behindDoc="1" locked="0" layoutInCell="1" allowOverlap="1">
                <wp:simplePos x="0" y="0"/>
                <wp:positionH relativeFrom="page">
                  <wp:posOffset>2912745</wp:posOffset>
                </wp:positionH>
                <wp:positionV relativeFrom="paragraph">
                  <wp:posOffset>1056005</wp:posOffset>
                </wp:positionV>
                <wp:extent cx="114300" cy="152400"/>
                <wp:effectExtent l="17145" t="17780" r="20955" b="39370"/>
                <wp:wrapNone/>
                <wp:docPr id="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4587" y="1663"/>
                          <a:chExt cx="180" cy="240"/>
                        </a:xfrm>
                      </wpg:grpSpPr>
                      <wps:wsp>
                        <wps:cNvPr id="126" name="Freeform 91"/>
                        <wps:cNvSpPr>
                          <a:spLocks/>
                        </wps:cNvSpPr>
                        <wps:spPr bwMode="auto">
                          <a:xfrm>
                            <a:off x="4587" y="1663"/>
                            <a:ext cx="180" cy="240"/>
                          </a:xfrm>
                          <a:custGeom>
                            <a:avLst/>
                            <a:gdLst>
                              <a:gd name="T0" fmla="+- 0 4587 4587"/>
                              <a:gd name="T1" fmla="*/ T0 w 180"/>
                              <a:gd name="T2" fmla="+- 0 1797 1663"/>
                              <a:gd name="T3" fmla="*/ 1797 h 240"/>
                              <a:gd name="T4" fmla="+- 0 4651 4587"/>
                              <a:gd name="T5" fmla="*/ T4 w 180"/>
                              <a:gd name="T6" fmla="+- 0 1903 1663"/>
                              <a:gd name="T7" fmla="*/ 1903 h 240"/>
                              <a:gd name="T8" fmla="+- 0 4767 4587"/>
                              <a:gd name="T9" fmla="*/ T8 w 180"/>
                              <a:gd name="T10" fmla="+- 0 1663 1663"/>
                              <a:gd name="T11" fmla="*/ 16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4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C380C" id="Group 90" o:spid="_x0000_s1026" style="position:absolute;margin-left:229.35pt;margin-top:83.15pt;width:9pt;height:12pt;z-index:-96616;mso-position-horizontal-relative:page" coordorigin="4587,1663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">
                <v:shape id="Freeform 91" o:spid="_x0000_s1027" style="position:absolute;left:4587;top:166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jwcAA&#10;AADcAAAADwAAAGRycy9kb3ducmV2LnhtbESPzQrCMBCE74LvEFbwIprqQUptFH8QBL348wBLs7bF&#10;ZlOaVOvbG0HwtsvMzjebrjpTiSc1rrSsYDqJQBBnVpecK7hd9+MYhPPIGivLpOBNDlbLfi/FRNsX&#10;n+l58bkIIewSVFB4XydSuqwgg25ia+Kg3W1j0Ie1yaVu8BXCTSVnUTSXBksOhAJr2haUPS6tCdzR&#10;pt2NMnOqtjt/jDetk+xipYaDbr0A4anzf/Pv+qBD/dkc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PjwcAAAADcAAAADwAAAAAAAAAAAAAAAACYAgAAZHJzL2Rvd25y&#10;ZXYueG1sUEsFBgAAAAAEAAQA9QAAAIUDAAAAAA==&#10;" path="m,134l64,240,180,e" filled="f" strokeweight="2pt">
                  <v:path arrowok="t" o:connecttype="custom" o:connectlocs="0,1797;64,1903;180,166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888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1046480</wp:posOffset>
                </wp:positionV>
                <wp:extent cx="114300" cy="152400"/>
                <wp:effectExtent l="13335" t="17780" r="15240" b="39370"/>
                <wp:wrapNone/>
                <wp:docPr id="12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5511" y="1648"/>
                          <a:chExt cx="180" cy="240"/>
                        </a:xfrm>
                      </wpg:grpSpPr>
                      <wps:wsp>
                        <wps:cNvPr id="124" name="Freeform 89"/>
                        <wps:cNvSpPr>
                          <a:spLocks/>
                        </wps:cNvSpPr>
                        <wps:spPr bwMode="auto">
                          <a:xfrm>
                            <a:off x="5511" y="1648"/>
                            <a:ext cx="180" cy="240"/>
                          </a:xfrm>
                          <a:custGeom>
                            <a:avLst/>
                            <a:gdLst>
                              <a:gd name="T0" fmla="+- 0 5511 5511"/>
                              <a:gd name="T1" fmla="*/ T0 w 180"/>
                              <a:gd name="T2" fmla="+- 0 1782 1648"/>
                              <a:gd name="T3" fmla="*/ 1782 h 240"/>
                              <a:gd name="T4" fmla="+- 0 5575 5511"/>
                              <a:gd name="T5" fmla="*/ T4 w 180"/>
                              <a:gd name="T6" fmla="+- 0 1888 1648"/>
                              <a:gd name="T7" fmla="*/ 1888 h 240"/>
                              <a:gd name="T8" fmla="+- 0 5691 5511"/>
                              <a:gd name="T9" fmla="*/ T8 w 180"/>
                              <a:gd name="T10" fmla="+- 0 1648 1648"/>
                              <a:gd name="T11" fmla="*/ 164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4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65591" id="Group 88" o:spid="_x0000_s1026" style="position:absolute;margin-left:275.55pt;margin-top:82.4pt;width:9pt;height:12pt;z-index:-96592;mso-position-horizontal-relative:page" coordorigin="5511,1648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">
                <v:shape id="Freeform 89" o:spid="_x0000_s1027" style="position:absolute;left:5511;top:1648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YLcAA&#10;AADcAAAADwAAAGRycy9kb3ducmV2LnhtbESPzQrCMBCE74LvEFbwIpoqIqUaxR8EQS/+PMDSrG2x&#10;2ZQm1fr2RhC87TKz880uVq0pxZNqV1hWMB5FIIhTqwvOFNyu+2EMwnlkjaVlUvAmB6tlt7PARNsX&#10;n+l58ZkIIewSVJB7XyVSujQng25kK+Kg3W1t0Ie1zqSu8RXCTSknUTSTBgsOhBwr2uaUPi6NCdzB&#10;ptkNUnMqtzt/jDeNk+xipfq9dj0H4an1f/Pv+qBD/ckU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3YLcAAAADcAAAADwAAAAAAAAAAAAAAAACYAgAAZHJzL2Rvd25y&#10;ZXYueG1sUEsFBgAAAAAEAAQA9QAAAIUDAAAAAA==&#10;" path="m,134l64,240,180,e" filled="f" strokeweight="2pt">
                  <v:path arrowok="t" o:connecttype="custom" o:connectlocs="0,1782;64,1888;180,164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912" behindDoc="1" locked="0" layoutInCell="1" allowOverlap="1">
                <wp:simplePos x="0" y="0"/>
                <wp:positionH relativeFrom="page">
                  <wp:posOffset>4752975</wp:posOffset>
                </wp:positionH>
                <wp:positionV relativeFrom="paragraph">
                  <wp:posOffset>1046480</wp:posOffset>
                </wp:positionV>
                <wp:extent cx="114300" cy="152400"/>
                <wp:effectExtent l="19050" t="17780" r="19050" b="39370"/>
                <wp:wrapNone/>
                <wp:docPr id="12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7485" y="1648"/>
                          <a:chExt cx="180" cy="240"/>
                        </a:xfrm>
                      </wpg:grpSpPr>
                      <wps:wsp>
                        <wps:cNvPr id="122" name="Freeform 87"/>
                        <wps:cNvSpPr>
                          <a:spLocks/>
                        </wps:cNvSpPr>
                        <wps:spPr bwMode="auto">
                          <a:xfrm>
                            <a:off x="7485" y="1648"/>
                            <a:ext cx="180" cy="240"/>
                          </a:xfrm>
                          <a:custGeom>
                            <a:avLst/>
                            <a:gdLst>
                              <a:gd name="T0" fmla="+- 0 7485 7485"/>
                              <a:gd name="T1" fmla="*/ T0 w 180"/>
                              <a:gd name="T2" fmla="+- 0 1782 1648"/>
                              <a:gd name="T3" fmla="*/ 1782 h 240"/>
                              <a:gd name="T4" fmla="+- 0 7549 7485"/>
                              <a:gd name="T5" fmla="*/ T4 w 180"/>
                              <a:gd name="T6" fmla="+- 0 1888 1648"/>
                              <a:gd name="T7" fmla="*/ 1888 h 240"/>
                              <a:gd name="T8" fmla="+- 0 7665 7485"/>
                              <a:gd name="T9" fmla="*/ T8 w 180"/>
                              <a:gd name="T10" fmla="+- 0 1648 1648"/>
                              <a:gd name="T11" fmla="*/ 164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4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9632F" id="Group 86" o:spid="_x0000_s1026" style="position:absolute;margin-left:374.25pt;margin-top:82.4pt;width:9pt;height:12pt;z-index:-96568;mso-position-horizontal-relative:page" coordorigin="7485,1648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">
                <v:shape id="Freeform 87" o:spid="_x0000_s1027" style="position:absolute;left:7485;top:1648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lwsAA&#10;AADcAAAADwAAAGRycy9kb3ducmV2LnhtbESPzQrCMBCE74LvEFbwIprag5RqFH8QBL348wBLs7bF&#10;ZlOaVOvbG0HwtsvMzje7WHWmEk9qXGlZwXQSgSDOrC45V3C77scJCOeRNVaWScGbHKyW/d4CU21f&#10;fKbnxecihLBLUUHhfZ1K6bKCDLqJrYmDdreNQR/WJpe6wVcIN5WMo2gmDZYcCAXWtC0oe1xaE7ij&#10;TbsbZeZUbXf+mGxaJ9klSg0H3XoOwlPn/+bf9UGH+nEM32fCBH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jlwsAAAADcAAAADwAAAAAAAAAAAAAAAACYAgAAZHJzL2Rvd25y&#10;ZXYueG1sUEsFBgAAAAAEAAQA9QAAAIUDAAAAAA==&#10;" path="m,134l64,240,180,e" filled="f" strokeweight="2pt">
                  <v:path arrowok="t" o:connecttype="custom" o:connectlocs="0,1782;64,1888;180,164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936" behindDoc="1" locked="0" layoutInCell="1" allowOverlap="1">
                <wp:simplePos x="0" y="0"/>
                <wp:positionH relativeFrom="page">
                  <wp:posOffset>3461385</wp:posOffset>
                </wp:positionH>
                <wp:positionV relativeFrom="page">
                  <wp:posOffset>5394960</wp:posOffset>
                </wp:positionV>
                <wp:extent cx="114300" cy="152400"/>
                <wp:effectExtent l="13335" t="13335" r="15240" b="43815"/>
                <wp:wrapNone/>
                <wp:docPr id="11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5451" y="8496"/>
                          <a:chExt cx="180" cy="240"/>
                        </a:xfrm>
                      </wpg:grpSpPr>
                      <wps:wsp>
                        <wps:cNvPr id="120" name="Freeform 85"/>
                        <wps:cNvSpPr>
                          <a:spLocks/>
                        </wps:cNvSpPr>
                        <wps:spPr bwMode="auto">
                          <a:xfrm>
                            <a:off x="5451" y="8496"/>
                            <a:ext cx="180" cy="240"/>
                          </a:xfrm>
                          <a:custGeom>
                            <a:avLst/>
                            <a:gdLst>
                              <a:gd name="T0" fmla="+- 0 5451 5451"/>
                              <a:gd name="T1" fmla="*/ T0 w 180"/>
                              <a:gd name="T2" fmla="+- 0 8629 8496"/>
                              <a:gd name="T3" fmla="*/ 8629 h 240"/>
                              <a:gd name="T4" fmla="+- 0 5515 5451"/>
                              <a:gd name="T5" fmla="*/ T4 w 180"/>
                              <a:gd name="T6" fmla="+- 0 8736 8496"/>
                              <a:gd name="T7" fmla="*/ 8736 h 240"/>
                              <a:gd name="T8" fmla="+- 0 5631 5451"/>
                              <a:gd name="T9" fmla="*/ T8 w 180"/>
                              <a:gd name="T10" fmla="+- 0 8496 8496"/>
                              <a:gd name="T11" fmla="*/ 849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48A9F" id="Group 84" o:spid="_x0000_s1026" style="position:absolute;margin-left:272.55pt;margin-top:424.8pt;width:9pt;height:12pt;z-index:-96544;mso-position-horizontal-relative:page;mso-position-vertical-relative:page" coordorigin="5451,8496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">
                <v:shape id="Freeform 85" o:spid="_x0000_s1027" style="position:absolute;left:5451;top:8496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eLsEA&#10;AADcAAAADwAAAGRycy9kb3ducmV2LnhtbESPy6rCQAyG94LvMERwIzrVhZTqKF44IOhGz3mA0Ilt&#10;sZMpnan2vL1ZCO4S8l++rLe9q9WT2lB5NjCfJaCIc28rLgz8/f5MU1AhIlusPZOBfwqw3QwHa8ys&#10;f/GVnrdYKAnhkKGBMsYm0zrkJTkMM98Qy+3uW4dR1rbQtsWXhLtaL5JkqR1WLA0lNnQoKX/cOie9&#10;k313nOTuUh+O8Zzuu6A5pMaMR/1uBSpSH7/ij/tkBX8h+PKMTK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G3i7BAAAA3AAAAA8AAAAAAAAAAAAAAAAAmAIAAGRycy9kb3du&#10;cmV2LnhtbFBLBQYAAAAABAAEAPUAAACGAwAAAAA=&#10;" path="m,133l64,240,180,e" filled="f" strokeweight="2pt">
                  <v:path arrowok="t" o:connecttype="custom" o:connectlocs="0,8629;64,8736;180,8496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960" behindDoc="1" locked="0" layoutInCell="1" allowOverlap="1">
                <wp:simplePos x="0" y="0"/>
                <wp:positionH relativeFrom="page">
                  <wp:posOffset>2884170</wp:posOffset>
                </wp:positionH>
                <wp:positionV relativeFrom="page">
                  <wp:posOffset>4454525</wp:posOffset>
                </wp:positionV>
                <wp:extent cx="114300" cy="152400"/>
                <wp:effectExtent l="17145" t="15875" r="20955" b="41275"/>
                <wp:wrapNone/>
                <wp:docPr id="1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4542" y="7015"/>
                          <a:chExt cx="180" cy="240"/>
                        </a:xfrm>
                      </wpg:grpSpPr>
                      <wps:wsp>
                        <wps:cNvPr id="118" name="Freeform 83"/>
                        <wps:cNvSpPr>
                          <a:spLocks/>
                        </wps:cNvSpPr>
                        <wps:spPr bwMode="auto">
                          <a:xfrm>
                            <a:off x="4542" y="7015"/>
                            <a:ext cx="180" cy="240"/>
                          </a:xfrm>
                          <a:custGeom>
                            <a:avLst/>
                            <a:gdLst>
                              <a:gd name="T0" fmla="+- 0 4542 4542"/>
                              <a:gd name="T1" fmla="*/ T0 w 180"/>
                              <a:gd name="T2" fmla="+- 0 7149 7015"/>
                              <a:gd name="T3" fmla="*/ 7149 h 240"/>
                              <a:gd name="T4" fmla="+- 0 4606 4542"/>
                              <a:gd name="T5" fmla="*/ T4 w 180"/>
                              <a:gd name="T6" fmla="+- 0 7255 7015"/>
                              <a:gd name="T7" fmla="*/ 7255 h 240"/>
                              <a:gd name="T8" fmla="+- 0 4722 4542"/>
                              <a:gd name="T9" fmla="*/ T8 w 180"/>
                              <a:gd name="T10" fmla="+- 0 7015 7015"/>
                              <a:gd name="T11" fmla="*/ 70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4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12933" id="Group 82" o:spid="_x0000_s1026" style="position:absolute;margin-left:227.1pt;margin-top:350.75pt;width:9pt;height:12pt;z-index:-96520;mso-position-horizontal-relative:page;mso-position-vertical-relative:page" coordorigin="4542,7015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">
                <v:shape id="Freeform 83" o:spid="_x0000_s1027" style="position:absolute;left:4542;top:70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YlcIA&#10;AADcAAAADwAAAGRycy9kb3ducmV2LnhtbESPyWrDQAyG74W8w6BALiYZJ4dinExCFgKF9lK3DyA8&#10;im3i0RjPeOnbV4dCbxL6l0+H0+xaNVIfGs8GtpsUFHHpbcOVge+v+zoDFSKyxdYzGfihAKfj4uWA&#10;ufUTf9JYxEpJCIccDdQxdrnWoazJYdj4jlhuD987jLL2lbY9ThLuWr1L01ftsGFpqLGja03lsxic&#10;9CaX4ZaU7qO93uJ7dhmC5pAZs1rO5z2oSHP8F/+536zgb4VWnpEJ9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BiVwgAAANwAAAAPAAAAAAAAAAAAAAAAAJgCAABkcnMvZG93&#10;bnJldi54bWxQSwUGAAAAAAQABAD1AAAAhwMAAAAA&#10;" path="m,134l64,240,180,e" filled="f" strokeweight="2pt">
                  <v:path arrowok="t" o:connecttype="custom" o:connectlocs="0,7149;64,7255;180,701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19984" behindDoc="1" locked="0" layoutInCell="1" allowOverlap="1">
                <wp:simplePos x="0" y="0"/>
                <wp:positionH relativeFrom="page">
                  <wp:posOffset>3509010</wp:posOffset>
                </wp:positionH>
                <wp:positionV relativeFrom="page">
                  <wp:posOffset>4473575</wp:posOffset>
                </wp:positionV>
                <wp:extent cx="114300" cy="152400"/>
                <wp:effectExtent l="13335" t="15875" r="15240" b="41275"/>
                <wp:wrapNone/>
                <wp:docPr id="11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5526" y="7045"/>
                          <a:chExt cx="180" cy="240"/>
                        </a:xfrm>
                      </wpg:grpSpPr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5526" y="7045"/>
                            <a:ext cx="180" cy="240"/>
                          </a:xfrm>
                          <a:custGeom>
                            <a:avLst/>
                            <a:gdLst>
                              <a:gd name="T0" fmla="+- 0 5526 5526"/>
                              <a:gd name="T1" fmla="*/ T0 w 180"/>
                              <a:gd name="T2" fmla="+- 0 7179 7045"/>
                              <a:gd name="T3" fmla="*/ 7179 h 240"/>
                              <a:gd name="T4" fmla="+- 0 5590 5526"/>
                              <a:gd name="T5" fmla="*/ T4 w 180"/>
                              <a:gd name="T6" fmla="+- 0 7285 7045"/>
                              <a:gd name="T7" fmla="*/ 7285 h 240"/>
                              <a:gd name="T8" fmla="+- 0 5706 5526"/>
                              <a:gd name="T9" fmla="*/ T8 w 180"/>
                              <a:gd name="T10" fmla="+- 0 7045 7045"/>
                              <a:gd name="T11" fmla="*/ 70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4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0EF94" id="Group 80" o:spid="_x0000_s1026" style="position:absolute;margin-left:276.3pt;margin-top:352.25pt;width:9pt;height:12pt;z-index:-96496;mso-position-horizontal-relative:page;mso-position-vertical-relative:page" coordorigin="5526,7045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">
                <v:shape id="Freeform 81" o:spid="_x0000_s1027" style="position:absolute;left:5526;top:704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pfMAA&#10;AADcAAAADwAAAGRycy9kb3ducmV2LnhtbESPzQrCMBCE74LvEFbwIprqQUptFH8QBL348wBLs7bF&#10;ZlOaVOvbG0HwtsvMzjebrjpTiSc1rrSsYDqJQBBnVpecK7hd9+MYhPPIGivLpOBNDlbLfi/FRNsX&#10;n+l58bkIIewSVFB4XydSuqwgg25ia+Kg3W1j0Ie1yaVu8BXCTSVnUTSXBksOhAJr2haUPS6tCdzR&#10;pt2NMnOqtjt/jDetk+xipYaDbr0A4anzf/Pv+qBD/ekc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8pfMAAAADcAAAADwAAAAAAAAAAAAAAAACYAgAAZHJzL2Rvd25y&#10;ZXYueG1sUEsFBgAAAAAEAAQA9QAAAIUDAAAAAA==&#10;" path="m,134l64,240,180,e" filled="f" strokeweight="2pt">
                  <v:path arrowok="t" o:connecttype="custom" o:connectlocs="0,7179;64,7285;180,704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0008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ge">
                  <wp:posOffset>5394960</wp:posOffset>
                </wp:positionV>
                <wp:extent cx="114300" cy="152400"/>
                <wp:effectExtent l="17145" t="13335" r="20955" b="43815"/>
                <wp:wrapNone/>
                <wp:docPr id="11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4527" y="8496"/>
                          <a:chExt cx="180" cy="240"/>
                        </a:xfrm>
                      </wpg:grpSpPr>
                      <wps:wsp>
                        <wps:cNvPr id="114" name="Freeform 79"/>
                        <wps:cNvSpPr>
                          <a:spLocks/>
                        </wps:cNvSpPr>
                        <wps:spPr bwMode="auto">
                          <a:xfrm>
                            <a:off x="4527" y="8496"/>
                            <a:ext cx="180" cy="240"/>
                          </a:xfrm>
                          <a:custGeom>
                            <a:avLst/>
                            <a:gdLst>
                              <a:gd name="T0" fmla="+- 0 4527 4527"/>
                              <a:gd name="T1" fmla="*/ T0 w 180"/>
                              <a:gd name="T2" fmla="+- 0 8629 8496"/>
                              <a:gd name="T3" fmla="*/ 8629 h 240"/>
                              <a:gd name="T4" fmla="+- 0 4591 4527"/>
                              <a:gd name="T5" fmla="*/ T4 w 180"/>
                              <a:gd name="T6" fmla="+- 0 8736 8496"/>
                              <a:gd name="T7" fmla="*/ 8736 h 240"/>
                              <a:gd name="T8" fmla="+- 0 4707 4527"/>
                              <a:gd name="T9" fmla="*/ T8 w 180"/>
                              <a:gd name="T10" fmla="+- 0 8496 8496"/>
                              <a:gd name="T11" fmla="*/ 849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34CED" id="Group 78" o:spid="_x0000_s1026" style="position:absolute;margin-left:226.35pt;margin-top:424.8pt;width:9pt;height:12pt;z-index:-96472;mso-position-horizontal-relative:page;mso-position-vertical-relative:page" coordorigin="4527,8496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">
                <v:shape id="Freeform 79" o:spid="_x0000_s1027" style="position:absolute;left:4527;top:8496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SkMAA&#10;AADcAAAADwAAAGRycy9kb3ducmV2LnhtbESPzQrCMBCE74LvEFbwIpoqIqUaxR8EQS/+PMDSrG2x&#10;2ZQm1fr2RhC87TKz880uVq0pxZNqV1hWMB5FIIhTqwvOFNyu+2EMwnlkjaVlUvAmB6tlt7PARNsX&#10;n+l58ZkIIewSVJB7XyVSujQng25kK+Kg3W1t0Ie1zqSu8RXCTSknUTSTBgsOhBwr2uaUPi6NCdzB&#10;ptkNUnMqtzt/jDeNk+xipfq9dj0H4an1f/Pv+qBD/fEU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ESkMAAAADcAAAADwAAAAAAAAAAAAAAAACYAgAAZHJzL2Rvd25y&#10;ZXYueG1sUEsFBgAAAAAEAAQA9QAAAIUDAAAAAA==&#10;" path="m,133l64,240,180,e" filled="f" strokeweight="2pt">
                  <v:path arrowok="t" o:connecttype="custom" o:connectlocs="0,8629;64,8736;180,8496" o:connectangles="0,0,0"/>
                </v:shape>
                <w10:wrap anchorx="page" anchory="page"/>
              </v:group>
            </w:pict>
          </mc:Fallback>
        </mc:AlternateContent>
      </w:r>
      <w:bookmarkStart w:id="75" w:name="_bookmark42"/>
      <w:bookmarkEnd w:id="75"/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8.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Initial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indication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sites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proposed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fieldwork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(subject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further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consideration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project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planning).</w:t>
      </w:r>
    </w:p>
    <w:p w:rsidR="005E2943" w:rsidRDefault="005E2943">
      <w:pPr>
        <w:spacing w:before="1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1793"/>
        <w:gridCol w:w="967"/>
        <w:gridCol w:w="2018"/>
        <w:gridCol w:w="1289"/>
        <w:gridCol w:w="2324"/>
      </w:tblGrid>
      <w:tr w:rsidR="005E2943">
        <w:trPr>
          <w:trHeight w:hRule="exact" w:val="415"/>
        </w:trPr>
        <w:tc>
          <w:tcPr>
            <w:tcW w:w="24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topics</w:t>
            </w:r>
          </w:p>
        </w:tc>
        <w:tc>
          <w:tcPr>
            <w:tcW w:w="6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21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Proposed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sites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fieldwork</w:t>
            </w:r>
          </w:p>
        </w:tc>
      </w:tr>
      <w:tr w:rsidR="005E2943">
        <w:trPr>
          <w:trHeight w:hRule="exact" w:val="658"/>
        </w:trPr>
        <w:tc>
          <w:tcPr>
            <w:tcW w:w="241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/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169" w:right="164" w:firstLine="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Upper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w w:val="95"/>
                <w:sz w:val="20"/>
              </w:rPr>
              <w:t>Murray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line="242" w:lineRule="exact"/>
              <w:ind w:left="4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Lower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Murray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282" w:right="192" w:hanging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Macquarie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Marshes</w:t>
            </w:r>
          </w:p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613" w:right="106" w:hanging="5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Lower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Balonne,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including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Narran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Lakes</w:t>
            </w:r>
          </w:p>
        </w:tc>
      </w:tr>
      <w:tr w:rsidR="005E2943">
        <w:trPr>
          <w:trHeight w:hRule="exact" w:val="902"/>
        </w:trPr>
        <w:tc>
          <w:tcPr>
            <w:tcW w:w="6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A504CD">
            <w:pPr>
              <w:pStyle w:val="TableParagraph"/>
              <w:spacing w:before="101"/>
              <w:ind w:righ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Vegetation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5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-1"/>
                <w:position w:val="7"/>
                <w:sz w:val="13"/>
              </w:rPr>
              <w:t>1</w:t>
            </w:r>
            <w:r>
              <w:rPr>
                <w:rFonts w:ascii="Calibri"/>
                <w:spacing w:val="26"/>
                <w:w w:val="99"/>
                <w:position w:val="7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(understorey,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wetland)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2"/>
              <w:rPr>
                <w:rFonts w:ascii="Calibri" w:eastAsia="Calibri" w:hAnsi="Calibri" w:cs="Calibri"/>
                <w:sz w:val="6"/>
                <w:szCs w:val="6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6985" t="5715" r="5715" b="35560"/>
                      <wp:docPr id="110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111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112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C0612E" id="Group 75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">
                      <v:group id="Group 76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 id="Freeform 77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vf8AA&#10;AADcAAAADwAAAGRycy9kb3ducmV2LnhtbESPzQrCMBCE74LvEFbwIprqQUptFH8QBL348wBLs7bF&#10;ZlOaVOvbG0HwtsvMzjebrjpTiSc1rrSsYDqJQBBnVpecK7hd9+MYhPPIGivLpOBNDlbLfi/FRNsX&#10;n+l58bkIIewSVFB4XydSuqwgg25ia+Kg3W1j0Ie1yaVu8BXCTSVnUTSXBksOhAJr2haUPS6tCdzR&#10;pt2NMnOqtjt/jDetk+xipYaDbr0A4anzf/Pv+qBD/ekM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Qvf8AAAADcAAAADwAAAAAAAAAAAAAAAACYAgAAZHJzL2Rvd25y&#10;ZXYueG1sUEsFBgAAAAAEAAQA9QAAAIUDAAAAAA==&#10;" path="m,133l64,240,180,e" filled="f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39"/>
              <w:ind w:left="6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Narran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Lakes</w:t>
            </w:r>
          </w:p>
        </w:tc>
      </w:tr>
      <w:tr w:rsidR="005E2943">
        <w:trPr>
          <w:trHeight w:hRule="exact" w:val="1308"/>
        </w:trPr>
        <w:tc>
          <w:tcPr>
            <w:tcW w:w="62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Survival/condition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(trees,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</w:tc>
        <w:tc>
          <w:tcPr>
            <w:tcW w:w="4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5E2943">
            <w:pPr>
              <w:pStyle w:val="TableParagraph"/>
              <w:spacing w:before="5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2943" w:rsidRDefault="00A504CD">
            <w:pPr>
              <w:pStyle w:val="TableParagraph"/>
              <w:ind w:left="8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Desktop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proposed</w:t>
            </w:r>
          </w:p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6"/>
                <w:szCs w:val="6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1905" t="5080" r="1270" b="36195"/>
                      <wp:docPr id="10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10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109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2EB3D" id="Group 72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">
                      <v:group id="Group 73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Freeform 74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r08AA&#10;AADcAAAADwAAAGRycy9kb3ducmV2LnhtbESPzQrCMBCE74LvEFbwIprqQWo1ij8Igl78eYClWdti&#10;sylNqvXtjSB422Vm55tdrFpTiifVrrCsYDyKQBCnVhecKbhd98MYhPPIGkvLpOBNDlbLbmeBibYv&#10;PtPz4jMRQtglqCD3vkqkdGlOBt3IVsRBu9vaoA9rnUld4yuEm1JOomgqDRYcCDlWtM0pfVwaE7iD&#10;TbMbpOZUbnf+GG8aJ9nFSvV77XoOwlPr/+bf9UGH+tEMvs+EC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kr08AAAADcAAAADwAAAAAAAAAAAAAAAACYAgAAZHJzL2Rvd25y&#10;ZXYueG1sUEsFBgAAAAAEAAQA9QAAAIUDAAAAAA==&#10;" path="m,133l64,240,180,e" filled="f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41"/>
              <w:ind w:left="219" w:right="22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Queensland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Project</w:t>
            </w:r>
          </w:p>
        </w:tc>
      </w:tr>
      <w:tr w:rsidR="005E2943">
        <w:trPr>
          <w:trHeight w:hRule="exact" w:val="658"/>
        </w:trPr>
        <w:tc>
          <w:tcPr>
            <w:tcW w:w="62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ind w:left="102" w:righ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Reproduction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(trees,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</w:tc>
        <w:tc>
          <w:tcPr>
            <w:tcW w:w="6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before="120"/>
              <w:ind w:left="16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recommended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</w:p>
        </w:tc>
      </w:tr>
      <w:tr w:rsidR="005E2943">
        <w:trPr>
          <w:trHeight w:hRule="exact" w:val="658"/>
        </w:trPr>
        <w:tc>
          <w:tcPr>
            <w:tcW w:w="6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1"/>
                <w:position w:val="7"/>
                <w:sz w:val="13"/>
              </w:rPr>
              <w:t>1</w:t>
            </w:r>
            <w:r>
              <w:rPr>
                <w:rFonts w:ascii="Calibri"/>
                <w:spacing w:val="28"/>
                <w:w w:val="99"/>
                <w:position w:val="7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(trees,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</w:tr>
      <w:tr w:rsidR="005E2943">
        <w:trPr>
          <w:trHeight w:hRule="exact" w:val="415"/>
        </w:trPr>
        <w:tc>
          <w:tcPr>
            <w:tcW w:w="6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A504CD">
            <w:pPr>
              <w:pStyle w:val="TableParagraph"/>
              <w:spacing w:before="101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Native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fish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Diversity</w:t>
            </w:r>
          </w:p>
        </w:tc>
        <w:tc>
          <w:tcPr>
            <w:tcW w:w="6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6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recommended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</w:p>
        </w:tc>
      </w:tr>
      <w:tr w:rsidR="005E2943">
        <w:trPr>
          <w:trHeight w:hRule="exact" w:val="1061"/>
        </w:trPr>
        <w:tc>
          <w:tcPr>
            <w:tcW w:w="62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Survival/condition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2"/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8890" t="3175" r="3810" b="28575"/>
                      <wp:docPr id="104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105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106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C76F7" id="Group 69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">
                      <v:group id="Group 70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Freeform 71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0csIA&#10;AADcAAAADwAAAGRycy9kb3ducmV2LnhtbERPS2vCQBC+F/oflhF6040PJEZXKYraHiw06n3Ijkkw&#10;O7tktxr/fbcg9DYf33MWq8404katry0rGA4SEMSF1TWXCk7HbT8F4QOyxsYyKXiQh9Xy9WWBmbZ3&#10;/qZbHkoRQ9hnqKAKwWVS+qIig35gHXHkLrY1GCJsS6lbvMdw08hRkkylwZpjQ4WO1hUV1/zHKNif&#10;P3eXfGbd9WDwlG7MePLlxkq99br3OYhAXfgXP90fOs5Ppv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bRywgAAANwAAAAPAAAAAAAAAAAAAAAAAJgCAABkcnMvZG93&#10;bnJldi54bWxQSwUGAAAAAAQABAD1AAAAhwMAAAAA&#10;" path="m,133l64,240,180,e" filled="f" strokecolor="gray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21"/>
              <w:ind w:left="306" w:right="278" w:hanging="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Lower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Balonne</w:t>
            </w:r>
          </w:p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"/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8255" t="2540" r="4445" b="29210"/>
                      <wp:docPr id="101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102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10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79C46" id="Group 66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">
                      <v:group id="Group 67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shape id="Freeform 68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X6sIA&#10;AADcAAAADwAAAGRycy9kb3ducmV2LnhtbERPS2sCMRC+C/0PYQq9abZuEbs1K6VSWw8KXfU+bGYf&#10;uJmETdTtv28Kgrf5+J6zWA6mExfqfWtZwfMkAUFcWt1yreCw/xzPQfiArLGzTAp+ycMyfxgtMNP2&#10;yj90KUItYgj7DBU0IbhMSl82ZNBPrCOOXGV7gyHCvpa6x2sMN52cJslMGmw5NjTo6KOh8lScjYKv&#10;42ZdFa/WnbYGD/OVSV92LlXq6XF4fwMRaAh38c39reP8JIX/Z+IF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hfqwgAAANwAAAAPAAAAAAAAAAAAAAAAAJgCAABkcnMvZG93&#10;bnJldi54bWxQSwUGAAAAAAQABAD1AAAAhwMAAAAA&#10;" path="m,133l64,240,180,e" filled="f" strokecolor="gray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22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Macquarie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Marshes</w:t>
            </w:r>
          </w:p>
        </w:tc>
      </w:tr>
      <w:tr w:rsidR="005E2943">
        <w:trPr>
          <w:trHeight w:hRule="exact" w:val="415"/>
        </w:trPr>
        <w:tc>
          <w:tcPr>
            <w:tcW w:w="62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Reproduction</w:t>
            </w:r>
          </w:p>
        </w:tc>
        <w:tc>
          <w:tcPr>
            <w:tcW w:w="6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20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Desktop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proposed</w:t>
            </w:r>
          </w:p>
        </w:tc>
      </w:tr>
      <w:tr w:rsidR="005E2943">
        <w:trPr>
          <w:trHeight w:hRule="exact" w:val="1063"/>
        </w:trPr>
        <w:tc>
          <w:tcPr>
            <w:tcW w:w="6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5"/>
              <w:rPr>
                <w:rFonts w:ascii="Calibri" w:eastAsia="Calibri" w:hAnsi="Calibri" w:cs="Calibri"/>
                <w:sz w:val="7"/>
                <w:szCs w:val="7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3175" t="635" r="0" b="31115"/>
                      <wp:docPr id="9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99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100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AA3738" id="Group 63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">
                      <v:group id="Group 64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eform 65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JncUA&#10;AADcAAAADwAAAGRycy9kb3ducmV2LnhtbESPT2/CMAzF75P2HSIj7TZSBppYR0DTEH92AImO3a3G&#10;tBWNEzUZlG+PD5N2s/We3/t5tuhdqy7UxcazgdEwA0VcettwZeD4vXqegooJ2WLrmQzcKMJi/vgw&#10;w9z6Kx/oUqRKSQjHHA3UKYVc61jW5DAOfSAW7eQ7h0nWrtK2w6uEu1a/ZNmrdtiwNNQY6LOm8lz8&#10;OgObn6/1qXjz4bxzeJwu3XiyD2Njngb9xzuoRH36N/9db63gZ4Iv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ImdxQAAANwAAAAPAAAAAAAAAAAAAAAAAJgCAABkcnMv&#10;ZG93bnJldi54bWxQSwUGAAAAAAQABAD1AAAAigMAAAAA&#10;" path="m,133l64,240,180,e" filled="f" strokecolor="gray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33"/>
              <w:ind w:left="306" w:right="278" w:hanging="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Lower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Balonne</w:t>
            </w:r>
          </w:p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6"/>
                <w:szCs w:val="6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6985" t="6350" r="5715" b="34925"/>
                      <wp:docPr id="95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96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97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95C47" id="Group 60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">
                      <v:group id="Group 61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shape id="Freeform 62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QRsMA&#10;AADbAAAADwAAAGRycy9kb3ducmV2LnhtbESPQWsCMRSE7wX/Q3iCt5q1StXVKFKp2kMFV70/Ns/d&#10;xc1L2KS6/ntTKPQ4zMw3zHzZmlrcqPGVZQWDfgKCOLe64kLB6fj5OgHhA7LG2jIpeJCH5aLzMsdU&#10;2zsf6JaFQkQI+xQVlCG4VEqfl2TQ960jjt7FNgZDlE0hdYP3CDe1fEuSd2mw4rhQoqOPkvJr9mMU&#10;bM9fm0s2te76bfA0WZvhaO+GSvW67WoGIlAb/sN/7Z1WMB3D7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QRsMAAADbAAAADwAAAAAAAAAAAAAAAACYAgAAZHJzL2Rv&#10;d25yZXYueG1sUEsFBgAAAAAEAAQA9QAAAIgDAAAAAA==&#10;" path="m,133l64,240,180,e" filled="f" strokecolor="gray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39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Macquarie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Marshes</w:t>
            </w:r>
          </w:p>
        </w:tc>
      </w:tr>
      <w:tr w:rsidR="005E2943">
        <w:trPr>
          <w:trHeight w:hRule="exact" w:val="413"/>
        </w:trPr>
        <w:tc>
          <w:tcPr>
            <w:tcW w:w="6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A504CD">
            <w:pPr>
              <w:pStyle w:val="TableParagraph"/>
              <w:spacing w:before="101"/>
              <w:ind w:left="5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Waterbirds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Diversity</w:t>
            </w:r>
          </w:p>
        </w:tc>
        <w:tc>
          <w:tcPr>
            <w:tcW w:w="659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A504CD">
            <w:pPr>
              <w:pStyle w:val="TableParagraph"/>
              <w:spacing w:before="167"/>
              <w:ind w:left="16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recommended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</w:p>
        </w:tc>
      </w:tr>
      <w:tr w:rsidR="005E2943">
        <w:trPr>
          <w:trHeight w:hRule="exact" w:val="415"/>
        </w:trPr>
        <w:tc>
          <w:tcPr>
            <w:tcW w:w="62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Survival/condition</w:t>
            </w:r>
          </w:p>
        </w:tc>
        <w:tc>
          <w:tcPr>
            <w:tcW w:w="6598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5E2943"/>
        </w:tc>
      </w:tr>
      <w:tr w:rsidR="005E2943">
        <w:trPr>
          <w:trHeight w:hRule="exact" w:val="413"/>
        </w:trPr>
        <w:tc>
          <w:tcPr>
            <w:tcW w:w="62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A504C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Reproduction</w:t>
            </w:r>
          </w:p>
        </w:tc>
        <w:tc>
          <w:tcPr>
            <w:tcW w:w="6598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E2943" w:rsidRDefault="005E2943"/>
        </w:tc>
      </w:tr>
      <w:tr w:rsidR="005E2943">
        <w:trPr>
          <w:trHeight w:hRule="exact" w:val="902"/>
        </w:trPr>
        <w:tc>
          <w:tcPr>
            <w:tcW w:w="6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E2943" w:rsidRDefault="005E2943"/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line="245" w:lineRule="exact"/>
              <w:ind w:left="10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1"/>
                <w:position w:val="7"/>
                <w:sz w:val="13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205" w:right="20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recognised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scale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8"/>
              <w:rPr>
                <w:rFonts w:ascii="Calibri" w:eastAsia="Calibri" w:hAnsi="Calibri" w:cs="Calibri"/>
                <w:sz w:val="4"/>
                <w:szCs w:val="4"/>
              </w:rPr>
            </w:pPr>
          </w:p>
          <w:p w:rsidR="005E2943" w:rsidRDefault="00A504CD">
            <w:pPr>
              <w:pStyle w:val="TableParagraph"/>
              <w:spacing w:line="200" w:lineRule="atLeast"/>
              <w:ind w:left="6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139700" cy="177800"/>
                      <wp:effectExtent l="3175" t="4445" r="0" b="27305"/>
                      <wp:docPr id="92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177800"/>
                                <a:chOff x="0" y="0"/>
                                <a:chExt cx="220" cy="280"/>
                              </a:xfrm>
                            </wpg:grpSpPr>
                            <wpg:grpSp>
                              <wpg:cNvPr id="93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180" cy="240"/>
                                  <a:chOff x="20" y="20"/>
                                  <a:chExt cx="180" cy="240"/>
                                </a:xfrm>
                              </wpg:grpSpPr>
                              <wps:wsp>
                                <wps:cNvPr id="94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180" cy="240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80"/>
                                      <a:gd name="T2" fmla="+- 0 153 20"/>
                                      <a:gd name="T3" fmla="*/ 153 h 240"/>
                                      <a:gd name="T4" fmla="+- 0 84 20"/>
                                      <a:gd name="T5" fmla="*/ T4 w 180"/>
                                      <a:gd name="T6" fmla="+- 0 260 20"/>
                                      <a:gd name="T7" fmla="*/ 260 h 240"/>
                                      <a:gd name="T8" fmla="+- 0 200 20"/>
                                      <a:gd name="T9" fmla="*/ T8 w 180"/>
                                      <a:gd name="T10" fmla="+- 0 20 20"/>
                                      <a:gd name="T11" fmla="*/ 20 h 2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80" h="240">
                                        <a:moveTo>
                                          <a:pt x="0" y="133"/>
                                        </a:moveTo>
                                        <a:lnTo>
                                          <a:pt x="64" y="240"/>
                                        </a:lnTo>
                                        <a:lnTo>
                                          <a:pt x="1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ED5C6" id="Group 57" o:spid="_x0000_s1026" style="width:11pt;height:14pt;mso-position-horizontal-relative:char;mso-position-vertical-relative:line" coordsize="2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">
                      <v:group id="Group 58" o:spid="_x0000_s1027" style="position:absolute;left:20;top:20;width:180;height:240" coordorigin="20,20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Freeform 59" o:spid="_x0000_s1028" style="position:absolute;left:20;top:20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Z7MAA&#10;AADbAAAADwAAAGRycy9kb3ducmV2LnhtbESP3YrCMBCF7xd8hzCCN6KpIkutRvEHQXBvrD7A0Ixt&#10;sZmUJtX69kYQ9vJwfj7Oct2ZSjyocaVlBZNxBII4s7rkXMH1chjFIJxH1lhZJgUvcrBe9X6WmGj7&#10;5DM9Up+LMMIuQQWF93UipcsKMujGtiYO3s02Bn2QTS51g88wbio5jaJfabDkQCiwpl1B2T1tTeAO&#10;t+1+mJm/arf3p3jbOskuVmrQ7zYLEJ46/x/+to9awXwGny/h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MZ7MAAAADbAAAADwAAAAAAAAAAAAAAAACYAgAAZHJzL2Rvd25y&#10;ZXYueG1sUEsFBgAAAAAEAAQA9QAAAIUDAAAAAA==&#10;" path="m,133l64,240,180,e" filled="f" strokeweight="2pt">
                          <v:path arrowok="t" o:connecttype="custom" o:connectlocs="0,153;64,260;180,2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E2943" w:rsidRDefault="00A504CD">
            <w:pPr>
              <w:pStyle w:val="TableParagraph"/>
              <w:spacing w:before="66"/>
              <w:ind w:left="6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Narran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Lakes</w:t>
            </w:r>
          </w:p>
        </w:tc>
      </w:tr>
      <w:tr w:rsidR="005E2943">
        <w:trPr>
          <w:trHeight w:hRule="exact" w:val="1627"/>
        </w:trPr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E2943" w:rsidRDefault="00A504CD">
            <w:pPr>
              <w:pStyle w:val="TableParagraph"/>
              <w:spacing w:before="101"/>
              <w:ind w:left="3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Food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webs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6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5E2943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determined</w:t>
            </w:r>
          </w:p>
        </w:tc>
      </w:tr>
    </w:tbl>
    <w:p w:rsidR="005E2943" w:rsidRDefault="00A504CD">
      <w:pPr>
        <w:spacing w:line="242" w:lineRule="exac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Notes:</w:t>
      </w:r>
    </w:p>
    <w:p w:rsidR="005E2943" w:rsidRDefault="00A504CD">
      <w:pPr>
        <w:spacing w:before="120"/>
        <w:ind w:left="348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78740</wp:posOffset>
                </wp:positionV>
                <wp:extent cx="114300" cy="152400"/>
                <wp:effectExtent l="19050" t="15875" r="19050" b="41275"/>
                <wp:wrapNone/>
                <wp:docPr id="9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2400"/>
                          <a:chOff x="1440" y="124"/>
                          <a:chExt cx="180" cy="240"/>
                        </a:xfrm>
                      </wpg:grpSpPr>
                      <wps:wsp>
                        <wps:cNvPr id="91" name="Freeform 56"/>
                        <wps:cNvSpPr>
                          <a:spLocks/>
                        </wps:cNvSpPr>
                        <wps:spPr bwMode="auto">
                          <a:xfrm>
                            <a:off x="1440" y="124"/>
                            <a:ext cx="180" cy="240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80"/>
                              <a:gd name="T2" fmla="+- 0 257 124"/>
                              <a:gd name="T3" fmla="*/ 257 h 240"/>
                              <a:gd name="T4" fmla="+- 0 1504 1440"/>
                              <a:gd name="T5" fmla="*/ T4 w 180"/>
                              <a:gd name="T6" fmla="+- 0 364 124"/>
                              <a:gd name="T7" fmla="*/ 364 h 240"/>
                              <a:gd name="T8" fmla="+- 0 1620 1440"/>
                              <a:gd name="T9" fmla="*/ T8 w 180"/>
                              <a:gd name="T10" fmla="+- 0 124 124"/>
                              <a:gd name="T11" fmla="*/ 12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0" y="133"/>
                                </a:moveTo>
                                <a:lnTo>
                                  <a:pt x="64" y="24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F908F" id="Group 55" o:spid="_x0000_s1026" style="position:absolute;margin-left:1in;margin-top:6.2pt;width:9pt;height:12pt;z-index:1504;mso-position-horizontal-relative:page" coordorigin="1440,124" coordsize="1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">
                <v:shape id="Freeform 56" o:spid="_x0000_s1027" style="position:absolute;left:1440;top:124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6dL4A&#10;AADbAAAADwAAAGRycy9kb3ducmV2LnhtbESPywrCMBBF94L/EEZwI5rqQmo1ig8EQTc+PmBoxrbY&#10;TEqTav17IwguL/dxuItVa0rxpNoVlhWMRxEI4tTqgjMFt+t+GINwHlljaZkUvMnBatntLDDR9sVn&#10;el58JsIIuwQV5N5XiZQuzcmgG9mKOHh3Wxv0QdaZ1DW+wrgp5SSKptJgwYGQY0XbnNLHpTGBO9g0&#10;u0FqTuV254/xpnGSXaxUv9eu5yA8tf4f/rUPWsFs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kunS+AAAA2wAAAA8AAAAAAAAAAAAAAAAAmAIAAGRycy9kb3ducmV2&#10;LnhtbFBLBQYAAAAABAAEAPUAAACDAwAAAAA=&#10;" path="m,133l64,240,180,e" filled="f" strokeweight="2pt">
                  <v:path arrowok="t" o:connecttype="custom" o:connectlocs="0,257;64,364;180,124" o:connectangles="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=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in-scope,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subject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further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consideration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project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planning.</w:t>
      </w:r>
    </w:p>
    <w:p w:rsidR="005E2943" w:rsidRDefault="00A504CD">
      <w:pPr>
        <w:spacing w:before="155"/>
        <w:ind w:left="119" w:right="25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</w:t>
      </w:r>
      <w:r>
        <w:rPr>
          <w:rFonts w:ascii="Calibri"/>
          <w:spacing w:val="9"/>
          <w:position w:val="7"/>
          <w:sz w:val="13"/>
        </w:rPr>
        <w:t xml:space="preserve"> </w:t>
      </w:r>
      <w:r>
        <w:rPr>
          <w:rFonts w:ascii="Calibri"/>
          <w:sz w:val="20"/>
        </w:rPr>
        <w:t>=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unlikely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field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work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would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undertaken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all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sites.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Further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consideration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required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project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planning.</w:t>
      </w:r>
      <w:r>
        <w:rPr>
          <w:rFonts w:ascii="Calibri"/>
          <w:spacing w:val="107"/>
          <w:w w:val="99"/>
          <w:sz w:val="20"/>
        </w:rPr>
        <w:t xml:space="preserve"> </w:t>
      </w:r>
      <w:r>
        <w:rPr>
          <w:rFonts w:ascii="Calibri"/>
          <w:sz w:val="20"/>
        </w:rPr>
        <w:t>One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option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would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research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sites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selected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events/climate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conditions</w:t>
      </w:r>
      <w:r>
        <w:rPr>
          <w:rFonts w:ascii="Calibri"/>
          <w:spacing w:val="7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experienced.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pgSz w:w="11910" w:h="16840"/>
          <w:pgMar w:top="1380" w:right="1340" w:bottom="1060" w:left="1320" w:header="0" w:footer="871" w:gutter="0"/>
          <w:cols w:space="720"/>
        </w:sectPr>
      </w:pPr>
    </w:p>
    <w:p w:rsidR="005E2943" w:rsidRDefault="00A504CD">
      <w:pPr>
        <w:pStyle w:val="Heading1"/>
        <w:numPr>
          <w:ilvl w:val="0"/>
          <w:numId w:val="18"/>
        </w:numPr>
        <w:tabs>
          <w:tab w:val="left" w:pos="952"/>
        </w:tabs>
        <w:spacing w:before="21"/>
        <w:ind w:left="951" w:hanging="851"/>
        <w:rPr>
          <w:b w:val="0"/>
          <w:bCs w:val="0"/>
        </w:rPr>
      </w:pPr>
      <w:bookmarkStart w:id="76" w:name="4_Next_steps"/>
      <w:bookmarkStart w:id="77" w:name="_bookmark43"/>
      <w:bookmarkEnd w:id="76"/>
      <w:bookmarkEnd w:id="77"/>
      <w:r>
        <w:rPr>
          <w:spacing w:val="-2"/>
        </w:rPr>
        <w:lastRenderedPageBreak/>
        <w:t>Next</w:t>
      </w:r>
      <w:r>
        <w:rPr>
          <w:spacing w:val="-15"/>
        </w:rPr>
        <w:t xml:space="preserve"> </w:t>
      </w:r>
      <w:r>
        <w:rPr>
          <w:spacing w:val="-3"/>
        </w:rPr>
        <w:t>steps</w:t>
      </w:r>
    </w:p>
    <w:p w:rsidR="005E2943" w:rsidRDefault="00A504CD">
      <w:pPr>
        <w:pStyle w:val="BodyText"/>
        <w:spacing w:before="117"/>
        <w:ind w:left="100" w:right="31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govern </w:t>
      </w:r>
      <w:r>
        <w:rPr>
          <w:spacing w:val="-2"/>
        </w:rPr>
        <w:t>and</w:t>
      </w:r>
      <w:r>
        <w:rPr>
          <w:spacing w:val="-1"/>
        </w:rPr>
        <w:t xml:space="preserve"> guide</w:t>
      </w:r>
      <w:r>
        <w:rPr>
          <w:spacing w:val="1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55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1"/>
        </w:rP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1"/>
        </w:rPr>
        <w:t>step in</w:t>
      </w:r>
      <w:r>
        <w:rPr>
          <w:spacing w:val="-3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run an expression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collaborators.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terms-of-reference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e</w:t>
      </w:r>
      <w:r>
        <w:rPr>
          <w:spacing w:val="-1"/>
        </w:rPr>
        <w:t>xpression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5E2943" w:rsidRDefault="00A504CD">
      <w:pPr>
        <w:spacing w:line="200" w:lineRule="atLeast"/>
        <w:ind w:left="30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1934119" cy="4861750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119" cy="48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3" w:rsidRDefault="00A504CD">
      <w:pPr>
        <w:spacing w:before="95"/>
        <w:ind w:left="100"/>
        <w:rPr>
          <w:rFonts w:ascii="Calibri" w:eastAsia="Calibri" w:hAnsi="Calibri" w:cs="Calibri"/>
          <w:sz w:val="20"/>
          <w:szCs w:val="20"/>
        </w:rPr>
      </w:pPr>
      <w:bookmarkStart w:id="78" w:name="_bookmark44"/>
      <w:bookmarkEnd w:id="78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z w:val="20"/>
        </w:rPr>
        <w:t>Proposed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process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select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collaborators.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pgSz w:w="11910" w:h="16840"/>
          <w:pgMar w:top="1480" w:right="1340" w:bottom="1060" w:left="1340" w:header="0" w:footer="871" w:gutter="0"/>
          <w:cols w:space="720"/>
        </w:sectPr>
      </w:pPr>
    </w:p>
    <w:p w:rsidR="005E2943" w:rsidRDefault="00A504CD">
      <w:pPr>
        <w:pStyle w:val="Heading1"/>
        <w:ind w:left="119" w:right="128" w:firstLine="0"/>
        <w:rPr>
          <w:b w:val="0"/>
          <w:bCs w:val="0"/>
        </w:rPr>
      </w:pPr>
      <w:bookmarkStart w:id="79" w:name="Appendix_A__Summary_of_research_question"/>
      <w:bookmarkStart w:id="80" w:name="_bookmark45"/>
      <w:bookmarkEnd w:id="79"/>
      <w:bookmarkEnd w:id="80"/>
      <w:r>
        <w:rPr>
          <w:spacing w:val="-1"/>
        </w:rPr>
        <w:lastRenderedPageBreak/>
        <w:t>Appendix</w:t>
      </w:r>
      <w:r>
        <w:rPr>
          <w:spacing w:val="-10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Summary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research</w:t>
      </w:r>
      <w:r>
        <w:rPr>
          <w:spacing w:val="-8"/>
        </w:rPr>
        <w:t xml:space="preserve"> </w:t>
      </w:r>
      <w:r>
        <w:rPr>
          <w:spacing w:val="-1"/>
        </w:rPr>
        <w:t>questions</w:t>
      </w:r>
      <w:r>
        <w:rPr>
          <w:spacing w:val="-8"/>
        </w:rPr>
        <w:t xml:space="preserve"> </w:t>
      </w:r>
      <w:r>
        <w:rPr>
          <w:spacing w:val="-1"/>
        </w:rPr>
        <w:t>submitted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27"/>
          <w:w w:val="99"/>
        </w:rPr>
        <w:t xml:space="preserve"> </w:t>
      </w:r>
      <w:r>
        <w:rPr>
          <w:spacing w:val="-2"/>
        </w:rPr>
        <w:t>researchers</w:t>
      </w:r>
    </w:p>
    <w:p w:rsidR="005E2943" w:rsidRDefault="005E2943">
      <w:pPr>
        <w:sectPr w:rsidR="005E2943">
          <w:pgSz w:w="11910" w:h="16840"/>
          <w:pgMar w:top="1400" w:right="1340" w:bottom="1060" w:left="1320" w:header="0" w:footer="871" w:gutter="0"/>
          <w:cols w:space="720"/>
        </w:sectPr>
      </w:pPr>
    </w:p>
    <w:p w:rsidR="005E2943" w:rsidRDefault="00A504CD">
      <w:pPr>
        <w:spacing w:before="30"/>
        <w:ind w:left="119" w:right="419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20056" behindDoc="1" locked="0" layoutInCell="1" allowOverlap="1">
                <wp:simplePos x="0" y="0"/>
                <wp:positionH relativeFrom="page">
                  <wp:posOffset>8002270</wp:posOffset>
                </wp:positionH>
                <wp:positionV relativeFrom="page">
                  <wp:posOffset>5893435</wp:posOffset>
                </wp:positionV>
                <wp:extent cx="1125220" cy="620395"/>
                <wp:effectExtent l="1270" t="0" r="0" b="1270"/>
                <wp:wrapNone/>
                <wp:docPr id="8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220" cy="620395"/>
                          <a:chOff x="12602" y="9281"/>
                          <a:chExt cx="1772" cy="977"/>
                        </a:xfrm>
                      </wpg:grpSpPr>
                      <wpg:grpSp>
                        <wpg:cNvPr id="82" name="Group 53"/>
                        <wpg:cNvGrpSpPr>
                          <a:grpSpLocks/>
                        </wpg:cNvGrpSpPr>
                        <wpg:grpSpPr bwMode="auto">
                          <a:xfrm>
                            <a:off x="12602" y="9281"/>
                            <a:ext cx="1772" cy="245"/>
                            <a:chOff x="12602" y="9281"/>
                            <a:chExt cx="1772" cy="245"/>
                          </a:xfrm>
                        </wpg:grpSpPr>
                        <wps:wsp>
                          <wps:cNvPr id="83" name="Freeform 54"/>
                          <wps:cNvSpPr>
                            <a:spLocks/>
                          </wps:cNvSpPr>
                          <wps:spPr bwMode="auto">
                            <a:xfrm>
                              <a:off x="12602" y="9281"/>
                              <a:ext cx="1772" cy="245"/>
                            </a:xfrm>
                            <a:custGeom>
                              <a:avLst/>
                              <a:gdLst>
                                <a:gd name="T0" fmla="+- 0 12602 12602"/>
                                <a:gd name="T1" fmla="*/ T0 w 1772"/>
                                <a:gd name="T2" fmla="+- 0 9526 9281"/>
                                <a:gd name="T3" fmla="*/ 9526 h 245"/>
                                <a:gd name="T4" fmla="+- 0 14374 12602"/>
                                <a:gd name="T5" fmla="*/ T4 w 1772"/>
                                <a:gd name="T6" fmla="+- 0 9526 9281"/>
                                <a:gd name="T7" fmla="*/ 9526 h 245"/>
                                <a:gd name="T8" fmla="+- 0 14374 12602"/>
                                <a:gd name="T9" fmla="*/ T8 w 1772"/>
                                <a:gd name="T10" fmla="+- 0 9281 9281"/>
                                <a:gd name="T11" fmla="*/ 9281 h 245"/>
                                <a:gd name="T12" fmla="+- 0 12602 12602"/>
                                <a:gd name="T13" fmla="*/ T12 w 1772"/>
                                <a:gd name="T14" fmla="+- 0 9281 9281"/>
                                <a:gd name="T15" fmla="*/ 9281 h 245"/>
                                <a:gd name="T16" fmla="+- 0 12602 12602"/>
                                <a:gd name="T17" fmla="*/ T16 w 1772"/>
                                <a:gd name="T18" fmla="+- 0 9526 9281"/>
                                <a:gd name="T19" fmla="*/ 952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45">
                                  <a:moveTo>
                                    <a:pt x="0" y="245"/>
                                  </a:moveTo>
                                  <a:lnTo>
                                    <a:pt x="1772" y="245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1"/>
                        <wpg:cNvGrpSpPr>
                          <a:grpSpLocks/>
                        </wpg:cNvGrpSpPr>
                        <wpg:grpSpPr bwMode="auto">
                          <a:xfrm>
                            <a:off x="12602" y="9526"/>
                            <a:ext cx="1772" cy="245"/>
                            <a:chOff x="12602" y="9526"/>
                            <a:chExt cx="1772" cy="245"/>
                          </a:xfrm>
                        </wpg:grpSpPr>
                        <wps:wsp>
                          <wps:cNvPr id="85" name="Freeform 52"/>
                          <wps:cNvSpPr>
                            <a:spLocks/>
                          </wps:cNvSpPr>
                          <wps:spPr bwMode="auto">
                            <a:xfrm>
                              <a:off x="12602" y="9526"/>
                              <a:ext cx="1772" cy="245"/>
                            </a:xfrm>
                            <a:custGeom>
                              <a:avLst/>
                              <a:gdLst>
                                <a:gd name="T0" fmla="+- 0 12602 12602"/>
                                <a:gd name="T1" fmla="*/ T0 w 1772"/>
                                <a:gd name="T2" fmla="+- 0 9770 9526"/>
                                <a:gd name="T3" fmla="*/ 9770 h 245"/>
                                <a:gd name="T4" fmla="+- 0 14374 12602"/>
                                <a:gd name="T5" fmla="*/ T4 w 1772"/>
                                <a:gd name="T6" fmla="+- 0 9770 9526"/>
                                <a:gd name="T7" fmla="*/ 9770 h 245"/>
                                <a:gd name="T8" fmla="+- 0 14374 12602"/>
                                <a:gd name="T9" fmla="*/ T8 w 1772"/>
                                <a:gd name="T10" fmla="+- 0 9526 9526"/>
                                <a:gd name="T11" fmla="*/ 9526 h 245"/>
                                <a:gd name="T12" fmla="+- 0 12602 12602"/>
                                <a:gd name="T13" fmla="*/ T12 w 1772"/>
                                <a:gd name="T14" fmla="+- 0 9526 9526"/>
                                <a:gd name="T15" fmla="*/ 9526 h 245"/>
                                <a:gd name="T16" fmla="+- 0 12602 12602"/>
                                <a:gd name="T17" fmla="*/ T16 w 1772"/>
                                <a:gd name="T18" fmla="+- 0 9770 9526"/>
                                <a:gd name="T19" fmla="*/ 977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45">
                                  <a:moveTo>
                                    <a:pt x="0" y="244"/>
                                  </a:moveTo>
                                  <a:lnTo>
                                    <a:pt x="1772" y="244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49"/>
                        <wpg:cNvGrpSpPr>
                          <a:grpSpLocks/>
                        </wpg:cNvGrpSpPr>
                        <wpg:grpSpPr bwMode="auto">
                          <a:xfrm>
                            <a:off x="12602" y="9770"/>
                            <a:ext cx="1772" cy="245"/>
                            <a:chOff x="12602" y="9770"/>
                            <a:chExt cx="1772" cy="245"/>
                          </a:xfrm>
                        </wpg:grpSpPr>
                        <wps:wsp>
                          <wps:cNvPr id="87" name="Freeform 50"/>
                          <wps:cNvSpPr>
                            <a:spLocks/>
                          </wps:cNvSpPr>
                          <wps:spPr bwMode="auto">
                            <a:xfrm>
                              <a:off x="12602" y="9770"/>
                              <a:ext cx="1772" cy="245"/>
                            </a:xfrm>
                            <a:custGeom>
                              <a:avLst/>
                              <a:gdLst>
                                <a:gd name="T0" fmla="+- 0 12602 12602"/>
                                <a:gd name="T1" fmla="*/ T0 w 1772"/>
                                <a:gd name="T2" fmla="+- 0 10015 9770"/>
                                <a:gd name="T3" fmla="*/ 10015 h 245"/>
                                <a:gd name="T4" fmla="+- 0 14374 12602"/>
                                <a:gd name="T5" fmla="*/ T4 w 1772"/>
                                <a:gd name="T6" fmla="+- 0 10015 9770"/>
                                <a:gd name="T7" fmla="*/ 10015 h 245"/>
                                <a:gd name="T8" fmla="+- 0 14374 12602"/>
                                <a:gd name="T9" fmla="*/ T8 w 1772"/>
                                <a:gd name="T10" fmla="+- 0 9770 9770"/>
                                <a:gd name="T11" fmla="*/ 9770 h 245"/>
                                <a:gd name="T12" fmla="+- 0 12602 12602"/>
                                <a:gd name="T13" fmla="*/ T12 w 1772"/>
                                <a:gd name="T14" fmla="+- 0 9770 9770"/>
                                <a:gd name="T15" fmla="*/ 9770 h 245"/>
                                <a:gd name="T16" fmla="+- 0 12602 12602"/>
                                <a:gd name="T17" fmla="*/ T16 w 1772"/>
                                <a:gd name="T18" fmla="+- 0 10015 9770"/>
                                <a:gd name="T19" fmla="*/ 1001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45">
                                  <a:moveTo>
                                    <a:pt x="0" y="245"/>
                                  </a:moveTo>
                                  <a:lnTo>
                                    <a:pt x="1772" y="245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47"/>
                        <wpg:cNvGrpSpPr>
                          <a:grpSpLocks/>
                        </wpg:cNvGrpSpPr>
                        <wpg:grpSpPr bwMode="auto">
                          <a:xfrm>
                            <a:off x="12602" y="10015"/>
                            <a:ext cx="1772" cy="243"/>
                            <a:chOff x="12602" y="10015"/>
                            <a:chExt cx="1772" cy="243"/>
                          </a:xfrm>
                        </wpg:grpSpPr>
                        <wps:wsp>
                          <wps:cNvPr id="89" name="Freeform 48"/>
                          <wps:cNvSpPr>
                            <a:spLocks/>
                          </wps:cNvSpPr>
                          <wps:spPr bwMode="auto">
                            <a:xfrm>
                              <a:off x="12602" y="10015"/>
                              <a:ext cx="1772" cy="243"/>
                            </a:xfrm>
                            <a:custGeom>
                              <a:avLst/>
                              <a:gdLst>
                                <a:gd name="T0" fmla="+- 0 12602 12602"/>
                                <a:gd name="T1" fmla="*/ T0 w 1772"/>
                                <a:gd name="T2" fmla="+- 0 10258 10015"/>
                                <a:gd name="T3" fmla="*/ 10258 h 243"/>
                                <a:gd name="T4" fmla="+- 0 14374 12602"/>
                                <a:gd name="T5" fmla="*/ T4 w 1772"/>
                                <a:gd name="T6" fmla="+- 0 10258 10015"/>
                                <a:gd name="T7" fmla="*/ 10258 h 243"/>
                                <a:gd name="T8" fmla="+- 0 14374 12602"/>
                                <a:gd name="T9" fmla="*/ T8 w 1772"/>
                                <a:gd name="T10" fmla="+- 0 10015 10015"/>
                                <a:gd name="T11" fmla="*/ 10015 h 243"/>
                                <a:gd name="T12" fmla="+- 0 12602 12602"/>
                                <a:gd name="T13" fmla="*/ T12 w 1772"/>
                                <a:gd name="T14" fmla="+- 0 10015 10015"/>
                                <a:gd name="T15" fmla="*/ 10015 h 243"/>
                                <a:gd name="T16" fmla="+- 0 12602 12602"/>
                                <a:gd name="T17" fmla="*/ T16 w 1772"/>
                                <a:gd name="T18" fmla="+- 0 10258 10015"/>
                                <a:gd name="T19" fmla="*/ 1025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43">
                                  <a:moveTo>
                                    <a:pt x="0" y="243"/>
                                  </a:moveTo>
                                  <a:lnTo>
                                    <a:pt x="1772" y="243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1D260" id="Group 46" o:spid="_x0000_s1026" style="position:absolute;margin-left:630.1pt;margin-top:464.05pt;width:88.6pt;height:48.85pt;z-index:-96424;mso-position-horizontal-relative:page;mso-position-vertical-relative:page" coordorigin="12602,9281" coordsize="177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">
                <v:group id="Group 53" o:spid="_x0000_s1027" style="position:absolute;left:12602;top:9281;width:1772;height:245" coordorigin="12602,9281" coordsize="177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4" o:spid="_x0000_s1028" style="position:absolute;left:12602;top:9281;width:1772;height:245;visibility:visible;mso-wrap-style:square;v-text-anchor:top" coordsize="177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JW8UA&#10;AADbAAAADwAAAGRycy9kb3ducmV2LnhtbESPQWvCQBSE7wX/w/IEb83GCkWim1DEUnso1uilt9fs&#10;a7KYfRuyW0399a5Q8DjMzDfMshhsK07Ue+NYwTRJQRBXThuuFRz2r49zED4ga2wdk4I/8lDko4cl&#10;ZtqdeUenMtQiQthnqKAJocuk9FVDFn3iOuLo/bjeYoiyr6Xu8RzhtpVPafosLRqOCw12tGqoOpa/&#10;VsGnv+jt93pbmwO+lx9fZhbc5U2pyXh4WYAINIR7+L+90QrmM7h9i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4lbxQAAANsAAAAPAAAAAAAAAAAAAAAAAJgCAABkcnMv&#10;ZG93bnJldi54bWxQSwUGAAAAAAQABAD1AAAAigMAAAAA&#10;" path="m,245r1772,l1772,,,,,245xe" fillcolor="#d99594" stroked="f">
                    <v:path arrowok="t" o:connecttype="custom" o:connectlocs="0,9526;1772,9526;1772,9281;0,9281;0,9526" o:connectangles="0,0,0,0,0"/>
                  </v:shape>
                </v:group>
                <v:group id="Group 51" o:spid="_x0000_s1029" style="position:absolute;left:12602;top:9526;width:1772;height:245" coordorigin="12602,9526" coordsize="177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2" o:spid="_x0000_s1030" style="position:absolute;left:12602;top:9526;width:1772;height:245;visibility:visible;mso-wrap-style:square;v-text-anchor:top" coordsize="177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tMUA&#10;AADbAAAADwAAAGRycy9kb3ducmV2LnhtbESPQWvCQBSE70L/w/KE3nSjRZHUNZRiaT2INvXS22v2&#10;NVmafRuy2xj99a4geBxm5htmmfW2Fh213jhWMBknIIgLpw2XCg5fb6MFCB+QNdaOScGJPGSrh8ES&#10;U+2O/EldHkoRIexTVFCF0KRS+qIii37sGuLo/brWYoiyLaVu8RjhtpbTJJlLi4bjQoUNvVZU/OX/&#10;VsHen/XuZ70rzQE3+fbbPAV3flfqcdi/PIMI1Id7+Nb+0AoWM7h+i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rS0xQAAANsAAAAPAAAAAAAAAAAAAAAAAJgCAABkcnMv&#10;ZG93bnJldi54bWxQSwUGAAAAAAQABAD1AAAAigMAAAAA&#10;" path="m,244r1772,l1772,,,,,244xe" fillcolor="#d99594" stroked="f">
                    <v:path arrowok="t" o:connecttype="custom" o:connectlocs="0,9770;1772,9770;1772,9526;0,9526;0,9770" o:connectangles="0,0,0,0,0"/>
                  </v:shape>
                </v:group>
                <v:group id="Group 49" o:spid="_x0000_s1031" style="position:absolute;left:12602;top:9770;width:1772;height:245" coordorigin="12602,9770" coordsize="177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50" o:spid="_x0000_s1032" style="position:absolute;left:12602;top:9770;width:1772;height:245;visibility:visible;mso-wrap-style:square;v-text-anchor:top" coordsize="177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PWMUA&#10;AADbAAAADwAAAGRycy9kb3ducmV2LnhtbESPQWvCQBSE70L/w/KE3nSjBZXUNZRiaT2INvXS22v2&#10;NVmafRuy2xj99a4geBxm5htmmfW2Fh213jhWMBknIIgLpw2XCg5fb6MFCB+QNdaOScGJPGSrh8ES&#10;U+2O/EldHkoRIexTVFCF0KRS+qIii37sGuLo/brWYoiyLaVu8RjhtpbTJJlJi4bjQoUNvVZU/OX/&#10;VsHen/XuZ70rzQE3+fbbPAV3flfqcdi/PIMI1Id7+Nb+0AoWc7h+i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I9YxQAAANsAAAAPAAAAAAAAAAAAAAAAAJgCAABkcnMv&#10;ZG93bnJldi54bWxQSwUGAAAAAAQABAD1AAAAigMAAAAA&#10;" path="m,245r1772,l1772,,,,,245xe" fillcolor="#d99594" stroked="f">
                    <v:path arrowok="t" o:connecttype="custom" o:connectlocs="0,10015;1772,10015;1772,9770;0,9770;0,10015" o:connectangles="0,0,0,0,0"/>
                  </v:shape>
                </v:group>
                <v:group id="Group 47" o:spid="_x0000_s1033" style="position:absolute;left:12602;top:10015;width:1772;height:243" coordorigin="12602,10015" coordsize="177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8" o:spid="_x0000_s1034" style="position:absolute;left:12602;top:10015;width:1772;height:243;visibility:visible;mso-wrap-style:square;v-text-anchor:top" coordsize="177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wOcQA&#10;AADbAAAADwAAAGRycy9kb3ducmV2LnhtbESPQWvCQBSE7wX/w/IEL6VuFGxN6ipSEEQPUrX31+wz&#10;G8y+TbNrEv+9Wyj0OMzMN8xi1dtKtNT40rGCyTgBQZw7XXKh4HzavMxB+ICssXJMCu7kYbUcPC0w&#10;067jT2qPoRARwj5DBSaEOpPS54Ys+rGriaN3cY3FEGVTSN1gF+G2ktMkeZUWS44LBmv6MJRfjzer&#10;oPyqft5m312bHkxymOIm7J73qVKjYb9+BxGoD//hv/ZWK5in8Ps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sDnEAAAA2wAAAA8AAAAAAAAAAAAAAAAAmAIAAGRycy9k&#10;b3ducmV2LnhtbFBLBQYAAAAABAAEAPUAAACJAwAAAAA=&#10;" path="m,243r1772,l1772,,,,,243xe" fillcolor="#d99594" stroked="f">
                    <v:path arrowok="t" o:connecttype="custom" o:connectlocs="0,10258;1772,10258;1772,10015;0,10015;0,1025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A1.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Analysis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submitted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researchers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number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submitted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against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processes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taxonomic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groups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(shading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indicates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particular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focal</w:t>
      </w:r>
      <w:r>
        <w:rPr>
          <w:rFonts w:ascii="Calibri" w:eastAsia="Calibri" w:hAnsi="Calibri" w:cs="Calibri"/>
          <w:spacing w:val="18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areas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where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multiple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received).</w:t>
      </w:r>
    </w:p>
    <w:p w:rsidR="005E2943" w:rsidRDefault="005E2943">
      <w:pPr>
        <w:spacing w:before="3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126"/>
        <w:gridCol w:w="1560"/>
        <w:gridCol w:w="1699"/>
        <w:gridCol w:w="1702"/>
        <w:gridCol w:w="1843"/>
        <w:gridCol w:w="1985"/>
        <w:gridCol w:w="850"/>
      </w:tblGrid>
      <w:tr w:rsidR="005E2943">
        <w:trPr>
          <w:trHeight w:hRule="exact" w:val="310"/>
        </w:trPr>
        <w:tc>
          <w:tcPr>
            <w:tcW w:w="21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>
            <w:pPr>
              <w:pStyle w:val="TableParagraph"/>
              <w:spacing w:before="6"/>
              <w:rPr>
                <w:rFonts w:ascii="Calibri" w:eastAsia="Calibri" w:hAnsi="Calibri" w:cs="Calibri"/>
              </w:rPr>
            </w:pPr>
          </w:p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Functional</w:t>
            </w:r>
            <w:r>
              <w:rPr>
                <w:rFonts w:asci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processes</w:t>
            </w:r>
          </w:p>
        </w:tc>
        <w:tc>
          <w:tcPr>
            <w:tcW w:w="1091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tabs>
                <w:tab w:val="left" w:pos="4729"/>
                <w:tab w:val="left" w:pos="10904"/>
              </w:tabs>
              <w:spacing w:before="24"/>
              <w:ind w:left="-6" w:right="-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9"/>
                <w:sz w:val="20"/>
                <w:highlight w:val="lightGray"/>
              </w:rPr>
              <w:t xml:space="preserve"> </w:t>
            </w:r>
            <w:r>
              <w:rPr>
                <w:rFonts w:ascii="Calibri"/>
                <w:b/>
                <w:sz w:val="20"/>
                <w:highlight w:val="lightGray"/>
              </w:rPr>
              <w:tab/>
            </w:r>
            <w:r>
              <w:rPr>
                <w:rFonts w:ascii="Calibri"/>
                <w:b/>
                <w:spacing w:val="-1"/>
                <w:sz w:val="20"/>
                <w:highlight w:val="lightGray"/>
              </w:rPr>
              <w:t>Taxonomic</w:t>
            </w:r>
            <w:r>
              <w:rPr>
                <w:rFonts w:ascii="Calibri"/>
                <w:b/>
                <w:spacing w:val="-14"/>
                <w:sz w:val="20"/>
                <w:highlight w:val="lightGray"/>
              </w:rPr>
              <w:t xml:space="preserve"> </w:t>
            </w:r>
            <w:r>
              <w:rPr>
                <w:rFonts w:ascii="Calibri"/>
                <w:b/>
                <w:sz w:val="20"/>
                <w:highlight w:val="lightGray"/>
              </w:rPr>
              <w:t>group</w:t>
            </w:r>
            <w:r>
              <w:rPr>
                <w:rFonts w:ascii="Calibri"/>
                <w:b/>
                <w:w w:val="99"/>
                <w:sz w:val="20"/>
                <w:highlight w:val="lightGray"/>
              </w:rPr>
              <w:t xml:space="preserve"> </w:t>
            </w:r>
            <w:r>
              <w:rPr>
                <w:rFonts w:ascii="Calibri"/>
                <w:b/>
                <w:sz w:val="20"/>
                <w:highlight w:val="lightGray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5E2943">
            <w:pPr>
              <w:pStyle w:val="TableParagraph"/>
              <w:spacing w:before="3"/>
              <w:rPr>
                <w:rFonts w:ascii="Calibri" w:eastAsia="Calibri" w:hAnsi="Calibri" w:cs="Calibri"/>
                <w:sz w:val="25"/>
                <w:szCs w:val="25"/>
              </w:rPr>
            </w:pPr>
          </w:p>
          <w:p w:rsidR="005E2943" w:rsidRDefault="00A504CD">
            <w:pPr>
              <w:pStyle w:val="TableParagraph"/>
              <w:spacing w:line="242" w:lineRule="exact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Sum</w:t>
            </w:r>
          </w:p>
        </w:tc>
      </w:tr>
      <w:tr w:rsidR="005E2943">
        <w:trPr>
          <w:trHeight w:hRule="exact" w:val="497"/>
        </w:trPr>
        <w:tc>
          <w:tcPr>
            <w:tcW w:w="21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ind w:left="5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Vegetation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212" w:right="212" w:firstLine="2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Macro-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w w:val="95"/>
                <w:sz w:val="20"/>
              </w:rPr>
              <w:t>invertebrates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Fish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Birds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ind w:lef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vertebrates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310" w:right="229" w:hanging="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taxa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specific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/>
        </w:tc>
      </w:tr>
      <w:tr w:rsidR="005E2943">
        <w:trPr>
          <w:trHeight w:hRule="exact" w:val="499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3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Habitat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creation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maintenance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594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</w:p>
        </w:tc>
      </w:tr>
      <w:tr w:rsidR="005E2943">
        <w:trPr>
          <w:trHeight w:hRule="exact" w:val="499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7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Movement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dispersal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CDB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</w:p>
        </w:tc>
      </w:tr>
      <w:tr w:rsidR="005E2943">
        <w:trPr>
          <w:trHeight w:hRule="exact" w:val="497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5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Nutrient,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carbon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cycling,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processes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CDB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9694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</w:t>
            </w:r>
          </w:p>
        </w:tc>
      </w:tr>
      <w:tr w:rsidR="005E2943">
        <w:trPr>
          <w:trHeight w:hRule="exact" w:val="499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ind w:left="102" w:righ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questions,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process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specific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594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594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</w:t>
            </w:r>
          </w:p>
        </w:tc>
      </w:tr>
      <w:tr w:rsidR="005E2943">
        <w:trPr>
          <w:trHeight w:hRule="exact" w:val="310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Sum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</w:t>
            </w:r>
          </w:p>
        </w:tc>
      </w:tr>
    </w:tbl>
    <w:p w:rsidR="005E2943" w:rsidRDefault="005E2943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5E2943" w:rsidRDefault="00A504CD">
      <w:pPr>
        <w:spacing w:before="59"/>
        <w:ind w:left="120" w:right="183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0032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969010</wp:posOffset>
                </wp:positionV>
                <wp:extent cx="1213485" cy="620395"/>
                <wp:effectExtent l="0" t="0" r="0" b="1905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3485" cy="620395"/>
                          <a:chOff x="3672" y="1526"/>
                          <a:chExt cx="1911" cy="977"/>
                        </a:xfrm>
                      </wpg:grpSpPr>
                      <wpg:grpSp>
                        <wpg:cNvPr id="73" name="Group 44"/>
                        <wpg:cNvGrpSpPr>
                          <a:grpSpLocks/>
                        </wpg:cNvGrpSpPr>
                        <wpg:grpSpPr bwMode="auto">
                          <a:xfrm>
                            <a:off x="3672" y="1526"/>
                            <a:ext cx="1911" cy="243"/>
                            <a:chOff x="3672" y="1526"/>
                            <a:chExt cx="1911" cy="243"/>
                          </a:xfrm>
                        </wpg:grpSpPr>
                        <wps:wsp>
                          <wps:cNvPr id="74" name="Freeform 45"/>
                          <wps:cNvSpPr>
                            <a:spLocks/>
                          </wps:cNvSpPr>
                          <wps:spPr bwMode="auto">
                            <a:xfrm>
                              <a:off x="3672" y="1526"/>
                              <a:ext cx="1911" cy="243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1911"/>
                                <a:gd name="T2" fmla="+- 0 1769 1526"/>
                                <a:gd name="T3" fmla="*/ 1769 h 243"/>
                                <a:gd name="T4" fmla="+- 0 5582 3672"/>
                                <a:gd name="T5" fmla="*/ T4 w 1911"/>
                                <a:gd name="T6" fmla="+- 0 1769 1526"/>
                                <a:gd name="T7" fmla="*/ 1769 h 243"/>
                                <a:gd name="T8" fmla="+- 0 5582 3672"/>
                                <a:gd name="T9" fmla="*/ T8 w 1911"/>
                                <a:gd name="T10" fmla="+- 0 1526 1526"/>
                                <a:gd name="T11" fmla="*/ 1526 h 243"/>
                                <a:gd name="T12" fmla="+- 0 3672 3672"/>
                                <a:gd name="T13" fmla="*/ T12 w 1911"/>
                                <a:gd name="T14" fmla="+- 0 1526 1526"/>
                                <a:gd name="T15" fmla="*/ 1526 h 243"/>
                                <a:gd name="T16" fmla="+- 0 3672 3672"/>
                                <a:gd name="T17" fmla="*/ T16 w 1911"/>
                                <a:gd name="T18" fmla="+- 0 1769 1526"/>
                                <a:gd name="T19" fmla="*/ 17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43">
                                  <a:moveTo>
                                    <a:pt x="0" y="243"/>
                                  </a:moveTo>
                                  <a:lnTo>
                                    <a:pt x="1910" y="243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2"/>
                        <wpg:cNvGrpSpPr>
                          <a:grpSpLocks/>
                        </wpg:cNvGrpSpPr>
                        <wpg:grpSpPr bwMode="auto">
                          <a:xfrm>
                            <a:off x="3672" y="1769"/>
                            <a:ext cx="1911" cy="245"/>
                            <a:chOff x="3672" y="1769"/>
                            <a:chExt cx="1911" cy="245"/>
                          </a:xfrm>
                        </wpg:grpSpPr>
                        <wps:wsp>
                          <wps:cNvPr id="76" name="Freeform 43"/>
                          <wps:cNvSpPr>
                            <a:spLocks/>
                          </wps:cNvSpPr>
                          <wps:spPr bwMode="auto">
                            <a:xfrm>
                              <a:off x="3672" y="1769"/>
                              <a:ext cx="1911" cy="245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1911"/>
                                <a:gd name="T2" fmla="+- 0 2013 1769"/>
                                <a:gd name="T3" fmla="*/ 2013 h 245"/>
                                <a:gd name="T4" fmla="+- 0 5582 3672"/>
                                <a:gd name="T5" fmla="*/ T4 w 1911"/>
                                <a:gd name="T6" fmla="+- 0 2013 1769"/>
                                <a:gd name="T7" fmla="*/ 2013 h 245"/>
                                <a:gd name="T8" fmla="+- 0 5582 3672"/>
                                <a:gd name="T9" fmla="*/ T8 w 1911"/>
                                <a:gd name="T10" fmla="+- 0 1769 1769"/>
                                <a:gd name="T11" fmla="*/ 1769 h 245"/>
                                <a:gd name="T12" fmla="+- 0 3672 3672"/>
                                <a:gd name="T13" fmla="*/ T12 w 1911"/>
                                <a:gd name="T14" fmla="+- 0 1769 1769"/>
                                <a:gd name="T15" fmla="*/ 1769 h 245"/>
                                <a:gd name="T16" fmla="+- 0 3672 3672"/>
                                <a:gd name="T17" fmla="*/ T16 w 1911"/>
                                <a:gd name="T18" fmla="+- 0 2013 1769"/>
                                <a:gd name="T19" fmla="*/ 201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45">
                                  <a:moveTo>
                                    <a:pt x="0" y="244"/>
                                  </a:moveTo>
                                  <a:lnTo>
                                    <a:pt x="1910" y="244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0"/>
                        <wpg:cNvGrpSpPr>
                          <a:grpSpLocks/>
                        </wpg:cNvGrpSpPr>
                        <wpg:grpSpPr bwMode="auto">
                          <a:xfrm>
                            <a:off x="3672" y="2013"/>
                            <a:ext cx="1911" cy="245"/>
                            <a:chOff x="3672" y="2013"/>
                            <a:chExt cx="1911" cy="245"/>
                          </a:xfrm>
                        </wpg:grpSpPr>
                        <wps:wsp>
                          <wps:cNvPr id="78" name="Freeform 41"/>
                          <wps:cNvSpPr>
                            <a:spLocks/>
                          </wps:cNvSpPr>
                          <wps:spPr bwMode="auto">
                            <a:xfrm>
                              <a:off x="3672" y="2013"/>
                              <a:ext cx="1911" cy="245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1911"/>
                                <a:gd name="T2" fmla="+- 0 2258 2013"/>
                                <a:gd name="T3" fmla="*/ 2258 h 245"/>
                                <a:gd name="T4" fmla="+- 0 5582 3672"/>
                                <a:gd name="T5" fmla="*/ T4 w 1911"/>
                                <a:gd name="T6" fmla="+- 0 2258 2013"/>
                                <a:gd name="T7" fmla="*/ 2258 h 245"/>
                                <a:gd name="T8" fmla="+- 0 5582 3672"/>
                                <a:gd name="T9" fmla="*/ T8 w 1911"/>
                                <a:gd name="T10" fmla="+- 0 2013 2013"/>
                                <a:gd name="T11" fmla="*/ 2013 h 245"/>
                                <a:gd name="T12" fmla="+- 0 3672 3672"/>
                                <a:gd name="T13" fmla="*/ T12 w 1911"/>
                                <a:gd name="T14" fmla="+- 0 2013 2013"/>
                                <a:gd name="T15" fmla="*/ 2013 h 245"/>
                                <a:gd name="T16" fmla="+- 0 3672 3672"/>
                                <a:gd name="T17" fmla="*/ T16 w 1911"/>
                                <a:gd name="T18" fmla="+- 0 2258 2013"/>
                                <a:gd name="T19" fmla="*/ 225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45">
                                  <a:moveTo>
                                    <a:pt x="0" y="245"/>
                                  </a:moveTo>
                                  <a:lnTo>
                                    <a:pt x="1910" y="245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8"/>
                        <wpg:cNvGrpSpPr>
                          <a:grpSpLocks/>
                        </wpg:cNvGrpSpPr>
                        <wpg:grpSpPr bwMode="auto">
                          <a:xfrm>
                            <a:off x="3672" y="2258"/>
                            <a:ext cx="1911" cy="245"/>
                            <a:chOff x="3672" y="2258"/>
                            <a:chExt cx="1911" cy="245"/>
                          </a:xfrm>
                        </wpg:grpSpPr>
                        <wps:wsp>
                          <wps:cNvPr id="80" name="Freeform 39"/>
                          <wps:cNvSpPr>
                            <a:spLocks/>
                          </wps:cNvSpPr>
                          <wps:spPr bwMode="auto">
                            <a:xfrm>
                              <a:off x="3672" y="2258"/>
                              <a:ext cx="1911" cy="245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1911"/>
                                <a:gd name="T2" fmla="+- 0 2503 2258"/>
                                <a:gd name="T3" fmla="*/ 2503 h 245"/>
                                <a:gd name="T4" fmla="+- 0 5582 3672"/>
                                <a:gd name="T5" fmla="*/ T4 w 1911"/>
                                <a:gd name="T6" fmla="+- 0 2503 2258"/>
                                <a:gd name="T7" fmla="*/ 2503 h 245"/>
                                <a:gd name="T8" fmla="+- 0 5582 3672"/>
                                <a:gd name="T9" fmla="*/ T8 w 1911"/>
                                <a:gd name="T10" fmla="+- 0 2258 2258"/>
                                <a:gd name="T11" fmla="*/ 2258 h 245"/>
                                <a:gd name="T12" fmla="+- 0 3672 3672"/>
                                <a:gd name="T13" fmla="*/ T12 w 1911"/>
                                <a:gd name="T14" fmla="+- 0 2258 2258"/>
                                <a:gd name="T15" fmla="*/ 2258 h 245"/>
                                <a:gd name="T16" fmla="+- 0 3672 3672"/>
                                <a:gd name="T17" fmla="*/ T16 w 1911"/>
                                <a:gd name="T18" fmla="+- 0 2503 2258"/>
                                <a:gd name="T19" fmla="*/ 250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1" h="245">
                                  <a:moveTo>
                                    <a:pt x="0" y="245"/>
                                  </a:moveTo>
                                  <a:lnTo>
                                    <a:pt x="1910" y="245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9D2FE" id="Group 37" o:spid="_x0000_s1026" style="position:absolute;margin-left:183.6pt;margin-top:76.3pt;width:95.55pt;height:48.85pt;z-index:-96448;mso-position-horizontal-relative:page" coordorigin="3672,1526" coordsize="1911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">
                <v:group id="Group 44" o:spid="_x0000_s1027" style="position:absolute;left:3672;top:1526;width:1911;height:243" coordorigin="3672,1526" coordsize="191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5" o:spid="_x0000_s1028" style="position:absolute;left:3672;top:1526;width:1911;height:243;visibility:visible;mso-wrap-style:square;v-text-anchor:top" coordsize="191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+jsUA&#10;AADbAAAADwAAAGRycy9kb3ducmV2LnhtbESPT2sCMRTE7wW/Q3iF3mpW6z9Wo4i06EEornp/JM/d&#10;rZuXdRN1/fZNQehxmJnfMLNFaytxo8aXjhX0ugkIYu1MybmCw/7rfQLCB2SDlWNS8CAPi3nnZYap&#10;cXfe0S0LuYgQ9ikqKEKoUym9Lsii77qaOHon11gMUTa5NA3eI9xWsp8kI2mx5LhQYE2rgvQ5u1oF&#10;H8ftt94ML0u9Gw+GWe/6s/4875V6e22XUxCB2vAffrY3RsF4A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T6OxQAAANsAAAAPAAAAAAAAAAAAAAAAAJgCAABkcnMv&#10;ZG93bnJldi54bWxQSwUGAAAAAAQABAD1AAAAigMAAAAA&#10;" path="m,243r1910,l1910,,,,,243xe" fillcolor="#d99594" stroked="f">
                    <v:path arrowok="t" o:connecttype="custom" o:connectlocs="0,1769;1910,1769;1910,1526;0,1526;0,1769" o:connectangles="0,0,0,0,0"/>
                  </v:shape>
                </v:group>
                <v:group id="Group 42" o:spid="_x0000_s1029" style="position:absolute;left:3672;top:1769;width:1911;height:245" coordorigin="3672,1769" coordsize="191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3" o:spid="_x0000_s1030" style="position:absolute;left:3672;top:1769;width:1911;height:245;visibility:visible;mso-wrap-style:square;v-text-anchor:top" coordsize="191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RTsQA&#10;AADbAAAADwAAAGRycy9kb3ducmV2LnhtbESP0WrCQBRE3wX/YbmFvtWNIlZjNqJCS4WWktQPuM1e&#10;s6HZuyG7avr3XaHg4zAzZ5hsM9hWXKj3jWMF00kCgrhyuuFawfHr5WkJwgdkja1jUvBLHjb5eJRh&#10;qt2VC7qUoRYRwj5FBSaELpXSV4Ys+onriKN3cr3FEGVfS93jNcJtK2dJspAWG44LBjvaG6p+yrNV&#10;sDKlPu7n8/fX8+dHYXbf01AfWqUeH4btGkSgIdzD/+03reB5Ab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0U7EAAAA2wAAAA8AAAAAAAAAAAAAAAAAmAIAAGRycy9k&#10;b3ducmV2LnhtbFBLBQYAAAAABAAEAPUAAACJAwAAAAA=&#10;" path="m,244r1910,l1910,,,,,244xe" fillcolor="#d99594" stroked="f">
                    <v:path arrowok="t" o:connecttype="custom" o:connectlocs="0,2013;1910,2013;1910,1769;0,1769;0,2013" o:connectangles="0,0,0,0,0"/>
                  </v:shape>
                </v:group>
                <v:group id="Group 40" o:spid="_x0000_s1031" style="position:absolute;left:3672;top:2013;width:1911;height:245" coordorigin="3672,2013" coordsize="191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1" o:spid="_x0000_s1032" style="position:absolute;left:3672;top:2013;width:1911;height:245;visibility:visible;mso-wrap-style:square;v-text-anchor:top" coordsize="191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gp8IA&#10;AADbAAAADwAAAGRycy9kb3ducmV2LnhtbERP3WrCMBS+F3yHcAa7m2mHuK0axRU2NnAMqw9wbI5N&#10;WXNSmtjWt18uBC8/vv/VZrSN6KnztWMF6SwBQVw6XXOl4Hj4eHoF4QOyxsYxKbiSh816Ollhpt3A&#10;e+qLUIkYwj5DBSaENpPSl4Ys+plriSN3dp3FEGFXSd3hEMNtI5+TZCEt1hwbDLaUGyr/iotV8GYK&#10;fczn893n5fdnb95Paai+G6UeH8btEkSgMdzFN/eXVvASx8Y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uCnwgAAANsAAAAPAAAAAAAAAAAAAAAAAJgCAABkcnMvZG93&#10;bnJldi54bWxQSwUGAAAAAAQABAD1AAAAhwMAAAAA&#10;" path="m,245r1910,l1910,,,,,245xe" fillcolor="#d99594" stroked="f">
                    <v:path arrowok="t" o:connecttype="custom" o:connectlocs="0,2258;1910,2258;1910,2013;0,2013;0,2258" o:connectangles="0,0,0,0,0"/>
                  </v:shape>
                </v:group>
                <v:group id="Group 38" o:spid="_x0000_s1033" style="position:absolute;left:3672;top:2258;width:1911;height:245" coordorigin="3672,2258" coordsize="191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9" o:spid="_x0000_s1034" style="position:absolute;left:3672;top:2258;width:1911;height:245;visibility:visible;mso-wrap-style:square;v-text-anchor:top" coordsize="191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2chr8A&#10;AADbAAAADwAAAGRycy9kb3ducmV2LnhtbERPzYrCMBC+C75DGMGbpoqIVqOosIsLLmL1AcZmbIrN&#10;pDRRu29vDsIeP77/5bq1lXhS40vHCkbDBARx7nTJhYLL+WswA+EDssbKMSn4Iw/rVbezxFS7F5/o&#10;mYVCxBD2KSowIdSplD43ZNEPXU0cuZtrLIYIm0LqBl8x3FZynCRTabHk2GCwpp2h/J49rIK5yfRl&#10;N5kcvh/H35PZXkeh+KmU6vfazQJEoDb8iz/uvVYwi+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DZyGvwAAANsAAAAPAAAAAAAAAAAAAAAAAJgCAABkcnMvZG93bnJl&#10;di54bWxQSwUGAAAAAAQABAD1AAAAhAMAAAAA&#10;" path="m,245r1910,l1910,,,,,245xe" fillcolor="#d99594" stroked="f">
                    <v:path arrowok="t" o:connecttype="custom" o:connectlocs="0,2503;1910,2503;1910,2258;0,2258;0,25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A2.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Analysis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submitted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researchers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key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words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included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(bold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indicates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multiple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questions)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[RG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River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Gum,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BB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Black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Box,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FP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16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Floodplain].</w:t>
      </w:r>
    </w:p>
    <w:p w:rsidR="005E2943" w:rsidRDefault="005E2943">
      <w:pPr>
        <w:spacing w:before="3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2126"/>
        <w:gridCol w:w="1562"/>
        <w:gridCol w:w="1699"/>
        <w:gridCol w:w="1699"/>
        <w:gridCol w:w="1843"/>
        <w:gridCol w:w="1989"/>
      </w:tblGrid>
      <w:tr w:rsidR="005E2943">
        <w:trPr>
          <w:trHeight w:hRule="exact" w:val="310"/>
        </w:trPr>
        <w:tc>
          <w:tcPr>
            <w:tcW w:w="21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>
            <w:pPr>
              <w:pStyle w:val="TableParagraph"/>
              <w:spacing w:before="6"/>
              <w:rPr>
                <w:rFonts w:ascii="Calibri" w:eastAsia="Calibri" w:hAnsi="Calibri" w:cs="Calibri"/>
              </w:rPr>
            </w:pPr>
          </w:p>
          <w:p w:rsidR="005E2943" w:rsidRDefault="00A504C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Functional</w:t>
            </w:r>
            <w:r>
              <w:rPr>
                <w:rFonts w:asci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processes</w:t>
            </w:r>
          </w:p>
        </w:tc>
        <w:tc>
          <w:tcPr>
            <w:tcW w:w="109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tabs>
                <w:tab w:val="left" w:pos="4731"/>
                <w:tab w:val="left" w:pos="10906"/>
              </w:tabs>
              <w:spacing w:before="27"/>
              <w:ind w:left="-6" w:right="-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9"/>
                <w:sz w:val="20"/>
                <w:highlight w:val="lightGray"/>
              </w:rPr>
              <w:t xml:space="preserve"> </w:t>
            </w:r>
            <w:r>
              <w:rPr>
                <w:rFonts w:ascii="Calibri"/>
                <w:b/>
                <w:sz w:val="20"/>
                <w:highlight w:val="lightGray"/>
              </w:rPr>
              <w:tab/>
            </w:r>
            <w:r>
              <w:rPr>
                <w:rFonts w:ascii="Calibri"/>
                <w:b/>
                <w:spacing w:val="-1"/>
                <w:sz w:val="20"/>
                <w:highlight w:val="lightGray"/>
              </w:rPr>
              <w:t>Taxonomic</w:t>
            </w:r>
            <w:r>
              <w:rPr>
                <w:rFonts w:ascii="Calibri"/>
                <w:b/>
                <w:spacing w:val="-14"/>
                <w:sz w:val="20"/>
                <w:highlight w:val="lightGray"/>
              </w:rPr>
              <w:t xml:space="preserve"> </w:t>
            </w:r>
            <w:r>
              <w:rPr>
                <w:rFonts w:ascii="Calibri"/>
                <w:b/>
                <w:sz w:val="20"/>
                <w:highlight w:val="lightGray"/>
              </w:rPr>
              <w:t>group</w:t>
            </w:r>
            <w:r>
              <w:rPr>
                <w:rFonts w:ascii="Calibri"/>
                <w:b/>
                <w:w w:val="99"/>
                <w:sz w:val="20"/>
                <w:highlight w:val="lightGray"/>
              </w:rPr>
              <w:t xml:space="preserve"> </w:t>
            </w:r>
            <w:r>
              <w:rPr>
                <w:rFonts w:ascii="Calibri"/>
                <w:b/>
                <w:sz w:val="20"/>
                <w:highlight w:val="lightGray"/>
              </w:rPr>
              <w:tab/>
            </w:r>
          </w:p>
        </w:tc>
      </w:tr>
      <w:tr w:rsidR="005E2943">
        <w:trPr>
          <w:trHeight w:hRule="exact" w:val="499"/>
        </w:trPr>
        <w:tc>
          <w:tcPr>
            <w:tcW w:w="21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5E2943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ind w:left="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Vegetation</w:t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215" w:right="212" w:firstLine="2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Macro-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w w:val="95"/>
                <w:sz w:val="20"/>
              </w:rPr>
              <w:t>invertebrates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Fish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Birds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spacing w:before="120"/>
              <w:ind w:lef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vertebrates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5E2943" w:rsidRDefault="00A504CD">
            <w:pPr>
              <w:pStyle w:val="TableParagraph"/>
              <w:ind w:left="310" w:right="231" w:hanging="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taxa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specific</w:t>
            </w:r>
          </w:p>
        </w:tc>
      </w:tr>
      <w:tr w:rsidR="005E2943">
        <w:trPr>
          <w:trHeight w:hRule="exact" w:val="986"/>
        </w:trPr>
        <w:tc>
          <w:tcPr>
            <w:tcW w:w="2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102" w:right="2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Habitat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creation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maintenance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594"/>
          </w:tcPr>
          <w:p w:rsidR="005E2943" w:rsidRDefault="00A504CD">
            <w:pPr>
              <w:pStyle w:val="TableParagraph"/>
              <w:ind w:left="150" w:right="154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RG,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BB,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FP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vegetation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resilience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Macrophyte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left="3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Resilience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left="3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left="3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left="2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Platypus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refugia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9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General</w:t>
            </w:r>
          </w:p>
        </w:tc>
      </w:tr>
      <w:tr w:rsidR="005E2943">
        <w:trPr>
          <w:trHeight w:hRule="exact" w:val="742"/>
        </w:trPr>
        <w:tc>
          <w:tcPr>
            <w:tcW w:w="2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ind w:left="102" w:right="7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Movement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dispersal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A504CD">
            <w:pPr>
              <w:pStyle w:val="TableParagraph"/>
              <w:spacing w:before="120"/>
              <w:ind w:left="435" w:right="437" w:firstLine="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General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Resilience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CDB"/>
          </w:tcPr>
          <w:p w:rsidR="005E2943" w:rsidRDefault="00A504CD">
            <w:pPr>
              <w:pStyle w:val="TableParagraph"/>
              <w:ind w:left="337" w:right="338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95"/>
                <w:sz w:val="20"/>
              </w:rPr>
              <w:t>Recruitment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Resilience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Resilience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General</w:t>
            </w:r>
          </w:p>
        </w:tc>
      </w:tr>
      <w:tr w:rsidR="005E2943">
        <w:trPr>
          <w:trHeight w:hRule="exact" w:val="742"/>
        </w:trPr>
        <w:tc>
          <w:tcPr>
            <w:tcW w:w="2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A504CD">
            <w:pPr>
              <w:pStyle w:val="TableParagraph"/>
              <w:spacing w:before="120"/>
              <w:ind w:left="102" w:right="5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Nutrient,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carbon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cycling,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processes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/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Diversity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CDB"/>
          </w:tcPr>
          <w:p w:rsidR="005E2943" w:rsidRDefault="00A504CD">
            <w:pPr>
              <w:pStyle w:val="TableParagraph"/>
              <w:spacing w:before="120"/>
              <w:ind w:left="337" w:right="338" w:firstLine="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General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3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A504CD">
            <w:pPr>
              <w:pStyle w:val="TableParagraph"/>
              <w:ind w:left="164" w:right="165" w:firstLine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Frog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Mammal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Turtle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9694"/>
          </w:tcPr>
          <w:p w:rsidR="005E2943" w:rsidRDefault="00A504CD">
            <w:pPr>
              <w:pStyle w:val="TableParagraph"/>
              <w:ind w:left="179" w:right="176" w:firstLine="4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Primary</w:t>
            </w:r>
            <w:r>
              <w:rPr>
                <w:rFonts w:asci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production</w:t>
            </w:r>
          </w:p>
          <w:p w:rsidR="005E2943" w:rsidRDefault="00A504CD">
            <w:pPr>
              <w:pStyle w:val="TableParagraph"/>
              <w:spacing w:line="242" w:lineRule="exact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Carbon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</w:p>
        </w:tc>
      </w:tr>
      <w:tr w:rsidR="005E2943">
        <w:trPr>
          <w:trHeight w:hRule="exact" w:val="1231"/>
        </w:trPr>
        <w:tc>
          <w:tcPr>
            <w:tcW w:w="2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E2943" w:rsidRDefault="00A504CD">
            <w:pPr>
              <w:pStyle w:val="TableParagraph"/>
              <w:ind w:left="102" w:righ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questions,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process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specific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5E294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Works</w:t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5E294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4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General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594"/>
          </w:tcPr>
          <w:p w:rsidR="005E2943" w:rsidRDefault="00A504CD">
            <w:pPr>
              <w:pStyle w:val="TableParagraph"/>
              <w:ind w:left="325" w:right="324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Works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w w:val="95"/>
                <w:sz w:val="20"/>
              </w:rPr>
              <w:t>Recruitment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General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943" w:rsidRDefault="005E2943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2943" w:rsidRDefault="005E294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4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Diversity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5E2943" w:rsidRDefault="005E2943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E2943" w:rsidRDefault="00A504CD">
            <w:pPr>
              <w:pStyle w:val="TableParagraph"/>
              <w:ind w:left="589" w:right="5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Frogs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95"/>
                <w:sz w:val="20"/>
              </w:rPr>
              <w:t>Reptiles</w:t>
            </w:r>
          </w:p>
          <w:p w:rsidR="005E2943" w:rsidRDefault="00A504CD">
            <w:pPr>
              <w:pStyle w:val="TableParagraph"/>
              <w:ind w:lef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Woodland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birds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594"/>
          </w:tcPr>
          <w:p w:rsidR="005E2943" w:rsidRDefault="00A504CD">
            <w:pPr>
              <w:pStyle w:val="TableParagraph"/>
              <w:spacing w:before="120"/>
              <w:ind w:left="188" w:right="190" w:firstLine="4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General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Terrestrial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subsidy</w:t>
            </w:r>
          </w:p>
        </w:tc>
      </w:tr>
    </w:tbl>
    <w:p w:rsidR="005E2943" w:rsidRDefault="005E2943">
      <w:pPr>
        <w:rPr>
          <w:rFonts w:ascii="Calibri" w:eastAsia="Calibri" w:hAnsi="Calibri" w:cs="Calibri"/>
          <w:sz w:val="20"/>
          <w:szCs w:val="20"/>
        </w:rPr>
        <w:sectPr w:rsidR="005E2943">
          <w:footerReference w:type="default" r:id="rId39"/>
          <w:pgSz w:w="16840" w:h="11910" w:orient="landscape"/>
          <w:pgMar w:top="1100" w:right="1400" w:bottom="1060" w:left="1320" w:header="0" w:footer="871" w:gutter="0"/>
          <w:cols w:space="720"/>
        </w:sectPr>
      </w:pPr>
    </w:p>
    <w:p w:rsidR="005E2943" w:rsidRDefault="00A504CD">
      <w:pPr>
        <w:pStyle w:val="Heading2"/>
        <w:tabs>
          <w:tab w:val="left" w:pos="2259"/>
        </w:tabs>
        <w:spacing w:before="19"/>
        <w:ind w:left="820" w:firstLine="0"/>
        <w:rPr>
          <w:b w:val="0"/>
          <w:bCs w:val="0"/>
        </w:rPr>
      </w:pPr>
      <w:bookmarkStart w:id="81" w:name="Appendix_B_Evaluation_of_research_sites"/>
      <w:bookmarkStart w:id="82" w:name="_bookmark46"/>
      <w:bookmarkEnd w:id="81"/>
      <w:bookmarkEnd w:id="82"/>
      <w:r>
        <w:lastRenderedPageBreak/>
        <w:t>Appendix</w:t>
      </w:r>
      <w:r>
        <w:rPr>
          <w:spacing w:val="-13"/>
        </w:rPr>
        <w:t xml:space="preserve"> </w:t>
      </w:r>
      <w:r>
        <w:t>B</w:t>
      </w:r>
      <w:r>
        <w:tab/>
      </w:r>
      <w:r>
        <w:rPr>
          <w:spacing w:val="-1"/>
        </w:rPr>
        <w:t>Evaluation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rPr>
          <w:spacing w:val="-1"/>
        </w:rPr>
        <w:t>sites</w:t>
      </w:r>
    </w:p>
    <w:p w:rsidR="005E2943" w:rsidRDefault="005E2943">
      <w:pPr>
        <w:sectPr w:rsidR="005E2943">
          <w:footerReference w:type="default" r:id="rId40"/>
          <w:pgSz w:w="11910" w:h="16840"/>
          <w:pgMar w:top="1440" w:right="1340" w:bottom="1060" w:left="1340" w:header="0" w:footer="871" w:gutter="0"/>
          <w:cols w:space="720"/>
        </w:sectPr>
      </w:pPr>
    </w:p>
    <w:p w:rsidR="005E2943" w:rsidRDefault="005E2943">
      <w:pPr>
        <w:rPr>
          <w:rFonts w:ascii="Calibri" w:eastAsia="Calibri" w:hAnsi="Calibri" w:cs="Calibri"/>
          <w:b/>
          <w:bCs/>
          <w:sz w:val="14"/>
          <w:szCs w:val="14"/>
        </w:rPr>
      </w:pPr>
    </w:p>
    <w:p w:rsidR="005E2943" w:rsidRDefault="005E2943">
      <w:pPr>
        <w:rPr>
          <w:rFonts w:ascii="Calibri" w:eastAsia="Calibri" w:hAnsi="Calibri" w:cs="Calibri"/>
          <w:b/>
          <w:bCs/>
          <w:sz w:val="14"/>
          <w:szCs w:val="14"/>
        </w:rPr>
      </w:pPr>
    </w:p>
    <w:p w:rsidR="005E2943" w:rsidRDefault="005E2943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5E2943" w:rsidRDefault="00A504CD">
      <w:pPr>
        <w:ind w:left="149"/>
        <w:rPr>
          <w:rFonts w:ascii="Calibri" w:eastAsia="Calibri" w:hAnsi="Calibri" w:cs="Calibri"/>
          <w:sz w:val="15"/>
          <w:szCs w:val="15"/>
        </w:rPr>
      </w:pPr>
      <w:bookmarkStart w:id="83" w:name="M8_M10_MDB_EWKR_Phase_1_Priority_Questio"/>
      <w:bookmarkStart w:id="84" w:name="Site_evaluation"/>
      <w:bookmarkEnd w:id="83"/>
      <w:bookmarkEnd w:id="84"/>
      <w:r>
        <w:rPr>
          <w:rFonts w:ascii="Calibri"/>
          <w:b/>
          <w:spacing w:val="-1"/>
          <w:sz w:val="15"/>
        </w:rPr>
        <w:t>Evaluation</w:t>
      </w:r>
      <w:r>
        <w:rPr>
          <w:rFonts w:ascii="Calibri"/>
          <w:b/>
          <w:sz w:val="15"/>
        </w:rPr>
        <w:t xml:space="preserve"> of</w:t>
      </w:r>
      <w:r>
        <w:rPr>
          <w:rFonts w:ascii="Calibri"/>
          <w:b/>
          <w:spacing w:val="-1"/>
          <w:sz w:val="15"/>
        </w:rPr>
        <w:t xml:space="preserve"> research</w:t>
      </w:r>
      <w:r>
        <w:rPr>
          <w:rFonts w:ascii="Calibri"/>
          <w:b/>
          <w:sz w:val="15"/>
        </w:rPr>
        <w:t xml:space="preserve"> </w:t>
      </w:r>
      <w:r>
        <w:rPr>
          <w:rFonts w:ascii="Calibri"/>
          <w:b/>
          <w:spacing w:val="-1"/>
          <w:sz w:val="15"/>
        </w:rPr>
        <w:t>sites</w:t>
      </w:r>
    </w:p>
    <w:p w:rsidR="005E2943" w:rsidRDefault="00A504CD">
      <w:pPr>
        <w:spacing w:before="6"/>
        <w:rPr>
          <w:rFonts w:ascii="Calibri" w:eastAsia="Calibri" w:hAnsi="Calibri" w:cs="Calibri"/>
          <w:b/>
          <w:bCs/>
          <w:sz w:val="8"/>
          <w:szCs w:val="8"/>
        </w:rPr>
      </w:pPr>
      <w:r>
        <w:br w:type="column"/>
      </w:r>
    </w:p>
    <w:p w:rsidR="005E2943" w:rsidRDefault="00A504CD">
      <w:pPr>
        <w:spacing w:line="271" w:lineRule="auto"/>
        <w:ind w:left="149" w:right="17295"/>
        <w:rPr>
          <w:rFonts w:ascii="Calibri" w:eastAsia="Calibri" w:hAnsi="Calibri" w:cs="Calibri"/>
          <w:sz w:val="8"/>
          <w:szCs w:val="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2259330</wp:posOffset>
                </wp:positionH>
                <wp:positionV relativeFrom="paragraph">
                  <wp:posOffset>-12700</wp:posOffset>
                </wp:positionV>
                <wp:extent cx="354330" cy="220980"/>
                <wp:effectExtent l="1905" t="8890" r="5715" b="8255"/>
                <wp:wrapNone/>
                <wp:docPr id="5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220980"/>
                          <a:chOff x="3558" y="-20"/>
                          <a:chExt cx="558" cy="348"/>
                        </a:xfrm>
                      </wpg:grpSpPr>
                      <wpg:grpSp>
                        <wpg:cNvPr id="56" name="Group 35"/>
                        <wpg:cNvGrpSpPr>
                          <a:grpSpLocks/>
                        </wpg:cNvGrpSpPr>
                        <wpg:grpSpPr bwMode="auto">
                          <a:xfrm>
                            <a:off x="3562" y="-13"/>
                            <a:ext cx="548" cy="113"/>
                            <a:chOff x="3562" y="-13"/>
                            <a:chExt cx="548" cy="113"/>
                          </a:xfrm>
                        </wpg:grpSpPr>
                        <wps:wsp>
                          <wps:cNvPr id="57" name="Freeform 36"/>
                          <wps:cNvSpPr>
                            <a:spLocks/>
                          </wps:cNvSpPr>
                          <wps:spPr bwMode="auto">
                            <a:xfrm>
                              <a:off x="3562" y="-13"/>
                              <a:ext cx="548" cy="113"/>
                            </a:xfrm>
                            <a:custGeom>
                              <a:avLst/>
                              <a:gdLst>
                                <a:gd name="T0" fmla="+- 0 3562 3562"/>
                                <a:gd name="T1" fmla="*/ T0 w 548"/>
                                <a:gd name="T2" fmla="+- 0 100 -13"/>
                                <a:gd name="T3" fmla="*/ 100 h 113"/>
                                <a:gd name="T4" fmla="+- 0 4109 3562"/>
                                <a:gd name="T5" fmla="*/ T4 w 548"/>
                                <a:gd name="T6" fmla="+- 0 100 -13"/>
                                <a:gd name="T7" fmla="*/ 100 h 113"/>
                                <a:gd name="T8" fmla="+- 0 4109 3562"/>
                                <a:gd name="T9" fmla="*/ T8 w 548"/>
                                <a:gd name="T10" fmla="+- 0 -13 -13"/>
                                <a:gd name="T11" fmla="*/ -13 h 113"/>
                                <a:gd name="T12" fmla="+- 0 3562 3562"/>
                                <a:gd name="T13" fmla="*/ T12 w 548"/>
                                <a:gd name="T14" fmla="+- 0 -13 -13"/>
                                <a:gd name="T15" fmla="*/ -13 h 113"/>
                                <a:gd name="T16" fmla="+- 0 3562 3562"/>
                                <a:gd name="T17" fmla="*/ T16 w 548"/>
                                <a:gd name="T18" fmla="+- 0 100 -13"/>
                                <a:gd name="T19" fmla="*/ 10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" h="113">
                                  <a:moveTo>
                                    <a:pt x="0" y="113"/>
                                  </a:moveTo>
                                  <a:lnTo>
                                    <a:pt x="547" y="113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3"/>
                        <wpg:cNvGrpSpPr>
                          <a:grpSpLocks/>
                        </wpg:cNvGrpSpPr>
                        <wpg:grpSpPr bwMode="auto">
                          <a:xfrm>
                            <a:off x="3562" y="98"/>
                            <a:ext cx="548" cy="113"/>
                            <a:chOff x="3562" y="98"/>
                            <a:chExt cx="548" cy="113"/>
                          </a:xfrm>
                        </wpg:grpSpPr>
                        <wps:wsp>
                          <wps:cNvPr id="59" name="Freeform 34"/>
                          <wps:cNvSpPr>
                            <a:spLocks/>
                          </wps:cNvSpPr>
                          <wps:spPr bwMode="auto">
                            <a:xfrm>
                              <a:off x="3562" y="98"/>
                              <a:ext cx="548" cy="113"/>
                            </a:xfrm>
                            <a:custGeom>
                              <a:avLst/>
                              <a:gdLst>
                                <a:gd name="T0" fmla="+- 0 3562 3562"/>
                                <a:gd name="T1" fmla="*/ T0 w 548"/>
                                <a:gd name="T2" fmla="+- 0 211 98"/>
                                <a:gd name="T3" fmla="*/ 211 h 113"/>
                                <a:gd name="T4" fmla="+- 0 4109 3562"/>
                                <a:gd name="T5" fmla="*/ T4 w 548"/>
                                <a:gd name="T6" fmla="+- 0 211 98"/>
                                <a:gd name="T7" fmla="*/ 211 h 113"/>
                                <a:gd name="T8" fmla="+- 0 4109 3562"/>
                                <a:gd name="T9" fmla="*/ T8 w 548"/>
                                <a:gd name="T10" fmla="+- 0 98 98"/>
                                <a:gd name="T11" fmla="*/ 98 h 113"/>
                                <a:gd name="T12" fmla="+- 0 3562 3562"/>
                                <a:gd name="T13" fmla="*/ T12 w 548"/>
                                <a:gd name="T14" fmla="+- 0 98 98"/>
                                <a:gd name="T15" fmla="*/ 98 h 113"/>
                                <a:gd name="T16" fmla="+- 0 3562 3562"/>
                                <a:gd name="T17" fmla="*/ T16 w 548"/>
                                <a:gd name="T18" fmla="+- 0 211 98"/>
                                <a:gd name="T19" fmla="*/ 21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" h="113">
                                  <a:moveTo>
                                    <a:pt x="0" y="113"/>
                                  </a:moveTo>
                                  <a:lnTo>
                                    <a:pt x="547" y="113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1"/>
                        <wpg:cNvGrpSpPr>
                          <a:grpSpLocks/>
                        </wpg:cNvGrpSpPr>
                        <wpg:grpSpPr bwMode="auto">
                          <a:xfrm>
                            <a:off x="3563" y="-15"/>
                            <a:ext cx="2" cy="339"/>
                            <a:chOff x="3563" y="-15"/>
                            <a:chExt cx="2" cy="339"/>
                          </a:xfrm>
                        </wpg:grpSpPr>
                        <wps:wsp>
                          <wps:cNvPr id="61" name="Freeform 32"/>
                          <wps:cNvSpPr>
                            <a:spLocks/>
                          </wps:cNvSpPr>
                          <wps:spPr bwMode="auto">
                            <a:xfrm>
                              <a:off x="3563" y="-15"/>
                              <a:ext cx="2" cy="339"/>
                            </a:xfrm>
                            <a:custGeom>
                              <a:avLst/>
                              <a:gdLst>
                                <a:gd name="T0" fmla="+- 0 -15 -15"/>
                                <a:gd name="T1" fmla="*/ -15 h 339"/>
                                <a:gd name="T2" fmla="+- 0 323 -15"/>
                                <a:gd name="T3" fmla="*/ 323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9"/>
                        <wpg:cNvGrpSpPr>
                          <a:grpSpLocks/>
                        </wpg:cNvGrpSpPr>
                        <wpg:grpSpPr bwMode="auto">
                          <a:xfrm>
                            <a:off x="4108" y="-8"/>
                            <a:ext cx="2" cy="332"/>
                            <a:chOff x="4108" y="-8"/>
                            <a:chExt cx="2" cy="332"/>
                          </a:xfrm>
                        </wpg:grpSpPr>
                        <wps:wsp>
                          <wps:cNvPr id="63" name="Freeform 30"/>
                          <wps:cNvSpPr>
                            <a:spLocks/>
                          </wps:cNvSpPr>
                          <wps:spPr bwMode="auto">
                            <a:xfrm>
                              <a:off x="4108" y="-8"/>
                              <a:ext cx="2" cy="332"/>
                            </a:xfrm>
                            <a:custGeom>
                              <a:avLst/>
                              <a:gdLst>
                                <a:gd name="T0" fmla="+- 0 -8 -8"/>
                                <a:gd name="T1" fmla="*/ -8 h 332"/>
                                <a:gd name="T2" fmla="+- 0 323 -8"/>
                                <a:gd name="T3" fmla="*/ 323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7"/>
                        <wpg:cNvGrpSpPr>
                          <a:grpSpLocks/>
                        </wpg:cNvGrpSpPr>
                        <wpg:grpSpPr bwMode="auto">
                          <a:xfrm>
                            <a:off x="3567" y="-11"/>
                            <a:ext cx="545" cy="2"/>
                            <a:chOff x="3567" y="-11"/>
                            <a:chExt cx="545" cy="2"/>
                          </a:xfrm>
                        </wpg:grpSpPr>
                        <wps:wsp>
                          <wps:cNvPr id="65" name="Freeform 28"/>
                          <wps:cNvSpPr>
                            <a:spLocks/>
                          </wps:cNvSpPr>
                          <wps:spPr bwMode="auto">
                            <a:xfrm>
                              <a:off x="3567" y="-11"/>
                              <a:ext cx="545" cy="2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T0 w 545"/>
                                <a:gd name="T2" fmla="+- 0 4111 3567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5"/>
                        <wpg:cNvGrpSpPr>
                          <a:grpSpLocks/>
                        </wpg:cNvGrpSpPr>
                        <wpg:grpSpPr bwMode="auto">
                          <a:xfrm>
                            <a:off x="3567" y="99"/>
                            <a:ext cx="545" cy="2"/>
                            <a:chOff x="3567" y="99"/>
                            <a:chExt cx="545" cy="2"/>
                          </a:xfrm>
                        </wpg:grpSpPr>
                        <wps:wsp>
                          <wps:cNvPr id="67" name="Freeform 26"/>
                          <wps:cNvSpPr>
                            <a:spLocks/>
                          </wps:cNvSpPr>
                          <wps:spPr bwMode="auto">
                            <a:xfrm>
                              <a:off x="3567" y="99"/>
                              <a:ext cx="545" cy="2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T0 w 545"/>
                                <a:gd name="T2" fmla="+- 0 4111 3567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3"/>
                        <wpg:cNvGrpSpPr>
                          <a:grpSpLocks/>
                        </wpg:cNvGrpSpPr>
                        <wpg:grpSpPr bwMode="auto">
                          <a:xfrm>
                            <a:off x="3567" y="209"/>
                            <a:ext cx="545" cy="2"/>
                            <a:chOff x="3567" y="209"/>
                            <a:chExt cx="545" cy="2"/>
                          </a:xfrm>
                        </wpg:grpSpPr>
                        <wps:wsp>
                          <wps:cNvPr id="69" name="Freeform 24"/>
                          <wps:cNvSpPr>
                            <a:spLocks/>
                          </wps:cNvSpPr>
                          <wps:spPr bwMode="auto">
                            <a:xfrm>
                              <a:off x="3567" y="209"/>
                              <a:ext cx="545" cy="2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T0 w 545"/>
                                <a:gd name="T2" fmla="+- 0 4111 3567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1"/>
                        <wpg:cNvGrpSpPr>
                          <a:grpSpLocks/>
                        </wpg:cNvGrpSpPr>
                        <wpg:grpSpPr bwMode="auto">
                          <a:xfrm>
                            <a:off x="3567" y="320"/>
                            <a:ext cx="545" cy="2"/>
                            <a:chOff x="3567" y="320"/>
                            <a:chExt cx="545" cy="2"/>
                          </a:xfrm>
                        </wpg:grpSpPr>
                        <wps:wsp>
                          <wps:cNvPr id="71" name="Freeform 22"/>
                          <wps:cNvSpPr>
                            <a:spLocks/>
                          </wps:cNvSpPr>
                          <wps:spPr bwMode="auto">
                            <a:xfrm>
                              <a:off x="3567" y="320"/>
                              <a:ext cx="545" cy="2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T0 w 545"/>
                                <a:gd name="T2" fmla="+- 0 4111 3567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5539" id="Group 20" o:spid="_x0000_s1026" style="position:absolute;margin-left:177.9pt;margin-top:-1pt;width:27.9pt;height:17.4pt;z-index:1840;mso-position-horizontal-relative:page" coordorigin="3558,-20" coordsize="55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">
                <v:group id="Group 35" o:spid="_x0000_s1027" style="position:absolute;left:3562;top:-13;width:548;height:113" coordorigin="3562,-13" coordsize="54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6" o:spid="_x0000_s1028" style="position:absolute;left:3562;top:-13;width:548;height:113;visibility:visible;mso-wrap-style:square;v-text-anchor:top" coordsize="54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y4sMA&#10;AADbAAAADwAAAGRycy9kb3ducmV2LnhtbESPQWsCMRSE7wX/Q3hCbzWroJbVKG3F1qNVQY+vm9fN&#10;0s3LkqS76783QqHHYWa+YZbr3taiJR8qxwrGowwEceF0xaWC03H79AwiRGSNtWNScKUA69XgYYm5&#10;dh1/UnuIpUgQDjkqMDE2uZShMGQxjFxDnLxv5y3GJH0ptccuwW0tJ1k2kxYrTgsGG3ozVPwcfq2C&#10;i+f3crqL582p+9q3+FGb18lYqcdh/7IAEamP/+G/9k4rmM7h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yy4sMAAADbAAAADwAAAAAAAAAAAAAAAACYAgAAZHJzL2Rv&#10;d25yZXYueG1sUEsFBgAAAAAEAAQA9QAAAIgDAAAAAA==&#10;" path="m,113r547,l547,,,,,113xe" fillcolor="#a9d08e" stroked="f">
                    <v:path arrowok="t" o:connecttype="custom" o:connectlocs="0,100;547,100;547,-13;0,-13;0,100" o:connectangles="0,0,0,0,0"/>
                  </v:shape>
                </v:group>
                <v:group id="Group 33" o:spid="_x0000_s1029" style="position:absolute;left:3562;top:98;width:548;height:113" coordorigin="3562,98" coordsize="54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4" o:spid="_x0000_s1030" style="position:absolute;left:3562;top:98;width:548;height:113;visibility:visible;mso-wrap-style:square;v-text-anchor:top" coordsize="54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l7cQA&#10;AADbAAAADwAAAGRycy9kb3ducmV2LnhtbESPQWsCMRSE70L/Q3hCb5pVqOjWKFYQvPTQrSs9Pjav&#10;m62blyWJ7ra/vikUPA4z8w2z3g62FTfyoXGsYDbNQBBXTjdcKzi9HyZLECEia2wdk4JvCrDdPIzW&#10;mGvX8xvdiliLBOGQowITY5dLGSpDFsPUdcTJ+3TeYkzS11J77BPctnKeZQtpseG0YLCjvaHqUlyt&#10;Al1e58V+N/t44VdXnk3/tfD1j1KP42H3DCLSEO/h//ZRK3hawd+X9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5e3EAAAA2wAAAA8AAAAAAAAAAAAAAAAAmAIAAGRycy9k&#10;b3ducmV2LnhtbFBLBQYAAAAABAAEAPUAAACJAwAAAAA=&#10;" path="m,113r547,l547,,,,,113xe" fillcolor="#e2efda" stroked="f">
                    <v:path arrowok="t" o:connecttype="custom" o:connectlocs="0,211;547,211;547,98;0,98;0,211" o:connectangles="0,0,0,0,0"/>
                  </v:shape>
                </v:group>
                <v:group id="Group 31" o:spid="_x0000_s1031" style="position:absolute;left:3563;top:-15;width:2;height:339" coordorigin="3563,-15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2" o:spid="_x0000_s1032" style="position:absolute;left:3563;top:-15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yhsQA&#10;AADbAAAADwAAAGRycy9kb3ducmV2LnhtbESPT2sCMRTE7wW/Q3hCbzWriOjWKCoopdBD/UOvj83r&#10;ZuvmZUmi7vbTNwXB4zAzv2Hmy9bW4ko+VI4VDAcZCOLC6YpLBcfD9mUKIkRkjbVjUtBRgOWi9zTH&#10;XLsbf9J1H0uRIBxyVGBibHIpQ2HIYhi4hjh5385bjEn6UmqPtwS3tRxl2URarDgtGGxoY6g47y9W&#10;wVd3nv2c1ub3+FH6cdUVO2/frVLP/Xb1CiJSGx/he/tNK5gM4f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MobEAAAA2wAAAA8AAAAAAAAAAAAAAAAAmAIAAGRycy9k&#10;b3ducmV2LnhtbFBLBQYAAAAABAAEAPUAAACJAwAAAAA=&#10;" path="m,l,338e" filled="f" strokeweight=".46pt">
                    <v:path arrowok="t" o:connecttype="custom" o:connectlocs="0,-15;0,323" o:connectangles="0,0"/>
                  </v:shape>
                </v:group>
                <v:group id="Group 29" o:spid="_x0000_s1033" style="position:absolute;left:4108;top:-8;width:2;height:332" coordorigin="4108,-8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0" o:spid="_x0000_s1034" style="position:absolute;left:4108;top:-8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Fe8YA&#10;AADbAAAADwAAAGRycy9kb3ducmV2LnhtbESPQWvCQBSE74X+h+UVejObWpAQXSUtFDz0UGMP9fbM&#10;viZpsm9DdhOjv94VhB6HmfmGWW0m04qReldbVvASxSCIC6trLhV87z9mCQjnkTW2lknBmRxs1o8P&#10;K0y1PfGOxtyXIkDYpaig8r5LpXRFRQZdZDvi4P3a3qAPsi+l7vEU4KaV8zheSIM1h4UKO3qvqGjy&#10;wSgY8vhz+jknXzo7vh13f01yKQ5OqeenKVuC8DT5//C9vdUKFq9w+xJ+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wFe8YAAADbAAAADwAAAAAAAAAAAAAAAACYAgAAZHJz&#10;L2Rvd25yZXYueG1sUEsFBgAAAAAEAAQA9QAAAIsDAAAAAA==&#10;" path="m,l,331e" filled="f" strokeweight=".46pt">
                    <v:path arrowok="t" o:connecttype="custom" o:connectlocs="0,-8;0,323" o:connectangles="0,0"/>
                  </v:shape>
                </v:group>
                <v:group id="Group 27" o:spid="_x0000_s1035" style="position:absolute;left:3567;top:-11;width:545;height:2" coordorigin="3567,-11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8" o:spid="_x0000_s1036" style="position:absolute;left:3567;top:-11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+UMIA&#10;AADbAAAADwAAAGRycy9kb3ducmV2LnhtbESP32rCMBTG7wd7h3AE72aqdDqrUYYoFHal7gEOzbEp&#10;Nielidr49MtgsMuP78+Pb70dbCvu1PvGsYLpJANBXDndcK3g+3x4+wDhA7LG1jEpiORhu3l9WWOh&#10;3YOPdD+FWqQR9gUqMCF0hZS+MmTRT1xHnLyL6y2GJPta6h4fady2cpZlc2mx4UQw2NHOUHU93WyC&#10;5Av93N/KPB5jvoz7Mu6+TKPUeDR8rkAEGsJ/+K9dagXzd/j9k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H5QwgAAANsAAAAPAAAAAAAAAAAAAAAAAJgCAABkcnMvZG93&#10;bnJldi54bWxQSwUGAAAAAAQABAD1AAAAhwMAAAAA&#10;" path="m,l544,e" filled="f" strokeweight=".46pt">
                    <v:path arrowok="t" o:connecttype="custom" o:connectlocs="0,0;544,0" o:connectangles="0,0"/>
                  </v:shape>
                </v:group>
                <v:group id="Group 25" o:spid="_x0000_s1037" style="position:absolute;left:3567;top:99;width:545;height:2" coordorigin="3567,99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6" o:spid="_x0000_s1038" style="position:absolute;left:3567;top:99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FvMIA&#10;AADbAAAADwAAAGRycy9kb3ducmV2LnhtbESP24rCMBRF3wf8h3AE38Z0pHjpGEVEoTBPXj7g0Jxp&#10;yjQnpYna+PVmYGAeN/uy2OvtYFtxp943jhV8TDMQxJXTDdcKrpfj+xKED8gaW8ekIJKH7Wb0tsZC&#10;uwef6H4OtUgj7AtUYELoCil9Zciin7qOOHnfrrcYkuxrqXt8pHHbylmWzaXFhhPBYEd7Q9XP+WYT&#10;JF/o5+FW5vEU81U8lHH/ZRqlJuNh9wki0BD+w3/tUiuYL+D3S/o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kW8wgAAANsAAAAPAAAAAAAAAAAAAAAAAJgCAABkcnMvZG93&#10;bnJldi54bWxQSwUGAAAAAAQABAD1AAAAhwMAAAAA&#10;" path="m,l544,e" filled="f" strokeweight=".46pt">
                    <v:path arrowok="t" o:connecttype="custom" o:connectlocs="0,0;544,0" o:connectangles="0,0"/>
                  </v:shape>
                </v:group>
                <v:group id="Group 23" o:spid="_x0000_s1039" style="position:absolute;left:3567;top:209;width:545;height:2" coordorigin="3567,209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4" o:spid="_x0000_s1040" style="position:absolute;left:3567;top:209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0VcIA&#10;AADbAAAADwAAAGRycy9kb3ducmV2LnhtbESP32rCMBTG7we+QzgD79Z0UtysRhFRKOxKtwc4NGdN&#10;sTkpTdTGpzfCYJcf358f32oz2k5cafCtYwXvWQ6CuHa65UbBz/fh7ROED8gaO8ekIJKHzXryssJS&#10;uxsf6XoKjUgj7EtUYELoSyl9bciiz1xPnLxfN1gMSQ6N1APe0rjt5CzP59Jiy4lgsKedofp8utgE&#10;KT70fX+piniMxSLuq7j7Mq1S09dxuwQRaAz/4b92pRXMF/D8kn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XRVwgAAANsAAAAPAAAAAAAAAAAAAAAAAJgCAABkcnMvZG93&#10;bnJldi54bWxQSwUGAAAAAAQABAD1AAAAhwMAAAAA&#10;" path="m,l544,e" filled="f" strokeweight=".46pt">
                    <v:path arrowok="t" o:connecttype="custom" o:connectlocs="0,0;544,0" o:connectangles="0,0"/>
                  </v:shape>
                </v:group>
                <v:group id="Group 21" o:spid="_x0000_s1041" style="position:absolute;left:3567;top:320;width:545;height:2" coordorigin="3567,320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2" o:spid="_x0000_s1042" style="position:absolute;left:3567;top:320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ujsMA&#10;AADbAAAADwAAAGRycy9kb3ducmV2LnhtbESPy2rDMBBF94H8g5hCd4nsYpLWjWJCSMGQVR4fMFhT&#10;y9QaGUtJrH59VSh0ebmPw91Uk+3FnUbfOVaQLzMQxI3THbcKrpePxSsIH5A19o5JQSQP1XY+22Cp&#10;3YNPdD+HVqQR9iUqMCEMpZS+MWTRL91AnLxPN1oMSY6t1CM+0rjt5UuWraTFjhPB4EB7Q83X+WYT&#10;pFjr78OtLuIpFm/xUMf90XRKPT9Nu3cQgabwH/5r11rBOof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7ujsMAAADbAAAADwAAAAAAAAAAAAAAAACYAgAAZHJzL2Rv&#10;d25yZXYueG1sUEsFBgAAAAAEAAQA9QAAAIgDAAAAAA==&#10;" path="m,l544,e" filled="f" strokeweight=".46pt">
                    <v:path arrowok="t" o:connecttype="custom" o:connectlocs="0,0;54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2"/>
          <w:w w:val="105"/>
          <w:sz w:val="8"/>
        </w:rPr>
        <w:t>High</w:t>
      </w:r>
      <w:r>
        <w:rPr>
          <w:rFonts w:ascii="Calibri"/>
          <w:spacing w:val="2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Medium</w:t>
      </w:r>
      <w:r>
        <w:rPr>
          <w:rFonts w:ascii="Calibri"/>
          <w:spacing w:val="21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Low/NA</w:t>
      </w:r>
    </w:p>
    <w:p w:rsidR="005E2943" w:rsidRDefault="005E2943">
      <w:pPr>
        <w:spacing w:line="271" w:lineRule="auto"/>
        <w:rPr>
          <w:rFonts w:ascii="Calibri" w:eastAsia="Calibri" w:hAnsi="Calibri" w:cs="Calibri"/>
          <w:sz w:val="8"/>
          <w:szCs w:val="8"/>
        </w:rPr>
        <w:sectPr w:rsidR="005E2943">
          <w:footerReference w:type="default" r:id="rId41"/>
          <w:pgSz w:w="23820" w:h="16840" w:orient="landscape"/>
          <w:pgMar w:top="860" w:right="2100" w:bottom="280" w:left="880" w:header="0" w:footer="0" w:gutter="0"/>
          <w:cols w:num="2" w:space="720" w:equalWidth="0">
            <w:col w:w="1869" w:space="1229"/>
            <w:col w:w="17742"/>
          </w:cols>
        </w:sectPr>
      </w:pPr>
    </w:p>
    <w:p w:rsidR="005E2943" w:rsidRDefault="005E2943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5E2943" w:rsidRDefault="00A504CD">
      <w:pPr>
        <w:ind w:right="2226"/>
        <w:jc w:val="right"/>
        <w:rPr>
          <w:rFonts w:ascii="Calibri" w:eastAsia="Calibri" w:hAnsi="Calibri" w:cs="Calibri"/>
          <w:sz w:val="8"/>
          <w:szCs w:val="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-10160</wp:posOffset>
                </wp:positionV>
                <wp:extent cx="10866120" cy="7717790"/>
                <wp:effectExtent l="0" t="0" r="0" b="0"/>
                <wp:wrapNone/>
                <wp:docPr id="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6120" cy="771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52"/>
                              <w:gridCol w:w="650"/>
                              <w:gridCol w:w="367"/>
                              <w:gridCol w:w="692"/>
                              <w:gridCol w:w="545"/>
                              <w:gridCol w:w="636"/>
                              <w:gridCol w:w="497"/>
                              <w:gridCol w:w="497"/>
                              <w:gridCol w:w="497"/>
                              <w:gridCol w:w="497"/>
                              <w:gridCol w:w="391"/>
                              <w:gridCol w:w="540"/>
                              <w:gridCol w:w="1874"/>
                              <w:gridCol w:w="1874"/>
                              <w:gridCol w:w="1874"/>
                              <w:gridCol w:w="336"/>
                              <w:gridCol w:w="686"/>
                              <w:gridCol w:w="686"/>
                              <w:gridCol w:w="686"/>
                              <w:gridCol w:w="583"/>
                              <w:gridCol w:w="307"/>
                              <w:gridCol w:w="509"/>
                              <w:gridCol w:w="509"/>
                              <w:gridCol w:w="514"/>
                            </w:tblGrid>
                            <w:tr w:rsidR="005E2943">
                              <w:trPr>
                                <w:trHeight w:hRule="exact" w:val="110"/>
                              </w:trPr>
                              <w:tc>
                                <w:tcPr>
                                  <w:tcW w:w="2561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DADA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3559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ADA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09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8"/>
                                    </w:rPr>
                                    <w:t>Recognised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9139" w:type="dxa"/>
                                  <w:gridSpan w:val="9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ADA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knowledge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ADA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38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Value adding (other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8"/>
                                    </w:rPr>
                                    <w:t>programs)</w:t>
                                  </w:r>
                                </w:p>
                              </w:tc>
                            </w:tr>
                            <w:tr w:rsidR="005E2943">
                              <w:trPr>
                                <w:trHeight w:hRule="exact" w:val="110"/>
                              </w:trPr>
                              <w:tc>
                                <w:tcPr>
                                  <w:tcW w:w="2561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ADADA"/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1678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29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Recognised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values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basin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4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Ramsar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TLM icon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4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KEA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criteria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9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99" w:right="77" w:hanging="2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modelling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Birds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3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SRA1/2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before="12" w:line="94" w:lineRule="exact"/>
                                    <w:ind w:left="9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5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8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Google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Scholar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7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Web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HIS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66" w:right="37" w:hanging="2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CEWO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LTIM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MDBA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before="12" w:line="94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63" w:right="58" w:firstLine="9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5E2943">
                              <w:trPr>
                                <w:trHeight w:hRule="exact" w:val="110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Region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Bioregion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9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94" w:lineRule="exact"/>
                                    <w:ind w:left="1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Birds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39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336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8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Booligal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Lachlan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wetland/understorey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diversity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9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data in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Booligal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wetlands. IMEF samples sites</w:t>
                                  </w:r>
                                  <w:r>
                                    <w:rPr>
                                      <w:rFonts w:ascii="Calibri"/>
                                      <w:spacing w:val="5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upstream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downstream.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3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 records of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 (Reid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 al.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Model of ibis breeding (Chowhdury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Driver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2007).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Cumbung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Swamp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Lachlan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3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vegetation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communities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(DECCW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2010).</w:t>
                                  </w:r>
                                  <w:r>
                                    <w:rPr>
                                      <w:rFonts w:ascii="Calibri"/>
                                      <w:spacing w:val="2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wetland/understorey diversity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sampling site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Cumbung Swamp. IMEF</w:t>
                                  </w:r>
                                  <w:r>
                                    <w:rPr>
                                      <w:rFonts w:ascii="Calibri"/>
                                      <w:spacing w:val="4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sites upstream. NSW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alibri"/>
                                      <w:spacing w:val="1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datasets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3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communities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collected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2007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(Asmus et al.).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 sets 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Lachlan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Swamp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Lachlan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8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tree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data. Some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wetland/understorey diversity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 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8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sampling site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Lachlan River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adjacent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4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swamps. 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 upstream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downstream.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 sets 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773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9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Lowbidgee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floodplain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(Nimmie-Caira)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BB,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R, 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3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communities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(Bowen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Simpson).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available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(Reid 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 DSS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developed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broader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includes Egret response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(DECCW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2011).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Wen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(2011)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analysed abundance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from aerial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surveys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relationship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variables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including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 magnitude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volume.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994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8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associated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1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(part)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4, 5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1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Yanga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communities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(Bowen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Simpson). Only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 downstream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Balranald.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8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downstream of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Maude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one</w:t>
                                  </w:r>
                                  <w:r>
                                    <w:rPr>
                                      <w:rFonts w:ascii="Calibri"/>
                                      <w:spacing w:val="34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downstream of Balranald. 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upstream of this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site. Diversity, abundance, size.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Fisheries have</w:t>
                                  </w:r>
                                  <w:r>
                                    <w:rPr>
                                      <w:rFonts w:ascii="Calibri"/>
                                      <w:spacing w:val="4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data from several sites (back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1996)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detailed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1998-2002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Balranald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Maude.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Skye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Wassens has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8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years of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from the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(No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Suggestions)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alibri"/>
                                      <w:spacing w:val="2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(Redbank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Maude).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available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(Reid 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 DSS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developed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broader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includes Egret response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(DECCW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2011).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Wen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(2011)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analysed abundance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from aerial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surveys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relationship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variables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including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 magnitude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volume.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87" w:right="57" w:hanging="2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Macquarie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Macquarie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2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Riverine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Plains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2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 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 S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3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communities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(Bowen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Simpson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DECCW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2010).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line="271" w:lineRule="auto"/>
                                    <w:ind w:left="15" w:right="23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Wetland/understorey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diversity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 across the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marshes.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69"/>
                                    <w:jc w:val="both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IMEF sites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at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upper end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Marshes, and two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Marshes.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 upstream</w:t>
                                  </w:r>
                                  <w:r>
                                    <w:rPr>
                                      <w:rFonts w:ascii="Calibri"/>
                                      <w:spacing w:val="3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Marshes. Diversity,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size.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Detailed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5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community data held by University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NSW.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DPI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has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extensive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community and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migration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8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records of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 Quantitative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model of colonial nesting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waterbird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(Reid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ANU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2011).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Other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analysis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by Bino et al.,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Kingsford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Auld etc.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597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Mid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Murrumbidgee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RG,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O,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T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3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Wetland/understorey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diversity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7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sites. Diversity, abundance, size. Skye</w:t>
                                  </w:r>
                                  <w:r>
                                    <w:rPr>
                                      <w:rFonts w:ascii="Calibri"/>
                                      <w:spacing w:val="5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Wassens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(CSU).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available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(Reid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8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Gwydir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Gwydir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2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Riverine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Plains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RG,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(all)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3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communities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(Bowen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Simpson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DECCW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2010).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line="271" w:lineRule="auto"/>
                                    <w:ind w:left="15" w:right="16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Wetland/understorey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diversity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in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response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flows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across the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marshes. Also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Wilson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(2009).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4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 in Gwydir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wetlands, but IMEF sites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upstream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downstream. Wilson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(2009)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diversity and size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structure.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has data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 main channel and some sites in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Gingham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watercourse.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23"/>
                                    <w:jc w:val="both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 records of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 Quantitative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model of colonial nesting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waterbird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(ANU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iCAM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2011).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IMEF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70" w:right="57" w:hanging="1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sites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National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Cultural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alibri"/>
                                      <w:spacing w:val="2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Research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study site</w:t>
                                  </w:r>
                                </w:p>
                              </w:tc>
                            </w:tr>
                            <w:tr w:rsidR="005E2943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32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Balonne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Floodplain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3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Condamine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Balonne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2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Riverine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Plains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8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 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 T,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species available.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3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7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communities of waterholes study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(Webb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 al.).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Smart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(Benson,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SKM).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251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Narran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Lakes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3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Condamine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Balonne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7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Brigalow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Belt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South/Darling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Plains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 S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1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(part)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2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records of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 Quantitative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model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colonial nesting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waterbird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(ANU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2011,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DECCW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2011).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infrastructure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established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by OEH and recent detailed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records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3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87" w:right="57" w:hanging="2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National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Cultural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alibri"/>
                                      <w:spacing w:val="2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Research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study site</w:t>
                                  </w:r>
                                </w:p>
                              </w:tc>
                            </w:tr>
                            <w:tr w:rsidR="005E2943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2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Warrego-Darling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junction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(Toorale)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North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7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Mulga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Lands/Darling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Plains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H,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T,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 identified. NSW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has fish</w:t>
                                  </w:r>
                                  <w:r>
                                    <w:rPr>
                                      <w:rFonts w:ascii="Calibri"/>
                                      <w:spacing w:val="4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community data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from the Warrego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that dates back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1996,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but not all from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Toorale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reach.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87" w:right="57" w:hanging="2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Barmah-Millewa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Forest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RG,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(all)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0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populations.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3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understorey diversity and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of responses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2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 (TLM 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0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Extensive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fish population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condition,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movement, impacts of hypoxia etc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(TLM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4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records of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 Quantitative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model of colonial nesting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waterbird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(Reid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al.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TLM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70" w:right="57" w:hanging="1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sites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9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Edward-Wakool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O,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H,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1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(part)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4, 5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or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 data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1996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(annual sampling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four</w:t>
                                  </w:r>
                                  <w:r>
                                    <w:rPr>
                                      <w:rFonts w:ascii="Calibri"/>
                                      <w:spacing w:val="4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sites). Annual sampling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sites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throughout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4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Acoustic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tracking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also</w:t>
                                  </w:r>
                                  <w:r>
                                    <w:rPr>
                                      <w:rFonts w:ascii="Calibri"/>
                                      <w:spacing w:val="4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 also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PIT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through Edward River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fishways.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4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Gunbower-Koondrook-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Perricoota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Forest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RG,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(all)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0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populations.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3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understorey diversity and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of responses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2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 (TLM 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TLM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fish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passage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(TLM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inventory).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commenced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2012.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Sampling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continue in</w:t>
                                  </w:r>
                                  <w:r>
                                    <w:rPr>
                                      <w:rFonts w:ascii="Calibri"/>
                                      <w:spacing w:val="3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conjunction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21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 records of 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 (Reid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 al.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TLM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Hattah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Lakes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(all)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4, 5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populations.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Tree, wetland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understorey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responses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events. (TLM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intervention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monitoring)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7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TLM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impacts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interventions (pumping)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 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passage and fish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assemblages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(TLM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intervention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0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Anecdotal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historical 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from watering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sites</w:t>
                                  </w:r>
                                  <w:r>
                                    <w:rPr>
                                      <w:rFonts w:ascii="Calibri"/>
                                      <w:spacing w:val="3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(Reid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intervention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(TLM).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87" w:right="57" w:hanging="2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773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4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Lindsay, Mulcra and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Wallpolla islands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0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populations.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3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understorey diversity and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of responses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2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 (TLM 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4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TLM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fish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movement 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impacts of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drought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(TLM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3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 ARI have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substantial 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community data</w:t>
                                  </w:r>
                                  <w:r>
                                    <w:rPr>
                                      <w:rFonts w:ascii="Calibri"/>
                                      <w:spacing w:val="5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Mullaroo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before, during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 after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36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2010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floods. 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dating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back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2001-02.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34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available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TLM condition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588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National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Cultural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alibri"/>
                                      <w:spacing w:val="2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Research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study site</w:t>
                                  </w:r>
                                  <w:r>
                                    <w:rPr>
                                      <w:rFonts w:ascii="Calibri"/>
                                      <w:spacing w:val="26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(Mulcra)</w:t>
                                  </w:r>
                                </w:p>
                              </w:tc>
                            </w:tr>
                            <w:tr w:rsidR="005E2943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Campaspe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Campaspe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2"/>
                                    <w:jc w:val="both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ecological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classes.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tree</w:t>
                                  </w:r>
                                  <w:r>
                                    <w:rPr>
                                      <w:rFonts w:ascii="Calibri"/>
                                      <w:spacing w:val="33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ISC 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structure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8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structure,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size,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larvae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3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VEFMAP.</w:t>
                                  </w:r>
                                  <w:r>
                                    <w:rPr>
                                      <w:rFonts w:ascii="Calibri"/>
                                      <w:spacing w:val="1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composition,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larvae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spacing w:val="3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responses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(Humphries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 al.)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2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VEFMAP,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ISC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67" w:right="108" w:hanging="5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(but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VIC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FLOWS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ind w:lef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assessment)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2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Darling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Riverine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Plains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or 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Abundance, biomass, diversity data from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LMD</w:t>
                                  </w:r>
                                  <w:r>
                                    <w:rPr>
                                      <w:rFonts w:ascii="Calibri"/>
                                      <w:spacing w:val="3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CMA/NSW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(Gilligan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Clayton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Sharpe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has extensive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datasets. Possibly also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DAAMP?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Sarah</w:t>
                                  </w:r>
                                  <w:r>
                                    <w:rPr>
                                      <w:rFonts w:ascii="Calibri"/>
                                      <w:spacing w:val="5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Commens has commissioned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MDFRC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 annual</w:t>
                                  </w:r>
                                  <w:r>
                                    <w:rPr>
                                      <w:rFonts w:ascii="Calibri"/>
                                      <w:spacing w:val="2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larval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sampling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downstream of Menindee.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7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sites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annual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larval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sampling</w:t>
                                  </w:r>
                                </w:p>
                              </w:tc>
                            </w:tr>
                            <w:tr w:rsidR="005E2943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Goulburn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Goulburn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RG,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4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ecological 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classes.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 ISC veg structure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4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structure,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size,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larvae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3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VEFMAP.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Goulburn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Communities Project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distribution,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population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structure, larvae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(Koster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 al.).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2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VEFMAP,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ISC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2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(+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VIC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FLOWS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before="12"/>
                                    <w:ind w:lef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assessment)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7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sites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Loddon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including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Kerang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>Loddon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1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(part)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0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4, 5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5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ecological 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classes.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 ISC vegetation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structure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1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structure,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size,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larvae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3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VEFMAP.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ARI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Database.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28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VEFMAP,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ISC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67" w:right="108" w:hanging="5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(but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VIC</w:t>
                                  </w:r>
                                  <w:r>
                                    <w:rPr>
                                      <w:rFonts w:ascii="Calibri"/>
                                      <w:spacing w:val="2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FLOWS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line="94" w:lineRule="exact"/>
                                    <w:ind w:left="7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assessment)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773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6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(Riverland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Ramsar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Chowilla)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Riverina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RG, BB,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B,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H,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AD,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23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(part)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07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populations.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Tree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3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understorey diversity and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cover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of responses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2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 (TLM monitoring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9D08E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4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Extensive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fish population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condition,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movement, impacts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of works/flows</w:t>
                                  </w:r>
                                  <w:r>
                                    <w:rPr>
                                      <w:rFonts w:ascii="Calibri"/>
                                      <w:spacing w:val="3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etc. (TLM 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inventory).</w:t>
                                  </w:r>
                                  <w:r>
                                    <w:rPr>
                                      <w:rFonts w:ascii="Calibri"/>
                                      <w:spacing w:val="17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Fishway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SARDI River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 fish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monitoring. Ten years of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community data available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locks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(MRFA</w:t>
                                  </w:r>
                                  <w:r>
                                    <w:rPr>
                                      <w:rFonts w:ascii="Calibri"/>
                                      <w:spacing w:val="41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project).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32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records of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abundance, distribution and</w:t>
                                  </w:r>
                                  <w:r>
                                    <w:rPr>
                                      <w:rFonts w:ascii="Calibri"/>
                                      <w:spacing w:val="2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events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across Chowilla (Harper).</w:t>
                                  </w:r>
                                </w:p>
                                <w:p w:rsidR="005E2943" w:rsidRDefault="00A504CD">
                                  <w:pPr>
                                    <w:pStyle w:val="TableParagraph"/>
                                    <w:spacing w:line="271" w:lineRule="auto"/>
                                    <w:ind w:left="15" w:right="19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Quantitative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model of colonial nesting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waterbird</w:t>
                                  </w:r>
                                  <w:r>
                                    <w:rPr>
                                      <w:rFonts w:ascii="Calibri"/>
                                      <w:spacing w:val="3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Lake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Merreti (Reid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et al.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2009).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168*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23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1420*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70" w:right="57" w:hanging="10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Calibri"/>
                                      <w:spacing w:val="25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fish sites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  <w:tr w:rsidR="005E2943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79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Wimmera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terminal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Wimmera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 w:line="271" w:lineRule="auto"/>
                                    <w:ind w:left="15" w:right="142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Murray-Darling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w w:val="10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2EFDA"/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16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(part)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3, 4,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mapping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data 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systematic datasets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identified.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A504CD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Calibri" w:eastAsia="Calibri" w:hAnsi="Calibri" w:cs="Calibri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Bird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8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E2943" w:rsidRDefault="005E2943"/>
                              </w:tc>
                            </w:tr>
                          </w:tbl>
                          <w:p w:rsidR="005E2943" w:rsidRDefault="005E29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49.9pt;margin-top:-.8pt;width:855.6pt;height:607.7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rttA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52"/>
                        <w:gridCol w:w="650"/>
                        <w:gridCol w:w="367"/>
                        <w:gridCol w:w="692"/>
                        <w:gridCol w:w="545"/>
                        <w:gridCol w:w="636"/>
                        <w:gridCol w:w="497"/>
                        <w:gridCol w:w="497"/>
                        <w:gridCol w:w="497"/>
                        <w:gridCol w:w="497"/>
                        <w:gridCol w:w="391"/>
                        <w:gridCol w:w="540"/>
                        <w:gridCol w:w="1874"/>
                        <w:gridCol w:w="1874"/>
                        <w:gridCol w:w="1874"/>
                        <w:gridCol w:w="336"/>
                        <w:gridCol w:w="686"/>
                        <w:gridCol w:w="686"/>
                        <w:gridCol w:w="686"/>
                        <w:gridCol w:w="583"/>
                        <w:gridCol w:w="307"/>
                        <w:gridCol w:w="509"/>
                        <w:gridCol w:w="509"/>
                        <w:gridCol w:w="514"/>
                      </w:tblGrid>
                      <w:tr w:rsidR="005E2943">
                        <w:trPr>
                          <w:trHeight w:hRule="exact" w:val="110"/>
                        </w:trPr>
                        <w:tc>
                          <w:tcPr>
                            <w:tcW w:w="2561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DADA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3559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ADA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09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8"/>
                              </w:rPr>
                              <w:t>Recognised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environmental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9139" w:type="dxa"/>
                            <w:gridSpan w:val="9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ADA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Existing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knowledge</w:t>
                            </w:r>
                          </w:p>
                        </w:tc>
                        <w:tc>
                          <w:tcPr>
                            <w:tcW w:w="1838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ADA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38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Value adding (other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8"/>
                              </w:rPr>
                              <w:t>programs)</w:t>
                            </w:r>
                          </w:p>
                        </w:tc>
                      </w:tr>
                      <w:tr w:rsidR="005E2943">
                        <w:trPr>
                          <w:trHeight w:hRule="exact" w:val="110"/>
                        </w:trPr>
                        <w:tc>
                          <w:tcPr>
                            <w:tcW w:w="2561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ADADA"/>
                          </w:tcPr>
                          <w:p w:rsidR="005E2943" w:rsidRDefault="005E2943"/>
                        </w:tc>
                        <w:tc>
                          <w:tcPr>
                            <w:tcW w:w="1678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29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Recognised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values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basin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4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Ramsar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TLM icon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4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KEA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criteria</w:t>
                            </w:r>
                          </w:p>
                        </w:tc>
                        <w:tc>
                          <w:tcPr>
                            <w:tcW w:w="39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9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99" w:right="77" w:hanging="2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Inundation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modelling</w:t>
                            </w:r>
                          </w:p>
                        </w:tc>
                        <w:tc>
                          <w:tcPr>
                            <w:tcW w:w="187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</w:p>
                        </w:tc>
                        <w:tc>
                          <w:tcPr>
                            <w:tcW w:w="187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187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Birds</w:t>
                            </w:r>
                          </w:p>
                        </w:tc>
                        <w:tc>
                          <w:tcPr>
                            <w:tcW w:w="33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3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SRA1/2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before="12" w:line="94" w:lineRule="exact"/>
                              <w:ind w:left="9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68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5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</w:p>
                        </w:tc>
                        <w:tc>
                          <w:tcPr>
                            <w:tcW w:w="68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8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Google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Scholar</w:t>
                            </w:r>
                          </w:p>
                        </w:tc>
                        <w:tc>
                          <w:tcPr>
                            <w:tcW w:w="68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7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58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HIS</w:t>
                            </w:r>
                          </w:p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66" w:right="37" w:hanging="2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CEWO</w:t>
                            </w:r>
                            <w:r>
                              <w:rPr>
                                <w:rFonts w:ascii="Calibri"/>
                                <w:spacing w:val="2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LTIM</w:t>
                            </w:r>
                          </w:p>
                        </w:tc>
                        <w:tc>
                          <w:tcPr>
                            <w:tcW w:w="50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MDBA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before="12" w:line="94" w:lineRule="exact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</w:p>
                        </w:tc>
                        <w:tc>
                          <w:tcPr>
                            <w:tcW w:w="50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63" w:right="58" w:firstLine="9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spacing w:val="24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</w:p>
                        </w:tc>
                        <w:tc>
                          <w:tcPr>
                            <w:tcW w:w="51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Other</w:t>
                            </w:r>
                          </w:p>
                        </w:tc>
                      </w:tr>
                      <w:tr w:rsidR="005E2943">
                        <w:trPr>
                          <w:trHeight w:hRule="exact" w:val="110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Region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Bioregion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9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94" w:lineRule="exact"/>
                              <w:ind w:left="1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Birds</w:t>
                            </w:r>
                          </w:p>
                        </w:tc>
                        <w:tc>
                          <w:tcPr>
                            <w:tcW w:w="49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391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1874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1874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1874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336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81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44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Booligal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Lachlan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7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wetland/understorey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diversity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-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2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9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data in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Booligal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wetlands. IMEF samples sites</w:t>
                            </w:r>
                            <w:r>
                              <w:rPr>
                                <w:rFonts w:ascii="Calibri"/>
                                <w:spacing w:val="5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upstream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downstream.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3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 records of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 (Reid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 al.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Model of ibis breeding (Chowhdury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Driver</w:t>
                            </w:r>
                            <w:r>
                              <w:rPr>
                                <w:rFonts w:ascii="Calibri"/>
                                <w:spacing w:val="23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2007).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44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Great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Cumbung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Swamp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Lachlan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3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vegetation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communities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(DECCW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2010).</w:t>
                            </w:r>
                            <w:r>
                              <w:rPr>
                                <w:rFonts w:ascii="Calibri"/>
                                <w:spacing w:val="2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wetland/understorey diversity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data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3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sampling site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Cumbung Swamp. IMEF</w:t>
                            </w:r>
                            <w:r>
                              <w:rPr>
                                <w:rFonts w:ascii="Calibri"/>
                                <w:spacing w:val="4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sites upstream. NSW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DPI</w:t>
                            </w:r>
                            <w:r>
                              <w:rPr>
                                <w:rFonts w:ascii="Calibri"/>
                                <w:spacing w:val="1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datasets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3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communities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collected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since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2007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(Asmus et al.).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 sets 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331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Lachlan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Swamp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Lachlan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7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8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tree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data. Some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wetland/understorey diversity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 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data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3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8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sampling site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Lachlan River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adjacent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4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swamps. 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 upstream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downstream.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 sets 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773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9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Lowbidgee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floodplain</w:t>
                            </w:r>
                            <w:r>
                              <w:rPr>
                                <w:rFonts w:ascii="Calibri"/>
                                <w:spacing w:val="2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(Nimmie-Caira)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BB,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R, 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3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communities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(Bowen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Simpson).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Limited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available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(Reid 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 DSS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4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developed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broader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  <w:r>
                              <w:rPr>
                                <w:rFonts w:ascii="Calibri"/>
                                <w:spacing w:val="2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includes Egret response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(DECCW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2011).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Wen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(2011)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analysed abundance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from aerial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4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surveys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relationship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variables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 magnitude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volume.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994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8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  <w:r>
                              <w:rPr>
                                <w:rFonts w:ascii="Calibri"/>
                                <w:spacing w:val="24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associated</w:t>
                            </w:r>
                            <w:r>
                              <w:rPr>
                                <w:rFonts w:ascii="Calibri"/>
                                <w:spacing w:val="2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1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(part)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4, 5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1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Yanga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communities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(Bowen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Simpson). Only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 downstream</w:t>
                            </w:r>
                            <w:r>
                              <w:rPr>
                                <w:rFonts w:ascii="Calibri"/>
                                <w:spacing w:val="33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Balranald.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8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downstream of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Maude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one</w:t>
                            </w:r>
                            <w:r>
                              <w:rPr>
                                <w:rFonts w:ascii="Calibri"/>
                                <w:spacing w:val="34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downstream of Balranald. 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upstream of this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site. Diversity, abundance, size.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Fisheries have</w:t>
                            </w:r>
                            <w:r>
                              <w:rPr>
                                <w:rFonts w:ascii="Calibri"/>
                                <w:spacing w:val="4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data from several sites (back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1996)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detailed</w:t>
                            </w:r>
                            <w:r>
                              <w:rPr>
                                <w:rFonts w:ascii="Calibri"/>
                                <w:spacing w:val="4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1998-2002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Balranald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Maude.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Skye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Wassens has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8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years of</w:t>
                            </w:r>
                            <w:r>
                              <w:rPr>
                                <w:rFonts w:ascii="Calibri"/>
                                <w:spacing w:val="4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from the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(No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Suggestions)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  <w:r>
                              <w:rPr>
                                <w:rFonts w:ascii="Calibri"/>
                                <w:spacing w:val="2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(Redbank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Maude).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Limited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available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(Reid 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 DSS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4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developed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broader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  <w:r>
                              <w:rPr>
                                <w:rFonts w:ascii="Calibri"/>
                                <w:spacing w:val="2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includes Egret response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(DECCW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2011).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Wen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(2011)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analysed abundance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from aerial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4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surveys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relationship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variables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 magnitude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volume.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87" w:right="57" w:hanging="2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66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Macquarie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Macquarie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2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Riverine</w:t>
                            </w:r>
                            <w:r>
                              <w:rPr>
                                <w:rFonts w:ascii="Calibri"/>
                                <w:spacing w:val="2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Plains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2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 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 S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3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communities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(Bowen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Simpson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DECCW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2010).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line="271" w:lineRule="auto"/>
                              <w:ind w:left="15" w:right="23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Wetland/understorey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diversity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data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 across the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marshes.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69"/>
                              <w:jc w:val="both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Two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IMEF sites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at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upper end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Marshes, and two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37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Marshes.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 upstream</w:t>
                            </w:r>
                            <w:r>
                              <w:rPr>
                                <w:rFonts w:ascii="Calibri"/>
                                <w:spacing w:val="3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Marshes. Diversity,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size.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Detailed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5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community data held by University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NSW.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DPI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has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extensive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community and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migration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8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records of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 Quantitative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model of colonial nesting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(Reid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ANU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2011).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Other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analysis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by Bino et al.,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Kingsford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Auld etc.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597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331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Mid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Murrumbidgee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RG,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O,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T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3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Wetland/understorey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diversity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data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7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sites. Diversity, abundance, size. Skye</w:t>
                            </w:r>
                            <w:r>
                              <w:rPr>
                                <w:rFonts w:ascii="Calibri"/>
                                <w:spacing w:val="5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Wassens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(CSU).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Limited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available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(Reid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8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66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Gwydir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Gwydir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2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Riverine</w:t>
                            </w:r>
                            <w:r>
                              <w:rPr>
                                <w:rFonts w:ascii="Calibri"/>
                                <w:spacing w:val="2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Plains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RG,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Y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(all)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3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communities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(Bowen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Simpson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DECCW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2010).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line="271" w:lineRule="auto"/>
                              <w:ind w:left="15" w:right="16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Wetland/understorey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diversity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in</w:t>
                            </w:r>
                            <w:r>
                              <w:rPr>
                                <w:rFonts w:ascii="Calibri"/>
                                <w:spacing w:val="3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response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flows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-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across the</w:t>
                            </w:r>
                            <w:r>
                              <w:rPr>
                                <w:rFonts w:ascii="Calibri"/>
                                <w:spacing w:val="3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marshes. Also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Wilson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(2009).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4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 in Gwydir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wetlands, but IMEF sites</w:t>
                            </w:r>
                            <w:r>
                              <w:rPr>
                                <w:rFonts w:ascii="Calibri"/>
                                <w:spacing w:val="4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upstream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downstream. Wilson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(2009)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diversity and size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structure.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DPI</w:t>
                            </w:r>
                            <w:r>
                              <w:rPr>
                                <w:rFonts w:ascii="Calibri"/>
                                <w:spacing w:val="37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has data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 main channel and some sites in</w:t>
                            </w:r>
                            <w:r>
                              <w:rPr>
                                <w:rFonts w:ascii="Calibri"/>
                                <w:spacing w:val="4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Gingham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watercourse.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23"/>
                              <w:jc w:val="both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 records of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 Quantitative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model of colonial nesting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waterbird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(ANU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iCAM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2011).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NSW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IMEF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70" w:right="57" w:hanging="1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sites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Cultural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Flows</w:t>
                            </w:r>
                            <w:r>
                              <w:rPr>
                                <w:rFonts w:ascii="Calibri"/>
                                <w:spacing w:val="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Research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case</w:t>
                            </w:r>
                            <w:r>
                              <w:rPr>
                                <w:rFonts w:ascii="Calibri"/>
                                <w:spacing w:val="22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study site</w:t>
                            </w:r>
                          </w:p>
                        </w:tc>
                      </w:tr>
                      <w:tr w:rsidR="005E2943">
                        <w:trPr>
                          <w:trHeight w:hRule="exact" w:val="221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32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Balonne</w:t>
                            </w:r>
                            <w:r>
                              <w:rPr>
                                <w:rFonts w:ascii="Calibri"/>
                                <w:spacing w:val="23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Floodplain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3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Condamine</w:t>
                            </w:r>
                            <w:r>
                              <w:rPr>
                                <w:rFonts w:ascii="Calibri"/>
                                <w:spacing w:val="22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Balonne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2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Riverine</w:t>
                            </w:r>
                            <w:r>
                              <w:rPr>
                                <w:rFonts w:ascii="Calibri"/>
                                <w:spacing w:val="2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Plains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8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 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 T,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species available.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3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7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communities of waterholes study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(Webb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 al.).</w:t>
                            </w:r>
                            <w:r>
                              <w:rPr>
                                <w:rFonts w:ascii="Calibri"/>
                                <w:spacing w:val="3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Smart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(Benson,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SKM).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251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66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Narran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Lakes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3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Condamine</w:t>
                            </w:r>
                            <w:r>
                              <w:rPr>
                                <w:rFonts w:ascii="Calibri"/>
                                <w:spacing w:val="22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Balonne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7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Brigalow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Belt</w:t>
                            </w:r>
                            <w:r>
                              <w:rPr>
                                <w:rFonts w:ascii="Calibri"/>
                                <w:spacing w:val="22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South/Darling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Plains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7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 S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1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(part)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2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records of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 Quantitative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model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colonial nesting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(ANU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2011,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DECCW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2011).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infrastructure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established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by OEH and recent detailed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records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3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87" w:right="57" w:hanging="2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Cultural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Flows</w:t>
                            </w:r>
                            <w:r>
                              <w:rPr>
                                <w:rFonts w:ascii="Calibri"/>
                                <w:spacing w:val="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Research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case</w:t>
                            </w:r>
                            <w:r>
                              <w:rPr>
                                <w:rFonts w:ascii="Calibri"/>
                                <w:spacing w:val="22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study site</w:t>
                            </w:r>
                          </w:p>
                        </w:tc>
                      </w:tr>
                      <w:tr w:rsidR="005E2943">
                        <w:trPr>
                          <w:trHeight w:hRule="exact" w:val="44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2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Warrego-Darling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junction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(Toorale)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North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7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Mulga</w:t>
                            </w:r>
                            <w:r>
                              <w:rPr>
                                <w:rFonts w:ascii="Calibri"/>
                                <w:spacing w:val="23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Lands/Darling</w:t>
                            </w:r>
                            <w:r>
                              <w:rPr>
                                <w:rFonts w:ascii="Calibri"/>
                                <w:spacing w:val="2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Plains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H,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T,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 identified. NSW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DPI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has fish</w:t>
                            </w:r>
                            <w:r>
                              <w:rPr>
                                <w:rFonts w:ascii="Calibri"/>
                                <w:spacing w:val="4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community data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from the Warrego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that dates back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4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1996,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but not all from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Toorale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reach.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87" w:right="57" w:hanging="2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55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Barmah-Millewa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Forest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RG,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Y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(all)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0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populations.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3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understorey diversity and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of responses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 (TLM 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0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Extensive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fish population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condition,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recruitment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movement, impacts of hypoxia etc</w:t>
                            </w:r>
                            <w:r>
                              <w:rPr>
                                <w:rFonts w:ascii="Calibri"/>
                                <w:spacing w:val="37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(TLM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4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records of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 Quantitative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model of colonial nesting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(Reid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</w:t>
                            </w:r>
                            <w:r>
                              <w:rPr>
                                <w:rFonts w:ascii="Calibri"/>
                                <w:spacing w:val="27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al.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TLM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70" w:right="57" w:hanging="1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sites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55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9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Edward-Wakool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  <w:r>
                              <w:rPr>
                                <w:rFonts w:ascii="Calibri"/>
                                <w:spacing w:val="27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O,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H,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1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(part)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4, 5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or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 data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since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1996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(annual sampling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four</w:t>
                            </w:r>
                            <w:r>
                              <w:rPr>
                                <w:rFonts w:ascii="Calibri"/>
                                <w:spacing w:val="4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sites). Annual sampling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30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sites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throughout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4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since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Acoustic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tracking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also</w:t>
                            </w:r>
                            <w:r>
                              <w:rPr>
                                <w:rFonts w:ascii="Calibri"/>
                                <w:spacing w:val="4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available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 also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PIT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through Edward River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fishways.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55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4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Gunbower-Koondrook-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Perricoota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Forest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RG,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Y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(all)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0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populations.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3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understorey diversity and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of responses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 (TLM 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TLM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assessment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fish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passage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(TLM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inventory).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DPI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commenced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in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2012.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Sampling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continue in</w:t>
                            </w:r>
                            <w:r>
                              <w:rPr>
                                <w:rFonts w:ascii="Calibri"/>
                                <w:spacing w:val="3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conjunction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21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 records of 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 (Reid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 al.</w:t>
                            </w:r>
                            <w:r>
                              <w:rPr>
                                <w:rFonts w:ascii="Calibri"/>
                                <w:spacing w:val="3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TLM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44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Hattah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Lakes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Y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(all)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4, 5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populations.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Tree, wetland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understorey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responses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events. (TLM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2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intervention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monitoring)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7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TLM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impacts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of</w:t>
                            </w:r>
                            <w:r>
                              <w:rPr>
                                <w:rFonts w:ascii="Calibri"/>
                                <w:spacing w:val="2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interventions (pumping)</w:t>
                            </w:r>
                            <w:r>
                              <w:rPr>
                                <w:rFonts w:ascii="Calibri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 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passage and fish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assemblages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(TLM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intervention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0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Anecdotal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historical 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from watering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sites</w:t>
                            </w:r>
                            <w:r>
                              <w:rPr>
                                <w:rFonts w:ascii="Calibri"/>
                                <w:spacing w:val="3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(Reid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intervention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(TLM).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87" w:right="57" w:hanging="2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773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4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Lindsay, Mulcra and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Wallpolla islands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0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populations.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3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understorey diversity and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of responses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 (TLM 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4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TLM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fish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movement 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impacts of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drought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(TLM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3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 ARI have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substantial 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community data</w:t>
                            </w:r>
                            <w:r>
                              <w:rPr>
                                <w:rFonts w:ascii="Calibri"/>
                                <w:spacing w:val="5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Mullaroo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before, during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 after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36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2010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floods. 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dating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back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2001-02.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34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Limited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available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-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TLM condition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588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Cultural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Flows</w:t>
                            </w:r>
                            <w:r>
                              <w:rPr>
                                <w:rFonts w:ascii="Calibri"/>
                                <w:spacing w:val="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Research</w:t>
                            </w:r>
                            <w:r>
                              <w:rPr>
                                <w:rFonts w:ascii="Calibri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case</w:t>
                            </w:r>
                            <w:r>
                              <w:rPr>
                                <w:rFonts w:ascii="Calibri"/>
                                <w:spacing w:val="22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study site</w:t>
                            </w:r>
                            <w:r>
                              <w:rPr>
                                <w:rFonts w:ascii="Calibri"/>
                                <w:spacing w:val="26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(Mulcra)</w:t>
                            </w:r>
                          </w:p>
                        </w:tc>
                      </w:tr>
                      <w:tr w:rsidR="005E2943">
                        <w:trPr>
                          <w:trHeight w:hRule="exact" w:val="44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Campaspe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Campaspe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2"/>
                              <w:jc w:val="both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ecological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classes.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tree</w:t>
                            </w:r>
                            <w:r>
                              <w:rPr>
                                <w:rFonts w:ascii="Calibri"/>
                                <w:spacing w:val="33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ISC 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structure</w:t>
                            </w:r>
                            <w:r>
                              <w:rPr>
                                <w:rFonts w:ascii="Calibri"/>
                                <w:spacing w:val="3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8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structure,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size,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larvae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3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VEFMAP.</w:t>
                            </w:r>
                            <w:r>
                              <w:rPr>
                                <w:rFonts w:ascii="Calibri"/>
                                <w:spacing w:val="1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composition,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larvae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3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responses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(Humphries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 al.)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2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VEFMAP,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ISC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67" w:right="108" w:hanging="5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N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(but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VIC</w:t>
                            </w:r>
                            <w:r>
                              <w:rPr>
                                <w:rFonts w:ascii="Calibri"/>
                                <w:spacing w:val="2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FLOWS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ind w:lef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assessment)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66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2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Darling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Riverine</w:t>
                            </w:r>
                            <w:r>
                              <w:rPr>
                                <w:rFonts w:ascii="Calibri"/>
                                <w:spacing w:val="28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Plains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or 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Abundance, biomass, diversity data from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LMD</w:t>
                            </w:r>
                            <w:r>
                              <w:rPr>
                                <w:rFonts w:ascii="Calibri"/>
                                <w:spacing w:val="3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CMA/NSW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DPI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(Gilligan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Clayton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Sharpe</w:t>
                            </w:r>
                            <w:r>
                              <w:rPr>
                                <w:rFonts w:ascii="Calibri"/>
                                <w:spacing w:val="23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has extensive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datasets. Possibly also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DAAMP?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Sarah</w:t>
                            </w:r>
                            <w:r>
                              <w:rPr>
                                <w:rFonts w:ascii="Calibri"/>
                                <w:spacing w:val="5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Commens has commissioned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MDFRC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 annual</w:t>
                            </w:r>
                            <w:r>
                              <w:rPr>
                                <w:rFonts w:ascii="Calibri"/>
                                <w:spacing w:val="2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larval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sampling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downstream of Menindee.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7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sites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MDBA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annual</w:t>
                            </w:r>
                            <w:r>
                              <w:rPr>
                                <w:rFonts w:ascii="Calibri"/>
                                <w:spacing w:val="2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larval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sampling</w:t>
                            </w:r>
                          </w:p>
                        </w:tc>
                      </w:tr>
                      <w:tr w:rsidR="005E2943">
                        <w:trPr>
                          <w:trHeight w:hRule="exact" w:val="552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Goulburn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Goulburn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RG,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4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ecological 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classes.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 ISC veg structure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4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structure,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size,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larvae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3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VEFMAP.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Goulburn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Communities Project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2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distribution,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population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structure, larvae</w:t>
                            </w:r>
                            <w:r>
                              <w:rPr>
                                <w:rFonts w:ascii="Calibri"/>
                                <w:spacing w:val="3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(Koster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 al.).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2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VEFMAP,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ISC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2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(+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VIC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FLOWS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before="12"/>
                              <w:ind w:lef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assessment)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7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sites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331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Loddon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Kerang</w:t>
                            </w:r>
                            <w:r>
                              <w:rPr>
                                <w:rFonts w:ascii="Calibri"/>
                                <w:spacing w:val="2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>Loddon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1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(part)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0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4, 5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5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ecological 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classes.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 ISC vegetation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structure</w:t>
                            </w:r>
                            <w:r>
                              <w:rPr>
                                <w:rFonts w:ascii="Calibri"/>
                                <w:spacing w:val="3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1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structure,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size,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larvae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3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VEFMAP.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ARI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Database.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28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VEFMAP,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ISC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67" w:right="108" w:hanging="5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N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(but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VIC</w:t>
                            </w:r>
                            <w:r>
                              <w:rPr>
                                <w:rFonts w:ascii="Calibri"/>
                                <w:spacing w:val="2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FLOWS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line="94" w:lineRule="exact"/>
                              <w:ind w:left="7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assessment)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773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6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Lower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(Riverland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Ramsar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site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Chowilla)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Riverina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RG, BB,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M,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B,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H,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T,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AD,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23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(part)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07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populations.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Tree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3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understorey diversity and</w:t>
                            </w:r>
                            <w:r>
                              <w:rPr>
                                <w:rFonts w:ascii="Calibri"/>
                                <w:spacing w:val="2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cover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of responses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 (TLM monitoring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9D08E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4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Extensive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fish population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condition,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recruitment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movement, impacts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of works/flows</w:t>
                            </w:r>
                            <w:r>
                              <w:rPr>
                                <w:rFonts w:ascii="Calibri"/>
                                <w:spacing w:val="3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etc. (TLM 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inventory).</w:t>
                            </w:r>
                            <w:r>
                              <w:rPr>
                                <w:rFonts w:ascii="Calibri"/>
                                <w:spacing w:val="1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Fishway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</w:t>
                            </w:r>
                            <w:r>
                              <w:rPr>
                                <w:rFonts w:ascii="Calibri"/>
                                <w:spacing w:val="2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SARDI River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 fish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monitoring. Ten years of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community data available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locks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2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(MRFA</w:t>
                            </w:r>
                            <w:r>
                              <w:rPr>
                                <w:rFonts w:ascii="Calibri"/>
                                <w:spacing w:val="41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project).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32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records of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abundance, distribution and</w:t>
                            </w:r>
                            <w:r>
                              <w:rPr>
                                <w:rFonts w:ascii="Calibri"/>
                                <w:spacing w:val="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events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across Chowilla (Harper).</w:t>
                            </w:r>
                          </w:p>
                          <w:p w:rsidR="005E2943" w:rsidRDefault="00A504CD">
                            <w:pPr>
                              <w:pStyle w:val="TableParagraph"/>
                              <w:spacing w:line="271" w:lineRule="auto"/>
                              <w:ind w:left="15" w:right="19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Quantitative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model of colonial nesting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spacing w:val="3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breeding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Lake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Merreti (Reid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et al.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2009).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168*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23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1420*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70" w:right="57" w:hanging="10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25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fish sites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  <w:tr w:rsidR="005E2943">
                        <w:trPr>
                          <w:trHeight w:hRule="exact" w:val="221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79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Wimmera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terminal</w:t>
                            </w:r>
                            <w:r>
                              <w:rPr>
                                <w:rFonts w:ascii="Calibri"/>
                                <w:spacing w:val="28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Wimmera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 w:line="271" w:lineRule="auto"/>
                              <w:ind w:left="15" w:right="142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Murray-Darling</w:t>
                            </w:r>
                            <w:r>
                              <w:rPr>
                                <w:rFonts w:ascii="Calibri"/>
                                <w:spacing w:val="29"/>
                                <w:w w:val="10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7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2EFDA"/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16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(part)</w:t>
                            </w: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1,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2,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3, 4,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mapping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data 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systematic datasets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identified.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6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A504CD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Bird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8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E2943" w:rsidRDefault="005E2943"/>
                        </w:tc>
                      </w:tr>
                    </w:tbl>
                    <w:p w:rsidR="005E2943" w:rsidRDefault="005E294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  <w:w w:val="105"/>
          <w:sz w:val="8"/>
        </w:rPr>
        <w:t>Some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key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information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sources used</w:t>
      </w:r>
    </w:p>
    <w:p w:rsidR="005E2943" w:rsidRDefault="005E2943">
      <w:pPr>
        <w:rPr>
          <w:rFonts w:ascii="Calibri" w:eastAsia="Calibri" w:hAnsi="Calibri" w:cs="Calibri"/>
          <w:sz w:val="12"/>
          <w:szCs w:val="12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Chowhdury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and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Driver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(2007) </w:t>
      </w:r>
      <w:r>
        <w:rPr>
          <w:rFonts w:ascii="Calibri"/>
          <w:spacing w:val="-1"/>
          <w:w w:val="105"/>
          <w:sz w:val="8"/>
        </w:rPr>
        <w:t>Ecohydrological model of waterbird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nesting</w:t>
      </w:r>
    </w:p>
    <w:p w:rsidR="005E2943" w:rsidRDefault="00A504CD">
      <w:pPr>
        <w:ind w:right="2859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A504CD">
      <w:pPr>
        <w:spacing w:before="12"/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5E2943">
      <w:pPr>
        <w:spacing w:before="1"/>
        <w:rPr>
          <w:rFonts w:ascii="Calibri" w:eastAsia="Calibri" w:hAnsi="Calibri" w:cs="Calibri"/>
          <w:sz w:val="9"/>
          <w:szCs w:val="9"/>
        </w:rPr>
      </w:pPr>
    </w:p>
    <w:p w:rsidR="005E2943" w:rsidRDefault="00A504CD">
      <w:pPr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</w:t>
      </w:r>
      <w:r>
        <w:rPr>
          <w:rFonts w:ascii="Calibri"/>
          <w:spacing w:val="-1"/>
          <w:w w:val="105"/>
          <w:sz w:val="8"/>
        </w:rPr>
        <w:t>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A504CD">
      <w:pPr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5E2943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740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2003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et </w:t>
      </w:r>
      <w:r>
        <w:rPr>
          <w:rFonts w:ascii="Calibri"/>
          <w:w w:val="105"/>
          <w:sz w:val="8"/>
        </w:rPr>
        <w:t>al 2009</w:t>
      </w:r>
      <w:r>
        <w:rPr>
          <w:rFonts w:ascii="Calibri"/>
          <w:spacing w:val="-1"/>
          <w:w w:val="105"/>
          <w:sz w:val="8"/>
        </w:rPr>
        <w:t xml:space="preserve"> Ecological outcomes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flow regimes</w:t>
      </w:r>
      <w:r>
        <w:rPr>
          <w:rFonts w:ascii="Calibri"/>
          <w:w w:val="105"/>
          <w:sz w:val="8"/>
        </w:rPr>
        <w:t xml:space="preserve"> -</w:t>
      </w:r>
      <w:r>
        <w:rPr>
          <w:rFonts w:ascii="Calibri"/>
          <w:spacing w:val="-1"/>
          <w:w w:val="105"/>
          <w:sz w:val="8"/>
        </w:rPr>
        <w:t xml:space="preserve"> analysis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across </w:t>
      </w:r>
      <w:r>
        <w:rPr>
          <w:rFonts w:ascii="Calibri"/>
          <w:w w:val="105"/>
          <w:sz w:val="8"/>
        </w:rPr>
        <w:t>MDB</w:t>
      </w:r>
      <w:r>
        <w:rPr>
          <w:rFonts w:ascii="Calibri"/>
          <w:spacing w:val="45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2011</w:t>
      </w:r>
      <w:r>
        <w:rPr>
          <w:rFonts w:ascii="Calibri"/>
          <w:spacing w:val="-1"/>
          <w:w w:val="105"/>
          <w:sz w:val="8"/>
        </w:rPr>
        <w:t xml:space="preserve"> 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A504CD">
      <w:pPr>
        <w:spacing w:line="271" w:lineRule="auto"/>
        <w:ind w:left="17393" w:right="797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Wilson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et al. </w:t>
      </w:r>
      <w:r>
        <w:rPr>
          <w:rFonts w:ascii="Calibri"/>
          <w:w w:val="105"/>
          <w:sz w:val="8"/>
        </w:rPr>
        <w:t xml:space="preserve">(2009) </w:t>
      </w:r>
      <w:r>
        <w:rPr>
          <w:rFonts w:ascii="Calibri"/>
          <w:spacing w:val="-1"/>
          <w:w w:val="105"/>
          <w:sz w:val="8"/>
        </w:rPr>
        <w:t>Managing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environmental flows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Gwydir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wetlands</w:t>
      </w:r>
      <w:r>
        <w:rPr>
          <w:rFonts w:ascii="Calibri"/>
          <w:spacing w:val="3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Ecosystem response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modelling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the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MDB</w:t>
      </w:r>
      <w:r>
        <w:rPr>
          <w:rFonts w:ascii="Calibri"/>
          <w:spacing w:val="-1"/>
          <w:w w:val="105"/>
          <w:sz w:val="8"/>
        </w:rPr>
        <w:t xml:space="preserve"> (Merritt et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al., Wilson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al.)</w:t>
      </w:r>
    </w:p>
    <w:p w:rsidR="005E2943" w:rsidRDefault="00A504CD">
      <w:pPr>
        <w:ind w:right="2336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</w:p>
    <w:p w:rsidR="005E2943" w:rsidRDefault="005E294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spacing w:line="271" w:lineRule="auto"/>
        <w:ind w:left="17393" w:right="2163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DECCW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RERP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final report</w:t>
      </w:r>
      <w:r>
        <w:rPr>
          <w:rFonts w:ascii="Calibri"/>
          <w:spacing w:val="27"/>
          <w:w w:val="104"/>
          <w:sz w:val="8"/>
        </w:rPr>
        <w:t xml:space="preserve"> </w:t>
      </w: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EWR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</w:p>
    <w:p w:rsidR="005E2943" w:rsidRDefault="00A504CD">
      <w:pPr>
        <w:ind w:right="234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Narran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Lakes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Ecosystem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Project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311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inventory of monitoring</w:t>
      </w:r>
      <w:r>
        <w:rPr>
          <w:rFonts w:ascii="Calibri"/>
          <w:spacing w:val="-4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projects (Microsoft Excel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table)</w:t>
      </w:r>
    </w:p>
    <w:p w:rsidR="005E2943" w:rsidRDefault="00A504CD">
      <w:pPr>
        <w:spacing w:before="12"/>
        <w:ind w:right="118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flow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regimes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analysis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 data and models</w:t>
      </w:r>
    </w:p>
    <w:p w:rsidR="005E2943" w:rsidRDefault="005E294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27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EWR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rPr>
          <w:rFonts w:ascii="Calibri" w:eastAsia="Calibri" w:hAnsi="Calibri" w:cs="Calibri"/>
          <w:sz w:val="8"/>
          <w:szCs w:val="8"/>
        </w:rPr>
      </w:pPr>
    </w:p>
    <w:p w:rsidR="005E2943" w:rsidRDefault="005E2943">
      <w:pPr>
        <w:spacing w:before="3"/>
        <w:rPr>
          <w:rFonts w:ascii="Calibri" w:eastAsia="Calibri" w:hAnsi="Calibri" w:cs="Calibri"/>
          <w:sz w:val="9"/>
          <w:szCs w:val="9"/>
        </w:rPr>
      </w:pPr>
    </w:p>
    <w:p w:rsidR="005E2943" w:rsidRDefault="00A504CD">
      <w:pPr>
        <w:ind w:right="1311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inventory of monitoring</w:t>
      </w:r>
      <w:r>
        <w:rPr>
          <w:rFonts w:ascii="Calibri"/>
          <w:spacing w:val="-4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projects (Microsoft Excel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table)</w:t>
      </w:r>
    </w:p>
    <w:p w:rsidR="005E2943" w:rsidRDefault="00A504CD">
      <w:pPr>
        <w:spacing w:before="12"/>
        <w:ind w:right="118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flow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regimes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analysis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 data and models</w:t>
      </w:r>
    </w:p>
    <w:p w:rsidR="005E2943" w:rsidRDefault="005E294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311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inventory of monitoring</w:t>
      </w:r>
      <w:r>
        <w:rPr>
          <w:rFonts w:ascii="Calibri"/>
          <w:spacing w:val="-4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projects (Microsoft Excel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table)</w:t>
      </w:r>
    </w:p>
    <w:p w:rsidR="005E2943" w:rsidRDefault="00A504CD">
      <w:pPr>
        <w:spacing w:before="12"/>
        <w:ind w:right="118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flow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regimes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analysis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 data and models</w:t>
      </w:r>
    </w:p>
    <w:p w:rsidR="005E2943" w:rsidRDefault="005E2943">
      <w:pPr>
        <w:rPr>
          <w:rFonts w:ascii="Calibri" w:eastAsia="Calibri" w:hAnsi="Calibri" w:cs="Calibri"/>
          <w:sz w:val="12"/>
          <w:szCs w:val="12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311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inventory of monitoring</w:t>
      </w:r>
      <w:r>
        <w:rPr>
          <w:rFonts w:ascii="Calibri"/>
          <w:spacing w:val="-4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projects (Microsoft Excel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table)</w:t>
      </w:r>
    </w:p>
    <w:p w:rsidR="005E2943" w:rsidRDefault="00A504CD">
      <w:pPr>
        <w:spacing w:before="12"/>
        <w:ind w:right="118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flow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regimes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analysis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 data and models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3036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ISC3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</w:p>
    <w:p w:rsidR="005E2943" w:rsidRDefault="00A504CD">
      <w:pPr>
        <w:spacing w:before="12"/>
        <w:ind w:right="1692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Cottingham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and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SKM </w:t>
      </w:r>
      <w:r>
        <w:rPr>
          <w:rFonts w:ascii="Calibri"/>
          <w:w w:val="105"/>
          <w:sz w:val="8"/>
        </w:rPr>
        <w:t>(2011)</w:t>
      </w:r>
      <w:r>
        <w:rPr>
          <w:rFonts w:ascii="Calibri"/>
          <w:spacing w:val="-1"/>
          <w:w w:val="105"/>
          <w:sz w:val="8"/>
        </w:rPr>
        <w:t xml:space="preserve"> Ewater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delivery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</w:p>
    <w:p w:rsidR="005E2943" w:rsidRDefault="005E2943">
      <w:pPr>
        <w:rPr>
          <w:rFonts w:ascii="Calibri" w:eastAsia="Calibri" w:hAnsi="Calibri" w:cs="Calibri"/>
          <w:sz w:val="12"/>
          <w:szCs w:val="12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16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Chessman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(2003)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IMEF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summary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1998-2000</w:t>
      </w:r>
    </w:p>
    <w:p w:rsidR="005E2943" w:rsidRDefault="00A504CD">
      <w:pPr>
        <w:spacing w:before="12" w:line="271" w:lineRule="auto"/>
        <w:ind w:left="17393" w:right="2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 of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flow regimes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analysis of bird breeding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data across</w:t>
      </w:r>
      <w:r>
        <w:rPr>
          <w:rFonts w:ascii="Calibri"/>
          <w:w w:val="105"/>
          <w:sz w:val="8"/>
        </w:rPr>
        <w:t xml:space="preserve"> MDB</w:t>
      </w:r>
      <w:r>
        <w:rPr>
          <w:rFonts w:ascii="Calibri"/>
          <w:spacing w:val="49"/>
          <w:w w:val="104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Gilligan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(2009)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LMD CMA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CAP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Fish report card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spacing w:line="271" w:lineRule="auto"/>
        <w:ind w:left="17393" w:right="1113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Cottingham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and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SKM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Ewater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delivery in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the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Goulburn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River</w:t>
      </w:r>
      <w:r>
        <w:rPr>
          <w:rFonts w:ascii="Calibri"/>
          <w:spacing w:val="35"/>
          <w:w w:val="104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ISC3</w:t>
      </w:r>
      <w:r>
        <w:rPr>
          <w:rFonts w:ascii="Calibri"/>
          <w:spacing w:val="-2"/>
          <w:w w:val="105"/>
          <w:sz w:val="8"/>
        </w:rPr>
        <w:t xml:space="preserve"> report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spacing w:line="271" w:lineRule="auto"/>
        <w:ind w:left="17393" w:right="1113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Cottingham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and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SKM </w:t>
      </w:r>
      <w:r>
        <w:rPr>
          <w:rFonts w:ascii="Calibri"/>
          <w:w w:val="105"/>
          <w:sz w:val="8"/>
        </w:rPr>
        <w:t xml:space="preserve">(2011) </w:t>
      </w:r>
      <w:r>
        <w:rPr>
          <w:rFonts w:ascii="Calibri"/>
          <w:spacing w:val="-1"/>
          <w:w w:val="105"/>
          <w:sz w:val="8"/>
        </w:rPr>
        <w:t>Ewater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delivery in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the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Goulburn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River</w:t>
      </w:r>
      <w:r>
        <w:rPr>
          <w:rFonts w:ascii="Calibri"/>
          <w:spacing w:val="35"/>
          <w:w w:val="104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ISC3</w:t>
      </w:r>
      <w:r>
        <w:rPr>
          <w:rFonts w:ascii="Calibri"/>
          <w:spacing w:val="-2"/>
          <w:w w:val="105"/>
          <w:sz w:val="8"/>
        </w:rPr>
        <w:t xml:space="preserve"> report</w:t>
      </w:r>
    </w:p>
    <w:p w:rsidR="005E2943" w:rsidRDefault="00A504CD">
      <w:pPr>
        <w:ind w:right="1620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Kerang</w:t>
      </w:r>
      <w:r>
        <w:rPr>
          <w:rFonts w:ascii="Calibri"/>
          <w:spacing w:val="-4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Lakes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Ramsar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site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strategic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management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plan</w:t>
      </w:r>
    </w:p>
    <w:p w:rsidR="005E2943" w:rsidRDefault="00A504CD">
      <w:pPr>
        <w:spacing w:before="12"/>
        <w:ind w:right="1311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inventory of monitoring</w:t>
      </w:r>
      <w:r>
        <w:rPr>
          <w:rFonts w:ascii="Calibri"/>
          <w:spacing w:val="-4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projects (Microsoft Excel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table)</w:t>
      </w:r>
    </w:p>
    <w:p w:rsidR="005E2943" w:rsidRDefault="00A504CD">
      <w:pPr>
        <w:spacing w:before="12"/>
        <w:ind w:right="118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w w:val="105"/>
          <w:sz w:val="8"/>
        </w:rPr>
        <w:t>Reid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et al.</w:t>
      </w:r>
      <w:r>
        <w:rPr>
          <w:rFonts w:ascii="Calibri"/>
          <w:w w:val="105"/>
          <w:sz w:val="8"/>
        </w:rPr>
        <w:t xml:space="preserve"> (2009) </w:t>
      </w:r>
      <w:r>
        <w:rPr>
          <w:rFonts w:ascii="Calibri"/>
          <w:spacing w:val="-1"/>
          <w:w w:val="105"/>
          <w:sz w:val="8"/>
        </w:rPr>
        <w:t>Ecological outcomes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flow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regimes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analysis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of 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 data and models</w:t>
      </w:r>
    </w:p>
    <w:p w:rsidR="005E2943" w:rsidRDefault="005E2943">
      <w:pPr>
        <w:rPr>
          <w:rFonts w:ascii="Calibri" w:eastAsia="Calibri" w:hAnsi="Calibri" w:cs="Calibri"/>
          <w:sz w:val="20"/>
          <w:szCs w:val="20"/>
        </w:rPr>
      </w:pPr>
    </w:p>
    <w:p w:rsidR="005E2943" w:rsidRDefault="005E2943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5E2943" w:rsidRDefault="005E2943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E2943" w:rsidRDefault="00A504CD">
      <w:pPr>
        <w:ind w:right="2787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MDBA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EWR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Report</w:t>
      </w:r>
    </w:p>
    <w:p w:rsidR="005E2943" w:rsidRDefault="00A504CD">
      <w:pPr>
        <w:spacing w:before="12"/>
        <w:ind w:right="2485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Lake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 xml:space="preserve">Albucutya </w:t>
      </w:r>
      <w:r>
        <w:rPr>
          <w:rFonts w:ascii="Calibri"/>
          <w:w w:val="105"/>
          <w:sz w:val="8"/>
        </w:rPr>
        <w:t>Ramsar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ECD</w:t>
      </w:r>
    </w:p>
    <w:p w:rsidR="005E2943" w:rsidRDefault="005E2943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5E2943" w:rsidRDefault="00A504CD">
      <w:pPr>
        <w:tabs>
          <w:tab w:val="left" w:pos="2703"/>
          <w:tab w:val="left" w:pos="3884"/>
          <w:tab w:val="left" w:pos="5374"/>
        </w:tabs>
        <w:ind w:left="994"/>
        <w:rPr>
          <w:rFonts w:ascii="Calibri" w:eastAsia="Calibri" w:hAnsi="Calibri" w:cs="Calibri"/>
          <w:sz w:val="8"/>
          <w:szCs w:val="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-12700</wp:posOffset>
                </wp:positionV>
                <wp:extent cx="549275" cy="220980"/>
                <wp:effectExtent l="5080" t="10160" r="7620" b="6985"/>
                <wp:wrapNone/>
                <wp:docPr id="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" cy="220980"/>
                          <a:chOff x="998" y="-20"/>
                          <a:chExt cx="865" cy="348"/>
                        </a:xfrm>
                      </wpg:grpSpPr>
                      <wpg:grpSp>
                        <wpg:cNvPr id="38" name="Group 17"/>
                        <wpg:cNvGrpSpPr>
                          <a:grpSpLocks/>
                        </wpg:cNvGrpSpPr>
                        <wpg:grpSpPr bwMode="auto">
                          <a:xfrm>
                            <a:off x="1001" y="-13"/>
                            <a:ext cx="855" cy="113"/>
                            <a:chOff x="1001" y="-13"/>
                            <a:chExt cx="855" cy="113"/>
                          </a:xfrm>
                        </wpg:grpSpPr>
                        <wps:wsp>
                          <wps:cNvPr id="39" name="Freeform 18"/>
                          <wps:cNvSpPr>
                            <a:spLocks/>
                          </wps:cNvSpPr>
                          <wps:spPr bwMode="auto">
                            <a:xfrm>
                              <a:off x="1001" y="-13"/>
                              <a:ext cx="855" cy="113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855"/>
                                <a:gd name="T2" fmla="+- 0 100 -13"/>
                                <a:gd name="T3" fmla="*/ 100 h 113"/>
                                <a:gd name="T4" fmla="+- 0 1855 1001"/>
                                <a:gd name="T5" fmla="*/ T4 w 855"/>
                                <a:gd name="T6" fmla="+- 0 100 -13"/>
                                <a:gd name="T7" fmla="*/ 100 h 113"/>
                                <a:gd name="T8" fmla="+- 0 1855 1001"/>
                                <a:gd name="T9" fmla="*/ T8 w 855"/>
                                <a:gd name="T10" fmla="+- 0 -13 -13"/>
                                <a:gd name="T11" fmla="*/ -13 h 113"/>
                                <a:gd name="T12" fmla="+- 0 1001 1001"/>
                                <a:gd name="T13" fmla="*/ T12 w 855"/>
                                <a:gd name="T14" fmla="+- 0 -13 -13"/>
                                <a:gd name="T15" fmla="*/ -13 h 113"/>
                                <a:gd name="T16" fmla="+- 0 1001 1001"/>
                                <a:gd name="T17" fmla="*/ T16 w 855"/>
                                <a:gd name="T18" fmla="+- 0 100 -13"/>
                                <a:gd name="T19" fmla="*/ 10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113">
                                  <a:moveTo>
                                    <a:pt x="0" y="113"/>
                                  </a:moveTo>
                                  <a:lnTo>
                                    <a:pt x="854" y="113"/>
                                  </a:lnTo>
                                  <a:lnTo>
                                    <a:pt x="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5"/>
                        <wpg:cNvGrpSpPr>
                          <a:grpSpLocks/>
                        </wpg:cNvGrpSpPr>
                        <wpg:grpSpPr bwMode="auto">
                          <a:xfrm>
                            <a:off x="1001" y="98"/>
                            <a:ext cx="855" cy="113"/>
                            <a:chOff x="1001" y="98"/>
                            <a:chExt cx="855" cy="113"/>
                          </a:xfrm>
                        </wpg:grpSpPr>
                        <wps:wsp>
                          <wps:cNvPr id="41" name="Freeform 16"/>
                          <wps:cNvSpPr>
                            <a:spLocks/>
                          </wps:cNvSpPr>
                          <wps:spPr bwMode="auto">
                            <a:xfrm>
                              <a:off x="1001" y="98"/>
                              <a:ext cx="855" cy="113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855"/>
                                <a:gd name="T2" fmla="+- 0 211 98"/>
                                <a:gd name="T3" fmla="*/ 211 h 113"/>
                                <a:gd name="T4" fmla="+- 0 1855 1001"/>
                                <a:gd name="T5" fmla="*/ T4 w 855"/>
                                <a:gd name="T6" fmla="+- 0 211 98"/>
                                <a:gd name="T7" fmla="*/ 211 h 113"/>
                                <a:gd name="T8" fmla="+- 0 1855 1001"/>
                                <a:gd name="T9" fmla="*/ T8 w 855"/>
                                <a:gd name="T10" fmla="+- 0 98 98"/>
                                <a:gd name="T11" fmla="*/ 98 h 113"/>
                                <a:gd name="T12" fmla="+- 0 1001 1001"/>
                                <a:gd name="T13" fmla="*/ T12 w 855"/>
                                <a:gd name="T14" fmla="+- 0 98 98"/>
                                <a:gd name="T15" fmla="*/ 98 h 113"/>
                                <a:gd name="T16" fmla="+- 0 1001 1001"/>
                                <a:gd name="T17" fmla="*/ T16 w 855"/>
                                <a:gd name="T18" fmla="+- 0 211 98"/>
                                <a:gd name="T19" fmla="*/ 21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113">
                                  <a:moveTo>
                                    <a:pt x="0" y="113"/>
                                  </a:moveTo>
                                  <a:lnTo>
                                    <a:pt x="854" y="113"/>
                                  </a:lnTo>
                                  <a:lnTo>
                                    <a:pt x="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3"/>
                        <wpg:cNvGrpSpPr>
                          <a:grpSpLocks/>
                        </wpg:cNvGrpSpPr>
                        <wpg:grpSpPr bwMode="auto">
                          <a:xfrm>
                            <a:off x="1002" y="-15"/>
                            <a:ext cx="2" cy="339"/>
                            <a:chOff x="1002" y="-15"/>
                            <a:chExt cx="2" cy="339"/>
                          </a:xfrm>
                        </wpg:grpSpPr>
                        <wps:wsp>
                          <wps:cNvPr id="43" name="Freeform 14"/>
                          <wps:cNvSpPr>
                            <a:spLocks/>
                          </wps:cNvSpPr>
                          <wps:spPr bwMode="auto">
                            <a:xfrm>
                              <a:off x="1002" y="-15"/>
                              <a:ext cx="2" cy="339"/>
                            </a:xfrm>
                            <a:custGeom>
                              <a:avLst/>
                              <a:gdLst>
                                <a:gd name="T0" fmla="+- 0 -15 -15"/>
                                <a:gd name="T1" fmla="*/ -15 h 339"/>
                                <a:gd name="T2" fmla="+- 0 323 -15"/>
                                <a:gd name="T3" fmla="*/ 323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"/>
                        <wpg:cNvGrpSpPr>
                          <a:grpSpLocks/>
                        </wpg:cNvGrpSpPr>
                        <wpg:grpSpPr bwMode="auto">
                          <a:xfrm>
                            <a:off x="1854" y="-8"/>
                            <a:ext cx="2" cy="332"/>
                            <a:chOff x="1854" y="-8"/>
                            <a:chExt cx="2" cy="332"/>
                          </a:xfrm>
                        </wpg:grpSpPr>
                        <wps:wsp>
                          <wps:cNvPr id="45" name="Freeform 12"/>
                          <wps:cNvSpPr>
                            <a:spLocks/>
                          </wps:cNvSpPr>
                          <wps:spPr bwMode="auto">
                            <a:xfrm>
                              <a:off x="1854" y="-8"/>
                              <a:ext cx="2" cy="332"/>
                            </a:xfrm>
                            <a:custGeom>
                              <a:avLst/>
                              <a:gdLst>
                                <a:gd name="T0" fmla="+- 0 -8 -8"/>
                                <a:gd name="T1" fmla="*/ -8 h 332"/>
                                <a:gd name="T2" fmla="+- 0 323 -8"/>
                                <a:gd name="T3" fmla="*/ 323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"/>
                        <wpg:cNvGrpSpPr>
                          <a:grpSpLocks/>
                        </wpg:cNvGrpSpPr>
                        <wpg:grpSpPr bwMode="auto">
                          <a:xfrm>
                            <a:off x="1006" y="-11"/>
                            <a:ext cx="853" cy="2"/>
                            <a:chOff x="1006" y="-11"/>
                            <a:chExt cx="853" cy="2"/>
                          </a:xfrm>
                        </wpg:grpSpPr>
                        <wps:wsp>
                          <wps:cNvPr id="47" name="Freeform 10"/>
                          <wps:cNvSpPr>
                            <a:spLocks/>
                          </wps:cNvSpPr>
                          <wps:spPr bwMode="auto">
                            <a:xfrm>
                              <a:off x="1006" y="-11"/>
                              <a:ext cx="853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853"/>
                                <a:gd name="T2" fmla="+- 0 1858 1006"/>
                                <a:gd name="T3" fmla="*/ T2 w 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">
                                  <a:moveTo>
                                    <a:pt x="0" y="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"/>
                        <wpg:cNvGrpSpPr>
                          <a:grpSpLocks/>
                        </wpg:cNvGrpSpPr>
                        <wpg:grpSpPr bwMode="auto">
                          <a:xfrm>
                            <a:off x="1006" y="99"/>
                            <a:ext cx="853" cy="2"/>
                            <a:chOff x="1006" y="99"/>
                            <a:chExt cx="853" cy="2"/>
                          </a:xfrm>
                        </wpg:grpSpPr>
                        <wps:wsp>
                          <wps:cNvPr id="49" name="Freeform 8"/>
                          <wps:cNvSpPr>
                            <a:spLocks/>
                          </wps:cNvSpPr>
                          <wps:spPr bwMode="auto">
                            <a:xfrm>
                              <a:off x="1006" y="99"/>
                              <a:ext cx="853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853"/>
                                <a:gd name="T2" fmla="+- 0 1858 1006"/>
                                <a:gd name="T3" fmla="*/ T2 w 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">
                                  <a:moveTo>
                                    <a:pt x="0" y="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"/>
                        <wpg:cNvGrpSpPr>
                          <a:grpSpLocks/>
                        </wpg:cNvGrpSpPr>
                        <wpg:grpSpPr bwMode="auto">
                          <a:xfrm>
                            <a:off x="1006" y="209"/>
                            <a:ext cx="853" cy="2"/>
                            <a:chOff x="1006" y="209"/>
                            <a:chExt cx="853" cy="2"/>
                          </a:xfrm>
                        </wpg:grpSpPr>
                        <wps:wsp>
                          <wps:cNvPr id="51" name="Freeform 6"/>
                          <wps:cNvSpPr>
                            <a:spLocks/>
                          </wps:cNvSpPr>
                          <wps:spPr bwMode="auto">
                            <a:xfrm>
                              <a:off x="1006" y="209"/>
                              <a:ext cx="853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853"/>
                                <a:gd name="T2" fmla="+- 0 1858 1006"/>
                                <a:gd name="T3" fmla="*/ T2 w 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">
                                  <a:moveTo>
                                    <a:pt x="0" y="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"/>
                        <wpg:cNvGrpSpPr>
                          <a:grpSpLocks/>
                        </wpg:cNvGrpSpPr>
                        <wpg:grpSpPr bwMode="auto">
                          <a:xfrm>
                            <a:off x="1006" y="320"/>
                            <a:ext cx="853" cy="2"/>
                            <a:chOff x="1006" y="320"/>
                            <a:chExt cx="853" cy="2"/>
                          </a:xfrm>
                        </wpg:grpSpPr>
                        <wps:wsp>
                          <wps:cNvPr id="53" name="Freeform 4"/>
                          <wps:cNvSpPr>
                            <a:spLocks/>
                          </wps:cNvSpPr>
                          <wps:spPr bwMode="auto">
                            <a:xfrm>
                              <a:off x="1006" y="320"/>
                              <a:ext cx="853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853"/>
                                <a:gd name="T2" fmla="+- 0 1858 1006"/>
                                <a:gd name="T3" fmla="*/ T2 w 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">
                                  <a:moveTo>
                                    <a:pt x="0" y="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DEB2E" id="Group 2" o:spid="_x0000_s1026" style="position:absolute;margin-left:49.9pt;margin-top:-1pt;width:43.25pt;height:17.4pt;z-index:1864;mso-position-horizontal-relative:page" coordorigin="998,-20" coordsize="86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">
                <v:group id="Group 17" o:spid="_x0000_s1027" style="position:absolute;left:1001;top:-13;width:855;height:113" coordorigin="1001,-13" coordsize="85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8" o:spid="_x0000_s1028" style="position:absolute;left:1001;top:-13;width:855;height:113;visibility:visible;mso-wrap-style:square;v-text-anchor:top" coordsize="85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ZecMA&#10;AADbAAAADwAAAGRycy9kb3ducmV2LnhtbESP0WrCQBRE3wX/YblC33QTLVJTVxEhYMGCTfsB1+xt&#10;Eszejburxr/vFgQfh5k5wyzXvWnFlZxvLCtIJwkI4tLqhisFP9/5+A2ED8gaW8uk4E4e1qvhYImZ&#10;tjf+omsRKhEh7DNUUIfQZVL6siaDfmI74uj9WmcwROkqqR3eIty0cpokc2mw4bhQY0fbmspTcTEK&#10;6I7hc5cipx/5a3PeHzdunx+Uehn1m3cQgfrwDD/aO61gtoD/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TZecMAAADbAAAADwAAAAAAAAAAAAAAAACYAgAAZHJzL2Rv&#10;d25yZXYueG1sUEsFBgAAAAAEAAQA9QAAAIgDAAAAAA==&#10;" path="m,113r854,l854,,,,,113xe" fillcolor="#a9d08e" stroked="f">
                    <v:path arrowok="t" o:connecttype="custom" o:connectlocs="0,100;854,100;854,-13;0,-13;0,100" o:connectangles="0,0,0,0,0"/>
                  </v:shape>
                </v:group>
                <v:group id="Group 15" o:spid="_x0000_s1029" style="position:absolute;left:1001;top:98;width:855;height:113" coordorigin="1001,98" coordsize="85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6" o:spid="_x0000_s1030" style="position:absolute;left:1001;top:98;width:855;height:113;visibility:visible;mso-wrap-style:square;v-text-anchor:top" coordsize="85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0csMA&#10;AADbAAAADwAAAGRycy9kb3ducmV2LnhtbESPT4vCMBTE7wt+h/AEb2taUXGrUURc9eof2OuzeduW&#10;bV5qk9W4n34jCB6HmfkNM1sEU4srta6yrCDtJyCIc6srLhScjp/vExDOI2usLZOCOzlYzDtvM8y0&#10;vfGergdfiAhhl6GC0vsmk9LlJRl0fdsQR+/btgZ9lG0hdYu3CDe1HCTJWBqsOC6U2NCqpPzn8GsU&#10;/Mn15hi+tkOTynDeXTaXDz9CpXrdsJyC8BT8K/xs77SCYQq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H0csMAAADbAAAADwAAAAAAAAAAAAAAAACYAgAAZHJzL2Rv&#10;d25yZXYueG1sUEsFBgAAAAAEAAQA9QAAAIgDAAAAAA==&#10;" path="m,113r854,l854,,,,,113xe" fillcolor="#e2efda" stroked="f">
                    <v:path arrowok="t" o:connecttype="custom" o:connectlocs="0,211;854,211;854,98;0,98;0,211" o:connectangles="0,0,0,0,0"/>
                  </v:shape>
                </v:group>
                <v:group id="Group 13" o:spid="_x0000_s1031" style="position:absolute;left:1002;top:-15;width:2;height:339" coordorigin="1002,-15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4" o:spid="_x0000_s1032" style="position:absolute;left:1002;top:-15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VCsQA&#10;AADbAAAADwAAAGRycy9kb3ducmV2LnhtbESPQWsCMRSE7wX/Q3iF3mq2rRS7NYoVFBE8VC29PjbP&#10;zermZUmi7vrrjVDocZiZb5jRpLW1OJMPlWMFL/0MBHHhdMWlgt12/jwEESKyxtoxKegowGTcexhh&#10;rt2Fv+m8iaVIEA45KjAxNrmUoTBkMfRdQ5y8vfMWY5K+lNrjJcFtLV+z7F1arDgtGGxoZqg4bk5W&#10;wW93/Dj8fJnrbl36QdUVC29XVqmnx3b6CSJSG//Df+2lVjB4g/uX9A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VQrEAAAA2wAAAA8AAAAAAAAAAAAAAAAAmAIAAGRycy9k&#10;b3ducmV2LnhtbFBLBQYAAAAABAAEAPUAAACJAwAAAAA=&#10;" path="m,l,338e" filled="f" strokeweight=".46pt">
                    <v:path arrowok="t" o:connecttype="custom" o:connectlocs="0,-15;0,323" o:connectangles="0,0"/>
                  </v:shape>
                </v:group>
                <v:group id="Group 11" o:spid="_x0000_s1033" style="position:absolute;left:1854;top:-8;width:2;height:332" coordorigin="1854,-8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2" o:spid="_x0000_s1034" style="position:absolute;left:1854;top:-8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k9MYA&#10;AADbAAAADwAAAGRycy9kb3ducmV2LnhtbESPQWvCQBSE70L/w/IKvZmNpZYQXSUKhR560LSH9vaS&#10;fSbR7NuQ3Wjsr+8WBI/DzHzDLNejacWZetdYVjCLYhDEpdUNVwq+Pt+mCQjnkTW2lknBlRysVw+T&#10;JabaXnhP59xXIkDYpaig9r5LpXRlTQZdZDvi4B1sb9AH2VdS93gJcNPK5zh+lQYbDgs1drStqTzl&#10;g1Ew5PHH+H1NdjorNsX+eEp+yx+n1NPjmC1AeBr9PXxrv2sFL3P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xk9MYAAADbAAAADwAAAAAAAAAAAAAAAACYAgAAZHJz&#10;L2Rvd25yZXYueG1sUEsFBgAAAAAEAAQA9QAAAIsDAAAAAA==&#10;" path="m,l,331e" filled="f" strokeweight=".46pt">
                    <v:path arrowok="t" o:connecttype="custom" o:connectlocs="0,-8;0,323" o:connectangles="0,0"/>
                  </v:shape>
                </v:group>
                <v:group id="Group 9" o:spid="_x0000_s1035" style="position:absolute;left:1006;top:-11;width:853;height:2" coordorigin="1006,-11" coordsize="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0" o:spid="_x0000_s1036" style="position:absolute;left:1006;top:-11;width:853;height:2;visibility:visible;mso-wrap-style:square;v-text-anchor:top" coordsize="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ZrcMA&#10;AADbAAAADwAAAGRycy9kb3ducmV2LnhtbESPS2vDMBCE74X+B7GF3hq5aWiCGyWUktclIS9yXqyt&#10;bWqtHEl+5N9HhUKPw8x8w0znvalES86XlhW8DhIQxJnVJecKzqflywSED8gaK8uk4EYe5rPHhymm&#10;2nZ8oPYYchEh7FNUUIRQp1L6rCCDfmBr4uh9W2cwROlyqR12EW4qOUySd2mw5LhQYE1fBWU/x8Yo&#10;MP3lujDN1nXNW9Kutvu1r3es1PNT//kBIlAf/sN/7Y1WMBrD7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5ZrcMAAADbAAAADwAAAAAAAAAAAAAAAACYAgAAZHJzL2Rv&#10;d25yZXYueG1sUEsFBgAAAAAEAAQA9QAAAIgDAAAAAA==&#10;" path="m,l852,e" filled="f" strokeweight=".46pt">
                    <v:path arrowok="t" o:connecttype="custom" o:connectlocs="0,0;852,0" o:connectangles="0,0"/>
                  </v:shape>
                </v:group>
                <v:group id="Group 7" o:spid="_x0000_s1037" style="position:absolute;left:1006;top:99;width:853;height:2" coordorigin="1006,99" coordsize="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8" o:spid="_x0000_s1038" style="position:absolute;left:1006;top:99;width:853;height:2;visibility:visible;mso-wrap-style:square;v-text-anchor:top" coordsize="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oRMMA&#10;AADbAAAADwAAAGRycy9kb3ducmV2LnhtbESPS2vDMBCE74X+B7GF3hq5aSiJGyWUktclIS9yXqyt&#10;bWqtHEl+5N9HhUKPw8x8w0znvalES86XlhW8DhIQxJnVJecKzqflyxiED8gaK8uk4EYe5rPHhymm&#10;2nZ8oPYYchEh7FNUUIRQp1L6rCCDfmBr4uh9W2cwROlyqR12EW4qOUySd2mw5LhQYE1fBWU/x8Yo&#10;MP3lujDN1nXNW9Kutvu1r3es1PNT//kBIlAf/sN/7Y1WMJrA7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1oRMMAAADbAAAADwAAAAAAAAAAAAAAAACYAgAAZHJzL2Rv&#10;d25yZXYueG1sUEsFBgAAAAAEAAQA9QAAAIgDAAAAAA==&#10;" path="m,l852,e" filled="f" strokeweight=".46pt">
                    <v:path arrowok="t" o:connecttype="custom" o:connectlocs="0,0;852,0" o:connectangles="0,0"/>
                  </v:shape>
                </v:group>
                <v:group id="Group 5" o:spid="_x0000_s1039" style="position:absolute;left:1006;top:209;width:853;height:2" coordorigin="1006,209" coordsize="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6" o:spid="_x0000_s1040" style="position:absolute;left:1006;top:209;width:853;height:2;visibility:visible;mso-wrap-style:square;v-text-anchor:top" coordsize="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yn8QA&#10;AADbAAAADwAAAGRycy9kb3ducmV2LnhtbESPT2sCMRTE74LfITyht5q1xSKrUYqo7cWia+n5sXnu&#10;Lt28bJPsH799Uyh4HGbmN8xqM5hadOR8ZVnBbJqAIM6trrhQ8HnZPy5A+ICssbZMCm7kYbMej1aY&#10;atvzmbosFCJC2KeooAyhSaX0eUkG/dQ2xNG7WmcwROkKqR32EW5q+ZQkL9JgxXGhxIa2JeXfWWsU&#10;mOHrZ2fao+vb56Q7HE9vvvlgpR4mw+sSRKAh3MP/7XetYD6D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8p/EAAAA2wAAAA8AAAAAAAAAAAAAAAAAmAIAAGRycy9k&#10;b3ducmV2LnhtbFBLBQYAAAAABAAEAPUAAACJAwAAAAA=&#10;" path="m,l852,e" filled="f" strokeweight=".46pt">
                    <v:path arrowok="t" o:connecttype="custom" o:connectlocs="0,0;852,0" o:connectangles="0,0"/>
                  </v:shape>
                </v:group>
                <v:group id="Group 3" o:spid="_x0000_s1041" style="position:absolute;left:1006;top:320;width:853;height:2" coordorigin="1006,320" coordsize="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" o:spid="_x0000_s1042" style="position:absolute;left:1006;top:320;width:853;height:2;visibility:visible;mso-wrap-style:square;v-text-anchor:top" coordsize="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Jc8QA&#10;AADbAAAADwAAAGRycy9kb3ducmV2LnhtbESPT2sCMRTE70K/Q3iF3jRbRSmrUUrRthel3ZaeH5vn&#10;7tLNy5pk//jtjSB4HGbmN8xqM5hadOR8ZVnB8yQBQZxbXXGh4PdnN34B4QOyxtoyKTiTh836YbTC&#10;VNuev6nLQiEihH2KCsoQmlRKn5dk0E9sQxy9o3UGQ5SukNphH+GmltMkWUiDFceFEht6Kyn/z1qj&#10;wAx/p61p965vZ0n3vv/68M2BlXp6HF6XIAIN4R6+tT+1gvkMrl/iD5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8yXPEAAAA2wAAAA8AAAAAAAAAAAAAAAAAmAIAAGRycy9k&#10;b3ducmV2LnhtbFBLBQYAAAAABAAEAPUAAACJAwAAAAA=&#10;" path="m,l852,e" filled="f" strokeweight=".46pt">
                    <v:path arrowok="t" o:connecttype="custom" o:connectlocs="0,0;85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  <w:w w:val="105"/>
          <w:sz w:val="8"/>
        </w:rPr>
        <w:t>High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RG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River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Gum</w:t>
      </w:r>
      <w:r>
        <w:rPr>
          <w:rFonts w:ascii="Calibri"/>
          <w:spacing w:val="-1"/>
          <w:w w:val="105"/>
          <w:sz w:val="8"/>
        </w:rPr>
        <w:tab/>
        <w:t>AD</w:t>
      </w:r>
      <w:r>
        <w:rPr>
          <w:rFonts w:ascii="Calibri"/>
          <w:spacing w:val="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abundance and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diversity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1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international agreements</w:t>
      </w:r>
    </w:p>
    <w:p w:rsidR="005E2943" w:rsidRDefault="00A504CD">
      <w:pPr>
        <w:tabs>
          <w:tab w:val="left" w:pos="2703"/>
          <w:tab w:val="left" w:pos="3884"/>
          <w:tab w:val="left" w:pos="5374"/>
        </w:tabs>
        <w:spacing w:before="12"/>
        <w:ind w:left="994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sz w:val="8"/>
        </w:rPr>
        <w:t>Medium</w:t>
      </w:r>
      <w:r>
        <w:rPr>
          <w:rFonts w:ascii="Calibri"/>
          <w:spacing w:val="-1"/>
          <w:sz w:val="8"/>
        </w:rPr>
        <w:tab/>
      </w:r>
      <w:r>
        <w:rPr>
          <w:rFonts w:ascii="Calibri"/>
          <w:spacing w:val="-1"/>
          <w:w w:val="105"/>
          <w:sz w:val="8"/>
        </w:rPr>
        <w:t xml:space="preserve">BB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Black Box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R -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spacing w:val="-2"/>
          <w:w w:val="105"/>
          <w:sz w:val="8"/>
        </w:rPr>
        <w:t>drought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refuge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2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natural, near nature, rare,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unique</w:t>
      </w:r>
    </w:p>
    <w:p w:rsidR="005E2943" w:rsidRDefault="00A504CD">
      <w:pPr>
        <w:tabs>
          <w:tab w:val="left" w:pos="2703"/>
          <w:tab w:val="left" w:pos="3884"/>
          <w:tab w:val="left" w:pos="5374"/>
        </w:tabs>
        <w:spacing w:before="12"/>
        <w:ind w:left="994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spacing w:val="-1"/>
          <w:sz w:val="8"/>
        </w:rPr>
        <w:t>Low/NA</w:t>
      </w:r>
      <w:r>
        <w:rPr>
          <w:rFonts w:ascii="Calibri"/>
          <w:spacing w:val="-1"/>
          <w:sz w:val="8"/>
        </w:rPr>
        <w:tab/>
      </w:r>
      <w:r>
        <w:rPr>
          <w:rFonts w:ascii="Calibri"/>
          <w:w w:val="105"/>
          <w:sz w:val="8"/>
        </w:rPr>
        <w:t xml:space="preserve">C - </w:t>
      </w:r>
      <w:r>
        <w:rPr>
          <w:rFonts w:ascii="Calibri"/>
          <w:spacing w:val="-1"/>
          <w:w w:val="105"/>
          <w:sz w:val="8"/>
        </w:rPr>
        <w:t>Coolabah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C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colonial</w:t>
      </w:r>
      <w:r>
        <w:rPr>
          <w:rFonts w:ascii="Calibri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waterbird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breeding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3 -</w:t>
      </w:r>
      <w:r>
        <w:rPr>
          <w:rFonts w:ascii="Calibri"/>
          <w:spacing w:val="-1"/>
          <w:w w:val="105"/>
          <w:sz w:val="8"/>
        </w:rPr>
        <w:t xml:space="preserve"> vital habitat</w:t>
      </w:r>
    </w:p>
    <w:p w:rsidR="005E2943" w:rsidRDefault="00A504CD">
      <w:pPr>
        <w:tabs>
          <w:tab w:val="left" w:pos="3884"/>
          <w:tab w:val="left" w:pos="5374"/>
        </w:tabs>
        <w:spacing w:before="12"/>
        <w:ind w:left="2703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L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Lignum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S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shorebird abundance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4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threatened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species</w:t>
      </w:r>
    </w:p>
    <w:p w:rsidR="005E2943" w:rsidRDefault="00A504CD">
      <w:pPr>
        <w:tabs>
          <w:tab w:val="left" w:pos="5374"/>
        </w:tabs>
        <w:spacing w:before="12"/>
        <w:ind w:left="2703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W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wetland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5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significant biodiversity</w:t>
      </w:r>
    </w:p>
    <w:p w:rsidR="005E2943" w:rsidRDefault="00A504CD">
      <w:pPr>
        <w:tabs>
          <w:tab w:val="left" w:pos="6262"/>
        </w:tabs>
        <w:spacing w:before="12"/>
        <w:ind w:left="324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M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movement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A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inundation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modelling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available</w:t>
      </w:r>
    </w:p>
    <w:p w:rsidR="005E2943" w:rsidRDefault="00A504CD">
      <w:pPr>
        <w:tabs>
          <w:tab w:val="left" w:pos="6262"/>
        </w:tabs>
        <w:spacing w:before="12"/>
        <w:ind w:left="324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B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biodiversity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B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- </w:t>
      </w:r>
      <w:r>
        <w:rPr>
          <w:rFonts w:ascii="Calibri"/>
          <w:spacing w:val="-1"/>
          <w:w w:val="105"/>
          <w:sz w:val="8"/>
        </w:rPr>
        <w:t>inundation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mapping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available</w:t>
      </w:r>
    </w:p>
    <w:p w:rsidR="005E2943" w:rsidRDefault="00A504CD">
      <w:pPr>
        <w:tabs>
          <w:tab w:val="left" w:pos="6262"/>
        </w:tabs>
        <w:spacing w:before="12"/>
        <w:ind w:left="324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O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site of other significance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C -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LIDAR </w:t>
      </w:r>
      <w:r>
        <w:rPr>
          <w:rFonts w:ascii="Calibri"/>
          <w:spacing w:val="-1"/>
          <w:w w:val="105"/>
          <w:sz w:val="8"/>
        </w:rPr>
        <w:t>available</w:t>
      </w:r>
    </w:p>
    <w:p w:rsidR="005E2943" w:rsidRDefault="00A504CD">
      <w:pPr>
        <w:tabs>
          <w:tab w:val="left" w:pos="6262"/>
        </w:tabs>
        <w:spacing w:before="13"/>
        <w:ind w:left="324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H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hydrodynamic diversity</w:t>
      </w:r>
      <w:r>
        <w:rPr>
          <w:rFonts w:ascii="Calibri"/>
          <w:spacing w:val="-1"/>
          <w:w w:val="105"/>
          <w:sz w:val="8"/>
        </w:rPr>
        <w:tab/>
      </w:r>
      <w:r>
        <w:rPr>
          <w:rFonts w:ascii="Calibri"/>
          <w:w w:val="105"/>
          <w:sz w:val="8"/>
        </w:rPr>
        <w:t>F</w:t>
      </w:r>
      <w:r>
        <w:rPr>
          <w:rFonts w:ascii="Calibri"/>
          <w:spacing w:val="-1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-</w:t>
      </w:r>
      <w:r>
        <w:rPr>
          <w:rFonts w:ascii="Calibri"/>
          <w:spacing w:val="-1"/>
          <w:w w:val="105"/>
          <w:sz w:val="8"/>
        </w:rPr>
        <w:t xml:space="preserve"> future</w:t>
      </w:r>
      <w:r>
        <w:rPr>
          <w:rFonts w:ascii="Calibri"/>
          <w:spacing w:val="-2"/>
          <w:w w:val="105"/>
          <w:sz w:val="8"/>
        </w:rPr>
        <w:t xml:space="preserve"> </w:t>
      </w:r>
      <w:r>
        <w:rPr>
          <w:rFonts w:ascii="Calibri"/>
          <w:spacing w:val="-1"/>
          <w:w w:val="105"/>
          <w:sz w:val="8"/>
        </w:rPr>
        <w:t>inundation modelling</w:t>
      </w:r>
      <w:r>
        <w:rPr>
          <w:rFonts w:ascii="Calibri"/>
          <w:spacing w:val="-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MDBA</w:t>
      </w:r>
    </w:p>
    <w:sectPr w:rsidR="005E2943">
      <w:type w:val="continuous"/>
      <w:pgSz w:w="23820" w:h="16840" w:orient="landscape"/>
      <w:pgMar w:top="420" w:right="21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504CD">
      <w:r>
        <w:separator/>
      </w:r>
    </w:p>
  </w:endnote>
  <w:endnote w:type="continuationSeparator" w:id="0">
    <w:p w:rsidR="00000000" w:rsidRDefault="00A50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2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9844405</wp:posOffset>
              </wp:positionV>
              <wp:extent cx="5634990" cy="152400"/>
              <wp:effectExtent l="0" t="0" r="0" b="4445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4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Murray—Darling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Basin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Environmental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Water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Knowledge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project:</w:t>
                          </w:r>
                          <w:r>
                            <w:rPr>
                              <w:rFonts w:ascii="Calibri" w:eastAsia="Calibri" w:hAnsi="Calibri" w:cs="Calibri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Selection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priority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0" type="#_x0000_t202" style="position:absolute;margin-left:71pt;margin-top:775.15pt;width:443.7pt;height:12pt;z-index:-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XZsQIAAKsFAAAOAAAAZHJzL2Uyb0RvYy54bWysVNuOmzAQfa/Uf7D8zgIJYQN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Murray—Darling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Basin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Environmental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Water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Knowledge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project:</w:t>
                    </w:r>
                    <w:r>
                      <w:rPr>
                        <w:rFonts w:ascii="Calibri" w:eastAsia="Calibri" w:hAnsi="Calibri" w:cs="Calibri"/>
                        <w:spacing w:val="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Selection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priority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1485900" cy="152400"/>
              <wp:effectExtent l="0" t="0" r="3175" b="1905"/>
              <wp:wrapNone/>
              <wp:docPr id="3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1" type="#_x0000_t202" style="position:absolute;margin-left:71pt;margin-top:787.35pt;width:117pt;height:12pt;z-index:-9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7vrw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312" behindDoc="1" locked="0" layoutInCell="1" allowOverlap="1">
              <wp:simplePos x="0" y="0"/>
              <wp:positionH relativeFrom="page">
                <wp:posOffset>3738245</wp:posOffset>
              </wp:positionH>
              <wp:positionV relativeFrom="page">
                <wp:posOffset>9999345</wp:posOffset>
              </wp:positionV>
              <wp:extent cx="83820" cy="152400"/>
              <wp:effectExtent l="4445" t="0" r="0" b="1905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2" type="#_x0000_t202" style="position:absolute;margin-left:294.35pt;margin-top:787.35pt;width:6.6pt;height:12pt;z-index:-9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F2sQIAALA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7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9998075</wp:posOffset>
              </wp:positionV>
              <wp:extent cx="3621405" cy="152400"/>
              <wp:effectExtent l="0" t="0" r="1270" b="3175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71pt;margin-top:787.25pt;width:285.15pt;height:12pt;z-index:-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76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9998075</wp:posOffset>
              </wp:positionV>
              <wp:extent cx="153670" cy="152400"/>
              <wp:effectExtent l="0" t="0" r="0" b="3175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1" type="#_x0000_t202" style="position:absolute;margin-left:512.25pt;margin-top:787.25pt;width:12.1pt;height:12pt;z-index:-9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jusAIAALE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7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9998075</wp:posOffset>
              </wp:positionV>
              <wp:extent cx="3621405" cy="152400"/>
              <wp:effectExtent l="0" t="0" r="1270" b="317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71pt;margin-top:787.25pt;width:285.15pt;height:12pt;z-index:-9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uEtAIAALI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816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9998075</wp:posOffset>
              </wp:positionV>
              <wp:extent cx="153670" cy="152400"/>
              <wp:effectExtent l="0" t="0" r="0" b="3175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3" type="#_x0000_t202" style="position:absolute;margin-left:512.25pt;margin-top:787.25pt;width:12.1pt;height:12pt;z-index:-9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pYsQ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8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9998075</wp:posOffset>
              </wp:positionV>
              <wp:extent cx="3621405" cy="152400"/>
              <wp:effectExtent l="0" t="0" r="1270" b="317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71pt;margin-top:787.25pt;width:285.15pt;height:12pt;z-index:-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TPtAIAALI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86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9998075</wp:posOffset>
              </wp:positionV>
              <wp:extent cx="179070" cy="153670"/>
              <wp:effectExtent l="0" t="0" r="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5" type="#_x0000_t202" style="position:absolute;margin-left:511.25pt;margin-top:787.25pt;width:14.1pt;height:12.1pt;z-index:-9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8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6867525</wp:posOffset>
              </wp:positionV>
              <wp:extent cx="3621405" cy="152400"/>
              <wp:effectExtent l="0" t="0" r="127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71pt;margin-top:540.75pt;width:285.15pt;height:12pt;z-index:-9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RQswIAALE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912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6867525</wp:posOffset>
              </wp:positionV>
              <wp:extent cx="153670" cy="152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7" type="#_x0000_t202" style="position:absolute;margin-left:512.25pt;margin-top:540.75pt;width:12.1pt;height:12pt;z-index:-9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UYsgIAALA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9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3621405" cy="152400"/>
              <wp:effectExtent l="0" t="0" r="127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71pt;margin-top:787.35pt;width:285.15pt;height:12pt;z-index:-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9isw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960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9" type="#_x0000_t202" style="position:absolute;margin-left:512.25pt;margin-top:787.35pt;width:12.1pt;height:12pt;z-index:-9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i3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5E2943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3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9844405</wp:posOffset>
              </wp:positionV>
              <wp:extent cx="5634990" cy="152400"/>
              <wp:effectExtent l="0" t="0" r="0" b="4445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4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Murray—Darling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Basin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Environmental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Water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Knowledge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project:</w:t>
                          </w:r>
                          <w:r>
                            <w:rPr>
                              <w:rFonts w:ascii="Calibri" w:eastAsia="Calibri" w:hAnsi="Calibri" w:cs="Calibri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Selection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priority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margin-left:71pt;margin-top:775.15pt;width:443.7pt;height:12pt;z-index:-9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E9sg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Murray—Darling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Basin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Environmental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Water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Knowledge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project:</w:t>
                    </w:r>
                    <w:r>
                      <w:rPr>
                        <w:rFonts w:ascii="Calibri" w:eastAsia="Calibri" w:hAnsi="Calibri" w:cs="Calibri"/>
                        <w:spacing w:val="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Selection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priority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3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1485900" cy="152400"/>
              <wp:effectExtent l="0" t="0" r="3175" b="1905"/>
              <wp:wrapNone/>
              <wp:docPr id="3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4" type="#_x0000_t202" style="position:absolute;margin-left:71pt;margin-top:787.35pt;width:117pt;height:12pt;z-index:-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8+rw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384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9999345</wp:posOffset>
              </wp:positionV>
              <wp:extent cx="137795" cy="152400"/>
              <wp:effectExtent l="0" t="0" r="0" b="1905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5" type="#_x0000_t202" style="position:absolute;margin-left:292.25pt;margin-top:787.35pt;width:10.85pt;height:12pt;z-index:-9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4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3621405" cy="152400"/>
              <wp:effectExtent l="0" t="0" r="1270" b="1905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71pt;margin-top:787.35pt;width:285.15pt;height:12pt;z-index:-9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432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9999345</wp:posOffset>
              </wp:positionV>
              <wp:extent cx="114935" cy="152400"/>
              <wp:effectExtent l="3810" t="0" r="0" b="1905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7" type="#_x0000_t202" style="position:absolute;margin-left:516.3pt;margin-top:787.35pt;width:9.05pt;height:12pt;z-index:-9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htsgIAALE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4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6867525</wp:posOffset>
              </wp:positionV>
              <wp:extent cx="3621405" cy="152400"/>
              <wp:effectExtent l="0" t="0" r="127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71pt;margin-top:540.75pt;width:285.15pt;height:12pt;z-index:-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+mtAIAALI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480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6867525</wp:posOffset>
              </wp:positionV>
              <wp:extent cx="114935" cy="152400"/>
              <wp:effectExtent l="3810" t="0" r="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39" type="#_x0000_t202" style="position:absolute;margin-left:516.3pt;margin-top:540.75pt;width:9.05pt;height:12pt;z-index:-9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dbsgIAALE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5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3621405" cy="152400"/>
              <wp:effectExtent l="0" t="0" r="1270" b="1905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0" type="#_x0000_t202" style="position:absolute;margin-left:71pt;margin-top:787.35pt;width:285.15pt;height:12pt;z-index:-9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THxtQIAALM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52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512.25pt;margin-top:787.35pt;width:12.1pt;height:12pt;z-index:-9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6IYsgIAALI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HQ3ohi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5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3621405" cy="152400"/>
              <wp:effectExtent l="0" t="0" r="1270" b="1905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2" type="#_x0000_t202" style="position:absolute;margin-left:71pt;margin-top:787.35pt;width:285.15pt;height:12pt;z-index:-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mktQ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57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3" type="#_x0000_t202" style="position:absolute;margin-left:511.25pt;margin-top:787.35pt;width:14.1pt;height:12pt;z-index:-9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GY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WvExmL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6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6867525</wp:posOffset>
              </wp:positionV>
              <wp:extent cx="3621405" cy="152400"/>
              <wp:effectExtent l="0" t="0" r="1270" b="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4" type="#_x0000_t202" style="position:absolute;margin-left:71pt;margin-top:540.75pt;width:285.15pt;height:12pt;z-index:-9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AKtQIAALM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62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6867525</wp:posOffset>
              </wp:positionV>
              <wp:extent cx="179070" cy="152400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5" type="#_x0000_t202" style="position:absolute;margin-left:511.25pt;margin-top:540.75pt;width:14.1pt;height:12pt;z-index:-9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DwsQIAALI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6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3621405" cy="152400"/>
              <wp:effectExtent l="0" t="0" r="1270" b="1905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71pt;margin-top:787.35pt;width:285.15pt;height:12pt;z-index:-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6UtQIAALM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672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7" type="#_x0000_t202" style="position:absolute;margin-left:511.25pt;margin-top:787.35pt;width:14.1pt;height:12pt;z-index:-9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zSsQIAALI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943" w:rsidRDefault="00A504C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6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6867525</wp:posOffset>
              </wp:positionV>
              <wp:extent cx="3621405" cy="152400"/>
              <wp:effectExtent l="0" t="0" r="127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1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MDB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EWKR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sites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71pt;margin-top:540.75pt;width:285.15pt;height:12pt;z-index:-9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MDB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EWKR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selection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priority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questions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research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19720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6867525</wp:posOffset>
              </wp:positionV>
              <wp:extent cx="153670" cy="152400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943" w:rsidRDefault="00A504C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9" type="#_x0000_t202" style="position:absolute;margin-left:512.25pt;margin-top:540.75pt;width:12.1pt;height:12pt;z-index:-9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qDsQIAALI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" filled="f" stroked="f">
              <v:textbox inset="0,0,0,0">
                <w:txbxContent>
                  <w:p w:rsidR="005E2943" w:rsidRDefault="00A504C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504CD">
      <w:r>
        <w:separator/>
      </w:r>
    </w:p>
  </w:footnote>
  <w:footnote w:type="continuationSeparator" w:id="0">
    <w:p w:rsidR="00000000" w:rsidRDefault="00A50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1EA5"/>
    <w:multiLevelType w:val="hybridMultilevel"/>
    <w:tmpl w:val="9FF63C60"/>
    <w:lvl w:ilvl="0" w:tplc="88D60EA8">
      <w:start w:val="1"/>
      <w:numFmt w:val="bullet"/>
      <w:lvlText w:val=""/>
      <w:lvlJc w:val="left"/>
      <w:pPr>
        <w:ind w:left="477" w:hanging="358"/>
      </w:pPr>
      <w:rPr>
        <w:rFonts w:ascii="Symbol" w:eastAsia="Symbol" w:hAnsi="Symbol" w:hint="default"/>
        <w:sz w:val="22"/>
        <w:szCs w:val="22"/>
      </w:rPr>
    </w:lvl>
    <w:lvl w:ilvl="1" w:tplc="8F1C9026">
      <w:start w:val="1"/>
      <w:numFmt w:val="bullet"/>
      <w:lvlText w:val="•"/>
      <w:lvlJc w:val="left"/>
      <w:pPr>
        <w:ind w:left="1356" w:hanging="358"/>
      </w:pPr>
      <w:rPr>
        <w:rFonts w:hint="default"/>
      </w:rPr>
    </w:lvl>
    <w:lvl w:ilvl="2" w:tplc="8A4299F8">
      <w:start w:val="1"/>
      <w:numFmt w:val="bullet"/>
      <w:lvlText w:val="•"/>
      <w:lvlJc w:val="left"/>
      <w:pPr>
        <w:ind w:left="2235" w:hanging="358"/>
      </w:pPr>
      <w:rPr>
        <w:rFonts w:hint="default"/>
      </w:rPr>
    </w:lvl>
    <w:lvl w:ilvl="3" w:tplc="614AD084">
      <w:start w:val="1"/>
      <w:numFmt w:val="bullet"/>
      <w:lvlText w:val="•"/>
      <w:lvlJc w:val="left"/>
      <w:pPr>
        <w:ind w:left="3114" w:hanging="358"/>
      </w:pPr>
      <w:rPr>
        <w:rFonts w:hint="default"/>
      </w:rPr>
    </w:lvl>
    <w:lvl w:ilvl="4" w:tplc="036ED762">
      <w:start w:val="1"/>
      <w:numFmt w:val="bullet"/>
      <w:lvlText w:val="•"/>
      <w:lvlJc w:val="left"/>
      <w:pPr>
        <w:ind w:left="3993" w:hanging="358"/>
      </w:pPr>
      <w:rPr>
        <w:rFonts w:hint="default"/>
      </w:rPr>
    </w:lvl>
    <w:lvl w:ilvl="5" w:tplc="522CFA54">
      <w:start w:val="1"/>
      <w:numFmt w:val="bullet"/>
      <w:lvlText w:val="•"/>
      <w:lvlJc w:val="left"/>
      <w:pPr>
        <w:ind w:left="4872" w:hanging="358"/>
      </w:pPr>
      <w:rPr>
        <w:rFonts w:hint="default"/>
      </w:rPr>
    </w:lvl>
    <w:lvl w:ilvl="6" w:tplc="202CAC04">
      <w:start w:val="1"/>
      <w:numFmt w:val="bullet"/>
      <w:lvlText w:val="•"/>
      <w:lvlJc w:val="left"/>
      <w:pPr>
        <w:ind w:left="5751" w:hanging="358"/>
      </w:pPr>
      <w:rPr>
        <w:rFonts w:hint="default"/>
      </w:rPr>
    </w:lvl>
    <w:lvl w:ilvl="7" w:tplc="A4EA58C0">
      <w:start w:val="1"/>
      <w:numFmt w:val="bullet"/>
      <w:lvlText w:val="•"/>
      <w:lvlJc w:val="left"/>
      <w:pPr>
        <w:ind w:left="6629" w:hanging="358"/>
      </w:pPr>
      <w:rPr>
        <w:rFonts w:hint="default"/>
      </w:rPr>
    </w:lvl>
    <w:lvl w:ilvl="8" w:tplc="18725698">
      <w:start w:val="1"/>
      <w:numFmt w:val="bullet"/>
      <w:lvlText w:val="•"/>
      <w:lvlJc w:val="left"/>
      <w:pPr>
        <w:ind w:left="7508" w:hanging="358"/>
      </w:pPr>
      <w:rPr>
        <w:rFonts w:hint="default"/>
      </w:rPr>
    </w:lvl>
  </w:abstractNum>
  <w:abstractNum w:abstractNumId="1" w15:restartNumberingAfterBreak="0">
    <w:nsid w:val="0A0626D6"/>
    <w:multiLevelType w:val="multilevel"/>
    <w:tmpl w:val="9E9E7BB8"/>
    <w:lvl w:ilvl="0">
      <w:start w:val="1"/>
      <w:numFmt w:val="decimal"/>
      <w:lvlText w:val="%1"/>
      <w:lvlJc w:val="left"/>
      <w:pPr>
        <w:ind w:left="760" w:hanging="6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760" w:hanging="49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99" w:hanging="58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8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4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6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8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2" w:hanging="588"/>
      </w:pPr>
      <w:rPr>
        <w:rFonts w:hint="default"/>
      </w:rPr>
    </w:lvl>
  </w:abstractNum>
  <w:abstractNum w:abstractNumId="2" w15:restartNumberingAfterBreak="0">
    <w:nsid w:val="186461E0"/>
    <w:multiLevelType w:val="hybridMultilevel"/>
    <w:tmpl w:val="28744E38"/>
    <w:lvl w:ilvl="0" w:tplc="3B14DA2C">
      <w:start w:val="1"/>
      <w:numFmt w:val="bullet"/>
      <w:lvlText w:val=""/>
      <w:lvlJc w:val="left"/>
      <w:pPr>
        <w:ind w:left="537" w:hanging="358"/>
      </w:pPr>
      <w:rPr>
        <w:rFonts w:ascii="Symbol" w:eastAsia="Symbol" w:hAnsi="Symbol" w:hint="default"/>
        <w:sz w:val="22"/>
        <w:szCs w:val="22"/>
      </w:rPr>
    </w:lvl>
    <w:lvl w:ilvl="1" w:tplc="8D8E29D0">
      <w:start w:val="1"/>
      <w:numFmt w:val="bullet"/>
      <w:lvlText w:val="•"/>
      <w:lvlJc w:val="left"/>
      <w:pPr>
        <w:ind w:left="733" w:hanging="358"/>
      </w:pPr>
      <w:rPr>
        <w:rFonts w:hint="default"/>
      </w:rPr>
    </w:lvl>
    <w:lvl w:ilvl="2" w:tplc="5FA015C0">
      <w:start w:val="1"/>
      <w:numFmt w:val="bullet"/>
      <w:lvlText w:val="•"/>
      <w:lvlJc w:val="left"/>
      <w:pPr>
        <w:ind w:left="928" w:hanging="358"/>
      </w:pPr>
      <w:rPr>
        <w:rFonts w:hint="default"/>
      </w:rPr>
    </w:lvl>
    <w:lvl w:ilvl="3" w:tplc="E6FC07A0">
      <w:start w:val="1"/>
      <w:numFmt w:val="bullet"/>
      <w:lvlText w:val="•"/>
      <w:lvlJc w:val="left"/>
      <w:pPr>
        <w:ind w:left="1124" w:hanging="358"/>
      </w:pPr>
      <w:rPr>
        <w:rFonts w:hint="default"/>
      </w:rPr>
    </w:lvl>
    <w:lvl w:ilvl="4" w:tplc="EC46BABE">
      <w:start w:val="1"/>
      <w:numFmt w:val="bullet"/>
      <w:lvlText w:val="•"/>
      <w:lvlJc w:val="left"/>
      <w:pPr>
        <w:ind w:left="1320" w:hanging="358"/>
      </w:pPr>
      <w:rPr>
        <w:rFonts w:hint="default"/>
      </w:rPr>
    </w:lvl>
    <w:lvl w:ilvl="5" w:tplc="BD9448D8">
      <w:start w:val="1"/>
      <w:numFmt w:val="bullet"/>
      <w:lvlText w:val="•"/>
      <w:lvlJc w:val="left"/>
      <w:pPr>
        <w:ind w:left="1515" w:hanging="358"/>
      </w:pPr>
      <w:rPr>
        <w:rFonts w:hint="default"/>
      </w:rPr>
    </w:lvl>
    <w:lvl w:ilvl="6" w:tplc="156C41A4">
      <w:start w:val="1"/>
      <w:numFmt w:val="bullet"/>
      <w:lvlText w:val="•"/>
      <w:lvlJc w:val="left"/>
      <w:pPr>
        <w:ind w:left="1711" w:hanging="358"/>
      </w:pPr>
      <w:rPr>
        <w:rFonts w:hint="default"/>
      </w:rPr>
    </w:lvl>
    <w:lvl w:ilvl="7" w:tplc="7C76618A">
      <w:start w:val="1"/>
      <w:numFmt w:val="bullet"/>
      <w:lvlText w:val="•"/>
      <w:lvlJc w:val="left"/>
      <w:pPr>
        <w:ind w:left="1906" w:hanging="358"/>
      </w:pPr>
      <w:rPr>
        <w:rFonts w:hint="default"/>
      </w:rPr>
    </w:lvl>
    <w:lvl w:ilvl="8" w:tplc="48044430">
      <w:start w:val="1"/>
      <w:numFmt w:val="bullet"/>
      <w:lvlText w:val="•"/>
      <w:lvlJc w:val="left"/>
      <w:pPr>
        <w:ind w:left="2102" w:hanging="358"/>
      </w:pPr>
      <w:rPr>
        <w:rFonts w:hint="default"/>
      </w:rPr>
    </w:lvl>
  </w:abstractNum>
  <w:abstractNum w:abstractNumId="3" w15:restartNumberingAfterBreak="0">
    <w:nsid w:val="19353B96"/>
    <w:multiLevelType w:val="hybridMultilevel"/>
    <w:tmpl w:val="4006830E"/>
    <w:lvl w:ilvl="0" w:tplc="49441D3A">
      <w:start w:val="1"/>
      <w:numFmt w:val="decimal"/>
      <w:lvlText w:val="%1."/>
      <w:lvlJc w:val="left"/>
      <w:pPr>
        <w:ind w:left="477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B7641FAE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E22EAF9A">
      <w:start w:val="1"/>
      <w:numFmt w:val="bullet"/>
      <w:lvlText w:val="•"/>
      <w:lvlJc w:val="left"/>
      <w:pPr>
        <w:ind w:left="2235" w:hanging="361"/>
      </w:pPr>
      <w:rPr>
        <w:rFonts w:hint="default"/>
      </w:rPr>
    </w:lvl>
    <w:lvl w:ilvl="3" w:tplc="4B36EFD0">
      <w:start w:val="1"/>
      <w:numFmt w:val="bullet"/>
      <w:lvlText w:val="•"/>
      <w:lvlJc w:val="left"/>
      <w:pPr>
        <w:ind w:left="3114" w:hanging="361"/>
      </w:pPr>
      <w:rPr>
        <w:rFonts w:hint="default"/>
      </w:rPr>
    </w:lvl>
    <w:lvl w:ilvl="4" w:tplc="B13853B6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5" w:tplc="E70E866A">
      <w:start w:val="1"/>
      <w:numFmt w:val="bullet"/>
      <w:lvlText w:val="•"/>
      <w:lvlJc w:val="left"/>
      <w:pPr>
        <w:ind w:left="4871" w:hanging="361"/>
      </w:pPr>
      <w:rPr>
        <w:rFonts w:hint="default"/>
      </w:rPr>
    </w:lvl>
    <w:lvl w:ilvl="6" w:tplc="3648EFEE">
      <w:start w:val="1"/>
      <w:numFmt w:val="bullet"/>
      <w:lvlText w:val="•"/>
      <w:lvlJc w:val="left"/>
      <w:pPr>
        <w:ind w:left="5750" w:hanging="361"/>
      </w:pPr>
      <w:rPr>
        <w:rFonts w:hint="default"/>
      </w:rPr>
    </w:lvl>
    <w:lvl w:ilvl="7" w:tplc="1EDADBF2">
      <w:start w:val="1"/>
      <w:numFmt w:val="bullet"/>
      <w:lvlText w:val="•"/>
      <w:lvlJc w:val="left"/>
      <w:pPr>
        <w:ind w:left="6629" w:hanging="361"/>
      </w:pPr>
      <w:rPr>
        <w:rFonts w:hint="default"/>
      </w:rPr>
    </w:lvl>
    <w:lvl w:ilvl="8" w:tplc="937A2DB8">
      <w:start w:val="1"/>
      <w:numFmt w:val="bullet"/>
      <w:lvlText w:val="•"/>
      <w:lvlJc w:val="left"/>
      <w:pPr>
        <w:ind w:left="7508" w:hanging="361"/>
      </w:pPr>
      <w:rPr>
        <w:rFonts w:hint="default"/>
      </w:rPr>
    </w:lvl>
  </w:abstractNum>
  <w:abstractNum w:abstractNumId="4" w15:restartNumberingAfterBreak="0">
    <w:nsid w:val="19DE0835"/>
    <w:multiLevelType w:val="hybridMultilevel"/>
    <w:tmpl w:val="0F8E3322"/>
    <w:lvl w:ilvl="0" w:tplc="F4A05FF4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8CBC85BA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CE1CA3D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174CFE86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28FC920C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7820D924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D9426970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780AA832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04B62E3C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5" w15:restartNumberingAfterBreak="0">
    <w:nsid w:val="1BCE6D4A"/>
    <w:multiLevelType w:val="hybridMultilevel"/>
    <w:tmpl w:val="161ECA32"/>
    <w:lvl w:ilvl="0" w:tplc="81D4485A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4681DE2">
      <w:start w:val="1"/>
      <w:numFmt w:val="lowerLetter"/>
      <w:lvlText w:val="%2."/>
      <w:lvlJc w:val="left"/>
      <w:pPr>
        <w:ind w:left="840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EB14100A">
      <w:start w:val="1"/>
      <w:numFmt w:val="bullet"/>
      <w:lvlText w:val="•"/>
      <w:lvlJc w:val="left"/>
      <w:pPr>
        <w:ind w:left="839" w:hanging="360"/>
      </w:pPr>
      <w:rPr>
        <w:rFonts w:hint="default"/>
      </w:rPr>
    </w:lvl>
    <w:lvl w:ilvl="3" w:tplc="D1402668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 w:tplc="AA18E7A6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5" w:tplc="721E7E28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6" w:tplc="23EA292A">
      <w:start w:val="1"/>
      <w:numFmt w:val="bullet"/>
      <w:lvlText w:val="•"/>
      <w:lvlJc w:val="left"/>
      <w:pPr>
        <w:ind w:left="4442" w:hanging="360"/>
      </w:pPr>
      <w:rPr>
        <w:rFonts w:hint="default"/>
      </w:rPr>
    </w:lvl>
    <w:lvl w:ilvl="7" w:tplc="952896D4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8" w:tplc="DD8E0D76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</w:abstractNum>
  <w:abstractNum w:abstractNumId="6" w15:restartNumberingAfterBreak="0">
    <w:nsid w:val="21737D55"/>
    <w:multiLevelType w:val="hybridMultilevel"/>
    <w:tmpl w:val="1538561E"/>
    <w:lvl w:ilvl="0" w:tplc="25F457DA">
      <w:start w:val="1"/>
      <w:numFmt w:val="decimal"/>
      <w:lvlText w:val="%1."/>
      <w:lvlJc w:val="left"/>
      <w:pPr>
        <w:ind w:left="90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CEB0C5B0">
      <w:start w:val="1"/>
      <w:numFmt w:val="bullet"/>
      <w:lvlText w:val="o"/>
      <w:lvlJc w:val="left"/>
      <w:pPr>
        <w:ind w:left="1620" w:hanging="361"/>
      </w:pPr>
      <w:rPr>
        <w:rFonts w:ascii="Courier New" w:eastAsia="Courier New" w:hAnsi="Courier New" w:hint="default"/>
        <w:sz w:val="22"/>
        <w:szCs w:val="22"/>
      </w:rPr>
    </w:lvl>
    <w:lvl w:ilvl="2" w:tplc="7D4E92A2">
      <w:start w:val="1"/>
      <w:numFmt w:val="bullet"/>
      <w:lvlText w:val="•"/>
      <w:lvlJc w:val="left"/>
      <w:pPr>
        <w:ind w:left="2483" w:hanging="361"/>
      </w:pPr>
      <w:rPr>
        <w:rFonts w:hint="default"/>
      </w:rPr>
    </w:lvl>
    <w:lvl w:ilvl="3" w:tplc="E99830DE">
      <w:start w:val="1"/>
      <w:numFmt w:val="bullet"/>
      <w:lvlText w:val="•"/>
      <w:lvlJc w:val="left"/>
      <w:pPr>
        <w:ind w:left="3346" w:hanging="361"/>
      </w:pPr>
      <w:rPr>
        <w:rFonts w:hint="default"/>
      </w:rPr>
    </w:lvl>
    <w:lvl w:ilvl="4" w:tplc="06B25B7A">
      <w:start w:val="1"/>
      <w:numFmt w:val="bullet"/>
      <w:lvlText w:val="•"/>
      <w:lvlJc w:val="left"/>
      <w:pPr>
        <w:ind w:left="4209" w:hanging="361"/>
      </w:pPr>
      <w:rPr>
        <w:rFonts w:hint="default"/>
      </w:rPr>
    </w:lvl>
    <w:lvl w:ilvl="5" w:tplc="DDBAE400">
      <w:start w:val="1"/>
      <w:numFmt w:val="bullet"/>
      <w:lvlText w:val="•"/>
      <w:lvlJc w:val="left"/>
      <w:pPr>
        <w:ind w:left="5071" w:hanging="361"/>
      </w:pPr>
      <w:rPr>
        <w:rFonts w:hint="default"/>
      </w:rPr>
    </w:lvl>
    <w:lvl w:ilvl="6" w:tplc="989C1758">
      <w:start w:val="1"/>
      <w:numFmt w:val="bullet"/>
      <w:lvlText w:val="•"/>
      <w:lvlJc w:val="left"/>
      <w:pPr>
        <w:ind w:left="5934" w:hanging="361"/>
      </w:pPr>
      <w:rPr>
        <w:rFonts w:hint="default"/>
      </w:rPr>
    </w:lvl>
    <w:lvl w:ilvl="7" w:tplc="EF182C72">
      <w:start w:val="1"/>
      <w:numFmt w:val="bullet"/>
      <w:lvlText w:val="•"/>
      <w:lvlJc w:val="left"/>
      <w:pPr>
        <w:ind w:left="6797" w:hanging="361"/>
      </w:pPr>
      <w:rPr>
        <w:rFonts w:hint="default"/>
      </w:rPr>
    </w:lvl>
    <w:lvl w:ilvl="8" w:tplc="5D12F056">
      <w:start w:val="1"/>
      <w:numFmt w:val="bullet"/>
      <w:lvlText w:val="•"/>
      <w:lvlJc w:val="left"/>
      <w:pPr>
        <w:ind w:left="7660" w:hanging="361"/>
      </w:pPr>
      <w:rPr>
        <w:rFonts w:hint="default"/>
      </w:rPr>
    </w:lvl>
  </w:abstractNum>
  <w:abstractNum w:abstractNumId="7" w15:restartNumberingAfterBreak="0">
    <w:nsid w:val="27D974A5"/>
    <w:multiLevelType w:val="hybridMultilevel"/>
    <w:tmpl w:val="4BDCA4A6"/>
    <w:lvl w:ilvl="0" w:tplc="EE6667F8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9F08382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BBF07F84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4F3C26C2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688094DE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B0509A0C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24121EDE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6A861450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C672ABE8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8" w15:restartNumberingAfterBreak="0">
    <w:nsid w:val="33050511"/>
    <w:multiLevelType w:val="multilevel"/>
    <w:tmpl w:val="E8D2432A"/>
    <w:lvl w:ilvl="0">
      <w:start w:val="1"/>
      <w:numFmt w:val="decimal"/>
      <w:lvlText w:val="%1"/>
      <w:lvlJc w:val="left"/>
      <w:pPr>
        <w:ind w:left="971" w:hanging="852"/>
        <w:jc w:val="lef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left="900" w:hanging="361"/>
        <w:jc w:val="left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o"/>
      <w:lvlJc w:val="left"/>
      <w:pPr>
        <w:ind w:left="1620" w:hanging="361"/>
      </w:pPr>
      <w:rPr>
        <w:rFonts w:ascii="Courier New" w:eastAsia="Courier New" w:hAnsi="Courier New" w:hint="default"/>
        <w:sz w:val="22"/>
        <w:szCs w:val="22"/>
      </w:rPr>
    </w:lvl>
    <w:lvl w:ilvl="5">
      <w:start w:val="1"/>
      <w:numFmt w:val="bullet"/>
      <w:lvlText w:val="•"/>
      <w:lvlJc w:val="left"/>
      <w:pPr>
        <w:ind w:left="99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2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2" w:hanging="361"/>
      </w:pPr>
      <w:rPr>
        <w:rFonts w:hint="default"/>
      </w:rPr>
    </w:lvl>
  </w:abstractNum>
  <w:abstractNum w:abstractNumId="9" w15:restartNumberingAfterBreak="0">
    <w:nsid w:val="391D39B3"/>
    <w:multiLevelType w:val="hybridMultilevel"/>
    <w:tmpl w:val="9D9CDDE8"/>
    <w:lvl w:ilvl="0" w:tplc="CD5A856E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34868774">
      <w:start w:val="1"/>
      <w:numFmt w:val="bullet"/>
      <w:lvlText w:val="•"/>
      <w:lvlJc w:val="left"/>
      <w:pPr>
        <w:ind w:left="1357" w:hanging="361"/>
      </w:pPr>
      <w:rPr>
        <w:rFonts w:hint="default"/>
      </w:rPr>
    </w:lvl>
    <w:lvl w:ilvl="2" w:tplc="ED661690">
      <w:start w:val="1"/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14E047FE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5920A85A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066A4D56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631C9FA2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995862D4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C07CD386">
      <w:start w:val="1"/>
      <w:numFmt w:val="bullet"/>
      <w:lvlText w:val="•"/>
      <w:lvlJc w:val="left"/>
      <w:pPr>
        <w:ind w:left="7508" w:hanging="361"/>
      </w:pPr>
      <w:rPr>
        <w:rFonts w:hint="default"/>
      </w:rPr>
    </w:lvl>
  </w:abstractNum>
  <w:abstractNum w:abstractNumId="10" w15:restartNumberingAfterBreak="0">
    <w:nsid w:val="42E87D89"/>
    <w:multiLevelType w:val="hybridMultilevel"/>
    <w:tmpl w:val="6EB0F5E8"/>
    <w:lvl w:ilvl="0" w:tplc="4D32EB64">
      <w:start w:val="1"/>
      <w:numFmt w:val="decimal"/>
      <w:lvlText w:val="%1."/>
      <w:lvlJc w:val="left"/>
      <w:pPr>
        <w:ind w:left="90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EEDAE8C8">
      <w:start w:val="1"/>
      <w:numFmt w:val="bullet"/>
      <w:lvlText w:val="o"/>
      <w:lvlJc w:val="left"/>
      <w:pPr>
        <w:ind w:left="1620" w:hanging="361"/>
      </w:pPr>
      <w:rPr>
        <w:rFonts w:ascii="Courier New" w:eastAsia="Courier New" w:hAnsi="Courier New" w:hint="default"/>
        <w:sz w:val="22"/>
        <w:szCs w:val="22"/>
      </w:rPr>
    </w:lvl>
    <w:lvl w:ilvl="2" w:tplc="C4849BDA">
      <w:start w:val="1"/>
      <w:numFmt w:val="bullet"/>
      <w:lvlText w:val="•"/>
      <w:lvlJc w:val="left"/>
      <w:pPr>
        <w:ind w:left="2483" w:hanging="361"/>
      </w:pPr>
      <w:rPr>
        <w:rFonts w:hint="default"/>
      </w:rPr>
    </w:lvl>
    <w:lvl w:ilvl="3" w:tplc="757A2F9A">
      <w:start w:val="1"/>
      <w:numFmt w:val="bullet"/>
      <w:lvlText w:val="•"/>
      <w:lvlJc w:val="left"/>
      <w:pPr>
        <w:ind w:left="3346" w:hanging="361"/>
      </w:pPr>
      <w:rPr>
        <w:rFonts w:hint="default"/>
      </w:rPr>
    </w:lvl>
    <w:lvl w:ilvl="4" w:tplc="80C0E324">
      <w:start w:val="1"/>
      <w:numFmt w:val="bullet"/>
      <w:lvlText w:val="•"/>
      <w:lvlJc w:val="left"/>
      <w:pPr>
        <w:ind w:left="4209" w:hanging="361"/>
      </w:pPr>
      <w:rPr>
        <w:rFonts w:hint="default"/>
      </w:rPr>
    </w:lvl>
    <w:lvl w:ilvl="5" w:tplc="A14C8A7E">
      <w:start w:val="1"/>
      <w:numFmt w:val="bullet"/>
      <w:lvlText w:val="•"/>
      <w:lvlJc w:val="left"/>
      <w:pPr>
        <w:ind w:left="5071" w:hanging="361"/>
      </w:pPr>
      <w:rPr>
        <w:rFonts w:hint="default"/>
      </w:rPr>
    </w:lvl>
    <w:lvl w:ilvl="6" w:tplc="69DE0226">
      <w:start w:val="1"/>
      <w:numFmt w:val="bullet"/>
      <w:lvlText w:val="•"/>
      <w:lvlJc w:val="left"/>
      <w:pPr>
        <w:ind w:left="5934" w:hanging="361"/>
      </w:pPr>
      <w:rPr>
        <w:rFonts w:hint="default"/>
      </w:rPr>
    </w:lvl>
    <w:lvl w:ilvl="7" w:tplc="B3F0848C">
      <w:start w:val="1"/>
      <w:numFmt w:val="bullet"/>
      <w:lvlText w:val="•"/>
      <w:lvlJc w:val="left"/>
      <w:pPr>
        <w:ind w:left="6797" w:hanging="361"/>
      </w:pPr>
      <w:rPr>
        <w:rFonts w:hint="default"/>
      </w:rPr>
    </w:lvl>
    <w:lvl w:ilvl="8" w:tplc="51DA9AD8">
      <w:start w:val="1"/>
      <w:numFmt w:val="bullet"/>
      <w:lvlText w:val="•"/>
      <w:lvlJc w:val="left"/>
      <w:pPr>
        <w:ind w:left="7660" w:hanging="361"/>
      </w:pPr>
      <w:rPr>
        <w:rFonts w:hint="default"/>
      </w:rPr>
    </w:lvl>
  </w:abstractNum>
  <w:abstractNum w:abstractNumId="11" w15:restartNumberingAfterBreak="0">
    <w:nsid w:val="4B8F7D28"/>
    <w:multiLevelType w:val="hybridMultilevel"/>
    <w:tmpl w:val="8F72B41A"/>
    <w:lvl w:ilvl="0" w:tplc="E72C1ED4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FBC0814E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1026FCCA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7BBAECBA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3B5ED2D0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F5DA4940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951E0B50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49C20844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8B280FF2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12" w15:restartNumberingAfterBreak="0">
    <w:nsid w:val="557773D9"/>
    <w:multiLevelType w:val="hybridMultilevel"/>
    <w:tmpl w:val="214838D4"/>
    <w:lvl w:ilvl="0" w:tplc="96DC157A">
      <w:start w:val="1"/>
      <w:numFmt w:val="decimal"/>
      <w:lvlText w:val="%1."/>
      <w:lvlJc w:val="left"/>
      <w:pPr>
        <w:ind w:left="755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59BE2F8E">
      <w:start w:val="1"/>
      <w:numFmt w:val="bullet"/>
      <w:lvlText w:val="o"/>
      <w:lvlJc w:val="left"/>
      <w:pPr>
        <w:ind w:left="1475" w:hanging="361"/>
      </w:pPr>
      <w:rPr>
        <w:rFonts w:ascii="Courier New" w:eastAsia="Courier New" w:hAnsi="Courier New" w:hint="default"/>
        <w:sz w:val="22"/>
        <w:szCs w:val="22"/>
      </w:rPr>
    </w:lvl>
    <w:lvl w:ilvl="2" w:tplc="B3A691E2">
      <w:start w:val="1"/>
      <w:numFmt w:val="bullet"/>
      <w:lvlText w:val="•"/>
      <w:lvlJc w:val="left"/>
      <w:pPr>
        <w:ind w:left="2325" w:hanging="361"/>
      </w:pPr>
      <w:rPr>
        <w:rFonts w:hint="default"/>
      </w:rPr>
    </w:lvl>
    <w:lvl w:ilvl="3" w:tplc="240E9EA2">
      <w:start w:val="1"/>
      <w:numFmt w:val="bullet"/>
      <w:lvlText w:val="•"/>
      <w:lvlJc w:val="left"/>
      <w:pPr>
        <w:ind w:left="3176" w:hanging="361"/>
      </w:pPr>
      <w:rPr>
        <w:rFonts w:hint="default"/>
      </w:rPr>
    </w:lvl>
    <w:lvl w:ilvl="4" w:tplc="39C80ED0">
      <w:start w:val="1"/>
      <w:numFmt w:val="bullet"/>
      <w:lvlText w:val="•"/>
      <w:lvlJc w:val="left"/>
      <w:pPr>
        <w:ind w:left="4026" w:hanging="361"/>
      </w:pPr>
      <w:rPr>
        <w:rFonts w:hint="default"/>
      </w:rPr>
    </w:lvl>
    <w:lvl w:ilvl="5" w:tplc="A26A6126">
      <w:start w:val="1"/>
      <w:numFmt w:val="bullet"/>
      <w:lvlText w:val="•"/>
      <w:lvlJc w:val="left"/>
      <w:pPr>
        <w:ind w:left="4877" w:hanging="361"/>
      </w:pPr>
      <w:rPr>
        <w:rFonts w:hint="default"/>
      </w:rPr>
    </w:lvl>
    <w:lvl w:ilvl="6" w:tplc="667C01CC">
      <w:start w:val="1"/>
      <w:numFmt w:val="bullet"/>
      <w:lvlText w:val="•"/>
      <w:lvlJc w:val="left"/>
      <w:pPr>
        <w:ind w:left="5727" w:hanging="361"/>
      </w:pPr>
      <w:rPr>
        <w:rFonts w:hint="default"/>
      </w:rPr>
    </w:lvl>
    <w:lvl w:ilvl="7" w:tplc="640477A8">
      <w:start w:val="1"/>
      <w:numFmt w:val="bullet"/>
      <w:lvlText w:val="•"/>
      <w:lvlJc w:val="left"/>
      <w:pPr>
        <w:ind w:left="6578" w:hanging="361"/>
      </w:pPr>
      <w:rPr>
        <w:rFonts w:hint="default"/>
      </w:rPr>
    </w:lvl>
    <w:lvl w:ilvl="8" w:tplc="035E6662">
      <w:start w:val="1"/>
      <w:numFmt w:val="bullet"/>
      <w:lvlText w:val="•"/>
      <w:lvlJc w:val="left"/>
      <w:pPr>
        <w:ind w:left="7428" w:hanging="361"/>
      </w:pPr>
      <w:rPr>
        <w:rFonts w:hint="default"/>
      </w:rPr>
    </w:lvl>
  </w:abstractNum>
  <w:abstractNum w:abstractNumId="13" w15:restartNumberingAfterBreak="0">
    <w:nsid w:val="58921FD4"/>
    <w:multiLevelType w:val="hybridMultilevel"/>
    <w:tmpl w:val="5D562EC6"/>
    <w:lvl w:ilvl="0" w:tplc="CCC2E258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97C4F5C">
      <w:start w:val="1"/>
      <w:numFmt w:val="bullet"/>
      <w:lvlText w:val="•"/>
      <w:lvlJc w:val="left"/>
      <w:pPr>
        <w:ind w:left="849" w:hanging="361"/>
      </w:pPr>
      <w:rPr>
        <w:rFonts w:hint="default"/>
      </w:rPr>
    </w:lvl>
    <w:lvl w:ilvl="2" w:tplc="0B7AAA32">
      <w:start w:val="1"/>
      <w:numFmt w:val="bullet"/>
      <w:lvlText w:val="•"/>
      <w:lvlJc w:val="left"/>
      <w:pPr>
        <w:ind w:left="1219" w:hanging="361"/>
      </w:pPr>
      <w:rPr>
        <w:rFonts w:hint="default"/>
      </w:rPr>
    </w:lvl>
    <w:lvl w:ilvl="3" w:tplc="C6A89446">
      <w:start w:val="1"/>
      <w:numFmt w:val="bullet"/>
      <w:lvlText w:val="•"/>
      <w:lvlJc w:val="left"/>
      <w:pPr>
        <w:ind w:left="1589" w:hanging="361"/>
      </w:pPr>
      <w:rPr>
        <w:rFonts w:hint="default"/>
      </w:rPr>
    </w:lvl>
    <w:lvl w:ilvl="4" w:tplc="C324CEDC">
      <w:start w:val="1"/>
      <w:numFmt w:val="bullet"/>
      <w:lvlText w:val="•"/>
      <w:lvlJc w:val="left"/>
      <w:pPr>
        <w:ind w:left="1958" w:hanging="361"/>
      </w:pPr>
      <w:rPr>
        <w:rFonts w:hint="default"/>
      </w:rPr>
    </w:lvl>
    <w:lvl w:ilvl="5" w:tplc="74D0C658">
      <w:start w:val="1"/>
      <w:numFmt w:val="bullet"/>
      <w:lvlText w:val="•"/>
      <w:lvlJc w:val="left"/>
      <w:pPr>
        <w:ind w:left="2328" w:hanging="361"/>
      </w:pPr>
      <w:rPr>
        <w:rFonts w:hint="default"/>
      </w:rPr>
    </w:lvl>
    <w:lvl w:ilvl="6" w:tplc="94642858">
      <w:start w:val="1"/>
      <w:numFmt w:val="bullet"/>
      <w:lvlText w:val="•"/>
      <w:lvlJc w:val="left"/>
      <w:pPr>
        <w:ind w:left="2697" w:hanging="361"/>
      </w:pPr>
      <w:rPr>
        <w:rFonts w:hint="default"/>
      </w:rPr>
    </w:lvl>
    <w:lvl w:ilvl="7" w:tplc="3A727182">
      <w:start w:val="1"/>
      <w:numFmt w:val="bullet"/>
      <w:lvlText w:val="•"/>
      <w:lvlJc w:val="left"/>
      <w:pPr>
        <w:ind w:left="3067" w:hanging="361"/>
      </w:pPr>
      <w:rPr>
        <w:rFonts w:hint="default"/>
      </w:rPr>
    </w:lvl>
    <w:lvl w:ilvl="8" w:tplc="1AFEC832">
      <w:start w:val="1"/>
      <w:numFmt w:val="bullet"/>
      <w:lvlText w:val="•"/>
      <w:lvlJc w:val="left"/>
      <w:pPr>
        <w:ind w:left="3437" w:hanging="361"/>
      </w:pPr>
      <w:rPr>
        <w:rFonts w:hint="default"/>
      </w:rPr>
    </w:lvl>
  </w:abstractNum>
  <w:abstractNum w:abstractNumId="14" w15:restartNumberingAfterBreak="0">
    <w:nsid w:val="5B93542D"/>
    <w:multiLevelType w:val="hybridMultilevel"/>
    <w:tmpl w:val="15D61DF8"/>
    <w:lvl w:ilvl="0" w:tplc="110AF1F2">
      <w:start w:val="1"/>
      <w:numFmt w:val="decimal"/>
      <w:lvlText w:val="%1."/>
      <w:lvlJc w:val="left"/>
      <w:pPr>
        <w:ind w:left="1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7F6AA65A">
      <w:start w:val="1"/>
      <w:numFmt w:val="bullet"/>
      <w:lvlText w:val="o"/>
      <w:lvlJc w:val="left"/>
      <w:pPr>
        <w:ind w:left="1620" w:hanging="361"/>
      </w:pPr>
      <w:rPr>
        <w:rFonts w:ascii="Courier New" w:eastAsia="Courier New" w:hAnsi="Courier New" w:hint="default"/>
        <w:sz w:val="22"/>
        <w:szCs w:val="22"/>
      </w:rPr>
    </w:lvl>
    <w:lvl w:ilvl="2" w:tplc="75A840F4">
      <w:start w:val="1"/>
      <w:numFmt w:val="bullet"/>
      <w:lvlText w:val="•"/>
      <w:lvlJc w:val="left"/>
      <w:pPr>
        <w:ind w:left="2483" w:hanging="361"/>
      </w:pPr>
      <w:rPr>
        <w:rFonts w:hint="default"/>
      </w:rPr>
    </w:lvl>
    <w:lvl w:ilvl="3" w:tplc="63B4842E">
      <w:start w:val="1"/>
      <w:numFmt w:val="bullet"/>
      <w:lvlText w:val="•"/>
      <w:lvlJc w:val="left"/>
      <w:pPr>
        <w:ind w:left="3346" w:hanging="361"/>
      </w:pPr>
      <w:rPr>
        <w:rFonts w:hint="default"/>
      </w:rPr>
    </w:lvl>
    <w:lvl w:ilvl="4" w:tplc="494444F4">
      <w:start w:val="1"/>
      <w:numFmt w:val="bullet"/>
      <w:lvlText w:val="•"/>
      <w:lvlJc w:val="left"/>
      <w:pPr>
        <w:ind w:left="4208" w:hanging="361"/>
      </w:pPr>
      <w:rPr>
        <w:rFonts w:hint="default"/>
      </w:rPr>
    </w:lvl>
    <w:lvl w:ilvl="5" w:tplc="9478650C">
      <w:start w:val="1"/>
      <w:numFmt w:val="bullet"/>
      <w:lvlText w:val="•"/>
      <w:lvlJc w:val="left"/>
      <w:pPr>
        <w:ind w:left="5071" w:hanging="361"/>
      </w:pPr>
      <w:rPr>
        <w:rFonts w:hint="default"/>
      </w:rPr>
    </w:lvl>
    <w:lvl w:ilvl="6" w:tplc="EF52AB7E">
      <w:start w:val="1"/>
      <w:numFmt w:val="bullet"/>
      <w:lvlText w:val="•"/>
      <w:lvlJc w:val="left"/>
      <w:pPr>
        <w:ind w:left="5934" w:hanging="361"/>
      </w:pPr>
      <w:rPr>
        <w:rFonts w:hint="default"/>
      </w:rPr>
    </w:lvl>
    <w:lvl w:ilvl="7" w:tplc="9084B45E">
      <w:start w:val="1"/>
      <w:numFmt w:val="bullet"/>
      <w:lvlText w:val="•"/>
      <w:lvlJc w:val="left"/>
      <w:pPr>
        <w:ind w:left="6797" w:hanging="361"/>
      </w:pPr>
      <w:rPr>
        <w:rFonts w:hint="default"/>
      </w:rPr>
    </w:lvl>
    <w:lvl w:ilvl="8" w:tplc="FC4470DA">
      <w:start w:val="1"/>
      <w:numFmt w:val="bullet"/>
      <w:lvlText w:val="•"/>
      <w:lvlJc w:val="left"/>
      <w:pPr>
        <w:ind w:left="7660" w:hanging="361"/>
      </w:pPr>
      <w:rPr>
        <w:rFonts w:hint="default"/>
      </w:rPr>
    </w:lvl>
  </w:abstractNum>
  <w:abstractNum w:abstractNumId="15" w15:restartNumberingAfterBreak="0">
    <w:nsid w:val="61F83777"/>
    <w:multiLevelType w:val="hybridMultilevel"/>
    <w:tmpl w:val="2D5464E6"/>
    <w:lvl w:ilvl="0" w:tplc="477CF47E">
      <w:start w:val="1"/>
      <w:numFmt w:val="decimal"/>
      <w:lvlText w:val="%1."/>
      <w:lvlJc w:val="left"/>
      <w:pPr>
        <w:ind w:left="75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4F1E9C40">
      <w:start w:val="1"/>
      <w:numFmt w:val="bullet"/>
      <w:lvlText w:val="o"/>
      <w:lvlJc w:val="left"/>
      <w:pPr>
        <w:ind w:left="1469" w:hanging="361"/>
      </w:pPr>
      <w:rPr>
        <w:rFonts w:ascii="Courier New" w:eastAsia="Courier New" w:hAnsi="Courier New" w:hint="default"/>
        <w:sz w:val="22"/>
        <w:szCs w:val="22"/>
      </w:rPr>
    </w:lvl>
    <w:lvl w:ilvl="2" w:tplc="B14C2B92">
      <w:start w:val="1"/>
      <w:numFmt w:val="bullet"/>
      <w:lvlText w:val="•"/>
      <w:lvlJc w:val="left"/>
      <w:pPr>
        <w:ind w:left="2321" w:hanging="361"/>
      </w:pPr>
      <w:rPr>
        <w:rFonts w:hint="default"/>
      </w:rPr>
    </w:lvl>
    <w:lvl w:ilvl="3" w:tplc="F64C4430">
      <w:start w:val="1"/>
      <w:numFmt w:val="bullet"/>
      <w:lvlText w:val="•"/>
      <w:lvlJc w:val="left"/>
      <w:pPr>
        <w:ind w:left="3172" w:hanging="361"/>
      </w:pPr>
      <w:rPr>
        <w:rFonts w:hint="default"/>
      </w:rPr>
    </w:lvl>
    <w:lvl w:ilvl="4" w:tplc="39C2309C">
      <w:start w:val="1"/>
      <w:numFmt w:val="bullet"/>
      <w:lvlText w:val="•"/>
      <w:lvlJc w:val="left"/>
      <w:pPr>
        <w:ind w:left="4023" w:hanging="361"/>
      </w:pPr>
      <w:rPr>
        <w:rFonts w:hint="default"/>
      </w:rPr>
    </w:lvl>
    <w:lvl w:ilvl="5" w:tplc="1EF03918">
      <w:start w:val="1"/>
      <w:numFmt w:val="bullet"/>
      <w:lvlText w:val="•"/>
      <w:lvlJc w:val="left"/>
      <w:pPr>
        <w:ind w:left="4874" w:hanging="361"/>
      </w:pPr>
      <w:rPr>
        <w:rFonts w:hint="default"/>
      </w:rPr>
    </w:lvl>
    <w:lvl w:ilvl="6" w:tplc="D136935C">
      <w:start w:val="1"/>
      <w:numFmt w:val="bullet"/>
      <w:lvlText w:val="•"/>
      <w:lvlJc w:val="left"/>
      <w:pPr>
        <w:ind w:left="5725" w:hanging="361"/>
      </w:pPr>
      <w:rPr>
        <w:rFonts w:hint="default"/>
      </w:rPr>
    </w:lvl>
    <w:lvl w:ilvl="7" w:tplc="D2A0D374">
      <w:start w:val="1"/>
      <w:numFmt w:val="bullet"/>
      <w:lvlText w:val="•"/>
      <w:lvlJc w:val="left"/>
      <w:pPr>
        <w:ind w:left="6576" w:hanging="361"/>
      </w:pPr>
      <w:rPr>
        <w:rFonts w:hint="default"/>
      </w:rPr>
    </w:lvl>
    <w:lvl w:ilvl="8" w:tplc="9FC82946">
      <w:start w:val="1"/>
      <w:numFmt w:val="bullet"/>
      <w:lvlText w:val="•"/>
      <w:lvlJc w:val="left"/>
      <w:pPr>
        <w:ind w:left="7427" w:hanging="361"/>
      </w:pPr>
      <w:rPr>
        <w:rFonts w:hint="default"/>
      </w:rPr>
    </w:lvl>
  </w:abstractNum>
  <w:abstractNum w:abstractNumId="16" w15:restartNumberingAfterBreak="0">
    <w:nsid w:val="75FB78B5"/>
    <w:multiLevelType w:val="hybridMultilevel"/>
    <w:tmpl w:val="1BBEAEA4"/>
    <w:lvl w:ilvl="0" w:tplc="5F4EB882">
      <w:start w:val="1"/>
      <w:numFmt w:val="decimal"/>
      <w:lvlText w:val="%1."/>
      <w:lvlJc w:val="left"/>
      <w:pPr>
        <w:ind w:left="90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EB3E4814">
      <w:start w:val="1"/>
      <w:numFmt w:val="bullet"/>
      <w:lvlText w:val="•"/>
      <w:lvlJc w:val="left"/>
      <w:pPr>
        <w:ind w:left="1620" w:hanging="361"/>
      </w:pPr>
      <w:rPr>
        <w:rFonts w:hint="default"/>
      </w:rPr>
    </w:lvl>
    <w:lvl w:ilvl="2" w:tplc="960A95FE">
      <w:start w:val="1"/>
      <w:numFmt w:val="bullet"/>
      <w:lvlText w:val="•"/>
      <w:lvlJc w:val="left"/>
      <w:pPr>
        <w:ind w:left="2483" w:hanging="361"/>
      </w:pPr>
      <w:rPr>
        <w:rFonts w:hint="default"/>
      </w:rPr>
    </w:lvl>
    <w:lvl w:ilvl="3" w:tplc="B692B0E4">
      <w:start w:val="1"/>
      <w:numFmt w:val="bullet"/>
      <w:lvlText w:val="•"/>
      <w:lvlJc w:val="left"/>
      <w:pPr>
        <w:ind w:left="3346" w:hanging="361"/>
      </w:pPr>
      <w:rPr>
        <w:rFonts w:hint="default"/>
      </w:rPr>
    </w:lvl>
    <w:lvl w:ilvl="4" w:tplc="AA423918">
      <w:start w:val="1"/>
      <w:numFmt w:val="bullet"/>
      <w:lvlText w:val="•"/>
      <w:lvlJc w:val="left"/>
      <w:pPr>
        <w:ind w:left="4208" w:hanging="361"/>
      </w:pPr>
      <w:rPr>
        <w:rFonts w:hint="default"/>
      </w:rPr>
    </w:lvl>
    <w:lvl w:ilvl="5" w:tplc="CFC2E18E">
      <w:start w:val="1"/>
      <w:numFmt w:val="bullet"/>
      <w:lvlText w:val="•"/>
      <w:lvlJc w:val="left"/>
      <w:pPr>
        <w:ind w:left="5071" w:hanging="361"/>
      </w:pPr>
      <w:rPr>
        <w:rFonts w:hint="default"/>
      </w:rPr>
    </w:lvl>
    <w:lvl w:ilvl="6" w:tplc="7F4CE52E">
      <w:start w:val="1"/>
      <w:numFmt w:val="bullet"/>
      <w:lvlText w:val="•"/>
      <w:lvlJc w:val="left"/>
      <w:pPr>
        <w:ind w:left="5934" w:hanging="361"/>
      </w:pPr>
      <w:rPr>
        <w:rFonts w:hint="default"/>
      </w:rPr>
    </w:lvl>
    <w:lvl w:ilvl="7" w:tplc="9970CA52">
      <w:start w:val="1"/>
      <w:numFmt w:val="bullet"/>
      <w:lvlText w:val="•"/>
      <w:lvlJc w:val="left"/>
      <w:pPr>
        <w:ind w:left="6797" w:hanging="361"/>
      </w:pPr>
      <w:rPr>
        <w:rFonts w:hint="default"/>
      </w:rPr>
    </w:lvl>
    <w:lvl w:ilvl="8" w:tplc="3050C1F4">
      <w:start w:val="1"/>
      <w:numFmt w:val="bullet"/>
      <w:lvlText w:val="•"/>
      <w:lvlJc w:val="left"/>
      <w:pPr>
        <w:ind w:left="7660" w:hanging="361"/>
      </w:pPr>
      <w:rPr>
        <w:rFonts w:hint="default"/>
      </w:rPr>
    </w:lvl>
  </w:abstractNum>
  <w:abstractNum w:abstractNumId="17" w15:restartNumberingAfterBreak="0">
    <w:nsid w:val="7C285417"/>
    <w:multiLevelType w:val="hybridMultilevel"/>
    <w:tmpl w:val="996C3D14"/>
    <w:lvl w:ilvl="0" w:tplc="889AE0D2">
      <w:start w:val="1"/>
      <w:numFmt w:val="bullet"/>
      <w:lvlText w:val=""/>
      <w:lvlJc w:val="left"/>
      <w:pPr>
        <w:ind w:left="537" w:hanging="358"/>
      </w:pPr>
      <w:rPr>
        <w:rFonts w:ascii="Symbol" w:eastAsia="Symbol" w:hAnsi="Symbol" w:hint="default"/>
        <w:sz w:val="22"/>
        <w:szCs w:val="22"/>
      </w:rPr>
    </w:lvl>
    <w:lvl w:ilvl="1" w:tplc="613CC488">
      <w:start w:val="1"/>
      <w:numFmt w:val="bullet"/>
      <w:lvlText w:val="•"/>
      <w:lvlJc w:val="left"/>
      <w:pPr>
        <w:ind w:left="733" w:hanging="358"/>
      </w:pPr>
      <w:rPr>
        <w:rFonts w:hint="default"/>
      </w:rPr>
    </w:lvl>
    <w:lvl w:ilvl="2" w:tplc="2D80142E">
      <w:start w:val="1"/>
      <w:numFmt w:val="bullet"/>
      <w:lvlText w:val="•"/>
      <w:lvlJc w:val="left"/>
      <w:pPr>
        <w:ind w:left="928" w:hanging="358"/>
      </w:pPr>
      <w:rPr>
        <w:rFonts w:hint="default"/>
      </w:rPr>
    </w:lvl>
    <w:lvl w:ilvl="3" w:tplc="8F36A3FC">
      <w:start w:val="1"/>
      <w:numFmt w:val="bullet"/>
      <w:lvlText w:val="•"/>
      <w:lvlJc w:val="left"/>
      <w:pPr>
        <w:ind w:left="1124" w:hanging="358"/>
      </w:pPr>
      <w:rPr>
        <w:rFonts w:hint="default"/>
      </w:rPr>
    </w:lvl>
    <w:lvl w:ilvl="4" w:tplc="67687ABC">
      <w:start w:val="1"/>
      <w:numFmt w:val="bullet"/>
      <w:lvlText w:val="•"/>
      <w:lvlJc w:val="left"/>
      <w:pPr>
        <w:ind w:left="1320" w:hanging="358"/>
      </w:pPr>
      <w:rPr>
        <w:rFonts w:hint="default"/>
      </w:rPr>
    </w:lvl>
    <w:lvl w:ilvl="5" w:tplc="113EFAB6">
      <w:start w:val="1"/>
      <w:numFmt w:val="bullet"/>
      <w:lvlText w:val="•"/>
      <w:lvlJc w:val="left"/>
      <w:pPr>
        <w:ind w:left="1515" w:hanging="358"/>
      </w:pPr>
      <w:rPr>
        <w:rFonts w:hint="default"/>
      </w:rPr>
    </w:lvl>
    <w:lvl w:ilvl="6" w:tplc="C33C5E1C">
      <w:start w:val="1"/>
      <w:numFmt w:val="bullet"/>
      <w:lvlText w:val="•"/>
      <w:lvlJc w:val="left"/>
      <w:pPr>
        <w:ind w:left="1711" w:hanging="358"/>
      </w:pPr>
      <w:rPr>
        <w:rFonts w:hint="default"/>
      </w:rPr>
    </w:lvl>
    <w:lvl w:ilvl="7" w:tplc="D3FAC496">
      <w:start w:val="1"/>
      <w:numFmt w:val="bullet"/>
      <w:lvlText w:val="•"/>
      <w:lvlJc w:val="left"/>
      <w:pPr>
        <w:ind w:left="1906" w:hanging="358"/>
      </w:pPr>
      <w:rPr>
        <w:rFonts w:hint="default"/>
      </w:rPr>
    </w:lvl>
    <w:lvl w:ilvl="8" w:tplc="4DF04618">
      <w:start w:val="1"/>
      <w:numFmt w:val="bullet"/>
      <w:lvlText w:val="•"/>
      <w:lvlJc w:val="left"/>
      <w:pPr>
        <w:ind w:left="2102" w:hanging="358"/>
      </w:pPr>
      <w:rPr>
        <w:rFonts w:hint="default"/>
      </w:rPr>
    </w:lvl>
  </w:abstractNum>
  <w:abstractNum w:abstractNumId="18" w15:restartNumberingAfterBreak="0">
    <w:nsid w:val="7C4F2941"/>
    <w:multiLevelType w:val="hybridMultilevel"/>
    <w:tmpl w:val="DEDC445A"/>
    <w:lvl w:ilvl="0" w:tplc="AC4447B0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7784A8A6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5156E450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8C4CC038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A738AA96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B44EB5C6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14509326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BC50D658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6C0C8094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num w:numId="1">
    <w:abstractNumId w:val="18"/>
  </w:num>
  <w:num w:numId="2">
    <w:abstractNumId w:val="7"/>
  </w:num>
  <w:num w:numId="3">
    <w:abstractNumId w:val="11"/>
  </w:num>
  <w:num w:numId="4">
    <w:abstractNumId w:val="5"/>
  </w:num>
  <w:num w:numId="5">
    <w:abstractNumId w:val="13"/>
  </w:num>
  <w:num w:numId="6">
    <w:abstractNumId w:val="15"/>
  </w:num>
  <w:num w:numId="7">
    <w:abstractNumId w:val="12"/>
  </w:num>
  <w:num w:numId="8">
    <w:abstractNumId w:val="6"/>
  </w:num>
  <w:num w:numId="9">
    <w:abstractNumId w:val="14"/>
  </w:num>
  <w:num w:numId="10">
    <w:abstractNumId w:val="17"/>
  </w:num>
  <w:num w:numId="11">
    <w:abstractNumId w:val="10"/>
  </w:num>
  <w:num w:numId="12">
    <w:abstractNumId w:val="16"/>
  </w:num>
  <w:num w:numId="13">
    <w:abstractNumId w:val="2"/>
  </w:num>
  <w:num w:numId="14">
    <w:abstractNumId w:val="3"/>
  </w:num>
  <w:num w:numId="15">
    <w:abstractNumId w:val="9"/>
  </w:num>
  <w:num w:numId="16">
    <w:abstractNumId w:val="4"/>
  </w:num>
  <w:num w:numId="17">
    <w:abstractNumId w:val="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43"/>
    <w:rsid w:val="005E2943"/>
    <w:rsid w:val="00A5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."/>
  <w:listSeparator w:val=","/>
  <w15:docId w15:val="{D6AF1ABE-4CEB-4FB2-8DCE-01F4E9A5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971" w:hanging="851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972" w:hanging="852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972" w:hanging="852"/>
      <w:outlineLvl w:val="2"/>
    </w:pPr>
    <w:rPr>
      <w:rFonts w:ascii="Calibri" w:eastAsia="Calibri" w:hAnsi="Calibri"/>
      <w:b/>
      <w:bCs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99"/>
      <w:ind w:left="760" w:hanging="660"/>
    </w:pPr>
    <w:rPr>
      <w:rFonts w:ascii="Calibri" w:eastAsia="Calibri" w:hAnsi="Calibri"/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99"/>
      <w:ind w:left="160"/>
    </w:pPr>
    <w:rPr>
      <w:rFonts w:ascii="Calibri" w:eastAsia="Calibri" w:hAnsi="Calibri"/>
      <w:sz w:val="20"/>
      <w:szCs w:val="20"/>
    </w:rPr>
  </w:style>
  <w:style w:type="paragraph" w:styleId="TOC4">
    <w:name w:val="toc 4"/>
    <w:basedOn w:val="Normal"/>
    <w:uiPriority w:val="1"/>
    <w:qFormat/>
    <w:pPr>
      <w:spacing w:before="99"/>
      <w:ind w:left="760" w:hanging="490"/>
    </w:pPr>
    <w:rPr>
      <w:rFonts w:ascii="Calibri" w:eastAsia="Calibri" w:hAnsi="Calibri"/>
      <w:sz w:val="20"/>
      <w:szCs w:val="20"/>
    </w:rPr>
  </w:style>
  <w:style w:type="paragraph" w:styleId="TOC5">
    <w:name w:val="toc 5"/>
    <w:basedOn w:val="Normal"/>
    <w:uiPriority w:val="1"/>
    <w:qFormat/>
    <w:pPr>
      <w:spacing w:before="99"/>
      <w:ind w:left="1199" w:hanging="588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4.png"/><Relationship Id="rId39" Type="http://schemas.openxmlformats.org/officeDocument/2006/relationships/footer" Target="footer13.xml"/><Relationship Id="rId3" Type="http://schemas.openxmlformats.org/officeDocument/2006/relationships/settings" Target="settings.xml"/><Relationship Id="rId21" Type="http://schemas.openxmlformats.org/officeDocument/2006/relationships/hyperlink" Target="mailto:info@mdfrc.org.au" TargetMode="External"/><Relationship Id="rId34" Type="http://schemas.openxmlformats.org/officeDocument/2006/relationships/footer" Target="footer9.xm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mdfrc.org.au/" TargetMode="External"/><Relationship Id="rId29" Type="http://schemas.openxmlformats.org/officeDocument/2006/relationships/footer" Target="footer6.xml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32" Type="http://schemas.openxmlformats.org/officeDocument/2006/relationships/footer" Target="footer8.xml"/><Relationship Id="rId37" Type="http://schemas.openxmlformats.org/officeDocument/2006/relationships/footer" Target="footer12.xml"/><Relationship Id="rId40" Type="http://schemas.openxmlformats.org/officeDocument/2006/relationships/footer" Target="footer1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footer" Target="footer5.xml"/><Relationship Id="rId36" Type="http://schemas.openxmlformats.org/officeDocument/2006/relationships/footer" Target="footer11.xml"/><Relationship Id="rId10" Type="http://schemas.openxmlformats.org/officeDocument/2006/relationships/image" Target="media/image4.png"/><Relationship Id="rId19" Type="http://schemas.openxmlformats.org/officeDocument/2006/relationships/hyperlink" Target="mailto:i.burns@latrobe.edu.au" TargetMode="Externa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4.xml"/><Relationship Id="rId30" Type="http://schemas.openxmlformats.org/officeDocument/2006/relationships/image" Target="media/image15.png"/><Relationship Id="rId35" Type="http://schemas.openxmlformats.org/officeDocument/2006/relationships/footer" Target="footer10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551EA7.dotm</Template>
  <TotalTime>1</TotalTime>
  <Pages>37</Pages>
  <Words>11355</Words>
  <Characters>64724</Characters>
  <Application>Microsoft Office Word</Application>
  <DocSecurity>4</DocSecurity>
  <Lines>539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the Environment</Company>
  <LinksUpToDate>false</LinksUpToDate>
  <CharactersWithSpaces>75928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Murray–Darling Basin Environmental Water Knowledge and Research project: Selection of priority research questions and research sites</dc:title>
  <dc:creator>Ian Burns and Ben Gawne</dc:creator>
  <cp:lastModifiedBy>Durack, Bec</cp:lastModifiedBy>
  <cp:revision>2</cp:revision>
  <dcterms:created xsi:type="dcterms:W3CDTF">2018-08-28T06:59:00Z</dcterms:created>
  <dcterms:modified xsi:type="dcterms:W3CDTF">2018-08-28T06:59:00Z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LastSaved">
    <vt:filetime>2018-08-27T00:00:00Z</vt:filetime>
  </property>
</Properties>
</file>