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EA42F" w14:textId="77777777" w:rsidR="007C565B" w:rsidRDefault="007C565B" w:rsidP="00CF6C75">
      <w:pPr>
        <w:pStyle w:val="CoverPage"/>
      </w:pPr>
      <w:r>
        <w:drawing>
          <wp:inline distT="0" distB="0" distL="0" distR="0" wp14:anchorId="0C17BF51" wp14:editId="06134106">
            <wp:extent cx="3301266" cy="968991"/>
            <wp:effectExtent l="19050" t="0" r="0" b="0"/>
            <wp:docPr id="63" name="Picture 1" descr="AustGovt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Govt_inline"/>
                    <pic:cNvPicPr>
                      <a:picLocks noChangeAspect="1" noChangeArrowheads="1"/>
                    </pic:cNvPicPr>
                  </pic:nvPicPr>
                  <pic:blipFill>
                    <a:blip r:embed="rId10" cstate="print"/>
                    <a:srcRect/>
                    <a:stretch>
                      <a:fillRect/>
                    </a:stretch>
                  </pic:blipFill>
                  <pic:spPr bwMode="auto">
                    <a:xfrm>
                      <a:off x="0" y="0"/>
                      <a:ext cx="3355686" cy="984965"/>
                    </a:xfrm>
                    <a:prstGeom prst="rect">
                      <a:avLst/>
                    </a:prstGeom>
                    <a:noFill/>
                    <a:ln w="9525">
                      <a:noFill/>
                      <a:miter lim="800000"/>
                      <a:headEnd/>
                      <a:tailEnd/>
                    </a:ln>
                  </pic:spPr>
                </pic:pic>
              </a:graphicData>
            </a:graphic>
          </wp:inline>
        </w:drawing>
      </w:r>
    </w:p>
    <w:p w14:paraId="6EDD76D0" w14:textId="15494DAE" w:rsidR="007C565B" w:rsidRDefault="007C565B" w:rsidP="0082062A">
      <w:pPr>
        <w:pStyle w:val="CoverPage"/>
      </w:pPr>
      <w:r w:rsidRPr="0082062A">
        <w:drawing>
          <wp:inline distT="0" distB="0" distL="0" distR="0" wp14:anchorId="2BB2384E" wp14:editId="6F26D9DB">
            <wp:extent cx="1255594" cy="1255594"/>
            <wp:effectExtent l="19050" t="0" r="1706" b="0"/>
            <wp:docPr id="116" name="Picture 25" descr="C:\Users\A10869\AppData\Local\Microsoft\Windows\Temporary Internet Files\Content.Word\BIO343.0814_MERIT-tiles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10869\AppData\Local\Microsoft\Windows\Temporary Internet Files\Content.Word\BIO343.0814_MERIT-tiles_final.png"/>
                    <pic:cNvPicPr>
                      <a:picLocks noChangeAspect="1" noChangeArrowheads="1"/>
                    </pic:cNvPicPr>
                  </pic:nvPicPr>
                  <pic:blipFill>
                    <a:blip r:embed="rId11" cstate="print"/>
                    <a:srcRect/>
                    <a:stretch>
                      <a:fillRect/>
                    </a:stretch>
                  </pic:blipFill>
                  <pic:spPr bwMode="auto">
                    <a:xfrm>
                      <a:off x="0" y="0"/>
                      <a:ext cx="1260784" cy="1260784"/>
                    </a:xfrm>
                    <a:prstGeom prst="rect">
                      <a:avLst/>
                    </a:prstGeom>
                    <a:noFill/>
                    <a:ln w="9525">
                      <a:noFill/>
                      <a:miter lim="800000"/>
                      <a:headEnd/>
                      <a:tailEnd/>
                    </a:ln>
                  </pic:spPr>
                </pic:pic>
              </a:graphicData>
            </a:graphic>
          </wp:inline>
        </w:drawing>
      </w:r>
    </w:p>
    <w:p w14:paraId="3835D3C5" w14:textId="77777777" w:rsidR="0082062A" w:rsidRPr="0082062A" w:rsidRDefault="0082062A" w:rsidP="0082062A">
      <w:pPr>
        <w:pStyle w:val="CoverPage"/>
      </w:pPr>
    </w:p>
    <w:p w14:paraId="4123FE4D" w14:textId="77777777" w:rsidR="007C565B" w:rsidRPr="0082062A" w:rsidRDefault="007C565B" w:rsidP="0082062A">
      <w:pPr>
        <w:pStyle w:val="CoverPage"/>
      </w:pPr>
      <w:r w:rsidRPr="0082062A">
        <w:t>Monitoring, Evaluation, Reporting and Improvement Tool</w:t>
      </w:r>
    </w:p>
    <w:p w14:paraId="1CDFA9D0" w14:textId="77777777" w:rsidR="007C565B" w:rsidRPr="0082062A" w:rsidRDefault="007C565B" w:rsidP="0082062A">
      <w:pPr>
        <w:pStyle w:val="CoverPage"/>
      </w:pPr>
    </w:p>
    <w:p w14:paraId="4B82623C" w14:textId="11D080EE" w:rsidR="007C565B" w:rsidRPr="0082062A" w:rsidRDefault="007C565B" w:rsidP="0082062A">
      <w:pPr>
        <w:pStyle w:val="CoverPage"/>
      </w:pPr>
      <w:r w:rsidRPr="0082062A">
        <w:t>USER GUIDE</w:t>
      </w:r>
    </w:p>
    <w:p w14:paraId="63FF712F" w14:textId="77777777" w:rsidR="007C565B" w:rsidRPr="0082062A" w:rsidRDefault="007C565B" w:rsidP="0082062A">
      <w:pPr>
        <w:pStyle w:val="CoverPage"/>
      </w:pPr>
      <w:r w:rsidRPr="0082062A">
        <w:t>FOR NRM FUNDING RECIPIENTS</w:t>
      </w:r>
    </w:p>
    <w:p w14:paraId="59A60CA9" w14:textId="77777777" w:rsidR="007C565B" w:rsidRPr="0082062A" w:rsidRDefault="007C565B" w:rsidP="0082062A">
      <w:pPr>
        <w:pStyle w:val="CoverPage"/>
      </w:pPr>
      <w:r w:rsidRPr="0082062A">
        <w:t>AND THE PUBLIC</w:t>
      </w:r>
    </w:p>
    <w:p w14:paraId="5240A182" w14:textId="77777777" w:rsidR="007C565B" w:rsidRPr="0082062A" w:rsidRDefault="007C565B" w:rsidP="0082062A">
      <w:pPr>
        <w:pStyle w:val="CoverPage"/>
      </w:pPr>
    </w:p>
    <w:p w14:paraId="1480EA92" w14:textId="77777777" w:rsidR="007C565B" w:rsidRPr="0082062A" w:rsidRDefault="007C565B" w:rsidP="0082062A">
      <w:pPr>
        <w:pStyle w:val="CoverPage"/>
      </w:pPr>
    </w:p>
    <w:p w14:paraId="30B39D8F" w14:textId="77777777" w:rsidR="007C565B" w:rsidRPr="0082062A" w:rsidRDefault="007C565B" w:rsidP="0082062A">
      <w:pPr>
        <w:pStyle w:val="CoverPage"/>
      </w:pPr>
    </w:p>
    <w:p w14:paraId="75B04B77" w14:textId="77777777" w:rsidR="007C565B" w:rsidRPr="0082062A" w:rsidRDefault="007C565B" w:rsidP="0082062A">
      <w:pPr>
        <w:pStyle w:val="CoverPage"/>
      </w:pPr>
    </w:p>
    <w:p w14:paraId="074C103E" w14:textId="0540EF6C" w:rsidR="007C565B" w:rsidRPr="0082062A" w:rsidRDefault="00B864FB" w:rsidP="0082062A">
      <w:pPr>
        <w:pStyle w:val="CoverPage"/>
      </w:pPr>
      <w:r>
        <w:t>June</w:t>
      </w:r>
      <w:r w:rsidRPr="0082062A">
        <w:t xml:space="preserve"> </w:t>
      </w:r>
      <w:r w:rsidR="007C565B" w:rsidRPr="0082062A">
        <w:t>2020</w:t>
      </w:r>
    </w:p>
    <w:p w14:paraId="5EF8440B" w14:textId="77777777" w:rsidR="00C1116B" w:rsidRPr="003F3429" w:rsidRDefault="00C1116B" w:rsidP="00E74BCF">
      <w:r>
        <w:br w:type="page"/>
      </w:r>
    </w:p>
    <w:p w14:paraId="75573E79" w14:textId="77777777" w:rsidR="00C1116B" w:rsidRPr="003F3429" w:rsidRDefault="00C1116B" w:rsidP="00E74BCF"/>
    <w:p w14:paraId="2F04980D" w14:textId="6C8B98FD" w:rsidR="00C1116B" w:rsidRPr="00734528" w:rsidRDefault="000C00D5" w:rsidP="0082062A">
      <w:pPr>
        <w:pStyle w:val="CoverPage"/>
      </w:pPr>
      <w:r w:rsidRPr="00734528">
        <w:t>Acknowledgement of Traditional Owners and Country</w:t>
      </w:r>
    </w:p>
    <w:p w14:paraId="5E49FA5F" w14:textId="77777777" w:rsidR="00C1116B" w:rsidRPr="003F3429" w:rsidRDefault="00C1116B" w:rsidP="00E74BCF"/>
    <w:p w14:paraId="435536D6" w14:textId="0FA575F2" w:rsidR="00C1116B" w:rsidRPr="00C1116B" w:rsidRDefault="00C1116B" w:rsidP="00E74BCF">
      <w:r w:rsidRPr="005E104C">
        <w:t>The Department acknowledges the traditional owners of country throughout Australia and their</w:t>
      </w:r>
      <w:r>
        <w:t xml:space="preserve"> </w:t>
      </w:r>
      <w:r w:rsidRPr="005E104C">
        <w:t>continuing connection to land, sea and community. We pay our respects to them and their cultures</w:t>
      </w:r>
      <w:r>
        <w:t xml:space="preserve"> </w:t>
      </w:r>
      <w:r w:rsidRPr="005E104C">
        <w:t>and to their elders both past and present.</w:t>
      </w:r>
    </w:p>
    <w:p w14:paraId="37258E14" w14:textId="59AA7B9C" w:rsidR="00C1116B" w:rsidRDefault="00C1116B" w:rsidP="00E74BCF"/>
    <w:p w14:paraId="7C550070" w14:textId="63FEB0B0" w:rsidR="00C1116B" w:rsidRDefault="00C1116B" w:rsidP="00E74BCF"/>
    <w:p w14:paraId="2303DAC5" w14:textId="65EC87E3" w:rsidR="00EC1A97" w:rsidRDefault="00EC1A97" w:rsidP="00E74BCF"/>
    <w:p w14:paraId="3E2604E1" w14:textId="5395F76A" w:rsidR="00EC1A97" w:rsidRDefault="00EC1A97" w:rsidP="00E74BCF"/>
    <w:p w14:paraId="3B4188E1" w14:textId="5C2D04BD" w:rsidR="00EC1A97" w:rsidRDefault="00EC1A97" w:rsidP="00E74BCF"/>
    <w:p w14:paraId="44A817D5" w14:textId="7FA71EA4" w:rsidR="00734528" w:rsidRDefault="00734528" w:rsidP="00E74BCF"/>
    <w:p w14:paraId="494F78BB" w14:textId="08D78138" w:rsidR="00734528" w:rsidRDefault="00734528" w:rsidP="00E74BCF"/>
    <w:p w14:paraId="4E84E84E" w14:textId="5BD0E38F" w:rsidR="00734528" w:rsidRDefault="00734528" w:rsidP="00E74BCF"/>
    <w:p w14:paraId="65171FAD" w14:textId="77777777" w:rsidR="00C1116B" w:rsidRDefault="00C1116B" w:rsidP="00E74BCF"/>
    <w:p w14:paraId="43270E7B" w14:textId="12B4280B" w:rsidR="00C1116B" w:rsidRDefault="00C1116B" w:rsidP="00E74BCF"/>
    <w:p w14:paraId="2470FB79" w14:textId="1D6C23C1" w:rsidR="00E95A7A" w:rsidRDefault="00E95A7A" w:rsidP="00E74BCF"/>
    <w:p w14:paraId="58A471F0" w14:textId="37B3E153" w:rsidR="00E95A7A" w:rsidRDefault="00E95A7A" w:rsidP="00E74BCF"/>
    <w:p w14:paraId="0AD7FE87" w14:textId="10959058" w:rsidR="00E95A7A" w:rsidRDefault="00E95A7A" w:rsidP="00E74BCF"/>
    <w:p w14:paraId="56210796" w14:textId="77777777" w:rsidR="00350CE7" w:rsidRDefault="00350CE7" w:rsidP="00E74BCF"/>
    <w:p w14:paraId="5690E4C6" w14:textId="77777777" w:rsidR="00C1116B" w:rsidRDefault="00C1116B" w:rsidP="00E74BCF"/>
    <w:p w14:paraId="7B71BC6C" w14:textId="77777777" w:rsidR="00C1116B" w:rsidRPr="00383B59" w:rsidRDefault="00C1116B" w:rsidP="00E74BCF">
      <w:r w:rsidRPr="00383B59">
        <w:t xml:space="preserve">© Copyright Commonwealth of Australia, </w:t>
      </w:r>
      <w:r>
        <w:t>2016</w:t>
      </w:r>
      <w:r w:rsidRPr="00383B59">
        <w:t>.</w:t>
      </w:r>
    </w:p>
    <w:p w14:paraId="55567B96" w14:textId="77777777" w:rsidR="00C1116B" w:rsidRDefault="00C1116B" w:rsidP="00E74BCF">
      <w:r w:rsidRPr="00383B59">
        <w:rPr>
          <w:noProof/>
        </w:rPr>
        <w:drawing>
          <wp:inline distT="0" distB="0" distL="0" distR="0" wp14:anchorId="3C466DFD" wp14:editId="74F64CB6">
            <wp:extent cx="1264920" cy="441325"/>
            <wp:effectExtent l="0" t="0" r="0" b="0"/>
            <wp:docPr id="1"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ve_commons_licen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2425" cy="457899"/>
                    </a:xfrm>
                    <a:prstGeom prst="rect">
                      <a:avLst/>
                    </a:prstGeom>
                    <a:noFill/>
                    <a:ln>
                      <a:noFill/>
                    </a:ln>
                  </pic:spPr>
                </pic:pic>
              </a:graphicData>
            </a:graphic>
          </wp:inline>
        </w:drawing>
      </w:r>
    </w:p>
    <w:p w14:paraId="71D0092C" w14:textId="02402162" w:rsidR="00C1116B" w:rsidRDefault="00C1116B" w:rsidP="00E74BCF">
      <w:r>
        <w:t xml:space="preserve">The </w:t>
      </w:r>
      <w:r w:rsidRPr="00383B59">
        <w:rPr>
          <w:i/>
        </w:rPr>
        <w:t xml:space="preserve">Monitoring, Evaluation, Reporting and Improvement Tool user guide for NRM </w:t>
      </w:r>
      <w:r>
        <w:rPr>
          <w:i/>
        </w:rPr>
        <w:t xml:space="preserve">funding </w:t>
      </w:r>
      <w:r w:rsidRPr="00383B59">
        <w:rPr>
          <w:i/>
        </w:rPr>
        <w:t>recipients and the public</w:t>
      </w:r>
      <w:r w:rsidRPr="00383B59">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13" w:history="1">
        <w:r w:rsidRPr="00B864FB">
          <w:rPr>
            <w:rStyle w:val="LinkChar"/>
          </w:rPr>
          <w:t>https://creativecommons.org/licenses/by/4.0/</w:t>
        </w:r>
      </w:hyperlink>
      <w:r w:rsidR="00B864FB">
        <w:rPr>
          <w:color w:val="3966BF"/>
        </w:rPr>
        <w:t xml:space="preserve"> </w:t>
      </w:r>
      <w:r w:rsidRPr="00383B59">
        <w:t> </w:t>
      </w:r>
    </w:p>
    <w:p w14:paraId="037C2F16" w14:textId="13620857" w:rsidR="00C1116B" w:rsidRPr="00383B59" w:rsidRDefault="00C1116B" w:rsidP="00E74BCF">
      <w:r w:rsidRPr="00383B59">
        <w:t xml:space="preserve">This </w:t>
      </w:r>
      <w:r>
        <w:t>document should be attributed as ‘</w:t>
      </w:r>
      <w:r w:rsidRPr="00383B59">
        <w:t xml:space="preserve">Monitoring, Evaluation, Reporting and Improvement Tool user guide for NRM </w:t>
      </w:r>
      <w:r>
        <w:t xml:space="preserve">funding </w:t>
      </w:r>
      <w:r w:rsidRPr="00383B59">
        <w:t>recipients and the public</w:t>
      </w:r>
      <w:r>
        <w:t>, version 3</w:t>
      </w:r>
      <w:r w:rsidRPr="00383B59">
        <w:t xml:space="preserve">, </w:t>
      </w:r>
      <w:r w:rsidRPr="00B864FB">
        <w:t xml:space="preserve">Commonwealth of Australia </w:t>
      </w:r>
      <w:r w:rsidR="00B864FB" w:rsidRPr="00B864FB">
        <w:t>2020</w:t>
      </w:r>
      <w:r w:rsidRPr="00B864FB">
        <w:t>’</w:t>
      </w:r>
      <w:r w:rsidRPr="00383B59">
        <w:t>.</w:t>
      </w:r>
    </w:p>
    <w:p w14:paraId="654FD965" w14:textId="4F8F5ECC" w:rsidR="00C1116B" w:rsidRPr="00C1116B" w:rsidRDefault="00C1116B" w:rsidP="00E74BCF">
      <w:r w:rsidRPr="00383B59">
        <w:t xml:space="preserve">The </w:t>
      </w:r>
      <w:bookmarkStart w:id="0" w:name="_GoBack"/>
      <w:r w:rsidRPr="00383B59">
        <w:t xml:space="preserve">Commonwealth of Australia </w:t>
      </w:r>
      <w:bookmarkEnd w:id="0"/>
      <w:r w:rsidR="009948DE">
        <w:t xml:space="preserve">is aware of </w:t>
      </w:r>
      <w:r w:rsidR="008667CF">
        <w:t xml:space="preserve">applying </w:t>
      </w:r>
      <w:r w:rsidR="000D0F13">
        <w:t>details</w:t>
      </w:r>
      <w:r w:rsidRPr="00383B59">
        <w:t xml:space="preserve"> to identify </w:t>
      </w:r>
      <w:r w:rsidR="009948DE">
        <w:t xml:space="preserve">any </w:t>
      </w:r>
      <w:r w:rsidRPr="00383B59">
        <w:t>content supplied by third parties</w:t>
      </w:r>
      <w:r w:rsidR="00E8731A">
        <w:t>,</w:t>
      </w:r>
      <w:r w:rsidRPr="00383B59">
        <w:t xml:space="preserve"> using the following format ‘© Copyrigh</w:t>
      </w:r>
      <w:r w:rsidR="008A7D74">
        <w:t>t</w:t>
      </w:r>
      <w:r w:rsidR="00E8731A">
        <w:t>’</w:t>
      </w:r>
      <w:r w:rsidR="008A7D74">
        <w:t>. No</w:t>
      </w:r>
      <w:r w:rsidR="000D0F13">
        <w:t xml:space="preserve"> third</w:t>
      </w:r>
      <w:r w:rsidR="00E8731A">
        <w:t>-</w:t>
      </w:r>
      <w:r w:rsidR="000D0F13">
        <w:t>party material has been used in this guide.</w:t>
      </w:r>
      <w:r w:rsidRPr="0027457D">
        <w:rPr>
          <w:b/>
          <w:sz w:val="34"/>
        </w:rPr>
        <w:br w:type="page"/>
      </w:r>
    </w:p>
    <w:sdt>
      <w:sdtPr>
        <w:rPr>
          <w:rFonts w:eastAsiaTheme="minorHAnsi" w:cstheme="minorBidi"/>
          <w:b w:val="0"/>
          <w:bCs w:val="0"/>
          <w:sz w:val="22"/>
          <w:szCs w:val="22"/>
          <w:lang w:val="en-AU" w:eastAsia="en-AU"/>
        </w:rPr>
        <w:id w:val="-541358938"/>
        <w:docPartObj>
          <w:docPartGallery w:val="Table of Contents"/>
          <w:docPartUnique/>
        </w:docPartObj>
      </w:sdtPr>
      <w:sdtEndPr>
        <w:rPr>
          <w:rFonts w:eastAsia="Calibri" w:cstheme="minorHAnsi"/>
          <w:noProof/>
        </w:rPr>
      </w:sdtEndPr>
      <w:sdtContent>
        <w:p w14:paraId="01601ACB" w14:textId="55927D51" w:rsidR="005460A6" w:rsidRDefault="005460A6" w:rsidP="00E74BCF">
          <w:pPr>
            <w:pStyle w:val="TOCHeading"/>
          </w:pPr>
          <w:r>
            <w:t>Contents</w:t>
          </w:r>
        </w:p>
        <w:p w14:paraId="122C6710" w14:textId="3D09E1B8" w:rsidR="007258BB" w:rsidRDefault="005460A6">
          <w:pPr>
            <w:pStyle w:val="TOC1"/>
            <w:tabs>
              <w:tab w:val="right" w:leader="dot" w:pos="9350"/>
            </w:tabs>
            <w:rPr>
              <w:rFonts w:asciiTheme="minorHAnsi" w:eastAsiaTheme="minorEastAsia" w:hAnsiTheme="minorHAnsi" w:cstheme="minorBidi"/>
              <w:b w:val="0"/>
              <w:bCs w:val="0"/>
              <w:caps w:val="0"/>
              <w:noProof/>
              <w:sz w:val="22"/>
              <w:szCs w:val="22"/>
            </w:rPr>
          </w:pPr>
          <w:r>
            <w:fldChar w:fldCharType="begin"/>
          </w:r>
          <w:r>
            <w:instrText xml:space="preserve"> TOC \o "1-4" \h \z \u </w:instrText>
          </w:r>
          <w:r>
            <w:fldChar w:fldCharType="separate"/>
          </w:r>
          <w:hyperlink w:anchor="_Toc43451254" w:history="1">
            <w:r w:rsidR="007258BB" w:rsidRPr="00A75106">
              <w:rPr>
                <w:rStyle w:val="Hyperlink"/>
                <w:noProof/>
              </w:rPr>
              <w:t>Introduction</w:t>
            </w:r>
            <w:r w:rsidR="007258BB">
              <w:rPr>
                <w:noProof/>
                <w:webHidden/>
              </w:rPr>
              <w:tab/>
            </w:r>
            <w:r w:rsidR="007258BB">
              <w:rPr>
                <w:noProof/>
                <w:webHidden/>
              </w:rPr>
              <w:fldChar w:fldCharType="begin"/>
            </w:r>
            <w:r w:rsidR="007258BB">
              <w:rPr>
                <w:noProof/>
                <w:webHidden/>
              </w:rPr>
              <w:instrText xml:space="preserve"> PAGEREF _Toc43451254 \h </w:instrText>
            </w:r>
            <w:r w:rsidR="007258BB">
              <w:rPr>
                <w:noProof/>
                <w:webHidden/>
              </w:rPr>
            </w:r>
            <w:r w:rsidR="007258BB">
              <w:rPr>
                <w:noProof/>
                <w:webHidden/>
              </w:rPr>
              <w:fldChar w:fldCharType="separate"/>
            </w:r>
            <w:r w:rsidR="007258BB">
              <w:rPr>
                <w:noProof/>
                <w:webHidden/>
              </w:rPr>
              <w:t>1</w:t>
            </w:r>
            <w:r w:rsidR="007258BB">
              <w:rPr>
                <w:noProof/>
                <w:webHidden/>
              </w:rPr>
              <w:fldChar w:fldCharType="end"/>
            </w:r>
          </w:hyperlink>
        </w:p>
        <w:p w14:paraId="4C7A8AE2" w14:textId="57C6C70D" w:rsidR="007258BB" w:rsidRDefault="006469ED">
          <w:pPr>
            <w:pStyle w:val="TOC1"/>
            <w:tabs>
              <w:tab w:val="right" w:leader="dot" w:pos="9350"/>
            </w:tabs>
            <w:rPr>
              <w:rFonts w:asciiTheme="minorHAnsi" w:eastAsiaTheme="minorEastAsia" w:hAnsiTheme="minorHAnsi" w:cstheme="minorBidi"/>
              <w:b w:val="0"/>
              <w:bCs w:val="0"/>
              <w:caps w:val="0"/>
              <w:noProof/>
              <w:sz w:val="22"/>
              <w:szCs w:val="22"/>
            </w:rPr>
          </w:pPr>
          <w:hyperlink w:anchor="_Toc43451255" w:history="1">
            <w:r w:rsidR="007258BB" w:rsidRPr="00A75106">
              <w:rPr>
                <w:rStyle w:val="Hyperlink"/>
                <w:noProof/>
              </w:rPr>
              <w:t>ABOUT this Guide</w:t>
            </w:r>
            <w:r w:rsidR="007258BB">
              <w:rPr>
                <w:noProof/>
                <w:webHidden/>
              </w:rPr>
              <w:tab/>
            </w:r>
            <w:r w:rsidR="007258BB">
              <w:rPr>
                <w:noProof/>
                <w:webHidden/>
              </w:rPr>
              <w:fldChar w:fldCharType="begin"/>
            </w:r>
            <w:r w:rsidR="007258BB">
              <w:rPr>
                <w:noProof/>
                <w:webHidden/>
              </w:rPr>
              <w:instrText xml:space="preserve"> PAGEREF _Toc43451255 \h </w:instrText>
            </w:r>
            <w:r w:rsidR="007258BB">
              <w:rPr>
                <w:noProof/>
                <w:webHidden/>
              </w:rPr>
            </w:r>
            <w:r w:rsidR="007258BB">
              <w:rPr>
                <w:noProof/>
                <w:webHidden/>
              </w:rPr>
              <w:fldChar w:fldCharType="separate"/>
            </w:r>
            <w:r w:rsidR="007258BB">
              <w:rPr>
                <w:noProof/>
                <w:webHidden/>
              </w:rPr>
              <w:t>2</w:t>
            </w:r>
            <w:r w:rsidR="007258BB">
              <w:rPr>
                <w:noProof/>
                <w:webHidden/>
              </w:rPr>
              <w:fldChar w:fldCharType="end"/>
            </w:r>
          </w:hyperlink>
        </w:p>
        <w:p w14:paraId="142ED12D" w14:textId="0E40030D" w:rsidR="007258BB" w:rsidRDefault="006469ED">
          <w:pPr>
            <w:pStyle w:val="TOC1"/>
            <w:tabs>
              <w:tab w:val="right" w:leader="dot" w:pos="9350"/>
            </w:tabs>
            <w:rPr>
              <w:rFonts w:asciiTheme="minorHAnsi" w:eastAsiaTheme="minorEastAsia" w:hAnsiTheme="minorHAnsi" w:cstheme="minorBidi"/>
              <w:b w:val="0"/>
              <w:bCs w:val="0"/>
              <w:caps w:val="0"/>
              <w:noProof/>
              <w:sz w:val="22"/>
              <w:szCs w:val="22"/>
            </w:rPr>
          </w:pPr>
          <w:hyperlink w:anchor="_Toc43451256" w:history="1">
            <w:r w:rsidR="007258BB" w:rsidRPr="00A75106">
              <w:rPr>
                <w:rStyle w:val="Hyperlink"/>
                <w:noProof/>
              </w:rPr>
              <w:t>MERIT user roles - GENERIC</w:t>
            </w:r>
            <w:r w:rsidR="007258BB">
              <w:rPr>
                <w:noProof/>
                <w:webHidden/>
              </w:rPr>
              <w:tab/>
            </w:r>
            <w:r w:rsidR="007258BB">
              <w:rPr>
                <w:noProof/>
                <w:webHidden/>
              </w:rPr>
              <w:fldChar w:fldCharType="begin"/>
            </w:r>
            <w:r w:rsidR="007258BB">
              <w:rPr>
                <w:noProof/>
                <w:webHidden/>
              </w:rPr>
              <w:instrText xml:space="preserve"> PAGEREF _Toc43451256 \h </w:instrText>
            </w:r>
            <w:r w:rsidR="007258BB">
              <w:rPr>
                <w:noProof/>
                <w:webHidden/>
              </w:rPr>
            </w:r>
            <w:r w:rsidR="007258BB">
              <w:rPr>
                <w:noProof/>
                <w:webHidden/>
              </w:rPr>
              <w:fldChar w:fldCharType="separate"/>
            </w:r>
            <w:r w:rsidR="007258BB">
              <w:rPr>
                <w:noProof/>
                <w:webHidden/>
              </w:rPr>
              <w:t>3</w:t>
            </w:r>
            <w:r w:rsidR="007258BB">
              <w:rPr>
                <w:noProof/>
                <w:webHidden/>
              </w:rPr>
              <w:fldChar w:fldCharType="end"/>
            </w:r>
          </w:hyperlink>
        </w:p>
        <w:p w14:paraId="631B735A" w14:textId="0E03574B" w:rsidR="007258BB" w:rsidRDefault="006469ED">
          <w:pPr>
            <w:pStyle w:val="TOC1"/>
            <w:tabs>
              <w:tab w:val="right" w:leader="dot" w:pos="9350"/>
            </w:tabs>
            <w:rPr>
              <w:rFonts w:asciiTheme="minorHAnsi" w:eastAsiaTheme="minorEastAsia" w:hAnsiTheme="minorHAnsi" w:cstheme="minorBidi"/>
              <w:b w:val="0"/>
              <w:bCs w:val="0"/>
              <w:caps w:val="0"/>
              <w:noProof/>
              <w:sz w:val="22"/>
              <w:szCs w:val="22"/>
            </w:rPr>
          </w:pPr>
          <w:hyperlink w:anchor="_Toc43451257" w:history="1">
            <w:r w:rsidR="007258BB" w:rsidRPr="00A75106">
              <w:rPr>
                <w:rStyle w:val="Hyperlink"/>
                <w:noProof/>
              </w:rPr>
              <w:t>Tools to Help</w:t>
            </w:r>
            <w:r w:rsidR="007258BB">
              <w:rPr>
                <w:noProof/>
                <w:webHidden/>
              </w:rPr>
              <w:tab/>
            </w:r>
            <w:r w:rsidR="007258BB">
              <w:rPr>
                <w:noProof/>
                <w:webHidden/>
              </w:rPr>
              <w:fldChar w:fldCharType="begin"/>
            </w:r>
            <w:r w:rsidR="007258BB">
              <w:rPr>
                <w:noProof/>
                <w:webHidden/>
              </w:rPr>
              <w:instrText xml:space="preserve"> PAGEREF _Toc43451257 \h </w:instrText>
            </w:r>
            <w:r w:rsidR="007258BB">
              <w:rPr>
                <w:noProof/>
                <w:webHidden/>
              </w:rPr>
            </w:r>
            <w:r w:rsidR="007258BB">
              <w:rPr>
                <w:noProof/>
                <w:webHidden/>
              </w:rPr>
              <w:fldChar w:fldCharType="separate"/>
            </w:r>
            <w:r w:rsidR="007258BB">
              <w:rPr>
                <w:noProof/>
                <w:webHidden/>
              </w:rPr>
              <w:t>4</w:t>
            </w:r>
            <w:r w:rsidR="007258BB">
              <w:rPr>
                <w:noProof/>
                <w:webHidden/>
              </w:rPr>
              <w:fldChar w:fldCharType="end"/>
            </w:r>
          </w:hyperlink>
        </w:p>
        <w:p w14:paraId="2F2532E4" w14:textId="7D2D6E05" w:rsidR="007258BB" w:rsidRDefault="006469ED">
          <w:pPr>
            <w:pStyle w:val="TOC1"/>
            <w:tabs>
              <w:tab w:val="right" w:leader="dot" w:pos="9350"/>
            </w:tabs>
            <w:rPr>
              <w:rFonts w:asciiTheme="minorHAnsi" w:eastAsiaTheme="minorEastAsia" w:hAnsiTheme="minorHAnsi" w:cstheme="minorBidi"/>
              <w:b w:val="0"/>
              <w:bCs w:val="0"/>
              <w:caps w:val="0"/>
              <w:noProof/>
              <w:sz w:val="22"/>
              <w:szCs w:val="22"/>
            </w:rPr>
          </w:pPr>
          <w:hyperlink w:anchor="_Toc43451258" w:history="1">
            <w:r w:rsidR="007258BB" w:rsidRPr="00A75106">
              <w:rPr>
                <w:rStyle w:val="Hyperlink"/>
                <w:noProof/>
              </w:rPr>
              <w:t>PART A – AN INTRODUCTION TO THE MERIT SYSTEM</w:t>
            </w:r>
            <w:r w:rsidR="007258BB">
              <w:rPr>
                <w:noProof/>
                <w:webHidden/>
              </w:rPr>
              <w:tab/>
            </w:r>
            <w:r w:rsidR="007258BB">
              <w:rPr>
                <w:noProof/>
                <w:webHidden/>
              </w:rPr>
              <w:fldChar w:fldCharType="begin"/>
            </w:r>
            <w:r w:rsidR="007258BB">
              <w:rPr>
                <w:noProof/>
                <w:webHidden/>
              </w:rPr>
              <w:instrText xml:space="preserve"> PAGEREF _Toc43451258 \h </w:instrText>
            </w:r>
            <w:r w:rsidR="007258BB">
              <w:rPr>
                <w:noProof/>
                <w:webHidden/>
              </w:rPr>
            </w:r>
            <w:r w:rsidR="007258BB">
              <w:rPr>
                <w:noProof/>
                <w:webHidden/>
              </w:rPr>
              <w:fldChar w:fldCharType="separate"/>
            </w:r>
            <w:r w:rsidR="007258BB">
              <w:rPr>
                <w:noProof/>
                <w:webHidden/>
              </w:rPr>
              <w:t>5</w:t>
            </w:r>
            <w:r w:rsidR="007258BB">
              <w:rPr>
                <w:noProof/>
                <w:webHidden/>
              </w:rPr>
              <w:fldChar w:fldCharType="end"/>
            </w:r>
          </w:hyperlink>
        </w:p>
        <w:p w14:paraId="411E1D95" w14:textId="13C5AF99" w:rsidR="007258BB" w:rsidRDefault="006469ED">
          <w:pPr>
            <w:pStyle w:val="TOC2"/>
            <w:rPr>
              <w:rFonts w:asciiTheme="minorHAnsi" w:eastAsiaTheme="minorEastAsia" w:hAnsiTheme="minorHAnsi" w:cstheme="minorBidi"/>
              <w:b w:val="0"/>
              <w:bCs w:val="0"/>
              <w:sz w:val="22"/>
              <w:szCs w:val="22"/>
            </w:rPr>
          </w:pPr>
          <w:hyperlink w:anchor="_Toc43451259" w:history="1">
            <w:r w:rsidR="007258BB" w:rsidRPr="00A75106">
              <w:rPr>
                <w:rStyle w:val="Hyperlink"/>
              </w:rPr>
              <w:t>1.</w:t>
            </w:r>
            <w:r w:rsidR="007258BB">
              <w:rPr>
                <w:rFonts w:asciiTheme="minorHAnsi" w:eastAsiaTheme="minorEastAsia" w:hAnsiTheme="minorHAnsi" w:cstheme="minorBidi"/>
                <w:b w:val="0"/>
                <w:bCs w:val="0"/>
                <w:sz w:val="22"/>
                <w:szCs w:val="22"/>
              </w:rPr>
              <w:tab/>
            </w:r>
            <w:r w:rsidR="007258BB" w:rsidRPr="00A75106">
              <w:rPr>
                <w:rStyle w:val="Hyperlink"/>
              </w:rPr>
              <w:t>MERIT BASICS</w:t>
            </w:r>
            <w:r w:rsidR="007258BB">
              <w:rPr>
                <w:webHidden/>
              </w:rPr>
              <w:tab/>
            </w:r>
            <w:r w:rsidR="007258BB">
              <w:rPr>
                <w:webHidden/>
              </w:rPr>
              <w:fldChar w:fldCharType="begin"/>
            </w:r>
            <w:r w:rsidR="007258BB">
              <w:rPr>
                <w:webHidden/>
              </w:rPr>
              <w:instrText xml:space="preserve"> PAGEREF _Toc43451259 \h </w:instrText>
            </w:r>
            <w:r w:rsidR="007258BB">
              <w:rPr>
                <w:webHidden/>
              </w:rPr>
            </w:r>
            <w:r w:rsidR="007258BB">
              <w:rPr>
                <w:webHidden/>
              </w:rPr>
              <w:fldChar w:fldCharType="separate"/>
            </w:r>
            <w:r w:rsidR="007258BB">
              <w:rPr>
                <w:webHidden/>
              </w:rPr>
              <w:t>5</w:t>
            </w:r>
            <w:r w:rsidR="007258BB">
              <w:rPr>
                <w:webHidden/>
              </w:rPr>
              <w:fldChar w:fldCharType="end"/>
            </w:r>
          </w:hyperlink>
        </w:p>
        <w:p w14:paraId="3B61C548" w14:textId="4C94BF84" w:rsidR="007258BB" w:rsidRDefault="006469ED">
          <w:pPr>
            <w:pStyle w:val="TOC3"/>
            <w:rPr>
              <w:rFonts w:asciiTheme="minorHAnsi" w:eastAsiaTheme="minorEastAsia" w:hAnsiTheme="minorHAnsi" w:cstheme="minorBidi"/>
              <w:sz w:val="22"/>
              <w:szCs w:val="22"/>
            </w:rPr>
          </w:pPr>
          <w:hyperlink w:anchor="_Toc43451260" w:history="1">
            <w:r w:rsidR="007258BB" w:rsidRPr="00A75106">
              <w:rPr>
                <w:rStyle w:val="Hyperlink"/>
                <w14:scene3d>
                  <w14:camera w14:prst="orthographicFront"/>
                  <w14:lightRig w14:rig="threePt" w14:dir="t">
                    <w14:rot w14:lat="0" w14:lon="0" w14:rev="0"/>
                  </w14:lightRig>
                </w14:scene3d>
              </w:rPr>
              <w:t>1.1</w:t>
            </w:r>
            <w:r w:rsidR="007258BB">
              <w:rPr>
                <w:rFonts w:asciiTheme="minorHAnsi" w:eastAsiaTheme="minorEastAsia" w:hAnsiTheme="minorHAnsi" w:cstheme="minorBidi"/>
                <w:sz w:val="22"/>
                <w:szCs w:val="22"/>
              </w:rPr>
              <w:tab/>
            </w:r>
            <w:r w:rsidR="007258BB" w:rsidRPr="00A75106">
              <w:rPr>
                <w:rStyle w:val="Hyperlink"/>
              </w:rPr>
              <w:t>Opening MERIT</w:t>
            </w:r>
            <w:r w:rsidR="007258BB">
              <w:rPr>
                <w:webHidden/>
              </w:rPr>
              <w:tab/>
            </w:r>
            <w:r w:rsidR="007258BB">
              <w:rPr>
                <w:webHidden/>
              </w:rPr>
              <w:fldChar w:fldCharType="begin"/>
            </w:r>
            <w:r w:rsidR="007258BB">
              <w:rPr>
                <w:webHidden/>
              </w:rPr>
              <w:instrText xml:space="preserve"> PAGEREF _Toc43451260 \h </w:instrText>
            </w:r>
            <w:r w:rsidR="007258BB">
              <w:rPr>
                <w:webHidden/>
              </w:rPr>
            </w:r>
            <w:r w:rsidR="007258BB">
              <w:rPr>
                <w:webHidden/>
              </w:rPr>
              <w:fldChar w:fldCharType="separate"/>
            </w:r>
            <w:r w:rsidR="007258BB">
              <w:rPr>
                <w:webHidden/>
              </w:rPr>
              <w:t>5</w:t>
            </w:r>
            <w:r w:rsidR="007258BB">
              <w:rPr>
                <w:webHidden/>
              </w:rPr>
              <w:fldChar w:fldCharType="end"/>
            </w:r>
          </w:hyperlink>
        </w:p>
        <w:p w14:paraId="30DA2111" w14:textId="20A5DE83" w:rsidR="007258BB" w:rsidRDefault="006469ED">
          <w:pPr>
            <w:pStyle w:val="TOC3"/>
            <w:rPr>
              <w:rFonts w:asciiTheme="minorHAnsi" w:eastAsiaTheme="minorEastAsia" w:hAnsiTheme="minorHAnsi" w:cstheme="minorBidi"/>
              <w:sz w:val="22"/>
              <w:szCs w:val="22"/>
            </w:rPr>
          </w:pPr>
          <w:hyperlink w:anchor="_Toc43451261" w:history="1">
            <w:r w:rsidR="007258BB" w:rsidRPr="00A75106">
              <w:rPr>
                <w:rStyle w:val="Hyperlink"/>
                <w14:scene3d>
                  <w14:camera w14:prst="orthographicFront"/>
                  <w14:lightRig w14:rig="threePt" w14:dir="t">
                    <w14:rot w14:lat="0" w14:lon="0" w14:rev="0"/>
                  </w14:lightRig>
                </w14:scene3d>
              </w:rPr>
              <w:t>1.2</w:t>
            </w:r>
            <w:r w:rsidR="007258BB">
              <w:rPr>
                <w:rFonts w:asciiTheme="minorHAnsi" w:eastAsiaTheme="minorEastAsia" w:hAnsiTheme="minorHAnsi" w:cstheme="minorBidi"/>
                <w:sz w:val="22"/>
                <w:szCs w:val="22"/>
              </w:rPr>
              <w:tab/>
            </w:r>
            <w:r w:rsidR="007258BB" w:rsidRPr="00A75106">
              <w:rPr>
                <w:rStyle w:val="Hyperlink"/>
              </w:rPr>
              <w:t>Project explorer: Overview</w:t>
            </w:r>
            <w:r w:rsidR="007258BB">
              <w:rPr>
                <w:webHidden/>
              </w:rPr>
              <w:tab/>
            </w:r>
            <w:r w:rsidR="007258BB">
              <w:rPr>
                <w:webHidden/>
              </w:rPr>
              <w:fldChar w:fldCharType="begin"/>
            </w:r>
            <w:r w:rsidR="007258BB">
              <w:rPr>
                <w:webHidden/>
              </w:rPr>
              <w:instrText xml:space="preserve"> PAGEREF _Toc43451261 \h </w:instrText>
            </w:r>
            <w:r w:rsidR="007258BB">
              <w:rPr>
                <w:webHidden/>
              </w:rPr>
            </w:r>
            <w:r w:rsidR="007258BB">
              <w:rPr>
                <w:webHidden/>
              </w:rPr>
              <w:fldChar w:fldCharType="separate"/>
            </w:r>
            <w:r w:rsidR="007258BB">
              <w:rPr>
                <w:webHidden/>
              </w:rPr>
              <w:t>5</w:t>
            </w:r>
            <w:r w:rsidR="007258BB">
              <w:rPr>
                <w:webHidden/>
              </w:rPr>
              <w:fldChar w:fldCharType="end"/>
            </w:r>
          </w:hyperlink>
        </w:p>
        <w:p w14:paraId="3B334EB6" w14:textId="63B863DF" w:rsidR="007258BB" w:rsidRDefault="006469ED">
          <w:pPr>
            <w:pStyle w:val="TOC3"/>
            <w:rPr>
              <w:rFonts w:asciiTheme="minorHAnsi" w:eastAsiaTheme="minorEastAsia" w:hAnsiTheme="minorHAnsi" w:cstheme="minorBidi"/>
              <w:sz w:val="22"/>
              <w:szCs w:val="22"/>
            </w:rPr>
          </w:pPr>
          <w:hyperlink w:anchor="_Toc43451262" w:history="1">
            <w:r w:rsidR="007258BB" w:rsidRPr="00A75106">
              <w:rPr>
                <w:rStyle w:val="Hyperlink"/>
                <w14:scene3d>
                  <w14:camera w14:prst="orthographicFront"/>
                  <w14:lightRig w14:rig="threePt" w14:dir="t">
                    <w14:rot w14:lat="0" w14:lon="0" w14:rev="0"/>
                  </w14:lightRig>
                </w14:scene3d>
              </w:rPr>
              <w:t>1.3</w:t>
            </w:r>
            <w:r w:rsidR="007258BB">
              <w:rPr>
                <w:rFonts w:asciiTheme="minorHAnsi" w:eastAsiaTheme="minorEastAsia" w:hAnsiTheme="minorHAnsi" w:cstheme="minorBidi"/>
                <w:sz w:val="22"/>
                <w:szCs w:val="22"/>
              </w:rPr>
              <w:tab/>
            </w:r>
            <w:r w:rsidR="007258BB" w:rsidRPr="00A75106">
              <w:rPr>
                <w:rStyle w:val="Hyperlink"/>
              </w:rPr>
              <w:t>Finding information using ‘Project Explorer’</w:t>
            </w:r>
            <w:r w:rsidR="007258BB">
              <w:rPr>
                <w:webHidden/>
              </w:rPr>
              <w:tab/>
            </w:r>
            <w:r w:rsidR="007258BB">
              <w:rPr>
                <w:webHidden/>
              </w:rPr>
              <w:fldChar w:fldCharType="begin"/>
            </w:r>
            <w:r w:rsidR="007258BB">
              <w:rPr>
                <w:webHidden/>
              </w:rPr>
              <w:instrText xml:space="preserve"> PAGEREF _Toc43451262 \h </w:instrText>
            </w:r>
            <w:r w:rsidR="007258BB">
              <w:rPr>
                <w:webHidden/>
              </w:rPr>
            </w:r>
            <w:r w:rsidR="007258BB">
              <w:rPr>
                <w:webHidden/>
              </w:rPr>
              <w:fldChar w:fldCharType="separate"/>
            </w:r>
            <w:r w:rsidR="007258BB">
              <w:rPr>
                <w:webHidden/>
              </w:rPr>
              <w:t>6</w:t>
            </w:r>
            <w:r w:rsidR="007258BB">
              <w:rPr>
                <w:webHidden/>
              </w:rPr>
              <w:fldChar w:fldCharType="end"/>
            </w:r>
          </w:hyperlink>
        </w:p>
        <w:p w14:paraId="3A5F652C" w14:textId="36DFF220" w:rsidR="007258BB" w:rsidRDefault="006469ED">
          <w:pPr>
            <w:pStyle w:val="TOC3"/>
            <w:rPr>
              <w:rFonts w:asciiTheme="minorHAnsi" w:eastAsiaTheme="minorEastAsia" w:hAnsiTheme="minorHAnsi" w:cstheme="minorBidi"/>
              <w:sz w:val="22"/>
              <w:szCs w:val="22"/>
            </w:rPr>
          </w:pPr>
          <w:hyperlink w:anchor="_Toc43451263" w:history="1">
            <w:r w:rsidR="007258BB" w:rsidRPr="00A75106">
              <w:rPr>
                <w:rStyle w:val="Hyperlink"/>
                <w14:scene3d>
                  <w14:camera w14:prst="orthographicFront"/>
                  <w14:lightRig w14:rig="threePt" w14:dir="t">
                    <w14:rot w14:lat="0" w14:lon="0" w14:rev="0"/>
                  </w14:lightRig>
                </w14:scene3d>
              </w:rPr>
              <w:t>1.4</w:t>
            </w:r>
            <w:r w:rsidR="007258BB">
              <w:rPr>
                <w:rFonts w:asciiTheme="minorHAnsi" w:eastAsiaTheme="minorEastAsia" w:hAnsiTheme="minorHAnsi" w:cstheme="minorBidi"/>
                <w:sz w:val="22"/>
                <w:szCs w:val="22"/>
              </w:rPr>
              <w:tab/>
            </w:r>
            <w:r w:rsidR="007258BB" w:rsidRPr="00A75106">
              <w:rPr>
                <w:rStyle w:val="Hyperlink"/>
              </w:rPr>
              <w:t>Finding information using the ‘Search’ tool</w:t>
            </w:r>
            <w:r w:rsidR="007258BB">
              <w:rPr>
                <w:webHidden/>
              </w:rPr>
              <w:tab/>
            </w:r>
            <w:r w:rsidR="007258BB">
              <w:rPr>
                <w:webHidden/>
              </w:rPr>
              <w:fldChar w:fldCharType="begin"/>
            </w:r>
            <w:r w:rsidR="007258BB">
              <w:rPr>
                <w:webHidden/>
              </w:rPr>
              <w:instrText xml:space="preserve"> PAGEREF _Toc43451263 \h </w:instrText>
            </w:r>
            <w:r w:rsidR="007258BB">
              <w:rPr>
                <w:webHidden/>
              </w:rPr>
            </w:r>
            <w:r w:rsidR="007258BB">
              <w:rPr>
                <w:webHidden/>
              </w:rPr>
              <w:fldChar w:fldCharType="separate"/>
            </w:r>
            <w:r w:rsidR="007258BB">
              <w:rPr>
                <w:webHidden/>
              </w:rPr>
              <w:t>8</w:t>
            </w:r>
            <w:r w:rsidR="007258BB">
              <w:rPr>
                <w:webHidden/>
              </w:rPr>
              <w:fldChar w:fldCharType="end"/>
            </w:r>
          </w:hyperlink>
        </w:p>
        <w:p w14:paraId="78B926A4" w14:textId="44FCEDE4" w:rsidR="007258BB" w:rsidRDefault="006469ED">
          <w:pPr>
            <w:pStyle w:val="TOC2"/>
            <w:rPr>
              <w:rFonts w:asciiTheme="minorHAnsi" w:eastAsiaTheme="minorEastAsia" w:hAnsiTheme="minorHAnsi" w:cstheme="minorBidi"/>
              <w:b w:val="0"/>
              <w:bCs w:val="0"/>
              <w:sz w:val="22"/>
              <w:szCs w:val="22"/>
            </w:rPr>
          </w:pPr>
          <w:hyperlink w:anchor="_Toc43451264" w:history="1">
            <w:r w:rsidR="007258BB" w:rsidRPr="00A75106">
              <w:rPr>
                <w:rStyle w:val="Hyperlink"/>
              </w:rPr>
              <w:t>2.</w:t>
            </w:r>
            <w:r w:rsidR="007258BB">
              <w:rPr>
                <w:rFonts w:asciiTheme="minorHAnsi" w:eastAsiaTheme="minorEastAsia" w:hAnsiTheme="minorHAnsi" w:cstheme="minorBidi"/>
                <w:b w:val="0"/>
                <w:bCs w:val="0"/>
                <w:sz w:val="22"/>
                <w:szCs w:val="22"/>
              </w:rPr>
              <w:tab/>
            </w:r>
            <w:r w:rsidR="007258BB" w:rsidRPr="00A75106">
              <w:rPr>
                <w:rStyle w:val="Hyperlink"/>
              </w:rPr>
              <w:t>VIEWING A PROJECT</w:t>
            </w:r>
            <w:r w:rsidR="007258BB">
              <w:rPr>
                <w:webHidden/>
              </w:rPr>
              <w:tab/>
            </w:r>
            <w:r w:rsidR="007258BB">
              <w:rPr>
                <w:webHidden/>
              </w:rPr>
              <w:fldChar w:fldCharType="begin"/>
            </w:r>
            <w:r w:rsidR="007258BB">
              <w:rPr>
                <w:webHidden/>
              </w:rPr>
              <w:instrText xml:space="preserve"> PAGEREF _Toc43451264 \h </w:instrText>
            </w:r>
            <w:r w:rsidR="007258BB">
              <w:rPr>
                <w:webHidden/>
              </w:rPr>
            </w:r>
            <w:r w:rsidR="007258BB">
              <w:rPr>
                <w:webHidden/>
              </w:rPr>
              <w:fldChar w:fldCharType="separate"/>
            </w:r>
            <w:r w:rsidR="007258BB">
              <w:rPr>
                <w:webHidden/>
              </w:rPr>
              <w:t>9</w:t>
            </w:r>
            <w:r w:rsidR="007258BB">
              <w:rPr>
                <w:webHidden/>
              </w:rPr>
              <w:fldChar w:fldCharType="end"/>
            </w:r>
          </w:hyperlink>
        </w:p>
        <w:p w14:paraId="720C63BA" w14:textId="4C9A6103" w:rsidR="007258BB" w:rsidRDefault="006469ED">
          <w:pPr>
            <w:pStyle w:val="TOC3"/>
            <w:rPr>
              <w:rFonts w:asciiTheme="minorHAnsi" w:eastAsiaTheme="minorEastAsia" w:hAnsiTheme="minorHAnsi" w:cstheme="minorBidi"/>
              <w:sz w:val="22"/>
              <w:szCs w:val="22"/>
            </w:rPr>
          </w:pPr>
          <w:hyperlink w:anchor="_Toc43451265" w:history="1">
            <w:r w:rsidR="007258BB" w:rsidRPr="00A75106">
              <w:rPr>
                <w:rStyle w:val="Hyperlink"/>
                <w14:scene3d>
                  <w14:camera w14:prst="orthographicFront"/>
                  <w14:lightRig w14:rig="threePt" w14:dir="t">
                    <w14:rot w14:lat="0" w14:lon="0" w14:rev="0"/>
                  </w14:lightRig>
                </w14:scene3d>
              </w:rPr>
              <w:t>2.1</w:t>
            </w:r>
            <w:r w:rsidR="007258BB">
              <w:rPr>
                <w:rFonts w:asciiTheme="minorHAnsi" w:eastAsiaTheme="minorEastAsia" w:hAnsiTheme="minorHAnsi" w:cstheme="minorBidi"/>
                <w:sz w:val="22"/>
                <w:szCs w:val="22"/>
              </w:rPr>
              <w:tab/>
            </w:r>
            <w:r w:rsidR="007258BB" w:rsidRPr="00A75106">
              <w:rPr>
                <w:rStyle w:val="Hyperlink"/>
              </w:rPr>
              <w:t>Opening Project</w:t>
            </w:r>
            <w:r w:rsidR="007258BB">
              <w:rPr>
                <w:webHidden/>
              </w:rPr>
              <w:tab/>
            </w:r>
            <w:r w:rsidR="007258BB">
              <w:rPr>
                <w:webHidden/>
              </w:rPr>
              <w:fldChar w:fldCharType="begin"/>
            </w:r>
            <w:r w:rsidR="007258BB">
              <w:rPr>
                <w:webHidden/>
              </w:rPr>
              <w:instrText xml:space="preserve"> PAGEREF _Toc43451265 \h </w:instrText>
            </w:r>
            <w:r w:rsidR="007258BB">
              <w:rPr>
                <w:webHidden/>
              </w:rPr>
            </w:r>
            <w:r w:rsidR="007258BB">
              <w:rPr>
                <w:webHidden/>
              </w:rPr>
              <w:fldChar w:fldCharType="separate"/>
            </w:r>
            <w:r w:rsidR="007258BB">
              <w:rPr>
                <w:webHidden/>
              </w:rPr>
              <w:t>9</w:t>
            </w:r>
            <w:r w:rsidR="007258BB">
              <w:rPr>
                <w:webHidden/>
              </w:rPr>
              <w:fldChar w:fldCharType="end"/>
            </w:r>
          </w:hyperlink>
        </w:p>
        <w:p w14:paraId="605AC40A" w14:textId="3B7BC7ED" w:rsidR="007258BB" w:rsidRDefault="006469ED">
          <w:pPr>
            <w:pStyle w:val="TOC3"/>
            <w:rPr>
              <w:rFonts w:asciiTheme="minorHAnsi" w:eastAsiaTheme="minorEastAsia" w:hAnsiTheme="minorHAnsi" w:cstheme="minorBidi"/>
              <w:sz w:val="22"/>
              <w:szCs w:val="22"/>
            </w:rPr>
          </w:pPr>
          <w:hyperlink w:anchor="_Toc43451266" w:history="1">
            <w:r w:rsidR="007258BB" w:rsidRPr="00A75106">
              <w:rPr>
                <w:rStyle w:val="Hyperlink"/>
                <w14:scene3d>
                  <w14:camera w14:prst="orthographicFront"/>
                  <w14:lightRig w14:rig="threePt" w14:dir="t">
                    <w14:rot w14:lat="0" w14:lon="0" w14:rev="0"/>
                  </w14:lightRig>
                </w14:scene3d>
              </w:rPr>
              <w:t>2.2</w:t>
            </w:r>
            <w:r w:rsidR="007258BB">
              <w:rPr>
                <w:rFonts w:asciiTheme="minorHAnsi" w:eastAsiaTheme="minorEastAsia" w:hAnsiTheme="minorHAnsi" w:cstheme="minorBidi"/>
                <w:sz w:val="22"/>
                <w:szCs w:val="22"/>
              </w:rPr>
              <w:tab/>
            </w:r>
            <w:r w:rsidR="007258BB" w:rsidRPr="00A75106">
              <w:rPr>
                <w:rStyle w:val="Hyperlink"/>
              </w:rPr>
              <w:t>Viewing Project Details</w:t>
            </w:r>
            <w:r w:rsidR="007258BB">
              <w:rPr>
                <w:webHidden/>
              </w:rPr>
              <w:tab/>
            </w:r>
            <w:r w:rsidR="007258BB">
              <w:rPr>
                <w:webHidden/>
              </w:rPr>
              <w:fldChar w:fldCharType="begin"/>
            </w:r>
            <w:r w:rsidR="007258BB">
              <w:rPr>
                <w:webHidden/>
              </w:rPr>
              <w:instrText xml:space="preserve"> PAGEREF _Toc43451266 \h </w:instrText>
            </w:r>
            <w:r w:rsidR="007258BB">
              <w:rPr>
                <w:webHidden/>
              </w:rPr>
            </w:r>
            <w:r w:rsidR="007258BB">
              <w:rPr>
                <w:webHidden/>
              </w:rPr>
              <w:fldChar w:fldCharType="separate"/>
            </w:r>
            <w:r w:rsidR="007258BB">
              <w:rPr>
                <w:webHidden/>
              </w:rPr>
              <w:t>9</w:t>
            </w:r>
            <w:r w:rsidR="007258BB">
              <w:rPr>
                <w:webHidden/>
              </w:rPr>
              <w:fldChar w:fldCharType="end"/>
            </w:r>
          </w:hyperlink>
        </w:p>
        <w:p w14:paraId="151F9C03" w14:textId="3437C2A8" w:rsidR="007258BB" w:rsidRDefault="006469ED">
          <w:pPr>
            <w:pStyle w:val="TOC2"/>
            <w:rPr>
              <w:rFonts w:asciiTheme="minorHAnsi" w:eastAsiaTheme="minorEastAsia" w:hAnsiTheme="minorHAnsi" w:cstheme="minorBidi"/>
              <w:b w:val="0"/>
              <w:bCs w:val="0"/>
              <w:sz w:val="22"/>
              <w:szCs w:val="22"/>
            </w:rPr>
          </w:pPr>
          <w:hyperlink w:anchor="_Toc43451267" w:history="1">
            <w:r w:rsidR="007258BB" w:rsidRPr="00A75106">
              <w:rPr>
                <w:rStyle w:val="Hyperlink"/>
              </w:rPr>
              <w:t>3.</w:t>
            </w:r>
            <w:r w:rsidR="007258BB">
              <w:rPr>
                <w:rFonts w:asciiTheme="minorHAnsi" w:eastAsiaTheme="minorEastAsia" w:hAnsiTheme="minorHAnsi" w:cstheme="minorBidi"/>
                <w:b w:val="0"/>
                <w:bCs w:val="0"/>
                <w:sz w:val="22"/>
                <w:szCs w:val="22"/>
              </w:rPr>
              <w:tab/>
            </w:r>
            <w:r w:rsidR="007258BB" w:rsidRPr="00A75106">
              <w:rPr>
                <w:rStyle w:val="Hyperlink"/>
              </w:rPr>
              <w:t>VIEWING THE DASHBOARD</w:t>
            </w:r>
            <w:r w:rsidR="007258BB">
              <w:rPr>
                <w:webHidden/>
              </w:rPr>
              <w:tab/>
            </w:r>
            <w:r w:rsidR="007258BB">
              <w:rPr>
                <w:webHidden/>
              </w:rPr>
              <w:fldChar w:fldCharType="begin"/>
            </w:r>
            <w:r w:rsidR="007258BB">
              <w:rPr>
                <w:webHidden/>
              </w:rPr>
              <w:instrText xml:space="preserve"> PAGEREF _Toc43451267 \h </w:instrText>
            </w:r>
            <w:r w:rsidR="007258BB">
              <w:rPr>
                <w:webHidden/>
              </w:rPr>
            </w:r>
            <w:r w:rsidR="007258BB">
              <w:rPr>
                <w:webHidden/>
              </w:rPr>
              <w:fldChar w:fldCharType="separate"/>
            </w:r>
            <w:r w:rsidR="007258BB">
              <w:rPr>
                <w:webHidden/>
              </w:rPr>
              <w:t>11</w:t>
            </w:r>
            <w:r w:rsidR="007258BB">
              <w:rPr>
                <w:webHidden/>
              </w:rPr>
              <w:fldChar w:fldCharType="end"/>
            </w:r>
          </w:hyperlink>
        </w:p>
        <w:p w14:paraId="78B0D389" w14:textId="781CABED" w:rsidR="007258BB" w:rsidRDefault="006469ED">
          <w:pPr>
            <w:pStyle w:val="TOC3"/>
            <w:rPr>
              <w:rFonts w:asciiTheme="minorHAnsi" w:eastAsiaTheme="minorEastAsia" w:hAnsiTheme="minorHAnsi" w:cstheme="minorBidi"/>
              <w:sz w:val="22"/>
              <w:szCs w:val="22"/>
            </w:rPr>
          </w:pPr>
          <w:hyperlink w:anchor="_Toc43451268" w:history="1">
            <w:r w:rsidR="007258BB" w:rsidRPr="00A75106">
              <w:rPr>
                <w:rStyle w:val="Hyperlink"/>
                <w14:scene3d>
                  <w14:camera w14:prst="orthographicFront"/>
                  <w14:lightRig w14:rig="threePt" w14:dir="t">
                    <w14:rot w14:lat="0" w14:lon="0" w14:rev="0"/>
                  </w14:lightRig>
                </w14:scene3d>
              </w:rPr>
              <w:t>3.1</w:t>
            </w:r>
            <w:r w:rsidR="007258BB">
              <w:rPr>
                <w:rFonts w:asciiTheme="minorHAnsi" w:eastAsiaTheme="minorEastAsia" w:hAnsiTheme="minorHAnsi" w:cstheme="minorBidi"/>
                <w:sz w:val="22"/>
                <w:szCs w:val="22"/>
              </w:rPr>
              <w:tab/>
            </w:r>
            <w:r w:rsidR="007258BB" w:rsidRPr="00A75106">
              <w:rPr>
                <w:rStyle w:val="Hyperlink"/>
              </w:rPr>
              <w:t>Viewing the Program Dashboard</w:t>
            </w:r>
            <w:r w:rsidR="007258BB">
              <w:rPr>
                <w:webHidden/>
              </w:rPr>
              <w:tab/>
            </w:r>
            <w:r w:rsidR="007258BB">
              <w:rPr>
                <w:webHidden/>
              </w:rPr>
              <w:fldChar w:fldCharType="begin"/>
            </w:r>
            <w:r w:rsidR="007258BB">
              <w:rPr>
                <w:webHidden/>
              </w:rPr>
              <w:instrText xml:space="preserve"> PAGEREF _Toc43451268 \h </w:instrText>
            </w:r>
            <w:r w:rsidR="007258BB">
              <w:rPr>
                <w:webHidden/>
              </w:rPr>
            </w:r>
            <w:r w:rsidR="007258BB">
              <w:rPr>
                <w:webHidden/>
              </w:rPr>
              <w:fldChar w:fldCharType="separate"/>
            </w:r>
            <w:r w:rsidR="007258BB">
              <w:rPr>
                <w:webHidden/>
              </w:rPr>
              <w:t>11</w:t>
            </w:r>
            <w:r w:rsidR="007258BB">
              <w:rPr>
                <w:webHidden/>
              </w:rPr>
              <w:fldChar w:fldCharType="end"/>
            </w:r>
          </w:hyperlink>
        </w:p>
        <w:p w14:paraId="32B034AB" w14:textId="7AA4D747" w:rsidR="007258BB" w:rsidRDefault="006469ED">
          <w:pPr>
            <w:pStyle w:val="TOC1"/>
            <w:tabs>
              <w:tab w:val="right" w:leader="dot" w:pos="9350"/>
            </w:tabs>
            <w:rPr>
              <w:rFonts w:asciiTheme="minorHAnsi" w:eastAsiaTheme="minorEastAsia" w:hAnsiTheme="minorHAnsi" w:cstheme="minorBidi"/>
              <w:b w:val="0"/>
              <w:bCs w:val="0"/>
              <w:caps w:val="0"/>
              <w:noProof/>
              <w:sz w:val="22"/>
              <w:szCs w:val="22"/>
            </w:rPr>
          </w:pPr>
          <w:hyperlink w:anchor="_Toc43451269" w:history="1">
            <w:r w:rsidR="007258BB" w:rsidRPr="00A75106">
              <w:rPr>
                <w:rStyle w:val="Hyperlink"/>
                <w:noProof/>
              </w:rPr>
              <w:t>PART B – getting started</w:t>
            </w:r>
            <w:r w:rsidR="007258BB">
              <w:rPr>
                <w:noProof/>
                <w:webHidden/>
              </w:rPr>
              <w:tab/>
            </w:r>
            <w:r w:rsidR="007258BB">
              <w:rPr>
                <w:noProof/>
                <w:webHidden/>
              </w:rPr>
              <w:fldChar w:fldCharType="begin"/>
            </w:r>
            <w:r w:rsidR="007258BB">
              <w:rPr>
                <w:noProof/>
                <w:webHidden/>
              </w:rPr>
              <w:instrText xml:space="preserve"> PAGEREF _Toc43451269 \h </w:instrText>
            </w:r>
            <w:r w:rsidR="007258BB">
              <w:rPr>
                <w:noProof/>
                <w:webHidden/>
              </w:rPr>
            </w:r>
            <w:r w:rsidR="007258BB">
              <w:rPr>
                <w:noProof/>
                <w:webHidden/>
              </w:rPr>
              <w:fldChar w:fldCharType="separate"/>
            </w:r>
            <w:r w:rsidR="007258BB">
              <w:rPr>
                <w:noProof/>
                <w:webHidden/>
              </w:rPr>
              <w:t>12</w:t>
            </w:r>
            <w:r w:rsidR="007258BB">
              <w:rPr>
                <w:noProof/>
                <w:webHidden/>
              </w:rPr>
              <w:fldChar w:fldCharType="end"/>
            </w:r>
          </w:hyperlink>
        </w:p>
        <w:p w14:paraId="2CE14E60" w14:textId="2F8D7220" w:rsidR="007258BB" w:rsidRDefault="006469ED">
          <w:pPr>
            <w:pStyle w:val="TOC2"/>
            <w:rPr>
              <w:rFonts w:asciiTheme="minorHAnsi" w:eastAsiaTheme="minorEastAsia" w:hAnsiTheme="minorHAnsi" w:cstheme="minorBidi"/>
              <w:b w:val="0"/>
              <w:bCs w:val="0"/>
              <w:sz w:val="22"/>
              <w:szCs w:val="22"/>
            </w:rPr>
          </w:pPr>
          <w:hyperlink w:anchor="_Toc43451270" w:history="1">
            <w:r w:rsidR="007258BB" w:rsidRPr="00A75106">
              <w:rPr>
                <w:rStyle w:val="Hyperlink"/>
              </w:rPr>
              <w:t>4.</w:t>
            </w:r>
            <w:r w:rsidR="007258BB">
              <w:rPr>
                <w:rFonts w:asciiTheme="minorHAnsi" w:eastAsiaTheme="minorEastAsia" w:hAnsiTheme="minorHAnsi" w:cstheme="minorBidi"/>
                <w:b w:val="0"/>
                <w:bCs w:val="0"/>
                <w:sz w:val="22"/>
                <w:szCs w:val="22"/>
              </w:rPr>
              <w:tab/>
            </w:r>
            <w:r w:rsidR="007258BB" w:rsidRPr="00A75106">
              <w:rPr>
                <w:rStyle w:val="Hyperlink"/>
              </w:rPr>
              <w:t>NEW USERS: REGISTER AND LOG IN</w:t>
            </w:r>
            <w:r w:rsidR="007258BB">
              <w:rPr>
                <w:webHidden/>
              </w:rPr>
              <w:tab/>
            </w:r>
            <w:r w:rsidR="007258BB">
              <w:rPr>
                <w:webHidden/>
              </w:rPr>
              <w:fldChar w:fldCharType="begin"/>
            </w:r>
            <w:r w:rsidR="007258BB">
              <w:rPr>
                <w:webHidden/>
              </w:rPr>
              <w:instrText xml:space="preserve"> PAGEREF _Toc43451270 \h </w:instrText>
            </w:r>
            <w:r w:rsidR="007258BB">
              <w:rPr>
                <w:webHidden/>
              </w:rPr>
            </w:r>
            <w:r w:rsidR="007258BB">
              <w:rPr>
                <w:webHidden/>
              </w:rPr>
              <w:fldChar w:fldCharType="separate"/>
            </w:r>
            <w:r w:rsidR="007258BB">
              <w:rPr>
                <w:webHidden/>
              </w:rPr>
              <w:t>12</w:t>
            </w:r>
            <w:r w:rsidR="007258BB">
              <w:rPr>
                <w:webHidden/>
              </w:rPr>
              <w:fldChar w:fldCharType="end"/>
            </w:r>
          </w:hyperlink>
        </w:p>
        <w:p w14:paraId="5A8892F0" w14:textId="0C6FDF51" w:rsidR="007258BB" w:rsidRDefault="006469ED">
          <w:pPr>
            <w:pStyle w:val="TOC3"/>
            <w:rPr>
              <w:rFonts w:asciiTheme="minorHAnsi" w:eastAsiaTheme="minorEastAsia" w:hAnsiTheme="minorHAnsi" w:cstheme="minorBidi"/>
              <w:sz w:val="22"/>
              <w:szCs w:val="22"/>
            </w:rPr>
          </w:pPr>
          <w:hyperlink w:anchor="_Toc43451271" w:history="1">
            <w:r w:rsidR="007258BB" w:rsidRPr="00A75106">
              <w:rPr>
                <w:rStyle w:val="Hyperlink"/>
                <w14:scene3d>
                  <w14:camera w14:prst="orthographicFront"/>
                  <w14:lightRig w14:rig="threePt" w14:dir="t">
                    <w14:rot w14:lat="0" w14:lon="0" w14:rev="0"/>
                  </w14:lightRig>
                </w14:scene3d>
              </w:rPr>
              <w:t>4.1</w:t>
            </w:r>
            <w:r w:rsidR="007258BB">
              <w:rPr>
                <w:rFonts w:asciiTheme="minorHAnsi" w:eastAsiaTheme="minorEastAsia" w:hAnsiTheme="minorHAnsi" w:cstheme="minorBidi"/>
                <w:sz w:val="22"/>
                <w:szCs w:val="22"/>
              </w:rPr>
              <w:tab/>
            </w:r>
            <w:r w:rsidR="007258BB" w:rsidRPr="00A75106">
              <w:rPr>
                <w:rStyle w:val="Hyperlink"/>
              </w:rPr>
              <w:t>Register with ALA</w:t>
            </w:r>
            <w:r w:rsidR="007258BB">
              <w:rPr>
                <w:webHidden/>
              </w:rPr>
              <w:tab/>
            </w:r>
            <w:r w:rsidR="007258BB">
              <w:rPr>
                <w:webHidden/>
              </w:rPr>
              <w:fldChar w:fldCharType="begin"/>
            </w:r>
            <w:r w:rsidR="007258BB">
              <w:rPr>
                <w:webHidden/>
              </w:rPr>
              <w:instrText xml:space="preserve"> PAGEREF _Toc43451271 \h </w:instrText>
            </w:r>
            <w:r w:rsidR="007258BB">
              <w:rPr>
                <w:webHidden/>
              </w:rPr>
            </w:r>
            <w:r w:rsidR="007258BB">
              <w:rPr>
                <w:webHidden/>
              </w:rPr>
              <w:fldChar w:fldCharType="separate"/>
            </w:r>
            <w:r w:rsidR="007258BB">
              <w:rPr>
                <w:webHidden/>
              </w:rPr>
              <w:t>12</w:t>
            </w:r>
            <w:r w:rsidR="007258BB">
              <w:rPr>
                <w:webHidden/>
              </w:rPr>
              <w:fldChar w:fldCharType="end"/>
            </w:r>
          </w:hyperlink>
        </w:p>
        <w:p w14:paraId="4479E7C4" w14:textId="43C3091E" w:rsidR="007258BB" w:rsidRDefault="006469ED">
          <w:pPr>
            <w:pStyle w:val="TOC3"/>
            <w:rPr>
              <w:rFonts w:asciiTheme="minorHAnsi" w:eastAsiaTheme="minorEastAsia" w:hAnsiTheme="minorHAnsi" w:cstheme="minorBidi"/>
              <w:sz w:val="22"/>
              <w:szCs w:val="22"/>
            </w:rPr>
          </w:pPr>
          <w:hyperlink w:anchor="_Toc43451272" w:history="1">
            <w:r w:rsidR="007258BB" w:rsidRPr="00A75106">
              <w:rPr>
                <w:rStyle w:val="Hyperlink"/>
                <w14:scene3d>
                  <w14:camera w14:prst="orthographicFront"/>
                  <w14:lightRig w14:rig="threePt" w14:dir="t">
                    <w14:rot w14:lat="0" w14:lon="0" w14:rev="0"/>
                  </w14:lightRig>
                </w14:scene3d>
              </w:rPr>
              <w:t>4.2</w:t>
            </w:r>
            <w:r w:rsidR="007258BB">
              <w:rPr>
                <w:rFonts w:asciiTheme="minorHAnsi" w:eastAsiaTheme="minorEastAsia" w:hAnsiTheme="minorHAnsi" w:cstheme="minorBidi"/>
                <w:sz w:val="22"/>
                <w:szCs w:val="22"/>
              </w:rPr>
              <w:tab/>
            </w:r>
            <w:r w:rsidR="007258BB" w:rsidRPr="00A75106">
              <w:rPr>
                <w:rStyle w:val="Hyperlink"/>
              </w:rPr>
              <w:t>Edit your ALA profile</w:t>
            </w:r>
            <w:r w:rsidR="007258BB">
              <w:rPr>
                <w:webHidden/>
              </w:rPr>
              <w:tab/>
            </w:r>
            <w:r w:rsidR="007258BB">
              <w:rPr>
                <w:webHidden/>
              </w:rPr>
              <w:fldChar w:fldCharType="begin"/>
            </w:r>
            <w:r w:rsidR="007258BB">
              <w:rPr>
                <w:webHidden/>
              </w:rPr>
              <w:instrText xml:space="preserve"> PAGEREF _Toc43451272 \h </w:instrText>
            </w:r>
            <w:r w:rsidR="007258BB">
              <w:rPr>
                <w:webHidden/>
              </w:rPr>
            </w:r>
            <w:r w:rsidR="007258BB">
              <w:rPr>
                <w:webHidden/>
              </w:rPr>
              <w:fldChar w:fldCharType="separate"/>
            </w:r>
            <w:r w:rsidR="007258BB">
              <w:rPr>
                <w:webHidden/>
              </w:rPr>
              <w:t>13</w:t>
            </w:r>
            <w:r w:rsidR="007258BB">
              <w:rPr>
                <w:webHidden/>
              </w:rPr>
              <w:fldChar w:fldCharType="end"/>
            </w:r>
          </w:hyperlink>
        </w:p>
        <w:p w14:paraId="13BD173C" w14:textId="01B48B91" w:rsidR="007258BB" w:rsidRDefault="006469ED">
          <w:pPr>
            <w:pStyle w:val="TOC3"/>
            <w:rPr>
              <w:rFonts w:asciiTheme="minorHAnsi" w:eastAsiaTheme="minorEastAsia" w:hAnsiTheme="minorHAnsi" w:cstheme="minorBidi"/>
              <w:sz w:val="22"/>
              <w:szCs w:val="22"/>
            </w:rPr>
          </w:pPr>
          <w:hyperlink w:anchor="_Toc43451273" w:history="1">
            <w:r w:rsidR="007258BB" w:rsidRPr="00A75106">
              <w:rPr>
                <w:rStyle w:val="Hyperlink"/>
                <w14:scene3d>
                  <w14:camera w14:prst="orthographicFront"/>
                  <w14:lightRig w14:rig="threePt" w14:dir="t">
                    <w14:rot w14:lat="0" w14:lon="0" w14:rev="0"/>
                  </w14:lightRig>
                </w14:scene3d>
              </w:rPr>
              <w:t>4.3</w:t>
            </w:r>
            <w:r w:rsidR="007258BB">
              <w:rPr>
                <w:rFonts w:asciiTheme="minorHAnsi" w:eastAsiaTheme="minorEastAsia" w:hAnsiTheme="minorHAnsi" w:cstheme="minorBidi"/>
                <w:sz w:val="22"/>
                <w:szCs w:val="22"/>
              </w:rPr>
              <w:tab/>
            </w:r>
            <w:r w:rsidR="007258BB" w:rsidRPr="00A75106">
              <w:rPr>
                <w:rStyle w:val="Hyperlink"/>
              </w:rPr>
              <w:t>Forgotten password</w:t>
            </w:r>
            <w:r w:rsidR="007258BB">
              <w:rPr>
                <w:webHidden/>
              </w:rPr>
              <w:tab/>
            </w:r>
            <w:r w:rsidR="007258BB">
              <w:rPr>
                <w:webHidden/>
              </w:rPr>
              <w:fldChar w:fldCharType="begin"/>
            </w:r>
            <w:r w:rsidR="007258BB">
              <w:rPr>
                <w:webHidden/>
              </w:rPr>
              <w:instrText xml:space="preserve"> PAGEREF _Toc43451273 \h </w:instrText>
            </w:r>
            <w:r w:rsidR="007258BB">
              <w:rPr>
                <w:webHidden/>
              </w:rPr>
            </w:r>
            <w:r w:rsidR="007258BB">
              <w:rPr>
                <w:webHidden/>
              </w:rPr>
              <w:fldChar w:fldCharType="separate"/>
            </w:r>
            <w:r w:rsidR="007258BB">
              <w:rPr>
                <w:webHidden/>
              </w:rPr>
              <w:t>15</w:t>
            </w:r>
            <w:r w:rsidR="007258BB">
              <w:rPr>
                <w:webHidden/>
              </w:rPr>
              <w:fldChar w:fldCharType="end"/>
            </w:r>
          </w:hyperlink>
        </w:p>
        <w:p w14:paraId="583101C8" w14:textId="49F11647" w:rsidR="007258BB" w:rsidRDefault="006469ED">
          <w:pPr>
            <w:pStyle w:val="TOC2"/>
            <w:rPr>
              <w:rFonts w:asciiTheme="minorHAnsi" w:eastAsiaTheme="minorEastAsia" w:hAnsiTheme="minorHAnsi" w:cstheme="minorBidi"/>
              <w:b w:val="0"/>
              <w:bCs w:val="0"/>
              <w:sz w:val="22"/>
              <w:szCs w:val="22"/>
            </w:rPr>
          </w:pPr>
          <w:hyperlink w:anchor="_Toc43451274" w:history="1">
            <w:r w:rsidR="007258BB" w:rsidRPr="00A75106">
              <w:rPr>
                <w:rStyle w:val="Hyperlink"/>
              </w:rPr>
              <w:t>5.</w:t>
            </w:r>
            <w:r w:rsidR="007258BB">
              <w:rPr>
                <w:rFonts w:asciiTheme="minorHAnsi" w:eastAsiaTheme="minorEastAsia" w:hAnsiTheme="minorHAnsi" w:cstheme="minorBidi"/>
                <w:b w:val="0"/>
                <w:bCs w:val="0"/>
                <w:sz w:val="22"/>
                <w:szCs w:val="22"/>
              </w:rPr>
              <w:tab/>
            </w:r>
            <w:r w:rsidR="007258BB" w:rsidRPr="00A75106">
              <w:rPr>
                <w:rStyle w:val="Hyperlink"/>
              </w:rPr>
              <w:t>LOG IN AND OPEN PROJECTS</w:t>
            </w:r>
            <w:r w:rsidR="007258BB">
              <w:rPr>
                <w:webHidden/>
              </w:rPr>
              <w:tab/>
            </w:r>
            <w:r w:rsidR="007258BB">
              <w:rPr>
                <w:webHidden/>
              </w:rPr>
              <w:fldChar w:fldCharType="begin"/>
            </w:r>
            <w:r w:rsidR="007258BB">
              <w:rPr>
                <w:webHidden/>
              </w:rPr>
              <w:instrText xml:space="preserve"> PAGEREF _Toc43451274 \h </w:instrText>
            </w:r>
            <w:r w:rsidR="007258BB">
              <w:rPr>
                <w:webHidden/>
              </w:rPr>
            </w:r>
            <w:r w:rsidR="007258BB">
              <w:rPr>
                <w:webHidden/>
              </w:rPr>
              <w:fldChar w:fldCharType="separate"/>
            </w:r>
            <w:r w:rsidR="007258BB">
              <w:rPr>
                <w:webHidden/>
              </w:rPr>
              <w:t>16</w:t>
            </w:r>
            <w:r w:rsidR="007258BB">
              <w:rPr>
                <w:webHidden/>
              </w:rPr>
              <w:fldChar w:fldCharType="end"/>
            </w:r>
          </w:hyperlink>
        </w:p>
        <w:p w14:paraId="6B1E3D34" w14:textId="0B3BBCBA" w:rsidR="007258BB" w:rsidRDefault="006469ED">
          <w:pPr>
            <w:pStyle w:val="TOC3"/>
            <w:rPr>
              <w:rFonts w:asciiTheme="minorHAnsi" w:eastAsiaTheme="minorEastAsia" w:hAnsiTheme="minorHAnsi" w:cstheme="minorBidi"/>
              <w:sz w:val="22"/>
              <w:szCs w:val="22"/>
            </w:rPr>
          </w:pPr>
          <w:hyperlink w:anchor="_Toc43451275" w:history="1">
            <w:r w:rsidR="007258BB" w:rsidRPr="00A75106">
              <w:rPr>
                <w:rStyle w:val="Hyperlink"/>
                <w14:scene3d>
                  <w14:camera w14:prst="orthographicFront"/>
                  <w14:lightRig w14:rig="threePt" w14:dir="t">
                    <w14:rot w14:lat="0" w14:lon="0" w14:rev="0"/>
                  </w14:lightRig>
                </w14:scene3d>
              </w:rPr>
              <w:t>5.1</w:t>
            </w:r>
            <w:r w:rsidR="007258BB">
              <w:rPr>
                <w:rFonts w:asciiTheme="minorHAnsi" w:eastAsiaTheme="minorEastAsia" w:hAnsiTheme="minorHAnsi" w:cstheme="minorBidi"/>
                <w:sz w:val="22"/>
                <w:szCs w:val="22"/>
              </w:rPr>
              <w:tab/>
            </w:r>
            <w:r w:rsidR="007258BB" w:rsidRPr="00A75106">
              <w:rPr>
                <w:rStyle w:val="Hyperlink"/>
              </w:rPr>
              <w:t>Access projects assigned to you</w:t>
            </w:r>
            <w:r w:rsidR="007258BB">
              <w:rPr>
                <w:webHidden/>
              </w:rPr>
              <w:tab/>
            </w:r>
            <w:r w:rsidR="007258BB">
              <w:rPr>
                <w:webHidden/>
              </w:rPr>
              <w:fldChar w:fldCharType="begin"/>
            </w:r>
            <w:r w:rsidR="007258BB">
              <w:rPr>
                <w:webHidden/>
              </w:rPr>
              <w:instrText xml:space="preserve"> PAGEREF _Toc43451275 \h </w:instrText>
            </w:r>
            <w:r w:rsidR="007258BB">
              <w:rPr>
                <w:webHidden/>
              </w:rPr>
            </w:r>
            <w:r w:rsidR="007258BB">
              <w:rPr>
                <w:webHidden/>
              </w:rPr>
              <w:fldChar w:fldCharType="separate"/>
            </w:r>
            <w:r w:rsidR="007258BB">
              <w:rPr>
                <w:webHidden/>
              </w:rPr>
              <w:t>16</w:t>
            </w:r>
            <w:r w:rsidR="007258BB">
              <w:rPr>
                <w:webHidden/>
              </w:rPr>
              <w:fldChar w:fldCharType="end"/>
            </w:r>
          </w:hyperlink>
        </w:p>
        <w:p w14:paraId="021EF525" w14:textId="5A82A5EC" w:rsidR="007258BB" w:rsidRDefault="006469ED">
          <w:pPr>
            <w:pStyle w:val="TOC2"/>
            <w:rPr>
              <w:rFonts w:asciiTheme="minorHAnsi" w:eastAsiaTheme="minorEastAsia" w:hAnsiTheme="minorHAnsi" w:cstheme="minorBidi"/>
              <w:b w:val="0"/>
              <w:bCs w:val="0"/>
              <w:sz w:val="22"/>
              <w:szCs w:val="22"/>
            </w:rPr>
          </w:pPr>
          <w:hyperlink w:anchor="_Toc43451276" w:history="1">
            <w:r w:rsidR="007258BB" w:rsidRPr="00A75106">
              <w:rPr>
                <w:rStyle w:val="Hyperlink"/>
              </w:rPr>
              <w:t>6.</w:t>
            </w:r>
            <w:r w:rsidR="007258BB">
              <w:rPr>
                <w:rFonts w:asciiTheme="minorHAnsi" w:eastAsiaTheme="minorEastAsia" w:hAnsiTheme="minorHAnsi" w:cstheme="minorBidi"/>
                <w:b w:val="0"/>
                <w:bCs w:val="0"/>
                <w:sz w:val="22"/>
                <w:szCs w:val="22"/>
              </w:rPr>
              <w:tab/>
            </w:r>
            <w:r w:rsidR="007258BB" w:rsidRPr="00A75106">
              <w:rPr>
                <w:rStyle w:val="Hyperlink"/>
              </w:rPr>
              <w:t>ADMIN TAB: USER ROLES</w:t>
            </w:r>
            <w:r w:rsidR="007258BB">
              <w:rPr>
                <w:webHidden/>
              </w:rPr>
              <w:tab/>
            </w:r>
            <w:r w:rsidR="007258BB">
              <w:rPr>
                <w:webHidden/>
              </w:rPr>
              <w:fldChar w:fldCharType="begin"/>
            </w:r>
            <w:r w:rsidR="007258BB">
              <w:rPr>
                <w:webHidden/>
              </w:rPr>
              <w:instrText xml:space="preserve"> PAGEREF _Toc43451276 \h </w:instrText>
            </w:r>
            <w:r w:rsidR="007258BB">
              <w:rPr>
                <w:webHidden/>
              </w:rPr>
            </w:r>
            <w:r w:rsidR="007258BB">
              <w:rPr>
                <w:webHidden/>
              </w:rPr>
              <w:fldChar w:fldCharType="separate"/>
            </w:r>
            <w:r w:rsidR="007258BB">
              <w:rPr>
                <w:webHidden/>
              </w:rPr>
              <w:t>17</w:t>
            </w:r>
            <w:r w:rsidR="007258BB">
              <w:rPr>
                <w:webHidden/>
              </w:rPr>
              <w:fldChar w:fldCharType="end"/>
            </w:r>
          </w:hyperlink>
        </w:p>
        <w:p w14:paraId="78AF4CA7" w14:textId="1D915025" w:rsidR="007258BB" w:rsidRDefault="006469ED">
          <w:pPr>
            <w:pStyle w:val="TOC3"/>
            <w:rPr>
              <w:rFonts w:asciiTheme="minorHAnsi" w:eastAsiaTheme="minorEastAsia" w:hAnsiTheme="minorHAnsi" w:cstheme="minorBidi"/>
              <w:sz w:val="22"/>
              <w:szCs w:val="22"/>
            </w:rPr>
          </w:pPr>
          <w:hyperlink w:anchor="_Toc43451277" w:history="1">
            <w:r w:rsidR="007258BB" w:rsidRPr="00A75106">
              <w:rPr>
                <w:rStyle w:val="Hyperlink"/>
                <w14:scene3d>
                  <w14:camera w14:prst="orthographicFront"/>
                  <w14:lightRig w14:rig="threePt" w14:dir="t">
                    <w14:rot w14:lat="0" w14:lon="0" w14:rev="0"/>
                  </w14:lightRig>
                </w14:scene3d>
              </w:rPr>
              <w:t>6.1</w:t>
            </w:r>
            <w:r w:rsidR="007258BB">
              <w:rPr>
                <w:rFonts w:asciiTheme="minorHAnsi" w:eastAsiaTheme="minorEastAsia" w:hAnsiTheme="minorHAnsi" w:cstheme="minorBidi"/>
                <w:sz w:val="22"/>
                <w:szCs w:val="22"/>
              </w:rPr>
              <w:tab/>
            </w:r>
            <w:r w:rsidR="007258BB" w:rsidRPr="00A75106">
              <w:rPr>
                <w:rStyle w:val="Hyperlink"/>
              </w:rPr>
              <w:t>Edit the Overview Tab</w:t>
            </w:r>
            <w:r w:rsidR="007258BB">
              <w:rPr>
                <w:webHidden/>
              </w:rPr>
              <w:tab/>
            </w:r>
            <w:r w:rsidR="007258BB">
              <w:rPr>
                <w:webHidden/>
              </w:rPr>
              <w:fldChar w:fldCharType="begin"/>
            </w:r>
            <w:r w:rsidR="007258BB">
              <w:rPr>
                <w:webHidden/>
              </w:rPr>
              <w:instrText xml:space="preserve"> PAGEREF _Toc43451277 \h </w:instrText>
            </w:r>
            <w:r w:rsidR="007258BB">
              <w:rPr>
                <w:webHidden/>
              </w:rPr>
            </w:r>
            <w:r w:rsidR="007258BB">
              <w:rPr>
                <w:webHidden/>
              </w:rPr>
              <w:fldChar w:fldCharType="separate"/>
            </w:r>
            <w:r w:rsidR="007258BB">
              <w:rPr>
                <w:webHidden/>
              </w:rPr>
              <w:t>17</w:t>
            </w:r>
            <w:r w:rsidR="007258BB">
              <w:rPr>
                <w:webHidden/>
              </w:rPr>
              <w:fldChar w:fldCharType="end"/>
            </w:r>
          </w:hyperlink>
        </w:p>
        <w:p w14:paraId="781C960F" w14:textId="0DD8BC0A" w:rsidR="007258BB" w:rsidRDefault="006469ED">
          <w:pPr>
            <w:pStyle w:val="TOC3"/>
            <w:rPr>
              <w:rFonts w:asciiTheme="minorHAnsi" w:eastAsiaTheme="minorEastAsia" w:hAnsiTheme="minorHAnsi" w:cstheme="minorBidi"/>
              <w:sz w:val="22"/>
              <w:szCs w:val="22"/>
            </w:rPr>
          </w:pPr>
          <w:hyperlink w:anchor="_Toc43451278" w:history="1">
            <w:r w:rsidR="007258BB" w:rsidRPr="00A75106">
              <w:rPr>
                <w:rStyle w:val="Hyperlink"/>
                <w14:scene3d>
                  <w14:camera w14:prst="orthographicFront"/>
                  <w14:lightRig w14:rig="threePt" w14:dir="t">
                    <w14:rot w14:lat="0" w14:lon="0" w14:rev="0"/>
                  </w14:lightRig>
                </w14:scene3d>
              </w:rPr>
              <w:t>6.2</w:t>
            </w:r>
            <w:r w:rsidR="007258BB">
              <w:rPr>
                <w:rFonts w:asciiTheme="minorHAnsi" w:eastAsiaTheme="minorEastAsia" w:hAnsiTheme="minorHAnsi" w:cstheme="minorBidi"/>
                <w:sz w:val="22"/>
                <w:szCs w:val="22"/>
              </w:rPr>
              <w:tab/>
            </w:r>
            <w:r w:rsidR="007258BB" w:rsidRPr="00A75106">
              <w:rPr>
                <w:rStyle w:val="Hyperlink"/>
              </w:rPr>
              <w:t>Edit Project Blog</w:t>
            </w:r>
            <w:r w:rsidR="007258BB">
              <w:rPr>
                <w:webHidden/>
              </w:rPr>
              <w:tab/>
            </w:r>
            <w:r w:rsidR="007258BB">
              <w:rPr>
                <w:webHidden/>
              </w:rPr>
              <w:fldChar w:fldCharType="begin"/>
            </w:r>
            <w:r w:rsidR="007258BB">
              <w:rPr>
                <w:webHidden/>
              </w:rPr>
              <w:instrText xml:space="preserve"> PAGEREF _Toc43451278 \h </w:instrText>
            </w:r>
            <w:r w:rsidR="007258BB">
              <w:rPr>
                <w:webHidden/>
              </w:rPr>
            </w:r>
            <w:r w:rsidR="007258BB">
              <w:rPr>
                <w:webHidden/>
              </w:rPr>
              <w:fldChar w:fldCharType="separate"/>
            </w:r>
            <w:r w:rsidR="007258BB">
              <w:rPr>
                <w:webHidden/>
              </w:rPr>
              <w:t>17</w:t>
            </w:r>
            <w:r w:rsidR="007258BB">
              <w:rPr>
                <w:webHidden/>
              </w:rPr>
              <w:fldChar w:fldCharType="end"/>
            </w:r>
          </w:hyperlink>
        </w:p>
        <w:p w14:paraId="7BB5A3DF" w14:textId="57E740DE" w:rsidR="007258BB" w:rsidRDefault="006469ED">
          <w:pPr>
            <w:pStyle w:val="TOC3"/>
            <w:rPr>
              <w:rFonts w:asciiTheme="minorHAnsi" w:eastAsiaTheme="minorEastAsia" w:hAnsiTheme="minorHAnsi" w:cstheme="minorBidi"/>
              <w:sz w:val="22"/>
              <w:szCs w:val="22"/>
            </w:rPr>
          </w:pPr>
          <w:hyperlink w:anchor="_Toc43451279" w:history="1">
            <w:r w:rsidR="007258BB" w:rsidRPr="00A75106">
              <w:rPr>
                <w:rStyle w:val="Hyperlink"/>
                <w14:scene3d>
                  <w14:camera w14:prst="orthographicFront"/>
                  <w14:lightRig w14:rig="threePt" w14:dir="t">
                    <w14:rot w14:lat="0" w14:lon="0" w14:rev="0"/>
                  </w14:lightRig>
                </w14:scene3d>
              </w:rPr>
              <w:t>6.3</w:t>
            </w:r>
            <w:r w:rsidR="007258BB">
              <w:rPr>
                <w:rFonts w:asciiTheme="minorHAnsi" w:eastAsiaTheme="minorEastAsia" w:hAnsiTheme="minorHAnsi" w:cstheme="minorBidi"/>
                <w:sz w:val="22"/>
                <w:szCs w:val="22"/>
              </w:rPr>
              <w:tab/>
            </w:r>
            <w:r w:rsidR="007258BB" w:rsidRPr="00A75106">
              <w:rPr>
                <w:rStyle w:val="Hyperlink"/>
              </w:rPr>
              <w:t>Edit the MERI Plan Tab</w:t>
            </w:r>
            <w:r w:rsidR="007258BB">
              <w:rPr>
                <w:webHidden/>
              </w:rPr>
              <w:tab/>
            </w:r>
            <w:r w:rsidR="007258BB">
              <w:rPr>
                <w:webHidden/>
              </w:rPr>
              <w:fldChar w:fldCharType="begin"/>
            </w:r>
            <w:r w:rsidR="007258BB">
              <w:rPr>
                <w:webHidden/>
              </w:rPr>
              <w:instrText xml:space="preserve"> PAGEREF _Toc43451279 \h </w:instrText>
            </w:r>
            <w:r w:rsidR="007258BB">
              <w:rPr>
                <w:webHidden/>
              </w:rPr>
            </w:r>
            <w:r w:rsidR="007258BB">
              <w:rPr>
                <w:webHidden/>
              </w:rPr>
              <w:fldChar w:fldCharType="separate"/>
            </w:r>
            <w:r w:rsidR="007258BB">
              <w:rPr>
                <w:webHidden/>
              </w:rPr>
              <w:t>18</w:t>
            </w:r>
            <w:r w:rsidR="007258BB">
              <w:rPr>
                <w:webHidden/>
              </w:rPr>
              <w:fldChar w:fldCharType="end"/>
            </w:r>
          </w:hyperlink>
        </w:p>
        <w:p w14:paraId="025CADE8" w14:textId="68EB657E" w:rsidR="007258BB" w:rsidRDefault="006469ED">
          <w:pPr>
            <w:pStyle w:val="TOC3"/>
            <w:rPr>
              <w:rFonts w:asciiTheme="minorHAnsi" w:eastAsiaTheme="minorEastAsia" w:hAnsiTheme="minorHAnsi" w:cstheme="minorBidi"/>
              <w:sz w:val="22"/>
              <w:szCs w:val="22"/>
            </w:rPr>
          </w:pPr>
          <w:hyperlink w:anchor="_Toc43451280" w:history="1">
            <w:r w:rsidR="007258BB" w:rsidRPr="00A75106">
              <w:rPr>
                <w:rStyle w:val="Hyperlink"/>
                <w14:scene3d>
                  <w14:camera w14:prst="orthographicFront"/>
                  <w14:lightRig w14:rig="threePt" w14:dir="t">
                    <w14:rot w14:lat="0" w14:lon="0" w14:rev="0"/>
                  </w14:lightRig>
                </w14:scene3d>
              </w:rPr>
              <w:t>6.4</w:t>
            </w:r>
            <w:r w:rsidR="007258BB">
              <w:rPr>
                <w:rFonts w:asciiTheme="minorHAnsi" w:eastAsiaTheme="minorEastAsia" w:hAnsiTheme="minorHAnsi" w:cstheme="minorBidi"/>
                <w:sz w:val="22"/>
                <w:szCs w:val="22"/>
              </w:rPr>
              <w:tab/>
            </w:r>
            <w:r w:rsidR="007258BB" w:rsidRPr="00A75106">
              <w:rPr>
                <w:rStyle w:val="Hyperlink"/>
              </w:rPr>
              <w:t>Edit Risks and threats table</w:t>
            </w:r>
            <w:r w:rsidR="007258BB">
              <w:rPr>
                <w:webHidden/>
              </w:rPr>
              <w:tab/>
            </w:r>
            <w:r w:rsidR="007258BB">
              <w:rPr>
                <w:webHidden/>
              </w:rPr>
              <w:fldChar w:fldCharType="begin"/>
            </w:r>
            <w:r w:rsidR="007258BB">
              <w:rPr>
                <w:webHidden/>
              </w:rPr>
              <w:instrText xml:space="preserve"> PAGEREF _Toc43451280 \h </w:instrText>
            </w:r>
            <w:r w:rsidR="007258BB">
              <w:rPr>
                <w:webHidden/>
              </w:rPr>
            </w:r>
            <w:r w:rsidR="007258BB">
              <w:rPr>
                <w:webHidden/>
              </w:rPr>
              <w:fldChar w:fldCharType="separate"/>
            </w:r>
            <w:r w:rsidR="007258BB">
              <w:rPr>
                <w:webHidden/>
              </w:rPr>
              <w:t>18</w:t>
            </w:r>
            <w:r w:rsidR="007258BB">
              <w:rPr>
                <w:webHidden/>
              </w:rPr>
              <w:fldChar w:fldCharType="end"/>
            </w:r>
          </w:hyperlink>
        </w:p>
        <w:p w14:paraId="3888558E" w14:textId="54CBC1E6" w:rsidR="007258BB" w:rsidRDefault="006469ED">
          <w:pPr>
            <w:pStyle w:val="TOC3"/>
            <w:rPr>
              <w:rFonts w:asciiTheme="minorHAnsi" w:eastAsiaTheme="minorEastAsia" w:hAnsiTheme="minorHAnsi" w:cstheme="minorBidi"/>
              <w:sz w:val="22"/>
              <w:szCs w:val="22"/>
            </w:rPr>
          </w:pPr>
          <w:hyperlink w:anchor="_Toc43451281" w:history="1">
            <w:r w:rsidR="007258BB" w:rsidRPr="00A75106">
              <w:rPr>
                <w:rStyle w:val="Hyperlink"/>
                <w14:scene3d>
                  <w14:camera w14:prst="orthographicFront"/>
                  <w14:lightRig w14:rig="threePt" w14:dir="t">
                    <w14:rot w14:lat="0" w14:lon="0" w14:rev="0"/>
                  </w14:lightRig>
                </w14:scene3d>
              </w:rPr>
              <w:t>6.5</w:t>
            </w:r>
            <w:r w:rsidR="007258BB">
              <w:rPr>
                <w:rFonts w:asciiTheme="minorHAnsi" w:eastAsiaTheme="minorEastAsia" w:hAnsiTheme="minorHAnsi" w:cstheme="minorBidi"/>
                <w:sz w:val="22"/>
                <w:szCs w:val="22"/>
              </w:rPr>
              <w:tab/>
            </w:r>
            <w:r w:rsidR="007258BB" w:rsidRPr="00A75106">
              <w:rPr>
                <w:rStyle w:val="Hyperlink"/>
              </w:rPr>
              <w:t>Project Access</w:t>
            </w:r>
            <w:r w:rsidR="007258BB">
              <w:rPr>
                <w:webHidden/>
              </w:rPr>
              <w:tab/>
            </w:r>
            <w:r w:rsidR="007258BB">
              <w:rPr>
                <w:webHidden/>
              </w:rPr>
              <w:fldChar w:fldCharType="begin"/>
            </w:r>
            <w:r w:rsidR="007258BB">
              <w:rPr>
                <w:webHidden/>
              </w:rPr>
              <w:instrText xml:space="preserve"> PAGEREF _Toc43451281 \h </w:instrText>
            </w:r>
            <w:r w:rsidR="007258BB">
              <w:rPr>
                <w:webHidden/>
              </w:rPr>
            </w:r>
            <w:r w:rsidR="007258BB">
              <w:rPr>
                <w:webHidden/>
              </w:rPr>
              <w:fldChar w:fldCharType="separate"/>
            </w:r>
            <w:r w:rsidR="007258BB">
              <w:rPr>
                <w:webHidden/>
              </w:rPr>
              <w:t>19</w:t>
            </w:r>
            <w:r w:rsidR="007258BB">
              <w:rPr>
                <w:webHidden/>
              </w:rPr>
              <w:fldChar w:fldCharType="end"/>
            </w:r>
          </w:hyperlink>
        </w:p>
        <w:p w14:paraId="6146EBDF" w14:textId="2C4A8093" w:rsidR="007258BB" w:rsidRDefault="006469ED">
          <w:pPr>
            <w:pStyle w:val="TOC4"/>
            <w:rPr>
              <w:rFonts w:eastAsiaTheme="minorEastAsia" w:cstheme="minorBidi"/>
              <w:noProof/>
            </w:rPr>
          </w:pPr>
          <w:hyperlink w:anchor="_Toc43451282" w:history="1">
            <w:r w:rsidR="007258BB" w:rsidRPr="00A75106">
              <w:rPr>
                <w:rStyle w:val="Hyperlink"/>
                <w:noProof/>
                <w14:scene3d>
                  <w14:camera w14:prst="orthographicFront"/>
                  <w14:lightRig w14:rig="threePt" w14:dir="t">
                    <w14:rot w14:lat="0" w14:lon="0" w14:rev="0"/>
                  </w14:lightRig>
                </w14:scene3d>
              </w:rPr>
              <w:t>6.5a</w:t>
            </w:r>
            <w:r w:rsidR="007258BB">
              <w:rPr>
                <w:rFonts w:eastAsiaTheme="minorEastAsia" w:cstheme="minorBidi"/>
                <w:noProof/>
              </w:rPr>
              <w:tab/>
            </w:r>
            <w:r w:rsidR="007258BB" w:rsidRPr="00A75106">
              <w:rPr>
                <w:rStyle w:val="Hyperlink"/>
                <w:noProof/>
              </w:rPr>
              <w:t>Add a user to a Project</w:t>
            </w:r>
            <w:r w:rsidR="007258BB">
              <w:rPr>
                <w:noProof/>
                <w:webHidden/>
              </w:rPr>
              <w:tab/>
            </w:r>
            <w:r w:rsidR="007258BB">
              <w:rPr>
                <w:noProof/>
                <w:webHidden/>
              </w:rPr>
              <w:fldChar w:fldCharType="begin"/>
            </w:r>
            <w:r w:rsidR="007258BB">
              <w:rPr>
                <w:noProof/>
                <w:webHidden/>
              </w:rPr>
              <w:instrText xml:space="preserve"> PAGEREF _Toc43451282 \h </w:instrText>
            </w:r>
            <w:r w:rsidR="007258BB">
              <w:rPr>
                <w:noProof/>
                <w:webHidden/>
              </w:rPr>
            </w:r>
            <w:r w:rsidR="007258BB">
              <w:rPr>
                <w:noProof/>
                <w:webHidden/>
              </w:rPr>
              <w:fldChar w:fldCharType="separate"/>
            </w:r>
            <w:r w:rsidR="007258BB">
              <w:rPr>
                <w:noProof/>
                <w:webHidden/>
              </w:rPr>
              <w:t>19</w:t>
            </w:r>
            <w:r w:rsidR="007258BB">
              <w:rPr>
                <w:noProof/>
                <w:webHidden/>
              </w:rPr>
              <w:fldChar w:fldCharType="end"/>
            </w:r>
          </w:hyperlink>
        </w:p>
        <w:p w14:paraId="78D3BF32" w14:textId="12F4F992" w:rsidR="007258BB" w:rsidRDefault="006469ED">
          <w:pPr>
            <w:pStyle w:val="TOC4"/>
            <w:rPr>
              <w:rFonts w:eastAsiaTheme="minorEastAsia" w:cstheme="minorBidi"/>
              <w:noProof/>
            </w:rPr>
          </w:pPr>
          <w:hyperlink w:anchor="_Toc43451283" w:history="1">
            <w:r w:rsidR="007258BB" w:rsidRPr="00A75106">
              <w:rPr>
                <w:rStyle w:val="Hyperlink"/>
                <w:noProof/>
                <w14:scene3d>
                  <w14:camera w14:prst="orthographicFront"/>
                  <w14:lightRig w14:rig="threePt" w14:dir="t">
                    <w14:rot w14:lat="0" w14:lon="0" w14:rev="0"/>
                  </w14:lightRig>
                </w14:scene3d>
              </w:rPr>
              <w:t>6.5b</w:t>
            </w:r>
            <w:r w:rsidR="007258BB">
              <w:rPr>
                <w:rFonts w:eastAsiaTheme="minorEastAsia" w:cstheme="minorBidi"/>
                <w:noProof/>
              </w:rPr>
              <w:tab/>
            </w:r>
            <w:r w:rsidR="007258BB" w:rsidRPr="00A75106">
              <w:rPr>
                <w:rStyle w:val="Hyperlink"/>
                <w:noProof/>
              </w:rPr>
              <w:t>Add user to the Organisation’s list of projects</w:t>
            </w:r>
            <w:r w:rsidR="007258BB">
              <w:rPr>
                <w:noProof/>
                <w:webHidden/>
              </w:rPr>
              <w:tab/>
            </w:r>
            <w:r w:rsidR="007258BB">
              <w:rPr>
                <w:noProof/>
                <w:webHidden/>
              </w:rPr>
              <w:fldChar w:fldCharType="begin"/>
            </w:r>
            <w:r w:rsidR="007258BB">
              <w:rPr>
                <w:noProof/>
                <w:webHidden/>
              </w:rPr>
              <w:instrText xml:space="preserve"> PAGEREF _Toc43451283 \h </w:instrText>
            </w:r>
            <w:r w:rsidR="007258BB">
              <w:rPr>
                <w:noProof/>
                <w:webHidden/>
              </w:rPr>
            </w:r>
            <w:r w:rsidR="007258BB">
              <w:rPr>
                <w:noProof/>
                <w:webHidden/>
              </w:rPr>
              <w:fldChar w:fldCharType="separate"/>
            </w:r>
            <w:r w:rsidR="007258BB">
              <w:rPr>
                <w:noProof/>
                <w:webHidden/>
              </w:rPr>
              <w:t>20</w:t>
            </w:r>
            <w:r w:rsidR="007258BB">
              <w:rPr>
                <w:noProof/>
                <w:webHidden/>
              </w:rPr>
              <w:fldChar w:fldCharType="end"/>
            </w:r>
          </w:hyperlink>
        </w:p>
        <w:p w14:paraId="6E5AE4A9" w14:textId="7F13DA1D" w:rsidR="007258BB" w:rsidRDefault="006469ED">
          <w:pPr>
            <w:pStyle w:val="TOC4"/>
            <w:rPr>
              <w:rFonts w:eastAsiaTheme="minorEastAsia" w:cstheme="minorBidi"/>
              <w:noProof/>
            </w:rPr>
          </w:pPr>
          <w:hyperlink w:anchor="_Toc43451284" w:history="1">
            <w:r w:rsidR="007258BB" w:rsidRPr="00A75106">
              <w:rPr>
                <w:rStyle w:val="Hyperlink"/>
                <w:noProof/>
                <w14:scene3d>
                  <w14:camera w14:prst="orthographicFront"/>
                  <w14:lightRig w14:rig="threePt" w14:dir="t">
                    <w14:rot w14:lat="0" w14:lon="0" w14:rev="0"/>
                  </w14:lightRig>
                </w14:scene3d>
              </w:rPr>
              <w:t>6.5c</w:t>
            </w:r>
            <w:r w:rsidR="007258BB">
              <w:rPr>
                <w:rFonts w:eastAsiaTheme="minorEastAsia" w:cstheme="minorBidi"/>
                <w:noProof/>
              </w:rPr>
              <w:tab/>
            </w:r>
            <w:r w:rsidR="007258BB" w:rsidRPr="00A75106">
              <w:rPr>
                <w:rStyle w:val="Hyperlink"/>
                <w:noProof/>
              </w:rPr>
              <w:t>Change User Roles</w:t>
            </w:r>
            <w:r w:rsidR="007258BB">
              <w:rPr>
                <w:noProof/>
                <w:webHidden/>
              </w:rPr>
              <w:tab/>
            </w:r>
            <w:r w:rsidR="007258BB">
              <w:rPr>
                <w:noProof/>
                <w:webHidden/>
              </w:rPr>
              <w:fldChar w:fldCharType="begin"/>
            </w:r>
            <w:r w:rsidR="007258BB">
              <w:rPr>
                <w:noProof/>
                <w:webHidden/>
              </w:rPr>
              <w:instrText xml:space="preserve"> PAGEREF _Toc43451284 \h </w:instrText>
            </w:r>
            <w:r w:rsidR="007258BB">
              <w:rPr>
                <w:noProof/>
                <w:webHidden/>
              </w:rPr>
            </w:r>
            <w:r w:rsidR="007258BB">
              <w:rPr>
                <w:noProof/>
                <w:webHidden/>
              </w:rPr>
              <w:fldChar w:fldCharType="separate"/>
            </w:r>
            <w:r w:rsidR="007258BB">
              <w:rPr>
                <w:noProof/>
                <w:webHidden/>
              </w:rPr>
              <w:t>20</w:t>
            </w:r>
            <w:r w:rsidR="007258BB">
              <w:rPr>
                <w:noProof/>
                <w:webHidden/>
              </w:rPr>
              <w:fldChar w:fldCharType="end"/>
            </w:r>
          </w:hyperlink>
        </w:p>
        <w:p w14:paraId="30031F35" w14:textId="7B05F460" w:rsidR="007258BB" w:rsidRDefault="006469ED">
          <w:pPr>
            <w:pStyle w:val="TOC3"/>
            <w:rPr>
              <w:rFonts w:asciiTheme="minorHAnsi" w:eastAsiaTheme="minorEastAsia" w:hAnsiTheme="minorHAnsi" w:cstheme="minorBidi"/>
              <w:sz w:val="22"/>
              <w:szCs w:val="22"/>
            </w:rPr>
          </w:pPr>
          <w:hyperlink w:anchor="_Toc43451285" w:history="1">
            <w:r w:rsidR="007258BB" w:rsidRPr="00A75106">
              <w:rPr>
                <w:rStyle w:val="Hyperlink"/>
                <w14:scene3d>
                  <w14:camera w14:prst="orthographicFront"/>
                  <w14:lightRig w14:rig="threePt" w14:dir="t">
                    <w14:rot w14:lat="0" w14:lon="0" w14:rev="0"/>
                  </w14:lightRig>
                </w14:scene3d>
              </w:rPr>
              <w:t>6.6</w:t>
            </w:r>
            <w:r w:rsidR="007258BB">
              <w:rPr>
                <w:rFonts w:asciiTheme="minorHAnsi" w:eastAsiaTheme="minorEastAsia" w:hAnsiTheme="minorHAnsi" w:cstheme="minorBidi"/>
                <w:sz w:val="22"/>
                <w:szCs w:val="22"/>
              </w:rPr>
              <w:tab/>
            </w:r>
            <w:r w:rsidR="007258BB" w:rsidRPr="00A75106">
              <w:rPr>
                <w:rStyle w:val="Hyperlink"/>
              </w:rPr>
              <w:t>Edit the Documents Tab</w:t>
            </w:r>
            <w:r w:rsidR="007258BB">
              <w:rPr>
                <w:webHidden/>
              </w:rPr>
              <w:tab/>
            </w:r>
            <w:r w:rsidR="007258BB">
              <w:rPr>
                <w:webHidden/>
              </w:rPr>
              <w:fldChar w:fldCharType="begin"/>
            </w:r>
            <w:r w:rsidR="007258BB">
              <w:rPr>
                <w:webHidden/>
              </w:rPr>
              <w:instrText xml:space="preserve"> PAGEREF _Toc43451285 \h </w:instrText>
            </w:r>
            <w:r w:rsidR="007258BB">
              <w:rPr>
                <w:webHidden/>
              </w:rPr>
            </w:r>
            <w:r w:rsidR="007258BB">
              <w:rPr>
                <w:webHidden/>
              </w:rPr>
              <w:fldChar w:fldCharType="separate"/>
            </w:r>
            <w:r w:rsidR="007258BB">
              <w:rPr>
                <w:webHidden/>
              </w:rPr>
              <w:t>21</w:t>
            </w:r>
            <w:r w:rsidR="007258BB">
              <w:rPr>
                <w:webHidden/>
              </w:rPr>
              <w:fldChar w:fldCharType="end"/>
            </w:r>
          </w:hyperlink>
        </w:p>
        <w:p w14:paraId="02D0F8D1" w14:textId="3C0FAFCC" w:rsidR="007258BB" w:rsidRDefault="006469ED">
          <w:pPr>
            <w:pStyle w:val="TOC4"/>
            <w:rPr>
              <w:rFonts w:eastAsiaTheme="minorEastAsia" w:cstheme="minorBidi"/>
              <w:noProof/>
            </w:rPr>
          </w:pPr>
          <w:hyperlink w:anchor="_Toc43451286" w:history="1">
            <w:r w:rsidR="007258BB" w:rsidRPr="00A75106">
              <w:rPr>
                <w:rStyle w:val="Hyperlink"/>
                <w:noProof/>
                <w14:scene3d>
                  <w14:camera w14:prst="orthographicFront"/>
                  <w14:lightRig w14:rig="threePt" w14:dir="t">
                    <w14:rot w14:lat="0" w14:lon="0" w14:rev="0"/>
                  </w14:lightRig>
                </w14:scene3d>
              </w:rPr>
              <w:t>6.6a</w:t>
            </w:r>
            <w:r w:rsidR="007258BB">
              <w:rPr>
                <w:rFonts w:eastAsiaTheme="minorEastAsia" w:cstheme="minorBidi"/>
                <w:noProof/>
              </w:rPr>
              <w:tab/>
            </w:r>
            <w:r w:rsidR="007258BB" w:rsidRPr="00A75106">
              <w:rPr>
                <w:rStyle w:val="Hyperlink"/>
                <w:noProof/>
              </w:rPr>
              <w:t>Upload a document to MERIT</w:t>
            </w:r>
            <w:r w:rsidR="007258BB">
              <w:rPr>
                <w:noProof/>
                <w:webHidden/>
              </w:rPr>
              <w:tab/>
            </w:r>
            <w:r w:rsidR="007258BB">
              <w:rPr>
                <w:noProof/>
                <w:webHidden/>
              </w:rPr>
              <w:fldChar w:fldCharType="begin"/>
            </w:r>
            <w:r w:rsidR="007258BB">
              <w:rPr>
                <w:noProof/>
                <w:webHidden/>
              </w:rPr>
              <w:instrText xml:space="preserve"> PAGEREF _Toc43451286 \h </w:instrText>
            </w:r>
            <w:r w:rsidR="007258BB">
              <w:rPr>
                <w:noProof/>
                <w:webHidden/>
              </w:rPr>
            </w:r>
            <w:r w:rsidR="007258BB">
              <w:rPr>
                <w:noProof/>
                <w:webHidden/>
              </w:rPr>
              <w:fldChar w:fldCharType="separate"/>
            </w:r>
            <w:r w:rsidR="007258BB">
              <w:rPr>
                <w:noProof/>
                <w:webHidden/>
              </w:rPr>
              <w:t>21</w:t>
            </w:r>
            <w:r w:rsidR="007258BB">
              <w:rPr>
                <w:noProof/>
                <w:webHidden/>
              </w:rPr>
              <w:fldChar w:fldCharType="end"/>
            </w:r>
          </w:hyperlink>
        </w:p>
        <w:p w14:paraId="25E6251F" w14:textId="136A6FC3" w:rsidR="007258BB" w:rsidRDefault="006469ED">
          <w:pPr>
            <w:pStyle w:val="TOC2"/>
            <w:rPr>
              <w:rFonts w:asciiTheme="minorHAnsi" w:eastAsiaTheme="minorEastAsia" w:hAnsiTheme="minorHAnsi" w:cstheme="minorBidi"/>
              <w:b w:val="0"/>
              <w:bCs w:val="0"/>
              <w:sz w:val="22"/>
              <w:szCs w:val="22"/>
            </w:rPr>
          </w:pPr>
          <w:hyperlink w:anchor="_Toc43451287" w:history="1">
            <w:r w:rsidR="007258BB" w:rsidRPr="00A75106">
              <w:rPr>
                <w:rStyle w:val="Hyperlink"/>
              </w:rPr>
              <w:t>7.</w:t>
            </w:r>
            <w:r w:rsidR="007258BB">
              <w:rPr>
                <w:rFonts w:asciiTheme="minorHAnsi" w:eastAsiaTheme="minorEastAsia" w:hAnsiTheme="minorHAnsi" w:cstheme="minorBidi"/>
                <w:b w:val="0"/>
                <w:bCs w:val="0"/>
                <w:sz w:val="22"/>
                <w:szCs w:val="22"/>
              </w:rPr>
              <w:tab/>
            </w:r>
            <w:r w:rsidR="007258BB" w:rsidRPr="00A75106">
              <w:rPr>
                <w:rStyle w:val="Hyperlink"/>
              </w:rPr>
              <w:t>Organisation page – Admin Access</w:t>
            </w:r>
            <w:r w:rsidR="007258BB">
              <w:rPr>
                <w:webHidden/>
              </w:rPr>
              <w:tab/>
            </w:r>
            <w:r w:rsidR="007258BB">
              <w:rPr>
                <w:webHidden/>
              </w:rPr>
              <w:fldChar w:fldCharType="begin"/>
            </w:r>
            <w:r w:rsidR="007258BB">
              <w:rPr>
                <w:webHidden/>
              </w:rPr>
              <w:instrText xml:space="preserve"> PAGEREF _Toc43451287 \h </w:instrText>
            </w:r>
            <w:r w:rsidR="007258BB">
              <w:rPr>
                <w:webHidden/>
              </w:rPr>
            </w:r>
            <w:r w:rsidR="007258BB">
              <w:rPr>
                <w:webHidden/>
              </w:rPr>
              <w:fldChar w:fldCharType="separate"/>
            </w:r>
            <w:r w:rsidR="007258BB">
              <w:rPr>
                <w:webHidden/>
              </w:rPr>
              <w:t>23</w:t>
            </w:r>
            <w:r w:rsidR="007258BB">
              <w:rPr>
                <w:webHidden/>
              </w:rPr>
              <w:fldChar w:fldCharType="end"/>
            </w:r>
          </w:hyperlink>
        </w:p>
        <w:p w14:paraId="092ADCC6" w14:textId="601447D1" w:rsidR="007258BB" w:rsidRDefault="006469ED">
          <w:pPr>
            <w:pStyle w:val="TOC3"/>
            <w:rPr>
              <w:rStyle w:val="Hyperlink"/>
            </w:rPr>
          </w:pPr>
          <w:hyperlink w:anchor="_Toc43451288" w:history="1">
            <w:r w:rsidR="007258BB" w:rsidRPr="00A75106">
              <w:rPr>
                <w:rStyle w:val="Hyperlink"/>
                <w14:scene3d>
                  <w14:camera w14:prst="orthographicFront"/>
                  <w14:lightRig w14:rig="threePt" w14:dir="t">
                    <w14:rot w14:lat="0" w14:lon="0" w14:rev="0"/>
                  </w14:lightRig>
                </w14:scene3d>
              </w:rPr>
              <w:t>7.1</w:t>
            </w:r>
            <w:r w:rsidR="007258BB">
              <w:rPr>
                <w:rFonts w:asciiTheme="minorHAnsi" w:eastAsiaTheme="minorEastAsia" w:hAnsiTheme="minorHAnsi" w:cstheme="minorBidi"/>
                <w:sz w:val="22"/>
                <w:szCs w:val="22"/>
              </w:rPr>
              <w:tab/>
            </w:r>
            <w:r w:rsidR="007258BB" w:rsidRPr="00A75106">
              <w:rPr>
                <w:rStyle w:val="Hyperlink"/>
              </w:rPr>
              <w:t>Create an organisation</w:t>
            </w:r>
            <w:r w:rsidR="007258BB">
              <w:rPr>
                <w:webHidden/>
              </w:rPr>
              <w:tab/>
            </w:r>
            <w:r w:rsidR="007258BB">
              <w:rPr>
                <w:webHidden/>
              </w:rPr>
              <w:fldChar w:fldCharType="begin"/>
            </w:r>
            <w:r w:rsidR="007258BB">
              <w:rPr>
                <w:webHidden/>
              </w:rPr>
              <w:instrText xml:space="preserve"> PAGEREF _Toc43451288 \h </w:instrText>
            </w:r>
            <w:r w:rsidR="007258BB">
              <w:rPr>
                <w:webHidden/>
              </w:rPr>
            </w:r>
            <w:r w:rsidR="007258BB">
              <w:rPr>
                <w:webHidden/>
              </w:rPr>
              <w:fldChar w:fldCharType="separate"/>
            </w:r>
            <w:r w:rsidR="007258BB">
              <w:rPr>
                <w:webHidden/>
              </w:rPr>
              <w:t>23</w:t>
            </w:r>
            <w:r w:rsidR="007258BB">
              <w:rPr>
                <w:webHidden/>
              </w:rPr>
              <w:fldChar w:fldCharType="end"/>
            </w:r>
          </w:hyperlink>
        </w:p>
        <w:p w14:paraId="0513F738" w14:textId="77777777" w:rsidR="007258BB" w:rsidRPr="007258BB" w:rsidRDefault="007258BB" w:rsidP="007258BB"/>
        <w:p w14:paraId="4C645F7C" w14:textId="7081D935" w:rsidR="007258BB" w:rsidRDefault="006469ED">
          <w:pPr>
            <w:pStyle w:val="TOC3"/>
            <w:rPr>
              <w:rFonts w:asciiTheme="minorHAnsi" w:eastAsiaTheme="minorEastAsia" w:hAnsiTheme="minorHAnsi" w:cstheme="minorBidi"/>
              <w:sz w:val="22"/>
              <w:szCs w:val="22"/>
            </w:rPr>
          </w:pPr>
          <w:hyperlink w:anchor="_Toc43451289" w:history="1">
            <w:r w:rsidR="007258BB" w:rsidRPr="00A75106">
              <w:rPr>
                <w:rStyle w:val="Hyperlink"/>
                <w14:scene3d>
                  <w14:camera w14:prst="orthographicFront"/>
                  <w14:lightRig w14:rig="threePt" w14:dir="t">
                    <w14:rot w14:lat="0" w14:lon="0" w14:rev="0"/>
                  </w14:lightRig>
                </w14:scene3d>
              </w:rPr>
              <w:t>7.2</w:t>
            </w:r>
            <w:r w:rsidR="007258BB">
              <w:rPr>
                <w:rFonts w:asciiTheme="minorHAnsi" w:eastAsiaTheme="minorEastAsia" w:hAnsiTheme="minorHAnsi" w:cstheme="minorBidi"/>
                <w:sz w:val="22"/>
                <w:szCs w:val="22"/>
              </w:rPr>
              <w:tab/>
            </w:r>
            <w:r w:rsidR="007258BB" w:rsidRPr="00A75106">
              <w:rPr>
                <w:rStyle w:val="Hyperlink"/>
              </w:rPr>
              <w:t>Edit an organisation</w:t>
            </w:r>
            <w:r w:rsidR="007258BB">
              <w:rPr>
                <w:webHidden/>
              </w:rPr>
              <w:tab/>
            </w:r>
            <w:r w:rsidR="007258BB">
              <w:rPr>
                <w:webHidden/>
              </w:rPr>
              <w:fldChar w:fldCharType="begin"/>
            </w:r>
            <w:r w:rsidR="007258BB">
              <w:rPr>
                <w:webHidden/>
              </w:rPr>
              <w:instrText xml:space="preserve"> PAGEREF _Toc43451289 \h </w:instrText>
            </w:r>
            <w:r w:rsidR="007258BB">
              <w:rPr>
                <w:webHidden/>
              </w:rPr>
            </w:r>
            <w:r w:rsidR="007258BB">
              <w:rPr>
                <w:webHidden/>
              </w:rPr>
              <w:fldChar w:fldCharType="separate"/>
            </w:r>
            <w:r w:rsidR="007258BB">
              <w:rPr>
                <w:webHidden/>
              </w:rPr>
              <w:t>23</w:t>
            </w:r>
            <w:r w:rsidR="007258BB">
              <w:rPr>
                <w:webHidden/>
              </w:rPr>
              <w:fldChar w:fldCharType="end"/>
            </w:r>
          </w:hyperlink>
        </w:p>
        <w:p w14:paraId="41B003CB" w14:textId="2C5BD947" w:rsidR="007258BB" w:rsidRDefault="006469ED">
          <w:pPr>
            <w:pStyle w:val="TOC4"/>
            <w:rPr>
              <w:rFonts w:eastAsiaTheme="minorEastAsia" w:cstheme="minorBidi"/>
              <w:noProof/>
            </w:rPr>
          </w:pPr>
          <w:hyperlink w:anchor="_Toc43451290" w:history="1">
            <w:r w:rsidR="007258BB" w:rsidRPr="00A75106">
              <w:rPr>
                <w:rStyle w:val="Hyperlink"/>
                <w:noProof/>
                <w14:scene3d>
                  <w14:camera w14:prst="orthographicFront"/>
                  <w14:lightRig w14:rig="threePt" w14:dir="t">
                    <w14:rot w14:lat="0" w14:lon="0" w14:rev="0"/>
                  </w14:lightRig>
                </w14:scene3d>
              </w:rPr>
              <w:t>7.2a</w:t>
            </w:r>
            <w:r w:rsidR="007258BB">
              <w:rPr>
                <w:rFonts w:eastAsiaTheme="minorEastAsia" w:cstheme="minorBidi"/>
                <w:noProof/>
              </w:rPr>
              <w:tab/>
            </w:r>
            <w:r w:rsidR="007258BB" w:rsidRPr="00A75106">
              <w:rPr>
                <w:rStyle w:val="Hyperlink"/>
                <w:noProof/>
              </w:rPr>
              <w:t>Edit organisation details and content</w:t>
            </w:r>
            <w:r w:rsidR="007258BB">
              <w:rPr>
                <w:noProof/>
                <w:webHidden/>
              </w:rPr>
              <w:tab/>
            </w:r>
            <w:r w:rsidR="007258BB">
              <w:rPr>
                <w:noProof/>
                <w:webHidden/>
              </w:rPr>
              <w:fldChar w:fldCharType="begin"/>
            </w:r>
            <w:r w:rsidR="007258BB">
              <w:rPr>
                <w:noProof/>
                <w:webHidden/>
              </w:rPr>
              <w:instrText xml:space="preserve"> PAGEREF _Toc43451290 \h </w:instrText>
            </w:r>
            <w:r w:rsidR="007258BB">
              <w:rPr>
                <w:noProof/>
                <w:webHidden/>
              </w:rPr>
            </w:r>
            <w:r w:rsidR="007258BB">
              <w:rPr>
                <w:noProof/>
                <w:webHidden/>
              </w:rPr>
              <w:fldChar w:fldCharType="separate"/>
            </w:r>
            <w:r w:rsidR="007258BB">
              <w:rPr>
                <w:noProof/>
                <w:webHidden/>
              </w:rPr>
              <w:t>23</w:t>
            </w:r>
            <w:r w:rsidR="007258BB">
              <w:rPr>
                <w:noProof/>
                <w:webHidden/>
              </w:rPr>
              <w:fldChar w:fldCharType="end"/>
            </w:r>
          </w:hyperlink>
        </w:p>
        <w:p w14:paraId="188E643B" w14:textId="51FF1B1F" w:rsidR="007258BB" w:rsidRDefault="006469ED">
          <w:pPr>
            <w:pStyle w:val="TOC4"/>
            <w:rPr>
              <w:rFonts w:eastAsiaTheme="minorEastAsia" w:cstheme="minorBidi"/>
              <w:noProof/>
            </w:rPr>
          </w:pPr>
          <w:hyperlink w:anchor="_Toc43451291" w:history="1">
            <w:r w:rsidR="007258BB" w:rsidRPr="00A75106">
              <w:rPr>
                <w:rStyle w:val="Hyperlink"/>
                <w:noProof/>
                <w14:scene3d>
                  <w14:camera w14:prst="orthographicFront"/>
                  <w14:lightRig w14:rig="threePt" w14:dir="t">
                    <w14:rot w14:lat="0" w14:lon="0" w14:rev="0"/>
                  </w14:lightRig>
                </w14:scene3d>
              </w:rPr>
              <w:t>7.2b</w:t>
            </w:r>
            <w:r w:rsidR="007258BB">
              <w:rPr>
                <w:rFonts w:eastAsiaTheme="minorEastAsia" w:cstheme="minorBidi"/>
                <w:noProof/>
              </w:rPr>
              <w:tab/>
            </w:r>
            <w:r w:rsidR="007258BB" w:rsidRPr="00A75106">
              <w:rPr>
                <w:rStyle w:val="Hyperlink"/>
                <w:noProof/>
              </w:rPr>
              <w:t>Edit announcements in bulk</w:t>
            </w:r>
            <w:r w:rsidR="007258BB">
              <w:rPr>
                <w:noProof/>
                <w:webHidden/>
              </w:rPr>
              <w:tab/>
            </w:r>
            <w:r w:rsidR="007258BB">
              <w:rPr>
                <w:noProof/>
                <w:webHidden/>
              </w:rPr>
              <w:fldChar w:fldCharType="begin"/>
            </w:r>
            <w:r w:rsidR="007258BB">
              <w:rPr>
                <w:noProof/>
                <w:webHidden/>
              </w:rPr>
              <w:instrText xml:space="preserve"> PAGEREF _Toc43451291 \h </w:instrText>
            </w:r>
            <w:r w:rsidR="007258BB">
              <w:rPr>
                <w:noProof/>
                <w:webHidden/>
              </w:rPr>
            </w:r>
            <w:r w:rsidR="007258BB">
              <w:rPr>
                <w:noProof/>
                <w:webHidden/>
              </w:rPr>
              <w:fldChar w:fldCharType="separate"/>
            </w:r>
            <w:r w:rsidR="007258BB">
              <w:rPr>
                <w:noProof/>
                <w:webHidden/>
              </w:rPr>
              <w:t>24</w:t>
            </w:r>
            <w:r w:rsidR="007258BB">
              <w:rPr>
                <w:noProof/>
                <w:webHidden/>
              </w:rPr>
              <w:fldChar w:fldCharType="end"/>
            </w:r>
          </w:hyperlink>
        </w:p>
        <w:p w14:paraId="29A7EAF9" w14:textId="7EEC173D" w:rsidR="007258BB" w:rsidRDefault="006469ED">
          <w:pPr>
            <w:pStyle w:val="TOC1"/>
            <w:tabs>
              <w:tab w:val="right" w:leader="dot" w:pos="9350"/>
            </w:tabs>
            <w:rPr>
              <w:rFonts w:asciiTheme="minorHAnsi" w:eastAsiaTheme="minorEastAsia" w:hAnsiTheme="minorHAnsi" w:cstheme="minorBidi"/>
              <w:b w:val="0"/>
              <w:bCs w:val="0"/>
              <w:caps w:val="0"/>
              <w:noProof/>
              <w:sz w:val="22"/>
              <w:szCs w:val="22"/>
            </w:rPr>
          </w:pPr>
          <w:hyperlink w:anchor="_Toc43451292" w:history="1">
            <w:r w:rsidR="007258BB" w:rsidRPr="00A75106">
              <w:rPr>
                <w:rStyle w:val="Hyperlink"/>
                <w:noProof/>
              </w:rPr>
              <w:t>PART C – EDITING GENERIC SCREENS</w:t>
            </w:r>
            <w:r w:rsidR="007258BB">
              <w:rPr>
                <w:noProof/>
                <w:webHidden/>
              </w:rPr>
              <w:tab/>
            </w:r>
            <w:r w:rsidR="007258BB">
              <w:rPr>
                <w:noProof/>
                <w:webHidden/>
              </w:rPr>
              <w:fldChar w:fldCharType="begin"/>
            </w:r>
            <w:r w:rsidR="007258BB">
              <w:rPr>
                <w:noProof/>
                <w:webHidden/>
              </w:rPr>
              <w:instrText xml:space="preserve"> PAGEREF _Toc43451292 \h </w:instrText>
            </w:r>
            <w:r w:rsidR="007258BB">
              <w:rPr>
                <w:noProof/>
                <w:webHidden/>
              </w:rPr>
            </w:r>
            <w:r w:rsidR="007258BB">
              <w:rPr>
                <w:noProof/>
                <w:webHidden/>
              </w:rPr>
              <w:fldChar w:fldCharType="separate"/>
            </w:r>
            <w:r w:rsidR="007258BB">
              <w:rPr>
                <w:noProof/>
                <w:webHidden/>
              </w:rPr>
              <w:t>25</w:t>
            </w:r>
            <w:r w:rsidR="007258BB">
              <w:rPr>
                <w:noProof/>
                <w:webHidden/>
              </w:rPr>
              <w:fldChar w:fldCharType="end"/>
            </w:r>
          </w:hyperlink>
        </w:p>
        <w:p w14:paraId="29EE2D7F" w14:textId="6C022CF7" w:rsidR="007258BB" w:rsidRDefault="006469ED">
          <w:pPr>
            <w:pStyle w:val="TOC2"/>
            <w:rPr>
              <w:rFonts w:asciiTheme="minorHAnsi" w:eastAsiaTheme="minorEastAsia" w:hAnsiTheme="minorHAnsi" w:cstheme="minorBidi"/>
              <w:b w:val="0"/>
              <w:bCs w:val="0"/>
              <w:sz w:val="22"/>
              <w:szCs w:val="22"/>
            </w:rPr>
          </w:pPr>
          <w:hyperlink w:anchor="_Toc43451293" w:history="1">
            <w:r w:rsidR="007258BB" w:rsidRPr="00A75106">
              <w:rPr>
                <w:rStyle w:val="Hyperlink"/>
              </w:rPr>
              <w:t>8.</w:t>
            </w:r>
            <w:r w:rsidR="007258BB">
              <w:rPr>
                <w:rFonts w:asciiTheme="minorHAnsi" w:eastAsiaTheme="minorEastAsia" w:hAnsiTheme="minorHAnsi" w:cstheme="minorBidi"/>
                <w:b w:val="0"/>
                <w:bCs w:val="0"/>
                <w:sz w:val="22"/>
                <w:szCs w:val="22"/>
              </w:rPr>
              <w:tab/>
            </w:r>
            <w:r w:rsidR="007258BB" w:rsidRPr="00A75106">
              <w:rPr>
                <w:rStyle w:val="Hyperlink"/>
              </w:rPr>
              <w:t>Organisation page</w:t>
            </w:r>
            <w:r w:rsidR="007258BB">
              <w:rPr>
                <w:webHidden/>
              </w:rPr>
              <w:tab/>
            </w:r>
            <w:r w:rsidR="007258BB">
              <w:rPr>
                <w:webHidden/>
              </w:rPr>
              <w:fldChar w:fldCharType="begin"/>
            </w:r>
            <w:r w:rsidR="007258BB">
              <w:rPr>
                <w:webHidden/>
              </w:rPr>
              <w:instrText xml:space="preserve"> PAGEREF _Toc43451293 \h </w:instrText>
            </w:r>
            <w:r w:rsidR="007258BB">
              <w:rPr>
                <w:webHidden/>
              </w:rPr>
            </w:r>
            <w:r w:rsidR="007258BB">
              <w:rPr>
                <w:webHidden/>
              </w:rPr>
              <w:fldChar w:fldCharType="separate"/>
            </w:r>
            <w:r w:rsidR="007258BB">
              <w:rPr>
                <w:webHidden/>
              </w:rPr>
              <w:t>25</w:t>
            </w:r>
            <w:r w:rsidR="007258BB">
              <w:rPr>
                <w:webHidden/>
              </w:rPr>
              <w:fldChar w:fldCharType="end"/>
            </w:r>
          </w:hyperlink>
        </w:p>
        <w:p w14:paraId="31542F37" w14:textId="3606638A" w:rsidR="007258BB" w:rsidRDefault="006469ED">
          <w:pPr>
            <w:pStyle w:val="TOC3"/>
            <w:rPr>
              <w:rFonts w:asciiTheme="minorHAnsi" w:eastAsiaTheme="minorEastAsia" w:hAnsiTheme="minorHAnsi" w:cstheme="minorBidi"/>
              <w:sz w:val="22"/>
              <w:szCs w:val="22"/>
            </w:rPr>
          </w:pPr>
          <w:hyperlink w:anchor="_Toc43451294" w:history="1">
            <w:r w:rsidR="007258BB" w:rsidRPr="00A75106">
              <w:rPr>
                <w:rStyle w:val="Hyperlink"/>
                <w14:scene3d>
                  <w14:camera w14:prst="orthographicFront"/>
                  <w14:lightRig w14:rig="threePt" w14:dir="t">
                    <w14:rot w14:lat="0" w14:lon="0" w14:rev="0"/>
                  </w14:lightRig>
                </w14:scene3d>
              </w:rPr>
              <w:t>8.1</w:t>
            </w:r>
            <w:r w:rsidR="007258BB">
              <w:rPr>
                <w:rFonts w:asciiTheme="minorHAnsi" w:eastAsiaTheme="minorEastAsia" w:hAnsiTheme="minorHAnsi" w:cstheme="minorBidi"/>
                <w:sz w:val="22"/>
                <w:szCs w:val="22"/>
              </w:rPr>
              <w:tab/>
            </w:r>
            <w:r w:rsidR="007258BB" w:rsidRPr="00A75106">
              <w:rPr>
                <w:rStyle w:val="Hyperlink"/>
              </w:rPr>
              <w:t>View an organisation</w:t>
            </w:r>
            <w:r w:rsidR="007258BB">
              <w:rPr>
                <w:webHidden/>
              </w:rPr>
              <w:tab/>
            </w:r>
            <w:r w:rsidR="007258BB">
              <w:rPr>
                <w:webHidden/>
              </w:rPr>
              <w:fldChar w:fldCharType="begin"/>
            </w:r>
            <w:r w:rsidR="007258BB">
              <w:rPr>
                <w:webHidden/>
              </w:rPr>
              <w:instrText xml:space="preserve"> PAGEREF _Toc43451294 \h </w:instrText>
            </w:r>
            <w:r w:rsidR="007258BB">
              <w:rPr>
                <w:webHidden/>
              </w:rPr>
            </w:r>
            <w:r w:rsidR="007258BB">
              <w:rPr>
                <w:webHidden/>
              </w:rPr>
              <w:fldChar w:fldCharType="separate"/>
            </w:r>
            <w:r w:rsidR="007258BB">
              <w:rPr>
                <w:webHidden/>
              </w:rPr>
              <w:t>25</w:t>
            </w:r>
            <w:r w:rsidR="007258BB">
              <w:rPr>
                <w:webHidden/>
              </w:rPr>
              <w:fldChar w:fldCharType="end"/>
            </w:r>
          </w:hyperlink>
        </w:p>
        <w:p w14:paraId="05A40ECD" w14:textId="64002645" w:rsidR="007258BB" w:rsidRDefault="006469ED">
          <w:pPr>
            <w:pStyle w:val="TOC2"/>
            <w:rPr>
              <w:rFonts w:asciiTheme="minorHAnsi" w:eastAsiaTheme="minorEastAsia" w:hAnsiTheme="minorHAnsi" w:cstheme="minorBidi"/>
              <w:b w:val="0"/>
              <w:bCs w:val="0"/>
              <w:sz w:val="22"/>
              <w:szCs w:val="22"/>
            </w:rPr>
          </w:pPr>
          <w:hyperlink w:anchor="_Toc43451295" w:history="1">
            <w:r w:rsidR="007258BB" w:rsidRPr="00A75106">
              <w:rPr>
                <w:rStyle w:val="Hyperlink"/>
              </w:rPr>
              <w:t>9.</w:t>
            </w:r>
            <w:r w:rsidR="007258BB">
              <w:rPr>
                <w:rFonts w:asciiTheme="minorHAnsi" w:eastAsiaTheme="minorEastAsia" w:hAnsiTheme="minorHAnsi" w:cstheme="minorBidi"/>
                <w:b w:val="0"/>
                <w:bCs w:val="0"/>
                <w:sz w:val="22"/>
                <w:szCs w:val="22"/>
              </w:rPr>
              <w:tab/>
            </w:r>
            <w:r w:rsidR="007258BB" w:rsidRPr="00A75106">
              <w:rPr>
                <w:rStyle w:val="Hyperlink"/>
              </w:rPr>
              <w:t>Overview Screen</w:t>
            </w:r>
            <w:r w:rsidR="007258BB">
              <w:rPr>
                <w:webHidden/>
              </w:rPr>
              <w:tab/>
            </w:r>
            <w:r w:rsidR="007258BB">
              <w:rPr>
                <w:webHidden/>
              </w:rPr>
              <w:fldChar w:fldCharType="begin"/>
            </w:r>
            <w:r w:rsidR="007258BB">
              <w:rPr>
                <w:webHidden/>
              </w:rPr>
              <w:instrText xml:space="preserve"> PAGEREF _Toc43451295 \h </w:instrText>
            </w:r>
            <w:r w:rsidR="007258BB">
              <w:rPr>
                <w:webHidden/>
              </w:rPr>
            </w:r>
            <w:r w:rsidR="007258BB">
              <w:rPr>
                <w:webHidden/>
              </w:rPr>
              <w:fldChar w:fldCharType="separate"/>
            </w:r>
            <w:r w:rsidR="007258BB">
              <w:rPr>
                <w:webHidden/>
              </w:rPr>
              <w:t>27</w:t>
            </w:r>
            <w:r w:rsidR="007258BB">
              <w:rPr>
                <w:webHidden/>
              </w:rPr>
              <w:fldChar w:fldCharType="end"/>
            </w:r>
          </w:hyperlink>
        </w:p>
        <w:p w14:paraId="01D87C55" w14:textId="24A8E040" w:rsidR="007258BB" w:rsidRDefault="006469ED">
          <w:pPr>
            <w:pStyle w:val="TOC3"/>
            <w:rPr>
              <w:rFonts w:asciiTheme="minorHAnsi" w:eastAsiaTheme="minorEastAsia" w:hAnsiTheme="minorHAnsi" w:cstheme="minorBidi"/>
              <w:sz w:val="22"/>
              <w:szCs w:val="22"/>
            </w:rPr>
          </w:pPr>
          <w:hyperlink w:anchor="_Toc43451296" w:history="1">
            <w:r w:rsidR="007258BB" w:rsidRPr="00A75106">
              <w:rPr>
                <w:rStyle w:val="Hyperlink"/>
                <w14:scene3d>
                  <w14:camera w14:prst="orthographicFront"/>
                  <w14:lightRig w14:rig="threePt" w14:dir="t">
                    <w14:rot w14:lat="0" w14:lon="0" w14:rev="0"/>
                  </w14:lightRig>
                </w14:scene3d>
              </w:rPr>
              <w:t>9.1</w:t>
            </w:r>
            <w:r w:rsidR="007258BB">
              <w:rPr>
                <w:rFonts w:asciiTheme="minorHAnsi" w:eastAsiaTheme="minorEastAsia" w:hAnsiTheme="minorHAnsi" w:cstheme="minorBidi"/>
                <w:sz w:val="22"/>
                <w:szCs w:val="22"/>
              </w:rPr>
              <w:tab/>
            </w:r>
            <w:r w:rsidR="007258BB" w:rsidRPr="00A75106">
              <w:rPr>
                <w:rStyle w:val="Hyperlink"/>
              </w:rPr>
              <w:t>Overview tab: edit or add a new blog</w:t>
            </w:r>
            <w:r w:rsidR="007258BB">
              <w:rPr>
                <w:webHidden/>
              </w:rPr>
              <w:tab/>
            </w:r>
            <w:r w:rsidR="007258BB">
              <w:rPr>
                <w:webHidden/>
              </w:rPr>
              <w:fldChar w:fldCharType="begin"/>
            </w:r>
            <w:r w:rsidR="007258BB">
              <w:rPr>
                <w:webHidden/>
              </w:rPr>
              <w:instrText xml:space="preserve"> PAGEREF _Toc43451296 \h </w:instrText>
            </w:r>
            <w:r w:rsidR="007258BB">
              <w:rPr>
                <w:webHidden/>
              </w:rPr>
            </w:r>
            <w:r w:rsidR="007258BB">
              <w:rPr>
                <w:webHidden/>
              </w:rPr>
              <w:fldChar w:fldCharType="separate"/>
            </w:r>
            <w:r w:rsidR="007258BB">
              <w:rPr>
                <w:webHidden/>
              </w:rPr>
              <w:t>27</w:t>
            </w:r>
            <w:r w:rsidR="007258BB">
              <w:rPr>
                <w:webHidden/>
              </w:rPr>
              <w:fldChar w:fldCharType="end"/>
            </w:r>
          </w:hyperlink>
        </w:p>
        <w:p w14:paraId="692682A5" w14:textId="0E7B9C2E" w:rsidR="007258BB" w:rsidRDefault="006469ED">
          <w:pPr>
            <w:pStyle w:val="TOC3"/>
            <w:rPr>
              <w:rFonts w:asciiTheme="minorHAnsi" w:eastAsiaTheme="minorEastAsia" w:hAnsiTheme="minorHAnsi" w:cstheme="minorBidi"/>
              <w:sz w:val="22"/>
              <w:szCs w:val="22"/>
            </w:rPr>
          </w:pPr>
          <w:hyperlink w:anchor="_Toc43451297" w:history="1">
            <w:r w:rsidR="007258BB" w:rsidRPr="00A75106">
              <w:rPr>
                <w:rStyle w:val="Hyperlink"/>
                <w14:scene3d>
                  <w14:camera w14:prst="orthographicFront"/>
                  <w14:lightRig w14:rig="threePt" w14:dir="t">
                    <w14:rot w14:lat="0" w14:lon="0" w14:rev="0"/>
                  </w14:lightRig>
                </w14:scene3d>
              </w:rPr>
              <w:t>9.2</w:t>
            </w:r>
            <w:r w:rsidR="007258BB">
              <w:rPr>
                <w:rFonts w:asciiTheme="minorHAnsi" w:eastAsiaTheme="minorEastAsia" w:hAnsiTheme="minorHAnsi" w:cstheme="minorBidi"/>
                <w:sz w:val="22"/>
                <w:szCs w:val="22"/>
              </w:rPr>
              <w:tab/>
            </w:r>
            <w:r w:rsidR="007258BB" w:rsidRPr="00A75106">
              <w:rPr>
                <w:rStyle w:val="Hyperlink"/>
              </w:rPr>
              <w:t>Embed a video on the Overview page</w:t>
            </w:r>
            <w:r w:rsidR="007258BB">
              <w:rPr>
                <w:webHidden/>
              </w:rPr>
              <w:tab/>
            </w:r>
            <w:r w:rsidR="007258BB">
              <w:rPr>
                <w:webHidden/>
              </w:rPr>
              <w:fldChar w:fldCharType="begin"/>
            </w:r>
            <w:r w:rsidR="007258BB">
              <w:rPr>
                <w:webHidden/>
              </w:rPr>
              <w:instrText xml:space="preserve"> PAGEREF _Toc43451297 \h </w:instrText>
            </w:r>
            <w:r w:rsidR="007258BB">
              <w:rPr>
                <w:webHidden/>
              </w:rPr>
            </w:r>
            <w:r w:rsidR="007258BB">
              <w:rPr>
                <w:webHidden/>
              </w:rPr>
              <w:fldChar w:fldCharType="separate"/>
            </w:r>
            <w:r w:rsidR="007258BB">
              <w:rPr>
                <w:webHidden/>
              </w:rPr>
              <w:t>28</w:t>
            </w:r>
            <w:r w:rsidR="007258BB">
              <w:rPr>
                <w:webHidden/>
              </w:rPr>
              <w:fldChar w:fldCharType="end"/>
            </w:r>
          </w:hyperlink>
        </w:p>
        <w:p w14:paraId="056EF5E0" w14:textId="34D6B394" w:rsidR="007258BB" w:rsidRDefault="006469ED">
          <w:pPr>
            <w:pStyle w:val="TOC2"/>
            <w:rPr>
              <w:rFonts w:asciiTheme="minorHAnsi" w:eastAsiaTheme="minorEastAsia" w:hAnsiTheme="minorHAnsi" w:cstheme="minorBidi"/>
              <w:b w:val="0"/>
              <w:bCs w:val="0"/>
              <w:sz w:val="22"/>
              <w:szCs w:val="22"/>
            </w:rPr>
          </w:pPr>
          <w:hyperlink w:anchor="_Toc43451298" w:history="1">
            <w:r w:rsidR="007258BB" w:rsidRPr="00A75106">
              <w:rPr>
                <w:rStyle w:val="Hyperlink"/>
              </w:rPr>
              <w:t>10.</w:t>
            </w:r>
            <w:r w:rsidR="007258BB">
              <w:rPr>
                <w:rFonts w:asciiTheme="minorHAnsi" w:eastAsiaTheme="minorEastAsia" w:hAnsiTheme="minorHAnsi" w:cstheme="minorBidi"/>
                <w:b w:val="0"/>
                <w:bCs w:val="0"/>
                <w:sz w:val="22"/>
                <w:szCs w:val="22"/>
              </w:rPr>
              <w:tab/>
            </w:r>
            <w:r w:rsidR="007258BB" w:rsidRPr="00A75106">
              <w:rPr>
                <w:rStyle w:val="Hyperlink"/>
              </w:rPr>
              <w:t>Documents Screen</w:t>
            </w:r>
            <w:r w:rsidR="007258BB">
              <w:rPr>
                <w:webHidden/>
              </w:rPr>
              <w:tab/>
            </w:r>
            <w:r w:rsidR="007258BB">
              <w:rPr>
                <w:webHidden/>
              </w:rPr>
              <w:fldChar w:fldCharType="begin"/>
            </w:r>
            <w:r w:rsidR="007258BB">
              <w:rPr>
                <w:webHidden/>
              </w:rPr>
              <w:instrText xml:space="preserve"> PAGEREF _Toc43451298 \h </w:instrText>
            </w:r>
            <w:r w:rsidR="007258BB">
              <w:rPr>
                <w:webHidden/>
              </w:rPr>
            </w:r>
            <w:r w:rsidR="007258BB">
              <w:rPr>
                <w:webHidden/>
              </w:rPr>
              <w:fldChar w:fldCharType="separate"/>
            </w:r>
            <w:r w:rsidR="007258BB">
              <w:rPr>
                <w:webHidden/>
              </w:rPr>
              <w:t>30</w:t>
            </w:r>
            <w:r w:rsidR="007258BB">
              <w:rPr>
                <w:webHidden/>
              </w:rPr>
              <w:fldChar w:fldCharType="end"/>
            </w:r>
          </w:hyperlink>
        </w:p>
        <w:p w14:paraId="0CDB3525" w14:textId="33791CF2" w:rsidR="007258BB" w:rsidRDefault="006469ED">
          <w:pPr>
            <w:pStyle w:val="TOC2"/>
            <w:rPr>
              <w:rFonts w:asciiTheme="minorHAnsi" w:eastAsiaTheme="minorEastAsia" w:hAnsiTheme="minorHAnsi" w:cstheme="minorBidi"/>
              <w:b w:val="0"/>
              <w:bCs w:val="0"/>
              <w:sz w:val="22"/>
              <w:szCs w:val="22"/>
            </w:rPr>
          </w:pPr>
          <w:hyperlink w:anchor="_Toc43451299" w:history="1">
            <w:r w:rsidR="007258BB" w:rsidRPr="00A75106">
              <w:rPr>
                <w:rStyle w:val="Hyperlink"/>
              </w:rPr>
              <w:t>11.</w:t>
            </w:r>
            <w:r w:rsidR="007258BB">
              <w:rPr>
                <w:rFonts w:asciiTheme="minorHAnsi" w:eastAsiaTheme="minorEastAsia" w:hAnsiTheme="minorHAnsi" w:cstheme="minorBidi"/>
                <w:b w:val="0"/>
                <w:bCs w:val="0"/>
                <w:sz w:val="22"/>
                <w:szCs w:val="22"/>
              </w:rPr>
              <w:tab/>
            </w:r>
            <w:r w:rsidR="007258BB" w:rsidRPr="00A75106">
              <w:rPr>
                <w:rStyle w:val="Hyperlink"/>
              </w:rPr>
              <w:t>Sites Tab: Adding Project Sites</w:t>
            </w:r>
            <w:r w:rsidR="007258BB">
              <w:rPr>
                <w:webHidden/>
              </w:rPr>
              <w:tab/>
            </w:r>
            <w:r w:rsidR="007258BB">
              <w:rPr>
                <w:webHidden/>
              </w:rPr>
              <w:fldChar w:fldCharType="begin"/>
            </w:r>
            <w:r w:rsidR="007258BB">
              <w:rPr>
                <w:webHidden/>
              </w:rPr>
              <w:instrText xml:space="preserve"> PAGEREF _Toc43451299 \h </w:instrText>
            </w:r>
            <w:r w:rsidR="007258BB">
              <w:rPr>
                <w:webHidden/>
              </w:rPr>
            </w:r>
            <w:r w:rsidR="007258BB">
              <w:rPr>
                <w:webHidden/>
              </w:rPr>
              <w:fldChar w:fldCharType="separate"/>
            </w:r>
            <w:r w:rsidR="007258BB">
              <w:rPr>
                <w:webHidden/>
              </w:rPr>
              <w:t>31</w:t>
            </w:r>
            <w:r w:rsidR="007258BB">
              <w:rPr>
                <w:webHidden/>
              </w:rPr>
              <w:fldChar w:fldCharType="end"/>
            </w:r>
          </w:hyperlink>
        </w:p>
        <w:p w14:paraId="50928AB5" w14:textId="4711FABA" w:rsidR="007258BB" w:rsidRDefault="006469ED">
          <w:pPr>
            <w:pStyle w:val="TOC3"/>
            <w:rPr>
              <w:rFonts w:asciiTheme="minorHAnsi" w:eastAsiaTheme="minorEastAsia" w:hAnsiTheme="minorHAnsi" w:cstheme="minorBidi"/>
              <w:sz w:val="22"/>
              <w:szCs w:val="22"/>
            </w:rPr>
          </w:pPr>
          <w:hyperlink w:anchor="_Toc43451300" w:history="1">
            <w:r w:rsidR="007258BB" w:rsidRPr="00A75106">
              <w:rPr>
                <w:rStyle w:val="Hyperlink"/>
                <w14:scene3d>
                  <w14:camera w14:prst="orthographicFront"/>
                  <w14:lightRig w14:rig="threePt" w14:dir="t">
                    <w14:rot w14:lat="0" w14:lon="0" w14:rev="0"/>
                  </w14:lightRig>
                </w14:scene3d>
              </w:rPr>
              <w:t>11.1</w:t>
            </w:r>
            <w:r w:rsidR="007258BB">
              <w:rPr>
                <w:rFonts w:asciiTheme="minorHAnsi" w:eastAsiaTheme="minorEastAsia" w:hAnsiTheme="minorHAnsi" w:cstheme="minorBidi"/>
                <w:sz w:val="22"/>
                <w:szCs w:val="22"/>
              </w:rPr>
              <w:tab/>
            </w:r>
            <w:r w:rsidR="007258BB" w:rsidRPr="00A75106">
              <w:rPr>
                <w:rStyle w:val="Hyperlink"/>
              </w:rPr>
              <w:t>Create a site</w:t>
            </w:r>
            <w:r w:rsidR="007258BB">
              <w:rPr>
                <w:webHidden/>
              </w:rPr>
              <w:tab/>
            </w:r>
            <w:r w:rsidR="007258BB">
              <w:rPr>
                <w:webHidden/>
              </w:rPr>
              <w:fldChar w:fldCharType="begin"/>
            </w:r>
            <w:r w:rsidR="007258BB">
              <w:rPr>
                <w:webHidden/>
              </w:rPr>
              <w:instrText xml:space="preserve"> PAGEREF _Toc43451300 \h </w:instrText>
            </w:r>
            <w:r w:rsidR="007258BB">
              <w:rPr>
                <w:webHidden/>
              </w:rPr>
            </w:r>
            <w:r w:rsidR="007258BB">
              <w:rPr>
                <w:webHidden/>
              </w:rPr>
              <w:fldChar w:fldCharType="separate"/>
            </w:r>
            <w:r w:rsidR="007258BB">
              <w:rPr>
                <w:webHidden/>
              </w:rPr>
              <w:t>31</w:t>
            </w:r>
            <w:r w:rsidR="007258BB">
              <w:rPr>
                <w:webHidden/>
              </w:rPr>
              <w:fldChar w:fldCharType="end"/>
            </w:r>
          </w:hyperlink>
        </w:p>
        <w:p w14:paraId="20E0196C" w14:textId="13842257" w:rsidR="007258BB" w:rsidRDefault="006469ED">
          <w:pPr>
            <w:pStyle w:val="TOC3"/>
            <w:rPr>
              <w:rFonts w:asciiTheme="minorHAnsi" w:eastAsiaTheme="minorEastAsia" w:hAnsiTheme="minorHAnsi" w:cstheme="minorBidi"/>
              <w:sz w:val="22"/>
              <w:szCs w:val="22"/>
            </w:rPr>
          </w:pPr>
          <w:hyperlink w:anchor="_Toc43451301" w:history="1">
            <w:r w:rsidR="007258BB" w:rsidRPr="00A75106">
              <w:rPr>
                <w:rStyle w:val="Hyperlink"/>
                <w14:scene3d>
                  <w14:camera w14:prst="orthographicFront"/>
                  <w14:lightRig w14:rig="threePt" w14:dir="t">
                    <w14:rot w14:lat="0" w14:lon="0" w14:rev="0"/>
                  </w14:lightRig>
                </w14:scene3d>
              </w:rPr>
              <w:t>11.2</w:t>
            </w:r>
            <w:r w:rsidR="007258BB">
              <w:rPr>
                <w:rFonts w:asciiTheme="minorHAnsi" w:eastAsiaTheme="minorEastAsia" w:hAnsiTheme="minorHAnsi" w:cstheme="minorBidi"/>
                <w:sz w:val="22"/>
                <w:szCs w:val="22"/>
              </w:rPr>
              <w:tab/>
            </w:r>
            <w:r w:rsidR="007258BB" w:rsidRPr="00A75106">
              <w:rPr>
                <w:rStyle w:val="Hyperlink"/>
              </w:rPr>
              <w:t>Add a new site</w:t>
            </w:r>
            <w:r w:rsidR="007258BB">
              <w:rPr>
                <w:webHidden/>
              </w:rPr>
              <w:tab/>
            </w:r>
            <w:r w:rsidR="007258BB">
              <w:rPr>
                <w:webHidden/>
              </w:rPr>
              <w:fldChar w:fldCharType="begin"/>
            </w:r>
            <w:r w:rsidR="007258BB">
              <w:rPr>
                <w:webHidden/>
              </w:rPr>
              <w:instrText xml:space="preserve"> PAGEREF _Toc43451301 \h </w:instrText>
            </w:r>
            <w:r w:rsidR="007258BB">
              <w:rPr>
                <w:webHidden/>
              </w:rPr>
            </w:r>
            <w:r w:rsidR="007258BB">
              <w:rPr>
                <w:webHidden/>
              </w:rPr>
              <w:fldChar w:fldCharType="separate"/>
            </w:r>
            <w:r w:rsidR="007258BB">
              <w:rPr>
                <w:webHidden/>
              </w:rPr>
              <w:t>32</w:t>
            </w:r>
            <w:r w:rsidR="007258BB">
              <w:rPr>
                <w:webHidden/>
              </w:rPr>
              <w:fldChar w:fldCharType="end"/>
            </w:r>
          </w:hyperlink>
        </w:p>
        <w:p w14:paraId="503C0BA4" w14:textId="45A3107D" w:rsidR="007258BB" w:rsidRDefault="006469ED">
          <w:pPr>
            <w:pStyle w:val="TOC4"/>
            <w:rPr>
              <w:rFonts w:eastAsiaTheme="minorEastAsia" w:cstheme="minorBidi"/>
              <w:noProof/>
            </w:rPr>
          </w:pPr>
          <w:hyperlink w:anchor="_Toc43451302" w:history="1">
            <w:r w:rsidR="007258BB" w:rsidRPr="00A75106">
              <w:rPr>
                <w:rStyle w:val="Hyperlink"/>
                <w:noProof/>
                <w14:scene3d>
                  <w14:camera w14:prst="orthographicFront"/>
                  <w14:lightRig w14:rig="threePt" w14:dir="t">
                    <w14:rot w14:lat="0" w14:lon="0" w14:rev="0"/>
                  </w14:lightRig>
                </w14:scene3d>
              </w:rPr>
              <w:t>11.2a</w:t>
            </w:r>
            <w:r w:rsidR="007258BB">
              <w:rPr>
                <w:rFonts w:eastAsiaTheme="minorEastAsia" w:cstheme="minorBidi"/>
                <w:noProof/>
              </w:rPr>
              <w:tab/>
            </w:r>
            <w:r w:rsidR="007258BB" w:rsidRPr="00A75106">
              <w:rPr>
                <w:rStyle w:val="Hyperlink"/>
                <w:noProof/>
              </w:rPr>
              <w:t>Define extent: draw a shape</w:t>
            </w:r>
            <w:r w:rsidR="007258BB">
              <w:rPr>
                <w:noProof/>
                <w:webHidden/>
              </w:rPr>
              <w:tab/>
            </w:r>
            <w:r w:rsidR="007258BB">
              <w:rPr>
                <w:noProof/>
                <w:webHidden/>
              </w:rPr>
              <w:fldChar w:fldCharType="begin"/>
            </w:r>
            <w:r w:rsidR="007258BB">
              <w:rPr>
                <w:noProof/>
                <w:webHidden/>
              </w:rPr>
              <w:instrText xml:space="preserve"> PAGEREF _Toc43451302 \h </w:instrText>
            </w:r>
            <w:r w:rsidR="007258BB">
              <w:rPr>
                <w:noProof/>
                <w:webHidden/>
              </w:rPr>
            </w:r>
            <w:r w:rsidR="007258BB">
              <w:rPr>
                <w:noProof/>
                <w:webHidden/>
              </w:rPr>
              <w:fldChar w:fldCharType="separate"/>
            </w:r>
            <w:r w:rsidR="007258BB">
              <w:rPr>
                <w:noProof/>
                <w:webHidden/>
              </w:rPr>
              <w:t>33</w:t>
            </w:r>
            <w:r w:rsidR="007258BB">
              <w:rPr>
                <w:noProof/>
                <w:webHidden/>
              </w:rPr>
              <w:fldChar w:fldCharType="end"/>
            </w:r>
          </w:hyperlink>
        </w:p>
        <w:p w14:paraId="2A977064" w14:textId="2315CF64" w:rsidR="007258BB" w:rsidRDefault="006469ED">
          <w:pPr>
            <w:pStyle w:val="TOC4"/>
            <w:rPr>
              <w:rFonts w:eastAsiaTheme="minorEastAsia" w:cstheme="minorBidi"/>
              <w:noProof/>
            </w:rPr>
          </w:pPr>
          <w:hyperlink w:anchor="_Toc43451303" w:history="1">
            <w:r w:rsidR="007258BB" w:rsidRPr="00A75106">
              <w:rPr>
                <w:rStyle w:val="Hyperlink"/>
                <w:noProof/>
                <w14:scene3d>
                  <w14:camera w14:prst="orthographicFront"/>
                  <w14:lightRig w14:rig="threePt" w14:dir="t">
                    <w14:rot w14:lat="0" w14:lon="0" w14:rev="0"/>
                  </w14:lightRig>
                </w14:scene3d>
              </w:rPr>
              <w:t>11.2b</w:t>
            </w:r>
            <w:r w:rsidR="007258BB">
              <w:rPr>
                <w:rFonts w:eastAsiaTheme="minorEastAsia" w:cstheme="minorBidi"/>
                <w:noProof/>
              </w:rPr>
              <w:tab/>
            </w:r>
            <w:r w:rsidR="007258BB" w:rsidRPr="00A75106">
              <w:rPr>
                <w:rStyle w:val="Hyperlink"/>
                <w:noProof/>
              </w:rPr>
              <w:t>Define extent: known shape</w:t>
            </w:r>
            <w:r w:rsidR="007258BB">
              <w:rPr>
                <w:noProof/>
                <w:webHidden/>
              </w:rPr>
              <w:tab/>
            </w:r>
            <w:r w:rsidR="007258BB">
              <w:rPr>
                <w:noProof/>
                <w:webHidden/>
              </w:rPr>
              <w:fldChar w:fldCharType="begin"/>
            </w:r>
            <w:r w:rsidR="007258BB">
              <w:rPr>
                <w:noProof/>
                <w:webHidden/>
              </w:rPr>
              <w:instrText xml:space="preserve"> PAGEREF _Toc43451303 \h </w:instrText>
            </w:r>
            <w:r w:rsidR="007258BB">
              <w:rPr>
                <w:noProof/>
                <w:webHidden/>
              </w:rPr>
            </w:r>
            <w:r w:rsidR="007258BB">
              <w:rPr>
                <w:noProof/>
                <w:webHidden/>
              </w:rPr>
              <w:fldChar w:fldCharType="separate"/>
            </w:r>
            <w:r w:rsidR="007258BB">
              <w:rPr>
                <w:noProof/>
                <w:webHidden/>
              </w:rPr>
              <w:t>34</w:t>
            </w:r>
            <w:r w:rsidR="007258BB">
              <w:rPr>
                <w:noProof/>
                <w:webHidden/>
              </w:rPr>
              <w:fldChar w:fldCharType="end"/>
            </w:r>
          </w:hyperlink>
        </w:p>
        <w:p w14:paraId="0EBF6FB1" w14:textId="078AEA33" w:rsidR="007258BB" w:rsidRDefault="006469ED">
          <w:pPr>
            <w:pStyle w:val="TOC4"/>
            <w:rPr>
              <w:rFonts w:eastAsiaTheme="minorEastAsia" w:cstheme="minorBidi"/>
              <w:noProof/>
            </w:rPr>
          </w:pPr>
          <w:hyperlink w:anchor="_Toc43451304" w:history="1">
            <w:r w:rsidR="007258BB" w:rsidRPr="00A75106">
              <w:rPr>
                <w:rStyle w:val="Hyperlink"/>
                <w:noProof/>
                <w14:scene3d>
                  <w14:camera w14:prst="orthographicFront"/>
                  <w14:lightRig w14:rig="threePt" w14:dir="t">
                    <w14:rot w14:lat="0" w14:lon="0" w14:rev="0"/>
                  </w14:lightRig>
                </w14:scene3d>
              </w:rPr>
              <w:t>11.2c</w:t>
            </w:r>
            <w:r w:rsidR="007258BB">
              <w:rPr>
                <w:rFonts w:eastAsiaTheme="minorEastAsia" w:cstheme="minorBidi"/>
                <w:noProof/>
              </w:rPr>
              <w:tab/>
            </w:r>
            <w:r w:rsidR="007258BB" w:rsidRPr="00A75106">
              <w:rPr>
                <w:rStyle w:val="Hyperlink"/>
                <w:noProof/>
              </w:rPr>
              <w:t>Define extent: point</w:t>
            </w:r>
            <w:r w:rsidR="007258BB">
              <w:rPr>
                <w:noProof/>
                <w:webHidden/>
              </w:rPr>
              <w:tab/>
            </w:r>
            <w:r w:rsidR="007258BB">
              <w:rPr>
                <w:noProof/>
                <w:webHidden/>
              </w:rPr>
              <w:fldChar w:fldCharType="begin"/>
            </w:r>
            <w:r w:rsidR="007258BB">
              <w:rPr>
                <w:noProof/>
                <w:webHidden/>
              </w:rPr>
              <w:instrText xml:space="preserve"> PAGEREF _Toc43451304 \h </w:instrText>
            </w:r>
            <w:r w:rsidR="007258BB">
              <w:rPr>
                <w:noProof/>
                <w:webHidden/>
              </w:rPr>
            </w:r>
            <w:r w:rsidR="007258BB">
              <w:rPr>
                <w:noProof/>
                <w:webHidden/>
              </w:rPr>
              <w:fldChar w:fldCharType="separate"/>
            </w:r>
            <w:r w:rsidR="007258BB">
              <w:rPr>
                <w:noProof/>
                <w:webHidden/>
              </w:rPr>
              <w:t>34</w:t>
            </w:r>
            <w:r w:rsidR="007258BB">
              <w:rPr>
                <w:noProof/>
                <w:webHidden/>
              </w:rPr>
              <w:fldChar w:fldCharType="end"/>
            </w:r>
          </w:hyperlink>
        </w:p>
        <w:p w14:paraId="612C9817" w14:textId="3C63B3AD" w:rsidR="007258BB" w:rsidRDefault="006469ED">
          <w:pPr>
            <w:pStyle w:val="TOC3"/>
            <w:rPr>
              <w:rFonts w:asciiTheme="minorHAnsi" w:eastAsiaTheme="minorEastAsia" w:hAnsiTheme="minorHAnsi" w:cstheme="minorBidi"/>
              <w:sz w:val="22"/>
              <w:szCs w:val="22"/>
            </w:rPr>
          </w:pPr>
          <w:hyperlink w:anchor="_Toc43451305" w:history="1">
            <w:r w:rsidR="007258BB" w:rsidRPr="00A75106">
              <w:rPr>
                <w:rStyle w:val="Hyperlink"/>
                <w14:scene3d>
                  <w14:camera w14:prst="orthographicFront"/>
                  <w14:lightRig w14:rig="threePt" w14:dir="t">
                    <w14:rot w14:lat="0" w14:lon="0" w14:rev="0"/>
                  </w14:lightRig>
                </w14:scene3d>
              </w:rPr>
              <w:t>11.3</w:t>
            </w:r>
            <w:r w:rsidR="007258BB">
              <w:rPr>
                <w:rFonts w:asciiTheme="minorHAnsi" w:eastAsiaTheme="minorEastAsia" w:hAnsiTheme="minorHAnsi" w:cstheme="minorBidi"/>
                <w:sz w:val="22"/>
                <w:szCs w:val="22"/>
              </w:rPr>
              <w:tab/>
            </w:r>
            <w:r w:rsidR="007258BB" w:rsidRPr="00A75106">
              <w:rPr>
                <w:rStyle w:val="Hyperlink"/>
              </w:rPr>
              <w:t>Upload sites from shapefile</w:t>
            </w:r>
            <w:r w:rsidR="007258BB">
              <w:rPr>
                <w:webHidden/>
              </w:rPr>
              <w:tab/>
            </w:r>
            <w:r w:rsidR="007258BB">
              <w:rPr>
                <w:webHidden/>
              </w:rPr>
              <w:fldChar w:fldCharType="begin"/>
            </w:r>
            <w:r w:rsidR="007258BB">
              <w:rPr>
                <w:webHidden/>
              </w:rPr>
              <w:instrText xml:space="preserve"> PAGEREF _Toc43451305 \h </w:instrText>
            </w:r>
            <w:r w:rsidR="007258BB">
              <w:rPr>
                <w:webHidden/>
              </w:rPr>
            </w:r>
            <w:r w:rsidR="007258BB">
              <w:rPr>
                <w:webHidden/>
              </w:rPr>
              <w:fldChar w:fldCharType="separate"/>
            </w:r>
            <w:r w:rsidR="007258BB">
              <w:rPr>
                <w:webHidden/>
              </w:rPr>
              <w:t>34</w:t>
            </w:r>
            <w:r w:rsidR="007258BB">
              <w:rPr>
                <w:webHidden/>
              </w:rPr>
              <w:fldChar w:fldCharType="end"/>
            </w:r>
          </w:hyperlink>
        </w:p>
        <w:p w14:paraId="06D38C71" w14:textId="7602FBBF" w:rsidR="007258BB" w:rsidRDefault="006469ED">
          <w:pPr>
            <w:pStyle w:val="TOC4"/>
            <w:rPr>
              <w:rFonts w:eastAsiaTheme="minorEastAsia" w:cstheme="minorBidi"/>
              <w:noProof/>
            </w:rPr>
          </w:pPr>
          <w:hyperlink w:anchor="_Toc43451306" w:history="1">
            <w:r w:rsidR="007258BB" w:rsidRPr="00A75106">
              <w:rPr>
                <w:rStyle w:val="Hyperlink"/>
                <w:noProof/>
                <w14:scene3d>
                  <w14:camera w14:prst="orthographicFront"/>
                  <w14:lightRig w14:rig="threePt" w14:dir="t">
                    <w14:rot w14:lat="0" w14:lon="0" w14:rev="0"/>
                  </w14:lightRig>
                </w14:scene3d>
              </w:rPr>
              <w:t>11.3a</w:t>
            </w:r>
            <w:r w:rsidR="007258BB">
              <w:rPr>
                <w:rFonts w:eastAsiaTheme="minorEastAsia" w:cstheme="minorBidi"/>
                <w:noProof/>
              </w:rPr>
              <w:tab/>
            </w:r>
            <w:r w:rsidR="007258BB" w:rsidRPr="00A75106">
              <w:rPr>
                <w:rStyle w:val="Hyperlink"/>
                <w:noProof/>
              </w:rPr>
              <w:t>Download sites as shapefiles.</w:t>
            </w:r>
            <w:r w:rsidR="007258BB">
              <w:rPr>
                <w:noProof/>
                <w:webHidden/>
              </w:rPr>
              <w:tab/>
            </w:r>
            <w:r w:rsidR="007258BB">
              <w:rPr>
                <w:noProof/>
                <w:webHidden/>
              </w:rPr>
              <w:fldChar w:fldCharType="begin"/>
            </w:r>
            <w:r w:rsidR="007258BB">
              <w:rPr>
                <w:noProof/>
                <w:webHidden/>
              </w:rPr>
              <w:instrText xml:space="preserve"> PAGEREF _Toc43451306 \h </w:instrText>
            </w:r>
            <w:r w:rsidR="007258BB">
              <w:rPr>
                <w:noProof/>
                <w:webHidden/>
              </w:rPr>
            </w:r>
            <w:r w:rsidR="007258BB">
              <w:rPr>
                <w:noProof/>
                <w:webHidden/>
              </w:rPr>
              <w:fldChar w:fldCharType="separate"/>
            </w:r>
            <w:r w:rsidR="007258BB">
              <w:rPr>
                <w:noProof/>
                <w:webHidden/>
              </w:rPr>
              <w:t>36</w:t>
            </w:r>
            <w:r w:rsidR="007258BB">
              <w:rPr>
                <w:noProof/>
                <w:webHidden/>
              </w:rPr>
              <w:fldChar w:fldCharType="end"/>
            </w:r>
          </w:hyperlink>
        </w:p>
        <w:p w14:paraId="7CBF759B" w14:textId="190096E7" w:rsidR="007258BB" w:rsidRDefault="006469ED">
          <w:pPr>
            <w:pStyle w:val="TOC3"/>
            <w:rPr>
              <w:rFonts w:asciiTheme="minorHAnsi" w:eastAsiaTheme="minorEastAsia" w:hAnsiTheme="minorHAnsi" w:cstheme="minorBidi"/>
              <w:sz w:val="22"/>
              <w:szCs w:val="22"/>
            </w:rPr>
          </w:pPr>
          <w:hyperlink w:anchor="_Toc43451307" w:history="1">
            <w:r w:rsidR="007258BB" w:rsidRPr="00A75106">
              <w:rPr>
                <w:rStyle w:val="Hyperlink"/>
                <w14:scene3d>
                  <w14:camera w14:prst="orthographicFront"/>
                  <w14:lightRig w14:rig="threePt" w14:dir="t">
                    <w14:rot w14:lat="0" w14:lon="0" w14:rev="0"/>
                  </w14:lightRig>
                </w14:scene3d>
              </w:rPr>
              <w:t>11.4</w:t>
            </w:r>
            <w:r w:rsidR="007258BB">
              <w:rPr>
                <w:rFonts w:asciiTheme="minorHAnsi" w:eastAsiaTheme="minorEastAsia" w:hAnsiTheme="minorHAnsi" w:cstheme="minorBidi"/>
                <w:sz w:val="22"/>
                <w:szCs w:val="22"/>
              </w:rPr>
              <w:tab/>
            </w:r>
            <w:r w:rsidR="007258BB" w:rsidRPr="00A75106">
              <w:rPr>
                <w:rStyle w:val="Hyperlink"/>
              </w:rPr>
              <w:t>Add Points of Interest</w:t>
            </w:r>
            <w:r w:rsidR="007258BB">
              <w:rPr>
                <w:webHidden/>
              </w:rPr>
              <w:tab/>
            </w:r>
            <w:r w:rsidR="007258BB">
              <w:rPr>
                <w:webHidden/>
              </w:rPr>
              <w:fldChar w:fldCharType="begin"/>
            </w:r>
            <w:r w:rsidR="007258BB">
              <w:rPr>
                <w:webHidden/>
              </w:rPr>
              <w:instrText xml:space="preserve"> PAGEREF _Toc43451307 \h </w:instrText>
            </w:r>
            <w:r w:rsidR="007258BB">
              <w:rPr>
                <w:webHidden/>
              </w:rPr>
            </w:r>
            <w:r w:rsidR="007258BB">
              <w:rPr>
                <w:webHidden/>
              </w:rPr>
              <w:fldChar w:fldCharType="separate"/>
            </w:r>
            <w:r w:rsidR="007258BB">
              <w:rPr>
                <w:webHidden/>
              </w:rPr>
              <w:t>37</w:t>
            </w:r>
            <w:r w:rsidR="007258BB">
              <w:rPr>
                <w:webHidden/>
              </w:rPr>
              <w:fldChar w:fldCharType="end"/>
            </w:r>
          </w:hyperlink>
        </w:p>
        <w:p w14:paraId="580FC21A" w14:textId="337C6034" w:rsidR="007258BB" w:rsidRDefault="006469ED">
          <w:pPr>
            <w:pStyle w:val="TOC3"/>
            <w:rPr>
              <w:rFonts w:asciiTheme="minorHAnsi" w:eastAsiaTheme="minorEastAsia" w:hAnsiTheme="minorHAnsi" w:cstheme="minorBidi"/>
              <w:sz w:val="22"/>
              <w:szCs w:val="22"/>
            </w:rPr>
          </w:pPr>
          <w:hyperlink w:anchor="_Toc43451308" w:history="1">
            <w:r w:rsidR="007258BB" w:rsidRPr="00A75106">
              <w:rPr>
                <w:rStyle w:val="Hyperlink"/>
                <w14:scene3d>
                  <w14:camera w14:prst="orthographicFront"/>
                  <w14:lightRig w14:rig="threePt" w14:dir="t">
                    <w14:rot w14:lat="0" w14:lon="0" w14:rev="0"/>
                  </w14:lightRig>
                </w14:scene3d>
              </w:rPr>
              <w:t>11.5</w:t>
            </w:r>
            <w:r w:rsidR="007258BB">
              <w:rPr>
                <w:rFonts w:asciiTheme="minorHAnsi" w:eastAsiaTheme="minorEastAsia" w:hAnsiTheme="minorHAnsi" w:cstheme="minorBidi"/>
                <w:sz w:val="22"/>
                <w:szCs w:val="22"/>
              </w:rPr>
              <w:tab/>
            </w:r>
            <w:r w:rsidR="007258BB" w:rsidRPr="00A75106">
              <w:rPr>
                <w:rStyle w:val="Hyperlink"/>
              </w:rPr>
              <w:t>Manage your sites</w:t>
            </w:r>
            <w:r w:rsidR="007258BB">
              <w:rPr>
                <w:webHidden/>
              </w:rPr>
              <w:tab/>
            </w:r>
            <w:r w:rsidR="007258BB">
              <w:rPr>
                <w:webHidden/>
              </w:rPr>
              <w:fldChar w:fldCharType="begin"/>
            </w:r>
            <w:r w:rsidR="007258BB">
              <w:rPr>
                <w:webHidden/>
              </w:rPr>
              <w:instrText xml:space="preserve"> PAGEREF _Toc43451308 \h </w:instrText>
            </w:r>
            <w:r w:rsidR="007258BB">
              <w:rPr>
                <w:webHidden/>
              </w:rPr>
            </w:r>
            <w:r w:rsidR="007258BB">
              <w:rPr>
                <w:webHidden/>
              </w:rPr>
              <w:fldChar w:fldCharType="separate"/>
            </w:r>
            <w:r w:rsidR="007258BB">
              <w:rPr>
                <w:webHidden/>
              </w:rPr>
              <w:t>38</w:t>
            </w:r>
            <w:r w:rsidR="007258BB">
              <w:rPr>
                <w:webHidden/>
              </w:rPr>
              <w:fldChar w:fldCharType="end"/>
            </w:r>
          </w:hyperlink>
        </w:p>
        <w:p w14:paraId="6F9656F4" w14:textId="6F2B3428" w:rsidR="007258BB" w:rsidRDefault="006469ED">
          <w:pPr>
            <w:pStyle w:val="TOC3"/>
            <w:rPr>
              <w:rFonts w:asciiTheme="minorHAnsi" w:eastAsiaTheme="minorEastAsia" w:hAnsiTheme="minorHAnsi" w:cstheme="minorBidi"/>
              <w:sz w:val="22"/>
              <w:szCs w:val="22"/>
            </w:rPr>
          </w:pPr>
          <w:hyperlink w:anchor="_Toc43451309" w:history="1">
            <w:r w:rsidR="007258BB" w:rsidRPr="00A75106">
              <w:rPr>
                <w:rStyle w:val="Hyperlink"/>
                <w14:scene3d>
                  <w14:camera w14:prst="orthographicFront"/>
                  <w14:lightRig w14:rig="threePt" w14:dir="t">
                    <w14:rot w14:lat="0" w14:lon="0" w14:rev="0"/>
                  </w14:lightRig>
                </w14:scene3d>
              </w:rPr>
              <w:t>11.6</w:t>
            </w:r>
            <w:r w:rsidR="007258BB">
              <w:rPr>
                <w:rFonts w:asciiTheme="minorHAnsi" w:eastAsiaTheme="minorEastAsia" w:hAnsiTheme="minorHAnsi" w:cstheme="minorBidi"/>
                <w:sz w:val="22"/>
                <w:szCs w:val="22"/>
              </w:rPr>
              <w:tab/>
            </w:r>
            <w:r w:rsidR="007258BB" w:rsidRPr="00A75106">
              <w:rPr>
                <w:rStyle w:val="Hyperlink"/>
              </w:rPr>
              <w:t>Edit a site</w:t>
            </w:r>
            <w:r w:rsidR="007258BB">
              <w:rPr>
                <w:webHidden/>
              </w:rPr>
              <w:tab/>
            </w:r>
            <w:r w:rsidR="007258BB">
              <w:rPr>
                <w:webHidden/>
              </w:rPr>
              <w:fldChar w:fldCharType="begin"/>
            </w:r>
            <w:r w:rsidR="007258BB">
              <w:rPr>
                <w:webHidden/>
              </w:rPr>
              <w:instrText xml:space="preserve"> PAGEREF _Toc43451309 \h </w:instrText>
            </w:r>
            <w:r w:rsidR="007258BB">
              <w:rPr>
                <w:webHidden/>
              </w:rPr>
            </w:r>
            <w:r w:rsidR="007258BB">
              <w:rPr>
                <w:webHidden/>
              </w:rPr>
              <w:fldChar w:fldCharType="separate"/>
            </w:r>
            <w:r w:rsidR="007258BB">
              <w:rPr>
                <w:webHidden/>
              </w:rPr>
              <w:t>38</w:t>
            </w:r>
            <w:r w:rsidR="007258BB">
              <w:rPr>
                <w:webHidden/>
              </w:rPr>
              <w:fldChar w:fldCharType="end"/>
            </w:r>
          </w:hyperlink>
        </w:p>
        <w:p w14:paraId="7592C3FA" w14:textId="1908D361" w:rsidR="007258BB" w:rsidRDefault="006469ED">
          <w:pPr>
            <w:pStyle w:val="TOC3"/>
            <w:rPr>
              <w:rFonts w:asciiTheme="minorHAnsi" w:eastAsiaTheme="minorEastAsia" w:hAnsiTheme="minorHAnsi" w:cstheme="minorBidi"/>
              <w:sz w:val="22"/>
              <w:szCs w:val="22"/>
            </w:rPr>
          </w:pPr>
          <w:hyperlink w:anchor="_Toc43451310" w:history="1">
            <w:r w:rsidR="007258BB" w:rsidRPr="00A75106">
              <w:rPr>
                <w:rStyle w:val="Hyperlink"/>
                <w14:scene3d>
                  <w14:camera w14:prst="orthographicFront"/>
                  <w14:lightRig w14:rig="threePt" w14:dir="t">
                    <w14:rot w14:lat="0" w14:lon="0" w14:rev="0"/>
                  </w14:lightRig>
                </w14:scene3d>
              </w:rPr>
              <w:t>11.7</w:t>
            </w:r>
            <w:r w:rsidR="007258BB">
              <w:rPr>
                <w:rFonts w:asciiTheme="minorHAnsi" w:eastAsiaTheme="minorEastAsia" w:hAnsiTheme="minorHAnsi" w:cstheme="minorBidi"/>
                <w:sz w:val="22"/>
                <w:szCs w:val="22"/>
              </w:rPr>
              <w:tab/>
            </w:r>
            <w:r w:rsidR="007258BB" w:rsidRPr="00A75106">
              <w:rPr>
                <w:rStyle w:val="Hyperlink"/>
              </w:rPr>
              <w:t>View a site</w:t>
            </w:r>
            <w:r w:rsidR="007258BB">
              <w:rPr>
                <w:webHidden/>
              </w:rPr>
              <w:tab/>
            </w:r>
            <w:r w:rsidR="007258BB">
              <w:rPr>
                <w:webHidden/>
              </w:rPr>
              <w:fldChar w:fldCharType="begin"/>
            </w:r>
            <w:r w:rsidR="007258BB">
              <w:rPr>
                <w:webHidden/>
              </w:rPr>
              <w:instrText xml:space="preserve"> PAGEREF _Toc43451310 \h </w:instrText>
            </w:r>
            <w:r w:rsidR="007258BB">
              <w:rPr>
                <w:webHidden/>
              </w:rPr>
            </w:r>
            <w:r w:rsidR="007258BB">
              <w:rPr>
                <w:webHidden/>
              </w:rPr>
              <w:fldChar w:fldCharType="separate"/>
            </w:r>
            <w:r w:rsidR="007258BB">
              <w:rPr>
                <w:webHidden/>
              </w:rPr>
              <w:t>39</w:t>
            </w:r>
            <w:r w:rsidR="007258BB">
              <w:rPr>
                <w:webHidden/>
              </w:rPr>
              <w:fldChar w:fldCharType="end"/>
            </w:r>
          </w:hyperlink>
        </w:p>
        <w:p w14:paraId="1A75390C" w14:textId="13A3E268" w:rsidR="007258BB" w:rsidRDefault="006469ED">
          <w:pPr>
            <w:pStyle w:val="TOC3"/>
            <w:rPr>
              <w:rFonts w:asciiTheme="minorHAnsi" w:eastAsiaTheme="minorEastAsia" w:hAnsiTheme="minorHAnsi" w:cstheme="minorBidi"/>
              <w:sz w:val="22"/>
              <w:szCs w:val="22"/>
            </w:rPr>
          </w:pPr>
          <w:hyperlink w:anchor="_Toc43451311" w:history="1">
            <w:r w:rsidR="007258BB" w:rsidRPr="00A75106">
              <w:rPr>
                <w:rStyle w:val="Hyperlink"/>
                <w14:scene3d>
                  <w14:camera w14:prst="orthographicFront"/>
                  <w14:lightRig w14:rig="threePt" w14:dir="t">
                    <w14:rot w14:lat="0" w14:lon="0" w14:rev="0"/>
                  </w14:lightRig>
                </w14:scene3d>
              </w:rPr>
              <w:t>11.8</w:t>
            </w:r>
            <w:r w:rsidR="007258BB">
              <w:rPr>
                <w:rFonts w:asciiTheme="minorHAnsi" w:eastAsiaTheme="minorEastAsia" w:hAnsiTheme="minorHAnsi" w:cstheme="minorBidi"/>
                <w:sz w:val="22"/>
                <w:szCs w:val="22"/>
              </w:rPr>
              <w:tab/>
            </w:r>
            <w:r w:rsidR="007258BB" w:rsidRPr="00A75106">
              <w:rPr>
                <w:rStyle w:val="Hyperlink"/>
              </w:rPr>
              <w:t>Delete a site from a project</w:t>
            </w:r>
            <w:r w:rsidR="007258BB">
              <w:rPr>
                <w:webHidden/>
              </w:rPr>
              <w:tab/>
            </w:r>
            <w:r w:rsidR="007258BB">
              <w:rPr>
                <w:webHidden/>
              </w:rPr>
              <w:fldChar w:fldCharType="begin"/>
            </w:r>
            <w:r w:rsidR="007258BB">
              <w:rPr>
                <w:webHidden/>
              </w:rPr>
              <w:instrText xml:space="preserve"> PAGEREF _Toc43451311 \h </w:instrText>
            </w:r>
            <w:r w:rsidR="007258BB">
              <w:rPr>
                <w:webHidden/>
              </w:rPr>
            </w:r>
            <w:r w:rsidR="007258BB">
              <w:rPr>
                <w:webHidden/>
              </w:rPr>
              <w:fldChar w:fldCharType="separate"/>
            </w:r>
            <w:r w:rsidR="007258BB">
              <w:rPr>
                <w:webHidden/>
              </w:rPr>
              <w:t>39</w:t>
            </w:r>
            <w:r w:rsidR="007258BB">
              <w:rPr>
                <w:webHidden/>
              </w:rPr>
              <w:fldChar w:fldCharType="end"/>
            </w:r>
          </w:hyperlink>
        </w:p>
        <w:p w14:paraId="1E1A3224" w14:textId="07CD8BDA" w:rsidR="007258BB" w:rsidRDefault="006469ED">
          <w:pPr>
            <w:pStyle w:val="TOC2"/>
            <w:rPr>
              <w:rFonts w:asciiTheme="minorHAnsi" w:eastAsiaTheme="minorEastAsia" w:hAnsiTheme="minorHAnsi" w:cstheme="minorBidi"/>
              <w:b w:val="0"/>
              <w:bCs w:val="0"/>
              <w:sz w:val="22"/>
              <w:szCs w:val="22"/>
            </w:rPr>
          </w:pPr>
          <w:hyperlink w:anchor="_Toc43451312" w:history="1">
            <w:r w:rsidR="007258BB" w:rsidRPr="00A75106">
              <w:rPr>
                <w:rStyle w:val="Hyperlink"/>
              </w:rPr>
              <w:t>12.</w:t>
            </w:r>
            <w:r w:rsidR="007258BB">
              <w:rPr>
                <w:rFonts w:asciiTheme="minorHAnsi" w:eastAsiaTheme="minorEastAsia" w:hAnsiTheme="minorHAnsi" w:cstheme="minorBidi"/>
                <w:b w:val="0"/>
                <w:bCs w:val="0"/>
                <w:sz w:val="22"/>
                <w:szCs w:val="22"/>
              </w:rPr>
              <w:tab/>
            </w:r>
            <w:r w:rsidR="007258BB" w:rsidRPr="00A75106">
              <w:rPr>
                <w:rStyle w:val="Hyperlink"/>
              </w:rPr>
              <w:t>MERI Plans and Reporting</w:t>
            </w:r>
            <w:r w:rsidR="007258BB">
              <w:rPr>
                <w:webHidden/>
              </w:rPr>
              <w:tab/>
            </w:r>
            <w:r w:rsidR="007258BB">
              <w:rPr>
                <w:webHidden/>
              </w:rPr>
              <w:fldChar w:fldCharType="begin"/>
            </w:r>
            <w:r w:rsidR="007258BB">
              <w:rPr>
                <w:webHidden/>
              </w:rPr>
              <w:instrText xml:space="preserve"> PAGEREF _Toc43451312 \h </w:instrText>
            </w:r>
            <w:r w:rsidR="007258BB">
              <w:rPr>
                <w:webHidden/>
              </w:rPr>
            </w:r>
            <w:r w:rsidR="007258BB">
              <w:rPr>
                <w:webHidden/>
              </w:rPr>
              <w:fldChar w:fldCharType="separate"/>
            </w:r>
            <w:r w:rsidR="007258BB">
              <w:rPr>
                <w:webHidden/>
              </w:rPr>
              <w:t>40</w:t>
            </w:r>
            <w:r w:rsidR="007258BB">
              <w:rPr>
                <w:webHidden/>
              </w:rPr>
              <w:fldChar w:fldCharType="end"/>
            </w:r>
          </w:hyperlink>
        </w:p>
        <w:p w14:paraId="6E024C11" w14:textId="2FF0B50F" w:rsidR="007258BB" w:rsidRDefault="006469ED">
          <w:pPr>
            <w:pStyle w:val="TOC1"/>
            <w:tabs>
              <w:tab w:val="right" w:leader="dot" w:pos="9350"/>
            </w:tabs>
            <w:rPr>
              <w:rFonts w:asciiTheme="minorHAnsi" w:eastAsiaTheme="minorEastAsia" w:hAnsiTheme="minorHAnsi" w:cstheme="minorBidi"/>
              <w:b w:val="0"/>
              <w:bCs w:val="0"/>
              <w:caps w:val="0"/>
              <w:noProof/>
              <w:sz w:val="22"/>
              <w:szCs w:val="22"/>
            </w:rPr>
          </w:pPr>
          <w:hyperlink w:anchor="_Toc43451313" w:history="1">
            <w:r w:rsidR="007258BB" w:rsidRPr="00A75106">
              <w:rPr>
                <w:rStyle w:val="Hyperlink"/>
                <w:noProof/>
              </w:rPr>
              <w:t>Want more information?</w:t>
            </w:r>
            <w:r w:rsidR="007258BB">
              <w:rPr>
                <w:noProof/>
                <w:webHidden/>
              </w:rPr>
              <w:tab/>
            </w:r>
            <w:r w:rsidR="007258BB">
              <w:rPr>
                <w:noProof/>
                <w:webHidden/>
              </w:rPr>
              <w:fldChar w:fldCharType="begin"/>
            </w:r>
            <w:r w:rsidR="007258BB">
              <w:rPr>
                <w:noProof/>
                <w:webHidden/>
              </w:rPr>
              <w:instrText xml:space="preserve"> PAGEREF _Toc43451313 \h </w:instrText>
            </w:r>
            <w:r w:rsidR="007258BB">
              <w:rPr>
                <w:noProof/>
                <w:webHidden/>
              </w:rPr>
            </w:r>
            <w:r w:rsidR="007258BB">
              <w:rPr>
                <w:noProof/>
                <w:webHidden/>
              </w:rPr>
              <w:fldChar w:fldCharType="separate"/>
            </w:r>
            <w:r w:rsidR="007258BB">
              <w:rPr>
                <w:noProof/>
                <w:webHidden/>
              </w:rPr>
              <w:t>41</w:t>
            </w:r>
            <w:r w:rsidR="007258BB">
              <w:rPr>
                <w:noProof/>
                <w:webHidden/>
              </w:rPr>
              <w:fldChar w:fldCharType="end"/>
            </w:r>
          </w:hyperlink>
        </w:p>
        <w:p w14:paraId="692D22D5" w14:textId="4448671C" w:rsidR="007258BB" w:rsidRDefault="006469ED">
          <w:pPr>
            <w:pStyle w:val="TOC1"/>
            <w:tabs>
              <w:tab w:val="right" w:leader="dot" w:pos="9350"/>
            </w:tabs>
            <w:rPr>
              <w:rFonts w:asciiTheme="minorHAnsi" w:eastAsiaTheme="minorEastAsia" w:hAnsiTheme="minorHAnsi" w:cstheme="minorBidi"/>
              <w:b w:val="0"/>
              <w:bCs w:val="0"/>
              <w:caps w:val="0"/>
              <w:noProof/>
              <w:sz w:val="22"/>
              <w:szCs w:val="22"/>
            </w:rPr>
          </w:pPr>
          <w:hyperlink w:anchor="_Toc43451314" w:history="1">
            <w:r w:rsidR="007258BB" w:rsidRPr="00A75106">
              <w:rPr>
                <w:rStyle w:val="Hyperlink"/>
                <w:noProof/>
              </w:rPr>
              <w:t>Glossary of terms</w:t>
            </w:r>
            <w:r w:rsidR="007258BB">
              <w:rPr>
                <w:noProof/>
                <w:webHidden/>
              </w:rPr>
              <w:tab/>
            </w:r>
            <w:r w:rsidR="007258BB">
              <w:rPr>
                <w:noProof/>
                <w:webHidden/>
              </w:rPr>
              <w:fldChar w:fldCharType="begin"/>
            </w:r>
            <w:r w:rsidR="007258BB">
              <w:rPr>
                <w:noProof/>
                <w:webHidden/>
              </w:rPr>
              <w:instrText xml:space="preserve"> PAGEREF _Toc43451314 \h </w:instrText>
            </w:r>
            <w:r w:rsidR="007258BB">
              <w:rPr>
                <w:noProof/>
                <w:webHidden/>
              </w:rPr>
            </w:r>
            <w:r w:rsidR="007258BB">
              <w:rPr>
                <w:noProof/>
                <w:webHidden/>
              </w:rPr>
              <w:fldChar w:fldCharType="separate"/>
            </w:r>
            <w:r w:rsidR="007258BB">
              <w:rPr>
                <w:noProof/>
                <w:webHidden/>
              </w:rPr>
              <w:t>42</w:t>
            </w:r>
            <w:r w:rsidR="007258BB">
              <w:rPr>
                <w:noProof/>
                <w:webHidden/>
              </w:rPr>
              <w:fldChar w:fldCharType="end"/>
            </w:r>
          </w:hyperlink>
        </w:p>
        <w:p w14:paraId="039E2C8F" w14:textId="27EDE27D" w:rsidR="007258BB" w:rsidRDefault="006469ED">
          <w:pPr>
            <w:pStyle w:val="TOC1"/>
            <w:tabs>
              <w:tab w:val="right" w:leader="dot" w:pos="9350"/>
            </w:tabs>
            <w:rPr>
              <w:rFonts w:asciiTheme="minorHAnsi" w:eastAsiaTheme="minorEastAsia" w:hAnsiTheme="minorHAnsi" w:cstheme="minorBidi"/>
              <w:b w:val="0"/>
              <w:bCs w:val="0"/>
              <w:caps w:val="0"/>
              <w:noProof/>
              <w:sz w:val="22"/>
              <w:szCs w:val="22"/>
            </w:rPr>
          </w:pPr>
          <w:hyperlink w:anchor="_Toc43451315" w:history="1">
            <w:r w:rsidR="007258BB" w:rsidRPr="00A75106">
              <w:rPr>
                <w:rStyle w:val="Hyperlink"/>
                <w:noProof/>
              </w:rPr>
              <w:t>APPENDIX A: MERIT Workflow</w:t>
            </w:r>
            <w:r w:rsidR="007258BB">
              <w:rPr>
                <w:noProof/>
                <w:webHidden/>
              </w:rPr>
              <w:tab/>
            </w:r>
            <w:r w:rsidR="007258BB">
              <w:rPr>
                <w:noProof/>
                <w:webHidden/>
              </w:rPr>
              <w:fldChar w:fldCharType="begin"/>
            </w:r>
            <w:r w:rsidR="007258BB">
              <w:rPr>
                <w:noProof/>
                <w:webHidden/>
              </w:rPr>
              <w:instrText xml:space="preserve"> PAGEREF _Toc43451315 \h </w:instrText>
            </w:r>
            <w:r w:rsidR="007258BB">
              <w:rPr>
                <w:noProof/>
                <w:webHidden/>
              </w:rPr>
            </w:r>
            <w:r w:rsidR="007258BB">
              <w:rPr>
                <w:noProof/>
                <w:webHidden/>
              </w:rPr>
              <w:fldChar w:fldCharType="separate"/>
            </w:r>
            <w:r w:rsidR="007258BB">
              <w:rPr>
                <w:noProof/>
                <w:webHidden/>
              </w:rPr>
              <w:t>44</w:t>
            </w:r>
            <w:r w:rsidR="007258BB">
              <w:rPr>
                <w:noProof/>
                <w:webHidden/>
              </w:rPr>
              <w:fldChar w:fldCharType="end"/>
            </w:r>
          </w:hyperlink>
        </w:p>
        <w:p w14:paraId="662021FE" w14:textId="72E4DB6B" w:rsidR="007258BB" w:rsidRDefault="006469ED">
          <w:pPr>
            <w:pStyle w:val="TOC1"/>
            <w:tabs>
              <w:tab w:val="right" w:leader="dot" w:pos="9350"/>
            </w:tabs>
            <w:rPr>
              <w:rFonts w:asciiTheme="minorHAnsi" w:eastAsiaTheme="minorEastAsia" w:hAnsiTheme="minorHAnsi" w:cstheme="minorBidi"/>
              <w:b w:val="0"/>
              <w:bCs w:val="0"/>
              <w:caps w:val="0"/>
              <w:noProof/>
              <w:sz w:val="22"/>
              <w:szCs w:val="22"/>
            </w:rPr>
          </w:pPr>
          <w:hyperlink w:anchor="_Toc43451316" w:history="1">
            <w:r w:rsidR="007258BB" w:rsidRPr="00A75106">
              <w:rPr>
                <w:rStyle w:val="Hyperlink"/>
                <w:noProof/>
              </w:rPr>
              <w:t>APPENDIX B: Drawing Tools in the Sites Tab</w:t>
            </w:r>
            <w:r w:rsidR="007258BB">
              <w:rPr>
                <w:noProof/>
                <w:webHidden/>
              </w:rPr>
              <w:tab/>
            </w:r>
            <w:r w:rsidR="007258BB">
              <w:rPr>
                <w:noProof/>
                <w:webHidden/>
              </w:rPr>
              <w:fldChar w:fldCharType="begin"/>
            </w:r>
            <w:r w:rsidR="007258BB">
              <w:rPr>
                <w:noProof/>
                <w:webHidden/>
              </w:rPr>
              <w:instrText xml:space="preserve"> PAGEREF _Toc43451316 \h </w:instrText>
            </w:r>
            <w:r w:rsidR="007258BB">
              <w:rPr>
                <w:noProof/>
                <w:webHidden/>
              </w:rPr>
            </w:r>
            <w:r w:rsidR="007258BB">
              <w:rPr>
                <w:noProof/>
                <w:webHidden/>
              </w:rPr>
              <w:fldChar w:fldCharType="separate"/>
            </w:r>
            <w:r w:rsidR="007258BB">
              <w:rPr>
                <w:noProof/>
                <w:webHidden/>
              </w:rPr>
              <w:t>45</w:t>
            </w:r>
            <w:r w:rsidR="007258BB">
              <w:rPr>
                <w:noProof/>
                <w:webHidden/>
              </w:rPr>
              <w:fldChar w:fldCharType="end"/>
            </w:r>
          </w:hyperlink>
        </w:p>
        <w:p w14:paraId="79C50861" w14:textId="51525F06" w:rsidR="007258BB" w:rsidRDefault="006469ED">
          <w:pPr>
            <w:pStyle w:val="TOC1"/>
            <w:tabs>
              <w:tab w:val="right" w:leader="dot" w:pos="9350"/>
            </w:tabs>
            <w:rPr>
              <w:rFonts w:asciiTheme="minorHAnsi" w:eastAsiaTheme="minorEastAsia" w:hAnsiTheme="minorHAnsi" w:cstheme="minorBidi"/>
              <w:b w:val="0"/>
              <w:bCs w:val="0"/>
              <w:caps w:val="0"/>
              <w:noProof/>
              <w:sz w:val="22"/>
              <w:szCs w:val="22"/>
            </w:rPr>
          </w:pPr>
          <w:hyperlink w:anchor="_Toc43451317" w:history="1">
            <w:r w:rsidR="007258BB" w:rsidRPr="00A75106">
              <w:rPr>
                <w:rStyle w:val="Hyperlink"/>
                <w:noProof/>
              </w:rPr>
              <w:t>APPENDIX C: Guidelines for taking photographs</w:t>
            </w:r>
            <w:r w:rsidR="007258BB">
              <w:rPr>
                <w:noProof/>
                <w:webHidden/>
              </w:rPr>
              <w:tab/>
            </w:r>
            <w:r w:rsidR="007258BB">
              <w:rPr>
                <w:noProof/>
                <w:webHidden/>
              </w:rPr>
              <w:fldChar w:fldCharType="begin"/>
            </w:r>
            <w:r w:rsidR="007258BB">
              <w:rPr>
                <w:noProof/>
                <w:webHidden/>
              </w:rPr>
              <w:instrText xml:space="preserve"> PAGEREF _Toc43451317 \h </w:instrText>
            </w:r>
            <w:r w:rsidR="007258BB">
              <w:rPr>
                <w:noProof/>
                <w:webHidden/>
              </w:rPr>
            </w:r>
            <w:r w:rsidR="007258BB">
              <w:rPr>
                <w:noProof/>
                <w:webHidden/>
              </w:rPr>
              <w:fldChar w:fldCharType="separate"/>
            </w:r>
            <w:r w:rsidR="007258BB">
              <w:rPr>
                <w:noProof/>
                <w:webHidden/>
              </w:rPr>
              <w:t>47</w:t>
            </w:r>
            <w:r w:rsidR="007258BB">
              <w:rPr>
                <w:noProof/>
                <w:webHidden/>
              </w:rPr>
              <w:fldChar w:fldCharType="end"/>
            </w:r>
          </w:hyperlink>
        </w:p>
        <w:p w14:paraId="5EF091E5" w14:textId="706FF58F" w:rsidR="005460A6" w:rsidRDefault="005460A6" w:rsidP="00E74BCF">
          <w:r>
            <w:rPr>
              <w:rFonts w:ascii="Arial" w:hAnsi="Arial" w:cs="Times New Roman"/>
              <w:sz w:val="20"/>
              <w:szCs w:val="20"/>
            </w:rPr>
            <w:fldChar w:fldCharType="end"/>
          </w:r>
        </w:p>
      </w:sdtContent>
    </w:sdt>
    <w:p w14:paraId="585E06B8" w14:textId="45877A0A" w:rsidR="000C00D5" w:rsidRDefault="000C00D5" w:rsidP="00E74BCF">
      <w:pPr>
        <w:sectPr w:rsidR="000C00D5" w:rsidSect="002C04D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276" w:left="1440" w:header="708" w:footer="708" w:gutter="0"/>
          <w:cols w:space="708"/>
          <w:docGrid w:linePitch="360"/>
        </w:sectPr>
      </w:pPr>
    </w:p>
    <w:p w14:paraId="1E4934C6" w14:textId="76FCD67C" w:rsidR="000C00D5" w:rsidRPr="003F3429" w:rsidRDefault="000C00D5" w:rsidP="00E74BCF">
      <w:pPr>
        <w:pStyle w:val="Heading1"/>
      </w:pPr>
      <w:bookmarkStart w:id="1" w:name="_Toc464723948"/>
      <w:bookmarkStart w:id="2" w:name="_Toc43203635"/>
      <w:bookmarkStart w:id="3" w:name="_Toc43451062"/>
      <w:bookmarkStart w:id="4" w:name="_Toc43451254"/>
      <w:r w:rsidRPr="000C00D5">
        <w:t>Introduction</w:t>
      </w:r>
      <w:bookmarkEnd w:id="1"/>
      <w:bookmarkEnd w:id="2"/>
      <w:bookmarkEnd w:id="3"/>
      <w:bookmarkEnd w:id="4"/>
    </w:p>
    <w:p w14:paraId="082F026D" w14:textId="2602EAE1" w:rsidR="0043652D" w:rsidRDefault="0043652D" w:rsidP="00E74BCF">
      <w:r w:rsidRPr="008D12DA">
        <w:t xml:space="preserve">Organisations and individuals who receive funding from Australian Government </w:t>
      </w:r>
      <w:r>
        <w:t>N</w:t>
      </w:r>
      <w:r w:rsidRPr="008D12DA">
        <w:t xml:space="preserve">atural </w:t>
      </w:r>
      <w:r>
        <w:t>Resource M</w:t>
      </w:r>
      <w:r w:rsidRPr="008D12DA">
        <w:t xml:space="preserve">anagement (NRM) programs are required to report regularly to the Department on the progress of their projects. </w:t>
      </w:r>
      <w:r>
        <w:t>Reports are submitted using the Monitoring, Evaluation, Reporting and Improvement Tool (</w:t>
      </w:r>
      <w:r w:rsidRPr="008D12DA">
        <w:t>MERIT</w:t>
      </w:r>
      <w:r>
        <w:t xml:space="preserve">). MERIT is </w:t>
      </w:r>
      <w:r w:rsidRPr="008D12DA">
        <w:t xml:space="preserve">an online reporting system that simplifies and streamlines reporting across Australian Government NRM programs. </w:t>
      </w:r>
      <w:r w:rsidR="004764FD">
        <w:t xml:space="preserve">A </w:t>
      </w:r>
      <w:r w:rsidR="00831041">
        <w:t xml:space="preserve">workflow </w:t>
      </w:r>
      <w:r w:rsidR="009F1A5B">
        <w:t>of a Project that reports into MERIT</w:t>
      </w:r>
      <w:r w:rsidR="004764FD">
        <w:t xml:space="preserve"> is available in </w:t>
      </w:r>
      <w:r w:rsidR="004764FD" w:rsidRPr="009F1A5B">
        <w:rPr>
          <w:rStyle w:val="LinkChar"/>
        </w:rPr>
        <w:fldChar w:fldCharType="begin"/>
      </w:r>
      <w:r w:rsidR="004764FD" w:rsidRPr="009F1A5B">
        <w:rPr>
          <w:rStyle w:val="LinkChar"/>
        </w:rPr>
        <w:instrText xml:space="preserve"> REF _Ref42879324 \h </w:instrText>
      </w:r>
      <w:r w:rsidR="004764FD">
        <w:rPr>
          <w:rStyle w:val="LinkChar"/>
        </w:rPr>
        <w:instrText xml:space="preserve"> \* MERGEFORMAT </w:instrText>
      </w:r>
      <w:r w:rsidR="004764FD" w:rsidRPr="009F1A5B">
        <w:rPr>
          <w:rStyle w:val="LinkChar"/>
        </w:rPr>
      </w:r>
      <w:r w:rsidR="004764FD" w:rsidRPr="009F1A5B">
        <w:rPr>
          <w:rStyle w:val="LinkChar"/>
        </w:rPr>
        <w:fldChar w:fldCharType="separate"/>
      </w:r>
      <w:r w:rsidR="00F468EC" w:rsidRPr="00F468EC">
        <w:rPr>
          <w:rStyle w:val="LinkChar"/>
        </w:rPr>
        <w:t>APPENDIX A: MERIT Workflow</w:t>
      </w:r>
      <w:r w:rsidR="004764FD" w:rsidRPr="009F1A5B">
        <w:rPr>
          <w:rStyle w:val="LinkChar"/>
        </w:rPr>
        <w:fldChar w:fldCharType="end"/>
      </w:r>
      <w:r w:rsidR="004764FD">
        <w:t>.</w:t>
      </w:r>
    </w:p>
    <w:p w14:paraId="0E7CCD58" w14:textId="7E5DC35A" w:rsidR="0043652D" w:rsidRPr="00C668C7" w:rsidRDefault="0043652D" w:rsidP="00E74BCF">
      <w:r w:rsidRPr="00C668C7">
        <w:t>MERIT was developed in collaboration with the Atlas of Living Australia</w:t>
      </w:r>
      <w:r w:rsidR="00886413">
        <w:t xml:space="preserve"> </w:t>
      </w:r>
      <w:r w:rsidR="00B97267">
        <w:t>(ALA)</w:t>
      </w:r>
      <w:r w:rsidR="0002352D">
        <w:t xml:space="preserve"> </w:t>
      </w:r>
      <w:r w:rsidRPr="00C668C7">
        <w:t>and aims to provide consistent reporting across all Australian Government NRM programs. The data collected in MERIT is linked to Australia’s biodiversity conservation work and aggregated data is available in publicly accessible dashboards. MERIT also allows increased information sharing within the NRM community and broader public.</w:t>
      </w:r>
    </w:p>
    <w:p w14:paraId="64DE4FDB" w14:textId="77777777" w:rsidR="0043652D" w:rsidRDefault="0043652D" w:rsidP="00E74BCF">
      <w:r w:rsidRPr="008D12DA">
        <w:t>For the Australian Government, MERIT allows greater transparency, increased efficiencies and the ability to use project data to directly report on programs and high-level strategies such as Australia’s Biodiversity Conservation Strategy and the State of the Environment Report.</w:t>
      </w:r>
    </w:p>
    <w:p w14:paraId="3FAA68D0" w14:textId="77777777" w:rsidR="0043652D" w:rsidRDefault="0043652D" w:rsidP="00E74BCF">
      <w:r>
        <w:t xml:space="preserve">MERIT also aligns with </w:t>
      </w:r>
      <w:r w:rsidRPr="008D12DA">
        <w:t>the Australian Government Declaration of Open Government</w:t>
      </w:r>
      <w:r>
        <w:t xml:space="preserve"> by better enabling</w:t>
      </w:r>
      <w:r w:rsidRPr="008D12DA">
        <w:t xml:space="preserve"> public access to government held data on NRM investments. </w:t>
      </w:r>
      <w:r>
        <w:t>MERIT information available to the public includes</w:t>
      </w:r>
      <w:r w:rsidRPr="008D12DA">
        <w:t>:</w:t>
      </w:r>
    </w:p>
    <w:p w14:paraId="0783CEC1" w14:textId="77777777" w:rsidR="0043652D" w:rsidRDefault="0043652D" w:rsidP="00E74BCF">
      <w:pPr>
        <w:pStyle w:val="Bullets"/>
      </w:pPr>
      <w:r w:rsidRPr="008D12DA">
        <w:t>MERIT homepage</w:t>
      </w:r>
    </w:p>
    <w:p w14:paraId="669F77C3" w14:textId="77777777" w:rsidR="0043652D" w:rsidRDefault="0043652D" w:rsidP="00E74BCF">
      <w:pPr>
        <w:pStyle w:val="Bullets"/>
      </w:pPr>
      <w:r w:rsidRPr="008D12DA">
        <w:t xml:space="preserve">Project Explorer page, including the </w:t>
      </w:r>
      <w:r w:rsidRPr="008D12DA">
        <w:rPr>
          <w:b/>
        </w:rPr>
        <w:t>Map</w:t>
      </w:r>
      <w:r w:rsidRPr="008D12DA">
        <w:t xml:space="preserve">, </w:t>
      </w:r>
      <w:r w:rsidRPr="008D12DA">
        <w:rPr>
          <w:b/>
        </w:rPr>
        <w:t>Projects</w:t>
      </w:r>
      <w:r w:rsidRPr="008D12DA">
        <w:t xml:space="preserve"> and </w:t>
      </w:r>
      <w:r w:rsidRPr="008D12DA">
        <w:rPr>
          <w:b/>
        </w:rPr>
        <w:t>Dashboard</w:t>
      </w:r>
      <w:r w:rsidRPr="008D12DA">
        <w:t xml:space="preserve"> tabs</w:t>
      </w:r>
    </w:p>
    <w:p w14:paraId="0EC24FC8" w14:textId="77777777" w:rsidR="0043652D" w:rsidRDefault="0043652D" w:rsidP="00E74BCF">
      <w:pPr>
        <w:pStyle w:val="Bullets"/>
      </w:pPr>
      <w:r w:rsidRPr="008D12DA">
        <w:rPr>
          <w:b/>
        </w:rPr>
        <w:t>Overview</w:t>
      </w:r>
      <w:r w:rsidRPr="008D12DA">
        <w:t xml:space="preserve"> and </w:t>
      </w:r>
      <w:r w:rsidRPr="008D12DA">
        <w:rPr>
          <w:b/>
        </w:rPr>
        <w:t xml:space="preserve">Documents </w:t>
      </w:r>
      <w:r w:rsidRPr="008D12DA">
        <w:t>tabs for individual projects</w:t>
      </w:r>
    </w:p>
    <w:p w14:paraId="0009BBED" w14:textId="77777777" w:rsidR="00E95357" w:rsidRDefault="00E95357" w:rsidP="00E74BCF">
      <w:pPr>
        <w:rPr>
          <w:rFonts w:ascii="Arial" w:hAnsi="Arial" w:cs="Times New Roman"/>
        </w:rPr>
      </w:pPr>
      <w:r>
        <w:br w:type="page"/>
      </w:r>
    </w:p>
    <w:p w14:paraId="7CDDFF13" w14:textId="72F0AC75" w:rsidR="0043652D" w:rsidRPr="00586A9D" w:rsidRDefault="0043652D" w:rsidP="00E74BCF">
      <w:pPr>
        <w:pStyle w:val="Heading1"/>
      </w:pPr>
      <w:bookmarkStart w:id="5" w:name="_Ref39739513"/>
      <w:bookmarkStart w:id="6" w:name="_Toc43203636"/>
      <w:bookmarkStart w:id="7" w:name="_Toc43451063"/>
      <w:bookmarkStart w:id="8" w:name="_Toc43451255"/>
      <w:r>
        <w:t>ABOUT</w:t>
      </w:r>
      <w:r w:rsidRPr="008D12DA">
        <w:t xml:space="preserve"> this Guide</w:t>
      </w:r>
      <w:bookmarkEnd w:id="5"/>
      <w:bookmarkEnd w:id="6"/>
      <w:bookmarkEnd w:id="7"/>
      <w:bookmarkEnd w:id="8"/>
    </w:p>
    <w:p w14:paraId="43BD514A" w14:textId="2A2428A4" w:rsidR="0001278C" w:rsidRPr="00D97F91" w:rsidRDefault="0001278C" w:rsidP="00E74BCF">
      <w:r>
        <w:t>This guide is designed to help NRM funding recipients with the day-to-day use of MERIT while helping members of the public wanting to view the progress of NRM program/s or project/s. The layout of this guide will cover the generic features of MERIT that are applicable across all programs, such as how to create a blog or enter site details. It will work alongside other Parts that are specific to various NRM</w:t>
      </w:r>
      <w:r w:rsidR="00934E07">
        <w:t> </w:t>
      </w:r>
      <w:r>
        <w:t>pr</w:t>
      </w:r>
      <w:r w:rsidRPr="00D97F91">
        <w:t>ograms.</w:t>
      </w:r>
    </w:p>
    <w:p w14:paraId="50E459AD" w14:textId="5AD8164A" w:rsidR="0001278C" w:rsidRPr="00D97F91" w:rsidRDefault="0001278C" w:rsidP="00E74BCF">
      <w:pPr>
        <w:pStyle w:val="Bullets"/>
      </w:pPr>
      <w:r w:rsidRPr="00D97F91">
        <w:t>Part A includes an introduction for all users and the public wanting to visit the web tool. Members of the public may refer to this part for instructions on searching for projects and finding data (see</w:t>
      </w:r>
      <w:r w:rsidR="00323AB0" w:rsidRPr="00D97F91">
        <w:t xml:space="preserve"> </w:t>
      </w:r>
      <w:r w:rsidR="00323AB0" w:rsidRPr="00D97F91">
        <w:rPr>
          <w:rStyle w:val="LinkChar"/>
        </w:rPr>
        <w:fldChar w:fldCharType="begin"/>
      </w:r>
      <w:r w:rsidR="00323AB0" w:rsidRPr="00D97F91">
        <w:rPr>
          <w:rStyle w:val="LinkChar"/>
        </w:rPr>
        <w:instrText xml:space="preserve"> REF _Ref42849734 \r \h </w:instrText>
      </w:r>
      <w:r w:rsidR="00D97F91" w:rsidRPr="00D97F91">
        <w:rPr>
          <w:rStyle w:val="LinkChar"/>
        </w:rPr>
        <w:instrText xml:space="preserve"> \* MERGEFORMAT </w:instrText>
      </w:r>
      <w:r w:rsidR="00323AB0" w:rsidRPr="00D97F91">
        <w:rPr>
          <w:rStyle w:val="LinkChar"/>
        </w:rPr>
      </w:r>
      <w:r w:rsidR="00323AB0" w:rsidRPr="00D97F91">
        <w:rPr>
          <w:rStyle w:val="LinkChar"/>
        </w:rPr>
        <w:fldChar w:fldCharType="separate"/>
      </w:r>
      <w:r w:rsidR="00F468EC">
        <w:rPr>
          <w:rStyle w:val="LinkChar"/>
        </w:rPr>
        <w:t>1.3</w:t>
      </w:r>
      <w:r w:rsidR="00323AB0" w:rsidRPr="00D97F91">
        <w:rPr>
          <w:rStyle w:val="LinkChar"/>
        </w:rPr>
        <w:fldChar w:fldCharType="end"/>
      </w:r>
      <w:r w:rsidR="00323AB0" w:rsidRPr="00D97F91">
        <w:rPr>
          <w:rStyle w:val="LinkChar"/>
        </w:rPr>
        <w:t xml:space="preserve"> </w:t>
      </w:r>
      <w:r w:rsidR="00323AB0" w:rsidRPr="00D97F91">
        <w:rPr>
          <w:rStyle w:val="LinkChar"/>
        </w:rPr>
        <w:fldChar w:fldCharType="begin"/>
      </w:r>
      <w:r w:rsidR="00323AB0" w:rsidRPr="00D97F91">
        <w:rPr>
          <w:rStyle w:val="LinkChar"/>
        </w:rPr>
        <w:instrText xml:space="preserve"> REF _Ref42849742 \h </w:instrText>
      </w:r>
      <w:r w:rsidR="00D97F91" w:rsidRPr="00D97F91">
        <w:rPr>
          <w:rStyle w:val="LinkChar"/>
        </w:rPr>
        <w:instrText xml:space="preserve"> \* MERGEFORMAT </w:instrText>
      </w:r>
      <w:r w:rsidR="00323AB0" w:rsidRPr="00D97F91">
        <w:rPr>
          <w:rStyle w:val="LinkChar"/>
        </w:rPr>
      </w:r>
      <w:r w:rsidR="00323AB0" w:rsidRPr="00D97F91">
        <w:rPr>
          <w:rStyle w:val="LinkChar"/>
        </w:rPr>
        <w:fldChar w:fldCharType="separate"/>
      </w:r>
      <w:r w:rsidR="00F468EC" w:rsidRPr="00F468EC">
        <w:rPr>
          <w:rStyle w:val="LinkChar"/>
        </w:rPr>
        <w:t>Finding information using ‘Project Explorer’</w:t>
      </w:r>
      <w:r w:rsidR="00323AB0" w:rsidRPr="00D97F91">
        <w:rPr>
          <w:rStyle w:val="LinkChar"/>
        </w:rPr>
        <w:fldChar w:fldCharType="end"/>
      </w:r>
      <w:r w:rsidRPr="00D97F91">
        <w:t>).</w:t>
      </w:r>
      <w:r w:rsidR="00A31587" w:rsidRPr="00D97F91">
        <w:t xml:space="preserve"> </w:t>
      </w:r>
    </w:p>
    <w:p w14:paraId="63511ADC" w14:textId="06967596" w:rsidR="0001278C" w:rsidRDefault="0001278C" w:rsidP="00E74BCF">
      <w:pPr>
        <w:pStyle w:val="Bullets"/>
      </w:pPr>
      <w:r>
        <w:t xml:space="preserve">Part B is designed for </w:t>
      </w:r>
      <w:r w:rsidR="00C459A2">
        <w:t xml:space="preserve">registered </w:t>
      </w:r>
      <w:r>
        <w:t xml:space="preserve">users who need </w:t>
      </w:r>
      <w:r w:rsidR="006F0E8E">
        <w:t xml:space="preserve">to </w:t>
      </w:r>
      <w:r w:rsidR="00F07A3A">
        <w:t xml:space="preserve">log in and </w:t>
      </w:r>
      <w:r w:rsidR="00E77738">
        <w:t>get started</w:t>
      </w:r>
      <w:r>
        <w:t>. It</w:t>
      </w:r>
      <w:r w:rsidR="00C63C5D">
        <w:t> </w:t>
      </w:r>
      <w:r>
        <w:t xml:space="preserve">also covers functions that </w:t>
      </w:r>
      <w:r w:rsidR="00626D24">
        <w:t xml:space="preserve">only </w:t>
      </w:r>
      <w:r>
        <w:t>an Administrator user can perform (in the generic sense).</w:t>
      </w:r>
    </w:p>
    <w:p w14:paraId="39806208" w14:textId="5AF19584" w:rsidR="0001278C" w:rsidRDefault="0001278C" w:rsidP="00E74BCF">
      <w:pPr>
        <w:pStyle w:val="Bullets"/>
      </w:pPr>
      <w:r>
        <w:t xml:space="preserve">Part C will explain generic functions that </w:t>
      </w:r>
      <w:r w:rsidR="00626D24">
        <w:t xml:space="preserve">all </w:t>
      </w:r>
      <w:r w:rsidR="00934E07">
        <w:t>registered</w:t>
      </w:r>
      <w:r>
        <w:t xml:space="preserve"> MERIT users can perform across </w:t>
      </w:r>
      <w:r w:rsidR="00626D24">
        <w:t>NRM </w:t>
      </w:r>
      <w:r>
        <w:t>programs.</w:t>
      </w:r>
    </w:p>
    <w:p w14:paraId="0D3DAD44" w14:textId="0C67721A" w:rsidR="0001278C" w:rsidRDefault="0001278C" w:rsidP="00E74BCF">
      <w:pPr>
        <w:pStyle w:val="Bullets"/>
      </w:pPr>
      <w:r>
        <w:t xml:space="preserve">Part D outlines program specific requirements such as for MERI Plans and reports. </w:t>
      </w:r>
      <w:r w:rsidR="005C2FEC">
        <w:t xml:space="preserve">The </w:t>
      </w:r>
      <w:r>
        <w:t>image below</w:t>
      </w:r>
      <w:r w:rsidR="005C2FEC">
        <w:t xml:space="preserve"> will </w:t>
      </w:r>
      <w:r w:rsidR="00E4021C">
        <w:t>highlight</w:t>
      </w:r>
      <w:r w:rsidR="005C2FEC">
        <w:t xml:space="preserve"> which </w:t>
      </w:r>
      <w:r w:rsidR="00E4021C">
        <w:t>program guides are available</w:t>
      </w:r>
      <w:r w:rsidR="003847F9">
        <w:t xml:space="preserve"> in yellow</w:t>
      </w:r>
      <w:r>
        <w:t>.</w:t>
      </w:r>
      <w:r w:rsidR="00B31781" w:rsidRPr="1564E43F">
        <w:rPr>
          <w:noProof/>
        </w:rPr>
        <w:t xml:space="preserve"> </w:t>
      </w:r>
    </w:p>
    <w:p w14:paraId="273F3245" w14:textId="77777777" w:rsidR="00F65F85" w:rsidRDefault="00F65F85" w:rsidP="00E74BCF"/>
    <w:p w14:paraId="27F70277" w14:textId="77777777" w:rsidR="00F65F85" w:rsidRDefault="007A2B26" w:rsidP="00E74BCF">
      <w:r>
        <w:rPr>
          <w:noProof/>
        </w:rPr>
        <w:drawing>
          <wp:inline distT="0" distB="0" distL="0" distR="0" wp14:anchorId="3916C2F2" wp14:editId="39419AD3">
            <wp:extent cx="5000625" cy="240030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0625" cy="2400300"/>
                    </a:xfrm>
                    <a:prstGeom prst="rect">
                      <a:avLst/>
                    </a:prstGeom>
                  </pic:spPr>
                </pic:pic>
              </a:graphicData>
            </a:graphic>
          </wp:inline>
        </w:drawing>
      </w:r>
    </w:p>
    <w:p w14:paraId="6FB4C3B0" w14:textId="2EDC00E9" w:rsidR="00F716E0" w:rsidRDefault="00F716E0" w:rsidP="00E74BCF">
      <w:r>
        <w:t xml:space="preserve">If no extension Guide exists for any of the programs above refer to the </w:t>
      </w:r>
      <w:r w:rsidRPr="00350CE7">
        <w:t>LEGACY Guide</w:t>
      </w:r>
      <w:r w:rsidR="007A03AE">
        <w:t xml:space="preserve"> or contact the </w:t>
      </w:r>
      <w:hyperlink r:id="rId21" w:history="1">
        <w:r w:rsidR="007A03AE" w:rsidRPr="00D32249">
          <w:rPr>
            <w:rStyle w:val="LinkChar"/>
          </w:rPr>
          <w:t>MERIT Team</w:t>
        </w:r>
      </w:hyperlink>
      <w:r>
        <w:t>.</w:t>
      </w:r>
    </w:p>
    <w:p w14:paraId="1C6062CF" w14:textId="491BC981" w:rsidR="0043652D" w:rsidRDefault="0043652D" w:rsidP="00E74BCF">
      <w:r>
        <w:t xml:space="preserve">This guide and chapters, available as individual information sheets, can be found here: </w:t>
      </w:r>
      <w:hyperlink r:id="rId22" w:history="1">
        <w:r w:rsidRPr="00785E9E">
          <w:rPr>
            <w:rStyle w:val="LinkChar"/>
          </w:rPr>
          <w:t>http://www.nrm.gov.au/my-project/monitoring-evaluation-reporting-and-improvement-tool-merit/user-guides</w:t>
        </w:r>
      </w:hyperlink>
      <w:r w:rsidRPr="00785E9E">
        <w:t>.</w:t>
      </w:r>
      <w:r w:rsidRPr="00E013ED">
        <w:t xml:space="preserve"> These documents will be updated as required. </w:t>
      </w:r>
    </w:p>
    <w:p w14:paraId="3D7CCDE9" w14:textId="2A3448F3" w:rsidR="007A03AE" w:rsidRDefault="007A03AE" w:rsidP="00E74BCF">
      <w:r>
        <w:t>C</w:t>
      </w:r>
      <w:r w:rsidRPr="00A93D1D">
        <w:t xml:space="preserve">hapter </w:t>
      </w:r>
      <w:r w:rsidR="001E260E" w:rsidRPr="001E260E">
        <w:rPr>
          <w:rStyle w:val="LinkChar"/>
        </w:rPr>
        <w:fldChar w:fldCharType="begin"/>
      </w:r>
      <w:r w:rsidR="001E260E" w:rsidRPr="001E260E">
        <w:rPr>
          <w:rStyle w:val="LinkChar"/>
        </w:rPr>
        <w:instrText xml:space="preserve"> REF _Ref40293958 \r \h </w:instrText>
      </w:r>
      <w:r w:rsidR="001E260E">
        <w:rPr>
          <w:rStyle w:val="LinkChar"/>
        </w:rPr>
        <w:instrText xml:space="preserve"> \* MERGEFORMAT </w:instrText>
      </w:r>
      <w:r w:rsidR="001E260E" w:rsidRPr="001E260E">
        <w:rPr>
          <w:rStyle w:val="LinkChar"/>
        </w:rPr>
      </w:r>
      <w:r w:rsidR="001E260E" w:rsidRPr="001E260E">
        <w:rPr>
          <w:rStyle w:val="LinkChar"/>
        </w:rPr>
        <w:fldChar w:fldCharType="separate"/>
      </w:r>
      <w:r w:rsidR="00F468EC">
        <w:rPr>
          <w:rStyle w:val="LinkChar"/>
        </w:rPr>
        <w:t>6</w:t>
      </w:r>
      <w:r w:rsidR="001E260E" w:rsidRPr="001E260E">
        <w:rPr>
          <w:rStyle w:val="LinkChar"/>
        </w:rPr>
        <w:fldChar w:fldCharType="end"/>
      </w:r>
      <w:r w:rsidR="001E260E">
        <w:t xml:space="preserve"> </w:t>
      </w:r>
      <w:r w:rsidRPr="00A93D1D">
        <w:t>onwards</w:t>
      </w:r>
      <w:r>
        <w:t>, of this guide</w:t>
      </w:r>
      <w:r w:rsidRPr="00A93D1D">
        <w:t xml:space="preserve">, </w:t>
      </w:r>
      <w:r>
        <w:t xml:space="preserve">will </w:t>
      </w:r>
      <w:r w:rsidRPr="00A93D1D">
        <w:t xml:space="preserve">assume that you are logged in and have navigated to your project (see </w:t>
      </w:r>
      <w:hyperlink w:anchor="_1.__New" w:history="1">
        <w:r w:rsidR="00F22122">
          <w:t>chapter</w:t>
        </w:r>
      </w:hyperlink>
      <w:r w:rsidR="00F22122">
        <w:t xml:space="preserve"> </w:t>
      </w:r>
      <w:r w:rsidR="00F22122" w:rsidRPr="00F22122">
        <w:rPr>
          <w:rStyle w:val="LinkChar"/>
        </w:rPr>
        <w:fldChar w:fldCharType="begin"/>
      </w:r>
      <w:r w:rsidR="00F22122" w:rsidRPr="00F22122">
        <w:rPr>
          <w:rStyle w:val="LinkChar"/>
        </w:rPr>
        <w:instrText xml:space="preserve"> REF _Ref39739852 \r \h </w:instrText>
      </w:r>
      <w:r w:rsidR="00F22122">
        <w:rPr>
          <w:rStyle w:val="LinkChar"/>
        </w:rPr>
        <w:instrText xml:space="preserve"> \* MERGEFORMAT </w:instrText>
      </w:r>
      <w:r w:rsidR="00F22122" w:rsidRPr="00F22122">
        <w:rPr>
          <w:rStyle w:val="LinkChar"/>
        </w:rPr>
      </w:r>
      <w:r w:rsidR="00F22122" w:rsidRPr="00F22122">
        <w:rPr>
          <w:rStyle w:val="LinkChar"/>
        </w:rPr>
        <w:fldChar w:fldCharType="separate"/>
      </w:r>
      <w:r w:rsidR="00F468EC">
        <w:rPr>
          <w:rStyle w:val="LinkChar"/>
        </w:rPr>
        <w:t>4</w:t>
      </w:r>
      <w:r w:rsidR="00F22122" w:rsidRPr="00F22122">
        <w:rPr>
          <w:rStyle w:val="LinkChar"/>
        </w:rPr>
        <w:fldChar w:fldCharType="end"/>
      </w:r>
      <w:r w:rsidR="00F22122" w:rsidRPr="00F22122">
        <w:rPr>
          <w:rStyle w:val="LinkChar"/>
        </w:rPr>
        <w:t xml:space="preserve"> </w:t>
      </w:r>
      <w:r w:rsidR="00F22122" w:rsidRPr="00F22122">
        <w:rPr>
          <w:rStyle w:val="LinkChar"/>
        </w:rPr>
        <w:fldChar w:fldCharType="begin"/>
      </w:r>
      <w:r w:rsidR="00F22122" w:rsidRPr="00F22122">
        <w:rPr>
          <w:rStyle w:val="LinkChar"/>
        </w:rPr>
        <w:instrText xml:space="preserve"> REF _Ref39739852 \h </w:instrText>
      </w:r>
      <w:r w:rsidR="00F22122">
        <w:rPr>
          <w:rStyle w:val="LinkChar"/>
        </w:rPr>
        <w:instrText xml:space="preserve"> \* MERGEFORMAT </w:instrText>
      </w:r>
      <w:r w:rsidR="00F22122" w:rsidRPr="00F22122">
        <w:rPr>
          <w:rStyle w:val="LinkChar"/>
        </w:rPr>
      </w:r>
      <w:r w:rsidR="00F22122" w:rsidRPr="00F22122">
        <w:rPr>
          <w:rStyle w:val="LinkChar"/>
        </w:rPr>
        <w:fldChar w:fldCharType="separate"/>
      </w:r>
      <w:r w:rsidR="00F468EC" w:rsidRPr="00F468EC">
        <w:rPr>
          <w:rStyle w:val="LinkChar"/>
        </w:rPr>
        <w:t>NEW USERS: REGISTER AND LOG IN</w:t>
      </w:r>
      <w:r w:rsidR="00F22122" w:rsidRPr="00F22122">
        <w:rPr>
          <w:rStyle w:val="LinkChar"/>
        </w:rPr>
        <w:fldChar w:fldCharType="end"/>
      </w:r>
      <w:r w:rsidRPr="00A93D1D">
        <w:t xml:space="preserve">). </w:t>
      </w:r>
    </w:p>
    <w:p w14:paraId="681F706D" w14:textId="77777777" w:rsidR="007A2B26" w:rsidRDefault="007A2B26">
      <w:pPr>
        <w:spacing w:before="0" w:after="160" w:line="259" w:lineRule="auto"/>
        <w:rPr>
          <w:rFonts w:ascii="Arial" w:hAnsi="Arial" w:cs="Arial"/>
          <w:b/>
          <w:caps/>
          <w:sz w:val="32"/>
        </w:rPr>
      </w:pPr>
      <w:bookmarkStart w:id="9" w:name="_A_note_on"/>
      <w:bookmarkStart w:id="10" w:name="_Toc464723950"/>
      <w:bookmarkStart w:id="11" w:name="_Ref39739985"/>
      <w:bookmarkStart w:id="12" w:name="_Ref40291855"/>
      <w:bookmarkStart w:id="13" w:name="_Ref42858912"/>
      <w:bookmarkStart w:id="14" w:name="_Ref42864113"/>
      <w:bookmarkEnd w:id="9"/>
      <w:r>
        <w:br w:type="page"/>
      </w:r>
    </w:p>
    <w:p w14:paraId="0895A389" w14:textId="4915E5D8" w:rsidR="0043652D" w:rsidRPr="00480776" w:rsidRDefault="0043652D" w:rsidP="00E74BCF">
      <w:pPr>
        <w:pStyle w:val="Heading1"/>
      </w:pPr>
      <w:bookmarkStart w:id="15" w:name="_Toc43203637"/>
      <w:bookmarkStart w:id="16" w:name="_Ref43447957"/>
      <w:bookmarkStart w:id="17" w:name="_Toc43451064"/>
      <w:bookmarkStart w:id="18" w:name="_Toc43451256"/>
      <w:r w:rsidRPr="00480776">
        <w:t>MERIT user roles</w:t>
      </w:r>
      <w:bookmarkEnd w:id="10"/>
      <w:bookmarkEnd w:id="11"/>
      <w:bookmarkEnd w:id="12"/>
      <w:bookmarkEnd w:id="13"/>
      <w:r w:rsidR="00D970A5">
        <w:t xml:space="preserve"> - GENERIC</w:t>
      </w:r>
      <w:bookmarkEnd w:id="14"/>
      <w:bookmarkEnd w:id="15"/>
      <w:bookmarkEnd w:id="16"/>
      <w:bookmarkEnd w:id="17"/>
      <w:bookmarkEnd w:id="18"/>
    </w:p>
    <w:p w14:paraId="0D002912" w14:textId="77777777" w:rsidR="00FB54A0" w:rsidRDefault="0043652D" w:rsidP="00E74BCF">
      <w:r w:rsidRPr="00E013ED">
        <w:t xml:space="preserve">There are </w:t>
      </w:r>
      <w:r>
        <w:t>4</w:t>
      </w:r>
      <w:r w:rsidRPr="00E013ED">
        <w:t xml:space="preserve"> user roles </w:t>
      </w:r>
      <w:r>
        <w:t xml:space="preserve">in MERIT: Administrator, Editor, </w:t>
      </w:r>
      <w:r w:rsidRPr="00E013ED">
        <w:t>Grant Manager (departmental officers)</w:t>
      </w:r>
      <w:r>
        <w:t xml:space="preserve"> and public</w:t>
      </w:r>
      <w:r w:rsidRPr="00E013ED">
        <w:t xml:space="preserve">. </w:t>
      </w:r>
      <w:r w:rsidR="00502EE9">
        <w:t>Each</w:t>
      </w:r>
      <w:r w:rsidRPr="00E013ED">
        <w:t xml:space="preserve"> role determines which functions of MERIT are available to the user. </w:t>
      </w:r>
    </w:p>
    <w:p w14:paraId="6FAF7C6F" w14:textId="5DB50411" w:rsidR="0043652D" w:rsidRPr="003F3429" w:rsidRDefault="00594333" w:rsidP="00E74BCF">
      <w:r w:rsidRPr="00615FBA">
        <w:t xml:space="preserve">The table below </w:t>
      </w:r>
      <w:r w:rsidR="0039571A">
        <w:t>identifies</w:t>
      </w:r>
      <w:r w:rsidR="005D3E34">
        <w:t xml:space="preserve"> </w:t>
      </w:r>
      <w:r w:rsidR="00182BC5">
        <w:t>MERIT functions</w:t>
      </w:r>
      <w:r w:rsidR="005C00C2">
        <w:t>,</w:t>
      </w:r>
      <w:r w:rsidR="00182BC5">
        <w:t xml:space="preserve"> </w:t>
      </w:r>
      <w:r w:rsidR="009A7120">
        <w:t>covered in this guide</w:t>
      </w:r>
      <w:r w:rsidR="005C00C2">
        <w:t xml:space="preserve">, </w:t>
      </w:r>
      <w:r w:rsidR="0039571A">
        <w:t xml:space="preserve">and explains which </w:t>
      </w:r>
      <w:r w:rsidR="00F945EA">
        <w:t>of them</w:t>
      </w:r>
      <w:r w:rsidR="0039571A">
        <w:t xml:space="preserve"> </w:t>
      </w:r>
      <w:r w:rsidR="00182BC5">
        <w:t>are available to each user role</w:t>
      </w:r>
      <w:r w:rsidR="00D212A2">
        <w:t xml:space="preserve"> (including </w:t>
      </w:r>
      <w:r>
        <w:t>the public</w:t>
      </w:r>
      <w:r w:rsidR="00D212A2">
        <w:t>)</w:t>
      </w:r>
      <w:r w:rsidRPr="00615FBA">
        <w:t>.</w:t>
      </w:r>
    </w:p>
    <w:tbl>
      <w:tblPr>
        <w:tblStyle w:val="TableGrid"/>
        <w:tblW w:w="9096" w:type="dxa"/>
        <w:tblInd w:w="113"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497"/>
        <w:gridCol w:w="1220"/>
        <w:gridCol w:w="1276"/>
        <w:gridCol w:w="1276"/>
        <w:gridCol w:w="1276"/>
        <w:gridCol w:w="1276"/>
        <w:gridCol w:w="1275"/>
      </w:tblGrid>
      <w:tr w:rsidR="00C358BE" w:rsidRPr="003F3429" w14:paraId="2B18574F" w14:textId="097F7572" w:rsidTr="00D97F91">
        <w:trPr>
          <w:cnfStyle w:val="100000000000" w:firstRow="1" w:lastRow="0" w:firstColumn="0" w:lastColumn="0" w:oddVBand="0" w:evenVBand="0" w:oddHBand="0" w:evenHBand="0" w:firstRowFirstColumn="0" w:firstRowLastColumn="0" w:lastRowFirstColumn="0" w:lastRowLastColumn="0"/>
          <w:trHeight w:val="868"/>
        </w:trPr>
        <w:tc>
          <w:tcPr>
            <w:tcW w:w="1497" w:type="dxa"/>
            <w:tcBorders>
              <w:bottom w:val="dotted" w:sz="4" w:space="0" w:color="auto"/>
            </w:tcBorders>
            <w:shd w:val="clear" w:color="auto" w:fill="FFFFFF" w:themeFill="background1"/>
            <w:tcMar>
              <w:left w:w="57" w:type="dxa"/>
              <w:right w:w="57" w:type="dxa"/>
            </w:tcMar>
          </w:tcPr>
          <w:p w14:paraId="3A459AF9" w14:textId="77777777" w:rsidR="00C358BE" w:rsidRPr="003F3429" w:rsidRDefault="00C358BE" w:rsidP="00C358BE"/>
        </w:tc>
        <w:tc>
          <w:tcPr>
            <w:tcW w:w="1220" w:type="dxa"/>
            <w:tcBorders>
              <w:bottom w:val="dotted" w:sz="4" w:space="0" w:color="auto"/>
            </w:tcBorders>
            <w:shd w:val="clear" w:color="auto" w:fill="FFFFFF" w:themeFill="background1"/>
            <w:tcMar>
              <w:left w:w="57" w:type="dxa"/>
              <w:right w:w="57" w:type="dxa"/>
            </w:tcMar>
            <w:vAlign w:val="center"/>
          </w:tcPr>
          <w:p w14:paraId="1B57049F" w14:textId="77777777" w:rsidR="00C358BE" w:rsidRPr="003F3429" w:rsidRDefault="00C358BE" w:rsidP="00C358BE">
            <w:r w:rsidRPr="00E013ED">
              <w:t>View project</w:t>
            </w:r>
            <w:r>
              <w:t xml:space="preserve"> overview</w:t>
            </w:r>
            <w:r w:rsidRPr="00E013ED">
              <w:t xml:space="preserve"> information</w:t>
            </w:r>
          </w:p>
        </w:tc>
        <w:tc>
          <w:tcPr>
            <w:tcW w:w="1276" w:type="dxa"/>
            <w:tcBorders>
              <w:bottom w:val="dotted" w:sz="4" w:space="0" w:color="auto"/>
            </w:tcBorders>
            <w:shd w:val="clear" w:color="auto" w:fill="FFFFFF" w:themeFill="background1"/>
            <w:tcMar>
              <w:left w:w="57" w:type="dxa"/>
              <w:right w:w="57" w:type="dxa"/>
            </w:tcMar>
            <w:vAlign w:val="center"/>
          </w:tcPr>
          <w:p w14:paraId="74590A25" w14:textId="5FBC69EB" w:rsidR="00C358BE" w:rsidRPr="003F3429" w:rsidRDefault="00C358BE" w:rsidP="00C358BE">
            <w:r>
              <w:t>Viewing documents</w:t>
            </w:r>
          </w:p>
        </w:tc>
        <w:tc>
          <w:tcPr>
            <w:tcW w:w="1276" w:type="dxa"/>
            <w:tcBorders>
              <w:bottom w:val="dotted" w:sz="4" w:space="0" w:color="auto"/>
            </w:tcBorders>
            <w:shd w:val="clear" w:color="auto" w:fill="FFFFFF" w:themeFill="background1"/>
            <w:tcMar>
              <w:left w:w="57" w:type="dxa"/>
              <w:right w:w="57" w:type="dxa"/>
            </w:tcMar>
            <w:vAlign w:val="center"/>
          </w:tcPr>
          <w:p w14:paraId="697CEA3F" w14:textId="3E83C4BE" w:rsidR="00C358BE" w:rsidRDefault="00C358BE" w:rsidP="00C358BE"/>
          <w:p w14:paraId="16E72B19" w14:textId="525C17D9" w:rsidR="00C358BE" w:rsidRPr="003F3429" w:rsidRDefault="00C358BE" w:rsidP="00C358BE">
            <w:r>
              <w:t>Dashboard</w:t>
            </w:r>
          </w:p>
        </w:tc>
        <w:tc>
          <w:tcPr>
            <w:tcW w:w="1276" w:type="dxa"/>
            <w:tcBorders>
              <w:bottom w:val="dotted" w:sz="4" w:space="0" w:color="auto"/>
            </w:tcBorders>
            <w:shd w:val="clear" w:color="auto" w:fill="FFFFFF" w:themeFill="background1"/>
            <w:vAlign w:val="center"/>
          </w:tcPr>
          <w:p w14:paraId="3C6F1DBA" w14:textId="6EAD12B2" w:rsidR="00C358BE" w:rsidRPr="00E013ED" w:rsidRDefault="00C358BE" w:rsidP="00C358BE">
            <w:r>
              <w:t>Sites Tab</w:t>
            </w:r>
          </w:p>
        </w:tc>
        <w:tc>
          <w:tcPr>
            <w:tcW w:w="1276" w:type="dxa"/>
            <w:tcBorders>
              <w:bottom w:val="dotted" w:sz="4" w:space="0" w:color="auto"/>
            </w:tcBorders>
            <w:shd w:val="clear" w:color="auto" w:fill="FFFFFF" w:themeFill="background1"/>
            <w:tcMar>
              <w:left w:w="57" w:type="dxa"/>
              <w:right w:w="57" w:type="dxa"/>
            </w:tcMar>
            <w:vAlign w:val="center"/>
          </w:tcPr>
          <w:p w14:paraId="3D6D2916" w14:textId="5FAE4A8E" w:rsidR="00C358BE" w:rsidRPr="003F3429" w:rsidRDefault="00C358BE" w:rsidP="00C358BE">
            <w:r w:rsidRPr="00E013ED">
              <w:t>Access Admin tab</w:t>
            </w:r>
          </w:p>
        </w:tc>
        <w:tc>
          <w:tcPr>
            <w:tcW w:w="1275" w:type="dxa"/>
            <w:tcBorders>
              <w:bottom w:val="dotted" w:sz="4" w:space="0" w:color="auto"/>
            </w:tcBorders>
            <w:shd w:val="clear" w:color="auto" w:fill="FFFFFF" w:themeFill="background1"/>
            <w:tcMar>
              <w:left w:w="57" w:type="dxa"/>
              <w:right w:w="57" w:type="dxa"/>
            </w:tcMar>
            <w:vAlign w:val="center"/>
          </w:tcPr>
          <w:p w14:paraId="3D7CCAD2" w14:textId="77777777" w:rsidR="00C358BE" w:rsidRPr="003F3429" w:rsidRDefault="00C358BE" w:rsidP="00C358BE">
            <w:r w:rsidRPr="00E013ED">
              <w:t>Assign / edit user roles</w:t>
            </w:r>
          </w:p>
        </w:tc>
      </w:tr>
      <w:tr w:rsidR="00C358BE" w:rsidRPr="003F3429" w14:paraId="4CDD536D" w14:textId="56E50909" w:rsidTr="00C358BE">
        <w:trPr>
          <w:cnfStyle w:val="000000100000" w:firstRow="0" w:lastRow="0" w:firstColumn="0" w:lastColumn="0" w:oddVBand="0" w:evenVBand="0" w:oddHBand="1" w:evenHBand="0" w:firstRowFirstColumn="0" w:firstRowLastColumn="0" w:lastRowFirstColumn="0" w:lastRowLastColumn="0"/>
        </w:trPr>
        <w:tc>
          <w:tcPr>
            <w:tcW w:w="1497" w:type="dxa"/>
            <w:tcBorders>
              <w:top w:val="dotted" w:sz="4" w:space="0" w:color="auto"/>
              <w:bottom w:val="dotted" w:sz="4" w:space="0" w:color="auto"/>
            </w:tcBorders>
            <w:shd w:val="clear" w:color="auto" w:fill="FFFFFF" w:themeFill="background1"/>
            <w:tcMar>
              <w:left w:w="57" w:type="dxa"/>
              <w:right w:w="57" w:type="dxa"/>
            </w:tcMar>
            <w:vAlign w:val="center"/>
          </w:tcPr>
          <w:p w14:paraId="5FDA4B16" w14:textId="77777777" w:rsidR="00C358BE" w:rsidRPr="00E013ED" w:rsidRDefault="00C358BE" w:rsidP="00C358BE">
            <w:r>
              <w:t>Public</w:t>
            </w:r>
          </w:p>
        </w:tc>
        <w:tc>
          <w:tcPr>
            <w:tcW w:w="1220" w:type="dxa"/>
            <w:tcBorders>
              <w:top w:val="dotted" w:sz="4" w:space="0" w:color="auto"/>
              <w:bottom w:val="dotted" w:sz="4" w:space="0" w:color="auto"/>
            </w:tcBorders>
            <w:shd w:val="clear" w:color="auto" w:fill="FFFFFF" w:themeFill="background1"/>
            <w:tcMar>
              <w:left w:w="57" w:type="dxa"/>
              <w:right w:w="57" w:type="dxa"/>
            </w:tcMar>
            <w:vAlign w:val="center"/>
          </w:tcPr>
          <w:p w14:paraId="547F7F94" w14:textId="77777777" w:rsidR="00C358BE" w:rsidRPr="00E013ED" w:rsidRDefault="00C358BE" w:rsidP="00C358BE">
            <w:pPr>
              <w:pStyle w:val="Tick"/>
            </w:pPr>
            <w:r w:rsidRPr="00E013ED">
              <w:rPr>
                <w:rFonts w:ascii="Wingdings" w:eastAsia="Wingdings" w:hAnsi="Wingdings" w:cs="Wingdings"/>
              </w:rPr>
              <w:t></w:t>
            </w:r>
          </w:p>
        </w:tc>
        <w:tc>
          <w:tcPr>
            <w:tcW w:w="1276" w:type="dxa"/>
            <w:tcBorders>
              <w:top w:val="dotted" w:sz="4" w:space="0" w:color="auto"/>
              <w:bottom w:val="dotted" w:sz="4" w:space="0" w:color="auto"/>
            </w:tcBorders>
            <w:shd w:val="clear" w:color="auto" w:fill="FFFFFF" w:themeFill="background1"/>
            <w:tcMar>
              <w:left w:w="57" w:type="dxa"/>
              <w:right w:w="57" w:type="dxa"/>
            </w:tcMar>
            <w:vAlign w:val="center"/>
          </w:tcPr>
          <w:p w14:paraId="3A4E42E2" w14:textId="00EA8484" w:rsidR="00C358BE" w:rsidRPr="00E013ED" w:rsidRDefault="00C358BE" w:rsidP="00C358BE">
            <w:r>
              <w:t>Only documents marked for public view</w:t>
            </w:r>
          </w:p>
        </w:tc>
        <w:tc>
          <w:tcPr>
            <w:tcW w:w="1276" w:type="dxa"/>
            <w:tcBorders>
              <w:top w:val="dotted" w:sz="4" w:space="0" w:color="auto"/>
              <w:bottom w:val="dotted" w:sz="4" w:space="0" w:color="auto"/>
            </w:tcBorders>
            <w:shd w:val="clear" w:color="auto" w:fill="FFFFFF" w:themeFill="background1"/>
            <w:tcMar>
              <w:left w:w="57" w:type="dxa"/>
              <w:right w:w="57" w:type="dxa"/>
            </w:tcMar>
            <w:vAlign w:val="center"/>
          </w:tcPr>
          <w:p w14:paraId="6768A414" w14:textId="75A32CFF" w:rsidR="00C358BE" w:rsidRPr="00E013ED" w:rsidRDefault="00C358BE" w:rsidP="00D97F91">
            <w:r>
              <w:t>Via the Project Explorer</w:t>
            </w:r>
          </w:p>
        </w:tc>
        <w:tc>
          <w:tcPr>
            <w:tcW w:w="1276" w:type="dxa"/>
            <w:tcBorders>
              <w:top w:val="dotted" w:sz="4" w:space="0" w:color="auto"/>
              <w:bottom w:val="dotted" w:sz="4" w:space="0" w:color="auto"/>
            </w:tcBorders>
            <w:shd w:val="clear" w:color="auto" w:fill="FFFFFF" w:themeFill="background1"/>
          </w:tcPr>
          <w:p w14:paraId="13FE4035" w14:textId="77777777" w:rsidR="00C358BE" w:rsidRPr="00E013ED" w:rsidRDefault="00C358BE" w:rsidP="00C358BE">
            <w:pPr>
              <w:pStyle w:val="Tick"/>
            </w:pPr>
          </w:p>
        </w:tc>
        <w:tc>
          <w:tcPr>
            <w:tcW w:w="1276" w:type="dxa"/>
            <w:tcBorders>
              <w:top w:val="dotted" w:sz="4" w:space="0" w:color="auto"/>
              <w:bottom w:val="dotted" w:sz="4" w:space="0" w:color="auto"/>
            </w:tcBorders>
            <w:shd w:val="clear" w:color="auto" w:fill="FFFFFF" w:themeFill="background1"/>
            <w:tcMar>
              <w:left w:w="57" w:type="dxa"/>
              <w:right w:w="57" w:type="dxa"/>
            </w:tcMar>
            <w:vAlign w:val="center"/>
          </w:tcPr>
          <w:p w14:paraId="346B7426" w14:textId="337E6BE7" w:rsidR="00C358BE" w:rsidRPr="00E013ED" w:rsidRDefault="00C358BE" w:rsidP="00C358BE">
            <w:pPr>
              <w:pStyle w:val="Tick"/>
            </w:pPr>
          </w:p>
        </w:tc>
        <w:tc>
          <w:tcPr>
            <w:tcW w:w="1275" w:type="dxa"/>
            <w:tcBorders>
              <w:top w:val="dotted" w:sz="4" w:space="0" w:color="auto"/>
              <w:bottom w:val="dotted" w:sz="4" w:space="0" w:color="auto"/>
            </w:tcBorders>
            <w:shd w:val="clear" w:color="auto" w:fill="FFFFFF" w:themeFill="background1"/>
            <w:tcMar>
              <w:left w:w="57" w:type="dxa"/>
              <w:right w:w="57" w:type="dxa"/>
            </w:tcMar>
            <w:vAlign w:val="center"/>
          </w:tcPr>
          <w:p w14:paraId="39BA07CC" w14:textId="4C584529" w:rsidR="00C358BE" w:rsidRPr="00E013ED" w:rsidRDefault="00C358BE" w:rsidP="00C358BE">
            <w:pPr>
              <w:pStyle w:val="Tick"/>
            </w:pPr>
          </w:p>
        </w:tc>
      </w:tr>
      <w:tr w:rsidR="00C358BE" w:rsidRPr="003F3429" w14:paraId="5073451B" w14:textId="61B3D07F" w:rsidTr="00D97F91">
        <w:trPr>
          <w:cnfStyle w:val="000000010000" w:firstRow="0" w:lastRow="0" w:firstColumn="0" w:lastColumn="0" w:oddVBand="0" w:evenVBand="0" w:oddHBand="0" w:evenHBand="1" w:firstRowFirstColumn="0" w:firstRowLastColumn="0" w:lastRowFirstColumn="0" w:lastRowLastColumn="0"/>
        </w:trPr>
        <w:tc>
          <w:tcPr>
            <w:tcW w:w="1497" w:type="dxa"/>
            <w:tcBorders>
              <w:top w:val="dotted" w:sz="4" w:space="0" w:color="auto"/>
              <w:bottom w:val="dotted" w:sz="4" w:space="0" w:color="auto"/>
            </w:tcBorders>
            <w:shd w:val="clear" w:color="auto" w:fill="FFFFFF" w:themeFill="background1"/>
            <w:tcMar>
              <w:left w:w="57" w:type="dxa"/>
              <w:right w:w="57" w:type="dxa"/>
            </w:tcMar>
            <w:vAlign w:val="center"/>
          </w:tcPr>
          <w:p w14:paraId="61D65C34" w14:textId="77777777" w:rsidR="00C358BE" w:rsidRPr="003F3429" w:rsidRDefault="00C358BE" w:rsidP="00C358BE">
            <w:r w:rsidRPr="00E013ED">
              <w:t>Editor</w:t>
            </w:r>
          </w:p>
        </w:tc>
        <w:tc>
          <w:tcPr>
            <w:tcW w:w="1220" w:type="dxa"/>
            <w:tcBorders>
              <w:top w:val="dotted" w:sz="4" w:space="0" w:color="auto"/>
              <w:bottom w:val="dotted" w:sz="4" w:space="0" w:color="auto"/>
            </w:tcBorders>
            <w:shd w:val="clear" w:color="auto" w:fill="FFFFFF" w:themeFill="background1"/>
            <w:tcMar>
              <w:left w:w="57" w:type="dxa"/>
              <w:right w:w="57" w:type="dxa"/>
            </w:tcMar>
            <w:vAlign w:val="center"/>
          </w:tcPr>
          <w:p w14:paraId="779C2E66" w14:textId="77777777" w:rsidR="00C358BE" w:rsidRPr="003F3429" w:rsidRDefault="00C358BE" w:rsidP="00C358BE">
            <w:pPr>
              <w:pStyle w:val="Tick"/>
            </w:pPr>
            <w:r w:rsidRPr="00E013ED">
              <w:rPr>
                <w:rFonts w:ascii="Wingdings" w:eastAsia="Wingdings" w:hAnsi="Wingdings" w:cs="Wingdings"/>
              </w:rPr>
              <w:t></w:t>
            </w:r>
          </w:p>
        </w:tc>
        <w:tc>
          <w:tcPr>
            <w:tcW w:w="1276" w:type="dxa"/>
            <w:tcBorders>
              <w:top w:val="dotted" w:sz="4" w:space="0" w:color="auto"/>
              <w:bottom w:val="dotted" w:sz="4" w:space="0" w:color="auto"/>
            </w:tcBorders>
            <w:shd w:val="clear" w:color="auto" w:fill="FFFFFF" w:themeFill="background1"/>
            <w:tcMar>
              <w:left w:w="57" w:type="dxa"/>
              <w:right w:w="57" w:type="dxa"/>
            </w:tcMar>
            <w:vAlign w:val="center"/>
          </w:tcPr>
          <w:p w14:paraId="3DACF465" w14:textId="77777777" w:rsidR="00C358BE" w:rsidRPr="003F3429" w:rsidRDefault="00C358BE" w:rsidP="00C358BE">
            <w:pPr>
              <w:pStyle w:val="Tick"/>
            </w:pPr>
            <w:r w:rsidRPr="00E013ED">
              <w:rPr>
                <w:rFonts w:ascii="Wingdings" w:eastAsia="Wingdings" w:hAnsi="Wingdings" w:cs="Wingdings"/>
              </w:rPr>
              <w:t></w:t>
            </w:r>
          </w:p>
        </w:tc>
        <w:tc>
          <w:tcPr>
            <w:tcW w:w="1276" w:type="dxa"/>
            <w:tcBorders>
              <w:top w:val="dotted" w:sz="4" w:space="0" w:color="auto"/>
              <w:bottom w:val="dotted" w:sz="4" w:space="0" w:color="auto"/>
            </w:tcBorders>
            <w:shd w:val="clear" w:color="auto" w:fill="FFFFFF" w:themeFill="background1"/>
            <w:tcMar>
              <w:left w:w="57" w:type="dxa"/>
              <w:right w:w="57" w:type="dxa"/>
            </w:tcMar>
            <w:vAlign w:val="center"/>
          </w:tcPr>
          <w:p w14:paraId="2F288B8D" w14:textId="77777777" w:rsidR="00C358BE" w:rsidRPr="003F3429" w:rsidRDefault="00C358BE" w:rsidP="00C358BE">
            <w:pPr>
              <w:pStyle w:val="Tick"/>
            </w:pPr>
            <w:r w:rsidRPr="00E013ED">
              <w:rPr>
                <w:rFonts w:ascii="Wingdings" w:eastAsia="Wingdings" w:hAnsi="Wingdings" w:cs="Wingdings"/>
              </w:rPr>
              <w:t></w:t>
            </w:r>
          </w:p>
        </w:tc>
        <w:tc>
          <w:tcPr>
            <w:tcW w:w="1276" w:type="dxa"/>
            <w:tcBorders>
              <w:top w:val="dotted" w:sz="4" w:space="0" w:color="auto"/>
              <w:bottom w:val="dotted" w:sz="4" w:space="0" w:color="auto"/>
            </w:tcBorders>
            <w:shd w:val="clear" w:color="auto" w:fill="FFFFFF" w:themeFill="background1"/>
            <w:vAlign w:val="center"/>
          </w:tcPr>
          <w:p w14:paraId="6603F703" w14:textId="00B33466" w:rsidR="00C358BE" w:rsidRPr="003F3429" w:rsidRDefault="00C358BE" w:rsidP="00C358BE">
            <w:pPr>
              <w:pStyle w:val="Tick"/>
            </w:pPr>
            <w:r w:rsidRPr="00E013ED">
              <w:rPr>
                <w:rFonts w:ascii="Wingdings" w:eastAsia="Wingdings" w:hAnsi="Wingdings" w:cs="Wingdings"/>
              </w:rPr>
              <w:t></w:t>
            </w:r>
          </w:p>
        </w:tc>
        <w:tc>
          <w:tcPr>
            <w:tcW w:w="1276" w:type="dxa"/>
            <w:tcBorders>
              <w:top w:val="dotted" w:sz="4" w:space="0" w:color="auto"/>
              <w:bottom w:val="dotted" w:sz="4" w:space="0" w:color="auto"/>
            </w:tcBorders>
            <w:shd w:val="clear" w:color="auto" w:fill="FFFFFF" w:themeFill="background1"/>
            <w:tcMar>
              <w:left w:w="57" w:type="dxa"/>
              <w:right w:w="57" w:type="dxa"/>
            </w:tcMar>
            <w:vAlign w:val="center"/>
          </w:tcPr>
          <w:p w14:paraId="417E774A" w14:textId="2718305C" w:rsidR="00C358BE" w:rsidRPr="003F3429" w:rsidRDefault="00C358BE" w:rsidP="00C358BE">
            <w:pPr>
              <w:pStyle w:val="Tick"/>
            </w:pPr>
          </w:p>
        </w:tc>
        <w:tc>
          <w:tcPr>
            <w:tcW w:w="1275" w:type="dxa"/>
            <w:tcBorders>
              <w:top w:val="dotted" w:sz="4" w:space="0" w:color="auto"/>
              <w:bottom w:val="dotted" w:sz="4" w:space="0" w:color="auto"/>
            </w:tcBorders>
            <w:shd w:val="clear" w:color="auto" w:fill="FFFFFF" w:themeFill="background1"/>
            <w:tcMar>
              <w:left w:w="57" w:type="dxa"/>
              <w:right w:w="57" w:type="dxa"/>
            </w:tcMar>
            <w:vAlign w:val="center"/>
          </w:tcPr>
          <w:p w14:paraId="1402E57C" w14:textId="77777777" w:rsidR="00C358BE" w:rsidRPr="003F3429" w:rsidRDefault="00C358BE" w:rsidP="00C358BE">
            <w:pPr>
              <w:pStyle w:val="Tick"/>
            </w:pPr>
          </w:p>
        </w:tc>
      </w:tr>
      <w:tr w:rsidR="00C358BE" w:rsidRPr="003F3429" w14:paraId="6F47A45F" w14:textId="3D688316" w:rsidTr="00D97F91">
        <w:trPr>
          <w:cnfStyle w:val="000000100000" w:firstRow="0" w:lastRow="0" w:firstColumn="0" w:lastColumn="0" w:oddVBand="0" w:evenVBand="0" w:oddHBand="1" w:evenHBand="0" w:firstRowFirstColumn="0" w:firstRowLastColumn="0" w:lastRowFirstColumn="0" w:lastRowLastColumn="0"/>
        </w:trPr>
        <w:tc>
          <w:tcPr>
            <w:tcW w:w="1497" w:type="dxa"/>
            <w:tcBorders>
              <w:top w:val="dotted" w:sz="4" w:space="0" w:color="auto"/>
              <w:bottom w:val="dotted" w:sz="4" w:space="0" w:color="auto"/>
            </w:tcBorders>
            <w:shd w:val="clear" w:color="auto" w:fill="FFFFFF" w:themeFill="background1"/>
            <w:tcMar>
              <w:left w:w="57" w:type="dxa"/>
              <w:right w:w="57" w:type="dxa"/>
            </w:tcMar>
            <w:vAlign w:val="center"/>
          </w:tcPr>
          <w:p w14:paraId="712F0A47" w14:textId="77777777" w:rsidR="00C358BE" w:rsidRPr="003F3429" w:rsidRDefault="00C358BE" w:rsidP="00C358BE">
            <w:r w:rsidRPr="00E013ED">
              <w:t>Administrator</w:t>
            </w:r>
          </w:p>
        </w:tc>
        <w:tc>
          <w:tcPr>
            <w:tcW w:w="1220" w:type="dxa"/>
            <w:tcBorders>
              <w:top w:val="dotted" w:sz="4" w:space="0" w:color="auto"/>
              <w:bottom w:val="dotted" w:sz="4" w:space="0" w:color="auto"/>
            </w:tcBorders>
            <w:shd w:val="clear" w:color="auto" w:fill="FFFFFF" w:themeFill="background1"/>
            <w:tcMar>
              <w:left w:w="57" w:type="dxa"/>
              <w:right w:w="57" w:type="dxa"/>
            </w:tcMar>
            <w:vAlign w:val="center"/>
          </w:tcPr>
          <w:p w14:paraId="34AA2E18" w14:textId="77777777" w:rsidR="00C358BE" w:rsidRPr="003F3429" w:rsidRDefault="00C358BE" w:rsidP="00C358BE">
            <w:pPr>
              <w:pStyle w:val="Tick"/>
            </w:pPr>
            <w:r w:rsidRPr="00E013ED">
              <w:rPr>
                <w:rFonts w:ascii="Wingdings" w:eastAsia="Wingdings" w:hAnsi="Wingdings" w:cs="Wingdings"/>
              </w:rPr>
              <w:t></w:t>
            </w:r>
          </w:p>
        </w:tc>
        <w:tc>
          <w:tcPr>
            <w:tcW w:w="1276" w:type="dxa"/>
            <w:tcBorders>
              <w:top w:val="dotted" w:sz="4" w:space="0" w:color="auto"/>
              <w:bottom w:val="dotted" w:sz="4" w:space="0" w:color="auto"/>
            </w:tcBorders>
            <w:shd w:val="clear" w:color="auto" w:fill="FFFFFF" w:themeFill="background1"/>
            <w:tcMar>
              <w:left w:w="57" w:type="dxa"/>
              <w:right w:w="57" w:type="dxa"/>
            </w:tcMar>
            <w:vAlign w:val="center"/>
          </w:tcPr>
          <w:p w14:paraId="7FB7228F" w14:textId="77777777" w:rsidR="00C358BE" w:rsidRPr="003F3429" w:rsidRDefault="00C358BE" w:rsidP="00C358BE">
            <w:pPr>
              <w:pStyle w:val="Tick"/>
            </w:pPr>
            <w:r w:rsidRPr="00E013ED">
              <w:rPr>
                <w:rFonts w:ascii="Wingdings" w:eastAsia="Wingdings" w:hAnsi="Wingdings" w:cs="Wingdings"/>
              </w:rPr>
              <w:t></w:t>
            </w:r>
          </w:p>
        </w:tc>
        <w:tc>
          <w:tcPr>
            <w:tcW w:w="1276" w:type="dxa"/>
            <w:tcBorders>
              <w:top w:val="dotted" w:sz="4" w:space="0" w:color="auto"/>
              <w:bottom w:val="dotted" w:sz="4" w:space="0" w:color="auto"/>
            </w:tcBorders>
            <w:shd w:val="clear" w:color="auto" w:fill="FFFFFF" w:themeFill="background1"/>
            <w:tcMar>
              <w:left w:w="57" w:type="dxa"/>
              <w:right w:w="57" w:type="dxa"/>
            </w:tcMar>
            <w:vAlign w:val="center"/>
          </w:tcPr>
          <w:p w14:paraId="2FB5D1F8" w14:textId="77777777" w:rsidR="00C358BE" w:rsidRPr="003F3429" w:rsidRDefault="00C358BE" w:rsidP="00C358BE">
            <w:pPr>
              <w:pStyle w:val="Tick"/>
            </w:pPr>
            <w:r w:rsidRPr="00E013ED">
              <w:rPr>
                <w:rFonts w:ascii="Wingdings" w:eastAsia="Wingdings" w:hAnsi="Wingdings" w:cs="Wingdings"/>
              </w:rPr>
              <w:t></w:t>
            </w:r>
          </w:p>
        </w:tc>
        <w:tc>
          <w:tcPr>
            <w:tcW w:w="1276" w:type="dxa"/>
            <w:tcBorders>
              <w:top w:val="dotted" w:sz="4" w:space="0" w:color="auto"/>
              <w:bottom w:val="dotted" w:sz="4" w:space="0" w:color="auto"/>
            </w:tcBorders>
            <w:shd w:val="clear" w:color="auto" w:fill="FFFFFF" w:themeFill="background1"/>
            <w:vAlign w:val="center"/>
          </w:tcPr>
          <w:p w14:paraId="1C6AD34A" w14:textId="75EDD8BC" w:rsidR="00C358BE" w:rsidRPr="00E013ED" w:rsidRDefault="00C358BE" w:rsidP="00C358BE">
            <w:pPr>
              <w:pStyle w:val="Tick"/>
              <w:rPr>
                <w:rFonts w:ascii="Wingdings" w:eastAsia="Wingdings" w:hAnsi="Wingdings" w:cs="Wingdings"/>
              </w:rPr>
            </w:pPr>
            <w:r w:rsidRPr="00E013ED">
              <w:rPr>
                <w:rFonts w:ascii="Wingdings" w:eastAsia="Wingdings" w:hAnsi="Wingdings" w:cs="Wingdings"/>
              </w:rPr>
              <w:t></w:t>
            </w:r>
          </w:p>
        </w:tc>
        <w:tc>
          <w:tcPr>
            <w:tcW w:w="1276" w:type="dxa"/>
            <w:tcBorders>
              <w:top w:val="dotted" w:sz="4" w:space="0" w:color="auto"/>
              <w:bottom w:val="dotted" w:sz="4" w:space="0" w:color="auto"/>
            </w:tcBorders>
            <w:shd w:val="clear" w:color="auto" w:fill="FFFFFF" w:themeFill="background1"/>
            <w:tcMar>
              <w:left w:w="57" w:type="dxa"/>
              <w:right w:w="57" w:type="dxa"/>
            </w:tcMar>
            <w:vAlign w:val="center"/>
          </w:tcPr>
          <w:p w14:paraId="6D44E10C" w14:textId="2C24D778" w:rsidR="00C358BE" w:rsidRPr="003F3429" w:rsidRDefault="00C358BE" w:rsidP="00C358BE">
            <w:pPr>
              <w:pStyle w:val="Tick"/>
            </w:pPr>
            <w:r w:rsidRPr="00E013ED">
              <w:rPr>
                <w:rFonts w:ascii="Wingdings" w:eastAsia="Wingdings" w:hAnsi="Wingdings" w:cs="Wingdings"/>
              </w:rPr>
              <w:t></w:t>
            </w:r>
          </w:p>
        </w:tc>
        <w:tc>
          <w:tcPr>
            <w:tcW w:w="1275" w:type="dxa"/>
            <w:tcBorders>
              <w:top w:val="dotted" w:sz="4" w:space="0" w:color="auto"/>
              <w:bottom w:val="dotted" w:sz="4" w:space="0" w:color="auto"/>
            </w:tcBorders>
            <w:shd w:val="clear" w:color="auto" w:fill="FFFFFF" w:themeFill="background1"/>
            <w:tcMar>
              <w:left w:w="57" w:type="dxa"/>
              <w:right w:w="57" w:type="dxa"/>
            </w:tcMar>
            <w:vAlign w:val="center"/>
          </w:tcPr>
          <w:p w14:paraId="21D77ADC" w14:textId="77777777" w:rsidR="00C358BE" w:rsidRPr="003F3429" w:rsidRDefault="00C358BE" w:rsidP="00C358BE">
            <w:pPr>
              <w:pStyle w:val="Tick"/>
            </w:pPr>
            <w:r w:rsidRPr="00E013ED">
              <w:rPr>
                <w:rFonts w:ascii="Wingdings" w:eastAsia="Wingdings" w:hAnsi="Wingdings" w:cs="Wingdings"/>
              </w:rPr>
              <w:t></w:t>
            </w:r>
          </w:p>
        </w:tc>
      </w:tr>
      <w:tr w:rsidR="00C358BE" w:rsidRPr="003F3429" w14:paraId="05324EA5" w14:textId="39D04BC3" w:rsidTr="00D97F91">
        <w:trPr>
          <w:cnfStyle w:val="000000010000" w:firstRow="0" w:lastRow="0" w:firstColumn="0" w:lastColumn="0" w:oddVBand="0" w:evenVBand="0" w:oddHBand="0" w:evenHBand="1" w:firstRowFirstColumn="0" w:firstRowLastColumn="0" w:lastRowFirstColumn="0" w:lastRowLastColumn="0"/>
        </w:trPr>
        <w:tc>
          <w:tcPr>
            <w:tcW w:w="1497" w:type="dxa"/>
            <w:tcBorders>
              <w:top w:val="dotted" w:sz="4" w:space="0" w:color="auto"/>
              <w:bottom w:val="dotted" w:sz="4" w:space="0" w:color="auto"/>
            </w:tcBorders>
            <w:shd w:val="clear" w:color="auto" w:fill="FFFFFF" w:themeFill="background1"/>
            <w:tcMar>
              <w:left w:w="57" w:type="dxa"/>
              <w:right w:w="57" w:type="dxa"/>
            </w:tcMar>
            <w:vAlign w:val="center"/>
          </w:tcPr>
          <w:p w14:paraId="2A79BE82" w14:textId="77777777" w:rsidR="00C358BE" w:rsidRPr="003F3429" w:rsidRDefault="00C358BE" w:rsidP="00C358BE">
            <w:pPr>
              <w:rPr>
                <w:b/>
              </w:rPr>
            </w:pPr>
            <w:r w:rsidRPr="00E013ED">
              <w:rPr>
                <w:b/>
              </w:rPr>
              <w:t xml:space="preserve">Grant Manager </w:t>
            </w:r>
            <w:r w:rsidRPr="00E013ED">
              <w:t>(departmental officers only)</w:t>
            </w:r>
          </w:p>
        </w:tc>
        <w:tc>
          <w:tcPr>
            <w:tcW w:w="1220" w:type="dxa"/>
            <w:tcBorders>
              <w:top w:val="dotted" w:sz="4" w:space="0" w:color="auto"/>
              <w:bottom w:val="dotted" w:sz="4" w:space="0" w:color="auto"/>
            </w:tcBorders>
            <w:shd w:val="clear" w:color="auto" w:fill="FFFFFF" w:themeFill="background1"/>
            <w:tcMar>
              <w:left w:w="57" w:type="dxa"/>
              <w:right w:w="57" w:type="dxa"/>
            </w:tcMar>
            <w:vAlign w:val="center"/>
          </w:tcPr>
          <w:p w14:paraId="1B8E4D95" w14:textId="77777777" w:rsidR="00C358BE" w:rsidRPr="003F3429" w:rsidRDefault="00C358BE" w:rsidP="00C358BE">
            <w:pPr>
              <w:pStyle w:val="Tick"/>
            </w:pPr>
            <w:r w:rsidRPr="00E013ED">
              <w:rPr>
                <w:rFonts w:ascii="Wingdings" w:eastAsia="Wingdings" w:hAnsi="Wingdings" w:cs="Wingdings"/>
              </w:rPr>
              <w:t></w:t>
            </w:r>
          </w:p>
        </w:tc>
        <w:tc>
          <w:tcPr>
            <w:tcW w:w="1276" w:type="dxa"/>
            <w:tcBorders>
              <w:top w:val="dotted" w:sz="4" w:space="0" w:color="auto"/>
              <w:bottom w:val="dotted" w:sz="4" w:space="0" w:color="auto"/>
            </w:tcBorders>
            <w:shd w:val="clear" w:color="auto" w:fill="FFFFFF" w:themeFill="background1"/>
            <w:tcMar>
              <w:left w:w="57" w:type="dxa"/>
              <w:right w:w="57" w:type="dxa"/>
            </w:tcMar>
            <w:vAlign w:val="center"/>
          </w:tcPr>
          <w:p w14:paraId="3D430420" w14:textId="77777777" w:rsidR="00C358BE" w:rsidRPr="003F3429" w:rsidRDefault="00C358BE" w:rsidP="00C358BE">
            <w:pPr>
              <w:pStyle w:val="Tick"/>
            </w:pPr>
            <w:r w:rsidRPr="00E013ED">
              <w:rPr>
                <w:rFonts w:ascii="Wingdings" w:eastAsia="Wingdings" w:hAnsi="Wingdings" w:cs="Wingdings"/>
              </w:rPr>
              <w:t></w:t>
            </w:r>
          </w:p>
        </w:tc>
        <w:tc>
          <w:tcPr>
            <w:tcW w:w="1276" w:type="dxa"/>
            <w:tcBorders>
              <w:top w:val="dotted" w:sz="4" w:space="0" w:color="auto"/>
              <w:bottom w:val="dotted" w:sz="4" w:space="0" w:color="auto"/>
            </w:tcBorders>
            <w:shd w:val="clear" w:color="auto" w:fill="FFFFFF" w:themeFill="background1"/>
            <w:tcMar>
              <w:left w:w="57" w:type="dxa"/>
              <w:right w:w="57" w:type="dxa"/>
            </w:tcMar>
            <w:vAlign w:val="center"/>
          </w:tcPr>
          <w:p w14:paraId="4F0225E7" w14:textId="77777777" w:rsidR="00C358BE" w:rsidRPr="003F3429" w:rsidRDefault="00C358BE" w:rsidP="00C358BE">
            <w:pPr>
              <w:pStyle w:val="Tick"/>
            </w:pPr>
            <w:r w:rsidRPr="00E013ED">
              <w:rPr>
                <w:rFonts w:ascii="Wingdings" w:eastAsia="Wingdings" w:hAnsi="Wingdings" w:cs="Wingdings"/>
              </w:rPr>
              <w:t></w:t>
            </w:r>
          </w:p>
        </w:tc>
        <w:tc>
          <w:tcPr>
            <w:tcW w:w="1276" w:type="dxa"/>
            <w:tcBorders>
              <w:top w:val="dotted" w:sz="4" w:space="0" w:color="auto"/>
              <w:bottom w:val="dotted" w:sz="4" w:space="0" w:color="auto"/>
            </w:tcBorders>
            <w:shd w:val="clear" w:color="auto" w:fill="FFFFFF" w:themeFill="background1"/>
            <w:vAlign w:val="center"/>
          </w:tcPr>
          <w:p w14:paraId="7557FFC7" w14:textId="40A0A088" w:rsidR="00C358BE" w:rsidRPr="00E013ED" w:rsidRDefault="00C358BE" w:rsidP="00C358BE">
            <w:pPr>
              <w:pStyle w:val="Tick"/>
              <w:rPr>
                <w:rFonts w:ascii="Wingdings" w:eastAsia="Wingdings" w:hAnsi="Wingdings" w:cs="Wingdings"/>
              </w:rPr>
            </w:pPr>
            <w:r w:rsidRPr="00E013ED">
              <w:rPr>
                <w:rFonts w:ascii="Wingdings" w:eastAsia="Wingdings" w:hAnsi="Wingdings" w:cs="Wingdings"/>
              </w:rPr>
              <w:t></w:t>
            </w:r>
          </w:p>
        </w:tc>
        <w:tc>
          <w:tcPr>
            <w:tcW w:w="1276" w:type="dxa"/>
            <w:tcBorders>
              <w:top w:val="dotted" w:sz="4" w:space="0" w:color="auto"/>
              <w:bottom w:val="dotted" w:sz="4" w:space="0" w:color="auto"/>
            </w:tcBorders>
            <w:shd w:val="clear" w:color="auto" w:fill="FFFFFF" w:themeFill="background1"/>
            <w:tcMar>
              <w:left w:w="57" w:type="dxa"/>
              <w:right w:w="57" w:type="dxa"/>
            </w:tcMar>
            <w:vAlign w:val="center"/>
          </w:tcPr>
          <w:p w14:paraId="2074E670" w14:textId="4CA1C6E4" w:rsidR="00C358BE" w:rsidRPr="003F3429" w:rsidRDefault="00C358BE" w:rsidP="00C358BE">
            <w:pPr>
              <w:pStyle w:val="Tick"/>
            </w:pPr>
            <w:r w:rsidRPr="00E013ED">
              <w:rPr>
                <w:rFonts w:ascii="Wingdings" w:eastAsia="Wingdings" w:hAnsi="Wingdings" w:cs="Wingdings"/>
              </w:rPr>
              <w:t></w:t>
            </w:r>
          </w:p>
        </w:tc>
        <w:tc>
          <w:tcPr>
            <w:tcW w:w="1275" w:type="dxa"/>
            <w:tcBorders>
              <w:top w:val="dotted" w:sz="4" w:space="0" w:color="auto"/>
              <w:bottom w:val="dotted" w:sz="4" w:space="0" w:color="auto"/>
            </w:tcBorders>
            <w:shd w:val="clear" w:color="auto" w:fill="FFFFFF" w:themeFill="background1"/>
            <w:tcMar>
              <w:left w:w="57" w:type="dxa"/>
              <w:right w:w="57" w:type="dxa"/>
            </w:tcMar>
            <w:vAlign w:val="center"/>
          </w:tcPr>
          <w:p w14:paraId="39ADB496" w14:textId="77777777" w:rsidR="00C358BE" w:rsidRPr="003F3429" w:rsidRDefault="00C358BE" w:rsidP="00C358BE">
            <w:pPr>
              <w:pStyle w:val="Tick"/>
            </w:pPr>
            <w:r w:rsidRPr="00E013ED">
              <w:rPr>
                <w:rFonts w:ascii="Wingdings" w:eastAsia="Wingdings" w:hAnsi="Wingdings" w:cs="Wingdings"/>
              </w:rPr>
              <w:t></w:t>
            </w:r>
          </w:p>
        </w:tc>
      </w:tr>
    </w:tbl>
    <w:p w14:paraId="70C4EFD9" w14:textId="071A26F1" w:rsidR="00D8595C" w:rsidRDefault="00D740C3" w:rsidP="00E74BCF">
      <w:r>
        <w:t>Further user role</w:t>
      </w:r>
      <w:r w:rsidR="00821989">
        <w:t>s</w:t>
      </w:r>
      <w:r w:rsidR="002C2F76">
        <w:t xml:space="preserve"> (such as MERI Plans and Reports) </w:t>
      </w:r>
      <w:r w:rsidR="00D8595C">
        <w:t>will be list</w:t>
      </w:r>
      <w:r w:rsidR="00AE68FF">
        <w:t>ed in program specific guides</w:t>
      </w:r>
      <w:r w:rsidR="00735B6A">
        <w:t xml:space="preserve"> as they </w:t>
      </w:r>
      <w:r w:rsidR="003A065B">
        <w:t>refer</w:t>
      </w:r>
      <w:r w:rsidR="00735B6A">
        <w:t xml:space="preserve"> to users that </w:t>
      </w:r>
      <w:r w:rsidR="00EE3F94">
        <w:t>manage projects in MERIT</w:t>
      </w:r>
      <w:r w:rsidR="003A065B">
        <w:t xml:space="preserve"> (Editors and Administrators)</w:t>
      </w:r>
      <w:r w:rsidR="00AE68FF">
        <w:t>.</w:t>
      </w:r>
    </w:p>
    <w:p w14:paraId="71A21E66" w14:textId="157ECC7E" w:rsidR="0043652D" w:rsidRDefault="0043652D" w:rsidP="00E74BCF">
      <w:r>
        <w:t>A table at the start of each chapter indicates the user role required for the functions outlined in the chapter.</w:t>
      </w:r>
      <w:r w:rsidRPr="00E013ED">
        <w:t xml:space="preserve"> </w:t>
      </w:r>
    </w:p>
    <w:p w14:paraId="3C77B5E5" w14:textId="3BEB40CF" w:rsidR="007A2B26" w:rsidRDefault="007A2B26" w:rsidP="00E74BCF">
      <w:r>
        <w:rPr>
          <w:noProof/>
        </w:rPr>
        <w:drawing>
          <wp:inline distT="0" distB="0" distL="0" distR="0" wp14:anchorId="4B2209FC" wp14:editId="73E5D8A4">
            <wp:extent cx="5372100" cy="14001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2100" cy="1400175"/>
                    </a:xfrm>
                    <a:prstGeom prst="rect">
                      <a:avLst/>
                    </a:prstGeom>
                  </pic:spPr>
                </pic:pic>
              </a:graphicData>
            </a:graphic>
          </wp:inline>
        </w:drawing>
      </w:r>
    </w:p>
    <w:p w14:paraId="7A5DBA65" w14:textId="776E1BD3" w:rsidR="00130438" w:rsidRPr="003F3429" w:rsidRDefault="0043652D" w:rsidP="00E74BCF">
      <w:pPr>
        <w:pStyle w:val="Heading1"/>
      </w:pPr>
      <w:r>
        <w:br w:type="page"/>
      </w:r>
      <w:bookmarkStart w:id="19" w:name="_Toc464723951"/>
      <w:bookmarkStart w:id="20" w:name="_Toc43203638"/>
      <w:bookmarkStart w:id="21" w:name="_Toc43451065"/>
      <w:bookmarkStart w:id="22" w:name="_Toc43451257"/>
      <w:r w:rsidR="00130438" w:rsidRPr="008D12DA">
        <w:t xml:space="preserve">Tools </w:t>
      </w:r>
      <w:r w:rsidR="00130438" w:rsidRPr="00130438">
        <w:t>to</w:t>
      </w:r>
      <w:r w:rsidR="00130438" w:rsidRPr="008D12DA">
        <w:t xml:space="preserve"> Help</w:t>
      </w:r>
      <w:bookmarkEnd w:id="19"/>
      <w:bookmarkEnd w:id="20"/>
      <w:bookmarkEnd w:id="21"/>
      <w:bookmarkEnd w:id="22"/>
    </w:p>
    <w:tbl>
      <w:tblPr>
        <w:tblStyle w:val="TableGrid"/>
        <w:tblW w:w="9664" w:type="dxa"/>
        <w:tblLayout w:type="fixed"/>
        <w:tblLook w:val="04A0" w:firstRow="1" w:lastRow="0" w:firstColumn="1" w:lastColumn="0" w:noHBand="0" w:noVBand="1"/>
      </w:tblPr>
      <w:tblGrid>
        <w:gridCol w:w="1903"/>
        <w:gridCol w:w="4726"/>
        <w:gridCol w:w="3035"/>
      </w:tblGrid>
      <w:tr w:rsidR="00130438" w:rsidRPr="003F3429" w14:paraId="6B1E7DAD" w14:textId="77777777" w:rsidTr="00240273">
        <w:trPr>
          <w:cnfStyle w:val="100000000000" w:firstRow="1" w:lastRow="0" w:firstColumn="0" w:lastColumn="0" w:oddVBand="0" w:evenVBand="0" w:oddHBand="0" w:evenHBand="0" w:firstRowFirstColumn="0" w:firstRowLastColumn="0" w:lastRowFirstColumn="0" w:lastRowLastColumn="0"/>
          <w:trHeight w:val="80"/>
        </w:trPr>
        <w:tc>
          <w:tcPr>
            <w:tcW w:w="1903" w:type="dxa"/>
            <w:shd w:val="clear" w:color="auto" w:fill="C5E0B3" w:themeFill="accent6" w:themeFillTint="66"/>
          </w:tcPr>
          <w:p w14:paraId="78C4AE39" w14:textId="77777777" w:rsidR="00130438" w:rsidRPr="00FA48FE" w:rsidRDefault="00130438" w:rsidP="00050744">
            <w:pPr>
              <w:pStyle w:val="TableNormal1"/>
            </w:pPr>
            <w:r w:rsidRPr="00FA48FE">
              <w:t>Resource</w:t>
            </w:r>
          </w:p>
        </w:tc>
        <w:tc>
          <w:tcPr>
            <w:tcW w:w="4726" w:type="dxa"/>
            <w:shd w:val="clear" w:color="auto" w:fill="C5E0B3" w:themeFill="accent6" w:themeFillTint="66"/>
          </w:tcPr>
          <w:p w14:paraId="2C5CB286" w14:textId="77777777" w:rsidR="00130438" w:rsidRPr="00FA48FE" w:rsidRDefault="00130438" w:rsidP="00050744">
            <w:pPr>
              <w:pStyle w:val="TableNormal1"/>
            </w:pPr>
            <w:r w:rsidRPr="00FA48FE">
              <w:t>Description</w:t>
            </w:r>
          </w:p>
        </w:tc>
        <w:tc>
          <w:tcPr>
            <w:tcW w:w="3035" w:type="dxa"/>
            <w:shd w:val="clear" w:color="auto" w:fill="C5E0B3" w:themeFill="accent6" w:themeFillTint="66"/>
          </w:tcPr>
          <w:p w14:paraId="7B399538" w14:textId="77777777" w:rsidR="00130438" w:rsidRPr="00FA48FE" w:rsidRDefault="00130438" w:rsidP="00050744">
            <w:pPr>
              <w:pStyle w:val="TableNormal1"/>
            </w:pPr>
            <w:r w:rsidRPr="00FA48FE">
              <w:t>Location</w:t>
            </w:r>
          </w:p>
        </w:tc>
      </w:tr>
      <w:tr w:rsidR="00130438" w:rsidRPr="003F3429" w14:paraId="2274F561" w14:textId="77777777" w:rsidTr="003B4B03">
        <w:trPr>
          <w:cnfStyle w:val="000000100000" w:firstRow="0" w:lastRow="0" w:firstColumn="0" w:lastColumn="0" w:oddVBand="0" w:evenVBand="0" w:oddHBand="1" w:evenHBand="0" w:firstRowFirstColumn="0" w:firstRowLastColumn="0" w:lastRowFirstColumn="0" w:lastRowLastColumn="0"/>
        </w:trPr>
        <w:tc>
          <w:tcPr>
            <w:tcW w:w="1903" w:type="dxa"/>
          </w:tcPr>
          <w:p w14:paraId="0BC84B44" w14:textId="77777777" w:rsidR="00130438" w:rsidRPr="00FA48FE" w:rsidRDefault="00130438" w:rsidP="00050744">
            <w:pPr>
              <w:pStyle w:val="TableNormal1"/>
            </w:pPr>
            <w:r w:rsidRPr="00FA48FE">
              <w:t>MERIT Demonstrator Project</w:t>
            </w:r>
          </w:p>
        </w:tc>
        <w:tc>
          <w:tcPr>
            <w:tcW w:w="4726" w:type="dxa"/>
          </w:tcPr>
          <w:p w14:paraId="1DFC1518" w14:textId="405CEECD" w:rsidR="00130438" w:rsidRPr="00FA48FE" w:rsidRDefault="00130438" w:rsidP="00050744">
            <w:pPr>
              <w:pStyle w:val="TableNormal1"/>
            </w:pPr>
            <w:r w:rsidRPr="00FA48FE">
              <w:t xml:space="preserve">This project has been set up in the test environment so that </w:t>
            </w:r>
            <w:r w:rsidR="0051115B">
              <w:t xml:space="preserve">registered </w:t>
            </w:r>
            <w:r w:rsidRPr="00FA48FE">
              <w:t>users can explore the range of activity forms currently available. Special log in details for this project are noted on the demonstrator project overview page.</w:t>
            </w:r>
            <w:r w:rsidR="00D97F91">
              <w:t xml:space="preserve"> </w:t>
            </w:r>
          </w:p>
        </w:tc>
        <w:tc>
          <w:tcPr>
            <w:tcW w:w="3035" w:type="dxa"/>
          </w:tcPr>
          <w:p w14:paraId="6AC205B2" w14:textId="32DF4B00" w:rsidR="00130438" w:rsidRPr="00FA48FE" w:rsidRDefault="006469ED" w:rsidP="00050744">
            <w:pPr>
              <w:pStyle w:val="TableNormal1"/>
            </w:pPr>
            <w:hyperlink r:id="rId24" w:history="1">
              <w:r w:rsidR="00130438" w:rsidRPr="00D97F91">
                <w:rPr>
                  <w:rStyle w:val="Hyperlink"/>
                  <w:color w:val="auto"/>
                  <w:u w:val="none"/>
                </w:rPr>
                <w:t>https://fieldcapture-test.ala.org.au</w:t>
              </w:r>
            </w:hyperlink>
          </w:p>
          <w:p w14:paraId="30615E8C" w14:textId="3040C89D" w:rsidR="00130438" w:rsidRPr="00FA48FE" w:rsidRDefault="0051115B" w:rsidP="00050744">
            <w:pPr>
              <w:pStyle w:val="TableNormal1"/>
            </w:pPr>
            <w:r>
              <w:t>Copy and paste this</w:t>
            </w:r>
            <w:r w:rsidR="00130438" w:rsidRPr="00FA48FE">
              <w:t xml:space="preserve"> link </w:t>
            </w:r>
            <w:r>
              <w:t>into a Google Chrome browser</w:t>
            </w:r>
            <w:r w:rsidR="005B749B">
              <w:t xml:space="preserve">. </w:t>
            </w:r>
            <w:r w:rsidR="005B749B" w:rsidRPr="005B749B">
              <w:t>This address is deliberately not a link as it directs users to Internet Explorer whereas MERIT operates best in Google Chrome.</w:t>
            </w:r>
          </w:p>
        </w:tc>
      </w:tr>
      <w:tr w:rsidR="00130438" w:rsidRPr="003F3429" w14:paraId="4C9DC625" w14:textId="77777777" w:rsidTr="003B4B03">
        <w:trPr>
          <w:cnfStyle w:val="000000010000" w:firstRow="0" w:lastRow="0" w:firstColumn="0" w:lastColumn="0" w:oddVBand="0" w:evenVBand="0" w:oddHBand="0" w:evenHBand="1" w:firstRowFirstColumn="0" w:firstRowLastColumn="0" w:lastRowFirstColumn="0" w:lastRowLastColumn="0"/>
        </w:trPr>
        <w:tc>
          <w:tcPr>
            <w:tcW w:w="1903" w:type="dxa"/>
          </w:tcPr>
          <w:p w14:paraId="7BF65FE1" w14:textId="77777777" w:rsidR="00130438" w:rsidRPr="00FA48FE" w:rsidRDefault="00130438" w:rsidP="00050744">
            <w:pPr>
              <w:pStyle w:val="TableNormal1"/>
            </w:pPr>
            <w:r w:rsidRPr="00FA48FE">
              <w:t>MERIT Schema</w:t>
            </w:r>
          </w:p>
        </w:tc>
        <w:tc>
          <w:tcPr>
            <w:tcW w:w="4726" w:type="dxa"/>
          </w:tcPr>
          <w:p w14:paraId="35C92C2E" w14:textId="77777777" w:rsidR="00130438" w:rsidRPr="00FA48FE" w:rsidRDefault="00130438" w:rsidP="00050744">
            <w:pPr>
              <w:pStyle w:val="TableNormal1"/>
            </w:pPr>
            <w:r w:rsidRPr="00FA48FE">
              <w:t xml:space="preserve">Word document that contains every field description, data use and type for each activity form. It also lists the outputs that are currently used for reporting. </w:t>
            </w:r>
          </w:p>
        </w:tc>
        <w:tc>
          <w:tcPr>
            <w:tcW w:w="3035" w:type="dxa"/>
          </w:tcPr>
          <w:p w14:paraId="01B0BADB" w14:textId="77777777" w:rsidR="00130438" w:rsidRPr="00785E9E" w:rsidRDefault="00130438" w:rsidP="00050744">
            <w:pPr>
              <w:pStyle w:val="TableNormal1"/>
            </w:pPr>
            <w:r w:rsidRPr="00785E9E">
              <w:t>MERIT Help menu</w:t>
            </w:r>
          </w:p>
          <w:p w14:paraId="73FD0460" w14:textId="14E1C2C2" w:rsidR="00130438" w:rsidRPr="00785E9E" w:rsidRDefault="006469ED" w:rsidP="00050744">
            <w:pPr>
              <w:pStyle w:val="TableNormal1"/>
            </w:pPr>
            <w:hyperlink r:id="rId25" w:history="1">
              <w:r w:rsidR="00130438" w:rsidRPr="00785E9E">
                <w:rPr>
                  <w:rStyle w:val="Hyperlink"/>
                  <w:color w:val="auto"/>
                  <w:u w:val="none"/>
                </w:rPr>
                <w:t>MERIT resources</w:t>
              </w:r>
            </w:hyperlink>
            <w:r w:rsidR="00130438" w:rsidRPr="00785E9E">
              <w:t xml:space="preserve"> on the National Landcare Programme (NLP) website: </w:t>
            </w:r>
            <w:hyperlink r:id="rId26" w:history="1">
              <w:r w:rsidR="00130438" w:rsidRPr="00785E9E">
                <w:rPr>
                  <w:rStyle w:val="LinkChar"/>
                </w:rPr>
                <w:t>www.nrm.gov.au</w:t>
              </w:r>
            </w:hyperlink>
            <w:r w:rsidR="00130438" w:rsidRPr="00785E9E">
              <w:t xml:space="preserve"> </w:t>
            </w:r>
          </w:p>
        </w:tc>
      </w:tr>
      <w:tr w:rsidR="00130438" w:rsidRPr="003F3429" w14:paraId="15BFFEE3" w14:textId="77777777" w:rsidTr="003B4B03">
        <w:trPr>
          <w:cnfStyle w:val="000000100000" w:firstRow="0" w:lastRow="0" w:firstColumn="0" w:lastColumn="0" w:oddVBand="0" w:evenVBand="0" w:oddHBand="1" w:evenHBand="0" w:firstRowFirstColumn="0" w:firstRowLastColumn="0" w:lastRowFirstColumn="0" w:lastRowLastColumn="0"/>
        </w:trPr>
        <w:tc>
          <w:tcPr>
            <w:tcW w:w="1903" w:type="dxa"/>
          </w:tcPr>
          <w:p w14:paraId="5BC7602B" w14:textId="77777777" w:rsidR="00130438" w:rsidRPr="00FA48FE" w:rsidRDefault="00130438" w:rsidP="00050744">
            <w:pPr>
              <w:pStyle w:val="TableNormal1"/>
            </w:pPr>
            <w:r w:rsidRPr="00FA48FE">
              <w:t>Application Programming Interface (API)</w:t>
            </w:r>
          </w:p>
        </w:tc>
        <w:tc>
          <w:tcPr>
            <w:tcW w:w="4726" w:type="dxa"/>
          </w:tcPr>
          <w:p w14:paraId="0AC12C96" w14:textId="77777777" w:rsidR="00130438" w:rsidRPr="00785E9E" w:rsidRDefault="00130438" w:rsidP="00050744">
            <w:pPr>
              <w:pStyle w:val="TableNormal1"/>
              <w:rPr>
                <w:rFonts w:asciiTheme="minorHAnsi" w:hAnsiTheme="minorHAnsi" w:cstheme="minorHAnsi"/>
              </w:rPr>
            </w:pPr>
            <w:r w:rsidRPr="00785E9E">
              <w:rPr>
                <w:rFonts w:asciiTheme="minorHAnsi" w:hAnsiTheme="minorHAnsi" w:cstheme="minorHAnsi"/>
              </w:rPr>
              <w:t>The API is for those interested in the technical details behind MERIT, or those wishing to interoperate their local systems with MERIT.</w:t>
            </w:r>
          </w:p>
        </w:tc>
        <w:tc>
          <w:tcPr>
            <w:tcW w:w="3035" w:type="dxa"/>
          </w:tcPr>
          <w:p w14:paraId="2FD83D9A" w14:textId="33F94E90" w:rsidR="00130438" w:rsidRPr="00785E9E" w:rsidRDefault="006469ED" w:rsidP="00785E9E">
            <w:pPr>
              <w:pStyle w:val="Link"/>
              <w:rPr>
                <w:rStyle w:val="Hyperlink"/>
                <w:rFonts w:asciiTheme="minorHAnsi" w:hAnsiTheme="minorHAnsi"/>
                <w:color w:val="auto"/>
              </w:rPr>
            </w:pPr>
            <w:hyperlink r:id="rId27" w:history="1">
              <w:r w:rsidR="00130438" w:rsidRPr="005612A5">
                <w:rPr>
                  <w:rStyle w:val="LinkChar"/>
                  <w:rFonts w:ascii="Calibri" w:hAnsi="Calibri" w:cs="Times New Roman"/>
                  <w:bCs/>
                </w:rPr>
                <w:t>http://ecodata.ala.org.au/documentation/index</w:t>
              </w:r>
            </w:hyperlink>
          </w:p>
        </w:tc>
      </w:tr>
      <w:tr w:rsidR="00130438" w:rsidRPr="003F3429" w14:paraId="60D51638" w14:textId="77777777" w:rsidTr="003B4B03">
        <w:trPr>
          <w:cnfStyle w:val="000000010000" w:firstRow="0" w:lastRow="0" w:firstColumn="0" w:lastColumn="0" w:oddVBand="0" w:evenVBand="0" w:oddHBand="0" w:evenHBand="1" w:firstRowFirstColumn="0" w:firstRowLastColumn="0" w:lastRowFirstColumn="0" w:lastRowLastColumn="0"/>
        </w:trPr>
        <w:tc>
          <w:tcPr>
            <w:tcW w:w="1903" w:type="dxa"/>
          </w:tcPr>
          <w:p w14:paraId="01A1F7F3" w14:textId="77777777" w:rsidR="00130438" w:rsidRPr="00FA48FE" w:rsidRDefault="00130438" w:rsidP="00050744">
            <w:pPr>
              <w:pStyle w:val="TableNormal1"/>
            </w:pPr>
            <w:r w:rsidRPr="00FA48FE">
              <w:t>MERIT Ready Reckoner</w:t>
            </w:r>
          </w:p>
        </w:tc>
        <w:tc>
          <w:tcPr>
            <w:tcW w:w="4726" w:type="dxa"/>
          </w:tcPr>
          <w:p w14:paraId="3DB1E292" w14:textId="1620DEA1" w:rsidR="00130438" w:rsidRPr="00FA48FE" w:rsidRDefault="00130438" w:rsidP="00050744">
            <w:pPr>
              <w:pStyle w:val="TableNormal1"/>
            </w:pPr>
            <w:r w:rsidRPr="00FA48FE">
              <w:t xml:space="preserve">This ready reckoner is a general version. Please bear in mind that some programs have their own ready reckoners which will </w:t>
            </w:r>
            <w:r w:rsidR="00F65F85" w:rsidRPr="00FA48FE">
              <w:t>supersede</w:t>
            </w:r>
            <w:r w:rsidRPr="00FA48FE">
              <w:t xml:space="preserve"> this version.</w:t>
            </w:r>
          </w:p>
        </w:tc>
        <w:tc>
          <w:tcPr>
            <w:tcW w:w="3035" w:type="dxa"/>
          </w:tcPr>
          <w:p w14:paraId="6C4DC4D8" w14:textId="77777777" w:rsidR="00130438" w:rsidRPr="00785E9E" w:rsidRDefault="00130438" w:rsidP="00050744">
            <w:pPr>
              <w:pStyle w:val="TableNormal1"/>
            </w:pPr>
            <w:r w:rsidRPr="00785E9E">
              <w:t>MERIT Help menu</w:t>
            </w:r>
          </w:p>
          <w:p w14:paraId="7E85748C" w14:textId="236D9022" w:rsidR="00130438" w:rsidRPr="00785E9E" w:rsidRDefault="006469ED" w:rsidP="00050744">
            <w:pPr>
              <w:pStyle w:val="TableNormal1"/>
            </w:pPr>
            <w:hyperlink r:id="rId28" w:history="1">
              <w:r w:rsidR="00130438" w:rsidRPr="00785E9E">
                <w:rPr>
                  <w:rStyle w:val="Hyperlink"/>
                  <w:color w:val="auto"/>
                  <w:u w:val="none"/>
                </w:rPr>
                <w:t>MERIT resources</w:t>
              </w:r>
            </w:hyperlink>
            <w:r w:rsidR="00130438" w:rsidRPr="00785E9E">
              <w:t xml:space="preserve"> on the NLP website: </w:t>
            </w:r>
            <w:hyperlink r:id="rId29" w:history="1">
              <w:r w:rsidR="00130438" w:rsidRPr="00785E9E">
                <w:rPr>
                  <w:rStyle w:val="LinkChar"/>
                </w:rPr>
                <w:t>www.nrm.gov.au</w:t>
              </w:r>
            </w:hyperlink>
          </w:p>
        </w:tc>
      </w:tr>
      <w:tr w:rsidR="00130438" w:rsidRPr="003F3429" w14:paraId="59D77760" w14:textId="77777777" w:rsidTr="003B4B03">
        <w:trPr>
          <w:cnfStyle w:val="000000100000" w:firstRow="0" w:lastRow="0" w:firstColumn="0" w:lastColumn="0" w:oddVBand="0" w:evenVBand="0" w:oddHBand="1" w:evenHBand="0" w:firstRowFirstColumn="0" w:firstRowLastColumn="0" w:lastRowFirstColumn="0" w:lastRowLastColumn="0"/>
        </w:trPr>
        <w:tc>
          <w:tcPr>
            <w:tcW w:w="1903" w:type="dxa"/>
          </w:tcPr>
          <w:p w14:paraId="69C249D1" w14:textId="77777777" w:rsidR="00130438" w:rsidRPr="00FA48FE" w:rsidRDefault="00130438" w:rsidP="00050744">
            <w:pPr>
              <w:pStyle w:val="TableNormal1"/>
            </w:pPr>
            <w:r w:rsidRPr="00FA48FE">
              <w:t>Activity family tree</w:t>
            </w:r>
          </w:p>
        </w:tc>
        <w:tc>
          <w:tcPr>
            <w:tcW w:w="4726" w:type="dxa"/>
          </w:tcPr>
          <w:p w14:paraId="5D96D135" w14:textId="77777777" w:rsidR="00130438" w:rsidRPr="00FA48FE" w:rsidRDefault="00130438" w:rsidP="00050744">
            <w:pPr>
              <w:pStyle w:val="TableNormal1"/>
            </w:pPr>
            <w:r w:rsidRPr="00FA48FE">
              <w:t>A table demonstrating the temporal relationship between activities.</w:t>
            </w:r>
          </w:p>
        </w:tc>
        <w:tc>
          <w:tcPr>
            <w:tcW w:w="3035" w:type="dxa"/>
          </w:tcPr>
          <w:p w14:paraId="7DE4C8E0" w14:textId="77777777" w:rsidR="00130438" w:rsidRPr="00785E9E" w:rsidRDefault="00130438" w:rsidP="00050744">
            <w:pPr>
              <w:pStyle w:val="TableNormal1"/>
            </w:pPr>
            <w:r w:rsidRPr="00785E9E">
              <w:t>MERIT Help menu</w:t>
            </w:r>
          </w:p>
          <w:p w14:paraId="4CFB256C" w14:textId="3C90BDDB" w:rsidR="00130438" w:rsidRPr="00785E9E" w:rsidRDefault="006469ED" w:rsidP="00050744">
            <w:pPr>
              <w:pStyle w:val="TableNormal1"/>
            </w:pPr>
            <w:hyperlink r:id="rId30" w:history="1">
              <w:r w:rsidR="00130438" w:rsidRPr="00785E9E">
                <w:rPr>
                  <w:rStyle w:val="Hyperlink"/>
                  <w:color w:val="auto"/>
                  <w:u w:val="none"/>
                </w:rPr>
                <w:t>MERIT resources</w:t>
              </w:r>
            </w:hyperlink>
            <w:r w:rsidR="00130438" w:rsidRPr="00785E9E">
              <w:t xml:space="preserve"> on the NLP website.</w:t>
            </w:r>
            <w:r w:rsidR="007406E6" w:rsidRPr="00785E9E">
              <w:t xml:space="preserve"> </w:t>
            </w:r>
            <w:hyperlink r:id="rId31" w:history="1">
              <w:r w:rsidR="00785E9E" w:rsidRPr="00785E9E">
                <w:rPr>
                  <w:rStyle w:val="LinkChar"/>
                </w:rPr>
                <w:t>www.nrm.gov.au</w:t>
              </w:r>
            </w:hyperlink>
          </w:p>
        </w:tc>
      </w:tr>
      <w:tr w:rsidR="00130438" w:rsidRPr="003F3429" w14:paraId="65068409" w14:textId="77777777" w:rsidTr="003B4B03">
        <w:trPr>
          <w:cnfStyle w:val="000000010000" w:firstRow="0" w:lastRow="0" w:firstColumn="0" w:lastColumn="0" w:oddVBand="0" w:evenVBand="0" w:oddHBand="0" w:evenHBand="1" w:firstRowFirstColumn="0" w:firstRowLastColumn="0" w:lastRowFirstColumn="0" w:lastRowLastColumn="0"/>
        </w:trPr>
        <w:tc>
          <w:tcPr>
            <w:tcW w:w="1903" w:type="dxa"/>
          </w:tcPr>
          <w:p w14:paraId="3A0B813B" w14:textId="77777777" w:rsidR="00130438" w:rsidRPr="00FA48FE" w:rsidRDefault="00130438" w:rsidP="00050744">
            <w:pPr>
              <w:pStyle w:val="TableNormal1"/>
            </w:pPr>
            <w:r w:rsidRPr="00FA48FE">
              <w:t>MERIT FAQs and User Guides</w:t>
            </w:r>
          </w:p>
        </w:tc>
        <w:tc>
          <w:tcPr>
            <w:tcW w:w="4726" w:type="dxa"/>
          </w:tcPr>
          <w:p w14:paraId="666988BA" w14:textId="77777777" w:rsidR="00130438" w:rsidRPr="00FA48FE" w:rsidRDefault="00130438" w:rsidP="00050744">
            <w:pPr>
              <w:pStyle w:val="TableNormal1"/>
            </w:pPr>
            <w:r w:rsidRPr="00FA48FE">
              <w:t>Comprehensive guidance on how to use MERIT.</w:t>
            </w:r>
          </w:p>
        </w:tc>
        <w:tc>
          <w:tcPr>
            <w:tcW w:w="3035" w:type="dxa"/>
          </w:tcPr>
          <w:p w14:paraId="79AF2EAB" w14:textId="77777777" w:rsidR="00130438" w:rsidRPr="00785E9E" w:rsidRDefault="00130438" w:rsidP="00050744">
            <w:pPr>
              <w:pStyle w:val="TableNormal1"/>
            </w:pPr>
            <w:r w:rsidRPr="00785E9E">
              <w:t>MERIT Help menu</w:t>
            </w:r>
          </w:p>
          <w:p w14:paraId="509E53ED" w14:textId="2DB2E532" w:rsidR="00130438" w:rsidRPr="00785E9E" w:rsidRDefault="006469ED" w:rsidP="00050744">
            <w:pPr>
              <w:pStyle w:val="TableNormal1"/>
            </w:pPr>
            <w:hyperlink r:id="rId32" w:history="1">
              <w:r w:rsidR="00130438" w:rsidRPr="00785E9E">
                <w:rPr>
                  <w:rStyle w:val="Hyperlink"/>
                  <w:color w:val="auto"/>
                  <w:u w:val="none"/>
                </w:rPr>
                <w:t>MERIT resources</w:t>
              </w:r>
            </w:hyperlink>
            <w:r w:rsidR="00130438" w:rsidRPr="00785E9E">
              <w:t xml:space="preserve"> on the NLP website: </w:t>
            </w:r>
            <w:hyperlink r:id="rId33" w:history="1">
              <w:r w:rsidR="00785E9E" w:rsidRPr="00785E9E">
                <w:rPr>
                  <w:rStyle w:val="LinkChar"/>
                </w:rPr>
                <w:t>www.nrm.gov.au</w:t>
              </w:r>
            </w:hyperlink>
          </w:p>
        </w:tc>
      </w:tr>
      <w:tr w:rsidR="00130438" w:rsidRPr="003F3429" w14:paraId="00994E36" w14:textId="77777777" w:rsidTr="003B4B03">
        <w:trPr>
          <w:cnfStyle w:val="000000100000" w:firstRow="0" w:lastRow="0" w:firstColumn="0" w:lastColumn="0" w:oddVBand="0" w:evenVBand="0" w:oddHBand="1" w:evenHBand="0" w:firstRowFirstColumn="0" w:firstRowLastColumn="0" w:lastRowFirstColumn="0" w:lastRowLastColumn="0"/>
        </w:trPr>
        <w:tc>
          <w:tcPr>
            <w:tcW w:w="1903" w:type="dxa"/>
          </w:tcPr>
          <w:p w14:paraId="46043E69" w14:textId="77777777" w:rsidR="00130438" w:rsidRPr="00FA48FE" w:rsidRDefault="00130438" w:rsidP="00050744">
            <w:pPr>
              <w:pStyle w:val="TableNormal1"/>
            </w:pPr>
            <w:r w:rsidRPr="00FA48FE">
              <w:t>MERIT Inbox</w:t>
            </w:r>
          </w:p>
        </w:tc>
        <w:tc>
          <w:tcPr>
            <w:tcW w:w="4726" w:type="dxa"/>
          </w:tcPr>
          <w:p w14:paraId="2BDB26A0" w14:textId="77777777" w:rsidR="00130438" w:rsidRPr="00FA48FE" w:rsidRDefault="00130438" w:rsidP="00050744">
            <w:pPr>
              <w:pStyle w:val="TableNormal1"/>
            </w:pPr>
            <w:r w:rsidRPr="00FA48FE">
              <w:t>Funding recipients should contact their departmental grant manager in the first instance. Contact the MERIT team for further technical support or to provide feedback on MERIT.</w:t>
            </w:r>
          </w:p>
        </w:tc>
        <w:tc>
          <w:tcPr>
            <w:tcW w:w="3035" w:type="dxa"/>
          </w:tcPr>
          <w:p w14:paraId="116591DC" w14:textId="430F706D" w:rsidR="00130438" w:rsidRPr="005612A5" w:rsidRDefault="006469ED" w:rsidP="005612A5">
            <w:pPr>
              <w:pStyle w:val="Link"/>
            </w:pPr>
            <w:hyperlink r:id="rId34" w:history="1">
              <w:r w:rsidR="0051115B" w:rsidRPr="005612A5">
                <w:rPr>
                  <w:rStyle w:val="LinkChar"/>
                  <w:rFonts w:ascii="Calibri" w:hAnsi="Calibri" w:cs="Times New Roman"/>
                  <w:bCs/>
                </w:rPr>
                <w:t>MERIT@awe.gov.au</w:t>
              </w:r>
            </w:hyperlink>
          </w:p>
        </w:tc>
      </w:tr>
    </w:tbl>
    <w:p w14:paraId="4DBB6868" w14:textId="774575AC" w:rsidR="00CD528F" w:rsidRDefault="00CD528F" w:rsidP="00E74BCF">
      <w:pPr>
        <w:sectPr w:rsidR="00CD528F" w:rsidSect="00BA6D65">
          <w:headerReference w:type="default" r:id="rId35"/>
          <w:footerReference w:type="default" r:id="rId36"/>
          <w:pgSz w:w="12240" w:h="15840"/>
          <w:pgMar w:top="1440" w:right="1440" w:bottom="1440" w:left="1440" w:header="708" w:footer="708" w:gutter="0"/>
          <w:pgNumType w:start="1"/>
          <w:cols w:space="708"/>
          <w:docGrid w:linePitch="360"/>
        </w:sectPr>
      </w:pPr>
    </w:p>
    <w:p w14:paraId="582F69F3" w14:textId="71E380A6" w:rsidR="00151D20" w:rsidRPr="00151D20" w:rsidRDefault="00151D20" w:rsidP="00E74BCF">
      <w:pPr>
        <w:pStyle w:val="Heading1"/>
      </w:pPr>
      <w:bookmarkStart w:id="23" w:name="_Toc43203639"/>
      <w:bookmarkStart w:id="24" w:name="_Toc43451066"/>
      <w:bookmarkStart w:id="25" w:name="_Toc43451258"/>
      <w:r w:rsidRPr="00151D20">
        <w:t xml:space="preserve">PART A – AN </w:t>
      </w:r>
      <w:r w:rsidRPr="007634E2">
        <w:t>INTRODUCTION</w:t>
      </w:r>
      <w:r w:rsidRPr="00151D20">
        <w:t xml:space="preserve"> TO THE MERIT SYSTEM</w:t>
      </w:r>
      <w:bookmarkEnd w:id="23"/>
      <w:bookmarkEnd w:id="24"/>
      <w:bookmarkEnd w:id="25"/>
    </w:p>
    <w:tbl>
      <w:tblPr>
        <w:tblStyle w:val="TableGrid"/>
        <w:tblW w:w="0" w:type="auto"/>
        <w:tblLook w:val="04A0" w:firstRow="1" w:lastRow="0" w:firstColumn="1" w:lastColumn="0" w:noHBand="0" w:noVBand="1"/>
      </w:tblPr>
      <w:tblGrid>
        <w:gridCol w:w="1939"/>
        <w:gridCol w:w="686"/>
        <w:gridCol w:w="1964"/>
        <w:gridCol w:w="665"/>
        <w:gridCol w:w="1985"/>
        <w:gridCol w:w="645"/>
        <w:gridCol w:w="1318"/>
      </w:tblGrid>
      <w:tr w:rsidR="00151D20" w14:paraId="590013EF" w14:textId="77777777" w:rsidTr="00151D20">
        <w:trPr>
          <w:cnfStyle w:val="100000000000" w:firstRow="1" w:lastRow="0" w:firstColumn="0" w:lastColumn="0" w:oddVBand="0" w:evenVBand="0" w:oddHBand="0" w:evenHBand="0" w:firstRowFirstColumn="0" w:firstRowLastColumn="0" w:lastRowFirstColumn="0" w:lastRowLastColumn="0"/>
        </w:trPr>
        <w:tc>
          <w:tcPr>
            <w:tcW w:w="9350" w:type="dxa"/>
            <w:gridSpan w:val="7"/>
            <w:shd w:val="clear" w:color="auto" w:fill="C5E0B3" w:themeFill="accent6" w:themeFillTint="66"/>
          </w:tcPr>
          <w:p w14:paraId="0D5D8D3D" w14:textId="2B747CE9" w:rsidR="00151D20" w:rsidRPr="00045E22" w:rsidRDefault="007634E2" w:rsidP="00E74BCF">
            <w:pPr>
              <w:pStyle w:val="Heading2"/>
              <w:outlineLvl w:val="1"/>
            </w:pPr>
            <w:bookmarkStart w:id="26" w:name="_Toc43203640"/>
            <w:bookmarkStart w:id="27" w:name="_Toc43451067"/>
            <w:bookmarkStart w:id="28" w:name="_Toc43451259"/>
            <w:r w:rsidRPr="00045E22">
              <w:t>MERIT BASICS</w:t>
            </w:r>
            <w:bookmarkEnd w:id="26"/>
            <w:bookmarkEnd w:id="27"/>
            <w:bookmarkEnd w:id="28"/>
          </w:p>
        </w:tc>
      </w:tr>
      <w:tr w:rsidR="00700928" w14:paraId="2F1D11AA" w14:textId="77777777" w:rsidTr="003B4B03">
        <w:trPr>
          <w:cnfStyle w:val="000000100000" w:firstRow="0" w:lastRow="0" w:firstColumn="0" w:lastColumn="0" w:oddVBand="0" w:evenVBand="0" w:oddHBand="1" w:evenHBand="0" w:firstRowFirstColumn="0" w:firstRowLastColumn="0" w:lastRowFirstColumn="0" w:lastRowLastColumn="0"/>
        </w:trPr>
        <w:tc>
          <w:tcPr>
            <w:tcW w:w="1980" w:type="dxa"/>
            <w:vAlign w:val="center"/>
          </w:tcPr>
          <w:p w14:paraId="730994B2" w14:textId="4C4E4518" w:rsidR="00700928" w:rsidRDefault="00700928" w:rsidP="00E74BCF">
            <w:r>
              <w:t>Access Level</w:t>
            </w:r>
          </w:p>
        </w:tc>
        <w:tc>
          <w:tcPr>
            <w:tcW w:w="690" w:type="dxa"/>
            <w:vAlign w:val="center"/>
          </w:tcPr>
          <w:p w14:paraId="519A6327" w14:textId="261B2845" w:rsidR="00700928" w:rsidRPr="00700928" w:rsidRDefault="00700928" w:rsidP="00E74BCF">
            <w:pPr>
              <w:pStyle w:val="Tick"/>
            </w:pPr>
            <w:r w:rsidRPr="00700928">
              <w:rPr>
                <w:rFonts w:ascii="Wingdings" w:eastAsia="Wingdings" w:hAnsi="Wingdings" w:cs="Wingdings"/>
              </w:rPr>
              <w:t></w:t>
            </w:r>
          </w:p>
        </w:tc>
        <w:tc>
          <w:tcPr>
            <w:tcW w:w="2003" w:type="dxa"/>
            <w:vAlign w:val="center"/>
          </w:tcPr>
          <w:p w14:paraId="2ADABDFD" w14:textId="5D3B67F7" w:rsidR="00700928" w:rsidRDefault="00700928" w:rsidP="00E74BCF">
            <w:r w:rsidRPr="0068193C">
              <w:t xml:space="preserve">PUBLIC </w:t>
            </w:r>
          </w:p>
        </w:tc>
        <w:tc>
          <w:tcPr>
            <w:tcW w:w="669" w:type="dxa"/>
            <w:vAlign w:val="center"/>
          </w:tcPr>
          <w:p w14:paraId="24B75F30" w14:textId="0B9CD78A" w:rsidR="00700928" w:rsidRDefault="00700928" w:rsidP="00E74BCF">
            <w:pPr>
              <w:pStyle w:val="Tick"/>
            </w:pPr>
            <w:r w:rsidRPr="008D12DA">
              <w:rPr>
                <w:rFonts w:ascii="Wingdings" w:eastAsia="Wingdings" w:hAnsi="Wingdings" w:cs="Wingdings"/>
              </w:rPr>
              <w:t></w:t>
            </w:r>
          </w:p>
        </w:tc>
        <w:tc>
          <w:tcPr>
            <w:tcW w:w="2024" w:type="dxa"/>
            <w:vAlign w:val="center"/>
          </w:tcPr>
          <w:p w14:paraId="29CB8AD5" w14:textId="4D633C31" w:rsidR="00700928" w:rsidRDefault="00700928" w:rsidP="00E74BCF">
            <w:r w:rsidRPr="0068193C">
              <w:t>EDITOR</w:t>
            </w:r>
          </w:p>
        </w:tc>
        <w:tc>
          <w:tcPr>
            <w:tcW w:w="648" w:type="dxa"/>
            <w:vAlign w:val="center"/>
          </w:tcPr>
          <w:p w14:paraId="0099D16B" w14:textId="53ED47B3" w:rsidR="00700928" w:rsidRDefault="00700928" w:rsidP="00E74BCF">
            <w:pPr>
              <w:pStyle w:val="Tick"/>
            </w:pPr>
            <w:r w:rsidRPr="008D12DA">
              <w:rPr>
                <w:rFonts w:ascii="Wingdings" w:eastAsia="Wingdings" w:hAnsi="Wingdings" w:cs="Wingdings"/>
              </w:rPr>
              <w:t></w:t>
            </w:r>
          </w:p>
        </w:tc>
        <w:tc>
          <w:tcPr>
            <w:tcW w:w="1336" w:type="dxa"/>
            <w:vAlign w:val="center"/>
          </w:tcPr>
          <w:p w14:paraId="2803A6A7" w14:textId="38E0A64E" w:rsidR="00700928" w:rsidRDefault="00700928" w:rsidP="00E74BCF">
            <w:r w:rsidRPr="0068193C">
              <w:t>ADMIN</w:t>
            </w:r>
            <w:r w:rsidRPr="0068193C" w:rsidDel="00772D96">
              <w:t xml:space="preserve"> </w:t>
            </w:r>
          </w:p>
        </w:tc>
      </w:tr>
    </w:tbl>
    <w:p w14:paraId="6F823FF2" w14:textId="42C25D45" w:rsidR="00AC284D" w:rsidRDefault="00AC284D" w:rsidP="00E74BCF"/>
    <w:tbl>
      <w:tblPr>
        <w:tblStyle w:val="TableGrid"/>
        <w:tblW w:w="9351" w:type="dxa"/>
        <w:shd w:val="clear" w:color="auto" w:fill="C5E0B3" w:themeFill="accent6" w:themeFillTint="66"/>
        <w:tblCellMar>
          <w:top w:w="113" w:type="dxa"/>
          <w:bottom w:w="113" w:type="dxa"/>
        </w:tblCellMar>
        <w:tblLook w:val="04A0" w:firstRow="1" w:lastRow="0" w:firstColumn="1" w:lastColumn="0" w:noHBand="0" w:noVBand="1"/>
      </w:tblPr>
      <w:tblGrid>
        <w:gridCol w:w="849"/>
        <w:gridCol w:w="8502"/>
      </w:tblGrid>
      <w:tr w:rsidR="007634E2" w:rsidRPr="00875A23" w14:paraId="5CEBCB49" w14:textId="77777777" w:rsidTr="00045E22">
        <w:trPr>
          <w:cnfStyle w:val="100000000000" w:firstRow="1" w:lastRow="0" w:firstColumn="0" w:lastColumn="0" w:oddVBand="0" w:evenVBand="0" w:oddHBand="0" w:evenHBand="0" w:firstRowFirstColumn="0" w:firstRowLastColumn="0" w:lastRowFirstColumn="0" w:lastRowLastColumn="0"/>
        </w:trPr>
        <w:tc>
          <w:tcPr>
            <w:tcW w:w="84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C5E0B3" w:themeFill="accent6" w:themeFillTint="66"/>
          </w:tcPr>
          <w:p w14:paraId="2F031656" w14:textId="5EC2D3F6" w:rsidR="007634E2" w:rsidRPr="00875A23" w:rsidRDefault="00045E22" w:rsidP="00E74BCF">
            <w:pPr>
              <w:pStyle w:val="i"/>
              <w:rPr>
                <w:rStyle w:val="Strong"/>
                <w:rFonts w:asciiTheme="minorHAnsi" w:hAnsiTheme="minorHAnsi"/>
              </w:rPr>
            </w:pPr>
            <w:r w:rsidRPr="008D12DA">
              <w:rPr>
                <w:rFonts w:ascii="Webdings" w:eastAsia="Webdings" w:hAnsi="Webdings" w:cs="Webdings"/>
              </w:rPr>
              <w:t></w:t>
            </w:r>
          </w:p>
        </w:tc>
        <w:tc>
          <w:tcPr>
            <w:tcW w:w="8502"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C5E0B3" w:themeFill="accent6" w:themeFillTint="66"/>
          </w:tcPr>
          <w:p w14:paraId="247CA5A7" w14:textId="4258E774" w:rsidR="007634E2" w:rsidRPr="00557B94" w:rsidRDefault="007634E2" w:rsidP="00E74BCF">
            <w:pPr>
              <w:rPr>
                <w:rStyle w:val="Strong"/>
                <w:rFonts w:asciiTheme="minorHAnsi" w:hAnsiTheme="minorHAnsi"/>
                <w:sz w:val="22"/>
                <w:szCs w:val="22"/>
              </w:rPr>
            </w:pPr>
            <w:r w:rsidRPr="00557B94">
              <w:rPr>
                <w:b/>
              </w:rPr>
              <w:t xml:space="preserve">BROWSER:  </w:t>
            </w:r>
            <w:r w:rsidRPr="00557B94">
              <w:t xml:space="preserve">MERIT achieves best performance with recent versions of web browsers such as </w:t>
            </w:r>
            <w:hyperlink r:id="rId37" w:history="1">
              <w:r w:rsidRPr="009A2FA6">
                <w:rPr>
                  <w:rStyle w:val="LinkChar"/>
                </w:rPr>
                <w:t>Google Chrome</w:t>
              </w:r>
            </w:hyperlink>
            <w:r w:rsidRPr="00557B94">
              <w:t>. Internet Explorer and older versions of web browsers do not support efficient use of MERIT.</w:t>
            </w:r>
          </w:p>
        </w:tc>
      </w:tr>
    </w:tbl>
    <w:p w14:paraId="4B41575F" w14:textId="1A1759EB" w:rsidR="00EC2975" w:rsidRDefault="00EC2975" w:rsidP="00E74BCF">
      <w:pPr>
        <w:pStyle w:val="Heading3"/>
      </w:pPr>
      <w:bookmarkStart w:id="29" w:name="_Toc43203641"/>
      <w:bookmarkStart w:id="30" w:name="_Toc43451068"/>
      <w:bookmarkStart w:id="31" w:name="_Toc43451260"/>
      <w:r w:rsidRPr="00E27640">
        <w:t>Opening MERIT</w:t>
      </w:r>
      <w:bookmarkEnd w:id="29"/>
      <w:bookmarkEnd w:id="30"/>
      <w:bookmarkEnd w:id="31"/>
    </w:p>
    <w:p w14:paraId="2901B22A" w14:textId="77777777" w:rsidR="00E27640" w:rsidRPr="00A167BD" w:rsidRDefault="00E27640" w:rsidP="00E74BCF">
      <w:pPr>
        <w:rPr>
          <w:lang w:val="en"/>
        </w:rPr>
      </w:pPr>
      <w:r w:rsidRPr="00A167BD">
        <w:rPr>
          <w:lang w:val="en"/>
        </w:rPr>
        <w:t>To open MERIT</w:t>
      </w:r>
    </w:p>
    <w:p w14:paraId="36B8AD3D" w14:textId="77777777" w:rsidR="001C1FAE" w:rsidRDefault="00E27640" w:rsidP="00E74BCF">
      <w:pPr>
        <w:pStyle w:val="ListParagraph"/>
      </w:pPr>
      <w:r w:rsidRPr="004F05F2">
        <w:t>Open</w:t>
      </w:r>
      <w:r w:rsidRPr="00A167BD">
        <w:t xml:space="preserve"> </w:t>
      </w:r>
      <w:r w:rsidRPr="00FA48FE">
        <w:t>the</w:t>
      </w:r>
      <w:r w:rsidRPr="00A167BD">
        <w:t xml:space="preserve"> </w:t>
      </w:r>
      <w:r w:rsidRPr="00FA48FE">
        <w:t>Google</w:t>
      </w:r>
      <w:r w:rsidRPr="00A167BD">
        <w:t xml:space="preserve"> Chrome Browser.</w:t>
      </w:r>
      <w:r w:rsidR="005C4CC6">
        <w:t xml:space="preserve"> </w:t>
      </w:r>
    </w:p>
    <w:p w14:paraId="0CD6BCDA" w14:textId="060988E1" w:rsidR="00E27640" w:rsidRPr="001C1FAE" w:rsidRDefault="001C1FAE" w:rsidP="001C1FAE">
      <w:pPr>
        <w:pStyle w:val="Note"/>
      </w:pPr>
      <w:r w:rsidRPr="001C1FAE">
        <w:t xml:space="preserve">Google Chrome is free to download </w:t>
      </w:r>
      <w:r w:rsidR="00F65F85">
        <w:t>and</w:t>
      </w:r>
      <w:r w:rsidR="00F65F85" w:rsidRPr="001C1FAE">
        <w:t xml:space="preserve"> </w:t>
      </w:r>
      <w:r w:rsidRPr="001C1FAE">
        <w:t>is a supported browser</w:t>
      </w:r>
      <w:r>
        <w:t xml:space="preserve"> of the Department</w:t>
      </w:r>
      <w:r w:rsidRPr="001C1FAE">
        <w:t>.</w:t>
      </w:r>
    </w:p>
    <w:p w14:paraId="6F3EAD6A" w14:textId="2A112AA5" w:rsidR="00E27640" w:rsidRPr="00E06975" w:rsidRDefault="00E27640" w:rsidP="00E74BCF">
      <w:pPr>
        <w:pStyle w:val="ListParagraph"/>
      </w:pPr>
      <w:r w:rsidRPr="00A167BD">
        <w:t xml:space="preserve">Copy and </w:t>
      </w:r>
      <w:r w:rsidRPr="00AB3C4A">
        <w:t xml:space="preserve">paste </w:t>
      </w:r>
      <w:r w:rsidRPr="00AB3C4A">
        <w:rPr>
          <w:b/>
          <w:bCs/>
        </w:rPr>
        <w:t>https://fieldcapture.ala.org.au/</w:t>
      </w:r>
      <w:r w:rsidRPr="00AB3C4A">
        <w:t xml:space="preserve"> into</w:t>
      </w:r>
      <w:r w:rsidRPr="00E27640">
        <w:rPr>
          <w:u w:color="0000FF"/>
        </w:rPr>
        <w:t xml:space="preserve"> the Google Chrome Browser.</w:t>
      </w:r>
    </w:p>
    <w:tbl>
      <w:tblPr>
        <w:tblStyle w:val="TableGrid"/>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675"/>
        <w:gridCol w:w="8753"/>
      </w:tblGrid>
      <w:tr w:rsidR="00E06975" w:rsidRPr="003F3429" w14:paraId="5B770CEC" w14:textId="77777777" w:rsidTr="00760A33">
        <w:trPr>
          <w:cnfStyle w:val="100000000000" w:firstRow="1" w:lastRow="0" w:firstColumn="0" w:lastColumn="0" w:oddVBand="0" w:evenVBand="0" w:oddHBand="0" w:evenHBand="0" w:firstRowFirstColumn="0" w:firstRowLastColumn="0" w:lastRowFirstColumn="0" w:lastRowLastColumn="0"/>
          <w:trHeight w:val="568"/>
        </w:trPr>
        <w:tc>
          <w:tcPr>
            <w:tcW w:w="675" w:type="dxa"/>
            <w:shd w:val="clear" w:color="auto" w:fill="C5E0B3" w:themeFill="accent6" w:themeFillTint="66"/>
          </w:tcPr>
          <w:p w14:paraId="06909879" w14:textId="78FDBB64" w:rsidR="00E06975" w:rsidRPr="006320BB" w:rsidRDefault="00E06975" w:rsidP="00E06975">
            <w:pPr>
              <w:pStyle w:val="i"/>
            </w:pPr>
            <w:r w:rsidRPr="006320BB">
              <w:rPr>
                <w:rFonts w:ascii="Webdings" w:eastAsia="Webdings" w:hAnsi="Webdings" w:cs="Webdings"/>
              </w:rPr>
              <w:t></w:t>
            </w:r>
          </w:p>
        </w:tc>
        <w:tc>
          <w:tcPr>
            <w:tcW w:w="8753" w:type="dxa"/>
            <w:shd w:val="clear" w:color="auto" w:fill="C5E0B3" w:themeFill="accent6" w:themeFillTint="66"/>
          </w:tcPr>
          <w:p w14:paraId="74362003" w14:textId="5A7D5A0B" w:rsidR="00E06975" w:rsidRPr="00C10998" w:rsidRDefault="00E06975" w:rsidP="00FE0BD4">
            <w:pPr>
              <w:pStyle w:val="iText"/>
            </w:pPr>
            <w:r w:rsidRPr="00C10998">
              <w:rPr>
                <w:rStyle w:val="NoteChar"/>
                <w:rFonts w:ascii="Arial" w:hAnsi="Arial" w:cstheme="minorHAnsi"/>
                <w:i/>
                <w:iCs/>
              </w:rPr>
              <w:t>This address is deliberately not a link as it directs users to Internet Explorer whereas MERIT operates best in Google Chrome. Please follow the instruction above.</w:t>
            </w:r>
          </w:p>
        </w:tc>
      </w:tr>
    </w:tbl>
    <w:p w14:paraId="31DA7F81" w14:textId="38F0A8BE" w:rsidR="00E27640" w:rsidRPr="00A167BD" w:rsidRDefault="007A2B26" w:rsidP="00E74BCF">
      <w:pPr>
        <w:pStyle w:val="ListParagraph"/>
      </w:pPr>
      <w:r>
        <w:rPr>
          <w:noProof/>
        </w:rPr>
        <w:drawing>
          <wp:anchor distT="0" distB="0" distL="114300" distR="114300" simplePos="0" relativeHeight="253245952" behindDoc="0" locked="0" layoutInCell="1" allowOverlap="1" wp14:anchorId="4CD41029" wp14:editId="206F52E0">
            <wp:simplePos x="0" y="0"/>
            <wp:positionH relativeFrom="column">
              <wp:posOffset>407213</wp:posOffset>
            </wp:positionH>
            <wp:positionV relativeFrom="paragraph">
              <wp:posOffset>278337</wp:posOffset>
            </wp:positionV>
            <wp:extent cx="4448175" cy="2447925"/>
            <wp:effectExtent l="0" t="0" r="9525" b="9525"/>
            <wp:wrapTopAndBottom/>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448175" cy="2447925"/>
                    </a:xfrm>
                    <a:prstGeom prst="rect">
                      <a:avLst/>
                    </a:prstGeom>
                  </pic:spPr>
                </pic:pic>
              </a:graphicData>
            </a:graphic>
            <wp14:sizeRelH relativeFrom="page">
              <wp14:pctWidth>0</wp14:pctWidth>
            </wp14:sizeRelH>
            <wp14:sizeRelV relativeFrom="page">
              <wp14:pctHeight>0</wp14:pctHeight>
            </wp14:sizeRelV>
          </wp:anchor>
        </w:drawing>
      </w:r>
      <w:r w:rsidR="00E27640" w:rsidRPr="00A167BD">
        <w:t>This will open the home page</w:t>
      </w:r>
      <w:r w:rsidR="00E27640">
        <w:t xml:space="preserve"> of MERIT</w:t>
      </w:r>
      <w:r w:rsidR="00E27640" w:rsidRPr="00A167BD">
        <w:t>.</w:t>
      </w:r>
      <w:r w:rsidR="00E27640" w:rsidRPr="00A0295E">
        <w:rPr>
          <w:noProof/>
        </w:rPr>
        <w:t xml:space="preserve"> </w:t>
      </w:r>
    </w:p>
    <w:p w14:paraId="7230F5BB" w14:textId="41C18AA5" w:rsidR="00B300F3" w:rsidRDefault="00E27640" w:rsidP="00E74BCF">
      <w:pPr>
        <w:pStyle w:val="Normimage"/>
      </w:pPr>
      <w:r w:rsidRPr="00A167BD">
        <w:t xml:space="preserve">The home page contains summary details and statistics on various MERIT projects. </w:t>
      </w:r>
      <w:r w:rsidR="00772FFD">
        <w:t xml:space="preserve">This screen </w:t>
      </w:r>
      <w:r w:rsidR="002C6729">
        <w:t>shares information</w:t>
      </w:r>
      <w:r w:rsidR="000D25D7">
        <w:t xml:space="preserve"> on program</w:t>
      </w:r>
      <w:r w:rsidR="002C6729">
        <w:t xml:space="preserve"> statistics.</w:t>
      </w:r>
      <w:r w:rsidR="005171A6">
        <w:t xml:space="preserve"> </w:t>
      </w:r>
    </w:p>
    <w:p w14:paraId="355B8C26" w14:textId="72791B15" w:rsidR="00EE505D" w:rsidRPr="00A0295E" w:rsidRDefault="00EE505D" w:rsidP="00E74BCF">
      <w:pPr>
        <w:pStyle w:val="Heading3"/>
      </w:pPr>
      <w:bookmarkStart w:id="32" w:name="_Toc43203642"/>
      <w:bookmarkStart w:id="33" w:name="_Toc43451069"/>
      <w:bookmarkStart w:id="34" w:name="_Toc43451261"/>
      <w:r w:rsidRPr="00A0295E">
        <w:t xml:space="preserve">Project </w:t>
      </w:r>
      <w:r w:rsidRPr="00EE505D">
        <w:t>explorer</w:t>
      </w:r>
      <w:r w:rsidRPr="00A0295E">
        <w:t>: Overview</w:t>
      </w:r>
      <w:bookmarkEnd w:id="32"/>
      <w:bookmarkEnd w:id="33"/>
      <w:bookmarkEnd w:id="34"/>
    </w:p>
    <w:p w14:paraId="141C645A" w14:textId="2B00FEDE" w:rsidR="00EE505D" w:rsidRDefault="00EE505D" w:rsidP="00E74BCF">
      <w:r>
        <w:t xml:space="preserve">The MERIT </w:t>
      </w:r>
      <w:r w:rsidRPr="0068193C">
        <w:t xml:space="preserve">Project </w:t>
      </w:r>
      <w:r>
        <w:t>E</w:t>
      </w:r>
      <w:r w:rsidRPr="0068193C">
        <w:t xml:space="preserve">xplorer contains </w:t>
      </w:r>
      <w:r>
        <w:t xml:space="preserve">three topics; </w:t>
      </w:r>
      <w:r w:rsidRPr="0068193C">
        <w:rPr>
          <w:b/>
        </w:rPr>
        <w:t>map</w:t>
      </w:r>
      <w:r w:rsidRPr="0068193C">
        <w:t xml:space="preserve">, </w:t>
      </w:r>
      <w:r w:rsidRPr="0068193C">
        <w:rPr>
          <w:b/>
        </w:rPr>
        <w:t>projects</w:t>
      </w:r>
      <w:r w:rsidRPr="0068193C">
        <w:t xml:space="preserve"> </w:t>
      </w:r>
      <w:r>
        <w:t>and</w:t>
      </w:r>
      <w:r w:rsidRPr="0068193C">
        <w:t xml:space="preserve"> </w:t>
      </w:r>
      <w:r w:rsidRPr="0068193C">
        <w:rPr>
          <w:b/>
        </w:rPr>
        <w:t>dashboard</w:t>
      </w:r>
      <w:r w:rsidRPr="0068193C">
        <w:t xml:space="preserve">. </w:t>
      </w:r>
      <w:r>
        <w:t xml:space="preserve">These topics will assist you to filter/find information on your program/project. </w:t>
      </w:r>
      <w:r w:rsidRPr="0068193C">
        <w:t>You don’t have to be a MERIT user to view and search this information. Refer to</w:t>
      </w:r>
      <w:r w:rsidR="002C04D3">
        <w:t xml:space="preserve"> the next few section ‘Finding information’</w:t>
      </w:r>
      <w:r w:rsidR="00E41CEC">
        <w:t xml:space="preserve"> </w:t>
      </w:r>
      <w:r>
        <w:t xml:space="preserve">below for </w:t>
      </w:r>
      <w:r w:rsidRPr="0068193C">
        <w:t>guidance on searching.</w:t>
      </w:r>
    </w:p>
    <w:p w14:paraId="17136491" w14:textId="27013719" w:rsidR="005B354D" w:rsidRDefault="007A2B26" w:rsidP="00E74BCF">
      <w:r>
        <w:rPr>
          <w:noProof/>
        </w:rPr>
        <w:drawing>
          <wp:inline distT="0" distB="0" distL="0" distR="0" wp14:anchorId="74AB75B9" wp14:editId="70D02A86">
            <wp:extent cx="5076825" cy="38385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76825" cy="3838575"/>
                    </a:xfrm>
                    <a:prstGeom prst="rect">
                      <a:avLst/>
                    </a:prstGeom>
                  </pic:spPr>
                </pic:pic>
              </a:graphicData>
            </a:graphic>
          </wp:inline>
        </w:drawing>
      </w:r>
    </w:p>
    <w:p w14:paraId="10783362" w14:textId="24B5AAFF" w:rsidR="00304880" w:rsidRPr="000E183A" w:rsidRDefault="00304880" w:rsidP="00E74BCF">
      <w:r w:rsidRPr="000E183A">
        <w:t>Topics:</w:t>
      </w:r>
    </w:p>
    <w:tbl>
      <w:tblPr>
        <w:tblStyle w:val="TableGrid"/>
        <w:tblW w:w="8482" w:type="dxa"/>
        <w:tblInd w:w="421" w:type="dxa"/>
        <w:tblLook w:val="04A0" w:firstRow="1" w:lastRow="0" w:firstColumn="1" w:lastColumn="0" w:noHBand="0" w:noVBand="1"/>
      </w:tblPr>
      <w:tblGrid>
        <w:gridCol w:w="1417"/>
        <w:gridCol w:w="7065"/>
      </w:tblGrid>
      <w:tr w:rsidR="00304880" w14:paraId="18D1F694" w14:textId="77777777" w:rsidTr="003B4B03">
        <w:trPr>
          <w:cnfStyle w:val="100000000000" w:firstRow="1" w:lastRow="0" w:firstColumn="0" w:lastColumn="0" w:oddVBand="0" w:evenVBand="0" w:oddHBand="0" w:evenHBand="0" w:firstRowFirstColumn="0" w:firstRowLastColumn="0" w:lastRowFirstColumn="0" w:lastRowLastColumn="0"/>
        </w:trPr>
        <w:tc>
          <w:tcPr>
            <w:tcW w:w="1417" w:type="dxa"/>
          </w:tcPr>
          <w:p w14:paraId="6E57EB80" w14:textId="77777777" w:rsidR="00304880" w:rsidRPr="00502CCE" w:rsidRDefault="00304880" w:rsidP="00050744">
            <w:pPr>
              <w:pStyle w:val="TableNormal1"/>
            </w:pPr>
            <w:r w:rsidRPr="00502CCE">
              <w:t>Map</w:t>
            </w:r>
          </w:p>
        </w:tc>
        <w:tc>
          <w:tcPr>
            <w:tcW w:w="7065" w:type="dxa"/>
          </w:tcPr>
          <w:p w14:paraId="3DF2707B" w14:textId="77777777" w:rsidR="00304880" w:rsidRPr="00502CCE" w:rsidRDefault="00304880" w:rsidP="00050744">
            <w:pPr>
              <w:pStyle w:val="TableNormal1"/>
            </w:pPr>
            <w:r w:rsidRPr="00502CCE">
              <w:t xml:space="preserve">Displays </w:t>
            </w:r>
            <w:r>
              <w:t xml:space="preserve">the location of </w:t>
            </w:r>
            <w:r w:rsidRPr="00502CCE">
              <w:t>projects across Australia or the area you have zoomed in to. You may select a point on the map to open and view project information.</w:t>
            </w:r>
          </w:p>
        </w:tc>
      </w:tr>
      <w:tr w:rsidR="00304880" w14:paraId="2521A0F3" w14:textId="77777777" w:rsidTr="003B4B03">
        <w:trPr>
          <w:cnfStyle w:val="000000100000" w:firstRow="0" w:lastRow="0" w:firstColumn="0" w:lastColumn="0" w:oddVBand="0" w:evenVBand="0" w:oddHBand="1" w:evenHBand="0" w:firstRowFirstColumn="0" w:firstRowLastColumn="0" w:lastRowFirstColumn="0" w:lastRowLastColumn="0"/>
        </w:trPr>
        <w:tc>
          <w:tcPr>
            <w:tcW w:w="1417" w:type="dxa"/>
          </w:tcPr>
          <w:p w14:paraId="49ED41B7" w14:textId="77777777" w:rsidR="00304880" w:rsidRPr="00502CCE" w:rsidRDefault="00304880" w:rsidP="00050744">
            <w:pPr>
              <w:pStyle w:val="TableNormal1"/>
            </w:pPr>
            <w:r w:rsidRPr="00502CCE">
              <w:t>Projects</w:t>
            </w:r>
          </w:p>
        </w:tc>
        <w:tc>
          <w:tcPr>
            <w:tcW w:w="7065" w:type="dxa"/>
          </w:tcPr>
          <w:p w14:paraId="2DFEDAEE" w14:textId="7EDDEFBF" w:rsidR="00304880" w:rsidRPr="00502CCE" w:rsidRDefault="00304880" w:rsidP="00050744">
            <w:pPr>
              <w:pStyle w:val="TableNormal1"/>
            </w:pPr>
            <w:r w:rsidRPr="00502CCE">
              <w:t>Displays a list projects by name (with latest updated project at the top). Clicking on the project title will display a summary about the project. Click the ‘View Project Page’ to open the project details (see below for Finding Projects in the Project Explorer).</w:t>
            </w:r>
          </w:p>
        </w:tc>
      </w:tr>
      <w:tr w:rsidR="00304880" w14:paraId="17C3A952" w14:textId="77777777" w:rsidTr="003B4B03">
        <w:trPr>
          <w:cnfStyle w:val="000000010000" w:firstRow="0" w:lastRow="0" w:firstColumn="0" w:lastColumn="0" w:oddVBand="0" w:evenVBand="0" w:oddHBand="0" w:evenHBand="1" w:firstRowFirstColumn="0" w:firstRowLastColumn="0" w:lastRowFirstColumn="0" w:lastRowLastColumn="0"/>
        </w:trPr>
        <w:tc>
          <w:tcPr>
            <w:tcW w:w="1417" w:type="dxa"/>
          </w:tcPr>
          <w:p w14:paraId="16283E81" w14:textId="77777777" w:rsidR="00304880" w:rsidRPr="00502CCE" w:rsidRDefault="00304880" w:rsidP="00050744">
            <w:pPr>
              <w:pStyle w:val="TableNormal1"/>
            </w:pPr>
            <w:r w:rsidRPr="00502CCE">
              <w:t>Dashboard</w:t>
            </w:r>
          </w:p>
        </w:tc>
        <w:tc>
          <w:tcPr>
            <w:tcW w:w="7065" w:type="dxa"/>
          </w:tcPr>
          <w:p w14:paraId="20F2A57E" w14:textId="77777777" w:rsidR="00304880" w:rsidRPr="00502CCE" w:rsidRDefault="00304880" w:rsidP="00050744">
            <w:pPr>
              <w:pStyle w:val="TableNormal1"/>
            </w:pPr>
            <w:r w:rsidRPr="00502CCE">
              <w:t>Provides a progress summary of project activities based on the filter you choose.</w:t>
            </w:r>
          </w:p>
        </w:tc>
      </w:tr>
    </w:tbl>
    <w:p w14:paraId="48435A66" w14:textId="0D5DC1F3" w:rsidR="00304880" w:rsidRPr="000E183A" w:rsidRDefault="00304880" w:rsidP="00E74BCF">
      <w:r w:rsidRPr="000E183A">
        <w:t>Facets:</w:t>
      </w:r>
    </w:p>
    <w:p w14:paraId="5AEFC9F4" w14:textId="0843D836" w:rsidR="00304880" w:rsidRPr="00F5356F" w:rsidRDefault="00304880" w:rsidP="00E74BCF">
      <w:r w:rsidRPr="00F5356F">
        <w:t>When opening a Topic, Facets appear on the left of the screen to identify filters (</w:t>
      </w:r>
      <w:r w:rsidR="00E41CEC" w:rsidRPr="00F5356F">
        <w:t>e.g.</w:t>
      </w:r>
      <w:r w:rsidRPr="00F5356F">
        <w:t xml:space="preserve"> Organisation, Program, Sub-Program, etc). The Facet list displays each heading, followed by a few options. </w:t>
      </w:r>
      <w:r>
        <w:t xml:space="preserve">These are used </w:t>
      </w:r>
      <w:r w:rsidR="00F65F85">
        <w:t xml:space="preserve">to </w:t>
      </w:r>
      <w:r>
        <w:t>filter or refine your search.</w:t>
      </w:r>
    </w:p>
    <w:p w14:paraId="380261A3" w14:textId="5E05D6FB" w:rsidR="00304880" w:rsidRDefault="00304880" w:rsidP="00E74BCF">
      <w:pPr>
        <w:pStyle w:val="Heading3"/>
      </w:pPr>
      <w:bookmarkStart w:id="35" w:name="_1.1__Using"/>
      <w:bookmarkStart w:id="36" w:name="_Toc464723954"/>
      <w:bookmarkStart w:id="37" w:name="_Ref42849734"/>
      <w:bookmarkStart w:id="38" w:name="_Ref42849742"/>
      <w:bookmarkStart w:id="39" w:name="_Toc43203643"/>
      <w:bookmarkStart w:id="40" w:name="_Toc43451070"/>
      <w:bookmarkStart w:id="41" w:name="_Toc43451262"/>
      <w:bookmarkEnd w:id="35"/>
      <w:r w:rsidRPr="00480776">
        <w:t>Finding</w:t>
      </w:r>
      <w:r>
        <w:t xml:space="preserve"> </w:t>
      </w:r>
      <w:r w:rsidRPr="008612D0">
        <w:t>information</w:t>
      </w:r>
      <w:r w:rsidRPr="0068193C">
        <w:t xml:space="preserve"> </w:t>
      </w:r>
      <w:r>
        <w:t>using ‘</w:t>
      </w:r>
      <w:r w:rsidRPr="0068193C">
        <w:t>Project Explorer</w:t>
      </w:r>
      <w:bookmarkEnd w:id="36"/>
      <w:r>
        <w:t>’</w:t>
      </w:r>
      <w:bookmarkEnd w:id="37"/>
      <w:bookmarkEnd w:id="38"/>
      <w:bookmarkEnd w:id="39"/>
      <w:bookmarkEnd w:id="40"/>
      <w:bookmarkEnd w:id="41"/>
    </w:p>
    <w:p w14:paraId="4E688E78" w14:textId="1E577D5B" w:rsidR="00304880" w:rsidRPr="003F3429" w:rsidRDefault="00304880" w:rsidP="003B0D04">
      <w:pPr>
        <w:pStyle w:val="ListParagraph"/>
        <w:numPr>
          <w:ilvl w:val="0"/>
          <w:numId w:val="18"/>
        </w:numPr>
      </w:pPr>
      <w:r w:rsidRPr="00480776">
        <w:t>Click</w:t>
      </w:r>
      <w:r w:rsidRPr="0068193C">
        <w:t xml:space="preserve"> the </w:t>
      </w:r>
      <w:r w:rsidRPr="008612D0">
        <w:t>Project</w:t>
      </w:r>
      <w:r w:rsidRPr="00E74BCF">
        <w:rPr>
          <w:b/>
        </w:rPr>
        <w:t xml:space="preserve"> </w:t>
      </w:r>
      <w:r w:rsidRPr="00304880">
        <w:t>Explorer</w:t>
      </w:r>
      <w:r w:rsidRPr="0068193C">
        <w:t xml:space="preserve"> link. </w:t>
      </w:r>
      <w:r>
        <w:t>Choose a</w:t>
      </w:r>
      <w:r w:rsidRPr="0068193C">
        <w:t xml:space="preserve"> </w:t>
      </w:r>
      <w:r w:rsidRPr="00E74BCF">
        <w:rPr>
          <w:b/>
        </w:rPr>
        <w:t>Topic</w:t>
      </w:r>
      <w:r w:rsidRPr="0068193C">
        <w:t xml:space="preserve"> from the list by clicking </w:t>
      </w:r>
      <w:r>
        <w:rPr>
          <w:noProof/>
        </w:rPr>
        <w:drawing>
          <wp:inline distT="0" distB="0" distL="0" distR="0" wp14:anchorId="3C01790B" wp14:editId="6700E638">
            <wp:extent cx="198000" cy="180000"/>
            <wp:effectExtent l="19050" t="19050" r="12065" b="10795"/>
            <wp:docPr id="90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8000" cy="180000"/>
                    </a:xfrm>
                    <a:prstGeom prst="rect">
                      <a:avLst/>
                    </a:prstGeom>
                    <a:noFill/>
                    <a:ln w="9525">
                      <a:solidFill>
                        <a:schemeClr val="accent1"/>
                      </a:solidFill>
                      <a:miter lim="800000"/>
                      <a:headEnd/>
                      <a:tailEnd/>
                    </a:ln>
                  </pic:spPr>
                </pic:pic>
              </a:graphicData>
            </a:graphic>
          </wp:inline>
        </w:drawing>
      </w:r>
      <w:r w:rsidRPr="0068193C">
        <w:t>.</w:t>
      </w:r>
    </w:p>
    <w:p w14:paraId="1C2E6CC9" w14:textId="02F34B3E" w:rsidR="00304880" w:rsidRDefault="00304880" w:rsidP="00E74BCF">
      <w:pPr>
        <w:pStyle w:val="ListParagraph"/>
      </w:pPr>
      <w:r w:rsidRPr="00F5356F">
        <w:t xml:space="preserve">To view the full list of options for </w:t>
      </w:r>
      <w:r>
        <w:t>each</w:t>
      </w:r>
      <w:r w:rsidRPr="00F5356F">
        <w:t xml:space="preserve"> </w:t>
      </w:r>
      <w:r>
        <w:t xml:space="preserve">facet’s </w:t>
      </w:r>
      <w:r w:rsidRPr="00F5356F">
        <w:t xml:space="preserve">heading, select the </w:t>
      </w:r>
      <w:r>
        <w:rPr>
          <w:noProof/>
        </w:rPr>
        <w:drawing>
          <wp:inline distT="0" distB="0" distL="0" distR="0" wp14:anchorId="0EA5DFFD" wp14:editId="288CEEA7">
            <wp:extent cx="991043" cy="179104"/>
            <wp:effectExtent l="19050" t="19050" r="19050" b="1143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41856" cy="188287"/>
                    </a:xfrm>
                    <a:prstGeom prst="rect">
                      <a:avLst/>
                    </a:prstGeom>
                    <a:ln>
                      <a:solidFill>
                        <a:schemeClr val="tx1"/>
                      </a:solidFill>
                    </a:ln>
                  </pic:spPr>
                </pic:pic>
              </a:graphicData>
            </a:graphic>
          </wp:inline>
        </w:drawing>
      </w:r>
      <w:r w:rsidRPr="00F5356F">
        <w:t xml:space="preserve"> </w:t>
      </w:r>
      <w:r>
        <w:t xml:space="preserve">button, </w:t>
      </w:r>
      <w:bookmarkStart w:id="42" w:name="_Hlk39503733"/>
      <w:r>
        <w:t>below the</w:t>
      </w:r>
      <w:r w:rsidRPr="00F5356F">
        <w:t xml:space="preserve"> relevant list</w:t>
      </w:r>
      <w:r>
        <w:t>,</w:t>
      </w:r>
      <w:r w:rsidRPr="00F5356F">
        <w:t xml:space="preserve"> to expand it. </w:t>
      </w:r>
    </w:p>
    <w:p w14:paraId="6327CB2C" w14:textId="77777777" w:rsidR="00855A0B" w:rsidRDefault="00855A0B" w:rsidP="00E74BCF">
      <w:r>
        <w:br w:type="page"/>
      </w:r>
    </w:p>
    <w:p w14:paraId="3C1010AB" w14:textId="2DBDBDD1" w:rsidR="00304880" w:rsidRDefault="00304880" w:rsidP="00E74BCF">
      <w:pPr>
        <w:pStyle w:val="Lister"/>
      </w:pPr>
      <w:r>
        <w:t>The following options will be available to assist you in choosing the filter you need.</w:t>
      </w:r>
    </w:p>
    <w:p w14:paraId="4F5C4C0F" w14:textId="77777777" w:rsidR="00304880" w:rsidRDefault="00304880" w:rsidP="00E74BCF">
      <w:r>
        <w:rPr>
          <w:noProof/>
        </w:rPr>
        <w:drawing>
          <wp:inline distT="0" distB="0" distL="0" distR="0" wp14:anchorId="58F62D41" wp14:editId="41AC3D42">
            <wp:extent cx="5031091" cy="400325"/>
            <wp:effectExtent l="19050" t="19050" r="17780" b="1905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24498" cy="431629"/>
                    </a:xfrm>
                    <a:prstGeom prst="rect">
                      <a:avLst/>
                    </a:prstGeom>
                    <a:ln>
                      <a:solidFill>
                        <a:schemeClr val="tx1"/>
                      </a:solidFill>
                    </a:ln>
                  </pic:spPr>
                </pic:pic>
              </a:graphicData>
            </a:graphic>
          </wp:inline>
        </w:drawing>
      </w:r>
    </w:p>
    <w:bookmarkEnd w:id="42"/>
    <w:p w14:paraId="22DEB06C" w14:textId="18C6DF1A" w:rsidR="00304880" w:rsidRDefault="00304880" w:rsidP="00E74BCF">
      <w:pPr>
        <w:pStyle w:val="ListParagraph"/>
      </w:pPr>
      <w:r>
        <w:t>Once you are ready, you may select:</w:t>
      </w:r>
    </w:p>
    <w:p w14:paraId="24B693FF" w14:textId="77777777" w:rsidR="009F582B" w:rsidRDefault="00304880" w:rsidP="00E74BCF">
      <w:pPr>
        <w:pStyle w:val="ListLetter"/>
      </w:pPr>
      <w:r w:rsidRPr="009F582B">
        <w:t xml:space="preserve">an individual name to directly refine your filter, </w:t>
      </w:r>
      <w:r w:rsidRPr="00480776">
        <w:t>or</w:t>
      </w:r>
    </w:p>
    <w:p w14:paraId="56DDA315" w14:textId="2EFFC1B2" w:rsidR="00304880" w:rsidRPr="00F2381E" w:rsidRDefault="00304880" w:rsidP="00E74BCF">
      <w:pPr>
        <w:pStyle w:val="ListLetter"/>
        <w:rPr>
          <w:b/>
        </w:rPr>
      </w:pPr>
      <w:r>
        <w:t xml:space="preserve">multiple tick boxes and click the refine button </w:t>
      </w:r>
      <w:r w:rsidRPr="00F5356F">
        <w:t>to filter</w:t>
      </w:r>
      <w:r>
        <w:t xml:space="preserve"> the options.</w:t>
      </w:r>
    </w:p>
    <w:p w14:paraId="42806721" w14:textId="0293DACB" w:rsidR="00304880" w:rsidRPr="003F3429" w:rsidRDefault="00304880" w:rsidP="00E74BCF">
      <w:pPr>
        <w:pStyle w:val="ListParagraph"/>
      </w:pPr>
      <w:r w:rsidRPr="0068193C">
        <w:t xml:space="preserve">Your search results </w:t>
      </w:r>
      <w:r>
        <w:t>will display in the relevant topic</w:t>
      </w:r>
      <w:r w:rsidRPr="0068193C">
        <w:t>.</w:t>
      </w:r>
      <w:r w:rsidR="00480776">
        <w:t xml:space="preserve"> </w:t>
      </w:r>
      <w:r>
        <w:t>Below is a</w:t>
      </w:r>
      <w:r w:rsidRPr="0068193C">
        <w:t>n example of search results in Project Explorer.</w:t>
      </w:r>
    </w:p>
    <w:tbl>
      <w:tblPr>
        <w:tblStyle w:val="TableGrid"/>
        <w:tblW w:w="8368" w:type="dxa"/>
        <w:tblInd w:w="846" w:type="dxa"/>
        <w:tblBorders>
          <w:insideH w:val="none" w:sz="0" w:space="0" w:color="auto"/>
        </w:tblBorders>
        <w:shd w:val="clear" w:color="auto" w:fill="C5E0B3" w:themeFill="accent6" w:themeFillTint="66"/>
        <w:tblLayout w:type="fixed"/>
        <w:tblLook w:val="04A0" w:firstRow="1" w:lastRow="0" w:firstColumn="1" w:lastColumn="0" w:noHBand="0" w:noVBand="1"/>
      </w:tblPr>
      <w:tblGrid>
        <w:gridCol w:w="8368"/>
      </w:tblGrid>
      <w:tr w:rsidR="00304880" w:rsidRPr="003F3429" w14:paraId="7D8093D9" w14:textId="77777777" w:rsidTr="005B354D">
        <w:trPr>
          <w:cnfStyle w:val="100000000000" w:firstRow="1" w:lastRow="0" w:firstColumn="0" w:lastColumn="0" w:oddVBand="0" w:evenVBand="0" w:oddHBand="0" w:evenHBand="0" w:firstRowFirstColumn="0" w:firstRowLastColumn="0" w:lastRowFirstColumn="0" w:lastRowLastColumn="0"/>
          <w:trHeight w:val="437"/>
        </w:trPr>
        <w:tc>
          <w:tcPr>
            <w:tcW w:w="8368" w:type="dxa"/>
            <w:shd w:val="clear" w:color="auto" w:fill="C5E0B3" w:themeFill="accent6" w:themeFillTint="66"/>
          </w:tcPr>
          <w:p w14:paraId="53012598" w14:textId="77777777" w:rsidR="00304880" w:rsidRPr="0039239E" w:rsidRDefault="00304880" w:rsidP="00050744">
            <w:pPr>
              <w:pStyle w:val="TableNormal1"/>
            </w:pPr>
            <w:r w:rsidRPr="00480776">
              <w:t>Sample search results in project explorer</w:t>
            </w:r>
            <w:r w:rsidRPr="0039239E">
              <w:t>.</w:t>
            </w:r>
          </w:p>
          <w:p w14:paraId="6E0C126E" w14:textId="77777777" w:rsidR="00304880" w:rsidRPr="005B354D" w:rsidRDefault="00304880" w:rsidP="00E74BCF">
            <w:r w:rsidRPr="005B354D">
              <w:t>You wish to look up Projects funded under Regional Land Partnership program and delivered by Port Philip Westernport Catchment Management Authority.</w:t>
            </w:r>
          </w:p>
          <w:p w14:paraId="602BFA79" w14:textId="77777777" w:rsidR="00304880" w:rsidRPr="005B354D" w:rsidRDefault="00304880" w:rsidP="00E74BCF">
            <w:pPr>
              <w:pStyle w:val="ScheduleL5"/>
            </w:pPr>
            <w:r w:rsidRPr="005B354D">
              <w:t>Open the ‘Projects’ filter.</w:t>
            </w:r>
          </w:p>
          <w:p w14:paraId="1234DF2F" w14:textId="77777777" w:rsidR="00304880" w:rsidRPr="005B354D" w:rsidRDefault="00304880" w:rsidP="00E74BCF">
            <w:pPr>
              <w:pStyle w:val="ScheduleL5"/>
            </w:pPr>
            <w:r w:rsidRPr="005B354D">
              <w:t xml:space="preserve">Scroll to the ‘Program’ filter and click the ‘National Landcare Programme’ link. </w:t>
            </w:r>
          </w:p>
          <w:p w14:paraId="1162BEC8" w14:textId="77777777" w:rsidR="00304880" w:rsidRPr="005B354D" w:rsidRDefault="00304880" w:rsidP="00E74BCF">
            <w:pPr>
              <w:pStyle w:val="ScheduleL5"/>
            </w:pPr>
            <w:r w:rsidRPr="005B354D">
              <w:t>Scroll to the ‘Sub Program’ filter and click the ‘Regional Land Partnerships’ link.</w:t>
            </w:r>
          </w:p>
          <w:p w14:paraId="143DB4AF" w14:textId="10C2AE84" w:rsidR="00304880" w:rsidRPr="005B354D" w:rsidRDefault="00304880" w:rsidP="00E74BCF">
            <w:pPr>
              <w:pStyle w:val="ScheduleL5"/>
            </w:pPr>
            <w:r w:rsidRPr="005B354D">
              <w:t xml:space="preserve">Scroll to the ‘Organisation’ filter and click ‘Port Phillip and Westernport CMA’. You will need to click the ‘choose more’ </w:t>
            </w:r>
            <w:r w:rsidR="00AD3E58" w:rsidRPr="005B354D">
              <w:t>button</w:t>
            </w:r>
            <w:r w:rsidRPr="005B354D">
              <w:t xml:space="preserve"> to open the full list of organisations. The list can be sorted alphabetically.</w:t>
            </w:r>
          </w:p>
          <w:p w14:paraId="1E494FA1" w14:textId="77777777" w:rsidR="00304880" w:rsidRPr="005B354D" w:rsidRDefault="00304880" w:rsidP="00E74BCF">
            <w:r w:rsidRPr="005B354D">
              <w:t>Your search results in Project Explorer will display the following:</w:t>
            </w:r>
          </w:p>
        </w:tc>
      </w:tr>
      <w:tr w:rsidR="00304880" w:rsidRPr="003F3429" w14:paraId="5FFB0526" w14:textId="77777777" w:rsidTr="005B354D">
        <w:trPr>
          <w:cnfStyle w:val="000000100000" w:firstRow="0" w:lastRow="0" w:firstColumn="0" w:lastColumn="0" w:oddVBand="0" w:evenVBand="0" w:oddHBand="1" w:evenHBand="0" w:firstRowFirstColumn="0" w:firstRowLastColumn="0" w:lastRowFirstColumn="0" w:lastRowLastColumn="0"/>
          <w:trHeight w:val="3828"/>
        </w:trPr>
        <w:tc>
          <w:tcPr>
            <w:tcW w:w="8368" w:type="dxa"/>
            <w:shd w:val="clear" w:color="auto" w:fill="C5E0B3" w:themeFill="accent6" w:themeFillTint="66"/>
          </w:tcPr>
          <w:p w14:paraId="48B4ED28" w14:textId="1D398F82" w:rsidR="00304880" w:rsidRPr="0068193C" w:rsidRDefault="007A2B26" w:rsidP="00E74BCF">
            <w:r>
              <w:rPr>
                <w:noProof/>
              </w:rPr>
              <w:drawing>
                <wp:anchor distT="0" distB="0" distL="114300" distR="114300" simplePos="0" relativeHeight="253246976" behindDoc="0" locked="0" layoutInCell="1" allowOverlap="1" wp14:anchorId="44433003" wp14:editId="233B056B">
                  <wp:simplePos x="0" y="0"/>
                  <wp:positionH relativeFrom="column">
                    <wp:posOffset>1020725</wp:posOffset>
                  </wp:positionH>
                  <wp:positionV relativeFrom="paragraph">
                    <wp:posOffset>73025</wp:posOffset>
                  </wp:positionV>
                  <wp:extent cx="4133850" cy="2409825"/>
                  <wp:effectExtent l="0" t="0" r="0" b="9525"/>
                  <wp:wrapTopAndBottom/>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133850" cy="2409825"/>
                          </a:xfrm>
                          <a:prstGeom prst="rect">
                            <a:avLst/>
                          </a:prstGeom>
                        </pic:spPr>
                      </pic:pic>
                    </a:graphicData>
                  </a:graphic>
                  <wp14:sizeRelH relativeFrom="page">
                    <wp14:pctWidth>0</wp14:pctWidth>
                  </wp14:sizeRelH>
                  <wp14:sizeRelV relativeFrom="page">
                    <wp14:pctHeight>0</wp14:pctHeight>
                  </wp14:sizeRelV>
                </wp:anchor>
              </w:drawing>
            </w:r>
          </w:p>
        </w:tc>
      </w:tr>
    </w:tbl>
    <w:p w14:paraId="68EA13D1" w14:textId="77777777" w:rsidR="00855A0B" w:rsidRDefault="00855A0B" w:rsidP="00E74BCF">
      <w:pPr>
        <w:rPr>
          <w:rFonts w:ascii="Calibri" w:hAnsi="Calibri" w:cs="Times New Roman"/>
          <w:sz w:val="32"/>
          <w:szCs w:val="28"/>
        </w:rPr>
      </w:pPr>
      <w:bookmarkStart w:id="43" w:name="_Ref39738667"/>
      <w:bookmarkStart w:id="44" w:name="_Ref39738747"/>
      <w:r>
        <w:br w:type="page"/>
      </w:r>
    </w:p>
    <w:p w14:paraId="2A8D46FB" w14:textId="0EC9A5CB" w:rsidR="0039239E" w:rsidRPr="003C2C79" w:rsidRDefault="0039239E" w:rsidP="00E74BCF">
      <w:pPr>
        <w:pStyle w:val="Heading3"/>
      </w:pPr>
      <w:bookmarkStart w:id="45" w:name="_Toc43203644"/>
      <w:bookmarkStart w:id="46" w:name="_Ref43449711"/>
      <w:bookmarkStart w:id="47" w:name="_Toc43451071"/>
      <w:bookmarkStart w:id="48" w:name="_Toc43451263"/>
      <w:r>
        <w:t>Finding information u</w:t>
      </w:r>
      <w:r w:rsidRPr="0068193C">
        <w:t xml:space="preserve">sing the ‘Search’ </w:t>
      </w:r>
      <w:r>
        <w:t>tool</w:t>
      </w:r>
      <w:bookmarkEnd w:id="43"/>
      <w:bookmarkEnd w:id="44"/>
      <w:bookmarkEnd w:id="45"/>
      <w:bookmarkEnd w:id="46"/>
      <w:bookmarkEnd w:id="47"/>
      <w:bookmarkEnd w:id="48"/>
      <w:r w:rsidRPr="0068193C">
        <w:t xml:space="preserve">  </w:t>
      </w:r>
    </w:p>
    <w:p w14:paraId="08E8C748" w14:textId="1B35A4CD" w:rsidR="0039239E" w:rsidRPr="003F3429" w:rsidRDefault="0039239E" w:rsidP="003B0D04">
      <w:pPr>
        <w:pStyle w:val="ListParagraph"/>
        <w:numPr>
          <w:ilvl w:val="0"/>
          <w:numId w:val="42"/>
        </w:numPr>
      </w:pPr>
      <w:r w:rsidRPr="0068193C">
        <w:t xml:space="preserve">Type </w:t>
      </w:r>
      <w:r w:rsidRPr="00AE5D23">
        <w:t>your</w:t>
      </w:r>
      <w:r w:rsidRPr="0068193C">
        <w:t xml:space="preserve"> search term into the search </w:t>
      </w:r>
      <w:r>
        <w:t>bar</w:t>
      </w:r>
      <w:r w:rsidRPr="0068193C">
        <w:t xml:space="preserve">. </w:t>
      </w:r>
      <w:r>
        <w:rPr>
          <w:noProof/>
        </w:rPr>
        <w:drawing>
          <wp:inline distT="0" distB="0" distL="0" distR="0" wp14:anchorId="06EEB51C" wp14:editId="0C4F0DCB">
            <wp:extent cx="1320165" cy="206960"/>
            <wp:effectExtent l="0" t="0" r="0" b="3175"/>
            <wp:docPr id="86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t="15340" b="-1"/>
                    <a:stretch/>
                  </pic:blipFill>
                  <pic:spPr bwMode="auto">
                    <a:xfrm>
                      <a:off x="0" y="0"/>
                      <a:ext cx="1320652" cy="207036"/>
                    </a:xfrm>
                    <a:prstGeom prst="rect">
                      <a:avLst/>
                    </a:prstGeom>
                    <a:noFill/>
                    <a:ln>
                      <a:noFill/>
                    </a:ln>
                    <a:extLst>
                      <a:ext uri="{53640926-AAD7-44D8-BBD7-CCE9431645EC}">
                        <a14:shadowObscured xmlns:a14="http://schemas.microsoft.com/office/drawing/2010/main"/>
                      </a:ext>
                    </a:extLst>
                  </pic:spPr>
                </pic:pic>
              </a:graphicData>
            </a:graphic>
          </wp:inline>
        </w:drawing>
      </w:r>
      <w:r w:rsidRPr="0068193C">
        <w:t xml:space="preserve">  </w:t>
      </w:r>
      <w:r w:rsidRPr="0039239E">
        <w:t>Hint:</w:t>
      </w:r>
      <w:r w:rsidRPr="0068193C">
        <w:t xml:space="preserve"> add double quotation marks to narrow your search to an exact phrase, e.g. “Recovery Plan</w:t>
      </w:r>
      <w:r>
        <w:t>”</w:t>
      </w:r>
      <w:r w:rsidRPr="0068193C">
        <w:t>.</w:t>
      </w:r>
    </w:p>
    <w:p w14:paraId="6531BC31" w14:textId="74001094" w:rsidR="0039239E" w:rsidRPr="003F3429" w:rsidRDefault="0039239E" w:rsidP="00E74BCF">
      <w:pPr>
        <w:pStyle w:val="ListParagraph"/>
      </w:pPr>
      <w:r w:rsidRPr="0068193C">
        <w:t xml:space="preserve">Click </w:t>
      </w:r>
      <w:r>
        <w:rPr>
          <w:noProof/>
        </w:rPr>
        <w:drawing>
          <wp:inline distT="0" distB="0" distL="0" distR="0" wp14:anchorId="29964884" wp14:editId="4FD0E7CE">
            <wp:extent cx="304800" cy="285750"/>
            <wp:effectExtent l="19050" t="19050" r="19050" b="1905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800" cy="285750"/>
                    </a:xfrm>
                    <a:prstGeom prst="rect">
                      <a:avLst/>
                    </a:prstGeom>
                    <a:ln>
                      <a:solidFill>
                        <a:schemeClr val="tx1"/>
                      </a:solidFill>
                    </a:ln>
                  </pic:spPr>
                </pic:pic>
              </a:graphicData>
            </a:graphic>
          </wp:inline>
        </w:drawing>
      </w:r>
      <w:r>
        <w:t xml:space="preserve"> button </w:t>
      </w:r>
      <w:r w:rsidRPr="0039239E">
        <w:t>or press the enter key to activate the search</w:t>
      </w:r>
      <w:r w:rsidRPr="0068193C">
        <w:t>.</w:t>
      </w:r>
      <w:r w:rsidRPr="0039239E">
        <w:t xml:space="preserve"> </w:t>
      </w:r>
      <w:r w:rsidRPr="0068193C">
        <w:t xml:space="preserve">Your results </w:t>
      </w:r>
      <w:r>
        <w:t>for the relevant topic will display</w:t>
      </w:r>
      <w:r w:rsidRPr="0068193C">
        <w:t>.</w:t>
      </w:r>
      <w:r>
        <w:t xml:space="preserve"> </w:t>
      </w:r>
      <w:r w:rsidRPr="0068193C">
        <w:t>The</w:t>
      </w:r>
      <w:r>
        <w:t>se</w:t>
      </w:r>
      <w:r w:rsidRPr="0068193C">
        <w:t xml:space="preserve"> results will </w:t>
      </w:r>
      <w:r>
        <w:t xml:space="preserve">display any project that has mentioned the search term in their activities, project titles, </w:t>
      </w:r>
      <w:r w:rsidRPr="0068193C">
        <w:t xml:space="preserve">descriptions </w:t>
      </w:r>
      <w:r>
        <w:t>or</w:t>
      </w:r>
      <w:r w:rsidRPr="0068193C">
        <w:t xml:space="preserve"> organisations.</w:t>
      </w:r>
    </w:p>
    <w:p w14:paraId="400D95FE" w14:textId="2D7F32A0" w:rsidR="0039239E" w:rsidRPr="003F3429" w:rsidRDefault="007A2B26" w:rsidP="00E74BCF">
      <w:r>
        <w:rPr>
          <w:noProof/>
        </w:rPr>
        <w:drawing>
          <wp:anchor distT="0" distB="0" distL="114300" distR="114300" simplePos="0" relativeHeight="253248000" behindDoc="0" locked="0" layoutInCell="1" allowOverlap="1" wp14:anchorId="03C5F0B5" wp14:editId="28244540">
            <wp:simplePos x="0" y="0"/>
            <wp:positionH relativeFrom="column">
              <wp:posOffset>3337</wp:posOffset>
            </wp:positionH>
            <wp:positionV relativeFrom="paragraph">
              <wp:posOffset>-2333</wp:posOffset>
            </wp:positionV>
            <wp:extent cx="4505325" cy="3905250"/>
            <wp:effectExtent l="19050" t="19050" r="28575" b="19050"/>
            <wp:wrapTopAndBottom/>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505325" cy="3905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4400438" w14:textId="65A192E6" w:rsidR="0039239E" w:rsidRPr="003F3429" w:rsidRDefault="0039239E" w:rsidP="00E74BCF">
      <w:pPr>
        <w:pStyle w:val="ListParagraph"/>
      </w:pPr>
      <w:r w:rsidRPr="0068193C">
        <w:t>Click on the project link to go to the project page.</w:t>
      </w:r>
    </w:p>
    <w:p w14:paraId="5A7A9977" w14:textId="77777777" w:rsidR="007B710E" w:rsidRDefault="007B710E" w:rsidP="00E74BCF">
      <w:r>
        <w:br w:type="page"/>
      </w:r>
    </w:p>
    <w:tbl>
      <w:tblPr>
        <w:tblStyle w:val="TableGrid"/>
        <w:tblW w:w="0" w:type="auto"/>
        <w:tblLook w:val="04A0" w:firstRow="1" w:lastRow="0" w:firstColumn="1" w:lastColumn="0" w:noHBand="0" w:noVBand="1"/>
      </w:tblPr>
      <w:tblGrid>
        <w:gridCol w:w="1939"/>
        <w:gridCol w:w="686"/>
        <w:gridCol w:w="1964"/>
        <w:gridCol w:w="665"/>
        <w:gridCol w:w="1985"/>
        <w:gridCol w:w="645"/>
        <w:gridCol w:w="1318"/>
      </w:tblGrid>
      <w:tr w:rsidR="007B710E" w14:paraId="0842F629" w14:textId="77777777" w:rsidTr="003B4B03">
        <w:trPr>
          <w:cnfStyle w:val="100000000000" w:firstRow="1" w:lastRow="0" w:firstColumn="0" w:lastColumn="0" w:oddVBand="0" w:evenVBand="0" w:oddHBand="0" w:evenHBand="0" w:firstRowFirstColumn="0" w:firstRowLastColumn="0" w:lastRowFirstColumn="0" w:lastRowLastColumn="0"/>
        </w:trPr>
        <w:tc>
          <w:tcPr>
            <w:tcW w:w="9350" w:type="dxa"/>
            <w:gridSpan w:val="7"/>
            <w:shd w:val="clear" w:color="auto" w:fill="C5E0B3" w:themeFill="accent6" w:themeFillTint="66"/>
          </w:tcPr>
          <w:p w14:paraId="6B17B9E2" w14:textId="681D32E4" w:rsidR="007B710E" w:rsidRPr="007634E2" w:rsidRDefault="00720014" w:rsidP="00E74BCF">
            <w:pPr>
              <w:pStyle w:val="Heading2"/>
              <w:outlineLvl w:val="1"/>
            </w:pPr>
            <w:bookmarkStart w:id="49" w:name="_Toc43203645"/>
            <w:bookmarkStart w:id="50" w:name="_Toc43451072"/>
            <w:bookmarkStart w:id="51" w:name="_Toc43451264"/>
            <w:r>
              <w:t>VIEWING</w:t>
            </w:r>
            <w:r w:rsidR="007B710E">
              <w:t xml:space="preserve"> A PROJECT</w:t>
            </w:r>
            <w:bookmarkEnd w:id="49"/>
            <w:bookmarkEnd w:id="50"/>
            <w:bookmarkEnd w:id="51"/>
          </w:p>
        </w:tc>
      </w:tr>
      <w:tr w:rsidR="007B710E" w14:paraId="7197E2F8" w14:textId="77777777" w:rsidTr="003B4B03">
        <w:trPr>
          <w:cnfStyle w:val="000000100000" w:firstRow="0" w:lastRow="0" w:firstColumn="0" w:lastColumn="0" w:oddVBand="0" w:evenVBand="0" w:oddHBand="1" w:evenHBand="0" w:firstRowFirstColumn="0" w:firstRowLastColumn="0" w:lastRowFirstColumn="0" w:lastRowLastColumn="0"/>
        </w:trPr>
        <w:tc>
          <w:tcPr>
            <w:tcW w:w="1980" w:type="dxa"/>
            <w:vAlign w:val="center"/>
          </w:tcPr>
          <w:p w14:paraId="0BEA3B78" w14:textId="77777777" w:rsidR="007B710E" w:rsidRDefault="007B710E" w:rsidP="00E74BCF">
            <w:r>
              <w:t>Access Level</w:t>
            </w:r>
          </w:p>
        </w:tc>
        <w:tc>
          <w:tcPr>
            <w:tcW w:w="690" w:type="dxa"/>
            <w:vAlign w:val="center"/>
          </w:tcPr>
          <w:p w14:paraId="33F82364" w14:textId="6852EBC2" w:rsidR="007B710E" w:rsidRDefault="00700928" w:rsidP="00E74BCF">
            <w:pPr>
              <w:pStyle w:val="Tick"/>
            </w:pPr>
            <w:r w:rsidRPr="008D12DA">
              <w:rPr>
                <w:rFonts w:ascii="Wingdings" w:eastAsia="Wingdings" w:hAnsi="Wingdings" w:cs="Wingdings"/>
              </w:rPr>
              <w:t></w:t>
            </w:r>
          </w:p>
        </w:tc>
        <w:tc>
          <w:tcPr>
            <w:tcW w:w="2003" w:type="dxa"/>
            <w:vAlign w:val="center"/>
          </w:tcPr>
          <w:p w14:paraId="51728107" w14:textId="77777777" w:rsidR="007B710E" w:rsidRDefault="007B710E" w:rsidP="00E74BCF">
            <w:r w:rsidRPr="0068193C">
              <w:t xml:space="preserve">PUBLIC </w:t>
            </w:r>
          </w:p>
        </w:tc>
        <w:tc>
          <w:tcPr>
            <w:tcW w:w="669" w:type="dxa"/>
            <w:vAlign w:val="center"/>
          </w:tcPr>
          <w:p w14:paraId="30CCD13F" w14:textId="77777777" w:rsidR="007B710E" w:rsidRDefault="007B710E" w:rsidP="00E74BCF">
            <w:pPr>
              <w:pStyle w:val="Tick"/>
            </w:pPr>
            <w:r w:rsidRPr="00E12FD6">
              <w:rPr>
                <w:rFonts w:ascii="Wingdings" w:eastAsia="Wingdings" w:hAnsi="Wingdings" w:cs="Wingdings"/>
              </w:rPr>
              <w:t></w:t>
            </w:r>
          </w:p>
        </w:tc>
        <w:tc>
          <w:tcPr>
            <w:tcW w:w="2024" w:type="dxa"/>
            <w:vAlign w:val="center"/>
          </w:tcPr>
          <w:p w14:paraId="3C842059" w14:textId="77777777" w:rsidR="007B710E" w:rsidRDefault="007B710E" w:rsidP="00E74BCF">
            <w:r w:rsidRPr="0068193C">
              <w:t>EDITOR</w:t>
            </w:r>
          </w:p>
        </w:tc>
        <w:tc>
          <w:tcPr>
            <w:tcW w:w="648" w:type="dxa"/>
            <w:vAlign w:val="center"/>
          </w:tcPr>
          <w:p w14:paraId="33D9D498" w14:textId="77777777" w:rsidR="007B710E" w:rsidRDefault="007B710E" w:rsidP="00E74BCF">
            <w:pPr>
              <w:pStyle w:val="Tick"/>
            </w:pPr>
            <w:r w:rsidRPr="00E12FD6">
              <w:rPr>
                <w:rFonts w:ascii="Wingdings" w:eastAsia="Wingdings" w:hAnsi="Wingdings" w:cs="Wingdings"/>
              </w:rPr>
              <w:t></w:t>
            </w:r>
          </w:p>
        </w:tc>
        <w:tc>
          <w:tcPr>
            <w:tcW w:w="1336" w:type="dxa"/>
            <w:vAlign w:val="center"/>
          </w:tcPr>
          <w:p w14:paraId="46BD9207" w14:textId="77777777" w:rsidR="007B710E" w:rsidRDefault="007B710E" w:rsidP="00E74BCF">
            <w:r w:rsidRPr="0068193C">
              <w:t>ADMIN</w:t>
            </w:r>
            <w:r w:rsidRPr="0068193C" w:rsidDel="00772D96">
              <w:t xml:space="preserve"> </w:t>
            </w:r>
          </w:p>
        </w:tc>
      </w:tr>
    </w:tbl>
    <w:p w14:paraId="6A9E8812" w14:textId="0EB7B6D2" w:rsidR="007B710E" w:rsidRPr="007B710E" w:rsidRDefault="007B710E" w:rsidP="00E74BCF">
      <w:pPr>
        <w:pStyle w:val="Heading3"/>
      </w:pPr>
      <w:bookmarkStart w:id="52" w:name="_Toc43203646"/>
      <w:bookmarkStart w:id="53" w:name="_Toc43451073"/>
      <w:bookmarkStart w:id="54" w:name="_Toc43451265"/>
      <w:r w:rsidRPr="007B710E">
        <w:t>Opening Project</w:t>
      </w:r>
      <w:bookmarkEnd w:id="52"/>
      <w:bookmarkEnd w:id="53"/>
      <w:bookmarkEnd w:id="54"/>
      <w:r w:rsidRPr="007B710E">
        <w:t xml:space="preserve"> </w:t>
      </w:r>
    </w:p>
    <w:p w14:paraId="0A2422E1" w14:textId="188535DD" w:rsidR="007B710E" w:rsidRPr="007B710E" w:rsidRDefault="007B710E" w:rsidP="00E74BCF">
      <w:r>
        <w:t xml:space="preserve">The </w:t>
      </w:r>
      <w:r w:rsidRPr="007B710E">
        <w:t>following</w:t>
      </w:r>
      <w:r>
        <w:t xml:space="preserve"> information will appear if you are searching for a project via Project Explorer or MERIT’s main Search Bar. </w:t>
      </w:r>
      <w:r w:rsidRPr="00F840DE">
        <w:t xml:space="preserve">Once you’re able to locate your project </w:t>
      </w:r>
    </w:p>
    <w:p w14:paraId="5ED70250" w14:textId="1281755B" w:rsidR="007B710E" w:rsidRPr="007B710E" w:rsidRDefault="007249C0" w:rsidP="00E74BCF">
      <w:pPr>
        <w:pStyle w:val="ListParagraph"/>
        <w:numPr>
          <w:ilvl w:val="0"/>
          <w:numId w:val="7"/>
        </w:numPr>
      </w:pPr>
      <w:r w:rsidRPr="007B710E">
        <w:t xml:space="preserve">Click </w:t>
      </w:r>
      <w:r w:rsidR="007B710E" w:rsidRPr="007B710E">
        <w:t xml:space="preserve">on the </w:t>
      </w:r>
      <w:r w:rsidR="00907A9C">
        <w:t>Project link</w:t>
      </w:r>
      <w:r w:rsidR="007B710E" w:rsidRPr="007B710E">
        <w:t xml:space="preserve"> to open a summary containing the project name, organisation name &amp; description. </w:t>
      </w:r>
    </w:p>
    <w:p w14:paraId="0883DE29" w14:textId="77777777" w:rsidR="007A2B26" w:rsidRDefault="007A2B26" w:rsidP="007A2B26">
      <w:pPr>
        <w:pStyle w:val="ListParagraph"/>
        <w:numPr>
          <w:ilvl w:val="0"/>
          <w:numId w:val="0"/>
        </w:numPr>
        <w:ind w:left="680"/>
      </w:pPr>
      <w:r>
        <w:rPr>
          <w:noProof/>
        </w:rPr>
        <w:drawing>
          <wp:inline distT="0" distB="0" distL="0" distR="0" wp14:anchorId="2FDBB376" wp14:editId="6AFCA277">
            <wp:extent cx="3962400" cy="1504950"/>
            <wp:effectExtent l="19050" t="19050" r="19050" b="190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62400" cy="1504950"/>
                    </a:xfrm>
                    <a:prstGeom prst="rect">
                      <a:avLst/>
                    </a:prstGeom>
                    <a:ln>
                      <a:solidFill>
                        <a:schemeClr val="tx1"/>
                      </a:solidFill>
                    </a:ln>
                  </pic:spPr>
                </pic:pic>
              </a:graphicData>
            </a:graphic>
          </wp:inline>
        </w:drawing>
      </w:r>
    </w:p>
    <w:p w14:paraId="7980A6DA" w14:textId="5A1F9429" w:rsidR="007B710E" w:rsidRPr="00F840DE" w:rsidRDefault="007B710E" w:rsidP="00E74BCF">
      <w:pPr>
        <w:pStyle w:val="ListParagraph"/>
      </w:pPr>
      <w:r w:rsidRPr="00F840DE">
        <w:t>Click ‘View project page’ to open the project.</w:t>
      </w:r>
    </w:p>
    <w:p w14:paraId="578DF9B2" w14:textId="536C38F6" w:rsidR="007B710E" w:rsidRPr="00875A23" w:rsidRDefault="007B710E" w:rsidP="00E74BCF">
      <w:pPr>
        <w:pStyle w:val="Heading3"/>
      </w:pPr>
      <w:bookmarkStart w:id="55" w:name="_Toc32323108"/>
      <w:bookmarkStart w:id="56" w:name="_Toc43203647"/>
      <w:bookmarkStart w:id="57" w:name="_Toc43451074"/>
      <w:bookmarkStart w:id="58" w:name="_Toc43451266"/>
      <w:r w:rsidRPr="00875A23">
        <w:t>Viewing Project</w:t>
      </w:r>
      <w:bookmarkEnd w:id="55"/>
      <w:r>
        <w:t xml:space="preserve"> Details</w:t>
      </w:r>
      <w:bookmarkEnd w:id="56"/>
      <w:bookmarkEnd w:id="57"/>
      <w:bookmarkEnd w:id="58"/>
    </w:p>
    <w:p w14:paraId="00057A09" w14:textId="1E9706AF" w:rsidR="002E1DB7" w:rsidRDefault="007B710E" w:rsidP="002E1DB7">
      <w:r w:rsidRPr="00875A23">
        <w:t xml:space="preserve">When you click to ‘View project page’ MERIT will </w:t>
      </w:r>
      <w:r>
        <w:t xml:space="preserve">open the project details and </w:t>
      </w:r>
      <w:r w:rsidRPr="00875A23">
        <w:t>direct you to the project’s overview page</w:t>
      </w:r>
      <w:r>
        <w:t>.</w:t>
      </w:r>
      <w:r w:rsidRPr="00875A23">
        <w:t xml:space="preserve"> </w:t>
      </w:r>
      <w:r>
        <w:t xml:space="preserve">Some programs may also allow you to </w:t>
      </w:r>
      <w:r w:rsidRPr="00875A23">
        <w:t>view information relating to the Management Unit</w:t>
      </w:r>
      <w:r>
        <w:t xml:space="preserve">. </w:t>
      </w:r>
      <w:r w:rsidR="008524BC">
        <w:t xml:space="preserve">These program guides are explained in </w:t>
      </w:r>
      <w:r w:rsidR="00D97868">
        <w:t>‘</w:t>
      </w:r>
      <w:r w:rsidR="00D97868">
        <w:fldChar w:fldCharType="begin"/>
      </w:r>
      <w:r w:rsidR="00D97868">
        <w:instrText xml:space="preserve"> REF _Ref39739513 \h  \* MERGEFORMAT </w:instrText>
      </w:r>
      <w:r w:rsidR="00D97868">
        <w:fldChar w:fldCharType="separate"/>
      </w:r>
      <w:r w:rsidR="00F468EC" w:rsidRPr="00F468EC">
        <w:rPr>
          <w:rStyle w:val="LinkChar"/>
        </w:rPr>
        <w:t>ABOUT this Guide</w:t>
      </w:r>
      <w:r w:rsidR="00D97868">
        <w:fldChar w:fldCharType="end"/>
      </w:r>
      <w:r w:rsidR="00D97868">
        <w:t>’</w:t>
      </w:r>
      <w:r w:rsidR="002E1DB7">
        <w:t>.</w:t>
      </w:r>
      <w:r w:rsidR="00D97868">
        <w:t xml:space="preserve"> </w:t>
      </w:r>
      <w:r w:rsidR="002E1DB7">
        <w:t xml:space="preserve">Use the </w:t>
      </w:r>
      <w:hyperlink r:id="rId48" w:history="1">
        <w:r w:rsidR="002E1DB7" w:rsidRPr="005E1089">
          <w:rPr>
            <w:rStyle w:val="LinkChar"/>
          </w:rPr>
          <w:t>NRM MERIT Website</w:t>
        </w:r>
      </w:hyperlink>
      <w:r w:rsidR="002E1DB7">
        <w:t xml:space="preserve"> </w:t>
      </w:r>
      <w:r w:rsidR="0094204D">
        <w:t xml:space="preserve">to choose the relevant Program Specific Guide </w:t>
      </w:r>
      <w:r w:rsidR="0094204D">
        <w:rPr>
          <w:noProof/>
        </w:rPr>
        <w:t>(listed on the right hand side – Under ‘Find MERIT Guidance for:’)</w:t>
      </w:r>
      <w:r w:rsidR="002E1DB7">
        <w:rPr>
          <w:noProof/>
        </w:rPr>
        <w:t>.</w:t>
      </w:r>
    </w:p>
    <w:p w14:paraId="7178CBC8" w14:textId="4AB43FEE" w:rsidR="00D97868" w:rsidRPr="002F19D5" w:rsidRDefault="00D97868" w:rsidP="00E74BCF"/>
    <w:p w14:paraId="2FA43365" w14:textId="77777777" w:rsidR="007B710E" w:rsidRPr="00875A23" w:rsidRDefault="007B710E" w:rsidP="00E74BCF">
      <w:r>
        <w:t>The screens below are available to all users or visitors of MERIT</w:t>
      </w:r>
      <w:r w:rsidRPr="00875A23">
        <w:t xml:space="preserve">: </w:t>
      </w:r>
    </w:p>
    <w:p w14:paraId="482A6264" w14:textId="464FDCFC" w:rsidR="007B710E" w:rsidRPr="00A93D1D" w:rsidRDefault="007A2B26" w:rsidP="003B0D04">
      <w:pPr>
        <w:pStyle w:val="ListLetter"/>
        <w:numPr>
          <w:ilvl w:val="0"/>
          <w:numId w:val="38"/>
        </w:numPr>
      </w:pPr>
      <w:r>
        <w:rPr>
          <w:noProof/>
        </w:rPr>
        <w:drawing>
          <wp:anchor distT="0" distB="0" distL="114300" distR="114300" simplePos="0" relativeHeight="253249024" behindDoc="0" locked="0" layoutInCell="1" allowOverlap="1" wp14:anchorId="28133E8B" wp14:editId="4B7EEAC6">
            <wp:simplePos x="0" y="0"/>
            <wp:positionH relativeFrom="column">
              <wp:posOffset>683658</wp:posOffset>
            </wp:positionH>
            <wp:positionV relativeFrom="paragraph">
              <wp:posOffset>264160</wp:posOffset>
            </wp:positionV>
            <wp:extent cx="3209925" cy="2238375"/>
            <wp:effectExtent l="0" t="0" r="9525" b="9525"/>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209925" cy="2238375"/>
                    </a:xfrm>
                    <a:prstGeom prst="rect">
                      <a:avLst/>
                    </a:prstGeom>
                  </pic:spPr>
                </pic:pic>
              </a:graphicData>
            </a:graphic>
            <wp14:sizeRelH relativeFrom="page">
              <wp14:pctWidth>0</wp14:pctWidth>
            </wp14:sizeRelH>
            <wp14:sizeRelV relativeFrom="page">
              <wp14:pctHeight>0</wp14:pctHeight>
            </wp14:sizeRelV>
          </wp:anchor>
        </w:drawing>
      </w:r>
      <w:r w:rsidR="007B710E" w:rsidRPr="00FD300C">
        <w:t xml:space="preserve">Overview </w:t>
      </w:r>
      <w:r w:rsidR="007B710E" w:rsidRPr="001F240C">
        <w:t>Tab</w:t>
      </w:r>
      <w:r w:rsidR="007B710E" w:rsidRPr="00875A23">
        <w:t xml:space="preserve">: </w:t>
      </w:r>
      <w:r w:rsidR="007B710E">
        <w:t>contains the following subject matter</w:t>
      </w:r>
      <w:r w:rsidR="007B710E" w:rsidRPr="00875A23">
        <w:t>.</w:t>
      </w:r>
    </w:p>
    <w:p w14:paraId="051D417B" w14:textId="035DF36A" w:rsidR="0008348E" w:rsidRDefault="0008348E" w:rsidP="00E74BCF">
      <w:pPr>
        <w:rPr>
          <w:rFonts w:ascii="Calibri" w:hAnsi="Calibri" w:cs="Times New Roman"/>
        </w:rPr>
      </w:pPr>
      <w:r>
        <w:br w:type="page"/>
      </w:r>
    </w:p>
    <w:p w14:paraId="1D0D7736" w14:textId="7891A5F8" w:rsidR="007B710E" w:rsidRPr="00875A23" w:rsidRDefault="007A2B26" w:rsidP="00E74BCF">
      <w:pPr>
        <w:pStyle w:val="ListLetter"/>
      </w:pPr>
      <w:r>
        <w:rPr>
          <w:noProof/>
        </w:rPr>
        <w:drawing>
          <wp:anchor distT="0" distB="0" distL="114300" distR="114300" simplePos="0" relativeHeight="253250048" behindDoc="0" locked="0" layoutInCell="1" allowOverlap="1" wp14:anchorId="1BB8BF54" wp14:editId="0FC39650">
            <wp:simplePos x="0" y="0"/>
            <wp:positionH relativeFrom="column">
              <wp:posOffset>715556</wp:posOffset>
            </wp:positionH>
            <wp:positionV relativeFrom="paragraph">
              <wp:posOffset>258445</wp:posOffset>
            </wp:positionV>
            <wp:extent cx="3267075" cy="1952625"/>
            <wp:effectExtent l="0" t="0" r="9525" b="9525"/>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267075" cy="1952625"/>
                    </a:xfrm>
                    <a:prstGeom prst="rect">
                      <a:avLst/>
                    </a:prstGeom>
                  </pic:spPr>
                </pic:pic>
              </a:graphicData>
            </a:graphic>
            <wp14:sizeRelH relativeFrom="page">
              <wp14:pctWidth>0</wp14:pctWidth>
            </wp14:sizeRelH>
            <wp14:sizeRelV relativeFrom="page">
              <wp14:pctHeight>0</wp14:pctHeight>
            </wp14:sizeRelV>
          </wp:anchor>
        </w:drawing>
      </w:r>
      <w:r w:rsidR="007B710E" w:rsidRPr="00875A23">
        <w:t xml:space="preserve">Documents Tab: </w:t>
      </w:r>
      <w:r w:rsidR="007B710E">
        <w:t>contains</w:t>
      </w:r>
      <w:r w:rsidR="007B710E" w:rsidRPr="00875A23">
        <w:t xml:space="preserve"> documents the Service Provider has added to this public view.</w:t>
      </w:r>
    </w:p>
    <w:p w14:paraId="4CD027E6" w14:textId="12EF11FC" w:rsidR="007A26E3" w:rsidRDefault="007A26E3" w:rsidP="00E74BCF"/>
    <w:p w14:paraId="07365CC3" w14:textId="77777777" w:rsidR="00855A0B" w:rsidRDefault="00855A0B" w:rsidP="00E74BCF">
      <w:r>
        <w:br w:type="page"/>
      </w:r>
    </w:p>
    <w:tbl>
      <w:tblPr>
        <w:tblStyle w:val="TableGrid"/>
        <w:tblW w:w="0" w:type="auto"/>
        <w:tblLook w:val="04A0" w:firstRow="1" w:lastRow="0" w:firstColumn="1" w:lastColumn="0" w:noHBand="0" w:noVBand="1"/>
      </w:tblPr>
      <w:tblGrid>
        <w:gridCol w:w="1944"/>
        <w:gridCol w:w="680"/>
        <w:gridCol w:w="1968"/>
        <w:gridCol w:w="660"/>
        <w:gridCol w:w="1990"/>
        <w:gridCol w:w="640"/>
        <w:gridCol w:w="1320"/>
      </w:tblGrid>
      <w:tr w:rsidR="001F240C" w14:paraId="21C33125" w14:textId="77777777" w:rsidTr="003C2C79">
        <w:trPr>
          <w:cnfStyle w:val="100000000000" w:firstRow="1" w:lastRow="0" w:firstColumn="0" w:lastColumn="0" w:oddVBand="0" w:evenVBand="0" w:oddHBand="0" w:evenHBand="0" w:firstRowFirstColumn="0" w:firstRowLastColumn="0" w:lastRowFirstColumn="0" w:lastRowLastColumn="0"/>
        </w:trPr>
        <w:tc>
          <w:tcPr>
            <w:tcW w:w="9202" w:type="dxa"/>
            <w:gridSpan w:val="7"/>
            <w:shd w:val="clear" w:color="auto" w:fill="C5E0B3" w:themeFill="accent6" w:themeFillTint="66"/>
          </w:tcPr>
          <w:p w14:paraId="358DF37F" w14:textId="08AA456F" w:rsidR="001F240C" w:rsidRPr="007634E2" w:rsidRDefault="001F240C" w:rsidP="00E74BCF">
            <w:pPr>
              <w:pStyle w:val="Heading2"/>
              <w:outlineLvl w:val="1"/>
            </w:pPr>
            <w:bookmarkStart w:id="59" w:name="_Toc43203648"/>
            <w:bookmarkStart w:id="60" w:name="_Toc43451075"/>
            <w:bookmarkStart w:id="61" w:name="_Toc43451267"/>
            <w:r>
              <w:t>VIEWING THE DASHBOARD</w:t>
            </w:r>
            <w:bookmarkEnd w:id="59"/>
            <w:bookmarkEnd w:id="60"/>
            <w:bookmarkEnd w:id="61"/>
          </w:p>
        </w:tc>
      </w:tr>
      <w:tr w:rsidR="001F240C" w14:paraId="38D251B1" w14:textId="77777777" w:rsidTr="003C2C79">
        <w:trPr>
          <w:cnfStyle w:val="000000100000" w:firstRow="0" w:lastRow="0" w:firstColumn="0" w:lastColumn="0" w:oddVBand="0" w:evenVBand="0" w:oddHBand="1" w:evenHBand="0" w:firstRowFirstColumn="0" w:firstRowLastColumn="0" w:lastRowFirstColumn="0" w:lastRowLastColumn="0"/>
        </w:trPr>
        <w:tc>
          <w:tcPr>
            <w:tcW w:w="1944" w:type="dxa"/>
            <w:vAlign w:val="center"/>
          </w:tcPr>
          <w:p w14:paraId="58412265" w14:textId="77777777" w:rsidR="001F240C" w:rsidRDefault="001F240C" w:rsidP="00E74BCF">
            <w:r>
              <w:t>Access Level</w:t>
            </w:r>
          </w:p>
        </w:tc>
        <w:tc>
          <w:tcPr>
            <w:tcW w:w="680" w:type="dxa"/>
            <w:vAlign w:val="center"/>
          </w:tcPr>
          <w:p w14:paraId="55D1613F" w14:textId="77777777" w:rsidR="001F240C" w:rsidRDefault="001F240C" w:rsidP="00E74BCF">
            <w:pPr>
              <w:pStyle w:val="Tick"/>
            </w:pPr>
            <w:r w:rsidRPr="0068193C">
              <w:rPr>
                <w:rFonts w:ascii="Wingdings" w:eastAsia="Wingdings" w:hAnsi="Wingdings" w:cs="Wingdings"/>
              </w:rPr>
              <w:t></w:t>
            </w:r>
          </w:p>
        </w:tc>
        <w:tc>
          <w:tcPr>
            <w:tcW w:w="1968" w:type="dxa"/>
            <w:vAlign w:val="center"/>
          </w:tcPr>
          <w:p w14:paraId="5C8C7E95" w14:textId="77777777" w:rsidR="001F240C" w:rsidRDefault="001F240C" w:rsidP="00E74BCF">
            <w:r w:rsidRPr="0068193C">
              <w:t xml:space="preserve">PUBLIC </w:t>
            </w:r>
          </w:p>
        </w:tc>
        <w:tc>
          <w:tcPr>
            <w:tcW w:w="660" w:type="dxa"/>
            <w:vAlign w:val="center"/>
          </w:tcPr>
          <w:p w14:paraId="14E10C06" w14:textId="77777777" w:rsidR="001F240C" w:rsidRDefault="001F240C" w:rsidP="00E74BCF">
            <w:pPr>
              <w:pStyle w:val="Tick"/>
            </w:pPr>
            <w:r w:rsidRPr="00E12FD6">
              <w:rPr>
                <w:rFonts w:ascii="Wingdings" w:eastAsia="Wingdings" w:hAnsi="Wingdings" w:cs="Wingdings"/>
              </w:rPr>
              <w:t></w:t>
            </w:r>
          </w:p>
        </w:tc>
        <w:tc>
          <w:tcPr>
            <w:tcW w:w="1990" w:type="dxa"/>
            <w:vAlign w:val="center"/>
          </w:tcPr>
          <w:p w14:paraId="1896F941" w14:textId="77777777" w:rsidR="001F240C" w:rsidRDefault="001F240C" w:rsidP="00E74BCF">
            <w:r w:rsidRPr="0068193C">
              <w:t>EDITOR</w:t>
            </w:r>
          </w:p>
        </w:tc>
        <w:tc>
          <w:tcPr>
            <w:tcW w:w="640" w:type="dxa"/>
            <w:vAlign w:val="center"/>
          </w:tcPr>
          <w:p w14:paraId="72E4F97E" w14:textId="77777777" w:rsidR="001F240C" w:rsidRDefault="001F240C" w:rsidP="00E74BCF">
            <w:pPr>
              <w:pStyle w:val="Tick"/>
            </w:pPr>
            <w:r w:rsidRPr="00E12FD6">
              <w:rPr>
                <w:rFonts w:ascii="Wingdings" w:eastAsia="Wingdings" w:hAnsi="Wingdings" w:cs="Wingdings"/>
              </w:rPr>
              <w:t></w:t>
            </w:r>
          </w:p>
        </w:tc>
        <w:tc>
          <w:tcPr>
            <w:tcW w:w="1320" w:type="dxa"/>
            <w:vAlign w:val="center"/>
          </w:tcPr>
          <w:p w14:paraId="55445088" w14:textId="77777777" w:rsidR="001F240C" w:rsidRDefault="001F240C" w:rsidP="00E74BCF">
            <w:r w:rsidRPr="0068193C">
              <w:t>ADMIN</w:t>
            </w:r>
            <w:r w:rsidRPr="0068193C" w:rsidDel="00772D96">
              <w:t xml:space="preserve"> </w:t>
            </w:r>
          </w:p>
        </w:tc>
      </w:tr>
    </w:tbl>
    <w:p w14:paraId="47142EE7" w14:textId="18034199" w:rsidR="0025205D" w:rsidRPr="00875A23" w:rsidRDefault="0025205D" w:rsidP="00E74BCF">
      <w:pPr>
        <w:pStyle w:val="Heading3"/>
      </w:pPr>
      <w:bookmarkStart w:id="62" w:name="_Toc43203649"/>
      <w:bookmarkStart w:id="63" w:name="_Toc43451076"/>
      <w:bookmarkStart w:id="64" w:name="_Toc43451268"/>
      <w:r w:rsidRPr="00875A23">
        <w:t xml:space="preserve">Viewing </w:t>
      </w:r>
      <w:r>
        <w:t>the Program Dashboard</w:t>
      </w:r>
      <w:bookmarkEnd w:id="62"/>
      <w:bookmarkEnd w:id="63"/>
      <w:bookmarkEnd w:id="64"/>
    </w:p>
    <w:p w14:paraId="6C582E0E" w14:textId="22E82AC9" w:rsidR="0025205D" w:rsidRPr="007A26E3" w:rsidRDefault="0025205D" w:rsidP="00E74BCF">
      <w:r w:rsidRPr="007A26E3">
        <w:t>This chapter looks at viewing aggregated information based on programs or outputs in MERIT. The dashboard extracts information from progress reports approved by the Department of Agriculture, Water and the Environment. While efforts are made to ensure the accuracy of the ecological information contained in MERIT, please contact the Department at </w:t>
      </w:r>
      <w:hyperlink r:id="rId51" w:history="1">
        <w:r w:rsidRPr="000B6E69">
          <w:rPr>
            <w:rStyle w:val="LinkChar"/>
          </w:rPr>
          <w:t>merit@awe.gov.au</w:t>
        </w:r>
      </w:hyperlink>
      <w:r w:rsidRPr="007A26E3">
        <w:t xml:space="preserve"> for confirmation of authoritative data. </w:t>
      </w:r>
    </w:p>
    <w:p w14:paraId="4D901837" w14:textId="7B00712A" w:rsidR="0025205D" w:rsidRDefault="007A2B26" w:rsidP="00E74BCF">
      <w:pPr>
        <w:pStyle w:val="ListParagraph"/>
        <w:numPr>
          <w:ilvl w:val="0"/>
          <w:numId w:val="8"/>
        </w:numPr>
      </w:pPr>
      <w:r>
        <w:rPr>
          <w:noProof/>
        </w:rPr>
        <w:drawing>
          <wp:anchor distT="0" distB="0" distL="114300" distR="114300" simplePos="0" relativeHeight="253251072" behindDoc="0" locked="0" layoutInCell="1" allowOverlap="1" wp14:anchorId="1349F5C7" wp14:editId="732177DC">
            <wp:simplePos x="0" y="0"/>
            <wp:positionH relativeFrom="column">
              <wp:posOffset>449742</wp:posOffset>
            </wp:positionH>
            <wp:positionV relativeFrom="paragraph">
              <wp:posOffset>551815</wp:posOffset>
            </wp:positionV>
            <wp:extent cx="4467225" cy="2857500"/>
            <wp:effectExtent l="0" t="0" r="9525" b="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467225" cy="2857500"/>
                    </a:xfrm>
                    <a:prstGeom prst="rect">
                      <a:avLst/>
                    </a:prstGeom>
                  </pic:spPr>
                </pic:pic>
              </a:graphicData>
            </a:graphic>
            <wp14:sizeRelH relativeFrom="page">
              <wp14:pctWidth>0</wp14:pctWidth>
            </wp14:sizeRelH>
            <wp14:sizeRelV relativeFrom="page">
              <wp14:pctHeight>0</wp14:pctHeight>
            </wp14:sizeRelV>
          </wp:anchor>
        </w:drawing>
      </w:r>
      <w:r w:rsidR="0025205D">
        <w:t>In the</w:t>
      </w:r>
      <w:r w:rsidR="0025205D" w:rsidRPr="0068193C">
        <w:t xml:space="preserve"> </w:t>
      </w:r>
      <w:r w:rsidR="0025205D" w:rsidRPr="00E74BCF">
        <w:rPr>
          <w:b/>
        </w:rPr>
        <w:t>Project Explorer</w:t>
      </w:r>
      <w:r w:rsidR="0025205D" w:rsidRPr="0068193C">
        <w:t xml:space="preserve"> link</w:t>
      </w:r>
      <w:r w:rsidR="0025205D">
        <w:t>, expand the ‘Dashboard’</w:t>
      </w:r>
      <w:r w:rsidR="0025205D" w:rsidRPr="0068193C">
        <w:t xml:space="preserve"> from the list </w:t>
      </w:r>
      <w:r w:rsidR="0025205D">
        <w:t xml:space="preserve">of Topics </w:t>
      </w:r>
      <w:r w:rsidR="0025205D" w:rsidRPr="0068193C">
        <w:t xml:space="preserve">by clicking </w:t>
      </w:r>
      <w:r w:rsidR="0025205D">
        <w:rPr>
          <w:noProof/>
        </w:rPr>
        <w:drawing>
          <wp:inline distT="0" distB="0" distL="0" distR="0" wp14:anchorId="2495CD04" wp14:editId="695F95F0">
            <wp:extent cx="206581" cy="188617"/>
            <wp:effectExtent l="19050" t="19050" r="22225" b="20955"/>
            <wp:docPr id="9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10480" cy="192177"/>
                    </a:xfrm>
                    <a:prstGeom prst="rect">
                      <a:avLst/>
                    </a:prstGeom>
                    <a:noFill/>
                    <a:ln w="9525">
                      <a:solidFill>
                        <a:schemeClr val="accent1"/>
                      </a:solidFill>
                      <a:miter lim="800000"/>
                      <a:headEnd/>
                      <a:tailEnd/>
                    </a:ln>
                  </pic:spPr>
                </pic:pic>
              </a:graphicData>
            </a:graphic>
          </wp:inline>
        </w:drawing>
      </w:r>
      <w:r w:rsidR="0025205D" w:rsidRPr="0068193C">
        <w:t>.</w:t>
      </w:r>
      <w:r w:rsidR="0025205D">
        <w:t xml:space="preserve"> The following will be displayed.</w:t>
      </w:r>
    </w:p>
    <w:p w14:paraId="5B024726" w14:textId="77777777" w:rsidR="008773DA" w:rsidRPr="003F3429" w:rsidRDefault="008773DA" w:rsidP="008773DA"/>
    <w:p w14:paraId="4100F525" w14:textId="189A8581" w:rsidR="0025205D" w:rsidRDefault="008773DA" w:rsidP="008773DA">
      <w:pPr>
        <w:pStyle w:val="ListParagraph"/>
        <w:numPr>
          <w:ilvl w:val="0"/>
          <w:numId w:val="8"/>
        </w:numPr>
      </w:pPr>
      <w:r>
        <w:t>Th</w:t>
      </w:r>
      <w:r w:rsidR="0025205D">
        <w:t xml:space="preserve">e ‘Report’ field works as its own facet and will display </w:t>
      </w:r>
      <w:r w:rsidR="00720014">
        <w:t xml:space="preserve">aggregated </w:t>
      </w:r>
      <w:r w:rsidR="0025205D">
        <w:t>information below it by the following options when clicking the dropdown arrow.</w:t>
      </w:r>
    </w:p>
    <w:tbl>
      <w:tblPr>
        <w:tblStyle w:val="TableGrid"/>
        <w:tblW w:w="8080" w:type="dxa"/>
        <w:tblInd w:w="1271" w:type="dxa"/>
        <w:tblLook w:val="04A0" w:firstRow="1" w:lastRow="0" w:firstColumn="1" w:lastColumn="0" w:noHBand="0" w:noVBand="1"/>
      </w:tblPr>
      <w:tblGrid>
        <w:gridCol w:w="1843"/>
        <w:gridCol w:w="6237"/>
      </w:tblGrid>
      <w:tr w:rsidR="00720014" w:rsidRPr="00720014" w14:paraId="64EB2524" w14:textId="77777777" w:rsidTr="00720014">
        <w:trPr>
          <w:cnfStyle w:val="100000000000" w:firstRow="1" w:lastRow="0" w:firstColumn="0" w:lastColumn="0" w:oddVBand="0" w:evenVBand="0" w:oddHBand="0" w:evenHBand="0" w:firstRowFirstColumn="0" w:firstRowLastColumn="0" w:lastRowFirstColumn="0" w:lastRowLastColumn="0"/>
        </w:trPr>
        <w:tc>
          <w:tcPr>
            <w:tcW w:w="1843" w:type="dxa"/>
            <w:shd w:val="clear" w:color="auto" w:fill="C5E0B3" w:themeFill="accent6" w:themeFillTint="66"/>
          </w:tcPr>
          <w:p w14:paraId="5CC96934" w14:textId="77777777" w:rsidR="0025205D" w:rsidRPr="00720014" w:rsidRDefault="0025205D" w:rsidP="00050744">
            <w:pPr>
              <w:pStyle w:val="TableNormal1"/>
            </w:pPr>
            <w:r w:rsidRPr="00720014">
              <w:t>Report Options</w:t>
            </w:r>
          </w:p>
        </w:tc>
        <w:tc>
          <w:tcPr>
            <w:tcW w:w="6237" w:type="dxa"/>
            <w:shd w:val="clear" w:color="auto" w:fill="C5E0B3" w:themeFill="accent6" w:themeFillTint="66"/>
          </w:tcPr>
          <w:p w14:paraId="35D5C4C9" w14:textId="77777777" w:rsidR="0025205D" w:rsidRPr="00720014" w:rsidRDefault="0025205D" w:rsidP="00050744">
            <w:pPr>
              <w:pStyle w:val="TableNormal1"/>
            </w:pPr>
            <w:r w:rsidRPr="00720014">
              <w:t>Displays</w:t>
            </w:r>
          </w:p>
        </w:tc>
      </w:tr>
      <w:tr w:rsidR="0025205D" w:rsidRPr="00720014" w14:paraId="7F70B702" w14:textId="77777777" w:rsidTr="00720014">
        <w:trPr>
          <w:cnfStyle w:val="000000100000" w:firstRow="0" w:lastRow="0" w:firstColumn="0" w:lastColumn="0" w:oddVBand="0" w:evenVBand="0" w:oddHBand="1" w:evenHBand="0" w:firstRowFirstColumn="0" w:firstRowLastColumn="0" w:lastRowFirstColumn="0" w:lastRowLastColumn="0"/>
        </w:trPr>
        <w:tc>
          <w:tcPr>
            <w:tcW w:w="1843" w:type="dxa"/>
          </w:tcPr>
          <w:p w14:paraId="2BFCB2EA" w14:textId="77777777" w:rsidR="0025205D" w:rsidRPr="00720014" w:rsidRDefault="0025205D" w:rsidP="00050744">
            <w:pPr>
              <w:pStyle w:val="TableNormal1"/>
            </w:pPr>
            <w:r w:rsidRPr="00720014">
              <w:t>Activity Outputs</w:t>
            </w:r>
          </w:p>
        </w:tc>
        <w:tc>
          <w:tcPr>
            <w:tcW w:w="6237" w:type="dxa"/>
          </w:tcPr>
          <w:p w14:paraId="186896DF" w14:textId="229DF076" w:rsidR="0025205D" w:rsidRPr="00720014" w:rsidRDefault="0025205D" w:rsidP="00050744">
            <w:pPr>
              <w:pStyle w:val="TableNormal1"/>
            </w:pPr>
            <w:r w:rsidRPr="00720014">
              <w:t xml:space="preserve">Activities and programs. Before picking an option below this dropdown, you may </w:t>
            </w:r>
            <w:r w:rsidR="00720014" w:rsidRPr="00720014">
              <w:t>enter</w:t>
            </w:r>
            <w:r w:rsidRPr="00720014">
              <w:t xml:space="preserve"> a term in the Search bar to show </w:t>
            </w:r>
            <w:r w:rsidR="00720014" w:rsidRPr="00720014">
              <w:t>relevant</w:t>
            </w:r>
            <w:r w:rsidRPr="00720014">
              <w:t xml:space="preserve"> data.</w:t>
            </w:r>
          </w:p>
        </w:tc>
      </w:tr>
      <w:tr w:rsidR="0025205D" w:rsidRPr="00720014" w14:paraId="342FD9D2" w14:textId="77777777" w:rsidTr="00720014">
        <w:trPr>
          <w:cnfStyle w:val="000000010000" w:firstRow="0" w:lastRow="0" w:firstColumn="0" w:lastColumn="0" w:oddVBand="0" w:evenVBand="0" w:oddHBand="0" w:evenHBand="1" w:firstRowFirstColumn="0" w:firstRowLastColumn="0" w:lastRowFirstColumn="0" w:lastRowLastColumn="0"/>
        </w:trPr>
        <w:tc>
          <w:tcPr>
            <w:tcW w:w="1843" w:type="dxa"/>
          </w:tcPr>
          <w:p w14:paraId="2229CB4E" w14:textId="77777777" w:rsidR="0025205D" w:rsidRPr="00720014" w:rsidRDefault="0025205D" w:rsidP="00050744">
            <w:pPr>
              <w:pStyle w:val="TableNormal1"/>
            </w:pPr>
            <w:r w:rsidRPr="00720014">
              <w:t>Announcements</w:t>
            </w:r>
          </w:p>
        </w:tc>
        <w:tc>
          <w:tcPr>
            <w:tcW w:w="6237" w:type="dxa"/>
          </w:tcPr>
          <w:p w14:paraId="38692150" w14:textId="0A813AE7" w:rsidR="0025205D" w:rsidRPr="00720014" w:rsidRDefault="0025205D" w:rsidP="00050744">
            <w:pPr>
              <w:pStyle w:val="TableNormal1"/>
            </w:pPr>
            <w:r w:rsidRPr="00720014">
              <w:t>A table of announcement</w:t>
            </w:r>
            <w:r w:rsidR="00E41CEC">
              <w:t>, s</w:t>
            </w:r>
            <w:r w:rsidR="00720014" w:rsidRPr="00720014">
              <w:t>imilar</w:t>
            </w:r>
            <w:r w:rsidRPr="00720014">
              <w:t xml:space="preserve"> to the Projects </w:t>
            </w:r>
            <w:r w:rsidR="00720014" w:rsidRPr="00720014">
              <w:t>Topic</w:t>
            </w:r>
            <w:r w:rsidRPr="00720014">
              <w:t xml:space="preserve"> (where Project ID’s and names reside).</w:t>
            </w:r>
          </w:p>
        </w:tc>
      </w:tr>
      <w:tr w:rsidR="0025205D" w:rsidRPr="00720014" w14:paraId="389A9722" w14:textId="77777777" w:rsidTr="00720014">
        <w:trPr>
          <w:cnfStyle w:val="000000100000" w:firstRow="0" w:lastRow="0" w:firstColumn="0" w:lastColumn="0" w:oddVBand="0" w:evenVBand="0" w:oddHBand="1" w:evenHBand="0" w:firstRowFirstColumn="0" w:firstRowLastColumn="0" w:lastRowFirstColumn="0" w:lastRowLastColumn="0"/>
        </w:trPr>
        <w:tc>
          <w:tcPr>
            <w:tcW w:w="1843" w:type="dxa"/>
          </w:tcPr>
          <w:p w14:paraId="2AC42C60" w14:textId="77777777" w:rsidR="0025205D" w:rsidRPr="00720014" w:rsidRDefault="0025205D" w:rsidP="00050744">
            <w:pPr>
              <w:pStyle w:val="TableNormal1"/>
            </w:pPr>
            <w:r w:rsidRPr="00720014">
              <w:t>Outputs Targets by Programme</w:t>
            </w:r>
          </w:p>
        </w:tc>
        <w:tc>
          <w:tcPr>
            <w:tcW w:w="6237" w:type="dxa"/>
          </w:tcPr>
          <w:p w14:paraId="42E7259C" w14:textId="77777777" w:rsidR="0025205D" w:rsidRPr="00720014" w:rsidRDefault="0025205D" w:rsidP="00050744">
            <w:pPr>
              <w:pStyle w:val="TableNormal1"/>
            </w:pPr>
            <w:r w:rsidRPr="00720014">
              <w:t>A table of Output target measures for the Biodiversity Fund rounds.</w:t>
            </w:r>
          </w:p>
        </w:tc>
      </w:tr>
      <w:tr w:rsidR="0025205D" w:rsidRPr="00720014" w14:paraId="43E3DABB" w14:textId="77777777" w:rsidTr="00720014">
        <w:trPr>
          <w:cnfStyle w:val="000000010000" w:firstRow="0" w:lastRow="0" w:firstColumn="0" w:lastColumn="0" w:oddVBand="0" w:evenVBand="0" w:oddHBand="0" w:evenHBand="1" w:firstRowFirstColumn="0" w:firstRowLastColumn="0" w:lastRowFirstColumn="0" w:lastRowLastColumn="0"/>
        </w:trPr>
        <w:tc>
          <w:tcPr>
            <w:tcW w:w="1843" w:type="dxa"/>
          </w:tcPr>
          <w:p w14:paraId="1DA4B571" w14:textId="77777777" w:rsidR="0025205D" w:rsidRPr="00720014" w:rsidRDefault="0025205D" w:rsidP="00050744">
            <w:pPr>
              <w:pStyle w:val="TableNormal1"/>
            </w:pPr>
            <w:r w:rsidRPr="00720014">
              <w:t>Reef 2050 Plan Dashboard</w:t>
            </w:r>
          </w:p>
        </w:tc>
        <w:tc>
          <w:tcPr>
            <w:tcW w:w="6237" w:type="dxa"/>
          </w:tcPr>
          <w:p w14:paraId="52D16B78" w14:textId="77777777" w:rsidR="0025205D" w:rsidRPr="00720014" w:rsidRDefault="0025205D" w:rsidP="00050744">
            <w:pPr>
              <w:pStyle w:val="TableNormal1"/>
            </w:pPr>
            <w:r w:rsidRPr="00720014">
              <w:t>Progress on Reef 2050 Plan for the selected period.</w:t>
            </w:r>
          </w:p>
          <w:p w14:paraId="00973549" w14:textId="5E5CCDD6" w:rsidR="0025205D" w:rsidRPr="00720014" w:rsidRDefault="00720014" w:rsidP="00050744">
            <w:pPr>
              <w:pStyle w:val="TableNormal1"/>
            </w:pPr>
            <w:r>
              <w:t>T</w:t>
            </w:r>
            <w:r w:rsidR="0025205D" w:rsidRPr="00720014">
              <w:t>his report ignores any other</w:t>
            </w:r>
            <w:r w:rsidRPr="00720014">
              <w:t xml:space="preserve"> </w:t>
            </w:r>
            <w:r w:rsidR="0025205D" w:rsidRPr="00720014">
              <w:t>facet selection you may have made.</w:t>
            </w:r>
          </w:p>
        </w:tc>
      </w:tr>
    </w:tbl>
    <w:p w14:paraId="5A4E30D3" w14:textId="51A34375" w:rsidR="00677C19" w:rsidRPr="00A93D1D" w:rsidRDefault="00677C19" w:rsidP="00E74BCF">
      <w:pPr>
        <w:pStyle w:val="Heading1"/>
      </w:pPr>
      <w:bookmarkStart w:id="65" w:name="_Toc43203650"/>
      <w:bookmarkStart w:id="66" w:name="_Toc43451077"/>
      <w:bookmarkStart w:id="67" w:name="_Toc43451269"/>
      <w:r w:rsidRPr="00875A23">
        <w:t xml:space="preserve">PART </w:t>
      </w:r>
      <w:r>
        <w:rPr>
          <w:bCs/>
        </w:rPr>
        <w:t>B</w:t>
      </w:r>
      <w:r w:rsidRPr="00875A23">
        <w:t xml:space="preserve"> – </w:t>
      </w:r>
      <w:r w:rsidR="0096258D">
        <w:t>getting started</w:t>
      </w:r>
      <w:bookmarkEnd w:id="65"/>
      <w:bookmarkEnd w:id="66"/>
      <w:bookmarkEnd w:id="67"/>
    </w:p>
    <w:tbl>
      <w:tblPr>
        <w:tblStyle w:val="TableGrid"/>
        <w:tblW w:w="0" w:type="auto"/>
        <w:tblLook w:val="04A0" w:firstRow="1" w:lastRow="0" w:firstColumn="1" w:lastColumn="0" w:noHBand="0" w:noVBand="1"/>
      </w:tblPr>
      <w:tblGrid>
        <w:gridCol w:w="1397"/>
        <w:gridCol w:w="573"/>
        <w:gridCol w:w="1190"/>
        <w:gridCol w:w="576"/>
        <w:gridCol w:w="1119"/>
        <w:gridCol w:w="573"/>
        <w:gridCol w:w="1178"/>
        <w:gridCol w:w="573"/>
        <w:gridCol w:w="2023"/>
      </w:tblGrid>
      <w:tr w:rsidR="00677C19" w:rsidRPr="007634E2" w14:paraId="1397BEB2" w14:textId="77777777" w:rsidTr="003B4B03">
        <w:trPr>
          <w:cnfStyle w:val="100000000000" w:firstRow="1" w:lastRow="0" w:firstColumn="0" w:lastColumn="0" w:oddVBand="0" w:evenVBand="0" w:oddHBand="0" w:evenHBand="0" w:firstRowFirstColumn="0" w:firstRowLastColumn="0" w:lastRowFirstColumn="0" w:lastRowLastColumn="0"/>
        </w:trPr>
        <w:tc>
          <w:tcPr>
            <w:tcW w:w="9202" w:type="dxa"/>
            <w:gridSpan w:val="9"/>
            <w:shd w:val="clear" w:color="auto" w:fill="C5E0B3" w:themeFill="accent6" w:themeFillTint="66"/>
          </w:tcPr>
          <w:p w14:paraId="22BEFA5E" w14:textId="710BCA84" w:rsidR="00677C19" w:rsidRPr="007634E2" w:rsidRDefault="00992BFE" w:rsidP="00E74BCF">
            <w:pPr>
              <w:pStyle w:val="Heading2"/>
              <w:outlineLvl w:val="1"/>
            </w:pPr>
            <w:bookmarkStart w:id="68" w:name="_1.__New_1"/>
            <w:bookmarkStart w:id="69" w:name="_1._new_users:"/>
            <w:bookmarkStart w:id="70" w:name="_1.__New"/>
            <w:bookmarkStart w:id="71" w:name="_1._getting_Started"/>
            <w:bookmarkStart w:id="72" w:name="_Ref39739852"/>
            <w:bookmarkStart w:id="73" w:name="_Ref39739857"/>
            <w:bookmarkStart w:id="74" w:name="_Toc43203651"/>
            <w:bookmarkStart w:id="75" w:name="_Toc43451078"/>
            <w:bookmarkStart w:id="76" w:name="_Toc43451270"/>
            <w:bookmarkEnd w:id="68"/>
            <w:bookmarkEnd w:id="69"/>
            <w:bookmarkEnd w:id="70"/>
            <w:bookmarkEnd w:id="71"/>
            <w:r>
              <w:t xml:space="preserve">NEW USERS: </w:t>
            </w:r>
            <w:r w:rsidR="0096258D">
              <w:t>REGISTER AND LOG IN</w:t>
            </w:r>
            <w:bookmarkEnd w:id="72"/>
            <w:bookmarkEnd w:id="73"/>
            <w:bookmarkEnd w:id="74"/>
            <w:bookmarkEnd w:id="75"/>
            <w:bookmarkEnd w:id="76"/>
          </w:p>
        </w:tc>
      </w:tr>
      <w:tr w:rsidR="003B4B03" w14:paraId="352C49C9" w14:textId="77777777" w:rsidTr="00700928">
        <w:trPr>
          <w:cnfStyle w:val="000000100000" w:firstRow="0" w:lastRow="0" w:firstColumn="0" w:lastColumn="0" w:oddVBand="0" w:evenVBand="0" w:oddHBand="1" w:evenHBand="0" w:firstRowFirstColumn="0" w:firstRowLastColumn="0" w:lastRowFirstColumn="0" w:lastRowLastColumn="0"/>
        </w:trPr>
        <w:tc>
          <w:tcPr>
            <w:tcW w:w="1397" w:type="dxa"/>
            <w:vAlign w:val="center"/>
          </w:tcPr>
          <w:p w14:paraId="3F7B5E46" w14:textId="77777777" w:rsidR="003B4B03" w:rsidRDefault="003B4B03" w:rsidP="00E74BCF">
            <w:r>
              <w:t>Access Level</w:t>
            </w:r>
          </w:p>
        </w:tc>
        <w:tc>
          <w:tcPr>
            <w:tcW w:w="573" w:type="dxa"/>
            <w:vAlign w:val="center"/>
          </w:tcPr>
          <w:p w14:paraId="7ADC7253" w14:textId="5FD025EC" w:rsidR="003B4B03" w:rsidRPr="00700928" w:rsidRDefault="003B4B03" w:rsidP="00E74BCF">
            <w:pPr>
              <w:pStyle w:val="Cross"/>
            </w:pPr>
            <w:r w:rsidRPr="00700928">
              <w:rPr>
                <w:rFonts w:ascii="Wingdings" w:eastAsia="Wingdings" w:hAnsi="Wingdings" w:cs="Wingdings"/>
              </w:rPr>
              <w:t></w:t>
            </w:r>
          </w:p>
        </w:tc>
        <w:tc>
          <w:tcPr>
            <w:tcW w:w="1190" w:type="dxa"/>
            <w:vAlign w:val="center"/>
          </w:tcPr>
          <w:p w14:paraId="6B853DFF" w14:textId="15DBA18E" w:rsidR="003B4B03" w:rsidRDefault="003B4B03" w:rsidP="00E74BCF">
            <w:r w:rsidRPr="0068193C">
              <w:t xml:space="preserve">Public </w:t>
            </w:r>
          </w:p>
        </w:tc>
        <w:tc>
          <w:tcPr>
            <w:tcW w:w="576" w:type="dxa"/>
            <w:vAlign w:val="center"/>
          </w:tcPr>
          <w:p w14:paraId="71A83F51" w14:textId="1650702F" w:rsidR="003B4B03" w:rsidRDefault="00700928" w:rsidP="00E74BCF">
            <w:pPr>
              <w:pStyle w:val="Tick"/>
            </w:pPr>
            <w:r w:rsidRPr="008D12DA">
              <w:rPr>
                <w:rFonts w:ascii="Wingdings" w:eastAsia="Wingdings" w:hAnsi="Wingdings" w:cs="Wingdings"/>
              </w:rPr>
              <w:t></w:t>
            </w:r>
          </w:p>
        </w:tc>
        <w:tc>
          <w:tcPr>
            <w:tcW w:w="1119" w:type="dxa"/>
            <w:vAlign w:val="center"/>
          </w:tcPr>
          <w:p w14:paraId="761AE49E" w14:textId="034B6506" w:rsidR="003B4B03" w:rsidRDefault="003B4B03" w:rsidP="00E74BCF">
            <w:r w:rsidRPr="0068193C">
              <w:t>Editor</w:t>
            </w:r>
          </w:p>
        </w:tc>
        <w:tc>
          <w:tcPr>
            <w:tcW w:w="573" w:type="dxa"/>
            <w:vAlign w:val="center"/>
          </w:tcPr>
          <w:p w14:paraId="00C17504" w14:textId="00B54741" w:rsidR="003B4B03" w:rsidRDefault="003B4B03" w:rsidP="00E74BCF">
            <w:pPr>
              <w:pStyle w:val="Tick"/>
            </w:pPr>
            <w:r w:rsidRPr="00E12FD6">
              <w:rPr>
                <w:rFonts w:ascii="Wingdings" w:eastAsia="Wingdings" w:hAnsi="Wingdings" w:cs="Wingdings"/>
              </w:rPr>
              <w:t></w:t>
            </w:r>
          </w:p>
        </w:tc>
        <w:tc>
          <w:tcPr>
            <w:tcW w:w="1178" w:type="dxa"/>
            <w:vAlign w:val="center"/>
          </w:tcPr>
          <w:p w14:paraId="18B2D86C" w14:textId="29FC2E77" w:rsidR="003B4B03" w:rsidRDefault="003B4B03" w:rsidP="00E74BCF">
            <w:r w:rsidRPr="0068193C">
              <w:t>Admin</w:t>
            </w:r>
            <w:r w:rsidRPr="0068193C" w:rsidDel="00772D96">
              <w:t xml:space="preserve"> </w:t>
            </w:r>
          </w:p>
        </w:tc>
        <w:tc>
          <w:tcPr>
            <w:tcW w:w="573" w:type="dxa"/>
            <w:vAlign w:val="center"/>
          </w:tcPr>
          <w:p w14:paraId="20256308" w14:textId="77777777" w:rsidR="003B4B03" w:rsidRDefault="003B4B03" w:rsidP="00E74BCF">
            <w:pPr>
              <w:pStyle w:val="Tick"/>
            </w:pPr>
            <w:r w:rsidRPr="00E12FD6">
              <w:rPr>
                <w:rFonts w:ascii="Wingdings" w:eastAsia="Wingdings" w:hAnsi="Wingdings" w:cs="Wingdings"/>
              </w:rPr>
              <w:t></w:t>
            </w:r>
          </w:p>
        </w:tc>
        <w:tc>
          <w:tcPr>
            <w:tcW w:w="2023" w:type="dxa"/>
            <w:vAlign w:val="center"/>
          </w:tcPr>
          <w:p w14:paraId="5554E6EF" w14:textId="7E21DB74" w:rsidR="003B4B03" w:rsidRDefault="003B4B03" w:rsidP="00E74BCF">
            <w:r>
              <w:t xml:space="preserve">Grant </w:t>
            </w:r>
            <w:r w:rsidR="0064322A">
              <w:t>Ma</w:t>
            </w:r>
            <w:r>
              <w:t>nager</w:t>
            </w:r>
          </w:p>
        </w:tc>
      </w:tr>
    </w:tbl>
    <w:p w14:paraId="6B00F8C5" w14:textId="62B1DD2A" w:rsidR="0064322A" w:rsidRPr="00B64C44" w:rsidRDefault="0064322A" w:rsidP="00B64C44">
      <w:pPr>
        <w:pStyle w:val="Important"/>
      </w:pPr>
      <w:r w:rsidRPr="00B64C44">
        <w:t>IMPORTANT: Information from here-on will only advise users who manage project/s in MERIT.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709"/>
        <w:gridCol w:w="8505"/>
      </w:tblGrid>
      <w:tr w:rsidR="00677C19" w:rsidRPr="003F3429" w14:paraId="182BD4D3" w14:textId="77777777" w:rsidTr="00EC00B8">
        <w:trPr>
          <w:cnfStyle w:val="100000000000" w:firstRow="1" w:lastRow="0" w:firstColumn="0" w:lastColumn="0" w:oddVBand="0" w:evenVBand="0" w:oddHBand="0" w:evenHBand="0" w:firstRowFirstColumn="0" w:firstRowLastColumn="0" w:lastRowFirstColumn="0" w:lastRowLastColumn="0"/>
          <w:trHeight w:val="934"/>
        </w:trPr>
        <w:tc>
          <w:tcPr>
            <w:tcW w:w="709" w:type="dxa"/>
            <w:shd w:val="clear" w:color="auto" w:fill="C5E0B3" w:themeFill="accent6" w:themeFillTint="66"/>
          </w:tcPr>
          <w:p w14:paraId="0E0B6942" w14:textId="77777777" w:rsidR="00677C19" w:rsidRDefault="00677C19" w:rsidP="00E74BCF">
            <w:pPr>
              <w:pStyle w:val="i"/>
              <w:rPr>
                <w:sz w:val="78"/>
              </w:rPr>
            </w:pPr>
            <w:r w:rsidRPr="008D12DA">
              <w:rPr>
                <w:rFonts w:ascii="Webdings" w:eastAsia="Webdings" w:hAnsi="Webdings" w:cs="Webdings"/>
              </w:rPr>
              <w:t></w:t>
            </w:r>
          </w:p>
        </w:tc>
        <w:tc>
          <w:tcPr>
            <w:tcW w:w="8505" w:type="dxa"/>
            <w:shd w:val="clear" w:color="auto" w:fill="C5E0B3" w:themeFill="accent6" w:themeFillTint="66"/>
            <w:vAlign w:val="center"/>
          </w:tcPr>
          <w:p w14:paraId="66D1C2D2" w14:textId="3FBE383D" w:rsidR="00677C19" w:rsidRDefault="00677C19" w:rsidP="00E74BCF">
            <w:pPr>
              <w:rPr>
                <w:highlight w:val="yellow"/>
              </w:rPr>
            </w:pPr>
            <w:r w:rsidRPr="008D12DA">
              <w:rPr>
                <w:b/>
              </w:rPr>
              <w:t xml:space="preserve">BROWSER:  </w:t>
            </w:r>
            <w:r w:rsidRPr="008D12DA">
              <w:t xml:space="preserve">MERIT achieves best performance with recent versions of web browsers such as </w:t>
            </w:r>
            <w:hyperlink r:id="rId53" w:history="1">
              <w:r w:rsidRPr="00115E97">
                <w:rPr>
                  <w:rStyle w:val="LinkChar"/>
                </w:rPr>
                <w:t>Google Chrome</w:t>
              </w:r>
            </w:hyperlink>
            <w:r w:rsidRPr="008D12DA">
              <w:t>.</w:t>
            </w:r>
            <w:r>
              <w:t xml:space="preserve"> Internet Explorer and older versions of web browsers do not support efficient use of MERIT.</w:t>
            </w:r>
          </w:p>
        </w:tc>
      </w:tr>
    </w:tbl>
    <w:p w14:paraId="649050A8" w14:textId="63FE352D" w:rsidR="00677C19" w:rsidRDefault="00677C19" w:rsidP="00E74BCF">
      <w:pPr>
        <w:pStyle w:val="Heading3"/>
      </w:pPr>
      <w:bookmarkStart w:id="77" w:name="_1.1__Register"/>
      <w:bookmarkStart w:id="78" w:name="_Toc464723956"/>
      <w:bookmarkStart w:id="79" w:name="_Ref39739181"/>
      <w:bookmarkStart w:id="80" w:name="_Ref39739190"/>
      <w:bookmarkStart w:id="81" w:name="_Ref39739381"/>
      <w:bookmarkStart w:id="82" w:name="_Ref39739385"/>
      <w:bookmarkStart w:id="83" w:name="_Toc43203652"/>
      <w:bookmarkStart w:id="84" w:name="_Toc43451079"/>
      <w:bookmarkStart w:id="85" w:name="_Toc43451271"/>
      <w:bookmarkEnd w:id="77"/>
      <w:r w:rsidRPr="008D12DA">
        <w:t>Register with ALA</w:t>
      </w:r>
      <w:bookmarkEnd w:id="78"/>
      <w:bookmarkEnd w:id="79"/>
      <w:bookmarkEnd w:id="80"/>
      <w:bookmarkEnd w:id="81"/>
      <w:bookmarkEnd w:id="82"/>
      <w:bookmarkEnd w:id="83"/>
      <w:bookmarkEnd w:id="84"/>
      <w:bookmarkEnd w:id="85"/>
    </w:p>
    <w:p w14:paraId="0F732B1B" w14:textId="400AF01D" w:rsidR="00677C19" w:rsidRDefault="00677C19" w:rsidP="00E74BCF">
      <w:r w:rsidRPr="008D12DA">
        <w:t xml:space="preserve">People who are required to use MERIT must first register with the </w:t>
      </w:r>
      <w:r w:rsidR="00B97267">
        <w:t>ALA</w:t>
      </w:r>
      <w:r w:rsidRPr="008D12DA">
        <w:t>.</w:t>
      </w:r>
    </w:p>
    <w:p w14:paraId="3982353B" w14:textId="7F80401E" w:rsidR="0009023F" w:rsidRPr="00981AEE" w:rsidRDefault="0009023F" w:rsidP="003B0D04">
      <w:pPr>
        <w:pStyle w:val="ListParagraph"/>
      </w:pPr>
      <w:r w:rsidRPr="00981AEE">
        <w:t xml:space="preserve">Copy and paste </w:t>
      </w:r>
      <w:r w:rsidRPr="00981AEE">
        <w:rPr>
          <w:b/>
          <w:bCs/>
        </w:rPr>
        <w:t>https://</w:t>
      </w:r>
      <w:hyperlink r:id="rId54" w:history="1">
        <w:r w:rsidRPr="00981AEE">
          <w:rPr>
            <w:b/>
            <w:bCs/>
          </w:rPr>
          <w:t>fieldcapture.ala.org.au</w:t>
        </w:r>
      </w:hyperlink>
      <w:r w:rsidRPr="00981AEE">
        <w:t xml:space="preserve"> into the Google Chrome browser. </w:t>
      </w:r>
    </w:p>
    <w:tbl>
      <w:tblPr>
        <w:tblStyle w:val="TableGrid"/>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675"/>
        <w:gridCol w:w="8753"/>
      </w:tblGrid>
      <w:tr w:rsidR="0009023F" w:rsidRPr="003F3429" w14:paraId="2725F2A4" w14:textId="77777777" w:rsidTr="00760A33">
        <w:trPr>
          <w:cnfStyle w:val="100000000000" w:firstRow="1" w:lastRow="0" w:firstColumn="0" w:lastColumn="0" w:oddVBand="0" w:evenVBand="0" w:oddHBand="0" w:evenHBand="0" w:firstRowFirstColumn="0" w:firstRowLastColumn="0" w:lastRowFirstColumn="0" w:lastRowLastColumn="0"/>
          <w:trHeight w:val="568"/>
        </w:trPr>
        <w:tc>
          <w:tcPr>
            <w:tcW w:w="675" w:type="dxa"/>
            <w:shd w:val="clear" w:color="auto" w:fill="C5E0B3" w:themeFill="accent6" w:themeFillTint="66"/>
          </w:tcPr>
          <w:p w14:paraId="5340FCB0" w14:textId="77777777" w:rsidR="0009023F" w:rsidRPr="006320BB" w:rsidRDefault="0009023F" w:rsidP="00760A33">
            <w:pPr>
              <w:pStyle w:val="i"/>
            </w:pPr>
            <w:r w:rsidRPr="006320BB">
              <w:rPr>
                <w:rFonts w:ascii="Webdings" w:eastAsia="Webdings" w:hAnsi="Webdings" w:cs="Webdings"/>
              </w:rPr>
              <w:t></w:t>
            </w:r>
          </w:p>
        </w:tc>
        <w:tc>
          <w:tcPr>
            <w:tcW w:w="8753" w:type="dxa"/>
            <w:shd w:val="clear" w:color="auto" w:fill="C5E0B3" w:themeFill="accent6" w:themeFillTint="66"/>
          </w:tcPr>
          <w:p w14:paraId="7F2AC71F" w14:textId="77777777" w:rsidR="0009023F" w:rsidRPr="00C10998" w:rsidRDefault="0009023F" w:rsidP="00FE0BD4">
            <w:pPr>
              <w:pStyle w:val="iText"/>
            </w:pPr>
            <w:r w:rsidRPr="00C10998">
              <w:rPr>
                <w:rStyle w:val="NoteChar"/>
                <w:rFonts w:ascii="Arial" w:hAnsi="Arial" w:cstheme="minorHAnsi"/>
                <w:i/>
                <w:iCs/>
              </w:rPr>
              <w:t>This address is deliberately not a link as it directs users to Internet Explorer whereas MERIT operates best in Google Chrome. Please follow the instruction above.</w:t>
            </w:r>
          </w:p>
        </w:tc>
      </w:tr>
    </w:tbl>
    <w:p w14:paraId="4639428D" w14:textId="1DBAE4CE" w:rsidR="00087F0F" w:rsidRDefault="00087F0F" w:rsidP="00087F0F">
      <w:pPr>
        <w:ind w:left="720"/>
      </w:pPr>
      <w:r w:rsidRPr="00981AEE">
        <w:t>This will open the MERIT log in page.</w:t>
      </w:r>
    </w:p>
    <w:p w14:paraId="55947CB4" w14:textId="4A94B6E5" w:rsidR="00677C19" w:rsidRPr="003F3429" w:rsidRDefault="00677C19" w:rsidP="00E74BCF">
      <w:r>
        <w:rPr>
          <w:noProof/>
        </w:rPr>
        <w:drawing>
          <wp:inline distT="0" distB="0" distL="0" distR="0" wp14:anchorId="1F86ADA5" wp14:editId="381972AB">
            <wp:extent cx="5596049" cy="1918256"/>
            <wp:effectExtent l="19050" t="19050" r="24130" b="254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596049" cy="1918256"/>
                    </a:xfrm>
                    <a:prstGeom prst="rect">
                      <a:avLst/>
                    </a:prstGeom>
                    <a:noFill/>
                    <a:ln w="9525">
                      <a:solidFill>
                        <a:schemeClr val="tx1"/>
                      </a:solidFill>
                      <a:miter lim="800000"/>
                      <a:headEnd/>
                      <a:tailEnd/>
                    </a:ln>
                  </pic:spPr>
                </pic:pic>
              </a:graphicData>
            </a:graphic>
          </wp:inline>
        </w:drawing>
      </w:r>
    </w:p>
    <w:p w14:paraId="30175F3E" w14:textId="7628B56F" w:rsidR="0009023F" w:rsidRDefault="0009023F" w:rsidP="0009023F">
      <w:pPr>
        <w:pStyle w:val="Lister"/>
      </w:pPr>
      <w:r w:rsidRPr="008D12DA">
        <w:t xml:space="preserve">Click </w:t>
      </w:r>
      <w:r w:rsidRPr="00E74BCF">
        <w:rPr>
          <w:b/>
        </w:rPr>
        <w:t>Log in</w:t>
      </w:r>
      <w:r w:rsidRPr="008D12DA">
        <w:t>.</w:t>
      </w:r>
      <w:r>
        <w:t xml:space="preserve"> This will redirect you to the </w:t>
      </w:r>
      <w:r w:rsidR="00B97267">
        <w:t>ALA</w:t>
      </w:r>
      <w:r w:rsidR="0002352D">
        <w:t xml:space="preserve"> webpage</w:t>
      </w:r>
      <w:r w:rsidRPr="00A93D1D">
        <w:t xml:space="preserve"> </w:t>
      </w:r>
      <w:r w:rsidR="00886413">
        <w:t>(</w:t>
      </w:r>
      <w:hyperlink r:id="rId56" w:history="1">
        <w:r w:rsidR="00886413" w:rsidRPr="00115E97">
          <w:rPr>
            <w:rStyle w:val="LinkChar"/>
          </w:rPr>
          <w:t>www.ala.org.au</w:t>
        </w:r>
      </w:hyperlink>
      <w:r w:rsidR="00886413">
        <w:rPr>
          <w:rStyle w:val="LinkChar"/>
        </w:rPr>
        <w:t>)</w:t>
      </w:r>
      <w:r>
        <w:rPr>
          <w:rFonts w:ascii="Calibri" w:hAnsi="Calibri" w:cs="Times New Roman"/>
        </w:rPr>
        <w:t xml:space="preserve"> </w:t>
      </w:r>
      <w:r>
        <w:t>where you are able to register and update details previously entered.</w:t>
      </w:r>
    </w:p>
    <w:p w14:paraId="61CC0429" w14:textId="77777777" w:rsidR="00087F0F" w:rsidRDefault="00087F0F">
      <w:pPr>
        <w:spacing w:before="0" w:after="160" w:line="259" w:lineRule="auto"/>
        <w:rPr>
          <w:rFonts w:ascii="Calibri" w:hAnsi="Calibri" w:cs="Times New Roman"/>
        </w:rPr>
      </w:pPr>
      <w:r>
        <w:br w:type="page"/>
      </w:r>
    </w:p>
    <w:p w14:paraId="36207632" w14:textId="4E324108" w:rsidR="00677C19" w:rsidRPr="003F3429" w:rsidRDefault="007A2B26" w:rsidP="00E74BCF">
      <w:pPr>
        <w:pStyle w:val="ListParagraph"/>
      </w:pPr>
      <w:r>
        <w:rPr>
          <w:noProof/>
        </w:rPr>
        <w:drawing>
          <wp:anchor distT="0" distB="0" distL="114300" distR="114300" simplePos="0" relativeHeight="253252096" behindDoc="0" locked="0" layoutInCell="1" allowOverlap="1" wp14:anchorId="7D4EF0B1" wp14:editId="4350D5B9">
            <wp:simplePos x="0" y="0"/>
            <wp:positionH relativeFrom="column">
              <wp:posOffset>428477</wp:posOffset>
            </wp:positionH>
            <wp:positionV relativeFrom="paragraph">
              <wp:posOffset>259080</wp:posOffset>
            </wp:positionV>
            <wp:extent cx="2867025" cy="2466975"/>
            <wp:effectExtent l="0" t="0" r="9525" b="9525"/>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867025" cy="2466975"/>
                    </a:xfrm>
                    <a:prstGeom prst="rect">
                      <a:avLst/>
                    </a:prstGeom>
                  </pic:spPr>
                </pic:pic>
              </a:graphicData>
            </a:graphic>
            <wp14:sizeRelH relativeFrom="page">
              <wp14:pctWidth>0</wp14:pctWidth>
            </wp14:sizeRelH>
            <wp14:sizeRelV relativeFrom="page">
              <wp14:pctHeight>0</wp14:pctHeight>
            </wp14:sizeRelV>
          </wp:anchor>
        </w:drawing>
      </w:r>
      <w:r w:rsidR="00677C19" w:rsidRPr="008D12DA">
        <w:t xml:space="preserve">Click </w:t>
      </w:r>
      <w:r w:rsidR="00677C19" w:rsidRPr="008D12DA">
        <w:rPr>
          <w:b/>
        </w:rPr>
        <w:t>Sign up now</w:t>
      </w:r>
      <w:r w:rsidR="00677C19" w:rsidRPr="008D12DA">
        <w:t xml:space="preserve"> at the bottom of the screen. The </w:t>
      </w:r>
      <w:r w:rsidR="00677C19" w:rsidRPr="008D12DA">
        <w:rPr>
          <w:i/>
        </w:rPr>
        <w:t>Create your account</w:t>
      </w:r>
      <w:r w:rsidR="00677C19" w:rsidRPr="008D12DA">
        <w:t xml:space="preserve"> page opens.</w:t>
      </w:r>
    </w:p>
    <w:p w14:paraId="6739AC15" w14:textId="4A9EEE8C" w:rsidR="00677C19" w:rsidRPr="003F3429" w:rsidRDefault="00677C19" w:rsidP="007A2B26">
      <w:pPr>
        <w:ind w:left="680"/>
      </w:pPr>
      <w:r w:rsidRPr="008D12DA">
        <w:t xml:space="preserve">Complete the information requested. Your password must be at least 8 characters. </w:t>
      </w:r>
    </w:p>
    <w:p w14:paraId="2A8B9000" w14:textId="111CC7A2" w:rsidR="00677C19" w:rsidRPr="003F3429" w:rsidRDefault="00677C19" w:rsidP="00E74BCF">
      <w:pPr>
        <w:pStyle w:val="ListParagraph"/>
      </w:pPr>
      <w:r w:rsidRPr="008D12DA">
        <w:t xml:space="preserve">Click the </w:t>
      </w:r>
      <w:r w:rsidRPr="008D12DA">
        <w:rPr>
          <w:b/>
        </w:rPr>
        <w:t>Create account</w:t>
      </w:r>
      <w:r w:rsidRPr="008D12DA">
        <w:t xml:space="preserve"> button at the bottom of the page. An email will be sent to your email inbox from the </w:t>
      </w:r>
      <w:r w:rsidR="00B97267">
        <w:t>ALA</w:t>
      </w:r>
      <w:r w:rsidRPr="008D12DA">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C9C9" w:themeFill="accent3" w:themeFillTint="99"/>
        <w:tblLayout w:type="fixed"/>
        <w:tblLook w:val="04A0" w:firstRow="1" w:lastRow="0" w:firstColumn="1" w:lastColumn="0" w:noHBand="0" w:noVBand="1"/>
      </w:tblPr>
      <w:tblGrid>
        <w:gridCol w:w="709"/>
        <w:gridCol w:w="8505"/>
      </w:tblGrid>
      <w:tr w:rsidR="00677C19" w:rsidRPr="003F3429" w14:paraId="0EF23C81" w14:textId="77777777" w:rsidTr="0064322A">
        <w:trPr>
          <w:cnfStyle w:val="100000000000" w:firstRow="1" w:lastRow="0" w:firstColumn="0" w:lastColumn="0" w:oddVBand="0" w:evenVBand="0" w:oddHBand="0" w:evenHBand="0" w:firstRowFirstColumn="0" w:firstRowLastColumn="0" w:lastRowFirstColumn="0" w:lastRowLastColumn="0"/>
          <w:trHeight w:val="568"/>
        </w:trPr>
        <w:tc>
          <w:tcPr>
            <w:tcW w:w="709" w:type="dxa"/>
            <w:shd w:val="clear" w:color="auto" w:fill="C5E0B3" w:themeFill="accent6" w:themeFillTint="66"/>
          </w:tcPr>
          <w:p w14:paraId="472018D5" w14:textId="77777777" w:rsidR="00677C19" w:rsidRDefault="00677C19" w:rsidP="00E74BCF">
            <w:pPr>
              <w:pStyle w:val="i"/>
              <w:rPr>
                <w:sz w:val="78"/>
              </w:rPr>
            </w:pPr>
            <w:r w:rsidRPr="008D12DA">
              <w:rPr>
                <w:rFonts w:ascii="Webdings" w:eastAsia="Webdings" w:hAnsi="Webdings" w:cs="Webdings"/>
              </w:rPr>
              <w:t></w:t>
            </w:r>
          </w:p>
        </w:tc>
        <w:tc>
          <w:tcPr>
            <w:tcW w:w="8505" w:type="dxa"/>
            <w:shd w:val="clear" w:color="auto" w:fill="C5E0B3" w:themeFill="accent6" w:themeFillTint="66"/>
          </w:tcPr>
          <w:p w14:paraId="35656C23" w14:textId="12C54AF4" w:rsidR="00677C19" w:rsidRPr="003F3429" w:rsidRDefault="00677C19" w:rsidP="00E74BCF">
            <w:r>
              <w:rPr>
                <w:b/>
              </w:rPr>
              <w:t xml:space="preserve">Tip:  </w:t>
            </w:r>
            <w:r w:rsidRPr="008D12DA">
              <w:t xml:space="preserve">Check your junk email folder if you haven’t received an email within 24 hours.  Contact the MERIT team at </w:t>
            </w:r>
            <w:hyperlink r:id="rId58" w:history="1">
              <w:r w:rsidR="0051115B" w:rsidRPr="00115E97">
                <w:rPr>
                  <w:rStyle w:val="LinkChar"/>
                </w:rPr>
                <w:t>MERIT@awe.gov.au</w:t>
              </w:r>
            </w:hyperlink>
            <w:r w:rsidRPr="008D12DA">
              <w:t xml:space="preserve"> if you are having difficulties.</w:t>
            </w:r>
          </w:p>
        </w:tc>
      </w:tr>
    </w:tbl>
    <w:p w14:paraId="102CFF77" w14:textId="02FD7A27" w:rsidR="00677C19" w:rsidRPr="003F3429" w:rsidRDefault="00677C19" w:rsidP="00E74BCF">
      <w:pPr>
        <w:pStyle w:val="ListParagraph"/>
      </w:pPr>
      <w:r w:rsidRPr="008D12DA">
        <w:t xml:space="preserve">To activate your account, click on the link in the email and follow the instructions provided. You are now registered with ALA. </w:t>
      </w:r>
    </w:p>
    <w:p w14:paraId="2951414A" w14:textId="5143D0D5" w:rsidR="00677C19" w:rsidRPr="003F3429" w:rsidRDefault="00677C19" w:rsidP="00E74BCF">
      <w:pPr>
        <w:pStyle w:val="ListParagraph"/>
      </w:pPr>
      <w:r w:rsidRPr="008D12DA">
        <w:t>Advise the relevant contact (see below) that you have registered with ALA and they will add you to the project in MERIT:</w:t>
      </w:r>
    </w:p>
    <w:p w14:paraId="2D426B2E" w14:textId="77777777" w:rsidR="00677C19" w:rsidRPr="00BF4ECF" w:rsidRDefault="00677C19" w:rsidP="00BF4ECF">
      <w:pPr>
        <w:pStyle w:val="ListBullet"/>
      </w:pPr>
      <w:r w:rsidRPr="00BF4ECF">
        <w:t>If you require Admin access, contact another person in your organisation who already has Admin access to the project or your departmental Project Manager.</w:t>
      </w:r>
    </w:p>
    <w:p w14:paraId="68169F7F" w14:textId="795A7B73" w:rsidR="00677C19" w:rsidRPr="00BF4ECF" w:rsidRDefault="00677C19" w:rsidP="00BF4ECF">
      <w:pPr>
        <w:pStyle w:val="ListBullet"/>
      </w:pPr>
      <w:r w:rsidRPr="00BF4ECF">
        <w:t>If you require Editor access, you may contact someone in your own organisation who currently is an Administrator for the project.</w:t>
      </w:r>
    </w:p>
    <w:p w14:paraId="42411ABD" w14:textId="5AAA8BCE" w:rsidR="00677C19" w:rsidRDefault="00677C19" w:rsidP="00E74BCF">
      <w:pPr>
        <w:pStyle w:val="Heading3"/>
      </w:pPr>
      <w:bookmarkStart w:id="86" w:name="_Toc464723957"/>
      <w:bookmarkStart w:id="87" w:name="_Toc43203653"/>
      <w:bookmarkStart w:id="88" w:name="_Toc43451080"/>
      <w:bookmarkStart w:id="89" w:name="_Toc43451272"/>
      <w:r w:rsidRPr="008D12DA">
        <w:t>Edit your ALA profile</w:t>
      </w:r>
      <w:bookmarkEnd w:id="86"/>
      <w:bookmarkEnd w:id="87"/>
      <w:bookmarkEnd w:id="88"/>
      <w:bookmarkEnd w:id="89"/>
    </w:p>
    <w:p w14:paraId="56AB9CA0" w14:textId="6E357B42" w:rsidR="00677C19" w:rsidRDefault="00677C19" w:rsidP="00E74BCF">
      <w:r>
        <w:t>Follow these instructions to update your ALA profile (e.g. username, password, email).</w:t>
      </w:r>
    </w:p>
    <w:p w14:paraId="4490A008" w14:textId="35D92E36" w:rsidR="001A1A6F" w:rsidRPr="00981AEE" w:rsidRDefault="00EB7716" w:rsidP="00F468EC">
      <w:pPr>
        <w:pStyle w:val="ListParagraph"/>
        <w:numPr>
          <w:ilvl w:val="0"/>
          <w:numId w:val="50"/>
        </w:numPr>
      </w:pPr>
      <w:r w:rsidRPr="00981AEE">
        <w:t xml:space="preserve">Copy and paste </w:t>
      </w:r>
      <w:r w:rsidR="007406E6" w:rsidRPr="00F468EC">
        <w:rPr>
          <w:b/>
          <w:bCs/>
        </w:rPr>
        <w:t>https://</w:t>
      </w:r>
      <w:hyperlink r:id="rId59" w:history="1">
        <w:r w:rsidR="00677C19" w:rsidRPr="00F468EC">
          <w:rPr>
            <w:b/>
            <w:bCs/>
          </w:rPr>
          <w:t>fieldcapture.ala.org.au</w:t>
        </w:r>
      </w:hyperlink>
      <w:r w:rsidR="00677C19" w:rsidRPr="00981AEE">
        <w:t xml:space="preserve"> </w:t>
      </w:r>
      <w:r w:rsidRPr="00981AEE">
        <w:t xml:space="preserve">into the Google Chrome browser. This will open </w:t>
      </w:r>
      <w:r w:rsidR="001A1A6F" w:rsidRPr="00981AEE">
        <w:t>the MERIT log in page.</w:t>
      </w:r>
    </w:p>
    <w:tbl>
      <w:tblPr>
        <w:tblStyle w:val="TableGrid"/>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675"/>
        <w:gridCol w:w="8753"/>
      </w:tblGrid>
      <w:tr w:rsidR="00E862E8" w:rsidRPr="003F3429" w14:paraId="6D921A97" w14:textId="77777777" w:rsidTr="00760A33">
        <w:trPr>
          <w:cnfStyle w:val="100000000000" w:firstRow="1" w:lastRow="0" w:firstColumn="0" w:lastColumn="0" w:oddVBand="0" w:evenVBand="0" w:oddHBand="0" w:evenHBand="0" w:firstRowFirstColumn="0" w:firstRowLastColumn="0" w:lastRowFirstColumn="0" w:lastRowLastColumn="0"/>
          <w:trHeight w:val="568"/>
        </w:trPr>
        <w:tc>
          <w:tcPr>
            <w:tcW w:w="675" w:type="dxa"/>
            <w:shd w:val="clear" w:color="auto" w:fill="C5E0B3" w:themeFill="accent6" w:themeFillTint="66"/>
          </w:tcPr>
          <w:p w14:paraId="2BEE0976" w14:textId="77777777" w:rsidR="00E862E8" w:rsidRPr="006320BB" w:rsidRDefault="00E862E8" w:rsidP="00760A33">
            <w:pPr>
              <w:pStyle w:val="i"/>
            </w:pPr>
            <w:r w:rsidRPr="006320BB">
              <w:rPr>
                <w:rFonts w:ascii="Webdings" w:eastAsia="Webdings" w:hAnsi="Webdings" w:cs="Webdings"/>
              </w:rPr>
              <w:t></w:t>
            </w:r>
          </w:p>
        </w:tc>
        <w:tc>
          <w:tcPr>
            <w:tcW w:w="8753" w:type="dxa"/>
            <w:shd w:val="clear" w:color="auto" w:fill="C5E0B3" w:themeFill="accent6" w:themeFillTint="66"/>
          </w:tcPr>
          <w:p w14:paraId="65EDC457" w14:textId="396D0E17" w:rsidR="00E862E8" w:rsidRPr="00EB7716" w:rsidRDefault="00E862E8" w:rsidP="00FE0BD4">
            <w:pPr>
              <w:pStyle w:val="iText"/>
            </w:pPr>
            <w:r w:rsidRPr="00EB7716">
              <w:rPr>
                <w:rStyle w:val="NoteChar"/>
                <w:rFonts w:ascii="Arial" w:hAnsi="Arial" w:cstheme="minorHAnsi"/>
                <w:i/>
                <w:iCs/>
              </w:rPr>
              <w:t>This address is deliberately not a link</w:t>
            </w:r>
            <w:r>
              <w:rPr>
                <w:rStyle w:val="NoteChar"/>
                <w:rFonts w:ascii="Arial" w:hAnsi="Arial" w:cstheme="minorHAnsi"/>
                <w:i/>
                <w:iCs/>
              </w:rPr>
              <w:t xml:space="preserve"> as it </w:t>
            </w:r>
            <w:r w:rsidR="00E06975">
              <w:rPr>
                <w:rStyle w:val="NoteChar"/>
                <w:rFonts w:ascii="Arial" w:hAnsi="Arial" w:cstheme="minorHAnsi"/>
                <w:i/>
                <w:iCs/>
              </w:rPr>
              <w:t xml:space="preserve">directs users to </w:t>
            </w:r>
            <w:r w:rsidRPr="00EB7716">
              <w:rPr>
                <w:rStyle w:val="NoteChar"/>
                <w:rFonts w:ascii="Arial" w:hAnsi="Arial" w:cstheme="minorHAnsi"/>
                <w:i/>
                <w:iCs/>
              </w:rPr>
              <w:t xml:space="preserve">Internet Explorer </w:t>
            </w:r>
            <w:r>
              <w:rPr>
                <w:rStyle w:val="NoteChar"/>
                <w:rFonts w:ascii="Arial" w:hAnsi="Arial" w:cstheme="minorHAnsi"/>
                <w:i/>
                <w:iCs/>
              </w:rPr>
              <w:t>whereas</w:t>
            </w:r>
            <w:r w:rsidRPr="00EB7716">
              <w:rPr>
                <w:rStyle w:val="NoteChar"/>
                <w:rFonts w:ascii="Arial" w:hAnsi="Arial" w:cstheme="minorHAnsi"/>
                <w:i/>
                <w:iCs/>
              </w:rPr>
              <w:t xml:space="preserve"> MERIT operates best in Google Chrome.</w:t>
            </w:r>
            <w:r>
              <w:rPr>
                <w:rStyle w:val="NoteChar"/>
                <w:rFonts w:ascii="Arial" w:hAnsi="Arial" w:cstheme="minorHAnsi"/>
                <w:i/>
                <w:iCs/>
              </w:rPr>
              <w:t xml:space="preserve"> Please follow </w:t>
            </w:r>
            <w:r w:rsidR="00E06975">
              <w:rPr>
                <w:rStyle w:val="NoteChar"/>
                <w:rFonts w:ascii="Arial" w:hAnsi="Arial" w:cstheme="minorHAnsi"/>
                <w:i/>
                <w:iCs/>
              </w:rPr>
              <w:t xml:space="preserve">the </w:t>
            </w:r>
            <w:r>
              <w:rPr>
                <w:rStyle w:val="NoteChar"/>
                <w:rFonts w:ascii="Arial" w:hAnsi="Arial" w:cstheme="minorHAnsi"/>
                <w:i/>
                <w:iCs/>
              </w:rPr>
              <w:t>instruction above.</w:t>
            </w:r>
          </w:p>
        </w:tc>
      </w:tr>
    </w:tbl>
    <w:p w14:paraId="115DD26B" w14:textId="2D32816F" w:rsidR="001C6904" w:rsidRDefault="00677C19" w:rsidP="003B0D04">
      <w:pPr>
        <w:pStyle w:val="ListParagraph"/>
      </w:pPr>
      <w:r w:rsidRPr="008D12DA">
        <w:t xml:space="preserve">Click </w:t>
      </w:r>
      <w:r w:rsidRPr="00E74BCF">
        <w:rPr>
          <w:b/>
        </w:rPr>
        <w:t>Log in</w:t>
      </w:r>
      <w:r w:rsidR="00515D59">
        <w:rPr>
          <w:b/>
        </w:rPr>
        <w:t xml:space="preserve"> </w:t>
      </w:r>
      <w:r w:rsidR="00515D59" w:rsidRPr="00515D59">
        <w:rPr>
          <w:bCs/>
        </w:rPr>
        <w:t>button</w:t>
      </w:r>
      <w:r w:rsidR="00515D59">
        <w:t xml:space="preserve"> (in the top </w:t>
      </w:r>
      <w:r w:rsidR="00E41CEC">
        <w:t>right-hand</w:t>
      </w:r>
      <w:r w:rsidR="00515D59">
        <w:t xml:space="preserve"> corner)</w:t>
      </w:r>
      <w:r w:rsidRPr="008D12DA">
        <w:t>.</w:t>
      </w:r>
      <w:r w:rsidR="001A1A6F">
        <w:t xml:space="preserve"> This action will open the </w:t>
      </w:r>
      <w:r w:rsidR="00B97267">
        <w:t>ALA</w:t>
      </w:r>
      <w:r w:rsidR="001A1A6F">
        <w:t xml:space="preserve"> login page where you are able to </w:t>
      </w:r>
      <w:r w:rsidR="00E41CEC">
        <w:t>register,</w:t>
      </w:r>
      <w:r w:rsidR="001A1A6F">
        <w:t xml:space="preserve"> and update details previously entered.</w:t>
      </w:r>
    </w:p>
    <w:p w14:paraId="17DB7DF1" w14:textId="77777777" w:rsidR="0032026F" w:rsidRDefault="0032026F">
      <w:pPr>
        <w:spacing w:before="0" w:after="160" w:line="259" w:lineRule="auto"/>
        <w:rPr>
          <w:rFonts w:ascii="Calibri" w:hAnsi="Calibri" w:cs="Times New Roman"/>
        </w:rPr>
      </w:pPr>
      <w:r>
        <w:br w:type="page"/>
      </w:r>
    </w:p>
    <w:p w14:paraId="1338281C" w14:textId="5F5D42E0" w:rsidR="00677C19" w:rsidRDefault="0032026F" w:rsidP="00F468EC">
      <w:pPr>
        <w:pStyle w:val="ListParagraph"/>
      </w:pPr>
      <w:r>
        <w:rPr>
          <w:noProof/>
        </w:rPr>
        <w:drawing>
          <wp:anchor distT="0" distB="0" distL="114300" distR="114300" simplePos="0" relativeHeight="253253120" behindDoc="0" locked="0" layoutInCell="1" allowOverlap="1" wp14:anchorId="0DC74E4F" wp14:editId="0F23FE9D">
            <wp:simplePos x="0" y="0"/>
            <wp:positionH relativeFrom="column">
              <wp:posOffset>439420</wp:posOffset>
            </wp:positionH>
            <wp:positionV relativeFrom="paragraph">
              <wp:posOffset>281940</wp:posOffset>
            </wp:positionV>
            <wp:extent cx="4738370" cy="2711450"/>
            <wp:effectExtent l="0" t="0" r="508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738370" cy="2711450"/>
                    </a:xfrm>
                    <a:prstGeom prst="rect">
                      <a:avLst/>
                    </a:prstGeom>
                  </pic:spPr>
                </pic:pic>
              </a:graphicData>
            </a:graphic>
            <wp14:sizeRelH relativeFrom="page">
              <wp14:pctWidth>0</wp14:pctWidth>
            </wp14:sizeRelH>
            <wp14:sizeRelV relativeFrom="page">
              <wp14:pctHeight>0</wp14:pctHeight>
            </wp14:sizeRelV>
          </wp:anchor>
        </w:drawing>
      </w:r>
      <w:r w:rsidR="00677C19" w:rsidRPr="008D12DA">
        <w:t xml:space="preserve">Click </w:t>
      </w:r>
      <w:r w:rsidR="00677C19" w:rsidRPr="00E74BCF">
        <w:rPr>
          <w:b/>
        </w:rPr>
        <w:t>User settings</w:t>
      </w:r>
      <w:r w:rsidR="00677C19" w:rsidRPr="008D12DA">
        <w:t xml:space="preserve"> then </w:t>
      </w:r>
      <w:r w:rsidR="00677C19" w:rsidRPr="00E74BCF">
        <w:rPr>
          <w:b/>
        </w:rPr>
        <w:t>My profile</w:t>
      </w:r>
      <w:r w:rsidR="00677C19" w:rsidRPr="008D12DA">
        <w:t xml:space="preserve"> located at the top right</w:t>
      </w:r>
      <w:r w:rsidR="007406E6">
        <w:t>-</w:t>
      </w:r>
      <w:r w:rsidR="00677C19" w:rsidRPr="008D12DA">
        <w:t>hand corner of the page.</w:t>
      </w:r>
      <w:r w:rsidR="007C26FE" w:rsidRPr="007C26FE">
        <w:rPr>
          <w:noProof/>
        </w:rPr>
        <w:t xml:space="preserve"> </w:t>
      </w:r>
    </w:p>
    <w:p w14:paraId="7595C9C2" w14:textId="37FA6B30" w:rsidR="001C6904" w:rsidRPr="003F3429" w:rsidRDefault="001C6904" w:rsidP="00E74BCF"/>
    <w:p w14:paraId="59812CF9" w14:textId="75663B17" w:rsidR="00677C19" w:rsidRDefault="00677C19" w:rsidP="003B0D04">
      <w:pPr>
        <w:pStyle w:val="ListParagraph"/>
      </w:pPr>
      <w:r w:rsidRPr="008D12DA">
        <w:t>Enter the email address and password you used to register with ALA.</w:t>
      </w:r>
    </w:p>
    <w:p w14:paraId="4BA728FE" w14:textId="6DF5D09F" w:rsidR="00677C19" w:rsidRPr="003F3429" w:rsidRDefault="00677C19" w:rsidP="003B0D04">
      <w:pPr>
        <w:pStyle w:val="ListParagraph"/>
      </w:pPr>
      <w:r w:rsidRPr="008D12DA">
        <w:t xml:space="preserve">Click </w:t>
      </w:r>
      <w:r w:rsidRPr="00E74BCF">
        <w:rPr>
          <w:b/>
        </w:rPr>
        <w:t>Log in</w:t>
      </w:r>
      <w:r w:rsidRPr="008D12DA">
        <w:t>.</w:t>
      </w:r>
      <w:r>
        <w:t xml:space="preserve"> </w:t>
      </w:r>
      <w:r w:rsidRPr="00FE4DD1">
        <w:t>Your ALA Profile Home Page will open.</w:t>
      </w:r>
    </w:p>
    <w:p w14:paraId="66DC7EA0" w14:textId="0A5159ED" w:rsidR="00677C19" w:rsidRDefault="00677C19" w:rsidP="003B0D04">
      <w:pPr>
        <w:pStyle w:val="ListParagraph"/>
      </w:pPr>
      <w:r w:rsidRPr="008D12DA">
        <w:t xml:space="preserve">Click the </w:t>
      </w:r>
      <w:r w:rsidRPr="00E74BCF">
        <w:rPr>
          <w:b/>
        </w:rPr>
        <w:t>Update your profile</w:t>
      </w:r>
      <w:r w:rsidRPr="008D12DA">
        <w:t xml:space="preserve"> link.</w:t>
      </w:r>
      <w:r>
        <w:t xml:space="preserve"> </w:t>
      </w:r>
      <w:r w:rsidRPr="00FE4DD1">
        <w:t>This page displays the information you used to register with ALA.</w:t>
      </w:r>
    </w:p>
    <w:p w14:paraId="7DBBA261" w14:textId="31A97174" w:rsidR="00677C19" w:rsidRDefault="0032026F" w:rsidP="00E74BCF">
      <w:r>
        <w:rPr>
          <w:noProof/>
        </w:rPr>
        <w:drawing>
          <wp:inline distT="0" distB="0" distL="0" distR="0" wp14:anchorId="74948F5E" wp14:editId="72EB8FCB">
            <wp:extent cx="5385581" cy="1603572"/>
            <wp:effectExtent l="19050" t="19050" r="24765"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25659" cy="1615505"/>
                    </a:xfrm>
                    <a:prstGeom prst="rect">
                      <a:avLst/>
                    </a:prstGeom>
                    <a:ln>
                      <a:solidFill>
                        <a:schemeClr val="tx1"/>
                      </a:solidFill>
                    </a:ln>
                  </pic:spPr>
                </pic:pic>
              </a:graphicData>
            </a:graphic>
          </wp:inline>
        </w:drawing>
      </w:r>
    </w:p>
    <w:p w14:paraId="2943A213" w14:textId="6DF39DCE" w:rsidR="00677C19" w:rsidRPr="003F3429" w:rsidRDefault="00677C19" w:rsidP="003B0D04">
      <w:pPr>
        <w:pStyle w:val="ListParagraph"/>
      </w:pPr>
      <w:bookmarkStart w:id="90" w:name="_Toc401825865"/>
      <w:r w:rsidRPr="008D12DA">
        <w:t xml:space="preserve">Edit the information as necessary and click </w:t>
      </w:r>
      <w:r w:rsidRPr="00E74BCF">
        <w:rPr>
          <w:b/>
        </w:rPr>
        <w:t>Update account</w:t>
      </w:r>
      <w:r w:rsidRPr="008D12DA">
        <w:t xml:space="preserve">. </w:t>
      </w:r>
    </w:p>
    <w:p w14:paraId="22AD6B1A" w14:textId="35F9D755" w:rsidR="00677C19" w:rsidRPr="003F3429" w:rsidRDefault="00677C19" w:rsidP="003B0D04">
      <w:pPr>
        <w:pStyle w:val="ListParagraph"/>
      </w:pPr>
      <w:r w:rsidRPr="008D12DA">
        <w:t xml:space="preserve">Click </w:t>
      </w:r>
      <w:r w:rsidRPr="00E74BCF">
        <w:rPr>
          <w:b/>
        </w:rPr>
        <w:t>Reset my password</w:t>
      </w:r>
      <w:r w:rsidRPr="008D12DA">
        <w:t xml:space="preserve"> if you wish to change your password.</w:t>
      </w:r>
    </w:p>
    <w:p w14:paraId="608F371E" w14:textId="77777777" w:rsidR="00B15059" w:rsidRDefault="00B15059">
      <w:pPr>
        <w:spacing w:before="0" w:after="160" w:line="259" w:lineRule="auto"/>
        <w:rPr>
          <w:rFonts w:ascii="Calibri" w:hAnsi="Calibri" w:cs="Times New Roman"/>
          <w:b/>
          <w:bCs/>
          <w:sz w:val="32"/>
          <w:szCs w:val="28"/>
        </w:rPr>
      </w:pPr>
      <w:bookmarkStart w:id="91" w:name="_Log_in_to"/>
      <w:bookmarkStart w:id="92" w:name="_Access_your_projects"/>
      <w:bookmarkEnd w:id="90"/>
      <w:bookmarkEnd w:id="91"/>
      <w:bookmarkEnd w:id="92"/>
      <w:r>
        <w:br w:type="page"/>
      </w:r>
    </w:p>
    <w:p w14:paraId="7F429B24" w14:textId="3506CA64" w:rsidR="00677C19" w:rsidRDefault="00677C19" w:rsidP="00E74BCF">
      <w:pPr>
        <w:pStyle w:val="Heading3"/>
      </w:pPr>
      <w:bookmarkStart w:id="93" w:name="_Toc43203654"/>
      <w:bookmarkStart w:id="94" w:name="_Toc43451081"/>
      <w:bookmarkStart w:id="95" w:name="_Toc43451273"/>
      <w:r>
        <w:t>F</w:t>
      </w:r>
      <w:r w:rsidRPr="008D12DA">
        <w:t>orgotten password</w:t>
      </w:r>
      <w:bookmarkEnd w:id="93"/>
      <w:bookmarkEnd w:id="94"/>
      <w:bookmarkEnd w:id="95"/>
    </w:p>
    <w:p w14:paraId="3946C045" w14:textId="0FBA96F7" w:rsidR="00677C19" w:rsidRPr="003F3429" w:rsidRDefault="00677C19" w:rsidP="00E74BCF">
      <w:r w:rsidRPr="008D12DA">
        <w:t>If you have forgotten your ALA password:</w:t>
      </w:r>
    </w:p>
    <w:p w14:paraId="6A4AEB35" w14:textId="4F208390" w:rsidR="00677C19" w:rsidRPr="003F3429" w:rsidRDefault="0032026F" w:rsidP="003B0D04">
      <w:pPr>
        <w:pStyle w:val="ListParagraph"/>
        <w:numPr>
          <w:ilvl w:val="0"/>
          <w:numId w:val="10"/>
        </w:numPr>
      </w:pPr>
      <w:r>
        <w:rPr>
          <w:noProof/>
        </w:rPr>
        <w:drawing>
          <wp:anchor distT="0" distB="0" distL="114300" distR="114300" simplePos="0" relativeHeight="253254144" behindDoc="0" locked="0" layoutInCell="1" allowOverlap="1" wp14:anchorId="08F52D62" wp14:editId="51F858E1">
            <wp:simplePos x="0" y="0"/>
            <wp:positionH relativeFrom="column">
              <wp:posOffset>471170</wp:posOffset>
            </wp:positionH>
            <wp:positionV relativeFrom="paragraph">
              <wp:posOffset>267970</wp:posOffset>
            </wp:positionV>
            <wp:extent cx="1765300" cy="1971040"/>
            <wp:effectExtent l="0" t="0" r="635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765300" cy="1971040"/>
                    </a:xfrm>
                    <a:prstGeom prst="rect">
                      <a:avLst/>
                    </a:prstGeom>
                  </pic:spPr>
                </pic:pic>
              </a:graphicData>
            </a:graphic>
            <wp14:sizeRelH relativeFrom="page">
              <wp14:pctWidth>0</wp14:pctWidth>
            </wp14:sizeRelH>
            <wp14:sizeRelV relativeFrom="page">
              <wp14:pctHeight>0</wp14:pctHeight>
            </wp14:sizeRelV>
          </wp:anchor>
        </w:drawing>
      </w:r>
      <w:r w:rsidR="00677C19" w:rsidRPr="008D12DA">
        <w:t xml:space="preserve">Click the </w:t>
      </w:r>
      <w:r w:rsidR="00677C19" w:rsidRPr="00E74BCF">
        <w:rPr>
          <w:b/>
        </w:rPr>
        <w:t xml:space="preserve">Forgot? </w:t>
      </w:r>
      <w:r w:rsidR="00677C19" w:rsidRPr="008D12DA">
        <w:t xml:space="preserve">link on the ALA login page (refer to </w:t>
      </w:r>
      <w:hyperlink w:anchor="_Log_in_to" w:history="1">
        <w:r w:rsidR="005128C5" w:rsidRPr="005128C5">
          <w:rPr>
            <w:rStyle w:val="LinkChar"/>
          </w:rPr>
          <w:fldChar w:fldCharType="begin"/>
        </w:r>
        <w:r w:rsidR="005128C5" w:rsidRPr="005128C5">
          <w:rPr>
            <w:rStyle w:val="LinkChar"/>
          </w:rPr>
          <w:instrText xml:space="preserve"> REF _Ref39739181 \r \h </w:instrText>
        </w:r>
        <w:r w:rsidR="005128C5">
          <w:rPr>
            <w:rStyle w:val="LinkChar"/>
          </w:rPr>
          <w:instrText xml:space="preserve"> \* MERGEFORMAT </w:instrText>
        </w:r>
        <w:r w:rsidR="005128C5" w:rsidRPr="005128C5">
          <w:rPr>
            <w:rStyle w:val="LinkChar"/>
          </w:rPr>
        </w:r>
        <w:r w:rsidR="005128C5" w:rsidRPr="005128C5">
          <w:rPr>
            <w:rStyle w:val="LinkChar"/>
          </w:rPr>
          <w:fldChar w:fldCharType="separate"/>
        </w:r>
        <w:r w:rsidR="00F468EC">
          <w:rPr>
            <w:rStyle w:val="LinkChar"/>
          </w:rPr>
          <w:t>4.1</w:t>
        </w:r>
        <w:r w:rsidR="005128C5" w:rsidRPr="005128C5">
          <w:rPr>
            <w:rStyle w:val="LinkChar"/>
          </w:rPr>
          <w:fldChar w:fldCharType="end"/>
        </w:r>
      </w:hyperlink>
      <w:r w:rsidR="005128C5" w:rsidRPr="005128C5">
        <w:rPr>
          <w:rStyle w:val="LinkChar"/>
        </w:rPr>
        <w:t xml:space="preserve"> </w:t>
      </w:r>
      <w:r w:rsidR="005128C5" w:rsidRPr="005128C5">
        <w:rPr>
          <w:rStyle w:val="LinkChar"/>
        </w:rPr>
        <w:fldChar w:fldCharType="begin"/>
      </w:r>
      <w:r w:rsidR="005128C5" w:rsidRPr="005128C5">
        <w:rPr>
          <w:rStyle w:val="LinkChar"/>
        </w:rPr>
        <w:instrText xml:space="preserve"> REF _Ref39739190 \h </w:instrText>
      </w:r>
      <w:r w:rsidR="005128C5">
        <w:rPr>
          <w:rStyle w:val="LinkChar"/>
        </w:rPr>
        <w:instrText xml:space="preserve"> \* MERGEFORMAT </w:instrText>
      </w:r>
      <w:r w:rsidR="005128C5" w:rsidRPr="005128C5">
        <w:rPr>
          <w:rStyle w:val="LinkChar"/>
        </w:rPr>
      </w:r>
      <w:r w:rsidR="005128C5" w:rsidRPr="005128C5">
        <w:rPr>
          <w:rStyle w:val="LinkChar"/>
        </w:rPr>
        <w:fldChar w:fldCharType="separate"/>
      </w:r>
      <w:r w:rsidR="00F468EC" w:rsidRPr="00F468EC">
        <w:rPr>
          <w:rStyle w:val="LinkChar"/>
        </w:rPr>
        <w:t>Register with ALA</w:t>
      </w:r>
      <w:r w:rsidR="005128C5" w:rsidRPr="005128C5">
        <w:rPr>
          <w:rStyle w:val="LinkChar"/>
        </w:rPr>
        <w:fldChar w:fldCharType="end"/>
      </w:r>
      <w:r w:rsidR="00677C19" w:rsidRPr="008D12DA">
        <w:t>).</w:t>
      </w:r>
    </w:p>
    <w:p w14:paraId="572E4FC8" w14:textId="7C056AF0" w:rsidR="00677C19" w:rsidRDefault="00677C19" w:rsidP="00E74BCF"/>
    <w:p w14:paraId="26B78B57" w14:textId="7BBE8BC4" w:rsidR="00677C19" w:rsidRDefault="00677C19" w:rsidP="00E74BCF">
      <w:pPr>
        <w:pStyle w:val="ListParagraph"/>
      </w:pPr>
      <w:r w:rsidRPr="008D12DA">
        <w:t xml:space="preserve">Follow the instructions provided. A password reset email will be sent to your email inbox. Remember </w:t>
      </w:r>
      <w:r w:rsidRPr="0064322A">
        <w:t>to</w:t>
      </w:r>
      <w:r w:rsidRPr="008D12DA">
        <w:t xml:space="preserve"> check your junk email folder if necessary.</w:t>
      </w:r>
    </w:p>
    <w:tbl>
      <w:tblPr>
        <w:tblStyle w:val="TableGrid"/>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675"/>
        <w:gridCol w:w="8753"/>
      </w:tblGrid>
      <w:tr w:rsidR="00677C19" w:rsidRPr="003F3429" w14:paraId="74FB7EE5" w14:textId="77777777" w:rsidTr="0083608D">
        <w:trPr>
          <w:cnfStyle w:val="100000000000" w:firstRow="1" w:lastRow="0" w:firstColumn="0" w:lastColumn="0" w:oddVBand="0" w:evenVBand="0" w:oddHBand="0" w:evenHBand="0" w:firstRowFirstColumn="0" w:firstRowLastColumn="0" w:lastRowFirstColumn="0" w:lastRowLastColumn="0"/>
          <w:trHeight w:val="568"/>
        </w:trPr>
        <w:tc>
          <w:tcPr>
            <w:tcW w:w="675" w:type="dxa"/>
            <w:shd w:val="clear" w:color="auto" w:fill="C5E0B3" w:themeFill="accent6" w:themeFillTint="66"/>
          </w:tcPr>
          <w:p w14:paraId="6A6960B8" w14:textId="77777777" w:rsidR="00677C19" w:rsidRPr="006320BB" w:rsidRDefault="00677C19" w:rsidP="00E74BCF">
            <w:pPr>
              <w:pStyle w:val="i"/>
            </w:pPr>
            <w:r w:rsidRPr="006320BB">
              <w:rPr>
                <w:rFonts w:ascii="Webdings" w:eastAsia="Webdings" w:hAnsi="Webdings" w:cs="Webdings"/>
              </w:rPr>
              <w:t></w:t>
            </w:r>
          </w:p>
        </w:tc>
        <w:tc>
          <w:tcPr>
            <w:tcW w:w="8753" w:type="dxa"/>
            <w:shd w:val="clear" w:color="auto" w:fill="C5E0B3" w:themeFill="accent6" w:themeFillTint="66"/>
          </w:tcPr>
          <w:p w14:paraId="67B0640F" w14:textId="2D63FF75" w:rsidR="00677C19" w:rsidRPr="003F3429" w:rsidRDefault="00677C19" w:rsidP="00E74BCF">
            <w:pPr>
              <w:rPr>
                <w:sz w:val="48"/>
              </w:rPr>
            </w:pPr>
            <w:r w:rsidRPr="008D12DA">
              <w:t xml:space="preserve">If you have issues logging in, please contact your </w:t>
            </w:r>
            <w:r>
              <w:t>d</w:t>
            </w:r>
            <w:r w:rsidRPr="008D12DA">
              <w:t xml:space="preserve">epartmental grant manager or </w:t>
            </w:r>
            <w:hyperlink r:id="rId63" w:history="1">
              <w:r w:rsidR="0051115B" w:rsidRPr="000B6E69">
                <w:rPr>
                  <w:rStyle w:val="LinkChar"/>
                </w:rPr>
                <w:t>MERIT@awe.gov.au</w:t>
              </w:r>
            </w:hyperlink>
            <w:r w:rsidRPr="008D12DA">
              <w:t xml:space="preserve">.  </w:t>
            </w:r>
          </w:p>
        </w:tc>
      </w:tr>
    </w:tbl>
    <w:p w14:paraId="7C7F4D0F" w14:textId="061C1CF2" w:rsidR="00634EBC" w:rsidRDefault="00634EBC" w:rsidP="00E74BCF"/>
    <w:p w14:paraId="7F8F264F" w14:textId="77777777" w:rsidR="00634EBC" w:rsidRDefault="00634EBC" w:rsidP="00E74BCF">
      <w:r>
        <w:br w:type="page"/>
      </w:r>
    </w:p>
    <w:tbl>
      <w:tblPr>
        <w:tblStyle w:val="TableGrid"/>
        <w:tblW w:w="0" w:type="auto"/>
        <w:tblLook w:val="04A0" w:firstRow="1" w:lastRow="0" w:firstColumn="1" w:lastColumn="0" w:noHBand="0" w:noVBand="1"/>
      </w:tblPr>
      <w:tblGrid>
        <w:gridCol w:w="1941"/>
        <w:gridCol w:w="686"/>
        <w:gridCol w:w="1412"/>
        <w:gridCol w:w="704"/>
        <w:gridCol w:w="1532"/>
        <w:gridCol w:w="704"/>
        <w:gridCol w:w="2223"/>
      </w:tblGrid>
      <w:tr w:rsidR="003B4B03" w:rsidRPr="007634E2" w14:paraId="6573F176" w14:textId="77777777" w:rsidTr="00634EBC">
        <w:trPr>
          <w:cnfStyle w:val="100000000000" w:firstRow="1" w:lastRow="0" w:firstColumn="0" w:lastColumn="0" w:oddVBand="0" w:evenVBand="0" w:oddHBand="0" w:evenHBand="0" w:firstRowFirstColumn="0" w:firstRowLastColumn="0" w:lastRowFirstColumn="0" w:lastRowLastColumn="0"/>
        </w:trPr>
        <w:tc>
          <w:tcPr>
            <w:tcW w:w="9202" w:type="dxa"/>
            <w:gridSpan w:val="7"/>
            <w:shd w:val="clear" w:color="auto" w:fill="C5E0B3" w:themeFill="accent6" w:themeFillTint="66"/>
          </w:tcPr>
          <w:p w14:paraId="2EEA16A8" w14:textId="459A6DB4" w:rsidR="003B4B03" w:rsidRPr="007634E2" w:rsidRDefault="000F2F84" w:rsidP="00E74BCF">
            <w:pPr>
              <w:pStyle w:val="Heading2"/>
              <w:outlineLvl w:val="1"/>
            </w:pPr>
            <w:bookmarkStart w:id="96" w:name="_Toc43203655"/>
            <w:bookmarkStart w:id="97" w:name="_Toc43451082"/>
            <w:bookmarkStart w:id="98" w:name="_Toc43451274"/>
            <w:r>
              <w:t>LOG IN</w:t>
            </w:r>
            <w:r w:rsidR="006C50BB">
              <w:t xml:space="preserve"> AND OPEN PROJECTS</w:t>
            </w:r>
            <w:bookmarkEnd w:id="96"/>
            <w:bookmarkEnd w:id="97"/>
            <w:bookmarkEnd w:id="98"/>
          </w:p>
        </w:tc>
      </w:tr>
      <w:tr w:rsidR="000F2F84" w14:paraId="2CA87F09" w14:textId="77777777" w:rsidTr="00634EBC">
        <w:trPr>
          <w:cnfStyle w:val="000000100000" w:firstRow="0" w:lastRow="0" w:firstColumn="0" w:lastColumn="0" w:oddVBand="0" w:evenVBand="0" w:oddHBand="1" w:evenHBand="0" w:firstRowFirstColumn="0" w:firstRowLastColumn="0" w:lastRowFirstColumn="0" w:lastRowLastColumn="0"/>
        </w:trPr>
        <w:tc>
          <w:tcPr>
            <w:tcW w:w="1941" w:type="dxa"/>
            <w:vAlign w:val="center"/>
          </w:tcPr>
          <w:p w14:paraId="2C03322E" w14:textId="77777777" w:rsidR="000F2F84" w:rsidRDefault="000F2F84" w:rsidP="00E74BCF">
            <w:r>
              <w:t>Access Level</w:t>
            </w:r>
          </w:p>
        </w:tc>
        <w:tc>
          <w:tcPr>
            <w:tcW w:w="686" w:type="dxa"/>
            <w:vAlign w:val="center"/>
          </w:tcPr>
          <w:p w14:paraId="11A8E149" w14:textId="495651B2" w:rsidR="000F2F84" w:rsidRDefault="000F2F84" w:rsidP="00E74BCF">
            <w:pPr>
              <w:pStyle w:val="Tick"/>
            </w:pPr>
            <w:r w:rsidRPr="00E12FD6">
              <w:rPr>
                <w:rFonts w:ascii="Wingdings" w:eastAsia="Wingdings" w:hAnsi="Wingdings" w:cs="Wingdings"/>
              </w:rPr>
              <w:t></w:t>
            </w:r>
          </w:p>
        </w:tc>
        <w:tc>
          <w:tcPr>
            <w:tcW w:w="1412" w:type="dxa"/>
            <w:vAlign w:val="center"/>
          </w:tcPr>
          <w:p w14:paraId="16D76771" w14:textId="131AD73D" w:rsidR="000F2F84" w:rsidRDefault="000F2F84" w:rsidP="00E74BCF">
            <w:r w:rsidRPr="0068193C">
              <w:t>Editor</w:t>
            </w:r>
          </w:p>
        </w:tc>
        <w:tc>
          <w:tcPr>
            <w:tcW w:w="704" w:type="dxa"/>
            <w:vAlign w:val="center"/>
          </w:tcPr>
          <w:p w14:paraId="60A81D2F" w14:textId="6A0E45E9" w:rsidR="000F2F84" w:rsidRDefault="000F2F84" w:rsidP="00E74BCF">
            <w:pPr>
              <w:pStyle w:val="Tick"/>
            </w:pPr>
            <w:r w:rsidRPr="00E12FD6">
              <w:rPr>
                <w:rFonts w:ascii="Wingdings" w:eastAsia="Wingdings" w:hAnsi="Wingdings" w:cs="Wingdings"/>
              </w:rPr>
              <w:t></w:t>
            </w:r>
          </w:p>
        </w:tc>
        <w:tc>
          <w:tcPr>
            <w:tcW w:w="1532" w:type="dxa"/>
            <w:vAlign w:val="center"/>
          </w:tcPr>
          <w:p w14:paraId="2C748AB0" w14:textId="5EB08572" w:rsidR="000F2F84" w:rsidRDefault="000F2F84" w:rsidP="00E74BCF">
            <w:r w:rsidRPr="0068193C">
              <w:t>Admin</w:t>
            </w:r>
            <w:r w:rsidRPr="0068193C" w:rsidDel="00772D96">
              <w:t xml:space="preserve"> </w:t>
            </w:r>
          </w:p>
        </w:tc>
        <w:tc>
          <w:tcPr>
            <w:tcW w:w="704" w:type="dxa"/>
            <w:vAlign w:val="center"/>
          </w:tcPr>
          <w:p w14:paraId="0DF94A06" w14:textId="4F394CC1" w:rsidR="000F2F84" w:rsidRDefault="000F2F84" w:rsidP="00E74BCF">
            <w:pPr>
              <w:pStyle w:val="Tick"/>
            </w:pPr>
            <w:r w:rsidRPr="00E12FD6">
              <w:rPr>
                <w:rFonts w:ascii="Wingdings" w:eastAsia="Wingdings" w:hAnsi="Wingdings" w:cs="Wingdings"/>
              </w:rPr>
              <w:t></w:t>
            </w:r>
          </w:p>
        </w:tc>
        <w:tc>
          <w:tcPr>
            <w:tcW w:w="2223" w:type="dxa"/>
            <w:vAlign w:val="center"/>
          </w:tcPr>
          <w:p w14:paraId="2F99719E" w14:textId="6377EB02" w:rsidR="000F2F84" w:rsidRDefault="000F2F84" w:rsidP="00E74BCF">
            <w:r>
              <w:t>Grant Manager</w:t>
            </w:r>
          </w:p>
        </w:tc>
      </w:tr>
    </w:tbl>
    <w:p w14:paraId="0D016564" w14:textId="77777777" w:rsidR="00446BE4" w:rsidRPr="003F3429" w:rsidRDefault="00446BE4" w:rsidP="00E74BCF">
      <w:r w:rsidRPr="008D12DA">
        <w:t>Once you have registered and have access to your project/s, you can log in and start using MERIT.</w:t>
      </w:r>
      <w:r>
        <w:t xml:space="preserve"> </w:t>
      </w:r>
      <w:r w:rsidRPr="008D12DA">
        <w:t>There are three ways to access MERIT</w:t>
      </w:r>
      <w:r>
        <w:t>:</w:t>
      </w:r>
    </w:p>
    <w:p w14:paraId="3C0C5E30" w14:textId="77777777" w:rsidR="00EB7716" w:rsidRPr="00EB7716" w:rsidRDefault="00EB7716" w:rsidP="003B0D04">
      <w:pPr>
        <w:pStyle w:val="ListLetter"/>
        <w:numPr>
          <w:ilvl w:val="0"/>
          <w:numId w:val="39"/>
        </w:numPr>
        <w:rPr>
          <w:i/>
          <w:iCs/>
        </w:rPr>
      </w:pPr>
      <w:r w:rsidRPr="00EB7716">
        <w:t xml:space="preserve">Copy and paste </w:t>
      </w:r>
      <w:r w:rsidRPr="00EB7716">
        <w:rPr>
          <w:rStyle w:val="LinkChar"/>
        </w:rPr>
        <w:t>https://fieldcapture.ala.org.au/</w:t>
      </w:r>
      <w:r w:rsidRPr="00EB7716">
        <w:t xml:space="preserve"> into Google Chrome</w:t>
      </w:r>
      <w:r w:rsidR="00030489">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675"/>
        <w:gridCol w:w="8539"/>
      </w:tblGrid>
      <w:tr w:rsidR="00E06975" w:rsidRPr="003F3429" w14:paraId="3FD8EE1B" w14:textId="77777777" w:rsidTr="0032026F">
        <w:trPr>
          <w:cnfStyle w:val="100000000000" w:firstRow="1" w:lastRow="0" w:firstColumn="0" w:lastColumn="0" w:oddVBand="0" w:evenVBand="0" w:oddHBand="0" w:evenHBand="0" w:firstRowFirstColumn="0" w:firstRowLastColumn="0" w:lastRowFirstColumn="0" w:lastRowLastColumn="0"/>
          <w:trHeight w:val="568"/>
        </w:trPr>
        <w:tc>
          <w:tcPr>
            <w:tcW w:w="675" w:type="dxa"/>
            <w:shd w:val="clear" w:color="auto" w:fill="C5E0B3" w:themeFill="accent6" w:themeFillTint="66"/>
          </w:tcPr>
          <w:p w14:paraId="15CDE999" w14:textId="5C505717" w:rsidR="00E06975" w:rsidRPr="006320BB" w:rsidRDefault="00E06975" w:rsidP="00E06975">
            <w:pPr>
              <w:pStyle w:val="i"/>
            </w:pPr>
            <w:r w:rsidRPr="006320BB">
              <w:rPr>
                <w:rFonts w:ascii="Webdings" w:eastAsia="Webdings" w:hAnsi="Webdings" w:cs="Webdings"/>
              </w:rPr>
              <w:t></w:t>
            </w:r>
          </w:p>
        </w:tc>
        <w:tc>
          <w:tcPr>
            <w:tcW w:w="8539" w:type="dxa"/>
            <w:shd w:val="clear" w:color="auto" w:fill="C5E0B3" w:themeFill="accent6" w:themeFillTint="66"/>
          </w:tcPr>
          <w:p w14:paraId="17876275" w14:textId="04C6FFF3" w:rsidR="00E06975" w:rsidRPr="00C10998" w:rsidRDefault="00E06975" w:rsidP="00FE0BD4">
            <w:pPr>
              <w:pStyle w:val="iText"/>
            </w:pPr>
            <w:r w:rsidRPr="00C10998">
              <w:rPr>
                <w:rStyle w:val="NoteChar"/>
                <w:rFonts w:ascii="Arial" w:hAnsi="Arial" w:cstheme="minorHAnsi"/>
                <w:i/>
                <w:iCs/>
              </w:rPr>
              <w:t>This address is deliberately not a link as it directs users to Internet Explorer whereas MERIT operates best in Google Chrome. Please follow the instruction above.</w:t>
            </w:r>
          </w:p>
        </w:tc>
      </w:tr>
    </w:tbl>
    <w:p w14:paraId="29C0A64B" w14:textId="704C04AA" w:rsidR="00446BE4" w:rsidRPr="003F3429" w:rsidRDefault="00446BE4" w:rsidP="00E74BCF">
      <w:pPr>
        <w:pStyle w:val="ListLetter"/>
      </w:pPr>
      <w:r w:rsidRPr="00F2381E">
        <w:t>Via</w:t>
      </w:r>
      <w:r w:rsidRPr="008D12DA">
        <w:t xml:space="preserve"> ‘ALA </w:t>
      </w:r>
      <w:r w:rsidRPr="00446BE4">
        <w:rPr>
          <w:b/>
        </w:rPr>
        <w:t>Apps’</w:t>
      </w:r>
      <w:r w:rsidRPr="008D12DA">
        <w:t xml:space="preserve"> on the </w:t>
      </w:r>
      <w:r w:rsidRPr="00CA4AEF">
        <w:t>ALA</w:t>
      </w:r>
      <w:r w:rsidRPr="008D12DA">
        <w:t xml:space="preserve"> website </w:t>
      </w:r>
      <w:hyperlink r:id="rId64" w:history="1">
        <w:r w:rsidRPr="000B6E69">
          <w:rPr>
            <w:rStyle w:val="LinkChar"/>
          </w:rPr>
          <w:t>https://ala.org.au</w:t>
        </w:r>
      </w:hyperlink>
    </w:p>
    <w:p w14:paraId="5EB851FA" w14:textId="2F5BF3CE" w:rsidR="00446BE4" w:rsidRPr="003F3429" w:rsidRDefault="00446BE4" w:rsidP="00E74BCF">
      <w:pPr>
        <w:pStyle w:val="ListLetter"/>
      </w:pPr>
      <w:r w:rsidRPr="008D12DA">
        <w:t xml:space="preserve">Click on </w:t>
      </w:r>
      <w:r w:rsidRPr="00446BE4">
        <w:rPr>
          <w:b/>
        </w:rPr>
        <w:t>the</w:t>
      </w:r>
      <w:r w:rsidRPr="008D12DA">
        <w:t xml:space="preserve"> link to the MERIT home page via the NLP website </w:t>
      </w:r>
      <w:hyperlink r:id="rId65" w:history="1">
        <w:r w:rsidRPr="000B6E69">
          <w:rPr>
            <w:rStyle w:val="LinkChar"/>
          </w:rPr>
          <w:t>http://www.nrm.gov.au/my-project/monitoring-and-reporting-plan/merit</w:t>
        </w:r>
      </w:hyperlink>
      <w:r w:rsidRPr="008D12DA">
        <w:t>.</w:t>
      </w:r>
    </w:p>
    <w:p w14:paraId="602DCFA4" w14:textId="18F7D64A" w:rsidR="00446BE4" w:rsidRDefault="0032026F" w:rsidP="003B0D04">
      <w:pPr>
        <w:pStyle w:val="ListParagraph"/>
        <w:numPr>
          <w:ilvl w:val="0"/>
          <w:numId w:val="14"/>
        </w:numPr>
      </w:pPr>
      <w:r>
        <w:rPr>
          <w:noProof/>
        </w:rPr>
        <w:drawing>
          <wp:anchor distT="0" distB="0" distL="114300" distR="114300" simplePos="0" relativeHeight="253255168" behindDoc="0" locked="0" layoutInCell="1" allowOverlap="1" wp14:anchorId="075A11C8" wp14:editId="3F768C93">
            <wp:simplePos x="0" y="0"/>
            <wp:positionH relativeFrom="column">
              <wp:posOffset>440164</wp:posOffset>
            </wp:positionH>
            <wp:positionV relativeFrom="paragraph">
              <wp:posOffset>320675</wp:posOffset>
            </wp:positionV>
            <wp:extent cx="5149686" cy="197069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149686" cy="1970690"/>
                    </a:xfrm>
                    <a:prstGeom prst="rect">
                      <a:avLst/>
                    </a:prstGeom>
                  </pic:spPr>
                </pic:pic>
              </a:graphicData>
            </a:graphic>
            <wp14:sizeRelH relativeFrom="page">
              <wp14:pctWidth>0</wp14:pctWidth>
            </wp14:sizeRelH>
            <wp14:sizeRelV relativeFrom="page">
              <wp14:pctHeight>0</wp14:pctHeight>
            </wp14:sizeRelV>
          </wp:anchor>
        </w:drawing>
      </w:r>
      <w:r w:rsidR="00446BE4" w:rsidRPr="008D12DA">
        <w:t xml:space="preserve">Click </w:t>
      </w:r>
      <w:r w:rsidR="00446BE4" w:rsidRPr="00E74BCF">
        <w:rPr>
          <w:b/>
        </w:rPr>
        <w:t>Log in</w:t>
      </w:r>
      <w:r w:rsidR="00446BE4" w:rsidRPr="008D12DA">
        <w:t xml:space="preserve"> on the MERIT home page. </w:t>
      </w:r>
      <w:r w:rsidR="00446BE4" w:rsidRPr="00FE4DD1">
        <w:t>The ALA login page will open.</w:t>
      </w:r>
    </w:p>
    <w:p w14:paraId="4EDE8153" w14:textId="0B10A788" w:rsidR="00446BE4" w:rsidRPr="003F3429" w:rsidRDefault="00446BE4" w:rsidP="00E74BCF"/>
    <w:p w14:paraId="49142891" w14:textId="4B93ADFA" w:rsidR="00446BE4" w:rsidRDefault="00446BE4" w:rsidP="00E74BCF">
      <w:pPr>
        <w:pStyle w:val="ListParagraph"/>
      </w:pPr>
      <w:r w:rsidRPr="00C25963">
        <w:t>Enter</w:t>
      </w:r>
      <w:r w:rsidRPr="008D12DA">
        <w:t xml:space="preserve"> the email address and password register</w:t>
      </w:r>
      <w:r w:rsidR="00CE25B8">
        <w:t>ed</w:t>
      </w:r>
      <w:r w:rsidRPr="008D12DA">
        <w:t xml:space="preserve"> with ALA. Click </w:t>
      </w:r>
      <w:r w:rsidRPr="008D12DA">
        <w:rPr>
          <w:b/>
        </w:rPr>
        <w:t>Log</w:t>
      </w:r>
      <w:r>
        <w:rPr>
          <w:b/>
        </w:rPr>
        <w:t xml:space="preserve"> </w:t>
      </w:r>
      <w:r w:rsidRPr="008D12DA">
        <w:rPr>
          <w:b/>
        </w:rPr>
        <w:t>in</w:t>
      </w:r>
      <w:r w:rsidRPr="008D12DA">
        <w:t>.</w:t>
      </w:r>
      <w:r>
        <w:t xml:space="preserve"> </w:t>
      </w:r>
    </w:p>
    <w:p w14:paraId="30B96002" w14:textId="3E3CB586" w:rsidR="00446BE4" w:rsidRDefault="00446BE4" w:rsidP="00E74BCF">
      <w:pPr>
        <w:pStyle w:val="Heading3"/>
      </w:pPr>
      <w:bookmarkStart w:id="99" w:name="_Toc43203656"/>
      <w:bookmarkStart w:id="100" w:name="_Toc43451083"/>
      <w:bookmarkStart w:id="101" w:name="_Toc43451275"/>
      <w:r>
        <w:t>Access projects assigned to you</w:t>
      </w:r>
      <w:bookmarkEnd w:id="99"/>
      <w:bookmarkEnd w:id="100"/>
      <w:bookmarkEnd w:id="101"/>
    </w:p>
    <w:p w14:paraId="52A502D1" w14:textId="225AF9D2" w:rsidR="00446BE4" w:rsidRDefault="0032026F" w:rsidP="003B0D04">
      <w:pPr>
        <w:pStyle w:val="ListParagraph"/>
        <w:numPr>
          <w:ilvl w:val="0"/>
          <w:numId w:val="15"/>
        </w:numPr>
      </w:pPr>
      <w:r>
        <w:rPr>
          <w:noProof/>
        </w:rPr>
        <w:drawing>
          <wp:anchor distT="0" distB="0" distL="114300" distR="114300" simplePos="0" relativeHeight="253256192" behindDoc="0" locked="0" layoutInCell="1" allowOverlap="1" wp14:anchorId="16734750" wp14:editId="41FBBF44">
            <wp:simplePos x="0" y="0"/>
            <wp:positionH relativeFrom="column">
              <wp:posOffset>440165</wp:posOffset>
            </wp:positionH>
            <wp:positionV relativeFrom="paragraph">
              <wp:posOffset>259715</wp:posOffset>
            </wp:positionV>
            <wp:extent cx="5328745" cy="1434662"/>
            <wp:effectExtent l="0" t="0" r="5715"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328745" cy="1434662"/>
                    </a:xfrm>
                    <a:prstGeom prst="rect">
                      <a:avLst/>
                    </a:prstGeom>
                  </pic:spPr>
                </pic:pic>
              </a:graphicData>
            </a:graphic>
            <wp14:sizeRelH relativeFrom="page">
              <wp14:pctWidth>0</wp14:pctWidth>
            </wp14:sizeRelH>
            <wp14:sizeRelV relativeFrom="page">
              <wp14:pctHeight>0</wp14:pctHeight>
            </wp14:sizeRelV>
          </wp:anchor>
        </w:drawing>
      </w:r>
      <w:r w:rsidR="00446BE4" w:rsidRPr="008D12DA">
        <w:t xml:space="preserve">After logging in, click </w:t>
      </w:r>
      <w:r w:rsidR="00446BE4" w:rsidRPr="00E74BCF">
        <w:rPr>
          <w:b/>
        </w:rPr>
        <w:t>My projects</w:t>
      </w:r>
      <w:r w:rsidR="00446BE4" w:rsidRPr="008D12DA">
        <w:t xml:space="preserve"> to view projects you have access to.</w:t>
      </w:r>
    </w:p>
    <w:p w14:paraId="40AE1330" w14:textId="44A8FF67" w:rsidR="00446BE4" w:rsidRPr="003F3429" w:rsidRDefault="00446BE4" w:rsidP="00E74BCF"/>
    <w:p w14:paraId="7122FA4B" w14:textId="1E5BF6C4" w:rsidR="00446BE4" w:rsidRDefault="00446BE4" w:rsidP="00E74BCF">
      <w:pPr>
        <w:pStyle w:val="ListParagraph"/>
      </w:pPr>
      <w:r w:rsidRPr="008D12DA">
        <w:t>Select t</w:t>
      </w:r>
      <w:r w:rsidR="002D4545">
        <w:t>h</w:t>
      </w:r>
      <w:r w:rsidRPr="008D12DA">
        <w:t xml:space="preserve">e </w:t>
      </w:r>
      <w:r w:rsidR="002A352A">
        <w:t xml:space="preserve">Project Link </w:t>
      </w:r>
      <w:r w:rsidRPr="008D12DA">
        <w:t>you wish to view.</w:t>
      </w:r>
    </w:p>
    <w:p w14:paraId="65E8F1A0" w14:textId="2BF4B792" w:rsidR="00B673DB" w:rsidRDefault="00446BE4" w:rsidP="002A352A">
      <w:pPr>
        <w:pStyle w:val="Lister"/>
        <w:ind w:left="0"/>
      </w:pPr>
      <w:r>
        <w:t xml:space="preserve">If you can’t see your project/s on the </w:t>
      </w:r>
      <w:r w:rsidR="00E44B89">
        <w:t>‘</w:t>
      </w:r>
      <w:r w:rsidRPr="00E44B89">
        <w:rPr>
          <w:b/>
          <w:bCs/>
        </w:rPr>
        <w:t>My Projects</w:t>
      </w:r>
      <w:r w:rsidR="00E44B89">
        <w:t>’</w:t>
      </w:r>
      <w:r>
        <w:t xml:space="preserve"> list, it means you have not been added to the project/s. Contact your project administrator or departmental grant manager as outlined in </w:t>
      </w:r>
      <w:r w:rsidR="00807BB2" w:rsidRPr="00C1316C">
        <w:rPr>
          <w:rStyle w:val="LinkChar"/>
        </w:rPr>
        <w:fldChar w:fldCharType="begin"/>
      </w:r>
      <w:r w:rsidR="00807BB2" w:rsidRPr="00C1316C">
        <w:rPr>
          <w:rStyle w:val="LinkChar"/>
        </w:rPr>
        <w:instrText xml:space="preserve"> REF _Ref39739381 \r \h </w:instrText>
      </w:r>
      <w:r w:rsidR="00C1316C">
        <w:rPr>
          <w:rStyle w:val="LinkChar"/>
        </w:rPr>
        <w:instrText xml:space="preserve"> \* MERGEFORMAT </w:instrText>
      </w:r>
      <w:r w:rsidR="00807BB2" w:rsidRPr="00C1316C">
        <w:rPr>
          <w:rStyle w:val="LinkChar"/>
        </w:rPr>
      </w:r>
      <w:r w:rsidR="00807BB2" w:rsidRPr="00C1316C">
        <w:rPr>
          <w:rStyle w:val="LinkChar"/>
        </w:rPr>
        <w:fldChar w:fldCharType="separate"/>
      </w:r>
      <w:r w:rsidR="00F468EC">
        <w:rPr>
          <w:rStyle w:val="LinkChar"/>
        </w:rPr>
        <w:t>4.1</w:t>
      </w:r>
      <w:r w:rsidR="00807BB2" w:rsidRPr="00C1316C">
        <w:rPr>
          <w:rStyle w:val="LinkChar"/>
        </w:rPr>
        <w:fldChar w:fldCharType="end"/>
      </w:r>
      <w:r w:rsidR="00807BB2" w:rsidRPr="00C1316C">
        <w:rPr>
          <w:rStyle w:val="LinkChar"/>
        </w:rPr>
        <w:t xml:space="preserve"> </w:t>
      </w:r>
      <w:r w:rsidR="00807BB2" w:rsidRPr="00C1316C">
        <w:rPr>
          <w:rStyle w:val="LinkChar"/>
        </w:rPr>
        <w:fldChar w:fldCharType="begin"/>
      </w:r>
      <w:r w:rsidR="00807BB2" w:rsidRPr="00C1316C">
        <w:rPr>
          <w:rStyle w:val="LinkChar"/>
        </w:rPr>
        <w:instrText xml:space="preserve"> REF _Ref39739385 \h </w:instrText>
      </w:r>
      <w:r w:rsidR="00C1316C">
        <w:rPr>
          <w:rStyle w:val="LinkChar"/>
        </w:rPr>
        <w:instrText xml:space="preserve"> \* MERGEFORMAT </w:instrText>
      </w:r>
      <w:r w:rsidR="00807BB2" w:rsidRPr="00C1316C">
        <w:rPr>
          <w:rStyle w:val="LinkChar"/>
        </w:rPr>
      </w:r>
      <w:r w:rsidR="00807BB2" w:rsidRPr="00C1316C">
        <w:rPr>
          <w:rStyle w:val="LinkChar"/>
        </w:rPr>
        <w:fldChar w:fldCharType="separate"/>
      </w:r>
      <w:r w:rsidR="00F468EC" w:rsidRPr="00F468EC">
        <w:rPr>
          <w:rStyle w:val="LinkChar"/>
        </w:rPr>
        <w:t>Register with ALA</w:t>
      </w:r>
      <w:r w:rsidR="00807BB2" w:rsidRPr="00C1316C">
        <w:rPr>
          <w:rStyle w:val="LinkChar"/>
        </w:rPr>
        <w:fldChar w:fldCharType="end"/>
      </w:r>
      <w:r w:rsidR="00C1316C">
        <w:rPr>
          <w:rStyle w:val="LinkChar"/>
        </w:rPr>
        <w:t xml:space="preserve"> </w:t>
      </w:r>
      <w:r>
        <w:t xml:space="preserve">(step 7). Refer to </w:t>
      </w:r>
      <w:r w:rsidR="00C1316C" w:rsidRPr="00E41CEC">
        <w:rPr>
          <w:rStyle w:val="LinkChar"/>
        </w:rPr>
        <w:fldChar w:fldCharType="begin"/>
      </w:r>
      <w:r w:rsidR="00C1316C" w:rsidRPr="00E41CEC">
        <w:rPr>
          <w:rStyle w:val="LinkChar"/>
        </w:rPr>
        <w:instrText xml:space="preserve"> REF _Ref39739456 \r \h  \* MERGEFORMAT </w:instrText>
      </w:r>
      <w:r w:rsidR="00C1316C" w:rsidRPr="00E41CEC">
        <w:rPr>
          <w:rStyle w:val="LinkChar"/>
        </w:rPr>
      </w:r>
      <w:r w:rsidR="00C1316C" w:rsidRPr="00E41CEC">
        <w:rPr>
          <w:rStyle w:val="LinkChar"/>
        </w:rPr>
        <w:fldChar w:fldCharType="separate"/>
      </w:r>
      <w:r w:rsidR="00F468EC">
        <w:rPr>
          <w:rStyle w:val="LinkChar"/>
        </w:rPr>
        <w:t>6.5a</w:t>
      </w:r>
      <w:r w:rsidR="00C1316C" w:rsidRPr="00E41CEC">
        <w:rPr>
          <w:rStyle w:val="LinkChar"/>
        </w:rPr>
        <w:fldChar w:fldCharType="end"/>
      </w:r>
      <w:r w:rsidR="00C1316C" w:rsidRPr="00E41CEC">
        <w:rPr>
          <w:rStyle w:val="LinkChar"/>
        </w:rPr>
        <w:t xml:space="preserve"> </w:t>
      </w:r>
      <w:r w:rsidR="00C1316C" w:rsidRPr="00E41CEC">
        <w:rPr>
          <w:rStyle w:val="LinkChar"/>
        </w:rPr>
        <w:fldChar w:fldCharType="begin"/>
      </w:r>
      <w:r w:rsidR="00C1316C" w:rsidRPr="00E41CEC">
        <w:rPr>
          <w:rStyle w:val="LinkChar"/>
        </w:rPr>
        <w:instrText xml:space="preserve"> REF _Ref39739458 \h  \* MERGEFORMAT </w:instrText>
      </w:r>
      <w:r w:rsidR="00C1316C" w:rsidRPr="00E41CEC">
        <w:rPr>
          <w:rStyle w:val="LinkChar"/>
        </w:rPr>
      </w:r>
      <w:r w:rsidR="00C1316C" w:rsidRPr="00E41CEC">
        <w:rPr>
          <w:rStyle w:val="LinkChar"/>
        </w:rPr>
        <w:fldChar w:fldCharType="separate"/>
      </w:r>
      <w:r w:rsidR="00F468EC" w:rsidRPr="00F468EC">
        <w:rPr>
          <w:rStyle w:val="LinkChar"/>
        </w:rPr>
        <w:t>Add a user to a Project</w:t>
      </w:r>
      <w:r w:rsidR="00C1316C" w:rsidRPr="00E41CEC">
        <w:rPr>
          <w:rStyle w:val="LinkChar"/>
        </w:rPr>
        <w:fldChar w:fldCharType="end"/>
      </w:r>
      <w:r w:rsidR="00C1316C">
        <w:t xml:space="preserve"> </w:t>
      </w:r>
      <w:r>
        <w:t>for further instructions.</w:t>
      </w:r>
    </w:p>
    <w:p w14:paraId="2ABB4940" w14:textId="77777777" w:rsidR="00B673DB" w:rsidRDefault="00B673DB" w:rsidP="00E74BCF">
      <w:r>
        <w:br w:type="page"/>
      </w:r>
    </w:p>
    <w:tbl>
      <w:tblPr>
        <w:tblStyle w:val="TableGrid"/>
        <w:tblW w:w="0" w:type="auto"/>
        <w:tblLook w:val="04A0" w:firstRow="1" w:lastRow="0" w:firstColumn="1" w:lastColumn="0" w:noHBand="0" w:noVBand="1"/>
      </w:tblPr>
      <w:tblGrid>
        <w:gridCol w:w="1941"/>
        <w:gridCol w:w="686"/>
        <w:gridCol w:w="1412"/>
        <w:gridCol w:w="704"/>
        <w:gridCol w:w="1532"/>
        <w:gridCol w:w="704"/>
        <w:gridCol w:w="2223"/>
      </w:tblGrid>
      <w:tr w:rsidR="006C50BB" w:rsidRPr="007634E2" w14:paraId="2C3DA300" w14:textId="77777777" w:rsidTr="00045E22">
        <w:trPr>
          <w:cnfStyle w:val="100000000000" w:firstRow="1" w:lastRow="0" w:firstColumn="0" w:lastColumn="0" w:oddVBand="0" w:evenVBand="0" w:oddHBand="0" w:evenHBand="0" w:firstRowFirstColumn="0" w:firstRowLastColumn="0" w:lastRowFirstColumn="0" w:lastRowLastColumn="0"/>
        </w:trPr>
        <w:tc>
          <w:tcPr>
            <w:tcW w:w="9350" w:type="dxa"/>
            <w:gridSpan w:val="7"/>
            <w:shd w:val="clear" w:color="auto" w:fill="C5E0B3" w:themeFill="accent6" w:themeFillTint="66"/>
          </w:tcPr>
          <w:p w14:paraId="30B50997" w14:textId="5E597724" w:rsidR="006C50BB" w:rsidRPr="007634E2" w:rsidRDefault="0051115B" w:rsidP="00E74BCF">
            <w:pPr>
              <w:pStyle w:val="Heading2"/>
              <w:outlineLvl w:val="1"/>
            </w:pPr>
            <w:bookmarkStart w:id="102" w:name="_Ref40293958"/>
            <w:bookmarkStart w:id="103" w:name="_Toc43203657"/>
            <w:bookmarkStart w:id="104" w:name="_Toc43451084"/>
            <w:bookmarkStart w:id="105" w:name="_Toc43451276"/>
            <w:r>
              <w:t>ADMIN</w:t>
            </w:r>
            <w:r w:rsidR="006E4207">
              <w:t xml:space="preserve"> </w:t>
            </w:r>
            <w:r w:rsidR="00624979">
              <w:t xml:space="preserve">TAB: </w:t>
            </w:r>
            <w:r w:rsidR="006E4207">
              <w:t>USER ROLES</w:t>
            </w:r>
            <w:bookmarkEnd w:id="102"/>
            <w:bookmarkEnd w:id="103"/>
            <w:bookmarkEnd w:id="104"/>
            <w:bookmarkEnd w:id="105"/>
          </w:p>
        </w:tc>
      </w:tr>
      <w:tr w:rsidR="006C50BB" w14:paraId="77A9A6E1" w14:textId="77777777" w:rsidTr="00045E22">
        <w:trPr>
          <w:cnfStyle w:val="000000100000" w:firstRow="0" w:lastRow="0" w:firstColumn="0" w:lastColumn="0" w:oddVBand="0" w:evenVBand="0" w:oddHBand="1" w:evenHBand="0" w:firstRowFirstColumn="0" w:firstRowLastColumn="0" w:lastRowFirstColumn="0" w:lastRowLastColumn="0"/>
        </w:trPr>
        <w:tc>
          <w:tcPr>
            <w:tcW w:w="1980" w:type="dxa"/>
            <w:vAlign w:val="center"/>
          </w:tcPr>
          <w:p w14:paraId="53A30081" w14:textId="77777777" w:rsidR="006C50BB" w:rsidRDefault="006C50BB" w:rsidP="00E74BCF">
            <w:r>
              <w:t>Access Level</w:t>
            </w:r>
          </w:p>
        </w:tc>
        <w:tc>
          <w:tcPr>
            <w:tcW w:w="690" w:type="dxa"/>
            <w:vAlign w:val="center"/>
          </w:tcPr>
          <w:p w14:paraId="2F5735F9" w14:textId="5CB9AD28" w:rsidR="006C50BB" w:rsidRDefault="006C50BB" w:rsidP="00E74BCF">
            <w:pPr>
              <w:pStyle w:val="Cross"/>
            </w:pPr>
            <w:r w:rsidRPr="00824637">
              <w:rPr>
                <w:rFonts w:ascii="Wingdings" w:eastAsia="Wingdings" w:hAnsi="Wingdings" w:cs="Wingdings"/>
              </w:rPr>
              <w:t></w:t>
            </w:r>
          </w:p>
        </w:tc>
        <w:tc>
          <w:tcPr>
            <w:tcW w:w="1436" w:type="dxa"/>
            <w:vAlign w:val="center"/>
          </w:tcPr>
          <w:p w14:paraId="3FBE5485" w14:textId="77777777" w:rsidR="006C50BB" w:rsidRDefault="006C50BB" w:rsidP="00E74BCF">
            <w:r w:rsidRPr="0068193C">
              <w:t>Editor</w:t>
            </w:r>
          </w:p>
        </w:tc>
        <w:tc>
          <w:tcPr>
            <w:tcW w:w="709" w:type="dxa"/>
            <w:vAlign w:val="center"/>
          </w:tcPr>
          <w:p w14:paraId="03BD3B9A" w14:textId="77777777" w:rsidR="006C50BB" w:rsidRDefault="006C50BB" w:rsidP="00E74BCF">
            <w:pPr>
              <w:pStyle w:val="Tick"/>
            </w:pPr>
            <w:r w:rsidRPr="00E12FD6">
              <w:rPr>
                <w:rFonts w:ascii="Wingdings" w:eastAsia="Wingdings" w:hAnsi="Wingdings" w:cs="Wingdings"/>
              </w:rPr>
              <w:t></w:t>
            </w:r>
          </w:p>
        </w:tc>
        <w:tc>
          <w:tcPr>
            <w:tcW w:w="1559" w:type="dxa"/>
            <w:vAlign w:val="center"/>
          </w:tcPr>
          <w:p w14:paraId="0DA428CA" w14:textId="77777777" w:rsidR="006C50BB" w:rsidRDefault="006C50BB" w:rsidP="00E74BCF">
            <w:r w:rsidRPr="0068193C">
              <w:t>Admin</w:t>
            </w:r>
            <w:r w:rsidRPr="0068193C" w:rsidDel="00772D96">
              <w:t xml:space="preserve"> </w:t>
            </w:r>
          </w:p>
        </w:tc>
        <w:tc>
          <w:tcPr>
            <w:tcW w:w="709" w:type="dxa"/>
            <w:vAlign w:val="center"/>
          </w:tcPr>
          <w:p w14:paraId="6DBD7671" w14:textId="77777777" w:rsidR="006C50BB" w:rsidRDefault="006C50BB" w:rsidP="00E74BCF">
            <w:pPr>
              <w:pStyle w:val="Tick"/>
            </w:pPr>
            <w:r w:rsidRPr="00E12FD6">
              <w:rPr>
                <w:rFonts w:ascii="Wingdings" w:eastAsia="Wingdings" w:hAnsi="Wingdings" w:cs="Wingdings"/>
              </w:rPr>
              <w:t></w:t>
            </w:r>
          </w:p>
        </w:tc>
        <w:tc>
          <w:tcPr>
            <w:tcW w:w="2267" w:type="dxa"/>
            <w:vAlign w:val="center"/>
          </w:tcPr>
          <w:p w14:paraId="1875BB93" w14:textId="77777777" w:rsidR="006C50BB" w:rsidRDefault="006C50BB" w:rsidP="00E74BCF">
            <w:r>
              <w:t>Grant Manager</w:t>
            </w:r>
          </w:p>
        </w:tc>
      </w:tr>
    </w:tbl>
    <w:p w14:paraId="44F7B4EE" w14:textId="17BE7E53" w:rsidR="00051578" w:rsidRDefault="0041241B" w:rsidP="003A595D">
      <w:r>
        <w:t xml:space="preserve">This section refers to </w:t>
      </w:r>
      <w:r w:rsidR="005A3AAE">
        <w:t xml:space="preserve">a few extra </w:t>
      </w:r>
      <w:r>
        <w:t xml:space="preserve">functions that only </w:t>
      </w:r>
      <w:r w:rsidR="00446BE4" w:rsidRPr="008D12DA">
        <w:t>Administrators</w:t>
      </w:r>
      <w:r w:rsidR="005A3AAE">
        <w:t xml:space="preserve"> </w:t>
      </w:r>
      <w:r w:rsidR="001010E5">
        <w:t xml:space="preserve">and Grant Managers </w:t>
      </w:r>
      <w:r w:rsidR="00FA277B">
        <w:t>(</w:t>
      </w:r>
      <w:r w:rsidR="001010E5">
        <w:t>see</w:t>
      </w:r>
      <w:r w:rsidR="008773DA">
        <w:t xml:space="preserve"> </w:t>
      </w:r>
      <w:r w:rsidR="008773DA" w:rsidRPr="008773DA">
        <w:rPr>
          <w:rStyle w:val="LinkChar"/>
        </w:rPr>
        <w:fldChar w:fldCharType="begin"/>
      </w:r>
      <w:r w:rsidR="008773DA" w:rsidRPr="008773DA">
        <w:rPr>
          <w:rStyle w:val="LinkChar"/>
        </w:rPr>
        <w:instrText xml:space="preserve"> REF _Ref43447957 \h </w:instrText>
      </w:r>
      <w:r w:rsidR="008773DA">
        <w:rPr>
          <w:rStyle w:val="LinkChar"/>
        </w:rPr>
        <w:instrText xml:space="preserve"> \* MERGEFORMAT </w:instrText>
      </w:r>
      <w:r w:rsidR="008773DA" w:rsidRPr="008773DA">
        <w:rPr>
          <w:rStyle w:val="LinkChar"/>
        </w:rPr>
      </w:r>
      <w:r w:rsidR="008773DA" w:rsidRPr="008773DA">
        <w:rPr>
          <w:rStyle w:val="LinkChar"/>
        </w:rPr>
        <w:fldChar w:fldCharType="separate"/>
      </w:r>
      <w:r w:rsidR="00F468EC" w:rsidRPr="00F468EC">
        <w:rPr>
          <w:rStyle w:val="LinkChar"/>
        </w:rPr>
        <w:t>MERIT user roles - GENERIC</w:t>
      </w:r>
      <w:r w:rsidR="008773DA" w:rsidRPr="008773DA">
        <w:rPr>
          <w:rStyle w:val="LinkChar"/>
        </w:rPr>
        <w:fldChar w:fldCharType="end"/>
      </w:r>
      <w:r w:rsidR="008773DA">
        <w:t xml:space="preserve">) </w:t>
      </w:r>
      <w:r w:rsidR="001010E5">
        <w:t xml:space="preserve">have access to and </w:t>
      </w:r>
      <w:r w:rsidR="005A3AAE">
        <w:t>can perform</w:t>
      </w:r>
      <w:r w:rsidR="00C53982">
        <w:t>.</w:t>
      </w:r>
      <w:r w:rsidR="003A595D">
        <w:t xml:space="preserve"> </w:t>
      </w:r>
      <w:r w:rsidR="002F19D5">
        <w:t xml:space="preserve">Editors </w:t>
      </w:r>
      <w:r w:rsidR="001010E5">
        <w:t>cannot see this tab</w:t>
      </w:r>
      <w:r w:rsidR="002F19D5">
        <w:t>.</w:t>
      </w:r>
      <w:r w:rsidR="00051578">
        <w:t xml:space="preserve"> </w:t>
      </w:r>
    </w:p>
    <w:p w14:paraId="1560F50C" w14:textId="134F450F" w:rsidR="0051115B" w:rsidRDefault="00051578" w:rsidP="003A595D">
      <w:r>
        <w:t xml:space="preserve">The screens available in </w:t>
      </w:r>
      <w:r w:rsidR="0007121D">
        <w:t xml:space="preserve">the </w:t>
      </w:r>
      <w:r w:rsidR="0007121D" w:rsidRPr="0007121D">
        <w:rPr>
          <w:b/>
          <w:bCs/>
        </w:rPr>
        <w:t>Admi</w:t>
      </w:r>
      <w:r w:rsidR="0007121D">
        <w:rPr>
          <w:b/>
          <w:bCs/>
        </w:rPr>
        <w:t>n</w:t>
      </w:r>
      <w:r>
        <w:t xml:space="preserve"> tab include:</w:t>
      </w:r>
    </w:p>
    <w:p w14:paraId="4B4B324D" w14:textId="1A563179" w:rsidR="00841D0B" w:rsidRDefault="0032026F" w:rsidP="003A595D">
      <w:r>
        <w:rPr>
          <w:noProof/>
        </w:rPr>
        <w:drawing>
          <wp:inline distT="0" distB="0" distL="0" distR="0" wp14:anchorId="77B4BC94" wp14:editId="71E561B3">
            <wp:extent cx="5789930" cy="2284675"/>
            <wp:effectExtent l="0" t="0" r="127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27081" cy="2299335"/>
                    </a:xfrm>
                    <a:prstGeom prst="rect">
                      <a:avLst/>
                    </a:prstGeom>
                  </pic:spPr>
                </pic:pic>
              </a:graphicData>
            </a:graphic>
          </wp:inline>
        </w:drawing>
      </w:r>
    </w:p>
    <w:p w14:paraId="709B6F1D" w14:textId="00BD475E" w:rsidR="00C73F13" w:rsidRDefault="00A174D5" w:rsidP="00C73F13">
      <w:pPr>
        <w:pStyle w:val="Heading3"/>
      </w:pPr>
      <w:bookmarkStart w:id="106" w:name="_Ref40297329"/>
      <w:bookmarkStart w:id="107" w:name="_Toc43203658"/>
      <w:bookmarkStart w:id="108" w:name="_Toc43451085"/>
      <w:bookmarkStart w:id="109" w:name="_Toc43451277"/>
      <w:r>
        <w:t xml:space="preserve">Edit the </w:t>
      </w:r>
      <w:r w:rsidR="00C73F13">
        <w:t>Overview Tab</w:t>
      </w:r>
      <w:bookmarkEnd w:id="106"/>
      <w:bookmarkEnd w:id="107"/>
      <w:bookmarkEnd w:id="108"/>
      <w:bookmarkEnd w:id="109"/>
    </w:p>
    <w:p w14:paraId="16029963" w14:textId="57896B68" w:rsidR="00C73F13" w:rsidRDefault="00A174D5" w:rsidP="00C73F13">
      <w:r>
        <w:t>Project i</w:t>
      </w:r>
      <w:r w:rsidR="009C6AF2">
        <w:t xml:space="preserve">nformation in the </w:t>
      </w:r>
      <w:r w:rsidR="009C6AF2" w:rsidRPr="0007121D">
        <w:rPr>
          <w:b/>
          <w:bCs/>
        </w:rPr>
        <w:t>Overview</w:t>
      </w:r>
      <w:r w:rsidR="009C6AF2">
        <w:t xml:space="preserve"> tab </w:t>
      </w:r>
      <w:r w:rsidR="001928C8">
        <w:t>(</w:t>
      </w:r>
      <w:r w:rsidR="00ED4569">
        <w:t xml:space="preserve">as </w:t>
      </w:r>
      <w:r w:rsidR="001928C8">
        <w:t>displayed in image below) can only be edited</w:t>
      </w:r>
      <w:r w:rsidR="00593BCD">
        <w:t xml:space="preserve"> by</w:t>
      </w:r>
      <w:r w:rsidR="001928C8">
        <w:t xml:space="preserve"> </w:t>
      </w:r>
      <w:r w:rsidR="000564A3">
        <w:t>the MERIT Team</w:t>
      </w:r>
      <w:r w:rsidR="001928C8">
        <w:t>.</w:t>
      </w:r>
      <w:r w:rsidR="00242461">
        <w:t xml:space="preserve"> Administrator users must forward an email to their Departmental Grant Manager to </w:t>
      </w:r>
      <w:r w:rsidR="003F349E">
        <w:t xml:space="preserve">manage the </w:t>
      </w:r>
      <w:r w:rsidR="00242461">
        <w:t xml:space="preserve">update </w:t>
      </w:r>
      <w:r w:rsidR="003F349E">
        <w:t xml:space="preserve">of </w:t>
      </w:r>
      <w:r w:rsidR="00242461">
        <w:t>these details.</w:t>
      </w:r>
    </w:p>
    <w:p w14:paraId="5AC50EE6" w14:textId="2F0EB4E6" w:rsidR="009C6AF2" w:rsidRPr="002F19D5" w:rsidRDefault="0003409B" w:rsidP="00C73F13">
      <w:r>
        <w:rPr>
          <w:noProof/>
        </w:rPr>
        <w:drawing>
          <wp:inline distT="0" distB="0" distL="0" distR="0" wp14:anchorId="623EB6BE" wp14:editId="07E2139B">
            <wp:extent cx="5789930" cy="1564846"/>
            <wp:effectExtent l="0" t="0" r="127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34476" cy="1576886"/>
                    </a:xfrm>
                    <a:prstGeom prst="rect">
                      <a:avLst/>
                    </a:prstGeom>
                  </pic:spPr>
                </pic:pic>
              </a:graphicData>
            </a:graphic>
          </wp:inline>
        </w:drawing>
      </w:r>
    </w:p>
    <w:p w14:paraId="73BADA98" w14:textId="4F197895" w:rsidR="00D27933" w:rsidRDefault="00A174D5" w:rsidP="00D27933">
      <w:pPr>
        <w:pStyle w:val="Heading3"/>
      </w:pPr>
      <w:bookmarkStart w:id="110" w:name="_Ref29464431"/>
      <w:bookmarkStart w:id="111" w:name="_Toc39156455"/>
      <w:bookmarkStart w:id="112" w:name="_Toc42265946"/>
      <w:bookmarkStart w:id="113" w:name="_Ref42874368"/>
      <w:bookmarkStart w:id="114" w:name="_Toc43203659"/>
      <w:bookmarkStart w:id="115" w:name="_Toc43451086"/>
      <w:bookmarkStart w:id="116" w:name="_Toc43451278"/>
      <w:bookmarkStart w:id="117" w:name="_Ref42873663"/>
      <w:bookmarkStart w:id="118" w:name="_Ref42873666"/>
      <w:bookmarkStart w:id="119" w:name="_Ref42873456"/>
      <w:bookmarkStart w:id="120" w:name="_Ref42873459"/>
      <w:r>
        <w:t xml:space="preserve">Edit </w:t>
      </w:r>
      <w:r w:rsidR="00D27933">
        <w:t>Project Blog</w:t>
      </w:r>
      <w:bookmarkEnd w:id="110"/>
      <w:bookmarkEnd w:id="111"/>
      <w:bookmarkEnd w:id="112"/>
      <w:bookmarkEnd w:id="113"/>
      <w:bookmarkEnd w:id="114"/>
      <w:bookmarkEnd w:id="115"/>
      <w:bookmarkEnd w:id="116"/>
    </w:p>
    <w:tbl>
      <w:tblPr>
        <w:tblStyle w:val="TableGrid"/>
        <w:tblW w:w="0" w:type="auto"/>
        <w:tblLook w:val="04A0" w:firstRow="1" w:lastRow="0" w:firstColumn="1" w:lastColumn="0" w:noHBand="0" w:noVBand="1"/>
      </w:tblPr>
      <w:tblGrid>
        <w:gridCol w:w="1897"/>
        <w:gridCol w:w="650"/>
        <w:gridCol w:w="1975"/>
        <w:gridCol w:w="930"/>
        <w:gridCol w:w="1206"/>
        <w:gridCol w:w="708"/>
        <w:gridCol w:w="1836"/>
      </w:tblGrid>
      <w:tr w:rsidR="00D27933" w:rsidRPr="006A3534" w14:paraId="58BB2814" w14:textId="77777777" w:rsidTr="005F2A6D">
        <w:trPr>
          <w:cnfStyle w:val="100000000000" w:firstRow="1" w:lastRow="0" w:firstColumn="0" w:lastColumn="0" w:oddVBand="0" w:evenVBand="0" w:oddHBand="0" w:evenHBand="0" w:firstRowFirstColumn="0" w:firstRowLastColumn="0" w:lastRowFirstColumn="0" w:lastRowLastColumn="0"/>
        </w:trPr>
        <w:tc>
          <w:tcPr>
            <w:tcW w:w="1897" w:type="dxa"/>
            <w:vAlign w:val="center"/>
          </w:tcPr>
          <w:p w14:paraId="6260EA35" w14:textId="77777777" w:rsidR="00D27933" w:rsidRPr="006A3534" w:rsidRDefault="00D27933" w:rsidP="005F2A6D">
            <w:pPr>
              <w:pStyle w:val="TableNormal1"/>
            </w:pPr>
            <w:r w:rsidRPr="006A3534">
              <w:t>Access Level</w:t>
            </w:r>
          </w:p>
        </w:tc>
        <w:tc>
          <w:tcPr>
            <w:tcW w:w="650" w:type="dxa"/>
            <w:vAlign w:val="center"/>
          </w:tcPr>
          <w:p w14:paraId="3B05F029" w14:textId="77777777" w:rsidR="00D27933" w:rsidRPr="006A3534" w:rsidRDefault="00D27933" w:rsidP="005F2A6D">
            <w:pPr>
              <w:pStyle w:val="AccessTick"/>
            </w:pPr>
            <w:r w:rsidRPr="006A3534">
              <w:t></w:t>
            </w:r>
          </w:p>
        </w:tc>
        <w:tc>
          <w:tcPr>
            <w:tcW w:w="1975" w:type="dxa"/>
            <w:vAlign w:val="center"/>
          </w:tcPr>
          <w:p w14:paraId="6DDB26DD" w14:textId="77777777" w:rsidR="00D27933" w:rsidRPr="006A3534" w:rsidRDefault="00D27933" w:rsidP="005F2A6D">
            <w:pPr>
              <w:pStyle w:val="TableNormal1"/>
            </w:pPr>
            <w:r w:rsidRPr="006A3534">
              <w:t>EDITOR (partial)</w:t>
            </w:r>
          </w:p>
        </w:tc>
        <w:tc>
          <w:tcPr>
            <w:tcW w:w="930" w:type="dxa"/>
            <w:vAlign w:val="center"/>
          </w:tcPr>
          <w:p w14:paraId="0B6EE18D" w14:textId="77777777" w:rsidR="00D27933" w:rsidRPr="006A3534" w:rsidRDefault="00D27933" w:rsidP="005F2A6D">
            <w:pPr>
              <w:pStyle w:val="AccessTick"/>
            </w:pPr>
            <w:r w:rsidRPr="006A3534">
              <w:t></w:t>
            </w:r>
          </w:p>
        </w:tc>
        <w:tc>
          <w:tcPr>
            <w:tcW w:w="1206" w:type="dxa"/>
            <w:vAlign w:val="center"/>
          </w:tcPr>
          <w:p w14:paraId="37CF9C0A" w14:textId="77777777" w:rsidR="00D27933" w:rsidRPr="006A3534" w:rsidRDefault="00D27933" w:rsidP="005F2A6D">
            <w:pPr>
              <w:pStyle w:val="TableNormal1"/>
            </w:pPr>
            <w:r w:rsidRPr="006A3534">
              <w:t>ADMIN</w:t>
            </w:r>
            <w:r w:rsidRPr="006A3534" w:rsidDel="00772D96">
              <w:t xml:space="preserve"> </w:t>
            </w:r>
          </w:p>
        </w:tc>
        <w:tc>
          <w:tcPr>
            <w:tcW w:w="708" w:type="dxa"/>
            <w:vAlign w:val="center"/>
          </w:tcPr>
          <w:p w14:paraId="32A1FFDA" w14:textId="77777777" w:rsidR="00D27933" w:rsidRPr="006A3534" w:rsidRDefault="00D27933" w:rsidP="005F2A6D">
            <w:pPr>
              <w:pStyle w:val="AccessTick"/>
            </w:pPr>
            <w:r w:rsidRPr="006A3534">
              <w:t></w:t>
            </w:r>
          </w:p>
        </w:tc>
        <w:tc>
          <w:tcPr>
            <w:tcW w:w="1836" w:type="dxa"/>
            <w:vAlign w:val="center"/>
          </w:tcPr>
          <w:p w14:paraId="0BE12E55" w14:textId="77777777" w:rsidR="00D27933" w:rsidRPr="006A3534" w:rsidRDefault="00D27933" w:rsidP="005F2A6D">
            <w:pPr>
              <w:pStyle w:val="TableNormal1"/>
            </w:pPr>
            <w:r w:rsidRPr="006A3534">
              <w:t>Grant Manager</w:t>
            </w:r>
          </w:p>
        </w:tc>
      </w:tr>
    </w:tbl>
    <w:p w14:paraId="1EFD5FC2" w14:textId="77777777" w:rsidR="00D27933" w:rsidRDefault="00D27933" w:rsidP="00D27933">
      <w:r>
        <w:t>The Project Blog feature enables funding recipients to publish news and events, project stories and photos that they want to share with the general public. Project stories may include summaries of progress reports and project outcomes to date. There are two ways to access the blogs screen:</w:t>
      </w:r>
    </w:p>
    <w:p w14:paraId="794F5CCE" w14:textId="086E0C92" w:rsidR="00D27933" w:rsidRDefault="00D27933" w:rsidP="003B0D04">
      <w:pPr>
        <w:pStyle w:val="ListLetter"/>
        <w:numPr>
          <w:ilvl w:val="0"/>
          <w:numId w:val="45"/>
        </w:numPr>
      </w:pPr>
      <w:r w:rsidRPr="00D62F07">
        <w:rPr>
          <w:b/>
          <w:bCs/>
        </w:rPr>
        <w:t>Overview</w:t>
      </w:r>
      <w:r>
        <w:t xml:space="preserve"> Tab - Available to editors (See </w:t>
      </w:r>
      <w:r w:rsidRPr="002A1FDB">
        <w:rPr>
          <w:rStyle w:val="LinkChar"/>
        </w:rPr>
        <w:fldChar w:fldCharType="begin"/>
      </w:r>
      <w:r w:rsidRPr="002A1FDB">
        <w:rPr>
          <w:rStyle w:val="LinkChar"/>
        </w:rPr>
        <w:instrText xml:space="preserve"> REF _Ref39741957 \r \h </w:instrText>
      </w:r>
      <w:r>
        <w:rPr>
          <w:rStyle w:val="LinkChar"/>
        </w:rPr>
        <w:instrText xml:space="preserve"> \* MERGEFORMAT </w:instrText>
      </w:r>
      <w:r w:rsidRPr="002A1FDB">
        <w:rPr>
          <w:rStyle w:val="LinkChar"/>
        </w:rPr>
      </w:r>
      <w:r w:rsidRPr="002A1FDB">
        <w:rPr>
          <w:rStyle w:val="LinkChar"/>
        </w:rPr>
        <w:fldChar w:fldCharType="separate"/>
      </w:r>
      <w:r w:rsidR="00F468EC">
        <w:rPr>
          <w:rStyle w:val="LinkChar"/>
        </w:rPr>
        <w:t>9.1</w:t>
      </w:r>
      <w:r w:rsidRPr="002A1FDB">
        <w:rPr>
          <w:rStyle w:val="LinkChar"/>
        </w:rPr>
        <w:fldChar w:fldCharType="end"/>
      </w:r>
      <w:r w:rsidRPr="002A1FDB">
        <w:rPr>
          <w:rStyle w:val="LinkChar"/>
        </w:rPr>
        <w:t xml:space="preserve"> </w:t>
      </w:r>
      <w:r w:rsidRPr="002A1FDB">
        <w:rPr>
          <w:rStyle w:val="LinkChar"/>
        </w:rPr>
        <w:fldChar w:fldCharType="begin"/>
      </w:r>
      <w:r w:rsidRPr="002A1FDB">
        <w:rPr>
          <w:rStyle w:val="LinkChar"/>
        </w:rPr>
        <w:instrText xml:space="preserve"> REF _Ref39741957 \h </w:instrText>
      </w:r>
      <w:r>
        <w:rPr>
          <w:rStyle w:val="LinkChar"/>
        </w:rPr>
        <w:instrText xml:space="preserve"> \* MERGEFORMAT </w:instrText>
      </w:r>
      <w:r w:rsidRPr="002A1FDB">
        <w:rPr>
          <w:rStyle w:val="LinkChar"/>
        </w:rPr>
      </w:r>
      <w:r w:rsidRPr="002A1FDB">
        <w:rPr>
          <w:rStyle w:val="LinkChar"/>
        </w:rPr>
        <w:fldChar w:fldCharType="separate"/>
      </w:r>
      <w:r w:rsidR="00F468EC" w:rsidRPr="00F468EC">
        <w:rPr>
          <w:rStyle w:val="LinkChar"/>
        </w:rPr>
        <w:t>Overview tab: edit or add a new blog</w:t>
      </w:r>
      <w:r w:rsidRPr="002A1FDB">
        <w:rPr>
          <w:rStyle w:val="LinkChar"/>
        </w:rPr>
        <w:fldChar w:fldCharType="end"/>
      </w:r>
      <w:r>
        <w:t>). It will allow them to add or edit only.</w:t>
      </w:r>
    </w:p>
    <w:p w14:paraId="100437C0" w14:textId="77777777" w:rsidR="00F468EC" w:rsidRPr="00F468EC" w:rsidRDefault="00D27933" w:rsidP="00F468EC">
      <w:pPr>
        <w:pStyle w:val="ListLetter"/>
        <w:numPr>
          <w:ilvl w:val="0"/>
          <w:numId w:val="45"/>
        </w:numPr>
        <w:rPr>
          <w:rStyle w:val="LinkChar"/>
        </w:rPr>
      </w:pPr>
      <w:r w:rsidRPr="00D62F07">
        <w:rPr>
          <w:b/>
          <w:bCs/>
        </w:rPr>
        <w:t>Admin</w:t>
      </w:r>
      <w:r>
        <w:t xml:space="preserve"> Tab - is only available to Admin Users or Grant Managers (See </w:t>
      </w:r>
      <w:r w:rsidRPr="00BE4A79">
        <w:rPr>
          <w:rStyle w:val="LinkChar"/>
        </w:rPr>
        <w:fldChar w:fldCharType="begin"/>
      </w:r>
      <w:r w:rsidRPr="00BE4A79">
        <w:rPr>
          <w:rStyle w:val="LinkChar"/>
        </w:rPr>
        <w:instrText xml:space="preserve"> REF _Ref42858912 \h </w:instrText>
      </w:r>
      <w:r>
        <w:rPr>
          <w:rStyle w:val="LinkChar"/>
        </w:rPr>
        <w:instrText xml:space="preserve"> \* MERGEFORMAT </w:instrText>
      </w:r>
      <w:r w:rsidRPr="00BE4A79">
        <w:rPr>
          <w:rStyle w:val="LinkChar"/>
        </w:rPr>
      </w:r>
      <w:r w:rsidRPr="00BE4A79">
        <w:rPr>
          <w:rStyle w:val="LinkChar"/>
        </w:rPr>
        <w:fldChar w:fldCharType="separate"/>
      </w:r>
      <w:r w:rsidR="00F468EC" w:rsidRPr="00F468EC">
        <w:rPr>
          <w:rStyle w:val="LinkChar"/>
        </w:rPr>
        <w:br w:type="page"/>
      </w:r>
    </w:p>
    <w:p w14:paraId="74A8480A" w14:textId="58B09621" w:rsidR="00D27933" w:rsidRDefault="00F468EC" w:rsidP="003B0D04">
      <w:pPr>
        <w:pStyle w:val="ListLetter"/>
        <w:numPr>
          <w:ilvl w:val="0"/>
          <w:numId w:val="45"/>
        </w:numPr>
      </w:pPr>
      <w:r w:rsidRPr="00F468EC">
        <w:rPr>
          <w:rStyle w:val="LinkChar"/>
        </w:rPr>
        <w:t>MERIT user</w:t>
      </w:r>
      <w:r w:rsidRPr="00480776">
        <w:t xml:space="preserve"> roles</w:t>
      </w:r>
      <w:r w:rsidR="00D27933" w:rsidRPr="00BE4A79">
        <w:rPr>
          <w:rStyle w:val="LinkChar"/>
        </w:rPr>
        <w:fldChar w:fldCharType="end"/>
      </w:r>
      <w:r w:rsidR="00D27933">
        <w:t xml:space="preserve">). It enables them </w:t>
      </w:r>
      <w:r w:rsidR="00E41CEC">
        <w:t>to add/edit/delete</w:t>
      </w:r>
      <w:r w:rsidR="00D27933">
        <w:t xml:space="preserve"> any blogs.</w:t>
      </w:r>
    </w:p>
    <w:p w14:paraId="76E0958D" w14:textId="13ABF812" w:rsidR="00D27933" w:rsidRPr="003F3429" w:rsidRDefault="0003409B" w:rsidP="003B0D04">
      <w:pPr>
        <w:pStyle w:val="ListParagraph"/>
        <w:numPr>
          <w:ilvl w:val="0"/>
          <w:numId w:val="20"/>
        </w:numPr>
      </w:pPr>
      <w:r>
        <w:rPr>
          <w:noProof/>
        </w:rPr>
        <w:drawing>
          <wp:anchor distT="0" distB="0" distL="114300" distR="114300" simplePos="0" relativeHeight="253257216" behindDoc="0" locked="0" layoutInCell="1" allowOverlap="1" wp14:anchorId="4E6C44F2" wp14:editId="0716D34A">
            <wp:simplePos x="0" y="0"/>
            <wp:positionH relativeFrom="column">
              <wp:posOffset>424399</wp:posOffset>
            </wp:positionH>
            <wp:positionV relativeFrom="paragraph">
              <wp:posOffset>266065</wp:posOffset>
            </wp:positionV>
            <wp:extent cx="4713890" cy="1796374"/>
            <wp:effectExtent l="0" t="0" r="0" b="0"/>
            <wp:wrapTopAndBottom/>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713890" cy="1796374"/>
                    </a:xfrm>
                    <a:prstGeom prst="rect">
                      <a:avLst/>
                    </a:prstGeom>
                  </pic:spPr>
                </pic:pic>
              </a:graphicData>
            </a:graphic>
            <wp14:sizeRelH relativeFrom="page">
              <wp14:pctWidth>0</wp14:pctWidth>
            </wp14:sizeRelH>
            <wp14:sizeRelV relativeFrom="page">
              <wp14:pctHeight>0</wp14:pctHeight>
            </wp14:sizeRelV>
          </wp:anchor>
        </w:drawing>
      </w:r>
      <w:r w:rsidR="00D27933" w:rsidRPr="008D12DA">
        <w:t xml:space="preserve">Click the </w:t>
      </w:r>
      <w:r w:rsidR="00D27933" w:rsidRPr="00E74BCF">
        <w:rPr>
          <w:b/>
        </w:rPr>
        <w:t xml:space="preserve">Admin </w:t>
      </w:r>
      <w:r w:rsidR="00D27933" w:rsidRPr="008D12DA">
        <w:t>tab then ‘Edit Project Blog’</w:t>
      </w:r>
      <w:r w:rsidR="00D27933">
        <w:t xml:space="preserve"> button</w:t>
      </w:r>
      <w:r w:rsidR="00D27933" w:rsidRPr="008D12DA">
        <w:t>. Click ‘New Entry’ or ‘Edit/Delete’.</w:t>
      </w:r>
    </w:p>
    <w:p w14:paraId="20D62E0C" w14:textId="0605481B" w:rsidR="00D27933" w:rsidRPr="003F3429" w:rsidRDefault="00D27933" w:rsidP="00D27933"/>
    <w:p w14:paraId="53B14485" w14:textId="23853A77" w:rsidR="00D27933" w:rsidRPr="00654227" w:rsidRDefault="00D27933" w:rsidP="00D27933">
      <w:pPr>
        <w:pStyle w:val="ListParagraph"/>
        <w:rPr>
          <w:rStyle w:val="LinkChar"/>
          <w:color w:val="auto"/>
          <w:u w:val="none"/>
        </w:rPr>
      </w:pPr>
      <w:r>
        <w:t xml:space="preserve">Add the </w:t>
      </w:r>
      <w:r w:rsidRPr="008D12DA">
        <w:t xml:space="preserve">blog entry as per section </w:t>
      </w:r>
      <w:r w:rsidRPr="00007A8E">
        <w:rPr>
          <w:rStyle w:val="LinkChar"/>
        </w:rPr>
        <w:fldChar w:fldCharType="begin"/>
      </w:r>
      <w:r w:rsidRPr="00007A8E">
        <w:rPr>
          <w:rStyle w:val="LinkChar"/>
        </w:rPr>
        <w:instrText xml:space="preserve"> REF _Ref39741957 \r \h  \* MERGEFORMAT </w:instrText>
      </w:r>
      <w:r w:rsidRPr="00007A8E">
        <w:rPr>
          <w:rStyle w:val="LinkChar"/>
        </w:rPr>
      </w:r>
      <w:r w:rsidRPr="00007A8E">
        <w:rPr>
          <w:rStyle w:val="LinkChar"/>
        </w:rPr>
        <w:fldChar w:fldCharType="separate"/>
      </w:r>
      <w:r w:rsidR="00F468EC">
        <w:rPr>
          <w:rStyle w:val="LinkChar"/>
        </w:rPr>
        <w:t>9.1</w:t>
      </w:r>
      <w:r w:rsidRPr="00007A8E">
        <w:rPr>
          <w:rStyle w:val="LinkChar"/>
        </w:rPr>
        <w:fldChar w:fldCharType="end"/>
      </w:r>
      <w:r w:rsidRPr="00007A8E">
        <w:rPr>
          <w:rStyle w:val="LinkChar"/>
        </w:rPr>
        <w:t xml:space="preserve"> </w:t>
      </w:r>
      <w:r w:rsidRPr="00007A8E">
        <w:rPr>
          <w:rStyle w:val="LinkChar"/>
        </w:rPr>
        <w:fldChar w:fldCharType="begin"/>
      </w:r>
      <w:r w:rsidRPr="00007A8E">
        <w:rPr>
          <w:rStyle w:val="LinkChar"/>
        </w:rPr>
        <w:instrText xml:space="preserve"> REF _Ref39741957 \h  \* MERGEFORMAT </w:instrText>
      </w:r>
      <w:r w:rsidRPr="00007A8E">
        <w:rPr>
          <w:rStyle w:val="LinkChar"/>
        </w:rPr>
      </w:r>
      <w:r w:rsidRPr="00007A8E">
        <w:rPr>
          <w:rStyle w:val="LinkChar"/>
        </w:rPr>
        <w:fldChar w:fldCharType="separate"/>
      </w:r>
      <w:r w:rsidR="00F468EC" w:rsidRPr="00F468EC">
        <w:rPr>
          <w:rStyle w:val="LinkChar"/>
        </w:rPr>
        <w:t>Overview tab: edit or add a new blog</w:t>
      </w:r>
      <w:r w:rsidRPr="00007A8E">
        <w:rPr>
          <w:rStyle w:val="LinkChar"/>
        </w:rPr>
        <w:fldChar w:fldCharType="end"/>
      </w:r>
    </w:p>
    <w:p w14:paraId="529E8B11" w14:textId="77777777" w:rsidR="00D27933" w:rsidRDefault="00D27933" w:rsidP="00D27933">
      <w:pPr>
        <w:pStyle w:val="ListParagraph"/>
      </w:pPr>
      <w:r w:rsidRPr="00654227">
        <w:t xml:space="preserve">Click </w:t>
      </w:r>
      <w:r>
        <w:t>the Edit/Delete button on a row to update or delete those details.</w:t>
      </w:r>
    </w:p>
    <w:p w14:paraId="2749E278" w14:textId="77777777" w:rsidR="00D27933" w:rsidRPr="00FE0BD4" w:rsidRDefault="00D27933" w:rsidP="00D27933">
      <w:pPr>
        <w:pStyle w:val="iText"/>
      </w:pPr>
      <w:r w:rsidRPr="00FE0BD4">
        <w:t>No confirmations appear when this action is performed so please be careful.</w:t>
      </w:r>
    </w:p>
    <w:p w14:paraId="4E62AF91" w14:textId="32EDA2CA" w:rsidR="00287E7A" w:rsidRDefault="00A174D5" w:rsidP="00287E7A">
      <w:pPr>
        <w:pStyle w:val="Heading3"/>
      </w:pPr>
      <w:bookmarkStart w:id="121" w:name="_Ref42874232"/>
      <w:bookmarkStart w:id="122" w:name="_Ref42876052"/>
      <w:bookmarkStart w:id="123" w:name="_Ref42876053"/>
      <w:bookmarkStart w:id="124" w:name="_Toc43203660"/>
      <w:bookmarkStart w:id="125" w:name="_Toc43451087"/>
      <w:bookmarkStart w:id="126" w:name="_Toc43451279"/>
      <w:r>
        <w:t xml:space="preserve">Edit the </w:t>
      </w:r>
      <w:r w:rsidR="00287E7A">
        <w:t>MERI Plan</w:t>
      </w:r>
      <w:bookmarkEnd w:id="121"/>
      <w:r>
        <w:t xml:space="preserve"> Tab</w:t>
      </w:r>
      <w:bookmarkEnd w:id="122"/>
      <w:bookmarkEnd w:id="123"/>
      <w:bookmarkEnd w:id="124"/>
      <w:bookmarkEnd w:id="125"/>
      <w:bookmarkEnd w:id="126"/>
    </w:p>
    <w:p w14:paraId="3AF63FCB" w14:textId="6EFFC370" w:rsidR="00287E7A" w:rsidRPr="002F19D5" w:rsidRDefault="00287E7A" w:rsidP="00287E7A">
      <w:r>
        <w:t xml:space="preserve">MERI Plans can differ across NRM programs. This information is briefly covered in Chapter </w:t>
      </w:r>
      <w:r w:rsidRPr="00051578">
        <w:rPr>
          <w:rStyle w:val="LinkChar"/>
        </w:rPr>
        <w:fldChar w:fldCharType="begin"/>
      </w:r>
      <w:r w:rsidRPr="00051578">
        <w:rPr>
          <w:rStyle w:val="LinkChar"/>
        </w:rPr>
        <w:instrText xml:space="preserve"> REF _Ref42858246 \r \h  \* MERGEFORMAT </w:instrText>
      </w:r>
      <w:r w:rsidRPr="00051578">
        <w:rPr>
          <w:rStyle w:val="LinkChar"/>
        </w:rPr>
      </w:r>
      <w:r w:rsidRPr="00051578">
        <w:rPr>
          <w:rStyle w:val="LinkChar"/>
        </w:rPr>
        <w:fldChar w:fldCharType="separate"/>
      </w:r>
      <w:r w:rsidR="00F468EC">
        <w:rPr>
          <w:rStyle w:val="LinkChar"/>
        </w:rPr>
        <w:t>12</w:t>
      </w:r>
      <w:r w:rsidRPr="00051578">
        <w:rPr>
          <w:rStyle w:val="LinkChar"/>
        </w:rPr>
        <w:fldChar w:fldCharType="end"/>
      </w:r>
      <w:r w:rsidRPr="00051578">
        <w:rPr>
          <w:rStyle w:val="LinkChar"/>
        </w:rPr>
        <w:t> </w:t>
      </w:r>
      <w:r w:rsidRPr="00051578">
        <w:rPr>
          <w:rStyle w:val="LinkChar"/>
        </w:rPr>
        <w:fldChar w:fldCharType="begin"/>
      </w:r>
      <w:r w:rsidRPr="00051578">
        <w:rPr>
          <w:rStyle w:val="LinkChar"/>
        </w:rPr>
        <w:instrText xml:space="preserve"> REF _Ref42858248 \h  \* MERGEFORMAT </w:instrText>
      </w:r>
      <w:r w:rsidRPr="00051578">
        <w:rPr>
          <w:rStyle w:val="LinkChar"/>
        </w:rPr>
      </w:r>
      <w:r w:rsidRPr="00051578">
        <w:rPr>
          <w:rStyle w:val="LinkChar"/>
        </w:rPr>
        <w:fldChar w:fldCharType="separate"/>
      </w:r>
      <w:r w:rsidR="00F468EC" w:rsidRPr="00F468EC">
        <w:rPr>
          <w:rStyle w:val="LinkChar"/>
        </w:rPr>
        <w:t>MERI Plans and</w:t>
      </w:r>
      <w:r w:rsidR="00F468EC">
        <w:t xml:space="preserve"> Reporting</w:t>
      </w:r>
      <w:r w:rsidRPr="00051578">
        <w:rPr>
          <w:rStyle w:val="LinkChar"/>
        </w:rPr>
        <w:fldChar w:fldCharType="end"/>
      </w:r>
      <w:r>
        <w:t xml:space="preserve"> of this guide. For program specific details please see ‘</w:t>
      </w:r>
      <w:r w:rsidRPr="00051578">
        <w:rPr>
          <w:rStyle w:val="LinkChar"/>
        </w:rPr>
        <w:fldChar w:fldCharType="begin"/>
      </w:r>
      <w:r w:rsidRPr="00051578">
        <w:rPr>
          <w:rStyle w:val="LinkChar"/>
        </w:rPr>
        <w:instrText xml:space="preserve"> REF _Ref39739513 \h  \* MERGEFORMAT </w:instrText>
      </w:r>
      <w:r w:rsidRPr="00051578">
        <w:rPr>
          <w:rStyle w:val="LinkChar"/>
        </w:rPr>
      </w:r>
      <w:r w:rsidRPr="00051578">
        <w:rPr>
          <w:rStyle w:val="LinkChar"/>
        </w:rPr>
        <w:fldChar w:fldCharType="separate"/>
      </w:r>
      <w:r w:rsidR="00F468EC" w:rsidRPr="00F468EC">
        <w:rPr>
          <w:rStyle w:val="LinkChar"/>
        </w:rPr>
        <w:t>ABOUT this Guide</w:t>
      </w:r>
      <w:r w:rsidRPr="00051578">
        <w:rPr>
          <w:rStyle w:val="LinkChar"/>
        </w:rPr>
        <w:fldChar w:fldCharType="end"/>
      </w:r>
      <w:r>
        <w:t>’.</w:t>
      </w:r>
      <w:r w:rsidRPr="002114C1">
        <w:t xml:space="preserve"> </w:t>
      </w:r>
      <w:r>
        <w:t xml:space="preserve"> Use the </w:t>
      </w:r>
      <w:hyperlink r:id="rId71" w:history="1">
        <w:r w:rsidRPr="00051578">
          <w:rPr>
            <w:rStyle w:val="LinkChar"/>
          </w:rPr>
          <w:t>NRM MERIT Website</w:t>
        </w:r>
      </w:hyperlink>
      <w:r>
        <w:t xml:space="preserve"> </w:t>
      </w:r>
      <w:r w:rsidR="0094204D">
        <w:t xml:space="preserve">to choose the relevant Program Specific Guide </w:t>
      </w:r>
      <w:r w:rsidR="0094204D">
        <w:rPr>
          <w:noProof/>
        </w:rPr>
        <w:t>(listed on the right hand side – Under ‘Find MERIT Guidance for:’)</w:t>
      </w:r>
      <w:r>
        <w:rPr>
          <w:noProof/>
        </w:rPr>
        <w:t>.</w:t>
      </w:r>
      <w:r>
        <w:t xml:space="preserve"> </w:t>
      </w:r>
    </w:p>
    <w:p w14:paraId="7F5A17E0" w14:textId="61B9C539" w:rsidR="00287E7A" w:rsidRDefault="00A174D5" w:rsidP="00287E7A">
      <w:pPr>
        <w:pStyle w:val="Heading3"/>
      </w:pPr>
      <w:bookmarkStart w:id="127" w:name="_Ref42873796"/>
      <w:bookmarkStart w:id="128" w:name="_Ref42873797"/>
      <w:bookmarkStart w:id="129" w:name="_Toc43203661"/>
      <w:bookmarkStart w:id="130" w:name="_Toc43451088"/>
      <w:bookmarkStart w:id="131" w:name="_Toc43451280"/>
      <w:r>
        <w:t xml:space="preserve">Edit </w:t>
      </w:r>
      <w:r w:rsidR="00287E7A">
        <w:t>Risks and threats</w:t>
      </w:r>
      <w:bookmarkEnd w:id="117"/>
      <w:bookmarkEnd w:id="118"/>
      <w:bookmarkEnd w:id="127"/>
      <w:bookmarkEnd w:id="128"/>
      <w:r>
        <w:t xml:space="preserve"> </w:t>
      </w:r>
      <w:r w:rsidR="00282A0A">
        <w:t>t</w:t>
      </w:r>
      <w:r>
        <w:t>able</w:t>
      </w:r>
      <w:bookmarkEnd w:id="129"/>
      <w:bookmarkEnd w:id="130"/>
      <w:bookmarkEnd w:id="131"/>
    </w:p>
    <w:tbl>
      <w:tblPr>
        <w:tblStyle w:val="TableGrid"/>
        <w:tblW w:w="0" w:type="auto"/>
        <w:tblLook w:val="04A0" w:firstRow="1" w:lastRow="0" w:firstColumn="1" w:lastColumn="0" w:noHBand="0" w:noVBand="1"/>
      </w:tblPr>
      <w:tblGrid>
        <w:gridCol w:w="1897"/>
        <w:gridCol w:w="650"/>
        <w:gridCol w:w="1975"/>
        <w:gridCol w:w="930"/>
        <w:gridCol w:w="1206"/>
        <w:gridCol w:w="708"/>
        <w:gridCol w:w="1836"/>
      </w:tblGrid>
      <w:tr w:rsidR="00287E7A" w:rsidRPr="006A3534" w14:paraId="1ABA298D" w14:textId="77777777" w:rsidTr="00287E7A">
        <w:trPr>
          <w:cnfStyle w:val="100000000000" w:firstRow="1" w:lastRow="0" w:firstColumn="0" w:lastColumn="0" w:oddVBand="0" w:evenVBand="0" w:oddHBand="0" w:evenHBand="0" w:firstRowFirstColumn="0" w:firstRowLastColumn="0" w:lastRowFirstColumn="0" w:lastRowLastColumn="0"/>
        </w:trPr>
        <w:tc>
          <w:tcPr>
            <w:tcW w:w="1897" w:type="dxa"/>
          </w:tcPr>
          <w:p w14:paraId="3E52F173" w14:textId="77777777" w:rsidR="00287E7A" w:rsidRPr="006A3534" w:rsidRDefault="00287E7A" w:rsidP="00287E7A">
            <w:pPr>
              <w:pStyle w:val="TableNormal1"/>
              <w:rPr>
                <w:sz w:val="22"/>
                <w:szCs w:val="22"/>
              </w:rPr>
            </w:pPr>
            <w:r w:rsidRPr="006A3534">
              <w:rPr>
                <w:sz w:val="22"/>
                <w:szCs w:val="22"/>
              </w:rPr>
              <w:t>Access Level</w:t>
            </w:r>
          </w:p>
        </w:tc>
        <w:tc>
          <w:tcPr>
            <w:tcW w:w="650" w:type="dxa"/>
          </w:tcPr>
          <w:p w14:paraId="0F059309" w14:textId="77777777" w:rsidR="00287E7A" w:rsidRPr="006A3534" w:rsidRDefault="00287E7A" w:rsidP="00287E7A">
            <w:pPr>
              <w:pStyle w:val="AccessX"/>
            </w:pPr>
            <w:r w:rsidRPr="006A3534">
              <w:t></w:t>
            </w:r>
          </w:p>
        </w:tc>
        <w:tc>
          <w:tcPr>
            <w:tcW w:w="1975" w:type="dxa"/>
          </w:tcPr>
          <w:p w14:paraId="63E673F8" w14:textId="77777777" w:rsidR="00287E7A" w:rsidRPr="006A3534" w:rsidRDefault="00287E7A" w:rsidP="00287E7A">
            <w:pPr>
              <w:pStyle w:val="TableNormal1"/>
              <w:rPr>
                <w:sz w:val="22"/>
                <w:szCs w:val="22"/>
              </w:rPr>
            </w:pPr>
            <w:r w:rsidRPr="006A3534">
              <w:rPr>
                <w:sz w:val="22"/>
                <w:szCs w:val="22"/>
              </w:rPr>
              <w:t>EDITOR (partial)</w:t>
            </w:r>
          </w:p>
        </w:tc>
        <w:tc>
          <w:tcPr>
            <w:tcW w:w="930" w:type="dxa"/>
          </w:tcPr>
          <w:p w14:paraId="1AFBD7AC" w14:textId="77777777" w:rsidR="00287E7A" w:rsidRPr="006A3534" w:rsidRDefault="00287E7A" w:rsidP="00287E7A">
            <w:pPr>
              <w:pStyle w:val="AccessTick"/>
            </w:pPr>
            <w:r w:rsidRPr="006A3534">
              <w:t></w:t>
            </w:r>
          </w:p>
        </w:tc>
        <w:tc>
          <w:tcPr>
            <w:tcW w:w="1206" w:type="dxa"/>
          </w:tcPr>
          <w:p w14:paraId="4A8DAE83" w14:textId="77777777" w:rsidR="00287E7A" w:rsidRPr="006A3534" w:rsidRDefault="00287E7A" w:rsidP="00287E7A">
            <w:pPr>
              <w:pStyle w:val="TableNormal1"/>
              <w:rPr>
                <w:sz w:val="22"/>
                <w:szCs w:val="22"/>
              </w:rPr>
            </w:pPr>
            <w:r w:rsidRPr="006A3534">
              <w:rPr>
                <w:sz w:val="22"/>
                <w:szCs w:val="22"/>
              </w:rPr>
              <w:t>ADMIN</w:t>
            </w:r>
            <w:r w:rsidRPr="006A3534" w:rsidDel="00772D96">
              <w:rPr>
                <w:sz w:val="22"/>
                <w:szCs w:val="22"/>
              </w:rPr>
              <w:t xml:space="preserve"> </w:t>
            </w:r>
          </w:p>
        </w:tc>
        <w:tc>
          <w:tcPr>
            <w:tcW w:w="708" w:type="dxa"/>
          </w:tcPr>
          <w:p w14:paraId="386CA6F1" w14:textId="77777777" w:rsidR="00287E7A" w:rsidRPr="006A3534" w:rsidRDefault="00287E7A" w:rsidP="00287E7A">
            <w:pPr>
              <w:pStyle w:val="AccessTick"/>
            </w:pPr>
            <w:r w:rsidRPr="006A3534">
              <w:t></w:t>
            </w:r>
          </w:p>
        </w:tc>
        <w:tc>
          <w:tcPr>
            <w:tcW w:w="1836" w:type="dxa"/>
          </w:tcPr>
          <w:p w14:paraId="3B4D2CBD" w14:textId="77777777" w:rsidR="00287E7A" w:rsidRPr="006A3534" w:rsidRDefault="00287E7A" w:rsidP="00287E7A">
            <w:pPr>
              <w:pStyle w:val="TableNormal1"/>
              <w:rPr>
                <w:sz w:val="22"/>
                <w:szCs w:val="22"/>
              </w:rPr>
            </w:pPr>
            <w:r w:rsidRPr="006A3534">
              <w:rPr>
                <w:sz w:val="22"/>
                <w:szCs w:val="22"/>
              </w:rPr>
              <w:t>Grant Manager</w:t>
            </w:r>
          </w:p>
        </w:tc>
      </w:tr>
    </w:tbl>
    <w:p w14:paraId="72D8C65C" w14:textId="77777777" w:rsidR="00287E7A" w:rsidRDefault="00287E7A" w:rsidP="00287E7A">
      <w:r w:rsidRPr="00875A23">
        <w:t>This table details the risks and threats specific to the project and the mitigation strategies being used to address them. Risks identified should be those that the Service Provider considers to be within their remit to anticipate and manage.</w:t>
      </w:r>
      <w:r>
        <w:t xml:space="preserve"> This screen may be updated at any time and should be reviewed prior to submitting your reports (at least every six months).</w:t>
      </w:r>
    </w:p>
    <w:p w14:paraId="013EA3D9" w14:textId="77777777" w:rsidR="00287E7A" w:rsidRPr="00875A23" w:rsidRDefault="00287E7A" w:rsidP="00287E7A">
      <w:r>
        <w:t xml:space="preserve">Please discuss any changes to project risks and threats with your Departmental Grant Manager as part of ongoing project management conversations. </w:t>
      </w:r>
    </w:p>
    <w:p w14:paraId="5B206903" w14:textId="77777777" w:rsidR="00287E7A" w:rsidRDefault="00287E7A" w:rsidP="00287E7A">
      <w:pPr>
        <w:pStyle w:val="ListParagraph"/>
        <w:numPr>
          <w:ilvl w:val="0"/>
          <w:numId w:val="5"/>
        </w:numPr>
      </w:pPr>
      <w:r>
        <w:t>Ensure you are logged in and navigate to the ‘Admin’ Tab</w:t>
      </w:r>
    </w:p>
    <w:p w14:paraId="0569863D" w14:textId="77777777" w:rsidR="00287E7A" w:rsidRDefault="00287E7A" w:rsidP="00287E7A">
      <w:pPr>
        <w:pStyle w:val="ListParagraph"/>
      </w:pPr>
      <w:r>
        <w:t>Choose</w:t>
      </w:r>
      <w:r>
        <w:rPr>
          <w:noProof/>
        </w:rPr>
        <w:drawing>
          <wp:anchor distT="0" distB="0" distL="114300" distR="114300" simplePos="0" relativeHeight="252512768" behindDoc="0" locked="0" layoutInCell="1" allowOverlap="1" wp14:anchorId="6E54EB76" wp14:editId="11B47748">
            <wp:simplePos x="0" y="0"/>
            <wp:positionH relativeFrom="column">
              <wp:posOffset>505460</wp:posOffset>
            </wp:positionH>
            <wp:positionV relativeFrom="paragraph">
              <wp:posOffset>347345</wp:posOffset>
            </wp:positionV>
            <wp:extent cx="5295900" cy="1732280"/>
            <wp:effectExtent l="19050" t="19050" r="19050" b="20320"/>
            <wp:wrapTopAndBottom/>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295900" cy="17322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 xml:space="preserve"> Project risks &amp; threats from menu (left side of screen).</w:t>
      </w:r>
    </w:p>
    <w:p w14:paraId="3C4F918D" w14:textId="77777777" w:rsidR="00287E7A" w:rsidRDefault="00287E7A" w:rsidP="00287E7A"/>
    <w:p w14:paraId="538F9B53" w14:textId="77777777" w:rsidR="00287E7A" w:rsidRPr="00C17629" w:rsidRDefault="00287E7A" w:rsidP="00287E7A">
      <w:pPr>
        <w:pStyle w:val="ListParagraph"/>
      </w:pPr>
      <w:r>
        <w:t>Fill out the fields as required</w:t>
      </w:r>
      <w:r w:rsidRPr="00C17629">
        <w:t>.</w:t>
      </w:r>
    </w:p>
    <w:p w14:paraId="47469578" w14:textId="5054DF33" w:rsidR="00287E7A" w:rsidRPr="00C17629" w:rsidRDefault="00287E7A" w:rsidP="00287E7A">
      <w:pPr>
        <w:pStyle w:val="ListParagraph"/>
      </w:pPr>
      <w:r w:rsidRPr="00C17629">
        <w:t>To add</w:t>
      </w:r>
      <w:r>
        <w:t xml:space="preserve"> a type of threat/</w:t>
      </w:r>
      <w:r w:rsidR="00E41CEC">
        <w:t>risk,</w:t>
      </w:r>
      <w:r w:rsidRPr="00C17629">
        <w:t xml:space="preserve"> click the </w:t>
      </w:r>
      <w:r w:rsidRPr="00C17629">
        <w:rPr>
          <w:noProof/>
        </w:rPr>
        <w:drawing>
          <wp:inline distT="0" distB="0" distL="0" distR="0" wp14:anchorId="29F31EF1" wp14:editId="5350BDE0">
            <wp:extent cx="522515" cy="191589"/>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6791" cy="196823"/>
                    </a:xfrm>
                    <a:prstGeom prst="rect">
                      <a:avLst/>
                    </a:prstGeom>
                  </pic:spPr>
                </pic:pic>
              </a:graphicData>
            </a:graphic>
          </wp:inline>
        </w:drawing>
      </w:r>
      <w:r w:rsidRPr="00C17629">
        <w:t xml:space="preserve"> button</w:t>
      </w:r>
      <w:r>
        <w:t>.</w:t>
      </w:r>
    </w:p>
    <w:p w14:paraId="79E10005" w14:textId="77777777" w:rsidR="00287E7A" w:rsidRDefault="00287E7A" w:rsidP="00287E7A">
      <w:pPr>
        <w:pStyle w:val="ListParagraph"/>
      </w:pPr>
      <w:r w:rsidRPr="00C17629">
        <w:t xml:space="preserve">To </w:t>
      </w:r>
      <w:r>
        <w:t>edit a type of threat/risk</w:t>
      </w:r>
      <w:r w:rsidRPr="00C17629">
        <w:t xml:space="preserve">, </w:t>
      </w:r>
      <w:r>
        <w:t>users may edit the field and save.</w:t>
      </w:r>
    </w:p>
    <w:p w14:paraId="47CAC171" w14:textId="77777777" w:rsidR="00287E7A" w:rsidRDefault="00287E7A" w:rsidP="00287E7A">
      <w:pPr>
        <w:pStyle w:val="ListParagraph"/>
      </w:pPr>
      <w:r w:rsidRPr="00C17629">
        <w:t xml:space="preserve">To delete </w:t>
      </w:r>
      <w:r>
        <w:t>a type of threat/risk</w:t>
      </w:r>
      <w:r w:rsidRPr="00C17629">
        <w:t>, click the ‘x’ at the end of the row.</w:t>
      </w:r>
    </w:p>
    <w:p w14:paraId="486BEF2E" w14:textId="77777777" w:rsidR="00287E7A" w:rsidRDefault="00287E7A" w:rsidP="00287E7A">
      <w:pPr>
        <w:pStyle w:val="ListParagraph"/>
      </w:pPr>
      <w:r>
        <w:t>Review the project risks and threats table and update the overall project risk profile, if required.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709"/>
        <w:gridCol w:w="8505"/>
      </w:tblGrid>
      <w:tr w:rsidR="00287E7A" w14:paraId="4FC5B245" w14:textId="77777777" w:rsidTr="00287E7A">
        <w:trPr>
          <w:cnfStyle w:val="100000000000" w:firstRow="1" w:lastRow="0" w:firstColumn="0" w:lastColumn="0" w:oddVBand="0" w:evenVBand="0" w:oddHBand="0" w:evenHBand="0" w:firstRowFirstColumn="0" w:firstRowLastColumn="0" w:lastRowFirstColumn="0" w:lastRowLastColumn="0"/>
          <w:trHeight w:val="568"/>
        </w:trPr>
        <w:tc>
          <w:tcPr>
            <w:tcW w:w="709" w:type="dxa"/>
            <w:shd w:val="clear" w:color="auto" w:fill="C5E0B3" w:themeFill="accent6" w:themeFillTint="66"/>
          </w:tcPr>
          <w:p w14:paraId="6FC39D76" w14:textId="77777777" w:rsidR="00287E7A" w:rsidRDefault="00287E7A" w:rsidP="00287E7A">
            <w:pPr>
              <w:pStyle w:val="i"/>
              <w:rPr>
                <w:sz w:val="78"/>
              </w:rPr>
            </w:pPr>
            <w:r w:rsidRPr="008D12DA">
              <w:rPr>
                <w:rFonts w:ascii="Webdings" w:eastAsia="Webdings" w:hAnsi="Webdings" w:cs="Webdings"/>
              </w:rPr>
              <w:t></w:t>
            </w:r>
          </w:p>
        </w:tc>
        <w:tc>
          <w:tcPr>
            <w:tcW w:w="8505" w:type="dxa"/>
            <w:shd w:val="clear" w:color="auto" w:fill="C5E0B3" w:themeFill="accent6" w:themeFillTint="66"/>
          </w:tcPr>
          <w:p w14:paraId="3E7CAB55" w14:textId="77777777" w:rsidR="00287E7A" w:rsidRDefault="00287E7A" w:rsidP="00287E7A">
            <w:r w:rsidRPr="00C17629">
              <w:t>Press the ‘Save changes’ button as you fill out the form to avoid losing information.</w:t>
            </w:r>
          </w:p>
        </w:tc>
      </w:tr>
    </w:tbl>
    <w:p w14:paraId="0725BE76" w14:textId="2D6C2D7F" w:rsidR="00624979" w:rsidRDefault="00624979" w:rsidP="00E74BCF">
      <w:pPr>
        <w:pStyle w:val="Heading3"/>
      </w:pPr>
      <w:bookmarkStart w:id="132" w:name="_Ref42874520"/>
      <w:bookmarkStart w:id="133" w:name="_Ref42874523"/>
      <w:bookmarkStart w:id="134" w:name="_Toc43203662"/>
      <w:bookmarkStart w:id="135" w:name="_Toc43451089"/>
      <w:bookmarkStart w:id="136" w:name="_Toc43451281"/>
      <w:bookmarkEnd w:id="119"/>
      <w:bookmarkEnd w:id="120"/>
      <w:r>
        <w:t>Project Access</w:t>
      </w:r>
      <w:bookmarkEnd w:id="132"/>
      <w:bookmarkEnd w:id="133"/>
      <w:bookmarkEnd w:id="134"/>
      <w:bookmarkEnd w:id="135"/>
      <w:bookmarkEnd w:id="136"/>
    </w:p>
    <w:p w14:paraId="467E723B" w14:textId="60DEA652" w:rsidR="00D27933" w:rsidRPr="003F3429" w:rsidRDefault="00D27933" w:rsidP="00D27933">
      <w:r>
        <w:t xml:space="preserve">Admin users </w:t>
      </w:r>
      <w:r w:rsidRPr="008D12DA">
        <w:t xml:space="preserve">can provide colleagues with access (either Administrator or Editor roles) to projects in MERIT. </w:t>
      </w:r>
      <w:r>
        <w:t xml:space="preserve">See below for instructions on adding an individual user projects, or refer to </w:t>
      </w:r>
      <w:r w:rsidRPr="00FE20C4">
        <w:rPr>
          <w:rStyle w:val="LinkChar"/>
        </w:rPr>
        <w:fldChar w:fldCharType="begin"/>
      </w:r>
      <w:r w:rsidRPr="00FE20C4">
        <w:rPr>
          <w:rStyle w:val="LinkChar"/>
        </w:rPr>
        <w:instrText xml:space="preserve"> REF _Ref39739769 \r \h </w:instrText>
      </w:r>
      <w:r>
        <w:rPr>
          <w:rStyle w:val="LinkChar"/>
        </w:rPr>
        <w:instrText xml:space="preserve"> \* MERGEFORMAT </w:instrText>
      </w:r>
      <w:r w:rsidRPr="00FE20C4">
        <w:rPr>
          <w:rStyle w:val="LinkChar"/>
        </w:rPr>
      </w:r>
      <w:r w:rsidRPr="00FE20C4">
        <w:rPr>
          <w:rStyle w:val="LinkChar"/>
        </w:rPr>
        <w:fldChar w:fldCharType="separate"/>
      </w:r>
      <w:r w:rsidR="00F468EC">
        <w:rPr>
          <w:rStyle w:val="LinkChar"/>
        </w:rPr>
        <w:t>6.5b</w:t>
      </w:r>
      <w:r w:rsidRPr="00FE20C4">
        <w:rPr>
          <w:rStyle w:val="LinkChar"/>
        </w:rPr>
        <w:fldChar w:fldCharType="end"/>
      </w:r>
      <w:r w:rsidRPr="00FE20C4">
        <w:rPr>
          <w:rStyle w:val="LinkChar"/>
        </w:rPr>
        <w:t xml:space="preserve"> </w:t>
      </w:r>
      <w:r w:rsidRPr="00FE20C4">
        <w:rPr>
          <w:rStyle w:val="LinkChar"/>
        </w:rPr>
        <w:fldChar w:fldCharType="begin"/>
      </w:r>
      <w:r w:rsidRPr="00FE20C4">
        <w:rPr>
          <w:rStyle w:val="LinkChar"/>
        </w:rPr>
        <w:instrText xml:space="preserve"> REF _Ref39739771 \h </w:instrText>
      </w:r>
      <w:r>
        <w:rPr>
          <w:rStyle w:val="LinkChar"/>
        </w:rPr>
        <w:instrText xml:space="preserve"> \* MERGEFORMAT </w:instrText>
      </w:r>
      <w:r w:rsidRPr="00FE20C4">
        <w:rPr>
          <w:rStyle w:val="LinkChar"/>
        </w:rPr>
      </w:r>
      <w:r w:rsidRPr="00FE20C4">
        <w:rPr>
          <w:rStyle w:val="LinkChar"/>
        </w:rPr>
        <w:fldChar w:fldCharType="separate"/>
      </w:r>
      <w:r w:rsidR="00F468EC" w:rsidRPr="00F468EC">
        <w:rPr>
          <w:rStyle w:val="LinkChar"/>
        </w:rPr>
        <w:t>Add user to the Organisation’s list</w:t>
      </w:r>
      <w:r w:rsidR="00F468EC">
        <w:t xml:space="preserve"> of </w:t>
      </w:r>
      <w:r w:rsidR="00F468EC" w:rsidRPr="008D12DA">
        <w:t>project</w:t>
      </w:r>
      <w:r w:rsidRPr="00FE20C4">
        <w:rPr>
          <w:rStyle w:val="LinkChar"/>
        </w:rPr>
        <w:fldChar w:fldCharType="end"/>
      </w:r>
      <w:r>
        <w:t xml:space="preserve"> </w:t>
      </w:r>
      <w:r w:rsidRPr="00E1752A">
        <w:t>t</w:t>
      </w:r>
      <w:r>
        <w:t xml:space="preserve">o add users to </w:t>
      </w:r>
      <w:r w:rsidRPr="008D12DA">
        <w:rPr>
          <w:u w:val="single"/>
        </w:rPr>
        <w:t>all</w:t>
      </w:r>
      <w:r>
        <w:t xml:space="preserve"> of an organisation’s projects.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817"/>
        <w:gridCol w:w="8611"/>
      </w:tblGrid>
      <w:tr w:rsidR="00D27933" w:rsidRPr="003F3429" w14:paraId="46B861B8" w14:textId="77777777" w:rsidTr="005F2A6D">
        <w:trPr>
          <w:cnfStyle w:val="100000000000" w:firstRow="1" w:lastRow="0" w:firstColumn="0" w:lastColumn="0" w:oddVBand="0" w:evenVBand="0" w:oddHBand="0" w:evenHBand="0" w:firstRowFirstColumn="0" w:firstRowLastColumn="0" w:lastRowFirstColumn="0" w:lastRowLastColumn="0"/>
          <w:trHeight w:val="609"/>
        </w:trPr>
        <w:tc>
          <w:tcPr>
            <w:tcW w:w="817" w:type="dxa"/>
            <w:shd w:val="clear" w:color="auto" w:fill="C5E0B3" w:themeFill="accent6" w:themeFillTint="66"/>
          </w:tcPr>
          <w:p w14:paraId="7BF12649" w14:textId="77777777" w:rsidR="00D27933" w:rsidRPr="00824637" w:rsidRDefault="00D27933" w:rsidP="005F2A6D">
            <w:pPr>
              <w:pStyle w:val="i"/>
            </w:pPr>
            <w:r w:rsidRPr="008D12DA">
              <w:rPr>
                <w:rFonts w:ascii="Webdings" w:eastAsia="Webdings" w:hAnsi="Webdings" w:cs="Webdings"/>
              </w:rPr>
              <w:t></w:t>
            </w:r>
          </w:p>
        </w:tc>
        <w:tc>
          <w:tcPr>
            <w:tcW w:w="8611" w:type="dxa"/>
            <w:shd w:val="clear" w:color="auto" w:fill="C5E0B3" w:themeFill="accent6" w:themeFillTint="66"/>
          </w:tcPr>
          <w:p w14:paraId="6D56AB17" w14:textId="77777777" w:rsidR="00D27933" w:rsidRPr="00050744" w:rsidRDefault="00D27933" w:rsidP="005F2A6D">
            <w:pPr>
              <w:pStyle w:val="TableNormal1"/>
              <w:rPr>
                <w:sz w:val="22"/>
                <w:szCs w:val="22"/>
              </w:rPr>
            </w:pPr>
            <w:r w:rsidRPr="00050744">
              <w:rPr>
                <w:sz w:val="22"/>
                <w:szCs w:val="22"/>
              </w:rPr>
              <w:t>Editor and Administrator user roles in MERIT have different levels of access, as shown below:</w:t>
            </w:r>
          </w:p>
          <w:p w14:paraId="30EE72D7" w14:textId="77777777" w:rsidR="00D27933" w:rsidRPr="00050744" w:rsidRDefault="00D27933" w:rsidP="005F2A6D">
            <w:pPr>
              <w:pStyle w:val="TableNormal1"/>
              <w:rPr>
                <w:sz w:val="22"/>
                <w:szCs w:val="22"/>
              </w:rPr>
            </w:pPr>
          </w:p>
        </w:tc>
      </w:tr>
    </w:tbl>
    <w:p w14:paraId="2A89B1DA" w14:textId="15872442" w:rsidR="00D27933" w:rsidRPr="003F3429" w:rsidRDefault="00D27933" w:rsidP="00D27933">
      <w:r w:rsidRPr="008D12DA">
        <w:t xml:space="preserve">People who are required to use MERIT must first register with the </w:t>
      </w:r>
      <w:r>
        <w:t>ALA</w:t>
      </w:r>
      <w:r w:rsidRPr="008D12DA">
        <w:t xml:space="preserve"> </w:t>
      </w:r>
      <w:r>
        <w:t xml:space="preserve">before they can access projects </w:t>
      </w:r>
      <w:r w:rsidRPr="008D12DA">
        <w:t>(</w:t>
      </w:r>
      <w:r>
        <w:t xml:space="preserve">refer to </w:t>
      </w:r>
      <w:r w:rsidRPr="00FE20C4">
        <w:rPr>
          <w:rStyle w:val="LinkChar"/>
        </w:rPr>
        <w:fldChar w:fldCharType="begin"/>
      </w:r>
      <w:r w:rsidRPr="00FE20C4">
        <w:rPr>
          <w:rStyle w:val="LinkChar"/>
        </w:rPr>
        <w:instrText xml:space="preserve"> REF _Ref39739852 \r \h </w:instrText>
      </w:r>
      <w:r>
        <w:rPr>
          <w:rStyle w:val="LinkChar"/>
        </w:rPr>
        <w:instrText xml:space="preserve"> \* MERGEFORMAT </w:instrText>
      </w:r>
      <w:r w:rsidRPr="00FE20C4">
        <w:rPr>
          <w:rStyle w:val="LinkChar"/>
        </w:rPr>
      </w:r>
      <w:r w:rsidRPr="00FE20C4">
        <w:rPr>
          <w:rStyle w:val="LinkChar"/>
        </w:rPr>
        <w:fldChar w:fldCharType="separate"/>
      </w:r>
      <w:r w:rsidR="00F468EC">
        <w:rPr>
          <w:rStyle w:val="LinkChar"/>
        </w:rPr>
        <w:t>4</w:t>
      </w:r>
      <w:r w:rsidRPr="00FE20C4">
        <w:rPr>
          <w:rStyle w:val="LinkChar"/>
        </w:rPr>
        <w:fldChar w:fldCharType="end"/>
      </w:r>
      <w:r w:rsidRPr="00FE20C4">
        <w:rPr>
          <w:rStyle w:val="LinkChar"/>
        </w:rPr>
        <w:t xml:space="preserve"> </w:t>
      </w:r>
      <w:r w:rsidRPr="00FE20C4">
        <w:rPr>
          <w:rStyle w:val="LinkChar"/>
        </w:rPr>
        <w:fldChar w:fldCharType="begin"/>
      </w:r>
      <w:r w:rsidRPr="00FE20C4">
        <w:rPr>
          <w:rStyle w:val="LinkChar"/>
        </w:rPr>
        <w:instrText xml:space="preserve"> REF _Ref39739857 \h </w:instrText>
      </w:r>
      <w:r>
        <w:rPr>
          <w:rStyle w:val="LinkChar"/>
        </w:rPr>
        <w:instrText xml:space="preserve"> \* MERGEFORMAT </w:instrText>
      </w:r>
      <w:r w:rsidRPr="00FE20C4">
        <w:rPr>
          <w:rStyle w:val="LinkChar"/>
        </w:rPr>
      </w:r>
      <w:r w:rsidRPr="00FE20C4">
        <w:rPr>
          <w:rStyle w:val="LinkChar"/>
        </w:rPr>
        <w:fldChar w:fldCharType="separate"/>
      </w:r>
      <w:r w:rsidR="00F468EC" w:rsidRPr="00F468EC">
        <w:rPr>
          <w:rStyle w:val="LinkChar"/>
        </w:rPr>
        <w:t>NEW USERS: REGISTER AND LOG IN</w:t>
      </w:r>
      <w:r w:rsidRPr="00FE20C4">
        <w:rPr>
          <w:rStyle w:val="LinkChar"/>
        </w:rPr>
        <w:fldChar w:fldCharType="end"/>
      </w:r>
      <w:r w:rsidRPr="008D12DA">
        <w:t>).</w:t>
      </w:r>
    </w:p>
    <w:p w14:paraId="44CFDD6B" w14:textId="680E9A17" w:rsidR="001C3B27" w:rsidRDefault="00E468D0" w:rsidP="00E74BCF">
      <w:pPr>
        <w:pStyle w:val="Heading4"/>
      </w:pPr>
      <w:bookmarkStart w:id="137" w:name="_Ref39739456"/>
      <w:bookmarkStart w:id="138" w:name="_Ref39739458"/>
      <w:bookmarkStart w:id="139" w:name="_Toc43451282"/>
      <w:r>
        <w:t xml:space="preserve">Add a user to </w:t>
      </w:r>
      <w:r w:rsidR="00F14FD2">
        <w:t xml:space="preserve">a </w:t>
      </w:r>
      <w:r w:rsidR="001C3B27">
        <w:t>Project</w:t>
      </w:r>
      <w:bookmarkEnd w:id="137"/>
      <w:bookmarkEnd w:id="138"/>
      <w:bookmarkEnd w:id="139"/>
    </w:p>
    <w:p w14:paraId="3D29C109" w14:textId="01D12645" w:rsidR="00446BE4" w:rsidRDefault="00446BE4" w:rsidP="003B0D04">
      <w:pPr>
        <w:pStyle w:val="ListParagraph"/>
        <w:numPr>
          <w:ilvl w:val="0"/>
          <w:numId w:val="16"/>
        </w:numPr>
      </w:pPr>
      <w:r w:rsidRPr="008D12DA">
        <w:t xml:space="preserve">Click the </w:t>
      </w:r>
      <w:r w:rsidRPr="00E74BCF">
        <w:rPr>
          <w:b/>
        </w:rPr>
        <w:t>Admin</w:t>
      </w:r>
      <w:r w:rsidRPr="008D12DA">
        <w:t xml:space="preserve"> tab on </w:t>
      </w:r>
      <w:r>
        <w:t>your project page</w:t>
      </w:r>
      <w:r w:rsidRPr="008D12DA">
        <w:t>.</w:t>
      </w:r>
    </w:p>
    <w:p w14:paraId="05DF4A7E" w14:textId="24ACD2EA" w:rsidR="00446BE4" w:rsidRDefault="0003409B" w:rsidP="00E74BCF">
      <w:pPr>
        <w:pStyle w:val="ListParagraph"/>
      </w:pPr>
      <w:r>
        <w:rPr>
          <w:noProof/>
        </w:rPr>
        <w:drawing>
          <wp:anchor distT="0" distB="0" distL="114300" distR="114300" simplePos="0" relativeHeight="253258240" behindDoc="0" locked="0" layoutInCell="1" allowOverlap="1" wp14:anchorId="692A2976" wp14:editId="5B912778">
            <wp:simplePos x="0" y="0"/>
            <wp:positionH relativeFrom="column">
              <wp:posOffset>440165</wp:posOffset>
            </wp:positionH>
            <wp:positionV relativeFrom="paragraph">
              <wp:posOffset>450850</wp:posOffset>
            </wp:positionV>
            <wp:extent cx="4871545" cy="1561564"/>
            <wp:effectExtent l="0" t="0" r="5715" b="635"/>
            <wp:wrapTopAndBottom/>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871545" cy="1561564"/>
                    </a:xfrm>
                    <a:prstGeom prst="rect">
                      <a:avLst/>
                    </a:prstGeom>
                  </pic:spPr>
                </pic:pic>
              </a:graphicData>
            </a:graphic>
            <wp14:sizeRelH relativeFrom="page">
              <wp14:pctWidth>0</wp14:pctWidth>
            </wp14:sizeRelH>
            <wp14:sizeRelV relativeFrom="page">
              <wp14:pctHeight>0</wp14:pctHeight>
            </wp14:sizeRelV>
          </wp:anchor>
        </w:drawing>
      </w:r>
      <w:r w:rsidR="00446BE4" w:rsidRPr="008D12DA">
        <w:t xml:space="preserve">Click the </w:t>
      </w:r>
      <w:r w:rsidR="00446BE4" w:rsidRPr="008D12DA">
        <w:rPr>
          <w:b/>
        </w:rPr>
        <w:t xml:space="preserve">Project Access </w:t>
      </w:r>
      <w:r w:rsidR="00446BE4" w:rsidRPr="008D12DA">
        <w:t>sub</w:t>
      </w:r>
      <w:r w:rsidR="00446BE4">
        <w:t>-</w:t>
      </w:r>
      <w:r w:rsidR="00446BE4" w:rsidRPr="008D12DA">
        <w:t xml:space="preserve">tab on the left of the screen. A list of MERIT users who already have access to the project will be displayed. </w:t>
      </w:r>
    </w:p>
    <w:p w14:paraId="62397D8B" w14:textId="7C38A8B3" w:rsidR="00446BE4" w:rsidRPr="003F3429" w:rsidRDefault="00446BE4" w:rsidP="00E74BCF"/>
    <w:p w14:paraId="5292190F" w14:textId="518AC08A" w:rsidR="00446BE4" w:rsidRPr="003F3429" w:rsidRDefault="00446BE4" w:rsidP="00E74BCF">
      <w:pPr>
        <w:pStyle w:val="ListParagraph"/>
      </w:pPr>
      <w:r w:rsidRPr="008D12DA">
        <w:t>Enter the user’s email address</w:t>
      </w:r>
      <w:r w:rsidR="006E4207">
        <w:t xml:space="preserve"> (that they used to registered in MERIT)</w:t>
      </w:r>
      <w:r w:rsidRPr="008D12DA">
        <w:t>.</w:t>
      </w:r>
    </w:p>
    <w:p w14:paraId="49D82CF0" w14:textId="062352D7" w:rsidR="00446BE4" w:rsidRPr="003F3429" w:rsidRDefault="00446BE4" w:rsidP="00E74BCF">
      <w:pPr>
        <w:pStyle w:val="ListParagraph"/>
      </w:pPr>
      <w:r w:rsidRPr="00193C4D">
        <w:t>From</w:t>
      </w:r>
      <w:r w:rsidRPr="008D12DA">
        <w:t xml:space="preserve"> the dropdown menu, choose the </w:t>
      </w:r>
      <w:r>
        <w:t>user role</w:t>
      </w:r>
      <w:r w:rsidRPr="008D12DA">
        <w:t xml:space="preserve"> you wish to give them (editor or administrator). </w:t>
      </w:r>
    </w:p>
    <w:p w14:paraId="0540E0E3" w14:textId="5FFA556E" w:rsidR="00446BE4" w:rsidRDefault="00446BE4" w:rsidP="00E74BCF">
      <w:pPr>
        <w:pStyle w:val="ListParagraph"/>
        <w:rPr>
          <w:b/>
        </w:rPr>
      </w:pPr>
      <w:r w:rsidRPr="008D12DA">
        <w:t xml:space="preserve">Click </w:t>
      </w:r>
      <w:r w:rsidRPr="008D12DA">
        <w:rPr>
          <w:b/>
        </w:rPr>
        <w:t>Submit</w:t>
      </w:r>
      <w:r w:rsidRPr="008D12DA">
        <w:t xml:space="preserve">. The user will be added to the bottom of the list of </w:t>
      </w:r>
      <w:r>
        <w:t>p</w:t>
      </w:r>
      <w:r w:rsidRPr="008D12DA">
        <w:t xml:space="preserve">roject </w:t>
      </w:r>
      <w:r>
        <w:t>m</w:t>
      </w:r>
      <w:r w:rsidRPr="008D12DA">
        <w:t xml:space="preserve">embers. </w:t>
      </w:r>
    </w:p>
    <w:tbl>
      <w:tblPr>
        <w:tblStyle w:val="TableGrid"/>
        <w:tblW w:w="9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911"/>
        <w:gridCol w:w="8753"/>
      </w:tblGrid>
      <w:tr w:rsidR="00446BE4" w:rsidRPr="003F3429" w14:paraId="4B62BA78" w14:textId="77777777" w:rsidTr="006E4207">
        <w:trPr>
          <w:cnfStyle w:val="100000000000" w:firstRow="1" w:lastRow="0" w:firstColumn="0" w:lastColumn="0" w:oddVBand="0" w:evenVBand="0" w:oddHBand="0" w:evenHBand="0" w:firstRowFirstColumn="0" w:firstRowLastColumn="0" w:lastRowFirstColumn="0" w:lastRowLastColumn="0"/>
          <w:trHeight w:val="568"/>
        </w:trPr>
        <w:tc>
          <w:tcPr>
            <w:tcW w:w="911" w:type="dxa"/>
            <w:shd w:val="clear" w:color="auto" w:fill="C5E0B3" w:themeFill="accent6" w:themeFillTint="66"/>
          </w:tcPr>
          <w:p w14:paraId="250014F2" w14:textId="33DBDF66" w:rsidR="00446BE4" w:rsidRPr="003F3429" w:rsidRDefault="006E4207" w:rsidP="00E74BCF">
            <w:pPr>
              <w:pStyle w:val="i"/>
              <w:rPr>
                <w:sz w:val="48"/>
              </w:rPr>
            </w:pPr>
            <w:r w:rsidRPr="008D12DA">
              <w:rPr>
                <w:rFonts w:ascii="Webdings" w:eastAsia="Webdings" w:hAnsi="Webdings" w:cs="Webdings"/>
              </w:rPr>
              <w:t></w:t>
            </w:r>
          </w:p>
        </w:tc>
        <w:tc>
          <w:tcPr>
            <w:tcW w:w="8753" w:type="dxa"/>
            <w:shd w:val="clear" w:color="auto" w:fill="C5E0B3" w:themeFill="accent6" w:themeFillTint="66"/>
          </w:tcPr>
          <w:p w14:paraId="0F304F66" w14:textId="5C58662D" w:rsidR="00446BE4" w:rsidRDefault="00446BE4" w:rsidP="00E74BCF">
            <w:pPr>
              <w:rPr>
                <w:sz w:val="48"/>
              </w:rPr>
            </w:pPr>
            <w:r w:rsidRPr="008D12DA">
              <w:t>If you receive a message that the email address did not match a registered user, follow the prompts to either correct the email address entered or ask your colleague to register to use MERIT (refer</w:t>
            </w:r>
            <w:r>
              <w:t xml:space="preserve"> </w:t>
            </w:r>
            <w:r w:rsidRPr="008D12DA">
              <w:t>to</w:t>
            </w:r>
            <w:r>
              <w:t xml:space="preserve"> </w:t>
            </w:r>
            <w:r w:rsidR="003A4738" w:rsidRPr="00FE20C4">
              <w:rPr>
                <w:rStyle w:val="LinkChar"/>
              </w:rPr>
              <w:fldChar w:fldCharType="begin"/>
            </w:r>
            <w:r w:rsidR="003A4738" w:rsidRPr="00FE20C4">
              <w:rPr>
                <w:rStyle w:val="LinkChar"/>
              </w:rPr>
              <w:instrText xml:space="preserve"> REF _Ref39739852 \r \h </w:instrText>
            </w:r>
            <w:r w:rsidR="003A4738">
              <w:rPr>
                <w:rStyle w:val="LinkChar"/>
              </w:rPr>
              <w:instrText xml:space="preserve"> \* MERGEFORMAT </w:instrText>
            </w:r>
            <w:r w:rsidR="003A4738" w:rsidRPr="00FE20C4">
              <w:rPr>
                <w:rStyle w:val="LinkChar"/>
              </w:rPr>
            </w:r>
            <w:r w:rsidR="003A4738" w:rsidRPr="00FE20C4">
              <w:rPr>
                <w:rStyle w:val="LinkChar"/>
              </w:rPr>
              <w:fldChar w:fldCharType="separate"/>
            </w:r>
            <w:r w:rsidR="00F468EC">
              <w:rPr>
                <w:rStyle w:val="LinkChar"/>
              </w:rPr>
              <w:t>4</w:t>
            </w:r>
            <w:r w:rsidR="003A4738" w:rsidRPr="00FE20C4">
              <w:rPr>
                <w:rStyle w:val="LinkChar"/>
              </w:rPr>
              <w:fldChar w:fldCharType="end"/>
            </w:r>
            <w:r w:rsidR="003A4738" w:rsidRPr="00FE20C4">
              <w:rPr>
                <w:rStyle w:val="LinkChar"/>
              </w:rPr>
              <w:t xml:space="preserve"> </w:t>
            </w:r>
            <w:r w:rsidR="003A4738" w:rsidRPr="00FE20C4">
              <w:rPr>
                <w:rStyle w:val="LinkChar"/>
              </w:rPr>
              <w:fldChar w:fldCharType="begin"/>
            </w:r>
            <w:r w:rsidR="003A4738" w:rsidRPr="00FE20C4">
              <w:rPr>
                <w:rStyle w:val="LinkChar"/>
              </w:rPr>
              <w:instrText xml:space="preserve"> REF _Ref39739857 \h </w:instrText>
            </w:r>
            <w:r w:rsidR="003A4738">
              <w:rPr>
                <w:rStyle w:val="LinkChar"/>
              </w:rPr>
              <w:instrText xml:space="preserve"> \* MERGEFORMAT </w:instrText>
            </w:r>
            <w:r w:rsidR="003A4738" w:rsidRPr="00FE20C4">
              <w:rPr>
                <w:rStyle w:val="LinkChar"/>
              </w:rPr>
            </w:r>
            <w:r w:rsidR="003A4738" w:rsidRPr="00FE20C4">
              <w:rPr>
                <w:rStyle w:val="LinkChar"/>
              </w:rPr>
              <w:fldChar w:fldCharType="separate"/>
            </w:r>
            <w:r w:rsidR="00F468EC" w:rsidRPr="00F468EC">
              <w:rPr>
                <w:rStyle w:val="LinkChar"/>
              </w:rPr>
              <w:t>NEW USERS: REGISTER AND LOG IN</w:t>
            </w:r>
            <w:r w:rsidR="003A4738" w:rsidRPr="00FE20C4">
              <w:rPr>
                <w:rStyle w:val="LinkChar"/>
              </w:rPr>
              <w:fldChar w:fldCharType="end"/>
            </w:r>
            <w:r>
              <w:t>.</w:t>
            </w:r>
            <w:r w:rsidRPr="008D12DA">
              <w:t xml:space="preserve">)  </w:t>
            </w:r>
          </w:p>
        </w:tc>
      </w:tr>
    </w:tbl>
    <w:p w14:paraId="25987333" w14:textId="25F6C187" w:rsidR="00446BE4" w:rsidRDefault="00446BE4" w:rsidP="00E74BCF">
      <w:pPr>
        <w:pStyle w:val="Lister"/>
      </w:pPr>
      <w:r w:rsidRPr="008D12DA">
        <w:t xml:space="preserve">Advise the user they have access to the project. The project will appear on the list when they click </w:t>
      </w:r>
      <w:r w:rsidRPr="00E56510">
        <w:rPr>
          <w:b/>
        </w:rPr>
        <w:t>My Projects</w:t>
      </w:r>
      <w:r w:rsidRPr="008D12DA">
        <w:t xml:space="preserve"> on the </w:t>
      </w:r>
      <w:r>
        <w:t xml:space="preserve">MERIT </w:t>
      </w:r>
      <w:r w:rsidRPr="008D12DA">
        <w:t>home page.</w:t>
      </w:r>
    </w:p>
    <w:p w14:paraId="56745EA8" w14:textId="5EA03419" w:rsidR="002F19D5" w:rsidRDefault="002F19D5" w:rsidP="00E74BCF">
      <w:pPr>
        <w:pStyle w:val="Heading4"/>
      </w:pPr>
      <w:bookmarkStart w:id="140" w:name="_Ref39739769"/>
      <w:bookmarkStart w:id="141" w:name="_Ref39739771"/>
      <w:bookmarkStart w:id="142" w:name="_Toc43451283"/>
      <w:r w:rsidRPr="008D12DA">
        <w:t xml:space="preserve">Add user to </w:t>
      </w:r>
      <w:r w:rsidR="00A00055">
        <w:t>the Organisation’s</w:t>
      </w:r>
      <w:r w:rsidRPr="008D12DA">
        <w:t xml:space="preserve"> </w:t>
      </w:r>
      <w:r w:rsidR="00144EAB">
        <w:t xml:space="preserve">list of </w:t>
      </w:r>
      <w:r w:rsidRPr="008D12DA">
        <w:t>project</w:t>
      </w:r>
      <w:bookmarkEnd w:id="140"/>
      <w:bookmarkEnd w:id="141"/>
      <w:r w:rsidR="00144EAB">
        <w:t>s</w:t>
      </w:r>
      <w:bookmarkEnd w:id="142"/>
    </w:p>
    <w:p w14:paraId="496031F7" w14:textId="77777777" w:rsidR="002F19D5" w:rsidRPr="003F3429" w:rsidRDefault="002F19D5" w:rsidP="00E74BCF">
      <w:r w:rsidRPr="008D12DA">
        <w:t xml:space="preserve">Organisation administrators can add, remove or edit MERIT users for all projects managed by their organisation. </w:t>
      </w:r>
    </w:p>
    <w:p w14:paraId="0A69AFE5" w14:textId="2E703F1D" w:rsidR="002F19D5" w:rsidRPr="00FE20C4" w:rsidRDefault="002F19D5" w:rsidP="003B0D04">
      <w:pPr>
        <w:pStyle w:val="ListParagraph"/>
        <w:numPr>
          <w:ilvl w:val="0"/>
          <w:numId w:val="37"/>
        </w:numPr>
      </w:pPr>
      <w:r w:rsidRPr="00FE20C4">
        <w:t xml:space="preserve">Click the organisation’s </w:t>
      </w:r>
      <w:r w:rsidR="001B16EB">
        <w:t>‘</w:t>
      </w:r>
      <w:r w:rsidRPr="00FE20C4">
        <w:t>Admin</w:t>
      </w:r>
      <w:r w:rsidR="001B16EB">
        <w:t>’</w:t>
      </w:r>
      <w:r w:rsidRPr="00FE20C4">
        <w:t xml:space="preserve"> tab.</w:t>
      </w:r>
    </w:p>
    <w:p w14:paraId="138D8B88" w14:textId="77777777" w:rsidR="002F19D5" w:rsidRPr="00FE20C4" w:rsidRDefault="002F19D5" w:rsidP="00E74BCF">
      <w:pPr>
        <w:pStyle w:val="ListParagraph"/>
      </w:pPr>
      <w:r w:rsidRPr="00FE20C4">
        <w:t xml:space="preserve">Enter the MERIT user’s email address and the required permission level then click Submit. Edit user roles or delete users as necessary. </w:t>
      </w:r>
    </w:p>
    <w:p w14:paraId="382EA1BF" w14:textId="77777777" w:rsidR="002F19D5" w:rsidRPr="00FE20C4" w:rsidRDefault="002F19D5" w:rsidP="00E74BCF">
      <w:pPr>
        <w:pStyle w:val="ListParagraph"/>
      </w:pPr>
      <w:r w:rsidRPr="00FE20C4">
        <w:t>Advise the MERIT user that they have been added or had their user role changed or deleted.</w:t>
      </w:r>
    </w:p>
    <w:p w14:paraId="64882AB1" w14:textId="5426E5AD" w:rsidR="00446BE4" w:rsidRDefault="00446BE4" w:rsidP="006930EF">
      <w:pPr>
        <w:pStyle w:val="Heading4"/>
      </w:pPr>
      <w:bookmarkStart w:id="143" w:name="_Toc43451284"/>
      <w:r>
        <w:t>Change User Roles</w:t>
      </w:r>
      <w:bookmarkEnd w:id="143"/>
    </w:p>
    <w:tbl>
      <w:tblPr>
        <w:tblStyle w:val="TableGrid"/>
        <w:tblW w:w="0" w:type="auto"/>
        <w:tblLook w:val="04A0" w:firstRow="1" w:lastRow="0" w:firstColumn="1" w:lastColumn="0" w:noHBand="0" w:noVBand="1"/>
      </w:tblPr>
      <w:tblGrid>
        <w:gridCol w:w="1941"/>
        <w:gridCol w:w="686"/>
        <w:gridCol w:w="1412"/>
        <w:gridCol w:w="704"/>
        <w:gridCol w:w="1532"/>
        <w:gridCol w:w="704"/>
        <w:gridCol w:w="2223"/>
      </w:tblGrid>
      <w:tr w:rsidR="0096258D" w14:paraId="6E5ECF39" w14:textId="77777777" w:rsidTr="0096258D">
        <w:trPr>
          <w:cnfStyle w:val="100000000000" w:firstRow="1" w:lastRow="0" w:firstColumn="0" w:lastColumn="0" w:oddVBand="0" w:evenVBand="0" w:oddHBand="0" w:evenHBand="0" w:firstRowFirstColumn="0" w:firstRowLastColumn="0" w:lastRowFirstColumn="0" w:lastRowLastColumn="0"/>
        </w:trPr>
        <w:tc>
          <w:tcPr>
            <w:tcW w:w="1980" w:type="dxa"/>
            <w:vAlign w:val="center"/>
          </w:tcPr>
          <w:p w14:paraId="20ED573F" w14:textId="77777777" w:rsidR="0096258D" w:rsidRDefault="0096258D" w:rsidP="00E74BCF">
            <w:r>
              <w:t>Access Level</w:t>
            </w:r>
          </w:p>
        </w:tc>
        <w:tc>
          <w:tcPr>
            <w:tcW w:w="690" w:type="dxa"/>
            <w:vAlign w:val="center"/>
          </w:tcPr>
          <w:p w14:paraId="4C38E1C1" w14:textId="77777777" w:rsidR="0096258D" w:rsidRDefault="0096258D" w:rsidP="00E74BCF">
            <w:pPr>
              <w:pStyle w:val="Cross"/>
            </w:pPr>
            <w:r w:rsidRPr="00824637">
              <w:rPr>
                <w:rFonts w:ascii="Wingdings" w:eastAsia="Wingdings" w:hAnsi="Wingdings" w:cs="Wingdings"/>
              </w:rPr>
              <w:t></w:t>
            </w:r>
          </w:p>
        </w:tc>
        <w:tc>
          <w:tcPr>
            <w:tcW w:w="1436" w:type="dxa"/>
            <w:vAlign w:val="center"/>
          </w:tcPr>
          <w:p w14:paraId="3D398919" w14:textId="77777777" w:rsidR="0096258D" w:rsidRDefault="0096258D" w:rsidP="00E74BCF">
            <w:r w:rsidRPr="0068193C">
              <w:t>Editor</w:t>
            </w:r>
          </w:p>
        </w:tc>
        <w:tc>
          <w:tcPr>
            <w:tcW w:w="709" w:type="dxa"/>
            <w:vAlign w:val="center"/>
          </w:tcPr>
          <w:p w14:paraId="634D51B5" w14:textId="77777777" w:rsidR="0096258D" w:rsidRDefault="0096258D" w:rsidP="00E74BCF">
            <w:pPr>
              <w:pStyle w:val="Tick"/>
            </w:pPr>
            <w:r w:rsidRPr="00E12FD6">
              <w:rPr>
                <w:rFonts w:ascii="Wingdings" w:eastAsia="Wingdings" w:hAnsi="Wingdings" w:cs="Wingdings"/>
              </w:rPr>
              <w:t></w:t>
            </w:r>
          </w:p>
        </w:tc>
        <w:tc>
          <w:tcPr>
            <w:tcW w:w="1559" w:type="dxa"/>
            <w:vAlign w:val="center"/>
          </w:tcPr>
          <w:p w14:paraId="28446D7D" w14:textId="77777777" w:rsidR="0096258D" w:rsidRDefault="0096258D" w:rsidP="00E74BCF">
            <w:r w:rsidRPr="0068193C">
              <w:t>Admin</w:t>
            </w:r>
            <w:r w:rsidRPr="0068193C" w:rsidDel="00772D96">
              <w:t xml:space="preserve"> </w:t>
            </w:r>
          </w:p>
        </w:tc>
        <w:tc>
          <w:tcPr>
            <w:tcW w:w="709" w:type="dxa"/>
            <w:vAlign w:val="center"/>
          </w:tcPr>
          <w:p w14:paraId="64291AFE" w14:textId="77777777" w:rsidR="0096258D" w:rsidRDefault="0096258D" w:rsidP="00E74BCF">
            <w:pPr>
              <w:pStyle w:val="Tick"/>
            </w:pPr>
            <w:r w:rsidRPr="00E12FD6">
              <w:rPr>
                <w:rFonts w:ascii="Wingdings" w:eastAsia="Wingdings" w:hAnsi="Wingdings" w:cs="Wingdings"/>
              </w:rPr>
              <w:t></w:t>
            </w:r>
          </w:p>
        </w:tc>
        <w:tc>
          <w:tcPr>
            <w:tcW w:w="2267" w:type="dxa"/>
            <w:vAlign w:val="center"/>
          </w:tcPr>
          <w:p w14:paraId="17FD6029" w14:textId="77777777" w:rsidR="0096258D" w:rsidRDefault="0096258D" w:rsidP="00E74BCF">
            <w:r>
              <w:t>Grant Manager</w:t>
            </w:r>
          </w:p>
        </w:tc>
      </w:tr>
    </w:tbl>
    <w:p w14:paraId="3A96CBBA" w14:textId="77777777" w:rsidR="00446BE4" w:rsidRPr="003F3429" w:rsidRDefault="00446BE4" w:rsidP="00E74BCF">
      <w:r w:rsidRPr="008D12DA">
        <w:t xml:space="preserve">As the administrator, you can change or revoke the </w:t>
      </w:r>
      <w:r>
        <w:t>user roles</w:t>
      </w:r>
      <w:r w:rsidRPr="008D12DA">
        <w:t xml:space="preserve"> of people with access to your project/s in MERIT. </w:t>
      </w:r>
    </w:p>
    <w:p w14:paraId="46127D81" w14:textId="13FBD1D9" w:rsidR="00446BE4" w:rsidRDefault="00446BE4" w:rsidP="003B0D04">
      <w:pPr>
        <w:pStyle w:val="ListParagraph"/>
        <w:numPr>
          <w:ilvl w:val="0"/>
          <w:numId w:val="17"/>
        </w:numPr>
      </w:pPr>
      <w:r w:rsidRPr="008D12DA">
        <w:t xml:space="preserve">Click the </w:t>
      </w:r>
      <w:r w:rsidRPr="00E74BCF">
        <w:rPr>
          <w:b/>
        </w:rPr>
        <w:t>Admin</w:t>
      </w:r>
      <w:r w:rsidRPr="008D12DA">
        <w:t xml:space="preserve"> tab on </w:t>
      </w:r>
      <w:r>
        <w:t>your project’s</w:t>
      </w:r>
      <w:r w:rsidRPr="008D12DA">
        <w:t xml:space="preserve"> home page.</w:t>
      </w:r>
    </w:p>
    <w:p w14:paraId="4E659D06" w14:textId="38337C96" w:rsidR="00446BE4" w:rsidRPr="00E74BCF" w:rsidRDefault="0003409B" w:rsidP="003B0D04">
      <w:pPr>
        <w:pStyle w:val="ListParagraph"/>
        <w:numPr>
          <w:ilvl w:val="0"/>
          <w:numId w:val="17"/>
        </w:numPr>
        <w:rPr>
          <w:b/>
        </w:rPr>
      </w:pPr>
      <w:r>
        <w:rPr>
          <w:noProof/>
        </w:rPr>
        <w:drawing>
          <wp:anchor distT="0" distB="0" distL="114300" distR="114300" simplePos="0" relativeHeight="253259264" behindDoc="0" locked="0" layoutInCell="1" allowOverlap="1" wp14:anchorId="5EDE4CBE" wp14:editId="6AA4126A">
            <wp:simplePos x="0" y="0"/>
            <wp:positionH relativeFrom="column">
              <wp:posOffset>440164</wp:posOffset>
            </wp:positionH>
            <wp:positionV relativeFrom="paragraph">
              <wp:posOffset>455930</wp:posOffset>
            </wp:positionV>
            <wp:extent cx="5289235" cy="1229710"/>
            <wp:effectExtent l="0" t="0" r="6985" b="8890"/>
            <wp:wrapTopAndBottom/>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289235" cy="1229710"/>
                    </a:xfrm>
                    <a:prstGeom prst="rect">
                      <a:avLst/>
                    </a:prstGeom>
                  </pic:spPr>
                </pic:pic>
              </a:graphicData>
            </a:graphic>
            <wp14:sizeRelH relativeFrom="page">
              <wp14:pctWidth>0</wp14:pctWidth>
            </wp14:sizeRelH>
            <wp14:sizeRelV relativeFrom="page">
              <wp14:pctHeight>0</wp14:pctHeight>
            </wp14:sizeRelV>
          </wp:anchor>
        </w:drawing>
      </w:r>
      <w:r w:rsidR="00446BE4" w:rsidRPr="008D12DA">
        <w:t xml:space="preserve">Click the </w:t>
      </w:r>
      <w:r w:rsidR="00446BE4" w:rsidRPr="00E74BCF">
        <w:rPr>
          <w:b/>
        </w:rPr>
        <w:t xml:space="preserve">Project Access </w:t>
      </w:r>
      <w:r w:rsidR="00446BE4" w:rsidRPr="008D12DA">
        <w:t>sub</w:t>
      </w:r>
      <w:r w:rsidR="00446BE4">
        <w:t>-</w:t>
      </w:r>
      <w:r w:rsidR="00446BE4" w:rsidRPr="008D12DA">
        <w:t xml:space="preserve">tab on the left of the screen. A list of users </w:t>
      </w:r>
      <w:r w:rsidR="00446BE4">
        <w:t>with</w:t>
      </w:r>
      <w:r w:rsidR="00446BE4" w:rsidRPr="008D12DA">
        <w:t xml:space="preserve"> access to the project in MERIT will be displayed.  </w:t>
      </w:r>
    </w:p>
    <w:p w14:paraId="2B45BCE2" w14:textId="66FAA25B" w:rsidR="00446BE4" w:rsidRDefault="00446BE4" w:rsidP="00E74BCF"/>
    <w:p w14:paraId="2D6BEB71" w14:textId="79E2C332" w:rsidR="00446BE4" w:rsidRPr="003F3429" w:rsidRDefault="00446BE4" w:rsidP="003B0D04">
      <w:pPr>
        <w:pStyle w:val="ListParagraph"/>
        <w:numPr>
          <w:ilvl w:val="0"/>
          <w:numId w:val="17"/>
        </w:numPr>
      </w:pPr>
      <w:r w:rsidRPr="008D12DA">
        <w:t xml:space="preserve">To change the user role for an existing user, click the edit button </w:t>
      </w:r>
      <w:r>
        <w:rPr>
          <w:noProof/>
        </w:rPr>
        <w:drawing>
          <wp:inline distT="0" distB="0" distL="0" distR="0" wp14:anchorId="2EC072AF" wp14:editId="336354F5">
            <wp:extent cx="264352" cy="216639"/>
            <wp:effectExtent l="19050" t="19050" r="21398" b="11961"/>
            <wp:docPr id="10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64352" cy="216639"/>
                    </a:xfrm>
                    <a:prstGeom prst="rect">
                      <a:avLst/>
                    </a:prstGeom>
                    <a:noFill/>
                    <a:ln w="9525">
                      <a:solidFill>
                        <a:schemeClr val="accent1"/>
                      </a:solidFill>
                      <a:miter lim="800000"/>
                      <a:headEnd/>
                      <a:tailEnd/>
                    </a:ln>
                  </pic:spPr>
                </pic:pic>
              </a:graphicData>
            </a:graphic>
          </wp:inline>
        </w:drawing>
      </w:r>
      <w:r w:rsidRPr="008D12DA">
        <w:t xml:space="preserve"> next to their name. This displays a dropdown menu under the ‘Role’ column. </w:t>
      </w:r>
    </w:p>
    <w:p w14:paraId="20341084" w14:textId="466BD6A7" w:rsidR="00446BE4" w:rsidRPr="003F3429" w:rsidRDefault="00446BE4" w:rsidP="00E41CEC">
      <w:pPr>
        <w:pStyle w:val="ListParagraph"/>
        <w:numPr>
          <w:ilvl w:val="0"/>
          <w:numId w:val="17"/>
        </w:numPr>
      </w:pPr>
      <w:r w:rsidRPr="008D12DA">
        <w:t>From the dropdown menu, choose the user role you wish to give them (editor or admin).</w:t>
      </w:r>
      <w:r>
        <w:t xml:space="preserve"> Refer to</w:t>
      </w:r>
      <w:r w:rsidR="00FC631C">
        <w:t xml:space="preserve"> </w:t>
      </w:r>
      <w:r>
        <w:t>for different functions available to each role.</w:t>
      </w:r>
    </w:p>
    <w:p w14:paraId="086A4FDA" w14:textId="16E3C1A8" w:rsidR="00446BE4" w:rsidRPr="003F3429" w:rsidRDefault="00446BE4" w:rsidP="003B0D04">
      <w:pPr>
        <w:pStyle w:val="ListParagraph"/>
        <w:numPr>
          <w:ilvl w:val="0"/>
          <w:numId w:val="17"/>
        </w:numPr>
      </w:pPr>
      <w:r w:rsidRPr="008D12DA">
        <w:t>Advise the person that you have changed their user role. When they next log in to MERIT, their access to the project will reflect the role you have assigned them.</w:t>
      </w:r>
    </w:p>
    <w:p w14:paraId="71862500" w14:textId="3A89036D" w:rsidR="00446BE4" w:rsidRPr="003F3429" w:rsidRDefault="00446BE4" w:rsidP="003B0D04">
      <w:pPr>
        <w:pStyle w:val="ListParagraph"/>
        <w:numPr>
          <w:ilvl w:val="0"/>
          <w:numId w:val="17"/>
        </w:numPr>
      </w:pPr>
      <w:r w:rsidRPr="008D12DA">
        <w:t xml:space="preserve">To delete a project member, click the </w:t>
      </w:r>
      <w:r w:rsidRPr="00E74BCF">
        <w:rPr>
          <w:b/>
        </w:rPr>
        <w:t>X</w:t>
      </w:r>
      <w:r w:rsidRPr="008D12DA">
        <w:t xml:space="preserve"> in the last column.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709"/>
        <w:gridCol w:w="8505"/>
      </w:tblGrid>
      <w:tr w:rsidR="00446BE4" w:rsidRPr="003F3429" w14:paraId="3F46C846" w14:textId="77777777" w:rsidTr="00193C4D">
        <w:trPr>
          <w:cnfStyle w:val="100000000000" w:firstRow="1" w:lastRow="0" w:firstColumn="0" w:lastColumn="0" w:oddVBand="0" w:evenVBand="0" w:oddHBand="0" w:evenHBand="0" w:firstRowFirstColumn="0" w:firstRowLastColumn="0" w:lastRowFirstColumn="0" w:lastRowLastColumn="0"/>
          <w:trHeight w:val="568"/>
        </w:trPr>
        <w:tc>
          <w:tcPr>
            <w:tcW w:w="709" w:type="dxa"/>
            <w:shd w:val="clear" w:color="auto" w:fill="C5E0B3" w:themeFill="accent6" w:themeFillTint="66"/>
          </w:tcPr>
          <w:p w14:paraId="424663CA" w14:textId="29EDCA26" w:rsidR="00446BE4" w:rsidRDefault="00DE3500" w:rsidP="00E74BCF">
            <w:pPr>
              <w:pStyle w:val="i"/>
              <w:rPr>
                <w:sz w:val="78"/>
              </w:rPr>
            </w:pPr>
            <w:r w:rsidRPr="008D12DA">
              <w:rPr>
                <w:rFonts w:ascii="Webdings" w:eastAsia="Webdings" w:hAnsi="Webdings" w:cs="Webdings"/>
              </w:rPr>
              <w:t></w:t>
            </w:r>
          </w:p>
        </w:tc>
        <w:tc>
          <w:tcPr>
            <w:tcW w:w="8505" w:type="dxa"/>
            <w:shd w:val="clear" w:color="auto" w:fill="C5E0B3" w:themeFill="accent6" w:themeFillTint="66"/>
          </w:tcPr>
          <w:p w14:paraId="216F20B7" w14:textId="5DC23E67" w:rsidR="00446BE4" w:rsidRDefault="00446BE4" w:rsidP="00E74BCF">
            <w:r>
              <w:t>If your changes are</w:t>
            </w:r>
            <w:r w:rsidRPr="008D12DA">
              <w:t xml:space="preserve"> not displaying straight away, refresh your browser (e.g. F5 key for Google Chrome).  </w:t>
            </w:r>
          </w:p>
        </w:tc>
      </w:tr>
    </w:tbl>
    <w:p w14:paraId="74E5D0B3" w14:textId="77777777" w:rsidR="00371BF0" w:rsidRDefault="00371BF0">
      <w:pPr>
        <w:spacing w:before="0" w:after="160" w:line="259" w:lineRule="auto"/>
        <w:rPr>
          <w:rFonts w:ascii="Calibri" w:hAnsi="Calibri" w:cs="Times New Roman"/>
          <w:b/>
          <w:bCs/>
          <w:sz w:val="32"/>
          <w:szCs w:val="28"/>
        </w:rPr>
      </w:pPr>
      <w:bookmarkStart w:id="144" w:name="_Ref42874949"/>
      <w:bookmarkStart w:id="145" w:name="_Ref42874950"/>
      <w:bookmarkStart w:id="146" w:name="_Ref42874951"/>
      <w:bookmarkStart w:id="147" w:name="_Ref42874952"/>
      <w:r>
        <w:br w:type="page"/>
      </w:r>
    </w:p>
    <w:p w14:paraId="635E770D" w14:textId="37B9FB2D" w:rsidR="005F2A6D" w:rsidRDefault="00282A0A" w:rsidP="005F2A6D">
      <w:pPr>
        <w:pStyle w:val="Heading3"/>
      </w:pPr>
      <w:bookmarkStart w:id="148" w:name="_Toc43203663"/>
      <w:bookmarkStart w:id="149" w:name="_Toc43451090"/>
      <w:bookmarkStart w:id="150" w:name="_Toc43451285"/>
      <w:r>
        <w:t xml:space="preserve">Edit the </w:t>
      </w:r>
      <w:r w:rsidR="00A174D5">
        <w:t>Documents</w:t>
      </w:r>
      <w:bookmarkEnd w:id="144"/>
      <w:bookmarkEnd w:id="145"/>
      <w:bookmarkEnd w:id="146"/>
      <w:bookmarkEnd w:id="147"/>
      <w:r>
        <w:t xml:space="preserve"> Tab</w:t>
      </w:r>
      <w:bookmarkEnd w:id="148"/>
      <w:bookmarkEnd w:id="149"/>
      <w:bookmarkEnd w:id="150"/>
    </w:p>
    <w:tbl>
      <w:tblPr>
        <w:tblStyle w:val="TableGrid"/>
        <w:tblpPr w:leftFromText="180" w:rightFromText="180" w:vertAnchor="text" w:horzAnchor="margin" w:tblpY="749"/>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Layout w:type="fixed"/>
        <w:tblCellMar>
          <w:top w:w="113" w:type="dxa"/>
          <w:bottom w:w="113" w:type="dxa"/>
        </w:tblCellMar>
        <w:tblLook w:val="04A0" w:firstRow="1" w:lastRow="0" w:firstColumn="1" w:lastColumn="0" w:noHBand="0" w:noVBand="1"/>
      </w:tblPr>
      <w:tblGrid>
        <w:gridCol w:w="851"/>
        <w:gridCol w:w="8577"/>
      </w:tblGrid>
      <w:tr w:rsidR="00D845A2" w:rsidRPr="00875A23" w14:paraId="4C5D76DB" w14:textId="77777777" w:rsidTr="003F627E">
        <w:trPr>
          <w:cnfStyle w:val="100000000000" w:firstRow="1" w:lastRow="0" w:firstColumn="0" w:lastColumn="0" w:oddVBand="0" w:evenVBand="0" w:oddHBand="0" w:evenHBand="0" w:firstRowFirstColumn="0" w:firstRowLastColumn="0" w:lastRowFirstColumn="0" w:lastRowLastColumn="0"/>
          <w:trHeight w:val="740"/>
        </w:trPr>
        <w:tc>
          <w:tcPr>
            <w:tcW w:w="851" w:type="dxa"/>
            <w:shd w:val="clear" w:color="auto" w:fill="C5E0B3" w:themeFill="accent6" w:themeFillTint="66"/>
          </w:tcPr>
          <w:p w14:paraId="082E792B" w14:textId="237610F9" w:rsidR="00D845A2" w:rsidRPr="00875A23" w:rsidRDefault="003F627E" w:rsidP="0032026F">
            <w:pPr>
              <w:pStyle w:val="i"/>
              <w:rPr>
                <w:color w:val="ED7D31" w:themeColor="accent2"/>
              </w:rPr>
            </w:pPr>
            <w:r w:rsidRPr="008D12DA">
              <w:rPr>
                <w:rFonts w:ascii="Webdings" w:eastAsia="Webdings" w:hAnsi="Webdings" w:cs="Webdings"/>
              </w:rPr>
              <w:t></w:t>
            </w:r>
          </w:p>
        </w:tc>
        <w:tc>
          <w:tcPr>
            <w:tcW w:w="8577" w:type="dxa"/>
            <w:shd w:val="clear" w:color="auto" w:fill="C5E0B3" w:themeFill="accent6" w:themeFillTint="66"/>
          </w:tcPr>
          <w:p w14:paraId="79EB20FD" w14:textId="77777777" w:rsidR="00D845A2" w:rsidRPr="00875A23" w:rsidRDefault="00D845A2" w:rsidP="0032026F">
            <w:pPr>
              <w:rPr>
                <w:rFonts w:cs="Arial"/>
              </w:rPr>
            </w:pPr>
            <w:r w:rsidRPr="00875A23">
              <w:t xml:space="preserve">All document formats are accepted for uploading into MERIT. </w:t>
            </w:r>
          </w:p>
        </w:tc>
      </w:tr>
    </w:tbl>
    <w:p w14:paraId="38A58D98" w14:textId="77777777" w:rsidR="00D845A2" w:rsidRPr="00875A23" w:rsidRDefault="00D845A2" w:rsidP="00371BF0">
      <w:pPr>
        <w:pStyle w:val="Heading4"/>
      </w:pPr>
      <w:bookmarkStart w:id="151" w:name="_Toc43039362"/>
      <w:bookmarkStart w:id="152" w:name="_Toc43451286"/>
      <w:r>
        <w:t>Upload a document to MERIT</w:t>
      </w:r>
      <w:bookmarkEnd w:id="151"/>
      <w:bookmarkEnd w:id="152"/>
      <w:r>
        <w:t xml:space="preserve"> </w:t>
      </w:r>
      <w:bookmarkStart w:id="153" w:name="_Toc529810011"/>
      <w:bookmarkStart w:id="154" w:name="_Toc529810218"/>
      <w:bookmarkStart w:id="155" w:name="_Toc529889365"/>
      <w:bookmarkStart w:id="156" w:name="_Toc529889558"/>
      <w:bookmarkStart w:id="157" w:name="_Toc530143974"/>
      <w:bookmarkStart w:id="158" w:name="_Toc530470028"/>
      <w:bookmarkStart w:id="159" w:name="_Toc530470899"/>
      <w:bookmarkStart w:id="160" w:name="_Toc530472388"/>
      <w:bookmarkStart w:id="161" w:name="_Toc529889366"/>
      <w:bookmarkStart w:id="162" w:name="_Toc529889559"/>
      <w:bookmarkStart w:id="163" w:name="_Toc530143975"/>
      <w:bookmarkStart w:id="164" w:name="_Toc530470029"/>
      <w:bookmarkStart w:id="165" w:name="_Toc530470900"/>
      <w:bookmarkStart w:id="166" w:name="_Toc530472389"/>
      <w:bookmarkStart w:id="167" w:name="_Toc529889380"/>
      <w:bookmarkStart w:id="168" w:name="_Toc529889573"/>
      <w:bookmarkStart w:id="169" w:name="_Toc530143989"/>
      <w:bookmarkStart w:id="170" w:name="_Toc530470043"/>
      <w:bookmarkStart w:id="171" w:name="_Toc530470914"/>
      <w:bookmarkStart w:id="172" w:name="_Toc530472403"/>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B21F2AC" w14:textId="4D529EF1" w:rsidR="00371BF0" w:rsidRPr="003F3429" w:rsidRDefault="00371BF0" w:rsidP="00371BF0">
      <w:r>
        <w:t>The documents screen can only be uploaded/edited via the ‘Documents’ button in the Admin Tab.</w:t>
      </w:r>
      <w:r w:rsidRPr="005E1089">
        <w:t xml:space="preserve"> </w:t>
      </w:r>
    </w:p>
    <w:p w14:paraId="4235D87C" w14:textId="77777777" w:rsidR="00D845A2" w:rsidRPr="00875A23" w:rsidRDefault="00D845A2" w:rsidP="003B0D04">
      <w:pPr>
        <w:pStyle w:val="ListParagraph"/>
        <w:numPr>
          <w:ilvl w:val="0"/>
          <w:numId w:val="48"/>
        </w:numPr>
      </w:pPr>
      <w:r w:rsidRPr="00875A23">
        <w:t xml:space="preserve">Click the </w:t>
      </w:r>
      <w:r>
        <w:t>‘</w:t>
      </w:r>
      <w:r w:rsidRPr="009F2900">
        <w:t>Admin</w:t>
      </w:r>
      <w:r>
        <w:t>’</w:t>
      </w:r>
      <w:r w:rsidRPr="00875A23">
        <w:t xml:space="preserve"> tab on the Project home page.</w:t>
      </w:r>
    </w:p>
    <w:p w14:paraId="26BEE5D7" w14:textId="6F50E05F" w:rsidR="00D845A2" w:rsidRDefault="00D845A2" w:rsidP="00D845A2">
      <w:pPr>
        <w:pStyle w:val="ListParagraph"/>
      </w:pPr>
      <w:r w:rsidRPr="00875A23">
        <w:t xml:space="preserve">Click the </w:t>
      </w:r>
      <w:r>
        <w:t>‘</w:t>
      </w:r>
      <w:r w:rsidRPr="00875A23">
        <w:t>Documents</w:t>
      </w:r>
      <w:r>
        <w:t>’</w:t>
      </w:r>
      <w:r w:rsidRPr="00875A23">
        <w:t xml:space="preserve"> sub-tab on the left of the screen.</w:t>
      </w:r>
    </w:p>
    <w:p w14:paraId="199034F5" w14:textId="0D355DD2" w:rsidR="005E1089" w:rsidRDefault="0003409B" w:rsidP="005E1089">
      <w:pPr>
        <w:pStyle w:val="ListParagraph"/>
        <w:numPr>
          <w:ilvl w:val="0"/>
          <w:numId w:val="0"/>
        </w:numPr>
        <w:ind w:left="680"/>
        <w:rPr>
          <w:noProof/>
        </w:rPr>
      </w:pPr>
      <w:r>
        <w:rPr>
          <w:noProof/>
        </w:rPr>
        <w:drawing>
          <wp:inline distT="0" distB="0" distL="0" distR="0" wp14:anchorId="2063893A" wp14:editId="04BF1CCA">
            <wp:extent cx="5265529" cy="2302752"/>
            <wp:effectExtent l="0" t="0" r="0" b="254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88279" cy="2312701"/>
                    </a:xfrm>
                    <a:prstGeom prst="rect">
                      <a:avLst/>
                    </a:prstGeom>
                  </pic:spPr>
                </pic:pic>
              </a:graphicData>
            </a:graphic>
          </wp:inline>
        </w:drawing>
      </w:r>
      <w:r w:rsidR="005E1089">
        <w:t>This will generate a list of documents that are available in the Project Blog</w:t>
      </w:r>
      <w:r w:rsidR="004D675A">
        <w:t>,</w:t>
      </w:r>
      <w:r w:rsidR="005E1089">
        <w:t xml:space="preserve"> Documents Tab</w:t>
      </w:r>
      <w:r w:rsidR="008A0DFB">
        <w:t>,</w:t>
      </w:r>
      <w:r w:rsidR="004D675A">
        <w:t xml:space="preserve"> and s</w:t>
      </w:r>
      <w:r w:rsidR="005E1089">
        <w:t xml:space="preserve">ome programs may also have information attached in their </w:t>
      </w:r>
      <w:r w:rsidR="001F49A1">
        <w:t>reports</w:t>
      </w:r>
      <w:r w:rsidR="005E1089">
        <w:t xml:space="preserve">. Refer to the relevant Program Specific Guide to check </w:t>
      </w:r>
      <w:r w:rsidR="0035471F">
        <w:t xml:space="preserve">whether they attach any </w:t>
      </w:r>
      <w:r w:rsidR="00152455">
        <w:t>other types of documents</w:t>
      </w:r>
      <w:r w:rsidR="005E1089">
        <w:t xml:space="preserve"> (see </w:t>
      </w:r>
      <w:r w:rsidR="005E1089" w:rsidRPr="005E1089">
        <w:rPr>
          <w:rStyle w:val="LinkChar"/>
        </w:rPr>
        <w:fldChar w:fldCharType="begin"/>
      </w:r>
      <w:r w:rsidR="005E1089" w:rsidRPr="005E1089">
        <w:rPr>
          <w:rStyle w:val="LinkChar"/>
        </w:rPr>
        <w:instrText xml:space="preserve"> REF _Ref39739513 \h </w:instrText>
      </w:r>
      <w:r w:rsidR="005E1089">
        <w:rPr>
          <w:rStyle w:val="LinkChar"/>
        </w:rPr>
        <w:instrText xml:space="preserve"> \* MERGEFORMAT </w:instrText>
      </w:r>
      <w:r w:rsidR="005E1089" w:rsidRPr="005E1089">
        <w:rPr>
          <w:rStyle w:val="LinkChar"/>
        </w:rPr>
      </w:r>
      <w:r w:rsidR="005E1089" w:rsidRPr="005E1089">
        <w:rPr>
          <w:rStyle w:val="LinkChar"/>
        </w:rPr>
        <w:fldChar w:fldCharType="separate"/>
      </w:r>
      <w:r w:rsidR="00F468EC" w:rsidRPr="00F468EC">
        <w:rPr>
          <w:rStyle w:val="LinkChar"/>
        </w:rPr>
        <w:t>ABOUT this Guide</w:t>
      </w:r>
      <w:r w:rsidR="005E1089" w:rsidRPr="005E1089">
        <w:rPr>
          <w:rStyle w:val="LinkChar"/>
        </w:rPr>
        <w:fldChar w:fldCharType="end"/>
      </w:r>
      <w:r w:rsidR="005E1089">
        <w:t>).</w:t>
      </w:r>
      <w:r w:rsidR="005E1089" w:rsidRPr="005E1089">
        <w:t xml:space="preserve"> </w:t>
      </w:r>
      <w:r w:rsidR="005E1089">
        <w:t xml:space="preserve">Use the </w:t>
      </w:r>
      <w:hyperlink r:id="rId78" w:history="1">
        <w:r w:rsidR="005E1089" w:rsidRPr="005E1089">
          <w:rPr>
            <w:rStyle w:val="LinkChar"/>
          </w:rPr>
          <w:t>NRM MERIT Website</w:t>
        </w:r>
      </w:hyperlink>
      <w:r w:rsidR="005E1089">
        <w:t xml:space="preserve"> </w:t>
      </w:r>
      <w:r w:rsidR="0094204D">
        <w:t xml:space="preserve">to choose the relevant Program Specific Guide </w:t>
      </w:r>
      <w:r w:rsidR="0094204D">
        <w:rPr>
          <w:noProof/>
        </w:rPr>
        <w:t>(listed on the right hand side – Under ‘Find MERIT Guidance for:’)</w:t>
      </w:r>
      <w:r w:rsidR="005E1089">
        <w:rPr>
          <w:noProof/>
        </w:rPr>
        <w:t>.</w:t>
      </w:r>
      <w:r w:rsidR="0021352F" w:rsidRPr="0021352F">
        <w:rPr>
          <w:noProof/>
        </w:rPr>
        <w:t xml:space="preserve"> </w:t>
      </w:r>
    </w:p>
    <w:p w14:paraId="6777366E" w14:textId="6F6D5ECD" w:rsidR="00C034E0" w:rsidRDefault="00C034E0" w:rsidP="00C034E0">
      <w:pPr>
        <w:pStyle w:val="ListParagraph"/>
      </w:pPr>
      <w:r>
        <w:rPr>
          <w:noProof/>
        </w:rPr>
        <w:drawing>
          <wp:anchor distT="0" distB="0" distL="114300" distR="114300" simplePos="0" relativeHeight="253274624" behindDoc="0" locked="0" layoutInCell="1" allowOverlap="1" wp14:anchorId="1EE03395" wp14:editId="7E607C67">
            <wp:simplePos x="0" y="0"/>
            <wp:positionH relativeFrom="column">
              <wp:posOffset>438150</wp:posOffset>
            </wp:positionH>
            <wp:positionV relativeFrom="paragraph">
              <wp:posOffset>838200</wp:posOffset>
            </wp:positionV>
            <wp:extent cx="4572000" cy="2149929"/>
            <wp:effectExtent l="19050" t="19050" r="19050" b="22225"/>
            <wp:wrapTopAndBottom/>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572000" cy="214992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D675A">
        <w:t>Click the ‘</w:t>
      </w:r>
      <w:r w:rsidR="00F06839">
        <w:t>Attach Document’</w:t>
      </w:r>
      <w:r w:rsidR="004D675A">
        <w:t xml:space="preserve"> button to add information, images &amp; Videos</w:t>
      </w:r>
      <w:r w:rsidR="009F07E9">
        <w:t xml:space="preserve"> to the ‘Documents’ Tab</w:t>
      </w:r>
      <w:r w:rsidR="004D675A">
        <w:t xml:space="preserve">. Most information on attaching documents </w:t>
      </w:r>
      <w:r w:rsidR="00C904B3">
        <w:t xml:space="preserve">will be identical to </w:t>
      </w:r>
      <w:r w:rsidR="004D675A">
        <w:t xml:space="preserve">Section </w:t>
      </w:r>
      <w:r w:rsidR="004D675A" w:rsidRPr="004D675A">
        <w:rPr>
          <w:rStyle w:val="LinkChar"/>
        </w:rPr>
        <w:fldChar w:fldCharType="begin"/>
      </w:r>
      <w:r w:rsidR="004D675A" w:rsidRPr="004D675A">
        <w:rPr>
          <w:rStyle w:val="LinkChar"/>
        </w:rPr>
        <w:instrText xml:space="preserve"> REF _Ref39741957 \r \h </w:instrText>
      </w:r>
      <w:r w:rsidR="004D675A">
        <w:rPr>
          <w:rStyle w:val="LinkChar"/>
        </w:rPr>
        <w:instrText xml:space="preserve"> \* MERGEFORMAT </w:instrText>
      </w:r>
      <w:r w:rsidR="004D675A" w:rsidRPr="004D675A">
        <w:rPr>
          <w:rStyle w:val="LinkChar"/>
        </w:rPr>
      </w:r>
      <w:r w:rsidR="004D675A" w:rsidRPr="004D675A">
        <w:rPr>
          <w:rStyle w:val="LinkChar"/>
        </w:rPr>
        <w:fldChar w:fldCharType="separate"/>
      </w:r>
      <w:r w:rsidR="00F468EC">
        <w:rPr>
          <w:rStyle w:val="LinkChar"/>
        </w:rPr>
        <w:t>9.1</w:t>
      </w:r>
      <w:r w:rsidR="004D675A" w:rsidRPr="004D675A">
        <w:rPr>
          <w:rStyle w:val="LinkChar"/>
        </w:rPr>
        <w:fldChar w:fldCharType="end"/>
      </w:r>
      <w:r w:rsidR="004D675A" w:rsidRPr="004D675A">
        <w:rPr>
          <w:rStyle w:val="LinkChar"/>
        </w:rPr>
        <w:t xml:space="preserve"> </w:t>
      </w:r>
      <w:r w:rsidR="004D675A" w:rsidRPr="004D675A">
        <w:rPr>
          <w:rStyle w:val="LinkChar"/>
        </w:rPr>
        <w:fldChar w:fldCharType="begin"/>
      </w:r>
      <w:r w:rsidR="004D675A" w:rsidRPr="004D675A">
        <w:rPr>
          <w:rStyle w:val="LinkChar"/>
        </w:rPr>
        <w:instrText xml:space="preserve"> REF _Ref39741957 \h </w:instrText>
      </w:r>
      <w:r w:rsidR="004D675A">
        <w:rPr>
          <w:rStyle w:val="LinkChar"/>
        </w:rPr>
        <w:instrText xml:space="preserve"> \* MERGEFORMAT </w:instrText>
      </w:r>
      <w:r w:rsidR="004D675A" w:rsidRPr="004D675A">
        <w:rPr>
          <w:rStyle w:val="LinkChar"/>
        </w:rPr>
      </w:r>
      <w:r w:rsidR="004D675A" w:rsidRPr="004D675A">
        <w:rPr>
          <w:rStyle w:val="LinkChar"/>
        </w:rPr>
        <w:fldChar w:fldCharType="separate"/>
      </w:r>
      <w:r w:rsidR="00F468EC" w:rsidRPr="00F468EC">
        <w:rPr>
          <w:rStyle w:val="LinkChar"/>
        </w:rPr>
        <w:t>Overview tab: edit or add a new blog</w:t>
      </w:r>
      <w:r w:rsidR="004D675A" w:rsidRPr="004D675A">
        <w:rPr>
          <w:rStyle w:val="LinkChar"/>
        </w:rPr>
        <w:fldChar w:fldCharType="end"/>
      </w:r>
      <w:r w:rsidR="004D675A" w:rsidRPr="004D675A">
        <w:rPr>
          <w:rStyle w:val="LinkChar"/>
        </w:rPr>
        <w:t>.</w:t>
      </w:r>
      <w:r w:rsidR="004D675A">
        <w:t xml:space="preserve"> Further information on adding videos is available below in </w:t>
      </w:r>
      <w:r w:rsidR="004D675A" w:rsidRPr="00186F7D">
        <w:rPr>
          <w:rStyle w:val="LinkChar"/>
        </w:rPr>
        <w:fldChar w:fldCharType="begin"/>
      </w:r>
      <w:r w:rsidR="004D675A" w:rsidRPr="00186F7D">
        <w:rPr>
          <w:rStyle w:val="LinkChar"/>
        </w:rPr>
        <w:instrText xml:space="preserve"> REF _Ref42868680 \r \h </w:instrText>
      </w:r>
      <w:r w:rsidR="004D675A">
        <w:rPr>
          <w:rStyle w:val="LinkChar"/>
        </w:rPr>
        <w:instrText xml:space="preserve"> \* MERGEFORMAT </w:instrText>
      </w:r>
      <w:r w:rsidR="004D675A" w:rsidRPr="00186F7D">
        <w:rPr>
          <w:rStyle w:val="LinkChar"/>
        </w:rPr>
      </w:r>
      <w:r w:rsidR="004D675A" w:rsidRPr="00186F7D">
        <w:rPr>
          <w:rStyle w:val="LinkChar"/>
        </w:rPr>
        <w:fldChar w:fldCharType="separate"/>
      </w:r>
      <w:r w:rsidR="00F468EC">
        <w:rPr>
          <w:rStyle w:val="LinkChar"/>
        </w:rPr>
        <w:t>9.2</w:t>
      </w:r>
      <w:r w:rsidR="004D675A" w:rsidRPr="00186F7D">
        <w:rPr>
          <w:rStyle w:val="LinkChar"/>
        </w:rPr>
        <w:fldChar w:fldCharType="end"/>
      </w:r>
      <w:r w:rsidR="004D675A">
        <w:rPr>
          <w:rStyle w:val="LinkChar"/>
        </w:rPr>
        <w:t xml:space="preserve"> </w:t>
      </w:r>
      <w:r w:rsidR="004D675A" w:rsidRPr="00186F7D">
        <w:rPr>
          <w:rStyle w:val="LinkChar"/>
        </w:rPr>
        <w:fldChar w:fldCharType="begin"/>
      </w:r>
      <w:r w:rsidR="004D675A" w:rsidRPr="00186F7D">
        <w:rPr>
          <w:rStyle w:val="LinkChar"/>
        </w:rPr>
        <w:instrText xml:space="preserve"> REF _Ref42868683 \h </w:instrText>
      </w:r>
      <w:r w:rsidR="004D675A">
        <w:rPr>
          <w:rStyle w:val="LinkChar"/>
        </w:rPr>
        <w:instrText xml:space="preserve"> \* MERGEFORMAT </w:instrText>
      </w:r>
      <w:r w:rsidR="004D675A" w:rsidRPr="00186F7D">
        <w:rPr>
          <w:rStyle w:val="LinkChar"/>
        </w:rPr>
      </w:r>
      <w:r w:rsidR="004D675A" w:rsidRPr="00186F7D">
        <w:rPr>
          <w:rStyle w:val="LinkChar"/>
        </w:rPr>
        <w:fldChar w:fldCharType="separate"/>
      </w:r>
      <w:r w:rsidR="00F468EC" w:rsidRPr="00F468EC">
        <w:rPr>
          <w:rStyle w:val="LinkChar"/>
        </w:rPr>
        <w:t>Embed a video on the Overview page</w:t>
      </w:r>
      <w:r w:rsidR="004D675A" w:rsidRPr="00186F7D">
        <w:rPr>
          <w:rStyle w:val="LinkChar"/>
        </w:rPr>
        <w:fldChar w:fldCharType="end"/>
      </w:r>
      <w:r w:rsidR="004D675A">
        <w:t>.</w:t>
      </w:r>
    </w:p>
    <w:p w14:paraId="41C71044" w14:textId="77777777" w:rsidR="00C034E0" w:rsidRDefault="00C034E0">
      <w:pPr>
        <w:spacing w:before="0" w:after="160" w:line="259" w:lineRule="auto"/>
        <w:rPr>
          <w:rFonts w:ascii="Calibri" w:hAnsi="Calibri" w:cs="Times New Roman"/>
          <w:noProof/>
        </w:rPr>
      </w:pPr>
      <w:r>
        <w:rPr>
          <w:noProof/>
        </w:rPr>
        <w:br w:type="page"/>
      </w:r>
    </w:p>
    <w:p w14:paraId="75D0C9B3" w14:textId="52848AA0" w:rsidR="004D675A" w:rsidRDefault="00E232AD" w:rsidP="00B534EE">
      <w:pPr>
        <w:pStyle w:val="ListParagraph"/>
      </w:pPr>
      <w:r>
        <w:t>Click over the Edit word in ‘Edit/Delete’ to change details.</w:t>
      </w:r>
      <w:r w:rsidR="006350E5">
        <w:t xml:space="preserve"> </w:t>
      </w:r>
      <w:r w:rsidR="00BB758E">
        <w:t>The following</w:t>
      </w:r>
      <w:r w:rsidR="006350E5">
        <w:t xml:space="preserve"> dialog box will appear</w:t>
      </w:r>
      <w:r w:rsidR="00BB758E">
        <w:t xml:space="preserve"> to allow the user to update details.</w:t>
      </w:r>
      <w:r w:rsidR="004B61F4">
        <w:t xml:space="preserve"> Press the </w:t>
      </w:r>
      <w:r w:rsidR="003A2197">
        <w:t>‘Save’ button once it is ready.</w:t>
      </w:r>
    </w:p>
    <w:p w14:paraId="524B64FC" w14:textId="72660A9C" w:rsidR="00BB758E" w:rsidRDefault="00BB758E" w:rsidP="00BB758E">
      <w:pPr>
        <w:pStyle w:val="ListParagraph"/>
        <w:numPr>
          <w:ilvl w:val="0"/>
          <w:numId w:val="0"/>
        </w:numPr>
        <w:ind w:left="680"/>
      </w:pPr>
      <w:r>
        <w:rPr>
          <w:noProof/>
        </w:rPr>
        <w:drawing>
          <wp:inline distT="0" distB="0" distL="0" distR="0" wp14:anchorId="4FB1F011" wp14:editId="108F3AE2">
            <wp:extent cx="4217158" cy="3350104"/>
            <wp:effectExtent l="19050" t="19050" r="12065" b="222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31225" cy="3361279"/>
                    </a:xfrm>
                    <a:prstGeom prst="rect">
                      <a:avLst/>
                    </a:prstGeom>
                    <a:ln>
                      <a:solidFill>
                        <a:schemeClr val="tx1"/>
                      </a:solidFill>
                    </a:ln>
                  </pic:spPr>
                </pic:pic>
              </a:graphicData>
            </a:graphic>
          </wp:inline>
        </w:drawing>
      </w:r>
    </w:p>
    <w:p w14:paraId="50323447" w14:textId="205A22E8" w:rsidR="00E232AD" w:rsidRDefault="00E232AD" w:rsidP="00B534EE">
      <w:pPr>
        <w:pStyle w:val="ListParagraph"/>
      </w:pPr>
      <w:r>
        <w:t xml:space="preserve">Click over the </w:t>
      </w:r>
      <w:r w:rsidR="003A2197">
        <w:t>Delete</w:t>
      </w:r>
      <w:r>
        <w:t xml:space="preserve"> word in ‘Edit/Delete’</w:t>
      </w:r>
      <w:r w:rsidR="0021352F">
        <w:t xml:space="preserve"> to delete any attachment</w:t>
      </w:r>
      <w:r>
        <w:t>.</w:t>
      </w:r>
      <w:r w:rsidR="0021352F">
        <w:t xml:space="preserve"> </w:t>
      </w:r>
    </w:p>
    <w:p w14:paraId="3CF9E371" w14:textId="1DDEA774" w:rsidR="0021352F" w:rsidRPr="0021352F" w:rsidRDefault="0021352F" w:rsidP="0021352F">
      <w:pPr>
        <w:pStyle w:val="ListParagraph"/>
        <w:numPr>
          <w:ilvl w:val="0"/>
          <w:numId w:val="0"/>
        </w:numPr>
        <w:ind w:left="680"/>
        <w:rPr>
          <w:i/>
          <w:iCs/>
        </w:rPr>
      </w:pPr>
      <w:r w:rsidRPr="0021352F">
        <w:rPr>
          <w:i/>
          <w:iCs/>
        </w:rPr>
        <w:t>No confirmations appear when this action is performed so please be careful.</w:t>
      </w:r>
    </w:p>
    <w:p w14:paraId="5EB50A0B" w14:textId="77777777" w:rsidR="0014161B" w:rsidRDefault="0014161B">
      <w:bookmarkStart w:id="173" w:name="_Ref42867045"/>
      <w:r>
        <w:rPr>
          <w:b/>
          <w:bCs/>
        </w:rPr>
        <w:br w:type="page"/>
      </w:r>
    </w:p>
    <w:tbl>
      <w:tblPr>
        <w:tblStyle w:val="TableGrid"/>
        <w:tblW w:w="0" w:type="auto"/>
        <w:tblLook w:val="04A0" w:firstRow="1" w:lastRow="0" w:firstColumn="1" w:lastColumn="0" w:noHBand="0" w:noVBand="1"/>
      </w:tblPr>
      <w:tblGrid>
        <w:gridCol w:w="1941"/>
        <w:gridCol w:w="686"/>
        <w:gridCol w:w="1412"/>
        <w:gridCol w:w="704"/>
        <w:gridCol w:w="1532"/>
        <w:gridCol w:w="704"/>
        <w:gridCol w:w="2223"/>
      </w:tblGrid>
      <w:tr w:rsidR="00FA038E" w:rsidRPr="007634E2" w14:paraId="0199B695" w14:textId="77777777" w:rsidTr="0021352F">
        <w:trPr>
          <w:cnfStyle w:val="100000000000" w:firstRow="1" w:lastRow="0" w:firstColumn="0" w:lastColumn="0" w:oddVBand="0" w:evenVBand="0" w:oddHBand="0" w:evenHBand="0" w:firstRowFirstColumn="0" w:firstRowLastColumn="0" w:lastRowFirstColumn="0" w:lastRowLastColumn="0"/>
        </w:trPr>
        <w:tc>
          <w:tcPr>
            <w:tcW w:w="9202" w:type="dxa"/>
            <w:gridSpan w:val="7"/>
            <w:shd w:val="clear" w:color="auto" w:fill="C5E0B3" w:themeFill="accent6" w:themeFillTint="66"/>
          </w:tcPr>
          <w:p w14:paraId="5A1C0FDF" w14:textId="1B8BD69D" w:rsidR="00FA038E" w:rsidRPr="007634E2" w:rsidRDefault="00FA038E" w:rsidP="00760A33">
            <w:pPr>
              <w:pStyle w:val="Heading2"/>
              <w:outlineLvl w:val="1"/>
            </w:pPr>
            <w:bookmarkStart w:id="174" w:name="_Toc43203664"/>
            <w:bookmarkStart w:id="175" w:name="_Toc43451091"/>
            <w:bookmarkStart w:id="176" w:name="_Toc43451287"/>
            <w:r>
              <w:t>Organisation page</w:t>
            </w:r>
            <w:r w:rsidR="000E761F">
              <w:t xml:space="preserve"> – Admin Access</w:t>
            </w:r>
            <w:bookmarkEnd w:id="173"/>
            <w:bookmarkEnd w:id="174"/>
            <w:bookmarkEnd w:id="175"/>
            <w:bookmarkEnd w:id="176"/>
          </w:p>
        </w:tc>
      </w:tr>
      <w:tr w:rsidR="00FA038E" w14:paraId="10D76221" w14:textId="77777777" w:rsidTr="0021352F">
        <w:trPr>
          <w:cnfStyle w:val="000000100000" w:firstRow="0" w:lastRow="0" w:firstColumn="0" w:lastColumn="0" w:oddVBand="0" w:evenVBand="0" w:oddHBand="1" w:evenHBand="0" w:firstRowFirstColumn="0" w:firstRowLastColumn="0" w:lastRowFirstColumn="0" w:lastRowLastColumn="0"/>
        </w:trPr>
        <w:tc>
          <w:tcPr>
            <w:tcW w:w="1941" w:type="dxa"/>
            <w:vAlign w:val="center"/>
          </w:tcPr>
          <w:p w14:paraId="00FE1A12" w14:textId="77777777" w:rsidR="00FA038E" w:rsidRDefault="00FA038E" w:rsidP="00760A33">
            <w:r>
              <w:t>Access Level</w:t>
            </w:r>
          </w:p>
        </w:tc>
        <w:tc>
          <w:tcPr>
            <w:tcW w:w="686" w:type="dxa"/>
            <w:vAlign w:val="center"/>
          </w:tcPr>
          <w:p w14:paraId="2F3AD0E6" w14:textId="0BE1C072" w:rsidR="00FA038E" w:rsidRDefault="000E7766" w:rsidP="000E7766">
            <w:pPr>
              <w:pStyle w:val="AccessX"/>
            </w:pPr>
            <w:r w:rsidRPr="006A3534">
              <w:t></w:t>
            </w:r>
          </w:p>
        </w:tc>
        <w:tc>
          <w:tcPr>
            <w:tcW w:w="1412" w:type="dxa"/>
            <w:vAlign w:val="center"/>
          </w:tcPr>
          <w:p w14:paraId="7E6CDAE8" w14:textId="77777777" w:rsidR="00FA038E" w:rsidRDefault="00FA038E" w:rsidP="00760A33">
            <w:r w:rsidRPr="0068193C">
              <w:t>Editor</w:t>
            </w:r>
          </w:p>
        </w:tc>
        <w:tc>
          <w:tcPr>
            <w:tcW w:w="704" w:type="dxa"/>
            <w:vAlign w:val="center"/>
          </w:tcPr>
          <w:p w14:paraId="3116F58C" w14:textId="77777777" w:rsidR="00FA038E" w:rsidRDefault="00FA038E" w:rsidP="00760A33">
            <w:pPr>
              <w:pStyle w:val="Tick"/>
            </w:pPr>
            <w:r w:rsidRPr="00E12FD6">
              <w:rPr>
                <w:rFonts w:ascii="Wingdings" w:eastAsia="Wingdings" w:hAnsi="Wingdings" w:cs="Wingdings"/>
              </w:rPr>
              <w:t></w:t>
            </w:r>
          </w:p>
        </w:tc>
        <w:tc>
          <w:tcPr>
            <w:tcW w:w="1532" w:type="dxa"/>
            <w:vAlign w:val="center"/>
          </w:tcPr>
          <w:p w14:paraId="58D6D672" w14:textId="77777777" w:rsidR="00FA038E" w:rsidRDefault="00FA038E" w:rsidP="00760A33">
            <w:r w:rsidRPr="0068193C">
              <w:t>Admin</w:t>
            </w:r>
            <w:r w:rsidRPr="0068193C" w:rsidDel="00772D96">
              <w:t xml:space="preserve"> </w:t>
            </w:r>
          </w:p>
        </w:tc>
        <w:tc>
          <w:tcPr>
            <w:tcW w:w="704" w:type="dxa"/>
            <w:vAlign w:val="center"/>
          </w:tcPr>
          <w:p w14:paraId="44EDC468" w14:textId="77777777" w:rsidR="00FA038E" w:rsidRDefault="00FA038E" w:rsidP="00760A33">
            <w:pPr>
              <w:pStyle w:val="Tick"/>
            </w:pPr>
            <w:r w:rsidRPr="00E12FD6">
              <w:rPr>
                <w:rFonts w:ascii="Wingdings" w:eastAsia="Wingdings" w:hAnsi="Wingdings" w:cs="Wingdings"/>
              </w:rPr>
              <w:t></w:t>
            </w:r>
          </w:p>
        </w:tc>
        <w:tc>
          <w:tcPr>
            <w:tcW w:w="2223" w:type="dxa"/>
            <w:vAlign w:val="center"/>
          </w:tcPr>
          <w:p w14:paraId="7094A052" w14:textId="77777777" w:rsidR="00FA038E" w:rsidRDefault="00FA038E" w:rsidP="00760A33">
            <w:r>
              <w:t>Grant Manager</w:t>
            </w:r>
          </w:p>
        </w:tc>
      </w:tr>
    </w:tbl>
    <w:p w14:paraId="5D72EB71" w14:textId="77777777" w:rsidR="001569F2" w:rsidRDefault="00FA038E" w:rsidP="00FA038E">
      <w:r w:rsidRPr="008D12DA">
        <w:t xml:space="preserve">Organisations page </w:t>
      </w:r>
      <w:r w:rsidR="00665F70">
        <w:t xml:space="preserve">sits outside of project information and </w:t>
      </w:r>
      <w:r w:rsidRPr="008D12DA">
        <w:t xml:space="preserve">allows organisation members to view all </w:t>
      </w:r>
      <w:r>
        <w:t xml:space="preserve">Commonwealth funded NRM </w:t>
      </w:r>
      <w:r w:rsidRPr="008D12DA">
        <w:t xml:space="preserve">projects, sites and a dashboard associated with the organisation. Through this page, administrators can also edit organisation details, create bulk announcements for all projects and </w:t>
      </w:r>
      <w:r>
        <w:t>manage</w:t>
      </w:r>
      <w:r w:rsidRPr="008D12DA">
        <w:t xml:space="preserve"> </w:t>
      </w:r>
      <w:r>
        <w:t xml:space="preserve">user roles </w:t>
      </w:r>
      <w:r w:rsidRPr="008D12DA">
        <w:t>across all their projects.</w:t>
      </w:r>
      <w:r w:rsidR="001569F2">
        <w:t xml:space="preserve"> </w:t>
      </w:r>
    </w:p>
    <w:p w14:paraId="31DC34AD" w14:textId="0C84C83F" w:rsidR="00FA038E" w:rsidRDefault="001569F2" w:rsidP="00FA038E">
      <w:r>
        <w:t xml:space="preserve">This section will cover Functions that only </w:t>
      </w:r>
      <w:r w:rsidR="00DE6FF2">
        <w:t>an</w:t>
      </w:r>
      <w:r>
        <w:t xml:space="preserve"> Admin</w:t>
      </w:r>
      <w:r w:rsidR="00DE6FF2">
        <w:t xml:space="preserve"> user can perform. Further details </w:t>
      </w:r>
      <w:r w:rsidR="00410F0F">
        <w:t xml:space="preserve">(that may be carried out at any MERIT User level) </w:t>
      </w:r>
      <w:r w:rsidR="00DE6FF2">
        <w:t>about the organisation page</w:t>
      </w:r>
      <w:r w:rsidR="008E1F65">
        <w:t xml:space="preserve"> will be explained in Section </w:t>
      </w:r>
      <w:r w:rsidR="000E7766" w:rsidRPr="000E7766">
        <w:rPr>
          <w:rStyle w:val="LinkChar"/>
        </w:rPr>
        <w:fldChar w:fldCharType="begin"/>
      </w:r>
      <w:r w:rsidR="000E7766" w:rsidRPr="000E7766">
        <w:rPr>
          <w:rStyle w:val="LinkChar"/>
        </w:rPr>
        <w:instrText xml:space="preserve"> REF _Ref42867604 \r \h </w:instrText>
      </w:r>
      <w:r w:rsidR="000E7766">
        <w:rPr>
          <w:rStyle w:val="LinkChar"/>
        </w:rPr>
        <w:instrText xml:space="preserve"> \* MERGEFORMAT </w:instrText>
      </w:r>
      <w:r w:rsidR="000E7766" w:rsidRPr="000E7766">
        <w:rPr>
          <w:rStyle w:val="LinkChar"/>
        </w:rPr>
      </w:r>
      <w:r w:rsidR="000E7766" w:rsidRPr="000E7766">
        <w:rPr>
          <w:rStyle w:val="LinkChar"/>
        </w:rPr>
        <w:fldChar w:fldCharType="separate"/>
      </w:r>
      <w:r w:rsidR="00F468EC">
        <w:rPr>
          <w:rStyle w:val="LinkChar"/>
        </w:rPr>
        <w:t>8</w:t>
      </w:r>
      <w:r w:rsidR="000E7766" w:rsidRPr="000E7766">
        <w:rPr>
          <w:rStyle w:val="LinkChar"/>
        </w:rPr>
        <w:fldChar w:fldCharType="end"/>
      </w:r>
      <w:r w:rsidR="000E7766">
        <w:rPr>
          <w:rStyle w:val="LinkChar"/>
        </w:rPr>
        <w:t> </w:t>
      </w:r>
      <w:r w:rsidR="000E7766" w:rsidRPr="000E7766">
        <w:rPr>
          <w:rStyle w:val="LinkChar"/>
        </w:rPr>
        <w:fldChar w:fldCharType="begin"/>
      </w:r>
      <w:r w:rsidR="000E7766" w:rsidRPr="000E7766">
        <w:rPr>
          <w:rStyle w:val="LinkChar"/>
        </w:rPr>
        <w:instrText xml:space="preserve"> REF _Ref42867607 \h </w:instrText>
      </w:r>
      <w:r w:rsidR="000E7766">
        <w:rPr>
          <w:rStyle w:val="LinkChar"/>
        </w:rPr>
        <w:instrText xml:space="preserve"> \* MERGEFORMAT </w:instrText>
      </w:r>
      <w:r w:rsidR="000E7766" w:rsidRPr="000E7766">
        <w:rPr>
          <w:rStyle w:val="LinkChar"/>
        </w:rPr>
      </w:r>
      <w:r w:rsidR="000E7766" w:rsidRPr="000E7766">
        <w:rPr>
          <w:rStyle w:val="LinkChar"/>
        </w:rPr>
        <w:fldChar w:fldCharType="separate"/>
      </w:r>
      <w:r w:rsidR="00F468EC" w:rsidRPr="00F468EC">
        <w:rPr>
          <w:rStyle w:val="LinkChar"/>
        </w:rPr>
        <w:t>Organisation page</w:t>
      </w:r>
      <w:r w:rsidR="000E7766" w:rsidRPr="000E7766">
        <w:rPr>
          <w:rStyle w:val="LinkChar"/>
        </w:rPr>
        <w:fldChar w:fldCharType="end"/>
      </w:r>
      <w:r w:rsidR="000E776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817"/>
        <w:gridCol w:w="8611"/>
      </w:tblGrid>
      <w:tr w:rsidR="00FA038E" w:rsidRPr="003F3429" w14:paraId="693753B9" w14:textId="77777777" w:rsidTr="00760A33">
        <w:trPr>
          <w:cnfStyle w:val="100000000000" w:firstRow="1" w:lastRow="0" w:firstColumn="0" w:lastColumn="0" w:oddVBand="0" w:evenVBand="0" w:oddHBand="0" w:evenHBand="0" w:firstRowFirstColumn="0" w:firstRowLastColumn="0" w:lastRowFirstColumn="0" w:lastRowLastColumn="0"/>
          <w:trHeight w:val="437"/>
        </w:trPr>
        <w:tc>
          <w:tcPr>
            <w:tcW w:w="817" w:type="dxa"/>
            <w:shd w:val="clear" w:color="auto" w:fill="C5E0B3" w:themeFill="accent6" w:themeFillTint="66"/>
          </w:tcPr>
          <w:p w14:paraId="67DD9C86" w14:textId="77777777" w:rsidR="00FA038E" w:rsidRPr="003F3429" w:rsidRDefault="00FA038E" w:rsidP="00760A33">
            <w:pPr>
              <w:pStyle w:val="i"/>
            </w:pPr>
            <w:r w:rsidRPr="00B53A58">
              <w:rPr>
                <w:rFonts w:ascii="Webdings" w:eastAsia="Webdings" w:hAnsi="Webdings" w:cs="Webdings"/>
              </w:rPr>
              <w:t></w:t>
            </w:r>
          </w:p>
        </w:tc>
        <w:tc>
          <w:tcPr>
            <w:tcW w:w="8611" w:type="dxa"/>
            <w:shd w:val="clear" w:color="auto" w:fill="C5E0B3" w:themeFill="accent6" w:themeFillTint="66"/>
          </w:tcPr>
          <w:p w14:paraId="3BCAAC0D" w14:textId="02C1013B" w:rsidR="00FA038E" w:rsidRPr="008B6B65" w:rsidRDefault="00FA038E" w:rsidP="00760A33">
            <w:pPr>
              <w:rPr>
                <w:rFonts w:asciiTheme="minorHAnsi" w:hAnsiTheme="minorHAnsi"/>
                <w:b/>
                <w:sz w:val="22"/>
                <w:szCs w:val="22"/>
              </w:rPr>
            </w:pPr>
            <w:r w:rsidRPr="008B6B65">
              <w:rPr>
                <w:rFonts w:asciiTheme="minorHAnsi" w:hAnsiTheme="minorHAnsi"/>
                <w:sz w:val="22"/>
                <w:szCs w:val="22"/>
              </w:rPr>
              <w:t xml:space="preserve">The Department will add an ‘organisation administrator’ when an organisation page is created. The organisation administrator will be able to view and edit the organisation page. The organisation administrator can also nominate other project members to view and/or edit </w:t>
            </w:r>
            <w:r>
              <w:rPr>
                <w:rFonts w:asciiTheme="minorHAnsi" w:hAnsiTheme="minorHAnsi"/>
                <w:sz w:val="22"/>
                <w:szCs w:val="22"/>
              </w:rPr>
              <w:t>the</w:t>
            </w:r>
            <w:r w:rsidRPr="008B6B65">
              <w:rPr>
                <w:rFonts w:asciiTheme="minorHAnsi" w:hAnsiTheme="minorHAnsi"/>
                <w:sz w:val="22"/>
                <w:szCs w:val="22"/>
              </w:rPr>
              <w:t xml:space="preserve"> organisation’s projects. See section </w:t>
            </w:r>
            <w:r w:rsidRPr="00BF68A9">
              <w:rPr>
                <w:rStyle w:val="LinkChar"/>
              </w:rPr>
              <w:fldChar w:fldCharType="begin"/>
            </w:r>
            <w:r w:rsidRPr="00BF68A9">
              <w:rPr>
                <w:rStyle w:val="LinkChar"/>
              </w:rPr>
              <w:instrText xml:space="preserve"> REF _Ref39739769 \r \h  \* MERGEFORMAT </w:instrText>
            </w:r>
            <w:r w:rsidRPr="00BF68A9">
              <w:rPr>
                <w:rStyle w:val="LinkChar"/>
              </w:rPr>
            </w:r>
            <w:r w:rsidRPr="00BF68A9">
              <w:rPr>
                <w:rStyle w:val="LinkChar"/>
              </w:rPr>
              <w:fldChar w:fldCharType="separate"/>
            </w:r>
            <w:r w:rsidR="00F468EC">
              <w:rPr>
                <w:rStyle w:val="LinkChar"/>
              </w:rPr>
              <w:t>6.5b</w:t>
            </w:r>
            <w:r w:rsidRPr="00BF68A9">
              <w:rPr>
                <w:rStyle w:val="LinkChar"/>
              </w:rPr>
              <w:fldChar w:fldCharType="end"/>
            </w:r>
            <w:r w:rsidRPr="00BF68A9">
              <w:rPr>
                <w:rStyle w:val="LinkChar"/>
              </w:rPr>
              <w:t xml:space="preserve"> </w:t>
            </w:r>
            <w:r w:rsidRPr="00BF68A9">
              <w:rPr>
                <w:rStyle w:val="LinkChar"/>
              </w:rPr>
              <w:fldChar w:fldCharType="begin"/>
            </w:r>
            <w:r w:rsidRPr="00BF68A9">
              <w:rPr>
                <w:rStyle w:val="LinkChar"/>
              </w:rPr>
              <w:instrText xml:space="preserve"> REF _Ref39739769 \h  \* MERGEFORMAT </w:instrText>
            </w:r>
            <w:r w:rsidRPr="00BF68A9">
              <w:rPr>
                <w:rStyle w:val="LinkChar"/>
              </w:rPr>
            </w:r>
            <w:r w:rsidRPr="00BF68A9">
              <w:rPr>
                <w:rStyle w:val="LinkChar"/>
              </w:rPr>
              <w:fldChar w:fldCharType="separate"/>
            </w:r>
            <w:r w:rsidR="00F468EC" w:rsidRPr="00F468EC">
              <w:rPr>
                <w:rStyle w:val="LinkChar"/>
              </w:rPr>
              <w:t>Add user to the Organisation’s list</w:t>
            </w:r>
            <w:r w:rsidR="00F468EC">
              <w:t xml:space="preserve"> of </w:t>
            </w:r>
            <w:r w:rsidR="00F468EC" w:rsidRPr="008D12DA">
              <w:t>project</w:t>
            </w:r>
            <w:r w:rsidRPr="00BF68A9">
              <w:rPr>
                <w:rStyle w:val="LinkChar"/>
              </w:rPr>
              <w:fldChar w:fldCharType="end"/>
            </w:r>
            <w:r w:rsidRPr="008B6B65">
              <w:rPr>
                <w:rFonts w:asciiTheme="minorHAnsi" w:hAnsiTheme="minorHAnsi"/>
                <w:sz w:val="22"/>
                <w:szCs w:val="22"/>
              </w:rPr>
              <w:t xml:space="preserve"> for additional information.</w:t>
            </w:r>
          </w:p>
        </w:tc>
      </w:tr>
    </w:tbl>
    <w:p w14:paraId="0A93DAB8" w14:textId="77777777" w:rsidR="00FA038E" w:rsidRDefault="00FA038E" w:rsidP="00FA038E">
      <w:pPr>
        <w:pStyle w:val="Heading3"/>
      </w:pPr>
      <w:bookmarkStart w:id="177" w:name="_Toc43203665"/>
      <w:bookmarkStart w:id="178" w:name="_Toc43451092"/>
      <w:bookmarkStart w:id="179" w:name="_Toc43451288"/>
      <w:r w:rsidRPr="0068193C">
        <w:t>Create an organisation</w:t>
      </w:r>
      <w:bookmarkEnd w:id="177"/>
      <w:bookmarkEnd w:id="178"/>
      <w:bookmarkEnd w:id="179"/>
    </w:p>
    <w:p w14:paraId="653A77A5" w14:textId="4158E5E3" w:rsidR="00FA038E" w:rsidRDefault="00FA038E" w:rsidP="00FA038E">
      <w:r>
        <w:t xml:space="preserve">Project administrators can request the creation of an organisation page. Please send the request to the MERIT inbox: </w:t>
      </w:r>
      <w:hyperlink r:id="rId81" w:history="1">
        <w:r w:rsidRPr="000B6E69">
          <w:rPr>
            <w:rStyle w:val="LinkChar"/>
          </w:rPr>
          <w:t>MERIT@awe.gov.au</w:t>
        </w:r>
      </w:hyperlink>
      <w:r>
        <w:t xml:space="preserve">. The Department will add an </w:t>
      </w:r>
      <w:r w:rsidRPr="00CA7211">
        <w:rPr>
          <w:u w:val="single"/>
        </w:rPr>
        <w:t>organisation</w:t>
      </w:r>
      <w:r>
        <w:t xml:space="preserve"> administrator to the newly created organisation page. </w:t>
      </w:r>
    </w:p>
    <w:p w14:paraId="325EF381" w14:textId="77777777" w:rsidR="00BA7815" w:rsidRDefault="00BA7815" w:rsidP="00BA7815">
      <w:pPr>
        <w:pStyle w:val="Heading3"/>
      </w:pPr>
      <w:bookmarkStart w:id="180" w:name="_Toc464724004"/>
      <w:bookmarkStart w:id="181" w:name="_Toc43203666"/>
      <w:bookmarkStart w:id="182" w:name="_Toc43451093"/>
      <w:bookmarkStart w:id="183" w:name="_Toc43451289"/>
      <w:r w:rsidRPr="008D12DA">
        <w:t>Edit an organisation</w:t>
      </w:r>
      <w:bookmarkEnd w:id="180"/>
      <w:bookmarkEnd w:id="181"/>
      <w:bookmarkEnd w:id="182"/>
      <w:bookmarkEnd w:id="183"/>
    </w:p>
    <w:p w14:paraId="7FB06A3C" w14:textId="77777777" w:rsidR="00BA7815" w:rsidRPr="003F3429" w:rsidRDefault="00BA7815" w:rsidP="00BA7815">
      <w:r w:rsidRPr="008D12DA">
        <w:t xml:space="preserve">Only organisation administrators </w:t>
      </w:r>
      <w:r>
        <w:t>can edit their</w:t>
      </w:r>
      <w:r w:rsidRPr="008D12DA">
        <w:t xml:space="preserve"> organisation’s page. </w:t>
      </w:r>
    </w:p>
    <w:p w14:paraId="2DE87FDA" w14:textId="460470BB" w:rsidR="00BA7815" w:rsidRDefault="0003409B" w:rsidP="00BA7815">
      <w:r>
        <w:rPr>
          <w:noProof/>
        </w:rPr>
        <w:drawing>
          <wp:inline distT="0" distB="0" distL="0" distR="0" wp14:anchorId="6CA2E8E7" wp14:editId="52312401">
            <wp:extent cx="5010150" cy="2826239"/>
            <wp:effectExtent l="19050" t="19050" r="19050" b="1270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56329" cy="2852289"/>
                    </a:xfrm>
                    <a:prstGeom prst="rect">
                      <a:avLst/>
                    </a:prstGeom>
                    <a:ln>
                      <a:solidFill>
                        <a:schemeClr val="tx1"/>
                      </a:solidFill>
                    </a:ln>
                  </pic:spPr>
                </pic:pic>
              </a:graphicData>
            </a:graphic>
          </wp:inline>
        </w:drawing>
      </w:r>
    </w:p>
    <w:p w14:paraId="4B7D9201" w14:textId="77777777" w:rsidR="00BA7815" w:rsidRPr="003F3429" w:rsidRDefault="00BA7815" w:rsidP="00D43462">
      <w:pPr>
        <w:pStyle w:val="Heading4"/>
      </w:pPr>
      <w:bookmarkStart w:id="184" w:name="_Toc464724005"/>
      <w:bookmarkStart w:id="185" w:name="_Toc43451290"/>
      <w:r w:rsidRPr="008D12DA">
        <w:t>Edit organisation details and content</w:t>
      </w:r>
      <w:bookmarkEnd w:id="184"/>
      <w:bookmarkEnd w:id="185"/>
    </w:p>
    <w:p w14:paraId="2B5718F7" w14:textId="77777777" w:rsidR="00BA7815" w:rsidRPr="003F3429" w:rsidRDefault="00BA7815" w:rsidP="003B0D04">
      <w:pPr>
        <w:pStyle w:val="ListParagraph"/>
        <w:numPr>
          <w:ilvl w:val="0"/>
          <w:numId w:val="34"/>
        </w:numPr>
      </w:pPr>
      <w:r w:rsidRPr="008D12DA">
        <w:t>Click the</w:t>
      </w:r>
      <w:r>
        <w:t xml:space="preserve"> organisation</w:t>
      </w:r>
      <w:r w:rsidRPr="008D12DA">
        <w:t xml:space="preserve"> </w:t>
      </w:r>
      <w:r w:rsidRPr="00E74BCF">
        <w:rPr>
          <w:b/>
        </w:rPr>
        <w:t>Admin</w:t>
      </w:r>
      <w:r w:rsidRPr="008D12DA">
        <w:t xml:space="preserve"> tab.</w:t>
      </w:r>
    </w:p>
    <w:p w14:paraId="47658516" w14:textId="77777777" w:rsidR="00BA7815" w:rsidRPr="003F3429" w:rsidRDefault="00BA7815" w:rsidP="00BA7815">
      <w:pPr>
        <w:pStyle w:val="ListParagraph"/>
      </w:pPr>
      <w:r w:rsidRPr="008D12DA">
        <w:t xml:space="preserve">Under Administrator actions, click the </w:t>
      </w:r>
      <w:r w:rsidRPr="008D12DA">
        <w:rPr>
          <w:b/>
        </w:rPr>
        <w:t>Edit</w:t>
      </w:r>
      <w:r w:rsidRPr="008D12DA">
        <w:t xml:space="preserve"> button.</w:t>
      </w:r>
    </w:p>
    <w:p w14:paraId="1CAF702A" w14:textId="77777777" w:rsidR="00BA7815" w:rsidRDefault="00BA7815" w:rsidP="00BA7815">
      <w:pPr>
        <w:pStyle w:val="ListParagraph"/>
      </w:pPr>
      <w:r w:rsidRPr="008D12DA">
        <w:t xml:space="preserve">Enter information about your organisation as required. </w:t>
      </w:r>
    </w:p>
    <w:p w14:paraId="116EC690" w14:textId="77777777" w:rsidR="00BA7815" w:rsidRPr="003F3429" w:rsidRDefault="00BA7815" w:rsidP="00D43462">
      <w:pPr>
        <w:pStyle w:val="Heading4"/>
      </w:pPr>
      <w:bookmarkStart w:id="186" w:name="_13.3b__Edit"/>
      <w:bookmarkStart w:id="187" w:name="_Toc464724006"/>
      <w:bookmarkStart w:id="188" w:name="_Toc43451291"/>
      <w:bookmarkEnd w:id="186"/>
      <w:r w:rsidRPr="008D12DA">
        <w:t>Edit announcements in bulk</w:t>
      </w:r>
      <w:bookmarkEnd w:id="187"/>
      <w:bookmarkEnd w:id="188"/>
    </w:p>
    <w:p w14:paraId="61C44AD7" w14:textId="77777777" w:rsidR="00BA7815" w:rsidRPr="003F3429" w:rsidRDefault="00BA7815" w:rsidP="00BA7815">
      <w:r w:rsidRPr="008D12DA">
        <w:t xml:space="preserve">Use this function to view, add or edit announcements in bulk for your organisation’s projects. </w:t>
      </w:r>
      <w:r w:rsidRPr="00CB0D44">
        <w:t>Project announcements can only be made if a MERI Plan has been approved by the grant manager.</w:t>
      </w:r>
    </w:p>
    <w:p w14:paraId="427813B7" w14:textId="77777777" w:rsidR="00BA7815" w:rsidRDefault="00BA7815" w:rsidP="003B0D04">
      <w:pPr>
        <w:pStyle w:val="ListParagraph"/>
        <w:numPr>
          <w:ilvl w:val="0"/>
          <w:numId w:val="35"/>
        </w:numPr>
      </w:pPr>
      <w:r w:rsidRPr="008D12DA">
        <w:t>Click on the organisation’s admin tab.</w:t>
      </w:r>
    </w:p>
    <w:p w14:paraId="139925C1" w14:textId="77777777" w:rsidR="00BA7815" w:rsidRPr="003F3429" w:rsidRDefault="00BA7815" w:rsidP="00BA7815">
      <w:pPr>
        <w:pStyle w:val="ListParagraph"/>
      </w:pPr>
      <w:r w:rsidRPr="008D12DA">
        <w:t>Click th</w:t>
      </w:r>
      <w:r>
        <w:t xml:space="preserve">e </w:t>
      </w:r>
      <w:r>
        <w:rPr>
          <w:b/>
        </w:rPr>
        <w:t>E</w:t>
      </w:r>
      <w:r w:rsidRPr="008D12DA">
        <w:rPr>
          <w:b/>
        </w:rPr>
        <w:t>dit announcements</w:t>
      </w:r>
      <w:r w:rsidRPr="008D12DA">
        <w:t xml:space="preserve"> button. </w:t>
      </w:r>
    </w:p>
    <w:p w14:paraId="754A2185" w14:textId="77777777" w:rsidR="00BA7815" w:rsidRDefault="00BA7815" w:rsidP="00BA7815">
      <w:pPr>
        <w:pStyle w:val="ListParagraph"/>
      </w:pPr>
      <w:r w:rsidRPr="008D12DA">
        <w:t xml:space="preserve">Edit existing announcements by selecting a table cell. </w:t>
      </w:r>
    </w:p>
    <w:p w14:paraId="37F4E54D" w14:textId="77777777" w:rsidR="00BA7815" w:rsidRDefault="00BA7815" w:rsidP="00BA7815">
      <w:pPr>
        <w:pStyle w:val="ListParagraph"/>
      </w:pPr>
      <w:r w:rsidRPr="008D12DA">
        <w:t xml:space="preserve">To add a new announcement for a project, use the </w:t>
      </w:r>
      <w:r w:rsidRPr="008D12DA">
        <w:rPr>
          <w:b/>
          <w:sz w:val="40"/>
          <w:szCs w:val="40"/>
        </w:rPr>
        <w:t>+</w:t>
      </w:r>
      <w:r w:rsidRPr="008D12DA">
        <w:t xml:space="preserve"> button in the last column. </w:t>
      </w:r>
    </w:p>
    <w:p w14:paraId="490D89B9" w14:textId="6B98183C" w:rsidR="00BA7815" w:rsidRPr="003F3429" w:rsidRDefault="0003409B" w:rsidP="00BA7815">
      <w:pPr>
        <w:pStyle w:val="ListParagraph"/>
      </w:pPr>
      <w:r>
        <w:rPr>
          <w:noProof/>
        </w:rPr>
        <w:drawing>
          <wp:anchor distT="0" distB="0" distL="114300" distR="114300" simplePos="0" relativeHeight="253261312" behindDoc="0" locked="0" layoutInCell="1" allowOverlap="1" wp14:anchorId="7715B590" wp14:editId="67506827">
            <wp:simplePos x="0" y="0"/>
            <wp:positionH relativeFrom="column">
              <wp:posOffset>1270</wp:posOffset>
            </wp:positionH>
            <wp:positionV relativeFrom="paragraph">
              <wp:posOffset>995680</wp:posOffset>
            </wp:positionV>
            <wp:extent cx="5448935" cy="2739390"/>
            <wp:effectExtent l="19050" t="19050" r="18415" b="22860"/>
            <wp:wrapTopAndBottom/>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448935" cy="2739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A7815" w:rsidRPr="008D12DA">
        <w:t xml:space="preserve">To delete an existing announcement for a project, use the </w:t>
      </w:r>
      <w:r w:rsidR="00BA7815" w:rsidRPr="008D12DA">
        <w:rPr>
          <w:b/>
          <w:sz w:val="32"/>
          <w:szCs w:val="32"/>
        </w:rPr>
        <w:t>X</w:t>
      </w:r>
      <w:r w:rsidR="00BA7815" w:rsidRPr="008D12DA">
        <w:t xml:space="preserve"> button in the last column.</w:t>
      </w:r>
    </w:p>
    <w:tbl>
      <w:tblPr>
        <w:tblStyle w:val="TableGrid"/>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817"/>
        <w:gridCol w:w="8611"/>
      </w:tblGrid>
      <w:tr w:rsidR="00BA7815" w:rsidRPr="003F3429" w14:paraId="5F0545A7" w14:textId="77777777" w:rsidTr="0003409B">
        <w:trPr>
          <w:cnfStyle w:val="100000000000" w:firstRow="1" w:lastRow="0" w:firstColumn="0" w:lastColumn="0" w:oddVBand="0" w:evenVBand="0" w:oddHBand="0" w:evenHBand="0" w:firstRowFirstColumn="0" w:firstRowLastColumn="0" w:lastRowFirstColumn="0" w:lastRowLastColumn="0"/>
          <w:trHeight w:val="437"/>
        </w:trPr>
        <w:tc>
          <w:tcPr>
            <w:tcW w:w="817" w:type="dxa"/>
            <w:shd w:val="clear" w:color="auto" w:fill="C5E0B3" w:themeFill="accent6" w:themeFillTint="66"/>
          </w:tcPr>
          <w:p w14:paraId="27695460" w14:textId="77777777" w:rsidR="00BA7815" w:rsidRPr="003F3429" w:rsidRDefault="00BA7815" w:rsidP="00760A33">
            <w:pPr>
              <w:pStyle w:val="i"/>
            </w:pPr>
            <w:r w:rsidRPr="006320BB">
              <w:rPr>
                <w:rFonts w:ascii="Webdings" w:eastAsia="Webdings" w:hAnsi="Webdings" w:cs="Webdings"/>
              </w:rPr>
              <w:t></w:t>
            </w:r>
          </w:p>
        </w:tc>
        <w:tc>
          <w:tcPr>
            <w:tcW w:w="8611" w:type="dxa"/>
            <w:shd w:val="clear" w:color="auto" w:fill="C5E0B3" w:themeFill="accent6" w:themeFillTint="66"/>
          </w:tcPr>
          <w:p w14:paraId="0ED6BC5F" w14:textId="77777777" w:rsidR="00BA7815" w:rsidRPr="003F3429" w:rsidRDefault="00BA7815" w:rsidP="00760A33">
            <w:r w:rsidRPr="008D12DA">
              <w:t>A blank row has been included for each project that does not currently have announcements. This is for editing convenience only. There is no need to delete the</w:t>
            </w:r>
            <w:r>
              <w:t xml:space="preserve"> blank</w:t>
            </w:r>
            <w:r w:rsidRPr="008D12DA">
              <w:t xml:space="preserve"> row.</w:t>
            </w:r>
          </w:p>
        </w:tc>
      </w:tr>
    </w:tbl>
    <w:p w14:paraId="53B69109" w14:textId="77777777" w:rsidR="00D43462" w:rsidRPr="003F3429" w:rsidRDefault="00D43462" w:rsidP="00D43462">
      <w:pPr>
        <w:pStyle w:val="ListParagraph"/>
      </w:pPr>
      <w:r w:rsidRPr="008D12DA">
        <w:t xml:space="preserve">To upload announcements from an Excel spreadsheet, click </w:t>
      </w:r>
      <w:r w:rsidRPr="008D12DA">
        <w:rPr>
          <w:b/>
        </w:rPr>
        <w:t>Upload data for this table</w:t>
      </w:r>
      <w:r w:rsidRPr="008D12DA">
        <w:t xml:space="preserve">. </w:t>
      </w:r>
    </w:p>
    <w:p w14:paraId="1DE6F77D" w14:textId="77777777" w:rsidR="00D43462" w:rsidRDefault="00D43462" w:rsidP="003B0D04">
      <w:pPr>
        <w:pStyle w:val="ListLetter"/>
        <w:numPr>
          <w:ilvl w:val="0"/>
          <w:numId w:val="36"/>
        </w:numPr>
      </w:pPr>
      <w:r w:rsidRPr="008D12DA">
        <w:t xml:space="preserve">Click </w:t>
      </w:r>
      <w:r w:rsidRPr="00E74BCF">
        <w:rPr>
          <w:b/>
        </w:rPr>
        <w:t>Step 1 -</w:t>
      </w:r>
      <w:r w:rsidRPr="008D12DA">
        <w:t xml:space="preserve"> </w:t>
      </w:r>
      <w:r w:rsidRPr="00E74BCF">
        <w:rPr>
          <w:b/>
        </w:rPr>
        <w:t>Download template</w:t>
      </w:r>
      <w:r w:rsidRPr="008D12DA">
        <w:t xml:space="preserve">. </w:t>
      </w:r>
      <w:r w:rsidRPr="00CB0D44">
        <w:t>Excel is opened in another window.</w:t>
      </w:r>
    </w:p>
    <w:p w14:paraId="40B13B7F" w14:textId="77777777" w:rsidR="00D43462" w:rsidRDefault="00D43462" w:rsidP="00D43462">
      <w:pPr>
        <w:pStyle w:val="ListLetter"/>
      </w:pPr>
      <w:r w:rsidRPr="008D12DA">
        <w:t xml:space="preserve">Complete the table, entering one announcement per row. </w:t>
      </w:r>
    </w:p>
    <w:p w14:paraId="6A443CBE" w14:textId="77777777" w:rsidR="00D43462" w:rsidRDefault="00D43462" w:rsidP="00D43462">
      <w:pPr>
        <w:pStyle w:val="ListLetter"/>
      </w:pPr>
      <w:r w:rsidRPr="008D12DA">
        <w:t>Save the template as you normally would for an Excel document.</w:t>
      </w:r>
    </w:p>
    <w:p w14:paraId="56DB3B69" w14:textId="77777777" w:rsidR="00D43462" w:rsidRDefault="00D43462" w:rsidP="00D43462">
      <w:pPr>
        <w:pStyle w:val="ListLetter"/>
      </w:pPr>
      <w:r w:rsidRPr="008D12DA">
        <w:t xml:space="preserve"> Navigate back to MERIT. </w:t>
      </w:r>
    </w:p>
    <w:p w14:paraId="338304AF" w14:textId="77777777" w:rsidR="00D43462" w:rsidRDefault="00D43462" w:rsidP="00D43462">
      <w:pPr>
        <w:pStyle w:val="ListLetter"/>
      </w:pPr>
      <w:r w:rsidRPr="008D12DA">
        <w:t xml:space="preserve">Click Step 2 - Upload populated template. Navigate to the template document you saved in Step </w:t>
      </w:r>
      <w:r>
        <w:t>C</w:t>
      </w:r>
      <w:r w:rsidRPr="008D12DA">
        <w:t xml:space="preserve"> and click </w:t>
      </w:r>
      <w:r>
        <w:t>o</w:t>
      </w:r>
      <w:r w:rsidRPr="008D12DA">
        <w:t>pen.</w:t>
      </w:r>
    </w:p>
    <w:p w14:paraId="445789BC" w14:textId="1ABD6438" w:rsidR="00D43462" w:rsidRDefault="00D43462" w:rsidP="00D43462">
      <w:pPr>
        <w:pStyle w:val="ListLetter"/>
      </w:pPr>
      <w:r w:rsidRPr="008D12DA">
        <w:t>The table within MERIT should now be populated with the data entered into the Excel template.</w:t>
      </w:r>
    </w:p>
    <w:p w14:paraId="6D4BDB2B" w14:textId="77777777" w:rsidR="00D43462" w:rsidRPr="003F3429" w:rsidRDefault="00D43462" w:rsidP="00D43462">
      <w:pPr>
        <w:pStyle w:val="ListParagraph"/>
      </w:pPr>
      <w:r>
        <w:rPr>
          <w:b/>
        </w:rPr>
        <w:t>C</w:t>
      </w:r>
      <w:r w:rsidRPr="008D12DA">
        <w:t xml:space="preserve">lick </w:t>
      </w:r>
      <w:r w:rsidRPr="008D12DA">
        <w:rPr>
          <w:b/>
        </w:rPr>
        <w:t>save</w:t>
      </w:r>
      <w:r w:rsidRPr="008D12DA">
        <w:t>.</w:t>
      </w:r>
    </w:p>
    <w:p w14:paraId="38F4CD49" w14:textId="3A4393C5" w:rsidR="00193C4D" w:rsidRDefault="00D43462" w:rsidP="00D43462">
      <w:r w:rsidRPr="008D12DA">
        <w:t xml:space="preserve">All project announcements will appear on the organisation dashboard tab, under the ‘report’ </w:t>
      </w:r>
      <w:r>
        <w:t>dropdown</w:t>
      </w:r>
      <w:r w:rsidRPr="008D12DA">
        <w:t xml:space="preserve"> list.</w:t>
      </w:r>
      <w:r>
        <w:t xml:space="preserve"> Project announcements will also appear on the </w:t>
      </w:r>
      <w:r w:rsidRPr="006E2F71">
        <w:rPr>
          <w:b/>
          <w:bCs/>
        </w:rPr>
        <w:t>Admin</w:t>
      </w:r>
      <w:r>
        <w:t xml:space="preserve"> tab of the relevant </w:t>
      </w:r>
      <w:r w:rsidRPr="008D12DA">
        <w:t>projects</w:t>
      </w:r>
      <w:r>
        <w:t xml:space="preserve"> (refer t</w:t>
      </w:r>
      <w:r w:rsidRPr="00544FB1">
        <w:t xml:space="preserve">o </w:t>
      </w:r>
      <w:hyperlink w:anchor="_12._ADD_OR" w:history="1">
        <w:r w:rsidRPr="00544FB1">
          <w:t>the</w:t>
        </w:r>
      </w:hyperlink>
      <w:r w:rsidRPr="00544FB1">
        <w:t xml:space="preserve"> </w:t>
      </w:r>
      <w:hyperlink r:id="rId84" w:history="1">
        <w:r w:rsidRPr="00544FB1">
          <w:rPr>
            <w:rStyle w:val="LinkChar"/>
          </w:rPr>
          <w:t>legacy program Guide</w:t>
        </w:r>
      </w:hyperlink>
      <w:r>
        <w:t xml:space="preserve"> for more information on announcements at the project level). </w:t>
      </w:r>
    </w:p>
    <w:p w14:paraId="61C48C88" w14:textId="64D1F562" w:rsidR="00193C4D" w:rsidRDefault="00193C4D" w:rsidP="00E74BCF">
      <w:pPr>
        <w:pStyle w:val="Heading1"/>
      </w:pPr>
      <w:bookmarkStart w:id="189" w:name="_Toc43203667"/>
      <w:bookmarkStart w:id="190" w:name="_Toc43451094"/>
      <w:bookmarkStart w:id="191" w:name="_Toc43451292"/>
      <w:r w:rsidRPr="00E56510">
        <w:t xml:space="preserve">PART </w:t>
      </w:r>
      <w:r>
        <w:t>C</w:t>
      </w:r>
      <w:r w:rsidRPr="00E56510">
        <w:t xml:space="preserve"> – </w:t>
      </w:r>
      <w:r w:rsidR="00EF3CCE">
        <w:t>EDITING</w:t>
      </w:r>
      <w:r>
        <w:t xml:space="preserve"> GENERIC SCREENS</w:t>
      </w:r>
      <w:bookmarkEnd w:id="189"/>
      <w:bookmarkEnd w:id="190"/>
      <w:bookmarkEnd w:id="191"/>
    </w:p>
    <w:tbl>
      <w:tblPr>
        <w:tblStyle w:val="TableGrid"/>
        <w:tblW w:w="0" w:type="auto"/>
        <w:tblLook w:val="04A0" w:firstRow="1" w:lastRow="0" w:firstColumn="1" w:lastColumn="0" w:noHBand="0" w:noVBand="1"/>
      </w:tblPr>
      <w:tblGrid>
        <w:gridCol w:w="1941"/>
        <w:gridCol w:w="686"/>
        <w:gridCol w:w="1412"/>
        <w:gridCol w:w="704"/>
        <w:gridCol w:w="1532"/>
        <w:gridCol w:w="704"/>
        <w:gridCol w:w="2223"/>
      </w:tblGrid>
      <w:tr w:rsidR="00EF3CCE" w:rsidRPr="007634E2" w14:paraId="0E91E26E" w14:textId="77777777" w:rsidTr="00EF3CCE">
        <w:trPr>
          <w:cnfStyle w:val="100000000000" w:firstRow="1" w:lastRow="0" w:firstColumn="0" w:lastColumn="0" w:oddVBand="0" w:evenVBand="0" w:oddHBand="0" w:evenHBand="0" w:firstRowFirstColumn="0" w:firstRowLastColumn="0" w:lastRowFirstColumn="0" w:lastRowLastColumn="0"/>
        </w:trPr>
        <w:tc>
          <w:tcPr>
            <w:tcW w:w="9350" w:type="dxa"/>
            <w:gridSpan w:val="7"/>
            <w:shd w:val="clear" w:color="auto" w:fill="C5E0B3" w:themeFill="accent6" w:themeFillTint="66"/>
          </w:tcPr>
          <w:p w14:paraId="66315B8B" w14:textId="3D2C3CBB" w:rsidR="00EF3CCE" w:rsidRPr="007634E2" w:rsidRDefault="00EF3CCE" w:rsidP="00E74BCF">
            <w:pPr>
              <w:pStyle w:val="Heading2"/>
              <w:outlineLvl w:val="1"/>
            </w:pPr>
            <w:bookmarkStart w:id="192" w:name="_Ref42867604"/>
            <w:bookmarkStart w:id="193" w:name="_Ref42867607"/>
            <w:bookmarkStart w:id="194" w:name="_Toc43203668"/>
            <w:bookmarkStart w:id="195" w:name="_Toc43451095"/>
            <w:bookmarkStart w:id="196" w:name="_Toc43451293"/>
            <w:r>
              <w:t>Organisation page</w:t>
            </w:r>
            <w:bookmarkEnd w:id="192"/>
            <w:bookmarkEnd w:id="193"/>
            <w:bookmarkEnd w:id="194"/>
            <w:bookmarkEnd w:id="195"/>
            <w:bookmarkEnd w:id="196"/>
          </w:p>
        </w:tc>
      </w:tr>
      <w:tr w:rsidR="00EF3CCE" w14:paraId="6E925DD7" w14:textId="77777777" w:rsidTr="00EF3CCE">
        <w:trPr>
          <w:cnfStyle w:val="000000100000" w:firstRow="0" w:lastRow="0" w:firstColumn="0" w:lastColumn="0" w:oddVBand="0" w:evenVBand="0" w:oddHBand="1" w:evenHBand="0" w:firstRowFirstColumn="0" w:firstRowLastColumn="0" w:lastRowFirstColumn="0" w:lastRowLastColumn="0"/>
        </w:trPr>
        <w:tc>
          <w:tcPr>
            <w:tcW w:w="1980" w:type="dxa"/>
            <w:vAlign w:val="center"/>
          </w:tcPr>
          <w:p w14:paraId="0DA83DE7" w14:textId="77777777" w:rsidR="00EF3CCE" w:rsidRDefault="00EF3CCE" w:rsidP="00E74BCF">
            <w:r>
              <w:t>Access Level</w:t>
            </w:r>
          </w:p>
        </w:tc>
        <w:tc>
          <w:tcPr>
            <w:tcW w:w="690" w:type="dxa"/>
            <w:vAlign w:val="center"/>
          </w:tcPr>
          <w:p w14:paraId="0A5B7347" w14:textId="77777777" w:rsidR="00EF3CCE" w:rsidRDefault="00EF3CCE" w:rsidP="00E74BCF">
            <w:pPr>
              <w:pStyle w:val="Tick"/>
            </w:pPr>
            <w:r w:rsidRPr="00E12FD6">
              <w:rPr>
                <w:rFonts w:ascii="Wingdings" w:eastAsia="Wingdings" w:hAnsi="Wingdings" w:cs="Wingdings"/>
              </w:rPr>
              <w:t></w:t>
            </w:r>
          </w:p>
        </w:tc>
        <w:tc>
          <w:tcPr>
            <w:tcW w:w="1436" w:type="dxa"/>
            <w:vAlign w:val="center"/>
          </w:tcPr>
          <w:p w14:paraId="716232A6" w14:textId="77777777" w:rsidR="00EF3CCE" w:rsidRDefault="00EF3CCE" w:rsidP="00E74BCF">
            <w:r w:rsidRPr="0068193C">
              <w:t>Editor</w:t>
            </w:r>
          </w:p>
        </w:tc>
        <w:tc>
          <w:tcPr>
            <w:tcW w:w="709" w:type="dxa"/>
            <w:vAlign w:val="center"/>
          </w:tcPr>
          <w:p w14:paraId="5F3DEB8F" w14:textId="77777777" w:rsidR="00EF3CCE" w:rsidRDefault="00EF3CCE" w:rsidP="00E74BCF">
            <w:pPr>
              <w:pStyle w:val="Tick"/>
            </w:pPr>
            <w:r w:rsidRPr="00E12FD6">
              <w:rPr>
                <w:rFonts w:ascii="Wingdings" w:eastAsia="Wingdings" w:hAnsi="Wingdings" w:cs="Wingdings"/>
              </w:rPr>
              <w:t></w:t>
            </w:r>
          </w:p>
        </w:tc>
        <w:tc>
          <w:tcPr>
            <w:tcW w:w="1559" w:type="dxa"/>
            <w:vAlign w:val="center"/>
          </w:tcPr>
          <w:p w14:paraId="6582C475" w14:textId="77777777" w:rsidR="00EF3CCE" w:rsidRDefault="00EF3CCE" w:rsidP="00E74BCF">
            <w:r w:rsidRPr="0068193C">
              <w:t>Admin</w:t>
            </w:r>
            <w:r w:rsidRPr="0068193C" w:rsidDel="00772D96">
              <w:t xml:space="preserve"> </w:t>
            </w:r>
          </w:p>
        </w:tc>
        <w:tc>
          <w:tcPr>
            <w:tcW w:w="709" w:type="dxa"/>
            <w:vAlign w:val="center"/>
          </w:tcPr>
          <w:p w14:paraId="64B7B1D7" w14:textId="77777777" w:rsidR="00EF3CCE" w:rsidRDefault="00EF3CCE" w:rsidP="00E74BCF">
            <w:pPr>
              <w:pStyle w:val="Tick"/>
            </w:pPr>
            <w:r w:rsidRPr="00E12FD6">
              <w:rPr>
                <w:rFonts w:ascii="Wingdings" w:eastAsia="Wingdings" w:hAnsi="Wingdings" w:cs="Wingdings"/>
              </w:rPr>
              <w:t></w:t>
            </w:r>
          </w:p>
        </w:tc>
        <w:tc>
          <w:tcPr>
            <w:tcW w:w="2267" w:type="dxa"/>
            <w:vAlign w:val="center"/>
          </w:tcPr>
          <w:p w14:paraId="762E702D" w14:textId="3B473679" w:rsidR="00EF3CCE" w:rsidRDefault="00EF3CCE" w:rsidP="00E74BCF">
            <w:r>
              <w:t>Grant Manager</w:t>
            </w:r>
          </w:p>
        </w:tc>
      </w:tr>
    </w:tbl>
    <w:p w14:paraId="201407CB" w14:textId="14677F6F" w:rsidR="008773DA" w:rsidRDefault="00922AF7" w:rsidP="008773DA">
      <w:pPr>
        <w:rPr>
          <w:rStyle w:val="LinkChar"/>
        </w:rPr>
      </w:pPr>
      <w:r>
        <w:t xml:space="preserve">The </w:t>
      </w:r>
      <w:r w:rsidR="00EF3CCE" w:rsidRPr="008D12DA">
        <w:t xml:space="preserve">Organisations page </w:t>
      </w:r>
      <w:r>
        <w:t xml:space="preserve">sits outside of </w:t>
      </w:r>
      <w:r w:rsidR="007D2981">
        <w:t xml:space="preserve">project information and </w:t>
      </w:r>
      <w:r w:rsidR="00EF3CCE" w:rsidRPr="008D12DA">
        <w:t xml:space="preserve">allows organisation members to view all </w:t>
      </w:r>
      <w:r w:rsidR="00EF3CCE">
        <w:t xml:space="preserve">Commonwealth funded NRM </w:t>
      </w:r>
      <w:r w:rsidR="00EF3CCE" w:rsidRPr="008D12DA">
        <w:t xml:space="preserve">projects, sites and a dashboard associated with the organisation. </w:t>
      </w:r>
      <w:r w:rsidR="008773DA">
        <w:t>The editing</w:t>
      </w:r>
      <w:r w:rsidR="00EA2D78">
        <w:t xml:space="preserve"> functions are only </w:t>
      </w:r>
      <w:r w:rsidR="008773DA">
        <w:t xml:space="preserve">available </w:t>
      </w:r>
      <w:r w:rsidR="00EA2D78">
        <w:t xml:space="preserve">to </w:t>
      </w:r>
      <w:r w:rsidR="00C02237">
        <w:t>Administrators</w:t>
      </w:r>
      <w:r w:rsidR="008773DA">
        <w:t>.</w:t>
      </w:r>
    </w:p>
    <w:p w14:paraId="581CDE1E" w14:textId="1F45F982" w:rsidR="00EA2D78" w:rsidRDefault="00EA2D78" w:rsidP="005D3219">
      <w:r w:rsidRPr="005D3219">
        <w:t xml:space="preserve">The organisation </w:t>
      </w:r>
      <w:r w:rsidR="0009136F">
        <w:t>page can be found in</w:t>
      </w:r>
      <w:r w:rsidR="00C75671">
        <w:t xml:space="preserve"> the</w:t>
      </w:r>
      <w:r w:rsidR="0009136F">
        <w:t xml:space="preserve"> Black banner.</w:t>
      </w:r>
    </w:p>
    <w:p w14:paraId="5A81B77B" w14:textId="5953657D" w:rsidR="00CB1A95" w:rsidRPr="005D3219" w:rsidRDefault="00CB1A95" w:rsidP="005D3219">
      <w:r>
        <w:rPr>
          <w:noProof/>
        </w:rPr>
        <w:drawing>
          <wp:inline distT="0" distB="0" distL="0" distR="0" wp14:anchorId="6F694B7E" wp14:editId="12B8950F">
            <wp:extent cx="5696771" cy="977462"/>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0144" cy="983188"/>
                    </a:xfrm>
                    <a:prstGeom prst="rect">
                      <a:avLst/>
                    </a:prstGeom>
                  </pic:spPr>
                </pic:pic>
              </a:graphicData>
            </a:graphic>
          </wp:inline>
        </w:drawing>
      </w:r>
    </w:p>
    <w:p w14:paraId="568B89F5" w14:textId="7F1A1801" w:rsidR="00EF3CCE" w:rsidRDefault="00EF3CCE" w:rsidP="00E74BCF">
      <w:pPr>
        <w:pStyle w:val="Heading3"/>
      </w:pPr>
      <w:bookmarkStart w:id="197" w:name="_Toc464724003"/>
      <w:bookmarkStart w:id="198" w:name="_Toc43203669"/>
      <w:bookmarkStart w:id="199" w:name="_Toc43451096"/>
      <w:bookmarkStart w:id="200" w:name="_Toc43451294"/>
      <w:r w:rsidRPr="008D12DA">
        <w:t>View an organisation</w:t>
      </w:r>
      <w:bookmarkEnd w:id="197"/>
      <w:bookmarkEnd w:id="198"/>
      <w:bookmarkEnd w:id="199"/>
      <w:bookmarkEnd w:id="200"/>
    </w:p>
    <w:p w14:paraId="42385D30" w14:textId="77777777" w:rsidR="00EF3CCE" w:rsidRDefault="00EF3CCE" w:rsidP="003B0D04">
      <w:pPr>
        <w:pStyle w:val="ListParagraph"/>
        <w:numPr>
          <w:ilvl w:val="0"/>
          <w:numId w:val="33"/>
        </w:numPr>
      </w:pPr>
      <w:r w:rsidRPr="008D12DA">
        <w:t xml:space="preserve">Click </w:t>
      </w:r>
      <w:r>
        <w:rPr>
          <w:noProof/>
        </w:rPr>
        <w:drawing>
          <wp:inline distT="0" distB="0" distL="0" distR="0" wp14:anchorId="0193D7FF" wp14:editId="4E3B21B6">
            <wp:extent cx="1133077" cy="308344"/>
            <wp:effectExtent l="19050" t="0" r="0" b="0"/>
            <wp:docPr id="3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133077" cy="308344"/>
                    </a:xfrm>
                    <a:prstGeom prst="rect">
                      <a:avLst/>
                    </a:prstGeom>
                    <a:noFill/>
                    <a:ln w="9525">
                      <a:noFill/>
                      <a:miter lim="800000"/>
                      <a:headEnd/>
                      <a:tailEnd/>
                    </a:ln>
                  </pic:spPr>
                </pic:pic>
              </a:graphicData>
            </a:graphic>
          </wp:inline>
        </w:drawing>
      </w:r>
      <w:r w:rsidRPr="008D12DA">
        <w:t xml:space="preserve"> at the top of the screen.</w:t>
      </w:r>
      <w:r w:rsidRPr="00E8713E">
        <w:t xml:space="preserve"> </w:t>
      </w:r>
    </w:p>
    <w:p w14:paraId="075BC478" w14:textId="77777777" w:rsidR="00EF3CCE" w:rsidRDefault="00EF3CCE" w:rsidP="00E74BCF">
      <w:pPr>
        <w:pStyle w:val="ListParagraph"/>
      </w:pPr>
      <w:r w:rsidRPr="00CB0D44">
        <w:t xml:space="preserve">If you have admin </w:t>
      </w:r>
      <w:r>
        <w:t xml:space="preserve">or editor </w:t>
      </w:r>
      <w:r w:rsidRPr="00CB0D44">
        <w:t>access for an organisation</w:t>
      </w:r>
      <w:r>
        <w:t xml:space="preserve"> page</w:t>
      </w:r>
      <w:r w:rsidRPr="00CB0D44">
        <w:t xml:space="preserve">, your organisation will appear on the </w:t>
      </w:r>
      <w:r>
        <w:t>dropdown</w:t>
      </w:r>
      <w:r w:rsidRPr="00CB0D44">
        <w:t xml:space="preserve"> list.</w:t>
      </w:r>
      <w:r>
        <w:t xml:space="preserve"> </w:t>
      </w:r>
      <w:r w:rsidRPr="008D12DA">
        <w:t>Select your organisation to continue.</w:t>
      </w:r>
      <w:r w:rsidRPr="00E8713E">
        <w:t xml:space="preserve"> </w:t>
      </w:r>
    </w:p>
    <w:p w14:paraId="668CF4C0" w14:textId="77777777" w:rsidR="00EF3CCE" w:rsidRDefault="00EF3CCE" w:rsidP="00E74BCF">
      <w:pPr>
        <w:pStyle w:val="ListParagraph"/>
      </w:pPr>
      <w:r>
        <w:t xml:space="preserve">If your dropdown list is empty, </w:t>
      </w:r>
      <w:r w:rsidRPr="00CB0D44">
        <w:t xml:space="preserve">click the </w:t>
      </w:r>
      <w:r w:rsidRPr="00CB0D44">
        <w:rPr>
          <w:b/>
        </w:rPr>
        <w:t xml:space="preserve">find an organisation here </w:t>
      </w:r>
      <w:r w:rsidRPr="00CB0D44">
        <w:t>link to open the full list of organisations currently available.</w:t>
      </w:r>
    </w:p>
    <w:p w14:paraId="48965CB1" w14:textId="1354F31D" w:rsidR="00EF3CCE" w:rsidRDefault="00EF3CCE" w:rsidP="00E74BCF">
      <w:pPr>
        <w:pStyle w:val="ListParagraph"/>
      </w:pPr>
      <w:r w:rsidRPr="008D12DA">
        <w:t xml:space="preserve">Search for an organisation by entering its name in the organisation search tool </w:t>
      </w:r>
      <w:r>
        <w:rPr>
          <w:noProof/>
        </w:rPr>
        <w:drawing>
          <wp:inline distT="0" distB="0" distL="0" distR="0" wp14:anchorId="54A57788" wp14:editId="4D8924F9">
            <wp:extent cx="4478523" cy="457200"/>
            <wp:effectExtent l="19050" t="19050" r="17277" b="19050"/>
            <wp:docPr id="34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4478523" cy="457200"/>
                    </a:xfrm>
                    <a:prstGeom prst="rect">
                      <a:avLst/>
                    </a:prstGeom>
                    <a:noFill/>
                    <a:ln w="9525">
                      <a:solidFill>
                        <a:schemeClr val="accent1"/>
                      </a:solidFill>
                      <a:miter lim="800000"/>
                      <a:headEnd/>
                      <a:tailEnd/>
                    </a:ln>
                  </pic:spPr>
                </pic:pic>
              </a:graphicData>
            </a:graphic>
          </wp:inline>
        </w:drawing>
      </w:r>
      <w:r w:rsidRPr="008D12DA">
        <w:t xml:space="preserve"> </w:t>
      </w:r>
    </w:p>
    <w:p w14:paraId="4B6EBE34" w14:textId="7FA8956F" w:rsidR="00EF3CCE" w:rsidRDefault="00EF3CCE" w:rsidP="00E74BCF">
      <w:pPr>
        <w:pStyle w:val="Lister"/>
      </w:pPr>
      <w:r w:rsidRPr="008D12DA">
        <w:t>Alternatively, scroll to the bottom of the page and click the arrow buttons to search through the full list.</w:t>
      </w:r>
      <w:r>
        <w:rPr>
          <w:noProof/>
        </w:rPr>
        <w:drawing>
          <wp:inline distT="0" distB="0" distL="0" distR="0" wp14:anchorId="4B9D9CDF" wp14:editId="215C46D7">
            <wp:extent cx="5821448" cy="404037"/>
            <wp:effectExtent l="19050" t="19050" r="26902" b="15063"/>
            <wp:docPr id="34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cstate="print">
                      <a:extLst>
                        <a:ext uri="{28A0092B-C50C-407E-A947-70E740481C1C}">
                          <a14:useLocalDpi xmlns:a14="http://schemas.microsoft.com/office/drawing/2010/main"/>
                        </a:ext>
                      </a:extLst>
                    </a:blip>
                    <a:srcRect l="-1255"/>
                    <a:stretch>
                      <a:fillRect/>
                    </a:stretch>
                  </pic:blipFill>
                  <pic:spPr bwMode="auto">
                    <a:xfrm>
                      <a:off x="0" y="0"/>
                      <a:ext cx="5821448" cy="404037"/>
                    </a:xfrm>
                    <a:prstGeom prst="rect">
                      <a:avLst/>
                    </a:prstGeom>
                    <a:noFill/>
                    <a:ln w="9525">
                      <a:solidFill>
                        <a:schemeClr val="accent1"/>
                      </a:solidFill>
                      <a:miter lim="800000"/>
                      <a:headEnd/>
                      <a:tailEnd/>
                    </a:ln>
                  </pic:spPr>
                </pic:pic>
              </a:graphicData>
            </a:graphic>
          </wp:inline>
        </w:drawing>
      </w:r>
    </w:p>
    <w:p w14:paraId="7283AACD" w14:textId="2E171E1C" w:rsidR="00EF3CCE" w:rsidRDefault="00EF3CCE" w:rsidP="00E74BCF">
      <w:pPr>
        <w:pStyle w:val="ListParagraph"/>
      </w:pPr>
      <w:r>
        <w:t>Open the organisation page. T</w:t>
      </w:r>
      <w:r w:rsidRPr="008D12DA">
        <w:t>he following tabs will be displayed</w:t>
      </w:r>
      <w:r>
        <w:t xml:space="preserve">: </w:t>
      </w:r>
      <w:r>
        <w:rPr>
          <w:b/>
        </w:rPr>
        <w:t>About</w:t>
      </w:r>
      <w:r w:rsidRPr="008D12DA">
        <w:t>,</w:t>
      </w:r>
      <w:r>
        <w:rPr>
          <w:b/>
        </w:rPr>
        <w:t xml:space="preserve"> Reporting, Projects</w:t>
      </w:r>
      <w:r w:rsidRPr="008D12DA">
        <w:t>,</w:t>
      </w:r>
      <w:r>
        <w:rPr>
          <w:b/>
        </w:rPr>
        <w:t xml:space="preserve"> Sites</w:t>
      </w:r>
      <w:r w:rsidRPr="008D12DA">
        <w:t>,</w:t>
      </w:r>
      <w:r>
        <w:rPr>
          <w:b/>
        </w:rPr>
        <w:t xml:space="preserve"> Dashboard </w:t>
      </w:r>
      <w:r>
        <w:t xml:space="preserve">and </w:t>
      </w:r>
      <w:r>
        <w:rPr>
          <w:b/>
        </w:rPr>
        <w:t>Admin</w:t>
      </w:r>
      <w:r w:rsidRPr="008D12DA">
        <w:t xml:space="preserve">. </w:t>
      </w:r>
      <w:r>
        <w:t xml:space="preserve">Only ‘organisation admin’ users will be able to see the </w:t>
      </w:r>
      <w:r w:rsidRPr="008D12DA">
        <w:t>Admin</w:t>
      </w:r>
      <w:r>
        <w:rPr>
          <w:b/>
        </w:rPr>
        <w:t xml:space="preserve"> </w:t>
      </w:r>
      <w:r>
        <w:t>tab.</w:t>
      </w:r>
    </w:p>
    <w:p w14:paraId="47EAF4A2" w14:textId="1BB7CA3D" w:rsidR="00FC631C" w:rsidRDefault="00FC631C" w:rsidP="00E74BCF">
      <w:pPr>
        <w:rPr>
          <w:rFonts w:ascii="Calibri" w:hAnsi="Calibri" w:cs="Times New Roman"/>
        </w:rPr>
      </w:pPr>
      <w:r>
        <w:br w:type="page"/>
      </w:r>
    </w:p>
    <w:p w14:paraId="74D64266" w14:textId="1BB5D393" w:rsidR="00FC631C" w:rsidRDefault="00CB1A95" w:rsidP="00E74BCF">
      <w:r>
        <w:rPr>
          <w:noProof/>
        </w:rPr>
        <w:drawing>
          <wp:inline distT="0" distB="0" distL="0" distR="0" wp14:anchorId="29825EF5" wp14:editId="6C166C89">
            <wp:extent cx="5864773" cy="2374991"/>
            <wp:effectExtent l="19050" t="19050" r="22225" b="2540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892908" cy="2386384"/>
                    </a:xfrm>
                    <a:prstGeom prst="rect">
                      <a:avLst/>
                    </a:prstGeom>
                    <a:ln>
                      <a:solidFill>
                        <a:schemeClr val="tx1"/>
                      </a:solidFill>
                    </a:ln>
                  </pic:spPr>
                </pic:pic>
              </a:graphicData>
            </a:graphic>
          </wp:inline>
        </w:drawing>
      </w:r>
    </w:p>
    <w:tbl>
      <w:tblPr>
        <w:tblStyle w:val="TableGrid"/>
        <w:tblW w:w="9214" w:type="dxa"/>
        <w:tblInd w:w="108"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2127"/>
        <w:gridCol w:w="7087"/>
      </w:tblGrid>
      <w:tr w:rsidR="00EF3CCE" w:rsidRPr="003F3429" w14:paraId="6F91D953" w14:textId="77777777" w:rsidTr="00EF3CCE">
        <w:trPr>
          <w:cnfStyle w:val="100000000000" w:firstRow="1" w:lastRow="0" w:firstColumn="0" w:lastColumn="0" w:oddVBand="0" w:evenVBand="0" w:oddHBand="0" w:evenHBand="0" w:firstRowFirstColumn="0" w:firstRowLastColumn="0" w:lastRowFirstColumn="0" w:lastRowLastColumn="0"/>
        </w:trPr>
        <w:tc>
          <w:tcPr>
            <w:tcW w:w="2127" w:type="dxa"/>
            <w:tcBorders>
              <w:top w:val="dotted" w:sz="4" w:space="0" w:color="auto"/>
              <w:bottom w:val="dotted" w:sz="4" w:space="0" w:color="auto"/>
            </w:tcBorders>
          </w:tcPr>
          <w:p w14:paraId="403C797A" w14:textId="77777777" w:rsidR="00EF3CCE" w:rsidRPr="003F3429" w:rsidRDefault="00EF3CCE" w:rsidP="00E74BCF">
            <w:r w:rsidRPr="008D12DA">
              <w:t>Tab</w:t>
            </w:r>
          </w:p>
        </w:tc>
        <w:tc>
          <w:tcPr>
            <w:tcW w:w="7087" w:type="dxa"/>
            <w:tcBorders>
              <w:top w:val="dotted" w:sz="4" w:space="0" w:color="auto"/>
              <w:bottom w:val="dotted" w:sz="4" w:space="0" w:color="auto"/>
            </w:tcBorders>
          </w:tcPr>
          <w:p w14:paraId="6B0D12A9" w14:textId="77777777" w:rsidR="00EF3CCE" w:rsidRPr="003F3429" w:rsidRDefault="00EF3CCE" w:rsidP="00E74BCF">
            <w:r w:rsidRPr="008D12DA">
              <w:t>Description</w:t>
            </w:r>
          </w:p>
        </w:tc>
      </w:tr>
      <w:tr w:rsidR="00EF3CCE" w:rsidRPr="003F3429" w14:paraId="6AD2EFAE" w14:textId="77777777" w:rsidTr="00EF3CCE">
        <w:trPr>
          <w:cnfStyle w:val="000000100000" w:firstRow="0" w:lastRow="0" w:firstColumn="0" w:lastColumn="0" w:oddVBand="0" w:evenVBand="0" w:oddHBand="1" w:evenHBand="0" w:firstRowFirstColumn="0" w:firstRowLastColumn="0" w:lastRowFirstColumn="0" w:lastRowLastColumn="0"/>
        </w:trPr>
        <w:tc>
          <w:tcPr>
            <w:tcW w:w="2127" w:type="dxa"/>
            <w:tcBorders>
              <w:top w:val="dotted" w:sz="4" w:space="0" w:color="auto"/>
            </w:tcBorders>
            <w:shd w:val="clear" w:color="auto" w:fill="C5E0B3" w:themeFill="accent6" w:themeFillTint="66"/>
          </w:tcPr>
          <w:p w14:paraId="494B2FC6" w14:textId="77777777" w:rsidR="00EF3CCE" w:rsidRPr="003F3429" w:rsidRDefault="00EF3CCE" w:rsidP="00E74BCF">
            <w:r w:rsidRPr="008D12DA">
              <w:t>About</w:t>
            </w:r>
          </w:p>
        </w:tc>
        <w:tc>
          <w:tcPr>
            <w:tcW w:w="7087" w:type="dxa"/>
            <w:tcBorders>
              <w:top w:val="dotted" w:sz="4" w:space="0" w:color="auto"/>
            </w:tcBorders>
            <w:shd w:val="clear" w:color="auto" w:fill="C5E0B3" w:themeFill="accent6" w:themeFillTint="66"/>
          </w:tcPr>
          <w:p w14:paraId="6474AB0D" w14:textId="77777777" w:rsidR="00EF3CCE" w:rsidRPr="003F3429" w:rsidRDefault="00EF3CCE" w:rsidP="00E74BCF">
            <w:r w:rsidRPr="008D12DA">
              <w:t xml:space="preserve">Information about the organisation. Minimum information required is organisation name and description. Can also include an acronym, website URL, link to social media, organisation logo and feature graphic. </w:t>
            </w:r>
          </w:p>
        </w:tc>
      </w:tr>
      <w:tr w:rsidR="00EF3CCE" w:rsidRPr="003F3429" w14:paraId="516C706F" w14:textId="77777777" w:rsidTr="00EF3CCE">
        <w:trPr>
          <w:cnfStyle w:val="000000010000" w:firstRow="0" w:lastRow="0" w:firstColumn="0" w:lastColumn="0" w:oddVBand="0" w:evenVBand="0" w:oddHBand="0" w:evenHBand="1" w:firstRowFirstColumn="0" w:firstRowLastColumn="0" w:lastRowFirstColumn="0" w:lastRowLastColumn="0"/>
        </w:trPr>
        <w:tc>
          <w:tcPr>
            <w:tcW w:w="2127" w:type="dxa"/>
          </w:tcPr>
          <w:p w14:paraId="3941DDDF" w14:textId="77777777" w:rsidR="00EF3CCE" w:rsidRPr="0068193C" w:rsidRDefault="00EF3CCE" w:rsidP="00E74BCF">
            <w:r>
              <w:t>Reporting</w:t>
            </w:r>
          </w:p>
        </w:tc>
        <w:tc>
          <w:tcPr>
            <w:tcW w:w="7087" w:type="dxa"/>
          </w:tcPr>
          <w:p w14:paraId="2EE99100" w14:textId="12710ED0" w:rsidR="00EF3CCE" w:rsidRPr="0068193C" w:rsidRDefault="00EF3CCE" w:rsidP="00E74BCF">
            <w:r>
              <w:t xml:space="preserve">Only NRM regions have this tab. Performance management framework </w:t>
            </w:r>
            <w:r w:rsidR="00E41CEC">
              <w:t>and self-assessments</w:t>
            </w:r>
            <w:r>
              <w:t xml:space="preserve"> are completed via this tab. </w:t>
            </w:r>
          </w:p>
        </w:tc>
      </w:tr>
      <w:tr w:rsidR="00EF3CCE" w:rsidRPr="003F3429" w14:paraId="13B7292D" w14:textId="77777777" w:rsidTr="00EF3CCE">
        <w:trPr>
          <w:cnfStyle w:val="000000100000" w:firstRow="0" w:lastRow="0" w:firstColumn="0" w:lastColumn="0" w:oddVBand="0" w:evenVBand="0" w:oddHBand="1" w:evenHBand="0" w:firstRowFirstColumn="0" w:firstRowLastColumn="0" w:lastRowFirstColumn="0" w:lastRowLastColumn="0"/>
        </w:trPr>
        <w:tc>
          <w:tcPr>
            <w:tcW w:w="2127" w:type="dxa"/>
            <w:shd w:val="clear" w:color="auto" w:fill="C5E0B3" w:themeFill="accent6" w:themeFillTint="66"/>
          </w:tcPr>
          <w:p w14:paraId="48223E72" w14:textId="77777777" w:rsidR="00EF3CCE" w:rsidRPr="003F3429" w:rsidRDefault="00EF3CCE" w:rsidP="00E74BCF">
            <w:r w:rsidRPr="008D12DA">
              <w:t>Projects</w:t>
            </w:r>
          </w:p>
        </w:tc>
        <w:tc>
          <w:tcPr>
            <w:tcW w:w="7087" w:type="dxa"/>
            <w:shd w:val="clear" w:color="auto" w:fill="C5E0B3" w:themeFill="accent6" w:themeFillTint="66"/>
          </w:tcPr>
          <w:p w14:paraId="64C2795F" w14:textId="77777777" w:rsidR="00EF3CCE" w:rsidRPr="003F3429" w:rsidRDefault="00EF3CCE" w:rsidP="00E74BCF">
            <w:r>
              <w:t>A list of all projects the organisation is responsible for in MERIT.</w:t>
            </w:r>
            <w:r w:rsidRPr="008D12DA">
              <w:t xml:space="preserve"> Also includes a total funding amount for the organisation.</w:t>
            </w:r>
          </w:p>
        </w:tc>
      </w:tr>
      <w:tr w:rsidR="00EF3CCE" w:rsidRPr="003F3429" w14:paraId="6D717522" w14:textId="77777777" w:rsidTr="00EF3CCE">
        <w:trPr>
          <w:cnfStyle w:val="000000010000" w:firstRow="0" w:lastRow="0" w:firstColumn="0" w:lastColumn="0" w:oddVBand="0" w:evenVBand="0" w:oddHBand="0" w:evenHBand="1" w:firstRowFirstColumn="0" w:firstRowLastColumn="0" w:lastRowFirstColumn="0" w:lastRowLastColumn="0"/>
        </w:trPr>
        <w:tc>
          <w:tcPr>
            <w:tcW w:w="2127" w:type="dxa"/>
            <w:shd w:val="clear" w:color="auto" w:fill="auto"/>
          </w:tcPr>
          <w:p w14:paraId="74B359E4" w14:textId="77777777" w:rsidR="00EF3CCE" w:rsidRPr="003F3429" w:rsidRDefault="00EF3CCE" w:rsidP="00E74BCF">
            <w:r w:rsidRPr="008D12DA">
              <w:t>Sites</w:t>
            </w:r>
          </w:p>
        </w:tc>
        <w:tc>
          <w:tcPr>
            <w:tcW w:w="7087" w:type="dxa"/>
            <w:shd w:val="clear" w:color="auto" w:fill="auto"/>
          </w:tcPr>
          <w:p w14:paraId="1F8C8906" w14:textId="77777777" w:rsidR="00EF3CCE" w:rsidRPr="003F3429" w:rsidRDefault="00EF3CCE" w:rsidP="00E74BCF">
            <w:r w:rsidRPr="008D12DA">
              <w:t>Displays all project sites on a map.</w:t>
            </w:r>
          </w:p>
        </w:tc>
      </w:tr>
      <w:tr w:rsidR="00EF3CCE" w:rsidRPr="003F3429" w14:paraId="4D431174" w14:textId="77777777" w:rsidTr="00EF3CCE">
        <w:trPr>
          <w:cnfStyle w:val="000000100000" w:firstRow="0" w:lastRow="0" w:firstColumn="0" w:lastColumn="0" w:oddVBand="0" w:evenVBand="0" w:oddHBand="1" w:evenHBand="0" w:firstRowFirstColumn="0" w:firstRowLastColumn="0" w:lastRowFirstColumn="0" w:lastRowLastColumn="0"/>
        </w:trPr>
        <w:tc>
          <w:tcPr>
            <w:tcW w:w="2127" w:type="dxa"/>
            <w:shd w:val="clear" w:color="auto" w:fill="C5E0B3" w:themeFill="accent6" w:themeFillTint="66"/>
          </w:tcPr>
          <w:p w14:paraId="34A77DE8" w14:textId="77777777" w:rsidR="00EF3CCE" w:rsidRPr="003F3429" w:rsidRDefault="00EF3CCE" w:rsidP="00E74BCF">
            <w:r w:rsidRPr="008D12DA">
              <w:t>Dashboard</w:t>
            </w:r>
          </w:p>
        </w:tc>
        <w:tc>
          <w:tcPr>
            <w:tcW w:w="7087" w:type="dxa"/>
            <w:shd w:val="clear" w:color="auto" w:fill="C5E0B3" w:themeFill="accent6" w:themeFillTint="66"/>
          </w:tcPr>
          <w:p w14:paraId="1895FE22" w14:textId="77777777" w:rsidR="00EF3CCE" w:rsidRPr="003F3429" w:rsidRDefault="00EF3CCE" w:rsidP="00E74BCF">
            <w:r w:rsidRPr="008D12DA">
              <w:t>Displays data from project reports submitted by the organisation and approved by the Department. Also displays announcements (viewable by organisation administrators only). The dashboard will only display if more than one project exists for the organisation.</w:t>
            </w:r>
          </w:p>
        </w:tc>
      </w:tr>
      <w:tr w:rsidR="00EF3CCE" w:rsidRPr="003F3429" w14:paraId="4FA8A3BA" w14:textId="77777777" w:rsidTr="00EF3CCE">
        <w:trPr>
          <w:cnfStyle w:val="000000010000" w:firstRow="0" w:lastRow="0" w:firstColumn="0" w:lastColumn="0" w:oddVBand="0" w:evenVBand="0" w:oddHBand="0" w:evenHBand="1" w:firstRowFirstColumn="0" w:firstRowLastColumn="0" w:lastRowFirstColumn="0" w:lastRowLastColumn="0"/>
        </w:trPr>
        <w:tc>
          <w:tcPr>
            <w:tcW w:w="2127" w:type="dxa"/>
            <w:shd w:val="clear" w:color="auto" w:fill="auto"/>
          </w:tcPr>
          <w:p w14:paraId="21016456" w14:textId="77777777" w:rsidR="00EF3CCE" w:rsidRPr="003F3429" w:rsidRDefault="00EF3CCE" w:rsidP="00E74BCF">
            <w:r w:rsidRPr="008D12DA">
              <w:t>Admin</w:t>
            </w:r>
          </w:p>
        </w:tc>
        <w:tc>
          <w:tcPr>
            <w:tcW w:w="7087" w:type="dxa"/>
            <w:shd w:val="clear" w:color="auto" w:fill="auto"/>
          </w:tcPr>
          <w:p w14:paraId="4D72FEE0" w14:textId="77777777" w:rsidR="00EF3CCE" w:rsidRPr="003F3429" w:rsidRDefault="00EF3CCE" w:rsidP="00E74BCF">
            <w:r w:rsidRPr="008D12DA">
              <w:t xml:space="preserve">Only visible to organisation administrators. Organisation administrators can edit the organisation details, create bulk announcements for all projects managed by the organisation, add MERIT users to all projects managed by the organisation (and change user role). </w:t>
            </w:r>
          </w:p>
        </w:tc>
      </w:tr>
    </w:tbl>
    <w:p w14:paraId="139DF3EF" w14:textId="0995A58D" w:rsidR="00EF3CCE" w:rsidRDefault="00EF3CCE" w:rsidP="00E74BCF">
      <w:pPr>
        <w:rPr>
          <w:rFonts w:cs="Arial"/>
        </w:rPr>
      </w:pPr>
      <w:r>
        <w:br w:type="page"/>
      </w:r>
    </w:p>
    <w:tbl>
      <w:tblPr>
        <w:tblStyle w:val="TableGrid"/>
        <w:tblW w:w="0" w:type="auto"/>
        <w:tblLook w:val="04A0" w:firstRow="1" w:lastRow="0" w:firstColumn="1" w:lastColumn="0" w:noHBand="0" w:noVBand="1"/>
      </w:tblPr>
      <w:tblGrid>
        <w:gridCol w:w="1528"/>
        <w:gridCol w:w="573"/>
        <w:gridCol w:w="1943"/>
        <w:gridCol w:w="704"/>
        <w:gridCol w:w="1530"/>
        <w:gridCol w:w="704"/>
        <w:gridCol w:w="2220"/>
      </w:tblGrid>
      <w:tr w:rsidR="00193C4D" w:rsidRPr="007634E2" w14:paraId="7CDA693E" w14:textId="77777777" w:rsidTr="00D43462">
        <w:trPr>
          <w:cnfStyle w:val="100000000000" w:firstRow="1" w:lastRow="0" w:firstColumn="0" w:lastColumn="0" w:oddVBand="0" w:evenVBand="0" w:oddHBand="0" w:evenHBand="0" w:firstRowFirstColumn="0" w:firstRowLastColumn="0" w:lastRowFirstColumn="0" w:lastRowLastColumn="0"/>
        </w:trPr>
        <w:tc>
          <w:tcPr>
            <w:tcW w:w="9202" w:type="dxa"/>
            <w:gridSpan w:val="7"/>
            <w:shd w:val="clear" w:color="auto" w:fill="C5E0B3" w:themeFill="accent6" w:themeFillTint="66"/>
          </w:tcPr>
          <w:p w14:paraId="76E651BB" w14:textId="323C98F5" w:rsidR="00193C4D" w:rsidRPr="007634E2" w:rsidRDefault="00193C4D" w:rsidP="00E74BCF">
            <w:pPr>
              <w:pStyle w:val="Heading2"/>
              <w:outlineLvl w:val="1"/>
            </w:pPr>
            <w:bookmarkStart w:id="201" w:name="_Toc43203670"/>
            <w:bookmarkStart w:id="202" w:name="_Toc43451097"/>
            <w:bookmarkStart w:id="203" w:name="_Toc43451295"/>
            <w:r>
              <w:t>Overview Screen</w:t>
            </w:r>
            <w:bookmarkEnd w:id="201"/>
            <w:bookmarkEnd w:id="202"/>
            <w:bookmarkEnd w:id="203"/>
          </w:p>
        </w:tc>
      </w:tr>
      <w:tr w:rsidR="00193C4D" w14:paraId="3EFBA533" w14:textId="77777777" w:rsidTr="00D43462">
        <w:trPr>
          <w:cnfStyle w:val="000000100000" w:firstRow="0" w:lastRow="0" w:firstColumn="0" w:lastColumn="0" w:oddVBand="0" w:evenVBand="0" w:oddHBand="1" w:evenHBand="0" w:firstRowFirstColumn="0" w:firstRowLastColumn="0" w:lastRowFirstColumn="0" w:lastRowLastColumn="0"/>
        </w:trPr>
        <w:tc>
          <w:tcPr>
            <w:tcW w:w="1528" w:type="dxa"/>
            <w:vAlign w:val="center"/>
          </w:tcPr>
          <w:p w14:paraId="62046888" w14:textId="77777777" w:rsidR="00193C4D" w:rsidRDefault="00193C4D" w:rsidP="00E74BCF">
            <w:r>
              <w:t>Access Level</w:t>
            </w:r>
          </w:p>
        </w:tc>
        <w:tc>
          <w:tcPr>
            <w:tcW w:w="573" w:type="dxa"/>
            <w:vAlign w:val="center"/>
          </w:tcPr>
          <w:p w14:paraId="5E2B10BB" w14:textId="73606CAF" w:rsidR="00193C4D" w:rsidRDefault="00AA227B" w:rsidP="00E74BCF">
            <w:pPr>
              <w:pStyle w:val="Tick"/>
            </w:pPr>
            <w:r w:rsidRPr="00E12FD6">
              <w:rPr>
                <w:rFonts w:ascii="Wingdings" w:eastAsia="Wingdings" w:hAnsi="Wingdings" w:cs="Wingdings"/>
              </w:rPr>
              <w:t></w:t>
            </w:r>
          </w:p>
        </w:tc>
        <w:tc>
          <w:tcPr>
            <w:tcW w:w="1943" w:type="dxa"/>
            <w:vAlign w:val="center"/>
          </w:tcPr>
          <w:p w14:paraId="352DC248" w14:textId="2A2C920F" w:rsidR="00193C4D" w:rsidRDefault="00193C4D" w:rsidP="00E74BCF">
            <w:r w:rsidRPr="0068193C">
              <w:t>Editor</w:t>
            </w:r>
            <w:r w:rsidR="001929D2">
              <w:t xml:space="preserve"> (partial)</w:t>
            </w:r>
          </w:p>
        </w:tc>
        <w:tc>
          <w:tcPr>
            <w:tcW w:w="704" w:type="dxa"/>
            <w:vAlign w:val="center"/>
          </w:tcPr>
          <w:p w14:paraId="378310A9" w14:textId="77777777" w:rsidR="00193C4D" w:rsidRDefault="00193C4D" w:rsidP="00E74BCF">
            <w:pPr>
              <w:pStyle w:val="Tick"/>
            </w:pPr>
            <w:r w:rsidRPr="00E12FD6">
              <w:rPr>
                <w:rFonts w:ascii="Wingdings" w:eastAsia="Wingdings" w:hAnsi="Wingdings" w:cs="Wingdings"/>
              </w:rPr>
              <w:t></w:t>
            </w:r>
          </w:p>
        </w:tc>
        <w:tc>
          <w:tcPr>
            <w:tcW w:w="1530" w:type="dxa"/>
            <w:vAlign w:val="center"/>
          </w:tcPr>
          <w:p w14:paraId="3A22E854" w14:textId="77777777" w:rsidR="00193C4D" w:rsidRDefault="00193C4D" w:rsidP="00E74BCF">
            <w:r w:rsidRPr="0068193C">
              <w:t>Admin</w:t>
            </w:r>
            <w:r w:rsidRPr="0068193C" w:rsidDel="00772D96">
              <w:t xml:space="preserve"> </w:t>
            </w:r>
          </w:p>
        </w:tc>
        <w:tc>
          <w:tcPr>
            <w:tcW w:w="704" w:type="dxa"/>
            <w:vAlign w:val="center"/>
          </w:tcPr>
          <w:p w14:paraId="6837BC8C" w14:textId="77777777" w:rsidR="00193C4D" w:rsidRDefault="00193C4D" w:rsidP="00E74BCF">
            <w:pPr>
              <w:pStyle w:val="Tick"/>
            </w:pPr>
            <w:r w:rsidRPr="00E12FD6">
              <w:rPr>
                <w:rFonts w:ascii="Wingdings" w:eastAsia="Wingdings" w:hAnsi="Wingdings" w:cs="Wingdings"/>
              </w:rPr>
              <w:t></w:t>
            </w:r>
          </w:p>
        </w:tc>
        <w:tc>
          <w:tcPr>
            <w:tcW w:w="2220" w:type="dxa"/>
            <w:vAlign w:val="center"/>
          </w:tcPr>
          <w:p w14:paraId="3D49457D" w14:textId="77777777" w:rsidR="00193C4D" w:rsidRDefault="00193C4D" w:rsidP="00E74BCF">
            <w:r>
              <w:t>Grant Manager</w:t>
            </w:r>
          </w:p>
        </w:tc>
      </w:tr>
    </w:tbl>
    <w:p w14:paraId="059EAEC8" w14:textId="69B868D6" w:rsidR="0069226B" w:rsidRDefault="0069226B" w:rsidP="00E74BCF">
      <w:r>
        <w:t xml:space="preserve">The overview screen is mainly a viewing screen. This enables the user to see the Project Title, recipient or organisation name and other details. </w:t>
      </w:r>
      <w:r w:rsidR="001929D2">
        <w:t>I</w:t>
      </w:r>
      <w:r>
        <w:t xml:space="preserve">nformation </w:t>
      </w:r>
      <w:r w:rsidR="001929D2">
        <w:t xml:space="preserve">contained at the top of this screen </w:t>
      </w:r>
      <w:r>
        <w:t xml:space="preserve">can only be edited by </w:t>
      </w:r>
      <w:r w:rsidR="0069746C">
        <w:t>the Department</w:t>
      </w:r>
      <w:r w:rsidR="00453534">
        <w:t>’s MERIT Team</w:t>
      </w:r>
      <w:r>
        <w:t xml:space="preserve"> (</w:t>
      </w:r>
      <w:r w:rsidR="00603D89">
        <w:t xml:space="preserve">See </w:t>
      </w:r>
      <w:r w:rsidR="00453534" w:rsidRPr="00453534">
        <w:rPr>
          <w:rStyle w:val="LinkChar"/>
        </w:rPr>
        <w:fldChar w:fldCharType="begin"/>
      </w:r>
      <w:r w:rsidR="00453534" w:rsidRPr="00453534">
        <w:rPr>
          <w:rStyle w:val="LinkChar"/>
        </w:rPr>
        <w:instrText xml:space="preserve"> REF _Ref40297329 \r \h </w:instrText>
      </w:r>
      <w:r w:rsidR="00453534">
        <w:rPr>
          <w:rStyle w:val="LinkChar"/>
        </w:rPr>
        <w:instrText xml:space="preserve"> \* MERGEFORMAT </w:instrText>
      </w:r>
      <w:r w:rsidR="00453534" w:rsidRPr="00453534">
        <w:rPr>
          <w:rStyle w:val="LinkChar"/>
        </w:rPr>
      </w:r>
      <w:r w:rsidR="00453534" w:rsidRPr="00453534">
        <w:rPr>
          <w:rStyle w:val="LinkChar"/>
        </w:rPr>
        <w:fldChar w:fldCharType="separate"/>
      </w:r>
      <w:r w:rsidR="00F468EC">
        <w:rPr>
          <w:rStyle w:val="LinkChar"/>
        </w:rPr>
        <w:t>6.1</w:t>
      </w:r>
      <w:r w:rsidR="00453534" w:rsidRPr="00453534">
        <w:rPr>
          <w:rStyle w:val="LinkChar"/>
        </w:rPr>
        <w:fldChar w:fldCharType="end"/>
      </w:r>
      <w:r w:rsidR="00453534" w:rsidRPr="00453534">
        <w:rPr>
          <w:rStyle w:val="LinkChar"/>
        </w:rPr>
        <w:t xml:space="preserve"> </w:t>
      </w:r>
      <w:r w:rsidR="00453534" w:rsidRPr="00453534">
        <w:rPr>
          <w:rStyle w:val="LinkChar"/>
        </w:rPr>
        <w:fldChar w:fldCharType="begin"/>
      </w:r>
      <w:r w:rsidR="00453534" w:rsidRPr="00453534">
        <w:rPr>
          <w:rStyle w:val="LinkChar"/>
        </w:rPr>
        <w:instrText xml:space="preserve"> REF _Ref40297329 \h </w:instrText>
      </w:r>
      <w:r w:rsidR="00453534">
        <w:rPr>
          <w:rStyle w:val="LinkChar"/>
        </w:rPr>
        <w:instrText xml:space="preserve"> \* MERGEFORMAT </w:instrText>
      </w:r>
      <w:r w:rsidR="00453534" w:rsidRPr="00453534">
        <w:rPr>
          <w:rStyle w:val="LinkChar"/>
        </w:rPr>
      </w:r>
      <w:r w:rsidR="00453534" w:rsidRPr="00453534">
        <w:rPr>
          <w:rStyle w:val="LinkChar"/>
        </w:rPr>
        <w:fldChar w:fldCharType="separate"/>
      </w:r>
      <w:r w:rsidR="00F468EC" w:rsidRPr="00F468EC">
        <w:rPr>
          <w:rStyle w:val="LinkChar"/>
        </w:rPr>
        <w:t>Edit the Overview Tab</w:t>
      </w:r>
      <w:r w:rsidR="00453534" w:rsidRPr="00453534">
        <w:rPr>
          <w:rStyle w:val="LinkChar"/>
        </w:rPr>
        <w:fldChar w:fldCharType="end"/>
      </w:r>
      <w:r>
        <w:t>).</w:t>
      </w:r>
    </w:p>
    <w:p w14:paraId="5AAD091A" w14:textId="348F1F75" w:rsidR="002C34F1" w:rsidRDefault="002C34F1" w:rsidP="00E74BCF">
      <w:pPr>
        <w:pStyle w:val="Heading3"/>
      </w:pPr>
      <w:bookmarkStart w:id="204" w:name="_Ref39741957"/>
      <w:bookmarkStart w:id="205" w:name="_Ref39741960"/>
      <w:bookmarkStart w:id="206" w:name="_Ref42859969"/>
      <w:bookmarkStart w:id="207" w:name="_Toc43203671"/>
      <w:bookmarkStart w:id="208" w:name="_Toc43451098"/>
      <w:bookmarkStart w:id="209" w:name="_Toc43451296"/>
      <w:r>
        <w:t>Overview tab: edit or add a new blog</w:t>
      </w:r>
      <w:bookmarkEnd w:id="204"/>
      <w:bookmarkEnd w:id="205"/>
      <w:bookmarkEnd w:id="206"/>
      <w:bookmarkEnd w:id="207"/>
      <w:bookmarkEnd w:id="208"/>
      <w:bookmarkEnd w:id="209"/>
    </w:p>
    <w:p w14:paraId="2387EF47" w14:textId="3D2588F7" w:rsidR="00086B44" w:rsidRDefault="00086B44" w:rsidP="00086B44">
      <w:r w:rsidRPr="008D12DA">
        <w:t xml:space="preserve">The Project Blog </w:t>
      </w:r>
      <w:r w:rsidR="000A7608">
        <w:t xml:space="preserve">is the only item that </w:t>
      </w:r>
      <w:r>
        <w:t xml:space="preserve">can be edited, directly from </w:t>
      </w:r>
      <w:r w:rsidR="000A7608">
        <w:t>the Overview</w:t>
      </w:r>
      <w:r>
        <w:t xml:space="preserve"> page, by any of the three user levels above. It</w:t>
      </w:r>
      <w:r w:rsidRPr="008D12DA">
        <w:t xml:space="preserve"> enables funding recipients to publish news and events, project stories and photos that they want to share with the general public. </w:t>
      </w:r>
      <w:r>
        <w:t>P</w:t>
      </w:r>
      <w:r w:rsidRPr="008D12DA">
        <w:t xml:space="preserve">roject stories </w:t>
      </w:r>
      <w:r>
        <w:t xml:space="preserve">may </w:t>
      </w:r>
      <w:r w:rsidRPr="008D12DA">
        <w:t xml:space="preserve">include summaries </w:t>
      </w:r>
      <w:r>
        <w:t xml:space="preserve">of </w:t>
      </w:r>
      <w:r w:rsidRPr="008D12DA">
        <w:t>progress reports and project outcomes to date.</w:t>
      </w:r>
    </w:p>
    <w:p w14:paraId="30F33D4D" w14:textId="77777777" w:rsidR="00086B44" w:rsidRDefault="00086B44" w:rsidP="00086B44">
      <w:r>
        <w:t>There are two ways to add blogs:</w:t>
      </w:r>
    </w:p>
    <w:p w14:paraId="7E8389E3" w14:textId="77777777" w:rsidR="00086B44" w:rsidRDefault="00086B44" w:rsidP="003B0D04">
      <w:pPr>
        <w:pStyle w:val="ListLetter"/>
        <w:numPr>
          <w:ilvl w:val="0"/>
          <w:numId w:val="46"/>
        </w:numPr>
      </w:pPr>
      <w:r w:rsidRPr="00086B44">
        <w:rPr>
          <w:b/>
          <w:bCs/>
        </w:rPr>
        <w:t>Overview</w:t>
      </w:r>
      <w:r>
        <w:t xml:space="preserve"> Tab - Available to editors. It will allow them to add / edit only.</w:t>
      </w:r>
    </w:p>
    <w:p w14:paraId="174DBE48" w14:textId="564D0D6D" w:rsidR="00086B44" w:rsidRDefault="00086B44" w:rsidP="00E41CEC">
      <w:pPr>
        <w:pStyle w:val="ListLetter"/>
      </w:pPr>
      <w:r w:rsidRPr="008773DA">
        <w:rPr>
          <w:b/>
          <w:bCs/>
        </w:rPr>
        <w:t>Admin</w:t>
      </w:r>
      <w:r>
        <w:t xml:space="preserve"> Tab - is only available to Admin </w:t>
      </w:r>
      <w:r w:rsidR="00CB610E">
        <w:t>u</w:t>
      </w:r>
      <w:r>
        <w:t>sers or Grant Managers</w:t>
      </w:r>
      <w:r w:rsidR="00CB610E">
        <w:t xml:space="preserve"> users</w:t>
      </w:r>
      <w:r>
        <w:t xml:space="preserve"> (See). It enables them add/edit/delete any blogs (</w:t>
      </w:r>
      <w:r w:rsidR="00CB610E">
        <w:t>These users</w:t>
      </w:r>
      <w:r>
        <w:t xml:space="preserve"> should refer to </w:t>
      </w:r>
      <w:r w:rsidRPr="008C342D">
        <w:rPr>
          <w:rStyle w:val="LinkChar"/>
        </w:rPr>
        <w:fldChar w:fldCharType="begin"/>
      </w:r>
      <w:r w:rsidRPr="008C342D">
        <w:rPr>
          <w:rStyle w:val="LinkChar"/>
        </w:rPr>
        <w:instrText xml:space="preserve"> REF _Ref29464431 \r \h </w:instrText>
      </w:r>
      <w:r>
        <w:rPr>
          <w:rStyle w:val="LinkChar"/>
        </w:rPr>
        <w:instrText xml:space="preserve"> \* MERGEFORMAT </w:instrText>
      </w:r>
      <w:r w:rsidRPr="008C342D">
        <w:rPr>
          <w:rStyle w:val="LinkChar"/>
        </w:rPr>
      </w:r>
      <w:r w:rsidRPr="008C342D">
        <w:rPr>
          <w:rStyle w:val="LinkChar"/>
        </w:rPr>
        <w:fldChar w:fldCharType="separate"/>
      </w:r>
      <w:r w:rsidR="00F468EC">
        <w:rPr>
          <w:rStyle w:val="LinkChar"/>
        </w:rPr>
        <w:t>6.2</w:t>
      </w:r>
      <w:r w:rsidRPr="008C342D">
        <w:rPr>
          <w:rStyle w:val="LinkChar"/>
        </w:rPr>
        <w:fldChar w:fldCharType="end"/>
      </w:r>
      <w:r>
        <w:rPr>
          <w:rStyle w:val="LinkChar"/>
        </w:rPr>
        <w:t> </w:t>
      </w:r>
      <w:r w:rsidRPr="008C342D">
        <w:rPr>
          <w:rStyle w:val="LinkChar"/>
        </w:rPr>
        <w:fldChar w:fldCharType="begin"/>
      </w:r>
      <w:r w:rsidRPr="008C342D">
        <w:rPr>
          <w:rStyle w:val="LinkChar"/>
        </w:rPr>
        <w:instrText xml:space="preserve"> REF _Ref29464431 \h </w:instrText>
      </w:r>
      <w:r>
        <w:rPr>
          <w:rStyle w:val="LinkChar"/>
        </w:rPr>
        <w:instrText xml:space="preserve"> \* MERGEFORMAT </w:instrText>
      </w:r>
      <w:r w:rsidRPr="008C342D">
        <w:rPr>
          <w:rStyle w:val="LinkChar"/>
        </w:rPr>
      </w:r>
      <w:r w:rsidRPr="008C342D">
        <w:rPr>
          <w:rStyle w:val="LinkChar"/>
        </w:rPr>
        <w:fldChar w:fldCharType="separate"/>
      </w:r>
      <w:r w:rsidR="00F468EC" w:rsidRPr="00F468EC">
        <w:rPr>
          <w:rStyle w:val="LinkChar"/>
        </w:rPr>
        <w:t>Edit Project Blog</w:t>
      </w:r>
      <w:r w:rsidRPr="008C342D">
        <w:rPr>
          <w:rStyle w:val="LinkChar"/>
        </w:rPr>
        <w:fldChar w:fldCharType="end"/>
      </w:r>
      <w:r w:rsidRPr="00C676B7">
        <w:t>)</w:t>
      </w:r>
      <w:r>
        <w:t>.</w:t>
      </w:r>
    </w:p>
    <w:p w14:paraId="3B43166B" w14:textId="59EA1B39" w:rsidR="002C34F1" w:rsidRPr="003F3429" w:rsidRDefault="00CB1A95" w:rsidP="003B0D04">
      <w:pPr>
        <w:pStyle w:val="ListParagraph"/>
        <w:numPr>
          <w:ilvl w:val="0"/>
          <w:numId w:val="19"/>
        </w:numPr>
      </w:pPr>
      <w:r>
        <w:rPr>
          <w:noProof/>
        </w:rPr>
        <w:drawing>
          <wp:anchor distT="0" distB="0" distL="114300" distR="114300" simplePos="0" relativeHeight="253262336" behindDoc="0" locked="0" layoutInCell="1" allowOverlap="1" wp14:anchorId="4136BF38" wp14:editId="334EBA15">
            <wp:simplePos x="0" y="0"/>
            <wp:positionH relativeFrom="column">
              <wp:posOffset>423545</wp:posOffset>
            </wp:positionH>
            <wp:positionV relativeFrom="paragraph">
              <wp:posOffset>506095</wp:posOffset>
            </wp:positionV>
            <wp:extent cx="5233670" cy="3550285"/>
            <wp:effectExtent l="19050" t="19050" r="24130" b="12065"/>
            <wp:wrapTopAndBottom/>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233670" cy="3550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C34F1" w:rsidRPr="008D12DA">
        <w:t xml:space="preserve">On the project </w:t>
      </w:r>
      <w:r w:rsidR="002C34F1" w:rsidRPr="00E74BCF">
        <w:rPr>
          <w:b/>
        </w:rPr>
        <w:t>Overview</w:t>
      </w:r>
      <w:r w:rsidR="002C34F1" w:rsidRPr="008D12DA">
        <w:t xml:space="preserve"> tab, scroll to the </w:t>
      </w:r>
      <w:r w:rsidR="002C34F1" w:rsidRPr="00E74BCF">
        <w:rPr>
          <w:b/>
        </w:rPr>
        <w:t xml:space="preserve">Project Blog </w:t>
      </w:r>
      <w:r w:rsidR="002C34F1" w:rsidRPr="008D12DA">
        <w:t xml:space="preserve">section and click either </w:t>
      </w:r>
      <w:r w:rsidR="002C34F1" w:rsidRPr="00E74BCF">
        <w:rPr>
          <w:b/>
        </w:rPr>
        <w:t>New Entry</w:t>
      </w:r>
      <w:r w:rsidR="002C34F1" w:rsidRPr="008D12DA">
        <w:t xml:space="preserve"> or </w:t>
      </w:r>
      <w:r w:rsidR="002C34F1" w:rsidRPr="00E74BCF">
        <w:rPr>
          <w:b/>
        </w:rPr>
        <w:t>Edit</w:t>
      </w:r>
      <w:r w:rsidR="002C34F1" w:rsidRPr="008D12DA">
        <w:t>.</w:t>
      </w:r>
    </w:p>
    <w:p w14:paraId="48CEBBF1" w14:textId="10A30B03" w:rsidR="0052421B" w:rsidRDefault="0052421B" w:rsidP="00E74BCF"/>
    <w:p w14:paraId="6C645C6F" w14:textId="77777777" w:rsidR="0052421B" w:rsidRDefault="0052421B">
      <w:pPr>
        <w:spacing w:before="0" w:after="160" w:line="259" w:lineRule="auto"/>
      </w:pPr>
      <w:r>
        <w:br w:type="page"/>
      </w:r>
    </w:p>
    <w:p w14:paraId="2C23F15E" w14:textId="31808EB5" w:rsidR="00361585" w:rsidRDefault="00361585" w:rsidP="00361585">
      <w:pPr>
        <w:pStyle w:val="ListParagraph"/>
        <w:numPr>
          <w:ilvl w:val="0"/>
          <w:numId w:val="0"/>
        </w:numPr>
        <w:ind w:left="680"/>
      </w:pPr>
      <w:r>
        <w:t>The following dialog box will appear.</w:t>
      </w:r>
    </w:p>
    <w:p w14:paraId="5654AF8D" w14:textId="5489020A" w:rsidR="00CB1A95" w:rsidRDefault="00CB1A95" w:rsidP="00361585">
      <w:pPr>
        <w:pStyle w:val="ListParagraph"/>
        <w:numPr>
          <w:ilvl w:val="0"/>
          <w:numId w:val="0"/>
        </w:numPr>
        <w:ind w:left="680"/>
      </w:pPr>
      <w:r>
        <w:rPr>
          <w:noProof/>
        </w:rPr>
        <w:drawing>
          <wp:inline distT="0" distB="0" distL="0" distR="0" wp14:anchorId="27202CE0" wp14:editId="6E458A46">
            <wp:extent cx="5329831" cy="3594538"/>
            <wp:effectExtent l="19050" t="19050" r="23495" b="2540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360713" cy="3615366"/>
                    </a:xfrm>
                    <a:prstGeom prst="rect">
                      <a:avLst/>
                    </a:prstGeom>
                    <a:ln>
                      <a:solidFill>
                        <a:schemeClr val="tx1"/>
                      </a:solidFill>
                    </a:ln>
                  </pic:spPr>
                </pic:pic>
              </a:graphicData>
            </a:graphic>
          </wp:inline>
        </w:drawing>
      </w:r>
    </w:p>
    <w:p w14:paraId="200306EB" w14:textId="527243F8" w:rsidR="004646ED" w:rsidRDefault="002C34F1" w:rsidP="00E74BCF">
      <w:pPr>
        <w:pStyle w:val="ListParagraph"/>
      </w:pPr>
      <w:r w:rsidRPr="008D12DA">
        <w:t xml:space="preserve">Select the type of blog entry you wish to </w:t>
      </w:r>
      <w:r>
        <w:t>create</w:t>
      </w:r>
      <w:r w:rsidRPr="008D12DA">
        <w:t xml:space="preserve"> (News and Events, Project Stories or Photos) and complete the required information. </w:t>
      </w:r>
    </w:p>
    <w:p w14:paraId="32884037" w14:textId="77777777" w:rsidR="00E713D0" w:rsidRPr="003F3429" w:rsidRDefault="00361585" w:rsidP="00E713D0">
      <w:pPr>
        <w:pStyle w:val="ListParagraph"/>
      </w:pPr>
      <w:r w:rsidRPr="008D12DA">
        <w:t xml:space="preserve">You can format your text in the ‘Content’ box by clicking </w:t>
      </w:r>
      <w:r>
        <w:t xml:space="preserve">‘Edit with Markdown Editor’.  </w:t>
      </w:r>
      <w:r w:rsidRPr="008D12DA">
        <w:t>A pop</w:t>
      </w:r>
      <w:r>
        <w:noBreakHyphen/>
      </w:r>
      <w:r>
        <w:softHyphen/>
      </w:r>
      <w:r w:rsidRPr="008D12DA">
        <w:t>up box will appear.</w:t>
      </w:r>
      <w:r w:rsidRPr="00EE5499">
        <w:rPr>
          <w:b/>
        </w:rPr>
        <w:t xml:space="preserve"> </w:t>
      </w:r>
      <w:r w:rsidR="00E713D0" w:rsidRPr="00B53A58">
        <w:t xml:space="preserve">Type your text into the blog content box and click ‘done’.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C9C9" w:themeFill="accent3" w:themeFillTint="99"/>
        <w:tblLayout w:type="fixed"/>
        <w:tblLook w:val="04A0" w:firstRow="1" w:lastRow="0" w:firstColumn="1" w:lastColumn="0" w:noHBand="0" w:noVBand="1"/>
      </w:tblPr>
      <w:tblGrid>
        <w:gridCol w:w="817"/>
        <w:gridCol w:w="8611"/>
      </w:tblGrid>
      <w:tr w:rsidR="00E713D0" w:rsidRPr="003F3429" w14:paraId="5E7F659D" w14:textId="77777777" w:rsidTr="00760A33">
        <w:trPr>
          <w:cnfStyle w:val="100000000000" w:firstRow="1" w:lastRow="0" w:firstColumn="0" w:lastColumn="0" w:oddVBand="0" w:evenVBand="0" w:oddHBand="0" w:evenHBand="0" w:firstRowFirstColumn="0" w:firstRowLastColumn="0" w:lastRowFirstColumn="0" w:lastRowLastColumn="0"/>
          <w:trHeight w:val="437"/>
        </w:trPr>
        <w:tc>
          <w:tcPr>
            <w:tcW w:w="817" w:type="dxa"/>
            <w:shd w:val="clear" w:color="auto" w:fill="C5E0B3" w:themeFill="accent6" w:themeFillTint="66"/>
          </w:tcPr>
          <w:p w14:paraId="30143A73" w14:textId="77777777" w:rsidR="00E713D0" w:rsidRPr="003F3429" w:rsidRDefault="00E713D0" w:rsidP="00760A33">
            <w:pPr>
              <w:pStyle w:val="i"/>
            </w:pPr>
            <w:r w:rsidRPr="006320BB">
              <w:rPr>
                <w:rFonts w:ascii="Webdings" w:eastAsia="Webdings" w:hAnsi="Webdings" w:cs="Webdings"/>
              </w:rPr>
              <w:t></w:t>
            </w:r>
          </w:p>
        </w:tc>
        <w:tc>
          <w:tcPr>
            <w:tcW w:w="8611" w:type="dxa"/>
            <w:shd w:val="clear" w:color="auto" w:fill="C5E0B3" w:themeFill="accent6" w:themeFillTint="66"/>
          </w:tcPr>
          <w:p w14:paraId="131317A9" w14:textId="77777777" w:rsidR="00E713D0" w:rsidRDefault="00E713D0" w:rsidP="00760A33">
            <w:r w:rsidRPr="008D12DA">
              <w:t xml:space="preserve">MERIT uses Markdown Syntax for formatting plain text. It is a simple HTML text editor for basic formatting and is different to Microsoft Word. Rather than typing out a passage then adding formatting afterwards with mouse clicks and formatting tools like buttons and dropdowns, Markdown allows a writer to use a very simple set of symbols to denote the desired format of the text. Click the </w:t>
            </w:r>
            <w:r>
              <w:rPr>
                <w:noProof/>
              </w:rPr>
              <w:drawing>
                <wp:inline distT="0" distB="0" distL="0" distR="0" wp14:anchorId="586A3337" wp14:editId="7CD686AD">
                  <wp:extent cx="236131" cy="232218"/>
                  <wp:effectExtent l="19050" t="19050" r="11519" b="15432"/>
                  <wp:docPr id="3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39684" cy="235712"/>
                          </a:xfrm>
                          <a:prstGeom prst="rect">
                            <a:avLst/>
                          </a:prstGeom>
                          <a:noFill/>
                          <a:ln w="9525">
                            <a:solidFill>
                              <a:schemeClr val="accent1"/>
                            </a:solidFill>
                            <a:miter lim="800000"/>
                            <a:headEnd/>
                            <a:tailEnd/>
                          </a:ln>
                        </pic:spPr>
                      </pic:pic>
                    </a:graphicData>
                  </a:graphic>
                </wp:inline>
              </w:drawing>
            </w:r>
            <w:r w:rsidRPr="008D12DA">
              <w:t xml:space="preserve"> for examples or search for further Markdown Syntax guidance online.</w:t>
            </w:r>
          </w:p>
        </w:tc>
      </w:tr>
    </w:tbl>
    <w:p w14:paraId="54D5C805" w14:textId="329C049B" w:rsidR="002C34F1" w:rsidRPr="003F3429" w:rsidRDefault="004646ED" w:rsidP="00E74BCF">
      <w:pPr>
        <w:pStyle w:val="ListParagraph"/>
      </w:pPr>
      <w:r>
        <w:t xml:space="preserve">Click the Attach’ button to add </w:t>
      </w:r>
      <w:r w:rsidR="008A622D">
        <w:t xml:space="preserve">information, images &amp; </w:t>
      </w:r>
      <w:r w:rsidR="00186F7D">
        <w:t>Videos</w:t>
      </w:r>
      <w:r w:rsidR="008A622D">
        <w:t xml:space="preserve">. </w:t>
      </w:r>
      <w:r w:rsidR="005C4F3C">
        <w:t xml:space="preserve">Further information </w:t>
      </w:r>
      <w:r w:rsidR="00E713D0">
        <w:t xml:space="preserve">on adding videos </w:t>
      </w:r>
      <w:r w:rsidR="005C4F3C">
        <w:t xml:space="preserve">is available </w:t>
      </w:r>
      <w:r w:rsidR="00DF3AB9">
        <w:t>below in</w:t>
      </w:r>
      <w:r w:rsidR="00186F7D">
        <w:t xml:space="preserve"> </w:t>
      </w:r>
      <w:r w:rsidR="00186F7D" w:rsidRPr="00186F7D">
        <w:rPr>
          <w:rStyle w:val="LinkChar"/>
        </w:rPr>
        <w:fldChar w:fldCharType="begin"/>
      </w:r>
      <w:r w:rsidR="00186F7D" w:rsidRPr="00186F7D">
        <w:rPr>
          <w:rStyle w:val="LinkChar"/>
        </w:rPr>
        <w:instrText xml:space="preserve"> REF _Ref42868680 \r \h </w:instrText>
      </w:r>
      <w:r w:rsidR="00186F7D">
        <w:rPr>
          <w:rStyle w:val="LinkChar"/>
        </w:rPr>
        <w:instrText xml:space="preserve"> \* MERGEFORMAT </w:instrText>
      </w:r>
      <w:r w:rsidR="00186F7D" w:rsidRPr="00186F7D">
        <w:rPr>
          <w:rStyle w:val="LinkChar"/>
        </w:rPr>
      </w:r>
      <w:r w:rsidR="00186F7D" w:rsidRPr="00186F7D">
        <w:rPr>
          <w:rStyle w:val="LinkChar"/>
        </w:rPr>
        <w:fldChar w:fldCharType="separate"/>
      </w:r>
      <w:r w:rsidR="00F468EC">
        <w:rPr>
          <w:rStyle w:val="LinkChar"/>
        </w:rPr>
        <w:t>9.2</w:t>
      </w:r>
      <w:r w:rsidR="00186F7D" w:rsidRPr="00186F7D">
        <w:rPr>
          <w:rStyle w:val="LinkChar"/>
        </w:rPr>
        <w:fldChar w:fldCharType="end"/>
      </w:r>
      <w:r w:rsidR="00186F7D">
        <w:rPr>
          <w:rStyle w:val="LinkChar"/>
        </w:rPr>
        <w:t xml:space="preserve"> </w:t>
      </w:r>
      <w:r w:rsidR="00186F7D" w:rsidRPr="00186F7D">
        <w:rPr>
          <w:rStyle w:val="LinkChar"/>
        </w:rPr>
        <w:fldChar w:fldCharType="begin"/>
      </w:r>
      <w:r w:rsidR="00186F7D" w:rsidRPr="00186F7D">
        <w:rPr>
          <w:rStyle w:val="LinkChar"/>
        </w:rPr>
        <w:instrText xml:space="preserve"> REF _Ref42868683 \h </w:instrText>
      </w:r>
      <w:r w:rsidR="00186F7D">
        <w:rPr>
          <w:rStyle w:val="LinkChar"/>
        </w:rPr>
        <w:instrText xml:space="preserve"> \* MERGEFORMAT </w:instrText>
      </w:r>
      <w:r w:rsidR="00186F7D" w:rsidRPr="00186F7D">
        <w:rPr>
          <w:rStyle w:val="LinkChar"/>
        </w:rPr>
      </w:r>
      <w:r w:rsidR="00186F7D" w:rsidRPr="00186F7D">
        <w:rPr>
          <w:rStyle w:val="LinkChar"/>
        </w:rPr>
        <w:fldChar w:fldCharType="separate"/>
      </w:r>
      <w:r w:rsidR="00F468EC" w:rsidRPr="00F468EC">
        <w:rPr>
          <w:rStyle w:val="LinkChar"/>
        </w:rPr>
        <w:t>Embed a video on the Overview page</w:t>
      </w:r>
      <w:r w:rsidR="00186F7D" w:rsidRPr="00186F7D">
        <w:rPr>
          <w:rStyle w:val="LinkChar"/>
        </w:rPr>
        <w:fldChar w:fldCharType="end"/>
      </w:r>
      <w:r w:rsidR="00186F7D">
        <w:t>.</w:t>
      </w:r>
    </w:p>
    <w:p w14:paraId="085D3A0A" w14:textId="5518C446" w:rsidR="002C34F1" w:rsidRDefault="002C34F1" w:rsidP="00E74BCF">
      <w:pPr>
        <w:pStyle w:val="ListParagraph"/>
      </w:pPr>
      <w:r w:rsidRPr="008D12DA">
        <w:t xml:space="preserve">Click </w:t>
      </w:r>
      <w:r w:rsidRPr="008D12DA">
        <w:rPr>
          <w:b/>
        </w:rPr>
        <w:t>Create</w:t>
      </w:r>
      <w:r w:rsidRPr="008D12DA">
        <w:t xml:space="preserve"> when you have </w:t>
      </w:r>
      <w:r w:rsidR="00CC2C82" w:rsidRPr="008D12DA">
        <w:t>entered</w:t>
      </w:r>
      <w:r w:rsidRPr="008D12DA">
        <w:t xml:space="preserve"> the blog.</w:t>
      </w:r>
      <w:r>
        <w:t xml:space="preserve"> </w:t>
      </w:r>
      <w:r w:rsidRPr="008D12DA">
        <w:t xml:space="preserve">Your entry will appear on the </w:t>
      </w:r>
      <w:r w:rsidRPr="008D12DA">
        <w:rPr>
          <w:b/>
        </w:rPr>
        <w:t>Overview</w:t>
      </w:r>
      <w:r w:rsidRPr="008D12DA">
        <w:t xml:space="preserve"> tab. </w:t>
      </w:r>
    </w:p>
    <w:p w14:paraId="7831E42A" w14:textId="5D863782" w:rsidR="0054745C" w:rsidRDefault="0054745C" w:rsidP="00FF479D">
      <w:pPr>
        <w:pStyle w:val="Heading3"/>
      </w:pPr>
      <w:bookmarkStart w:id="210" w:name="_Toc464723995"/>
      <w:bookmarkStart w:id="211" w:name="_Ref39741913"/>
      <w:bookmarkStart w:id="212" w:name="_Ref39741918"/>
      <w:bookmarkStart w:id="213" w:name="_Ref39741964"/>
      <w:bookmarkStart w:id="214" w:name="_Ref39741967"/>
      <w:bookmarkStart w:id="215" w:name="_Ref42859973"/>
      <w:bookmarkStart w:id="216" w:name="_Ref42868680"/>
      <w:bookmarkStart w:id="217" w:name="_Ref42868683"/>
      <w:bookmarkStart w:id="218" w:name="_Toc43203672"/>
      <w:bookmarkStart w:id="219" w:name="_Toc43451099"/>
      <w:bookmarkStart w:id="220" w:name="_Toc43451297"/>
      <w:r w:rsidRPr="008D12DA">
        <w:t>Embed a video on the Overview page</w:t>
      </w:r>
      <w:bookmarkEnd w:id="210"/>
      <w:bookmarkEnd w:id="211"/>
      <w:bookmarkEnd w:id="212"/>
      <w:bookmarkEnd w:id="213"/>
      <w:bookmarkEnd w:id="214"/>
      <w:bookmarkEnd w:id="215"/>
      <w:bookmarkEnd w:id="216"/>
      <w:bookmarkEnd w:id="217"/>
      <w:bookmarkEnd w:id="218"/>
      <w:bookmarkEnd w:id="219"/>
      <w:bookmarkEnd w:id="220"/>
    </w:p>
    <w:p w14:paraId="2D0B0D67" w14:textId="5CC254DB" w:rsidR="0054745C" w:rsidRDefault="0054745C" w:rsidP="00E74BCF">
      <w:r w:rsidRPr="008D12DA">
        <w:t>Videos relevant to your project that are hosted on YouTube, Vimeo, T</w:t>
      </w:r>
      <w:r>
        <w:t>ED</w:t>
      </w:r>
      <w:r w:rsidRPr="008D12DA">
        <w:t xml:space="preserve"> and Wistia can be embedded on the </w:t>
      </w:r>
      <w:r w:rsidRPr="006E2F71">
        <w:rPr>
          <w:b/>
          <w:bCs/>
        </w:rPr>
        <w:t>Overview</w:t>
      </w:r>
      <w:r w:rsidRPr="008D12DA">
        <w:t xml:space="preserve"> tab of your project.</w:t>
      </w:r>
    </w:p>
    <w:p w14:paraId="78C43AAE" w14:textId="6AF056E0" w:rsidR="00120AAA" w:rsidRDefault="00120AAA" w:rsidP="003B0D04">
      <w:pPr>
        <w:pStyle w:val="ListParagraph"/>
        <w:numPr>
          <w:ilvl w:val="0"/>
          <w:numId w:val="31"/>
        </w:numPr>
      </w:pPr>
      <w:r w:rsidRPr="008D12DA">
        <w:t>Follow steps 1-</w:t>
      </w:r>
      <w:r>
        <w:t>4</w:t>
      </w:r>
      <w:r w:rsidRPr="008D12DA">
        <w:t xml:space="preserve"> in section </w:t>
      </w:r>
      <w:r>
        <w:t>‘</w:t>
      </w:r>
      <w:r w:rsidRPr="00FE7EF7">
        <w:rPr>
          <w:rStyle w:val="LinkChar"/>
        </w:rPr>
        <w:fldChar w:fldCharType="begin"/>
      </w:r>
      <w:r w:rsidRPr="00FE7EF7">
        <w:rPr>
          <w:rStyle w:val="LinkChar"/>
        </w:rPr>
        <w:instrText xml:space="preserve"> REF _Ref39741957 \r \h </w:instrText>
      </w:r>
      <w:r>
        <w:rPr>
          <w:rStyle w:val="LinkChar"/>
        </w:rPr>
        <w:instrText xml:space="preserve"> \* MERGEFORMAT </w:instrText>
      </w:r>
      <w:r w:rsidRPr="00FE7EF7">
        <w:rPr>
          <w:rStyle w:val="LinkChar"/>
        </w:rPr>
      </w:r>
      <w:r w:rsidRPr="00FE7EF7">
        <w:rPr>
          <w:rStyle w:val="LinkChar"/>
        </w:rPr>
        <w:fldChar w:fldCharType="separate"/>
      </w:r>
      <w:r w:rsidR="00F468EC">
        <w:rPr>
          <w:rStyle w:val="LinkChar"/>
        </w:rPr>
        <w:t>9.1</w:t>
      </w:r>
      <w:r w:rsidRPr="00FE7EF7">
        <w:rPr>
          <w:rStyle w:val="LinkChar"/>
        </w:rPr>
        <w:fldChar w:fldCharType="end"/>
      </w:r>
      <w:r>
        <w:rPr>
          <w:rStyle w:val="LinkChar"/>
        </w:rPr>
        <w:t xml:space="preserve"> </w:t>
      </w:r>
      <w:r w:rsidRPr="00FE7EF7">
        <w:rPr>
          <w:rStyle w:val="LinkChar"/>
        </w:rPr>
        <w:fldChar w:fldCharType="begin"/>
      </w:r>
      <w:r w:rsidRPr="00FE7EF7">
        <w:rPr>
          <w:rStyle w:val="LinkChar"/>
        </w:rPr>
        <w:instrText xml:space="preserve"> REF _Ref39741957 \h </w:instrText>
      </w:r>
      <w:r>
        <w:rPr>
          <w:rStyle w:val="LinkChar"/>
        </w:rPr>
        <w:instrText xml:space="preserve"> \* MERGEFORMAT </w:instrText>
      </w:r>
      <w:r w:rsidRPr="00FE7EF7">
        <w:rPr>
          <w:rStyle w:val="LinkChar"/>
        </w:rPr>
      </w:r>
      <w:r w:rsidRPr="00FE7EF7">
        <w:rPr>
          <w:rStyle w:val="LinkChar"/>
        </w:rPr>
        <w:fldChar w:fldCharType="separate"/>
      </w:r>
      <w:r w:rsidR="00F468EC" w:rsidRPr="00F468EC">
        <w:rPr>
          <w:rStyle w:val="LinkChar"/>
        </w:rPr>
        <w:t>Overview tab: edit or add a new blog</w:t>
      </w:r>
      <w:r w:rsidRPr="00FE7EF7">
        <w:rPr>
          <w:rStyle w:val="LinkChar"/>
        </w:rPr>
        <w:fldChar w:fldCharType="end"/>
      </w:r>
      <w:r>
        <w:t xml:space="preserve">’ </w:t>
      </w:r>
      <w:r w:rsidRPr="008D12DA">
        <w:t xml:space="preserve">above, choose ‘Embedded video’ from the ‘Document type’ </w:t>
      </w:r>
      <w:r>
        <w:t>dropdown</w:t>
      </w:r>
      <w:r w:rsidRPr="008D12DA">
        <w:t xml:space="preserve"> list, and paste in the code for the video. </w:t>
      </w:r>
    </w:p>
    <w:p w14:paraId="1C0E02DC" w14:textId="2745F26F" w:rsidR="0054745C" w:rsidRDefault="0054745C" w:rsidP="003B0D04">
      <w:pPr>
        <w:pStyle w:val="ListParagraph"/>
        <w:numPr>
          <w:ilvl w:val="0"/>
          <w:numId w:val="31"/>
        </w:numPr>
      </w:pPr>
      <w:r w:rsidRPr="008D12DA">
        <w:t xml:space="preserve">Navigate to the website hosting the video you wish to embed on the overview tab. </w:t>
      </w:r>
    </w:p>
    <w:p w14:paraId="5A54A4F7" w14:textId="77777777" w:rsidR="009E6D2C" w:rsidRDefault="009E6D2C">
      <w:pPr>
        <w:spacing w:before="0" w:after="160" w:line="259" w:lineRule="auto"/>
        <w:rPr>
          <w:rFonts w:ascii="Calibri" w:hAnsi="Calibri" w:cs="Times New Roman"/>
          <w:b/>
          <w:bCs/>
          <w:sz w:val="32"/>
          <w:szCs w:val="28"/>
        </w:rPr>
      </w:pPr>
      <w:r>
        <w:br w:type="page"/>
      </w:r>
    </w:p>
    <w:p w14:paraId="51BBD963" w14:textId="4FF37227" w:rsidR="004D5B2F" w:rsidRDefault="00380D50" w:rsidP="009E6D2C">
      <w:pPr>
        <w:pStyle w:val="ListParagraph"/>
      </w:pPr>
      <w:r>
        <w:t>Obtain Video Code.</w:t>
      </w:r>
    </w:p>
    <w:tbl>
      <w:tblPr>
        <w:tblStyle w:val="TableGrid"/>
        <w:tblW w:w="0" w:type="auto"/>
        <w:tblInd w:w="680" w:type="dxa"/>
        <w:shd w:val="clear" w:color="auto" w:fill="C5E0B3" w:themeFill="accent6" w:themeFillTint="66"/>
        <w:tblLook w:val="04A0" w:firstRow="1" w:lastRow="0" w:firstColumn="1" w:lastColumn="0" w:noHBand="0" w:noVBand="1"/>
      </w:tblPr>
      <w:tblGrid>
        <w:gridCol w:w="875"/>
        <w:gridCol w:w="7647"/>
      </w:tblGrid>
      <w:tr w:rsidR="00D37A43" w14:paraId="3349C030" w14:textId="77777777" w:rsidTr="00D37A43">
        <w:trPr>
          <w:cnfStyle w:val="100000000000" w:firstRow="1" w:lastRow="0" w:firstColumn="0" w:lastColumn="0" w:oddVBand="0" w:evenVBand="0" w:oddHBand="0" w:evenHBand="0" w:firstRowFirstColumn="0" w:firstRowLastColumn="0" w:lastRowFirstColumn="0" w:lastRowLastColumn="0"/>
        </w:trPr>
        <w:tc>
          <w:tcPr>
            <w:tcW w:w="875" w:type="dxa"/>
            <w:shd w:val="clear" w:color="auto" w:fill="C5E0B3" w:themeFill="accent6" w:themeFillTint="66"/>
          </w:tcPr>
          <w:p w14:paraId="138B2D20" w14:textId="77F4D190" w:rsidR="00D37A43" w:rsidRDefault="00D37A43" w:rsidP="00D37A43">
            <w:pPr>
              <w:pStyle w:val="i"/>
            </w:pPr>
            <w:r w:rsidRPr="006320BB">
              <w:rPr>
                <w:rFonts w:ascii="Webdings" w:eastAsia="Webdings" w:hAnsi="Webdings" w:cs="Webdings"/>
              </w:rPr>
              <w:t></w:t>
            </w:r>
          </w:p>
        </w:tc>
        <w:tc>
          <w:tcPr>
            <w:tcW w:w="7647" w:type="dxa"/>
            <w:shd w:val="clear" w:color="auto" w:fill="C5E0B3" w:themeFill="accent6" w:themeFillTint="66"/>
          </w:tcPr>
          <w:p w14:paraId="5D4ECE35" w14:textId="2141CDA2" w:rsidR="00D37A43" w:rsidRDefault="00380D50" w:rsidP="00D37A43">
            <w:pPr>
              <w:pStyle w:val="ListParagraph"/>
              <w:numPr>
                <w:ilvl w:val="0"/>
                <w:numId w:val="0"/>
              </w:numPr>
            </w:pPr>
            <w:r>
              <w:t>This step</w:t>
            </w:r>
            <w:r w:rsidR="00D37A43">
              <w:t xml:space="preserve"> ‘obtain the video code’ may have various methods (depending on the source of the video). If </w:t>
            </w:r>
            <w:r>
              <w:t>these instructions do</w:t>
            </w:r>
            <w:r w:rsidR="00D37A43">
              <w:t xml:space="preserve"> not find a video </w:t>
            </w:r>
            <w:r w:rsidR="00584E08">
              <w:t>CODE,</w:t>
            </w:r>
            <w:r w:rsidR="00D37A43">
              <w:t xml:space="preserve"> please contact the </w:t>
            </w:r>
            <w:hyperlink r:id="rId93" w:history="1">
              <w:r w:rsidR="00D37A43" w:rsidRPr="00584E08">
                <w:rPr>
                  <w:rStyle w:val="LinkChar"/>
                </w:rPr>
                <w:t>MERIT Team</w:t>
              </w:r>
            </w:hyperlink>
            <w:r w:rsidR="00584E08">
              <w:rPr>
                <w:rStyle w:val="LinkChar"/>
              </w:rPr>
              <w:t>.</w:t>
            </w:r>
          </w:p>
        </w:tc>
      </w:tr>
    </w:tbl>
    <w:p w14:paraId="4AD4D633" w14:textId="3F3D6655" w:rsidR="00087F7F" w:rsidRDefault="00087F7F" w:rsidP="00087F7F">
      <w:pPr>
        <w:pStyle w:val="ListParagraph"/>
        <w:numPr>
          <w:ilvl w:val="0"/>
          <w:numId w:val="0"/>
        </w:numPr>
        <w:ind w:left="680"/>
      </w:pPr>
      <w:r>
        <w:t xml:space="preserve">The </w:t>
      </w:r>
      <w:r w:rsidRPr="008D12DA">
        <w:t xml:space="preserve">code for the MERIT </w:t>
      </w:r>
      <w:r>
        <w:t>workflow</w:t>
      </w:r>
      <w:r w:rsidRPr="008D12DA">
        <w:t xml:space="preserve"> video </w:t>
      </w:r>
      <w:r w:rsidR="00261F16">
        <w:t>should be similar to this</w:t>
      </w:r>
      <w:r w:rsidRPr="008D12DA">
        <w:t xml:space="preserve">: </w:t>
      </w:r>
    </w:p>
    <w:p w14:paraId="622A2ECD" w14:textId="77777777" w:rsidR="00087F7F" w:rsidRPr="0054745C" w:rsidRDefault="00087F7F" w:rsidP="00087F7F">
      <w:pPr>
        <w:pStyle w:val="Lister"/>
      </w:pPr>
      <w:r w:rsidRPr="0054745C">
        <w:t>&lt;iframe width="560" height="315" src="https://www.youtube.com/embed/LB2mtec7Uwo" frameborder="0" allowfullscreen&gt;&lt;/iframe&gt;</w:t>
      </w:r>
    </w:p>
    <w:p w14:paraId="180D5540" w14:textId="77777777" w:rsidR="00087F7F" w:rsidRPr="00F103F4" w:rsidRDefault="00087F7F" w:rsidP="00D37A43">
      <w:pPr>
        <w:pStyle w:val="ListParagraph"/>
        <w:numPr>
          <w:ilvl w:val="0"/>
          <w:numId w:val="0"/>
        </w:numPr>
        <w:ind w:left="680"/>
        <w:rPr>
          <w:b/>
          <w:bCs/>
          <w:u w:val="single"/>
        </w:rPr>
      </w:pPr>
      <w:r w:rsidRPr="00F103F4">
        <w:rPr>
          <w:b/>
          <w:bCs/>
          <w:u w:val="single"/>
        </w:rPr>
        <w:t>OPTION A</w:t>
      </w:r>
    </w:p>
    <w:p w14:paraId="5D74D70C" w14:textId="2A3D3F49" w:rsidR="00E80EC1" w:rsidRPr="001045F1" w:rsidRDefault="00261F16" w:rsidP="00E80EC1">
      <w:pPr>
        <w:pStyle w:val="ListBullets"/>
        <w:ind w:left="1134"/>
        <w:rPr>
          <w:rFonts w:cs="Calibri"/>
        </w:rPr>
      </w:pPr>
      <w:r>
        <w:t>Open the video</w:t>
      </w:r>
      <w:r w:rsidR="00E80EC1">
        <w:t>.</w:t>
      </w:r>
      <w:r w:rsidR="00E80EC1" w:rsidRPr="00E80EC1">
        <w:rPr>
          <w:rFonts w:cs="Calibri"/>
        </w:rPr>
        <w:t xml:space="preserve"> </w:t>
      </w:r>
    </w:p>
    <w:p w14:paraId="4A6A6BDB" w14:textId="33A4B389" w:rsidR="00261F16" w:rsidRPr="00E80EC1" w:rsidRDefault="00E80EC1" w:rsidP="00E80EC1">
      <w:pPr>
        <w:pStyle w:val="ListBullets"/>
        <w:ind w:left="1134"/>
        <w:rPr>
          <w:rFonts w:cs="Calibri"/>
        </w:rPr>
      </w:pPr>
      <w:r w:rsidRPr="001045F1">
        <w:rPr>
          <w:rFonts w:eastAsia="Times New Roman"/>
        </w:rPr>
        <w:t>Pause the video.</w:t>
      </w:r>
    </w:p>
    <w:p w14:paraId="60906E9D" w14:textId="5D28455B" w:rsidR="0054745C" w:rsidRDefault="0054745C" w:rsidP="00584E08">
      <w:pPr>
        <w:pStyle w:val="ListBullets"/>
        <w:ind w:left="1134"/>
      </w:pPr>
      <w:r w:rsidRPr="008D12DA">
        <w:t xml:space="preserve">Click the ‘share’ or ‘embed’ button and copy the </w:t>
      </w:r>
      <w:r w:rsidR="00E80EC1" w:rsidRPr="008D12DA">
        <w:t xml:space="preserve">CODE </w:t>
      </w:r>
      <w:r w:rsidRPr="008D12DA">
        <w:t xml:space="preserve">associated with the video. </w:t>
      </w:r>
    </w:p>
    <w:p w14:paraId="76F4E769" w14:textId="45C3F234" w:rsidR="00370AE6" w:rsidRPr="00F103F4" w:rsidRDefault="00370AE6" w:rsidP="00370AE6">
      <w:pPr>
        <w:pStyle w:val="ListParagraph"/>
        <w:numPr>
          <w:ilvl w:val="0"/>
          <w:numId w:val="0"/>
        </w:numPr>
        <w:ind w:left="680"/>
        <w:rPr>
          <w:b/>
          <w:bCs/>
          <w:u w:val="single"/>
        </w:rPr>
      </w:pPr>
      <w:r w:rsidRPr="00F103F4">
        <w:rPr>
          <w:b/>
          <w:bCs/>
          <w:u w:val="single"/>
        </w:rPr>
        <w:t xml:space="preserve">OPTION </w:t>
      </w:r>
      <w:r>
        <w:rPr>
          <w:b/>
          <w:bCs/>
          <w:u w:val="single"/>
        </w:rPr>
        <w:t>B</w:t>
      </w:r>
    </w:p>
    <w:p w14:paraId="65CFDF47" w14:textId="530D519B" w:rsidR="001045F1" w:rsidRPr="001045F1" w:rsidRDefault="001045F1" w:rsidP="001045F1">
      <w:pPr>
        <w:pStyle w:val="ListBullets"/>
        <w:ind w:left="1134"/>
        <w:rPr>
          <w:rFonts w:cs="Calibri"/>
        </w:rPr>
      </w:pPr>
      <w:r>
        <w:t>Open your video.</w:t>
      </w:r>
    </w:p>
    <w:p w14:paraId="30300F55" w14:textId="77777777" w:rsidR="001045F1" w:rsidRPr="001045F1" w:rsidRDefault="001045F1" w:rsidP="001045F1">
      <w:pPr>
        <w:pStyle w:val="ListBullets"/>
        <w:ind w:left="1134"/>
        <w:rPr>
          <w:rFonts w:cs="Calibri"/>
        </w:rPr>
      </w:pPr>
      <w:r w:rsidRPr="001045F1">
        <w:rPr>
          <w:rFonts w:eastAsia="Times New Roman"/>
        </w:rPr>
        <w:t>Pause the video.</w:t>
      </w:r>
    </w:p>
    <w:p w14:paraId="35DE30EA" w14:textId="192C839F" w:rsidR="001045F1" w:rsidRPr="001045F1" w:rsidRDefault="00CB1A95" w:rsidP="001045F1">
      <w:pPr>
        <w:pStyle w:val="ListBullets"/>
        <w:ind w:left="1134"/>
        <w:rPr>
          <w:rFonts w:cs="Calibri"/>
        </w:rPr>
      </w:pPr>
      <w:r>
        <w:rPr>
          <w:noProof/>
        </w:rPr>
        <w:drawing>
          <wp:anchor distT="0" distB="0" distL="114300" distR="114300" simplePos="0" relativeHeight="253263360" behindDoc="0" locked="0" layoutInCell="1" allowOverlap="1" wp14:anchorId="05A4768E" wp14:editId="1EF2F118">
            <wp:simplePos x="0" y="0"/>
            <wp:positionH relativeFrom="column">
              <wp:posOffset>723199</wp:posOffset>
            </wp:positionH>
            <wp:positionV relativeFrom="paragraph">
              <wp:posOffset>274320</wp:posOffset>
            </wp:positionV>
            <wp:extent cx="3121572" cy="1648307"/>
            <wp:effectExtent l="0" t="0" r="3175" b="9525"/>
            <wp:wrapTopAndBottom/>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121572" cy="1648307"/>
                    </a:xfrm>
                    <a:prstGeom prst="rect">
                      <a:avLst/>
                    </a:prstGeom>
                  </pic:spPr>
                </pic:pic>
              </a:graphicData>
            </a:graphic>
            <wp14:sizeRelH relativeFrom="page">
              <wp14:pctWidth>0</wp14:pctWidth>
            </wp14:sizeRelH>
            <wp14:sizeRelV relativeFrom="page">
              <wp14:pctHeight>0</wp14:pctHeight>
            </wp14:sizeRelV>
          </wp:anchor>
        </w:drawing>
      </w:r>
      <w:r w:rsidR="001045F1" w:rsidRPr="001045F1">
        <w:rPr>
          <w:rFonts w:eastAsia="Times New Roman"/>
        </w:rPr>
        <w:t xml:space="preserve">Right clicked anywhere on the screen. It </w:t>
      </w:r>
      <w:r w:rsidR="00D81111">
        <w:rPr>
          <w:rFonts w:eastAsia="Times New Roman"/>
        </w:rPr>
        <w:t>will bring</w:t>
      </w:r>
      <w:r w:rsidR="001045F1" w:rsidRPr="001045F1">
        <w:rPr>
          <w:rFonts w:eastAsia="Times New Roman"/>
        </w:rPr>
        <w:t xml:space="preserve"> up </w:t>
      </w:r>
      <w:r w:rsidR="00D81111">
        <w:rPr>
          <w:rFonts w:eastAsia="Times New Roman"/>
        </w:rPr>
        <w:t>a</w:t>
      </w:r>
      <w:r w:rsidR="001045F1" w:rsidRPr="001045F1">
        <w:rPr>
          <w:rFonts w:eastAsia="Times New Roman"/>
        </w:rPr>
        <w:t xml:space="preserve"> menu:</w:t>
      </w:r>
    </w:p>
    <w:p w14:paraId="28073E9A" w14:textId="5355AF22" w:rsidR="001045F1" w:rsidRDefault="001045F1" w:rsidP="00EE1D96">
      <w:pPr>
        <w:pStyle w:val="ListParagraph"/>
        <w:numPr>
          <w:ilvl w:val="0"/>
          <w:numId w:val="0"/>
        </w:numPr>
        <w:ind w:left="680"/>
        <w:rPr>
          <w:rFonts w:eastAsiaTheme="minorHAnsi"/>
        </w:rPr>
      </w:pPr>
    </w:p>
    <w:p w14:paraId="76DA1BB7" w14:textId="77777777" w:rsidR="00EE1D96" w:rsidRDefault="00EE1D96" w:rsidP="00EE1D96">
      <w:pPr>
        <w:pStyle w:val="ListBullets"/>
        <w:ind w:left="1134" w:hanging="454"/>
        <w:rPr>
          <w:rFonts w:eastAsia="Times New Roman"/>
        </w:rPr>
      </w:pPr>
      <w:r>
        <w:rPr>
          <w:rFonts w:eastAsia="Times New Roman"/>
        </w:rPr>
        <w:t>Click</w:t>
      </w:r>
      <w:r w:rsidR="001045F1">
        <w:rPr>
          <w:rFonts w:eastAsia="Times New Roman"/>
        </w:rPr>
        <w:t xml:space="preserve"> on “Copy embed code”. </w:t>
      </w:r>
    </w:p>
    <w:p w14:paraId="50E22579" w14:textId="60277524" w:rsidR="001045F1" w:rsidRPr="00EE1D96" w:rsidRDefault="00CB1A95" w:rsidP="00EE1D96">
      <w:pPr>
        <w:pStyle w:val="ListBullets"/>
        <w:ind w:left="1134" w:hanging="454"/>
        <w:rPr>
          <w:rFonts w:eastAsia="Times New Roman"/>
        </w:rPr>
      </w:pPr>
      <w:r>
        <w:rPr>
          <w:noProof/>
        </w:rPr>
        <w:drawing>
          <wp:anchor distT="0" distB="0" distL="114300" distR="114300" simplePos="0" relativeHeight="253264384" behindDoc="0" locked="0" layoutInCell="1" allowOverlap="1" wp14:anchorId="26E9C6BC" wp14:editId="1215928D">
            <wp:simplePos x="0" y="0"/>
            <wp:positionH relativeFrom="column">
              <wp:posOffset>723199</wp:posOffset>
            </wp:positionH>
            <wp:positionV relativeFrom="paragraph">
              <wp:posOffset>267335</wp:posOffset>
            </wp:positionV>
            <wp:extent cx="2380615" cy="1087755"/>
            <wp:effectExtent l="0" t="0" r="635"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238061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5F1">
        <w:t>The message below appear</w:t>
      </w:r>
      <w:r w:rsidR="00EB1879">
        <w:t>s</w:t>
      </w:r>
      <w:r w:rsidR="001045F1">
        <w:t>:</w:t>
      </w:r>
    </w:p>
    <w:p w14:paraId="0EC46D66" w14:textId="2C3AA061" w:rsidR="001045F1" w:rsidRDefault="001045F1" w:rsidP="00EE1D96">
      <w:pPr>
        <w:pStyle w:val="ListParagraph"/>
        <w:numPr>
          <w:ilvl w:val="0"/>
          <w:numId w:val="0"/>
        </w:numPr>
        <w:ind w:left="680"/>
      </w:pPr>
    </w:p>
    <w:p w14:paraId="20A59EC0" w14:textId="758BE9C9" w:rsidR="001045F1" w:rsidRDefault="00EE1D96" w:rsidP="004607F0">
      <w:pPr>
        <w:pStyle w:val="ListParagraph"/>
        <w:rPr>
          <w:rFonts w:eastAsia="Times New Roman"/>
        </w:rPr>
      </w:pPr>
      <w:r>
        <w:rPr>
          <w:rFonts w:eastAsia="Times New Roman"/>
        </w:rPr>
        <w:t>Click</w:t>
      </w:r>
      <w:r w:rsidR="001045F1">
        <w:rPr>
          <w:rFonts w:eastAsia="Times New Roman"/>
        </w:rPr>
        <w:t xml:space="preserve"> allow </w:t>
      </w:r>
      <w:r w:rsidR="001045F1" w:rsidRPr="00EE1D96">
        <w:t>access</w:t>
      </w:r>
      <w:r w:rsidR="001045F1">
        <w:rPr>
          <w:rFonts w:eastAsia="Times New Roman"/>
        </w:rPr>
        <w:t xml:space="preserve"> and then open a BLANK WORD document.</w:t>
      </w:r>
    </w:p>
    <w:p w14:paraId="0CC7E42D" w14:textId="668658EC" w:rsidR="001045F1" w:rsidRDefault="001045F1" w:rsidP="004607F0">
      <w:pPr>
        <w:pStyle w:val="ListParagraph"/>
        <w:rPr>
          <w:rFonts w:eastAsia="Times New Roman"/>
        </w:rPr>
      </w:pPr>
      <w:r w:rsidRPr="00EE1D96">
        <w:t>Paste</w:t>
      </w:r>
      <w:r>
        <w:rPr>
          <w:rFonts w:eastAsia="Times New Roman"/>
        </w:rPr>
        <w:t xml:space="preserve"> the address</w:t>
      </w:r>
      <w:r w:rsidR="00EE1D96">
        <w:rPr>
          <w:rFonts w:eastAsia="Times New Roman"/>
        </w:rPr>
        <w:t xml:space="preserve"> </w:t>
      </w:r>
      <w:r w:rsidR="0024024C">
        <w:rPr>
          <w:rFonts w:eastAsia="Times New Roman"/>
        </w:rPr>
        <w:t>into word (</w:t>
      </w:r>
      <w:r w:rsidR="00EE1D96">
        <w:rPr>
          <w:rFonts w:eastAsia="Times New Roman"/>
        </w:rPr>
        <w:t>for safe holding until you navigate</w:t>
      </w:r>
      <w:r w:rsidR="0024024C">
        <w:rPr>
          <w:rFonts w:eastAsia="Times New Roman"/>
        </w:rPr>
        <w:t xml:space="preserve"> into MERIT)</w:t>
      </w:r>
      <w:r>
        <w:rPr>
          <w:rFonts w:eastAsia="Times New Roman"/>
        </w:rPr>
        <w:t>.</w:t>
      </w:r>
    </w:p>
    <w:p w14:paraId="6B893D34" w14:textId="1A8F0D6A" w:rsidR="001045F1" w:rsidRDefault="001045F1" w:rsidP="00EE1D96">
      <w:pPr>
        <w:pStyle w:val="ListParagraph"/>
        <w:numPr>
          <w:ilvl w:val="0"/>
          <w:numId w:val="0"/>
        </w:numPr>
        <w:spacing w:before="0" w:after="0" w:line="240" w:lineRule="auto"/>
        <w:ind w:left="720"/>
        <w:rPr>
          <w:rFonts w:eastAsia="Times New Roman"/>
        </w:rPr>
      </w:pPr>
      <w:r>
        <w:rPr>
          <w:rFonts w:eastAsia="Times New Roman"/>
        </w:rPr>
        <w:t>&lt;iframe width="640" height="360" src="</w:t>
      </w:r>
      <w:r w:rsidRPr="00E41CEC">
        <w:rPr>
          <w:rFonts w:eastAsia="Times New Roman"/>
        </w:rPr>
        <w:t>https://www.youtube.com/embed/zcSUQeF3qIs</w:t>
      </w:r>
      <w:r>
        <w:rPr>
          <w:rFonts w:eastAsia="Times New Roman"/>
        </w:rPr>
        <w:t xml:space="preserve">" frameborder="0" allow="accelerometer; autoplay; encrypted-media; gyroscope; picture-in-picture" allowfullscreen&gt;&lt;/iframe&gt; </w:t>
      </w:r>
    </w:p>
    <w:p w14:paraId="04D0F019" w14:textId="77777777" w:rsidR="00E36793" w:rsidRDefault="00E36793">
      <w:pPr>
        <w:spacing w:before="0" w:after="160" w:line="259" w:lineRule="auto"/>
        <w:rPr>
          <w:rFonts w:ascii="Calibri" w:eastAsia="Times New Roman" w:hAnsi="Calibri" w:cs="Times New Roman"/>
        </w:rPr>
      </w:pPr>
      <w:r>
        <w:rPr>
          <w:rFonts w:eastAsia="Times New Roman"/>
        </w:rPr>
        <w:br w:type="page"/>
      </w:r>
    </w:p>
    <w:p w14:paraId="0AFDF033" w14:textId="7625C3FA" w:rsidR="001045F1" w:rsidRDefault="001045F1" w:rsidP="004607F0">
      <w:pPr>
        <w:pStyle w:val="ListParagraph"/>
        <w:rPr>
          <w:rFonts w:eastAsia="Times New Roman"/>
        </w:rPr>
      </w:pPr>
      <w:r>
        <w:rPr>
          <w:rFonts w:eastAsia="Times New Roman"/>
        </w:rPr>
        <w:t xml:space="preserve">Return to </w:t>
      </w:r>
      <w:r w:rsidRPr="0024024C">
        <w:t>MERIT</w:t>
      </w:r>
      <w:r>
        <w:rPr>
          <w:rFonts w:eastAsia="Times New Roman"/>
        </w:rPr>
        <w:t xml:space="preserve"> to </w:t>
      </w:r>
      <w:r w:rsidR="004607F0">
        <w:rPr>
          <w:rFonts w:eastAsia="Times New Roman"/>
        </w:rPr>
        <w:t xml:space="preserve">paste your </w:t>
      </w:r>
      <w:r w:rsidR="00E36793">
        <w:rPr>
          <w:rFonts w:eastAsia="Times New Roman"/>
        </w:rPr>
        <w:t xml:space="preserve">video </w:t>
      </w:r>
      <w:r w:rsidR="004607F0">
        <w:rPr>
          <w:rFonts w:eastAsia="Times New Roman"/>
        </w:rPr>
        <w:t>CODE</w:t>
      </w:r>
      <w:r>
        <w:rPr>
          <w:rFonts w:eastAsia="Times New Roman"/>
        </w:rPr>
        <w:t xml:space="preserve"> </w:t>
      </w:r>
      <w:r w:rsidR="00E36793">
        <w:rPr>
          <w:rFonts w:eastAsia="Times New Roman"/>
        </w:rPr>
        <w:t xml:space="preserve">into the </w:t>
      </w:r>
      <w:r w:rsidR="003B0D04">
        <w:rPr>
          <w:rFonts w:eastAsia="Times New Roman"/>
        </w:rPr>
        <w:t xml:space="preserve">‘Embed video’ field </w:t>
      </w:r>
      <w:r>
        <w:rPr>
          <w:rFonts w:eastAsia="Times New Roman"/>
        </w:rPr>
        <w:t>and fill out the rest of the dialog box.</w:t>
      </w:r>
    </w:p>
    <w:p w14:paraId="4AF49531" w14:textId="22ED3754" w:rsidR="001045F1" w:rsidRDefault="001045F1" w:rsidP="0024024C">
      <w:pPr>
        <w:pStyle w:val="ListParagraph"/>
        <w:numPr>
          <w:ilvl w:val="0"/>
          <w:numId w:val="0"/>
        </w:numPr>
        <w:ind w:left="680"/>
        <w:rPr>
          <w:rFonts w:eastAsiaTheme="minorHAnsi"/>
        </w:rPr>
      </w:pPr>
      <w:r>
        <w:rPr>
          <w:noProof/>
        </w:rPr>
        <w:drawing>
          <wp:inline distT="0" distB="0" distL="0" distR="0" wp14:anchorId="7179EB84" wp14:editId="2FE649E5">
            <wp:extent cx="5013325" cy="3058291"/>
            <wp:effectExtent l="19050" t="19050" r="15875" b="279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7" r:link="rId98" cstate="print">
                      <a:extLst>
                        <a:ext uri="{28A0092B-C50C-407E-A947-70E740481C1C}">
                          <a14:useLocalDpi xmlns:a14="http://schemas.microsoft.com/office/drawing/2010/main" val="0"/>
                        </a:ext>
                      </a:extLst>
                    </a:blip>
                    <a:srcRect/>
                    <a:stretch/>
                  </pic:blipFill>
                  <pic:spPr bwMode="auto">
                    <a:xfrm>
                      <a:off x="0" y="0"/>
                      <a:ext cx="5013325" cy="30582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8F36F88" w14:textId="3A55B9F8" w:rsidR="0054745C" w:rsidRDefault="00E36793" w:rsidP="00E74BCF">
      <w:pPr>
        <w:pStyle w:val="ListParagraph"/>
      </w:pPr>
      <w:r>
        <w:t>C</w:t>
      </w:r>
      <w:r w:rsidR="0054745C" w:rsidRPr="008D12DA">
        <w:t xml:space="preserve">lick </w:t>
      </w:r>
      <w:r w:rsidR="0054745C" w:rsidRPr="008D12DA">
        <w:rPr>
          <w:b/>
        </w:rPr>
        <w:t>Save</w:t>
      </w:r>
      <w:r w:rsidR="0054745C" w:rsidRPr="008D12DA">
        <w:t xml:space="preserve">. </w:t>
      </w:r>
    </w:p>
    <w:p w14:paraId="38169B31" w14:textId="61DBED70" w:rsidR="0096258D" w:rsidRDefault="0054745C" w:rsidP="00E74BCF">
      <w:pPr>
        <w:pStyle w:val="ListParagraph"/>
      </w:pPr>
      <w:r w:rsidRPr="008D12DA">
        <w:t xml:space="preserve">The video </w:t>
      </w:r>
      <w:r w:rsidR="00584E08">
        <w:t xml:space="preserve">may take a few seconds to </w:t>
      </w:r>
      <w:r w:rsidRPr="008D12DA">
        <w:t xml:space="preserve">appear as a thumbnail on the </w:t>
      </w:r>
      <w:r w:rsidRPr="008D12DA">
        <w:rPr>
          <w:b/>
        </w:rPr>
        <w:t>Documents</w:t>
      </w:r>
      <w:r w:rsidRPr="008D12DA">
        <w:t xml:space="preserve"> tab and will appear on the </w:t>
      </w:r>
      <w:r w:rsidRPr="008D12DA">
        <w:rPr>
          <w:b/>
        </w:rPr>
        <w:t>Overview</w:t>
      </w:r>
      <w:r w:rsidRPr="008D12DA">
        <w:t xml:space="preserve"> tab if you selected </w:t>
      </w:r>
      <w:r>
        <w:t>the ‘make this document public’</w:t>
      </w:r>
      <w:r w:rsidRPr="008D12DA">
        <w:t xml:space="preserve"> option from the pop-up window.</w:t>
      </w:r>
    </w:p>
    <w:p w14:paraId="2E1A0CFD" w14:textId="732BD472" w:rsidR="0096258D" w:rsidRDefault="0096258D" w:rsidP="00E74BCF"/>
    <w:tbl>
      <w:tblPr>
        <w:tblStyle w:val="TableGrid"/>
        <w:tblW w:w="0" w:type="auto"/>
        <w:tblLook w:val="04A0" w:firstRow="1" w:lastRow="0" w:firstColumn="1" w:lastColumn="0" w:noHBand="0" w:noVBand="1"/>
      </w:tblPr>
      <w:tblGrid>
        <w:gridCol w:w="1941"/>
        <w:gridCol w:w="686"/>
        <w:gridCol w:w="1412"/>
        <w:gridCol w:w="704"/>
        <w:gridCol w:w="1532"/>
        <w:gridCol w:w="704"/>
        <w:gridCol w:w="2223"/>
      </w:tblGrid>
      <w:tr w:rsidR="006A2CA6" w:rsidRPr="007634E2" w14:paraId="69C0F92E" w14:textId="77777777" w:rsidTr="006F41D9">
        <w:trPr>
          <w:cnfStyle w:val="100000000000" w:firstRow="1" w:lastRow="0" w:firstColumn="0" w:lastColumn="0" w:oddVBand="0" w:evenVBand="0" w:oddHBand="0" w:evenHBand="0" w:firstRowFirstColumn="0" w:firstRowLastColumn="0" w:lastRowFirstColumn="0" w:lastRowLastColumn="0"/>
        </w:trPr>
        <w:tc>
          <w:tcPr>
            <w:tcW w:w="9202" w:type="dxa"/>
            <w:gridSpan w:val="7"/>
            <w:shd w:val="clear" w:color="auto" w:fill="C5E0B3" w:themeFill="accent6" w:themeFillTint="66"/>
          </w:tcPr>
          <w:p w14:paraId="02434529" w14:textId="6A626EA9" w:rsidR="006A2CA6" w:rsidRPr="007634E2" w:rsidRDefault="001250C7" w:rsidP="00E74BCF">
            <w:pPr>
              <w:pStyle w:val="Heading2"/>
              <w:outlineLvl w:val="1"/>
            </w:pPr>
            <w:bookmarkStart w:id="221" w:name="_Ref39742083"/>
            <w:bookmarkStart w:id="222" w:name="_Ref39742085"/>
            <w:bookmarkStart w:id="223" w:name="_Toc43203673"/>
            <w:bookmarkStart w:id="224" w:name="_Toc43451100"/>
            <w:bookmarkStart w:id="225" w:name="_Toc43451298"/>
            <w:r>
              <w:t>Documents</w:t>
            </w:r>
            <w:r w:rsidR="006A2CA6">
              <w:t xml:space="preserve"> Screen</w:t>
            </w:r>
            <w:bookmarkEnd w:id="221"/>
            <w:bookmarkEnd w:id="222"/>
            <w:bookmarkEnd w:id="223"/>
            <w:bookmarkEnd w:id="224"/>
            <w:bookmarkEnd w:id="225"/>
          </w:p>
        </w:tc>
      </w:tr>
      <w:tr w:rsidR="006A2CA6" w14:paraId="06C087EF" w14:textId="77777777" w:rsidTr="006F41D9">
        <w:trPr>
          <w:cnfStyle w:val="000000100000" w:firstRow="0" w:lastRow="0" w:firstColumn="0" w:lastColumn="0" w:oddVBand="0" w:evenVBand="0" w:oddHBand="1" w:evenHBand="0" w:firstRowFirstColumn="0" w:firstRowLastColumn="0" w:lastRowFirstColumn="0" w:lastRowLastColumn="0"/>
        </w:trPr>
        <w:tc>
          <w:tcPr>
            <w:tcW w:w="1941" w:type="dxa"/>
            <w:vAlign w:val="center"/>
          </w:tcPr>
          <w:p w14:paraId="2B2437E6" w14:textId="77777777" w:rsidR="006A2CA6" w:rsidRDefault="006A2CA6" w:rsidP="00E74BCF">
            <w:r>
              <w:t>Access Level</w:t>
            </w:r>
          </w:p>
        </w:tc>
        <w:tc>
          <w:tcPr>
            <w:tcW w:w="686" w:type="dxa"/>
            <w:vAlign w:val="center"/>
          </w:tcPr>
          <w:p w14:paraId="27814966" w14:textId="77777777" w:rsidR="006A2CA6" w:rsidRDefault="006A2CA6" w:rsidP="00E74BCF">
            <w:pPr>
              <w:pStyle w:val="Cross"/>
            </w:pPr>
            <w:r w:rsidRPr="00824637">
              <w:rPr>
                <w:rFonts w:ascii="Wingdings" w:eastAsia="Wingdings" w:hAnsi="Wingdings" w:cs="Wingdings"/>
              </w:rPr>
              <w:t></w:t>
            </w:r>
          </w:p>
        </w:tc>
        <w:tc>
          <w:tcPr>
            <w:tcW w:w="1412" w:type="dxa"/>
            <w:vAlign w:val="center"/>
          </w:tcPr>
          <w:p w14:paraId="25E9958A" w14:textId="77777777" w:rsidR="006A2CA6" w:rsidRDefault="006A2CA6" w:rsidP="00E74BCF">
            <w:r w:rsidRPr="0068193C">
              <w:t>Editor</w:t>
            </w:r>
          </w:p>
        </w:tc>
        <w:tc>
          <w:tcPr>
            <w:tcW w:w="704" w:type="dxa"/>
            <w:vAlign w:val="center"/>
          </w:tcPr>
          <w:p w14:paraId="0D1A8D8D" w14:textId="77777777" w:rsidR="006A2CA6" w:rsidRDefault="006A2CA6" w:rsidP="00E74BCF">
            <w:pPr>
              <w:pStyle w:val="Tick"/>
            </w:pPr>
            <w:r w:rsidRPr="00E12FD6">
              <w:rPr>
                <w:rFonts w:ascii="Wingdings" w:eastAsia="Wingdings" w:hAnsi="Wingdings" w:cs="Wingdings"/>
              </w:rPr>
              <w:t></w:t>
            </w:r>
          </w:p>
        </w:tc>
        <w:tc>
          <w:tcPr>
            <w:tcW w:w="1532" w:type="dxa"/>
            <w:vAlign w:val="center"/>
          </w:tcPr>
          <w:p w14:paraId="4EB51976" w14:textId="77777777" w:rsidR="006A2CA6" w:rsidRDefault="006A2CA6" w:rsidP="00E74BCF">
            <w:r w:rsidRPr="0068193C">
              <w:t>Admin</w:t>
            </w:r>
            <w:r w:rsidRPr="0068193C" w:rsidDel="00772D96">
              <w:t xml:space="preserve"> </w:t>
            </w:r>
          </w:p>
        </w:tc>
        <w:tc>
          <w:tcPr>
            <w:tcW w:w="704" w:type="dxa"/>
            <w:vAlign w:val="center"/>
          </w:tcPr>
          <w:p w14:paraId="149EA966" w14:textId="77777777" w:rsidR="006A2CA6" w:rsidRDefault="006A2CA6" w:rsidP="00E74BCF">
            <w:pPr>
              <w:pStyle w:val="Tick"/>
            </w:pPr>
            <w:r w:rsidRPr="00E12FD6">
              <w:rPr>
                <w:rFonts w:ascii="Wingdings" w:eastAsia="Wingdings" w:hAnsi="Wingdings" w:cs="Wingdings"/>
              </w:rPr>
              <w:t></w:t>
            </w:r>
          </w:p>
        </w:tc>
        <w:tc>
          <w:tcPr>
            <w:tcW w:w="2223" w:type="dxa"/>
            <w:vAlign w:val="center"/>
          </w:tcPr>
          <w:p w14:paraId="25D56641" w14:textId="77777777" w:rsidR="006A2CA6" w:rsidRDefault="006A2CA6" w:rsidP="00E74BCF">
            <w:r>
              <w:t>Grant Manager</w:t>
            </w:r>
          </w:p>
        </w:tc>
      </w:tr>
    </w:tbl>
    <w:p w14:paraId="635B9DB2" w14:textId="77777777" w:rsidR="006F41D9" w:rsidRDefault="006F41D9" w:rsidP="006F41D9">
      <w:r>
        <w:t>MERIT Users</w:t>
      </w:r>
      <w:r w:rsidRPr="00875A23">
        <w:t xml:space="preserve"> </w:t>
      </w:r>
      <w:r>
        <w:t xml:space="preserve">may </w:t>
      </w:r>
      <w:r w:rsidRPr="00875A23">
        <w:t xml:space="preserve">submit </w:t>
      </w:r>
      <w:r>
        <w:t xml:space="preserve">attachments </w:t>
      </w:r>
      <w:r w:rsidRPr="00875A23">
        <w:t xml:space="preserve">to demonstrate the delivery of </w:t>
      </w:r>
      <w:r>
        <w:t>their</w:t>
      </w:r>
      <w:r w:rsidRPr="00875A23">
        <w:t xml:space="preserve"> Project</w:t>
      </w:r>
      <w:r>
        <w:t>.</w:t>
      </w:r>
    </w:p>
    <w:p w14:paraId="3509C323" w14:textId="77777777" w:rsidR="00F468EC" w:rsidRPr="00F468EC" w:rsidRDefault="001250C7" w:rsidP="00F468EC">
      <w:pPr>
        <w:rPr>
          <w:rStyle w:val="LinkChar"/>
        </w:rPr>
      </w:pPr>
      <w:r>
        <w:t>Th</w:t>
      </w:r>
      <w:r w:rsidR="00300E1A">
        <w:t>is</w:t>
      </w:r>
      <w:r>
        <w:t xml:space="preserve"> </w:t>
      </w:r>
      <w:r w:rsidR="006F41D9">
        <w:t>Document Tab</w:t>
      </w:r>
      <w:r>
        <w:t xml:space="preserve"> is only a viewing screen. It will display document links that</w:t>
      </w:r>
      <w:r w:rsidR="00D85F82">
        <w:t xml:space="preserve">, if chosen to, </w:t>
      </w:r>
      <w:r w:rsidR="0076072E">
        <w:t>can</w:t>
      </w:r>
      <w:r>
        <w:t xml:space="preserve"> be </w:t>
      </w:r>
      <w:r w:rsidR="00D85F82">
        <w:t xml:space="preserve">made available to </w:t>
      </w:r>
      <w:r>
        <w:t xml:space="preserve">the public. </w:t>
      </w:r>
      <w:r w:rsidR="00526106" w:rsidRPr="00875A23">
        <w:t xml:space="preserve">Examples include (but are not limited to) </w:t>
      </w:r>
      <w:r w:rsidR="00526106">
        <w:t>Program logics</w:t>
      </w:r>
      <w:r w:rsidR="006F41D9">
        <w:t>,</w:t>
      </w:r>
      <w:r w:rsidR="00526106">
        <w:t xml:space="preserve"> </w:t>
      </w:r>
      <w:r w:rsidR="00526106" w:rsidRPr="00875A23">
        <w:t xml:space="preserve">plans, surveys, flyers, photos, videos and sound bites. These types of </w:t>
      </w:r>
      <w:r w:rsidR="00526106">
        <w:t>attachments</w:t>
      </w:r>
      <w:r w:rsidR="00526106" w:rsidRPr="00875A23">
        <w:t xml:space="preserve"> are added at the project level </w:t>
      </w:r>
      <w:r w:rsidR="00526106">
        <w:t>via</w:t>
      </w:r>
      <w:r w:rsidR="00526106" w:rsidRPr="00875A23">
        <w:t xml:space="preserve"> the Admin Tab</w:t>
      </w:r>
      <w:r w:rsidR="00AF558A">
        <w:t xml:space="preserve"> and may only be</w:t>
      </w:r>
      <w:r>
        <w:t xml:space="preserve"> edited by someone with Administrator access (</w:t>
      </w:r>
      <w:r w:rsidR="0031755B">
        <w:t>See Section</w:t>
      </w:r>
      <w:r w:rsidR="00A174D5" w:rsidRPr="00C62CE2">
        <w:rPr>
          <w:rStyle w:val="LinkChar"/>
        </w:rPr>
        <w:fldChar w:fldCharType="begin"/>
      </w:r>
      <w:r w:rsidR="00A174D5" w:rsidRPr="00C62CE2">
        <w:rPr>
          <w:rStyle w:val="LinkChar"/>
        </w:rPr>
        <w:instrText xml:space="preserve"> REF _Ref42874950 \h </w:instrText>
      </w:r>
      <w:r w:rsidR="005E1089" w:rsidRPr="00C62CE2">
        <w:rPr>
          <w:rStyle w:val="LinkChar"/>
        </w:rPr>
        <w:instrText xml:space="preserve"> \* MERGEFORMAT </w:instrText>
      </w:r>
      <w:r w:rsidR="00A174D5" w:rsidRPr="00C62CE2">
        <w:rPr>
          <w:rStyle w:val="LinkChar"/>
        </w:rPr>
      </w:r>
      <w:r w:rsidR="00A174D5" w:rsidRPr="00C62CE2">
        <w:rPr>
          <w:rStyle w:val="LinkChar"/>
        </w:rPr>
        <w:fldChar w:fldCharType="separate"/>
      </w:r>
      <w:r w:rsidR="00F468EC" w:rsidRPr="00F468EC">
        <w:rPr>
          <w:rStyle w:val="LinkChar"/>
        </w:rPr>
        <w:br w:type="page"/>
      </w:r>
    </w:p>
    <w:p w14:paraId="11AFDBC4" w14:textId="74174C96" w:rsidR="001250C7" w:rsidRPr="00C62CE2" w:rsidRDefault="00F468EC" w:rsidP="00AF558A">
      <w:pPr>
        <w:rPr>
          <w:color w:val="0033CC"/>
          <w:u w:val="single"/>
        </w:rPr>
      </w:pPr>
      <w:r w:rsidRPr="00F468EC">
        <w:rPr>
          <w:rStyle w:val="LinkChar"/>
        </w:rPr>
        <w:t xml:space="preserve">Edit the </w:t>
      </w:r>
      <w:r>
        <w:t>Documents</w:t>
      </w:r>
      <w:r w:rsidR="00A174D5" w:rsidRPr="00C62CE2">
        <w:rPr>
          <w:rStyle w:val="LinkChar"/>
        </w:rPr>
        <w:fldChar w:fldCharType="end"/>
      </w:r>
      <w:r w:rsidR="001250C7">
        <w:t>).</w:t>
      </w:r>
    </w:p>
    <w:p w14:paraId="25CCD1FE" w14:textId="3A0A1A73" w:rsidR="00B673DB" w:rsidRDefault="00B673DB" w:rsidP="00E74BCF"/>
    <w:tbl>
      <w:tblPr>
        <w:tblStyle w:val="TableGrid"/>
        <w:tblW w:w="0" w:type="auto"/>
        <w:tblLook w:val="04A0" w:firstRow="1" w:lastRow="0" w:firstColumn="1" w:lastColumn="0" w:noHBand="0" w:noVBand="1"/>
      </w:tblPr>
      <w:tblGrid>
        <w:gridCol w:w="1941"/>
        <w:gridCol w:w="686"/>
        <w:gridCol w:w="1412"/>
        <w:gridCol w:w="704"/>
        <w:gridCol w:w="1532"/>
        <w:gridCol w:w="704"/>
        <w:gridCol w:w="2223"/>
      </w:tblGrid>
      <w:tr w:rsidR="00CC2C82" w:rsidRPr="007634E2" w14:paraId="11070857" w14:textId="77777777" w:rsidTr="005C1E82">
        <w:trPr>
          <w:cnfStyle w:val="100000000000" w:firstRow="1" w:lastRow="0" w:firstColumn="0" w:lastColumn="0" w:oddVBand="0" w:evenVBand="0" w:oddHBand="0" w:evenHBand="0" w:firstRowFirstColumn="0" w:firstRowLastColumn="0" w:lastRowFirstColumn="0" w:lastRowLastColumn="0"/>
        </w:trPr>
        <w:tc>
          <w:tcPr>
            <w:tcW w:w="9202" w:type="dxa"/>
            <w:gridSpan w:val="7"/>
            <w:shd w:val="clear" w:color="auto" w:fill="C5E0B3" w:themeFill="accent6" w:themeFillTint="66"/>
          </w:tcPr>
          <w:p w14:paraId="6D026C70" w14:textId="30A57D81" w:rsidR="00CC2C82" w:rsidRPr="007634E2" w:rsidRDefault="00F51BCF" w:rsidP="00E74BCF">
            <w:pPr>
              <w:pStyle w:val="Heading2"/>
              <w:outlineLvl w:val="1"/>
            </w:pPr>
            <w:bookmarkStart w:id="226" w:name="_Toc43203674"/>
            <w:bookmarkStart w:id="227" w:name="_Toc43451101"/>
            <w:bookmarkStart w:id="228" w:name="_Toc43451299"/>
            <w:r>
              <w:t xml:space="preserve">Sites Tab: </w:t>
            </w:r>
            <w:r w:rsidR="00CC3B85">
              <w:t xml:space="preserve">Adding </w:t>
            </w:r>
            <w:r w:rsidR="00801370">
              <w:t>Project Site</w:t>
            </w:r>
            <w:r w:rsidR="00CC3B85">
              <w:t>s</w:t>
            </w:r>
            <w:bookmarkEnd w:id="226"/>
            <w:bookmarkEnd w:id="227"/>
            <w:bookmarkEnd w:id="228"/>
            <w:r w:rsidR="00CC3B85">
              <w:t xml:space="preserve"> </w:t>
            </w:r>
          </w:p>
        </w:tc>
      </w:tr>
      <w:tr w:rsidR="00CC2C82" w14:paraId="204E9F7D" w14:textId="77777777" w:rsidTr="005C1E82">
        <w:trPr>
          <w:cnfStyle w:val="000000100000" w:firstRow="0" w:lastRow="0" w:firstColumn="0" w:lastColumn="0" w:oddVBand="0" w:evenVBand="0" w:oddHBand="1" w:evenHBand="0" w:firstRowFirstColumn="0" w:firstRowLastColumn="0" w:lastRowFirstColumn="0" w:lastRowLastColumn="0"/>
        </w:trPr>
        <w:tc>
          <w:tcPr>
            <w:tcW w:w="1941" w:type="dxa"/>
            <w:vAlign w:val="center"/>
          </w:tcPr>
          <w:p w14:paraId="55D7B62A" w14:textId="77777777" w:rsidR="00CC2C82" w:rsidRDefault="00CC2C82" w:rsidP="00E74BCF">
            <w:r>
              <w:t>Access Level</w:t>
            </w:r>
          </w:p>
        </w:tc>
        <w:tc>
          <w:tcPr>
            <w:tcW w:w="686" w:type="dxa"/>
            <w:vAlign w:val="center"/>
          </w:tcPr>
          <w:p w14:paraId="4F744AD0" w14:textId="3EF361FF" w:rsidR="00CC2C82" w:rsidRDefault="00CC2C82" w:rsidP="00E74BCF">
            <w:pPr>
              <w:pStyle w:val="Tick"/>
            </w:pPr>
            <w:r w:rsidRPr="00E12FD6">
              <w:rPr>
                <w:rFonts w:ascii="Wingdings" w:eastAsia="Wingdings" w:hAnsi="Wingdings" w:cs="Wingdings"/>
              </w:rPr>
              <w:t></w:t>
            </w:r>
          </w:p>
        </w:tc>
        <w:tc>
          <w:tcPr>
            <w:tcW w:w="1412" w:type="dxa"/>
            <w:vAlign w:val="center"/>
          </w:tcPr>
          <w:p w14:paraId="3B66FA6F" w14:textId="77777777" w:rsidR="00CC2C82" w:rsidRDefault="00CC2C82" w:rsidP="00E74BCF">
            <w:r w:rsidRPr="0068193C">
              <w:t>Editor</w:t>
            </w:r>
          </w:p>
        </w:tc>
        <w:tc>
          <w:tcPr>
            <w:tcW w:w="704" w:type="dxa"/>
            <w:vAlign w:val="center"/>
          </w:tcPr>
          <w:p w14:paraId="78A24B3D" w14:textId="77777777" w:rsidR="00CC2C82" w:rsidRDefault="00CC2C82" w:rsidP="00E74BCF">
            <w:pPr>
              <w:pStyle w:val="Tick"/>
            </w:pPr>
            <w:r w:rsidRPr="00E12FD6">
              <w:rPr>
                <w:rFonts w:ascii="Wingdings" w:eastAsia="Wingdings" w:hAnsi="Wingdings" w:cs="Wingdings"/>
              </w:rPr>
              <w:t></w:t>
            </w:r>
          </w:p>
        </w:tc>
        <w:tc>
          <w:tcPr>
            <w:tcW w:w="1532" w:type="dxa"/>
            <w:vAlign w:val="center"/>
          </w:tcPr>
          <w:p w14:paraId="052D57FA" w14:textId="77777777" w:rsidR="00CC2C82" w:rsidRDefault="00CC2C82" w:rsidP="00E74BCF">
            <w:r w:rsidRPr="0068193C">
              <w:t>Admin</w:t>
            </w:r>
            <w:r w:rsidRPr="0068193C" w:rsidDel="00772D96">
              <w:t xml:space="preserve"> </w:t>
            </w:r>
          </w:p>
        </w:tc>
        <w:tc>
          <w:tcPr>
            <w:tcW w:w="704" w:type="dxa"/>
            <w:vAlign w:val="center"/>
          </w:tcPr>
          <w:p w14:paraId="3794CC31" w14:textId="77777777" w:rsidR="00CC2C82" w:rsidRDefault="00CC2C82" w:rsidP="00E74BCF">
            <w:pPr>
              <w:pStyle w:val="Tick"/>
            </w:pPr>
            <w:r w:rsidRPr="00E12FD6">
              <w:rPr>
                <w:rFonts w:ascii="Wingdings" w:eastAsia="Wingdings" w:hAnsi="Wingdings" w:cs="Wingdings"/>
              </w:rPr>
              <w:t></w:t>
            </w:r>
          </w:p>
        </w:tc>
        <w:tc>
          <w:tcPr>
            <w:tcW w:w="2223" w:type="dxa"/>
            <w:vAlign w:val="center"/>
          </w:tcPr>
          <w:p w14:paraId="626A3A62" w14:textId="77777777" w:rsidR="00CC2C82" w:rsidRDefault="00CC2C82" w:rsidP="00E74BCF">
            <w:r>
              <w:t>Grant Manager</w:t>
            </w:r>
          </w:p>
        </w:tc>
      </w:tr>
    </w:tbl>
    <w:p w14:paraId="56586DAA" w14:textId="77777777" w:rsidR="00CC2C82" w:rsidRPr="003F3429" w:rsidRDefault="00CC2C82" w:rsidP="00E74BCF">
      <w:r w:rsidRPr="008D12DA">
        <w:t xml:space="preserve">Adding site information to a project gives spatial reference to the data contained in MERIT.  Spatially accurate data is more useful for analysis and informing both management and investment decisions. </w:t>
      </w:r>
    </w:p>
    <w:p w14:paraId="1973F97D" w14:textId="1B7616C0" w:rsidR="00CC2C82" w:rsidRDefault="00F51BCF" w:rsidP="00E74BCF">
      <w:r>
        <w:t xml:space="preserve">It is important to create </w:t>
      </w:r>
      <w:r w:rsidR="00CC2C82" w:rsidRPr="008D12DA">
        <w:t xml:space="preserve">Sites and points of interest (POIs) </w:t>
      </w:r>
      <w:r>
        <w:t xml:space="preserve">in the Sites Tab. </w:t>
      </w:r>
      <w:r w:rsidR="00CC2C82" w:rsidRPr="008D12DA">
        <w:t xml:space="preserve">Sites can be created </w:t>
      </w:r>
      <w:r>
        <w:t xml:space="preserve">under this Tab </w:t>
      </w:r>
      <w:r w:rsidR="00CC2C82" w:rsidRPr="008D12DA">
        <w:t xml:space="preserve">at any time. </w:t>
      </w:r>
      <w:r w:rsidR="00D51266">
        <w:t>For information on Drawing Tools see</w:t>
      </w:r>
      <w:r w:rsidR="00BE798E">
        <w:t xml:space="preserve"> </w:t>
      </w:r>
      <w:r w:rsidR="0071074C" w:rsidRPr="0071074C">
        <w:rPr>
          <w:rStyle w:val="LinkChar"/>
        </w:rPr>
        <w:fldChar w:fldCharType="begin"/>
      </w:r>
      <w:r w:rsidR="0071074C" w:rsidRPr="0071074C">
        <w:rPr>
          <w:rStyle w:val="LinkChar"/>
        </w:rPr>
        <w:instrText xml:space="preserve"> REF _Ref40291951 \h </w:instrText>
      </w:r>
      <w:r w:rsidR="0071074C">
        <w:rPr>
          <w:rStyle w:val="LinkChar"/>
        </w:rPr>
        <w:instrText xml:space="preserve"> \* MERGEFORMAT </w:instrText>
      </w:r>
      <w:r w:rsidR="0071074C" w:rsidRPr="0071074C">
        <w:rPr>
          <w:rStyle w:val="LinkChar"/>
        </w:rPr>
      </w:r>
      <w:r w:rsidR="0071074C" w:rsidRPr="0071074C">
        <w:rPr>
          <w:rStyle w:val="LinkChar"/>
        </w:rPr>
        <w:fldChar w:fldCharType="separate"/>
      </w:r>
      <w:r w:rsidR="00F468EC" w:rsidRPr="00F468EC">
        <w:rPr>
          <w:rStyle w:val="LinkChar"/>
        </w:rPr>
        <w:t>APPENDIX B: Drawing Tools in the Sites Tab</w:t>
      </w:r>
      <w:r w:rsidR="0071074C" w:rsidRPr="0071074C">
        <w:rPr>
          <w:rStyle w:val="LinkChar"/>
        </w:rPr>
        <w:fldChar w:fldCharType="end"/>
      </w:r>
      <w:r w:rsidR="00D51266" w:rsidRPr="00A31C2E">
        <w:t>.</w:t>
      </w:r>
    </w:p>
    <w:p w14:paraId="51DF8B40" w14:textId="558BBEA8" w:rsidR="00F51BCF" w:rsidRDefault="00F51BCF" w:rsidP="00E74BCF">
      <w:r>
        <w:t>In some programs, such as Regional Land Partnerships (RLP) &amp; Environment Restoration Fund (ERF), Sites</w:t>
      </w:r>
      <w:r w:rsidR="00076C52">
        <w:t>,</w:t>
      </w:r>
      <w:r>
        <w:t xml:space="preserve"> that are created in the Sites tab</w:t>
      </w:r>
      <w:r w:rsidR="00076C52">
        <w:t>,</w:t>
      </w:r>
      <w:r>
        <w:t xml:space="preserve"> will transport to the reporting screens and enable users to select and/or edit their sites directly in the </w:t>
      </w:r>
      <w:r w:rsidRPr="00440C9A">
        <w:rPr>
          <w:b/>
          <w:bCs/>
        </w:rPr>
        <w:t>Reporting</w:t>
      </w:r>
      <w:r>
        <w:t xml:space="preserve"> Tab for that period. For more information on using sites in reports/activities please see extension guides for those programs (</w:t>
      </w:r>
      <w:r w:rsidR="00367F79">
        <w:t>see ‘</w:t>
      </w:r>
      <w:r w:rsidR="00367F79">
        <w:fldChar w:fldCharType="begin"/>
      </w:r>
      <w:r w:rsidR="00367F79">
        <w:instrText xml:space="preserve"> REF _Ref39739513 \h  \* MERGEFORMAT </w:instrText>
      </w:r>
      <w:r w:rsidR="00367F79">
        <w:fldChar w:fldCharType="separate"/>
      </w:r>
      <w:r w:rsidR="00F468EC" w:rsidRPr="00F468EC">
        <w:rPr>
          <w:rStyle w:val="LinkChar"/>
        </w:rPr>
        <w:t>ABOUT this Guide</w:t>
      </w:r>
      <w:r w:rsidR="00367F79">
        <w:fldChar w:fldCharType="end"/>
      </w:r>
      <w:r w:rsidR="00367F79">
        <w:t>’</w:t>
      </w:r>
      <w:r w:rsidR="00041F30">
        <w:t xml:space="preserve">). Use the </w:t>
      </w:r>
      <w:hyperlink r:id="rId99" w:history="1">
        <w:r w:rsidR="00041F30" w:rsidRPr="0071074C">
          <w:rPr>
            <w:rStyle w:val="LinkChar"/>
          </w:rPr>
          <w:t>NRM MERIT Website</w:t>
        </w:r>
      </w:hyperlink>
      <w:r w:rsidR="00041F30">
        <w:t xml:space="preserve"> </w:t>
      </w:r>
      <w:r w:rsidR="0094204D">
        <w:t xml:space="preserve">to choose the relevant Program Specific Guide </w:t>
      </w:r>
      <w:r w:rsidR="0094204D">
        <w:rPr>
          <w:noProof/>
        </w:rPr>
        <w:t>(listed on the right hand side – Under ‘Find MERIT Guidance for:’)</w:t>
      </w:r>
      <w:r w:rsidR="00041F30">
        <w:rPr>
          <w:noProof/>
        </w:rPr>
        <w:t>.</w:t>
      </w:r>
    </w:p>
    <w:tbl>
      <w:tblPr>
        <w:tblStyle w:val="TableGrid"/>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675"/>
        <w:gridCol w:w="8753"/>
      </w:tblGrid>
      <w:tr w:rsidR="00CC2C82" w:rsidRPr="003F3429" w14:paraId="37DABA14" w14:textId="77777777" w:rsidTr="00CC2C82">
        <w:trPr>
          <w:cnfStyle w:val="100000000000" w:firstRow="1" w:lastRow="0" w:firstColumn="0" w:lastColumn="0" w:oddVBand="0" w:evenVBand="0" w:oddHBand="0" w:evenHBand="0" w:firstRowFirstColumn="0" w:firstRowLastColumn="0" w:lastRowFirstColumn="0" w:lastRowLastColumn="0"/>
          <w:trHeight w:val="437"/>
        </w:trPr>
        <w:tc>
          <w:tcPr>
            <w:tcW w:w="675" w:type="dxa"/>
            <w:shd w:val="clear" w:color="auto" w:fill="C5E0B3" w:themeFill="accent6" w:themeFillTint="66"/>
          </w:tcPr>
          <w:p w14:paraId="01FC6B33" w14:textId="77777777" w:rsidR="00CC2C82" w:rsidRPr="003F3429" w:rsidRDefault="00CC2C82" w:rsidP="00FD1AE1">
            <w:pPr>
              <w:pStyle w:val="i"/>
            </w:pPr>
            <w:r w:rsidRPr="006A2DCD">
              <w:rPr>
                <w:rFonts w:ascii="Webdings" w:eastAsia="Webdings" w:hAnsi="Webdings" w:cs="Webdings"/>
              </w:rPr>
              <w:t></w:t>
            </w:r>
          </w:p>
        </w:tc>
        <w:tc>
          <w:tcPr>
            <w:tcW w:w="8753" w:type="dxa"/>
            <w:shd w:val="clear" w:color="auto" w:fill="C5E0B3" w:themeFill="accent6" w:themeFillTint="66"/>
          </w:tcPr>
          <w:p w14:paraId="4BA94577" w14:textId="77777777" w:rsidR="00CC2C82" w:rsidRDefault="00CC2C82" w:rsidP="00E74BCF">
            <w:r>
              <w:t>Sites created with the mapping tool in your NRM funding application form are automatically imported into MERIT. Use the instructions in this section to add new or modify your existing sites in MERIT.</w:t>
            </w:r>
          </w:p>
        </w:tc>
      </w:tr>
    </w:tbl>
    <w:p w14:paraId="6542060C" w14:textId="49B8EAF9" w:rsidR="00CC2C82" w:rsidRPr="00734528" w:rsidRDefault="00CC2C82" w:rsidP="00E74BCF">
      <w:pPr>
        <w:pStyle w:val="Heading3"/>
      </w:pPr>
      <w:bookmarkStart w:id="229" w:name="_Toc464723973"/>
      <w:bookmarkStart w:id="230" w:name="_Ref39742255"/>
      <w:bookmarkStart w:id="231" w:name="_Ref39742257"/>
      <w:bookmarkStart w:id="232" w:name="_Toc43203675"/>
      <w:bookmarkStart w:id="233" w:name="_Toc43451102"/>
      <w:bookmarkStart w:id="234" w:name="_Toc43451300"/>
      <w:r w:rsidRPr="00734528">
        <w:t>Cre</w:t>
      </w:r>
      <w:r w:rsidRPr="008D12DA">
        <w:t>ate a site</w:t>
      </w:r>
      <w:bookmarkEnd w:id="229"/>
      <w:bookmarkEnd w:id="230"/>
      <w:bookmarkEnd w:id="231"/>
      <w:bookmarkEnd w:id="232"/>
      <w:bookmarkEnd w:id="233"/>
      <w:bookmarkEnd w:id="234"/>
      <w:r w:rsidRPr="00734528">
        <w:t xml:space="preserve"> </w:t>
      </w:r>
    </w:p>
    <w:p w14:paraId="30EEF82A" w14:textId="77777777" w:rsidR="00CC2C82" w:rsidRDefault="00CC2C82" w:rsidP="00E74BCF">
      <w:r w:rsidRPr="008D12DA">
        <w:t xml:space="preserve">Currently, only </w:t>
      </w:r>
      <w:r w:rsidRPr="008D12DA">
        <w:rPr>
          <w:u w:val="single"/>
        </w:rPr>
        <w:t>one site</w:t>
      </w:r>
      <w:r w:rsidRPr="008D12DA">
        <w:t xml:space="preserve"> can be assigned to an activity form.</w:t>
      </w:r>
      <w:bookmarkStart w:id="235" w:name="_Create_a_site"/>
      <w:bookmarkEnd w:id="235"/>
    </w:p>
    <w:p w14:paraId="5AB33C1F" w14:textId="1FE007D9" w:rsidR="00CC2C82" w:rsidRDefault="00CB1A95" w:rsidP="003B0D04">
      <w:pPr>
        <w:pStyle w:val="ListParagraph"/>
        <w:numPr>
          <w:ilvl w:val="0"/>
          <w:numId w:val="21"/>
        </w:numPr>
      </w:pPr>
      <w:r>
        <w:rPr>
          <w:noProof/>
        </w:rPr>
        <w:drawing>
          <wp:anchor distT="0" distB="0" distL="114300" distR="114300" simplePos="0" relativeHeight="253265408" behindDoc="0" locked="0" layoutInCell="1" allowOverlap="1" wp14:anchorId="66D26E06" wp14:editId="493C5A75">
            <wp:simplePos x="0" y="0"/>
            <wp:positionH relativeFrom="column">
              <wp:posOffset>391795</wp:posOffset>
            </wp:positionH>
            <wp:positionV relativeFrom="paragraph">
              <wp:posOffset>452755</wp:posOffset>
            </wp:positionV>
            <wp:extent cx="5533390" cy="2612390"/>
            <wp:effectExtent l="0" t="0" r="0" b="0"/>
            <wp:wrapTopAndBottom/>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533390" cy="2612390"/>
                    </a:xfrm>
                    <a:prstGeom prst="rect">
                      <a:avLst/>
                    </a:prstGeom>
                  </pic:spPr>
                </pic:pic>
              </a:graphicData>
            </a:graphic>
            <wp14:sizeRelH relativeFrom="page">
              <wp14:pctWidth>0</wp14:pctWidth>
            </wp14:sizeRelH>
            <wp14:sizeRelV relativeFrom="page">
              <wp14:pctHeight>0</wp14:pctHeight>
            </wp14:sizeRelV>
          </wp:anchor>
        </w:drawing>
      </w:r>
      <w:r w:rsidR="00CC2C82" w:rsidRPr="008D12DA">
        <w:t xml:space="preserve">Click the </w:t>
      </w:r>
      <w:r w:rsidR="00CC2C82" w:rsidRPr="00E74BCF">
        <w:rPr>
          <w:b/>
        </w:rPr>
        <w:t>Sites</w:t>
      </w:r>
      <w:r w:rsidR="00CC2C82" w:rsidRPr="008D12DA">
        <w:t xml:space="preserve"> tab</w:t>
      </w:r>
      <w:r w:rsidR="00CC2C82">
        <w:t xml:space="preserve"> on your project page</w:t>
      </w:r>
      <w:r w:rsidR="00CC2C82" w:rsidRPr="008D12DA">
        <w:t>.</w:t>
      </w:r>
      <w:r w:rsidR="00CC2C82" w:rsidRPr="00173243">
        <w:t xml:space="preserve"> </w:t>
      </w:r>
      <w:r w:rsidR="00CC2C82" w:rsidRPr="006A2DCD">
        <w:t>Sites already added to the project are on the left of the screen. The</w:t>
      </w:r>
      <w:r w:rsidR="00CC2C82">
        <w:t>y are also indicated</w:t>
      </w:r>
      <w:r w:rsidR="00CC2C82" w:rsidRPr="006A2DCD">
        <w:t xml:space="preserve"> on the map.</w:t>
      </w:r>
    </w:p>
    <w:p w14:paraId="29165B70" w14:textId="71AD4940" w:rsidR="00CC2C82" w:rsidRDefault="00CC2C82" w:rsidP="00E74BCF"/>
    <w:p w14:paraId="0023E275" w14:textId="52A3AAD7" w:rsidR="00CC2C82" w:rsidRDefault="00CC2C82" w:rsidP="00E74BCF">
      <w:r w:rsidRPr="008D12DA">
        <w:t xml:space="preserve">There are </w:t>
      </w:r>
      <w:r w:rsidR="00973D59">
        <w:t>three</w:t>
      </w:r>
      <w:r w:rsidRPr="008D12DA">
        <w:t xml:space="preserve"> ways you can add a site to a project: </w:t>
      </w:r>
    </w:p>
    <w:p w14:paraId="7BB34F4F" w14:textId="4123654D" w:rsidR="00CC2C82" w:rsidRPr="003F3429" w:rsidRDefault="00691A79" w:rsidP="003B0D04">
      <w:pPr>
        <w:pStyle w:val="ListLetter"/>
        <w:numPr>
          <w:ilvl w:val="0"/>
          <w:numId w:val="47"/>
        </w:numPr>
      </w:pPr>
      <w:r w:rsidRPr="00691A79">
        <w:rPr>
          <w:rStyle w:val="LinkChar"/>
        </w:rPr>
        <w:fldChar w:fldCharType="begin"/>
      </w:r>
      <w:r w:rsidRPr="00691A79">
        <w:rPr>
          <w:rStyle w:val="LinkChar"/>
        </w:rPr>
        <w:instrText xml:space="preserve"> REF _Ref39741355 \r \h </w:instrText>
      </w:r>
      <w:r>
        <w:rPr>
          <w:rStyle w:val="LinkChar"/>
        </w:rPr>
        <w:instrText xml:space="preserve"> \* MERGEFORMAT </w:instrText>
      </w:r>
      <w:r w:rsidRPr="00691A79">
        <w:rPr>
          <w:rStyle w:val="LinkChar"/>
        </w:rPr>
      </w:r>
      <w:r w:rsidRPr="00691A79">
        <w:rPr>
          <w:rStyle w:val="LinkChar"/>
        </w:rPr>
        <w:fldChar w:fldCharType="separate"/>
      </w:r>
      <w:r w:rsidR="00F468EC">
        <w:rPr>
          <w:rStyle w:val="LinkChar"/>
        </w:rPr>
        <w:t>11.2</w:t>
      </w:r>
      <w:r w:rsidRPr="00691A79">
        <w:rPr>
          <w:rStyle w:val="LinkChar"/>
        </w:rPr>
        <w:fldChar w:fldCharType="end"/>
      </w:r>
      <w:r w:rsidRPr="00691A79">
        <w:rPr>
          <w:rStyle w:val="LinkChar"/>
        </w:rPr>
        <w:t xml:space="preserve"> </w:t>
      </w:r>
      <w:r w:rsidRPr="00691A79">
        <w:rPr>
          <w:rStyle w:val="LinkChar"/>
        </w:rPr>
        <w:fldChar w:fldCharType="begin"/>
      </w:r>
      <w:r w:rsidRPr="00691A79">
        <w:rPr>
          <w:rStyle w:val="LinkChar"/>
        </w:rPr>
        <w:instrText xml:space="preserve"> REF _Ref39741358 \h </w:instrText>
      </w:r>
      <w:r>
        <w:rPr>
          <w:rStyle w:val="LinkChar"/>
        </w:rPr>
        <w:instrText xml:space="preserve"> \* MERGEFORMAT </w:instrText>
      </w:r>
      <w:r w:rsidRPr="00691A79">
        <w:rPr>
          <w:rStyle w:val="LinkChar"/>
        </w:rPr>
      </w:r>
      <w:r w:rsidRPr="00691A79">
        <w:rPr>
          <w:rStyle w:val="LinkChar"/>
        </w:rPr>
        <w:fldChar w:fldCharType="separate"/>
      </w:r>
      <w:r w:rsidR="00F468EC" w:rsidRPr="00F468EC">
        <w:rPr>
          <w:rStyle w:val="LinkChar"/>
        </w:rPr>
        <w:t>Add a new site</w:t>
      </w:r>
      <w:r w:rsidRPr="00691A79">
        <w:rPr>
          <w:rStyle w:val="LinkChar"/>
        </w:rPr>
        <w:fldChar w:fldCharType="end"/>
      </w:r>
      <w:r w:rsidR="00CC2C82" w:rsidRPr="008D12DA">
        <w:t>: use MERIT’s GIS tool to create a new site</w:t>
      </w:r>
      <w:r w:rsidR="00904814">
        <w:t>.</w:t>
      </w:r>
    </w:p>
    <w:p w14:paraId="28F67B5E" w14:textId="4E6FCB88" w:rsidR="00CC2C82" w:rsidRDefault="00691A79" w:rsidP="00A31C2E">
      <w:pPr>
        <w:pStyle w:val="ListLetter"/>
      </w:pPr>
      <w:r w:rsidRPr="00691A79">
        <w:rPr>
          <w:rStyle w:val="LinkChar"/>
        </w:rPr>
        <w:fldChar w:fldCharType="begin"/>
      </w:r>
      <w:r w:rsidRPr="00691A79">
        <w:rPr>
          <w:rStyle w:val="LinkChar"/>
        </w:rPr>
        <w:instrText xml:space="preserve"> REF _Ref39741377 \r \h </w:instrText>
      </w:r>
      <w:r>
        <w:rPr>
          <w:rStyle w:val="LinkChar"/>
        </w:rPr>
        <w:instrText xml:space="preserve"> \* MERGEFORMAT </w:instrText>
      </w:r>
      <w:r w:rsidRPr="00691A79">
        <w:rPr>
          <w:rStyle w:val="LinkChar"/>
        </w:rPr>
      </w:r>
      <w:r w:rsidRPr="00691A79">
        <w:rPr>
          <w:rStyle w:val="LinkChar"/>
        </w:rPr>
        <w:fldChar w:fldCharType="separate"/>
      </w:r>
      <w:r w:rsidR="00F468EC">
        <w:rPr>
          <w:rStyle w:val="LinkChar"/>
        </w:rPr>
        <w:t>11.3</w:t>
      </w:r>
      <w:r w:rsidRPr="00691A79">
        <w:rPr>
          <w:rStyle w:val="LinkChar"/>
        </w:rPr>
        <w:fldChar w:fldCharType="end"/>
      </w:r>
      <w:r w:rsidRPr="00691A79">
        <w:rPr>
          <w:rStyle w:val="LinkChar"/>
        </w:rPr>
        <w:t xml:space="preserve"> </w:t>
      </w:r>
      <w:r w:rsidRPr="00691A79">
        <w:rPr>
          <w:rStyle w:val="LinkChar"/>
        </w:rPr>
        <w:fldChar w:fldCharType="begin"/>
      </w:r>
      <w:r w:rsidRPr="00691A79">
        <w:rPr>
          <w:rStyle w:val="LinkChar"/>
        </w:rPr>
        <w:instrText xml:space="preserve"> REF _Ref39741379 \h </w:instrText>
      </w:r>
      <w:r>
        <w:rPr>
          <w:rStyle w:val="LinkChar"/>
        </w:rPr>
        <w:instrText xml:space="preserve"> \* MERGEFORMAT </w:instrText>
      </w:r>
      <w:r w:rsidRPr="00691A79">
        <w:rPr>
          <w:rStyle w:val="LinkChar"/>
        </w:rPr>
      </w:r>
      <w:r w:rsidRPr="00691A79">
        <w:rPr>
          <w:rStyle w:val="LinkChar"/>
        </w:rPr>
        <w:fldChar w:fldCharType="separate"/>
      </w:r>
      <w:r w:rsidR="00F468EC" w:rsidRPr="00F468EC">
        <w:rPr>
          <w:rStyle w:val="LinkChar"/>
        </w:rPr>
        <w:t>Upload sites from shapefile</w:t>
      </w:r>
      <w:r w:rsidRPr="00691A79">
        <w:rPr>
          <w:rStyle w:val="LinkChar"/>
        </w:rPr>
        <w:fldChar w:fldCharType="end"/>
      </w:r>
      <w:r w:rsidR="00CC2C82" w:rsidRPr="008D12DA">
        <w:t>: upload a shapefile created in other GIS software.</w:t>
      </w:r>
    </w:p>
    <w:p w14:paraId="3A54C2DA" w14:textId="750B0666" w:rsidR="00973D59" w:rsidRPr="00973D59" w:rsidRDefault="003F75B1" w:rsidP="00E41CEC">
      <w:pPr>
        <w:pStyle w:val="ListLetter"/>
        <w:ind w:left="1077" w:hanging="357"/>
      </w:pPr>
      <w:r>
        <w:t>directly enter a point</w:t>
      </w:r>
      <w:r w:rsidR="00CF773A">
        <w:t xml:space="preserve">. Mainly used for </w:t>
      </w:r>
      <w:r w:rsidR="00755B91">
        <w:t>structures of photo-points.</w:t>
      </w:r>
    </w:p>
    <w:p w14:paraId="5A5DE67F" w14:textId="21BCECCD" w:rsidR="00CC2C82" w:rsidRDefault="00CC2C82" w:rsidP="00E74BCF">
      <w:pPr>
        <w:pStyle w:val="Heading3"/>
      </w:pPr>
      <w:bookmarkStart w:id="236" w:name="_7.1_Add_a"/>
      <w:bookmarkStart w:id="237" w:name="_6.1a__Add"/>
      <w:bookmarkStart w:id="238" w:name="_Toc464723974"/>
      <w:bookmarkStart w:id="239" w:name="_Ref39741355"/>
      <w:bookmarkStart w:id="240" w:name="_Ref39741358"/>
      <w:bookmarkStart w:id="241" w:name="_Ref39741564"/>
      <w:bookmarkStart w:id="242" w:name="_Ref39741567"/>
      <w:bookmarkStart w:id="243" w:name="_Toc43203676"/>
      <w:bookmarkStart w:id="244" w:name="_Toc43451103"/>
      <w:bookmarkStart w:id="245" w:name="_Toc43451301"/>
      <w:bookmarkEnd w:id="236"/>
      <w:bookmarkEnd w:id="237"/>
      <w:r w:rsidRPr="008D12DA">
        <w:t>Add a new site</w:t>
      </w:r>
      <w:bookmarkEnd w:id="238"/>
      <w:bookmarkEnd w:id="239"/>
      <w:bookmarkEnd w:id="240"/>
      <w:bookmarkEnd w:id="241"/>
      <w:bookmarkEnd w:id="242"/>
      <w:bookmarkEnd w:id="243"/>
      <w:bookmarkEnd w:id="244"/>
      <w:bookmarkEnd w:id="245"/>
    </w:p>
    <w:p w14:paraId="5F6072AC" w14:textId="28462FA0" w:rsidR="00CC2C82" w:rsidRDefault="00CC2C82" w:rsidP="003B0D04">
      <w:pPr>
        <w:pStyle w:val="ListParagraph"/>
        <w:numPr>
          <w:ilvl w:val="0"/>
          <w:numId w:val="22"/>
        </w:numPr>
      </w:pPr>
      <w:r w:rsidRPr="008D12DA">
        <w:t xml:space="preserve">Click the </w:t>
      </w:r>
      <w:r w:rsidRPr="00E74BCF">
        <w:rPr>
          <w:b/>
        </w:rPr>
        <w:t>+New</w:t>
      </w:r>
      <w:r w:rsidRPr="008D12DA">
        <w:t xml:space="preserve"> button. </w:t>
      </w:r>
    </w:p>
    <w:p w14:paraId="0302B009" w14:textId="54CCB8EE" w:rsidR="00CC2C82" w:rsidRDefault="00CC2C82" w:rsidP="00E74BCF">
      <w:pPr>
        <w:pStyle w:val="ListParagraph"/>
      </w:pPr>
      <w:r w:rsidRPr="006A2DCD">
        <w:t xml:space="preserve">Complete the free text fields and </w:t>
      </w:r>
      <w:r w:rsidR="00FD1AE1">
        <w:t>dropdown</w:t>
      </w:r>
      <w:r w:rsidRPr="006A2DCD">
        <w:t xml:space="preserve"> lists. There are </w:t>
      </w:r>
      <w:r w:rsidR="00CD2CC6">
        <w:t>three</w:t>
      </w:r>
      <w:r w:rsidRPr="006A2DCD">
        <w:t xml:space="preserve"> ways to define the extent of the site: </w:t>
      </w:r>
    </w:p>
    <w:p w14:paraId="3A4E329C" w14:textId="77777777" w:rsidR="00CC2C82" w:rsidRDefault="00CC2C82" w:rsidP="003B0D04">
      <w:pPr>
        <w:pStyle w:val="ListLetter"/>
        <w:numPr>
          <w:ilvl w:val="0"/>
          <w:numId w:val="43"/>
        </w:numPr>
      </w:pPr>
      <w:r w:rsidRPr="008D12DA">
        <w:t>draw a shape</w:t>
      </w:r>
      <w:r>
        <w:t>,</w:t>
      </w:r>
      <w:r w:rsidRPr="006A2DCD">
        <w:t xml:space="preserve"> </w:t>
      </w:r>
    </w:p>
    <w:p w14:paraId="26129FD6" w14:textId="77777777" w:rsidR="00CC2C82" w:rsidRDefault="00CC2C82" w:rsidP="00E74BCF">
      <w:pPr>
        <w:pStyle w:val="ListLetter"/>
      </w:pPr>
      <w:r w:rsidRPr="008D12DA">
        <w:t>known shape</w:t>
      </w:r>
      <w:r>
        <w:t>,</w:t>
      </w:r>
      <w:r w:rsidRPr="006A2DCD">
        <w:t xml:space="preserve"> </w:t>
      </w:r>
    </w:p>
    <w:p w14:paraId="121C16D7" w14:textId="7E51F6EE" w:rsidR="00CC2C82" w:rsidRDefault="00CC2C82" w:rsidP="00E74BCF">
      <w:pPr>
        <w:pStyle w:val="ListLetter"/>
      </w:pPr>
      <w:r w:rsidRPr="006A2DCD">
        <w:t>or</w:t>
      </w:r>
      <w:r>
        <w:t xml:space="preserve"> </w:t>
      </w:r>
      <w:r w:rsidRPr="008D12DA">
        <w:t>point</w:t>
      </w:r>
      <w:r w:rsidRPr="006A2DCD">
        <w:t>.</w:t>
      </w:r>
    </w:p>
    <w:p w14:paraId="2E952DD9" w14:textId="77777777" w:rsidR="00CB1A95" w:rsidRDefault="00CB1A95">
      <w:pPr>
        <w:spacing w:before="0" w:after="160" w:line="259" w:lineRule="auto"/>
        <w:rPr>
          <w:rFonts w:ascii="Calibri" w:hAnsi="Calibri" w:cs="Times New Roman"/>
          <w:b/>
          <w:bCs/>
          <w:sz w:val="32"/>
          <w:szCs w:val="28"/>
        </w:rPr>
      </w:pPr>
      <w:r>
        <w:br w:type="page"/>
      </w:r>
    </w:p>
    <w:p w14:paraId="25FB9916" w14:textId="2B672222" w:rsidR="00CC2C82" w:rsidRDefault="00CC2C82" w:rsidP="00E74BCF">
      <w:pPr>
        <w:pStyle w:val="Heading4"/>
      </w:pPr>
      <w:bookmarkStart w:id="246" w:name="_Toc43451302"/>
      <w:r w:rsidRPr="0012456C">
        <w:t>Define</w:t>
      </w:r>
      <w:r w:rsidRPr="006A2DCD">
        <w:t xml:space="preserve"> extent: draw a shape</w:t>
      </w:r>
      <w:bookmarkEnd w:id="246"/>
    </w:p>
    <w:p w14:paraId="402CA015" w14:textId="4F0BC7A9" w:rsidR="00CC2C82" w:rsidRDefault="00AE447E" w:rsidP="003B0D04">
      <w:pPr>
        <w:pStyle w:val="ListParagraph"/>
        <w:numPr>
          <w:ilvl w:val="0"/>
          <w:numId w:val="23"/>
        </w:numPr>
      </w:pPr>
      <w:r>
        <w:rPr>
          <w:noProof/>
        </w:rPr>
        <w:drawing>
          <wp:anchor distT="0" distB="0" distL="114300" distR="114300" simplePos="0" relativeHeight="253266432" behindDoc="0" locked="0" layoutInCell="1" allowOverlap="1" wp14:anchorId="051758AE" wp14:editId="671472A1">
            <wp:simplePos x="0" y="0"/>
            <wp:positionH relativeFrom="column">
              <wp:posOffset>455295</wp:posOffset>
            </wp:positionH>
            <wp:positionV relativeFrom="paragraph">
              <wp:posOffset>263525</wp:posOffset>
            </wp:positionV>
            <wp:extent cx="5003800" cy="2774315"/>
            <wp:effectExtent l="0" t="0" r="6350" b="6985"/>
            <wp:wrapTopAndBottom/>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003800" cy="2774315"/>
                    </a:xfrm>
                    <a:prstGeom prst="rect">
                      <a:avLst/>
                    </a:prstGeom>
                  </pic:spPr>
                </pic:pic>
              </a:graphicData>
            </a:graphic>
            <wp14:sizeRelH relativeFrom="page">
              <wp14:pctWidth>0</wp14:pctWidth>
            </wp14:sizeRelH>
            <wp14:sizeRelV relativeFrom="page">
              <wp14:pctHeight>0</wp14:pctHeight>
            </wp14:sizeRelV>
          </wp:anchor>
        </w:drawing>
      </w:r>
      <w:r w:rsidR="00CC2C82" w:rsidRPr="006A2DCD">
        <w:t>On the map of Australia, zoom in</w:t>
      </w:r>
      <w:r w:rsidR="00CC2C82">
        <w:t xml:space="preserve"> </w:t>
      </w:r>
      <w:r w:rsidR="00CC2C82" w:rsidRPr="006A2DCD">
        <w:t xml:space="preserve">to the area where your site is located.  </w:t>
      </w:r>
    </w:p>
    <w:p w14:paraId="60B47715" w14:textId="3DC87A62" w:rsidR="00CB1A95" w:rsidRDefault="00CB1A95" w:rsidP="00E74BCF">
      <w:pPr>
        <w:pStyle w:val="Lister"/>
      </w:pPr>
    </w:p>
    <w:p w14:paraId="049BD426" w14:textId="3248D15C" w:rsidR="00CC2C82" w:rsidRDefault="00AE447E" w:rsidP="00E74BCF">
      <w:pPr>
        <w:pStyle w:val="Lister"/>
      </w:pPr>
      <w:r>
        <w:rPr>
          <w:noProof/>
        </w:rPr>
        <w:drawing>
          <wp:anchor distT="0" distB="0" distL="114300" distR="114300" simplePos="0" relativeHeight="250290687" behindDoc="0" locked="0" layoutInCell="1" allowOverlap="1" wp14:anchorId="617E34B9" wp14:editId="6C0D12C0">
            <wp:simplePos x="0" y="0"/>
            <wp:positionH relativeFrom="column">
              <wp:posOffset>-1905</wp:posOffset>
            </wp:positionH>
            <wp:positionV relativeFrom="paragraph">
              <wp:posOffset>455295</wp:posOffset>
            </wp:positionV>
            <wp:extent cx="5624195" cy="3436620"/>
            <wp:effectExtent l="0" t="0" r="0" b="0"/>
            <wp:wrapTopAndBottom/>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624195" cy="3436620"/>
                    </a:xfrm>
                    <a:prstGeom prst="rect">
                      <a:avLst/>
                    </a:prstGeom>
                  </pic:spPr>
                </pic:pic>
              </a:graphicData>
            </a:graphic>
            <wp14:sizeRelH relativeFrom="page">
              <wp14:pctWidth>0</wp14:pctWidth>
            </wp14:sizeRelH>
            <wp14:sizeRelV relativeFrom="page">
              <wp14:pctHeight>0</wp14:pctHeight>
            </wp14:sizeRelV>
          </wp:anchor>
        </w:drawing>
      </w:r>
      <w:r w:rsidR="00FF460F">
        <w:t>C</w:t>
      </w:r>
      <w:r w:rsidR="00CC2C82" w:rsidRPr="008D12DA">
        <w:t xml:space="preserve">hoose a tool and draw your shape. </w:t>
      </w:r>
      <w:r w:rsidR="002876A3">
        <w:t>See ‘</w:t>
      </w:r>
      <w:r w:rsidR="008D78D5" w:rsidRPr="0071074C">
        <w:rPr>
          <w:rStyle w:val="LinkChar"/>
        </w:rPr>
        <w:fldChar w:fldCharType="begin"/>
      </w:r>
      <w:r w:rsidR="008D78D5" w:rsidRPr="0071074C">
        <w:rPr>
          <w:rStyle w:val="LinkChar"/>
        </w:rPr>
        <w:instrText xml:space="preserve"> REF _Ref40291951 \h </w:instrText>
      </w:r>
      <w:r w:rsidR="008D78D5">
        <w:rPr>
          <w:rStyle w:val="LinkChar"/>
        </w:rPr>
        <w:instrText xml:space="preserve"> \* MERGEFORMAT </w:instrText>
      </w:r>
      <w:r w:rsidR="008D78D5" w:rsidRPr="0071074C">
        <w:rPr>
          <w:rStyle w:val="LinkChar"/>
        </w:rPr>
      </w:r>
      <w:r w:rsidR="008D78D5" w:rsidRPr="0071074C">
        <w:rPr>
          <w:rStyle w:val="LinkChar"/>
        </w:rPr>
        <w:fldChar w:fldCharType="separate"/>
      </w:r>
      <w:r w:rsidR="00F468EC" w:rsidRPr="00F468EC">
        <w:rPr>
          <w:rStyle w:val="LinkChar"/>
        </w:rPr>
        <w:t>APPENDIX B: Drawing Tools in the Sites Tab</w:t>
      </w:r>
      <w:r w:rsidR="008D78D5" w:rsidRPr="0071074C">
        <w:rPr>
          <w:rStyle w:val="LinkChar"/>
        </w:rPr>
        <w:fldChar w:fldCharType="end"/>
      </w:r>
      <w:r w:rsidR="002876A3">
        <w:t xml:space="preserve">’ for assistance with </w:t>
      </w:r>
      <w:r w:rsidR="006E5A8F">
        <w:t xml:space="preserve">using the </w:t>
      </w:r>
      <w:r w:rsidR="002876A3">
        <w:t xml:space="preserve">drawing tools. </w:t>
      </w:r>
    </w:p>
    <w:p w14:paraId="3B240A99" w14:textId="5643927C" w:rsidR="00AE447E" w:rsidRDefault="00AE447E">
      <w:pPr>
        <w:spacing w:before="0" w:after="160" w:line="259" w:lineRule="auto"/>
      </w:pPr>
      <w:r>
        <w:br w:type="page"/>
      </w:r>
    </w:p>
    <w:p w14:paraId="7957743D" w14:textId="77777777" w:rsidR="00CC2C82" w:rsidRDefault="00CC2C82" w:rsidP="00E74BCF"/>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816"/>
        <w:gridCol w:w="8391"/>
      </w:tblGrid>
      <w:tr w:rsidR="00CC2C82" w:rsidRPr="003F3429" w14:paraId="10674F66" w14:textId="77777777" w:rsidTr="00AE447E">
        <w:trPr>
          <w:cnfStyle w:val="100000000000" w:firstRow="1" w:lastRow="0" w:firstColumn="0" w:lastColumn="0" w:oddVBand="0" w:evenVBand="0" w:oddHBand="0" w:evenHBand="0" w:firstRowFirstColumn="0" w:firstRowLastColumn="0" w:lastRowFirstColumn="0" w:lastRowLastColumn="0"/>
          <w:trHeight w:val="2836"/>
        </w:trPr>
        <w:tc>
          <w:tcPr>
            <w:tcW w:w="811" w:type="dxa"/>
            <w:shd w:val="clear" w:color="auto" w:fill="C5E0B3" w:themeFill="accent6" w:themeFillTint="66"/>
          </w:tcPr>
          <w:p w14:paraId="02827B69" w14:textId="77777777" w:rsidR="00CC2C82" w:rsidRPr="003F3429" w:rsidRDefault="00CC2C82" w:rsidP="00B91D9B">
            <w:pPr>
              <w:pStyle w:val="i"/>
            </w:pPr>
            <w:r w:rsidRPr="006A2DCD">
              <w:rPr>
                <w:rFonts w:ascii="Webdings" w:eastAsia="Webdings" w:hAnsi="Webdings" w:cs="Webdings"/>
              </w:rPr>
              <w:t></w:t>
            </w:r>
          </w:p>
        </w:tc>
        <w:tc>
          <w:tcPr>
            <w:tcW w:w="8396" w:type="dxa"/>
            <w:shd w:val="clear" w:color="auto" w:fill="C5E0B3" w:themeFill="accent6" w:themeFillTint="66"/>
          </w:tcPr>
          <w:p w14:paraId="62C51374" w14:textId="38A15D1C" w:rsidR="00CC2C82" w:rsidRPr="003F3429" w:rsidRDefault="00AE447E" w:rsidP="00E41CEC">
            <w:r>
              <w:rPr>
                <w:noProof/>
              </w:rPr>
              <w:drawing>
                <wp:anchor distT="0" distB="0" distL="114300" distR="114300" simplePos="0" relativeHeight="253267456" behindDoc="1" locked="0" layoutInCell="1" allowOverlap="1" wp14:anchorId="7ABF6CF5" wp14:editId="02AC331D">
                  <wp:simplePos x="0" y="0"/>
                  <wp:positionH relativeFrom="column">
                    <wp:posOffset>2214245</wp:posOffset>
                  </wp:positionH>
                  <wp:positionV relativeFrom="paragraph">
                    <wp:posOffset>97155</wp:posOffset>
                  </wp:positionV>
                  <wp:extent cx="2897505" cy="1562100"/>
                  <wp:effectExtent l="0" t="0" r="0" b="0"/>
                  <wp:wrapTight wrapText="bothSides">
                    <wp:wrapPolygon edited="0">
                      <wp:start x="0" y="0"/>
                      <wp:lineTo x="0" y="21337"/>
                      <wp:lineTo x="21444" y="21337"/>
                      <wp:lineTo x="21444" y="0"/>
                      <wp:lineTo x="0" y="0"/>
                    </wp:wrapPolygon>
                  </wp:wrapTight>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897505" cy="1562100"/>
                          </a:xfrm>
                          <a:prstGeom prst="rect">
                            <a:avLst/>
                          </a:prstGeom>
                        </pic:spPr>
                      </pic:pic>
                    </a:graphicData>
                  </a:graphic>
                  <wp14:sizeRelH relativeFrom="page">
                    <wp14:pctWidth>0</wp14:pctWidth>
                  </wp14:sizeRelH>
                  <wp14:sizeRelV relativeFrom="page">
                    <wp14:pctHeight>0</wp14:pctHeight>
                  </wp14:sizeRelV>
                </wp:anchor>
              </w:drawing>
            </w:r>
            <w:r w:rsidR="00CC2C82">
              <w:t>If you have an</w:t>
            </w:r>
            <w:r w:rsidR="00CC2C82" w:rsidRPr="006A2DCD">
              <w:t xml:space="preserve"> activity form</w:t>
            </w:r>
            <w:r w:rsidR="00CC2C82">
              <w:t xml:space="preserve"> that</w:t>
            </w:r>
            <w:r w:rsidR="00CC2C82" w:rsidRPr="006A2DCD">
              <w:t xml:space="preserve"> aggregates data across multiple field sites, draw one polygon that encompasses all of the sites</w:t>
            </w:r>
            <w:r w:rsidR="00CC2C82">
              <w:t>. A</w:t>
            </w:r>
            <w:r w:rsidR="00CC2C82" w:rsidRPr="006A2DCD">
              <w:t>dd points of interest (POIs) to represent the location of e</w:t>
            </w:r>
            <w:r w:rsidR="00CC2C82">
              <w:t>ach field site (</w:t>
            </w:r>
            <w:r w:rsidR="00CC2C82" w:rsidRPr="00A07849">
              <w:rPr>
                <w:rFonts w:asciiTheme="minorHAnsi" w:hAnsiTheme="minorHAnsi"/>
                <w:sz w:val="22"/>
                <w:szCs w:val="22"/>
              </w:rPr>
              <w:t xml:space="preserve">see </w:t>
            </w:r>
            <w:r w:rsidR="00E41CEC" w:rsidRPr="00E41CEC">
              <w:rPr>
                <w:rStyle w:val="LinkChar"/>
              </w:rPr>
              <w:fldChar w:fldCharType="begin"/>
            </w:r>
            <w:r w:rsidR="00E41CEC" w:rsidRPr="00E41CEC">
              <w:rPr>
                <w:rStyle w:val="LinkChar"/>
              </w:rPr>
              <w:instrText xml:space="preserve"> REF _Ref43449923 \r \h </w:instrText>
            </w:r>
            <w:r w:rsidR="00E41CEC">
              <w:rPr>
                <w:rStyle w:val="LinkChar"/>
              </w:rPr>
              <w:instrText xml:space="preserve"> \* MERGEFORMAT </w:instrText>
            </w:r>
            <w:r w:rsidR="00E41CEC" w:rsidRPr="00E41CEC">
              <w:rPr>
                <w:rStyle w:val="LinkChar"/>
              </w:rPr>
            </w:r>
            <w:r w:rsidR="00E41CEC" w:rsidRPr="00E41CEC">
              <w:rPr>
                <w:rStyle w:val="LinkChar"/>
              </w:rPr>
              <w:fldChar w:fldCharType="separate"/>
            </w:r>
            <w:r w:rsidR="00F468EC">
              <w:rPr>
                <w:rStyle w:val="LinkChar"/>
              </w:rPr>
              <w:t>11.4</w:t>
            </w:r>
            <w:r w:rsidR="00E41CEC" w:rsidRPr="00E41CEC">
              <w:rPr>
                <w:rStyle w:val="LinkChar"/>
              </w:rPr>
              <w:fldChar w:fldCharType="end"/>
            </w:r>
            <w:r w:rsidR="00E41CEC" w:rsidRPr="00E41CEC">
              <w:rPr>
                <w:rStyle w:val="LinkChar"/>
              </w:rPr>
              <w:t xml:space="preserve"> </w:t>
            </w:r>
            <w:r w:rsidR="00E41CEC" w:rsidRPr="00E41CEC">
              <w:rPr>
                <w:rStyle w:val="LinkChar"/>
              </w:rPr>
              <w:fldChar w:fldCharType="begin"/>
            </w:r>
            <w:r w:rsidR="00E41CEC" w:rsidRPr="00E41CEC">
              <w:rPr>
                <w:rStyle w:val="LinkChar"/>
              </w:rPr>
              <w:instrText xml:space="preserve"> REF _Ref43449925 \h </w:instrText>
            </w:r>
            <w:r w:rsidR="00E41CEC">
              <w:rPr>
                <w:rStyle w:val="LinkChar"/>
              </w:rPr>
              <w:instrText xml:space="preserve"> \* MERGEFORMAT </w:instrText>
            </w:r>
            <w:r w:rsidR="00E41CEC" w:rsidRPr="00E41CEC">
              <w:rPr>
                <w:rStyle w:val="LinkChar"/>
              </w:rPr>
            </w:r>
            <w:r w:rsidR="00E41CEC" w:rsidRPr="00E41CEC">
              <w:rPr>
                <w:rStyle w:val="LinkChar"/>
              </w:rPr>
              <w:fldChar w:fldCharType="separate"/>
            </w:r>
            <w:r w:rsidR="00F468EC" w:rsidRPr="00F468EC">
              <w:rPr>
                <w:rStyle w:val="LinkChar"/>
              </w:rPr>
              <w:t>Add Points of Interest</w:t>
            </w:r>
            <w:r w:rsidR="00E41CEC" w:rsidRPr="00E41CEC">
              <w:rPr>
                <w:rStyle w:val="LinkChar"/>
              </w:rPr>
              <w:fldChar w:fldCharType="end"/>
            </w:r>
            <w:r w:rsidR="00CC2C82" w:rsidRPr="00A07849">
              <w:rPr>
                <w:rFonts w:asciiTheme="minorHAnsi" w:hAnsiTheme="minorHAnsi"/>
                <w:sz w:val="22"/>
                <w:szCs w:val="22"/>
              </w:rPr>
              <w:t>)</w:t>
            </w:r>
            <w:r w:rsidR="00CC2C82">
              <w:t xml:space="preserve">  </w:t>
            </w:r>
          </w:p>
          <w:p w14:paraId="00C7E9F7" w14:textId="77777777" w:rsidR="00CC2C82" w:rsidRPr="003F3429" w:rsidRDefault="00CC2C82" w:rsidP="00E74BCF"/>
        </w:tc>
      </w:tr>
    </w:tbl>
    <w:p w14:paraId="319163B0" w14:textId="6D543CAA" w:rsidR="00CC2C82" w:rsidRPr="003F3429" w:rsidRDefault="00CC2C82" w:rsidP="00E74BCF">
      <w:pPr>
        <w:pStyle w:val="ListParagraph"/>
      </w:pPr>
      <w:r w:rsidRPr="006A2DCD">
        <w:t xml:space="preserve">Click </w:t>
      </w:r>
      <w:r w:rsidRPr="006A2DCD">
        <w:rPr>
          <w:b/>
        </w:rPr>
        <w:t>Save changes</w:t>
      </w:r>
      <w:r w:rsidRPr="006A2DCD">
        <w:t>. The site will be added to the project’s list of s</w:t>
      </w:r>
      <w:r>
        <w:t>ites and the map</w:t>
      </w:r>
      <w:r w:rsidRPr="006A2DCD">
        <w:t>.</w:t>
      </w:r>
    </w:p>
    <w:p w14:paraId="65B71B26" w14:textId="77777777" w:rsidR="00CC2C82" w:rsidRDefault="00CC2C82" w:rsidP="00E74BCF">
      <w:pPr>
        <w:pStyle w:val="Heading4"/>
      </w:pPr>
      <w:bookmarkStart w:id="247" w:name="_Toc43451303"/>
      <w:r w:rsidRPr="008D12DA">
        <w:t>Define extent: known shape</w:t>
      </w:r>
      <w:bookmarkEnd w:id="247"/>
    </w:p>
    <w:p w14:paraId="3C996F40" w14:textId="77777777" w:rsidR="00CC2C82" w:rsidRPr="00893CC4" w:rsidRDefault="00CC2C82" w:rsidP="00E74BCF">
      <w:r w:rsidRPr="00E55516">
        <w:t>Try to avoid using ‘known shapes’ as sites. Choosing an entire NRM region as a site, for example, does not allow a precise indication of activity location.</w:t>
      </w:r>
      <w:r>
        <w:t xml:space="preserve">    </w:t>
      </w:r>
    </w:p>
    <w:p w14:paraId="654DBA0C" w14:textId="635C13D5" w:rsidR="00CC2C82" w:rsidRPr="00893CC4" w:rsidRDefault="00CC2C82" w:rsidP="003B0D04">
      <w:pPr>
        <w:pStyle w:val="ListParagraph"/>
        <w:numPr>
          <w:ilvl w:val="0"/>
          <w:numId w:val="24"/>
        </w:numPr>
      </w:pPr>
      <w:r w:rsidRPr="008D12DA">
        <w:t xml:space="preserve">Choose a layer from the </w:t>
      </w:r>
      <w:r w:rsidR="00FD1AE1">
        <w:t>dropdown</w:t>
      </w:r>
      <w:r w:rsidRPr="008D12DA">
        <w:t xml:space="preserve"> list: NRM, IBRA 7 Region, IBRA 7 Subregion, Australian State or Local Government Area.</w:t>
      </w:r>
    </w:p>
    <w:p w14:paraId="71E7495B" w14:textId="631E96F5" w:rsidR="00CC2C82" w:rsidRPr="003F3429" w:rsidRDefault="00CC2C82" w:rsidP="00E74BCF">
      <w:pPr>
        <w:pStyle w:val="ListParagraph"/>
      </w:pPr>
      <w:r>
        <w:t>C</w:t>
      </w:r>
      <w:r w:rsidRPr="008D12DA">
        <w:t xml:space="preserve">hoose a shape from the </w:t>
      </w:r>
      <w:r w:rsidR="00FD1AE1">
        <w:t>dropdown</w:t>
      </w:r>
      <w:r w:rsidRPr="008D12DA">
        <w:t xml:space="preserve"> list.</w:t>
      </w:r>
    </w:p>
    <w:p w14:paraId="50F61095" w14:textId="628A057C" w:rsidR="00CC2C82" w:rsidRDefault="00CC2C82" w:rsidP="00E74BCF">
      <w:pPr>
        <w:pStyle w:val="ListParagraph"/>
      </w:pPr>
      <w:r w:rsidRPr="008D12DA">
        <w:t>The data highlighted in green will be automatically populated according to the layer and shape chosen. The map will zoom to show the extent of the shape.</w:t>
      </w:r>
    </w:p>
    <w:p w14:paraId="0AE70CF5" w14:textId="640150F8" w:rsidR="00CC2C82" w:rsidRPr="003F3429" w:rsidRDefault="00CC2C82" w:rsidP="00E74BCF">
      <w:pPr>
        <w:pStyle w:val="ListParagraph"/>
      </w:pPr>
      <w:r w:rsidRPr="008D12DA">
        <w:t>Click Save changes.</w:t>
      </w:r>
    </w:p>
    <w:p w14:paraId="5CE8CAE6" w14:textId="218C1BA7" w:rsidR="00CC2C82" w:rsidRDefault="00CC2C82" w:rsidP="00E74BCF">
      <w:pPr>
        <w:pStyle w:val="ListParagraph"/>
      </w:pPr>
      <w:r w:rsidRPr="008D12DA">
        <w:t>The site will be added to the project’s list of sites and map.</w:t>
      </w:r>
    </w:p>
    <w:p w14:paraId="0A209A00" w14:textId="77777777" w:rsidR="00CC2C82" w:rsidRDefault="00CC2C82" w:rsidP="00E74BCF">
      <w:pPr>
        <w:pStyle w:val="Heading4"/>
      </w:pPr>
      <w:bookmarkStart w:id="248" w:name="_Toc43451304"/>
      <w:r w:rsidRPr="00FF460F">
        <w:t>Define extent: point</w:t>
      </w:r>
      <w:bookmarkEnd w:id="248"/>
    </w:p>
    <w:p w14:paraId="1FC0AFF8" w14:textId="77777777" w:rsidR="00CC2C82" w:rsidRPr="004C59CC" w:rsidRDefault="00CC2C82" w:rsidP="00E74BCF">
      <w:pPr>
        <w:rPr>
          <w:b/>
        </w:rPr>
      </w:pPr>
      <w:r w:rsidRPr="006A2DCD">
        <w:rPr>
          <w:b/>
        </w:rPr>
        <w:t xml:space="preserve">1. </w:t>
      </w:r>
      <w:r w:rsidRPr="004C59CC">
        <w:rPr>
          <w:b/>
        </w:rPr>
        <w:t xml:space="preserve"> </w:t>
      </w:r>
      <w:r w:rsidRPr="004C59CC">
        <w:t>If you know the latitude and longitude of your site (in decimal degrees), enter them into the respective text boxes. Don’t forget to include the minus (-) with the latitude. If you don’t know the latitude and longitude, enter -35 latitude and 150. This will add a point to your map.</w:t>
      </w:r>
    </w:p>
    <w:p w14:paraId="3E2B78E3" w14:textId="77777777" w:rsidR="00CC2C82" w:rsidRPr="004C59CC" w:rsidRDefault="00CC2C82" w:rsidP="00E74BCF">
      <w:pPr>
        <w:rPr>
          <w:b/>
        </w:rPr>
      </w:pPr>
      <w:r w:rsidRPr="006A2DCD">
        <w:rPr>
          <w:b/>
        </w:rPr>
        <w:t xml:space="preserve">2. </w:t>
      </w:r>
      <w:r w:rsidRPr="004C59CC">
        <w:rPr>
          <w:b/>
        </w:rPr>
        <w:t xml:space="preserve"> </w:t>
      </w:r>
      <w:r w:rsidRPr="004C59CC">
        <w:t>Click on the map. The data highlighted in green will be automatically populated according to the location of the point. The map will zoom to show the point, which is indicated with a red locator icon.</w:t>
      </w:r>
    </w:p>
    <w:p w14:paraId="24C9745C" w14:textId="77777777" w:rsidR="00CC2C82" w:rsidRPr="003F3429" w:rsidRDefault="00CC2C82" w:rsidP="00E74BCF">
      <w:r w:rsidRPr="006A2DCD">
        <w:rPr>
          <w:b/>
        </w:rPr>
        <w:t>3.</w:t>
      </w:r>
      <w:r w:rsidRPr="006A2DCD">
        <w:t xml:space="preserve">  Use the zoom function (bottom right of map) and click/drag the locator icon to refine the position of the point. Your mouse cursor will change to a hand symbol</w:t>
      </w:r>
      <w:r>
        <w:t>, allowing</w:t>
      </w:r>
      <w:r w:rsidRPr="006A2DCD">
        <w:t xml:space="preserve"> you </w:t>
      </w:r>
      <w:r>
        <w:t>to</w:t>
      </w:r>
      <w:r w:rsidRPr="006A2DCD">
        <w:t xml:space="preserve"> click and drag.</w:t>
      </w:r>
    </w:p>
    <w:p w14:paraId="5F81A35E" w14:textId="77777777" w:rsidR="00CC2C82" w:rsidRPr="003F3429" w:rsidRDefault="00CC2C82" w:rsidP="00E74BCF">
      <w:r w:rsidRPr="006A2DCD">
        <w:rPr>
          <w:b/>
        </w:rPr>
        <w:t xml:space="preserve">4. </w:t>
      </w:r>
      <w:r w:rsidRPr="006A2DCD">
        <w:t xml:space="preserve"> Click </w:t>
      </w:r>
      <w:r w:rsidRPr="006A2DCD">
        <w:rPr>
          <w:b/>
        </w:rPr>
        <w:t>Save changes</w:t>
      </w:r>
      <w:r w:rsidRPr="006A2DCD">
        <w:t>.</w:t>
      </w:r>
      <w:r>
        <w:t xml:space="preserve"> </w:t>
      </w:r>
      <w:r w:rsidRPr="006A2DCD">
        <w:t>The site will be added to the project’s list of sites and</w:t>
      </w:r>
      <w:r>
        <w:t xml:space="preserve"> the</w:t>
      </w:r>
      <w:r w:rsidRPr="006A2DCD">
        <w:t xml:space="preserve"> map</w:t>
      </w:r>
      <w:r>
        <w:t>.</w:t>
      </w:r>
    </w:p>
    <w:p w14:paraId="0B6544F6" w14:textId="414AB06A" w:rsidR="00CC2C82" w:rsidRPr="004948B7" w:rsidRDefault="00CC2C82" w:rsidP="00E74BCF">
      <w:pPr>
        <w:pStyle w:val="Heading3"/>
      </w:pPr>
      <w:bookmarkStart w:id="249" w:name="_6.1b__Add"/>
      <w:bookmarkStart w:id="250" w:name="_7.1.3__Upload"/>
      <w:bookmarkStart w:id="251" w:name="_6.1c__Upload"/>
      <w:bookmarkStart w:id="252" w:name="_Toc464723975"/>
      <w:bookmarkStart w:id="253" w:name="_Ref39741377"/>
      <w:bookmarkStart w:id="254" w:name="_Ref39741379"/>
      <w:bookmarkStart w:id="255" w:name="_Toc43203677"/>
      <w:bookmarkStart w:id="256" w:name="_Toc43451104"/>
      <w:bookmarkStart w:id="257" w:name="_Toc43451305"/>
      <w:bookmarkEnd w:id="249"/>
      <w:bookmarkEnd w:id="250"/>
      <w:bookmarkEnd w:id="251"/>
      <w:r w:rsidRPr="004948B7">
        <w:t>Upload sites from shapefile</w:t>
      </w:r>
      <w:bookmarkEnd w:id="252"/>
      <w:bookmarkEnd w:id="253"/>
      <w:bookmarkEnd w:id="254"/>
      <w:bookmarkEnd w:id="255"/>
      <w:bookmarkEnd w:id="256"/>
      <w:bookmarkEnd w:id="257"/>
    </w:p>
    <w:p w14:paraId="471355DA" w14:textId="77777777" w:rsidR="00CC2C82" w:rsidRPr="003F3429" w:rsidRDefault="00CC2C82" w:rsidP="00E74BCF">
      <w:r w:rsidRPr="008D12DA">
        <w:t xml:space="preserve">You can add a site to a project by uploading a shapefile generated with GIS software. </w:t>
      </w:r>
      <w:r w:rsidRPr="001C6B04">
        <w:t>A site may have multiple polygons or POIs if these are uploaded as a shapefile document</w:t>
      </w:r>
      <w:r>
        <w:t xml:space="preserve">. </w:t>
      </w:r>
      <w:r w:rsidRPr="008D12DA">
        <w:t>Note that MERIT only recogn</w:t>
      </w:r>
      <w:r>
        <w:t>ises points or polygons</w:t>
      </w:r>
      <w:r w:rsidRPr="008D12DA">
        <w:t xml:space="preserve">, not lines.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675"/>
        <w:gridCol w:w="8753"/>
      </w:tblGrid>
      <w:tr w:rsidR="00CC2C82" w:rsidRPr="003F3429" w14:paraId="4E958210" w14:textId="77777777" w:rsidTr="00B673DB">
        <w:trPr>
          <w:cnfStyle w:val="100000000000" w:firstRow="1" w:lastRow="0" w:firstColumn="0" w:lastColumn="0" w:oddVBand="0" w:evenVBand="0" w:oddHBand="0" w:evenHBand="0" w:firstRowFirstColumn="0" w:firstRowLastColumn="0" w:lastRowFirstColumn="0" w:lastRowLastColumn="0"/>
          <w:trHeight w:val="437"/>
        </w:trPr>
        <w:tc>
          <w:tcPr>
            <w:tcW w:w="675" w:type="dxa"/>
            <w:shd w:val="clear" w:color="auto" w:fill="C5E0B3" w:themeFill="accent6" w:themeFillTint="66"/>
          </w:tcPr>
          <w:p w14:paraId="4BD166C9" w14:textId="77777777" w:rsidR="00CC2C82" w:rsidRPr="003F3429" w:rsidRDefault="00CC2C82" w:rsidP="006056A8">
            <w:pPr>
              <w:pStyle w:val="i"/>
              <w:rPr>
                <w:color w:val="ED7D31" w:themeColor="accent2"/>
              </w:rPr>
            </w:pPr>
            <w:r w:rsidRPr="008D12DA">
              <w:rPr>
                <w:rFonts w:ascii="Webdings" w:eastAsia="Webdings" w:hAnsi="Webdings" w:cs="Webdings"/>
              </w:rPr>
              <w:t></w:t>
            </w:r>
          </w:p>
        </w:tc>
        <w:tc>
          <w:tcPr>
            <w:tcW w:w="8753" w:type="dxa"/>
            <w:shd w:val="clear" w:color="auto" w:fill="C5E0B3" w:themeFill="accent6" w:themeFillTint="66"/>
          </w:tcPr>
          <w:p w14:paraId="3B60F7A6" w14:textId="77777777" w:rsidR="00CC2C82" w:rsidRPr="00225509" w:rsidRDefault="00CC2C82" w:rsidP="00E74BCF">
            <w:r>
              <w:t>Shapefiles</w:t>
            </w:r>
          </w:p>
          <w:p w14:paraId="120971DA" w14:textId="77777777" w:rsidR="00CC2C82" w:rsidRPr="003F3429" w:rsidRDefault="00CC2C82" w:rsidP="00E74BCF">
            <w:r w:rsidRPr="008D12DA">
              <w:t>MERIT recognises shapefiles in a range of formats (coordinate reference systems).</w:t>
            </w:r>
          </w:p>
          <w:p w14:paraId="0F6163CF" w14:textId="77777777" w:rsidR="00CC2C82" w:rsidRPr="003F3429" w:rsidRDefault="00CC2C82" w:rsidP="00E74BCF">
            <w:r w:rsidRPr="008D12DA">
              <w:t>A complete shapefile consists of a .shp file and a set of component files (e.g. .sbx, .pjr, .dbf etc). The software used to create the shapefile determines the number and type of component files.</w:t>
            </w:r>
          </w:p>
          <w:p w14:paraId="263EA4BD" w14:textId="77777777" w:rsidR="00CC2C82" w:rsidRPr="003F3429" w:rsidRDefault="00CC2C82" w:rsidP="00E74BCF">
            <w:r w:rsidRPr="008D12DA">
              <w:t>MERIT requires the complete shapefile, including all component files, to be uploaded in order for it to display properly. To do this</w:t>
            </w:r>
            <w:r>
              <w:t>,</w:t>
            </w:r>
            <w:r w:rsidRPr="008D12DA">
              <w:t xml:space="preserve"> zip the complete shapefile (the .shp plus all of the component files) into a single file </w:t>
            </w:r>
            <w:r>
              <w:t>and upload into</w:t>
            </w:r>
            <w:r w:rsidRPr="008D12DA">
              <w:t xml:space="preserve"> MERIT.  </w:t>
            </w:r>
          </w:p>
          <w:p w14:paraId="4C42A467" w14:textId="77777777" w:rsidR="00CC2C82" w:rsidRPr="003F3429" w:rsidRDefault="00CC2C82" w:rsidP="00E74BCF">
            <w:r>
              <w:t xml:space="preserve">A site shapefile </w:t>
            </w:r>
            <w:r w:rsidRPr="008D12DA">
              <w:t>can comprise multiple polygons or points, each representing a site in the field. This may be useful if your activity form aggregates data across multiple field sites. Select the appropriate saving method in your GIS software depending on whether you want the upload to MERIT to consist of one site comprising many polygons (Option A</w:t>
            </w:r>
            <w:r>
              <w:t xml:space="preserve"> in the diagram below</w:t>
            </w:r>
            <w:r w:rsidRPr="008D12DA">
              <w:t xml:space="preserve">) or multiple unique sites (Option B). </w:t>
            </w:r>
          </w:p>
          <w:p w14:paraId="33A9D0AC" w14:textId="77777777" w:rsidR="00CC2C82" w:rsidRPr="003F3429" w:rsidRDefault="00CC2C82" w:rsidP="00E74BCF">
            <w:r>
              <w:rPr>
                <w:noProof/>
              </w:rPr>
              <w:drawing>
                <wp:inline distT="0" distB="0" distL="0" distR="0" wp14:anchorId="0786B65C" wp14:editId="11965C29">
                  <wp:extent cx="2914649" cy="2806037"/>
                  <wp:effectExtent l="19050" t="19050" r="19685" b="13970"/>
                  <wp:docPr id="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2926169" cy="2817127"/>
                          </a:xfrm>
                          <a:prstGeom prst="rect">
                            <a:avLst/>
                          </a:prstGeom>
                          <a:noFill/>
                          <a:ln w="9525">
                            <a:solidFill>
                              <a:schemeClr val="accent1"/>
                            </a:solidFill>
                            <a:miter lim="800000"/>
                            <a:headEnd/>
                            <a:tailEnd/>
                          </a:ln>
                        </pic:spPr>
                      </pic:pic>
                    </a:graphicData>
                  </a:graphic>
                </wp:inline>
              </w:drawing>
            </w:r>
          </w:p>
          <w:p w14:paraId="14B71461" w14:textId="77777777" w:rsidR="00CC2C82" w:rsidRPr="003F3429" w:rsidRDefault="00CC2C82" w:rsidP="00E74BCF">
            <w:r w:rsidRPr="008D12DA">
              <w:t xml:space="preserve">It is a good idea to name (label) each feature prior to uploading into MERIT. Otherwise, MERIT will display the shapefile as multiple unidentified polygons/points.  </w:t>
            </w:r>
          </w:p>
        </w:tc>
      </w:tr>
    </w:tbl>
    <w:p w14:paraId="58AB7BD3" w14:textId="77777777" w:rsidR="00CC2C82" w:rsidRPr="003F3429" w:rsidRDefault="00CC2C82" w:rsidP="00E74BCF"/>
    <w:p w14:paraId="45BA2997" w14:textId="0D1F69E4" w:rsidR="00CC2C82" w:rsidRPr="003F3429" w:rsidRDefault="00CC2C82" w:rsidP="003B0D04">
      <w:pPr>
        <w:pStyle w:val="ListParagraph"/>
        <w:numPr>
          <w:ilvl w:val="0"/>
          <w:numId w:val="25"/>
        </w:numPr>
      </w:pPr>
      <w:r>
        <w:t>Click the</w:t>
      </w:r>
      <w:r w:rsidRPr="006A2DCD">
        <w:t xml:space="preserve"> </w:t>
      </w:r>
      <w:r w:rsidRPr="00E74BCF">
        <w:rPr>
          <w:b/>
        </w:rPr>
        <w:t>Sites</w:t>
      </w:r>
      <w:r w:rsidRPr="006A2DCD">
        <w:t xml:space="preserve"> tab</w:t>
      </w:r>
      <w:r>
        <w:t xml:space="preserve"> on your project page</w:t>
      </w:r>
      <w:r w:rsidRPr="006A2DCD">
        <w:t>.</w:t>
      </w:r>
    </w:p>
    <w:p w14:paraId="11DA5AD4" w14:textId="092E0987" w:rsidR="00CC2C82" w:rsidRPr="003F3429" w:rsidRDefault="00CC2C82" w:rsidP="00E74BCF">
      <w:pPr>
        <w:pStyle w:val="ListParagraph"/>
      </w:pPr>
      <w:r w:rsidRPr="006A2DCD">
        <w:t xml:space="preserve">Click the </w:t>
      </w:r>
      <w:r w:rsidRPr="006A2DCD">
        <w:rPr>
          <w:b/>
        </w:rPr>
        <w:t xml:space="preserve">Upload </w:t>
      </w:r>
      <w:r w:rsidRPr="006A2DCD">
        <w:t xml:space="preserve">button. </w:t>
      </w:r>
    </w:p>
    <w:p w14:paraId="00DB29BF" w14:textId="46302E46" w:rsidR="00CC2C82" w:rsidRPr="003F3429" w:rsidRDefault="00CC2C82" w:rsidP="00E74BCF">
      <w:pPr>
        <w:pStyle w:val="ListParagraph"/>
      </w:pPr>
      <w:r w:rsidRPr="006A2DCD">
        <w:t xml:space="preserve">Click the </w:t>
      </w:r>
      <w:r w:rsidRPr="006A2DCD">
        <w:rPr>
          <w:b/>
        </w:rPr>
        <w:t>Browse</w:t>
      </w:r>
      <w:r w:rsidRPr="006A2DCD">
        <w:t xml:space="preserve"> button and navigate to the file location. </w:t>
      </w:r>
    </w:p>
    <w:p w14:paraId="72DD36BC" w14:textId="416C100B" w:rsidR="00CC2C82" w:rsidRPr="003F3429" w:rsidRDefault="00CC2C82" w:rsidP="00E74BCF">
      <w:pPr>
        <w:pStyle w:val="ListParagraph"/>
      </w:pPr>
      <w:r w:rsidRPr="008D12DA">
        <w:t xml:space="preserve">Select the zipped shapefile, then click </w:t>
      </w:r>
      <w:r w:rsidRPr="008D12DA">
        <w:rPr>
          <w:b/>
        </w:rPr>
        <w:t>Open</w:t>
      </w:r>
      <w:r w:rsidRPr="008D12DA">
        <w:t xml:space="preserve"> (all component files in zip format – see above).</w:t>
      </w:r>
    </w:p>
    <w:p w14:paraId="2B89CCE6" w14:textId="69B03CF3" w:rsidR="00CC2C82" w:rsidRPr="003F3429" w:rsidRDefault="00CC2C82" w:rsidP="00E74BCF">
      <w:pPr>
        <w:pStyle w:val="ListParagraph"/>
      </w:pPr>
      <w:r w:rsidRPr="008D12DA">
        <w:t xml:space="preserve">Click Upload Shapefile. </w:t>
      </w:r>
    </w:p>
    <w:p w14:paraId="608669A5" w14:textId="77777777" w:rsidR="00CC2C82" w:rsidRPr="003F3429" w:rsidRDefault="00CC2C82" w:rsidP="00E74BCF">
      <w:r w:rsidRPr="008D12DA">
        <w:t>If your shapefile consists of single or multiple polygons representing one site (Option A</w:t>
      </w:r>
      <w:r>
        <w:t xml:space="preserve"> in the diagram on the previous page</w:t>
      </w:r>
      <w:r w:rsidRPr="008D12DA">
        <w:t>), it will be added to the project’s list of sites and map.</w:t>
      </w:r>
    </w:p>
    <w:p w14:paraId="1F8FD3D5" w14:textId="77777777" w:rsidR="00CC2C82" w:rsidRPr="003F3429" w:rsidRDefault="00CC2C82" w:rsidP="00E74BCF">
      <w:r w:rsidRPr="008D12DA">
        <w:t>If your shapefile consists of multiple polygons that are to be uploaded as multiple unique sites (Option B</w:t>
      </w:r>
      <w:r>
        <w:t xml:space="preserve"> in the diagram on the previous page</w:t>
      </w:r>
      <w:r w:rsidRPr="008D12DA">
        <w:t>), the following screen will be opened</w:t>
      </w:r>
      <w:r>
        <w:t xml:space="preserve">. </w:t>
      </w:r>
    </w:p>
    <w:p w14:paraId="6BBE53A4" w14:textId="56091C5D" w:rsidR="00CC2C82" w:rsidRPr="003F3429" w:rsidRDefault="00AE447E" w:rsidP="00E74BCF">
      <w:r>
        <w:rPr>
          <w:noProof/>
        </w:rPr>
        <w:drawing>
          <wp:inline distT="0" distB="0" distL="0" distR="0" wp14:anchorId="3691EEA8" wp14:editId="424EA632">
            <wp:extent cx="5665980" cy="2948152"/>
            <wp:effectExtent l="19050" t="19050" r="11430" b="2413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87485" cy="2959342"/>
                    </a:xfrm>
                    <a:prstGeom prst="rect">
                      <a:avLst/>
                    </a:prstGeom>
                    <a:ln>
                      <a:solidFill>
                        <a:schemeClr val="tx1"/>
                      </a:solidFill>
                    </a:ln>
                  </pic:spPr>
                </pic:pic>
              </a:graphicData>
            </a:graphic>
          </wp:inline>
        </w:drawing>
      </w:r>
    </w:p>
    <w:p w14:paraId="7F9B9C6E" w14:textId="77777777" w:rsidR="00CC2C82" w:rsidRDefault="00CC2C82" w:rsidP="00E74BCF">
      <w:r>
        <w:t>Steps 6 to 9 are indicated in the above diagram.</w:t>
      </w:r>
    </w:p>
    <w:p w14:paraId="0FCD30DC" w14:textId="2C6C8252" w:rsidR="00CC2C82" w:rsidRPr="003F3429" w:rsidRDefault="00CC2C82" w:rsidP="00E74BCF">
      <w:pPr>
        <w:pStyle w:val="ListParagraph"/>
      </w:pPr>
      <w:r w:rsidRPr="008D12DA">
        <w:t xml:space="preserve">Choose the attribute you wish to use as the site name, site description and site ID from the relevant </w:t>
      </w:r>
      <w:r w:rsidR="00FD1AE1">
        <w:t>dropdown</w:t>
      </w:r>
      <w:r w:rsidRPr="008D12DA">
        <w:t xml:space="preserve"> lists (if already defined when the shapefile was created in your GIS software). </w:t>
      </w:r>
    </w:p>
    <w:p w14:paraId="4DD81601" w14:textId="5C408E10" w:rsidR="00CC2C82" w:rsidRPr="003F3429" w:rsidRDefault="00CC2C82" w:rsidP="00E74BCF">
      <w:pPr>
        <w:pStyle w:val="ListParagraph"/>
      </w:pPr>
      <w:r w:rsidRPr="008D12DA">
        <w:t xml:space="preserve">Alternatively, type a site name, description and ID into the text boxes for each site. </w:t>
      </w:r>
    </w:p>
    <w:p w14:paraId="75D0F309" w14:textId="3C361D59" w:rsidR="00CC2C82" w:rsidRPr="003F3429" w:rsidRDefault="00CC2C82" w:rsidP="00E74BCF">
      <w:pPr>
        <w:pStyle w:val="ListParagraph"/>
      </w:pPr>
      <w:r w:rsidRPr="008D12DA">
        <w:t xml:space="preserve">De-select any sites you do not </w:t>
      </w:r>
      <w:r>
        <w:t>wish</w:t>
      </w:r>
      <w:r w:rsidRPr="008D12DA">
        <w:t xml:space="preserve"> to upload by un</w:t>
      </w:r>
      <w:r>
        <w:t>-</w:t>
      </w:r>
      <w:r w:rsidRPr="008D12DA">
        <w:t>ticking the box next to the relevant site.</w:t>
      </w:r>
    </w:p>
    <w:p w14:paraId="6C0895D4" w14:textId="35712994" w:rsidR="00CC2C82" w:rsidRPr="003F3429" w:rsidRDefault="00CC2C82" w:rsidP="00E74BCF">
      <w:pPr>
        <w:pStyle w:val="ListParagraph"/>
      </w:pPr>
      <w:r w:rsidRPr="008D12DA">
        <w:t xml:space="preserve">Click </w:t>
      </w:r>
      <w:r w:rsidRPr="004948B7">
        <w:t>Create sites</w:t>
      </w:r>
      <w:r w:rsidRPr="008D12DA">
        <w:t>. The shapefile you chose will be added as multiple unique sites to the project’s list of sites and map.</w:t>
      </w:r>
    </w:p>
    <w:p w14:paraId="3966B2EF" w14:textId="65B104DC" w:rsidR="00CC2C82" w:rsidRDefault="00CC2C82" w:rsidP="00E25900">
      <w:pPr>
        <w:pStyle w:val="Heading4"/>
      </w:pPr>
      <w:bookmarkStart w:id="258" w:name="_Toc464723976"/>
      <w:bookmarkStart w:id="259" w:name="_Toc43451306"/>
      <w:r w:rsidRPr="008D12DA">
        <w:t>Download sites as</w:t>
      </w:r>
      <w:r>
        <w:t xml:space="preserve"> </w:t>
      </w:r>
      <w:r w:rsidRPr="008D12DA">
        <w:t>shapefile</w:t>
      </w:r>
      <w:r>
        <w:t>s</w:t>
      </w:r>
      <w:r w:rsidRPr="008D12DA">
        <w:t>.</w:t>
      </w:r>
      <w:bookmarkEnd w:id="258"/>
      <w:bookmarkEnd w:id="259"/>
    </w:p>
    <w:p w14:paraId="33EB442E" w14:textId="77777777" w:rsidR="00CC2C82" w:rsidRDefault="00CC2C82" w:rsidP="00E74BCF">
      <w:r w:rsidRPr="008D12DA">
        <w:t>You can download all your sites from MERIT as a shapefile to use with your GIS software.</w:t>
      </w:r>
    </w:p>
    <w:p w14:paraId="63A36BE1" w14:textId="29C465FF" w:rsidR="00CC2C82" w:rsidRPr="003F3429" w:rsidRDefault="00CC2C82" w:rsidP="003B0D04">
      <w:pPr>
        <w:pStyle w:val="ListParagraph"/>
        <w:numPr>
          <w:ilvl w:val="0"/>
          <w:numId w:val="26"/>
        </w:numPr>
      </w:pPr>
      <w:r>
        <w:t>Click the</w:t>
      </w:r>
      <w:r w:rsidRPr="008D12DA">
        <w:t xml:space="preserve"> </w:t>
      </w:r>
      <w:r w:rsidRPr="00E74BCF">
        <w:rPr>
          <w:b/>
        </w:rPr>
        <w:t>Sites</w:t>
      </w:r>
      <w:r w:rsidRPr="008D12DA">
        <w:t xml:space="preserve"> tab</w:t>
      </w:r>
      <w:r>
        <w:t xml:space="preserve"> on your project page</w:t>
      </w:r>
      <w:r w:rsidRPr="008D12DA">
        <w:t>.</w:t>
      </w:r>
    </w:p>
    <w:p w14:paraId="0F6E8868" w14:textId="6FFA1D7D" w:rsidR="00CC2C82" w:rsidRDefault="00CC2C82" w:rsidP="00E74BCF">
      <w:pPr>
        <w:pStyle w:val="ListParagraph"/>
      </w:pPr>
      <w:r w:rsidRPr="008D12DA">
        <w:t xml:space="preserve">Click the </w:t>
      </w:r>
      <w:r w:rsidRPr="008D12DA">
        <w:rPr>
          <w:b/>
        </w:rPr>
        <w:t xml:space="preserve">Download </w:t>
      </w:r>
      <w:r w:rsidRPr="008D12DA">
        <w:t xml:space="preserve">button. </w:t>
      </w:r>
    </w:p>
    <w:p w14:paraId="1E73C650" w14:textId="3F673BD1" w:rsidR="00CC2C82" w:rsidRDefault="00CC2C82" w:rsidP="00E74BCF">
      <w:pPr>
        <w:pStyle w:val="ListParagraph"/>
      </w:pPr>
      <w:r w:rsidRPr="008D12DA">
        <w:t>The shapefile downloads as a zip file and can be saved and opened on your computer as required.</w:t>
      </w:r>
    </w:p>
    <w:p w14:paraId="13EEA3A7" w14:textId="77777777" w:rsidR="00AF7B5F" w:rsidRDefault="00AF7B5F">
      <w:pPr>
        <w:spacing w:before="0" w:after="160" w:line="259" w:lineRule="auto"/>
        <w:rPr>
          <w:rFonts w:ascii="Calibri" w:hAnsi="Calibri" w:cs="Times New Roman"/>
          <w:b/>
          <w:bCs/>
          <w:sz w:val="32"/>
          <w:szCs w:val="28"/>
        </w:rPr>
      </w:pPr>
      <w:bookmarkStart w:id="260" w:name="_Ref39741439"/>
      <w:bookmarkStart w:id="261" w:name="_Ref39741442"/>
      <w:bookmarkStart w:id="262" w:name="_Ref39742280"/>
      <w:bookmarkStart w:id="263" w:name="_Ref39742283"/>
      <w:r>
        <w:br w:type="page"/>
      </w:r>
    </w:p>
    <w:p w14:paraId="12C64639" w14:textId="43E3C44D" w:rsidR="00023C90" w:rsidRDefault="00023C90" w:rsidP="00E74BCF">
      <w:pPr>
        <w:pStyle w:val="Heading3"/>
      </w:pPr>
      <w:bookmarkStart w:id="264" w:name="_Toc43203678"/>
      <w:bookmarkStart w:id="265" w:name="_Ref43448461"/>
      <w:bookmarkStart w:id="266" w:name="_Ref43448464"/>
      <w:bookmarkStart w:id="267" w:name="_Ref43449923"/>
      <w:bookmarkStart w:id="268" w:name="_Ref43449925"/>
      <w:bookmarkStart w:id="269" w:name="_Toc43451105"/>
      <w:bookmarkStart w:id="270" w:name="_Toc43451307"/>
      <w:r>
        <w:t>Add Points of Interest</w:t>
      </w:r>
      <w:bookmarkEnd w:id="260"/>
      <w:bookmarkEnd w:id="261"/>
      <w:bookmarkEnd w:id="262"/>
      <w:bookmarkEnd w:id="263"/>
      <w:bookmarkEnd w:id="264"/>
      <w:bookmarkEnd w:id="265"/>
      <w:bookmarkEnd w:id="266"/>
      <w:bookmarkEnd w:id="267"/>
      <w:bookmarkEnd w:id="268"/>
      <w:bookmarkEnd w:id="269"/>
      <w:bookmarkEnd w:id="270"/>
    </w:p>
    <w:tbl>
      <w:tblPr>
        <w:tblStyle w:val="TableGrid"/>
        <w:tblW w:w="0" w:type="auto"/>
        <w:tblLook w:val="04A0" w:firstRow="1" w:lastRow="0" w:firstColumn="1" w:lastColumn="0" w:noHBand="0" w:noVBand="1"/>
      </w:tblPr>
      <w:tblGrid>
        <w:gridCol w:w="1941"/>
        <w:gridCol w:w="686"/>
        <w:gridCol w:w="1412"/>
        <w:gridCol w:w="704"/>
        <w:gridCol w:w="1532"/>
        <w:gridCol w:w="704"/>
        <w:gridCol w:w="2223"/>
      </w:tblGrid>
      <w:tr w:rsidR="00023C90" w14:paraId="261495BD" w14:textId="77777777" w:rsidTr="00824FF4">
        <w:trPr>
          <w:cnfStyle w:val="100000000000" w:firstRow="1" w:lastRow="0" w:firstColumn="0" w:lastColumn="0" w:oddVBand="0" w:evenVBand="0" w:oddHBand="0" w:evenHBand="0" w:firstRowFirstColumn="0" w:firstRowLastColumn="0" w:lastRowFirstColumn="0" w:lastRowLastColumn="0"/>
        </w:trPr>
        <w:tc>
          <w:tcPr>
            <w:tcW w:w="1980" w:type="dxa"/>
            <w:vAlign w:val="center"/>
          </w:tcPr>
          <w:p w14:paraId="5B80ABBC" w14:textId="77777777" w:rsidR="00023C90" w:rsidRDefault="00023C90" w:rsidP="00E74BCF">
            <w:r>
              <w:t>Access Level</w:t>
            </w:r>
          </w:p>
        </w:tc>
        <w:tc>
          <w:tcPr>
            <w:tcW w:w="690" w:type="dxa"/>
            <w:vAlign w:val="center"/>
          </w:tcPr>
          <w:p w14:paraId="72492505" w14:textId="77777777" w:rsidR="00023C90" w:rsidRDefault="00023C90" w:rsidP="00E74BCF">
            <w:pPr>
              <w:pStyle w:val="Tick"/>
            </w:pPr>
            <w:r w:rsidRPr="00E12FD6">
              <w:rPr>
                <w:rFonts w:ascii="Wingdings" w:eastAsia="Wingdings" w:hAnsi="Wingdings" w:cs="Wingdings"/>
              </w:rPr>
              <w:t></w:t>
            </w:r>
          </w:p>
        </w:tc>
        <w:tc>
          <w:tcPr>
            <w:tcW w:w="1436" w:type="dxa"/>
            <w:vAlign w:val="center"/>
          </w:tcPr>
          <w:p w14:paraId="7B1E318A" w14:textId="77777777" w:rsidR="00023C90" w:rsidRDefault="00023C90" w:rsidP="00E74BCF">
            <w:r w:rsidRPr="0068193C">
              <w:t>Editor</w:t>
            </w:r>
          </w:p>
        </w:tc>
        <w:tc>
          <w:tcPr>
            <w:tcW w:w="709" w:type="dxa"/>
            <w:vAlign w:val="center"/>
          </w:tcPr>
          <w:p w14:paraId="505F7DBB" w14:textId="77777777" w:rsidR="00023C90" w:rsidRDefault="00023C90" w:rsidP="00E74BCF">
            <w:pPr>
              <w:pStyle w:val="Tick"/>
            </w:pPr>
            <w:r w:rsidRPr="00E12FD6">
              <w:rPr>
                <w:rFonts w:ascii="Wingdings" w:eastAsia="Wingdings" w:hAnsi="Wingdings" w:cs="Wingdings"/>
              </w:rPr>
              <w:t></w:t>
            </w:r>
          </w:p>
        </w:tc>
        <w:tc>
          <w:tcPr>
            <w:tcW w:w="1559" w:type="dxa"/>
            <w:vAlign w:val="center"/>
          </w:tcPr>
          <w:p w14:paraId="7A675FD9" w14:textId="77777777" w:rsidR="00023C90" w:rsidRDefault="00023C90" w:rsidP="00E74BCF">
            <w:r w:rsidRPr="0068193C">
              <w:t>Admin</w:t>
            </w:r>
            <w:r w:rsidRPr="0068193C" w:rsidDel="00772D96">
              <w:t xml:space="preserve"> </w:t>
            </w:r>
          </w:p>
        </w:tc>
        <w:tc>
          <w:tcPr>
            <w:tcW w:w="709" w:type="dxa"/>
            <w:vAlign w:val="center"/>
          </w:tcPr>
          <w:p w14:paraId="6AD4FDC4" w14:textId="77777777" w:rsidR="00023C90" w:rsidRDefault="00023C90" w:rsidP="00E74BCF">
            <w:pPr>
              <w:pStyle w:val="Tick"/>
            </w:pPr>
            <w:r w:rsidRPr="00E12FD6">
              <w:rPr>
                <w:rFonts w:ascii="Wingdings" w:eastAsia="Wingdings" w:hAnsi="Wingdings" w:cs="Wingdings"/>
              </w:rPr>
              <w:t></w:t>
            </w:r>
          </w:p>
        </w:tc>
        <w:tc>
          <w:tcPr>
            <w:tcW w:w="2267" w:type="dxa"/>
            <w:vAlign w:val="center"/>
          </w:tcPr>
          <w:p w14:paraId="081844D0" w14:textId="77777777" w:rsidR="00023C90" w:rsidRDefault="00023C90" w:rsidP="00E74BCF">
            <w:r>
              <w:t>Grant Manager</w:t>
            </w:r>
          </w:p>
        </w:tc>
      </w:tr>
    </w:tbl>
    <w:p w14:paraId="7EC133A5" w14:textId="5092329B" w:rsidR="00023C90" w:rsidRDefault="00023C90" w:rsidP="00E74BCF">
      <w:r w:rsidRPr="008D12DA">
        <w:t xml:space="preserve">Points of Interest (POIs) can be added to sites and are most commonly used to record the location of </w:t>
      </w:r>
      <w:r w:rsidR="00902D35">
        <w:t>photo-point</w:t>
      </w:r>
      <w:r w:rsidRPr="008D12DA">
        <w:t xml:space="preserve">s. </w:t>
      </w:r>
      <w:r w:rsidR="00902D35">
        <w:t>Photo-point</w:t>
      </w:r>
      <w:r w:rsidRPr="008D12DA">
        <w:t xml:space="preserve">s can provide a visual representation of vegetation change over time.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675"/>
        <w:gridCol w:w="8753"/>
      </w:tblGrid>
      <w:tr w:rsidR="001B5AD9" w:rsidRPr="003F3429" w14:paraId="0B3E7B7A" w14:textId="77777777" w:rsidTr="009E7F49">
        <w:trPr>
          <w:cnfStyle w:val="100000000000" w:firstRow="1" w:lastRow="0" w:firstColumn="0" w:lastColumn="0" w:oddVBand="0" w:evenVBand="0" w:oddHBand="0" w:evenHBand="0" w:firstRowFirstColumn="0" w:firstRowLastColumn="0" w:lastRowFirstColumn="0" w:lastRowLastColumn="0"/>
          <w:trHeight w:val="718"/>
        </w:trPr>
        <w:tc>
          <w:tcPr>
            <w:tcW w:w="675" w:type="dxa"/>
            <w:shd w:val="clear" w:color="auto" w:fill="C5E0B3" w:themeFill="accent6" w:themeFillTint="66"/>
          </w:tcPr>
          <w:p w14:paraId="624927AF" w14:textId="77777777" w:rsidR="001B5AD9" w:rsidRPr="003F3429" w:rsidRDefault="001B5AD9" w:rsidP="00973D59">
            <w:pPr>
              <w:pStyle w:val="i"/>
            </w:pPr>
            <w:bookmarkStart w:id="271" w:name="OLE_LINK3"/>
            <w:bookmarkStart w:id="272" w:name="OLE_LINK4"/>
            <w:r w:rsidRPr="008D12DA">
              <w:rPr>
                <w:rFonts w:ascii="Webdings" w:eastAsia="Webdings" w:hAnsi="Webdings" w:cs="Webdings"/>
              </w:rPr>
              <w:t></w:t>
            </w:r>
            <w:bookmarkEnd w:id="271"/>
            <w:bookmarkEnd w:id="272"/>
          </w:p>
        </w:tc>
        <w:tc>
          <w:tcPr>
            <w:tcW w:w="8753" w:type="dxa"/>
            <w:shd w:val="clear" w:color="auto" w:fill="C5E0B3" w:themeFill="accent6" w:themeFillTint="66"/>
          </w:tcPr>
          <w:p w14:paraId="2B843DAA" w14:textId="77777777" w:rsidR="001B5AD9" w:rsidRPr="003F3429" w:rsidRDefault="001B5AD9" w:rsidP="00E74BCF">
            <w:r w:rsidRPr="008D12DA">
              <w:t xml:space="preserve">POIs cannot be uploaded from an existing shapefile or spreadsheet. </w:t>
            </w:r>
          </w:p>
        </w:tc>
      </w:tr>
    </w:tbl>
    <w:p w14:paraId="54E745CA" w14:textId="5C29136D" w:rsidR="00023C90" w:rsidRPr="003F3429" w:rsidRDefault="00023C90" w:rsidP="00E74BCF">
      <w:r w:rsidRPr="008D12DA">
        <w:t>Refer to</w:t>
      </w:r>
      <w:r>
        <w:t xml:space="preserve"> </w:t>
      </w:r>
      <w:r w:rsidR="009A37C4" w:rsidRPr="009A37C4">
        <w:rPr>
          <w:rStyle w:val="LinkChar"/>
          <w:highlight w:val="yellow"/>
        </w:rPr>
        <w:fldChar w:fldCharType="begin"/>
      </w:r>
      <w:r w:rsidR="009A37C4" w:rsidRPr="009A37C4">
        <w:rPr>
          <w:rStyle w:val="LinkChar"/>
        </w:rPr>
        <w:instrText xml:space="preserve"> REF _Ref42879064 \h </w:instrText>
      </w:r>
      <w:r w:rsidR="009A37C4">
        <w:rPr>
          <w:rStyle w:val="LinkChar"/>
          <w:highlight w:val="yellow"/>
        </w:rPr>
        <w:instrText xml:space="preserve"> \* MERGEFORMAT </w:instrText>
      </w:r>
      <w:r w:rsidR="009A37C4" w:rsidRPr="009A37C4">
        <w:rPr>
          <w:rStyle w:val="LinkChar"/>
          <w:highlight w:val="yellow"/>
        </w:rPr>
      </w:r>
      <w:r w:rsidR="009A37C4" w:rsidRPr="009A37C4">
        <w:rPr>
          <w:rStyle w:val="LinkChar"/>
          <w:highlight w:val="yellow"/>
        </w:rPr>
        <w:fldChar w:fldCharType="separate"/>
      </w:r>
      <w:r w:rsidR="00F468EC">
        <w:rPr>
          <w:rStyle w:val="LinkChar"/>
          <w:b/>
          <w:bCs/>
          <w:highlight w:val="yellow"/>
          <w:lang w:val="en-US"/>
        </w:rPr>
        <w:t>Error! Reference source not found.</w:t>
      </w:r>
      <w:r w:rsidR="009A37C4" w:rsidRPr="009A37C4">
        <w:rPr>
          <w:rStyle w:val="LinkChar"/>
          <w:highlight w:val="yellow"/>
        </w:rPr>
        <w:fldChar w:fldCharType="end"/>
      </w:r>
      <w:r w:rsidR="009A37C4">
        <w:t xml:space="preserve"> </w:t>
      </w:r>
      <w:r w:rsidRPr="008D12DA">
        <w:t>for more information on photo</w:t>
      </w:r>
      <w:r w:rsidR="00E41CEC">
        <w:t>-</w:t>
      </w:r>
      <w:r w:rsidRPr="008D12DA">
        <w:t>point photos.</w:t>
      </w:r>
    </w:p>
    <w:p w14:paraId="476D322B" w14:textId="77777777" w:rsidR="00023C90" w:rsidRPr="003F3429" w:rsidRDefault="00023C90" w:rsidP="003B0D04">
      <w:pPr>
        <w:pStyle w:val="ListParagraph"/>
        <w:numPr>
          <w:ilvl w:val="0"/>
          <w:numId w:val="30"/>
        </w:numPr>
      </w:pPr>
      <w:bookmarkStart w:id="273" w:name="_8.1__Add"/>
      <w:bookmarkEnd w:id="273"/>
      <w:r>
        <w:t xml:space="preserve">Click </w:t>
      </w:r>
      <w:r w:rsidRPr="008D12DA">
        <w:t xml:space="preserve">the </w:t>
      </w:r>
      <w:r w:rsidRPr="00E74BCF">
        <w:rPr>
          <w:b/>
        </w:rPr>
        <w:t>Sites</w:t>
      </w:r>
      <w:r w:rsidRPr="008D12DA">
        <w:t xml:space="preserve"> tab</w:t>
      </w:r>
      <w:r>
        <w:t xml:space="preserve"> on your project page</w:t>
      </w:r>
      <w:r w:rsidRPr="008D12DA">
        <w:t>.</w:t>
      </w:r>
    </w:p>
    <w:p w14:paraId="432A8904" w14:textId="3C38E7B8" w:rsidR="00023C90" w:rsidRPr="003F3429" w:rsidRDefault="00AD74C2" w:rsidP="00E74BCF">
      <w:r>
        <w:rPr>
          <w:noProof/>
        </w:rPr>
        <w:drawing>
          <wp:inline distT="0" distB="0" distL="0" distR="0" wp14:anchorId="6E1E57AE" wp14:editId="6C1C11CA">
            <wp:extent cx="5849620" cy="2867025"/>
            <wp:effectExtent l="19050" t="19050" r="17780" b="2857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849620" cy="2867025"/>
                    </a:xfrm>
                    <a:prstGeom prst="rect">
                      <a:avLst/>
                    </a:prstGeom>
                    <a:ln>
                      <a:solidFill>
                        <a:schemeClr val="tx1"/>
                      </a:solidFill>
                    </a:ln>
                  </pic:spPr>
                </pic:pic>
              </a:graphicData>
            </a:graphic>
          </wp:inline>
        </w:drawing>
      </w:r>
    </w:p>
    <w:p w14:paraId="49B6D9FC" w14:textId="699B36EA" w:rsidR="00023C90" w:rsidRDefault="00023C90" w:rsidP="00E74BCF">
      <w:pPr>
        <w:pStyle w:val="ListParagraph"/>
      </w:pPr>
      <w:r>
        <w:t xml:space="preserve">Either click </w:t>
      </w:r>
      <w:r w:rsidRPr="008D12DA">
        <w:rPr>
          <w:b/>
        </w:rPr>
        <w:t xml:space="preserve">Edit </w:t>
      </w:r>
      <w:r>
        <w:rPr>
          <w:noProof/>
        </w:rPr>
        <w:drawing>
          <wp:inline distT="0" distB="0" distL="0" distR="0" wp14:anchorId="6E93391A" wp14:editId="06C0003C">
            <wp:extent cx="264352" cy="216639"/>
            <wp:effectExtent l="19050" t="19050" r="21398" b="11961"/>
            <wp:docPr id="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64352" cy="216639"/>
                    </a:xfrm>
                    <a:prstGeom prst="rect">
                      <a:avLst/>
                    </a:prstGeom>
                    <a:noFill/>
                    <a:ln w="9525">
                      <a:solidFill>
                        <a:schemeClr val="accent1"/>
                      </a:solidFill>
                      <a:miter lim="800000"/>
                      <a:headEnd/>
                      <a:tailEnd/>
                    </a:ln>
                  </pic:spPr>
                </pic:pic>
              </a:graphicData>
            </a:graphic>
          </wp:inline>
        </w:drawing>
      </w:r>
      <w:r w:rsidRPr="008D12DA">
        <w:t xml:space="preserve"> </w:t>
      </w:r>
      <w:r>
        <w:t xml:space="preserve">for an existing site or </w:t>
      </w:r>
      <w:r w:rsidRPr="008D12DA">
        <w:rPr>
          <w:b/>
        </w:rPr>
        <w:t>+New</w:t>
      </w:r>
      <w:r w:rsidRPr="008D12DA">
        <w:t xml:space="preserve"> </w:t>
      </w:r>
      <w:r>
        <w:t xml:space="preserve">for a new site </w:t>
      </w:r>
      <w:r w:rsidRPr="008D12DA">
        <w:t xml:space="preserve">(refer </w:t>
      </w:r>
      <w:r>
        <w:t xml:space="preserve">to </w:t>
      </w:r>
      <w:hyperlink w:anchor="_6.1a__Add" w:history="1">
        <w:r w:rsidR="00106FD0" w:rsidRPr="00106FD0">
          <w:rPr>
            <w:rStyle w:val="LinkChar"/>
          </w:rPr>
          <w:fldChar w:fldCharType="begin"/>
        </w:r>
        <w:r w:rsidR="00106FD0" w:rsidRPr="00106FD0">
          <w:rPr>
            <w:rStyle w:val="LinkChar"/>
          </w:rPr>
          <w:instrText xml:space="preserve"> REF _Ref39741564 \r \h </w:instrText>
        </w:r>
        <w:r w:rsidR="00106FD0">
          <w:rPr>
            <w:rStyle w:val="LinkChar"/>
          </w:rPr>
          <w:instrText xml:space="preserve"> \* MERGEFORMAT </w:instrText>
        </w:r>
        <w:r w:rsidR="00106FD0" w:rsidRPr="00106FD0">
          <w:rPr>
            <w:rStyle w:val="LinkChar"/>
          </w:rPr>
        </w:r>
        <w:r w:rsidR="00106FD0" w:rsidRPr="00106FD0">
          <w:rPr>
            <w:rStyle w:val="LinkChar"/>
          </w:rPr>
          <w:fldChar w:fldCharType="separate"/>
        </w:r>
        <w:r w:rsidR="00F468EC">
          <w:rPr>
            <w:rStyle w:val="LinkChar"/>
          </w:rPr>
          <w:t>11.2</w:t>
        </w:r>
        <w:r w:rsidR="00106FD0" w:rsidRPr="00106FD0">
          <w:rPr>
            <w:rStyle w:val="LinkChar"/>
          </w:rPr>
          <w:fldChar w:fldCharType="end"/>
        </w:r>
      </w:hyperlink>
      <w:r w:rsidR="00106FD0" w:rsidRPr="00106FD0">
        <w:rPr>
          <w:rStyle w:val="LinkChar"/>
        </w:rPr>
        <w:t xml:space="preserve"> </w:t>
      </w:r>
      <w:r w:rsidR="00106FD0" w:rsidRPr="00106FD0">
        <w:rPr>
          <w:rStyle w:val="LinkChar"/>
        </w:rPr>
        <w:fldChar w:fldCharType="begin"/>
      </w:r>
      <w:r w:rsidR="00106FD0" w:rsidRPr="00106FD0">
        <w:rPr>
          <w:rStyle w:val="LinkChar"/>
        </w:rPr>
        <w:instrText xml:space="preserve"> REF _Ref39741567 \h </w:instrText>
      </w:r>
      <w:r w:rsidR="00106FD0">
        <w:rPr>
          <w:rStyle w:val="LinkChar"/>
        </w:rPr>
        <w:instrText xml:space="preserve"> \* MERGEFORMAT </w:instrText>
      </w:r>
      <w:r w:rsidR="00106FD0" w:rsidRPr="00106FD0">
        <w:rPr>
          <w:rStyle w:val="LinkChar"/>
        </w:rPr>
      </w:r>
      <w:r w:rsidR="00106FD0" w:rsidRPr="00106FD0">
        <w:rPr>
          <w:rStyle w:val="LinkChar"/>
        </w:rPr>
        <w:fldChar w:fldCharType="separate"/>
      </w:r>
      <w:r w:rsidR="00F468EC" w:rsidRPr="00F468EC">
        <w:rPr>
          <w:rStyle w:val="LinkChar"/>
        </w:rPr>
        <w:t>Add a new site</w:t>
      </w:r>
      <w:r w:rsidR="00106FD0" w:rsidRPr="00106FD0">
        <w:rPr>
          <w:rStyle w:val="LinkChar"/>
        </w:rPr>
        <w:fldChar w:fldCharType="end"/>
      </w:r>
      <w:r w:rsidRPr="008D12DA">
        <w:t>).</w:t>
      </w:r>
    </w:p>
    <w:p w14:paraId="06D57BD5" w14:textId="77777777" w:rsidR="00023C90" w:rsidRPr="003F3429" w:rsidRDefault="00023C90" w:rsidP="00E74BCF">
      <w:pPr>
        <w:pStyle w:val="ListParagraph"/>
      </w:pPr>
      <w:r w:rsidRPr="008D12DA">
        <w:t xml:space="preserve">Scroll to the bottom of the page and click </w:t>
      </w:r>
      <w:r w:rsidRPr="008D12DA">
        <w:rPr>
          <w:b/>
        </w:rPr>
        <w:t>Add a POI</w:t>
      </w:r>
      <w:r w:rsidRPr="008D12DA">
        <w:t xml:space="preserve"> in the Points of Interest box.</w:t>
      </w:r>
    </w:p>
    <w:p w14:paraId="46FC4157" w14:textId="01A00181" w:rsidR="00023C90" w:rsidRPr="003F3429" w:rsidRDefault="00023C90" w:rsidP="00E74BCF">
      <w:pPr>
        <w:pStyle w:val="ListParagraph"/>
      </w:pPr>
      <w:r w:rsidRPr="008D12DA">
        <w:t xml:space="preserve">Fill in the free text boxes and choose </w:t>
      </w:r>
      <w:r w:rsidRPr="008D12DA">
        <w:rPr>
          <w:b/>
        </w:rPr>
        <w:t>photo</w:t>
      </w:r>
      <w:r w:rsidR="00E41CEC">
        <w:rPr>
          <w:b/>
        </w:rPr>
        <w:t>-</w:t>
      </w:r>
      <w:r w:rsidRPr="008D12DA">
        <w:rPr>
          <w:b/>
        </w:rPr>
        <w:t>point</w:t>
      </w:r>
      <w:r w:rsidRPr="008D12DA">
        <w:t xml:space="preserve"> from the point type </w:t>
      </w:r>
      <w:r w:rsidR="00FD1AE1">
        <w:t>dropdown</w:t>
      </w:r>
      <w:r w:rsidRPr="008D12DA">
        <w:t xml:space="preserve"> list. </w:t>
      </w:r>
    </w:p>
    <w:p w14:paraId="566391D4" w14:textId="72665EAB" w:rsidR="00023C90" w:rsidRPr="003F3429" w:rsidRDefault="00023C90" w:rsidP="00E74BCF">
      <w:pPr>
        <w:pStyle w:val="ListParagraph"/>
      </w:pPr>
      <w:r>
        <w:t>Enter the latitude and longitude for the photo</w:t>
      </w:r>
      <w:r w:rsidR="00E41CEC">
        <w:t>-</w:t>
      </w:r>
      <w:r>
        <w:t xml:space="preserve">point (in decimal degrees). </w:t>
      </w:r>
    </w:p>
    <w:p w14:paraId="44DE4915" w14:textId="04C0988C" w:rsidR="00023C90" w:rsidRPr="003F3429" w:rsidRDefault="00023C90" w:rsidP="00E74BCF">
      <w:pPr>
        <w:pStyle w:val="ListParagraph"/>
      </w:pPr>
      <w:r w:rsidRPr="008D12DA">
        <w:t xml:space="preserve">Enter the bearing (degrees) for the direction the photo is taken. </w:t>
      </w:r>
    </w:p>
    <w:p w14:paraId="1EA68705" w14:textId="2C57FA10" w:rsidR="00023C90" w:rsidRPr="003F3429" w:rsidRDefault="00023C90" w:rsidP="00E74BCF">
      <w:pPr>
        <w:pStyle w:val="ListParagraph"/>
      </w:pPr>
      <w:r w:rsidRPr="008D12DA">
        <w:t xml:space="preserve">Click </w:t>
      </w:r>
      <w:r w:rsidRPr="008D12DA">
        <w:rPr>
          <w:b/>
        </w:rPr>
        <w:t>Add a POI</w:t>
      </w:r>
      <w:r w:rsidRPr="008D12DA">
        <w:t xml:space="preserve"> again if you have more than one POI to add.</w:t>
      </w:r>
      <w:r>
        <w:t xml:space="preserve"> Delete POIs by clicking ‘remove’.</w:t>
      </w:r>
    </w:p>
    <w:p w14:paraId="75967CDE" w14:textId="7EAC62BF" w:rsidR="00023C90" w:rsidRDefault="001B5AD9" w:rsidP="00E74BCF">
      <w:pPr>
        <w:pStyle w:val="ListParagraph"/>
      </w:pPr>
      <w:r>
        <w:rPr>
          <w:noProof/>
        </w:rPr>
        <mc:AlternateContent>
          <mc:Choice Requires="wpg">
            <w:drawing>
              <wp:anchor distT="0" distB="0" distL="114300" distR="114300" simplePos="0" relativeHeight="251618816" behindDoc="0" locked="0" layoutInCell="1" allowOverlap="1" wp14:anchorId="7304EA12" wp14:editId="0ED5BEC3">
                <wp:simplePos x="0" y="0"/>
                <wp:positionH relativeFrom="column">
                  <wp:posOffset>19050</wp:posOffset>
                </wp:positionH>
                <wp:positionV relativeFrom="paragraph">
                  <wp:posOffset>282575</wp:posOffset>
                </wp:positionV>
                <wp:extent cx="5248910" cy="3051175"/>
                <wp:effectExtent l="19050" t="19050" r="27940" b="15875"/>
                <wp:wrapTopAndBottom/>
                <wp:docPr id="62" name="Group 62"/>
                <wp:cNvGraphicFramePr/>
                <a:graphic xmlns:a="http://schemas.openxmlformats.org/drawingml/2006/main">
                  <a:graphicData uri="http://schemas.microsoft.com/office/word/2010/wordprocessingGroup">
                    <wpg:wgp>
                      <wpg:cNvGrpSpPr/>
                      <wpg:grpSpPr>
                        <a:xfrm>
                          <a:off x="0" y="0"/>
                          <a:ext cx="5248910" cy="3051175"/>
                          <a:chOff x="0" y="0"/>
                          <a:chExt cx="5724525" cy="4000500"/>
                        </a:xfrm>
                      </wpg:grpSpPr>
                      <pic:pic xmlns:pic="http://schemas.openxmlformats.org/drawingml/2006/picture">
                        <pic:nvPicPr>
                          <pic:cNvPr id="15" name="Picture 4"/>
                          <pic:cNvPicPr>
                            <a:picLocks noChangeAspect="1"/>
                          </pic:cNvPicPr>
                        </pic:nvPicPr>
                        <pic:blipFill>
                          <a:blip r:embed="rId107" cstate="print">
                            <a:extLst>
                              <a:ext uri="{28A0092B-C50C-407E-A947-70E740481C1C}">
                                <a14:useLocalDpi xmlns:a14="http://schemas.microsoft.com/office/drawing/2010/main" val="0"/>
                              </a:ext>
                            </a:extLst>
                          </a:blip>
                          <a:srcRect l="814" t="10861" r="1303" b="3074"/>
                          <a:stretch>
                            <a:fillRect/>
                          </a:stretch>
                        </pic:blipFill>
                        <pic:spPr bwMode="auto">
                          <a:xfrm>
                            <a:off x="0" y="0"/>
                            <a:ext cx="5724525" cy="4000500"/>
                          </a:xfrm>
                          <a:prstGeom prst="rect">
                            <a:avLst/>
                          </a:prstGeom>
                          <a:noFill/>
                          <a:ln w="9525">
                            <a:solidFill>
                              <a:schemeClr val="accent1"/>
                            </a:solidFill>
                            <a:miter lim="800000"/>
                            <a:headEnd/>
                            <a:tailEnd/>
                          </a:ln>
                        </pic:spPr>
                      </pic:pic>
                      <wpg:grpSp>
                        <wpg:cNvPr id="414" name="Group 2215"/>
                        <wpg:cNvGrpSpPr>
                          <a:grpSpLocks/>
                        </wpg:cNvGrpSpPr>
                        <wpg:grpSpPr bwMode="auto">
                          <a:xfrm>
                            <a:off x="2906973" y="3107538"/>
                            <a:ext cx="1916430" cy="424815"/>
                            <a:chOff x="6034" y="7812"/>
                            <a:chExt cx="3018" cy="669"/>
                          </a:xfrm>
                        </wpg:grpSpPr>
                        <wps:wsp>
                          <wps:cNvPr id="415" name="AutoShape 1479"/>
                          <wps:cNvSpPr>
                            <a:spLocks noChangeArrowheads="1"/>
                          </wps:cNvSpPr>
                          <wps:spPr bwMode="auto">
                            <a:xfrm>
                              <a:off x="6034" y="8121"/>
                              <a:ext cx="959" cy="360"/>
                            </a:xfrm>
                            <a:prstGeom prst="roundRect">
                              <a:avLst>
                                <a:gd name="adj" fmla="val 16667"/>
                              </a:avLst>
                            </a:prstGeom>
                            <a:noFill/>
                            <a:ln w="28575">
                              <a:solidFill>
                                <a:srgbClr val="C00000"/>
                              </a:solidFill>
                              <a:round/>
                              <a:headEnd/>
                              <a:tailEnd/>
                            </a:ln>
                            <a:extLst>
                              <a:ext uri="{909E8E84-426E-40DD-AFC4-6F175D3DCCD1}">
                                <a14:hiddenFill xmlns:a14="http://schemas.microsoft.com/office/drawing/2010/main">
                                  <a:solidFill>
                                    <a:srgbClr val="F2DBDB">
                                      <a:alpha val="30000"/>
                                    </a:srgbClr>
                                  </a:solidFill>
                                </a14:hiddenFill>
                              </a:ext>
                            </a:extLst>
                          </wps:spPr>
                          <wps:bodyPr rot="0" vert="horz" wrap="square" lIns="91440" tIns="45720" rIns="91440" bIns="45720" anchor="t" anchorCtr="0" upright="1">
                            <a:noAutofit/>
                          </wps:bodyPr>
                        </wps:wsp>
                        <wpg:grpSp>
                          <wpg:cNvPr id="416" name="Group 1815"/>
                          <wpg:cNvGrpSpPr>
                            <a:grpSpLocks/>
                          </wpg:cNvGrpSpPr>
                          <wpg:grpSpPr bwMode="auto">
                            <a:xfrm>
                              <a:off x="7084" y="7812"/>
                              <a:ext cx="1968" cy="560"/>
                              <a:chOff x="7084" y="7812"/>
                              <a:chExt cx="1968" cy="560"/>
                            </a:xfrm>
                          </wpg:grpSpPr>
                          <wps:wsp>
                            <wps:cNvPr id="417" name="Text Box 1481"/>
                            <wps:cNvSpPr txBox="1">
                              <a:spLocks noChangeArrowheads="1"/>
                            </wps:cNvSpPr>
                            <wps:spPr bwMode="auto">
                              <a:xfrm>
                                <a:off x="7889" y="7812"/>
                                <a:ext cx="116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3F79C" w14:textId="77777777" w:rsidR="006469ED" w:rsidRPr="00082C94" w:rsidRDefault="006469ED" w:rsidP="00023C90">
                                  <w:pPr>
                                    <w:pStyle w:val="BoxRedText"/>
                                  </w:pPr>
                                  <w:r>
                                    <w:t>Add POI</w:t>
                                  </w:r>
                                </w:p>
                              </w:txbxContent>
                            </wps:txbx>
                            <wps:bodyPr rot="0" vert="horz" wrap="square" lIns="91440" tIns="45720" rIns="91440" bIns="45720" anchor="t" anchorCtr="0" upright="1">
                              <a:noAutofit/>
                            </wps:bodyPr>
                          </wps:wsp>
                          <wps:wsp>
                            <wps:cNvPr id="418" name="AutoShape 1482"/>
                            <wps:cNvCnPr>
                              <a:cxnSpLocks noChangeShapeType="1"/>
                            </wps:cNvCnPr>
                            <wps:spPr bwMode="auto">
                              <a:xfrm>
                                <a:off x="8009" y="8243"/>
                                <a:ext cx="782"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419" name="AutoShape 1483"/>
                            <wps:cNvCnPr>
                              <a:cxnSpLocks noChangeShapeType="1"/>
                            </wps:cNvCnPr>
                            <wps:spPr bwMode="auto">
                              <a:xfrm flipH="1">
                                <a:off x="7084" y="8243"/>
                                <a:ext cx="925" cy="129"/>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408" name="Group 2214"/>
                        <wpg:cNvGrpSpPr>
                          <a:grpSpLocks/>
                        </wpg:cNvGrpSpPr>
                        <wpg:grpSpPr bwMode="auto">
                          <a:xfrm>
                            <a:off x="122830" y="3239884"/>
                            <a:ext cx="2152015" cy="741045"/>
                            <a:chOff x="1633" y="8009"/>
                            <a:chExt cx="3389" cy="1167"/>
                          </a:xfrm>
                        </wpg:grpSpPr>
                        <wps:wsp>
                          <wps:cNvPr id="409" name="AutoShape 635"/>
                          <wps:cNvSpPr>
                            <a:spLocks noChangeArrowheads="1"/>
                          </wps:cNvSpPr>
                          <wps:spPr bwMode="auto">
                            <a:xfrm>
                              <a:off x="1633" y="8816"/>
                              <a:ext cx="959" cy="360"/>
                            </a:xfrm>
                            <a:prstGeom prst="roundRect">
                              <a:avLst>
                                <a:gd name="adj" fmla="val 16667"/>
                              </a:avLst>
                            </a:prstGeom>
                            <a:noFill/>
                            <a:ln w="28575">
                              <a:solidFill>
                                <a:srgbClr val="C00000"/>
                              </a:solidFill>
                              <a:round/>
                              <a:headEnd/>
                              <a:tailEnd/>
                            </a:ln>
                            <a:extLst>
                              <a:ext uri="{909E8E84-426E-40DD-AFC4-6F175D3DCCD1}">
                                <a14:hiddenFill xmlns:a14="http://schemas.microsoft.com/office/drawing/2010/main">
                                  <a:solidFill>
                                    <a:srgbClr val="F2DBDB">
                                      <a:alpha val="30000"/>
                                    </a:srgbClr>
                                  </a:solidFill>
                                </a14:hiddenFill>
                              </a:ext>
                            </a:extLst>
                          </wps:spPr>
                          <wps:bodyPr rot="0" vert="horz" wrap="square" lIns="91440" tIns="45720" rIns="91440" bIns="45720" anchor="t" anchorCtr="0" upright="1">
                            <a:noAutofit/>
                          </wps:bodyPr>
                        </wps:wsp>
                        <wpg:grpSp>
                          <wpg:cNvPr id="410" name="Group 1819"/>
                          <wpg:cNvGrpSpPr>
                            <a:grpSpLocks/>
                          </wpg:cNvGrpSpPr>
                          <wpg:grpSpPr bwMode="auto">
                            <a:xfrm>
                              <a:off x="2595" y="8009"/>
                              <a:ext cx="2427" cy="807"/>
                              <a:chOff x="2595" y="8009"/>
                              <a:chExt cx="2427" cy="807"/>
                            </a:xfrm>
                          </wpg:grpSpPr>
                          <wps:wsp>
                            <wps:cNvPr id="411" name="Text Box 1486"/>
                            <wps:cNvSpPr txBox="1">
                              <a:spLocks noChangeArrowheads="1"/>
                            </wps:cNvSpPr>
                            <wps:spPr bwMode="auto">
                              <a:xfrm>
                                <a:off x="3418" y="8009"/>
                                <a:ext cx="1604"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4036C" w14:textId="77777777" w:rsidR="006469ED" w:rsidRPr="00082C94" w:rsidRDefault="006469ED" w:rsidP="00023C90">
                                  <w:pPr>
                                    <w:pStyle w:val="BoxRedText"/>
                                  </w:pPr>
                                  <w:r>
                                    <w:t>Save changes</w:t>
                                  </w:r>
                                </w:p>
                              </w:txbxContent>
                            </wps:txbx>
                            <wps:bodyPr rot="0" vert="horz" wrap="square" lIns="91440" tIns="45720" rIns="91440" bIns="45720" anchor="t" anchorCtr="0" upright="1">
                              <a:noAutofit/>
                            </wps:bodyPr>
                          </wps:wsp>
                          <wps:wsp>
                            <wps:cNvPr id="412" name="AutoShape 1487"/>
                            <wps:cNvCnPr>
                              <a:cxnSpLocks noChangeShapeType="1"/>
                            </wps:cNvCnPr>
                            <wps:spPr bwMode="auto">
                              <a:xfrm>
                                <a:off x="3538" y="8468"/>
                                <a:ext cx="1280"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413" name="AutoShape 1488"/>
                            <wps:cNvCnPr>
                              <a:cxnSpLocks noChangeShapeType="1"/>
                            </wps:cNvCnPr>
                            <wps:spPr bwMode="auto">
                              <a:xfrm flipH="1">
                                <a:off x="2595" y="8468"/>
                                <a:ext cx="943" cy="348"/>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420" name="Group 2217"/>
                        <wpg:cNvGrpSpPr>
                          <a:grpSpLocks/>
                        </wpg:cNvGrpSpPr>
                        <wpg:grpSpPr bwMode="auto">
                          <a:xfrm>
                            <a:off x="4825905" y="531922"/>
                            <a:ext cx="810260" cy="1037590"/>
                            <a:chOff x="9044" y="3741"/>
                            <a:chExt cx="1276" cy="1634"/>
                          </a:xfrm>
                        </wpg:grpSpPr>
                        <wps:wsp>
                          <wps:cNvPr id="421" name="Text Box 1494"/>
                          <wps:cNvSpPr txBox="1">
                            <a:spLocks noChangeArrowheads="1"/>
                          </wps:cNvSpPr>
                          <wps:spPr bwMode="auto">
                            <a:xfrm>
                              <a:off x="9044" y="3741"/>
                              <a:ext cx="127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565FD" w14:textId="77777777" w:rsidR="006469ED" w:rsidRPr="00082C94" w:rsidRDefault="006469ED" w:rsidP="00023C90">
                                <w:pPr>
                                  <w:pStyle w:val="BoxRedText"/>
                                </w:pPr>
                                <w:r>
                                  <w:t>POI box</w:t>
                                </w:r>
                              </w:p>
                            </w:txbxContent>
                          </wps:txbx>
                          <wps:bodyPr rot="0" vert="horz" wrap="square" lIns="91440" tIns="45720" rIns="91440" bIns="45720" anchor="t" anchorCtr="0" upright="1">
                            <a:noAutofit/>
                          </wps:bodyPr>
                        </wps:wsp>
                        <wps:wsp>
                          <wps:cNvPr id="422" name="AutoShape 1495"/>
                          <wps:cNvCnPr>
                            <a:cxnSpLocks noChangeShapeType="1"/>
                          </wps:cNvCnPr>
                          <wps:spPr bwMode="auto">
                            <a:xfrm>
                              <a:off x="9158" y="4171"/>
                              <a:ext cx="1003" cy="1"/>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423" name="AutoShape 1496"/>
                          <wps:cNvCnPr>
                            <a:cxnSpLocks noChangeShapeType="1"/>
                          </wps:cNvCnPr>
                          <wps:spPr bwMode="auto">
                            <a:xfrm>
                              <a:off x="9157" y="4172"/>
                              <a:ext cx="1" cy="1203"/>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g:grpSp>
                      <wpg:grpSp>
                        <wpg:cNvPr id="424" name="Group 2218"/>
                        <wpg:cNvGrpSpPr>
                          <a:grpSpLocks/>
                        </wpg:cNvGrpSpPr>
                        <wpg:grpSpPr bwMode="auto">
                          <a:xfrm>
                            <a:off x="2964739" y="1887182"/>
                            <a:ext cx="2562860" cy="819150"/>
                            <a:chOff x="6125" y="5884"/>
                            <a:chExt cx="4036" cy="1290"/>
                          </a:xfrm>
                        </wpg:grpSpPr>
                        <wps:wsp>
                          <wps:cNvPr id="425" name="AutoShape 2213"/>
                          <wps:cNvSpPr>
                            <a:spLocks noChangeArrowheads="1"/>
                          </wps:cNvSpPr>
                          <wps:spPr bwMode="auto">
                            <a:xfrm>
                              <a:off x="6125" y="6814"/>
                              <a:ext cx="1540" cy="360"/>
                            </a:xfrm>
                            <a:prstGeom prst="roundRect">
                              <a:avLst>
                                <a:gd name="adj" fmla="val 16667"/>
                              </a:avLst>
                            </a:prstGeom>
                            <a:noFill/>
                            <a:ln w="28575">
                              <a:solidFill>
                                <a:srgbClr val="C00000"/>
                              </a:solidFill>
                              <a:round/>
                              <a:headEnd/>
                              <a:tailEnd/>
                            </a:ln>
                            <a:extLst>
                              <a:ext uri="{909E8E84-426E-40DD-AFC4-6F175D3DCCD1}">
                                <a14:hiddenFill xmlns:a14="http://schemas.microsoft.com/office/drawing/2010/main">
                                  <a:solidFill>
                                    <a:srgbClr val="F2DBDB">
                                      <a:alpha val="30000"/>
                                    </a:srgbClr>
                                  </a:solidFill>
                                </a14:hiddenFill>
                              </a:ext>
                            </a:extLst>
                          </wps:spPr>
                          <wps:bodyPr rot="0" vert="horz" wrap="square" lIns="91440" tIns="45720" rIns="91440" bIns="45720" anchor="t" anchorCtr="0" upright="1">
                            <a:noAutofit/>
                          </wps:bodyPr>
                        </wps:wsp>
                        <wps:wsp>
                          <wps:cNvPr id="426" name="Text Box 91"/>
                          <wps:cNvSpPr txBox="1">
                            <a:spLocks noChangeArrowheads="1"/>
                          </wps:cNvSpPr>
                          <wps:spPr bwMode="auto">
                            <a:xfrm>
                              <a:off x="8106" y="5884"/>
                              <a:ext cx="205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F106A" w14:textId="4BB1BD74" w:rsidR="006469ED" w:rsidRPr="00082C94" w:rsidRDefault="006469ED" w:rsidP="00023C90">
                                <w:pPr>
                                  <w:pStyle w:val="BoxRedText"/>
                                </w:pPr>
                                <w:r>
                                  <w:t>Dropdown list</w:t>
                                </w:r>
                              </w:p>
                            </w:txbxContent>
                          </wps:txbx>
                          <wps:bodyPr rot="0" vert="horz" wrap="square" lIns="91440" tIns="45720" rIns="91440" bIns="45720" anchor="t" anchorCtr="0" upright="1">
                            <a:noAutofit/>
                          </wps:bodyPr>
                        </wps:wsp>
                        <wps:wsp>
                          <wps:cNvPr id="427" name="AutoShape 92"/>
                          <wps:cNvCnPr>
                            <a:cxnSpLocks noChangeShapeType="1"/>
                          </wps:cNvCnPr>
                          <wps:spPr bwMode="auto">
                            <a:xfrm>
                              <a:off x="8280" y="6300"/>
                              <a:ext cx="1280"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428" name="AutoShape 93"/>
                          <wps:cNvCnPr>
                            <a:cxnSpLocks noChangeShapeType="1"/>
                          </wps:cNvCnPr>
                          <wps:spPr bwMode="auto">
                            <a:xfrm flipH="1">
                              <a:off x="7517" y="6300"/>
                              <a:ext cx="763" cy="514"/>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g:grpSp>
                      <wpg:grpSp>
                        <wpg:cNvPr id="429" name="Group 2219"/>
                        <wpg:cNvGrpSpPr>
                          <a:grpSpLocks/>
                        </wpg:cNvGrpSpPr>
                        <wpg:grpSpPr bwMode="auto">
                          <a:xfrm>
                            <a:off x="1110871" y="499537"/>
                            <a:ext cx="1054100" cy="1207770"/>
                            <a:chOff x="3192" y="3696"/>
                            <a:chExt cx="1660" cy="1902"/>
                          </a:xfrm>
                        </wpg:grpSpPr>
                        <wps:wsp>
                          <wps:cNvPr id="430" name="Text Box 87"/>
                          <wps:cNvSpPr txBox="1">
                            <a:spLocks noChangeArrowheads="1"/>
                          </wps:cNvSpPr>
                          <wps:spPr bwMode="auto">
                            <a:xfrm>
                              <a:off x="3310" y="3696"/>
                              <a:ext cx="1542"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8CA40" w14:textId="77777777" w:rsidR="006469ED" w:rsidRPr="001B5AD9" w:rsidRDefault="006469ED" w:rsidP="001B5AD9">
                                <w:pPr>
                                  <w:pStyle w:val="BoxRedText"/>
                                </w:pPr>
                                <w:r w:rsidRPr="001B5AD9">
                                  <w:t>Locator icon</w:t>
                                </w:r>
                              </w:p>
                            </w:txbxContent>
                          </wps:txbx>
                          <wps:bodyPr rot="0" vert="horz" wrap="square" lIns="91440" tIns="45720" rIns="91440" bIns="45720" anchor="t" anchorCtr="0" upright="1">
                            <a:noAutofit/>
                          </wps:bodyPr>
                        </wps:wsp>
                        <wps:wsp>
                          <wps:cNvPr id="431" name="AutoShape 88"/>
                          <wps:cNvCnPr>
                            <a:cxnSpLocks noChangeShapeType="1"/>
                          </wps:cNvCnPr>
                          <wps:spPr bwMode="auto">
                            <a:xfrm>
                              <a:off x="3385" y="4172"/>
                              <a:ext cx="1121"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432" name="AutoShape 89"/>
                          <wps:cNvCnPr>
                            <a:cxnSpLocks noChangeShapeType="1"/>
                          </wps:cNvCnPr>
                          <wps:spPr bwMode="auto">
                            <a:xfrm flipH="1">
                              <a:off x="3192" y="4172"/>
                              <a:ext cx="193" cy="1426"/>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304EA12" id="Group 62" o:spid="_x0000_s1026" style="position:absolute;left:0;text-align:left;margin-left:1.5pt;margin-top:22.25pt;width:413.3pt;height:240.25pt;z-index:251618816" coordsize="57245,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7245;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iA1jBAAAA2wAAAA8AAABkcnMvZG93bnJldi54bWxET0uLwjAQvgv+hzAL3jRdH8vSNYqKguzF&#10;59Lr0IxttZmUJmr33xtB8DYf33PG08aU4ka1Kywr+OxFIIhTqwvOFBwPq+43COeRNZaWScE/OZhO&#10;2q0xxtreeUe3vc9ECGEXo4Lc+yqW0qU5GXQ9WxEH7mRrgz7AOpO6xnsIN6XsR9GXNFhwaMixokVO&#10;6WV/NQrKDf8l/DvcHvrFetCc58l8eUyU6nw0sx8Qnhr/Fr/cax3mj+D5SzhAT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iA1jBAAAA2wAAAA8AAAAAAAAAAAAAAAAAnwIA&#10;AGRycy9kb3ducmV2LnhtbFBLBQYAAAAABAAEAPcAAACNAwAAAAA=&#10;" stroked="t" strokecolor="#4472c4 [3204]">
                  <v:imagedata r:id="rId108" o:title="" croptop="7118f" cropbottom="2015f" cropleft="533f" cropright="854f"/>
                  <v:path arrowok="t"/>
                </v:shape>
                <v:group id="Group 2215" o:spid="_x0000_s1028" style="position:absolute;left:29069;top:31075;width:19165;height:4248" coordorigin="6034,7812" coordsize="30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roundrect id="AutoShape 1479" o:spid="_x0000_s1029" style="position:absolute;left:6034;top:8121;width:959;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sxMMA&#10;AADcAAAADwAAAGRycy9kb3ducmV2LnhtbESP0WrCQBRE3wv+w3ILfasbrU1LdBUtCvbRxA+4ZK/Z&#10;0OzdkF1j6te7guDjMDNnmMVqsI3oqfO1YwWTcQKCuHS65krBsdi9f4PwAVlj45gU/JOH1XL0ssBM&#10;uwsfqM9DJSKEfYYKTAhtJqUvDVn0Y9cSR+/kOoshyq6SusNLhNtGTpMklRZrjgsGW/oxVP7lZ6sg&#10;/bim+826qL+0T6uiPw7b38Io9fY6rOcgAg3hGX6091rBbPIJ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rsxMMAAADcAAAADwAAAAAAAAAAAAAAAACYAgAAZHJzL2Rv&#10;d25yZXYueG1sUEsFBgAAAAAEAAQA9QAAAIgDAAAAAA==&#10;" filled="f" fillcolor="#f2dbdb" strokecolor="#c00000" strokeweight="2.25pt">
                    <v:fill opacity="19789f"/>
                  </v:roundrect>
                  <v:group id="Group 1815" o:spid="_x0000_s1030" style="position:absolute;left:7084;top:7812;width:1968;height:560" coordorigin="7084,7812" coordsize="1968,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type id="_x0000_t202" coordsize="21600,21600" o:spt="202" path="m,l,21600r21600,l21600,xe">
                      <v:stroke joinstyle="miter"/>
                      <v:path gradientshapeok="t" o:connecttype="rect"/>
                    </v:shapetype>
                    <v:shape id="Text Box 1481" o:spid="_x0000_s1031" type="#_x0000_t202" style="position:absolute;left:7889;top:7812;width:116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14:paraId="6DC3F79C" w14:textId="77777777" w:rsidR="006469ED" w:rsidRPr="00082C94" w:rsidRDefault="006469ED" w:rsidP="00023C90">
                            <w:pPr>
                              <w:pStyle w:val="BoxRedText"/>
                            </w:pPr>
                            <w:r>
                              <w:t>Add POI</w:t>
                            </w:r>
                          </w:p>
                        </w:txbxContent>
                      </v:textbox>
                    </v:shape>
                    <v:shapetype id="_x0000_t32" coordsize="21600,21600" o:spt="32" o:oned="t" path="m,l21600,21600e" filled="f">
                      <v:path arrowok="t" fillok="f" o:connecttype="none"/>
                      <o:lock v:ext="edit" shapetype="t"/>
                    </v:shapetype>
                    <v:shape id="AutoShape 1482" o:spid="_x0000_s1032" type="#_x0000_t32" style="position:absolute;left:8009;top:8243;width:7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sFo8MAAADcAAAADwAAAGRycy9kb3ducmV2LnhtbERPz2vCMBS+D/Y/hDfwNlNFxuhMiwiC&#10;oIetE8Hbo3mmnc1LTVLt9tcvh8GOH9/vZTnaTtzIh9axgtk0A0FcO92yUXD43Dy/gggRWWPnmBR8&#10;U4CyeHxYYq7dnT/oVkUjUgiHHBU0Mfa5lKFuyGKYup44cWfnLcYEvZHa4z2F207Os+xFWmw5NTTY&#10;07qh+lINVsFwmv9c/e70vjga82XMULX781qpydO4egMRaYz/4j/3VitYzNLadCYdAV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7BaPDAAAA3AAAAA8AAAAAAAAAAAAA&#10;AAAAoQIAAGRycy9kb3ducmV2LnhtbFBLBQYAAAAABAAEAPkAAACRAwAAAAA=&#10;" strokecolor="#c00000" strokeweight="1.5pt"/>
                    <v:shape id="AutoShape 1483" o:spid="_x0000_s1033" type="#_x0000_t32" style="position:absolute;left:7084;top:8243;width:925;height:1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4J8QAAADcAAAADwAAAGRycy9kb3ducmV2LnhtbESPzarCMBSE9xd8h3AEd9dUEblWo4gg&#10;iAji38LdsTm2xeakNlHbtzfCBZfDzHzDTGa1KcSTKpdbVtDrRiCIE6tzThUcD8vfPxDOI2ssLJOC&#10;hhzMpq2fCcbavnhHz71PRYCwi1FB5n0ZS+mSjAy6ri2Jg3e1lUEfZJVKXeErwE0h+1E0lAZzDgsZ&#10;lrTIKLntH0ZB3/nNOW1Gx0Gkm8v9ftouLuutUp12PR+D8FT7b/i/vdIKBr0RfM6EIyCn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TgnxAAAANwAAAAPAAAAAAAAAAAA&#10;AAAAAKECAABkcnMvZG93bnJldi54bWxQSwUGAAAAAAQABAD5AAAAkgMAAAAA&#10;" strokecolor="#c00000" strokeweight="1.5pt">
                      <v:stroke endarrow="block"/>
                    </v:shape>
                  </v:group>
                </v:group>
                <v:group id="Group 2214" o:spid="_x0000_s1034" style="position:absolute;left:1228;top:32398;width:21520;height:7411" coordorigin="1633,8009" coordsize="3389,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roundrect id="AutoShape 635" o:spid="_x0000_s1035" style="position:absolute;left:1633;top:8816;width:959;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wHMMA&#10;AADcAAAADwAAAGRycy9kb3ducmV2LnhtbESP0WrCQBRE3wv9h+UW+lY3WoltdBVbFOyjiR9wyV6z&#10;wezdkF1j9OtdQejjMDNnmMVqsI3oqfO1YwXjUQKCuHS65krBodh+fIHwAVlj45gUXMnDavn6ssBM&#10;uwvvqc9DJSKEfYYKTAhtJqUvDVn0I9cSR+/oOoshyq6SusNLhNtGTpIklRZrjgsGW/o1VJ7ys1WQ&#10;ft7S3c+6qGfap1XRH4bNX2GUen8b1nMQgYbwH362d1rBNPm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5wHMMAAADcAAAADwAAAAAAAAAAAAAAAACYAgAAZHJzL2Rv&#10;d25yZXYueG1sUEsFBgAAAAAEAAQA9QAAAIgDAAAAAA==&#10;" filled="f" fillcolor="#f2dbdb" strokecolor="#c00000" strokeweight="2.25pt">
                    <v:fill opacity="19789f"/>
                  </v:roundrect>
                  <v:group id="Group 1819" o:spid="_x0000_s1036" style="position:absolute;left:2595;top:8009;width:2427;height:807" coordorigin="2595,8009" coordsize="2427,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Text Box 1486" o:spid="_x0000_s1037" type="#_x0000_t202" style="position:absolute;left:3418;top:8009;width:160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14:paraId="0FC4036C" w14:textId="77777777" w:rsidR="006469ED" w:rsidRPr="00082C94" w:rsidRDefault="006469ED" w:rsidP="00023C90">
                            <w:pPr>
                              <w:pStyle w:val="BoxRedText"/>
                            </w:pPr>
                            <w:r>
                              <w:t>Save changes</w:t>
                            </w:r>
                          </w:p>
                        </w:txbxContent>
                      </v:textbox>
                    </v:shape>
                    <v:shape id="AutoShape 1487" o:spid="_x0000_s1038" type="#_x0000_t32" style="position:absolute;left:3538;top:8468;width:1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MyScYAAADcAAAADwAAAGRycy9kb3ducmV2LnhtbESPQWsCMRSE74X+h/AK3mrWRUrZGkWE&#10;QqEe6lYEb4/NM7t187JNsrr11zeC4HGYmW+Y2WKwrTiRD41jBZNxBoK4crpho2D7/f78CiJEZI2t&#10;Y1LwRwEW88eHGRbanXlDpzIakSAcClRQx9gVUoaqJoth7Dri5B2ctxiT9EZqj+cEt63Ms+xFWmw4&#10;LdTY0aqm6lj2VkG/zy+//nP/Nd0Z82NMXzbrw0qp0dOwfAMRaYj38K39oRVMJzlcz6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TMknGAAAA3AAAAA8AAAAAAAAA&#10;AAAAAAAAoQIAAGRycy9kb3ducmV2LnhtbFBLBQYAAAAABAAEAPkAAACUAwAAAAA=&#10;" strokecolor="#c00000" strokeweight="1.5pt"/>
                    <v:shape id="AutoShape 1488" o:spid="_x0000_s1039" type="#_x0000_t32" style="position:absolute;left:2595;top:8468;width:943;height:3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0PzcYAAADcAAAADwAAAGRycy9kb3ducmV2LnhtbESPQWvCQBSE7wX/w/IKvdWNqZQasxEJ&#10;CFIKok0P3p7ZZxKafRuzW03+fVco9DjMzDdMuhpMK67Uu8aygtk0AkFcWt1wpaD43Dy/gXAeWWNr&#10;mRSM5GCVTR5STLS98Z6uB1+JAGGXoILa+y6R0pU1GXRT2xEH72x7gz7IvpK6x1uAm1bGUfQqDTYc&#10;FmrsKK+p/D78GAWx8x/HalwU80iPp8vla5ef3ndKPT0O6yUIT4P/D/+1t1rBfPYC9zPh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tD83GAAAA3AAAAA8AAAAAAAAA&#10;AAAAAAAAoQIAAGRycy9kb3ducmV2LnhtbFBLBQYAAAAABAAEAPkAAACUAwAAAAA=&#10;" strokecolor="#c00000" strokeweight="1.5pt">
                      <v:stroke endarrow="block"/>
                    </v:shape>
                  </v:group>
                </v:group>
                <v:group id="Group 2217" o:spid="_x0000_s1040" style="position:absolute;left:48259;top:5319;width:8102;height:10376" coordorigin="9044,3741" coordsize="1276,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Text Box 1494" o:spid="_x0000_s1041" type="#_x0000_t202" style="position:absolute;left:9044;top:3741;width:12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14:paraId="012565FD" w14:textId="77777777" w:rsidR="006469ED" w:rsidRPr="00082C94" w:rsidRDefault="006469ED" w:rsidP="00023C90">
                          <w:pPr>
                            <w:pStyle w:val="BoxRedText"/>
                          </w:pPr>
                          <w:r>
                            <w:t>POI box</w:t>
                          </w:r>
                        </w:p>
                      </w:txbxContent>
                    </v:textbox>
                  </v:shape>
                  <v:shape id="AutoShape 1495" o:spid="_x0000_s1042" type="#_x0000_t32" style="position:absolute;left:9158;top:4171;width:10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49MYAAADcAAAADwAAAGRycy9kb3ducmV2LnhtbESPQWsCMRSE70L/Q3iF3jTbRYqsRimC&#10;UGgPdi2Ct8fmmV3dvKxJVtf++qZQ6HGYmW+YxWqwrbiSD41jBc+TDARx5XTDRsHXbjOegQgRWWPr&#10;mBTcKcBq+TBaYKHdjT/pWkYjEoRDgQrqGLtCylDVZDFMXEecvKPzFmOS3kjt8ZbgtpV5lr1Iiw2n&#10;hRo7WtdUncveKugP+ffFvx+2070xJ2P6svk4rpV6ehxe5yAiDfE//Nd+0wqmeQ6/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PTGAAAA3AAAAA8AAAAAAAAA&#10;AAAAAAAAoQIAAGRycy9kb3ducmV2LnhtbFBLBQYAAAAABAAEAPkAAACUAwAAAAA=&#10;" strokecolor="#c00000" strokeweight="1.5pt"/>
                  <v:shape id="AutoShape 1496" o:spid="_x0000_s1043" type="#_x0000_t32" style="position:absolute;left:9157;top:4172;width:1;height:1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8pnsUAAADcAAAADwAAAGRycy9kb3ducmV2LnhtbESP3WrCQBSE74W+w3KE3pmNPxWNrlJq&#10;BaEKRgVvD9ljkjZ7NmS3Gt++WxC8HGbmG2a+bE0lrtS40rKCfhSDIM6sLjlXcDquexMQziNrrCyT&#10;gjs5WC5eOnNMtL1xSteDz0WAsEtQQeF9nUjpsoIMusjWxMG72MagD7LJpW7wFuCmkoM4HkuDJYeF&#10;Amv6KCj7OfwaBWY1defL29fW7OJ0Nfz8br3bp0q9dtv3GQhPrX+GH+2NVjAaDOH/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8pnsUAAADcAAAADwAAAAAAAAAA&#10;AAAAAAChAgAAZHJzL2Rvd25yZXYueG1sUEsFBgAAAAAEAAQA+QAAAJMDAAAAAA==&#10;" strokecolor="#c00000" strokeweight="1.5pt">
                    <v:stroke endarrow="block"/>
                  </v:shape>
                </v:group>
                <v:group id="Group 2218" o:spid="_x0000_s1044" style="position:absolute;left:29647;top:18871;width:25628;height:8192" coordorigin="6125,5884" coordsize="4036,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roundrect id="AutoShape 2213" o:spid="_x0000_s1045" style="position:absolute;left:6125;top:6814;width:1540;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mecQA&#10;AADcAAAADwAAAGRycy9kb3ducmV2LnhtbESP0WrCQBRE3wv9h+UWfKsbbY2SZiNaKuijxg+4ZG+z&#10;wezdkF1j7Ne7hUIfh5k5w+Tr0bZioN43jhXMpgkI4srphmsF53L3ugLhA7LG1jEpuJOHdfH8lGOm&#10;3Y2PNJxCLSKEfYYKTAhdJqWvDFn0U9cRR+/b9RZDlH0tdY+3CLetnCdJKi02HBcMdvRpqLqcrlZB&#10;+vaT7rebsllqn9blcB6/DqVRavIybj5ABBrDf/ivvdcK3ucL+D0Tj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JnnEAAAA3AAAAA8AAAAAAAAAAAAAAAAAmAIAAGRycy9k&#10;b3ducmV2LnhtbFBLBQYAAAAABAAEAPUAAACJAwAAAAA=&#10;" filled="f" fillcolor="#f2dbdb" strokecolor="#c00000" strokeweight="2.25pt">
                    <v:fill opacity="19789f"/>
                  </v:roundrect>
                  <v:shape id="Text Box 91" o:spid="_x0000_s1046" type="#_x0000_t202" style="position:absolute;left:8106;top:5884;width:205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14:paraId="11FF106A" w14:textId="4BB1BD74" w:rsidR="006469ED" w:rsidRPr="00082C94" w:rsidRDefault="006469ED" w:rsidP="00023C90">
                          <w:pPr>
                            <w:pStyle w:val="BoxRedText"/>
                          </w:pPr>
                          <w:r>
                            <w:t>Dropdown list</w:t>
                          </w:r>
                        </w:p>
                      </w:txbxContent>
                    </v:textbox>
                  </v:shape>
                  <v:shape id="AutoShape 92" o:spid="_x0000_s1047" type="#_x0000_t32" style="position:absolute;left:8280;top:6300;width:1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bbMYAAADcAAAADwAAAGRycy9kb3ducmV2LnhtbESPQUvDQBSE74L/YXmCN7sxFCuxmyIF&#10;QdCDpiLk9si+bNJm38bdTRv99W5B8DjMzDfMejPbQRzJh96xgttFBoK4cbpno+Bj93RzDyJEZI2D&#10;Y1LwTQE25eXFGgvtTvxOxyoakSAcClTQxTgWUoamI4th4Ubi5LXOW4xJeiO1x1OC20HmWXYnLfac&#10;FjocadtRc6gmq2Cq858v/1K/LT+N2RszVf1ru1Xq+mp+fAARaY7/4b/2s1awzFdwPpOO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IW2zGAAAA3AAAAA8AAAAAAAAA&#10;AAAAAAAAoQIAAGRycy9kb3ducmV2LnhtbFBLBQYAAAAABAAEAPkAAACUAwAAAAA=&#10;" strokecolor="#c00000" strokeweight="1.5pt"/>
                  <v:shape id="AutoShape 93" o:spid="_x0000_s1048" type="#_x0000_t32" style="position:absolute;left:7517;top:6300;width:763;height:5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VXAcMAAADcAAAADwAAAGRycy9kb3ducmV2LnhtbERPyWrDMBC9F/oPYgq9NXKNCY0b2ZRA&#10;oYSCyXbobWJNbVNr5FiKl7+PDoEeH29f55NpxUC9aywreF1EIIhLqxuuFBwPny9vIJxH1thaJgUz&#10;Ocizx4c1ptqOvKNh7ysRQtilqKD2vkuldGVNBt3CdsSB+7W9QR9gX0nd4xjCTSvjKFpKgw2Hhho7&#10;2tRU/u2vRkHs/PdPNa+OSaTn8+VyKjbnbaHU89P08Q7C0+T/xXf3l1aQxGFtOBOOgM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lVwHDAAAA3AAAAA8AAAAAAAAAAAAA&#10;AAAAoQIAAGRycy9kb3ducmV2LnhtbFBLBQYAAAAABAAEAPkAAACRAwAAAAA=&#10;" strokecolor="#c00000" strokeweight="1.5pt">
                    <v:stroke endarrow="block"/>
                  </v:shape>
                </v:group>
                <v:group id="Group 2219" o:spid="_x0000_s1049" style="position:absolute;left:11108;top:4995;width:10541;height:12078" coordorigin="3192,3696" coordsize="1660,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Text Box 87" o:spid="_x0000_s1050" type="#_x0000_t202" style="position:absolute;left:3310;top:3696;width:154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14:paraId="7988CA40" w14:textId="77777777" w:rsidR="006469ED" w:rsidRPr="001B5AD9" w:rsidRDefault="006469ED" w:rsidP="001B5AD9">
                          <w:pPr>
                            <w:pStyle w:val="BoxRedText"/>
                          </w:pPr>
                          <w:r w:rsidRPr="001B5AD9">
                            <w:t>Locator icon</w:t>
                          </w:r>
                        </w:p>
                      </w:txbxContent>
                    </v:textbox>
                  </v:shape>
                  <v:shape id="AutoShape 88" o:spid="_x0000_s1051" type="#_x0000_t32" style="position:absolute;left:3385;top:4172;width:11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wXsYAAADcAAAADwAAAGRycy9kb3ducmV2LnhtbESPQWsCMRSE7wX/Q3hCb5rVSilboxSh&#10;UKgHXaXg7bF5ZrfdvGyTrK7+elMQehxm5htmvuxtI07kQ+1YwWScgSAuna7ZKNjv3kcvIEJE1tg4&#10;JgUXCrBcDB7mmGt35i2dimhEgnDIUUEVY5tLGcqKLIaxa4mTd3TeYkzSG6k9nhPcNnKaZc/SYs1p&#10;ocKWVhWVP0VnFXSH6fXXfx42sy9jvo3pinp9XCn1OOzfXkFE6uN/+N7+0ApmTxP4O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08F7GAAAA3AAAAA8AAAAAAAAA&#10;AAAAAAAAoQIAAGRycy9kb3ducmV2LnhtbFBLBQYAAAAABAAEAPkAAACUAwAAAAA=&#10;" strokecolor="#c00000" strokeweight="1.5pt"/>
                  <v:shape id="AutoShape 89" o:spid="_x0000_s1052" type="#_x0000_t32" style="position:absolute;left:3192;top:4172;width:193;height:1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T2NsYAAADcAAAADwAAAGRycy9kb3ducmV2LnhtbESPT2vCQBTE74V+h+UJvdWNqUgbXaUE&#10;BCkF0dqDt2f2NQnNvk2y2/z59l1B8DjMzG+Y1WYwleiodaVlBbNpBII4s7rkXMHpa/v8CsJ5ZI2V&#10;ZVIwkoPN+vFhhYm2PR+oO/pcBAi7BBUU3teJlC4ryKCb2po4eD+2NeiDbHOpW+wD3FQyjqKFNFhy&#10;WCiwprSg7Pf4ZxTEzn+e8/HtNI/0eGma7316+dgr9TQZ3pcgPA3+Hr61d1rB/CWG65lw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U9jbGAAAA3AAAAA8AAAAAAAAA&#10;AAAAAAAAoQIAAGRycy9kb3ducmV2LnhtbFBLBQYAAAAABAAEAPkAAACUAwAAAAA=&#10;" strokecolor="#c00000" strokeweight="1.5pt">
                    <v:stroke endarrow="block"/>
                  </v:shape>
                </v:group>
                <w10:wrap type="topAndBottom"/>
              </v:group>
            </w:pict>
          </mc:Fallback>
        </mc:AlternateContent>
      </w:r>
      <w:r w:rsidR="00023C90" w:rsidRPr="008D12DA">
        <w:t xml:space="preserve">Click </w:t>
      </w:r>
      <w:r w:rsidR="00023C90" w:rsidRPr="008D12DA">
        <w:rPr>
          <w:b/>
        </w:rPr>
        <w:t>Save changes</w:t>
      </w:r>
      <w:r w:rsidR="00023C90" w:rsidRPr="008D12DA">
        <w:t xml:space="preserve"> at the bottom of the page.  </w:t>
      </w:r>
    </w:p>
    <w:p w14:paraId="3E10AEF9" w14:textId="29C7277D" w:rsidR="00CC2C82" w:rsidRDefault="00CC2C82" w:rsidP="00E74BCF">
      <w:pPr>
        <w:pStyle w:val="Heading3"/>
      </w:pPr>
      <w:bookmarkStart w:id="274" w:name="_Toc464723977"/>
      <w:bookmarkStart w:id="275" w:name="_Toc43203679"/>
      <w:bookmarkStart w:id="276" w:name="_Toc43451106"/>
      <w:bookmarkStart w:id="277" w:name="_Toc43451308"/>
      <w:r>
        <w:t>Manage your s</w:t>
      </w:r>
      <w:r w:rsidRPr="008D12DA">
        <w:t>ites</w:t>
      </w:r>
      <w:bookmarkEnd w:id="274"/>
      <w:bookmarkEnd w:id="275"/>
      <w:bookmarkEnd w:id="276"/>
      <w:bookmarkEnd w:id="277"/>
    </w:p>
    <w:p w14:paraId="0E472C33" w14:textId="025C2160" w:rsidR="00CC2C82" w:rsidRPr="003F3429" w:rsidRDefault="00CC2C82" w:rsidP="00E74BCF">
      <w:r w:rsidRPr="008D12DA">
        <w:t xml:space="preserve">Sites can be viewed, edited or deleted from a project during any phase.  </w:t>
      </w:r>
    </w:p>
    <w:p w14:paraId="5B77635D" w14:textId="458F131C" w:rsidR="00CC2C82" w:rsidRDefault="001B5AD9" w:rsidP="003B0D04">
      <w:pPr>
        <w:pStyle w:val="ListParagraph"/>
        <w:numPr>
          <w:ilvl w:val="0"/>
          <w:numId w:val="29"/>
        </w:numPr>
      </w:pPr>
      <w:r>
        <w:rPr>
          <w:noProof/>
        </w:rPr>
        <mc:AlternateContent>
          <mc:Choice Requires="wpg">
            <w:drawing>
              <wp:anchor distT="0" distB="0" distL="114300" distR="114300" simplePos="0" relativeHeight="251595264" behindDoc="0" locked="0" layoutInCell="1" allowOverlap="1" wp14:anchorId="079D0036" wp14:editId="390404D3">
                <wp:simplePos x="0" y="0"/>
                <wp:positionH relativeFrom="column">
                  <wp:posOffset>19050</wp:posOffset>
                </wp:positionH>
                <wp:positionV relativeFrom="paragraph">
                  <wp:posOffset>364461</wp:posOffset>
                </wp:positionV>
                <wp:extent cx="5686425" cy="2693670"/>
                <wp:effectExtent l="19050" t="19050" r="28575" b="11430"/>
                <wp:wrapTopAndBottom/>
                <wp:docPr id="115" name="Group 115"/>
                <wp:cNvGraphicFramePr/>
                <a:graphic xmlns:a="http://schemas.openxmlformats.org/drawingml/2006/main">
                  <a:graphicData uri="http://schemas.microsoft.com/office/word/2010/wordprocessingGroup">
                    <wpg:wgp>
                      <wpg:cNvGrpSpPr/>
                      <wpg:grpSpPr>
                        <a:xfrm>
                          <a:off x="0" y="0"/>
                          <a:ext cx="5686425" cy="2693670"/>
                          <a:chOff x="0" y="0"/>
                          <a:chExt cx="5686425" cy="2693670"/>
                        </a:xfrm>
                      </wpg:grpSpPr>
                      <pic:pic xmlns:pic="http://schemas.openxmlformats.org/drawingml/2006/picture">
                        <pic:nvPicPr>
                          <pic:cNvPr id="17" name="Picture 26"/>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86425" cy="2693670"/>
                          </a:xfrm>
                          <a:prstGeom prst="rect">
                            <a:avLst/>
                          </a:prstGeom>
                          <a:noFill/>
                          <a:ln w="9525">
                            <a:solidFill>
                              <a:schemeClr val="accent1"/>
                            </a:solidFill>
                            <a:miter lim="800000"/>
                            <a:headEnd/>
                            <a:tailEnd/>
                          </a:ln>
                        </pic:spPr>
                      </pic:pic>
                      <wpg:grpSp>
                        <wpg:cNvPr id="64" name="Group 2199"/>
                        <wpg:cNvGrpSpPr>
                          <a:grpSpLocks/>
                        </wpg:cNvGrpSpPr>
                        <wpg:grpSpPr bwMode="auto">
                          <a:xfrm>
                            <a:off x="1555845" y="62836"/>
                            <a:ext cx="1400810" cy="415925"/>
                            <a:chOff x="3911" y="4510"/>
                            <a:chExt cx="2206" cy="655"/>
                          </a:xfrm>
                        </wpg:grpSpPr>
                        <wps:wsp>
                          <wps:cNvPr id="71" name="AutoShape 1970"/>
                          <wps:cNvSpPr>
                            <a:spLocks noChangeArrowheads="1"/>
                          </wps:cNvSpPr>
                          <wps:spPr bwMode="auto">
                            <a:xfrm>
                              <a:off x="3911" y="4880"/>
                              <a:ext cx="570" cy="285"/>
                            </a:xfrm>
                            <a:prstGeom prst="roundRect">
                              <a:avLst>
                                <a:gd name="adj" fmla="val 16667"/>
                              </a:avLst>
                            </a:prstGeom>
                            <a:noFill/>
                            <a:ln w="28575">
                              <a:solidFill>
                                <a:srgbClr val="C00000"/>
                              </a:solidFill>
                              <a:round/>
                              <a:headEnd/>
                              <a:tailEnd/>
                            </a:ln>
                            <a:extLst>
                              <a:ext uri="{909E8E84-426E-40DD-AFC4-6F175D3DCCD1}">
                                <a14:hiddenFill xmlns:a14="http://schemas.microsoft.com/office/drawing/2010/main">
                                  <a:solidFill>
                                    <a:srgbClr val="F2DBDB">
                                      <a:alpha val="30000"/>
                                    </a:srgbClr>
                                  </a:solidFill>
                                </a14:hiddenFill>
                              </a:ext>
                            </a:extLst>
                          </wps:spPr>
                          <wps:bodyPr rot="0" vert="horz" wrap="square" lIns="91440" tIns="45720" rIns="91440" bIns="45720" anchor="t" anchorCtr="0" upright="1">
                            <a:noAutofit/>
                          </wps:bodyPr>
                        </wps:wsp>
                        <wpg:grpSp>
                          <wpg:cNvPr id="73" name="Group 1971"/>
                          <wpg:cNvGrpSpPr>
                            <a:grpSpLocks/>
                          </wpg:cNvGrpSpPr>
                          <wpg:grpSpPr bwMode="auto">
                            <a:xfrm>
                              <a:off x="4481" y="4510"/>
                              <a:ext cx="1636" cy="457"/>
                              <a:chOff x="4845" y="3771"/>
                              <a:chExt cx="1636" cy="457"/>
                            </a:xfrm>
                          </wpg:grpSpPr>
                          <wps:wsp>
                            <wps:cNvPr id="74" name="Text Box 1972"/>
                            <wps:cNvSpPr txBox="1">
                              <a:spLocks noChangeArrowheads="1"/>
                            </wps:cNvSpPr>
                            <wps:spPr bwMode="auto">
                              <a:xfrm>
                                <a:off x="5131" y="3771"/>
                                <a:ext cx="1350"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A5F15" w14:textId="77777777" w:rsidR="006469ED" w:rsidRPr="00097DD9" w:rsidRDefault="006469ED" w:rsidP="001B5AD9">
                                  <w:pPr>
                                    <w:pStyle w:val="BoxRedText"/>
                                  </w:pPr>
                                  <w:r w:rsidRPr="008D12DA">
                                    <w:t xml:space="preserve">Sites </w:t>
                                  </w:r>
                                  <w:r>
                                    <w:t>tab</w:t>
                                  </w:r>
                                </w:p>
                              </w:txbxContent>
                            </wps:txbx>
                            <wps:bodyPr rot="0" vert="horz" wrap="square" lIns="91440" tIns="45720" rIns="91440" bIns="45720" anchor="t" anchorCtr="0" upright="1">
                              <a:noAutofit/>
                            </wps:bodyPr>
                          </wps:wsp>
                          <wps:wsp>
                            <wps:cNvPr id="75" name="AutoShape 1973"/>
                            <wps:cNvCnPr>
                              <a:cxnSpLocks noChangeShapeType="1"/>
                            </wps:cNvCnPr>
                            <wps:spPr bwMode="auto">
                              <a:xfrm>
                                <a:off x="5343" y="4086"/>
                                <a:ext cx="802"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90" name="AutoShape 1974"/>
                            <wps:cNvCnPr>
                              <a:cxnSpLocks noChangeShapeType="1"/>
                            </wps:cNvCnPr>
                            <wps:spPr bwMode="auto">
                              <a:xfrm flipH="1">
                                <a:off x="4845" y="4090"/>
                                <a:ext cx="498" cy="51"/>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99" name="Group 2202"/>
                        <wpg:cNvGrpSpPr>
                          <a:grpSpLocks/>
                        </wpg:cNvGrpSpPr>
                        <wpg:grpSpPr bwMode="auto">
                          <a:xfrm>
                            <a:off x="232012" y="941695"/>
                            <a:ext cx="1173480" cy="1565910"/>
                            <a:chOff x="1854" y="5993"/>
                            <a:chExt cx="1848" cy="2466"/>
                          </a:xfrm>
                        </wpg:grpSpPr>
                        <wps:wsp>
                          <wps:cNvPr id="102" name="AutoShape 1470"/>
                          <wps:cNvSpPr>
                            <a:spLocks noChangeArrowheads="1"/>
                          </wps:cNvSpPr>
                          <wps:spPr bwMode="auto">
                            <a:xfrm>
                              <a:off x="1854" y="5993"/>
                              <a:ext cx="591" cy="1800"/>
                            </a:xfrm>
                            <a:prstGeom prst="roundRect">
                              <a:avLst>
                                <a:gd name="adj" fmla="val 16667"/>
                              </a:avLst>
                            </a:prstGeom>
                            <a:noFill/>
                            <a:ln w="28575">
                              <a:solidFill>
                                <a:srgbClr val="C00000"/>
                              </a:solidFill>
                              <a:round/>
                              <a:headEnd/>
                              <a:tailEnd/>
                            </a:ln>
                            <a:extLst>
                              <a:ext uri="{909E8E84-426E-40DD-AFC4-6F175D3DCCD1}">
                                <a14:hiddenFill xmlns:a14="http://schemas.microsoft.com/office/drawing/2010/main">
                                  <a:solidFill>
                                    <a:srgbClr val="F2DBDB">
                                      <a:alpha val="30000"/>
                                    </a:srgbClr>
                                  </a:solidFill>
                                </a14:hiddenFill>
                              </a:ext>
                            </a:extLst>
                          </wps:spPr>
                          <wps:bodyPr rot="0" vert="horz" wrap="square" lIns="91440" tIns="45720" rIns="91440" bIns="45720" anchor="t" anchorCtr="0" upright="1">
                            <a:noAutofit/>
                          </wps:bodyPr>
                        </wps:wsp>
                        <wps:wsp>
                          <wps:cNvPr id="104" name="Text Box 619"/>
                          <wps:cNvSpPr txBox="1">
                            <a:spLocks noChangeArrowheads="1"/>
                          </wps:cNvSpPr>
                          <wps:spPr bwMode="auto">
                            <a:xfrm>
                              <a:off x="2520" y="8068"/>
                              <a:ext cx="118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E6FE3" w14:textId="77777777" w:rsidR="006469ED" w:rsidRPr="00082C94" w:rsidRDefault="006469ED" w:rsidP="001B5AD9">
                                <w:pPr>
                                  <w:pStyle w:val="BoxRedText"/>
                                </w:pPr>
                                <w:r>
                                  <w:t>Actions</w:t>
                                </w:r>
                              </w:p>
                            </w:txbxContent>
                          </wps:txbx>
                          <wps:bodyPr rot="0" vert="horz" wrap="square" lIns="91440" tIns="45720" rIns="91440" bIns="45720" anchor="t" anchorCtr="0" upright="1">
                            <a:noAutofit/>
                          </wps:bodyPr>
                        </wps:wsp>
                        <wps:wsp>
                          <wps:cNvPr id="109" name="AutoShape 620"/>
                          <wps:cNvCnPr>
                            <a:cxnSpLocks noChangeShapeType="1"/>
                          </wps:cNvCnPr>
                          <wps:spPr bwMode="auto">
                            <a:xfrm>
                              <a:off x="2663" y="8413"/>
                              <a:ext cx="769" cy="4"/>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114" name="AutoShape 621"/>
                          <wps:cNvCnPr>
                            <a:cxnSpLocks noChangeShapeType="1"/>
                          </wps:cNvCnPr>
                          <wps:spPr bwMode="auto">
                            <a:xfrm flipH="1" flipV="1">
                              <a:off x="2210" y="7793"/>
                              <a:ext cx="453" cy="62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079D0036" id="Group 115" o:spid="_x0000_s1053" style="position:absolute;left:0;text-align:left;margin-left:1.5pt;margin-top:28.7pt;width:447.75pt;height:212.1pt;z-index:251595264" coordsize="56864,26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">
                <v:shape id="Picture 26" o:spid="_x0000_s1054" type="#_x0000_t75" style="position:absolute;width:56864;height:26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aKjrCAAAA2wAAAA8AAABkcnMvZG93bnJldi54bWxET0trAjEQvgv+hzCF3jRbKbasRhFhS1s8&#10;1Aeex824WdxMtptUo7/eFAq9zcf3nOk82kacqfO1YwVPwwwEcel0zZWC3bYYvILwAVlj45gUXMnD&#10;fNbvTTHX7sJrOm9CJVII+xwVmBDaXEpfGrLoh64lTtzRdRZDgl0ldYeXFG4bOcqysbRYc2ow2NLS&#10;UHna/FgFy6aIt+cvE697Wr19fxRjfVh9KvX4EBcTEIFi+Bf/ud91mv8Cv7+k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Wio6wgAAANsAAAAPAAAAAAAAAAAAAAAAAJ8C&#10;AABkcnMvZG93bnJldi54bWxQSwUGAAAAAAQABAD3AAAAjgMAAAAA&#10;" stroked="t" strokecolor="#4472c4 [3204]">
                  <v:imagedata r:id="rId110" o:title=""/>
                  <v:path arrowok="t"/>
                </v:shape>
                <v:group id="Group 2199" o:spid="_x0000_s1055" style="position:absolute;left:15558;top:628;width:14008;height:4159" coordorigin="3911,4510" coordsize="2206,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oundrect id="AutoShape 1970" o:spid="_x0000_s1056" style="position:absolute;left:3911;top:4880;width:570;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BcsMA&#10;AADbAAAADwAAAGRycy9kb3ducmV2LnhtbESPwWrDMBBE74X8g9hAb7WcBpziWjZJSSA9Ns4HLNbG&#10;MrFWxlIcp19fFQo9DjPzhimq2fZiotF3jhWskhQEceN0x62Cc314eQPhA7LG3jEpeJCHqlw8FZhr&#10;d+cvmk6hFRHCPkcFJoQhl9I3hiz6xA3E0bu40WKIcmylHvEe4baXr2maSYsdxwWDA30Yaq6nm1WQ&#10;rb+z425bdxvts7aezvP+szZKPS/n7TuIQHP4D/+1j1rBZgW/X+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LBcsMAAADbAAAADwAAAAAAAAAAAAAAAACYAgAAZHJzL2Rv&#10;d25yZXYueG1sUEsFBgAAAAAEAAQA9QAAAIgDAAAAAA==&#10;" filled="f" fillcolor="#f2dbdb" strokecolor="#c00000" strokeweight="2.25pt">
                    <v:fill opacity="19789f"/>
                  </v:roundrect>
                  <v:group id="Group 1971" o:spid="_x0000_s1057" style="position:absolute;left:4481;top:4510;width:1636;height:457" coordorigin="4845,3771" coordsize="1636,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Text Box 1972" o:spid="_x0000_s1058" type="#_x0000_t202" style="position:absolute;left:5131;top:3771;width:135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1F6A5F15" w14:textId="77777777" w:rsidR="006469ED" w:rsidRPr="00097DD9" w:rsidRDefault="006469ED" w:rsidP="001B5AD9">
                            <w:pPr>
                              <w:pStyle w:val="BoxRedText"/>
                            </w:pPr>
                            <w:r w:rsidRPr="008D12DA">
                              <w:t xml:space="preserve">Sites </w:t>
                            </w:r>
                            <w:r>
                              <w:t>tab</w:t>
                            </w:r>
                          </w:p>
                        </w:txbxContent>
                      </v:textbox>
                    </v:shape>
                    <v:shape id="AutoShape 1973" o:spid="_x0000_s1059" type="#_x0000_t32" style="position:absolute;left:5343;top:4086;width: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YjsYAAADbAAAADwAAAGRycy9kb3ducmV2LnhtbESPQWsCMRSE7wX/Q3hCbzWr1LZsjSKC&#10;UKiHui0Fb4/NM7vt5mVNsrr66xtB6HGYmW+Y2aK3jTiSD7VjBeNRBoK4dLpmo+Drc/3wAiJEZI2N&#10;Y1JwpgCL+eBuhrl2J97SsYhGJAiHHBVUMba5lKGsyGIYuZY4eXvnLcYkvZHa4ynBbSMnWfYkLdac&#10;FipsaVVR+Vt0VkG3m1wO/n338fhtzI8xXVFv9iul7of98hVEpD7+h2/tN63geQrXL+kH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XGI7GAAAA2wAAAA8AAAAAAAAA&#10;AAAAAAAAoQIAAGRycy9kb3ducmV2LnhtbFBLBQYAAAAABAAEAPkAAACUAwAAAAA=&#10;" strokecolor="#c00000" strokeweight="1.5pt"/>
                    <v:shape id="AutoShape 1974" o:spid="_x0000_s1060" type="#_x0000_t32" style="position:absolute;left:4845;top:4090;width:498;height: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hsrsIAAADbAAAADwAAAGRycy9kb3ducmV2LnhtbERPTWvCQBC9C/0PyxS8mU1FpKauIkJB&#10;RAhqeuhtzE6TYHY2ZleT/Hv3IPT4eN/LdW9q8aDWVZYVfEQxCOLc6ooLBdn5e/IJwnlkjbVlUjCQ&#10;g/XqbbTERNuOj/Q4+UKEEHYJKii9bxIpXV6SQRfZhjhwf7Y16ANsC6lb7EK4qeU0jufSYMWhocSG&#10;tiXl19PdKJg6f/gthkU2i/Vwud1+0u1lnyo1fu83XyA89f5f/HLvtIJFWB++hB8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hsrsIAAADbAAAADwAAAAAAAAAAAAAA&#10;AAChAgAAZHJzL2Rvd25yZXYueG1sUEsFBgAAAAAEAAQA+QAAAJADAAAAAA==&#10;" strokecolor="#c00000" strokeweight="1.5pt">
                      <v:stroke endarrow="block"/>
                    </v:shape>
                  </v:group>
                </v:group>
                <v:group id="Group 2202" o:spid="_x0000_s1061" style="position:absolute;left:2320;top:9416;width:11734;height:15660" coordorigin="1854,5993" coordsize="1848,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oundrect id="AutoShape 1470" o:spid="_x0000_s1062" style="position:absolute;left:1854;top:5993;width:591;height:18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B6cEA&#10;AADcAAAADwAAAGRycy9kb3ducmV2LnhtbERPzWrCQBC+F3yHZYTe6sYUUomuEkuF9FjjAwzZMRvM&#10;zobsmsQ+fbdQ6G0+vt/ZHWbbiZEG3zpWsF4lIIhrp1tuFFyq08sGhA/IGjvHpOBBHg77xdMOc+0m&#10;/qLxHBoRQ9jnqMCE0OdS+tqQRb9yPXHkrm6wGCIcGqkHnGK47WSaJJm02HJsMNjTu6H6dr5bBdnr&#10;d1Yei6p90z5rqvEyf3xWRqnn5VxsQQSaw7/4z13qOD9J4feZeIH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kQenBAAAA3AAAAA8AAAAAAAAAAAAAAAAAmAIAAGRycy9kb3du&#10;cmV2LnhtbFBLBQYAAAAABAAEAPUAAACGAwAAAAA=&#10;" filled="f" fillcolor="#f2dbdb" strokecolor="#c00000" strokeweight="2.25pt">
                    <v:fill opacity="19789f"/>
                  </v:roundrect>
                  <v:shape id="Text Box 619" o:spid="_x0000_s1063" type="#_x0000_t202" style="position:absolute;left:2520;top:8068;width:1182;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4ECE6FE3" w14:textId="77777777" w:rsidR="006469ED" w:rsidRPr="00082C94" w:rsidRDefault="006469ED" w:rsidP="001B5AD9">
                          <w:pPr>
                            <w:pStyle w:val="BoxRedText"/>
                          </w:pPr>
                          <w:r>
                            <w:t>Actions</w:t>
                          </w:r>
                        </w:p>
                      </w:txbxContent>
                    </v:textbox>
                  </v:shape>
                  <v:shape id="AutoShape 620" o:spid="_x0000_s1064" type="#_x0000_t32" style="position:absolute;left:2663;top:8413;width:769;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VYcQAAADcAAAADwAAAGRycy9kb3ducmV2LnhtbERPTWsCMRC9F/wPYYTealYRqatRRCgU&#10;7KHdFsHbsBmzq5vJmmR1669vCoXe5vE+Z7nubSOu5EPtWMF4lIEgLp2u2Sj4+nx5egYRIrLGxjEp&#10;+KYA69XgYYm5djf+oGsRjUghHHJUUMXY5lKGsiKLYeRa4sQdnbcYE/RGao+3FG4bOcmymbRYc2qo&#10;sKVtReW56KyC7jC5X/zu8D7dG3Mypivqt+NWqcdhv1mAiNTHf/Gf+1Wn+dkcfp9JF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JVhxAAAANwAAAAPAAAAAAAAAAAA&#10;AAAAAKECAABkcnMvZG93bnJldi54bWxQSwUGAAAAAAQABAD5AAAAkgMAAAAA&#10;" strokecolor="#c00000" strokeweight="1.5pt"/>
                  <v:shape id="AutoShape 621" o:spid="_x0000_s1065" type="#_x0000_t32" style="position:absolute;left:2210;top:7793;width:453;height:6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Jvh8MAAADcAAAADwAAAGRycy9kb3ducmV2LnhtbERPyWrDMBC9F/IPYgK9NXJKKcWJbIJJ&#10;oSWH0mzkOLEmlok1Mpbi2H9fFQq9zeOts8wH24ieOl87VjCfJSCIS6drrhTsd+9PbyB8QNbYOCYF&#10;I3nIs8nDElPt7vxN/TZUIoawT1GBCaFNpfSlIYt+5lriyF1cZzFE2FVSd3iP4baRz0nyKi3WHBsM&#10;tlQYKq/bm1VQkl9vjuPh81SM3tyKr03P7Vmpx+mwWoAINIR/8Z/7Q8f58xf4fSZe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yb4fDAAAA3AAAAA8AAAAAAAAAAAAA&#10;AAAAoQIAAGRycy9kb3ducmV2LnhtbFBLBQYAAAAABAAEAPkAAACRAwAAAAA=&#10;" strokecolor="#c00000" strokeweight="1.5pt">
                    <v:stroke endarrow="block"/>
                  </v:shape>
                </v:group>
                <w10:wrap type="topAndBottom"/>
              </v:group>
            </w:pict>
          </mc:Fallback>
        </mc:AlternateContent>
      </w:r>
      <w:r w:rsidR="00CC2C82" w:rsidRPr="008D12DA">
        <w:t>Click the relevant</w:t>
      </w:r>
      <w:r w:rsidR="00CC2C82">
        <w:t xml:space="preserve"> action</w:t>
      </w:r>
      <w:r w:rsidR="00CC2C82" w:rsidRPr="008D12DA">
        <w:t xml:space="preserve"> icon next to the site you wish to edit, view or delete.</w:t>
      </w:r>
    </w:p>
    <w:p w14:paraId="1CDCF3FD" w14:textId="77777777" w:rsidR="001B5AD9" w:rsidRDefault="001B5AD9" w:rsidP="00E74BCF"/>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675"/>
        <w:gridCol w:w="8397"/>
      </w:tblGrid>
      <w:tr w:rsidR="001B5AD9" w:rsidRPr="003F3429" w14:paraId="09D7017F" w14:textId="77777777" w:rsidTr="00AD74C2">
        <w:trPr>
          <w:cnfStyle w:val="100000000000" w:firstRow="1" w:lastRow="0" w:firstColumn="0" w:lastColumn="0" w:oddVBand="0" w:evenVBand="0" w:oddHBand="0" w:evenHBand="0" w:firstRowFirstColumn="0" w:firstRowLastColumn="0" w:lastRowFirstColumn="0" w:lastRowLastColumn="0"/>
          <w:trHeight w:val="437"/>
        </w:trPr>
        <w:tc>
          <w:tcPr>
            <w:tcW w:w="675" w:type="dxa"/>
            <w:shd w:val="clear" w:color="auto" w:fill="C5E0B3" w:themeFill="accent6" w:themeFillTint="66"/>
          </w:tcPr>
          <w:p w14:paraId="47DFDE51" w14:textId="77777777" w:rsidR="001B5AD9" w:rsidRPr="003F3429" w:rsidRDefault="001B5AD9" w:rsidP="00BE5DA3">
            <w:pPr>
              <w:pStyle w:val="i"/>
            </w:pPr>
            <w:r w:rsidRPr="008D12DA">
              <w:rPr>
                <w:rFonts w:ascii="Webdings" w:eastAsia="Webdings" w:hAnsi="Webdings" w:cs="Webdings"/>
              </w:rPr>
              <w:t></w:t>
            </w:r>
          </w:p>
        </w:tc>
        <w:tc>
          <w:tcPr>
            <w:tcW w:w="8397" w:type="dxa"/>
            <w:shd w:val="clear" w:color="auto" w:fill="C5E0B3" w:themeFill="accent6" w:themeFillTint="66"/>
          </w:tcPr>
          <w:p w14:paraId="7260B64B" w14:textId="77777777" w:rsidR="001B5AD9" w:rsidRPr="003F3429" w:rsidRDefault="001B5AD9" w:rsidP="00E74BCF">
            <w:r w:rsidRPr="008D12DA">
              <w:t>There are 3 actions for a site attached to a project:</w:t>
            </w:r>
          </w:p>
          <w:p w14:paraId="033E5888" w14:textId="77777777" w:rsidR="001B5AD9" w:rsidRPr="003F3429" w:rsidRDefault="001B5AD9" w:rsidP="00E74BCF">
            <w:r>
              <w:rPr>
                <w:noProof/>
              </w:rPr>
              <w:drawing>
                <wp:inline distT="0" distB="0" distL="0" distR="0" wp14:anchorId="18611F70" wp14:editId="6A39DF27">
                  <wp:extent cx="264352" cy="216639"/>
                  <wp:effectExtent l="19050" t="0" r="2348" b="0"/>
                  <wp:docPr id="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64352" cy="216639"/>
                          </a:xfrm>
                          <a:prstGeom prst="rect">
                            <a:avLst/>
                          </a:prstGeom>
                          <a:noFill/>
                          <a:ln w="9525">
                            <a:noFill/>
                            <a:miter lim="800000"/>
                            <a:headEnd/>
                            <a:tailEnd/>
                          </a:ln>
                        </pic:spPr>
                      </pic:pic>
                    </a:graphicData>
                  </a:graphic>
                </wp:inline>
              </w:drawing>
            </w:r>
            <w:r w:rsidRPr="008D12DA">
              <w:t xml:space="preserve"> Edit        </w:t>
            </w:r>
            <w:r>
              <w:t xml:space="preserve"> </w:t>
            </w:r>
            <w:r w:rsidRPr="008D12DA">
              <w:t xml:space="preserve"> </w:t>
            </w:r>
            <w:r>
              <w:rPr>
                <w:noProof/>
              </w:rPr>
              <w:drawing>
                <wp:inline distT="0" distB="0" distL="0" distR="0" wp14:anchorId="4DD98984" wp14:editId="4932C677">
                  <wp:extent cx="264987" cy="199432"/>
                  <wp:effectExtent l="19050" t="0" r="1713" b="0"/>
                  <wp:docPr id="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64987" cy="199432"/>
                          </a:xfrm>
                          <a:prstGeom prst="rect">
                            <a:avLst/>
                          </a:prstGeom>
                          <a:noFill/>
                          <a:ln w="9525">
                            <a:noFill/>
                            <a:miter lim="800000"/>
                            <a:headEnd/>
                            <a:tailEnd/>
                          </a:ln>
                        </pic:spPr>
                      </pic:pic>
                    </a:graphicData>
                  </a:graphic>
                </wp:inline>
              </w:drawing>
            </w:r>
            <w:r w:rsidRPr="008D12DA">
              <w:t xml:space="preserve"> View        </w:t>
            </w:r>
            <w:r>
              <w:rPr>
                <w:noProof/>
              </w:rPr>
              <w:drawing>
                <wp:inline distT="0" distB="0" distL="0" distR="0" wp14:anchorId="3FAF21FA" wp14:editId="3BF4A144">
                  <wp:extent cx="265622" cy="237171"/>
                  <wp:effectExtent l="19050" t="0" r="1078" b="0"/>
                  <wp:docPr id="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67022" cy="238421"/>
                          </a:xfrm>
                          <a:prstGeom prst="rect">
                            <a:avLst/>
                          </a:prstGeom>
                          <a:noFill/>
                          <a:ln w="9525">
                            <a:noFill/>
                            <a:miter lim="800000"/>
                            <a:headEnd/>
                            <a:tailEnd/>
                          </a:ln>
                        </pic:spPr>
                      </pic:pic>
                    </a:graphicData>
                  </a:graphic>
                </wp:inline>
              </w:drawing>
            </w:r>
            <w:r w:rsidRPr="008D12DA">
              <w:t xml:space="preserve"> Delete</w:t>
            </w:r>
          </w:p>
        </w:tc>
      </w:tr>
    </w:tbl>
    <w:p w14:paraId="4611E130" w14:textId="6EF34B7A" w:rsidR="00CC2C82" w:rsidRPr="003F3429" w:rsidRDefault="00CC2C82" w:rsidP="00E74BCF">
      <w:pPr>
        <w:pStyle w:val="Heading3"/>
      </w:pPr>
      <w:bookmarkStart w:id="278" w:name="_Toc464723978"/>
      <w:bookmarkStart w:id="279" w:name="_Toc43203680"/>
      <w:bookmarkStart w:id="280" w:name="_Toc43451107"/>
      <w:bookmarkStart w:id="281" w:name="_Toc43451309"/>
      <w:r w:rsidRPr="008D12DA">
        <w:t>Edit a site</w:t>
      </w:r>
      <w:bookmarkEnd w:id="278"/>
      <w:bookmarkEnd w:id="279"/>
      <w:bookmarkEnd w:id="280"/>
      <w:bookmarkEnd w:id="281"/>
    </w:p>
    <w:p w14:paraId="36F8C129" w14:textId="44A88B9B" w:rsidR="00CC2C82" w:rsidRPr="003F3429" w:rsidRDefault="00CC2C82" w:rsidP="003B0D04">
      <w:pPr>
        <w:pStyle w:val="ListParagraph"/>
        <w:numPr>
          <w:ilvl w:val="0"/>
          <w:numId w:val="27"/>
        </w:numPr>
      </w:pPr>
      <w:r w:rsidRPr="008D12DA">
        <w:t>To edit a site associated with a project, click Edit</w:t>
      </w:r>
      <w:r>
        <w:t xml:space="preserve"> </w:t>
      </w:r>
      <w:r>
        <w:rPr>
          <w:noProof/>
        </w:rPr>
        <w:drawing>
          <wp:inline distT="0" distB="0" distL="0" distR="0" wp14:anchorId="1B658314" wp14:editId="32DB85F8">
            <wp:extent cx="264352" cy="216639"/>
            <wp:effectExtent l="19050" t="19050" r="21398" b="11961"/>
            <wp:docPr id="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64352" cy="216639"/>
                    </a:xfrm>
                    <a:prstGeom prst="rect">
                      <a:avLst/>
                    </a:prstGeom>
                    <a:noFill/>
                    <a:ln w="9525">
                      <a:solidFill>
                        <a:schemeClr val="accent1"/>
                      </a:solidFill>
                      <a:miter lim="800000"/>
                      <a:headEnd/>
                      <a:tailEnd/>
                    </a:ln>
                  </pic:spPr>
                </pic:pic>
              </a:graphicData>
            </a:graphic>
          </wp:inline>
        </w:drawing>
      </w:r>
      <w:r w:rsidRPr="008D12DA">
        <w:t xml:space="preserve">. </w:t>
      </w:r>
    </w:p>
    <w:p w14:paraId="001709C1" w14:textId="2C6B9FA7" w:rsidR="00CC2C82" w:rsidRPr="003F3429" w:rsidRDefault="00CC2C82" w:rsidP="00E74BCF">
      <w:pPr>
        <w:pStyle w:val="ListParagraph"/>
      </w:pPr>
      <w:r w:rsidRPr="008D12DA">
        <w:t xml:space="preserve">Make the necessary changes and click </w:t>
      </w:r>
      <w:r w:rsidRPr="008D12DA">
        <w:rPr>
          <w:b/>
        </w:rPr>
        <w:t>Save changes</w:t>
      </w:r>
      <w:r w:rsidRPr="008D12DA">
        <w:t xml:space="preserve">. Refer </w:t>
      </w:r>
      <w:r>
        <w:t xml:space="preserve">to </w:t>
      </w:r>
      <w:hyperlink w:anchor="_6.1a__Add" w:history="1">
        <w:r w:rsidR="00106FD0" w:rsidRPr="00106FD0">
          <w:rPr>
            <w:rStyle w:val="LinkChar"/>
          </w:rPr>
          <w:fldChar w:fldCharType="begin"/>
        </w:r>
        <w:r w:rsidR="00106FD0" w:rsidRPr="00106FD0">
          <w:rPr>
            <w:rStyle w:val="LinkChar"/>
          </w:rPr>
          <w:instrText xml:space="preserve"> REF _Ref39741564 \r \h </w:instrText>
        </w:r>
        <w:r w:rsidR="00106FD0">
          <w:rPr>
            <w:rStyle w:val="LinkChar"/>
          </w:rPr>
          <w:instrText xml:space="preserve"> \* MERGEFORMAT </w:instrText>
        </w:r>
        <w:r w:rsidR="00106FD0" w:rsidRPr="00106FD0">
          <w:rPr>
            <w:rStyle w:val="LinkChar"/>
          </w:rPr>
        </w:r>
        <w:r w:rsidR="00106FD0" w:rsidRPr="00106FD0">
          <w:rPr>
            <w:rStyle w:val="LinkChar"/>
          </w:rPr>
          <w:fldChar w:fldCharType="separate"/>
        </w:r>
        <w:r w:rsidR="00F468EC">
          <w:rPr>
            <w:rStyle w:val="LinkChar"/>
          </w:rPr>
          <w:t>11.2</w:t>
        </w:r>
        <w:r w:rsidR="00106FD0" w:rsidRPr="00106FD0">
          <w:rPr>
            <w:rStyle w:val="LinkChar"/>
          </w:rPr>
          <w:fldChar w:fldCharType="end"/>
        </w:r>
      </w:hyperlink>
      <w:r w:rsidR="00106FD0" w:rsidRPr="00106FD0">
        <w:rPr>
          <w:rStyle w:val="LinkChar"/>
        </w:rPr>
        <w:t xml:space="preserve"> </w:t>
      </w:r>
      <w:r w:rsidR="00106FD0" w:rsidRPr="00106FD0">
        <w:rPr>
          <w:rStyle w:val="LinkChar"/>
        </w:rPr>
        <w:fldChar w:fldCharType="begin"/>
      </w:r>
      <w:r w:rsidR="00106FD0" w:rsidRPr="00106FD0">
        <w:rPr>
          <w:rStyle w:val="LinkChar"/>
        </w:rPr>
        <w:instrText xml:space="preserve"> REF _Ref39741567 \h </w:instrText>
      </w:r>
      <w:r w:rsidR="00106FD0">
        <w:rPr>
          <w:rStyle w:val="LinkChar"/>
        </w:rPr>
        <w:instrText xml:space="preserve"> \* MERGEFORMAT </w:instrText>
      </w:r>
      <w:r w:rsidR="00106FD0" w:rsidRPr="00106FD0">
        <w:rPr>
          <w:rStyle w:val="LinkChar"/>
        </w:rPr>
      </w:r>
      <w:r w:rsidR="00106FD0" w:rsidRPr="00106FD0">
        <w:rPr>
          <w:rStyle w:val="LinkChar"/>
        </w:rPr>
        <w:fldChar w:fldCharType="separate"/>
      </w:r>
      <w:r w:rsidR="00F468EC" w:rsidRPr="00F468EC">
        <w:rPr>
          <w:rStyle w:val="LinkChar"/>
        </w:rPr>
        <w:t>Add a new site</w:t>
      </w:r>
      <w:r w:rsidR="00106FD0" w:rsidRPr="00106FD0">
        <w:rPr>
          <w:rStyle w:val="LinkChar"/>
        </w:rPr>
        <w:fldChar w:fldCharType="end"/>
      </w:r>
      <w:r>
        <w:t xml:space="preserve"> for</w:t>
      </w:r>
      <w:r w:rsidRPr="008D12DA">
        <w:t xml:space="preserve"> instructions on how to refine the location or shape of your site. </w:t>
      </w:r>
    </w:p>
    <w:p w14:paraId="72B3D9B9" w14:textId="2786B309" w:rsidR="00CC2C82" w:rsidRPr="003F3429" w:rsidRDefault="00CC2C82" w:rsidP="00E74BCF">
      <w:pPr>
        <w:pStyle w:val="Heading3"/>
      </w:pPr>
      <w:bookmarkStart w:id="282" w:name="_Toc464723979"/>
      <w:bookmarkStart w:id="283" w:name="_Toc43203681"/>
      <w:bookmarkStart w:id="284" w:name="_Toc43451108"/>
      <w:bookmarkStart w:id="285" w:name="_Toc43451310"/>
      <w:r w:rsidRPr="008D12DA">
        <w:t>View a site</w:t>
      </w:r>
      <w:bookmarkEnd w:id="282"/>
      <w:bookmarkEnd w:id="283"/>
      <w:bookmarkEnd w:id="284"/>
      <w:bookmarkEnd w:id="285"/>
    </w:p>
    <w:p w14:paraId="78B48343" w14:textId="2BFCC457" w:rsidR="00CC2C82" w:rsidRPr="003F3429" w:rsidRDefault="00CC2C82" w:rsidP="003B0D04">
      <w:pPr>
        <w:pStyle w:val="ListParagraph"/>
        <w:numPr>
          <w:ilvl w:val="0"/>
          <w:numId w:val="44"/>
        </w:numPr>
      </w:pPr>
      <w:r w:rsidRPr="008D12DA">
        <w:t xml:space="preserve">To explore a site associated with a project, click </w:t>
      </w:r>
      <w:r w:rsidRPr="00E74BCF">
        <w:rPr>
          <w:b/>
        </w:rPr>
        <w:t>View.</w:t>
      </w:r>
      <w:r w:rsidRPr="008D12DA">
        <w:t xml:space="preserve"> </w:t>
      </w:r>
      <w:r>
        <w:rPr>
          <w:noProof/>
        </w:rPr>
        <w:drawing>
          <wp:inline distT="0" distB="0" distL="0" distR="0" wp14:anchorId="7654C873" wp14:editId="2AAF53E3">
            <wp:extent cx="264987" cy="199432"/>
            <wp:effectExtent l="19050" t="19050" r="20763" b="10118"/>
            <wp:docPr id="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64987" cy="199432"/>
                    </a:xfrm>
                    <a:prstGeom prst="rect">
                      <a:avLst/>
                    </a:prstGeom>
                    <a:noFill/>
                    <a:ln w="9525">
                      <a:solidFill>
                        <a:schemeClr val="accent1"/>
                      </a:solidFill>
                      <a:miter lim="800000"/>
                      <a:headEnd/>
                      <a:tailEnd/>
                    </a:ln>
                  </pic:spPr>
                </pic:pic>
              </a:graphicData>
            </a:graphic>
          </wp:inline>
        </w:drawing>
      </w:r>
      <w:r w:rsidRPr="008D12DA">
        <w:t xml:space="preserve"> </w:t>
      </w:r>
    </w:p>
    <w:p w14:paraId="401C8F1C" w14:textId="68BC076A" w:rsidR="00CC2C82" w:rsidRPr="003F3429" w:rsidRDefault="00CC2C82" w:rsidP="00E74BCF">
      <w:pPr>
        <w:pStyle w:val="Lister"/>
      </w:pPr>
      <w:r w:rsidRPr="008D12DA">
        <w:t xml:space="preserve">This displays the site information, plus the projects, points of interest (POIs) and activities </w:t>
      </w:r>
      <w:r w:rsidRPr="00BC3B9C">
        <w:t>associated</w:t>
      </w:r>
      <w:r w:rsidRPr="008D12DA">
        <w:t xml:space="preserve"> with the site. </w:t>
      </w:r>
      <w:r>
        <w:t xml:space="preserve">See </w:t>
      </w:r>
      <w:r w:rsidR="00C62CE2" w:rsidRPr="00C62CE2">
        <w:rPr>
          <w:rStyle w:val="LinkChar"/>
        </w:rPr>
        <w:fldChar w:fldCharType="begin"/>
      </w:r>
      <w:r w:rsidR="00C62CE2" w:rsidRPr="00C62CE2">
        <w:rPr>
          <w:rStyle w:val="LinkChar"/>
        </w:rPr>
        <w:instrText xml:space="preserve"> REF _Ref43448461 \r \h </w:instrText>
      </w:r>
      <w:r w:rsidR="00C62CE2">
        <w:rPr>
          <w:rStyle w:val="LinkChar"/>
        </w:rPr>
        <w:instrText xml:space="preserve"> \* MERGEFORMAT </w:instrText>
      </w:r>
      <w:r w:rsidR="00C62CE2" w:rsidRPr="00C62CE2">
        <w:rPr>
          <w:rStyle w:val="LinkChar"/>
        </w:rPr>
      </w:r>
      <w:r w:rsidR="00C62CE2" w:rsidRPr="00C62CE2">
        <w:rPr>
          <w:rStyle w:val="LinkChar"/>
        </w:rPr>
        <w:fldChar w:fldCharType="separate"/>
      </w:r>
      <w:r w:rsidR="00F468EC">
        <w:rPr>
          <w:rStyle w:val="LinkChar"/>
        </w:rPr>
        <w:t>11.4</w:t>
      </w:r>
      <w:r w:rsidR="00C62CE2" w:rsidRPr="00C62CE2">
        <w:rPr>
          <w:rStyle w:val="LinkChar"/>
        </w:rPr>
        <w:fldChar w:fldCharType="end"/>
      </w:r>
      <w:r w:rsidR="00C62CE2">
        <w:rPr>
          <w:rStyle w:val="LinkChar"/>
        </w:rPr>
        <w:t xml:space="preserve"> </w:t>
      </w:r>
      <w:r w:rsidR="00C62CE2" w:rsidRPr="00C62CE2">
        <w:rPr>
          <w:rStyle w:val="LinkChar"/>
        </w:rPr>
        <w:fldChar w:fldCharType="begin"/>
      </w:r>
      <w:r w:rsidR="00C62CE2" w:rsidRPr="00C62CE2">
        <w:rPr>
          <w:rStyle w:val="LinkChar"/>
        </w:rPr>
        <w:instrText xml:space="preserve"> REF _Ref43448464 \h </w:instrText>
      </w:r>
      <w:r w:rsidR="00C62CE2">
        <w:rPr>
          <w:rStyle w:val="LinkChar"/>
        </w:rPr>
        <w:instrText xml:space="preserve"> \* MERGEFORMAT </w:instrText>
      </w:r>
      <w:r w:rsidR="00C62CE2" w:rsidRPr="00C62CE2">
        <w:rPr>
          <w:rStyle w:val="LinkChar"/>
        </w:rPr>
      </w:r>
      <w:r w:rsidR="00C62CE2" w:rsidRPr="00C62CE2">
        <w:rPr>
          <w:rStyle w:val="LinkChar"/>
        </w:rPr>
        <w:fldChar w:fldCharType="separate"/>
      </w:r>
      <w:r w:rsidR="00F468EC" w:rsidRPr="00F468EC">
        <w:rPr>
          <w:rStyle w:val="LinkChar"/>
        </w:rPr>
        <w:t>Add Points of Interest</w:t>
      </w:r>
      <w:r w:rsidR="00C62CE2" w:rsidRPr="00C62CE2">
        <w:rPr>
          <w:rStyle w:val="LinkChar"/>
        </w:rPr>
        <w:fldChar w:fldCharType="end"/>
      </w:r>
      <w:r w:rsidR="00C62CE2">
        <w:t xml:space="preserve"> </w:t>
      </w:r>
      <w:r>
        <w:t xml:space="preserve">for </w:t>
      </w:r>
      <w:r w:rsidRPr="008D12DA">
        <w:t>more information on POIs.</w:t>
      </w:r>
    </w:p>
    <w:p w14:paraId="22AB030F" w14:textId="77777777" w:rsidR="00CC2C82" w:rsidRPr="003F3429" w:rsidRDefault="00CC2C82" w:rsidP="00E74BCF">
      <w:pPr>
        <w:pStyle w:val="Lister"/>
      </w:pPr>
      <w:r w:rsidRPr="008D12DA">
        <w:t xml:space="preserve">Location data for the site can be downloaded as a shapefile by clicking </w:t>
      </w:r>
      <w:r w:rsidRPr="008D12DA">
        <w:rPr>
          <w:b/>
        </w:rPr>
        <w:t>Download Shapefile</w:t>
      </w:r>
      <w:r w:rsidRPr="008D12DA">
        <w:t xml:space="preserve"> under the map and following the instructions.</w:t>
      </w:r>
    </w:p>
    <w:p w14:paraId="15A120C8" w14:textId="10F7BE17" w:rsidR="00CC2C82" w:rsidRPr="003F3429" w:rsidRDefault="00CC2C82" w:rsidP="00E74BCF">
      <w:pPr>
        <w:pStyle w:val="Lister"/>
      </w:pPr>
      <w:r w:rsidRPr="008D12DA">
        <w:t xml:space="preserve">The shapefile can also be viewed using the </w:t>
      </w:r>
      <w:r w:rsidR="00B97267">
        <w:t>ALA’s</w:t>
      </w:r>
      <w:r w:rsidRPr="008D12DA">
        <w:t xml:space="preserve"> spatial portal by clicking </w:t>
      </w:r>
      <w:r w:rsidRPr="008D12DA">
        <w:rPr>
          <w:b/>
        </w:rPr>
        <w:t>View in Spatial Portal</w:t>
      </w:r>
      <w:r w:rsidRPr="008D12DA">
        <w:t xml:space="preserve"> under the map. This feature enables users to consider the site in relation to hundreds of different spatial layers contained in the ALA portal.</w:t>
      </w:r>
    </w:p>
    <w:p w14:paraId="2050799C" w14:textId="3B1D9FDB" w:rsidR="00CC2C82" w:rsidRDefault="00AD74C2" w:rsidP="00E74BCF">
      <w:pPr>
        <w:pStyle w:val="ListParagraph"/>
      </w:pPr>
      <w:r>
        <w:rPr>
          <w:noProof/>
        </w:rPr>
        <w:drawing>
          <wp:anchor distT="0" distB="0" distL="114300" distR="114300" simplePos="0" relativeHeight="253268480" behindDoc="0" locked="0" layoutInCell="1" allowOverlap="1" wp14:anchorId="1A3995AF" wp14:editId="0021DE80">
            <wp:simplePos x="0" y="0"/>
            <wp:positionH relativeFrom="column">
              <wp:posOffset>409433</wp:posOffset>
            </wp:positionH>
            <wp:positionV relativeFrom="paragraph">
              <wp:posOffset>452755</wp:posOffset>
            </wp:positionV>
            <wp:extent cx="5295332" cy="3433790"/>
            <wp:effectExtent l="0" t="0" r="635" b="0"/>
            <wp:wrapTopAndBottom/>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5295332" cy="3433790"/>
                    </a:xfrm>
                    <a:prstGeom prst="rect">
                      <a:avLst/>
                    </a:prstGeom>
                  </pic:spPr>
                </pic:pic>
              </a:graphicData>
            </a:graphic>
            <wp14:sizeRelH relativeFrom="page">
              <wp14:pctWidth>0</wp14:pctWidth>
            </wp14:sizeRelH>
            <wp14:sizeRelV relativeFrom="page">
              <wp14:pctHeight>0</wp14:pctHeight>
            </wp14:sizeRelV>
          </wp:anchor>
        </w:drawing>
      </w:r>
      <w:r w:rsidR="00CC2C82">
        <w:t>T</w:t>
      </w:r>
      <w:r w:rsidR="00CC2C82" w:rsidRPr="001E0F5C">
        <w:t>o return to your project</w:t>
      </w:r>
      <w:r w:rsidR="00CC2C82">
        <w:t xml:space="preserve"> page, c</w:t>
      </w:r>
      <w:r w:rsidR="00CC2C82" w:rsidRPr="008D12DA">
        <w:t xml:space="preserve">lick the project’s name in the list under </w:t>
      </w:r>
      <w:r w:rsidR="00CC2C82" w:rsidRPr="008D12DA">
        <w:rPr>
          <w:b/>
        </w:rPr>
        <w:t>Projects associated with this site</w:t>
      </w:r>
      <w:r w:rsidR="00CC2C82" w:rsidRPr="008D12DA">
        <w:t xml:space="preserve">. </w:t>
      </w:r>
    </w:p>
    <w:p w14:paraId="658C5BBA" w14:textId="0FE0B8C9" w:rsidR="008A7C54" w:rsidRDefault="008A7C54" w:rsidP="00E74BCF"/>
    <w:p w14:paraId="48777F80" w14:textId="7448B836" w:rsidR="00CC2C82" w:rsidRPr="003F3429" w:rsidRDefault="00CC2C82" w:rsidP="00E74BCF">
      <w:pPr>
        <w:pStyle w:val="Heading3"/>
      </w:pPr>
      <w:bookmarkStart w:id="286" w:name="_Toc464723980"/>
      <w:bookmarkStart w:id="287" w:name="_Toc43203682"/>
      <w:bookmarkStart w:id="288" w:name="_Toc43451109"/>
      <w:bookmarkStart w:id="289" w:name="_Toc43451311"/>
      <w:r w:rsidRPr="008D12DA">
        <w:t>Delete a site from a project</w:t>
      </w:r>
      <w:bookmarkEnd w:id="286"/>
      <w:bookmarkEnd w:id="287"/>
      <w:bookmarkEnd w:id="288"/>
      <w:bookmarkEnd w:id="2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817"/>
        <w:gridCol w:w="8611"/>
      </w:tblGrid>
      <w:tr w:rsidR="00CC2C82" w:rsidRPr="003F3429" w14:paraId="38728266" w14:textId="77777777" w:rsidTr="00B673DB">
        <w:trPr>
          <w:cnfStyle w:val="100000000000" w:firstRow="1" w:lastRow="0" w:firstColumn="0" w:lastColumn="0" w:oddVBand="0" w:evenVBand="0" w:oddHBand="0" w:evenHBand="0" w:firstRowFirstColumn="0" w:firstRowLastColumn="0" w:lastRowFirstColumn="0" w:lastRowLastColumn="0"/>
          <w:trHeight w:val="437"/>
        </w:trPr>
        <w:tc>
          <w:tcPr>
            <w:tcW w:w="817" w:type="dxa"/>
            <w:shd w:val="clear" w:color="auto" w:fill="C5E0B3" w:themeFill="accent6" w:themeFillTint="66"/>
          </w:tcPr>
          <w:p w14:paraId="2B632665" w14:textId="77777777" w:rsidR="00CC2C82" w:rsidRPr="003F3429" w:rsidRDefault="00CC2C82" w:rsidP="006056A8">
            <w:pPr>
              <w:pStyle w:val="i"/>
              <w:rPr>
                <w:color w:val="ED7D31" w:themeColor="accent2"/>
              </w:rPr>
            </w:pPr>
            <w:r w:rsidRPr="008D12DA">
              <w:rPr>
                <w:rFonts w:ascii="Webdings" w:eastAsia="Webdings" w:hAnsi="Webdings" w:cs="Webdings"/>
              </w:rPr>
              <w:t></w:t>
            </w:r>
          </w:p>
        </w:tc>
        <w:tc>
          <w:tcPr>
            <w:tcW w:w="8611" w:type="dxa"/>
            <w:shd w:val="clear" w:color="auto" w:fill="C5E0B3" w:themeFill="accent6" w:themeFillTint="66"/>
          </w:tcPr>
          <w:p w14:paraId="15C4C2D1" w14:textId="2F89DA8C" w:rsidR="00CC2C82" w:rsidRPr="003F3429" w:rsidRDefault="00CC2C82" w:rsidP="00E74BCF">
            <w:r w:rsidRPr="008D12DA">
              <w:t xml:space="preserve">Deleting a site from a project breaks the association between it and any activities to which it is attached. The site, </w:t>
            </w:r>
            <w:r w:rsidRPr="008D12DA">
              <w:rPr>
                <w:b/>
              </w:rPr>
              <w:t xml:space="preserve">and any associated </w:t>
            </w:r>
            <w:r w:rsidR="00902D35">
              <w:rPr>
                <w:b/>
              </w:rPr>
              <w:t>photo-point</w:t>
            </w:r>
            <w:r w:rsidRPr="008D12DA">
              <w:rPr>
                <w:b/>
              </w:rPr>
              <w:t xml:space="preserve"> data/images</w:t>
            </w:r>
            <w:r w:rsidRPr="008D12DA">
              <w:t xml:space="preserve">, will be removed from the relevant activity/ies. </w:t>
            </w:r>
          </w:p>
        </w:tc>
      </w:tr>
    </w:tbl>
    <w:p w14:paraId="1C015EEB" w14:textId="2BA30E82" w:rsidR="00CC2C82" w:rsidRPr="003F3429" w:rsidRDefault="00CC2C82" w:rsidP="003B0D04">
      <w:pPr>
        <w:pStyle w:val="ListParagraph"/>
        <w:numPr>
          <w:ilvl w:val="0"/>
          <w:numId w:val="40"/>
        </w:numPr>
      </w:pPr>
      <w:r w:rsidRPr="008D12DA">
        <w:t xml:space="preserve">To delete a site associated with a project, click </w:t>
      </w:r>
      <w:r w:rsidRPr="00E74BCF">
        <w:rPr>
          <w:b/>
        </w:rPr>
        <w:t>Delete</w:t>
      </w:r>
      <w:r w:rsidRPr="008D12DA">
        <w:t xml:space="preserve"> </w:t>
      </w:r>
      <w:r>
        <w:rPr>
          <w:noProof/>
        </w:rPr>
        <w:drawing>
          <wp:inline distT="0" distB="0" distL="0" distR="0" wp14:anchorId="7FE3A85B" wp14:editId="7A3F6C31">
            <wp:extent cx="265622" cy="237171"/>
            <wp:effectExtent l="19050" t="19050" r="20128" b="10479"/>
            <wp:docPr id="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67022" cy="238421"/>
                    </a:xfrm>
                    <a:prstGeom prst="rect">
                      <a:avLst/>
                    </a:prstGeom>
                    <a:noFill/>
                    <a:ln w="9525">
                      <a:solidFill>
                        <a:schemeClr val="accent1"/>
                      </a:solidFill>
                      <a:miter lim="800000"/>
                      <a:headEnd/>
                      <a:tailEnd/>
                    </a:ln>
                  </pic:spPr>
                </pic:pic>
              </a:graphicData>
            </a:graphic>
          </wp:inline>
        </w:drawing>
      </w:r>
      <w:r w:rsidRPr="008D12DA">
        <w:t>.</w:t>
      </w:r>
    </w:p>
    <w:p w14:paraId="7BA32B5E" w14:textId="297055B6" w:rsidR="00CC2C82" w:rsidRDefault="00CC2C82" w:rsidP="00E74BCF">
      <w:pPr>
        <w:pStyle w:val="ListParagraph"/>
      </w:pPr>
      <w:r w:rsidRPr="008D12DA">
        <w:t xml:space="preserve">To delete </w:t>
      </w:r>
      <w:r>
        <w:t>multiple</w:t>
      </w:r>
      <w:r w:rsidRPr="008D12DA">
        <w:t xml:space="preserve"> sites</w:t>
      </w:r>
      <w:r>
        <w:t xml:space="preserve">, tick the boxes for the sites you wish to remove and click </w:t>
      </w:r>
      <w:r>
        <w:rPr>
          <w:b/>
        </w:rPr>
        <w:t>Delete</w:t>
      </w:r>
      <w:r w:rsidRPr="008D12DA">
        <w:t xml:space="preserve">. </w:t>
      </w:r>
    </w:p>
    <w:p w14:paraId="79EAE468" w14:textId="48B3C6BB" w:rsidR="00CC2C82" w:rsidRPr="003F3429" w:rsidRDefault="00CC2C82" w:rsidP="00E74BCF">
      <w:r w:rsidRPr="008D12DA">
        <w:br w:type="page"/>
      </w:r>
    </w:p>
    <w:p w14:paraId="337298B3" w14:textId="09998E40" w:rsidR="00CC2C82" w:rsidRDefault="00CC2C82" w:rsidP="00E74BCF">
      <w:bookmarkStart w:id="290" w:name="_7._Add_points"/>
      <w:bookmarkStart w:id="291" w:name="_8._Add_Points"/>
      <w:bookmarkStart w:id="292" w:name="_7.__Add"/>
      <w:bookmarkStart w:id="293" w:name="_8.__Add"/>
      <w:bookmarkEnd w:id="290"/>
      <w:bookmarkEnd w:id="291"/>
      <w:bookmarkEnd w:id="292"/>
      <w:bookmarkEnd w:id="293"/>
    </w:p>
    <w:tbl>
      <w:tblPr>
        <w:tblStyle w:val="TableGrid"/>
        <w:tblW w:w="0" w:type="auto"/>
        <w:tblLook w:val="04A0" w:firstRow="1" w:lastRow="0" w:firstColumn="1" w:lastColumn="0" w:noHBand="0" w:noVBand="1"/>
      </w:tblPr>
      <w:tblGrid>
        <w:gridCol w:w="1941"/>
        <w:gridCol w:w="686"/>
        <w:gridCol w:w="1412"/>
        <w:gridCol w:w="704"/>
        <w:gridCol w:w="1532"/>
        <w:gridCol w:w="704"/>
        <w:gridCol w:w="2223"/>
      </w:tblGrid>
      <w:tr w:rsidR="001303B8" w:rsidRPr="007634E2" w14:paraId="5E9433DC" w14:textId="77777777" w:rsidTr="0049681D">
        <w:trPr>
          <w:cnfStyle w:val="100000000000" w:firstRow="1" w:lastRow="0" w:firstColumn="0" w:lastColumn="0" w:oddVBand="0" w:evenVBand="0" w:oddHBand="0" w:evenHBand="0" w:firstRowFirstColumn="0" w:firstRowLastColumn="0" w:lastRowFirstColumn="0" w:lastRowLastColumn="0"/>
        </w:trPr>
        <w:tc>
          <w:tcPr>
            <w:tcW w:w="9350" w:type="dxa"/>
            <w:gridSpan w:val="7"/>
            <w:shd w:val="clear" w:color="auto" w:fill="C5E0B3" w:themeFill="accent6" w:themeFillTint="66"/>
          </w:tcPr>
          <w:p w14:paraId="18E6854A" w14:textId="0A3D6A35" w:rsidR="001303B8" w:rsidRPr="007634E2" w:rsidRDefault="0096258D" w:rsidP="00E74BCF">
            <w:pPr>
              <w:pStyle w:val="Heading2"/>
              <w:outlineLvl w:val="1"/>
            </w:pPr>
            <w:bookmarkStart w:id="294" w:name="_Ref42858246"/>
            <w:bookmarkStart w:id="295" w:name="_Ref42858248"/>
            <w:bookmarkStart w:id="296" w:name="_Toc43203683"/>
            <w:bookmarkStart w:id="297" w:name="_Toc43451110"/>
            <w:bookmarkStart w:id="298" w:name="_Toc43451312"/>
            <w:r>
              <w:t>MERI Plans and Reporting</w:t>
            </w:r>
            <w:bookmarkEnd w:id="294"/>
            <w:bookmarkEnd w:id="295"/>
            <w:bookmarkEnd w:id="296"/>
            <w:bookmarkEnd w:id="297"/>
            <w:bookmarkEnd w:id="298"/>
          </w:p>
        </w:tc>
      </w:tr>
      <w:tr w:rsidR="001303B8" w14:paraId="1FB866AA" w14:textId="77777777" w:rsidTr="0049681D">
        <w:trPr>
          <w:cnfStyle w:val="000000100000" w:firstRow="0" w:lastRow="0" w:firstColumn="0" w:lastColumn="0" w:oddVBand="0" w:evenVBand="0" w:oddHBand="1" w:evenHBand="0" w:firstRowFirstColumn="0" w:firstRowLastColumn="0" w:lastRowFirstColumn="0" w:lastRowLastColumn="0"/>
        </w:trPr>
        <w:tc>
          <w:tcPr>
            <w:tcW w:w="1980" w:type="dxa"/>
          </w:tcPr>
          <w:p w14:paraId="76965FCD" w14:textId="77777777" w:rsidR="001303B8" w:rsidRDefault="001303B8" w:rsidP="00E74BCF">
            <w:r w:rsidRPr="008D12DA">
              <w:t>Phase</w:t>
            </w:r>
          </w:p>
        </w:tc>
        <w:tc>
          <w:tcPr>
            <w:tcW w:w="7370" w:type="dxa"/>
            <w:gridSpan w:val="6"/>
            <w:vAlign w:val="center"/>
          </w:tcPr>
          <w:p w14:paraId="01E6365C" w14:textId="77777777" w:rsidR="001303B8" w:rsidRPr="003F3429" w:rsidRDefault="001303B8" w:rsidP="00E74BCF">
            <w:r>
              <w:rPr>
                <w:noProof/>
              </w:rPr>
              <w:drawing>
                <wp:inline distT="0" distB="0" distL="0" distR="0" wp14:anchorId="7571190C" wp14:editId="6E269414">
                  <wp:extent cx="1947775" cy="261257"/>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947775" cy="261257"/>
                          </a:xfrm>
                          <a:prstGeom prst="rect">
                            <a:avLst/>
                          </a:prstGeom>
                          <a:noFill/>
                          <a:ln w="9525">
                            <a:noFill/>
                            <a:miter lim="800000"/>
                            <a:headEnd/>
                            <a:tailEnd/>
                          </a:ln>
                        </pic:spPr>
                      </pic:pic>
                    </a:graphicData>
                  </a:graphic>
                </wp:inline>
              </w:drawing>
            </w:r>
          </w:p>
          <w:p w14:paraId="1F33C279" w14:textId="77777777" w:rsidR="001303B8" w:rsidRDefault="001303B8" w:rsidP="00E74BCF">
            <w:r>
              <w:rPr>
                <w:noProof/>
              </w:rPr>
              <w:drawing>
                <wp:inline distT="0" distB="0" distL="0" distR="0" wp14:anchorId="4B2BFEDB" wp14:editId="590BB2FC">
                  <wp:extent cx="1961515" cy="247650"/>
                  <wp:effectExtent l="1905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961515" cy="247650"/>
                          </a:xfrm>
                          <a:prstGeom prst="rect">
                            <a:avLst/>
                          </a:prstGeom>
                          <a:noFill/>
                          <a:ln w="9525">
                            <a:noFill/>
                            <a:miter lim="800000"/>
                            <a:headEnd/>
                            <a:tailEnd/>
                          </a:ln>
                        </pic:spPr>
                      </pic:pic>
                    </a:graphicData>
                  </a:graphic>
                </wp:inline>
              </w:drawing>
            </w:r>
          </w:p>
        </w:tc>
      </w:tr>
      <w:tr w:rsidR="001303B8" w14:paraId="6BB40D5A" w14:textId="77777777" w:rsidTr="0049681D">
        <w:trPr>
          <w:cnfStyle w:val="000000010000" w:firstRow="0" w:lastRow="0" w:firstColumn="0" w:lastColumn="0" w:oddVBand="0" w:evenVBand="0" w:oddHBand="0" w:evenHBand="1" w:firstRowFirstColumn="0" w:firstRowLastColumn="0" w:lastRowFirstColumn="0" w:lastRowLastColumn="0"/>
        </w:trPr>
        <w:tc>
          <w:tcPr>
            <w:tcW w:w="1980" w:type="dxa"/>
            <w:vAlign w:val="center"/>
          </w:tcPr>
          <w:p w14:paraId="00473EE9" w14:textId="77777777" w:rsidR="001303B8" w:rsidRDefault="001303B8" w:rsidP="00E74BCF">
            <w:r>
              <w:t>Access Level</w:t>
            </w:r>
          </w:p>
        </w:tc>
        <w:tc>
          <w:tcPr>
            <w:tcW w:w="690" w:type="dxa"/>
            <w:vAlign w:val="center"/>
          </w:tcPr>
          <w:p w14:paraId="48451822" w14:textId="77777777" w:rsidR="001303B8" w:rsidRDefault="001303B8" w:rsidP="00E74BCF">
            <w:pPr>
              <w:pStyle w:val="Tick"/>
            </w:pPr>
            <w:r w:rsidRPr="00E12FD6">
              <w:rPr>
                <w:rFonts w:ascii="Wingdings" w:eastAsia="Wingdings" w:hAnsi="Wingdings" w:cs="Wingdings"/>
              </w:rPr>
              <w:t></w:t>
            </w:r>
          </w:p>
        </w:tc>
        <w:tc>
          <w:tcPr>
            <w:tcW w:w="1436" w:type="dxa"/>
            <w:vAlign w:val="center"/>
          </w:tcPr>
          <w:p w14:paraId="1DBB9FA1" w14:textId="77777777" w:rsidR="001303B8" w:rsidRDefault="001303B8" w:rsidP="00E74BCF">
            <w:r w:rsidRPr="0068193C">
              <w:t>Editor</w:t>
            </w:r>
          </w:p>
        </w:tc>
        <w:tc>
          <w:tcPr>
            <w:tcW w:w="709" w:type="dxa"/>
            <w:vAlign w:val="center"/>
          </w:tcPr>
          <w:p w14:paraId="41E7AC18" w14:textId="77777777" w:rsidR="001303B8" w:rsidRDefault="001303B8" w:rsidP="00E74BCF">
            <w:pPr>
              <w:pStyle w:val="Tick"/>
            </w:pPr>
            <w:r w:rsidRPr="00E12FD6">
              <w:rPr>
                <w:rFonts w:ascii="Wingdings" w:eastAsia="Wingdings" w:hAnsi="Wingdings" w:cs="Wingdings"/>
              </w:rPr>
              <w:t></w:t>
            </w:r>
          </w:p>
        </w:tc>
        <w:tc>
          <w:tcPr>
            <w:tcW w:w="1559" w:type="dxa"/>
            <w:vAlign w:val="center"/>
          </w:tcPr>
          <w:p w14:paraId="6FC1EEEE" w14:textId="77777777" w:rsidR="001303B8" w:rsidRDefault="001303B8" w:rsidP="00E74BCF">
            <w:r w:rsidRPr="0068193C">
              <w:t>Admin</w:t>
            </w:r>
            <w:r w:rsidRPr="0068193C" w:rsidDel="00772D96">
              <w:t xml:space="preserve"> </w:t>
            </w:r>
          </w:p>
        </w:tc>
        <w:tc>
          <w:tcPr>
            <w:tcW w:w="709" w:type="dxa"/>
            <w:vAlign w:val="center"/>
          </w:tcPr>
          <w:p w14:paraId="7DF814F9" w14:textId="77777777" w:rsidR="001303B8" w:rsidRDefault="001303B8" w:rsidP="00E74BCF">
            <w:pPr>
              <w:pStyle w:val="Tick"/>
            </w:pPr>
            <w:r w:rsidRPr="00E12FD6">
              <w:rPr>
                <w:rFonts w:ascii="Wingdings" w:eastAsia="Wingdings" w:hAnsi="Wingdings" w:cs="Wingdings"/>
              </w:rPr>
              <w:t></w:t>
            </w:r>
          </w:p>
        </w:tc>
        <w:tc>
          <w:tcPr>
            <w:tcW w:w="2267" w:type="dxa"/>
            <w:vAlign w:val="center"/>
          </w:tcPr>
          <w:p w14:paraId="31497FAE" w14:textId="77777777" w:rsidR="001303B8" w:rsidRDefault="001303B8" w:rsidP="00E74BCF">
            <w:r>
              <w:t>Grant Manager</w:t>
            </w:r>
          </w:p>
        </w:tc>
      </w:tr>
    </w:tbl>
    <w:p w14:paraId="6129CE3F" w14:textId="2D042D51" w:rsidR="009E7F49" w:rsidRDefault="009E7F49" w:rsidP="00E74BCF">
      <w:bookmarkStart w:id="299" w:name="_8.2_Via_an"/>
      <w:bookmarkStart w:id="300" w:name="_8.2__Add"/>
      <w:bookmarkStart w:id="301" w:name="_Toc464723981"/>
      <w:bookmarkStart w:id="302" w:name="_Toc464723985"/>
      <w:bookmarkEnd w:id="299"/>
      <w:bookmarkEnd w:id="300"/>
      <w:r>
        <w:t xml:space="preserve">As explained </w:t>
      </w:r>
      <w:r w:rsidR="00473380">
        <w:t>at the beginning of this document,</w:t>
      </w:r>
      <w:r w:rsidR="009277B6">
        <w:t xml:space="preserve"> (See </w:t>
      </w:r>
      <w:r w:rsidR="009C4AB5">
        <w:t>‘</w:t>
      </w:r>
      <w:r w:rsidR="009C4AB5">
        <w:fldChar w:fldCharType="begin"/>
      </w:r>
      <w:r w:rsidR="009C4AB5">
        <w:instrText xml:space="preserve"> REF _Ref39739513 \h  \* MERGEFORMAT </w:instrText>
      </w:r>
      <w:r w:rsidR="009C4AB5">
        <w:fldChar w:fldCharType="separate"/>
      </w:r>
      <w:r w:rsidR="00F468EC" w:rsidRPr="00F468EC">
        <w:rPr>
          <w:rStyle w:val="LinkChar"/>
        </w:rPr>
        <w:t>ABOUT this Guide</w:t>
      </w:r>
      <w:r w:rsidR="009C4AB5">
        <w:fldChar w:fldCharType="end"/>
      </w:r>
      <w:r w:rsidR="009C4AB5">
        <w:t>’</w:t>
      </w:r>
      <w:r w:rsidR="009277B6">
        <w:t>)</w:t>
      </w:r>
      <w:r>
        <w:t>, Part</w:t>
      </w:r>
      <w:r w:rsidR="00DC0570">
        <w:t xml:space="preserve"> </w:t>
      </w:r>
      <w:r>
        <w:t xml:space="preserve">A </w:t>
      </w:r>
      <w:r w:rsidR="002F19D5">
        <w:t xml:space="preserve">refers to information available to all users (including the public). Part </w:t>
      </w:r>
      <w:r>
        <w:t xml:space="preserve">B </w:t>
      </w:r>
      <w:r w:rsidR="002F19D5">
        <w:t xml:space="preserve">and C are </w:t>
      </w:r>
      <w:r w:rsidRPr="0043652D">
        <w:t xml:space="preserve">designed for </w:t>
      </w:r>
      <w:r>
        <w:t>MERIT users</w:t>
      </w:r>
      <w:r w:rsidRPr="0043652D">
        <w:t xml:space="preserve"> who have Editor/Administrator access </w:t>
      </w:r>
      <w:r>
        <w:t xml:space="preserve">and need to perform functions that are the same across all programs. </w:t>
      </w:r>
    </w:p>
    <w:p w14:paraId="1BDA2573" w14:textId="144B531F" w:rsidR="009E7F49" w:rsidRDefault="009E7F49" w:rsidP="00E74BCF">
      <w:r>
        <w:t xml:space="preserve">MERI Plans and Reporting requirements </w:t>
      </w:r>
      <w:r w:rsidR="00473380">
        <w:t xml:space="preserve">differ </w:t>
      </w:r>
      <w:r>
        <w:t xml:space="preserve">across </w:t>
      </w:r>
      <w:r w:rsidR="00473380">
        <w:t xml:space="preserve">NRM </w:t>
      </w:r>
      <w:r>
        <w:t>programs</w:t>
      </w:r>
      <w:r w:rsidR="00473380">
        <w:t xml:space="preserve"> </w:t>
      </w:r>
      <w:r w:rsidR="00026452">
        <w:t>(</w:t>
      </w:r>
      <w:r w:rsidR="00473380">
        <w:t xml:space="preserve">maintained </w:t>
      </w:r>
      <w:r>
        <w:t>in the tool</w:t>
      </w:r>
      <w:r w:rsidR="00026452">
        <w:t>)</w:t>
      </w:r>
      <w:r>
        <w:t>. Therefore,</w:t>
      </w:r>
      <w:r w:rsidR="00473380">
        <w:t xml:space="preserve"> these functions will be provided </w:t>
      </w:r>
      <w:r w:rsidR="0055774B">
        <w:t xml:space="preserve">in the </w:t>
      </w:r>
      <w:r w:rsidR="00473380">
        <w:t>extensions to this guide,</w:t>
      </w:r>
      <w:r>
        <w:t xml:space="preserve"> </w:t>
      </w:r>
      <w:r w:rsidR="00473380">
        <w:t xml:space="preserve">alongside </w:t>
      </w:r>
      <w:r w:rsidR="009277B6">
        <w:t xml:space="preserve">other </w:t>
      </w:r>
      <w:r w:rsidR="00473380">
        <w:t xml:space="preserve">information that is specific to those NRM programs. </w:t>
      </w:r>
      <w:r w:rsidR="00454027">
        <w:t xml:space="preserve">Use the </w:t>
      </w:r>
      <w:hyperlink r:id="rId116" w:history="1">
        <w:r w:rsidR="006C4F4D" w:rsidRPr="009C3E34">
          <w:rPr>
            <w:rStyle w:val="LinkChar"/>
          </w:rPr>
          <w:t>NRM MERIT Website</w:t>
        </w:r>
      </w:hyperlink>
      <w:r w:rsidR="006C4F4D">
        <w:t xml:space="preserve"> </w:t>
      </w:r>
      <w:r w:rsidR="0094204D">
        <w:t xml:space="preserve">to choose the relevant Program Specific Guide </w:t>
      </w:r>
      <w:r w:rsidR="0094204D">
        <w:rPr>
          <w:noProof/>
        </w:rPr>
        <w:t>(listed on the right hand side – Under ‘Find MERIT Guidance for:’)</w:t>
      </w:r>
      <w:r w:rsidR="00F63993">
        <w:rPr>
          <w:noProof/>
        </w:rPr>
        <w:t>.</w:t>
      </w:r>
    </w:p>
    <w:p w14:paraId="4C85948F" w14:textId="58200B82" w:rsidR="00473380" w:rsidRDefault="00DE13C5" w:rsidP="00E74BCF">
      <w:r>
        <w:rPr>
          <w:noProof/>
        </w:rPr>
        <w:drawing>
          <wp:inline distT="0" distB="0" distL="0" distR="0" wp14:anchorId="60665F61" wp14:editId="1DBCFEF9">
            <wp:extent cx="5663821" cy="2718634"/>
            <wp:effectExtent l="0" t="0" r="0" b="571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0983" cy="2726872"/>
                    </a:xfrm>
                    <a:prstGeom prst="rect">
                      <a:avLst/>
                    </a:prstGeom>
                  </pic:spPr>
                </pic:pic>
              </a:graphicData>
            </a:graphic>
          </wp:inline>
        </w:drawing>
      </w:r>
    </w:p>
    <w:p w14:paraId="24F97CC8" w14:textId="7BFA22DD" w:rsidR="00AA4161" w:rsidRDefault="00AA4161" w:rsidP="00E74BCF">
      <w:bookmarkStart w:id="303" w:name="_14.4__Add"/>
      <w:bookmarkEnd w:id="301"/>
      <w:bookmarkEnd w:id="302"/>
      <w:bookmarkEnd w:id="303"/>
      <w:r>
        <w:br w:type="page"/>
      </w:r>
    </w:p>
    <w:p w14:paraId="211E236E" w14:textId="769D48AB" w:rsidR="00AA4161" w:rsidRPr="003F3429" w:rsidRDefault="00AA4161" w:rsidP="00E74BCF">
      <w:pPr>
        <w:pStyle w:val="Heading1"/>
      </w:pPr>
      <w:bookmarkStart w:id="304" w:name="_Toc464724008"/>
      <w:bookmarkStart w:id="305" w:name="_Toc43203684"/>
      <w:bookmarkStart w:id="306" w:name="_Toc43451111"/>
      <w:bookmarkStart w:id="307" w:name="_Toc43451313"/>
      <w:r w:rsidRPr="008D12DA">
        <w:t>Want more information?</w:t>
      </w:r>
      <w:bookmarkEnd w:id="304"/>
      <w:bookmarkEnd w:id="305"/>
      <w:bookmarkEnd w:id="306"/>
      <w:bookmarkEnd w:id="307"/>
    </w:p>
    <w:p w14:paraId="1C41ED43" w14:textId="41DAF5F7" w:rsidR="00AA4161" w:rsidRPr="003F3429" w:rsidRDefault="00AA4161" w:rsidP="00E74BCF">
      <w:r w:rsidRPr="008D12DA">
        <w:t xml:space="preserve">Click the </w:t>
      </w:r>
      <w:r w:rsidRPr="008D12DA">
        <w:rPr>
          <w:b/>
        </w:rPr>
        <w:t>Help</w:t>
      </w:r>
      <w:r w:rsidRPr="008D12DA">
        <w:t xml:space="preserve"> link on the MERIT menu bar to read answers to frequently asked questions.  </w:t>
      </w:r>
    </w:p>
    <w:p w14:paraId="2837D398" w14:textId="77777777" w:rsidR="00AA4161" w:rsidRPr="003F3429" w:rsidRDefault="00AA4161" w:rsidP="00E74BCF">
      <w:r w:rsidRPr="008D12DA">
        <w:t xml:space="preserve">Click the </w:t>
      </w:r>
      <w:r w:rsidRPr="008D12DA">
        <w:rPr>
          <w:b/>
        </w:rPr>
        <w:t>About</w:t>
      </w:r>
      <w:r w:rsidRPr="008D12DA">
        <w:t xml:space="preserve"> link on the MERIT menu bar to read recent news and information on enhancements and fixes.</w:t>
      </w:r>
    </w:p>
    <w:p w14:paraId="00BD472A" w14:textId="77777777" w:rsidR="00AA4161" w:rsidRPr="003F3429" w:rsidRDefault="00AA4161" w:rsidP="00E74BCF">
      <w:r w:rsidRPr="008D12DA">
        <w:t xml:space="preserve">Important news is also sometimes included in a pop-up box that appears when you log in to MERIT.  </w:t>
      </w:r>
    </w:p>
    <w:p w14:paraId="081AD283" w14:textId="28C085CF" w:rsidR="00DE4713" w:rsidRDefault="00DE4713" w:rsidP="00DE4713">
      <w:r>
        <w:t xml:space="preserve">Use the </w:t>
      </w:r>
      <w:hyperlink r:id="rId117" w:history="1">
        <w:r w:rsidRPr="009C3E34">
          <w:rPr>
            <w:rStyle w:val="LinkChar"/>
          </w:rPr>
          <w:t>NRM MERIT Website</w:t>
        </w:r>
      </w:hyperlink>
      <w:r>
        <w:t xml:space="preserve"> and choose from the relevant Program </w:t>
      </w:r>
      <w:r>
        <w:rPr>
          <w:noProof/>
        </w:rPr>
        <w:t>(listed on the right hand side) to find the Program Specific Guide.</w:t>
      </w:r>
    </w:p>
    <w:p w14:paraId="066D9F79" w14:textId="630EEA78" w:rsidR="00AA4161" w:rsidRDefault="00AA4161" w:rsidP="00E74BCF">
      <w:pPr>
        <w:pStyle w:val="Heading1"/>
      </w:pPr>
      <w:r w:rsidRPr="008D12DA">
        <w:br w:type="page"/>
      </w:r>
      <w:bookmarkStart w:id="308" w:name="_Toc464724009"/>
      <w:bookmarkStart w:id="309" w:name="_Toc43203685"/>
      <w:bookmarkStart w:id="310" w:name="_Toc43451112"/>
      <w:bookmarkStart w:id="311" w:name="_Toc43451314"/>
      <w:r w:rsidRPr="008D12DA">
        <w:t>Glossary of terms</w:t>
      </w:r>
      <w:bookmarkEnd w:id="308"/>
      <w:bookmarkEnd w:id="309"/>
      <w:bookmarkEnd w:id="310"/>
      <w:bookmarkEnd w:id="311"/>
    </w:p>
    <w:p w14:paraId="4E45EBBD" w14:textId="6B718BF2" w:rsidR="007B409D" w:rsidRDefault="007B409D" w:rsidP="007B409D"/>
    <w:tbl>
      <w:tblPr>
        <w:tblStyle w:val="TableGrid"/>
        <w:tblW w:w="0" w:type="auto"/>
        <w:tblLayout w:type="fixed"/>
        <w:tblLook w:val="04A0" w:firstRow="1" w:lastRow="0" w:firstColumn="1" w:lastColumn="0" w:noHBand="0" w:noVBand="1"/>
      </w:tblPr>
      <w:tblGrid>
        <w:gridCol w:w="1696"/>
        <w:gridCol w:w="7506"/>
      </w:tblGrid>
      <w:tr w:rsidR="007B409D" w14:paraId="67D2C77B" w14:textId="77777777" w:rsidTr="00925E32">
        <w:trPr>
          <w:cnfStyle w:val="100000000000" w:firstRow="1" w:lastRow="0" w:firstColumn="0" w:lastColumn="0" w:oddVBand="0" w:evenVBand="0" w:oddHBand="0" w:evenHBand="0" w:firstRowFirstColumn="0" w:firstRowLastColumn="0" w:lastRowFirstColumn="0" w:lastRowLastColumn="0"/>
        </w:trPr>
        <w:tc>
          <w:tcPr>
            <w:tcW w:w="1696" w:type="dxa"/>
          </w:tcPr>
          <w:p w14:paraId="20D18755" w14:textId="795AED6D" w:rsidR="007B409D" w:rsidRDefault="007B409D" w:rsidP="007B409D">
            <w:r w:rsidRPr="008D12DA">
              <w:rPr>
                <w:b/>
              </w:rPr>
              <w:t>Administrator</w:t>
            </w:r>
            <w:r w:rsidRPr="008D12DA">
              <w:t>:</w:t>
            </w:r>
          </w:p>
        </w:tc>
        <w:tc>
          <w:tcPr>
            <w:tcW w:w="7506" w:type="dxa"/>
          </w:tcPr>
          <w:p w14:paraId="2141792F" w14:textId="79872CD3" w:rsidR="007B409D" w:rsidRDefault="007B409D" w:rsidP="007B409D">
            <w:r>
              <w:t>A</w:t>
            </w:r>
            <w:r w:rsidRPr="008D12DA">
              <w:t xml:space="preserve"> level of access in MERIT. It enables you to view all information for your project, input, edit and submit project data and reports to the Department; and assign user roles to other people (e.g. project managers, sub-contractors).</w:t>
            </w:r>
          </w:p>
        </w:tc>
      </w:tr>
      <w:tr w:rsidR="007B409D" w14:paraId="00133B4B" w14:textId="77777777" w:rsidTr="00925E32">
        <w:trPr>
          <w:cnfStyle w:val="000000100000" w:firstRow="0" w:lastRow="0" w:firstColumn="0" w:lastColumn="0" w:oddVBand="0" w:evenVBand="0" w:oddHBand="1" w:evenHBand="0" w:firstRowFirstColumn="0" w:firstRowLastColumn="0" w:lastRowFirstColumn="0" w:lastRowLastColumn="0"/>
        </w:trPr>
        <w:tc>
          <w:tcPr>
            <w:tcW w:w="1696" w:type="dxa"/>
          </w:tcPr>
          <w:p w14:paraId="1C3B977F" w14:textId="767D10A7" w:rsidR="007B409D" w:rsidRDefault="007B409D" w:rsidP="007B409D">
            <w:r w:rsidRPr="008D12DA">
              <w:rPr>
                <w:b/>
              </w:rPr>
              <w:t>Department</w:t>
            </w:r>
          </w:p>
        </w:tc>
        <w:tc>
          <w:tcPr>
            <w:tcW w:w="7506" w:type="dxa"/>
          </w:tcPr>
          <w:p w14:paraId="352FA680" w14:textId="0E4364B2" w:rsidR="007B409D" w:rsidRDefault="007B409D" w:rsidP="007B409D">
            <w:r>
              <w:t xml:space="preserve">The </w:t>
            </w:r>
            <w:r w:rsidRPr="008D12DA">
              <w:t xml:space="preserve">Australian Government Department </w:t>
            </w:r>
            <w:r>
              <w:t>administering the NRM funding</w:t>
            </w:r>
          </w:p>
        </w:tc>
      </w:tr>
      <w:tr w:rsidR="007B409D" w14:paraId="0919D7E4" w14:textId="77777777" w:rsidTr="00925E32">
        <w:trPr>
          <w:cnfStyle w:val="000000010000" w:firstRow="0" w:lastRow="0" w:firstColumn="0" w:lastColumn="0" w:oddVBand="0" w:evenVBand="0" w:oddHBand="0" w:evenHBand="1" w:firstRowFirstColumn="0" w:firstRowLastColumn="0" w:lastRowFirstColumn="0" w:lastRowLastColumn="0"/>
        </w:trPr>
        <w:tc>
          <w:tcPr>
            <w:tcW w:w="1696" w:type="dxa"/>
          </w:tcPr>
          <w:p w14:paraId="7CD667F6" w14:textId="72086BBB" w:rsidR="007B409D" w:rsidRDefault="007B409D" w:rsidP="007B409D">
            <w:r w:rsidRPr="008D12DA">
              <w:rPr>
                <w:b/>
              </w:rPr>
              <w:t>Description (project)</w:t>
            </w:r>
          </w:p>
        </w:tc>
        <w:tc>
          <w:tcPr>
            <w:tcW w:w="7506" w:type="dxa"/>
          </w:tcPr>
          <w:p w14:paraId="485F3FA7" w14:textId="5B2E7C85" w:rsidR="007B409D" w:rsidRDefault="007B409D" w:rsidP="007B409D">
            <w:r>
              <w:t>T</w:t>
            </w:r>
            <w:r w:rsidRPr="008D12DA">
              <w:t xml:space="preserve">he description of your project, which you provided in your project application. The project description appears on the </w:t>
            </w:r>
            <w:r w:rsidR="0022665D" w:rsidRPr="0022665D">
              <w:rPr>
                <w:b/>
                <w:bCs/>
              </w:rPr>
              <w:t>Overview</w:t>
            </w:r>
            <w:r w:rsidR="0022665D" w:rsidRPr="008D12DA">
              <w:t xml:space="preserve"> </w:t>
            </w:r>
            <w:r w:rsidRPr="008D12DA">
              <w:t>tab of a project page in MERIT.</w:t>
            </w:r>
            <w:r>
              <w:t xml:space="preserve"> This is the field visible in the public domain.</w:t>
            </w:r>
          </w:p>
        </w:tc>
      </w:tr>
      <w:tr w:rsidR="007B409D" w14:paraId="61A6D44A" w14:textId="77777777" w:rsidTr="00925E32">
        <w:trPr>
          <w:cnfStyle w:val="000000100000" w:firstRow="0" w:lastRow="0" w:firstColumn="0" w:lastColumn="0" w:oddVBand="0" w:evenVBand="0" w:oddHBand="1" w:evenHBand="0" w:firstRowFirstColumn="0" w:firstRowLastColumn="0" w:lastRowFirstColumn="0" w:lastRowLastColumn="0"/>
        </w:trPr>
        <w:tc>
          <w:tcPr>
            <w:tcW w:w="1696" w:type="dxa"/>
          </w:tcPr>
          <w:p w14:paraId="3F7C00B9" w14:textId="401F9F9D" w:rsidR="007B409D" w:rsidRDefault="007B409D" w:rsidP="007B409D">
            <w:r w:rsidRPr="008D12DA">
              <w:rPr>
                <w:b/>
              </w:rPr>
              <w:t>Editor</w:t>
            </w:r>
          </w:p>
        </w:tc>
        <w:tc>
          <w:tcPr>
            <w:tcW w:w="7506" w:type="dxa"/>
          </w:tcPr>
          <w:p w14:paraId="13348A35" w14:textId="5266027B" w:rsidR="007B409D" w:rsidRDefault="007B409D" w:rsidP="007B409D">
            <w:r>
              <w:t>A</w:t>
            </w:r>
            <w:r w:rsidRPr="008D12DA">
              <w:t xml:space="preserve"> level of access in MERIT. It enables you to view all information for a project, as well as input and edit activity data. It does not allow you to submit reports to the Department or assign user roles to other people.</w:t>
            </w:r>
          </w:p>
        </w:tc>
      </w:tr>
      <w:tr w:rsidR="007B409D" w14:paraId="6EC6E9F3" w14:textId="77777777" w:rsidTr="00925E32">
        <w:trPr>
          <w:cnfStyle w:val="000000010000" w:firstRow="0" w:lastRow="0" w:firstColumn="0" w:lastColumn="0" w:oddVBand="0" w:evenVBand="0" w:oddHBand="0" w:evenHBand="1" w:firstRowFirstColumn="0" w:firstRowLastColumn="0" w:lastRowFirstColumn="0" w:lastRowLastColumn="0"/>
        </w:trPr>
        <w:tc>
          <w:tcPr>
            <w:tcW w:w="1696" w:type="dxa"/>
          </w:tcPr>
          <w:p w14:paraId="582B0E32" w14:textId="4A3D7AE9" w:rsidR="007B409D" w:rsidRDefault="007B409D" w:rsidP="007B409D">
            <w:r w:rsidRPr="008D12DA">
              <w:rPr>
                <w:b/>
              </w:rPr>
              <w:t xml:space="preserve">Funding recipient </w:t>
            </w:r>
          </w:p>
        </w:tc>
        <w:tc>
          <w:tcPr>
            <w:tcW w:w="7506" w:type="dxa"/>
          </w:tcPr>
          <w:p w14:paraId="06CC82E9" w14:textId="38484533" w:rsidR="007B409D" w:rsidRDefault="007B409D" w:rsidP="007B409D">
            <w:r w:rsidRPr="008D12DA">
              <w:t>an individual or organisation that has received funding for a project through an Australian Government NRM program</w:t>
            </w:r>
            <w:r>
              <w:t xml:space="preserve"> e.g.</w:t>
            </w:r>
            <w:r w:rsidRPr="007B409D">
              <w:t xml:space="preserve"> Grant recipient</w:t>
            </w:r>
            <w:r w:rsidRPr="008D12DA">
              <w:t>:</w:t>
            </w:r>
          </w:p>
        </w:tc>
      </w:tr>
      <w:tr w:rsidR="007B409D" w14:paraId="7F673C76" w14:textId="77777777" w:rsidTr="00925E32">
        <w:trPr>
          <w:cnfStyle w:val="000000100000" w:firstRow="0" w:lastRow="0" w:firstColumn="0" w:lastColumn="0" w:oddVBand="0" w:evenVBand="0" w:oddHBand="1" w:evenHBand="0" w:firstRowFirstColumn="0" w:firstRowLastColumn="0" w:lastRowFirstColumn="0" w:lastRowLastColumn="0"/>
        </w:trPr>
        <w:tc>
          <w:tcPr>
            <w:tcW w:w="1696" w:type="dxa"/>
          </w:tcPr>
          <w:p w14:paraId="600A1027" w14:textId="788A7777" w:rsidR="007B409D" w:rsidRDefault="007B409D" w:rsidP="007B409D">
            <w:r w:rsidRPr="008D12DA">
              <w:rPr>
                <w:b/>
              </w:rPr>
              <w:t>Grant manager</w:t>
            </w:r>
            <w:r>
              <w:rPr>
                <w:b/>
              </w:rPr>
              <w:t xml:space="preserve"> </w:t>
            </w:r>
            <w:r w:rsidR="00200A27">
              <w:rPr>
                <w:b/>
              </w:rPr>
              <w:t>(Project Manager)</w:t>
            </w:r>
          </w:p>
        </w:tc>
        <w:tc>
          <w:tcPr>
            <w:tcW w:w="7506" w:type="dxa"/>
          </w:tcPr>
          <w:p w14:paraId="7D1A9230" w14:textId="3F72F8E1" w:rsidR="007B409D" w:rsidRDefault="007B409D" w:rsidP="007B409D">
            <w:r>
              <w:t>D</w:t>
            </w:r>
            <w:r w:rsidRPr="008D12DA">
              <w:t>epartment</w:t>
            </w:r>
            <w:r>
              <w:t xml:space="preserve">al </w:t>
            </w:r>
            <w:r w:rsidR="004D5D67">
              <w:t>Grant</w:t>
            </w:r>
            <w:r>
              <w:t xml:space="preserve"> Manager (</w:t>
            </w:r>
            <w:r w:rsidRPr="008D12DA">
              <w:t>officer</w:t>
            </w:r>
            <w:r>
              <w:t>)</w:t>
            </w:r>
            <w:r w:rsidRPr="008D12DA">
              <w:t xml:space="preserve"> </w:t>
            </w:r>
            <w:r>
              <w:t>who</w:t>
            </w:r>
            <w:r w:rsidRPr="008D12DA">
              <w:t xml:space="preserve"> manages projects funded by Australian Government NRM programmes in cooperation with the funding recipient</w:t>
            </w:r>
            <w:r w:rsidR="004D5D67">
              <w:t>. Also known as Project Manager.</w:t>
            </w:r>
          </w:p>
        </w:tc>
      </w:tr>
      <w:tr w:rsidR="007B409D" w14:paraId="52CCABAF" w14:textId="77777777" w:rsidTr="00925E32">
        <w:trPr>
          <w:cnfStyle w:val="000000010000" w:firstRow="0" w:lastRow="0" w:firstColumn="0" w:lastColumn="0" w:oddVBand="0" w:evenVBand="0" w:oddHBand="0" w:evenHBand="1" w:firstRowFirstColumn="0" w:firstRowLastColumn="0" w:lastRowFirstColumn="0" w:lastRowLastColumn="0"/>
        </w:trPr>
        <w:tc>
          <w:tcPr>
            <w:tcW w:w="1696" w:type="dxa"/>
          </w:tcPr>
          <w:p w14:paraId="368772FA" w14:textId="5B74AA93" w:rsidR="007B409D" w:rsidRDefault="007B409D" w:rsidP="007B409D">
            <w:r w:rsidRPr="008D12DA">
              <w:rPr>
                <w:b/>
              </w:rPr>
              <w:t>MERI</w:t>
            </w:r>
          </w:p>
        </w:tc>
        <w:tc>
          <w:tcPr>
            <w:tcW w:w="7506" w:type="dxa"/>
          </w:tcPr>
          <w:p w14:paraId="4F2066E7" w14:textId="2EC80FBB" w:rsidR="007B409D" w:rsidRPr="003F3429" w:rsidRDefault="007B409D" w:rsidP="007B409D">
            <w:r w:rsidRPr="008D12DA">
              <w:t>Simple concepts that, when applied, help us understand what is being achieved and help identify possible improvements, for projects and programmes:</w:t>
            </w:r>
          </w:p>
          <w:p w14:paraId="29187FB1" w14:textId="77777777" w:rsidR="007B409D" w:rsidRPr="003F3429" w:rsidRDefault="007B409D" w:rsidP="00BF4ECF">
            <w:pPr>
              <w:pStyle w:val="Bullets"/>
            </w:pPr>
            <w:r w:rsidRPr="008D12DA">
              <w:rPr>
                <w:b/>
              </w:rPr>
              <w:t xml:space="preserve">Monitoring: </w:t>
            </w:r>
            <w:r w:rsidRPr="008D12DA">
              <w:t>the collection of data and information.</w:t>
            </w:r>
          </w:p>
          <w:p w14:paraId="2BE75FA0" w14:textId="77777777" w:rsidR="007B409D" w:rsidRPr="003F3429" w:rsidRDefault="007B409D" w:rsidP="00BF4ECF">
            <w:pPr>
              <w:pStyle w:val="Bullets"/>
            </w:pPr>
            <w:r w:rsidRPr="008D12DA">
              <w:rPr>
                <w:b/>
              </w:rPr>
              <w:t xml:space="preserve">Evaluation: </w:t>
            </w:r>
            <w:r w:rsidRPr="008D12DA">
              <w:t>analysing the monitoring data and assessing what it means. Based on this, informed judgements can be made about the success of a project or programme and improvements can be identified.</w:t>
            </w:r>
          </w:p>
          <w:p w14:paraId="664C4B0C" w14:textId="77777777" w:rsidR="007B409D" w:rsidRPr="003F3429" w:rsidRDefault="007B409D" w:rsidP="00BF4ECF">
            <w:pPr>
              <w:pStyle w:val="Bullets"/>
            </w:pPr>
            <w:r w:rsidRPr="008D12DA">
              <w:rPr>
                <w:b/>
              </w:rPr>
              <w:t xml:space="preserve">Reporting: </w:t>
            </w:r>
            <w:r w:rsidRPr="008D12DA">
              <w:t>communicating what we have found out through monitoring and evaluation. It is about sharing information, including about achievements and lessons learnt.</w:t>
            </w:r>
          </w:p>
          <w:p w14:paraId="0552C142" w14:textId="39B3F161" w:rsidR="007B409D" w:rsidRPr="007B409D" w:rsidRDefault="007B409D" w:rsidP="00BF4ECF">
            <w:pPr>
              <w:pStyle w:val="Bullets"/>
            </w:pPr>
            <w:r w:rsidRPr="008D12DA">
              <w:rPr>
                <w:b/>
              </w:rPr>
              <w:t xml:space="preserve">Improvement:  </w:t>
            </w:r>
            <w:r w:rsidRPr="008D12DA">
              <w:t>using this information to improve the way things are done.</w:t>
            </w:r>
          </w:p>
        </w:tc>
      </w:tr>
      <w:tr w:rsidR="007B409D" w14:paraId="0AE2BA25" w14:textId="77777777" w:rsidTr="00925E32">
        <w:trPr>
          <w:cnfStyle w:val="000000100000" w:firstRow="0" w:lastRow="0" w:firstColumn="0" w:lastColumn="0" w:oddVBand="0" w:evenVBand="0" w:oddHBand="1" w:evenHBand="0" w:firstRowFirstColumn="0" w:firstRowLastColumn="0" w:lastRowFirstColumn="0" w:lastRowLastColumn="0"/>
        </w:trPr>
        <w:tc>
          <w:tcPr>
            <w:tcW w:w="1696" w:type="dxa"/>
          </w:tcPr>
          <w:p w14:paraId="10E346F2" w14:textId="419E8987" w:rsidR="007B409D" w:rsidRDefault="007B409D" w:rsidP="007B409D">
            <w:r w:rsidRPr="008D12DA">
              <w:rPr>
                <w:b/>
              </w:rPr>
              <w:t>NRM program</w:t>
            </w:r>
          </w:p>
        </w:tc>
        <w:tc>
          <w:tcPr>
            <w:tcW w:w="7506" w:type="dxa"/>
          </w:tcPr>
          <w:p w14:paraId="7A257ABE" w14:textId="04A4E3D5" w:rsidR="007B409D" w:rsidRDefault="007B409D" w:rsidP="007B409D">
            <w:r w:rsidRPr="008D12DA">
              <w:t>Australian Government funded NRM programs, such as National Landcare Programme.</w:t>
            </w:r>
          </w:p>
        </w:tc>
      </w:tr>
      <w:tr w:rsidR="007B409D" w14:paraId="53487E47" w14:textId="77777777" w:rsidTr="00925E32">
        <w:trPr>
          <w:cnfStyle w:val="000000010000" w:firstRow="0" w:lastRow="0" w:firstColumn="0" w:lastColumn="0" w:oddVBand="0" w:evenVBand="0" w:oddHBand="0" w:evenHBand="1" w:firstRowFirstColumn="0" w:firstRowLastColumn="0" w:lastRowFirstColumn="0" w:lastRowLastColumn="0"/>
        </w:trPr>
        <w:tc>
          <w:tcPr>
            <w:tcW w:w="1696" w:type="dxa"/>
          </w:tcPr>
          <w:p w14:paraId="22CCB786" w14:textId="7D4C6134" w:rsidR="007B409D" w:rsidRPr="008D12DA" w:rsidRDefault="007B409D" w:rsidP="007B409D">
            <w:pPr>
              <w:rPr>
                <w:b/>
              </w:rPr>
            </w:pPr>
            <w:r w:rsidRPr="008D12DA">
              <w:rPr>
                <w:b/>
              </w:rPr>
              <w:t>Outcomes</w:t>
            </w:r>
          </w:p>
        </w:tc>
        <w:tc>
          <w:tcPr>
            <w:tcW w:w="7506" w:type="dxa"/>
          </w:tcPr>
          <w:p w14:paraId="22A94854" w14:textId="1C9BA343" w:rsidR="007B409D" w:rsidRPr="008D12DA" w:rsidRDefault="007B409D" w:rsidP="007B409D">
            <w:r>
              <w:t>The</w:t>
            </w:r>
            <w:r w:rsidRPr="008D12DA">
              <w:t xml:space="preserve"> tangible and measurable changes resulting from maintenance of and/or improvement in NRM assets (e.g. vegetation condition change, recovery of threatened species). These may be immediate, intermediate or longer-term outcomes.</w:t>
            </w:r>
          </w:p>
        </w:tc>
      </w:tr>
      <w:tr w:rsidR="007B409D" w14:paraId="08E346D2" w14:textId="77777777" w:rsidTr="00925E32">
        <w:trPr>
          <w:cnfStyle w:val="000000100000" w:firstRow="0" w:lastRow="0" w:firstColumn="0" w:lastColumn="0" w:oddVBand="0" w:evenVBand="0" w:oddHBand="1" w:evenHBand="0" w:firstRowFirstColumn="0" w:firstRowLastColumn="0" w:lastRowFirstColumn="0" w:lastRowLastColumn="0"/>
        </w:trPr>
        <w:tc>
          <w:tcPr>
            <w:tcW w:w="1696" w:type="dxa"/>
          </w:tcPr>
          <w:p w14:paraId="1F2159BD" w14:textId="719E2442" w:rsidR="007B409D" w:rsidRPr="008D12DA" w:rsidRDefault="007B409D" w:rsidP="007B409D">
            <w:pPr>
              <w:rPr>
                <w:b/>
              </w:rPr>
            </w:pPr>
            <w:r w:rsidRPr="008D12DA">
              <w:rPr>
                <w:b/>
              </w:rPr>
              <w:t>Outputs</w:t>
            </w:r>
          </w:p>
        </w:tc>
        <w:tc>
          <w:tcPr>
            <w:tcW w:w="7506" w:type="dxa"/>
          </w:tcPr>
          <w:p w14:paraId="5D7C695F" w14:textId="59B5A516" w:rsidR="007B409D" w:rsidRPr="008D12DA" w:rsidRDefault="007B409D" w:rsidP="007B409D">
            <w:r>
              <w:t>T</w:t>
            </w:r>
            <w:r w:rsidRPr="008D12DA">
              <w:t>he tangible (measurable and practical), immediate and intended results to be produced through NRM investment (e.g. area (ha) of revegetation completed).</w:t>
            </w:r>
          </w:p>
        </w:tc>
      </w:tr>
      <w:tr w:rsidR="007B409D" w14:paraId="6D99FC02" w14:textId="77777777" w:rsidTr="00925E32">
        <w:trPr>
          <w:cnfStyle w:val="000000010000" w:firstRow="0" w:lastRow="0" w:firstColumn="0" w:lastColumn="0" w:oddVBand="0" w:evenVBand="0" w:oddHBand="0" w:evenHBand="1" w:firstRowFirstColumn="0" w:firstRowLastColumn="0" w:lastRowFirstColumn="0" w:lastRowLastColumn="0"/>
        </w:trPr>
        <w:tc>
          <w:tcPr>
            <w:tcW w:w="1696" w:type="dxa"/>
          </w:tcPr>
          <w:p w14:paraId="24C5A362" w14:textId="6A23E674" w:rsidR="007B409D" w:rsidRPr="008D12DA" w:rsidRDefault="007B409D" w:rsidP="007B409D">
            <w:pPr>
              <w:rPr>
                <w:b/>
              </w:rPr>
            </w:pPr>
            <w:r w:rsidRPr="008D12DA">
              <w:rPr>
                <w:b/>
              </w:rPr>
              <w:t>Output Targets</w:t>
            </w:r>
          </w:p>
        </w:tc>
        <w:tc>
          <w:tcPr>
            <w:tcW w:w="7506" w:type="dxa"/>
          </w:tcPr>
          <w:p w14:paraId="4D19B0A1" w14:textId="415D8CB4" w:rsidR="007B409D" w:rsidRPr="008D12DA" w:rsidRDefault="007B409D" w:rsidP="007B409D">
            <w:r>
              <w:t>T</w:t>
            </w:r>
            <w:r w:rsidRPr="008D12DA">
              <w:t xml:space="preserve">he total project outputs that a project has committed to achieve. These are captured from your MERI plan and displayed at the bottom of the </w:t>
            </w:r>
            <w:r w:rsidRPr="0022665D">
              <w:rPr>
                <w:b/>
                <w:bCs/>
              </w:rPr>
              <w:t>Activities</w:t>
            </w:r>
            <w:r w:rsidRPr="008D12DA">
              <w:t xml:space="preserve"> tab of a project page in MERIT.</w:t>
            </w:r>
          </w:p>
        </w:tc>
      </w:tr>
      <w:tr w:rsidR="007B409D" w14:paraId="56DC1ED5" w14:textId="77777777" w:rsidTr="00925E32">
        <w:trPr>
          <w:cnfStyle w:val="000000100000" w:firstRow="0" w:lastRow="0" w:firstColumn="0" w:lastColumn="0" w:oddVBand="0" w:evenVBand="0" w:oddHBand="1" w:evenHBand="0" w:firstRowFirstColumn="0" w:firstRowLastColumn="0" w:lastRowFirstColumn="0" w:lastRowLastColumn="0"/>
        </w:trPr>
        <w:tc>
          <w:tcPr>
            <w:tcW w:w="1696" w:type="dxa"/>
          </w:tcPr>
          <w:p w14:paraId="4765CBAB" w14:textId="79C3BE0A" w:rsidR="007B409D" w:rsidRPr="008D12DA" w:rsidRDefault="007B409D" w:rsidP="007B409D">
            <w:pPr>
              <w:rPr>
                <w:b/>
              </w:rPr>
            </w:pPr>
            <w:r>
              <w:rPr>
                <w:b/>
              </w:rPr>
              <w:t>Phase</w:t>
            </w:r>
            <w:r>
              <w:t>:</w:t>
            </w:r>
          </w:p>
        </w:tc>
        <w:tc>
          <w:tcPr>
            <w:tcW w:w="7506" w:type="dxa"/>
          </w:tcPr>
          <w:p w14:paraId="321CDE00" w14:textId="796CBB9D" w:rsidR="007B409D" w:rsidRDefault="007B409D" w:rsidP="007B409D">
            <w:r>
              <w:t>There are three phases for project MERI plans (displayed on the Admin/MERI plan sub-tab): not yet approved, submitted but not approved, and approved. The phase determines the actions that can be undertaken:</w:t>
            </w:r>
          </w:p>
          <w:tbl>
            <w:tblPr>
              <w:tblStyle w:val="TableGrid1"/>
              <w:tblW w:w="94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786"/>
              <w:gridCol w:w="2126"/>
              <w:gridCol w:w="2552"/>
            </w:tblGrid>
            <w:tr w:rsidR="007B409D" w14:paraId="3C82B2BA" w14:textId="77777777" w:rsidTr="00A1325B">
              <w:trPr>
                <w:cnfStyle w:val="100000000000" w:firstRow="1" w:lastRow="0" w:firstColumn="0" w:lastColumn="0" w:oddVBand="0" w:evenVBand="0" w:oddHBand="0" w:evenHBand="0" w:firstRowFirstColumn="0" w:firstRowLastColumn="0" w:lastRowFirstColumn="0" w:lastRowLastColumn="0"/>
              </w:trPr>
              <w:tc>
                <w:tcPr>
                  <w:tcW w:w="47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87D682A" w14:textId="77777777" w:rsidR="007B409D" w:rsidRDefault="007B409D" w:rsidP="007B409D">
                  <w:pPr>
                    <w:rPr>
                      <w:noProof/>
                    </w:rPr>
                  </w:pPr>
                  <w:r>
                    <w:rPr>
                      <w:noProof/>
                    </w:rPr>
                    <w:t>Phase</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E11D5A6" w14:textId="77777777" w:rsidR="007B409D" w:rsidRDefault="007B409D" w:rsidP="007B409D">
                  <w:pPr>
                    <w:rPr>
                      <w:noProof/>
                    </w:rPr>
                  </w:pPr>
                  <w:r>
                    <w:rPr>
                      <w:noProof/>
                    </w:rPr>
                    <w:t>Edit Project Plan?</w:t>
                  </w:r>
                </w:p>
              </w:tc>
              <w:tc>
                <w:tcPr>
                  <w:tcW w:w="25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D3DF23C" w14:textId="77777777" w:rsidR="007B409D" w:rsidRDefault="007B409D" w:rsidP="007B409D">
                  <w:pPr>
                    <w:rPr>
                      <w:noProof/>
                    </w:rPr>
                  </w:pPr>
                  <w:r>
                    <w:rPr>
                      <w:noProof/>
                    </w:rPr>
                    <w:t>Record Activity Data?</w:t>
                  </w:r>
                </w:p>
              </w:tc>
            </w:tr>
            <w:tr w:rsidR="007B409D" w14:paraId="49DB4F15" w14:textId="77777777" w:rsidTr="00A1325B">
              <w:trPr>
                <w:cnfStyle w:val="000000100000" w:firstRow="0" w:lastRow="0" w:firstColumn="0" w:lastColumn="0" w:oddVBand="0" w:evenVBand="0" w:oddHBand="1" w:evenHBand="0" w:firstRowFirstColumn="0" w:firstRowLastColumn="0" w:lastRowFirstColumn="0" w:lastRowLastColumn="0"/>
              </w:trPr>
              <w:tc>
                <w:tcPr>
                  <w:tcW w:w="47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D0F559E" w14:textId="77777777" w:rsidR="007B409D" w:rsidRDefault="007B409D" w:rsidP="007B409D">
                  <w:pPr>
                    <w:rPr>
                      <w:noProof/>
                    </w:rPr>
                  </w:pPr>
                  <w:r>
                    <w:rPr>
                      <w:noProof/>
                    </w:rPr>
                    <w:drawing>
                      <wp:inline distT="0" distB="0" distL="0" distR="0" wp14:anchorId="37FEC3C1" wp14:editId="59687E04">
                        <wp:extent cx="1956435" cy="266065"/>
                        <wp:effectExtent l="19050" t="0" r="571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956435" cy="266065"/>
                                </a:xfrm>
                                <a:prstGeom prst="rect">
                                  <a:avLst/>
                                </a:prstGeom>
                                <a:noFill/>
                                <a:ln w="9525">
                                  <a:noFill/>
                                  <a:miter lim="800000"/>
                                  <a:headEnd/>
                                  <a:tailEnd/>
                                </a:ln>
                              </pic:spPr>
                            </pic:pic>
                          </a:graphicData>
                        </a:graphic>
                      </wp:inline>
                    </w:drawing>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0549C9D" w14:textId="77777777" w:rsidR="007B409D" w:rsidRPr="00941A3F" w:rsidRDefault="007B409D" w:rsidP="007B409D">
                  <w:pPr>
                    <w:rPr>
                      <w:noProof/>
                    </w:rPr>
                  </w:pPr>
                  <w:r w:rsidRPr="008D12DA">
                    <w:rPr>
                      <w:noProof/>
                    </w:rPr>
                    <w:t>Yes</w:t>
                  </w:r>
                </w:p>
              </w:tc>
              <w:tc>
                <w:tcPr>
                  <w:tcW w:w="25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9090395" w14:textId="77777777" w:rsidR="007B409D" w:rsidRPr="00941A3F" w:rsidRDefault="007B409D" w:rsidP="007B409D">
                  <w:pPr>
                    <w:rPr>
                      <w:noProof/>
                    </w:rPr>
                  </w:pPr>
                  <w:r w:rsidRPr="008D12DA">
                    <w:rPr>
                      <w:noProof/>
                    </w:rPr>
                    <w:t>No</w:t>
                  </w:r>
                </w:p>
              </w:tc>
            </w:tr>
            <w:tr w:rsidR="007B409D" w14:paraId="7EE8F7FA" w14:textId="77777777" w:rsidTr="00A1325B">
              <w:trPr>
                <w:cnfStyle w:val="000000010000" w:firstRow="0" w:lastRow="0" w:firstColumn="0" w:lastColumn="0" w:oddVBand="0" w:evenVBand="0" w:oddHBand="0" w:evenHBand="1" w:firstRowFirstColumn="0" w:firstRowLastColumn="0" w:lastRowFirstColumn="0" w:lastRowLastColumn="0"/>
              </w:trPr>
              <w:tc>
                <w:tcPr>
                  <w:tcW w:w="47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D75BE4E" w14:textId="77777777" w:rsidR="007B409D" w:rsidRDefault="007B409D" w:rsidP="007B409D">
                  <w:pPr>
                    <w:rPr>
                      <w:noProof/>
                    </w:rPr>
                  </w:pPr>
                  <w:r>
                    <w:rPr>
                      <w:noProof/>
                    </w:rPr>
                    <w:drawing>
                      <wp:inline distT="0" distB="0" distL="0" distR="0" wp14:anchorId="35D976FA" wp14:editId="18B74A3B">
                        <wp:extent cx="2785745" cy="266065"/>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785745" cy="266065"/>
                                </a:xfrm>
                                <a:prstGeom prst="rect">
                                  <a:avLst/>
                                </a:prstGeom>
                                <a:noFill/>
                                <a:ln w="9525">
                                  <a:noFill/>
                                  <a:miter lim="800000"/>
                                  <a:headEnd/>
                                  <a:tailEnd/>
                                </a:ln>
                              </pic:spPr>
                            </pic:pic>
                          </a:graphicData>
                        </a:graphic>
                      </wp:inline>
                    </w:drawing>
                  </w:r>
                  <w:r>
                    <w:rPr>
                      <w:noProof/>
                    </w:rPr>
                    <w:t>The project plan has been submitted but not yet approved by the Departmental grant manager</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912A2D5" w14:textId="77777777" w:rsidR="007B409D" w:rsidRPr="00941A3F" w:rsidRDefault="007B409D" w:rsidP="007B409D">
                  <w:pPr>
                    <w:rPr>
                      <w:noProof/>
                    </w:rPr>
                  </w:pPr>
                  <w:r w:rsidRPr="008D12DA">
                    <w:rPr>
                      <w:noProof/>
                    </w:rPr>
                    <w:t>No</w:t>
                  </w:r>
                </w:p>
              </w:tc>
              <w:tc>
                <w:tcPr>
                  <w:tcW w:w="25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AFD9FD1" w14:textId="77777777" w:rsidR="007B409D" w:rsidRPr="00941A3F" w:rsidRDefault="007B409D" w:rsidP="007B409D">
                  <w:pPr>
                    <w:rPr>
                      <w:noProof/>
                    </w:rPr>
                  </w:pPr>
                  <w:r w:rsidRPr="008D12DA">
                    <w:rPr>
                      <w:noProof/>
                    </w:rPr>
                    <w:t>No</w:t>
                  </w:r>
                </w:p>
              </w:tc>
            </w:tr>
            <w:tr w:rsidR="007B409D" w14:paraId="2C9DFCFE" w14:textId="77777777" w:rsidTr="00A1325B">
              <w:trPr>
                <w:cnfStyle w:val="000000100000" w:firstRow="0" w:lastRow="0" w:firstColumn="0" w:lastColumn="0" w:oddVBand="0" w:evenVBand="0" w:oddHBand="1" w:evenHBand="0" w:firstRowFirstColumn="0" w:firstRowLastColumn="0" w:lastRowFirstColumn="0" w:lastRowLastColumn="0"/>
              </w:trPr>
              <w:tc>
                <w:tcPr>
                  <w:tcW w:w="47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A7E36F8" w14:textId="77777777" w:rsidR="007B409D" w:rsidRDefault="007B409D" w:rsidP="007B409D">
                  <w:pPr>
                    <w:rPr>
                      <w:noProof/>
                    </w:rPr>
                  </w:pPr>
                  <w:r>
                    <w:rPr>
                      <w:noProof/>
                    </w:rPr>
                    <w:drawing>
                      <wp:inline distT="0" distB="0" distL="0" distR="0" wp14:anchorId="5339EEC8" wp14:editId="4AA766B1">
                        <wp:extent cx="1956435" cy="244475"/>
                        <wp:effectExtent l="1905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956435" cy="244475"/>
                                </a:xfrm>
                                <a:prstGeom prst="rect">
                                  <a:avLst/>
                                </a:prstGeom>
                                <a:noFill/>
                                <a:ln w="9525">
                                  <a:noFill/>
                                  <a:miter lim="800000"/>
                                  <a:headEnd/>
                                  <a:tailEnd/>
                                </a:ln>
                              </pic:spPr>
                            </pic:pic>
                          </a:graphicData>
                        </a:graphic>
                      </wp:inline>
                    </w:drawing>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70F9964" w14:textId="77777777" w:rsidR="007B409D" w:rsidRPr="00941A3F" w:rsidRDefault="007B409D" w:rsidP="007B409D">
                  <w:pPr>
                    <w:rPr>
                      <w:noProof/>
                    </w:rPr>
                  </w:pPr>
                  <w:r w:rsidRPr="008D12DA">
                    <w:rPr>
                      <w:noProof/>
                    </w:rPr>
                    <w:t>No</w:t>
                  </w:r>
                </w:p>
              </w:tc>
              <w:tc>
                <w:tcPr>
                  <w:tcW w:w="25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C7C6E3D" w14:textId="77777777" w:rsidR="007B409D" w:rsidRPr="00941A3F" w:rsidRDefault="007B409D" w:rsidP="007B409D">
                  <w:pPr>
                    <w:rPr>
                      <w:noProof/>
                    </w:rPr>
                  </w:pPr>
                  <w:r w:rsidRPr="008D12DA">
                    <w:rPr>
                      <w:noProof/>
                    </w:rPr>
                    <w:t>Yes</w:t>
                  </w:r>
                </w:p>
              </w:tc>
            </w:tr>
          </w:tbl>
          <w:p w14:paraId="27432B2D" w14:textId="77777777" w:rsidR="007B409D" w:rsidRPr="008D12DA" w:rsidRDefault="007B409D" w:rsidP="007B409D"/>
        </w:tc>
      </w:tr>
      <w:tr w:rsidR="007B409D" w14:paraId="0F3B98BB" w14:textId="77777777" w:rsidTr="00925E32">
        <w:trPr>
          <w:cnfStyle w:val="000000010000" w:firstRow="0" w:lastRow="0" w:firstColumn="0" w:lastColumn="0" w:oddVBand="0" w:evenVBand="0" w:oddHBand="0" w:evenHBand="1" w:firstRowFirstColumn="0" w:firstRowLastColumn="0" w:lastRowFirstColumn="0" w:lastRowLastColumn="0"/>
        </w:trPr>
        <w:tc>
          <w:tcPr>
            <w:tcW w:w="1696" w:type="dxa"/>
          </w:tcPr>
          <w:p w14:paraId="0774EF0B" w14:textId="0D0C9FB6" w:rsidR="007B409D" w:rsidRDefault="007B409D" w:rsidP="007B409D">
            <w:pPr>
              <w:rPr>
                <w:b/>
              </w:rPr>
            </w:pPr>
            <w:r w:rsidRPr="008D12DA">
              <w:rPr>
                <w:b/>
              </w:rPr>
              <w:t>Point of Interest</w:t>
            </w:r>
          </w:p>
        </w:tc>
        <w:tc>
          <w:tcPr>
            <w:tcW w:w="7506" w:type="dxa"/>
          </w:tcPr>
          <w:p w14:paraId="2C0321FC" w14:textId="12E0114D" w:rsidR="007B409D" w:rsidRDefault="00E41CEC" w:rsidP="007B409D">
            <w:r>
              <w:t>This is</w:t>
            </w:r>
            <w:r w:rsidR="007B409D" w:rsidRPr="008D12DA">
              <w:t xml:space="preserve"> a marker for a specific geographic location which can be added through the </w:t>
            </w:r>
            <w:r w:rsidR="0064290A" w:rsidRPr="0064290A">
              <w:rPr>
                <w:b/>
                <w:bCs/>
              </w:rPr>
              <w:t>Sites</w:t>
            </w:r>
            <w:r w:rsidR="0064290A" w:rsidRPr="008D12DA">
              <w:t xml:space="preserve"> </w:t>
            </w:r>
            <w:r w:rsidR="007B409D" w:rsidRPr="008D12DA">
              <w:t>tab of a project page in MERIT or via an activity form (for photo</w:t>
            </w:r>
            <w:r>
              <w:t>-</w:t>
            </w:r>
            <w:r w:rsidR="007B409D" w:rsidRPr="008D12DA">
              <w:t>points)</w:t>
            </w:r>
            <w:r>
              <w:t xml:space="preserve">. </w:t>
            </w:r>
            <w:r w:rsidR="007B409D" w:rsidRPr="008D12DA">
              <w:t xml:space="preserve">Funding recipients can use this to </w:t>
            </w:r>
            <w:r w:rsidR="007B409D" w:rsidRPr="00851144">
              <w:t>mark a range of features which will be useful to them such as the location of specific plantings within a larger site or the location of threatened species.</w:t>
            </w:r>
          </w:p>
        </w:tc>
      </w:tr>
      <w:tr w:rsidR="007B409D" w14:paraId="0B5DF653" w14:textId="77777777" w:rsidTr="00925E32">
        <w:trPr>
          <w:cnfStyle w:val="000000100000" w:firstRow="0" w:lastRow="0" w:firstColumn="0" w:lastColumn="0" w:oddVBand="0" w:evenVBand="0" w:oddHBand="1" w:evenHBand="0" w:firstRowFirstColumn="0" w:firstRowLastColumn="0" w:lastRowFirstColumn="0" w:lastRowLastColumn="0"/>
        </w:trPr>
        <w:tc>
          <w:tcPr>
            <w:tcW w:w="1696" w:type="dxa"/>
          </w:tcPr>
          <w:p w14:paraId="7C5F0081" w14:textId="16D0B7DB" w:rsidR="007B409D" w:rsidRDefault="007B409D" w:rsidP="007B409D">
            <w:pPr>
              <w:rPr>
                <w:b/>
              </w:rPr>
            </w:pPr>
            <w:r w:rsidRPr="007B409D">
              <w:rPr>
                <w:b/>
              </w:rPr>
              <w:t>Project member</w:t>
            </w:r>
          </w:p>
        </w:tc>
        <w:tc>
          <w:tcPr>
            <w:tcW w:w="7506" w:type="dxa"/>
          </w:tcPr>
          <w:p w14:paraId="63A350C1" w14:textId="47C39F15" w:rsidR="007B409D" w:rsidRDefault="007B409D" w:rsidP="007B409D">
            <w:r>
              <w:t>A</w:t>
            </w:r>
            <w:r w:rsidRPr="007B409D">
              <w:t xml:space="preserve"> MERIT user (editor, admin or grant manager) who has been given access to a project in MERIT</w:t>
            </w:r>
          </w:p>
        </w:tc>
      </w:tr>
      <w:tr w:rsidR="007B409D" w14:paraId="370C60F6" w14:textId="77777777" w:rsidTr="00925E32">
        <w:trPr>
          <w:cnfStyle w:val="000000010000" w:firstRow="0" w:lastRow="0" w:firstColumn="0" w:lastColumn="0" w:oddVBand="0" w:evenVBand="0" w:oddHBand="0" w:evenHBand="1" w:firstRowFirstColumn="0" w:firstRowLastColumn="0" w:lastRowFirstColumn="0" w:lastRowLastColumn="0"/>
        </w:trPr>
        <w:tc>
          <w:tcPr>
            <w:tcW w:w="1696" w:type="dxa"/>
          </w:tcPr>
          <w:p w14:paraId="2EBF8B72" w14:textId="4E543396" w:rsidR="007B409D" w:rsidRDefault="007B409D" w:rsidP="007B409D">
            <w:pPr>
              <w:rPr>
                <w:b/>
              </w:rPr>
            </w:pPr>
            <w:r w:rsidRPr="007B409D">
              <w:rPr>
                <w:b/>
              </w:rPr>
              <w:t>Project MERI plan</w:t>
            </w:r>
          </w:p>
        </w:tc>
        <w:tc>
          <w:tcPr>
            <w:tcW w:w="7506" w:type="dxa"/>
          </w:tcPr>
          <w:p w14:paraId="05555E39" w14:textId="71BF68A7" w:rsidR="007B409D" w:rsidRDefault="00E41CEC" w:rsidP="007B409D">
            <w:r>
              <w:t xml:space="preserve">This </w:t>
            </w:r>
            <w:r w:rsidR="007B409D" w:rsidRPr="007B409D">
              <w:t>is a document prepared by funding recipients to clearly set out the project activities to be undertaken, and the intended outputs and outcomes of the project.</w:t>
            </w:r>
          </w:p>
        </w:tc>
      </w:tr>
      <w:tr w:rsidR="007B409D" w14:paraId="509B6FF3" w14:textId="77777777" w:rsidTr="00925E32">
        <w:trPr>
          <w:cnfStyle w:val="000000100000" w:firstRow="0" w:lastRow="0" w:firstColumn="0" w:lastColumn="0" w:oddVBand="0" w:evenVBand="0" w:oddHBand="1" w:evenHBand="0" w:firstRowFirstColumn="0" w:firstRowLastColumn="0" w:lastRowFirstColumn="0" w:lastRowLastColumn="0"/>
        </w:trPr>
        <w:tc>
          <w:tcPr>
            <w:tcW w:w="1696" w:type="dxa"/>
          </w:tcPr>
          <w:p w14:paraId="70F0964E" w14:textId="49E238B9" w:rsidR="007B409D" w:rsidRDefault="007B409D" w:rsidP="007B409D">
            <w:pPr>
              <w:rPr>
                <w:b/>
              </w:rPr>
            </w:pPr>
            <w:r w:rsidRPr="00851144">
              <w:rPr>
                <w:b/>
              </w:rPr>
              <w:t>Site</w:t>
            </w:r>
          </w:p>
        </w:tc>
        <w:tc>
          <w:tcPr>
            <w:tcW w:w="7506" w:type="dxa"/>
          </w:tcPr>
          <w:p w14:paraId="58C31F7A" w14:textId="067722D2" w:rsidR="007B409D" w:rsidRDefault="007B409D" w:rsidP="007B409D">
            <w:r>
              <w:t xml:space="preserve">A </w:t>
            </w:r>
            <w:r w:rsidRPr="00851144">
              <w:t xml:space="preserve">defined geographic location relevant to a project. Sites can be defined using the mapping tools available in the </w:t>
            </w:r>
            <w:r w:rsidR="0064290A" w:rsidRPr="00A06DE6">
              <w:rPr>
                <w:b/>
                <w:bCs/>
              </w:rPr>
              <w:t>Sites</w:t>
            </w:r>
            <w:r w:rsidR="0064290A" w:rsidRPr="00851144">
              <w:t xml:space="preserve"> </w:t>
            </w:r>
            <w:r w:rsidRPr="00851144">
              <w:t>tab of a project page in MERIT. Funding recipients can create sites at their discretion which allow</w:t>
            </w:r>
            <w:r w:rsidRPr="008D12DA">
              <w:t xml:space="preserve"> them to represent their project. In some instances, it may be preferable to identify a site as a whole project area, or alternatively as several more specific smaller areas.</w:t>
            </w:r>
          </w:p>
        </w:tc>
      </w:tr>
      <w:tr w:rsidR="007B409D" w14:paraId="77F65AAC" w14:textId="77777777" w:rsidTr="00925E32">
        <w:trPr>
          <w:cnfStyle w:val="000000010000" w:firstRow="0" w:lastRow="0" w:firstColumn="0" w:lastColumn="0" w:oddVBand="0" w:evenVBand="0" w:oddHBand="0" w:evenHBand="1" w:firstRowFirstColumn="0" w:firstRowLastColumn="0" w:lastRowFirstColumn="0" w:lastRowLastColumn="0"/>
        </w:trPr>
        <w:tc>
          <w:tcPr>
            <w:tcW w:w="1696" w:type="dxa"/>
          </w:tcPr>
          <w:p w14:paraId="762294F1" w14:textId="77777777" w:rsidR="007B409D" w:rsidRDefault="007B409D" w:rsidP="007B409D">
            <w:pPr>
              <w:rPr>
                <w:b/>
              </w:rPr>
            </w:pPr>
          </w:p>
        </w:tc>
        <w:tc>
          <w:tcPr>
            <w:tcW w:w="7506" w:type="dxa"/>
          </w:tcPr>
          <w:p w14:paraId="27B8CF53" w14:textId="77777777" w:rsidR="007B409D" w:rsidRDefault="007B409D" w:rsidP="007B409D"/>
        </w:tc>
      </w:tr>
    </w:tbl>
    <w:p w14:paraId="51D5D062" w14:textId="476E527E" w:rsidR="00AA4161" w:rsidRPr="003F3429" w:rsidRDefault="00AA4161"/>
    <w:p w14:paraId="4289263D" w14:textId="77777777" w:rsidR="00AA4161" w:rsidRPr="00025BF0" w:rsidRDefault="00AA4161" w:rsidP="00025BF0">
      <w:pPr>
        <w:pStyle w:val="Acronyms"/>
      </w:pPr>
      <w:bookmarkStart w:id="312" w:name="_Toc371076765"/>
      <w:r w:rsidRPr="00025BF0">
        <w:t>Acronyms</w:t>
      </w:r>
      <w:bookmarkEnd w:id="312"/>
    </w:p>
    <w:p w14:paraId="228CC6C2" w14:textId="77777777" w:rsidR="00AA4161" w:rsidRPr="003F3429" w:rsidRDefault="00AA4161" w:rsidP="00E74BCF">
      <w:r w:rsidRPr="008D12DA">
        <w:rPr>
          <w:b/>
        </w:rPr>
        <w:t>ALA</w:t>
      </w:r>
      <w:r w:rsidRPr="008D12DA">
        <w:t>: Atlas of Living Australia</w:t>
      </w:r>
    </w:p>
    <w:p w14:paraId="0DB1B6BA" w14:textId="77777777" w:rsidR="00AA4161" w:rsidRPr="003F3429" w:rsidRDefault="00AA4161" w:rsidP="00E74BCF">
      <w:r w:rsidRPr="008D12DA">
        <w:rPr>
          <w:b/>
        </w:rPr>
        <w:t>MERI</w:t>
      </w:r>
      <w:r>
        <w:t>: Monitoring, Evaluation, Reporting and I</w:t>
      </w:r>
      <w:r w:rsidRPr="008D12DA">
        <w:t>mprovement</w:t>
      </w:r>
    </w:p>
    <w:p w14:paraId="75BBC486" w14:textId="77777777" w:rsidR="00AA4161" w:rsidRPr="003F3429" w:rsidRDefault="00AA4161" w:rsidP="00E74BCF">
      <w:r w:rsidRPr="008D12DA">
        <w:rPr>
          <w:b/>
        </w:rPr>
        <w:t>MERIT</w:t>
      </w:r>
      <w:r>
        <w:t>: online Monitoring, Evaluation, Reporting and I</w:t>
      </w:r>
      <w:r w:rsidRPr="008D12DA">
        <w:t>mprovement tool</w:t>
      </w:r>
    </w:p>
    <w:p w14:paraId="3F6F4968" w14:textId="77777777" w:rsidR="00AA4161" w:rsidRPr="003F3429" w:rsidRDefault="00AA4161" w:rsidP="00E74BCF">
      <w:r w:rsidRPr="008D12DA">
        <w:rPr>
          <w:b/>
        </w:rPr>
        <w:t>NRM</w:t>
      </w:r>
      <w:r>
        <w:t>: Natural Resource M</w:t>
      </w:r>
      <w:r w:rsidRPr="008D12DA">
        <w:t>anagement</w:t>
      </w:r>
    </w:p>
    <w:p w14:paraId="2B5FF705" w14:textId="77777777" w:rsidR="00AA4161" w:rsidRPr="003F3429" w:rsidRDefault="00AA4161" w:rsidP="00E74BCF">
      <w:pPr>
        <w:sectPr w:rsidR="00AA4161" w:rsidRPr="003F3429" w:rsidSect="009C2BEE">
          <w:pgSz w:w="11906" w:h="16838"/>
          <w:pgMar w:top="1418" w:right="1276" w:bottom="567" w:left="1418" w:header="425" w:footer="425" w:gutter="0"/>
          <w:cols w:space="708"/>
          <w:docGrid w:linePitch="360"/>
        </w:sectPr>
      </w:pPr>
    </w:p>
    <w:p w14:paraId="1B94454C" w14:textId="080DACA0" w:rsidR="00AA4161" w:rsidRDefault="00AA4161" w:rsidP="00E74BCF">
      <w:pPr>
        <w:pStyle w:val="Heading1"/>
      </w:pPr>
      <w:bookmarkStart w:id="313" w:name="_APPENDIX_A:_MERIT"/>
      <w:bookmarkStart w:id="314" w:name="_Toc464724010"/>
      <w:bookmarkStart w:id="315" w:name="_Ref42879324"/>
      <w:bookmarkStart w:id="316" w:name="_Toc43203686"/>
      <w:bookmarkStart w:id="317" w:name="_Toc43451113"/>
      <w:bookmarkStart w:id="318" w:name="_Toc43451315"/>
      <w:bookmarkEnd w:id="313"/>
      <w:r w:rsidRPr="008D12DA">
        <w:t xml:space="preserve">APPENDIX A: MERIT </w:t>
      </w:r>
      <w:r w:rsidR="003B7AC9" w:rsidRPr="008D12DA">
        <w:rPr>
          <w:caps w:val="0"/>
        </w:rPr>
        <w:t>Workflow</w:t>
      </w:r>
      <w:bookmarkEnd w:id="314"/>
      <w:bookmarkEnd w:id="315"/>
      <w:bookmarkEnd w:id="316"/>
      <w:bookmarkEnd w:id="317"/>
      <w:bookmarkEnd w:id="318"/>
    </w:p>
    <w:p w14:paraId="22333D38" w14:textId="77777777" w:rsidR="00AA4161" w:rsidRDefault="00AA4161" w:rsidP="00E74BCF">
      <w:r w:rsidRPr="008D12DA">
        <w:t xml:space="preserve">There are two main phases for reporting in MERIT: </w:t>
      </w:r>
      <w:r w:rsidRPr="008D12DA">
        <w:rPr>
          <w:b/>
        </w:rPr>
        <w:t>planning</w:t>
      </w:r>
      <w:r w:rsidRPr="008D12DA">
        <w:t xml:space="preserve"> and </w:t>
      </w:r>
      <w:r w:rsidRPr="008D12DA">
        <w:rPr>
          <w:b/>
        </w:rPr>
        <w:t>reporting</w:t>
      </w:r>
      <w:r w:rsidRPr="008D12DA">
        <w:t xml:space="preserve">. The diagram below demonstrates the MERIT workflow from creation of a project shell to final approval. The steps relevant to funding recipients are covered in these guidelines. </w:t>
      </w:r>
      <w:r>
        <w:rPr>
          <w:b/>
          <w:noProof/>
          <w:sz w:val="32"/>
        </w:rPr>
        <w:drawing>
          <wp:inline distT="0" distB="0" distL="0" distR="0" wp14:anchorId="462280FB" wp14:editId="131B630E">
            <wp:extent cx="9507722" cy="4158187"/>
            <wp:effectExtent l="19050" t="0" r="0" b="0"/>
            <wp:docPr id="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print"/>
                    <a:srcRect/>
                    <a:stretch>
                      <a:fillRect/>
                    </a:stretch>
                  </pic:blipFill>
                  <pic:spPr bwMode="auto">
                    <a:xfrm>
                      <a:off x="0" y="0"/>
                      <a:ext cx="9518742" cy="4163006"/>
                    </a:xfrm>
                    <a:prstGeom prst="rect">
                      <a:avLst/>
                    </a:prstGeom>
                    <a:noFill/>
                    <a:ln w="9525">
                      <a:noFill/>
                      <a:miter lim="800000"/>
                      <a:headEnd/>
                      <a:tailEnd/>
                    </a:ln>
                  </pic:spPr>
                </pic:pic>
              </a:graphicData>
            </a:graphic>
          </wp:inline>
        </w:drawing>
      </w:r>
      <w:r w:rsidRPr="008D12DA">
        <w:rPr>
          <w:rFonts w:ascii="Wingdings" w:eastAsia="Wingdings" w:hAnsi="Wingdings" w:cs="Wingdings"/>
          <w:szCs w:val="20"/>
        </w:rPr>
        <w:t>□</w:t>
      </w:r>
      <w:r w:rsidRPr="008D12DA">
        <w:rPr>
          <w:szCs w:val="20"/>
        </w:rPr>
        <w:t xml:space="preserve"> If an approved </w:t>
      </w:r>
      <w:r>
        <w:rPr>
          <w:szCs w:val="20"/>
        </w:rPr>
        <w:t xml:space="preserve">project MERI </w:t>
      </w:r>
      <w:r w:rsidRPr="008D12DA">
        <w:rPr>
          <w:szCs w:val="20"/>
        </w:rPr>
        <w:t xml:space="preserve">plan requires amending, contact the Grant Manager to enable modification of the </w:t>
      </w:r>
      <w:r>
        <w:rPr>
          <w:szCs w:val="20"/>
        </w:rPr>
        <w:t xml:space="preserve">project </w:t>
      </w:r>
      <w:r w:rsidRPr="008D12DA">
        <w:rPr>
          <w:szCs w:val="20"/>
        </w:rPr>
        <w:t>MERI Plan. Edit the plan and resubmit for approval.</w:t>
      </w:r>
      <w:r>
        <w:rPr>
          <w:szCs w:val="20"/>
        </w:rPr>
        <w:t xml:space="preserve">  </w:t>
      </w:r>
      <w:r>
        <w:rPr>
          <w:szCs w:val="20"/>
        </w:rPr>
        <w:br/>
      </w:r>
      <w:r w:rsidRPr="008D12DA">
        <w:rPr>
          <w:rFonts w:ascii="Wingdings" w:eastAsia="Wingdings" w:hAnsi="Wingdings" w:cs="Wingdings"/>
          <w:szCs w:val="20"/>
        </w:rPr>
        <w:t>□</w:t>
      </w:r>
      <w:r w:rsidRPr="008D12DA">
        <w:rPr>
          <w:szCs w:val="20"/>
        </w:rPr>
        <w:t xml:space="preserve"> If a submitted report is rejected because the </w:t>
      </w:r>
      <w:r>
        <w:rPr>
          <w:szCs w:val="20"/>
        </w:rPr>
        <w:t xml:space="preserve">project MERI </w:t>
      </w:r>
      <w:r w:rsidRPr="008D12DA">
        <w:rPr>
          <w:szCs w:val="20"/>
        </w:rPr>
        <w:t>plan requires editing (e.g. an activity form has been omitted), the Grant Manager will enable modification of the MERI Plan. Edit the plan and resubmit for approval. Once the plan is approved, add/amend activity data and resubmit the report for approval.</w:t>
      </w:r>
    </w:p>
    <w:p w14:paraId="22C04132" w14:textId="77777777" w:rsidR="00AA4161" w:rsidRPr="003F3429" w:rsidRDefault="00AA4161" w:rsidP="00E74BCF">
      <w:pPr>
        <w:sectPr w:rsidR="00AA4161" w:rsidRPr="003F3429" w:rsidSect="009C2BEE">
          <w:pgSz w:w="16838" w:h="11906" w:orient="landscape"/>
          <w:pgMar w:top="1418" w:right="1418" w:bottom="1276" w:left="567" w:header="425" w:footer="425" w:gutter="0"/>
          <w:cols w:space="708"/>
          <w:docGrid w:linePitch="360"/>
        </w:sectPr>
      </w:pPr>
    </w:p>
    <w:p w14:paraId="390958A8" w14:textId="32A91AEC" w:rsidR="00841468" w:rsidRPr="00875A23" w:rsidRDefault="00841468" w:rsidP="00E74BCF">
      <w:pPr>
        <w:pStyle w:val="Heading1"/>
      </w:pPr>
      <w:bookmarkStart w:id="319" w:name="_Appendix_A_–"/>
      <w:bookmarkStart w:id="320" w:name="_APPENDIX_B:_Overview"/>
      <w:bookmarkStart w:id="321" w:name="_APPENDIX_C:_"/>
      <w:bookmarkStart w:id="322" w:name="_Toc39156547"/>
      <w:bookmarkStart w:id="323" w:name="_Ref40291951"/>
      <w:bookmarkStart w:id="324" w:name="_Toc43203687"/>
      <w:bookmarkStart w:id="325" w:name="_Toc43451114"/>
      <w:bookmarkStart w:id="326" w:name="_Toc43451316"/>
      <w:bookmarkStart w:id="327" w:name="_Toc464724012"/>
      <w:bookmarkEnd w:id="319"/>
      <w:bookmarkEnd w:id="320"/>
      <w:bookmarkEnd w:id="321"/>
      <w:r w:rsidRPr="00875A23">
        <w:t xml:space="preserve">APPENDIX </w:t>
      </w:r>
      <w:r w:rsidR="002021E8">
        <w:t>B</w:t>
      </w:r>
      <w:r w:rsidRPr="00875A23">
        <w:t xml:space="preserve">: </w:t>
      </w:r>
      <w:r w:rsidR="003B7AC9" w:rsidRPr="00875A23">
        <w:rPr>
          <w:caps w:val="0"/>
        </w:rPr>
        <w:t>Drawing Tools</w:t>
      </w:r>
      <w:bookmarkEnd w:id="322"/>
      <w:r w:rsidR="003B7AC9">
        <w:rPr>
          <w:caps w:val="0"/>
        </w:rPr>
        <w:t xml:space="preserve"> in the Sites Tab</w:t>
      </w:r>
      <w:bookmarkEnd w:id="323"/>
      <w:bookmarkEnd w:id="324"/>
      <w:bookmarkEnd w:id="325"/>
      <w:bookmarkEnd w:id="326"/>
    </w:p>
    <w:bookmarkEnd w:id="327"/>
    <w:p w14:paraId="053B421B" w14:textId="7CDA1CDA" w:rsidR="00A31587" w:rsidRPr="00D52230" w:rsidRDefault="00A31587" w:rsidP="00A31587">
      <w:r>
        <w:t>The table below contains a legend of the drawing tools available in the ‘</w:t>
      </w:r>
      <w:r w:rsidRPr="00974709">
        <w:rPr>
          <w:b/>
        </w:rPr>
        <w:t>Sites</w:t>
      </w:r>
      <w:r>
        <w:t xml:space="preserve">’ tab. These differ to the drawing options in the Reporting forms (for projects under the RLP Services Agreement; See Part D). If you are after </w:t>
      </w:r>
      <w:r w:rsidR="008524BC">
        <w:t>options available in other extension guides</w:t>
      </w:r>
      <w:r w:rsidRPr="00974709">
        <w:t xml:space="preserve">, </w:t>
      </w:r>
      <w:r>
        <w:t xml:space="preserve">please </w:t>
      </w:r>
      <w:r w:rsidR="008524BC">
        <w:t xml:space="preserve">visit the </w:t>
      </w:r>
      <w:hyperlink r:id="rId121" w:history="1">
        <w:r w:rsidR="008524BC" w:rsidRPr="005E1089">
          <w:rPr>
            <w:rStyle w:val="LinkChar"/>
          </w:rPr>
          <w:t>NRM MERIT Website</w:t>
        </w:r>
      </w:hyperlink>
      <w:r w:rsidR="008524BC">
        <w:t xml:space="preserve"> to choose the relevant Program Specific Guide </w:t>
      </w:r>
      <w:r w:rsidR="008524BC">
        <w:rPr>
          <w:noProof/>
        </w:rPr>
        <w:t>(listed on the right hand side – Under ‘Find MERIT Guidance for:’).</w:t>
      </w:r>
    </w:p>
    <w:p w14:paraId="598E6C99" w14:textId="35A7C2DE" w:rsidR="00A31587" w:rsidRDefault="008524BC" w:rsidP="00A31587">
      <w:r>
        <w:rPr>
          <w:noProof/>
        </w:rPr>
        <w:drawing>
          <wp:anchor distT="0" distB="0" distL="114300" distR="114300" simplePos="0" relativeHeight="253272576" behindDoc="0" locked="0" layoutInCell="1" allowOverlap="1" wp14:anchorId="38B29BD2" wp14:editId="32016491">
            <wp:simplePos x="0" y="0"/>
            <wp:positionH relativeFrom="column">
              <wp:posOffset>318967</wp:posOffset>
            </wp:positionH>
            <wp:positionV relativeFrom="paragraph">
              <wp:posOffset>455930</wp:posOffset>
            </wp:positionV>
            <wp:extent cx="5076190" cy="3028950"/>
            <wp:effectExtent l="19050" t="19050" r="10160" b="190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5076190" cy="3028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4204D">
        <w:t>A</w:t>
      </w:r>
      <w:r w:rsidR="00A31587">
        <w:t xml:space="preserve"> </w:t>
      </w:r>
      <w:hyperlink r:id="rId123" w:history="1">
        <w:r w:rsidR="00A31587" w:rsidRPr="005236AB">
          <w:rPr>
            <w:rStyle w:val="Hyperlink"/>
          </w:rPr>
          <w:t>Ready Reckoner</w:t>
        </w:r>
      </w:hyperlink>
      <w:r w:rsidR="00A31587" w:rsidRPr="0094204D">
        <w:rPr>
          <w:rStyle w:val="Hyperlink"/>
          <w:color w:val="auto"/>
          <w:u w:val="none"/>
        </w:rPr>
        <w:t xml:space="preserve"> and</w:t>
      </w:r>
      <w:r w:rsidR="00A31587" w:rsidRPr="0094204D">
        <w:rPr>
          <w:rStyle w:val="Hyperlink"/>
          <w:color w:val="auto"/>
        </w:rPr>
        <w:t xml:space="preserve"> </w:t>
      </w:r>
      <w:r w:rsidR="00A31587">
        <w:rPr>
          <w:rStyle w:val="Hyperlink"/>
        </w:rPr>
        <w:t>‘</w:t>
      </w:r>
      <w:hyperlink r:id="rId124" w:history="1">
        <w:r w:rsidR="00A31587" w:rsidRPr="008075D5">
          <w:rPr>
            <w:rStyle w:val="Hyperlink"/>
          </w:rPr>
          <w:t>On</w:t>
        </w:r>
        <w:r w:rsidR="00A31587" w:rsidRPr="008075D5">
          <w:rPr>
            <w:rStyle w:val="Hyperlink"/>
          </w:rPr>
          <w:noBreakHyphen/>
          <w:t>ground Investment Location Data Capture, Management and Sharing Standards’</w:t>
        </w:r>
      </w:hyperlink>
      <w:r w:rsidR="00A31587">
        <w:t xml:space="preserve"> both provide guidance on RLP mapping requirements.</w:t>
      </w:r>
    </w:p>
    <w:p w14:paraId="47E9096A" w14:textId="32BB08B2" w:rsidR="00A31587" w:rsidRDefault="00A31587" w:rsidP="00A31587">
      <w:pPr>
        <w:spacing w:after="0"/>
      </w:pPr>
    </w:p>
    <w:p w14:paraId="521B0D8F" w14:textId="77777777" w:rsidR="00A31587" w:rsidRDefault="00A31587" w:rsidP="00A31587">
      <w:pPr>
        <w:spacing w:before="240" w:after="240"/>
      </w:pPr>
      <w:r w:rsidRPr="00D52230">
        <w:t xml:space="preserve">The </w:t>
      </w:r>
      <w:r>
        <w:t>drawing tools above are available in the Sites Tab only allow one map per site. However, multiple sites may be uploaded. The mapped areas cannot be edited (only redrawn). The drawing tools include:</w:t>
      </w:r>
    </w:p>
    <w:tbl>
      <w:tblPr>
        <w:tblStyle w:val="TableGrid"/>
        <w:tblW w:w="0" w:type="auto"/>
        <w:tblLook w:val="04A0" w:firstRow="1" w:lastRow="0" w:firstColumn="1" w:lastColumn="0" w:noHBand="0" w:noVBand="1"/>
      </w:tblPr>
      <w:tblGrid>
        <w:gridCol w:w="1236"/>
        <w:gridCol w:w="7785"/>
      </w:tblGrid>
      <w:tr w:rsidR="00A31587" w14:paraId="1F0792EF" w14:textId="77777777" w:rsidTr="00A31587">
        <w:trPr>
          <w:cnfStyle w:val="100000000000" w:firstRow="1" w:lastRow="0" w:firstColumn="0" w:lastColumn="0" w:oddVBand="0" w:evenVBand="0" w:oddHBand="0" w:evenHBand="0" w:firstRowFirstColumn="0" w:firstRowLastColumn="0" w:lastRowFirstColumn="0" w:lastRowLastColumn="0"/>
        </w:trPr>
        <w:tc>
          <w:tcPr>
            <w:tcW w:w="1236" w:type="dxa"/>
            <w:tcBorders>
              <w:top w:val="nil"/>
              <w:left w:val="nil"/>
              <w:bottom w:val="nil"/>
            </w:tcBorders>
            <w:tcMar>
              <w:top w:w="28" w:type="dxa"/>
              <w:bottom w:w="28" w:type="dxa"/>
            </w:tcMar>
          </w:tcPr>
          <w:p w14:paraId="72E40FEC" w14:textId="77777777" w:rsidR="00A31587" w:rsidRDefault="00A31587" w:rsidP="00A31587">
            <w:pPr>
              <w:rPr>
                <w:noProof/>
              </w:rPr>
            </w:pPr>
            <w:r>
              <w:rPr>
                <w:noProof/>
              </w:rPr>
              <w:drawing>
                <wp:inline distT="0" distB="0" distL="0" distR="0" wp14:anchorId="0B6F6A3E" wp14:editId="4C4B7C07">
                  <wp:extent cx="610398" cy="205220"/>
                  <wp:effectExtent l="19050" t="19050" r="18415" b="2349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630364" cy="211933"/>
                          </a:xfrm>
                          <a:prstGeom prst="rect">
                            <a:avLst/>
                          </a:prstGeom>
                          <a:ln w="12700">
                            <a:solidFill>
                              <a:schemeClr val="tx1"/>
                            </a:solidFill>
                          </a:ln>
                        </pic:spPr>
                      </pic:pic>
                    </a:graphicData>
                  </a:graphic>
                </wp:inline>
              </w:drawing>
            </w:r>
          </w:p>
          <w:p w14:paraId="3243BCEF" w14:textId="77777777" w:rsidR="00A31587" w:rsidRDefault="00A31587" w:rsidP="00A31587">
            <w:pPr>
              <w:rPr>
                <w:noProof/>
              </w:rPr>
            </w:pPr>
            <w:r>
              <w:rPr>
                <w:noProof/>
              </w:rPr>
              <w:drawing>
                <wp:inline distT="0" distB="0" distL="0" distR="0" wp14:anchorId="06E1F888" wp14:editId="260820AC">
                  <wp:extent cx="610235" cy="180417"/>
                  <wp:effectExtent l="19050" t="19050" r="18415" b="1016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613399" cy="181352"/>
                          </a:xfrm>
                          <a:prstGeom prst="rect">
                            <a:avLst/>
                          </a:prstGeom>
                          <a:ln w="12700">
                            <a:solidFill>
                              <a:schemeClr val="tx1"/>
                            </a:solidFill>
                          </a:ln>
                        </pic:spPr>
                      </pic:pic>
                    </a:graphicData>
                  </a:graphic>
                </wp:inline>
              </w:drawing>
            </w:r>
          </w:p>
        </w:tc>
        <w:tc>
          <w:tcPr>
            <w:tcW w:w="7785" w:type="dxa"/>
            <w:tcMar>
              <w:top w:w="28" w:type="dxa"/>
              <w:bottom w:w="28" w:type="dxa"/>
            </w:tcMar>
            <w:vAlign w:val="center"/>
          </w:tcPr>
          <w:p w14:paraId="6BB3DB63" w14:textId="77777777" w:rsidR="00A31587" w:rsidRDefault="00A31587" w:rsidP="00A31587">
            <w:pPr>
              <w:spacing w:before="40" w:after="40" w:line="276" w:lineRule="auto"/>
              <w:rPr>
                <w:noProof/>
              </w:rPr>
            </w:pPr>
            <w:r>
              <w:rPr>
                <w:noProof/>
              </w:rPr>
              <w:t>Top left corner of Map. The user may choose a viewing</w:t>
            </w:r>
            <w:r w:rsidRPr="006E220B">
              <w:rPr>
                <w:noProof/>
              </w:rPr>
              <w:t xml:space="preserve"> </w:t>
            </w:r>
            <w:r>
              <w:rPr>
                <w:noProof/>
              </w:rPr>
              <w:t>preference:</w:t>
            </w:r>
          </w:p>
          <w:p w14:paraId="6DF45880" w14:textId="77777777" w:rsidR="00A31587" w:rsidRDefault="00A31587" w:rsidP="00A31587">
            <w:pPr>
              <w:tabs>
                <w:tab w:val="left" w:pos="357"/>
              </w:tabs>
              <w:spacing w:before="40" w:after="40" w:line="276" w:lineRule="auto"/>
              <w:ind w:left="357" w:hanging="357"/>
              <w:rPr>
                <w:noProof/>
              </w:rPr>
            </w:pPr>
            <w:r>
              <w:rPr>
                <w:noProof/>
              </w:rPr>
              <w:t xml:space="preserve">- </w:t>
            </w:r>
            <w:r>
              <w:rPr>
                <w:noProof/>
              </w:rPr>
              <w:tab/>
            </w:r>
            <w:r w:rsidRPr="00417779">
              <w:rPr>
                <w:b/>
                <w:noProof/>
              </w:rPr>
              <w:t>Map</w:t>
            </w:r>
            <w:r>
              <w:rPr>
                <w:noProof/>
              </w:rPr>
              <w:t>: displays google map view. Click on the down arrow again to choose whether to include ‘</w:t>
            </w:r>
            <w:r w:rsidRPr="00417779">
              <w:rPr>
                <w:b/>
                <w:noProof/>
              </w:rPr>
              <w:t>Terrain</w:t>
            </w:r>
            <w:r w:rsidRPr="00417779">
              <w:rPr>
                <w:noProof/>
              </w:rPr>
              <w:t>’</w:t>
            </w:r>
            <w:r>
              <w:rPr>
                <w:noProof/>
              </w:rPr>
              <w:t xml:space="preserve"> information. </w:t>
            </w:r>
          </w:p>
          <w:p w14:paraId="51F42A4C" w14:textId="77777777" w:rsidR="00A31587" w:rsidRDefault="00A31587" w:rsidP="00A31587">
            <w:pPr>
              <w:tabs>
                <w:tab w:val="left" w:pos="357"/>
              </w:tabs>
              <w:spacing w:before="40" w:after="40" w:line="276" w:lineRule="auto"/>
              <w:ind w:left="357" w:hanging="357"/>
              <w:rPr>
                <w:noProof/>
              </w:rPr>
            </w:pPr>
            <w:r>
              <w:rPr>
                <w:noProof/>
              </w:rPr>
              <w:t xml:space="preserve">- </w:t>
            </w:r>
            <w:r>
              <w:rPr>
                <w:noProof/>
              </w:rPr>
              <w:tab/>
            </w:r>
            <w:r w:rsidRPr="00417779">
              <w:rPr>
                <w:b/>
                <w:noProof/>
              </w:rPr>
              <w:t>Satellite</w:t>
            </w:r>
            <w:r>
              <w:rPr>
                <w:noProof/>
              </w:rPr>
              <w:t>: displays google satellite view. Click on the down arrow again to choose whether to include ‘</w:t>
            </w:r>
            <w:r w:rsidRPr="00417779">
              <w:rPr>
                <w:b/>
                <w:noProof/>
              </w:rPr>
              <w:t>labelled</w:t>
            </w:r>
            <w:r>
              <w:rPr>
                <w:noProof/>
              </w:rPr>
              <w:t xml:space="preserve">’ information. </w:t>
            </w:r>
          </w:p>
        </w:tc>
      </w:tr>
      <w:tr w:rsidR="00A31587" w14:paraId="24F56807" w14:textId="77777777" w:rsidTr="00A31587">
        <w:trPr>
          <w:cnfStyle w:val="000000100000" w:firstRow="0" w:lastRow="0" w:firstColumn="0" w:lastColumn="0" w:oddVBand="0" w:evenVBand="0" w:oddHBand="1" w:evenHBand="0" w:firstRowFirstColumn="0" w:firstRowLastColumn="0" w:lastRowFirstColumn="0" w:lastRowLastColumn="0"/>
        </w:trPr>
        <w:tc>
          <w:tcPr>
            <w:tcW w:w="1236" w:type="dxa"/>
            <w:tcBorders>
              <w:top w:val="nil"/>
              <w:left w:val="nil"/>
              <w:bottom w:val="nil"/>
            </w:tcBorders>
            <w:tcMar>
              <w:top w:w="28" w:type="dxa"/>
              <w:bottom w:w="28" w:type="dxa"/>
            </w:tcMar>
          </w:tcPr>
          <w:p w14:paraId="009C8ED4" w14:textId="77777777" w:rsidR="00A31587" w:rsidRDefault="00A31587" w:rsidP="00A31587">
            <w:pPr>
              <w:rPr>
                <w:noProof/>
              </w:rPr>
            </w:pPr>
            <w:r>
              <w:rPr>
                <w:noProof/>
              </w:rPr>
              <w:drawing>
                <wp:inline distT="0" distB="0" distL="0" distR="0" wp14:anchorId="20DA20DB" wp14:editId="6B2B3824">
                  <wp:extent cx="237600" cy="216000"/>
                  <wp:effectExtent l="19050" t="19050" r="10160" b="1270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237600" cy="216000"/>
                          </a:xfrm>
                          <a:prstGeom prst="rect">
                            <a:avLst/>
                          </a:prstGeom>
                          <a:ln w="12700">
                            <a:solidFill>
                              <a:schemeClr val="tx1"/>
                            </a:solidFill>
                          </a:ln>
                        </pic:spPr>
                      </pic:pic>
                    </a:graphicData>
                  </a:graphic>
                </wp:inline>
              </w:drawing>
            </w:r>
          </w:p>
        </w:tc>
        <w:tc>
          <w:tcPr>
            <w:tcW w:w="7785" w:type="dxa"/>
            <w:tcMar>
              <w:top w:w="28" w:type="dxa"/>
              <w:bottom w:w="28" w:type="dxa"/>
            </w:tcMar>
            <w:vAlign w:val="center"/>
          </w:tcPr>
          <w:p w14:paraId="112010BE" w14:textId="77777777" w:rsidR="00A31587" w:rsidRDefault="00A31587" w:rsidP="00A31587">
            <w:pPr>
              <w:spacing w:before="40" w:after="40" w:line="276" w:lineRule="auto"/>
              <w:rPr>
                <w:noProof/>
              </w:rPr>
            </w:pPr>
            <w:r>
              <w:rPr>
                <w:b/>
                <w:noProof/>
              </w:rPr>
              <w:t>Toggle view.</w:t>
            </w:r>
            <w:r>
              <w:rPr>
                <w:noProof/>
              </w:rPr>
              <w:t xml:space="preserve"> Top right corner of Map. Enables full screen view of Map. </w:t>
            </w:r>
          </w:p>
          <w:p w14:paraId="162F0592" w14:textId="77777777" w:rsidR="00A31587" w:rsidRDefault="00A31587" w:rsidP="00A31587">
            <w:pPr>
              <w:spacing w:before="40" w:after="40" w:line="276" w:lineRule="auto"/>
              <w:rPr>
                <w:b/>
                <w:noProof/>
              </w:rPr>
            </w:pPr>
            <w:r>
              <w:rPr>
                <w:noProof/>
              </w:rPr>
              <w:t>Note: Full screen view doesn’t provide drawing tool options.</w:t>
            </w:r>
          </w:p>
        </w:tc>
      </w:tr>
      <w:tr w:rsidR="00A31587" w14:paraId="508FD615" w14:textId="77777777" w:rsidTr="00A31587">
        <w:trPr>
          <w:cnfStyle w:val="000000010000" w:firstRow="0" w:lastRow="0" w:firstColumn="0" w:lastColumn="0" w:oddVBand="0" w:evenVBand="0" w:oddHBand="0" w:evenHBand="1" w:firstRowFirstColumn="0" w:firstRowLastColumn="0" w:lastRowFirstColumn="0" w:lastRowLastColumn="0"/>
        </w:trPr>
        <w:tc>
          <w:tcPr>
            <w:tcW w:w="1236" w:type="dxa"/>
            <w:tcBorders>
              <w:top w:val="nil"/>
              <w:left w:val="nil"/>
              <w:bottom w:val="nil"/>
            </w:tcBorders>
            <w:tcMar>
              <w:top w:w="28" w:type="dxa"/>
              <w:bottom w:w="28" w:type="dxa"/>
            </w:tcMar>
          </w:tcPr>
          <w:p w14:paraId="75A4964A" w14:textId="77777777" w:rsidR="00A31587" w:rsidRDefault="00A31587" w:rsidP="00A31587">
            <w:pPr>
              <w:rPr>
                <w:noProof/>
              </w:rPr>
            </w:pPr>
            <w:r>
              <w:rPr>
                <w:noProof/>
              </w:rPr>
              <w:drawing>
                <wp:inline distT="0" distB="0" distL="0" distR="0" wp14:anchorId="74159AF6" wp14:editId="7BE6C022">
                  <wp:extent cx="230400" cy="216000"/>
                  <wp:effectExtent l="19050" t="19050" r="17780" b="1270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230400" cy="216000"/>
                          </a:xfrm>
                          <a:prstGeom prst="rect">
                            <a:avLst/>
                          </a:prstGeom>
                          <a:ln w="12700">
                            <a:solidFill>
                              <a:schemeClr val="tx1"/>
                            </a:solidFill>
                          </a:ln>
                        </pic:spPr>
                      </pic:pic>
                    </a:graphicData>
                  </a:graphic>
                </wp:inline>
              </w:drawing>
            </w:r>
          </w:p>
        </w:tc>
        <w:tc>
          <w:tcPr>
            <w:tcW w:w="7785" w:type="dxa"/>
            <w:tcMar>
              <w:top w:w="28" w:type="dxa"/>
              <w:bottom w:w="28" w:type="dxa"/>
            </w:tcMar>
            <w:vAlign w:val="center"/>
          </w:tcPr>
          <w:p w14:paraId="462690DA" w14:textId="77777777" w:rsidR="00A31587" w:rsidRPr="00AA76F4" w:rsidRDefault="00A31587" w:rsidP="00A31587">
            <w:pPr>
              <w:spacing w:before="40" w:after="40" w:line="276" w:lineRule="auto"/>
              <w:rPr>
                <w:rFonts w:eastAsia="Times New Roman"/>
              </w:rPr>
            </w:pPr>
            <w:r>
              <w:rPr>
                <w:noProof/>
              </w:rPr>
              <w:drawing>
                <wp:anchor distT="0" distB="0" distL="114300" distR="114300" simplePos="0" relativeHeight="253270528" behindDoc="1" locked="0" layoutInCell="1" allowOverlap="1" wp14:anchorId="5E65C06D" wp14:editId="0093FAFB">
                  <wp:simplePos x="0" y="0"/>
                  <wp:positionH relativeFrom="column">
                    <wp:posOffset>2979420</wp:posOffset>
                  </wp:positionH>
                  <wp:positionV relativeFrom="paragraph">
                    <wp:posOffset>356235</wp:posOffset>
                  </wp:positionV>
                  <wp:extent cx="878205" cy="178435"/>
                  <wp:effectExtent l="0" t="0" r="0" b="0"/>
                  <wp:wrapTight wrapText="bothSides">
                    <wp:wrapPolygon edited="0">
                      <wp:start x="0" y="0"/>
                      <wp:lineTo x="0" y="18448"/>
                      <wp:lineTo x="21085" y="18448"/>
                      <wp:lineTo x="21085" y="0"/>
                      <wp:lineTo x="0" y="0"/>
                    </wp:wrapPolygon>
                  </wp:wrapTight>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878205" cy="178435"/>
                          </a:xfrm>
                          <a:prstGeom prst="rect">
                            <a:avLst/>
                          </a:prstGeom>
                        </pic:spPr>
                      </pic:pic>
                    </a:graphicData>
                  </a:graphic>
                  <wp14:sizeRelH relativeFrom="margin">
                    <wp14:pctWidth>0</wp14:pctWidth>
                  </wp14:sizeRelH>
                  <wp14:sizeRelV relativeFrom="margin">
                    <wp14:pctHeight>0</wp14:pctHeight>
                  </wp14:sizeRelV>
                </wp:anchor>
              </w:drawing>
            </w:r>
            <w:r w:rsidRPr="00925A59">
              <w:rPr>
                <w:rFonts w:eastAsia="Times New Roman"/>
                <w:b/>
              </w:rPr>
              <w:t>Zoom in</w:t>
            </w:r>
            <w:r w:rsidRPr="00AA76F4">
              <w:rPr>
                <w:rFonts w:eastAsia="Times New Roman"/>
              </w:rPr>
              <w:t xml:space="preserve"> (standard mapping function). </w:t>
            </w:r>
            <w:r>
              <w:rPr>
                <w:rFonts w:eastAsia="Times New Roman"/>
              </w:rPr>
              <w:t xml:space="preserve">Bottom right corner. </w:t>
            </w:r>
            <w:r w:rsidRPr="00AA76F4">
              <w:rPr>
                <w:rFonts w:eastAsia="Times New Roman"/>
              </w:rPr>
              <w:t>You may either</w:t>
            </w:r>
            <w:r>
              <w:rPr>
                <w:rFonts w:eastAsia="Times New Roman"/>
              </w:rPr>
              <w:t>;</w:t>
            </w:r>
            <w:r w:rsidRPr="00AA76F4">
              <w:rPr>
                <w:rFonts w:eastAsia="Times New Roman"/>
              </w:rPr>
              <w:t xml:space="preserve"> click </w:t>
            </w:r>
            <w:r>
              <w:rPr>
                <w:rFonts w:eastAsia="Times New Roman"/>
              </w:rPr>
              <w:t xml:space="preserve">this </w:t>
            </w:r>
            <w:r w:rsidRPr="00AA76F4">
              <w:rPr>
                <w:rFonts w:eastAsia="Times New Roman"/>
              </w:rPr>
              <w:t>button and move the screen to find your location</w:t>
            </w:r>
            <w:r>
              <w:rPr>
                <w:rFonts w:eastAsia="Times New Roman"/>
              </w:rPr>
              <w:t>;</w:t>
            </w:r>
            <w:r w:rsidRPr="00AA76F4">
              <w:rPr>
                <w:rFonts w:eastAsia="Times New Roman"/>
              </w:rPr>
              <w:t xml:space="preserve"> or double click your mouse to zoom </w:t>
            </w:r>
            <w:r>
              <w:rPr>
                <w:rFonts w:eastAsia="Times New Roman"/>
              </w:rPr>
              <w:t>in on</w:t>
            </w:r>
            <w:r w:rsidRPr="00AA76F4">
              <w:rPr>
                <w:rFonts w:eastAsia="Times New Roman"/>
              </w:rPr>
              <w:t xml:space="preserve"> the area you want.</w:t>
            </w:r>
            <w:r>
              <w:rPr>
                <w:rFonts w:eastAsia="Times New Roman"/>
              </w:rPr>
              <w:t xml:space="preserve"> The screen will zoom into </w:t>
            </w:r>
          </w:p>
        </w:tc>
      </w:tr>
      <w:tr w:rsidR="00A31587" w14:paraId="7802CF9D" w14:textId="77777777" w:rsidTr="00A31587">
        <w:trPr>
          <w:cnfStyle w:val="000000100000" w:firstRow="0" w:lastRow="0" w:firstColumn="0" w:lastColumn="0" w:oddVBand="0" w:evenVBand="0" w:oddHBand="1" w:evenHBand="0" w:firstRowFirstColumn="0" w:firstRowLastColumn="0" w:lastRowFirstColumn="0" w:lastRowLastColumn="0"/>
        </w:trPr>
        <w:tc>
          <w:tcPr>
            <w:tcW w:w="1236" w:type="dxa"/>
            <w:tcBorders>
              <w:top w:val="nil"/>
              <w:left w:val="nil"/>
              <w:bottom w:val="nil"/>
            </w:tcBorders>
            <w:tcMar>
              <w:top w:w="28" w:type="dxa"/>
              <w:bottom w:w="28" w:type="dxa"/>
            </w:tcMar>
          </w:tcPr>
          <w:p w14:paraId="3914CA22" w14:textId="77777777" w:rsidR="00A31587" w:rsidRDefault="00A31587" w:rsidP="00A31587">
            <w:pPr>
              <w:rPr>
                <w:noProof/>
              </w:rPr>
            </w:pPr>
            <w:r>
              <w:rPr>
                <w:noProof/>
              </w:rPr>
              <w:drawing>
                <wp:inline distT="0" distB="0" distL="0" distR="0" wp14:anchorId="48101971" wp14:editId="2CACEEFA">
                  <wp:extent cx="230400" cy="216000"/>
                  <wp:effectExtent l="19050" t="19050" r="17780" b="1270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230400" cy="216000"/>
                          </a:xfrm>
                          <a:prstGeom prst="rect">
                            <a:avLst/>
                          </a:prstGeom>
                          <a:ln w="12700">
                            <a:solidFill>
                              <a:schemeClr val="tx1"/>
                            </a:solidFill>
                          </a:ln>
                        </pic:spPr>
                      </pic:pic>
                    </a:graphicData>
                  </a:graphic>
                </wp:inline>
              </w:drawing>
            </w:r>
          </w:p>
        </w:tc>
        <w:tc>
          <w:tcPr>
            <w:tcW w:w="7785" w:type="dxa"/>
            <w:tcMar>
              <w:top w:w="28" w:type="dxa"/>
              <w:bottom w:w="28" w:type="dxa"/>
            </w:tcMar>
            <w:vAlign w:val="center"/>
          </w:tcPr>
          <w:p w14:paraId="6D9B4068" w14:textId="77777777" w:rsidR="00A31587" w:rsidRPr="00AA76F4" w:rsidRDefault="00A31587" w:rsidP="00A31587">
            <w:pPr>
              <w:spacing w:before="40" w:after="40" w:line="276" w:lineRule="auto"/>
              <w:rPr>
                <w:rFonts w:eastAsia="Times New Roman"/>
              </w:rPr>
            </w:pPr>
            <w:r w:rsidRPr="00925A59">
              <w:rPr>
                <w:rFonts w:eastAsia="Times New Roman"/>
                <w:b/>
              </w:rPr>
              <w:t>Zoom out</w:t>
            </w:r>
            <w:r>
              <w:rPr>
                <w:rFonts w:eastAsia="Times New Roman"/>
              </w:rPr>
              <w:t xml:space="preserve"> </w:t>
            </w:r>
            <w:r w:rsidRPr="00AA76F4">
              <w:rPr>
                <w:rFonts w:eastAsia="Times New Roman"/>
              </w:rPr>
              <w:t xml:space="preserve">(standard mapping function). </w:t>
            </w:r>
            <w:r>
              <w:rPr>
                <w:rFonts w:eastAsia="Times New Roman"/>
              </w:rPr>
              <w:t>Bottom right corner. C</w:t>
            </w:r>
            <w:r w:rsidRPr="00AA76F4">
              <w:rPr>
                <w:rFonts w:eastAsia="Times New Roman"/>
              </w:rPr>
              <w:t xml:space="preserve">lick </w:t>
            </w:r>
            <w:r>
              <w:rPr>
                <w:noProof/>
              </w:rPr>
              <w:t>this</w:t>
            </w:r>
            <w:r>
              <w:rPr>
                <w:rFonts w:eastAsia="Times New Roman"/>
              </w:rPr>
              <w:t xml:space="preserve"> </w:t>
            </w:r>
            <w:r w:rsidRPr="00AA76F4">
              <w:rPr>
                <w:rFonts w:eastAsia="Times New Roman"/>
              </w:rPr>
              <w:t>button</w:t>
            </w:r>
            <w:r>
              <w:rPr>
                <w:rFonts w:eastAsia="Times New Roman"/>
              </w:rPr>
              <w:t xml:space="preserve"> to zoom out and include a larger area on your screen.</w:t>
            </w:r>
          </w:p>
        </w:tc>
      </w:tr>
      <w:tr w:rsidR="00A31587" w14:paraId="58555BF0" w14:textId="77777777" w:rsidTr="00A31587">
        <w:trPr>
          <w:cnfStyle w:val="000000010000" w:firstRow="0" w:lastRow="0" w:firstColumn="0" w:lastColumn="0" w:oddVBand="0" w:evenVBand="0" w:oddHBand="0" w:evenHBand="1" w:firstRowFirstColumn="0" w:firstRowLastColumn="0" w:lastRowFirstColumn="0" w:lastRowLastColumn="0"/>
        </w:trPr>
        <w:tc>
          <w:tcPr>
            <w:tcW w:w="1236" w:type="dxa"/>
            <w:tcBorders>
              <w:top w:val="nil"/>
              <w:left w:val="nil"/>
              <w:bottom w:val="nil"/>
            </w:tcBorders>
            <w:tcMar>
              <w:top w:w="28" w:type="dxa"/>
              <w:bottom w:w="28" w:type="dxa"/>
            </w:tcMar>
          </w:tcPr>
          <w:p w14:paraId="1EE3A15D" w14:textId="77777777" w:rsidR="00A31587" w:rsidRDefault="00A31587" w:rsidP="00A31587">
            <w:pPr>
              <w:rPr>
                <w:noProof/>
              </w:rPr>
            </w:pPr>
            <w:r>
              <w:rPr>
                <w:noProof/>
              </w:rPr>
              <w:drawing>
                <wp:inline distT="0" distB="0" distL="0" distR="0" wp14:anchorId="0158B37B" wp14:editId="42EA342D">
                  <wp:extent cx="226695" cy="238626"/>
                  <wp:effectExtent l="19050" t="19050" r="20955" b="2857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232400" cy="244632"/>
                          </a:xfrm>
                          <a:prstGeom prst="rect">
                            <a:avLst/>
                          </a:prstGeom>
                          <a:ln w="12700">
                            <a:solidFill>
                              <a:schemeClr val="tx1"/>
                            </a:solidFill>
                          </a:ln>
                        </pic:spPr>
                      </pic:pic>
                    </a:graphicData>
                  </a:graphic>
                </wp:inline>
              </w:drawing>
            </w:r>
          </w:p>
        </w:tc>
        <w:tc>
          <w:tcPr>
            <w:tcW w:w="7785" w:type="dxa"/>
            <w:tcMar>
              <w:top w:w="28" w:type="dxa"/>
              <w:bottom w:w="28" w:type="dxa"/>
            </w:tcMar>
            <w:vAlign w:val="center"/>
          </w:tcPr>
          <w:p w14:paraId="1DB232D8" w14:textId="77777777" w:rsidR="00A31587" w:rsidRPr="00AA76F4" w:rsidRDefault="00A31587" w:rsidP="00A31587">
            <w:pPr>
              <w:spacing w:before="40" w:after="40" w:line="276" w:lineRule="auto"/>
              <w:rPr>
                <w:rFonts w:eastAsia="Times New Roman"/>
              </w:rPr>
            </w:pPr>
            <w:r w:rsidRPr="006F25AF">
              <w:rPr>
                <w:b/>
                <w:noProof/>
              </w:rPr>
              <w:t>Drag</w:t>
            </w:r>
            <w:r>
              <w:rPr>
                <w:noProof/>
              </w:rPr>
              <w:t>. Allows user to drag the screen to get a better view of the location they are seeking.</w:t>
            </w:r>
          </w:p>
        </w:tc>
      </w:tr>
      <w:tr w:rsidR="00A31587" w14:paraId="676C3DE8" w14:textId="77777777" w:rsidTr="00A31587">
        <w:trPr>
          <w:cnfStyle w:val="000000100000" w:firstRow="0" w:lastRow="0" w:firstColumn="0" w:lastColumn="0" w:oddVBand="0" w:evenVBand="0" w:oddHBand="1" w:evenHBand="0" w:firstRowFirstColumn="0" w:firstRowLastColumn="0" w:lastRowFirstColumn="0" w:lastRowLastColumn="0"/>
        </w:trPr>
        <w:tc>
          <w:tcPr>
            <w:tcW w:w="1236" w:type="dxa"/>
            <w:tcBorders>
              <w:top w:val="nil"/>
              <w:left w:val="nil"/>
              <w:bottom w:val="nil"/>
            </w:tcBorders>
            <w:tcMar>
              <w:top w:w="28" w:type="dxa"/>
              <w:bottom w:w="28" w:type="dxa"/>
            </w:tcMar>
          </w:tcPr>
          <w:p w14:paraId="5DB4ED5D" w14:textId="77777777" w:rsidR="00A31587" w:rsidRDefault="00A31587" w:rsidP="00A31587">
            <w:pPr>
              <w:rPr>
                <w:noProof/>
              </w:rPr>
            </w:pPr>
            <w:r>
              <w:rPr>
                <w:noProof/>
              </w:rPr>
              <w:drawing>
                <wp:inline distT="0" distB="0" distL="0" distR="0" wp14:anchorId="2DE0688F" wp14:editId="1517FC76">
                  <wp:extent cx="248400" cy="216000"/>
                  <wp:effectExtent l="19050" t="19050" r="18415" b="1270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248400" cy="216000"/>
                          </a:xfrm>
                          <a:prstGeom prst="rect">
                            <a:avLst/>
                          </a:prstGeom>
                          <a:ln w="12700">
                            <a:solidFill>
                              <a:schemeClr val="tx1"/>
                            </a:solidFill>
                          </a:ln>
                        </pic:spPr>
                      </pic:pic>
                    </a:graphicData>
                  </a:graphic>
                </wp:inline>
              </w:drawing>
            </w:r>
          </w:p>
        </w:tc>
        <w:tc>
          <w:tcPr>
            <w:tcW w:w="7785" w:type="dxa"/>
            <w:tcMar>
              <w:top w:w="28" w:type="dxa"/>
              <w:bottom w:w="28" w:type="dxa"/>
            </w:tcMar>
            <w:vAlign w:val="center"/>
          </w:tcPr>
          <w:p w14:paraId="0102E733" w14:textId="77777777" w:rsidR="00A31587" w:rsidRPr="00AA76F4" w:rsidRDefault="00A31587" w:rsidP="00A31587">
            <w:pPr>
              <w:spacing w:before="40" w:after="40" w:line="276" w:lineRule="auto"/>
              <w:rPr>
                <w:rFonts w:eastAsia="Times New Roman"/>
              </w:rPr>
            </w:pPr>
            <w:r>
              <w:rPr>
                <w:rFonts w:eastAsia="Times New Roman"/>
                <w:b/>
              </w:rPr>
              <w:t>Circle</w:t>
            </w:r>
            <w:r>
              <w:rPr>
                <w:rFonts w:eastAsia="Times New Roman"/>
              </w:rPr>
              <w:t>. These may be used for an uncertain planned area. Click this button. Move your cursor to the location where you would like to start the radius point. Drag the circle to the size required.</w:t>
            </w:r>
          </w:p>
        </w:tc>
      </w:tr>
      <w:tr w:rsidR="00A31587" w14:paraId="56E8D10B" w14:textId="77777777" w:rsidTr="00A31587">
        <w:trPr>
          <w:cnfStyle w:val="000000010000" w:firstRow="0" w:lastRow="0" w:firstColumn="0" w:lastColumn="0" w:oddVBand="0" w:evenVBand="0" w:oddHBand="0" w:evenHBand="1" w:firstRowFirstColumn="0" w:firstRowLastColumn="0" w:lastRowFirstColumn="0" w:lastRowLastColumn="0"/>
        </w:trPr>
        <w:tc>
          <w:tcPr>
            <w:tcW w:w="1236" w:type="dxa"/>
            <w:tcBorders>
              <w:top w:val="nil"/>
              <w:left w:val="nil"/>
              <w:bottom w:val="nil"/>
            </w:tcBorders>
            <w:tcMar>
              <w:top w:w="28" w:type="dxa"/>
              <w:bottom w:w="28" w:type="dxa"/>
            </w:tcMar>
          </w:tcPr>
          <w:p w14:paraId="3E8FD7D5" w14:textId="77777777" w:rsidR="00A31587" w:rsidRDefault="00A31587" w:rsidP="00A31587">
            <w:pPr>
              <w:rPr>
                <w:noProof/>
              </w:rPr>
            </w:pPr>
            <w:r>
              <w:rPr>
                <w:noProof/>
              </w:rPr>
              <w:drawing>
                <wp:inline distT="0" distB="0" distL="0" distR="0" wp14:anchorId="543CEB6B" wp14:editId="40205CAF">
                  <wp:extent cx="226800" cy="216000"/>
                  <wp:effectExtent l="19050" t="19050" r="20955" b="1270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226800" cy="216000"/>
                          </a:xfrm>
                          <a:prstGeom prst="rect">
                            <a:avLst/>
                          </a:prstGeom>
                          <a:ln w="12700">
                            <a:solidFill>
                              <a:schemeClr val="tx1"/>
                            </a:solidFill>
                          </a:ln>
                        </pic:spPr>
                      </pic:pic>
                    </a:graphicData>
                  </a:graphic>
                </wp:inline>
              </w:drawing>
            </w:r>
          </w:p>
        </w:tc>
        <w:tc>
          <w:tcPr>
            <w:tcW w:w="7785" w:type="dxa"/>
            <w:tcMar>
              <w:top w:w="28" w:type="dxa"/>
              <w:bottom w:w="28" w:type="dxa"/>
            </w:tcMar>
            <w:vAlign w:val="center"/>
          </w:tcPr>
          <w:p w14:paraId="2F57D08F" w14:textId="77777777" w:rsidR="00A31587" w:rsidRPr="00AA76F4" w:rsidRDefault="00A31587" w:rsidP="00A31587">
            <w:pPr>
              <w:spacing w:before="40" w:after="40" w:line="276" w:lineRule="auto"/>
              <w:rPr>
                <w:rFonts w:eastAsia="Times New Roman"/>
              </w:rPr>
            </w:pPr>
            <w:r>
              <w:rPr>
                <w:rFonts w:eastAsia="Times New Roman"/>
                <w:b/>
              </w:rPr>
              <w:t>Square</w:t>
            </w:r>
            <w:r>
              <w:rPr>
                <w:rFonts w:eastAsia="Times New Roman"/>
              </w:rPr>
              <w:t>.</w:t>
            </w:r>
            <w:r w:rsidRPr="00AA76F4">
              <w:rPr>
                <w:rFonts w:eastAsia="Times New Roman"/>
              </w:rPr>
              <w:t xml:space="preserve"> </w:t>
            </w:r>
            <w:r>
              <w:rPr>
                <w:rFonts w:eastAsia="Times New Roman"/>
              </w:rPr>
              <w:t xml:space="preserve">This shape cannot be edited into rectangles or rotated. </w:t>
            </w:r>
            <w:r w:rsidRPr="00AA76F4">
              <w:rPr>
                <w:rFonts w:eastAsia="Times New Roman"/>
              </w:rPr>
              <w:t xml:space="preserve">Click on this button and move your cursor to the location where you would like to start. Click the mouse to start and then drag the </w:t>
            </w:r>
            <w:r>
              <w:rPr>
                <w:rFonts w:eastAsia="Times New Roman"/>
              </w:rPr>
              <w:t xml:space="preserve">square in the direction to cover </w:t>
            </w:r>
            <w:r w:rsidRPr="00AA76F4">
              <w:rPr>
                <w:rFonts w:eastAsia="Times New Roman"/>
              </w:rPr>
              <w:t xml:space="preserve">your </w:t>
            </w:r>
            <w:r>
              <w:rPr>
                <w:rFonts w:eastAsia="Times New Roman"/>
              </w:rPr>
              <w:t>project</w:t>
            </w:r>
            <w:r w:rsidRPr="00AA76F4">
              <w:rPr>
                <w:rFonts w:eastAsia="Times New Roman"/>
              </w:rPr>
              <w:t>.</w:t>
            </w:r>
          </w:p>
        </w:tc>
      </w:tr>
      <w:tr w:rsidR="00A31587" w14:paraId="1BF9104D" w14:textId="77777777" w:rsidTr="00A31587">
        <w:trPr>
          <w:cnfStyle w:val="000000100000" w:firstRow="0" w:lastRow="0" w:firstColumn="0" w:lastColumn="0" w:oddVBand="0" w:evenVBand="0" w:oddHBand="1" w:evenHBand="0" w:firstRowFirstColumn="0" w:firstRowLastColumn="0" w:lastRowFirstColumn="0" w:lastRowLastColumn="0"/>
        </w:trPr>
        <w:tc>
          <w:tcPr>
            <w:tcW w:w="1236" w:type="dxa"/>
            <w:tcBorders>
              <w:top w:val="nil"/>
              <w:left w:val="nil"/>
              <w:bottom w:val="nil"/>
            </w:tcBorders>
            <w:tcMar>
              <w:top w:w="28" w:type="dxa"/>
              <w:bottom w:w="28" w:type="dxa"/>
            </w:tcMar>
          </w:tcPr>
          <w:p w14:paraId="3CA87DB2" w14:textId="77777777" w:rsidR="00A31587" w:rsidRDefault="00A31587" w:rsidP="00A31587">
            <w:pPr>
              <w:spacing w:after="200" w:line="276" w:lineRule="auto"/>
            </w:pPr>
            <w:r>
              <w:rPr>
                <w:noProof/>
              </w:rPr>
              <w:drawing>
                <wp:inline distT="0" distB="0" distL="0" distR="0" wp14:anchorId="3490863C" wp14:editId="277A6B6A">
                  <wp:extent cx="226800" cy="216000"/>
                  <wp:effectExtent l="19050" t="19050" r="20955" b="1270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226800" cy="216000"/>
                          </a:xfrm>
                          <a:prstGeom prst="rect">
                            <a:avLst/>
                          </a:prstGeom>
                          <a:ln w="12700">
                            <a:solidFill>
                              <a:schemeClr val="tx1"/>
                            </a:solidFill>
                          </a:ln>
                        </pic:spPr>
                      </pic:pic>
                    </a:graphicData>
                  </a:graphic>
                </wp:inline>
              </w:drawing>
            </w:r>
          </w:p>
        </w:tc>
        <w:tc>
          <w:tcPr>
            <w:tcW w:w="7785" w:type="dxa"/>
            <w:tcMar>
              <w:top w:w="28" w:type="dxa"/>
              <w:bottom w:w="28" w:type="dxa"/>
            </w:tcMar>
            <w:vAlign w:val="center"/>
          </w:tcPr>
          <w:p w14:paraId="26EAE251" w14:textId="77777777" w:rsidR="00A31587" w:rsidRPr="00AA76F4" w:rsidRDefault="00A31587" w:rsidP="00A31587">
            <w:pPr>
              <w:spacing w:before="40" w:after="40" w:line="276" w:lineRule="auto"/>
              <w:rPr>
                <w:rFonts w:eastAsia="Times New Roman"/>
              </w:rPr>
            </w:pPr>
            <w:r w:rsidRPr="00ED471D">
              <w:rPr>
                <w:rFonts w:eastAsia="Times New Roman"/>
                <w:b/>
              </w:rPr>
              <w:t>Polygon</w:t>
            </w:r>
            <w:r>
              <w:rPr>
                <w:rFonts w:eastAsia="Times New Roman"/>
              </w:rPr>
              <w:t>. A</w:t>
            </w:r>
            <w:r w:rsidRPr="00AA76F4">
              <w:rPr>
                <w:rFonts w:eastAsia="Times New Roman"/>
              </w:rPr>
              <w:t>llows user</w:t>
            </w:r>
            <w:r>
              <w:rPr>
                <w:rFonts w:eastAsia="Times New Roman"/>
              </w:rPr>
              <w:t>s</w:t>
            </w:r>
            <w:r w:rsidRPr="00AA76F4">
              <w:rPr>
                <w:rFonts w:eastAsia="Times New Roman"/>
              </w:rPr>
              <w:t xml:space="preserve"> to </w:t>
            </w:r>
            <w:r>
              <w:rPr>
                <w:rFonts w:eastAsia="Times New Roman"/>
              </w:rPr>
              <w:t>map one</w:t>
            </w:r>
            <w:r w:rsidRPr="00AA76F4">
              <w:rPr>
                <w:rFonts w:eastAsia="Times New Roman"/>
              </w:rPr>
              <w:t xml:space="preserve"> </w:t>
            </w:r>
            <w:r>
              <w:rPr>
                <w:rFonts w:eastAsia="Times New Roman"/>
              </w:rPr>
              <w:t>area</w:t>
            </w:r>
            <w:r w:rsidRPr="00AA76F4">
              <w:rPr>
                <w:rFonts w:eastAsia="Times New Roman"/>
              </w:rPr>
              <w:t>. Click on this button. Move your cursor to the location where you would like to start. Click the mouse to start and at each time you want to change direction. Double click on the last point and the system will link that point to the 1</w:t>
            </w:r>
            <w:r w:rsidRPr="00AA76F4">
              <w:rPr>
                <w:rFonts w:eastAsia="Times New Roman"/>
                <w:vertAlign w:val="superscript"/>
              </w:rPr>
              <w:t>st</w:t>
            </w:r>
            <w:r w:rsidRPr="00AA76F4">
              <w:rPr>
                <w:rFonts w:eastAsia="Times New Roman"/>
              </w:rPr>
              <w:t xml:space="preserve"> point you clicked. </w:t>
            </w:r>
            <w:r>
              <w:rPr>
                <w:rFonts w:eastAsia="Times New Roman"/>
              </w:rPr>
              <w:t>Any further polygons created here will replace the previous drawing.</w:t>
            </w:r>
          </w:p>
        </w:tc>
      </w:tr>
      <w:tr w:rsidR="00A31587" w14:paraId="268AAD13" w14:textId="77777777" w:rsidTr="00A31587">
        <w:trPr>
          <w:cnfStyle w:val="000000010000" w:firstRow="0" w:lastRow="0" w:firstColumn="0" w:lastColumn="0" w:oddVBand="0" w:evenVBand="0" w:oddHBand="0" w:evenHBand="1" w:firstRowFirstColumn="0" w:firstRowLastColumn="0" w:lastRowFirstColumn="0" w:lastRowLastColumn="0"/>
        </w:trPr>
        <w:tc>
          <w:tcPr>
            <w:tcW w:w="1236" w:type="dxa"/>
            <w:tcBorders>
              <w:top w:val="nil"/>
              <w:left w:val="nil"/>
              <w:bottom w:val="nil"/>
            </w:tcBorders>
            <w:tcMar>
              <w:top w:w="28" w:type="dxa"/>
              <w:bottom w:w="28" w:type="dxa"/>
            </w:tcMar>
          </w:tcPr>
          <w:p w14:paraId="3CF30967" w14:textId="77777777" w:rsidR="00A31587" w:rsidRDefault="00A31587" w:rsidP="00A31587">
            <w:pPr>
              <w:spacing w:after="200" w:line="276" w:lineRule="auto"/>
            </w:pPr>
            <w:r>
              <w:rPr>
                <w:noProof/>
              </w:rPr>
              <w:drawing>
                <wp:inline distT="0" distB="0" distL="0" distR="0" wp14:anchorId="1E777D27" wp14:editId="69090B1F">
                  <wp:extent cx="234000" cy="216000"/>
                  <wp:effectExtent l="19050" t="19050" r="13970" b="1270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234000" cy="216000"/>
                          </a:xfrm>
                          <a:prstGeom prst="rect">
                            <a:avLst/>
                          </a:prstGeom>
                          <a:ln w="12700">
                            <a:solidFill>
                              <a:schemeClr val="tx1"/>
                            </a:solidFill>
                          </a:ln>
                        </pic:spPr>
                      </pic:pic>
                    </a:graphicData>
                  </a:graphic>
                </wp:inline>
              </w:drawing>
            </w:r>
          </w:p>
        </w:tc>
        <w:tc>
          <w:tcPr>
            <w:tcW w:w="7785" w:type="dxa"/>
            <w:tcMar>
              <w:top w:w="28" w:type="dxa"/>
              <w:bottom w:w="28" w:type="dxa"/>
            </w:tcMar>
            <w:vAlign w:val="center"/>
          </w:tcPr>
          <w:p w14:paraId="52BC8D6F" w14:textId="77777777" w:rsidR="00A31587" w:rsidRPr="00AA76F4" w:rsidRDefault="00A31587" w:rsidP="00A31587">
            <w:pPr>
              <w:spacing w:before="40" w:after="40" w:line="276" w:lineRule="auto"/>
            </w:pPr>
            <w:r w:rsidRPr="0057750C">
              <w:rPr>
                <w:b/>
              </w:rPr>
              <w:t>Delete</w:t>
            </w:r>
            <w:r>
              <w:t xml:space="preserve">. </w:t>
            </w:r>
            <w:r>
              <w:rPr>
                <w:rFonts w:eastAsia="Times New Roman"/>
              </w:rPr>
              <w:t>Deletes the shape/s created on the screen.</w:t>
            </w:r>
            <w:r w:rsidRPr="00AA76F4">
              <w:rPr>
                <w:rFonts w:eastAsia="Times New Roman"/>
              </w:rPr>
              <w:t xml:space="preserve"> </w:t>
            </w:r>
            <w:r>
              <w:rPr>
                <w:rFonts w:eastAsia="Times New Roman"/>
              </w:rPr>
              <w:t xml:space="preserve">Click this button and all shapes will disappear. Once you are happy with the changes click the </w:t>
            </w:r>
            <w:r w:rsidRPr="00123FD6">
              <w:rPr>
                <w:rFonts w:eastAsia="Times New Roman"/>
                <w:b/>
              </w:rPr>
              <w:t>Save changes</w:t>
            </w:r>
            <w:r>
              <w:rPr>
                <w:rFonts w:eastAsia="Times New Roman"/>
              </w:rPr>
              <w:t xml:space="preserve"> button (below the map).</w:t>
            </w:r>
            <w:r>
              <w:rPr>
                <w:noProof/>
              </w:rPr>
              <w:t xml:space="preserve"> Beware of pressing</w:t>
            </w:r>
            <w:r>
              <w:rPr>
                <w:rFonts w:eastAsia="Times New Roman"/>
              </w:rPr>
              <w:t xml:space="preserve"> the cancel button. It will undo your deletion and force you to leave the screen. This will return you to the MERIT Home page (where you will need to find your project again.  </w:t>
            </w:r>
          </w:p>
        </w:tc>
      </w:tr>
      <w:tr w:rsidR="00A31587" w:rsidRPr="00AA76F4" w14:paraId="59D7BF85" w14:textId="77777777" w:rsidTr="00A31587">
        <w:trPr>
          <w:cnfStyle w:val="000000100000" w:firstRow="0" w:lastRow="0" w:firstColumn="0" w:lastColumn="0" w:oddVBand="0" w:evenVBand="0" w:oddHBand="1" w:evenHBand="0" w:firstRowFirstColumn="0" w:firstRowLastColumn="0" w:lastRowFirstColumn="0" w:lastRowLastColumn="0"/>
        </w:trPr>
        <w:tc>
          <w:tcPr>
            <w:tcW w:w="1236" w:type="dxa"/>
            <w:tcBorders>
              <w:top w:val="nil"/>
              <w:left w:val="nil"/>
              <w:bottom w:val="nil"/>
            </w:tcBorders>
            <w:tcMar>
              <w:top w:w="28" w:type="dxa"/>
              <w:bottom w:w="28" w:type="dxa"/>
            </w:tcMar>
          </w:tcPr>
          <w:p w14:paraId="311E6BE6" w14:textId="77777777" w:rsidR="00A31587" w:rsidRDefault="00A31587" w:rsidP="00A31587">
            <w:pPr>
              <w:spacing w:after="200" w:line="276" w:lineRule="auto"/>
            </w:pPr>
            <w:r>
              <w:rPr>
                <w:noProof/>
              </w:rPr>
              <w:drawing>
                <wp:inline distT="0" distB="0" distL="0" distR="0" wp14:anchorId="1AFC88D1" wp14:editId="65198A9F">
                  <wp:extent cx="226800" cy="216000"/>
                  <wp:effectExtent l="19050" t="19050" r="20955" b="1270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cstate="email">
                            <a:extLst>
                              <a:ext uri="{28A0092B-C50C-407E-A947-70E740481C1C}">
                                <a14:useLocalDpi xmlns:a14="http://schemas.microsoft.com/office/drawing/2010/main"/>
                              </a:ext>
                            </a:extLst>
                          </a:blip>
                          <a:srcRect/>
                          <a:stretch/>
                        </pic:blipFill>
                        <pic:spPr bwMode="auto">
                          <a:xfrm>
                            <a:off x="0" y="0"/>
                            <a:ext cx="226800" cy="216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tc>
        <w:tc>
          <w:tcPr>
            <w:tcW w:w="7785" w:type="dxa"/>
            <w:tcMar>
              <w:top w:w="0" w:type="dxa"/>
              <w:bottom w:w="0" w:type="dxa"/>
            </w:tcMar>
            <w:vAlign w:val="center"/>
          </w:tcPr>
          <w:p w14:paraId="771E20A8" w14:textId="77777777" w:rsidR="00A31587" w:rsidRPr="00AA76F4" w:rsidRDefault="00A31587" w:rsidP="00A31587">
            <w:pPr>
              <w:spacing w:before="40" w:after="40" w:line="276" w:lineRule="auto"/>
              <w:rPr>
                <w:rFonts w:eastAsia="Times New Roman"/>
              </w:rPr>
            </w:pPr>
            <w:r>
              <w:rPr>
                <w:noProof/>
              </w:rPr>
              <w:drawing>
                <wp:anchor distT="0" distB="0" distL="114300" distR="114300" simplePos="0" relativeHeight="253271552" behindDoc="1" locked="0" layoutInCell="1" allowOverlap="1" wp14:anchorId="1FE7E7A8" wp14:editId="1EAECF1B">
                  <wp:simplePos x="0" y="0"/>
                  <wp:positionH relativeFrom="column">
                    <wp:posOffset>4117340</wp:posOffset>
                  </wp:positionH>
                  <wp:positionV relativeFrom="paragraph">
                    <wp:posOffset>374015</wp:posOffset>
                  </wp:positionV>
                  <wp:extent cx="902335" cy="148590"/>
                  <wp:effectExtent l="19050" t="19050" r="12065" b="22860"/>
                  <wp:wrapTight wrapText="bothSides">
                    <wp:wrapPolygon edited="0">
                      <wp:start x="-456" y="-2769"/>
                      <wp:lineTo x="-456" y="22154"/>
                      <wp:lineTo x="21433" y="22154"/>
                      <wp:lineTo x="21433" y="-2769"/>
                      <wp:lineTo x="-456" y="-2769"/>
                    </wp:wrapPolygon>
                  </wp:wrapTight>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902335" cy="14859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Pr="001767A4">
              <w:rPr>
                <w:rFonts w:eastAsia="Times New Roman"/>
                <w:b/>
              </w:rPr>
              <w:t>Edit</w:t>
            </w:r>
            <w:r>
              <w:rPr>
                <w:rFonts w:eastAsia="Times New Roman"/>
              </w:rPr>
              <w:t>. Edits any shape that contains a dashed line.</w:t>
            </w:r>
            <w:r w:rsidRPr="00AA76F4">
              <w:rPr>
                <w:rFonts w:eastAsia="Times New Roman"/>
              </w:rPr>
              <w:t xml:space="preserve"> </w:t>
            </w:r>
            <w:r>
              <w:rPr>
                <w:rFonts w:eastAsia="Times New Roman"/>
              </w:rPr>
              <w:t>Click this button and move to the handles (major points) or markers (minor points) and drag to edit a feature. Once you are happy with the changes return to the edit button and click Save pop-up feature. The cancel button will undo your changes to the original shape/s before you pressed edit.</w:t>
            </w:r>
          </w:p>
        </w:tc>
      </w:tr>
      <w:tr w:rsidR="00A31587" w14:paraId="4CA1C8AA" w14:textId="77777777" w:rsidTr="00A31587">
        <w:trPr>
          <w:cnfStyle w:val="000000010000" w:firstRow="0" w:lastRow="0" w:firstColumn="0" w:lastColumn="0" w:oddVBand="0" w:evenVBand="0" w:oddHBand="0" w:evenHBand="1" w:firstRowFirstColumn="0" w:firstRowLastColumn="0" w:lastRowFirstColumn="0" w:lastRowLastColumn="0"/>
        </w:trPr>
        <w:tc>
          <w:tcPr>
            <w:tcW w:w="1236" w:type="dxa"/>
            <w:tcBorders>
              <w:top w:val="nil"/>
              <w:left w:val="nil"/>
              <w:bottom w:val="nil"/>
            </w:tcBorders>
            <w:tcMar>
              <w:top w:w="28" w:type="dxa"/>
              <w:bottom w:w="28" w:type="dxa"/>
            </w:tcMar>
          </w:tcPr>
          <w:p w14:paraId="44DB4023" w14:textId="77777777" w:rsidR="00A31587" w:rsidRDefault="00A31587" w:rsidP="00A31587">
            <w:pPr>
              <w:spacing w:after="200" w:line="276" w:lineRule="auto"/>
              <w:rPr>
                <w:noProof/>
              </w:rPr>
            </w:pPr>
            <w:r>
              <w:rPr>
                <w:noProof/>
              </w:rPr>
              <w:drawing>
                <wp:inline distT="0" distB="0" distL="0" distR="0" wp14:anchorId="334C05B1" wp14:editId="06832AB3">
                  <wp:extent cx="212400" cy="219600"/>
                  <wp:effectExtent l="19050" t="19050" r="16510" b="2857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212400" cy="219600"/>
                          </a:xfrm>
                          <a:prstGeom prst="rect">
                            <a:avLst/>
                          </a:prstGeom>
                          <a:ln w="12700">
                            <a:solidFill>
                              <a:schemeClr val="tx1"/>
                            </a:solidFill>
                          </a:ln>
                        </pic:spPr>
                      </pic:pic>
                    </a:graphicData>
                  </a:graphic>
                </wp:inline>
              </w:drawing>
            </w:r>
          </w:p>
        </w:tc>
        <w:tc>
          <w:tcPr>
            <w:tcW w:w="7785" w:type="dxa"/>
            <w:tcMar>
              <w:top w:w="28" w:type="dxa"/>
              <w:bottom w:w="28" w:type="dxa"/>
            </w:tcMar>
            <w:vAlign w:val="center"/>
          </w:tcPr>
          <w:p w14:paraId="2A384AFE" w14:textId="77777777" w:rsidR="00A31587" w:rsidRPr="00AA76F4" w:rsidRDefault="00A31587" w:rsidP="00A31587">
            <w:pPr>
              <w:spacing w:before="40" w:after="40" w:line="276" w:lineRule="auto"/>
            </w:pPr>
            <w:r w:rsidRPr="00E86095">
              <w:rPr>
                <w:b/>
              </w:rPr>
              <w:t>Australia</w:t>
            </w:r>
            <w:r>
              <w:t>. This button resets your map view to centre on the whole of Australia.</w:t>
            </w:r>
          </w:p>
        </w:tc>
      </w:tr>
      <w:tr w:rsidR="00A31587" w14:paraId="3CFD76EA" w14:textId="77777777" w:rsidTr="00A31587">
        <w:trPr>
          <w:cnfStyle w:val="000000100000" w:firstRow="0" w:lastRow="0" w:firstColumn="0" w:lastColumn="0" w:oddVBand="0" w:evenVBand="0" w:oddHBand="1" w:evenHBand="0" w:firstRowFirstColumn="0" w:firstRowLastColumn="0" w:lastRowFirstColumn="0" w:lastRowLastColumn="0"/>
        </w:trPr>
        <w:tc>
          <w:tcPr>
            <w:tcW w:w="1236" w:type="dxa"/>
            <w:tcBorders>
              <w:top w:val="nil"/>
              <w:left w:val="nil"/>
              <w:bottom w:val="nil"/>
            </w:tcBorders>
            <w:tcMar>
              <w:top w:w="28" w:type="dxa"/>
              <w:bottom w:w="28" w:type="dxa"/>
            </w:tcMar>
          </w:tcPr>
          <w:p w14:paraId="759C0C27" w14:textId="77777777" w:rsidR="00A31587" w:rsidRDefault="00A31587" w:rsidP="00A31587">
            <w:pPr>
              <w:rPr>
                <w:noProof/>
              </w:rPr>
            </w:pPr>
            <w:r>
              <w:rPr>
                <w:noProof/>
              </w:rPr>
              <w:drawing>
                <wp:inline distT="0" distB="0" distL="0" distR="0" wp14:anchorId="7109CEDF" wp14:editId="2052238B">
                  <wp:extent cx="234000" cy="216000"/>
                  <wp:effectExtent l="19050" t="19050" r="13970" b="1270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234000" cy="216000"/>
                          </a:xfrm>
                          <a:prstGeom prst="rect">
                            <a:avLst/>
                          </a:prstGeom>
                          <a:ln w="12700">
                            <a:solidFill>
                              <a:schemeClr val="tx1"/>
                            </a:solidFill>
                          </a:ln>
                        </pic:spPr>
                      </pic:pic>
                    </a:graphicData>
                  </a:graphic>
                </wp:inline>
              </w:drawing>
            </w:r>
          </w:p>
        </w:tc>
        <w:tc>
          <w:tcPr>
            <w:tcW w:w="7785" w:type="dxa"/>
            <w:tcMar>
              <w:top w:w="28" w:type="dxa"/>
              <w:bottom w:w="28" w:type="dxa"/>
            </w:tcMar>
            <w:vAlign w:val="center"/>
          </w:tcPr>
          <w:p w14:paraId="7E8B31AB" w14:textId="77777777" w:rsidR="00A31587" w:rsidRDefault="00A31587" w:rsidP="00A31587">
            <w:pPr>
              <w:spacing w:before="40" w:after="40"/>
            </w:pPr>
            <w:r w:rsidRPr="00E86095">
              <w:rPr>
                <w:b/>
              </w:rPr>
              <w:t>Zoom</w:t>
            </w:r>
            <w:r>
              <w:rPr>
                <w:b/>
              </w:rPr>
              <w:t xml:space="preserve"> to location</w:t>
            </w:r>
            <w:r>
              <w:t xml:space="preserve">. </w:t>
            </w:r>
            <w:r>
              <w:rPr>
                <w:rFonts w:eastAsia="Times New Roman"/>
              </w:rPr>
              <w:t>Line of drawing tools. This button will only be valid if a shape has been drawn on the map. C</w:t>
            </w:r>
            <w:r w:rsidRPr="00AA76F4">
              <w:rPr>
                <w:rFonts w:eastAsia="Times New Roman"/>
              </w:rPr>
              <w:t xml:space="preserve">lick </w:t>
            </w:r>
            <w:r>
              <w:rPr>
                <w:noProof/>
              </w:rPr>
              <w:t>this</w:t>
            </w:r>
            <w:r>
              <w:rPr>
                <w:rFonts w:eastAsia="Times New Roman"/>
              </w:rPr>
              <w:t xml:space="preserve"> </w:t>
            </w:r>
            <w:r w:rsidRPr="00AA76F4">
              <w:rPr>
                <w:rFonts w:eastAsia="Times New Roman"/>
              </w:rPr>
              <w:t>button</w:t>
            </w:r>
            <w:r>
              <w:rPr>
                <w:rFonts w:eastAsia="Times New Roman"/>
              </w:rPr>
              <w:t xml:space="preserve"> to zoom directly to the area on your screen.</w:t>
            </w:r>
          </w:p>
        </w:tc>
      </w:tr>
    </w:tbl>
    <w:p w14:paraId="619F3A6D" w14:textId="77777777" w:rsidR="00A31587" w:rsidRDefault="00A31587">
      <w:pPr>
        <w:spacing w:before="0" w:after="160" w:line="259" w:lineRule="auto"/>
        <w:rPr>
          <w:sz w:val="28"/>
          <w:szCs w:val="28"/>
          <w:u w:val="single"/>
        </w:rPr>
      </w:pPr>
      <w:r>
        <w:br w:type="page"/>
      </w:r>
    </w:p>
    <w:p w14:paraId="5E184BE4" w14:textId="7CB8CB90" w:rsidR="0083391D" w:rsidRPr="003F3429" w:rsidRDefault="0083391D" w:rsidP="0083391D">
      <w:pPr>
        <w:pStyle w:val="Heading1"/>
        <w:spacing w:before="120"/>
      </w:pPr>
      <w:bookmarkStart w:id="328" w:name="_Toc529889585"/>
      <w:bookmarkStart w:id="329" w:name="_Toc530144001"/>
      <w:bookmarkStart w:id="330" w:name="_Toc2087496"/>
      <w:bookmarkStart w:id="331" w:name="_Toc43451115"/>
      <w:bookmarkStart w:id="332" w:name="_Toc43451317"/>
      <w:r w:rsidRPr="008D12DA">
        <w:rPr>
          <w:caps w:val="0"/>
        </w:rPr>
        <w:t xml:space="preserve">APPENDIX </w:t>
      </w:r>
      <w:r w:rsidR="0053192A">
        <w:rPr>
          <w:caps w:val="0"/>
        </w:rPr>
        <w:t>C</w:t>
      </w:r>
      <w:r w:rsidRPr="008D12DA">
        <w:rPr>
          <w:caps w:val="0"/>
        </w:rPr>
        <w:t xml:space="preserve">: </w:t>
      </w:r>
      <w:r w:rsidRPr="008D12DA">
        <w:t>Guidelines for taking photographs</w:t>
      </w:r>
      <w:bookmarkEnd w:id="328"/>
      <w:bookmarkEnd w:id="329"/>
      <w:bookmarkEnd w:id="330"/>
      <w:bookmarkEnd w:id="331"/>
      <w:bookmarkEnd w:id="332"/>
    </w:p>
    <w:p w14:paraId="59EB6419" w14:textId="063CC53E" w:rsidR="00AA4161" w:rsidRPr="00296958" w:rsidRDefault="00902D35" w:rsidP="00296958">
      <w:pPr>
        <w:pStyle w:val="AppHeads"/>
      </w:pPr>
      <w:r>
        <w:t>Photo-point</w:t>
      </w:r>
    </w:p>
    <w:p w14:paraId="366C0653" w14:textId="5F9D8C38" w:rsidR="00AA4161" w:rsidRPr="009E7CCB" w:rsidRDefault="00AA4161" w:rsidP="00E74BCF">
      <w:r w:rsidRPr="009E7CCB">
        <w:t xml:space="preserve">Setting up and using a </w:t>
      </w:r>
      <w:r w:rsidR="00902D35">
        <w:t>photo-point</w:t>
      </w:r>
      <w:r w:rsidRPr="009E7CCB">
        <w:t xml:space="preserve"> to obtain a time-series of photographs of the same feature is an effective way of keeping a photographic record of change. A </w:t>
      </w:r>
      <w:r w:rsidR="00902D35">
        <w:t>photo-point</w:t>
      </w:r>
      <w:r w:rsidRPr="009E7CCB">
        <w:t xml:space="preserve"> is a fixed point on the ground from which photographs are taken along a fixed bearing. In this case the photo</w:t>
      </w:r>
      <w:r w:rsidR="00E41CEC">
        <w:t>-</w:t>
      </w:r>
      <w:r w:rsidRPr="009E7CCB">
        <w:t xml:space="preserve">point </w:t>
      </w:r>
      <w:r w:rsidRPr="009E7CCB">
        <w:rPr>
          <w:noProof/>
        </w:rPr>
        <mc:AlternateContent>
          <mc:Choice Requires="wps">
            <w:drawing>
              <wp:inline distT="0" distB="0" distL="0" distR="0" wp14:anchorId="27135E8F" wp14:editId="2D1F66E5">
                <wp:extent cx="144016" cy="144016"/>
                <wp:effectExtent l="19050" t="38100" r="27940" b="27940"/>
                <wp:docPr id="838" name="5-Point Star 21"/>
                <wp:cNvGraphicFramePr/>
                <a:graphic xmlns:a="http://schemas.openxmlformats.org/drawingml/2006/main">
                  <a:graphicData uri="http://schemas.microsoft.com/office/word/2010/wordprocessingShape">
                    <wps:wsp>
                      <wps:cNvSpPr/>
                      <wps:spPr>
                        <a:xfrm>
                          <a:off x="0" y="0"/>
                          <a:ext cx="144016" cy="144016"/>
                        </a:xfrm>
                        <a:prstGeom prst="star5">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B6D94" id="5-Point Star 2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coordsize="144016,14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" path="m,55009r55010,l72008,,89006,55009r55010,l99512,89006r16999,55010l72008,110018,27505,144016,44504,89006,,55009xe" fillcolor="#00b050" strokecolor="black [3213]" strokeweight=".25pt">
                <v:stroke joinstyle="miter"/>
                <v:path arrowok="t" o:connecttype="custom" o:connectlocs="0,55009;55010,55009;72008,0;89006,55009;144016,55009;99512,89006;116511,144016;72008,110018;27505,144016;44504,89006;0,55009" o:connectangles="0,0,0,0,0,0,0,0,0,0,0"/>
                <w10:anchorlock/>
              </v:shape>
            </w:pict>
          </mc:Fallback>
        </mc:AlternateContent>
      </w:r>
      <w:r w:rsidRPr="009E7CCB">
        <w:t xml:space="preserve"> is located 5 metres from the start of the transect, and is the only fixed position from which plot images will be taken. The reference marker </w:t>
      </w:r>
      <w:r w:rsidRPr="009E7CCB">
        <w:rPr>
          <w:noProof/>
        </w:rPr>
        <mc:AlternateContent>
          <mc:Choice Requires="wps">
            <w:drawing>
              <wp:inline distT="0" distB="0" distL="0" distR="0" wp14:anchorId="28BB3BF4" wp14:editId="31F7D489">
                <wp:extent cx="144016" cy="144016"/>
                <wp:effectExtent l="0" t="0" r="8890" b="8890"/>
                <wp:docPr id="839" name="Oval 22"/>
                <wp:cNvGraphicFramePr/>
                <a:graphic xmlns:a="http://schemas.openxmlformats.org/drawingml/2006/main">
                  <a:graphicData uri="http://schemas.microsoft.com/office/word/2010/wordprocessingShape">
                    <wps:wsp>
                      <wps:cNvSpPr/>
                      <wps:spPr>
                        <a:xfrm>
                          <a:off x="0" y="0"/>
                          <a:ext cx="144016" cy="144016"/>
                        </a:xfrm>
                        <a:prstGeom prst="ellipse">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A18705" id="Oval 2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" fillcolor="red" strokecolor="black [3213]" strokeweight=".25pt">
                <v:stroke joinstyle="miter"/>
                <w10:anchorlock/>
              </v:oval>
            </w:pict>
          </mc:Fallback>
        </mc:AlternateContent>
      </w:r>
      <w:r w:rsidRPr="009E7CCB">
        <w:t xml:space="preserve"> (located at the start of the transect) and the alignment marker </w:t>
      </w:r>
      <w:r w:rsidRPr="009E7CCB">
        <w:rPr>
          <w:noProof/>
        </w:rPr>
        <mc:AlternateContent>
          <mc:Choice Requires="wps">
            <w:drawing>
              <wp:inline distT="0" distB="0" distL="0" distR="0" wp14:anchorId="0BA15DE5" wp14:editId="489BD0AA">
                <wp:extent cx="144016" cy="144016"/>
                <wp:effectExtent l="0" t="0" r="8890" b="8890"/>
                <wp:docPr id="840" name="Oval 23"/>
                <wp:cNvGraphicFramePr/>
                <a:graphic xmlns:a="http://schemas.openxmlformats.org/drawingml/2006/main">
                  <a:graphicData uri="http://schemas.microsoft.com/office/word/2010/wordprocessingShape">
                    <wps:wsp>
                      <wps:cNvSpPr/>
                      <wps:spPr>
                        <a:xfrm>
                          <a:off x="0" y="0"/>
                          <a:ext cx="144016" cy="144016"/>
                        </a:xfrm>
                        <a:prstGeom prst="ellipse">
                          <a:avLst/>
                        </a:prstGeom>
                        <a:solidFill>
                          <a:srgbClr val="FFC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E4EA07" id="Oval 2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" fillcolor="#ffc000" strokecolor="black [3213]" strokeweight=".25pt">
                <v:stroke joinstyle="miter"/>
                <w10:anchorlock/>
              </v:oval>
            </w:pict>
          </mc:Fallback>
        </mc:AlternateContent>
      </w:r>
      <w:r w:rsidRPr="009E7CCB">
        <w:t xml:space="preserve"> (located 20 m along the transect) will act as ‘sighter’ posts for taking the fixed image (see below image). These posts should be in the centre of the frame so the image captures equal areas of the left and right sectors of the plot (i.e. the photo is aligned directly along the transect bearing).</w:t>
      </w:r>
    </w:p>
    <w:p w14:paraId="693B5F90" w14:textId="77777777" w:rsidR="00AA4161" w:rsidRPr="009E7CCB" w:rsidRDefault="00AA4161" w:rsidP="00E74BCF">
      <w:r w:rsidRPr="009E7CCB">
        <w:rPr>
          <w:noProof/>
        </w:rPr>
        <w:drawing>
          <wp:inline distT="0" distB="0" distL="0" distR="0" wp14:anchorId="1CA0E59F" wp14:editId="6395D2C3">
            <wp:extent cx="5862320" cy="2362200"/>
            <wp:effectExtent l="19050" t="0" r="5080" b="0"/>
            <wp:docPr id="18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cstate="print"/>
                    <a:srcRect l="16450" t="26850" r="3583" b="31321"/>
                    <a:stretch>
                      <a:fillRect/>
                    </a:stretch>
                  </pic:blipFill>
                  <pic:spPr bwMode="auto">
                    <a:xfrm>
                      <a:off x="0" y="0"/>
                      <a:ext cx="5862320" cy="2362200"/>
                    </a:xfrm>
                    <a:prstGeom prst="rect">
                      <a:avLst/>
                    </a:prstGeom>
                    <a:noFill/>
                    <a:ln w="9525">
                      <a:noFill/>
                      <a:miter lim="800000"/>
                      <a:headEnd/>
                      <a:tailEnd/>
                    </a:ln>
                  </pic:spPr>
                </pic:pic>
              </a:graphicData>
            </a:graphic>
          </wp:inline>
        </w:drawing>
      </w:r>
    </w:p>
    <w:p w14:paraId="25CE071C" w14:textId="74C2B88E" w:rsidR="00AA4161" w:rsidRPr="009E7CCB" w:rsidRDefault="00AA4161" w:rsidP="00E74BCF">
      <w:r w:rsidRPr="009E7CCB">
        <w:t xml:space="preserve">The fixed photo can be oriented in landscape or portrait. A rule of thumb is to use landscape where you can adequately capture the overstorey canopy, otherwise use portrait (normally for taller forest and woodland types). Future photos taken from the </w:t>
      </w:r>
      <w:r w:rsidR="00902D35">
        <w:t>photo-point</w:t>
      </w:r>
      <w:r w:rsidRPr="009E7CCB">
        <w:t xml:space="preserve"> will always use the same orientation as the initial photo. Orientation and transect bearing will be recorded on the pro forma in the Standard and Abridged Field Guides. Always stand (do not sit) when taking the plot photo, so that images are always taken at eye level.</w:t>
      </w:r>
    </w:p>
    <w:p w14:paraId="6BF370F2" w14:textId="77777777" w:rsidR="00AA4161" w:rsidRPr="009E7CCB" w:rsidRDefault="00AA4161" w:rsidP="00E74BCF">
      <w:r w:rsidRPr="009E7CCB">
        <w:t>If a shrub or some other feature is obstructing the line of site along the transect, then ignore it and take the image anyway. Obstructions come and go over time. The important thing is that photographs provide a visual record of vegetation change.</w:t>
      </w:r>
    </w:p>
    <w:p w14:paraId="7540E175" w14:textId="43C3BB7A" w:rsidR="00AA4161" w:rsidRPr="009E7CCB" w:rsidRDefault="00AA4161" w:rsidP="00E74BCF">
      <w:r w:rsidRPr="009E7CCB">
        <w:t xml:space="preserve">Disturbance to the site should be minimised for taking photographs. For example, do not physically remove objects to create a better line of sight, and minimise the level of trampling between the </w:t>
      </w:r>
      <w:r w:rsidR="00902D35">
        <w:t>photo-point</w:t>
      </w:r>
      <w:r w:rsidRPr="009E7CCB">
        <w:t xml:space="preserve"> and the sighter posts. It is best to record the fixed image immediately after delineating the plot, rather than after completion of field survey.</w:t>
      </w:r>
    </w:p>
    <w:p w14:paraId="551634EC" w14:textId="77777777" w:rsidR="00AA4161" w:rsidRPr="003F3429" w:rsidRDefault="00AA4161" w:rsidP="00E74BCF">
      <w:r w:rsidRPr="008D12DA">
        <w:br w:type="page"/>
      </w:r>
    </w:p>
    <w:p w14:paraId="4FF91F78" w14:textId="77777777" w:rsidR="00AA4161" w:rsidRPr="009E7CCB" w:rsidRDefault="00AA4161" w:rsidP="00296958">
      <w:pPr>
        <w:pStyle w:val="AppHeads"/>
      </w:pPr>
      <w:r w:rsidRPr="009E7CCB">
        <w:t>Opportunistic photographs</w:t>
      </w:r>
    </w:p>
    <w:p w14:paraId="2339215A" w14:textId="77777777" w:rsidR="00AA4161" w:rsidRPr="009E7CCB" w:rsidRDefault="00AA4161" w:rsidP="00E74BCF">
      <w:r w:rsidRPr="009E7CCB">
        <w:t>Taking field images of interest in addition to the fixed photograph is encouraged. These may include photographs of:</w:t>
      </w:r>
    </w:p>
    <w:p w14:paraId="61C13C9B" w14:textId="77777777" w:rsidR="00AA4161" w:rsidRPr="009E7CCB" w:rsidRDefault="00AA4161" w:rsidP="00E74BCF">
      <w:r w:rsidRPr="009E7CCB">
        <w:t>- native plants and animals,</w:t>
      </w:r>
    </w:p>
    <w:p w14:paraId="4D3EE804" w14:textId="77777777" w:rsidR="00AA4161" w:rsidRPr="009E7CCB" w:rsidRDefault="00AA4161" w:rsidP="00E74BCF">
      <w:r w:rsidRPr="009E7CCB">
        <w:t>- habitat features (e.g. hollow-bearing trees, bird nests, coarse woody debris),</w:t>
      </w:r>
    </w:p>
    <w:p w14:paraId="0157B5E7" w14:textId="77777777" w:rsidR="00AA4161" w:rsidRPr="009E7CCB" w:rsidRDefault="00AA4161" w:rsidP="00E74BCF">
      <w:r w:rsidRPr="009E7CCB">
        <w:t>- weed infestation before and after intervention,</w:t>
      </w:r>
    </w:p>
    <w:p w14:paraId="1CEA073B" w14:textId="77777777" w:rsidR="00AA4161" w:rsidRPr="009E7CCB" w:rsidRDefault="00AA4161" w:rsidP="00E74BCF">
      <w:r w:rsidRPr="009E7CCB">
        <w:t>- disturbance incidents (e.g. wind throw, floods),</w:t>
      </w:r>
    </w:p>
    <w:p w14:paraId="592431A2" w14:textId="77777777" w:rsidR="00AA4161" w:rsidRPr="009E7CCB" w:rsidRDefault="00AA4161" w:rsidP="00E74BCF">
      <w:r w:rsidRPr="009E7CCB">
        <w:t>- ‘typical’ stands of the vegetation type in and around the plot, and</w:t>
      </w:r>
    </w:p>
    <w:p w14:paraId="5C90F8F7" w14:textId="77777777" w:rsidR="00AA4161" w:rsidRPr="009E7CCB" w:rsidRDefault="00AA4161" w:rsidP="00E74BCF">
      <w:r w:rsidRPr="009E7CCB">
        <w:t>- the surrounding landscape.</w:t>
      </w:r>
    </w:p>
    <w:p w14:paraId="40AC0D79" w14:textId="77777777" w:rsidR="00AA4161" w:rsidRPr="009E7CCB" w:rsidRDefault="00AA4161" w:rsidP="00E74BCF">
      <w:r w:rsidRPr="009E7CCB">
        <w:t xml:space="preserve">The position of the photographer in relation to the transect (i.e. transect distance and perpendicular distance right or left) and the photo bearing should be recorded on the pro forma so that the feature can be revisited updated images possible recorded during future monitoring. </w:t>
      </w:r>
    </w:p>
    <w:p w14:paraId="238DAA75" w14:textId="77777777" w:rsidR="00AA4161" w:rsidRPr="009E7CCB" w:rsidRDefault="00AA4161" w:rsidP="00E74BCF"/>
    <w:p w14:paraId="0CD119A2" w14:textId="77777777" w:rsidR="00AA4161" w:rsidRPr="009E7CCB" w:rsidRDefault="00AA4161" w:rsidP="00296958">
      <w:pPr>
        <w:pStyle w:val="AppHeads"/>
      </w:pPr>
      <w:r w:rsidRPr="009E7CCB">
        <w:t>Image nomenclature</w:t>
      </w:r>
    </w:p>
    <w:p w14:paraId="4CD10822" w14:textId="5028182F" w:rsidR="00AA4161" w:rsidRPr="009E7CCB" w:rsidRDefault="00AA4161" w:rsidP="00E74BCF">
      <w:r w:rsidRPr="009E7CCB">
        <w:t xml:space="preserve">The image taken at the </w:t>
      </w:r>
      <w:r w:rsidR="00902D35">
        <w:t>photo-point</w:t>
      </w:r>
      <w:r w:rsidRPr="009E7CCB">
        <w:t xml:space="preserve"> should be named after the Project and Plot ID, with a prefix for the year in which it was undertaken, and a ‘P’ to indicate it is the standard plot photo.</w:t>
      </w:r>
    </w:p>
    <w:p w14:paraId="0A31E79B" w14:textId="77777777" w:rsidR="00AA4161" w:rsidRPr="009E7CCB" w:rsidRDefault="00AA4161" w:rsidP="00E74BCF">
      <w:r w:rsidRPr="009E7CCB">
        <w:t>For example: CFOC0208_Plot01_2012_P</w:t>
      </w:r>
    </w:p>
    <w:p w14:paraId="378EE453" w14:textId="77777777" w:rsidR="00AA4161" w:rsidRPr="009E7CCB" w:rsidRDefault="00AA4161" w:rsidP="00E74BCF"/>
    <w:p w14:paraId="7FDA14C6" w14:textId="77777777" w:rsidR="00AA4161" w:rsidRPr="009E7CCB" w:rsidRDefault="00AA4161" w:rsidP="00E74BCF">
      <w:r w:rsidRPr="009E7CCB">
        <w:t>Additional images taken at other points in the plot, or perpendicular to the plot transect, should use the same nomenclature, but with a trailing number to show that it is an opportunistic rather than the standard image.</w:t>
      </w:r>
    </w:p>
    <w:p w14:paraId="6C5BDADA" w14:textId="77777777" w:rsidR="00AA4161" w:rsidRPr="009E7CCB" w:rsidRDefault="00AA4161" w:rsidP="00E74BCF">
      <w:r w:rsidRPr="009E7CCB">
        <w:t>For example: CFOC0208_Plot01_2012_1; CFOC0208_Plot01_2012_2; CFOC0208_Plot01_2012_3 etc.</w:t>
      </w:r>
    </w:p>
    <w:p w14:paraId="1AE7BED4" w14:textId="77777777" w:rsidR="00AA4161" w:rsidRPr="009E7CCB" w:rsidRDefault="00AA4161" w:rsidP="00E74BCF"/>
    <w:p w14:paraId="46187CC2" w14:textId="59882B3E" w:rsidR="00023C90" w:rsidRPr="009E7CCB" w:rsidRDefault="00AA4161" w:rsidP="00E74BCF">
      <w:r w:rsidRPr="009E7CCB">
        <w:t xml:space="preserve">Intervention-specific images taken at other </w:t>
      </w:r>
      <w:r w:rsidR="00902D35">
        <w:t>photo-point</w:t>
      </w:r>
      <w:r w:rsidRPr="009E7CCB">
        <w:t>s should use a similar naming convention so that images can be conveniently associated with the project ID, the intervention, and the year of sampling.</w:t>
      </w:r>
    </w:p>
    <w:sectPr w:rsidR="00023C90" w:rsidRPr="009E7CCB" w:rsidSect="00480776">
      <w:headerReference w:type="even" r:id="rId141"/>
      <w:headerReference w:type="default" r:id="rId142"/>
      <w:footerReference w:type="even" r:id="rId143"/>
      <w:footerReference w:type="default" r:id="rId144"/>
      <w:pgSz w:w="12240" w:h="15840"/>
      <w:pgMar w:top="1276" w:right="1440" w:bottom="1440" w:left="1440" w:header="709" w:footer="2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DB5AE5" w14:textId="77777777" w:rsidR="006469ED" w:rsidRDefault="006469ED" w:rsidP="00E74BCF">
      <w:r>
        <w:separator/>
      </w:r>
    </w:p>
  </w:endnote>
  <w:endnote w:type="continuationSeparator" w:id="0">
    <w:p w14:paraId="44AE3D06" w14:textId="77777777" w:rsidR="006469ED" w:rsidRDefault="006469ED" w:rsidP="00E74BCF">
      <w:r>
        <w:continuationSeparator/>
      </w:r>
    </w:p>
  </w:endnote>
  <w:endnote w:type="continuationNotice" w:id="1">
    <w:p w14:paraId="0DC1E6B7" w14:textId="77777777" w:rsidR="006469ED" w:rsidRDefault="006469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CC4E5" w14:textId="77777777" w:rsidR="006469ED" w:rsidRDefault="006469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8F9AA" w14:textId="77777777" w:rsidR="006469ED" w:rsidRDefault="006469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E9733" w14:textId="77777777" w:rsidR="006469ED" w:rsidRDefault="006469E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4547564"/>
      <w:docPartObj>
        <w:docPartGallery w:val="Page Numbers (Bottom of Page)"/>
        <w:docPartUnique/>
      </w:docPartObj>
    </w:sdtPr>
    <w:sdtEndPr>
      <w:rPr>
        <w:noProof/>
      </w:rPr>
    </w:sdtEndPr>
    <w:sdtContent>
      <w:p w14:paraId="37488B1E" w14:textId="77777777" w:rsidR="006469ED" w:rsidRDefault="006469ED" w:rsidP="00E74BCF">
        <w:pPr>
          <w:pStyle w:val="Footer"/>
        </w:pPr>
        <w:r>
          <w:fldChar w:fldCharType="begin"/>
        </w:r>
        <w:r>
          <w:instrText xml:space="preserve"> PAGE   \* MERGEFORMAT </w:instrText>
        </w:r>
        <w:r>
          <w:fldChar w:fldCharType="separate"/>
        </w:r>
        <w:r w:rsidR="00C7582F">
          <w:rPr>
            <w:noProof/>
          </w:rPr>
          <w:t>17</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60219"/>
      <w:docPartObj>
        <w:docPartGallery w:val="Page Numbers (Bottom of Page)"/>
        <w:docPartUnique/>
      </w:docPartObj>
    </w:sdtPr>
    <w:sdtContent>
      <w:p w14:paraId="087343A5" w14:textId="77777777" w:rsidR="006469ED" w:rsidRDefault="006469ED" w:rsidP="00E74BCF">
        <w:pPr>
          <w:pStyle w:val="Footer"/>
        </w:pPr>
        <w:r>
          <w:fldChar w:fldCharType="begin"/>
        </w:r>
        <w:r>
          <w:instrText xml:space="preserve"> PAGE   \* MERGEFORMAT </w:instrText>
        </w:r>
        <w:r>
          <w:fldChar w:fldCharType="separate"/>
        </w:r>
        <w:r>
          <w:rPr>
            <w:noProof/>
          </w:rPr>
          <w:t>2</w:t>
        </w:r>
        <w:r>
          <w:rPr>
            <w:noProof/>
          </w:rPr>
          <w:fldChar w:fldCharType="end"/>
        </w:r>
      </w:p>
    </w:sdtContent>
  </w:sdt>
  <w:p w14:paraId="48F6B5BB" w14:textId="77777777" w:rsidR="006469ED" w:rsidRDefault="006469ED" w:rsidP="00E74BC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60220"/>
      <w:docPartObj>
        <w:docPartGallery w:val="Page Numbers (Bottom of Page)"/>
        <w:docPartUnique/>
      </w:docPartObj>
    </w:sdtPr>
    <w:sdtContent>
      <w:p w14:paraId="6E3641F2" w14:textId="77CC64C2" w:rsidR="006469ED" w:rsidRPr="00480776" w:rsidRDefault="006469ED" w:rsidP="00E74BCF">
        <w:pPr>
          <w:pStyle w:val="Footer"/>
        </w:pPr>
        <w:r w:rsidRPr="00480776">
          <w:fldChar w:fldCharType="begin"/>
        </w:r>
        <w:r w:rsidRPr="00480776">
          <w:instrText xml:space="preserve"> PAGE   \* MERGEFORMAT </w:instrText>
        </w:r>
        <w:r w:rsidRPr="00480776">
          <w:fldChar w:fldCharType="separate"/>
        </w:r>
        <w:r w:rsidR="00C7582F">
          <w:rPr>
            <w:noProof/>
          </w:rPr>
          <w:t>48</w:t>
        </w:r>
        <w:r w:rsidRPr="00480776">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39911" w14:textId="77777777" w:rsidR="006469ED" w:rsidRDefault="006469ED" w:rsidP="00E74BCF">
      <w:r>
        <w:separator/>
      </w:r>
    </w:p>
  </w:footnote>
  <w:footnote w:type="continuationSeparator" w:id="0">
    <w:p w14:paraId="5869AEB4" w14:textId="77777777" w:rsidR="006469ED" w:rsidRDefault="006469ED" w:rsidP="00E74BCF">
      <w:r>
        <w:continuationSeparator/>
      </w:r>
    </w:p>
  </w:footnote>
  <w:footnote w:type="continuationNotice" w:id="1">
    <w:p w14:paraId="25B35E12" w14:textId="77777777" w:rsidR="006469ED" w:rsidRDefault="006469ED">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BF134" w14:textId="77777777" w:rsidR="006469ED" w:rsidRDefault="006469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CE7E9" w14:textId="77777777" w:rsidR="006469ED" w:rsidRDefault="006469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A8EBD" w14:textId="77777777" w:rsidR="006469ED" w:rsidRDefault="006469E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CBCDE" w14:textId="51962C67" w:rsidR="006469ED" w:rsidRPr="00045E22" w:rsidRDefault="006469ED" w:rsidP="008A0AF1">
    <w:pPr>
      <w:pStyle w:val="Header"/>
      <w:jc w:val="center"/>
    </w:pPr>
    <w:r w:rsidRPr="00045E22">
      <w:t xml:space="preserve">MERIT User Guide </w:t>
    </w:r>
    <w:r>
      <w:t>- June</w:t>
    </w:r>
    <w:r w:rsidRPr="008A0AF1">
      <w:t xml:space="preserve"> 2020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A90E2" w14:textId="77777777" w:rsidR="006469ED" w:rsidRPr="000562C7" w:rsidRDefault="006469ED" w:rsidP="00E74BCF">
    <w:pPr>
      <w:pStyle w:val="Header"/>
    </w:pPr>
    <w:r w:rsidRPr="000562C7">
      <w:t>MERIT Training Activity Pack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F829B" w14:textId="2E33818E" w:rsidR="006469ED" w:rsidRPr="00045E22" w:rsidRDefault="006469ED" w:rsidP="00E74BCF">
    <w:pPr>
      <w:pStyle w:val="Header"/>
    </w:pPr>
    <w:r w:rsidRPr="00045E22">
      <w:t xml:space="preserve">MERIT </w:t>
    </w:r>
    <w:r>
      <w:t xml:space="preserve">Primary </w:t>
    </w:r>
    <w:r w:rsidRPr="00045E22">
      <w:t>User Guide - May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A53F22"/>
    <w:multiLevelType w:val="multilevel"/>
    <w:tmpl w:val="97FC3F78"/>
    <w:styleLink w:val="Schedule"/>
    <w:lvl w:ilvl="0">
      <w:start w:val="1"/>
      <w:numFmt w:val="decimal"/>
      <w:suff w:val="nothing"/>
      <w:lvlText w:val="Schedule %1"/>
      <w:lvlJc w:val="left"/>
      <w:pPr>
        <w:ind w:left="0" w:firstLine="0"/>
      </w:pPr>
      <w:rPr>
        <w:rFonts w:hint="default"/>
      </w:rPr>
    </w:lvl>
    <w:lvl w:ilvl="1">
      <w:start w:val="1"/>
      <w:numFmt w:val="decimal"/>
      <w:lvlText w:val="%2."/>
      <w:lvlJc w:val="left"/>
      <w:pPr>
        <w:ind w:left="680" w:hanging="680"/>
      </w:pPr>
      <w:rPr>
        <w:rFonts w:hint="default"/>
      </w:rPr>
    </w:lvl>
    <w:lvl w:ilvl="2">
      <w:start w:val="1"/>
      <w:numFmt w:val="decimal"/>
      <w:lvlText w:val="%2.%3"/>
      <w:lvlJc w:val="left"/>
      <w:pPr>
        <w:ind w:left="680" w:hanging="680"/>
      </w:pPr>
      <w:rPr>
        <w:rFonts w:hint="default"/>
      </w:rPr>
    </w:lvl>
    <w:lvl w:ilvl="3">
      <w:start w:val="1"/>
      <w:numFmt w:val="lowerLetter"/>
      <w:lvlText w:val="(%4)"/>
      <w:lvlJc w:val="left"/>
      <w:pPr>
        <w:ind w:left="1361" w:hanging="681"/>
      </w:pPr>
      <w:rPr>
        <w:rFonts w:hint="default"/>
      </w:rPr>
    </w:lvl>
    <w:lvl w:ilvl="4">
      <w:start w:val="1"/>
      <w:numFmt w:val="lowerRoman"/>
      <w:lvlText w:val="(%5)"/>
      <w:lvlJc w:val="left"/>
      <w:pPr>
        <w:ind w:left="2041" w:hanging="680"/>
      </w:pPr>
      <w:rPr>
        <w:rFonts w:hint="default"/>
      </w:rPr>
    </w:lvl>
    <w:lvl w:ilvl="5">
      <w:start w:val="1"/>
      <w:numFmt w:val="upperLetter"/>
      <w:lvlText w:val="(%6)"/>
      <w:lvlJc w:val="left"/>
      <w:pPr>
        <w:tabs>
          <w:tab w:val="num" w:pos="2722"/>
        </w:tabs>
        <w:ind w:left="2722" w:hanging="681"/>
      </w:pPr>
      <w:rPr>
        <w:rFonts w:hint="default"/>
      </w:rPr>
    </w:lvl>
    <w:lvl w:ilvl="6">
      <w:start w:val="1"/>
      <w:numFmt w:val="upperRoman"/>
      <w:lvlText w:val="(%7)"/>
      <w:lvlJc w:val="left"/>
      <w:pPr>
        <w:tabs>
          <w:tab w:val="num" w:pos="3402"/>
        </w:tabs>
        <w:ind w:left="3402" w:hanging="680"/>
      </w:pPr>
      <w:rPr>
        <w:rFonts w:hint="default"/>
      </w:rPr>
    </w:lvl>
    <w:lvl w:ilvl="7">
      <w:start w:val="1"/>
      <w:numFmt w:val="decimal"/>
      <w:lvlText w:val="(%8)"/>
      <w:lvlJc w:val="left"/>
      <w:pPr>
        <w:tabs>
          <w:tab w:val="num" w:pos="4082"/>
        </w:tabs>
        <w:ind w:left="4082" w:hanging="680"/>
      </w:pPr>
      <w:rPr>
        <w:rFonts w:hint="default"/>
      </w:rPr>
    </w:lvl>
    <w:lvl w:ilvl="8">
      <w:start w:val="1"/>
      <w:numFmt w:val="upperLetter"/>
      <w:lvlText w:val="%9."/>
      <w:lvlJc w:val="left"/>
      <w:pPr>
        <w:tabs>
          <w:tab w:val="num" w:pos="4763"/>
        </w:tabs>
        <w:ind w:left="4763" w:hanging="681"/>
      </w:pPr>
      <w:rPr>
        <w:rFonts w:hint="default"/>
      </w:rPr>
    </w:lvl>
  </w:abstractNum>
  <w:abstractNum w:abstractNumId="2" w15:restartNumberingAfterBreak="0">
    <w:nsid w:val="3098052F"/>
    <w:multiLevelType w:val="multilevel"/>
    <w:tmpl w:val="FCF03136"/>
    <w:lvl w:ilvl="0">
      <w:start w:val="1"/>
      <w:numFmt w:val="decimal"/>
      <w:pStyle w:val="ListParagraph"/>
      <w:lvlText w:val="%1."/>
      <w:lvlJc w:val="left"/>
      <w:pPr>
        <w:ind w:left="680" w:hanging="68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928" w:hanging="567"/>
      </w:pPr>
      <w:rPr>
        <w:rFonts w:hint="default"/>
      </w:rPr>
    </w:lvl>
    <w:lvl w:ilvl="2">
      <w:start w:val="1"/>
      <w:numFmt w:val="none"/>
      <w:lvlText w:val=":"/>
      <w:lvlJc w:val="left"/>
      <w:pPr>
        <w:ind w:left="1786" w:hanging="369"/>
      </w:pPr>
      <w:rPr>
        <w:rFonts w:hint="default"/>
      </w:rPr>
    </w:lvl>
    <w:lvl w:ilvl="3">
      <w:start w:val="1"/>
      <w:numFmt w:val="none"/>
      <w:lvlText w:val=""/>
      <w:lvlJc w:val="left"/>
      <w:pPr>
        <w:ind w:left="2154" w:hanging="368"/>
      </w:pPr>
      <w:rPr>
        <w:rFonts w:hint="default"/>
      </w:rPr>
    </w:lvl>
    <w:lvl w:ilvl="4">
      <w:start w:val="1"/>
      <w:numFmt w:val="lowerLetter"/>
      <w:lvlText w:val="(%5)"/>
      <w:lvlJc w:val="left"/>
      <w:pPr>
        <w:ind w:left="2480" w:hanging="360"/>
      </w:pPr>
      <w:rPr>
        <w:rFonts w:hint="default"/>
      </w:rPr>
    </w:lvl>
    <w:lvl w:ilvl="5">
      <w:start w:val="1"/>
      <w:numFmt w:val="lowerRoman"/>
      <w:lvlText w:val="(%6)"/>
      <w:lvlJc w:val="left"/>
      <w:pPr>
        <w:ind w:left="2840" w:hanging="360"/>
      </w:pPr>
      <w:rPr>
        <w:rFonts w:hint="default"/>
      </w:rPr>
    </w:lvl>
    <w:lvl w:ilvl="6">
      <w:start w:val="1"/>
      <w:numFmt w:val="decimal"/>
      <w:lvlText w:val="%7."/>
      <w:lvlJc w:val="left"/>
      <w:pPr>
        <w:ind w:left="3200" w:hanging="360"/>
      </w:pPr>
      <w:rPr>
        <w:rFonts w:hint="default"/>
      </w:rPr>
    </w:lvl>
    <w:lvl w:ilvl="7">
      <w:start w:val="1"/>
      <w:numFmt w:val="lowerLetter"/>
      <w:lvlText w:val="%8."/>
      <w:lvlJc w:val="left"/>
      <w:pPr>
        <w:ind w:left="3560" w:hanging="360"/>
      </w:pPr>
      <w:rPr>
        <w:rFonts w:hint="default"/>
      </w:rPr>
    </w:lvl>
    <w:lvl w:ilvl="8">
      <w:start w:val="1"/>
      <w:numFmt w:val="lowerRoman"/>
      <w:lvlText w:val="%9."/>
      <w:lvlJc w:val="left"/>
      <w:pPr>
        <w:ind w:left="3920" w:hanging="360"/>
      </w:pPr>
      <w:rPr>
        <w:rFonts w:hint="default"/>
      </w:rPr>
    </w:lvl>
  </w:abstractNum>
  <w:abstractNum w:abstractNumId="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FE1527D"/>
    <w:multiLevelType w:val="multilevel"/>
    <w:tmpl w:val="B1E421D2"/>
    <w:lvl w:ilvl="0">
      <w:start w:val="1"/>
      <w:numFmt w:val="decimal"/>
      <w:pStyle w:val="Heading2"/>
      <w:lvlText w:val="%1."/>
      <w:lvlJc w:val="left"/>
      <w:pPr>
        <w:ind w:left="1815" w:hanging="680"/>
      </w:pPr>
      <w:rPr>
        <w:rFonts w:ascii="Arial Bold" w:hAnsi="Arial Bold" w:hint="default"/>
        <w:b/>
        <w:i w:val="0"/>
        <w:color w:val="auto"/>
        <w:sz w:val="32"/>
        <w:szCs w:val="22"/>
      </w:rPr>
    </w:lvl>
    <w:lvl w:ilvl="1">
      <w:start w:val="1"/>
      <w:numFmt w:val="decimal"/>
      <w:pStyle w:val="Heading3"/>
      <w:lvlText w:val="%1.%2"/>
      <w:lvlJc w:val="left"/>
      <w:pPr>
        <w:ind w:left="680" w:hanging="68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Heading4"/>
      <w:lvlText w:val="%1.%2%3"/>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5036A13"/>
    <w:multiLevelType w:val="multilevel"/>
    <w:tmpl w:val="B31CD51A"/>
    <w:lvl w:ilvl="0">
      <w:start w:val="1"/>
      <w:numFmt w:val="decimal"/>
      <w:pStyle w:val="ScheduleL1"/>
      <w:suff w:val="nothing"/>
      <w:lvlText w:val="Schedule %1"/>
      <w:lvlJc w:val="left"/>
      <w:pPr>
        <w:ind w:left="1135" w:firstLine="0"/>
      </w:pPr>
      <w:rPr>
        <w:rFonts w:hint="default"/>
      </w:rPr>
    </w:lvl>
    <w:lvl w:ilvl="1">
      <w:start w:val="1"/>
      <w:numFmt w:val="decimal"/>
      <w:pStyle w:val="ScheduleL2"/>
      <w:lvlText w:val="%2."/>
      <w:lvlJc w:val="left"/>
      <w:pPr>
        <w:ind w:left="680" w:hanging="680"/>
      </w:pPr>
      <w:rPr>
        <w:rFonts w:hint="default"/>
        <w:b/>
      </w:rPr>
    </w:lvl>
    <w:lvl w:ilvl="2">
      <w:start w:val="1"/>
      <w:numFmt w:val="decimal"/>
      <w:pStyle w:val="ScheduleL3"/>
      <w:lvlText w:val="%2.%3"/>
      <w:lvlJc w:val="left"/>
      <w:pPr>
        <w:ind w:left="680" w:hanging="680"/>
      </w:pPr>
      <w:rPr>
        <w:rFonts w:hint="default"/>
      </w:rPr>
    </w:lvl>
    <w:lvl w:ilvl="3">
      <w:start w:val="1"/>
      <w:numFmt w:val="decimal"/>
      <w:pStyle w:val="ScheduleL4"/>
      <w:lvlText w:val="%4)"/>
      <w:lvlJc w:val="left"/>
      <w:pPr>
        <w:ind w:left="680" w:hanging="680"/>
      </w:pPr>
      <w:rPr>
        <w:rFonts w:hint="default"/>
        <w:b w:val="0"/>
        <w:sz w:val="22"/>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6" w15:restartNumberingAfterBreak="0">
    <w:nsid w:val="65456429"/>
    <w:multiLevelType w:val="multilevel"/>
    <w:tmpl w:val="E898CC72"/>
    <w:numStyleLink w:val="KeyPoints"/>
  </w:abstractNum>
  <w:abstractNum w:abstractNumId="7" w15:restartNumberingAfterBreak="0">
    <w:nsid w:val="67AD28E1"/>
    <w:multiLevelType w:val="hybridMultilevel"/>
    <w:tmpl w:val="3B5486F2"/>
    <w:lvl w:ilvl="0" w:tplc="5CF20C66">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C9440F2"/>
    <w:multiLevelType w:val="multilevel"/>
    <w:tmpl w:val="E5E89F92"/>
    <w:numStyleLink w:val="BulletList"/>
  </w:abstractNum>
  <w:abstractNum w:abstractNumId="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0" w15:restartNumberingAfterBreak="0">
    <w:nsid w:val="79AB674E"/>
    <w:multiLevelType w:val="hybridMultilevel"/>
    <w:tmpl w:val="14543BE4"/>
    <w:lvl w:ilvl="0" w:tplc="206C1374">
      <w:start w:val="1"/>
      <w:numFmt w:val="lowerLetter"/>
      <w:pStyle w:val="ListLetter"/>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7"/>
  </w:num>
  <w:num w:numId="2">
    <w:abstractNumId w:val="4"/>
  </w:num>
  <w:num w:numId="3">
    <w:abstractNumId w:val="0"/>
  </w:num>
  <w:num w:numId="4">
    <w:abstractNumId w:val="8"/>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3"/>
  </w:num>
  <w:num w:numId="13">
    <w:abstractNumId w:val="6"/>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num>
  <w:num w:numId="39">
    <w:abstractNumId w:val="10"/>
    <w:lvlOverride w:ilvl="0">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num>
  <w:num w:numId="46">
    <w:abstractNumId w:val="10"/>
    <w:lvlOverride w:ilvl="0">
      <w:startOverride w:val="1"/>
    </w:lvlOverride>
  </w:num>
  <w:num w:numId="47">
    <w:abstractNumId w:val="10"/>
    <w:lvlOverride w:ilvl="0">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16B"/>
    <w:rsid w:val="00001F99"/>
    <w:rsid w:val="00007A8E"/>
    <w:rsid w:val="0001278C"/>
    <w:rsid w:val="00015EDA"/>
    <w:rsid w:val="00016906"/>
    <w:rsid w:val="0002352D"/>
    <w:rsid w:val="00023C90"/>
    <w:rsid w:val="00025BF0"/>
    <w:rsid w:val="00026452"/>
    <w:rsid w:val="00030489"/>
    <w:rsid w:val="00031193"/>
    <w:rsid w:val="000326AE"/>
    <w:rsid w:val="0003409B"/>
    <w:rsid w:val="00036E96"/>
    <w:rsid w:val="00040203"/>
    <w:rsid w:val="00041F30"/>
    <w:rsid w:val="00045E22"/>
    <w:rsid w:val="00050744"/>
    <w:rsid w:val="00051578"/>
    <w:rsid w:val="000564A3"/>
    <w:rsid w:val="00066F0A"/>
    <w:rsid w:val="0007121D"/>
    <w:rsid w:val="00076C52"/>
    <w:rsid w:val="00077C20"/>
    <w:rsid w:val="00080259"/>
    <w:rsid w:val="0008034D"/>
    <w:rsid w:val="00082F37"/>
    <w:rsid w:val="0008348E"/>
    <w:rsid w:val="00084BBD"/>
    <w:rsid w:val="00086B44"/>
    <w:rsid w:val="00087F0F"/>
    <w:rsid w:val="00087F7F"/>
    <w:rsid w:val="0009023F"/>
    <w:rsid w:val="0009136F"/>
    <w:rsid w:val="000A59AC"/>
    <w:rsid w:val="000A7608"/>
    <w:rsid w:val="000B43B7"/>
    <w:rsid w:val="000B6E69"/>
    <w:rsid w:val="000C00D5"/>
    <w:rsid w:val="000D0F13"/>
    <w:rsid w:val="000D25D7"/>
    <w:rsid w:val="000D2FB2"/>
    <w:rsid w:val="000D5301"/>
    <w:rsid w:val="000E183A"/>
    <w:rsid w:val="000E41CF"/>
    <w:rsid w:val="000E761F"/>
    <w:rsid w:val="000E7766"/>
    <w:rsid w:val="000F2F84"/>
    <w:rsid w:val="000F4A7A"/>
    <w:rsid w:val="001010E5"/>
    <w:rsid w:val="00101E80"/>
    <w:rsid w:val="001045F1"/>
    <w:rsid w:val="00106719"/>
    <w:rsid w:val="00106FD0"/>
    <w:rsid w:val="00115E97"/>
    <w:rsid w:val="00120079"/>
    <w:rsid w:val="00120AAA"/>
    <w:rsid w:val="00121D6D"/>
    <w:rsid w:val="0012456C"/>
    <w:rsid w:val="001250C7"/>
    <w:rsid w:val="00127558"/>
    <w:rsid w:val="001303B8"/>
    <w:rsid w:val="00130438"/>
    <w:rsid w:val="00131AA6"/>
    <w:rsid w:val="00140EB5"/>
    <w:rsid w:val="0014161B"/>
    <w:rsid w:val="00144D93"/>
    <w:rsid w:val="00144EAB"/>
    <w:rsid w:val="0015021C"/>
    <w:rsid w:val="00151D20"/>
    <w:rsid w:val="00152455"/>
    <w:rsid w:val="001569F2"/>
    <w:rsid w:val="00156BE3"/>
    <w:rsid w:val="00163179"/>
    <w:rsid w:val="001738D7"/>
    <w:rsid w:val="00174216"/>
    <w:rsid w:val="0017582E"/>
    <w:rsid w:val="00182BC5"/>
    <w:rsid w:val="001830F2"/>
    <w:rsid w:val="00186F7D"/>
    <w:rsid w:val="001928C8"/>
    <w:rsid w:val="001929D2"/>
    <w:rsid w:val="00193C4D"/>
    <w:rsid w:val="00195279"/>
    <w:rsid w:val="001963F9"/>
    <w:rsid w:val="001A1249"/>
    <w:rsid w:val="001A1A6F"/>
    <w:rsid w:val="001A4D2A"/>
    <w:rsid w:val="001A5B9B"/>
    <w:rsid w:val="001A7E11"/>
    <w:rsid w:val="001B16EB"/>
    <w:rsid w:val="001B20A4"/>
    <w:rsid w:val="001B5AD9"/>
    <w:rsid w:val="001C1FAE"/>
    <w:rsid w:val="001C3B27"/>
    <w:rsid w:val="001C6904"/>
    <w:rsid w:val="001D25B6"/>
    <w:rsid w:val="001E260E"/>
    <w:rsid w:val="001E6760"/>
    <w:rsid w:val="001F04C6"/>
    <w:rsid w:val="001F0517"/>
    <w:rsid w:val="001F0769"/>
    <w:rsid w:val="001F240C"/>
    <w:rsid w:val="001F3B5A"/>
    <w:rsid w:val="001F49A1"/>
    <w:rsid w:val="001F5241"/>
    <w:rsid w:val="00200A27"/>
    <w:rsid w:val="002021E8"/>
    <w:rsid w:val="002114C1"/>
    <w:rsid w:val="0021280B"/>
    <w:rsid w:val="0021352F"/>
    <w:rsid w:val="0022491F"/>
    <w:rsid w:val="0022665D"/>
    <w:rsid w:val="002300E4"/>
    <w:rsid w:val="0024024C"/>
    <w:rsid w:val="00240273"/>
    <w:rsid w:val="00242461"/>
    <w:rsid w:val="0025205D"/>
    <w:rsid w:val="00260A50"/>
    <w:rsid w:val="00261F16"/>
    <w:rsid w:val="00263B73"/>
    <w:rsid w:val="00264BDE"/>
    <w:rsid w:val="00264EAA"/>
    <w:rsid w:val="00273260"/>
    <w:rsid w:val="00282A0A"/>
    <w:rsid w:val="002876A3"/>
    <w:rsid w:val="00287E7A"/>
    <w:rsid w:val="002940FC"/>
    <w:rsid w:val="00294355"/>
    <w:rsid w:val="00294637"/>
    <w:rsid w:val="00296958"/>
    <w:rsid w:val="002A1FDB"/>
    <w:rsid w:val="002A20DB"/>
    <w:rsid w:val="002A352A"/>
    <w:rsid w:val="002A7144"/>
    <w:rsid w:val="002B6568"/>
    <w:rsid w:val="002C04D3"/>
    <w:rsid w:val="002C2F76"/>
    <w:rsid w:val="002C34F1"/>
    <w:rsid w:val="002C6729"/>
    <w:rsid w:val="002D4545"/>
    <w:rsid w:val="002E037A"/>
    <w:rsid w:val="002E1DB7"/>
    <w:rsid w:val="002F0258"/>
    <w:rsid w:val="002F19D5"/>
    <w:rsid w:val="002F5B62"/>
    <w:rsid w:val="00300E1A"/>
    <w:rsid w:val="00304880"/>
    <w:rsid w:val="00310CE3"/>
    <w:rsid w:val="00312516"/>
    <w:rsid w:val="0031755B"/>
    <w:rsid w:val="00317C48"/>
    <w:rsid w:val="0032026F"/>
    <w:rsid w:val="00321C4A"/>
    <w:rsid w:val="00323AB0"/>
    <w:rsid w:val="00324F31"/>
    <w:rsid w:val="0035029D"/>
    <w:rsid w:val="00350CE7"/>
    <w:rsid w:val="0035471F"/>
    <w:rsid w:val="00361585"/>
    <w:rsid w:val="00363FA5"/>
    <w:rsid w:val="00367F79"/>
    <w:rsid w:val="00370AE6"/>
    <w:rsid w:val="00371BF0"/>
    <w:rsid w:val="0037404D"/>
    <w:rsid w:val="003753CB"/>
    <w:rsid w:val="00376432"/>
    <w:rsid w:val="003801D4"/>
    <w:rsid w:val="00380D50"/>
    <w:rsid w:val="003847F9"/>
    <w:rsid w:val="003858CA"/>
    <w:rsid w:val="00386B78"/>
    <w:rsid w:val="003872B8"/>
    <w:rsid w:val="0039239E"/>
    <w:rsid w:val="0039571A"/>
    <w:rsid w:val="003A065B"/>
    <w:rsid w:val="003A2197"/>
    <w:rsid w:val="003A3D8C"/>
    <w:rsid w:val="003A3EEA"/>
    <w:rsid w:val="003A4738"/>
    <w:rsid w:val="003A595D"/>
    <w:rsid w:val="003B0D04"/>
    <w:rsid w:val="003B24DE"/>
    <w:rsid w:val="003B2848"/>
    <w:rsid w:val="003B4B03"/>
    <w:rsid w:val="003B7AC9"/>
    <w:rsid w:val="003C2C79"/>
    <w:rsid w:val="003C78EC"/>
    <w:rsid w:val="003D14DF"/>
    <w:rsid w:val="003D1776"/>
    <w:rsid w:val="003E55EF"/>
    <w:rsid w:val="003F10E0"/>
    <w:rsid w:val="003F349E"/>
    <w:rsid w:val="003F627E"/>
    <w:rsid w:val="003F75B1"/>
    <w:rsid w:val="004064AB"/>
    <w:rsid w:val="00410DB6"/>
    <w:rsid w:val="00410F0F"/>
    <w:rsid w:val="0041241B"/>
    <w:rsid w:val="00412ADA"/>
    <w:rsid w:val="0043652D"/>
    <w:rsid w:val="00440C9A"/>
    <w:rsid w:val="00442A1D"/>
    <w:rsid w:val="00444926"/>
    <w:rsid w:val="00446BE4"/>
    <w:rsid w:val="00453534"/>
    <w:rsid w:val="00454027"/>
    <w:rsid w:val="004607F0"/>
    <w:rsid w:val="004646ED"/>
    <w:rsid w:val="00465F0E"/>
    <w:rsid w:val="00473380"/>
    <w:rsid w:val="004764FD"/>
    <w:rsid w:val="00476C2D"/>
    <w:rsid w:val="00480776"/>
    <w:rsid w:val="0048388F"/>
    <w:rsid w:val="00487F13"/>
    <w:rsid w:val="00493DB8"/>
    <w:rsid w:val="004948B7"/>
    <w:rsid w:val="0049681D"/>
    <w:rsid w:val="00496A53"/>
    <w:rsid w:val="00496C9F"/>
    <w:rsid w:val="004B1A5E"/>
    <w:rsid w:val="004B61F4"/>
    <w:rsid w:val="004B6F2A"/>
    <w:rsid w:val="004C1FDA"/>
    <w:rsid w:val="004D5B2F"/>
    <w:rsid w:val="004D5D67"/>
    <w:rsid w:val="004D675A"/>
    <w:rsid w:val="004E6837"/>
    <w:rsid w:val="004F05F2"/>
    <w:rsid w:val="004F2CDA"/>
    <w:rsid w:val="00500A60"/>
    <w:rsid w:val="00502EE9"/>
    <w:rsid w:val="005060E4"/>
    <w:rsid w:val="0051115B"/>
    <w:rsid w:val="005128B2"/>
    <w:rsid w:val="005128C5"/>
    <w:rsid w:val="00512A9E"/>
    <w:rsid w:val="00515D59"/>
    <w:rsid w:val="00516B64"/>
    <w:rsid w:val="005171A6"/>
    <w:rsid w:val="00521C3E"/>
    <w:rsid w:val="0052421B"/>
    <w:rsid w:val="00526106"/>
    <w:rsid w:val="005269DE"/>
    <w:rsid w:val="0053192A"/>
    <w:rsid w:val="00535773"/>
    <w:rsid w:val="00544FB1"/>
    <w:rsid w:val="005460A6"/>
    <w:rsid w:val="0054745C"/>
    <w:rsid w:val="00550951"/>
    <w:rsid w:val="0055774B"/>
    <w:rsid w:val="00557B94"/>
    <w:rsid w:val="005612A5"/>
    <w:rsid w:val="0056271C"/>
    <w:rsid w:val="00564BBF"/>
    <w:rsid w:val="00564C4B"/>
    <w:rsid w:val="00565416"/>
    <w:rsid w:val="00565CFD"/>
    <w:rsid w:val="00567354"/>
    <w:rsid w:val="0057554B"/>
    <w:rsid w:val="00583842"/>
    <w:rsid w:val="00584E08"/>
    <w:rsid w:val="00585035"/>
    <w:rsid w:val="00593BCD"/>
    <w:rsid w:val="00594333"/>
    <w:rsid w:val="00597BE1"/>
    <w:rsid w:val="005A3AAE"/>
    <w:rsid w:val="005A4D68"/>
    <w:rsid w:val="005A773E"/>
    <w:rsid w:val="005B354D"/>
    <w:rsid w:val="005B749B"/>
    <w:rsid w:val="005C00C2"/>
    <w:rsid w:val="005C075C"/>
    <w:rsid w:val="005C1E82"/>
    <w:rsid w:val="005C2FEC"/>
    <w:rsid w:val="005C4CC6"/>
    <w:rsid w:val="005C4F3C"/>
    <w:rsid w:val="005D0799"/>
    <w:rsid w:val="005D1878"/>
    <w:rsid w:val="005D3219"/>
    <w:rsid w:val="005D3E34"/>
    <w:rsid w:val="005E1089"/>
    <w:rsid w:val="005E1D7A"/>
    <w:rsid w:val="005F2A6D"/>
    <w:rsid w:val="005F4577"/>
    <w:rsid w:val="005F7A4D"/>
    <w:rsid w:val="00603259"/>
    <w:rsid w:val="00603D89"/>
    <w:rsid w:val="006056A8"/>
    <w:rsid w:val="00606120"/>
    <w:rsid w:val="006102DE"/>
    <w:rsid w:val="006206AC"/>
    <w:rsid w:val="00623A7F"/>
    <w:rsid w:val="00624979"/>
    <w:rsid w:val="0062577C"/>
    <w:rsid w:val="00626D24"/>
    <w:rsid w:val="00631F15"/>
    <w:rsid w:val="006320BB"/>
    <w:rsid w:val="00634EBC"/>
    <w:rsid w:val="006350E5"/>
    <w:rsid w:val="006417C1"/>
    <w:rsid w:val="0064290A"/>
    <w:rsid w:val="0064322A"/>
    <w:rsid w:val="006454B2"/>
    <w:rsid w:val="006469ED"/>
    <w:rsid w:val="00646F8D"/>
    <w:rsid w:val="00647A0B"/>
    <w:rsid w:val="00654227"/>
    <w:rsid w:val="006571BC"/>
    <w:rsid w:val="00664213"/>
    <w:rsid w:val="00665140"/>
    <w:rsid w:val="00665F70"/>
    <w:rsid w:val="00670688"/>
    <w:rsid w:val="00671D13"/>
    <w:rsid w:val="00674E2D"/>
    <w:rsid w:val="00677C19"/>
    <w:rsid w:val="00685C90"/>
    <w:rsid w:val="00691A79"/>
    <w:rsid w:val="0069226B"/>
    <w:rsid w:val="006930EF"/>
    <w:rsid w:val="00693560"/>
    <w:rsid w:val="006940E4"/>
    <w:rsid w:val="0069435E"/>
    <w:rsid w:val="00695709"/>
    <w:rsid w:val="0069746C"/>
    <w:rsid w:val="006A2CA6"/>
    <w:rsid w:val="006A3506"/>
    <w:rsid w:val="006C4F4D"/>
    <w:rsid w:val="006C50BB"/>
    <w:rsid w:val="006D2E33"/>
    <w:rsid w:val="006D63AC"/>
    <w:rsid w:val="006D63E4"/>
    <w:rsid w:val="006D76BB"/>
    <w:rsid w:val="006E2F71"/>
    <w:rsid w:val="006E4207"/>
    <w:rsid w:val="006E5A8F"/>
    <w:rsid w:val="006F0E8E"/>
    <w:rsid w:val="006F34BB"/>
    <w:rsid w:val="006F41D9"/>
    <w:rsid w:val="006F497C"/>
    <w:rsid w:val="006F5E5B"/>
    <w:rsid w:val="006F6295"/>
    <w:rsid w:val="006F7060"/>
    <w:rsid w:val="00700928"/>
    <w:rsid w:val="00702330"/>
    <w:rsid w:val="0071074C"/>
    <w:rsid w:val="00720014"/>
    <w:rsid w:val="007249C0"/>
    <w:rsid w:val="00725287"/>
    <w:rsid w:val="007258BB"/>
    <w:rsid w:val="0073149C"/>
    <w:rsid w:val="00734528"/>
    <w:rsid w:val="00735B6A"/>
    <w:rsid w:val="007406E6"/>
    <w:rsid w:val="00755B91"/>
    <w:rsid w:val="0076072E"/>
    <w:rsid w:val="00760A33"/>
    <w:rsid w:val="007634E2"/>
    <w:rsid w:val="00766501"/>
    <w:rsid w:val="00766931"/>
    <w:rsid w:val="00772FFD"/>
    <w:rsid w:val="00773678"/>
    <w:rsid w:val="007749B4"/>
    <w:rsid w:val="0078427A"/>
    <w:rsid w:val="00785E9E"/>
    <w:rsid w:val="0079612F"/>
    <w:rsid w:val="007A03AE"/>
    <w:rsid w:val="007A26E3"/>
    <w:rsid w:val="007A2B26"/>
    <w:rsid w:val="007A57A8"/>
    <w:rsid w:val="007B2F40"/>
    <w:rsid w:val="007B409D"/>
    <w:rsid w:val="007B710E"/>
    <w:rsid w:val="007C1BFD"/>
    <w:rsid w:val="007C26FE"/>
    <w:rsid w:val="007C565B"/>
    <w:rsid w:val="007D0A08"/>
    <w:rsid w:val="007D2981"/>
    <w:rsid w:val="007D5FE0"/>
    <w:rsid w:val="007E577D"/>
    <w:rsid w:val="007F17A5"/>
    <w:rsid w:val="007F2151"/>
    <w:rsid w:val="00801370"/>
    <w:rsid w:val="00805B27"/>
    <w:rsid w:val="00807BB2"/>
    <w:rsid w:val="008129AC"/>
    <w:rsid w:val="00816D99"/>
    <w:rsid w:val="00816E75"/>
    <w:rsid w:val="0082062A"/>
    <w:rsid w:val="00821989"/>
    <w:rsid w:val="00822BD4"/>
    <w:rsid w:val="00824FF4"/>
    <w:rsid w:val="00827F82"/>
    <w:rsid w:val="00831041"/>
    <w:rsid w:val="0083391D"/>
    <w:rsid w:val="0083608D"/>
    <w:rsid w:val="00840917"/>
    <w:rsid w:val="00841468"/>
    <w:rsid w:val="00841D0B"/>
    <w:rsid w:val="00843B91"/>
    <w:rsid w:val="00844BF4"/>
    <w:rsid w:val="00851144"/>
    <w:rsid w:val="008524BC"/>
    <w:rsid w:val="0085396C"/>
    <w:rsid w:val="00855A0B"/>
    <w:rsid w:val="00860846"/>
    <w:rsid w:val="008612D0"/>
    <w:rsid w:val="0086340D"/>
    <w:rsid w:val="008667CF"/>
    <w:rsid w:val="00870B36"/>
    <w:rsid w:val="008713FE"/>
    <w:rsid w:val="00871D0E"/>
    <w:rsid w:val="00872A5C"/>
    <w:rsid w:val="008773DA"/>
    <w:rsid w:val="00882510"/>
    <w:rsid w:val="00886413"/>
    <w:rsid w:val="00891507"/>
    <w:rsid w:val="008A0AF1"/>
    <w:rsid w:val="008A0DFB"/>
    <w:rsid w:val="008A622D"/>
    <w:rsid w:val="008A6F37"/>
    <w:rsid w:val="008A7C54"/>
    <w:rsid w:val="008A7D74"/>
    <w:rsid w:val="008B6B65"/>
    <w:rsid w:val="008B74D0"/>
    <w:rsid w:val="008C342D"/>
    <w:rsid w:val="008D1A55"/>
    <w:rsid w:val="008D51B0"/>
    <w:rsid w:val="008D78D5"/>
    <w:rsid w:val="008E15BB"/>
    <w:rsid w:val="008E1F65"/>
    <w:rsid w:val="008F2039"/>
    <w:rsid w:val="009000AC"/>
    <w:rsid w:val="00900582"/>
    <w:rsid w:val="00901709"/>
    <w:rsid w:val="00902D35"/>
    <w:rsid w:val="00904814"/>
    <w:rsid w:val="009054FC"/>
    <w:rsid w:val="00906E7D"/>
    <w:rsid w:val="00907A9C"/>
    <w:rsid w:val="00907ABC"/>
    <w:rsid w:val="009104CF"/>
    <w:rsid w:val="00912498"/>
    <w:rsid w:val="00922AF7"/>
    <w:rsid w:val="009249A8"/>
    <w:rsid w:val="009251F4"/>
    <w:rsid w:val="00925E32"/>
    <w:rsid w:val="00927418"/>
    <w:rsid w:val="009277B6"/>
    <w:rsid w:val="00927C30"/>
    <w:rsid w:val="00931DFB"/>
    <w:rsid w:val="00932379"/>
    <w:rsid w:val="00934E07"/>
    <w:rsid w:val="0094204D"/>
    <w:rsid w:val="00946941"/>
    <w:rsid w:val="00953230"/>
    <w:rsid w:val="00953F68"/>
    <w:rsid w:val="0096258D"/>
    <w:rsid w:val="009632C5"/>
    <w:rsid w:val="009636C4"/>
    <w:rsid w:val="009636D1"/>
    <w:rsid w:val="009672F0"/>
    <w:rsid w:val="00967F90"/>
    <w:rsid w:val="00971E59"/>
    <w:rsid w:val="00973D59"/>
    <w:rsid w:val="00981AEE"/>
    <w:rsid w:val="0098746C"/>
    <w:rsid w:val="00992BFE"/>
    <w:rsid w:val="009948DE"/>
    <w:rsid w:val="009A2FA6"/>
    <w:rsid w:val="009A37C4"/>
    <w:rsid w:val="009A7120"/>
    <w:rsid w:val="009B1114"/>
    <w:rsid w:val="009B7071"/>
    <w:rsid w:val="009B7B35"/>
    <w:rsid w:val="009C2BEE"/>
    <w:rsid w:val="009C3E34"/>
    <w:rsid w:val="009C4AB5"/>
    <w:rsid w:val="009C6AF2"/>
    <w:rsid w:val="009D2EAC"/>
    <w:rsid w:val="009D6397"/>
    <w:rsid w:val="009E539D"/>
    <w:rsid w:val="009E6D2C"/>
    <w:rsid w:val="009E7CCB"/>
    <w:rsid w:val="009E7F49"/>
    <w:rsid w:val="009F07E9"/>
    <w:rsid w:val="009F1A5B"/>
    <w:rsid w:val="009F2F82"/>
    <w:rsid w:val="009F582B"/>
    <w:rsid w:val="00A00055"/>
    <w:rsid w:val="00A04AFE"/>
    <w:rsid w:val="00A06DE6"/>
    <w:rsid w:val="00A07849"/>
    <w:rsid w:val="00A10AD1"/>
    <w:rsid w:val="00A12DB4"/>
    <w:rsid w:val="00A1325B"/>
    <w:rsid w:val="00A165F0"/>
    <w:rsid w:val="00A174D5"/>
    <w:rsid w:val="00A30E0B"/>
    <w:rsid w:val="00A31587"/>
    <w:rsid w:val="00A31C2E"/>
    <w:rsid w:val="00A358B5"/>
    <w:rsid w:val="00A35C42"/>
    <w:rsid w:val="00A520F3"/>
    <w:rsid w:val="00A631AF"/>
    <w:rsid w:val="00A73F33"/>
    <w:rsid w:val="00A84850"/>
    <w:rsid w:val="00A85B58"/>
    <w:rsid w:val="00AA227B"/>
    <w:rsid w:val="00AA3FCA"/>
    <w:rsid w:val="00AA4161"/>
    <w:rsid w:val="00AB2ABC"/>
    <w:rsid w:val="00AB3C4A"/>
    <w:rsid w:val="00AB7224"/>
    <w:rsid w:val="00AC284D"/>
    <w:rsid w:val="00AC4CC0"/>
    <w:rsid w:val="00AC7F14"/>
    <w:rsid w:val="00AD3E58"/>
    <w:rsid w:val="00AD63F5"/>
    <w:rsid w:val="00AD74C2"/>
    <w:rsid w:val="00AE447E"/>
    <w:rsid w:val="00AE5D23"/>
    <w:rsid w:val="00AE68FF"/>
    <w:rsid w:val="00AF049E"/>
    <w:rsid w:val="00AF13F8"/>
    <w:rsid w:val="00AF558A"/>
    <w:rsid w:val="00AF7B5F"/>
    <w:rsid w:val="00B0049F"/>
    <w:rsid w:val="00B01545"/>
    <w:rsid w:val="00B0243C"/>
    <w:rsid w:val="00B029F8"/>
    <w:rsid w:val="00B03F64"/>
    <w:rsid w:val="00B062FC"/>
    <w:rsid w:val="00B07614"/>
    <w:rsid w:val="00B141CC"/>
    <w:rsid w:val="00B15059"/>
    <w:rsid w:val="00B21FEE"/>
    <w:rsid w:val="00B300F3"/>
    <w:rsid w:val="00B31781"/>
    <w:rsid w:val="00B36AC2"/>
    <w:rsid w:val="00B40514"/>
    <w:rsid w:val="00B46EF3"/>
    <w:rsid w:val="00B50ED5"/>
    <w:rsid w:val="00B534EE"/>
    <w:rsid w:val="00B622F0"/>
    <w:rsid w:val="00B64C44"/>
    <w:rsid w:val="00B673DB"/>
    <w:rsid w:val="00B76071"/>
    <w:rsid w:val="00B84671"/>
    <w:rsid w:val="00B864FB"/>
    <w:rsid w:val="00B86993"/>
    <w:rsid w:val="00B91D9B"/>
    <w:rsid w:val="00B96E69"/>
    <w:rsid w:val="00B97267"/>
    <w:rsid w:val="00BA6D65"/>
    <w:rsid w:val="00BA6FCA"/>
    <w:rsid w:val="00BA7815"/>
    <w:rsid w:val="00BB335D"/>
    <w:rsid w:val="00BB50AB"/>
    <w:rsid w:val="00BB758E"/>
    <w:rsid w:val="00BC1785"/>
    <w:rsid w:val="00BC3B9C"/>
    <w:rsid w:val="00BD25DE"/>
    <w:rsid w:val="00BE1D1C"/>
    <w:rsid w:val="00BE3FD1"/>
    <w:rsid w:val="00BE4A79"/>
    <w:rsid w:val="00BE5DA3"/>
    <w:rsid w:val="00BE798E"/>
    <w:rsid w:val="00BF4ECF"/>
    <w:rsid w:val="00BF5B42"/>
    <w:rsid w:val="00BF68A9"/>
    <w:rsid w:val="00C004E9"/>
    <w:rsid w:val="00C00A93"/>
    <w:rsid w:val="00C02237"/>
    <w:rsid w:val="00C034E0"/>
    <w:rsid w:val="00C10998"/>
    <w:rsid w:val="00C1116B"/>
    <w:rsid w:val="00C126E4"/>
    <w:rsid w:val="00C1316C"/>
    <w:rsid w:val="00C14CD1"/>
    <w:rsid w:val="00C15350"/>
    <w:rsid w:val="00C1566F"/>
    <w:rsid w:val="00C25963"/>
    <w:rsid w:val="00C31A93"/>
    <w:rsid w:val="00C358BE"/>
    <w:rsid w:val="00C414FF"/>
    <w:rsid w:val="00C459A2"/>
    <w:rsid w:val="00C4691F"/>
    <w:rsid w:val="00C53982"/>
    <w:rsid w:val="00C54916"/>
    <w:rsid w:val="00C60C9C"/>
    <w:rsid w:val="00C62CE2"/>
    <w:rsid w:val="00C63C5D"/>
    <w:rsid w:val="00C66DDA"/>
    <w:rsid w:val="00C676B7"/>
    <w:rsid w:val="00C72C57"/>
    <w:rsid w:val="00C73F13"/>
    <w:rsid w:val="00C74142"/>
    <w:rsid w:val="00C75671"/>
    <w:rsid w:val="00C7582F"/>
    <w:rsid w:val="00C82BCD"/>
    <w:rsid w:val="00C84DBF"/>
    <w:rsid w:val="00C904B3"/>
    <w:rsid w:val="00CA05B2"/>
    <w:rsid w:val="00CA4AEF"/>
    <w:rsid w:val="00CA62CD"/>
    <w:rsid w:val="00CB0EBD"/>
    <w:rsid w:val="00CB1A95"/>
    <w:rsid w:val="00CB3EA4"/>
    <w:rsid w:val="00CB610E"/>
    <w:rsid w:val="00CB67F8"/>
    <w:rsid w:val="00CB79C3"/>
    <w:rsid w:val="00CC2C82"/>
    <w:rsid w:val="00CC3B85"/>
    <w:rsid w:val="00CC5C87"/>
    <w:rsid w:val="00CC6E99"/>
    <w:rsid w:val="00CD2CC6"/>
    <w:rsid w:val="00CD528F"/>
    <w:rsid w:val="00CD6D2C"/>
    <w:rsid w:val="00CE0F31"/>
    <w:rsid w:val="00CE25B8"/>
    <w:rsid w:val="00CE3F71"/>
    <w:rsid w:val="00CE42BF"/>
    <w:rsid w:val="00CE58C0"/>
    <w:rsid w:val="00CE6A18"/>
    <w:rsid w:val="00CF6C75"/>
    <w:rsid w:val="00CF773A"/>
    <w:rsid w:val="00D03042"/>
    <w:rsid w:val="00D03825"/>
    <w:rsid w:val="00D055E1"/>
    <w:rsid w:val="00D06321"/>
    <w:rsid w:val="00D118D7"/>
    <w:rsid w:val="00D1595A"/>
    <w:rsid w:val="00D15F62"/>
    <w:rsid w:val="00D16CE7"/>
    <w:rsid w:val="00D212A2"/>
    <w:rsid w:val="00D2455D"/>
    <w:rsid w:val="00D271B0"/>
    <w:rsid w:val="00D27933"/>
    <w:rsid w:val="00D279D6"/>
    <w:rsid w:val="00D32249"/>
    <w:rsid w:val="00D33398"/>
    <w:rsid w:val="00D37A43"/>
    <w:rsid w:val="00D43462"/>
    <w:rsid w:val="00D44247"/>
    <w:rsid w:val="00D47A34"/>
    <w:rsid w:val="00D51266"/>
    <w:rsid w:val="00D61974"/>
    <w:rsid w:val="00D62F07"/>
    <w:rsid w:val="00D65FEB"/>
    <w:rsid w:val="00D679A0"/>
    <w:rsid w:val="00D740C3"/>
    <w:rsid w:val="00D81111"/>
    <w:rsid w:val="00D845A2"/>
    <w:rsid w:val="00D8595C"/>
    <w:rsid w:val="00D85F82"/>
    <w:rsid w:val="00D94095"/>
    <w:rsid w:val="00D970A5"/>
    <w:rsid w:val="00D97868"/>
    <w:rsid w:val="00D97F91"/>
    <w:rsid w:val="00DA607E"/>
    <w:rsid w:val="00DA6326"/>
    <w:rsid w:val="00DA6B34"/>
    <w:rsid w:val="00DB1790"/>
    <w:rsid w:val="00DB3E9B"/>
    <w:rsid w:val="00DC0570"/>
    <w:rsid w:val="00DD37D4"/>
    <w:rsid w:val="00DD4EAA"/>
    <w:rsid w:val="00DE13C5"/>
    <w:rsid w:val="00DE3500"/>
    <w:rsid w:val="00DE35AF"/>
    <w:rsid w:val="00DE36F0"/>
    <w:rsid w:val="00DE4713"/>
    <w:rsid w:val="00DE6FF2"/>
    <w:rsid w:val="00DF3AB9"/>
    <w:rsid w:val="00E06975"/>
    <w:rsid w:val="00E1752A"/>
    <w:rsid w:val="00E232AD"/>
    <w:rsid w:val="00E25900"/>
    <w:rsid w:val="00E27640"/>
    <w:rsid w:val="00E333B4"/>
    <w:rsid w:val="00E348CE"/>
    <w:rsid w:val="00E36793"/>
    <w:rsid w:val="00E4021C"/>
    <w:rsid w:val="00E41CEC"/>
    <w:rsid w:val="00E44B89"/>
    <w:rsid w:val="00E468D0"/>
    <w:rsid w:val="00E613F1"/>
    <w:rsid w:val="00E61C27"/>
    <w:rsid w:val="00E713D0"/>
    <w:rsid w:val="00E7336A"/>
    <w:rsid w:val="00E74BCF"/>
    <w:rsid w:val="00E76372"/>
    <w:rsid w:val="00E77738"/>
    <w:rsid w:val="00E77B11"/>
    <w:rsid w:val="00E80EC1"/>
    <w:rsid w:val="00E82D1A"/>
    <w:rsid w:val="00E84724"/>
    <w:rsid w:val="00E84A81"/>
    <w:rsid w:val="00E862E8"/>
    <w:rsid w:val="00E8731A"/>
    <w:rsid w:val="00E95357"/>
    <w:rsid w:val="00E95A7A"/>
    <w:rsid w:val="00EA2D78"/>
    <w:rsid w:val="00EB163D"/>
    <w:rsid w:val="00EB1879"/>
    <w:rsid w:val="00EB61C3"/>
    <w:rsid w:val="00EB7716"/>
    <w:rsid w:val="00EC00B8"/>
    <w:rsid w:val="00EC1A97"/>
    <w:rsid w:val="00EC2975"/>
    <w:rsid w:val="00ED17F1"/>
    <w:rsid w:val="00ED4569"/>
    <w:rsid w:val="00ED5B01"/>
    <w:rsid w:val="00EE1D96"/>
    <w:rsid w:val="00EE3F94"/>
    <w:rsid w:val="00EE505D"/>
    <w:rsid w:val="00EE7B1A"/>
    <w:rsid w:val="00EF3CCE"/>
    <w:rsid w:val="00F02EE6"/>
    <w:rsid w:val="00F06839"/>
    <w:rsid w:val="00F07A3A"/>
    <w:rsid w:val="00F103F4"/>
    <w:rsid w:val="00F14EE4"/>
    <w:rsid w:val="00F14FD2"/>
    <w:rsid w:val="00F20A48"/>
    <w:rsid w:val="00F2201B"/>
    <w:rsid w:val="00F22122"/>
    <w:rsid w:val="00F2381E"/>
    <w:rsid w:val="00F23D23"/>
    <w:rsid w:val="00F34A99"/>
    <w:rsid w:val="00F40E15"/>
    <w:rsid w:val="00F45927"/>
    <w:rsid w:val="00F468EC"/>
    <w:rsid w:val="00F46927"/>
    <w:rsid w:val="00F51BCF"/>
    <w:rsid w:val="00F5522B"/>
    <w:rsid w:val="00F565C9"/>
    <w:rsid w:val="00F57655"/>
    <w:rsid w:val="00F63993"/>
    <w:rsid w:val="00F63CC6"/>
    <w:rsid w:val="00F65F85"/>
    <w:rsid w:val="00F716E0"/>
    <w:rsid w:val="00F81900"/>
    <w:rsid w:val="00F83229"/>
    <w:rsid w:val="00F945EA"/>
    <w:rsid w:val="00F95A82"/>
    <w:rsid w:val="00FA038E"/>
    <w:rsid w:val="00FA277B"/>
    <w:rsid w:val="00FA40C8"/>
    <w:rsid w:val="00FA48FE"/>
    <w:rsid w:val="00FA78BC"/>
    <w:rsid w:val="00FB152B"/>
    <w:rsid w:val="00FB54A0"/>
    <w:rsid w:val="00FB54F6"/>
    <w:rsid w:val="00FC5246"/>
    <w:rsid w:val="00FC631C"/>
    <w:rsid w:val="00FD1AE1"/>
    <w:rsid w:val="00FD3231"/>
    <w:rsid w:val="00FE0BD4"/>
    <w:rsid w:val="00FE20C4"/>
    <w:rsid w:val="00FE627C"/>
    <w:rsid w:val="00FE7EF7"/>
    <w:rsid w:val="00FF460F"/>
    <w:rsid w:val="00FF479D"/>
    <w:rsid w:val="1564E43F"/>
    <w:rsid w:val="644BD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177F6D"/>
  <w15:chartTrackingRefBased/>
  <w15:docId w15:val="{7C9CDA95-BDB3-4ED8-B729-B291F0918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BCF"/>
    <w:pPr>
      <w:spacing w:before="120" w:after="120" w:line="264" w:lineRule="auto"/>
    </w:pPr>
    <w:rPr>
      <w:rFonts w:eastAsia="Calibri" w:cstheme="minorHAnsi"/>
      <w:lang w:eastAsia="en-AU"/>
    </w:rPr>
  </w:style>
  <w:style w:type="paragraph" w:styleId="Heading1">
    <w:name w:val="heading 1"/>
    <w:basedOn w:val="Normal"/>
    <w:next w:val="Normal"/>
    <w:link w:val="Heading1Char"/>
    <w:uiPriority w:val="9"/>
    <w:qFormat/>
    <w:rsid w:val="007634E2"/>
    <w:pPr>
      <w:keepNext/>
      <w:spacing w:before="360" w:after="240" w:line="240" w:lineRule="auto"/>
      <w:jc w:val="center"/>
      <w:outlineLvl w:val="0"/>
    </w:pPr>
    <w:rPr>
      <w:rFonts w:ascii="Arial" w:hAnsi="Arial" w:cs="Arial"/>
      <w:b/>
      <w:caps/>
      <w:sz w:val="32"/>
    </w:rPr>
  </w:style>
  <w:style w:type="paragraph" w:styleId="Heading2">
    <w:name w:val="heading 2"/>
    <w:basedOn w:val="Normal"/>
    <w:next w:val="Normal"/>
    <w:link w:val="Heading2Char"/>
    <w:uiPriority w:val="9"/>
    <w:unhideWhenUsed/>
    <w:qFormat/>
    <w:rsid w:val="0012456C"/>
    <w:pPr>
      <w:keepNext/>
      <w:keepLines/>
      <w:numPr>
        <w:numId w:val="2"/>
      </w:numPr>
      <w:spacing w:before="40"/>
      <w:ind w:left="851" w:hanging="851"/>
      <w:outlineLvl w:val="1"/>
    </w:pPr>
    <w:rPr>
      <w:rFonts w:ascii="Arial" w:eastAsiaTheme="majorEastAsia" w:hAnsi="Arial"/>
      <w:b/>
      <w:bCs/>
      <w:sz w:val="32"/>
      <w:szCs w:val="32"/>
    </w:rPr>
  </w:style>
  <w:style w:type="paragraph" w:styleId="Heading3">
    <w:name w:val="heading 3"/>
    <w:basedOn w:val="ListParagraph"/>
    <w:next w:val="Normal"/>
    <w:link w:val="Heading3Char"/>
    <w:uiPriority w:val="9"/>
    <w:unhideWhenUsed/>
    <w:qFormat/>
    <w:rsid w:val="0012456C"/>
    <w:pPr>
      <w:numPr>
        <w:ilvl w:val="1"/>
        <w:numId w:val="2"/>
      </w:numPr>
      <w:ind w:left="851" w:hanging="851"/>
      <w:outlineLvl w:val="2"/>
    </w:pPr>
    <w:rPr>
      <w:b/>
      <w:bCs/>
      <w:sz w:val="32"/>
      <w:szCs w:val="28"/>
    </w:rPr>
  </w:style>
  <w:style w:type="paragraph" w:styleId="Heading4">
    <w:name w:val="heading 4"/>
    <w:basedOn w:val="Heading3"/>
    <w:next w:val="Normal"/>
    <w:link w:val="Heading4Char"/>
    <w:uiPriority w:val="9"/>
    <w:unhideWhenUsed/>
    <w:qFormat/>
    <w:rsid w:val="00E74BCF"/>
    <w:pPr>
      <w:numPr>
        <w:ilvl w:val="2"/>
      </w:numPr>
      <w:ind w:left="851" w:hanging="851"/>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116B"/>
    <w:rPr>
      <w:color w:val="0563C1" w:themeColor="hyperlink"/>
      <w:u w:val="single"/>
    </w:rPr>
  </w:style>
  <w:style w:type="paragraph" w:styleId="TOC1">
    <w:name w:val="toc 1"/>
    <w:basedOn w:val="Normal"/>
    <w:next w:val="Normal"/>
    <w:autoRedefine/>
    <w:uiPriority w:val="39"/>
    <w:unhideWhenUsed/>
    <w:rsid w:val="00321C4A"/>
    <w:pPr>
      <w:spacing w:line="360" w:lineRule="auto"/>
    </w:pPr>
    <w:rPr>
      <w:rFonts w:ascii="Arial" w:hAnsi="Arial" w:cs="Times New Roman"/>
      <w:b/>
      <w:bCs/>
      <w:caps/>
      <w:sz w:val="20"/>
      <w:szCs w:val="20"/>
    </w:rPr>
  </w:style>
  <w:style w:type="paragraph" w:styleId="TOC2">
    <w:name w:val="toc 2"/>
    <w:basedOn w:val="Normal"/>
    <w:next w:val="Normal"/>
    <w:autoRedefine/>
    <w:uiPriority w:val="39"/>
    <w:unhideWhenUsed/>
    <w:rsid w:val="00321C4A"/>
    <w:pPr>
      <w:tabs>
        <w:tab w:val="left" w:pos="1134"/>
        <w:tab w:val="right" w:leader="dot" w:pos="9350"/>
      </w:tabs>
      <w:spacing w:after="0" w:line="360" w:lineRule="auto"/>
      <w:ind w:left="454"/>
    </w:pPr>
    <w:rPr>
      <w:rFonts w:ascii="Arial Bold" w:hAnsi="Arial Bold" w:cs="Times New Roman"/>
      <w:b/>
      <w:bCs/>
      <w:noProof/>
      <w:sz w:val="20"/>
      <w:szCs w:val="20"/>
    </w:rPr>
  </w:style>
  <w:style w:type="paragraph" w:styleId="TOC3">
    <w:name w:val="toc 3"/>
    <w:basedOn w:val="Normal"/>
    <w:next w:val="Normal"/>
    <w:autoRedefine/>
    <w:uiPriority w:val="39"/>
    <w:unhideWhenUsed/>
    <w:rsid w:val="007B409D"/>
    <w:pPr>
      <w:tabs>
        <w:tab w:val="left" w:pos="1100"/>
        <w:tab w:val="right" w:leader="dot" w:pos="9350"/>
      </w:tabs>
      <w:spacing w:before="0" w:after="0" w:line="288" w:lineRule="auto"/>
      <w:ind w:left="454"/>
    </w:pPr>
    <w:rPr>
      <w:rFonts w:ascii="Arial" w:hAnsi="Arial" w:cs="Times New Roman"/>
      <w:noProof/>
      <w:sz w:val="20"/>
      <w:szCs w:val="20"/>
    </w:rPr>
  </w:style>
  <w:style w:type="paragraph" w:styleId="Header">
    <w:name w:val="header"/>
    <w:basedOn w:val="Normal"/>
    <w:link w:val="HeaderChar"/>
    <w:uiPriority w:val="99"/>
    <w:unhideWhenUsed/>
    <w:rsid w:val="000C00D5"/>
    <w:pPr>
      <w:tabs>
        <w:tab w:val="center" w:pos="4513"/>
        <w:tab w:val="right" w:pos="9026"/>
      </w:tabs>
      <w:spacing w:line="240" w:lineRule="auto"/>
    </w:pPr>
  </w:style>
  <w:style w:type="character" w:customStyle="1" w:styleId="HeaderChar">
    <w:name w:val="Header Char"/>
    <w:basedOn w:val="DefaultParagraphFont"/>
    <w:link w:val="Header"/>
    <w:uiPriority w:val="99"/>
    <w:rsid w:val="000C00D5"/>
  </w:style>
  <w:style w:type="paragraph" w:styleId="Footer">
    <w:name w:val="footer"/>
    <w:basedOn w:val="Normal"/>
    <w:link w:val="FooterChar"/>
    <w:uiPriority w:val="99"/>
    <w:unhideWhenUsed/>
    <w:rsid w:val="000C00D5"/>
    <w:pPr>
      <w:tabs>
        <w:tab w:val="center" w:pos="4513"/>
        <w:tab w:val="right" w:pos="9026"/>
      </w:tabs>
      <w:spacing w:line="240" w:lineRule="auto"/>
    </w:pPr>
  </w:style>
  <w:style w:type="character" w:customStyle="1" w:styleId="FooterChar">
    <w:name w:val="Footer Char"/>
    <w:basedOn w:val="DefaultParagraphFont"/>
    <w:link w:val="Footer"/>
    <w:uiPriority w:val="99"/>
    <w:rsid w:val="000C00D5"/>
  </w:style>
  <w:style w:type="character" w:customStyle="1" w:styleId="Heading1Char">
    <w:name w:val="Heading 1 Char"/>
    <w:basedOn w:val="DefaultParagraphFont"/>
    <w:link w:val="Heading1"/>
    <w:uiPriority w:val="9"/>
    <w:rsid w:val="007634E2"/>
    <w:rPr>
      <w:rFonts w:ascii="Arial" w:eastAsia="Calibri" w:hAnsi="Arial" w:cs="Arial"/>
      <w:b/>
      <w:caps/>
      <w:sz w:val="32"/>
      <w:lang w:eastAsia="en-AU"/>
    </w:rPr>
  </w:style>
  <w:style w:type="paragraph" w:styleId="ListParagraph">
    <w:name w:val="List Paragraph"/>
    <w:aliases w:val="NFP GP Bulleted List,List Paragraph1,Recommendation,List Paragraph11"/>
    <w:basedOn w:val="Normal"/>
    <w:link w:val="ListParagraphChar"/>
    <w:uiPriority w:val="34"/>
    <w:qFormat/>
    <w:rsid w:val="00C25963"/>
    <w:pPr>
      <w:numPr>
        <w:numId w:val="9"/>
      </w:numPr>
    </w:pPr>
    <w:rPr>
      <w:rFonts w:ascii="Calibri" w:hAnsi="Calibri" w:cs="Times New Roman"/>
    </w:rPr>
  </w:style>
  <w:style w:type="character" w:customStyle="1" w:styleId="ListParagraphChar">
    <w:name w:val="List Paragraph Char"/>
    <w:aliases w:val="NFP GP Bulleted List Char,List Paragraph1 Char,Recommendation Char,List Paragraph11 Char"/>
    <w:basedOn w:val="DefaultParagraphFont"/>
    <w:link w:val="ListParagraph"/>
    <w:uiPriority w:val="34"/>
    <w:locked/>
    <w:rsid w:val="00C25963"/>
    <w:rPr>
      <w:rFonts w:ascii="Calibri" w:eastAsia="Calibri" w:hAnsi="Calibri" w:cs="Times New Roman"/>
      <w:lang w:eastAsia="en-AU"/>
    </w:rPr>
  </w:style>
  <w:style w:type="paragraph" w:customStyle="1" w:styleId="CoverPage">
    <w:name w:val="Cover Page"/>
    <w:basedOn w:val="Normal"/>
    <w:link w:val="CoverPageChar"/>
    <w:qFormat/>
    <w:rsid w:val="0082062A"/>
    <w:pPr>
      <w:spacing w:before="200"/>
      <w:jc w:val="center"/>
    </w:pPr>
    <w:rPr>
      <w:rFonts w:ascii="Arial" w:hAnsi="Arial" w:cs="Arial"/>
      <w:b/>
      <w:bCs/>
      <w:noProof/>
      <w:sz w:val="32"/>
      <w:szCs w:val="32"/>
    </w:rPr>
  </w:style>
  <w:style w:type="paragraph" w:customStyle="1" w:styleId="Bullets">
    <w:name w:val="Bullets"/>
    <w:basedOn w:val="ListParagraph"/>
    <w:link w:val="BulletsChar"/>
    <w:qFormat/>
    <w:rsid w:val="00B76071"/>
    <w:pPr>
      <w:numPr>
        <w:numId w:val="1"/>
      </w:numPr>
      <w:ind w:left="454" w:hanging="454"/>
    </w:pPr>
  </w:style>
  <w:style w:type="character" w:customStyle="1" w:styleId="CoverPageChar">
    <w:name w:val="Cover Page Char"/>
    <w:basedOn w:val="DefaultParagraphFont"/>
    <w:link w:val="CoverPage"/>
    <w:rsid w:val="0082062A"/>
    <w:rPr>
      <w:rFonts w:ascii="Arial" w:eastAsia="Calibri" w:hAnsi="Arial" w:cs="Arial"/>
      <w:b/>
      <w:bCs/>
      <w:noProof/>
      <w:sz w:val="32"/>
      <w:szCs w:val="32"/>
      <w:lang w:eastAsia="en-AU"/>
    </w:rPr>
  </w:style>
  <w:style w:type="character" w:customStyle="1" w:styleId="Heading2Char">
    <w:name w:val="Heading 2 Char"/>
    <w:basedOn w:val="DefaultParagraphFont"/>
    <w:link w:val="Heading2"/>
    <w:uiPriority w:val="9"/>
    <w:rsid w:val="0012456C"/>
    <w:rPr>
      <w:rFonts w:ascii="Arial" w:eastAsiaTheme="majorEastAsia" w:hAnsi="Arial" w:cstheme="minorHAnsi"/>
      <w:b/>
      <w:bCs/>
      <w:sz w:val="32"/>
      <w:szCs w:val="32"/>
      <w:lang w:eastAsia="en-AU"/>
    </w:rPr>
  </w:style>
  <w:style w:type="character" w:customStyle="1" w:styleId="BulletsChar">
    <w:name w:val="Bullets Char"/>
    <w:basedOn w:val="ListParagraphChar"/>
    <w:link w:val="Bullets"/>
    <w:rsid w:val="00B76071"/>
    <w:rPr>
      <w:rFonts w:ascii="Calibri" w:eastAsia="Calibri" w:hAnsi="Calibri" w:cs="Times New Roman"/>
      <w:lang w:eastAsia="en-AU"/>
    </w:rPr>
  </w:style>
  <w:style w:type="table" w:styleId="TableGrid">
    <w:name w:val="Table Grid"/>
    <w:basedOn w:val="TableNormal"/>
    <w:uiPriority w:val="59"/>
    <w:rsid w:val="0043652D"/>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styleId="Strong">
    <w:name w:val="Strong"/>
    <w:basedOn w:val="DefaultParagraphFont"/>
    <w:uiPriority w:val="22"/>
    <w:qFormat/>
    <w:rsid w:val="007634E2"/>
    <w:rPr>
      <w:rFonts w:ascii="Arial Bold" w:hAnsi="Arial Bold"/>
      <w:b/>
      <w:bCs/>
      <w:i w:val="0"/>
      <w:sz w:val="32"/>
    </w:rPr>
  </w:style>
  <w:style w:type="character" w:customStyle="1" w:styleId="Heading3Char">
    <w:name w:val="Heading 3 Char"/>
    <w:basedOn w:val="DefaultParagraphFont"/>
    <w:link w:val="Heading3"/>
    <w:uiPriority w:val="9"/>
    <w:rsid w:val="0012456C"/>
    <w:rPr>
      <w:rFonts w:ascii="Calibri" w:eastAsia="Calibri" w:hAnsi="Calibri" w:cs="Times New Roman"/>
      <w:b/>
      <w:bCs/>
      <w:sz w:val="32"/>
      <w:szCs w:val="28"/>
      <w:lang w:eastAsia="en-AU"/>
    </w:rPr>
  </w:style>
  <w:style w:type="paragraph" w:styleId="NormalWeb">
    <w:name w:val="Normal (Web)"/>
    <w:basedOn w:val="Normal"/>
    <w:uiPriority w:val="99"/>
    <w:unhideWhenUsed/>
    <w:rsid w:val="00E2764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E505D"/>
    <w:rPr>
      <w:sz w:val="16"/>
      <w:szCs w:val="16"/>
    </w:rPr>
  </w:style>
  <w:style w:type="paragraph" w:styleId="CommentText">
    <w:name w:val="annotation text"/>
    <w:basedOn w:val="Normal"/>
    <w:link w:val="CommentTextChar"/>
    <w:uiPriority w:val="99"/>
    <w:unhideWhenUsed/>
    <w:rsid w:val="00EE505D"/>
    <w:pPr>
      <w:spacing w:before="0" w:after="200" w:line="240" w:lineRule="auto"/>
    </w:pPr>
    <w:rPr>
      <w:rFonts w:ascii="Arial" w:hAnsi="Arial" w:cs="Times New Roman"/>
      <w:sz w:val="20"/>
      <w:szCs w:val="20"/>
      <w:lang w:eastAsia="en-US"/>
    </w:rPr>
  </w:style>
  <w:style w:type="character" w:customStyle="1" w:styleId="CommentTextChar">
    <w:name w:val="Comment Text Char"/>
    <w:basedOn w:val="DefaultParagraphFont"/>
    <w:link w:val="CommentText"/>
    <w:uiPriority w:val="99"/>
    <w:rsid w:val="00EE505D"/>
    <w:rPr>
      <w:rFonts w:ascii="Arial" w:eastAsia="Calibri" w:hAnsi="Arial" w:cs="Times New Roman"/>
      <w:sz w:val="20"/>
      <w:szCs w:val="20"/>
    </w:rPr>
  </w:style>
  <w:style w:type="paragraph" w:styleId="BalloonText">
    <w:name w:val="Balloon Text"/>
    <w:basedOn w:val="Normal"/>
    <w:link w:val="BalloonTextChar"/>
    <w:uiPriority w:val="99"/>
    <w:semiHidden/>
    <w:unhideWhenUsed/>
    <w:rsid w:val="00EE505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05D"/>
    <w:rPr>
      <w:rFonts w:ascii="Segoe UI" w:hAnsi="Segoe UI" w:cs="Segoe UI"/>
      <w:sz w:val="18"/>
      <w:szCs w:val="18"/>
      <w:lang w:eastAsia="en-AU"/>
    </w:rPr>
  </w:style>
  <w:style w:type="paragraph" w:customStyle="1" w:styleId="TableNormal1">
    <w:name w:val="Table Normal1"/>
    <w:basedOn w:val="Normal"/>
    <w:link w:val="NormalTableChar"/>
    <w:qFormat/>
    <w:rsid w:val="00050744"/>
    <w:pPr>
      <w:spacing w:before="40" w:after="40"/>
    </w:pPr>
    <w:rPr>
      <w:rFonts w:ascii="Calibri" w:hAnsi="Calibri" w:cs="Times New Roman"/>
      <w:bCs/>
    </w:rPr>
  </w:style>
  <w:style w:type="numbering" w:customStyle="1" w:styleId="BulletList">
    <w:name w:val="Bullet List"/>
    <w:uiPriority w:val="99"/>
    <w:rsid w:val="00304880"/>
    <w:pPr>
      <w:numPr>
        <w:numId w:val="3"/>
      </w:numPr>
    </w:pPr>
  </w:style>
  <w:style w:type="character" w:customStyle="1" w:styleId="NormalTableChar">
    <w:name w:val="Normal Table Char"/>
    <w:basedOn w:val="DefaultParagraphFont"/>
    <w:link w:val="TableNormal1"/>
    <w:rsid w:val="00050744"/>
    <w:rPr>
      <w:rFonts w:ascii="Calibri" w:eastAsia="Calibri" w:hAnsi="Calibri" w:cs="Times New Roman"/>
      <w:bCs/>
      <w:lang w:eastAsia="en-AU"/>
    </w:rPr>
  </w:style>
  <w:style w:type="paragraph" w:styleId="ListBullet">
    <w:name w:val="List Bullet"/>
    <w:basedOn w:val="Bullets"/>
    <w:uiPriority w:val="99"/>
    <w:unhideWhenUsed/>
    <w:qFormat/>
    <w:rsid w:val="00BF4ECF"/>
    <w:pPr>
      <w:ind w:left="1134"/>
    </w:pPr>
  </w:style>
  <w:style w:type="paragraph" w:styleId="ListBullet2">
    <w:name w:val="List Bullet 2"/>
    <w:basedOn w:val="Normal"/>
    <w:uiPriority w:val="99"/>
    <w:unhideWhenUsed/>
    <w:rsid w:val="00304880"/>
    <w:pPr>
      <w:numPr>
        <w:ilvl w:val="1"/>
        <w:numId w:val="4"/>
      </w:numPr>
      <w:spacing w:before="0" w:after="200" w:line="360" w:lineRule="auto"/>
    </w:pPr>
    <w:rPr>
      <w:rFonts w:ascii="Arial" w:hAnsi="Arial" w:cs="Times New Roman"/>
      <w:lang w:eastAsia="en-US"/>
    </w:rPr>
  </w:style>
  <w:style w:type="paragraph" w:styleId="ListBullet3">
    <w:name w:val="List Bullet 3"/>
    <w:basedOn w:val="Normal"/>
    <w:uiPriority w:val="99"/>
    <w:unhideWhenUsed/>
    <w:rsid w:val="00304880"/>
    <w:pPr>
      <w:numPr>
        <w:ilvl w:val="2"/>
        <w:numId w:val="4"/>
      </w:numPr>
      <w:spacing w:before="0" w:after="200" w:line="360" w:lineRule="auto"/>
    </w:pPr>
    <w:rPr>
      <w:rFonts w:ascii="Arial" w:hAnsi="Arial" w:cs="Times New Roman"/>
      <w:lang w:eastAsia="en-US"/>
    </w:rPr>
  </w:style>
  <w:style w:type="paragraph" w:styleId="ListBullet4">
    <w:name w:val="List Bullet 4"/>
    <w:basedOn w:val="Normal"/>
    <w:uiPriority w:val="99"/>
    <w:unhideWhenUsed/>
    <w:rsid w:val="00304880"/>
    <w:pPr>
      <w:numPr>
        <w:ilvl w:val="3"/>
        <w:numId w:val="4"/>
      </w:numPr>
      <w:spacing w:before="0" w:after="200" w:line="360" w:lineRule="auto"/>
    </w:pPr>
    <w:rPr>
      <w:rFonts w:ascii="Arial" w:hAnsi="Arial" w:cs="Times New Roman"/>
      <w:lang w:eastAsia="en-US"/>
    </w:rPr>
  </w:style>
  <w:style w:type="paragraph" w:styleId="ListBullet5">
    <w:name w:val="List Bullet 5"/>
    <w:basedOn w:val="Normal"/>
    <w:uiPriority w:val="99"/>
    <w:unhideWhenUsed/>
    <w:rsid w:val="00304880"/>
    <w:pPr>
      <w:numPr>
        <w:ilvl w:val="4"/>
        <w:numId w:val="4"/>
      </w:numPr>
      <w:spacing w:before="0" w:after="200" w:line="360" w:lineRule="auto"/>
    </w:pPr>
    <w:rPr>
      <w:rFonts w:ascii="Arial" w:hAnsi="Arial" w:cs="Times New Roman"/>
      <w:lang w:eastAsia="en-US"/>
    </w:rPr>
  </w:style>
  <w:style w:type="paragraph" w:customStyle="1" w:styleId="Lister">
    <w:name w:val="Lister"/>
    <w:basedOn w:val="Normal"/>
    <w:link w:val="ListerChar"/>
    <w:qFormat/>
    <w:rsid w:val="00BC3B9C"/>
    <w:pPr>
      <w:ind w:left="720"/>
    </w:pPr>
  </w:style>
  <w:style w:type="paragraph" w:customStyle="1" w:styleId="ListLetter">
    <w:name w:val="ListLetter"/>
    <w:basedOn w:val="ListParagraph"/>
    <w:next w:val="ListParagraph"/>
    <w:link w:val="ListLetterChar"/>
    <w:qFormat/>
    <w:rsid w:val="002876A3"/>
    <w:pPr>
      <w:numPr>
        <w:numId w:val="32"/>
      </w:numPr>
      <w:spacing w:before="40" w:after="40"/>
    </w:pPr>
  </w:style>
  <w:style w:type="character" w:customStyle="1" w:styleId="ListerChar">
    <w:name w:val="Lister Char"/>
    <w:basedOn w:val="DefaultParagraphFont"/>
    <w:link w:val="Lister"/>
    <w:rsid w:val="00BC3B9C"/>
    <w:rPr>
      <w:lang w:eastAsia="en-AU"/>
    </w:rPr>
  </w:style>
  <w:style w:type="paragraph" w:customStyle="1" w:styleId="BoxText">
    <w:name w:val="BoxText"/>
    <w:link w:val="BoxTextChar"/>
    <w:qFormat/>
    <w:rsid w:val="0039239E"/>
    <w:pPr>
      <w:spacing w:line="276" w:lineRule="auto"/>
    </w:pPr>
    <w:rPr>
      <w:rFonts w:ascii="Calibri" w:eastAsia="Calibri" w:hAnsi="Calibri" w:cs="Times New Roman"/>
      <w:noProof/>
      <w:sz w:val="20"/>
      <w:szCs w:val="20"/>
      <w:lang w:val="en-US" w:eastAsia="en-AU"/>
    </w:rPr>
  </w:style>
  <w:style w:type="character" w:customStyle="1" w:styleId="ListLetterChar">
    <w:name w:val="ListLetter Char"/>
    <w:basedOn w:val="ListerChar"/>
    <w:link w:val="ListLetter"/>
    <w:rsid w:val="002876A3"/>
    <w:rPr>
      <w:rFonts w:ascii="Calibri" w:eastAsia="Calibri" w:hAnsi="Calibri" w:cs="Times New Roman"/>
      <w:lang w:eastAsia="en-AU"/>
    </w:rPr>
  </w:style>
  <w:style w:type="paragraph" w:customStyle="1" w:styleId="BoxRedText">
    <w:name w:val="BoxRedText"/>
    <w:basedOn w:val="BoxText"/>
    <w:link w:val="BoxRedTextChar"/>
    <w:qFormat/>
    <w:rsid w:val="007A26E3"/>
    <w:pPr>
      <w:jc w:val="center"/>
    </w:pPr>
    <w:rPr>
      <w:color w:val="C00000"/>
    </w:rPr>
  </w:style>
  <w:style w:type="character" w:customStyle="1" w:styleId="BoxTextChar">
    <w:name w:val="BoxText Char"/>
    <w:basedOn w:val="DefaultParagraphFont"/>
    <w:link w:val="BoxText"/>
    <w:rsid w:val="0039239E"/>
    <w:rPr>
      <w:rFonts w:ascii="Calibri" w:eastAsia="Calibri" w:hAnsi="Calibri" w:cs="Times New Roman"/>
      <w:noProof/>
      <w:sz w:val="20"/>
      <w:szCs w:val="20"/>
      <w:lang w:val="en-US" w:eastAsia="en-AU"/>
    </w:rPr>
  </w:style>
  <w:style w:type="paragraph" w:customStyle="1" w:styleId="ScheduleL1">
    <w:name w:val="Schedule L1"/>
    <w:basedOn w:val="Normal"/>
    <w:next w:val="Normal"/>
    <w:uiPriority w:val="3"/>
    <w:qFormat/>
    <w:rsid w:val="007B710E"/>
    <w:pPr>
      <w:numPr>
        <w:numId w:val="6"/>
      </w:numPr>
      <w:spacing w:after="360" w:line="480" w:lineRule="exact"/>
      <w:outlineLvl w:val="0"/>
    </w:pPr>
    <w:rPr>
      <w:rFonts w:ascii="Arial" w:eastAsia="Times New Roman" w:hAnsi="Arial" w:cs="Angsana New"/>
      <w:spacing w:val="-6"/>
      <w:sz w:val="48"/>
      <w:lang w:eastAsia="zh-CN" w:bidi="th-TH"/>
    </w:rPr>
  </w:style>
  <w:style w:type="character" w:customStyle="1" w:styleId="BoxRedTextChar">
    <w:name w:val="BoxRedText Char"/>
    <w:basedOn w:val="BoxTextChar"/>
    <w:link w:val="BoxRedText"/>
    <w:rsid w:val="007A26E3"/>
    <w:rPr>
      <w:rFonts w:ascii="Calibri" w:eastAsia="Calibri" w:hAnsi="Calibri" w:cs="Times New Roman"/>
      <w:noProof/>
      <w:color w:val="C00000"/>
      <w:sz w:val="20"/>
      <w:szCs w:val="20"/>
      <w:lang w:val="en-US" w:eastAsia="en-AU"/>
    </w:rPr>
  </w:style>
  <w:style w:type="paragraph" w:customStyle="1" w:styleId="ScheduleL2">
    <w:name w:val="Schedule L2"/>
    <w:basedOn w:val="Normal"/>
    <w:next w:val="Normal"/>
    <w:uiPriority w:val="3"/>
    <w:qFormat/>
    <w:rsid w:val="007B710E"/>
    <w:pPr>
      <w:keepNext/>
      <w:numPr>
        <w:ilvl w:val="1"/>
        <w:numId w:val="6"/>
      </w:numPr>
      <w:spacing w:before="480" w:after="60" w:line="240" w:lineRule="atLeast"/>
      <w:outlineLvl w:val="1"/>
    </w:pPr>
    <w:rPr>
      <w:rFonts w:ascii="Arial" w:eastAsia="Times New Roman" w:hAnsi="Arial" w:cs="Angsana New"/>
      <w:spacing w:val="-6"/>
      <w:sz w:val="28"/>
      <w:lang w:eastAsia="zh-CN" w:bidi="th-TH"/>
    </w:rPr>
  </w:style>
  <w:style w:type="paragraph" w:customStyle="1" w:styleId="ScheduleL3">
    <w:name w:val="Schedule L3"/>
    <w:basedOn w:val="Normal"/>
    <w:next w:val="Normal"/>
    <w:uiPriority w:val="3"/>
    <w:qFormat/>
    <w:rsid w:val="007B710E"/>
    <w:pPr>
      <w:keepNext/>
      <w:numPr>
        <w:ilvl w:val="2"/>
        <w:numId w:val="6"/>
      </w:numPr>
      <w:spacing w:before="240" w:after="60" w:line="240" w:lineRule="atLeast"/>
      <w:outlineLvl w:val="2"/>
    </w:pPr>
    <w:rPr>
      <w:rFonts w:ascii="Arial Bold" w:eastAsia="Times New Roman" w:hAnsi="Arial Bold" w:cs="Angsana New"/>
      <w:b/>
      <w:spacing w:val="-6"/>
      <w:sz w:val="28"/>
      <w:lang w:eastAsia="zh-CN" w:bidi="th-TH"/>
    </w:rPr>
  </w:style>
  <w:style w:type="paragraph" w:customStyle="1" w:styleId="ScheduleL4">
    <w:name w:val="Schedule L4"/>
    <w:basedOn w:val="Normal"/>
    <w:uiPriority w:val="3"/>
    <w:qFormat/>
    <w:rsid w:val="007B710E"/>
    <w:pPr>
      <w:numPr>
        <w:ilvl w:val="3"/>
        <w:numId w:val="6"/>
      </w:numPr>
      <w:spacing w:before="0" w:line="240" w:lineRule="atLeast"/>
      <w:outlineLvl w:val="3"/>
    </w:pPr>
    <w:rPr>
      <w:rFonts w:ascii="Arial" w:eastAsia="Times New Roman" w:hAnsi="Arial" w:cs="Angsana New"/>
      <w:sz w:val="20"/>
      <w:lang w:eastAsia="zh-CN" w:bidi="th-TH"/>
    </w:rPr>
  </w:style>
  <w:style w:type="paragraph" w:customStyle="1" w:styleId="ScheduleL5">
    <w:name w:val="Schedule L5"/>
    <w:basedOn w:val="Normal"/>
    <w:uiPriority w:val="3"/>
    <w:qFormat/>
    <w:rsid w:val="00DD4EAA"/>
    <w:pPr>
      <w:numPr>
        <w:ilvl w:val="4"/>
        <w:numId w:val="6"/>
      </w:numPr>
      <w:spacing w:before="0" w:line="240" w:lineRule="atLeast"/>
      <w:ind w:left="741"/>
      <w:outlineLvl w:val="4"/>
    </w:pPr>
    <w:rPr>
      <w:rFonts w:ascii="Arial" w:eastAsia="Times New Roman" w:hAnsi="Arial" w:cs="Angsana New"/>
      <w:sz w:val="20"/>
      <w:szCs w:val="20"/>
      <w:lang w:eastAsia="zh-CN" w:bidi="th-TH"/>
    </w:rPr>
  </w:style>
  <w:style w:type="paragraph" w:customStyle="1" w:styleId="ScheduleL6">
    <w:name w:val="Schedule L6"/>
    <w:basedOn w:val="Normal"/>
    <w:uiPriority w:val="3"/>
    <w:qFormat/>
    <w:rsid w:val="007B710E"/>
    <w:pPr>
      <w:numPr>
        <w:ilvl w:val="5"/>
        <w:numId w:val="6"/>
      </w:numPr>
      <w:spacing w:before="0" w:line="240" w:lineRule="atLeast"/>
      <w:outlineLvl w:val="5"/>
    </w:pPr>
    <w:rPr>
      <w:rFonts w:ascii="Arial" w:eastAsia="Times New Roman" w:hAnsi="Arial" w:cs="Angsana New"/>
      <w:sz w:val="20"/>
      <w:lang w:eastAsia="zh-CN" w:bidi="th-TH"/>
    </w:rPr>
  </w:style>
  <w:style w:type="paragraph" w:customStyle="1" w:styleId="ScheduleL7">
    <w:name w:val="Schedule L7"/>
    <w:basedOn w:val="Normal"/>
    <w:uiPriority w:val="3"/>
    <w:unhideWhenUsed/>
    <w:qFormat/>
    <w:rsid w:val="007B710E"/>
    <w:pPr>
      <w:numPr>
        <w:ilvl w:val="6"/>
        <w:numId w:val="6"/>
      </w:numPr>
      <w:spacing w:before="0" w:line="240" w:lineRule="atLeast"/>
    </w:pPr>
    <w:rPr>
      <w:rFonts w:ascii="Arial" w:eastAsia="Times New Roman" w:hAnsi="Arial" w:cs="Angsana New"/>
      <w:sz w:val="20"/>
      <w:lang w:eastAsia="zh-CN" w:bidi="th-TH"/>
    </w:rPr>
  </w:style>
  <w:style w:type="paragraph" w:customStyle="1" w:styleId="ScheduleL8">
    <w:name w:val="Schedule L8"/>
    <w:basedOn w:val="Normal"/>
    <w:uiPriority w:val="3"/>
    <w:unhideWhenUsed/>
    <w:qFormat/>
    <w:rsid w:val="007B710E"/>
    <w:pPr>
      <w:numPr>
        <w:ilvl w:val="7"/>
        <w:numId w:val="6"/>
      </w:numPr>
      <w:spacing w:before="0" w:line="240" w:lineRule="atLeast"/>
    </w:pPr>
    <w:rPr>
      <w:rFonts w:ascii="Arial" w:eastAsia="Times New Roman" w:hAnsi="Arial" w:cs="Angsana New"/>
      <w:sz w:val="20"/>
      <w:lang w:eastAsia="zh-CN" w:bidi="th-TH"/>
    </w:rPr>
  </w:style>
  <w:style w:type="paragraph" w:customStyle="1" w:styleId="ScheduleL9">
    <w:name w:val="Schedule L9"/>
    <w:basedOn w:val="Normal"/>
    <w:uiPriority w:val="3"/>
    <w:unhideWhenUsed/>
    <w:qFormat/>
    <w:rsid w:val="007B710E"/>
    <w:pPr>
      <w:numPr>
        <w:ilvl w:val="8"/>
        <w:numId w:val="6"/>
      </w:numPr>
      <w:spacing w:before="0" w:line="240" w:lineRule="atLeast"/>
    </w:pPr>
    <w:rPr>
      <w:rFonts w:ascii="Arial" w:eastAsia="Times New Roman" w:hAnsi="Arial" w:cs="Angsana New"/>
      <w:sz w:val="20"/>
      <w:lang w:eastAsia="zh-CN" w:bidi="th-TH"/>
    </w:rPr>
  </w:style>
  <w:style w:type="paragraph" w:customStyle="1" w:styleId="ListBullets">
    <w:name w:val="List Bullets"/>
    <w:basedOn w:val="Bullets"/>
    <w:link w:val="ListBulletsChar"/>
    <w:qFormat/>
    <w:rsid w:val="00446BE4"/>
    <w:pPr>
      <w:ind w:left="720" w:hanging="360"/>
    </w:pPr>
  </w:style>
  <w:style w:type="paragraph" w:customStyle="1" w:styleId="Important">
    <w:name w:val="Important"/>
    <w:basedOn w:val="Normal"/>
    <w:link w:val="ImportantChar"/>
    <w:qFormat/>
    <w:rsid w:val="00B64C44"/>
    <w:pPr>
      <w:spacing w:before="240" w:after="240"/>
      <w:jc w:val="center"/>
    </w:pPr>
    <w:rPr>
      <w:rFonts w:ascii="Arial" w:hAnsi="Arial"/>
      <w:b/>
      <w:sz w:val="20"/>
      <w:szCs w:val="20"/>
    </w:rPr>
  </w:style>
  <w:style w:type="character" w:customStyle="1" w:styleId="ListBulletsChar">
    <w:name w:val="List Bullets Char"/>
    <w:basedOn w:val="BulletsChar"/>
    <w:link w:val="ListBullets"/>
    <w:rsid w:val="00446BE4"/>
    <w:rPr>
      <w:rFonts w:ascii="Calibri" w:eastAsia="Calibri" w:hAnsi="Calibri" w:cs="Times New Roman"/>
      <w:lang w:eastAsia="en-AU"/>
    </w:rPr>
  </w:style>
  <w:style w:type="numbering" w:customStyle="1" w:styleId="KeyPoints">
    <w:name w:val="Key Points"/>
    <w:basedOn w:val="NoList"/>
    <w:uiPriority w:val="99"/>
    <w:rsid w:val="00446BE4"/>
    <w:pPr>
      <w:numPr>
        <w:numId w:val="11"/>
      </w:numPr>
    </w:pPr>
  </w:style>
  <w:style w:type="character" w:customStyle="1" w:styleId="ImportantChar">
    <w:name w:val="Important Char"/>
    <w:basedOn w:val="DefaultParagraphFont"/>
    <w:link w:val="Important"/>
    <w:rsid w:val="00B64C44"/>
    <w:rPr>
      <w:rFonts w:ascii="Arial" w:eastAsia="Calibri" w:hAnsi="Arial" w:cstheme="minorHAnsi"/>
      <w:b/>
      <w:sz w:val="20"/>
      <w:szCs w:val="20"/>
      <w:lang w:eastAsia="en-AU"/>
    </w:rPr>
  </w:style>
  <w:style w:type="numbering" w:customStyle="1" w:styleId="Attach">
    <w:name w:val="Attach"/>
    <w:basedOn w:val="NoList"/>
    <w:uiPriority w:val="99"/>
    <w:rsid w:val="00446BE4"/>
    <w:pPr>
      <w:numPr>
        <w:numId w:val="12"/>
      </w:numPr>
    </w:pPr>
  </w:style>
  <w:style w:type="paragraph" w:styleId="ListNumber">
    <w:name w:val="List Number"/>
    <w:basedOn w:val="Normal"/>
    <w:uiPriority w:val="99"/>
    <w:qFormat/>
    <w:rsid w:val="00446BE4"/>
    <w:pPr>
      <w:numPr>
        <w:numId w:val="13"/>
      </w:numPr>
      <w:spacing w:before="0" w:after="200" w:line="360" w:lineRule="auto"/>
    </w:pPr>
    <w:rPr>
      <w:rFonts w:ascii="Arial" w:hAnsi="Arial" w:cs="Times New Roman"/>
      <w:lang w:eastAsia="en-US"/>
    </w:rPr>
  </w:style>
  <w:style w:type="paragraph" w:styleId="ListNumber2">
    <w:name w:val="List Number 2"/>
    <w:basedOn w:val="Normal"/>
    <w:uiPriority w:val="99"/>
    <w:rsid w:val="00446BE4"/>
    <w:pPr>
      <w:numPr>
        <w:ilvl w:val="1"/>
        <w:numId w:val="13"/>
      </w:numPr>
      <w:spacing w:before="0" w:after="200" w:line="360" w:lineRule="auto"/>
    </w:pPr>
    <w:rPr>
      <w:rFonts w:ascii="Arial" w:hAnsi="Arial" w:cs="Times New Roman"/>
      <w:lang w:eastAsia="en-US"/>
    </w:rPr>
  </w:style>
  <w:style w:type="paragraph" w:styleId="ListNumber3">
    <w:name w:val="List Number 3"/>
    <w:basedOn w:val="Normal"/>
    <w:uiPriority w:val="99"/>
    <w:rsid w:val="00446BE4"/>
    <w:pPr>
      <w:numPr>
        <w:ilvl w:val="2"/>
        <w:numId w:val="13"/>
      </w:numPr>
      <w:spacing w:before="0" w:after="200" w:line="360" w:lineRule="auto"/>
    </w:pPr>
    <w:rPr>
      <w:rFonts w:ascii="Arial" w:hAnsi="Arial" w:cs="Times New Roman"/>
      <w:lang w:eastAsia="en-US"/>
    </w:rPr>
  </w:style>
  <w:style w:type="paragraph" w:styleId="ListNumber4">
    <w:name w:val="List Number 4"/>
    <w:basedOn w:val="Normal"/>
    <w:uiPriority w:val="99"/>
    <w:rsid w:val="00446BE4"/>
    <w:pPr>
      <w:numPr>
        <w:ilvl w:val="3"/>
        <w:numId w:val="13"/>
      </w:numPr>
      <w:spacing w:before="0" w:after="200" w:line="360" w:lineRule="auto"/>
    </w:pPr>
    <w:rPr>
      <w:rFonts w:ascii="Arial" w:hAnsi="Arial" w:cs="Times New Roman"/>
      <w:lang w:eastAsia="en-US"/>
    </w:rPr>
  </w:style>
  <w:style w:type="paragraph" w:styleId="ListNumber5">
    <w:name w:val="List Number 5"/>
    <w:basedOn w:val="Normal"/>
    <w:uiPriority w:val="99"/>
    <w:rsid w:val="00446BE4"/>
    <w:pPr>
      <w:numPr>
        <w:ilvl w:val="4"/>
        <w:numId w:val="13"/>
      </w:numPr>
      <w:spacing w:before="0" w:after="200" w:line="360" w:lineRule="auto"/>
    </w:pPr>
    <w:rPr>
      <w:rFonts w:ascii="Arial" w:hAnsi="Arial" w:cs="Times New Roman"/>
      <w:lang w:eastAsia="en-US"/>
    </w:rPr>
  </w:style>
  <w:style w:type="paragraph" w:styleId="CommentSubject">
    <w:name w:val="annotation subject"/>
    <w:basedOn w:val="CommentText"/>
    <w:next w:val="CommentText"/>
    <w:link w:val="CommentSubjectChar"/>
    <w:uiPriority w:val="99"/>
    <w:semiHidden/>
    <w:unhideWhenUsed/>
    <w:rsid w:val="006E4207"/>
    <w:pPr>
      <w:spacing w:before="120" w:after="120"/>
    </w:pPr>
    <w:rPr>
      <w:rFonts w:asciiTheme="minorHAnsi" w:eastAsiaTheme="minorHAnsi" w:hAnsiTheme="minorHAnsi" w:cstheme="minorBidi"/>
      <w:b/>
      <w:bCs/>
      <w:lang w:eastAsia="en-AU"/>
    </w:rPr>
  </w:style>
  <w:style w:type="character" w:customStyle="1" w:styleId="CommentSubjectChar">
    <w:name w:val="Comment Subject Char"/>
    <w:basedOn w:val="CommentTextChar"/>
    <w:link w:val="CommentSubject"/>
    <w:uiPriority w:val="99"/>
    <w:semiHidden/>
    <w:rsid w:val="006E4207"/>
    <w:rPr>
      <w:rFonts w:ascii="Arial" w:eastAsia="Calibri" w:hAnsi="Arial" w:cs="Times New Roman"/>
      <w:b/>
      <w:bCs/>
      <w:sz w:val="20"/>
      <w:szCs w:val="20"/>
      <w:lang w:eastAsia="en-AU"/>
    </w:rPr>
  </w:style>
  <w:style w:type="paragraph" w:customStyle="1" w:styleId="Normimage">
    <w:name w:val="Norm&gt;image"/>
    <w:basedOn w:val="Normal"/>
    <w:link w:val="NormimageChar"/>
    <w:qFormat/>
    <w:rsid w:val="00045E22"/>
    <w:pPr>
      <w:spacing w:before="240"/>
    </w:pPr>
    <w:rPr>
      <w:lang w:val="en"/>
    </w:rPr>
  </w:style>
  <w:style w:type="paragraph" w:customStyle="1" w:styleId="i">
    <w:name w:val="i"/>
    <w:basedOn w:val="Normal"/>
    <w:link w:val="iChar"/>
    <w:qFormat/>
    <w:rsid w:val="006320BB"/>
    <w:rPr>
      <w:rFonts w:ascii="Arial" w:hAnsi="Arial" w:cs="Times New Roman"/>
      <w:sz w:val="60"/>
      <w:szCs w:val="60"/>
    </w:rPr>
  </w:style>
  <w:style w:type="character" w:customStyle="1" w:styleId="NormimageChar">
    <w:name w:val="Norm&gt;image Char"/>
    <w:basedOn w:val="DefaultParagraphFont"/>
    <w:link w:val="Normimage"/>
    <w:rsid w:val="00045E22"/>
    <w:rPr>
      <w:lang w:val="en" w:eastAsia="en-AU"/>
    </w:rPr>
  </w:style>
  <w:style w:type="paragraph" w:customStyle="1" w:styleId="Tick">
    <w:name w:val="Tick"/>
    <w:basedOn w:val="Normal"/>
    <w:link w:val="TickChar"/>
    <w:qFormat/>
    <w:rsid w:val="00700928"/>
    <w:rPr>
      <w:rFonts w:ascii="Arial" w:hAnsi="Arial" w:cs="Times New Roman"/>
      <w:color w:val="538135" w:themeColor="accent6" w:themeShade="BF"/>
      <w:sz w:val="40"/>
      <w:szCs w:val="40"/>
    </w:rPr>
  </w:style>
  <w:style w:type="character" w:customStyle="1" w:styleId="iChar">
    <w:name w:val="i Char"/>
    <w:basedOn w:val="DefaultParagraphFont"/>
    <w:link w:val="i"/>
    <w:rsid w:val="006320BB"/>
    <w:rPr>
      <w:rFonts w:ascii="Arial" w:eastAsia="Calibri" w:hAnsi="Arial" w:cs="Times New Roman"/>
      <w:sz w:val="60"/>
      <w:szCs w:val="60"/>
      <w:lang w:eastAsia="en-AU"/>
    </w:rPr>
  </w:style>
  <w:style w:type="paragraph" w:customStyle="1" w:styleId="Cross">
    <w:name w:val="Cross"/>
    <w:basedOn w:val="Tick"/>
    <w:link w:val="CrossChar"/>
    <w:qFormat/>
    <w:rsid w:val="00700928"/>
    <w:rPr>
      <w:color w:val="C00000"/>
    </w:rPr>
  </w:style>
  <w:style w:type="character" w:customStyle="1" w:styleId="TickChar">
    <w:name w:val="Tick Char"/>
    <w:basedOn w:val="DefaultParagraphFont"/>
    <w:link w:val="Tick"/>
    <w:rsid w:val="00700928"/>
    <w:rPr>
      <w:rFonts w:ascii="Arial" w:eastAsia="Calibri" w:hAnsi="Arial" w:cs="Times New Roman"/>
      <w:color w:val="538135" w:themeColor="accent6" w:themeShade="BF"/>
      <w:sz w:val="40"/>
      <w:szCs w:val="40"/>
      <w:lang w:eastAsia="en-AU"/>
    </w:rPr>
  </w:style>
  <w:style w:type="character" w:customStyle="1" w:styleId="Heading4Char">
    <w:name w:val="Heading 4 Char"/>
    <w:basedOn w:val="DefaultParagraphFont"/>
    <w:link w:val="Heading4"/>
    <w:uiPriority w:val="9"/>
    <w:rsid w:val="00E74BCF"/>
    <w:rPr>
      <w:rFonts w:ascii="Calibri" w:eastAsia="Calibri" w:hAnsi="Calibri" w:cs="Times New Roman"/>
      <w:b/>
      <w:bCs/>
      <w:sz w:val="32"/>
      <w:szCs w:val="28"/>
      <w:lang w:eastAsia="en-AU"/>
    </w:rPr>
  </w:style>
  <w:style w:type="character" w:customStyle="1" w:styleId="CrossChar">
    <w:name w:val="Cross Char"/>
    <w:basedOn w:val="TickChar"/>
    <w:link w:val="Cross"/>
    <w:rsid w:val="00700928"/>
    <w:rPr>
      <w:rFonts w:ascii="Arial" w:eastAsia="Calibri" w:hAnsi="Arial" w:cs="Times New Roman"/>
      <w:color w:val="C00000"/>
      <w:sz w:val="40"/>
      <w:szCs w:val="40"/>
      <w:lang w:eastAsia="en-AU"/>
    </w:rPr>
  </w:style>
  <w:style w:type="paragraph" w:styleId="TOCHeading">
    <w:name w:val="TOC Heading"/>
    <w:basedOn w:val="Heading1"/>
    <w:next w:val="Normal"/>
    <w:uiPriority w:val="39"/>
    <w:unhideWhenUsed/>
    <w:qFormat/>
    <w:rsid w:val="00240273"/>
    <w:pPr>
      <w:keepLines/>
      <w:spacing w:before="240" w:after="0" w:line="259" w:lineRule="auto"/>
      <w:outlineLvl w:val="9"/>
    </w:pPr>
    <w:rPr>
      <w:rFonts w:asciiTheme="minorHAnsi" w:eastAsiaTheme="majorEastAsia" w:hAnsiTheme="minorHAnsi" w:cstheme="minorHAnsi"/>
      <w:bCs/>
      <w:caps w:val="0"/>
      <w:sz w:val="40"/>
      <w:szCs w:val="40"/>
      <w:lang w:val="en-US" w:eastAsia="en-US"/>
    </w:rPr>
  </w:style>
  <w:style w:type="paragraph" w:styleId="TOC4">
    <w:name w:val="toc 4"/>
    <w:basedOn w:val="Normal"/>
    <w:next w:val="Normal"/>
    <w:autoRedefine/>
    <w:uiPriority w:val="39"/>
    <w:unhideWhenUsed/>
    <w:rsid w:val="00321C4A"/>
    <w:pPr>
      <w:tabs>
        <w:tab w:val="left" w:pos="1320"/>
        <w:tab w:val="right" w:leader="dot" w:pos="9350"/>
      </w:tabs>
      <w:spacing w:before="0" w:after="0"/>
      <w:ind w:left="658"/>
    </w:pPr>
  </w:style>
  <w:style w:type="character" w:customStyle="1" w:styleId="UnresolvedMention">
    <w:name w:val="Unresolved Mention"/>
    <w:basedOn w:val="DefaultParagraphFont"/>
    <w:uiPriority w:val="99"/>
    <w:semiHidden/>
    <w:unhideWhenUsed/>
    <w:rsid w:val="007A03AE"/>
    <w:rPr>
      <w:color w:val="605E5C"/>
      <w:shd w:val="clear" w:color="auto" w:fill="E1DFDD"/>
    </w:rPr>
  </w:style>
  <w:style w:type="paragraph" w:customStyle="1" w:styleId="Link">
    <w:name w:val="Link"/>
    <w:basedOn w:val="Normal"/>
    <w:link w:val="LinkChar"/>
    <w:qFormat/>
    <w:rsid w:val="00D32249"/>
    <w:rPr>
      <w:color w:val="0033CC"/>
      <w:u w:val="single"/>
    </w:rPr>
  </w:style>
  <w:style w:type="character" w:customStyle="1" w:styleId="LinkChar">
    <w:name w:val="Link Char"/>
    <w:basedOn w:val="DefaultParagraphFont"/>
    <w:link w:val="Link"/>
    <w:rsid w:val="00D32249"/>
    <w:rPr>
      <w:color w:val="0033CC"/>
      <w:u w:val="single"/>
      <w:lang w:eastAsia="en-AU"/>
    </w:rPr>
  </w:style>
  <w:style w:type="paragraph" w:customStyle="1" w:styleId="Text">
    <w:name w:val="Text"/>
    <w:basedOn w:val="Normal"/>
    <w:uiPriority w:val="99"/>
    <w:rsid w:val="00AA4161"/>
    <w:pPr>
      <w:widowControl w:val="0"/>
      <w:suppressAutoHyphens/>
      <w:autoSpaceDE w:val="0"/>
      <w:autoSpaceDN w:val="0"/>
      <w:adjustRightInd w:val="0"/>
      <w:spacing w:before="170" w:after="0" w:line="280" w:lineRule="atLeast"/>
      <w:textAlignment w:val="center"/>
    </w:pPr>
    <w:rPr>
      <w:rFonts w:ascii="Cambria" w:eastAsia="Times New Roman" w:hAnsi="Cambria" w:cs="Cambria"/>
      <w:color w:val="000000"/>
      <w:spacing w:val="-4"/>
      <w:sz w:val="20"/>
      <w:szCs w:val="20"/>
      <w:lang w:val="en-GB" w:eastAsia="en-US"/>
    </w:rPr>
  </w:style>
  <w:style w:type="table" w:customStyle="1" w:styleId="TableGrid1">
    <w:name w:val="Table Grid1"/>
    <w:basedOn w:val="TableNormal"/>
    <w:next w:val="TableGrid"/>
    <w:uiPriority w:val="59"/>
    <w:rsid w:val="00AA4161"/>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styleId="Revision">
    <w:name w:val="Revision"/>
    <w:hidden/>
    <w:uiPriority w:val="99"/>
    <w:semiHidden/>
    <w:rsid w:val="00E82D1A"/>
    <w:pPr>
      <w:spacing w:after="0" w:line="240" w:lineRule="auto"/>
    </w:pPr>
    <w:rPr>
      <w:lang w:eastAsia="en-AU"/>
    </w:rPr>
  </w:style>
  <w:style w:type="numbering" w:customStyle="1" w:styleId="Schedule">
    <w:name w:val="Schedule"/>
    <w:uiPriority w:val="99"/>
    <w:rsid w:val="00841468"/>
    <w:pPr>
      <w:numPr>
        <w:numId w:val="41"/>
      </w:numPr>
    </w:pPr>
  </w:style>
  <w:style w:type="paragraph" w:styleId="BodyText">
    <w:name w:val="Body Text"/>
    <w:basedOn w:val="Normal"/>
    <w:link w:val="BodyTextChar"/>
    <w:uiPriority w:val="1"/>
    <w:qFormat/>
    <w:rsid w:val="0035029D"/>
    <w:pPr>
      <w:widowControl w:val="0"/>
      <w:autoSpaceDE w:val="0"/>
      <w:autoSpaceDN w:val="0"/>
      <w:spacing w:before="0" w:after="0" w:line="240" w:lineRule="auto"/>
    </w:pPr>
    <w:rPr>
      <w:rFonts w:ascii="Arial" w:eastAsia="Arial" w:hAnsi="Arial" w:cs="Arial"/>
      <w:lang w:bidi="en-AU"/>
    </w:rPr>
  </w:style>
  <w:style w:type="character" w:customStyle="1" w:styleId="BodyTextChar">
    <w:name w:val="Body Text Char"/>
    <w:basedOn w:val="DefaultParagraphFont"/>
    <w:link w:val="BodyText"/>
    <w:uiPriority w:val="1"/>
    <w:rsid w:val="0035029D"/>
    <w:rPr>
      <w:rFonts w:ascii="Arial" w:eastAsia="Arial" w:hAnsi="Arial" w:cs="Arial"/>
      <w:lang w:eastAsia="en-AU" w:bidi="en-AU"/>
    </w:rPr>
  </w:style>
  <w:style w:type="paragraph" w:customStyle="1" w:styleId="TableParagraph">
    <w:name w:val="Table Paragraph"/>
    <w:basedOn w:val="Normal"/>
    <w:uiPriority w:val="1"/>
    <w:qFormat/>
    <w:rsid w:val="0035029D"/>
    <w:pPr>
      <w:widowControl w:val="0"/>
      <w:autoSpaceDE w:val="0"/>
      <w:autoSpaceDN w:val="0"/>
      <w:spacing w:before="117" w:after="0" w:line="240" w:lineRule="auto"/>
      <w:ind w:left="108"/>
    </w:pPr>
    <w:rPr>
      <w:rFonts w:ascii="Arial" w:eastAsia="Arial" w:hAnsi="Arial" w:cs="Arial"/>
      <w:lang w:bidi="en-AU"/>
    </w:rPr>
  </w:style>
  <w:style w:type="paragraph" w:customStyle="1" w:styleId="Acronyms">
    <w:name w:val="Acronyms"/>
    <w:basedOn w:val="Normal"/>
    <w:link w:val="AcronymsChar"/>
    <w:qFormat/>
    <w:rsid w:val="00025BF0"/>
    <w:rPr>
      <w:rFonts w:ascii="Arial" w:hAnsi="Arial" w:cs="Arial"/>
      <w:b/>
      <w:bCs/>
      <w:sz w:val="32"/>
      <w:szCs w:val="32"/>
    </w:rPr>
  </w:style>
  <w:style w:type="paragraph" w:customStyle="1" w:styleId="AppHeads">
    <w:name w:val="AppHeads"/>
    <w:basedOn w:val="Normal"/>
    <w:link w:val="AppHeadsChar"/>
    <w:qFormat/>
    <w:rsid w:val="00296958"/>
    <w:rPr>
      <w:sz w:val="28"/>
      <w:szCs w:val="28"/>
      <w:u w:val="single"/>
    </w:rPr>
  </w:style>
  <w:style w:type="character" w:customStyle="1" w:styleId="AcronymsChar">
    <w:name w:val="Acronyms Char"/>
    <w:basedOn w:val="DefaultParagraphFont"/>
    <w:link w:val="Acronyms"/>
    <w:rsid w:val="00025BF0"/>
    <w:rPr>
      <w:rFonts w:ascii="Arial" w:eastAsia="Calibri" w:hAnsi="Arial" w:cs="Arial"/>
      <w:b/>
      <w:bCs/>
      <w:sz w:val="32"/>
      <w:szCs w:val="32"/>
      <w:lang w:eastAsia="en-AU"/>
    </w:rPr>
  </w:style>
  <w:style w:type="character" w:customStyle="1" w:styleId="AppHeadsChar">
    <w:name w:val="AppHeads Char"/>
    <w:basedOn w:val="DefaultParagraphFont"/>
    <w:link w:val="AppHeads"/>
    <w:rsid w:val="00296958"/>
    <w:rPr>
      <w:rFonts w:eastAsia="Calibri" w:cstheme="minorHAnsi"/>
      <w:sz w:val="28"/>
      <w:szCs w:val="28"/>
      <w:u w:val="single"/>
      <w:lang w:eastAsia="en-AU"/>
    </w:rPr>
  </w:style>
  <w:style w:type="paragraph" w:customStyle="1" w:styleId="AccessTick">
    <w:name w:val="AccessTick"/>
    <w:basedOn w:val="Normal"/>
    <w:link w:val="AccessTickChar"/>
    <w:qFormat/>
    <w:rsid w:val="00B01545"/>
    <w:rPr>
      <w:rFonts w:ascii="Wingdings" w:eastAsia="Wingdings" w:hAnsi="Wingdings" w:cs="Wingdings"/>
      <w:color w:val="538135" w:themeColor="accent6" w:themeShade="BF"/>
      <w:sz w:val="40"/>
      <w:szCs w:val="40"/>
    </w:rPr>
  </w:style>
  <w:style w:type="paragraph" w:customStyle="1" w:styleId="AccessX">
    <w:name w:val="AccessX"/>
    <w:basedOn w:val="AccessTick"/>
    <w:link w:val="AccessXChar"/>
    <w:qFormat/>
    <w:rsid w:val="00B01545"/>
    <w:rPr>
      <w:color w:val="C00000"/>
    </w:rPr>
  </w:style>
  <w:style w:type="character" w:customStyle="1" w:styleId="AccessTickChar">
    <w:name w:val="AccessTick Char"/>
    <w:basedOn w:val="DefaultParagraphFont"/>
    <w:link w:val="AccessTick"/>
    <w:rsid w:val="00B01545"/>
    <w:rPr>
      <w:rFonts w:ascii="Wingdings" w:eastAsia="Wingdings" w:hAnsi="Wingdings" w:cs="Wingdings"/>
      <w:color w:val="538135" w:themeColor="accent6" w:themeShade="BF"/>
      <w:sz w:val="40"/>
      <w:szCs w:val="40"/>
      <w:lang w:eastAsia="en-AU"/>
    </w:rPr>
  </w:style>
  <w:style w:type="character" w:customStyle="1" w:styleId="AccessXChar">
    <w:name w:val="AccessX Char"/>
    <w:basedOn w:val="AccessTickChar"/>
    <w:link w:val="AccessX"/>
    <w:rsid w:val="00B01545"/>
    <w:rPr>
      <w:rFonts w:ascii="Wingdings" w:eastAsia="Wingdings" w:hAnsi="Wingdings" w:cs="Wingdings"/>
      <w:color w:val="C00000"/>
      <w:sz w:val="40"/>
      <w:szCs w:val="40"/>
      <w:lang w:eastAsia="en-AU"/>
    </w:rPr>
  </w:style>
  <w:style w:type="character" w:styleId="FollowedHyperlink">
    <w:name w:val="FollowedHyperlink"/>
    <w:basedOn w:val="DefaultParagraphFont"/>
    <w:uiPriority w:val="99"/>
    <w:semiHidden/>
    <w:unhideWhenUsed/>
    <w:rsid w:val="00F45927"/>
    <w:rPr>
      <w:color w:val="954F72" w:themeColor="followedHyperlink"/>
      <w:u w:val="single"/>
    </w:rPr>
  </w:style>
  <w:style w:type="paragraph" w:customStyle="1" w:styleId="Note">
    <w:name w:val="Note"/>
    <w:basedOn w:val="ListLetter"/>
    <w:link w:val="NoteChar"/>
    <w:qFormat/>
    <w:rsid w:val="001C1FAE"/>
    <w:pPr>
      <w:numPr>
        <w:numId w:val="0"/>
      </w:numPr>
      <w:ind w:left="709"/>
    </w:pPr>
    <w:rPr>
      <w:i/>
      <w:iCs/>
    </w:rPr>
  </w:style>
  <w:style w:type="paragraph" w:customStyle="1" w:styleId="iText">
    <w:name w:val="i Text"/>
    <w:basedOn w:val="Important"/>
    <w:link w:val="iTextChar"/>
    <w:qFormat/>
    <w:rsid w:val="00FE0BD4"/>
    <w:pPr>
      <w:jc w:val="left"/>
    </w:pPr>
    <w:rPr>
      <w:b w:val="0"/>
      <w:bCs/>
      <w:i/>
      <w:iCs/>
    </w:rPr>
  </w:style>
  <w:style w:type="character" w:customStyle="1" w:styleId="NoteChar">
    <w:name w:val="Note Char"/>
    <w:basedOn w:val="ListLetterChar"/>
    <w:link w:val="Note"/>
    <w:rsid w:val="001C1FAE"/>
    <w:rPr>
      <w:rFonts w:ascii="Calibri" w:eastAsia="Calibri" w:hAnsi="Calibri" w:cs="Times New Roman"/>
      <w:i/>
      <w:iCs/>
      <w:lang w:eastAsia="en-AU"/>
    </w:rPr>
  </w:style>
  <w:style w:type="character" w:customStyle="1" w:styleId="iTextChar">
    <w:name w:val="i Text Char"/>
    <w:basedOn w:val="ImportantChar"/>
    <w:link w:val="iText"/>
    <w:rsid w:val="00FE0BD4"/>
    <w:rPr>
      <w:rFonts w:ascii="Arial" w:eastAsia="Calibri" w:hAnsi="Arial" w:cstheme="minorHAnsi"/>
      <w:b w:val="0"/>
      <w:bCs/>
      <w:i/>
      <w:iCs/>
      <w:sz w:val="20"/>
      <w:szCs w:val="20"/>
      <w:lang w:eastAsia="en-AU"/>
    </w:rPr>
  </w:style>
  <w:style w:type="paragraph" w:customStyle="1" w:styleId="Box">
    <w:name w:val="Box#"/>
    <w:basedOn w:val="Normal"/>
    <w:link w:val="BoxChar"/>
    <w:qFormat/>
    <w:rsid w:val="00D845A2"/>
    <w:pPr>
      <w:spacing w:before="0" w:after="0" w:line="240" w:lineRule="auto"/>
      <w:jc w:val="center"/>
    </w:pPr>
    <w:rPr>
      <w:rFonts w:ascii="Calibri" w:hAnsi="Calibri" w:cs="Calibri"/>
      <w:sz w:val="16"/>
      <w:szCs w:val="16"/>
      <w:lang w:val="en-US"/>
    </w:rPr>
  </w:style>
  <w:style w:type="character" w:customStyle="1" w:styleId="BoxChar">
    <w:name w:val="Box# Char"/>
    <w:basedOn w:val="DefaultParagraphFont"/>
    <w:link w:val="Box"/>
    <w:rsid w:val="00D845A2"/>
    <w:rPr>
      <w:rFonts w:ascii="Calibri" w:eastAsia="Calibri" w:hAnsi="Calibri" w:cs="Calibri"/>
      <w:sz w:val="16"/>
      <w:szCs w:val="16"/>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79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rm.gov.au/my-project/monitoring-and-reporting-plan/merit" TargetMode="External"/><Relationship Id="rId21" Type="http://schemas.openxmlformats.org/officeDocument/2006/relationships/hyperlink" Target="mailto:MERIT@awe.gov.au" TargetMode="External"/><Relationship Id="rId42" Type="http://schemas.openxmlformats.org/officeDocument/2006/relationships/image" Target="media/image10.png"/><Relationship Id="rId63" Type="http://schemas.openxmlformats.org/officeDocument/2006/relationships/hyperlink" Target="mailto:merit@environment.gov.au" TargetMode="External"/><Relationship Id="rId84" Type="http://schemas.openxmlformats.org/officeDocument/2006/relationships/hyperlink" Target="http://www.nrm.gov.au/my-project/monitoring-and-reporting-plan/merit" TargetMode="External"/><Relationship Id="rId138" Type="http://schemas.openxmlformats.org/officeDocument/2006/relationships/image" Target="media/image83.png"/><Relationship Id="rId107" Type="http://schemas.openxmlformats.org/officeDocument/2006/relationships/image" Target="media/image57.png"/><Relationship Id="rId11" Type="http://schemas.openxmlformats.org/officeDocument/2006/relationships/image" Target="media/image2.png"/><Relationship Id="rId32" Type="http://schemas.openxmlformats.org/officeDocument/2006/relationships/hyperlink" Target="http://www.nrm.gov.au/my-project/monitoring-evaluation-reporting-and-improvement-tool-merit/user-guides" TargetMode="External"/><Relationship Id="rId53" Type="http://schemas.openxmlformats.org/officeDocument/2006/relationships/hyperlink" Target="http://www.google.com/chrome/" TargetMode="External"/><Relationship Id="rId74" Type="http://schemas.openxmlformats.org/officeDocument/2006/relationships/image" Target="media/image31.png"/><Relationship Id="rId128" Type="http://schemas.openxmlformats.org/officeDocument/2006/relationships/image" Target="media/image73.png"/><Relationship Id="rId5" Type="http://schemas.openxmlformats.org/officeDocument/2006/relationships/styles" Target="styles.xml"/><Relationship Id="rId90" Type="http://schemas.openxmlformats.org/officeDocument/2006/relationships/image" Target="media/image44.png"/><Relationship Id="rId95" Type="http://schemas.openxmlformats.org/officeDocument/2006/relationships/image" Target="media/image48.jpeg"/><Relationship Id="rId22" Type="http://schemas.openxmlformats.org/officeDocument/2006/relationships/hyperlink" Target="http://www.nrm.gov.au/my-project/monitoring-evaluation-reporting-and-improvement-tool-merit/user-guides" TargetMode="External"/><Relationship Id="rId27" Type="http://schemas.openxmlformats.org/officeDocument/2006/relationships/hyperlink" Target="http://ecodata.ala.org.au/documentation/index" TargetMode="External"/><Relationship Id="rId43" Type="http://schemas.openxmlformats.org/officeDocument/2006/relationships/image" Target="media/image11.png"/><Relationship Id="rId48" Type="http://schemas.openxmlformats.org/officeDocument/2006/relationships/hyperlink" Target="http://www.nrm.gov.au/my-project/monitoring-and-reporting-plan/merit" TargetMode="External"/><Relationship Id="rId64" Type="http://schemas.openxmlformats.org/officeDocument/2006/relationships/hyperlink" Target="https://ala.org.au" TargetMode="External"/><Relationship Id="rId69" Type="http://schemas.openxmlformats.org/officeDocument/2006/relationships/image" Target="media/image27.png"/><Relationship Id="rId113" Type="http://schemas.openxmlformats.org/officeDocument/2006/relationships/image" Target="media/image63.png"/><Relationship Id="rId118" Type="http://schemas.openxmlformats.org/officeDocument/2006/relationships/image" Target="media/image66.png"/><Relationship Id="rId134" Type="http://schemas.openxmlformats.org/officeDocument/2006/relationships/image" Target="media/image79.png"/><Relationship Id="rId139" Type="http://schemas.openxmlformats.org/officeDocument/2006/relationships/image" Target="media/image84.png"/><Relationship Id="rId80" Type="http://schemas.openxmlformats.org/officeDocument/2006/relationships/image" Target="media/image36.png"/><Relationship Id="rId85" Type="http://schemas.openxmlformats.org/officeDocument/2006/relationships/image" Target="media/image39.png"/><Relationship Id="rId12" Type="http://schemas.openxmlformats.org/officeDocument/2006/relationships/image" Target="media/image3.jpeg"/><Relationship Id="rId17" Type="http://schemas.openxmlformats.org/officeDocument/2006/relationships/footer" Target="footer2.xml"/><Relationship Id="rId33" Type="http://schemas.openxmlformats.org/officeDocument/2006/relationships/hyperlink" Target="http://www.nrm.gov.au" TargetMode="External"/><Relationship Id="rId38" Type="http://schemas.openxmlformats.org/officeDocument/2006/relationships/image" Target="media/image6.png"/><Relationship Id="rId59" Type="http://schemas.openxmlformats.org/officeDocument/2006/relationships/hyperlink" Target="https://fieldcapture.ala.org.au/" TargetMode="External"/><Relationship Id="rId103" Type="http://schemas.openxmlformats.org/officeDocument/2006/relationships/image" Target="media/image53.png"/><Relationship Id="rId108" Type="http://schemas.openxmlformats.org/officeDocument/2006/relationships/image" Target="media/image58.png"/><Relationship Id="rId124" Type="http://schemas.openxmlformats.org/officeDocument/2006/relationships/hyperlink" Target="https://www.environment.gov.au/system/files/resources/13813cd1-84e6-4a73-8816-ee21187f6a4d/files/ground-investment-location-data-capture-mgt-sharing-standards-v1.pdf" TargetMode="External"/><Relationship Id="rId129" Type="http://schemas.openxmlformats.org/officeDocument/2006/relationships/image" Target="media/image74.png"/><Relationship Id="rId54" Type="http://schemas.openxmlformats.org/officeDocument/2006/relationships/hyperlink" Target="https://fieldcapture.ala.org.au/" TargetMode="External"/><Relationship Id="rId70" Type="http://schemas.openxmlformats.org/officeDocument/2006/relationships/image" Target="media/image28.png"/><Relationship Id="rId75" Type="http://schemas.openxmlformats.org/officeDocument/2006/relationships/image" Target="media/image32.png"/><Relationship Id="rId91" Type="http://schemas.openxmlformats.org/officeDocument/2006/relationships/image" Target="media/image45.png"/><Relationship Id="rId96" Type="http://schemas.openxmlformats.org/officeDocument/2006/relationships/image" Target="cid:image007.jpg@01D6430D.A85C85C0" TargetMode="External"/><Relationship Id="rId140" Type="http://schemas.openxmlformats.org/officeDocument/2006/relationships/image" Target="media/image85.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5.png"/><Relationship Id="rId28" Type="http://schemas.openxmlformats.org/officeDocument/2006/relationships/hyperlink" Target="http://www.nrm.gov.au/my-project/monitoring-evaluation-reporting-and-improvement-tool-merit/user-guides" TargetMode="External"/><Relationship Id="rId49" Type="http://schemas.openxmlformats.org/officeDocument/2006/relationships/image" Target="media/image16.png"/><Relationship Id="rId114" Type="http://schemas.openxmlformats.org/officeDocument/2006/relationships/image" Target="media/image64.png"/><Relationship Id="rId119" Type="http://schemas.openxmlformats.org/officeDocument/2006/relationships/image" Target="media/image67.png"/><Relationship Id="rId44" Type="http://schemas.openxmlformats.org/officeDocument/2006/relationships/image" Target="media/image12.png"/><Relationship Id="rId60" Type="http://schemas.openxmlformats.org/officeDocument/2006/relationships/image" Target="media/image21.png"/><Relationship Id="rId65" Type="http://schemas.openxmlformats.org/officeDocument/2006/relationships/hyperlink" Target="http://www.nrm.gov.au/my-project/monitoring-and-reporting-plan/merit" TargetMode="External"/><Relationship Id="rId81" Type="http://schemas.openxmlformats.org/officeDocument/2006/relationships/hyperlink" Target="mailto:merit@environment.gov.au" TargetMode="External"/><Relationship Id="rId86" Type="http://schemas.openxmlformats.org/officeDocument/2006/relationships/image" Target="media/image40.png"/><Relationship Id="rId130" Type="http://schemas.openxmlformats.org/officeDocument/2006/relationships/image" Target="media/image75.png"/><Relationship Id="rId135" Type="http://schemas.openxmlformats.org/officeDocument/2006/relationships/image" Target="media/image80.png"/><Relationship Id="rId13" Type="http://schemas.openxmlformats.org/officeDocument/2006/relationships/hyperlink" Target="https://creativecommons.org/licenses/by/4.0/" TargetMode="External"/><Relationship Id="rId18" Type="http://schemas.openxmlformats.org/officeDocument/2006/relationships/header" Target="header3.xml"/><Relationship Id="rId39" Type="http://schemas.openxmlformats.org/officeDocument/2006/relationships/image" Target="media/image7.png"/><Relationship Id="rId109" Type="http://schemas.openxmlformats.org/officeDocument/2006/relationships/image" Target="media/image59.png"/><Relationship Id="rId34" Type="http://schemas.openxmlformats.org/officeDocument/2006/relationships/hyperlink" Target="mailto:merit@environment.gov.au" TargetMode="External"/><Relationship Id="rId50" Type="http://schemas.openxmlformats.org/officeDocument/2006/relationships/image" Target="media/image17.png"/><Relationship Id="rId55" Type="http://schemas.openxmlformats.org/officeDocument/2006/relationships/image" Target="media/image19.png"/><Relationship Id="rId76" Type="http://schemas.openxmlformats.org/officeDocument/2006/relationships/image" Target="media/image33.png"/><Relationship Id="rId97" Type="http://schemas.openxmlformats.org/officeDocument/2006/relationships/image" Target="media/image49.jpeg"/><Relationship Id="rId104" Type="http://schemas.openxmlformats.org/officeDocument/2006/relationships/image" Target="media/image54.png"/><Relationship Id="rId120" Type="http://schemas.openxmlformats.org/officeDocument/2006/relationships/image" Target="media/image68.png"/><Relationship Id="rId125" Type="http://schemas.openxmlformats.org/officeDocument/2006/relationships/image" Target="media/image70.png"/><Relationship Id="rId141" Type="http://schemas.openxmlformats.org/officeDocument/2006/relationships/header" Target="header5.xml"/><Relationship Id="rId14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nrm.gov.au/my-project/monitoring-and-reporting-plan/merit" TargetMode="External"/><Relationship Id="rId92"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hyperlink" Target="http://www.nrm.gov.au" TargetMode="External"/><Relationship Id="rId24" Type="http://schemas.openxmlformats.org/officeDocument/2006/relationships/hyperlink" Target="https://fieldcapture-test.ala.org.au"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24.png"/><Relationship Id="rId87" Type="http://schemas.openxmlformats.org/officeDocument/2006/relationships/image" Target="media/image41.png"/><Relationship Id="rId110" Type="http://schemas.openxmlformats.org/officeDocument/2006/relationships/image" Target="media/image60.png"/><Relationship Id="rId115" Type="http://schemas.openxmlformats.org/officeDocument/2006/relationships/image" Target="media/image65.png"/><Relationship Id="rId131" Type="http://schemas.openxmlformats.org/officeDocument/2006/relationships/image" Target="media/image76.png"/><Relationship Id="rId136" Type="http://schemas.openxmlformats.org/officeDocument/2006/relationships/image" Target="media/image81.png"/><Relationship Id="rId61" Type="http://schemas.openxmlformats.org/officeDocument/2006/relationships/image" Target="media/image22.png"/><Relationship Id="rId82" Type="http://schemas.openxmlformats.org/officeDocument/2006/relationships/image" Target="media/image37.pn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www.nrm.gov.au/my-project/monitoring-evaluation-reporting-and-improvement-tool-merit/user-guides" TargetMode="External"/><Relationship Id="rId35" Type="http://schemas.openxmlformats.org/officeDocument/2006/relationships/header" Target="header4.xml"/><Relationship Id="rId56" Type="http://schemas.openxmlformats.org/officeDocument/2006/relationships/hyperlink" Target="http://www.ala.org.au" TargetMode="External"/><Relationship Id="rId77" Type="http://schemas.openxmlformats.org/officeDocument/2006/relationships/image" Target="media/image34.png"/><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71.png"/><Relationship Id="rId8" Type="http://schemas.openxmlformats.org/officeDocument/2006/relationships/footnotes" Target="footnotes.xml"/><Relationship Id="rId51" Type="http://schemas.openxmlformats.org/officeDocument/2006/relationships/hyperlink" Target="mailto:merit@awe.gov.au" TargetMode="External"/><Relationship Id="rId72" Type="http://schemas.openxmlformats.org/officeDocument/2006/relationships/image" Target="media/image29.png"/><Relationship Id="rId93" Type="http://schemas.openxmlformats.org/officeDocument/2006/relationships/hyperlink" Target="mailto:MERIT@awe.gov.au" TargetMode="External"/><Relationship Id="rId98" Type="http://schemas.openxmlformats.org/officeDocument/2006/relationships/image" Target="cid:image008.jpg@01D6430D.A85C85C0" TargetMode="External"/><Relationship Id="rId121" Type="http://schemas.openxmlformats.org/officeDocument/2006/relationships/hyperlink" Target="http://www.nrm.gov.au/my-project/monitoring-and-reporting-plan/merit" TargetMode="External"/><Relationship Id="rId142" Type="http://schemas.openxmlformats.org/officeDocument/2006/relationships/header" Target="header6.xml"/><Relationship Id="rId3" Type="http://schemas.openxmlformats.org/officeDocument/2006/relationships/customXml" Target="../customXml/item3.xml"/><Relationship Id="rId25" Type="http://schemas.openxmlformats.org/officeDocument/2006/relationships/hyperlink" Target="http://www.nrm.gov.au/my-project/monitoring-evaluation-reporting-and-improvement-tool-merit/user-guides" TargetMode="External"/><Relationship Id="rId46" Type="http://schemas.openxmlformats.org/officeDocument/2006/relationships/image" Target="media/image14.png"/><Relationship Id="rId67" Type="http://schemas.openxmlformats.org/officeDocument/2006/relationships/image" Target="media/image25.png"/><Relationship Id="rId116" Type="http://schemas.openxmlformats.org/officeDocument/2006/relationships/hyperlink" Target="http://www.nrm.gov.au/my-project/monitoring-and-reporting-plan/merit" TargetMode="External"/><Relationship Id="rId137" Type="http://schemas.openxmlformats.org/officeDocument/2006/relationships/image" Target="media/image82.png"/><Relationship Id="rId20" Type="http://schemas.openxmlformats.org/officeDocument/2006/relationships/image" Target="media/image4.png"/><Relationship Id="rId41" Type="http://schemas.openxmlformats.org/officeDocument/2006/relationships/image" Target="media/image9.png"/><Relationship Id="rId62" Type="http://schemas.openxmlformats.org/officeDocument/2006/relationships/image" Target="media/image23.png"/><Relationship Id="rId83" Type="http://schemas.openxmlformats.org/officeDocument/2006/relationships/image" Target="media/image38.png"/><Relationship Id="rId88" Type="http://schemas.openxmlformats.org/officeDocument/2006/relationships/image" Target="media/image42.png"/><Relationship Id="rId111" Type="http://schemas.openxmlformats.org/officeDocument/2006/relationships/image" Target="media/image61.png"/><Relationship Id="rId132" Type="http://schemas.openxmlformats.org/officeDocument/2006/relationships/image" Target="media/image77.png"/><Relationship Id="rId15" Type="http://schemas.openxmlformats.org/officeDocument/2006/relationships/header" Target="header2.xml"/><Relationship Id="rId36" Type="http://schemas.openxmlformats.org/officeDocument/2006/relationships/footer" Target="footer4.xml"/><Relationship Id="rId57" Type="http://schemas.openxmlformats.org/officeDocument/2006/relationships/image" Target="media/image20.png"/><Relationship Id="rId106" Type="http://schemas.openxmlformats.org/officeDocument/2006/relationships/image" Target="media/image56.png"/><Relationship Id="rId127" Type="http://schemas.openxmlformats.org/officeDocument/2006/relationships/image" Target="media/image72.png"/><Relationship Id="rId10" Type="http://schemas.openxmlformats.org/officeDocument/2006/relationships/image" Target="media/image1.jpeg"/><Relationship Id="rId31" Type="http://schemas.openxmlformats.org/officeDocument/2006/relationships/hyperlink" Target="http://www.nrm.gov.au" TargetMode="External"/><Relationship Id="rId52" Type="http://schemas.openxmlformats.org/officeDocument/2006/relationships/image" Target="media/image18.png"/><Relationship Id="rId73" Type="http://schemas.openxmlformats.org/officeDocument/2006/relationships/image" Target="media/image30.png"/><Relationship Id="rId78" Type="http://schemas.openxmlformats.org/officeDocument/2006/relationships/hyperlink" Target="http://www.nrm.gov.au/my-project/monitoring-and-reporting-plan/merit" TargetMode="External"/><Relationship Id="rId94" Type="http://schemas.openxmlformats.org/officeDocument/2006/relationships/image" Target="media/image47.png"/><Relationship Id="rId99" Type="http://schemas.openxmlformats.org/officeDocument/2006/relationships/hyperlink" Target="http://www.nrm.gov.au/my-project/monitoring-and-reporting-plan/merit" TargetMode="External"/><Relationship Id="rId101" Type="http://schemas.openxmlformats.org/officeDocument/2006/relationships/image" Target="media/image51.png"/><Relationship Id="rId122" Type="http://schemas.openxmlformats.org/officeDocument/2006/relationships/image" Target="media/image69.png"/><Relationship Id="rId143"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www.nrm.gov.au" TargetMode="External"/><Relationship Id="rId47" Type="http://schemas.openxmlformats.org/officeDocument/2006/relationships/image" Target="media/image15.png"/><Relationship Id="rId68" Type="http://schemas.openxmlformats.org/officeDocument/2006/relationships/image" Target="media/image26.png"/><Relationship Id="rId89" Type="http://schemas.openxmlformats.org/officeDocument/2006/relationships/image" Target="media/image43.png"/><Relationship Id="rId112" Type="http://schemas.openxmlformats.org/officeDocument/2006/relationships/image" Target="media/image62.png"/><Relationship Id="rId133" Type="http://schemas.openxmlformats.org/officeDocument/2006/relationships/image" Target="media/image78.png"/><Relationship Id="rId16" Type="http://schemas.openxmlformats.org/officeDocument/2006/relationships/footer" Target="footer1.xml"/><Relationship Id="rId37" Type="http://schemas.openxmlformats.org/officeDocument/2006/relationships/hyperlink" Target="http://www.google.com/chrome/" TargetMode="External"/><Relationship Id="rId58" Type="http://schemas.openxmlformats.org/officeDocument/2006/relationships/hyperlink" Target="mailto:merit@environment.gov.au" TargetMode="External"/><Relationship Id="rId79" Type="http://schemas.openxmlformats.org/officeDocument/2006/relationships/image" Target="media/image35.png"/><Relationship Id="rId102" Type="http://schemas.openxmlformats.org/officeDocument/2006/relationships/image" Target="media/image52.png"/><Relationship Id="rId123" Type="http://schemas.openxmlformats.org/officeDocument/2006/relationships/hyperlink" Target="http://www.nrm.gov.au/system/files/resources/b351b394-f041-4625-94cf-46f8dc67a9b1/files/merit-ready-reckoner-rlp-project-services.pdf" TargetMode="External"/><Relationship Id="rId14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lcf76f155ced4ddcb4097134ff3c332f xmlns="ac7ce04e-ea5d-4d46-bab0-39b1fa6a6f36">
      <Terms xmlns="http://schemas.microsoft.com/office/infopath/2007/PartnerControls"/>
    </lcf76f155ced4ddcb4097134ff3c332f>
    <TaxCatchAll xmlns="425a5c30-4c2f-474f-aa2f-443e46b3d189" xsi:nil="true"/>
  </documentManagement>
</p:properties>
</file>

<file path=customXml/itemProps1.xml><?xml version="1.0" encoding="utf-8"?>
<ds:datastoreItem xmlns:ds="http://schemas.openxmlformats.org/officeDocument/2006/customXml" ds:itemID="{393B6B72-201F-46EA-8493-B4A1137ADB93}"/>
</file>

<file path=customXml/itemProps2.xml><?xml version="1.0" encoding="utf-8"?>
<ds:datastoreItem xmlns:ds="http://schemas.openxmlformats.org/officeDocument/2006/customXml" ds:itemID="{BCB4F196-2463-44B1-BC60-C81BED2D2C3C}">
  <ds:schemaRefs>
    <ds:schemaRef ds:uri="http://schemas.microsoft.com/sharepoint/v3/contenttype/forms"/>
  </ds:schemaRefs>
</ds:datastoreItem>
</file>

<file path=customXml/itemProps3.xml><?xml version="1.0" encoding="utf-8"?>
<ds:datastoreItem xmlns:ds="http://schemas.openxmlformats.org/officeDocument/2006/customXml" ds:itemID="{D6CD2443-29D4-46EC-8EA0-E4816FEDA5EA}">
  <ds:schemaRefs>
    <ds:schemaRef ds:uri="http://schemas.microsoft.com/office/2006/documentManagement/types"/>
    <ds:schemaRef ds:uri="http://purl.org/dc/terms/"/>
    <ds:schemaRef ds:uri="http://purl.org/dc/elements/1.1/"/>
    <ds:schemaRef ds:uri="http://schemas.microsoft.com/office/2006/metadata/properties"/>
    <ds:schemaRef ds:uri="ac7ce04e-ea5d-4d46-bab0-39b1fa6a6f36"/>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4EBB1E89.dotm</Template>
  <TotalTime>1</TotalTime>
  <Pages>52</Pages>
  <Words>10267</Words>
  <Characters>58528</Characters>
  <Application>Microsoft Office Word</Application>
  <DocSecurity>4</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Evaluation, Reporting and Improvement Tool User Guide for NRM funding recipients and the public</dc:title>
  <dc:subject/>
  <dc:creator>Commonwealth of Australia</dc:creator>
  <cp:keywords/>
  <dc:description/>
  <cp:lastModifiedBy>Bec Durack</cp:lastModifiedBy>
  <cp:revision>2</cp:revision>
  <dcterms:created xsi:type="dcterms:W3CDTF">2020-06-19T06:04:00Z</dcterms:created>
  <dcterms:modified xsi:type="dcterms:W3CDTF">2020-06-19T06:04:00Z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