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03D4F" w14:textId="77777777" w:rsidR="0014366D" w:rsidRDefault="00FC76CB" w:rsidP="0014366D">
      <w:pPr>
        <w:pStyle w:val="BusinessUnitName"/>
        <w:framePr w:w="6124" w:h="284" w:hRule="exact" w:vSpace="1276" w:wrap="notBeside" w:vAnchor="page" w:hAnchor="page" w:x="1585" w:y="1573" w:anchorLock="1"/>
        <w:rPr>
          <w:rFonts w:eastAsia="Calibri"/>
          <w:caps w:val="0"/>
          <w:noProof w:val="0"/>
          <w:color w:val="FFFFFF" w:themeColor="background1"/>
          <w:spacing w:val="0"/>
          <w:szCs w:val="22"/>
          <w:lang w:eastAsia="en-AU"/>
        </w:rPr>
      </w:pPr>
      <w:r>
        <w:rPr>
          <w:rFonts w:eastAsia="Calibri"/>
          <w:b w:val="0"/>
          <w:caps w:val="0"/>
          <w:noProof w:val="0"/>
          <w:color w:val="000000"/>
          <w:spacing w:val="0"/>
          <w:szCs w:val="22"/>
          <w:lang w:eastAsia="en-AU"/>
        </w:rPr>
        <w:br w:type="page"/>
      </w:r>
      <w:r w:rsidR="0066517B">
        <w:rPr>
          <w:rFonts w:eastAsia="Calibri"/>
          <w:caps w:val="0"/>
          <w:noProof w:val="0"/>
          <w:color w:val="FFFFFF" w:themeColor="background1"/>
          <w:spacing w:val="0"/>
          <w:szCs w:val="22"/>
          <w:lang w:eastAsia="en-AU"/>
        </w:rPr>
        <w:t>CSIRO L</w:t>
      </w:r>
      <w:r w:rsidRPr="00FC76CB">
        <w:rPr>
          <w:rFonts w:eastAsia="Calibri"/>
          <w:caps w:val="0"/>
          <w:noProof w:val="0"/>
          <w:color w:val="FFFFFF" w:themeColor="background1"/>
          <w:spacing w:val="0"/>
          <w:szCs w:val="22"/>
          <w:lang w:eastAsia="en-AU"/>
        </w:rPr>
        <w:t>AND &amp; WATER</w:t>
      </w:r>
    </w:p>
    <w:sdt>
      <w:sdtPr>
        <w:rPr>
          <w:rFonts w:eastAsia="Calibri"/>
          <w:b w:val="0"/>
          <w:caps w:val="0"/>
          <w:noProof w:val="0"/>
          <w:color w:val="000000"/>
          <w:spacing w:val="0"/>
          <w:sz w:val="24"/>
          <w:szCs w:val="22"/>
          <w:lang w:eastAsia="en-AU"/>
        </w:rPr>
        <w:id w:val="-1814173634"/>
        <w:docPartObj>
          <w:docPartGallery w:val="Cover Pages"/>
          <w:docPartUnique/>
        </w:docPartObj>
      </w:sdtPr>
      <w:sdtEndPr>
        <w:rPr>
          <w:sz w:val="22"/>
        </w:rPr>
      </w:sdtEndPr>
      <w:sdtContent>
        <w:p w14:paraId="16A99D2B" w14:textId="607CE5AD" w:rsidR="00FC76CB" w:rsidRPr="001C3137" w:rsidRDefault="00FC76CB" w:rsidP="0014366D">
          <w:pPr>
            <w:pStyle w:val="BusinessUnitName"/>
            <w:framePr w:w="6124" w:h="284" w:hRule="exact" w:vSpace="1276" w:wrap="notBeside" w:vAnchor="page" w:hAnchor="page" w:x="1585" w:y="1573" w:anchorLock="1"/>
          </w:pPr>
          <w:r>
            <w:t>insert business unit name</w:t>
          </w:r>
        </w:p>
        <w:p w14:paraId="03FF37C4" w14:textId="77777777" w:rsidR="00FC76CB" w:rsidRDefault="00FC76CB" w:rsidP="00FC76CB">
          <w:pPr>
            <w:pStyle w:val="BodyText"/>
            <w:framePr w:w="7781" w:h="2170" w:hRule="exact" w:wrap="notBeside" w:vAnchor="page" w:hAnchor="page" w:x="1104" w:y="14158" w:anchorLock="1"/>
          </w:pPr>
        </w:p>
        <w:p w14:paraId="710B1611" w14:textId="77777777" w:rsidR="00FC76CB" w:rsidRPr="008F7A9C" w:rsidRDefault="00FC76CB" w:rsidP="00FC76CB">
          <w:pPr>
            <w:pStyle w:val="BodyText"/>
            <w:framePr w:w="7781" w:h="2170" w:hRule="exact" w:wrap="notBeside" w:vAnchor="page" w:hAnchor="page" w:x="1104" w:y="14158" w:anchorLock="1"/>
          </w:pPr>
          <w:r>
            <w:rPr>
              <w:noProof/>
            </w:rPr>
            <w:drawing>
              <wp:inline distT="0" distB="0" distL="0" distR="0" wp14:anchorId="7D4C7CF0" wp14:editId="7A61F992">
                <wp:extent cx="1705112" cy="855024"/>
                <wp:effectExtent l="0" t="0" r="0" b="254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gov-stack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2287" cy="893723"/>
                        </a:xfrm>
                        <a:prstGeom prst="rect">
                          <a:avLst/>
                        </a:prstGeom>
                      </pic:spPr>
                    </pic:pic>
                  </a:graphicData>
                </a:graphic>
              </wp:inline>
            </w:drawing>
          </w:r>
        </w:p>
        <w:p w14:paraId="65E8CB82" w14:textId="106B8168" w:rsidR="00094335" w:rsidRDefault="00571E0C" w:rsidP="00FC76CB">
          <w:pPr>
            <w:pStyle w:val="CoverTitle"/>
          </w:pPr>
          <w:r>
            <w:rPr>
              <w:noProof/>
            </w:rPr>
            <mc:AlternateContent>
              <mc:Choice Requires="wpg">
                <w:drawing>
                  <wp:anchor distT="0" distB="0" distL="114300" distR="114300" simplePos="0" relativeHeight="251672576" behindDoc="1" locked="0" layoutInCell="1" allowOverlap="1" wp14:anchorId="181F41DD" wp14:editId="4441E3B1">
                    <wp:simplePos x="0" y="0"/>
                    <wp:positionH relativeFrom="column">
                      <wp:posOffset>-591185</wp:posOffset>
                    </wp:positionH>
                    <wp:positionV relativeFrom="paragraph">
                      <wp:posOffset>202565</wp:posOffset>
                    </wp:positionV>
                    <wp:extent cx="8095615" cy="1022350"/>
                    <wp:effectExtent l="8890" t="4445" r="127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15" name="Group 81"/>
                            <wpg:cNvGrpSpPr>
                              <a:grpSpLocks/>
                            </wpg:cNvGrpSpPr>
                            <wpg:grpSpPr bwMode="auto">
                              <a:xfrm>
                                <a:off x="0" y="0"/>
                                <a:ext cx="80962" cy="10223"/>
                                <a:chOff x="254" y="226"/>
                                <a:chExt cx="80962" cy="10223"/>
                              </a:xfrm>
                            </wpg:grpSpPr>
                            <wps:wsp>
                              <wps:cNvPr id="16"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 name="Group 105"/>
                              <wpg:cNvGrpSpPr>
                                <a:grpSpLocks/>
                              </wpg:cNvGrpSpPr>
                              <wpg:grpSpPr bwMode="auto">
                                <a:xfrm>
                                  <a:off x="9186" y="3326"/>
                                  <a:ext cx="8853" cy="1049"/>
                                  <a:chOff x="6800" y="3263"/>
                                  <a:chExt cx="8851" cy="1047"/>
                                </a:xfrm>
                              </wpg:grpSpPr>
                              <wps:wsp>
                                <wps:cNvPr id="19"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923B1" w14:textId="77777777" w:rsidR="00C501DD" w:rsidRPr="007367A7" w:rsidRDefault="00C501DD" w:rsidP="00FC76CB">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35" name="Picture 40" descr="CSIRO log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1F41DD" id="Group 1" o:spid="_x0000_s1026" style="position:absolute;margin-left:-46.55pt;margin-top:15.95pt;width:637.45pt;height:80.5pt;z-index:-251643904"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">
                    <v:group id="Group 81" o:spid="_x0000_s1027"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70" o:spid="_x0000_s1028"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BDcMA&#10;AADbAAAADwAAAGRycy9kb3ducmV2LnhtbERPTWvCQBC9F/wPywi9NZsKShtdpbRIhWDBxIu3aXaa&#10;BLOzS3Y18d+7hUJv83ifs9qMphNX6n1rWcFzkoIgrqxuuVZwLLdPLyB8QNbYWSYFN/KwWU8eVphp&#10;O/CBrkWoRQxhn6GCJgSXSemrhgz6xDriyP3Y3mCIsK+l7nGI4aaTszRdSIMtx4YGHb03VJ2Li1Hw&#10;lR+Cm31/8OlzPndHXb6e83av1ON0fFuCCDSGf/Gfe6fj/AX8/h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HBDcMAAADbAAAADwAAAAAAAAAAAAAAAACYAgAAZHJzL2Rv&#10;d25yZXYueG1sUEsFBgAAAAAEAAQA9QAAAIgDA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28IA&#10;AADbAAAADwAAAGRycy9kb3ducmV2LnhtbERPTWvCQBC9F/oflhG81Y212BJdRSItvYmxhx7H7CSb&#10;Njsbstsk/feuIHibx/uc9Xa0jeip87VjBfNZAoK4cLrmSsHX6f3pDYQPyBobx6TgnzxsN48Pa0y1&#10;G/hIfR4qEUPYp6jAhNCmUvrCkEU/cy1x5ErXWQwRdpXUHQ4x3DbyOUmW0mLNscFgS5mh4jf/swo+&#10;Fsmuz77Ln0P5MpyzivbG5HulppNxtwIRaAx38c39qeP8V7j+Eg+Qm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7HbwgAAANsAAAAPAAAAAAAAAAAAAAAAAJgCAABkcnMvZG93&#10;bnJldi54bWxQSwUGAAAAAAQABAD1AAAAhwM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72" o:spid="_x0000_s1031"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VO8EA&#10;AADbAAAADwAAAGRycy9kb3ducmV2LnhtbERPTYvCMBC9C/sfwizsRTR1D6LVVNwF2cWDYO3B49iM&#10;bWkzKU3U+u+NIHibx/uc5ao3jbhS5yrLCibjCARxbnXFhYLssBnNQDiPrLGxTAru5GCVfAyWGGt7&#10;4z1dU1+IEMIuRgWl920spctLMujGtiUO3Nl2Bn2AXSF1h7cQbhr5HUVTabDi0FBiS78l5XV6MQp2&#10;9x/Tb9Nje/kjPzthNqylJaW+Pvv1AoSn3r/FL/e/DvPn8PwlHCC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FFTvBAAAA2wAAAA8AAAAAAAAAAAAAAAAAmAIAAGRycy9kb3du&#10;cmV2LnhtbFBLBQYAAAAABAAEAPUAAACGAw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78AA&#10;AADbAAAADwAAAGRycy9kb3ducmV2LnhtbERPzYrCMBC+C75DGMGLaKoHlW5TWYWCsgdt9QGGZrYt&#10;20xqE7X79pvDgseP7z/ZDaYVT+pdY1nBchGBIC6tbrhScLtm8y0I55E1tpZJwS852KXjUYKxti/O&#10;6Vn4SoQQdjEqqL3vYildWZNBt7AdceC+bW/QB9hXUvf4CuGmlasoWkuDDYeGGjs61FT+FA+jYJPr&#10;PX2dL352P8lDfltnxcNlSk0nw+cHCE+Df4v/3UetYBXWhy/hB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6h78AAAADbAAAADwAAAAAAAAAAAAAAAACYAgAAZHJzL2Rvd25y&#10;ZXYueG1sUEsFBgAAAAAEAAQA9QAAAIUDA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EdMMA&#10;AADbAAAADwAAAGRycy9kb3ducmV2LnhtbESPQYvCMBSE74L/ITxhL7KmelCpRnGFwi4etN3+gEfz&#10;bIvNS7eJ2v33RhA8DjPzDbPe9qYRN+pcbVnBdBKBIC6srrlUkP8mn0sQziNrbCyTgn9ysN0MB2uM&#10;tb1zSrfMlyJA2MWooPK+jaV0RUUG3cS2xME7286gD7Irpe7wHuCmkbMomkuDNYeFClvaV1RcsqtR&#10;sEj1Fx2OJz/++5H7NJ8n2dUlSn2M+t0KhKfev8Ov9rdWMJvC8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IEdMMAAADbAAAADwAAAAAAAAAAAAAAAACYAgAAZHJzL2Rv&#10;d25yZXYueG1sUEsFBgAAAAAEAAQA9QAAAIgDA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jiMYA&#10;AADbAAAADwAAAGRycy9kb3ducmV2LnhtbESPT2vCQBTE7wW/w/IEL0U35iAluop/Uin0UNQcPD6y&#10;zyQk+zZmt5r66buFgsdhZn7DLFa9acSNOldZVjCdRCCIc6srLhRkp/fxGwjnkTU2lknBDzlYLQcv&#10;C0y0vfOBbkdfiABhl6CC0vs2kdLlJRl0E9sSB+9iO4M+yK6QusN7gJtGxlE0kwYrDgsltrQtKa+P&#10;30ZB/Uh31zg9Xc+v2eUz+9rU+ymnSo2G/XoOwlPvn+H/9odWEMfw9yX8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9jiMYAAADbAAAADwAAAAAAAAAAAAAAAACYAgAAZHJz&#10;L2Rvd25yZXYueG1sUEsFBgAAAAAEAAQA9QAAAIsDAAAAAA==&#10;" fillcolor="#00313c [3205]" stroked="f"/>
                        <v:shape id="Freeform 76" o:spid="_x0000_s1035"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Gw8MA&#10;AADbAAAADwAAAGRycy9kb3ducmV2LnhtbESPQWsCMRSE74L/IbyCN81W2iKrWRFBKMUWahWvj81z&#10;N+zmZUlSXf31jSD0OMzMN8xi2dtWnMkH41jB8yQDQVw6bbhSsP/ZjGcgQkTW2DomBVcKsCyGgwXm&#10;2l34m867WIkE4ZCjgjrGLpcylDVZDBPXESfv5LzFmKSvpPZ4SXDbymmWvUmLhtNCjR2tayqb3a9V&#10;8ImvzmTYbD+Oh5v2pdl8HVyr1OipX81BROrjf/jRftcKpi9w/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Gw8MAAADbAAAADwAAAAAAAAAAAAAAAACYAgAAZHJzL2Rv&#10;d25yZXYueG1sUEsFBgAAAAAEAAQA9QAAAIgDA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UC8IA&#10;AADbAAAADwAAAGRycy9kb3ducmV2LnhtbESPUWvCQBCE3wX/w7FC3/RSoSrRU0qhkAo+GP0BS26b&#10;pMntpbmtpv/eEwQfh5n5htnsBteqC/Wh9mzgdZaAIi68rbk0cD59TleggiBbbD2TgX8KsNuORxtM&#10;rb/ykS65lCpCOKRooBLpUq1DUZHDMPMdcfS+fe9QouxLbXu8Rrhr9TxJFtphzXGhwo4+Kiqa/M8Z&#10;eOPDfpk154M0xf6rzHL5/dHWmJfJ8L4GJTTIM/xoZ9bAfAH3L/EH6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ZQLwgAAANsAAAAPAAAAAAAAAAAAAAAAAJgCAABkcnMvZG93&#10;bnJldi54bWxQSwUGAAAAAAQABAD1AAAAhwM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n3MQA&#10;AADbAAAADwAAAGRycy9kb3ducmV2LnhtbESP0WoCMRRE3wv9h3ALvohma2tbVqMUwSIIgtYPuGyu&#10;2bWbm20S1/XvjSD4OMzMGWY672wtWvKhcqzgdZiBIC6crtgo2P8uB18gQkTWWDsmBRcKMJ89P00x&#10;1+7MW2p30YgE4ZCjgjLGJpcyFCVZDEPXECfv4LzFmKQ3Uns8J7it5SjLPqTFitNCiQ0tSir+dier&#10;IG5+3pZj0/r3ft38H7Nj/2TWG6V6L933BESkLj7C9/ZKKxh9wu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p9zEAAAA2wAAAA8AAAAAAAAAAAAAAAAAmAIAAGRycy9k&#10;b3ducmV2LnhtbFBLBQYAAAAABAAEAPUAAACJAw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PJsAA&#10;AADbAAAADwAAAGRycy9kb3ducmV2LnhtbERPy2rCQBTdF/yH4QrdNRMtFomOItJA6U4bcHvJXCfB&#10;zJ2YmTz06zuLQpeH897uJ9uIgTpfO1awSFIQxKXTNRsFxU/+tgbhA7LGxjEpeJCH/W72ssVMu5FP&#10;NJyDETGEfYYKqhDaTEpfVmTRJ64ljtzVdRZDhJ2RusMxhttGLtP0Q1qsOTZU2NKxovJ27q2C997n&#10;w+Ji76sizYdr/z3q56dR6nU+HTYgAk3hX/zn/tIKlnFs/BJ/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0PJsAAAADbAAAADwAAAAAAAAAAAAAAAACYAgAAZHJzL2Rvd25y&#10;ZXYueG1sUEsFBgAAAAAEAAQA9QAAAIUDA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hsMA&#10;AADbAAAADwAAAGRycy9kb3ducmV2LnhtbESPQUsDMRSE70L/Q3iF3my2tYiuTUuRSktPWj3o7bF5&#10;bhY3L0vy3G7/fVMQPA4z8w2zXA++VT3F1AQ2MJsWoIirYBuuDXy8v9w+gEqCbLENTAbOlGC9Gt0s&#10;sbThxG/UH6VWGcKpRANOpCu1TpUjj2kaOuLsfYfoUbKMtbYRTxnuWz0vinvtseG84LCjZ0fVz/HX&#10;G+g+++2r8LZO0RW7O1zgVy8HYybjYfMESmiQ//Bfe28NzB/h+i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bhsMAAADbAAAADwAAAAAAAAAAAAAAAACYAgAAZHJzL2Rv&#10;d25yZXYueG1sUEsFBgAAAAAEAAQA9QAAAIgDA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OucMA&#10;AADbAAAADwAAAGRycy9kb3ducmV2LnhtbERPTWvCQBC9C/6HZYReim5UKBJdxbapCD2IMQePQ3ZM&#10;QrKzMbvVtL/ePRQ8Pt73atObRtyoc5VlBdNJBII4t7riQkF2+hovQDiPrLGxTAp+ycFmPRysMNb2&#10;zke6pb4QIYRdjApK79tYSpeXZNBNbEscuIvtDPoAu0LqDu8h3DRyFkVv0mDFoaHElj5Kyuv0xyio&#10;/5LP6yw5Xc+v2eU7O7zXuyknSr2M+u0ShKfeP8X/7r1WMA/rw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jOucMAAADbAAAADwAAAAAAAAAAAAAAAACYAgAAZHJzL2Rv&#10;d25yZXYueG1sUEsFBgAAAAAEAAQA9QAAAIgDAAAAAA==&#10;" fillcolor="#00313c [3205]" stroked="f"/>
                        <v:shape id="Freeform 82" o:spid="_x0000_s1041"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6+MQA&#10;AADbAAAADwAAAGRycy9kb3ducmV2LnhtbESPQWvCQBSE7wX/w/IEL6FuYqFI6ipiKQhe2qjo8ZF9&#10;TUKzb0P2qfHfu4VCj8PMfMMsVoNr1ZX60Hg2kE1TUMSltw1XBg77j+c5qCDIFlvPZOBOAVbL0dMC&#10;c+tv/EXXQioVIRxyNFCLdLnWoazJYZj6jjh63753KFH2lbY93iLctXqWpq/aYcNxocaONjWVP8XF&#10;GaBzcmqKLNkd3pPZ2e2r9lPkaMxkPKzfQAkN8h/+a2+tgZcMfr/EH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OvjEAAAA2wAAAA8AAAAAAAAAAAAAAAAAmAIAAGRycy9k&#10;b3ducmV2LnhtbFBLBQYAAAAABAAEAPUAAACJAw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ZzcMA&#10;AADbAAAADwAAAGRycy9kb3ducmV2LnhtbESPQYvCMBSE7wv+h/AEL4umKlitRhFBUPCyrhdvz+bZ&#10;FpuX0kRb/fVGWNjjMDPfMItVa0rxoNoVlhUMBxEI4tTqgjMFp99tfwrCeWSNpWVS8CQHq2Xna4GJ&#10;tg3/0OPoMxEg7BJUkHtfJVK6NCeDbmAr4uBdbW3QB1lnUtfYBLgp5SiKJtJgwWEhx4o2OaW3490o&#10;2M7iw/ctznD/upTtronPRTyplOp12/UchKfW/4f/2jutYDyCz5fwA+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ZzcMAAADbAAAADwAAAAAAAAAAAAAAAACYAgAAZHJzL2Rv&#10;d25yZXYueG1sUEsFBgAAAAAEAAQA9QAAAIgDA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EdMEA&#10;AADbAAAADwAAAGRycy9kb3ducmV2LnhtbESPwWrDMBBE74X+g9hAb7WcmoTiRgmhEHAPOcRN74u1&#10;tYytlZEU2/37qFDocZiZN8zusNhBTORD51jBOstBEDdOd9wquH6enl9BhIiscXBMCn4owGH/+LDD&#10;UruZLzTVsRUJwqFEBSbGsZQyNIYshsyNxMn7dt5iTNK3UnucE9wO8iXPt9Jix2nB4Ejvhpq+vlkF&#10;cTO4Sn9Z31fnj6Uy/fbIhEo9rZbjG4hIS/wP/7UrraAo4PdL+gF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nBHTBAAAA2wAAAA8AAAAAAAAAAAAAAAAAmAIAAGRycy9kb3du&#10;cmV2LnhtbFBLBQYAAAAABAAEAPUAAACG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XqcIA&#10;AADbAAAADwAAAGRycy9kb3ducmV2LnhtbESPQYvCMBSE74L/ITzBm6aui2htKiKseHO3Fbw+mmdb&#10;bV5KE7X+e7OwsMdhZr5hkk1vGvGgztWWFcymEQjiwuqaSwWn/GuyBOE8ssbGMil4kYNNOhwkGGv7&#10;5B96ZL4UAcIuRgWV920spSsqMuimtiUO3sV2Bn2QXSl1h88AN438iKKFNFhzWKiwpV1FxS27GwXH&#10;xf142a1utsja/Tddz7mXNldqPOq3axCeev8f/msftIL5J/x+CT9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JepwgAAANsAAAAPAAAAAAAAAAAAAAAAAJgCAABkcnMvZG93&#10;bnJldi54bWxQSwUGAAAAAAQABAD1AAAAhwM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14:paraId="287923B1" w14:textId="77777777" w:rsidR="00C501DD" w:rsidRPr="007367A7" w:rsidRDefault="00C501DD" w:rsidP="00FC76CB">
                              <w:pPr>
                                <w:rPr>
                                  <w:rFonts w:eastAsia="Times New Roman"/>
                                  <w:color w:val="00A9CE" w:themeColor="accent1"/>
                                </w:rPr>
                              </w:pPr>
                            </w:p>
                          </w:txbxContent>
                        </v:textbox>
                      </v:shape>
                    </v:group>
                    <v:shape id="Picture 40" o:spid="_x0000_s1045"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tlbFAAAA2wAAAA8AAABkcnMvZG93bnJldi54bWxEj0FrAjEUhO9C/0N4hd5qtpZa3RqlCEIp&#10;W6TqQW/PzXOzdPOyblKN/94UCh6HmfmGmcyibcSJOl87VvDUz0AQl07XXCnYrBePIxA+IGtsHJOC&#10;C3mYTe96E8y1O/M3nVahEgnCPkcFJoQ2l9KXhiz6vmuJk3dwncWQZFdJ3eE5wW0jB1k2lBZrTgsG&#10;W5obKn9Wv1bBvjg2260bD5cmfkXcfRaHVy6UeriP728gAsVwC/+3P7SC5xf4+5J+gJ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fbZWxQAAANsAAAAPAAAAAAAAAAAAAAAA&#10;AJ8CAABkcnMvZG93bnJldi54bWxQSwUGAAAAAAQABAD3AAAAkQMAAAAA&#10;">
                      <v:imagedata r:id="rId15" o:title="CSIRO logo"/>
                      <v:path arrowok="t"/>
                    </v:shape>
                  </v:group>
                </w:pict>
              </mc:Fallback>
            </mc:AlternateContent>
          </w:r>
        </w:p>
        <w:p w14:paraId="515A8F66" w14:textId="41B6D5FD" w:rsidR="00FC76CB" w:rsidRPr="008F64BD" w:rsidRDefault="00FC76CB" w:rsidP="00FC76CB">
          <w:pPr>
            <w:pStyle w:val="CoverTitle"/>
          </w:pPr>
          <w:r>
            <w:rPr>
              <w:noProof/>
            </w:rPr>
            <mc:AlternateContent>
              <mc:Choice Requires="wpg">
                <w:drawing>
                  <wp:anchor distT="0" distB="0" distL="114300" distR="114300" simplePos="0" relativeHeight="251671552" behindDoc="1" locked="0" layoutInCell="1" allowOverlap="1" wp14:anchorId="1BB055F2" wp14:editId="075035C5">
                    <wp:simplePos x="0" y="0"/>
                    <wp:positionH relativeFrom="column">
                      <wp:posOffset>-1272540</wp:posOffset>
                    </wp:positionH>
                    <wp:positionV relativeFrom="paragraph">
                      <wp:posOffset>-1500505</wp:posOffset>
                    </wp:positionV>
                    <wp:extent cx="8454390" cy="7533005"/>
                    <wp:effectExtent l="0" t="0" r="3810" b="0"/>
                    <wp:wrapNone/>
                    <wp:docPr id="36" name="Group 36"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533005"/>
                              <a:chOff x="-870" y="-1152"/>
                              <a:chExt cx="13314" cy="11863"/>
                            </a:xfrm>
                          </wpg:grpSpPr>
                          <wps:wsp>
                            <wps:cNvPr id="37" name="Freeform 5"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FF6506" w14:textId="72C47C28" w:rsidR="00C501DD" w:rsidRPr="00094335" w:rsidRDefault="00C501DD" w:rsidP="00094335">
                                  <w:pPr>
                                    <w:jc w:val="center"/>
                                    <w:rPr>
                                      <w:b/>
                                      <w:color w:val="FF0000"/>
                                      <w:sz w:val="96"/>
                                      <w:szCs w:val="96"/>
                                    </w:rPr>
                                  </w:pPr>
                                </w:p>
                              </w:txbxContent>
                            </wps:txbx>
                            <wps:bodyPr rot="0" vert="horz" wrap="square" lIns="91440" tIns="45720" rIns="91440" bIns="45720" anchor="t" anchorCtr="0" upright="1">
                              <a:noAutofit/>
                            </wps:bodyPr>
                          </wps:wsp>
                          <wps:wsp>
                            <wps:cNvPr id="38" name="Freeform 6" descr="background"/>
                            <wps:cNvSpPr>
                              <a:spLocks noEditPoints="1"/>
                            </wps:cNvSpPr>
                            <wps:spPr bwMode="auto">
                              <a:xfrm>
                                <a:off x="-870" y="8216"/>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055F2" id="Group 36" o:spid="_x0000_s1046" alt="background" style="position:absolute;margin-left:-100.2pt;margin-top:-118.15pt;width:665.7pt;height:593.15pt;z-index:-251644928" coordorigin="-870,-1152" coordsize="13314,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">
                    <v:shape id="Freeform 5" o:spid="_x0000_s1047" alt="background" style="position:absolute;left:-845;top:-1152;width:13289;height:11850;visibility:visible;mso-wrap-style:square;v-text-anchor:top" coordsize="2447,21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kMIA&#10;AADbAAAADwAAAGRycy9kb3ducmV2LnhtbESPQYvCMBSE78L+h/AEb5qqaJdqlEVY0aO6hz2+bZ5N&#10;sXmpTdbWf28EweMwM98wy3VnK3GjxpeOFYxHCQji3OmSCwU/p+/hJwgfkDVWjknBnTysVx+9JWba&#10;tXyg2zEUIkLYZ6jAhFBnUvrckEU/cjVx9M6usRiibAqpG2wj3FZykiRzabHkuGCwpo2h/HL8twpm&#10;3dn/zi/Xv7HRbTvdmNm2SPdKDfrd1wJEoC68w6/2TiuYp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FKQwgAAANsAAAAPAAAAAAAAAAAAAAAAAJgCAABkcnMvZG93&#10;bnJldi54bWxQSwUGAAAAAAQABAD1AAAAhwMAAAAA&#10;" adj="-11796480,,5400" path="m,c2447,,2447,,2447,v,2181,,2181,,2181c2447,2181,2339,2181,2281,2181v-241,,-342,-83,-471,-155c1701,1963,1551,1909,1357,1909v-209,,-1357,,-1357,l,xe" fillcolor="white [3212]" stroked="f">
                      <v:stroke joinstyle="round"/>
                      <v:formulas/>
                      <v:path arrowok="t" o:connecttype="custom" o:connectlocs="0,0;13289,0;13289,11850;12387,11850;9830,11008;7370,10372;0,10372;0,0" o:connectangles="0,0,0,0,0,0,0,0" textboxrect="0,0,2447,2181"/>
                      <o:lock v:ext="edit" aspectratio="t"/>
                      <v:textbox>
                        <w:txbxContent>
                          <w:p w14:paraId="0DFF6506" w14:textId="72C47C28" w:rsidR="00C501DD" w:rsidRPr="00094335" w:rsidRDefault="00C501DD" w:rsidP="00094335">
                            <w:pPr>
                              <w:jc w:val="center"/>
                              <w:rPr>
                                <w:b/>
                                <w:color w:val="FF0000"/>
                                <w:sz w:val="96"/>
                                <w:szCs w:val="96"/>
                              </w:rPr>
                            </w:pPr>
                          </w:p>
                        </w:txbxContent>
                      </v:textbox>
                    </v:shape>
                    <v:shape id="Freeform 6" o:spid="_x0000_s1048" alt="background" style="position:absolute;left:-870;top:8216;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ykL8A&#10;AADbAAAADwAAAGRycy9kb3ducmV2LnhtbERPTYvCMBC9C/6HMIIXWVNdEOkaRQVBj6sieBuT2bZs&#10;M6lNbOu/NwfB4+N9L1adLUVDtS8cK5iMExDE2pmCMwXn0+5rDsIHZIOlY1LwJA+rZb+3wNS4ln+p&#10;OYZMxBD2KSrIQ6hSKb3OyaIfu4o4cn+uthgirDNpamxjuC3lNElm0mLBsSHHirY56f/jwyroCmpu&#10;7X0zcocbXR+NPuz15arUcNCtf0AE6sJH/HbvjYLvODZ+iT9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W/KQvwAAANsAAAAPAAAAAAAAAAAAAAAAAJgCAABkcnMvZG93bnJl&#10;di54bWxQSwUGAAAAAAQABAD1AAAAhAM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sidRPr="002961D9">
            <w:t xml:space="preserve">Methodology for </w:t>
          </w:r>
          <w:r>
            <w:t>analysing</w:t>
          </w:r>
          <w:r w:rsidRPr="002961D9">
            <w:t xml:space="preserve"> the vulnerability to climate change of Ramsar wetlands sites</w:t>
          </w:r>
          <w:r w:rsidRPr="008F64BD">
            <w:t xml:space="preserve">  </w:t>
          </w:r>
        </w:p>
        <w:p w14:paraId="1A3C1466" w14:textId="77777777" w:rsidR="00FC76CB" w:rsidRPr="00716588" w:rsidRDefault="00FC76CB" w:rsidP="00FC76CB">
          <w:pPr>
            <w:pStyle w:val="CoverSubtitle"/>
          </w:pPr>
          <w:r w:rsidRPr="002065D7">
            <w:t xml:space="preserve">Prepared </w:t>
          </w:r>
          <w:r>
            <w:t>for</w:t>
          </w:r>
          <w:r w:rsidRPr="002065D7">
            <w:t xml:space="preserve"> the Australian Government </w:t>
          </w:r>
          <w:r>
            <w:t xml:space="preserve">Department of </w:t>
          </w:r>
          <w:r w:rsidR="00466CDB">
            <w:t xml:space="preserve">the </w:t>
          </w:r>
          <w:r>
            <w:t>Environment and Energy</w:t>
          </w:r>
        </w:p>
        <w:p w14:paraId="0DE74674" w14:textId="77777777" w:rsidR="00FC76CB" w:rsidRDefault="00FC76CB" w:rsidP="00FC76CB">
          <w:pPr>
            <w:pStyle w:val="BodyText"/>
          </w:pPr>
          <w:r w:rsidRPr="008F6F06">
            <w:rPr>
              <w:sz w:val="32"/>
            </w:rPr>
            <w:t>Michael Dunlop</w:t>
          </w:r>
          <w:r>
            <w:rPr>
              <w:sz w:val="32"/>
            </w:rPr>
            <w:t xml:space="preserve"> and Nicola Grigg</w:t>
          </w:r>
          <w:r w:rsidRPr="008F6F06">
            <w:rPr>
              <w:sz w:val="28"/>
            </w:rPr>
            <w:t xml:space="preserve"> </w:t>
          </w:r>
        </w:p>
        <w:p w14:paraId="7C8688DC" w14:textId="77777777" w:rsidR="00FC76CB" w:rsidRDefault="00FC76CB" w:rsidP="00FC76CB">
          <w:pPr>
            <w:pStyle w:val="BodyText"/>
          </w:pPr>
        </w:p>
        <w:p w14:paraId="503D4D04" w14:textId="77777777" w:rsidR="00FC76CB" w:rsidRDefault="00FC76CB" w:rsidP="00FC76CB">
          <w:pPr>
            <w:pStyle w:val="BodyText"/>
          </w:pPr>
        </w:p>
        <w:p w14:paraId="5AC07E46" w14:textId="45D6C119" w:rsidR="00FC76CB" w:rsidRDefault="00FC76CB" w:rsidP="00FC76CB">
          <w:pPr>
            <w:pStyle w:val="BodyText"/>
          </w:pPr>
          <w:r>
            <w:rPr>
              <w:noProof/>
            </w:rPr>
            <mc:AlternateContent>
              <mc:Choice Requires="wps">
                <w:drawing>
                  <wp:anchor distT="0" distB="0" distL="114300" distR="114300" simplePos="0" relativeHeight="251666432" behindDoc="1" locked="0" layoutInCell="1" allowOverlap="1" wp14:anchorId="38672D98" wp14:editId="5ABAA403">
                    <wp:simplePos x="0" y="0"/>
                    <wp:positionH relativeFrom="margin">
                      <wp:posOffset>-767715</wp:posOffset>
                    </wp:positionH>
                    <wp:positionV relativeFrom="margin">
                      <wp:posOffset>4982210</wp:posOffset>
                    </wp:positionV>
                    <wp:extent cx="7612380" cy="5028565"/>
                    <wp:effectExtent l="0" t="0" r="7620" b="635"/>
                    <wp:wrapNone/>
                    <wp:docPr id="25" name="Rectangle 25" descr="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2380" cy="5028565"/>
                            </a:xfrm>
                            <a:prstGeom prst="rect">
                              <a:avLst/>
                            </a:prstGeom>
                            <a:blipFill dpi="0" rotWithShape="0">
                              <a:blip r:embed="rId16"/>
                              <a:srcRect/>
                              <a:stretch>
                                <a:fillRect b="-747"/>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A0A21" id="Rectangle 25" o:spid="_x0000_s1026" alt="Cover image" style="position:absolute;margin-left:-60.45pt;margin-top:392.3pt;width:599.4pt;height:395.9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ESAAMAAAABAAEAAAEa&#10;AAUAAAABAAArRAEbAAUAAAABAAArTAEoAAMAAAABAAIAAAITAAMAAAABAAIAAAAAAAAAAAC0AAAA&#10;AQAAALQAAAAB/9sAQwAQCwwODAoQDg0OEhEQExgoGhgWFhgxIyUdKDozPTw5Mzg3QEhcTkBEV0U3&#10;OFBtUVdfYmdoZz5NcXlwZHhcZWdj/9sAQwEREhIYFRgvGhovY0I4QmNjY2NjY2NjY2NjY2NjY2Nj&#10;Y2NjY2NjY2NjY2NjY2NjY2NjY2NjY2NjY2NjY2NjY2Nj/8AAEQgIWQy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" stroked="f">
                    <v:fill r:id="rId17" o:title="Cover image" recolor="t" type="frame"/>
                    <w10:wrap anchorx="margin" anchory="margin"/>
                  </v:rect>
                </w:pict>
              </mc:Fallback>
            </mc:AlternateContent>
          </w:r>
          <w:r>
            <w:rPr>
              <w:noProof/>
            </w:rPr>
            <mc:AlternateContent>
              <mc:Choice Requires="wps">
                <w:drawing>
                  <wp:anchor distT="0" distB="0" distL="114300" distR="114300" simplePos="0" relativeHeight="251669504" behindDoc="1" locked="1" layoutInCell="1" allowOverlap="1" wp14:anchorId="46506395" wp14:editId="15092319">
                    <wp:simplePos x="0" y="0"/>
                    <wp:positionH relativeFrom="column">
                      <wp:posOffset>-1272540</wp:posOffset>
                    </wp:positionH>
                    <wp:positionV relativeFrom="page">
                      <wp:posOffset>9118600</wp:posOffset>
                    </wp:positionV>
                    <wp:extent cx="8438515" cy="4937760"/>
                    <wp:effectExtent l="3810" t="3175" r="6350" b="2540"/>
                    <wp:wrapNone/>
                    <wp:docPr id="23" name="Freeform 23" descr="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438515" cy="4937760"/>
                            </a:xfrm>
                            <a:custGeom>
                              <a:avLst/>
                              <a:gdLst>
                                <a:gd name="T0" fmla="*/ 0 w 2447"/>
                                <a:gd name="T1" fmla="*/ 1431 h 1431"/>
                                <a:gd name="T2" fmla="*/ 2447 w 2447"/>
                                <a:gd name="T3" fmla="*/ 1431 h 1431"/>
                                <a:gd name="T4" fmla="*/ 2447 w 2447"/>
                                <a:gd name="T5" fmla="*/ 272 h 1431"/>
                                <a:gd name="T6" fmla="*/ 2281 w 2447"/>
                                <a:gd name="T7" fmla="*/ 272 h 1431"/>
                                <a:gd name="T8" fmla="*/ 1810 w 2447"/>
                                <a:gd name="T9" fmla="*/ 117 h 1431"/>
                                <a:gd name="T10" fmla="*/ 1357 w 2447"/>
                                <a:gd name="T11" fmla="*/ 0 h 1431"/>
                                <a:gd name="T12" fmla="*/ 0 w 2447"/>
                                <a:gd name="T13" fmla="*/ 0 h 1431"/>
                                <a:gd name="T14" fmla="*/ 0 w 2447"/>
                                <a:gd name="T15" fmla="*/ 1431 h 14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1431">
                                  <a:moveTo>
                                    <a:pt x="0" y="1431"/>
                                  </a:moveTo>
                                  <a:cubicBezTo>
                                    <a:pt x="2447" y="1431"/>
                                    <a:pt x="2447" y="1431"/>
                                    <a:pt x="2447" y="1431"/>
                                  </a:cubicBezTo>
                                  <a:cubicBezTo>
                                    <a:pt x="2447" y="272"/>
                                    <a:pt x="2447" y="272"/>
                                    <a:pt x="2447" y="272"/>
                                  </a:cubicBezTo>
                                  <a:cubicBezTo>
                                    <a:pt x="2447" y="272"/>
                                    <a:pt x="2339" y="272"/>
                                    <a:pt x="2281" y="272"/>
                                  </a:cubicBezTo>
                                  <a:cubicBezTo>
                                    <a:pt x="2040" y="272"/>
                                    <a:pt x="1939" y="189"/>
                                    <a:pt x="1810" y="117"/>
                                  </a:cubicBezTo>
                                  <a:cubicBezTo>
                                    <a:pt x="1701" y="54"/>
                                    <a:pt x="1551" y="0"/>
                                    <a:pt x="1357" y="0"/>
                                  </a:cubicBezTo>
                                  <a:cubicBezTo>
                                    <a:pt x="1148" y="0"/>
                                    <a:pt x="0" y="0"/>
                                    <a:pt x="0" y="0"/>
                                  </a:cubicBezTo>
                                  <a:cubicBezTo>
                                    <a:pt x="0" y="1431"/>
                                    <a:pt x="0" y="1431"/>
                                    <a:pt x="0" y="1431"/>
                                  </a:cubicBezTo>
                                </a:path>
                              </a:pathLst>
                            </a:custGeom>
                            <a:solidFill>
                              <a:schemeClr val="bg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FF2FE" id="Freeform 23" o:spid="_x0000_s1026" alt="background" style="position:absolute;margin-left:-100.2pt;margin-top:718pt;width:664.45pt;height:38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7,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" path="m,1431v2447,,2447,,2447,c2447,272,2447,272,2447,272v,,-108,,-166,c2040,272,1939,189,1810,117,1701,54,1551,,1357,,1148,,,,,,,1431,,1431,,1431e" fillcolor="white [3214]" stroked="f">
                    <v:path arrowok="t" o:connecttype="custom" o:connectlocs="0,4937760;8438515,4937760;8438515,938554;7866062,938554;6241811,403716;4679634,0;0,0;0,4937760" o:connectangles="0,0,0,0,0,0,0,0"/>
                    <o:lock v:ext="edit" aspectratio="t"/>
                    <w10:wrap anchory="page"/>
                    <w10:anchorlock/>
                  </v:shape>
                </w:pict>
              </mc:Fallback>
            </mc:AlternateContent>
          </w:r>
          <w:r>
            <w:br w:type="page"/>
          </w:r>
        </w:p>
      </w:sdtContent>
    </w:sdt>
    <w:p w14:paraId="25B92BE2" w14:textId="77777777" w:rsidR="006E6117" w:rsidRPr="00D1044D" w:rsidRDefault="006E6117" w:rsidP="006E6117">
      <w:pPr>
        <w:pStyle w:val="VersoPageHeading"/>
      </w:pPr>
      <w:r w:rsidRPr="00D1044D">
        <w:lastRenderedPageBreak/>
        <w:t>Citation</w:t>
      </w:r>
    </w:p>
    <w:p w14:paraId="4BD53885" w14:textId="6974BA81" w:rsidR="006E6117" w:rsidRDefault="006E6117" w:rsidP="006E6117">
      <w:pPr>
        <w:pStyle w:val="VersoPageHeading"/>
        <w:rPr>
          <w:rFonts w:eastAsia="Calibri"/>
          <w:bCs w:val="0"/>
          <w:color w:val="000000"/>
          <w:szCs w:val="22"/>
          <w:lang w:eastAsia="en-AU"/>
        </w:rPr>
      </w:pPr>
      <w:r w:rsidRPr="00132B14">
        <w:rPr>
          <w:rFonts w:eastAsia="Calibri"/>
          <w:bCs w:val="0"/>
          <w:color w:val="000000"/>
          <w:szCs w:val="22"/>
          <w:lang w:eastAsia="en-AU"/>
        </w:rPr>
        <w:t xml:space="preserve">Dunlop M and </w:t>
      </w:r>
      <w:r>
        <w:rPr>
          <w:rFonts w:eastAsia="Calibri"/>
          <w:bCs w:val="0"/>
          <w:color w:val="000000"/>
          <w:szCs w:val="22"/>
          <w:lang w:eastAsia="en-AU"/>
        </w:rPr>
        <w:t xml:space="preserve">N Grigg </w:t>
      </w:r>
      <w:r w:rsidRPr="00132B14">
        <w:rPr>
          <w:rFonts w:eastAsia="Calibri"/>
          <w:bCs w:val="0"/>
          <w:color w:val="000000"/>
          <w:szCs w:val="22"/>
          <w:lang w:eastAsia="en-AU"/>
        </w:rPr>
        <w:t>(201</w:t>
      </w:r>
      <w:r>
        <w:rPr>
          <w:rFonts w:eastAsia="Calibri"/>
          <w:bCs w:val="0"/>
          <w:color w:val="000000"/>
          <w:szCs w:val="22"/>
          <w:lang w:eastAsia="en-AU"/>
        </w:rPr>
        <w:t>9</w:t>
      </w:r>
      <w:r w:rsidRPr="00132B14">
        <w:rPr>
          <w:rFonts w:eastAsia="Calibri"/>
          <w:bCs w:val="0"/>
          <w:color w:val="000000"/>
          <w:szCs w:val="22"/>
          <w:lang w:eastAsia="en-AU"/>
        </w:rPr>
        <w:t xml:space="preserve">) </w:t>
      </w:r>
      <w:r w:rsidRPr="004B0A5E">
        <w:rPr>
          <w:rFonts w:eastAsia="Calibri"/>
          <w:bCs w:val="0"/>
          <w:color w:val="000000"/>
          <w:szCs w:val="22"/>
          <w:lang w:eastAsia="en-AU"/>
        </w:rPr>
        <w:t>Methodology for analysing the vulnerability to climate change of Ramsar wetlands sites</w:t>
      </w:r>
      <w:r>
        <w:rPr>
          <w:rFonts w:eastAsia="Calibri"/>
          <w:bCs w:val="0"/>
          <w:color w:val="000000"/>
          <w:szCs w:val="22"/>
          <w:lang w:eastAsia="en-AU"/>
        </w:rPr>
        <w:t xml:space="preserve">. </w:t>
      </w:r>
      <w:r w:rsidRPr="00132B14">
        <w:rPr>
          <w:rFonts w:eastAsia="Calibri"/>
          <w:bCs w:val="0"/>
          <w:color w:val="000000"/>
          <w:szCs w:val="22"/>
          <w:lang w:eastAsia="en-AU"/>
        </w:rPr>
        <w:t>CSIRO.</w:t>
      </w:r>
      <w:r w:rsidR="00BE719A">
        <w:rPr>
          <w:rFonts w:eastAsia="Calibri"/>
          <w:bCs w:val="0"/>
          <w:color w:val="000000"/>
          <w:szCs w:val="22"/>
          <w:lang w:eastAsia="en-AU"/>
        </w:rPr>
        <w:t xml:space="preserve"> </w:t>
      </w:r>
      <w:proofErr w:type="spellStart"/>
      <w:r w:rsidR="00790DA0">
        <w:rPr>
          <w:rFonts w:eastAsia="Calibri"/>
          <w:bCs w:val="0"/>
          <w:color w:val="000000"/>
          <w:szCs w:val="22"/>
          <w:lang w:eastAsia="en-AU"/>
        </w:rPr>
        <w:t>d</w:t>
      </w:r>
      <w:r w:rsidR="00BE719A">
        <w:rPr>
          <w:rFonts w:eastAsia="Calibri"/>
          <w:bCs w:val="0"/>
          <w:color w:val="000000"/>
          <w:szCs w:val="22"/>
          <w:lang w:eastAsia="en-AU"/>
        </w:rPr>
        <w:t>oi</w:t>
      </w:r>
      <w:proofErr w:type="spellEnd"/>
      <w:r w:rsidR="00BE719A">
        <w:rPr>
          <w:rFonts w:eastAsia="Calibri"/>
          <w:bCs w:val="0"/>
          <w:color w:val="000000"/>
          <w:szCs w:val="22"/>
          <w:lang w:eastAsia="en-AU"/>
        </w:rPr>
        <w:t xml:space="preserve"> </w:t>
      </w:r>
      <w:hyperlink r:id="rId18" w:tgtFrame="_blank" w:history="1">
        <w:r w:rsidR="000A0EE8">
          <w:rPr>
            <w:rStyle w:val="Hyperlink"/>
            <w:rFonts w:eastAsiaTheme="majorEastAsia"/>
          </w:rPr>
          <w:t>https://doi.org/10.25919/5f5fbdb711fab</w:t>
        </w:r>
      </w:hyperlink>
    </w:p>
    <w:p w14:paraId="4DE621BA" w14:textId="77777777" w:rsidR="006E6117" w:rsidRDefault="006E6117" w:rsidP="006E6117">
      <w:pPr>
        <w:pStyle w:val="VersoPageHeading"/>
      </w:pPr>
      <w:r>
        <w:t xml:space="preserve">Copyright </w:t>
      </w:r>
    </w:p>
    <w:p w14:paraId="10A8CD7E" w14:textId="1A656933" w:rsidR="006E6117" w:rsidRPr="005D716F" w:rsidRDefault="00F96BF2" w:rsidP="006E6117">
      <w:pPr>
        <w:pStyle w:val="BodyText"/>
      </w:pPr>
      <w:r>
        <w:t>(CC BY-</w:t>
      </w:r>
      <w:r w:rsidR="006E6117">
        <w:t xml:space="preserve">SA </w:t>
      </w:r>
      <w:r>
        <w:t>4.0</w:t>
      </w:r>
      <w:r w:rsidR="006E6117" w:rsidRPr="005D716F">
        <w:t>) C</w:t>
      </w:r>
      <w:r w:rsidR="00ED08DF">
        <w:t>ommonwealth of Australia</w:t>
      </w:r>
      <w:r w:rsidR="006E6117" w:rsidRPr="005D716F">
        <w:t>, 201</w:t>
      </w:r>
      <w:r w:rsidR="006E6117">
        <w:t>9</w:t>
      </w:r>
      <w:r w:rsidR="006E6117" w:rsidRPr="005D716F">
        <w:t>.</w:t>
      </w:r>
    </w:p>
    <w:p w14:paraId="36E003FC" w14:textId="77777777" w:rsidR="006E6117" w:rsidRDefault="006E6117" w:rsidP="006E6117">
      <w:pPr>
        <w:pStyle w:val="BodyText"/>
      </w:pPr>
      <w:r>
        <w:rPr>
          <w:noProof/>
        </w:rPr>
        <w:drawing>
          <wp:inline distT="0" distB="0" distL="0" distR="0" wp14:anchorId="1A943300" wp14:editId="42755454">
            <wp:extent cx="910280" cy="320633"/>
            <wp:effectExtent l="0" t="0" r="0" b="0"/>
            <wp:docPr id="6" name="Picture 6" descr="CC BY-SA 3.0 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BY-SA 3.0 I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5920" cy="322620"/>
                    </a:xfrm>
                    <a:prstGeom prst="rect">
                      <a:avLst/>
                    </a:prstGeom>
                    <a:noFill/>
                    <a:ln>
                      <a:noFill/>
                    </a:ln>
                  </pic:spPr>
                </pic:pic>
              </a:graphicData>
            </a:graphic>
          </wp:inline>
        </w:drawing>
      </w:r>
      <w:r w:rsidRPr="005D716F">
        <w:t xml:space="preserve"> </w:t>
      </w:r>
    </w:p>
    <w:p w14:paraId="4B05B0A4" w14:textId="77777777" w:rsidR="00C10922" w:rsidRPr="005D716F" w:rsidRDefault="00CC36A4" w:rsidP="006E6117">
      <w:pPr>
        <w:pStyle w:val="BodyText"/>
      </w:pPr>
      <w:r>
        <w:t>S</w:t>
      </w:r>
      <w:r w:rsidR="00C10922">
        <w:t xml:space="preserve">ome of </w:t>
      </w:r>
      <w:r>
        <w:t xml:space="preserve">the material in this work is adapted from Dunlop &amp; Ryan (2016) </w:t>
      </w:r>
      <w:r w:rsidRPr="00F25744">
        <w:rPr>
          <w:i/>
        </w:rPr>
        <w:t>Climate-ready biodiversity management tool</w:t>
      </w:r>
      <w:r>
        <w:t>. Copyright (CC BY SA 3.0 AU) CSIR0, 2016.</w:t>
      </w:r>
    </w:p>
    <w:p w14:paraId="3456521B" w14:textId="77777777" w:rsidR="006E6117" w:rsidRDefault="006E6117" w:rsidP="006E6117">
      <w:pPr>
        <w:pStyle w:val="BodyText"/>
      </w:pPr>
      <w:r w:rsidRPr="005D716F">
        <w:rPr>
          <w:b/>
          <w:bCs/>
        </w:rPr>
        <w:t>Attribution</w:t>
      </w:r>
      <w:r w:rsidRPr="005D716F">
        <w:t xml:space="preserve"> — You must give </w:t>
      </w:r>
      <w:hyperlink r:id="rId20" w:history="1">
        <w:r w:rsidRPr="005D716F">
          <w:rPr>
            <w:rStyle w:val="Hyperlink"/>
          </w:rPr>
          <w:t>appropriate credit</w:t>
        </w:r>
      </w:hyperlink>
      <w:r w:rsidRPr="005D716F">
        <w:t>, provide a link to the licen</w:t>
      </w:r>
      <w:r w:rsidR="00A34B14">
        <w:t>c</w:t>
      </w:r>
      <w:r w:rsidRPr="005D716F">
        <w:t xml:space="preserve">e, and </w:t>
      </w:r>
      <w:hyperlink r:id="rId21" w:history="1">
        <w:r w:rsidRPr="005D716F">
          <w:rPr>
            <w:rStyle w:val="Hyperlink"/>
          </w:rPr>
          <w:t>indicate if changes were made</w:t>
        </w:r>
      </w:hyperlink>
      <w:r w:rsidRPr="005D716F">
        <w:t>. You may do so in any reasonable manner, but not in any way that suggests the licensor endorses you or your use.</w:t>
      </w:r>
    </w:p>
    <w:p w14:paraId="6E989712" w14:textId="77777777" w:rsidR="006E6117" w:rsidRPr="005D716F" w:rsidRDefault="006E6117" w:rsidP="006E6117">
      <w:pPr>
        <w:pStyle w:val="BodyText"/>
      </w:pPr>
      <w:proofErr w:type="spellStart"/>
      <w:r>
        <w:rPr>
          <w:rStyle w:val="Strong"/>
        </w:rPr>
        <w:t>ShareAlike</w:t>
      </w:r>
      <w:proofErr w:type="spellEnd"/>
      <w:r>
        <w:t xml:space="preserve"> — If you remix, transform, or build upon the material, you must distribute your contributions under the </w:t>
      </w:r>
      <w:hyperlink r:id="rId22" w:history="1">
        <w:r>
          <w:rPr>
            <w:rStyle w:val="Hyperlink"/>
          </w:rPr>
          <w:t>same licen</w:t>
        </w:r>
        <w:r w:rsidR="00636973">
          <w:rPr>
            <w:rStyle w:val="Hyperlink"/>
          </w:rPr>
          <w:t>c</w:t>
        </w:r>
        <w:r>
          <w:rPr>
            <w:rStyle w:val="Hyperlink"/>
          </w:rPr>
          <w:t>e</w:t>
        </w:r>
      </w:hyperlink>
      <w:r>
        <w:t xml:space="preserve"> as the original.</w:t>
      </w:r>
    </w:p>
    <w:p w14:paraId="6EE86F65" w14:textId="77777777" w:rsidR="006E6117" w:rsidRPr="005D716F" w:rsidRDefault="006E6117" w:rsidP="006E6117">
      <w:pPr>
        <w:pStyle w:val="BodyText"/>
      </w:pPr>
      <w:r w:rsidRPr="005D716F">
        <w:t xml:space="preserve">You are free to share (copy and redistribute the material in any medium or format) or adapt (remix, transform, and build upon the material) for any purpose, even commercially. The licensor cannot revoke these freedoms </w:t>
      </w:r>
      <w:proofErr w:type="gramStart"/>
      <w:r w:rsidRPr="005D716F">
        <w:t>as long as</w:t>
      </w:r>
      <w:proofErr w:type="gramEnd"/>
      <w:r w:rsidRPr="005D716F">
        <w:t xml:space="preserve"> you follow the licen</w:t>
      </w:r>
      <w:r w:rsidR="00A34B14">
        <w:t>c</w:t>
      </w:r>
      <w:r w:rsidRPr="005D716F">
        <w:t>e terms.</w:t>
      </w:r>
    </w:p>
    <w:p w14:paraId="66065838" w14:textId="77777777" w:rsidR="006E6117" w:rsidRDefault="006E6117" w:rsidP="006E6117">
      <w:pPr>
        <w:pStyle w:val="VersoPageHeading"/>
      </w:pPr>
      <w:r>
        <w:t>Important disclaimer</w:t>
      </w:r>
    </w:p>
    <w:p w14:paraId="1C735727" w14:textId="77777777" w:rsidR="006E6117" w:rsidRDefault="006E6117" w:rsidP="006E6117">
      <w:pPr>
        <w:pStyle w:val="BodyText"/>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0FE341D9" w14:textId="77777777" w:rsidR="006E6117" w:rsidRDefault="006E6117" w:rsidP="006E6117">
      <w:pPr>
        <w:pStyle w:val="BodyText"/>
      </w:pPr>
      <w:r>
        <w:t>CSIRO i</w:t>
      </w:r>
      <w:r w:rsidRPr="002F6753">
        <w:t>s committed to providing web accessible content wherever possible. If you are having difficulties with accessing this document please contact</w:t>
      </w:r>
      <w:r>
        <w:t xml:space="preserve"> </w:t>
      </w:r>
      <w:hyperlink r:id="rId23" w:history="1">
        <w:r w:rsidRPr="00AE4139">
          <w:rPr>
            <w:rStyle w:val="Hyperlink"/>
          </w:rPr>
          <w:t>enquiries@csiro.au</w:t>
        </w:r>
      </w:hyperlink>
      <w:r>
        <w:t xml:space="preserve">. </w:t>
      </w:r>
    </w:p>
    <w:p w14:paraId="1C61CAAC" w14:textId="77777777" w:rsidR="006E6117" w:rsidRDefault="006E6117" w:rsidP="006E6117">
      <w:pPr>
        <w:pStyle w:val="BodyText"/>
      </w:pPr>
    </w:p>
    <w:p w14:paraId="6EA8DBBC" w14:textId="77777777" w:rsidR="006E6117" w:rsidRDefault="006E6117" w:rsidP="006E6117">
      <w:pPr>
        <w:pStyle w:val="VersoPageHeading"/>
      </w:pPr>
      <w:r>
        <w:t>Cover image</w:t>
      </w:r>
    </w:p>
    <w:p w14:paraId="5F029E6D" w14:textId="77777777" w:rsidR="00F92A40" w:rsidRDefault="00F92A40" w:rsidP="006E6117">
      <w:pPr>
        <w:pStyle w:val="BodyText"/>
      </w:pPr>
      <w:r>
        <w:t>Straw-necked ibis, Macquarie Marshes Ramsar Site</w:t>
      </w:r>
    </w:p>
    <w:p w14:paraId="0284A16E" w14:textId="77777777" w:rsidR="006E6117" w:rsidRDefault="00F92A40" w:rsidP="006E6117">
      <w:pPr>
        <w:pStyle w:val="BodyText"/>
      </w:pPr>
      <w:r w:rsidRPr="00F92A40">
        <w:t xml:space="preserve">© Heather McGinness </w:t>
      </w:r>
    </w:p>
    <w:p w14:paraId="3531A6AB" w14:textId="77777777" w:rsidR="006E6117" w:rsidRDefault="006E6117" w:rsidP="006E6117">
      <w:pPr>
        <w:pStyle w:val="BodyText"/>
      </w:pPr>
    </w:p>
    <w:p w14:paraId="4CD3C052" w14:textId="77777777" w:rsidR="006E6117" w:rsidRDefault="006E6117" w:rsidP="006E6117">
      <w:pPr>
        <w:pStyle w:val="BodyText"/>
      </w:pPr>
    </w:p>
    <w:p w14:paraId="7285DE3B" w14:textId="77777777" w:rsidR="006E6117" w:rsidRPr="001F4C7A" w:rsidRDefault="006E6117" w:rsidP="006E6117">
      <w:pPr>
        <w:pStyle w:val="BodyText"/>
        <w:rPr>
          <w:b/>
          <w:color w:val="FF0000"/>
          <w:sz w:val="44"/>
        </w:rPr>
        <w:sectPr w:rsidR="006E6117" w:rsidRPr="001F4C7A" w:rsidSect="006E6117">
          <w:footerReference w:type="even" r:id="rId24"/>
          <w:footerReference w:type="default" r:id="rId25"/>
          <w:type w:val="evenPage"/>
          <w:pgSz w:w="11906" w:h="16838" w:code="9"/>
          <w:pgMar w:top="1106" w:right="1134" w:bottom="1134" w:left="1134" w:header="510" w:footer="624" w:gutter="0"/>
          <w:pgNumType w:fmt="lowerRoman" w:start="1"/>
          <w:cols w:space="284"/>
          <w:titlePg/>
          <w:docGrid w:linePitch="360"/>
        </w:sectPr>
      </w:pPr>
    </w:p>
    <w:p w14:paraId="14AB7279" w14:textId="77777777" w:rsidR="006E6117" w:rsidRDefault="006E6117" w:rsidP="005D34F9">
      <w:pPr>
        <w:pStyle w:val="Heading2notnumbered"/>
      </w:pPr>
      <w:bookmarkStart w:id="0" w:name="_Toc8068208"/>
      <w:bookmarkStart w:id="1" w:name="_Toc8202815"/>
      <w:bookmarkStart w:id="2" w:name="_Toc8203083"/>
      <w:bookmarkStart w:id="3" w:name="_Toc10126723"/>
      <w:r w:rsidRPr="00890BD7">
        <w:lastRenderedPageBreak/>
        <w:t>Contents</w:t>
      </w:r>
      <w:bookmarkEnd w:id="0"/>
      <w:bookmarkEnd w:id="1"/>
      <w:bookmarkEnd w:id="2"/>
      <w:bookmarkEnd w:id="3"/>
    </w:p>
    <w:p w14:paraId="10535B4F" w14:textId="77777777" w:rsidR="00906E79" w:rsidRDefault="004B0A5E">
      <w:pPr>
        <w:pStyle w:val="TOC3"/>
        <w:rPr>
          <w:rFonts w:asciiTheme="minorHAnsi" w:eastAsiaTheme="minorEastAsia" w:hAnsiTheme="minorHAnsi" w:cstheme="minorBidi"/>
          <w:noProof/>
          <w:color w:val="auto"/>
        </w:rPr>
      </w:pPr>
      <w:r>
        <w:fldChar w:fldCharType="begin"/>
      </w:r>
      <w:r w:rsidRPr="00D1044D">
        <w:instrText xml:space="preserve"> TOC \h \z \t "Heading 1,2,Heading 2,3,PartTitle,1,Heading 1 Numbered,2,Heading 1 not numbered,2,Heading 2 not numbered,3,Appendix Heading 1,2" </w:instrText>
      </w:r>
      <w:r>
        <w:fldChar w:fldCharType="separate"/>
      </w:r>
      <w:hyperlink w:anchor="_Toc10126723" w:history="1">
        <w:r w:rsidR="00906E79" w:rsidRPr="002066F3">
          <w:rPr>
            <w:rStyle w:val="Hyperlink"/>
            <w:noProof/>
          </w:rPr>
          <w:t>Contents</w:t>
        </w:r>
        <w:r w:rsidR="00906E79">
          <w:rPr>
            <w:noProof/>
            <w:webHidden/>
          </w:rPr>
          <w:tab/>
        </w:r>
        <w:r w:rsidR="00906E79">
          <w:rPr>
            <w:noProof/>
            <w:webHidden/>
          </w:rPr>
          <w:fldChar w:fldCharType="begin"/>
        </w:r>
        <w:r w:rsidR="00906E79">
          <w:rPr>
            <w:noProof/>
            <w:webHidden/>
          </w:rPr>
          <w:instrText xml:space="preserve"> PAGEREF _Toc10126723 \h </w:instrText>
        </w:r>
        <w:r w:rsidR="00906E79">
          <w:rPr>
            <w:noProof/>
            <w:webHidden/>
          </w:rPr>
        </w:r>
        <w:r w:rsidR="00906E79">
          <w:rPr>
            <w:noProof/>
            <w:webHidden/>
          </w:rPr>
          <w:fldChar w:fldCharType="separate"/>
        </w:r>
        <w:r w:rsidR="00906E79">
          <w:rPr>
            <w:noProof/>
            <w:webHidden/>
          </w:rPr>
          <w:t>i</w:t>
        </w:r>
        <w:r w:rsidR="00906E79">
          <w:rPr>
            <w:noProof/>
            <w:webHidden/>
          </w:rPr>
          <w:fldChar w:fldCharType="end"/>
        </w:r>
      </w:hyperlink>
    </w:p>
    <w:p w14:paraId="68E2A6E2" w14:textId="6BEC1CF5" w:rsidR="00906E79" w:rsidRDefault="00A60A0B">
      <w:pPr>
        <w:pStyle w:val="TOC3"/>
        <w:rPr>
          <w:rFonts w:asciiTheme="minorHAnsi" w:eastAsiaTheme="minorEastAsia" w:hAnsiTheme="minorHAnsi" w:cstheme="minorBidi"/>
          <w:noProof/>
          <w:color w:val="auto"/>
        </w:rPr>
      </w:pPr>
      <w:hyperlink w:anchor="_Toc10126724" w:history="1">
        <w:r w:rsidR="00906E79" w:rsidRPr="002066F3">
          <w:rPr>
            <w:rStyle w:val="Hyperlink"/>
            <w:noProof/>
          </w:rPr>
          <w:t>Tables</w:t>
        </w:r>
        <w:r w:rsidR="00906E79">
          <w:rPr>
            <w:noProof/>
            <w:webHidden/>
          </w:rPr>
          <w:tab/>
        </w:r>
        <w:r w:rsidR="0040701E">
          <w:rPr>
            <w:noProof/>
            <w:webHidden/>
          </w:rPr>
          <w:tab/>
        </w:r>
        <w:r w:rsidR="00906E79">
          <w:rPr>
            <w:noProof/>
            <w:webHidden/>
          </w:rPr>
          <w:fldChar w:fldCharType="begin"/>
        </w:r>
        <w:r w:rsidR="00906E79">
          <w:rPr>
            <w:noProof/>
            <w:webHidden/>
          </w:rPr>
          <w:instrText xml:space="preserve"> PAGEREF _Toc10126724 \h </w:instrText>
        </w:r>
        <w:r w:rsidR="00906E79">
          <w:rPr>
            <w:noProof/>
            <w:webHidden/>
          </w:rPr>
        </w:r>
        <w:r w:rsidR="00906E79">
          <w:rPr>
            <w:noProof/>
            <w:webHidden/>
          </w:rPr>
          <w:fldChar w:fldCharType="separate"/>
        </w:r>
        <w:r w:rsidR="00906E79">
          <w:rPr>
            <w:noProof/>
            <w:webHidden/>
          </w:rPr>
          <w:t>i</w:t>
        </w:r>
        <w:r w:rsidR="00906E79">
          <w:rPr>
            <w:noProof/>
            <w:webHidden/>
          </w:rPr>
          <w:fldChar w:fldCharType="end"/>
        </w:r>
      </w:hyperlink>
    </w:p>
    <w:p w14:paraId="5A292D5A" w14:textId="77777777" w:rsidR="00906E79" w:rsidRDefault="00A60A0B">
      <w:pPr>
        <w:pStyle w:val="TOC2"/>
        <w:rPr>
          <w:rFonts w:asciiTheme="minorHAnsi" w:eastAsiaTheme="minorEastAsia" w:hAnsiTheme="minorHAnsi" w:cstheme="minorBidi"/>
          <w:color w:val="auto"/>
        </w:rPr>
      </w:pPr>
      <w:hyperlink w:anchor="_Toc10126725" w:history="1">
        <w:r w:rsidR="00906E79" w:rsidRPr="002066F3">
          <w:rPr>
            <w:rStyle w:val="Hyperlink"/>
          </w:rPr>
          <w:t>Acknowledgments</w:t>
        </w:r>
        <w:r w:rsidR="00906E79">
          <w:rPr>
            <w:webHidden/>
          </w:rPr>
          <w:tab/>
        </w:r>
        <w:r w:rsidR="00906E79">
          <w:rPr>
            <w:webHidden/>
          </w:rPr>
          <w:fldChar w:fldCharType="begin"/>
        </w:r>
        <w:r w:rsidR="00906E79">
          <w:rPr>
            <w:webHidden/>
          </w:rPr>
          <w:instrText xml:space="preserve"> PAGEREF _Toc10126725 \h </w:instrText>
        </w:r>
        <w:r w:rsidR="00906E79">
          <w:rPr>
            <w:webHidden/>
          </w:rPr>
        </w:r>
        <w:r w:rsidR="00906E79">
          <w:rPr>
            <w:webHidden/>
          </w:rPr>
          <w:fldChar w:fldCharType="separate"/>
        </w:r>
        <w:r w:rsidR="00906E79">
          <w:rPr>
            <w:webHidden/>
          </w:rPr>
          <w:t>ii</w:t>
        </w:r>
        <w:r w:rsidR="00906E79">
          <w:rPr>
            <w:webHidden/>
          </w:rPr>
          <w:fldChar w:fldCharType="end"/>
        </w:r>
      </w:hyperlink>
    </w:p>
    <w:p w14:paraId="78BDBC32" w14:textId="77777777" w:rsidR="00906E79" w:rsidRDefault="00A60A0B">
      <w:pPr>
        <w:pStyle w:val="TOC2"/>
        <w:rPr>
          <w:rFonts w:asciiTheme="minorHAnsi" w:eastAsiaTheme="minorEastAsia" w:hAnsiTheme="minorHAnsi" w:cstheme="minorBidi"/>
          <w:color w:val="auto"/>
        </w:rPr>
      </w:pPr>
      <w:hyperlink w:anchor="_Toc10126726" w:history="1">
        <w:r w:rsidR="00906E79" w:rsidRPr="002066F3">
          <w:rPr>
            <w:rStyle w:val="Hyperlink"/>
          </w:rPr>
          <w:t>1</w:t>
        </w:r>
        <w:r w:rsidR="00906E79">
          <w:rPr>
            <w:rFonts w:asciiTheme="minorHAnsi" w:eastAsiaTheme="minorEastAsia" w:hAnsiTheme="minorHAnsi" w:cstheme="minorBidi"/>
            <w:color w:val="auto"/>
          </w:rPr>
          <w:tab/>
        </w:r>
        <w:r w:rsidR="00906E79" w:rsidRPr="002066F3">
          <w:rPr>
            <w:rStyle w:val="Hyperlink"/>
          </w:rPr>
          <w:t>Introduction</w:t>
        </w:r>
        <w:r w:rsidR="00906E79">
          <w:rPr>
            <w:webHidden/>
          </w:rPr>
          <w:tab/>
        </w:r>
        <w:r w:rsidR="00906E79">
          <w:rPr>
            <w:webHidden/>
          </w:rPr>
          <w:fldChar w:fldCharType="begin"/>
        </w:r>
        <w:r w:rsidR="00906E79">
          <w:rPr>
            <w:webHidden/>
          </w:rPr>
          <w:instrText xml:space="preserve"> PAGEREF _Toc10126726 \h </w:instrText>
        </w:r>
        <w:r w:rsidR="00906E79">
          <w:rPr>
            <w:webHidden/>
          </w:rPr>
        </w:r>
        <w:r w:rsidR="00906E79">
          <w:rPr>
            <w:webHidden/>
          </w:rPr>
          <w:fldChar w:fldCharType="separate"/>
        </w:r>
        <w:r w:rsidR="00906E79">
          <w:rPr>
            <w:webHidden/>
          </w:rPr>
          <w:t>4</w:t>
        </w:r>
        <w:r w:rsidR="00906E79">
          <w:rPr>
            <w:webHidden/>
          </w:rPr>
          <w:fldChar w:fldCharType="end"/>
        </w:r>
      </w:hyperlink>
    </w:p>
    <w:p w14:paraId="21E9B696" w14:textId="77777777" w:rsidR="00906E79" w:rsidRDefault="00A60A0B">
      <w:pPr>
        <w:pStyle w:val="TOC3"/>
        <w:rPr>
          <w:rFonts w:asciiTheme="minorHAnsi" w:eastAsiaTheme="minorEastAsia" w:hAnsiTheme="minorHAnsi" w:cstheme="minorBidi"/>
          <w:noProof/>
          <w:color w:val="auto"/>
        </w:rPr>
      </w:pPr>
      <w:hyperlink w:anchor="_Toc10126727" w:history="1">
        <w:r w:rsidR="00906E79" w:rsidRPr="002066F3">
          <w:rPr>
            <w:rStyle w:val="Hyperlink"/>
            <w:noProof/>
          </w:rPr>
          <w:t>Intent of the analysis</w:t>
        </w:r>
        <w:r w:rsidR="00906E79">
          <w:rPr>
            <w:noProof/>
            <w:webHidden/>
          </w:rPr>
          <w:tab/>
        </w:r>
        <w:r w:rsidR="00906E79">
          <w:rPr>
            <w:noProof/>
            <w:webHidden/>
          </w:rPr>
          <w:fldChar w:fldCharType="begin"/>
        </w:r>
        <w:r w:rsidR="00906E79">
          <w:rPr>
            <w:noProof/>
            <w:webHidden/>
          </w:rPr>
          <w:instrText xml:space="preserve"> PAGEREF _Toc10126727 \h </w:instrText>
        </w:r>
        <w:r w:rsidR="00906E79">
          <w:rPr>
            <w:noProof/>
            <w:webHidden/>
          </w:rPr>
        </w:r>
        <w:r w:rsidR="00906E79">
          <w:rPr>
            <w:noProof/>
            <w:webHidden/>
          </w:rPr>
          <w:fldChar w:fldCharType="separate"/>
        </w:r>
        <w:r w:rsidR="00906E79">
          <w:rPr>
            <w:noProof/>
            <w:webHidden/>
          </w:rPr>
          <w:t>5</w:t>
        </w:r>
        <w:r w:rsidR="00906E79">
          <w:rPr>
            <w:noProof/>
            <w:webHidden/>
          </w:rPr>
          <w:fldChar w:fldCharType="end"/>
        </w:r>
      </w:hyperlink>
    </w:p>
    <w:p w14:paraId="1E0E6C0A" w14:textId="77777777" w:rsidR="00906E79" w:rsidRDefault="00A60A0B">
      <w:pPr>
        <w:pStyle w:val="TOC3"/>
        <w:rPr>
          <w:rFonts w:asciiTheme="minorHAnsi" w:eastAsiaTheme="minorEastAsia" w:hAnsiTheme="minorHAnsi" w:cstheme="minorBidi"/>
          <w:noProof/>
          <w:color w:val="auto"/>
        </w:rPr>
      </w:pPr>
      <w:hyperlink w:anchor="_Toc10126728" w:history="1">
        <w:r w:rsidR="00906E79" w:rsidRPr="002066F3">
          <w:rPr>
            <w:rStyle w:val="Hyperlink"/>
            <w:noProof/>
          </w:rPr>
          <w:t>Understanding the vulnerability of wetlands</w:t>
        </w:r>
        <w:r w:rsidR="00906E79">
          <w:rPr>
            <w:noProof/>
            <w:webHidden/>
          </w:rPr>
          <w:tab/>
        </w:r>
        <w:r w:rsidR="00906E79">
          <w:rPr>
            <w:noProof/>
            <w:webHidden/>
          </w:rPr>
          <w:fldChar w:fldCharType="begin"/>
        </w:r>
        <w:r w:rsidR="00906E79">
          <w:rPr>
            <w:noProof/>
            <w:webHidden/>
          </w:rPr>
          <w:instrText xml:space="preserve"> PAGEREF _Toc10126728 \h </w:instrText>
        </w:r>
        <w:r w:rsidR="00906E79">
          <w:rPr>
            <w:noProof/>
            <w:webHidden/>
          </w:rPr>
        </w:r>
        <w:r w:rsidR="00906E79">
          <w:rPr>
            <w:noProof/>
            <w:webHidden/>
          </w:rPr>
          <w:fldChar w:fldCharType="separate"/>
        </w:r>
        <w:r w:rsidR="00906E79">
          <w:rPr>
            <w:noProof/>
            <w:webHidden/>
          </w:rPr>
          <w:t>5</w:t>
        </w:r>
        <w:r w:rsidR="00906E79">
          <w:rPr>
            <w:noProof/>
            <w:webHidden/>
          </w:rPr>
          <w:fldChar w:fldCharType="end"/>
        </w:r>
      </w:hyperlink>
    </w:p>
    <w:p w14:paraId="2A53836A" w14:textId="77777777" w:rsidR="00906E79" w:rsidRDefault="00A60A0B">
      <w:pPr>
        <w:pStyle w:val="TOC3"/>
        <w:rPr>
          <w:rFonts w:asciiTheme="minorHAnsi" w:eastAsiaTheme="minorEastAsia" w:hAnsiTheme="minorHAnsi" w:cstheme="minorBidi"/>
          <w:noProof/>
          <w:color w:val="auto"/>
        </w:rPr>
      </w:pPr>
      <w:hyperlink w:anchor="_Toc10126729" w:history="1">
        <w:r w:rsidR="00906E79" w:rsidRPr="002066F3">
          <w:rPr>
            <w:rStyle w:val="Hyperlink"/>
            <w:noProof/>
          </w:rPr>
          <w:t>Overview of the methodology</w:t>
        </w:r>
        <w:r w:rsidR="00906E79">
          <w:rPr>
            <w:noProof/>
            <w:webHidden/>
          </w:rPr>
          <w:tab/>
        </w:r>
        <w:r w:rsidR="00906E79">
          <w:rPr>
            <w:noProof/>
            <w:webHidden/>
          </w:rPr>
          <w:fldChar w:fldCharType="begin"/>
        </w:r>
        <w:r w:rsidR="00906E79">
          <w:rPr>
            <w:noProof/>
            <w:webHidden/>
          </w:rPr>
          <w:instrText xml:space="preserve"> PAGEREF _Toc10126729 \h </w:instrText>
        </w:r>
        <w:r w:rsidR="00906E79">
          <w:rPr>
            <w:noProof/>
            <w:webHidden/>
          </w:rPr>
        </w:r>
        <w:r w:rsidR="00906E79">
          <w:rPr>
            <w:noProof/>
            <w:webHidden/>
          </w:rPr>
          <w:fldChar w:fldCharType="separate"/>
        </w:r>
        <w:r w:rsidR="00906E79">
          <w:rPr>
            <w:noProof/>
            <w:webHidden/>
          </w:rPr>
          <w:t>6</w:t>
        </w:r>
        <w:r w:rsidR="00906E79">
          <w:rPr>
            <w:noProof/>
            <w:webHidden/>
          </w:rPr>
          <w:fldChar w:fldCharType="end"/>
        </w:r>
      </w:hyperlink>
    </w:p>
    <w:p w14:paraId="60E553CB" w14:textId="77777777" w:rsidR="00906E79" w:rsidRDefault="00A60A0B">
      <w:pPr>
        <w:pStyle w:val="TOC2"/>
        <w:rPr>
          <w:rFonts w:asciiTheme="minorHAnsi" w:eastAsiaTheme="minorEastAsia" w:hAnsiTheme="minorHAnsi" w:cstheme="minorBidi"/>
          <w:color w:val="auto"/>
        </w:rPr>
      </w:pPr>
      <w:hyperlink w:anchor="_Toc10126730" w:history="1">
        <w:r w:rsidR="00906E79" w:rsidRPr="002066F3">
          <w:rPr>
            <w:rStyle w:val="Hyperlink"/>
          </w:rPr>
          <w:t>2</w:t>
        </w:r>
        <w:r w:rsidR="00906E79">
          <w:rPr>
            <w:rFonts w:asciiTheme="minorHAnsi" w:eastAsiaTheme="minorEastAsia" w:hAnsiTheme="minorHAnsi" w:cstheme="minorBidi"/>
            <w:color w:val="auto"/>
          </w:rPr>
          <w:tab/>
        </w:r>
        <w:r w:rsidR="00906E79" w:rsidRPr="002066F3">
          <w:rPr>
            <w:rStyle w:val="Hyperlink"/>
          </w:rPr>
          <w:t>Climate-ready vulnerability assessment steps</w:t>
        </w:r>
        <w:r w:rsidR="00906E79">
          <w:rPr>
            <w:webHidden/>
          </w:rPr>
          <w:tab/>
        </w:r>
        <w:r w:rsidR="00906E79">
          <w:rPr>
            <w:webHidden/>
          </w:rPr>
          <w:fldChar w:fldCharType="begin"/>
        </w:r>
        <w:r w:rsidR="00906E79">
          <w:rPr>
            <w:webHidden/>
          </w:rPr>
          <w:instrText xml:space="preserve"> PAGEREF _Toc10126730 \h </w:instrText>
        </w:r>
        <w:r w:rsidR="00906E79">
          <w:rPr>
            <w:webHidden/>
          </w:rPr>
        </w:r>
        <w:r w:rsidR="00906E79">
          <w:rPr>
            <w:webHidden/>
          </w:rPr>
          <w:fldChar w:fldCharType="separate"/>
        </w:r>
        <w:r w:rsidR="00906E79">
          <w:rPr>
            <w:webHidden/>
          </w:rPr>
          <w:t>10</w:t>
        </w:r>
        <w:r w:rsidR="00906E79">
          <w:rPr>
            <w:webHidden/>
          </w:rPr>
          <w:fldChar w:fldCharType="end"/>
        </w:r>
      </w:hyperlink>
    </w:p>
    <w:p w14:paraId="58CC8E3A" w14:textId="77777777" w:rsidR="00906E79" w:rsidRDefault="00A60A0B">
      <w:pPr>
        <w:pStyle w:val="TOC3"/>
        <w:rPr>
          <w:rFonts w:asciiTheme="minorHAnsi" w:eastAsiaTheme="minorEastAsia" w:hAnsiTheme="minorHAnsi" w:cstheme="minorBidi"/>
          <w:noProof/>
          <w:color w:val="auto"/>
        </w:rPr>
      </w:pPr>
      <w:hyperlink w:anchor="_Toc10126731" w:history="1">
        <w:r w:rsidR="00906E79" w:rsidRPr="002066F3">
          <w:rPr>
            <w:rStyle w:val="Hyperlink"/>
            <w:noProof/>
          </w:rPr>
          <w:t>Stage 1. Understanding context</w:t>
        </w:r>
        <w:r w:rsidR="00906E79">
          <w:rPr>
            <w:noProof/>
            <w:webHidden/>
          </w:rPr>
          <w:tab/>
        </w:r>
        <w:r w:rsidR="00906E79">
          <w:rPr>
            <w:noProof/>
            <w:webHidden/>
          </w:rPr>
          <w:fldChar w:fldCharType="begin"/>
        </w:r>
        <w:r w:rsidR="00906E79">
          <w:rPr>
            <w:noProof/>
            <w:webHidden/>
          </w:rPr>
          <w:instrText xml:space="preserve"> PAGEREF _Toc10126731 \h </w:instrText>
        </w:r>
        <w:r w:rsidR="00906E79">
          <w:rPr>
            <w:noProof/>
            <w:webHidden/>
          </w:rPr>
        </w:r>
        <w:r w:rsidR="00906E79">
          <w:rPr>
            <w:noProof/>
            <w:webHidden/>
          </w:rPr>
          <w:fldChar w:fldCharType="separate"/>
        </w:r>
        <w:r w:rsidR="00906E79">
          <w:rPr>
            <w:noProof/>
            <w:webHidden/>
          </w:rPr>
          <w:t>10</w:t>
        </w:r>
        <w:r w:rsidR="00906E79">
          <w:rPr>
            <w:noProof/>
            <w:webHidden/>
          </w:rPr>
          <w:fldChar w:fldCharType="end"/>
        </w:r>
      </w:hyperlink>
    </w:p>
    <w:p w14:paraId="3A792E19" w14:textId="77777777" w:rsidR="00906E79" w:rsidRDefault="00A60A0B">
      <w:pPr>
        <w:pStyle w:val="TOC3"/>
        <w:rPr>
          <w:rFonts w:asciiTheme="minorHAnsi" w:eastAsiaTheme="minorEastAsia" w:hAnsiTheme="minorHAnsi" w:cstheme="minorBidi"/>
          <w:noProof/>
          <w:color w:val="auto"/>
        </w:rPr>
      </w:pPr>
      <w:hyperlink w:anchor="_Toc10126732" w:history="1">
        <w:r w:rsidR="00906E79" w:rsidRPr="002066F3">
          <w:rPr>
            <w:rStyle w:val="Hyperlink"/>
            <w:noProof/>
          </w:rPr>
          <w:t>Stage 2. Scoping future impacts</w:t>
        </w:r>
        <w:r w:rsidR="00906E79">
          <w:rPr>
            <w:noProof/>
            <w:webHidden/>
          </w:rPr>
          <w:tab/>
        </w:r>
        <w:r w:rsidR="00906E79">
          <w:rPr>
            <w:noProof/>
            <w:webHidden/>
          </w:rPr>
          <w:fldChar w:fldCharType="begin"/>
        </w:r>
        <w:r w:rsidR="00906E79">
          <w:rPr>
            <w:noProof/>
            <w:webHidden/>
          </w:rPr>
          <w:instrText xml:space="preserve"> PAGEREF _Toc10126732 \h </w:instrText>
        </w:r>
        <w:r w:rsidR="00906E79">
          <w:rPr>
            <w:noProof/>
            <w:webHidden/>
          </w:rPr>
        </w:r>
        <w:r w:rsidR="00906E79">
          <w:rPr>
            <w:noProof/>
            <w:webHidden/>
          </w:rPr>
          <w:fldChar w:fldCharType="separate"/>
        </w:r>
        <w:r w:rsidR="00906E79">
          <w:rPr>
            <w:noProof/>
            <w:webHidden/>
          </w:rPr>
          <w:t>12</w:t>
        </w:r>
        <w:r w:rsidR="00906E79">
          <w:rPr>
            <w:noProof/>
            <w:webHidden/>
          </w:rPr>
          <w:fldChar w:fldCharType="end"/>
        </w:r>
      </w:hyperlink>
    </w:p>
    <w:p w14:paraId="55EA458E" w14:textId="77777777" w:rsidR="00906E79" w:rsidRDefault="00A60A0B">
      <w:pPr>
        <w:pStyle w:val="TOC3"/>
        <w:rPr>
          <w:rFonts w:asciiTheme="minorHAnsi" w:eastAsiaTheme="minorEastAsia" w:hAnsiTheme="minorHAnsi" w:cstheme="minorBidi"/>
          <w:noProof/>
          <w:color w:val="auto"/>
        </w:rPr>
      </w:pPr>
      <w:hyperlink w:anchor="_Toc10126733" w:history="1">
        <w:r w:rsidR="00906E79" w:rsidRPr="002066F3">
          <w:rPr>
            <w:rStyle w:val="Hyperlink"/>
            <w:noProof/>
          </w:rPr>
          <w:t>Stage 3. Interpretation</w:t>
        </w:r>
        <w:r w:rsidR="00906E79">
          <w:rPr>
            <w:noProof/>
            <w:webHidden/>
          </w:rPr>
          <w:tab/>
        </w:r>
        <w:r w:rsidR="00906E79">
          <w:rPr>
            <w:noProof/>
            <w:webHidden/>
          </w:rPr>
          <w:fldChar w:fldCharType="begin"/>
        </w:r>
        <w:r w:rsidR="00906E79">
          <w:rPr>
            <w:noProof/>
            <w:webHidden/>
          </w:rPr>
          <w:instrText xml:space="preserve"> PAGEREF _Toc10126733 \h </w:instrText>
        </w:r>
        <w:r w:rsidR="00906E79">
          <w:rPr>
            <w:noProof/>
            <w:webHidden/>
          </w:rPr>
        </w:r>
        <w:r w:rsidR="00906E79">
          <w:rPr>
            <w:noProof/>
            <w:webHidden/>
          </w:rPr>
          <w:fldChar w:fldCharType="separate"/>
        </w:r>
        <w:r w:rsidR="00906E79">
          <w:rPr>
            <w:noProof/>
            <w:webHidden/>
          </w:rPr>
          <w:t>18</w:t>
        </w:r>
        <w:r w:rsidR="00906E79">
          <w:rPr>
            <w:noProof/>
            <w:webHidden/>
          </w:rPr>
          <w:fldChar w:fldCharType="end"/>
        </w:r>
      </w:hyperlink>
    </w:p>
    <w:p w14:paraId="177B3593" w14:textId="77777777" w:rsidR="00906E79" w:rsidRDefault="00A60A0B">
      <w:pPr>
        <w:pStyle w:val="TOC2"/>
        <w:rPr>
          <w:rFonts w:asciiTheme="minorHAnsi" w:eastAsiaTheme="minorEastAsia" w:hAnsiTheme="minorHAnsi" w:cstheme="minorBidi"/>
          <w:color w:val="auto"/>
        </w:rPr>
      </w:pPr>
      <w:hyperlink w:anchor="_Toc10126734" w:history="1">
        <w:r w:rsidR="00906E79" w:rsidRPr="002066F3">
          <w:rPr>
            <w:rStyle w:val="Hyperlink"/>
          </w:rPr>
          <w:t>3</w:t>
        </w:r>
        <w:r w:rsidR="00906E79">
          <w:rPr>
            <w:rFonts w:asciiTheme="minorHAnsi" w:eastAsiaTheme="minorEastAsia" w:hAnsiTheme="minorHAnsi" w:cstheme="minorBidi"/>
            <w:color w:val="auto"/>
          </w:rPr>
          <w:tab/>
        </w:r>
        <w:r w:rsidR="00906E79" w:rsidRPr="002066F3">
          <w:rPr>
            <w:rStyle w:val="Hyperlink"/>
          </w:rPr>
          <w:t>References</w:t>
        </w:r>
        <w:r w:rsidR="00906E79">
          <w:rPr>
            <w:webHidden/>
          </w:rPr>
          <w:tab/>
        </w:r>
        <w:r w:rsidR="00906E79">
          <w:rPr>
            <w:webHidden/>
          </w:rPr>
          <w:fldChar w:fldCharType="begin"/>
        </w:r>
        <w:r w:rsidR="00906E79">
          <w:rPr>
            <w:webHidden/>
          </w:rPr>
          <w:instrText xml:space="preserve"> PAGEREF _Toc10126734 \h </w:instrText>
        </w:r>
        <w:r w:rsidR="00906E79">
          <w:rPr>
            <w:webHidden/>
          </w:rPr>
        </w:r>
        <w:r w:rsidR="00906E79">
          <w:rPr>
            <w:webHidden/>
          </w:rPr>
          <w:fldChar w:fldCharType="separate"/>
        </w:r>
        <w:r w:rsidR="00906E79">
          <w:rPr>
            <w:webHidden/>
          </w:rPr>
          <w:t>23</w:t>
        </w:r>
        <w:r w:rsidR="00906E79">
          <w:rPr>
            <w:webHidden/>
          </w:rPr>
          <w:fldChar w:fldCharType="end"/>
        </w:r>
      </w:hyperlink>
    </w:p>
    <w:p w14:paraId="6CC30BD6" w14:textId="77777777" w:rsidR="00906E79" w:rsidRDefault="00A60A0B" w:rsidP="00906E79">
      <w:pPr>
        <w:pStyle w:val="TOC2"/>
        <w:tabs>
          <w:tab w:val="clear" w:pos="1531"/>
        </w:tabs>
        <w:rPr>
          <w:rFonts w:asciiTheme="minorHAnsi" w:eastAsiaTheme="minorEastAsia" w:hAnsiTheme="minorHAnsi" w:cstheme="minorBidi"/>
          <w:color w:val="auto"/>
        </w:rPr>
      </w:pPr>
      <w:hyperlink w:anchor="_Toc10126735" w:history="1">
        <w:r w:rsidR="00906E79" w:rsidRPr="002066F3">
          <w:rPr>
            <w:rStyle w:val="Hyperlink"/>
          </w:rPr>
          <w:t>Appendix</w:t>
        </w:r>
        <w:r w:rsidR="00906E79">
          <w:rPr>
            <w:webHidden/>
          </w:rPr>
          <w:tab/>
        </w:r>
        <w:r w:rsidR="00906E79">
          <w:rPr>
            <w:webHidden/>
          </w:rPr>
          <w:fldChar w:fldCharType="begin"/>
        </w:r>
        <w:r w:rsidR="00906E79">
          <w:rPr>
            <w:webHidden/>
          </w:rPr>
          <w:instrText xml:space="preserve"> PAGEREF _Toc10126735 \h </w:instrText>
        </w:r>
        <w:r w:rsidR="00906E79">
          <w:rPr>
            <w:webHidden/>
          </w:rPr>
        </w:r>
        <w:r w:rsidR="00906E79">
          <w:rPr>
            <w:webHidden/>
          </w:rPr>
          <w:fldChar w:fldCharType="separate"/>
        </w:r>
        <w:r w:rsidR="00906E79">
          <w:rPr>
            <w:webHidden/>
          </w:rPr>
          <w:t>25</w:t>
        </w:r>
        <w:r w:rsidR="00906E79">
          <w:rPr>
            <w:webHidden/>
          </w:rPr>
          <w:fldChar w:fldCharType="end"/>
        </w:r>
      </w:hyperlink>
    </w:p>
    <w:p w14:paraId="11A9FCDE" w14:textId="77777777" w:rsidR="004B0A5E" w:rsidRDefault="004B0A5E" w:rsidP="00051594">
      <w:pPr>
        <w:pStyle w:val="TOC3"/>
        <w:tabs>
          <w:tab w:val="clear" w:pos="1531"/>
          <w:tab w:val="left" w:pos="284"/>
          <w:tab w:val="left" w:pos="426"/>
        </w:tabs>
      </w:pPr>
      <w:r>
        <w:fldChar w:fldCharType="end"/>
      </w:r>
    </w:p>
    <w:p w14:paraId="41568852" w14:textId="77777777" w:rsidR="005D34F9" w:rsidRPr="005D34F9" w:rsidRDefault="005D34F9" w:rsidP="005D34F9">
      <w:pPr>
        <w:pStyle w:val="Heading2notnumbered"/>
      </w:pPr>
      <w:bookmarkStart w:id="4" w:name="_Toc8202816"/>
      <w:bookmarkStart w:id="5" w:name="_Toc8203084"/>
      <w:bookmarkStart w:id="6" w:name="_Toc10126724"/>
      <w:r>
        <w:t>Tables</w:t>
      </w:r>
      <w:bookmarkEnd w:id="4"/>
      <w:bookmarkEnd w:id="5"/>
      <w:bookmarkEnd w:id="6"/>
    </w:p>
    <w:p w14:paraId="2FB88A0E" w14:textId="77777777" w:rsidR="00906E79" w:rsidRDefault="005D34F9" w:rsidP="00906E79">
      <w:pPr>
        <w:pStyle w:val="TOC2"/>
        <w:rPr>
          <w:rFonts w:asciiTheme="minorHAnsi" w:eastAsiaTheme="minorEastAsia" w:hAnsiTheme="minorHAnsi" w:cstheme="minorBidi"/>
          <w:color w:val="auto"/>
        </w:rPr>
      </w:pPr>
      <w:r>
        <w:fldChar w:fldCharType="begin"/>
      </w:r>
      <w:r>
        <w:instrText xml:space="preserve"> TOC \h \z \c "Table" </w:instrText>
      </w:r>
      <w:r>
        <w:fldChar w:fldCharType="separate"/>
      </w:r>
      <w:hyperlink w:anchor="_Toc10126829" w:history="1">
        <w:r w:rsidR="00906E79" w:rsidRPr="00C33CFA">
          <w:rPr>
            <w:rStyle w:val="Hyperlink"/>
          </w:rPr>
          <w:t>Table 1 Key characteristics of the site</w:t>
        </w:r>
        <w:r w:rsidR="00906E79">
          <w:rPr>
            <w:webHidden/>
          </w:rPr>
          <w:tab/>
        </w:r>
        <w:r w:rsidR="00906E79">
          <w:rPr>
            <w:webHidden/>
          </w:rPr>
          <w:fldChar w:fldCharType="begin"/>
        </w:r>
        <w:r w:rsidR="00906E79">
          <w:rPr>
            <w:webHidden/>
          </w:rPr>
          <w:instrText xml:space="preserve"> PAGEREF _Toc10126829 \h </w:instrText>
        </w:r>
        <w:r w:rsidR="00906E79">
          <w:rPr>
            <w:webHidden/>
          </w:rPr>
        </w:r>
        <w:r w:rsidR="00906E79">
          <w:rPr>
            <w:webHidden/>
          </w:rPr>
          <w:fldChar w:fldCharType="separate"/>
        </w:r>
        <w:r w:rsidR="00906E79">
          <w:rPr>
            <w:webHidden/>
          </w:rPr>
          <w:t>12</w:t>
        </w:r>
        <w:r w:rsidR="00906E79">
          <w:rPr>
            <w:webHidden/>
          </w:rPr>
          <w:fldChar w:fldCharType="end"/>
        </w:r>
      </w:hyperlink>
    </w:p>
    <w:p w14:paraId="559513E0" w14:textId="77777777" w:rsidR="00906E79" w:rsidRDefault="00A60A0B" w:rsidP="00906E79">
      <w:pPr>
        <w:pStyle w:val="TOC2"/>
        <w:rPr>
          <w:rFonts w:asciiTheme="minorHAnsi" w:eastAsiaTheme="minorEastAsia" w:hAnsiTheme="minorHAnsi" w:cstheme="minorBidi"/>
          <w:color w:val="auto"/>
        </w:rPr>
      </w:pPr>
      <w:hyperlink w:anchor="_Toc10126830" w:history="1">
        <w:r w:rsidR="00906E79" w:rsidRPr="00C33CFA">
          <w:rPr>
            <w:rStyle w:val="Hyperlink"/>
          </w:rPr>
          <w:t>Table 2 Uncertainties</w:t>
        </w:r>
        <w:r w:rsidR="00906E79">
          <w:rPr>
            <w:webHidden/>
          </w:rPr>
          <w:tab/>
        </w:r>
        <w:r w:rsidR="00906E79">
          <w:rPr>
            <w:webHidden/>
          </w:rPr>
          <w:fldChar w:fldCharType="begin"/>
        </w:r>
        <w:r w:rsidR="00906E79">
          <w:rPr>
            <w:webHidden/>
          </w:rPr>
          <w:instrText xml:space="preserve"> PAGEREF _Toc10126830 \h </w:instrText>
        </w:r>
        <w:r w:rsidR="00906E79">
          <w:rPr>
            <w:webHidden/>
          </w:rPr>
        </w:r>
        <w:r w:rsidR="00906E79">
          <w:rPr>
            <w:webHidden/>
          </w:rPr>
          <w:fldChar w:fldCharType="separate"/>
        </w:r>
        <w:r w:rsidR="00906E79">
          <w:rPr>
            <w:webHidden/>
          </w:rPr>
          <w:t>12</w:t>
        </w:r>
        <w:r w:rsidR="00906E79">
          <w:rPr>
            <w:webHidden/>
          </w:rPr>
          <w:fldChar w:fldCharType="end"/>
        </w:r>
      </w:hyperlink>
    </w:p>
    <w:p w14:paraId="53285B94" w14:textId="77777777" w:rsidR="00906E79" w:rsidRDefault="00A60A0B" w:rsidP="00906E79">
      <w:pPr>
        <w:pStyle w:val="TOC2"/>
        <w:rPr>
          <w:rFonts w:asciiTheme="minorHAnsi" w:eastAsiaTheme="minorEastAsia" w:hAnsiTheme="minorHAnsi" w:cstheme="minorBidi"/>
          <w:color w:val="auto"/>
        </w:rPr>
      </w:pPr>
      <w:hyperlink w:anchor="_Toc10126831" w:history="1">
        <w:r w:rsidR="00906E79" w:rsidRPr="00C33CFA">
          <w:rPr>
            <w:rStyle w:val="Hyperlink"/>
          </w:rPr>
          <w:t>Table 3 Future ecological changes affecting the issue</w:t>
        </w:r>
        <w:r w:rsidR="00906E79">
          <w:rPr>
            <w:webHidden/>
          </w:rPr>
          <w:tab/>
        </w:r>
        <w:r w:rsidR="00906E79">
          <w:rPr>
            <w:webHidden/>
          </w:rPr>
          <w:fldChar w:fldCharType="begin"/>
        </w:r>
        <w:r w:rsidR="00906E79">
          <w:rPr>
            <w:webHidden/>
          </w:rPr>
          <w:instrText xml:space="preserve"> PAGEREF _Toc10126831 \h </w:instrText>
        </w:r>
        <w:r w:rsidR="00906E79">
          <w:rPr>
            <w:webHidden/>
          </w:rPr>
        </w:r>
        <w:r w:rsidR="00906E79">
          <w:rPr>
            <w:webHidden/>
          </w:rPr>
          <w:fldChar w:fldCharType="separate"/>
        </w:r>
        <w:r w:rsidR="00906E79">
          <w:rPr>
            <w:webHidden/>
          </w:rPr>
          <w:t>13</w:t>
        </w:r>
        <w:r w:rsidR="00906E79">
          <w:rPr>
            <w:webHidden/>
          </w:rPr>
          <w:fldChar w:fldCharType="end"/>
        </w:r>
      </w:hyperlink>
    </w:p>
    <w:p w14:paraId="4E4E297C" w14:textId="77777777" w:rsidR="00906E79" w:rsidRDefault="00A60A0B" w:rsidP="00906E79">
      <w:pPr>
        <w:pStyle w:val="TOC2"/>
        <w:rPr>
          <w:rFonts w:asciiTheme="minorHAnsi" w:eastAsiaTheme="minorEastAsia" w:hAnsiTheme="minorHAnsi" w:cstheme="minorBidi"/>
          <w:color w:val="auto"/>
        </w:rPr>
      </w:pPr>
      <w:hyperlink w:anchor="_Toc10126832" w:history="1">
        <w:r w:rsidR="00906E79" w:rsidRPr="00C33CFA">
          <w:rPr>
            <w:rStyle w:val="Hyperlink"/>
          </w:rPr>
          <w:t>Table 4 Climate change at the site</w:t>
        </w:r>
        <w:r w:rsidR="00906E79">
          <w:rPr>
            <w:webHidden/>
          </w:rPr>
          <w:tab/>
        </w:r>
        <w:r w:rsidR="00906E79">
          <w:rPr>
            <w:webHidden/>
          </w:rPr>
          <w:fldChar w:fldCharType="begin"/>
        </w:r>
        <w:r w:rsidR="00906E79">
          <w:rPr>
            <w:webHidden/>
          </w:rPr>
          <w:instrText xml:space="preserve"> PAGEREF _Toc10126832 \h </w:instrText>
        </w:r>
        <w:r w:rsidR="00906E79">
          <w:rPr>
            <w:webHidden/>
          </w:rPr>
        </w:r>
        <w:r w:rsidR="00906E79">
          <w:rPr>
            <w:webHidden/>
          </w:rPr>
          <w:fldChar w:fldCharType="separate"/>
        </w:r>
        <w:r w:rsidR="00906E79">
          <w:rPr>
            <w:webHidden/>
          </w:rPr>
          <w:t>14</w:t>
        </w:r>
        <w:r w:rsidR="00906E79">
          <w:rPr>
            <w:webHidden/>
          </w:rPr>
          <w:fldChar w:fldCharType="end"/>
        </w:r>
      </w:hyperlink>
    </w:p>
    <w:p w14:paraId="279A6964" w14:textId="77777777" w:rsidR="00906E79" w:rsidRDefault="00A60A0B" w:rsidP="00906E79">
      <w:pPr>
        <w:pStyle w:val="TOC2"/>
        <w:rPr>
          <w:rFonts w:asciiTheme="minorHAnsi" w:eastAsiaTheme="minorEastAsia" w:hAnsiTheme="minorHAnsi" w:cstheme="minorBidi"/>
          <w:color w:val="auto"/>
        </w:rPr>
      </w:pPr>
      <w:hyperlink w:anchor="_Toc10126833" w:history="1">
        <w:r w:rsidR="00906E79" w:rsidRPr="00C33CFA">
          <w:rPr>
            <w:rStyle w:val="Hyperlink"/>
          </w:rPr>
          <w:t>Table 5 Trajectory of greatest plausible ecological change</w:t>
        </w:r>
        <w:r w:rsidR="00906E79">
          <w:rPr>
            <w:webHidden/>
          </w:rPr>
          <w:tab/>
        </w:r>
        <w:r w:rsidR="00906E79">
          <w:rPr>
            <w:webHidden/>
          </w:rPr>
          <w:fldChar w:fldCharType="begin"/>
        </w:r>
        <w:r w:rsidR="00906E79">
          <w:rPr>
            <w:webHidden/>
          </w:rPr>
          <w:instrText xml:space="preserve"> PAGEREF _Toc10126833 \h </w:instrText>
        </w:r>
        <w:r w:rsidR="00906E79">
          <w:rPr>
            <w:webHidden/>
          </w:rPr>
        </w:r>
        <w:r w:rsidR="00906E79">
          <w:rPr>
            <w:webHidden/>
          </w:rPr>
          <w:fldChar w:fldCharType="separate"/>
        </w:r>
        <w:r w:rsidR="00906E79">
          <w:rPr>
            <w:webHidden/>
          </w:rPr>
          <w:t>15</w:t>
        </w:r>
        <w:r w:rsidR="00906E79">
          <w:rPr>
            <w:webHidden/>
          </w:rPr>
          <w:fldChar w:fldCharType="end"/>
        </w:r>
      </w:hyperlink>
    </w:p>
    <w:p w14:paraId="69C9F805" w14:textId="598F18C6" w:rsidR="00906E79" w:rsidRDefault="00A60A0B" w:rsidP="00906E79">
      <w:pPr>
        <w:pStyle w:val="TOC2"/>
        <w:rPr>
          <w:rFonts w:asciiTheme="minorHAnsi" w:eastAsiaTheme="minorEastAsia" w:hAnsiTheme="minorHAnsi" w:cstheme="minorBidi"/>
          <w:color w:val="auto"/>
        </w:rPr>
      </w:pPr>
      <w:hyperlink w:anchor="_Toc10126834" w:history="1">
        <w:r w:rsidR="00906E79" w:rsidRPr="00C33CFA">
          <w:rPr>
            <w:rStyle w:val="Hyperlink"/>
          </w:rPr>
          <w:t>Table 6 Change-persistence table</w:t>
        </w:r>
        <w:r w:rsidR="00906E79">
          <w:rPr>
            <w:webHidden/>
          </w:rPr>
          <w:tab/>
        </w:r>
        <w:r w:rsidR="00906E79">
          <w:rPr>
            <w:webHidden/>
          </w:rPr>
          <w:fldChar w:fldCharType="begin"/>
        </w:r>
        <w:r w:rsidR="00906E79">
          <w:rPr>
            <w:webHidden/>
          </w:rPr>
          <w:instrText xml:space="preserve"> PAGEREF _Toc10126834 \h </w:instrText>
        </w:r>
        <w:r w:rsidR="00906E79">
          <w:rPr>
            <w:webHidden/>
          </w:rPr>
        </w:r>
        <w:r w:rsidR="00906E79">
          <w:rPr>
            <w:webHidden/>
          </w:rPr>
          <w:fldChar w:fldCharType="separate"/>
        </w:r>
        <w:r w:rsidR="00906E79">
          <w:rPr>
            <w:webHidden/>
          </w:rPr>
          <w:t>1</w:t>
        </w:r>
        <w:r w:rsidR="00AE37B3">
          <w:rPr>
            <w:webHidden/>
          </w:rPr>
          <w:t>7</w:t>
        </w:r>
        <w:r w:rsidR="00906E79">
          <w:rPr>
            <w:webHidden/>
          </w:rPr>
          <w:fldChar w:fldCharType="end"/>
        </w:r>
      </w:hyperlink>
    </w:p>
    <w:p w14:paraId="043CB7BB" w14:textId="59DCA8B9" w:rsidR="00906E79" w:rsidRDefault="00A60A0B" w:rsidP="00906E79">
      <w:pPr>
        <w:pStyle w:val="TOC2"/>
        <w:rPr>
          <w:rFonts w:asciiTheme="minorHAnsi" w:eastAsiaTheme="minorEastAsia" w:hAnsiTheme="minorHAnsi" w:cstheme="minorBidi"/>
          <w:color w:val="auto"/>
        </w:rPr>
      </w:pPr>
      <w:hyperlink w:anchor="_Toc10126835" w:history="1">
        <w:r w:rsidR="00906E79" w:rsidRPr="00C33CFA">
          <w:rPr>
            <w:rStyle w:val="Hyperlink"/>
          </w:rPr>
          <w:t>Table 7 Summary of how values associated with CPS are likely to change or persist with anticipated change to the CPS</w:t>
        </w:r>
        <w:r w:rsidR="00906E79">
          <w:rPr>
            <w:webHidden/>
          </w:rPr>
          <w:tab/>
        </w:r>
        <w:r w:rsidR="00906E79">
          <w:rPr>
            <w:webHidden/>
          </w:rPr>
          <w:fldChar w:fldCharType="begin"/>
        </w:r>
        <w:r w:rsidR="00906E79">
          <w:rPr>
            <w:webHidden/>
          </w:rPr>
          <w:instrText xml:space="preserve"> PAGEREF _Toc10126835 \h </w:instrText>
        </w:r>
        <w:r w:rsidR="00906E79">
          <w:rPr>
            <w:webHidden/>
          </w:rPr>
        </w:r>
        <w:r w:rsidR="00906E79">
          <w:rPr>
            <w:webHidden/>
          </w:rPr>
          <w:fldChar w:fldCharType="separate"/>
        </w:r>
        <w:r w:rsidR="00906E79">
          <w:rPr>
            <w:webHidden/>
          </w:rPr>
          <w:t>1</w:t>
        </w:r>
        <w:r w:rsidR="00AE37B3">
          <w:rPr>
            <w:webHidden/>
          </w:rPr>
          <w:t>8</w:t>
        </w:r>
        <w:r w:rsidR="00906E79">
          <w:rPr>
            <w:webHidden/>
          </w:rPr>
          <w:fldChar w:fldCharType="end"/>
        </w:r>
      </w:hyperlink>
    </w:p>
    <w:p w14:paraId="2861213B" w14:textId="77777777" w:rsidR="004B0A5E" w:rsidRDefault="005D34F9" w:rsidP="00906E79">
      <w:pPr>
        <w:pStyle w:val="TOC2"/>
      </w:pPr>
      <w:r>
        <w:fldChar w:fldCharType="end"/>
      </w:r>
    </w:p>
    <w:p w14:paraId="314492ED" w14:textId="77777777" w:rsidR="006E6117" w:rsidRDefault="006E6117" w:rsidP="00AB2A85">
      <w:pPr>
        <w:pStyle w:val="Heading1"/>
        <w:numPr>
          <w:ilvl w:val="0"/>
          <w:numId w:val="0"/>
        </w:numPr>
      </w:pPr>
      <w:bookmarkStart w:id="7" w:name="_Toc315694429"/>
      <w:bookmarkStart w:id="8" w:name="_Toc8068209"/>
      <w:bookmarkStart w:id="9" w:name="_Toc8203085"/>
      <w:bookmarkStart w:id="10" w:name="_Toc10126725"/>
      <w:r w:rsidRPr="008D5E56">
        <w:lastRenderedPageBreak/>
        <w:t>Acknowledgments</w:t>
      </w:r>
      <w:bookmarkEnd w:id="7"/>
      <w:bookmarkEnd w:id="8"/>
      <w:bookmarkEnd w:id="9"/>
      <w:bookmarkEnd w:id="10"/>
    </w:p>
    <w:p w14:paraId="2EC5544F" w14:textId="0FAFC0E5" w:rsidR="006E6117" w:rsidRDefault="006E6117" w:rsidP="006E6117">
      <w:pPr>
        <w:pStyle w:val="BodyText"/>
      </w:pPr>
      <w:r w:rsidRPr="005D716F">
        <w:t xml:space="preserve">The </w:t>
      </w:r>
      <w:r w:rsidR="00FD114F">
        <w:t xml:space="preserve">authors </w:t>
      </w:r>
      <w:r w:rsidRPr="005D716F">
        <w:t xml:space="preserve">are indebted to </w:t>
      </w:r>
      <w:r w:rsidR="00FD114F">
        <w:t xml:space="preserve">members of the Wetlands and Aquatic Ecosystem </w:t>
      </w:r>
      <w:r w:rsidR="00680B0B">
        <w:t>Sub</w:t>
      </w:r>
      <w:r w:rsidR="00FD114F">
        <w:t xml:space="preserve"> Committee </w:t>
      </w:r>
      <w:r>
        <w:t xml:space="preserve">and </w:t>
      </w:r>
      <w:r w:rsidR="00FD114F">
        <w:t xml:space="preserve">the </w:t>
      </w:r>
      <w:r>
        <w:t xml:space="preserve">Wetlands </w:t>
      </w:r>
      <w:r w:rsidR="00680B0B">
        <w:t>t</w:t>
      </w:r>
      <w:r>
        <w:t xml:space="preserve">eam </w:t>
      </w:r>
      <w:r w:rsidR="00FD114F">
        <w:t xml:space="preserve">of the </w:t>
      </w:r>
      <w:r w:rsidR="00906E79">
        <w:t xml:space="preserve">Australian Government </w:t>
      </w:r>
      <w:r w:rsidR="00FD114F">
        <w:t xml:space="preserve">Department of </w:t>
      </w:r>
      <w:r w:rsidR="008E6AD1">
        <w:t xml:space="preserve">the </w:t>
      </w:r>
      <w:r w:rsidR="00FD114F">
        <w:t xml:space="preserve">Environment and Energy </w:t>
      </w:r>
      <w:r w:rsidRPr="005D716F">
        <w:t xml:space="preserve">who </w:t>
      </w:r>
      <w:r w:rsidR="00906E79">
        <w:t xml:space="preserve">contributed invaluably to the development of this methodology. We acknowledge their contributions through </w:t>
      </w:r>
      <w:r w:rsidRPr="005D716F">
        <w:t xml:space="preserve">multiple </w:t>
      </w:r>
      <w:r w:rsidR="00FD114F">
        <w:t xml:space="preserve">meetings, </w:t>
      </w:r>
      <w:r>
        <w:t>phone hook ups</w:t>
      </w:r>
      <w:r w:rsidR="00906E79">
        <w:t>,</w:t>
      </w:r>
      <w:r w:rsidRPr="005D716F">
        <w:t xml:space="preserve"> </w:t>
      </w:r>
      <w:proofErr w:type="gramStart"/>
      <w:r w:rsidRPr="005D716F">
        <w:t>workshops</w:t>
      </w:r>
      <w:proofErr w:type="gramEnd"/>
      <w:r w:rsidRPr="005D716F">
        <w:t xml:space="preserve"> </w:t>
      </w:r>
      <w:r w:rsidR="00906E79">
        <w:t xml:space="preserve">and comments </w:t>
      </w:r>
      <w:r w:rsidRPr="005D716F">
        <w:t>while th</w:t>
      </w:r>
      <w:r w:rsidR="00FD114F">
        <w:t xml:space="preserve">is methodology </w:t>
      </w:r>
      <w:r w:rsidRPr="005D716F">
        <w:t>w</w:t>
      </w:r>
      <w:r w:rsidR="00FD114F">
        <w:t>as</w:t>
      </w:r>
      <w:r w:rsidRPr="005D716F">
        <w:t xml:space="preserve"> being scoped, prototyped and </w:t>
      </w:r>
      <w:r w:rsidR="00276A4A">
        <w:t>finalised</w:t>
      </w:r>
      <w:r w:rsidRPr="005D716F">
        <w:t xml:space="preserve">. </w:t>
      </w:r>
    </w:p>
    <w:p w14:paraId="634015BE" w14:textId="77777777" w:rsidR="006E6117" w:rsidRDefault="006E6117" w:rsidP="006E6117">
      <w:pPr>
        <w:pStyle w:val="BodyText"/>
      </w:pPr>
      <w:r w:rsidRPr="005D716F">
        <w:t xml:space="preserve">Development of </w:t>
      </w:r>
      <w:r>
        <w:t xml:space="preserve">this methodology has drawn on a nuanced understanding of climate adaptation and how it intersects with the needs of decision makers that has been developed over the </w:t>
      </w:r>
      <w:r w:rsidR="001F6B0A">
        <w:t>p</w:t>
      </w:r>
      <w:r>
        <w:t xml:space="preserve">ast decade by the ‘adaptation pathways’ community within </w:t>
      </w:r>
      <w:r w:rsidRPr="005D716F">
        <w:t>CSIRO</w:t>
      </w:r>
      <w:r>
        <w:t xml:space="preserve"> and the Transformational Adaptation Research Alliance internationally. We particularly acknowledge the wisdom and insights of Paul Ryan (Australian Resilience Centre) who has been especially invaluable in the hard work and art of translating new ideas about adaptation into effective engagement processes. </w:t>
      </w:r>
      <w:r w:rsidR="00051594">
        <w:t xml:space="preserve"> </w:t>
      </w:r>
    </w:p>
    <w:p w14:paraId="2C8EF8F6" w14:textId="5E6DEE50" w:rsidR="006E6117" w:rsidRDefault="00FC01DE" w:rsidP="006E6117">
      <w:pPr>
        <w:pStyle w:val="BodyText"/>
      </w:pPr>
      <w:r w:rsidRPr="00FC01DE">
        <w:t xml:space="preserve">We would also like to thank </w:t>
      </w:r>
      <w:r w:rsidR="006E6117" w:rsidRPr="00FC01DE">
        <w:t>Nicolás Marin from ANU and University</w:t>
      </w:r>
      <w:r>
        <w:t xml:space="preserve"> of </w:t>
      </w:r>
      <w:r w:rsidR="004319B7" w:rsidRPr="00141241">
        <w:t>Pontificia Universidad Javeriana</w:t>
      </w:r>
      <w:r>
        <w:t>, Colombia, for his assistance, particularly in the design of the workshop used to test the prototype of the methodology</w:t>
      </w:r>
      <w:r w:rsidR="00276A4A">
        <w:t>, and for the facilitation hint included in Step 13</w:t>
      </w:r>
      <w:r>
        <w:t xml:space="preserve">. </w:t>
      </w:r>
      <w:r w:rsidR="00202D41">
        <w:t xml:space="preserve">Thanks to </w:t>
      </w:r>
      <w:r w:rsidR="005D1E9B">
        <w:t>Heather McGin</w:t>
      </w:r>
      <w:r w:rsidR="003A5F87">
        <w:t>ness</w:t>
      </w:r>
      <w:r w:rsidR="009E156E">
        <w:t xml:space="preserve"> for providing phot</w:t>
      </w:r>
      <w:r w:rsidR="00D71FB1">
        <w:t>ograph</w:t>
      </w:r>
      <w:r w:rsidR="009E156E">
        <w:t xml:space="preserve"> used on the cover. </w:t>
      </w:r>
    </w:p>
    <w:p w14:paraId="03F1AE2B" w14:textId="77777777" w:rsidR="00051594" w:rsidRPr="00051594" w:rsidRDefault="00051594" w:rsidP="006E6117">
      <w:pPr>
        <w:pStyle w:val="BodyText"/>
      </w:pPr>
      <w:r>
        <w:t xml:space="preserve">This methodology was adapted from the </w:t>
      </w:r>
      <w:r w:rsidRPr="00F25744">
        <w:rPr>
          <w:i/>
        </w:rPr>
        <w:t>Climate-ready biodiversity management tool</w:t>
      </w:r>
      <w:r>
        <w:t xml:space="preserve"> developed for </w:t>
      </w:r>
      <w:r w:rsidR="001F6B0A">
        <w:t xml:space="preserve">the </w:t>
      </w:r>
      <w:r>
        <w:t>Sydney Coastal Councils Group</w:t>
      </w:r>
      <w:r w:rsidR="00201E53">
        <w:t xml:space="preserve"> (Dunlop &amp; Ryan 2016)</w:t>
      </w:r>
      <w:r>
        <w:t>.</w:t>
      </w:r>
    </w:p>
    <w:p w14:paraId="69B34EF5" w14:textId="77777777" w:rsidR="006E6117" w:rsidRPr="005D716F" w:rsidRDefault="006E6117" w:rsidP="006E6117">
      <w:pPr>
        <w:pStyle w:val="BodyText"/>
      </w:pPr>
      <w:r w:rsidRPr="005D716F">
        <w:t xml:space="preserve">This project was </w:t>
      </w:r>
      <w:r>
        <w:t xml:space="preserve">funded by the </w:t>
      </w:r>
      <w:r w:rsidRPr="005D716F">
        <w:t>Australian Government</w:t>
      </w:r>
      <w:r>
        <w:t xml:space="preserve"> Department of </w:t>
      </w:r>
      <w:r w:rsidR="003800B9">
        <w:t xml:space="preserve">the </w:t>
      </w:r>
      <w:r>
        <w:t>Environment and Energy and CSIRO</w:t>
      </w:r>
      <w:r w:rsidRPr="005D716F">
        <w:t>.</w:t>
      </w:r>
    </w:p>
    <w:p w14:paraId="1EE8F4B5" w14:textId="77777777" w:rsidR="006E6117" w:rsidRDefault="006E6117" w:rsidP="006E6117">
      <w:pPr>
        <w:pStyle w:val="BodyText"/>
      </w:pPr>
    </w:p>
    <w:p w14:paraId="6A008637" w14:textId="77777777" w:rsidR="006E6117" w:rsidRDefault="006E6117" w:rsidP="006E6117">
      <w:pPr>
        <w:spacing w:after="0"/>
      </w:pPr>
    </w:p>
    <w:p w14:paraId="3129CA3E" w14:textId="77777777" w:rsidR="006E6117" w:rsidRDefault="006E6117" w:rsidP="006E6117">
      <w:pPr>
        <w:pStyle w:val="Heading1"/>
        <w:numPr>
          <w:ilvl w:val="0"/>
          <w:numId w:val="0"/>
        </w:numPr>
        <w:ind w:left="432"/>
        <w:sectPr w:rsidR="006E6117" w:rsidSect="00AE0D97">
          <w:headerReference w:type="even" r:id="rId26"/>
          <w:headerReference w:type="default" r:id="rId27"/>
          <w:footerReference w:type="even" r:id="rId28"/>
          <w:footerReference w:type="default" r:id="rId29"/>
          <w:headerReference w:type="first" r:id="rId30"/>
          <w:pgSz w:w="11906" w:h="16838" w:code="9"/>
          <w:pgMar w:top="1134" w:right="1134" w:bottom="1134" w:left="1134" w:header="510" w:footer="624" w:gutter="0"/>
          <w:pgNumType w:fmt="lowerRoman" w:start="1"/>
          <w:cols w:space="284"/>
          <w:docGrid w:linePitch="360"/>
        </w:sectPr>
      </w:pPr>
    </w:p>
    <w:p w14:paraId="2B407355" w14:textId="77777777" w:rsidR="00D54AF5" w:rsidRDefault="00AF6539" w:rsidP="00AB2A85">
      <w:pPr>
        <w:pStyle w:val="Heading1"/>
      </w:pPr>
      <w:bookmarkStart w:id="11" w:name="_Toc8068211"/>
      <w:bookmarkStart w:id="12" w:name="_Toc8203086"/>
      <w:bookmarkStart w:id="13" w:name="_Toc10126726"/>
      <w:r>
        <w:lastRenderedPageBreak/>
        <w:t>Intro</w:t>
      </w:r>
      <w:r w:rsidR="006E6117">
        <w:t>duction</w:t>
      </w:r>
      <w:bookmarkEnd w:id="11"/>
      <w:bookmarkEnd w:id="12"/>
      <w:bookmarkEnd w:id="13"/>
    </w:p>
    <w:p w14:paraId="6295504E" w14:textId="3636D66C" w:rsidR="00E672A1" w:rsidRDefault="00850C2A" w:rsidP="00E672A1">
      <w:r>
        <w:t xml:space="preserve">In </w:t>
      </w:r>
      <w:r w:rsidR="003830F8">
        <w:t>Australia, m</w:t>
      </w:r>
      <w:r w:rsidR="00E672A1">
        <w:t xml:space="preserve">ultiple studies have shown </w:t>
      </w:r>
      <w:r w:rsidR="005B7EDB">
        <w:t xml:space="preserve">the potential for </w:t>
      </w:r>
      <w:r w:rsidR="00E672A1">
        <w:t xml:space="preserve">climate change </w:t>
      </w:r>
      <w:r w:rsidR="005B7EDB">
        <w:t xml:space="preserve">to </w:t>
      </w:r>
      <w:r w:rsidR="00E672A1" w:rsidRPr="00E672A1">
        <w:t xml:space="preserve">lead to very significant impacts </w:t>
      </w:r>
      <w:r w:rsidR="00E672A1">
        <w:t xml:space="preserve">on wetlands </w:t>
      </w:r>
      <w:r w:rsidR="00E672A1" w:rsidRPr="00E672A1">
        <w:t xml:space="preserve">over the </w:t>
      </w:r>
      <w:r w:rsidR="00E672A1">
        <w:t xml:space="preserve">coming century </w:t>
      </w:r>
      <w:r w:rsidR="00E672A1" w:rsidRPr="00E672A1">
        <w:t>(</w:t>
      </w:r>
      <w:proofErr w:type="spellStart"/>
      <w:r w:rsidR="00E672A1" w:rsidRPr="00E672A1">
        <w:t>Barmuta</w:t>
      </w:r>
      <w:proofErr w:type="spellEnd"/>
      <w:r w:rsidR="00E672A1" w:rsidRPr="00E672A1">
        <w:t xml:space="preserve"> et al</w:t>
      </w:r>
      <w:r w:rsidR="001F6B0A">
        <w:t>.</w:t>
      </w:r>
      <w:r w:rsidR="00E672A1" w:rsidRPr="00E672A1">
        <w:t xml:space="preserve"> 2013; Bino et al. 2013; Catford et al. 2013; James et al. 2013; Lester et al. 2013; Capon and Bunn 2015; James et al. 2017).</w:t>
      </w:r>
      <w:r w:rsidR="00E672A1">
        <w:t xml:space="preserve"> In recognition of the sensitivity of wetlands to climate change there is a growing </w:t>
      </w:r>
      <w:r w:rsidR="00665206">
        <w:t>need by managers and policy makers to better understand the potential consequences of climate change for the wetlands they are seeking to conserve. CSIRO</w:t>
      </w:r>
      <w:r w:rsidR="0011708A">
        <w:t>, in collaboration with the Wetlands and Aquatic Ecosystems Subcommittee,</w:t>
      </w:r>
      <w:r w:rsidR="00665206">
        <w:t xml:space="preserve"> has developed </w:t>
      </w:r>
      <w:r w:rsidR="003E69C2">
        <w:t>this</w:t>
      </w:r>
      <w:r w:rsidR="00665206">
        <w:t xml:space="preserve"> </w:t>
      </w:r>
      <w:r w:rsidR="003E69C2">
        <w:t>methodology</w:t>
      </w:r>
      <w:r w:rsidR="00665206">
        <w:t xml:space="preserve"> for investigating the potential vulnerability to climate change of wetlands in Australia that have been designated under the Ramsar Convention</w:t>
      </w:r>
      <w:r w:rsidR="00665206" w:rsidRPr="004813DF">
        <w:t xml:space="preserve"> </w:t>
      </w:r>
      <w:r w:rsidR="00665206">
        <w:t xml:space="preserve">on Wetlands of International Importance. </w:t>
      </w:r>
      <w:r w:rsidR="00E672A1">
        <w:t xml:space="preserve"> </w:t>
      </w:r>
    </w:p>
    <w:p w14:paraId="1536A4AB" w14:textId="0EF8F24C" w:rsidR="002A19FA" w:rsidRDefault="002A19FA" w:rsidP="002A19FA">
      <w:r>
        <w:t xml:space="preserve">The Ramsar Convention was signed in 1971 to create an institution and guidance to facilitate the conservation of internationally significant wetlands and the </w:t>
      </w:r>
      <w:r w:rsidR="00626797">
        <w:t xml:space="preserve">wise </w:t>
      </w:r>
      <w:r>
        <w:t xml:space="preserve">use of all wetlands. Australia has 66 </w:t>
      </w:r>
      <w:r w:rsidR="00626797">
        <w:t xml:space="preserve">Ramsar </w:t>
      </w:r>
      <w:r>
        <w:t xml:space="preserve">sites covering an area of more than 8.3 million hectares, spanning marine, coastal and inland locations, including permanent and ephemeral wetlands, in all climatic zones and jurisdictions. While the </w:t>
      </w:r>
      <w:r w:rsidR="0011708A">
        <w:t xml:space="preserve">Australian </w:t>
      </w:r>
      <w:r>
        <w:t xml:space="preserve">Government is responsible for </w:t>
      </w:r>
      <w:r w:rsidR="00B21D88">
        <w:t xml:space="preserve">administering </w:t>
      </w:r>
      <w:r>
        <w:t>Australia’s obligations under the Convention</w:t>
      </w:r>
      <w:r w:rsidR="00680B0B">
        <w:t xml:space="preserve"> and man</w:t>
      </w:r>
      <w:r w:rsidR="006B6EE2">
        <w:t>a</w:t>
      </w:r>
      <w:r w:rsidR="00680B0B">
        <w:t xml:space="preserve">ges </w:t>
      </w:r>
      <w:proofErr w:type="gramStart"/>
      <w:r w:rsidR="00680B0B">
        <w:t>a number of</w:t>
      </w:r>
      <w:proofErr w:type="gramEnd"/>
      <w:r w:rsidR="00680B0B">
        <w:t xml:space="preserve"> sites</w:t>
      </w:r>
      <w:r>
        <w:t>, most sites are managed by State and Territory governments</w:t>
      </w:r>
      <w:r w:rsidR="00680B0B">
        <w:t xml:space="preserve">, </w:t>
      </w:r>
      <w:r w:rsidR="006B6EE2">
        <w:t>with</w:t>
      </w:r>
      <w:r w:rsidR="00680B0B">
        <w:t xml:space="preserve"> a small number of privately owned and managed</w:t>
      </w:r>
      <w:r w:rsidR="00D10318">
        <w:t xml:space="preserve"> </w:t>
      </w:r>
      <w:r w:rsidR="00680B0B">
        <w:t>sites</w:t>
      </w:r>
      <w:r w:rsidR="00153B38">
        <w:t>.</w:t>
      </w:r>
    </w:p>
    <w:p w14:paraId="6C57EFE9" w14:textId="3557B472" w:rsidR="00E672A1" w:rsidRDefault="00E672A1" w:rsidP="00E672A1">
      <w:r>
        <w:t xml:space="preserve">Wetland sites are listed under the </w:t>
      </w:r>
      <w:r w:rsidR="00626797">
        <w:t xml:space="preserve">Ramsar </w:t>
      </w:r>
      <w:r>
        <w:t xml:space="preserve">Convention by reference to a set of criteria </w:t>
      </w:r>
      <w:r w:rsidR="00B20102">
        <w:t xml:space="preserve">for recognising wetlands of international importance (DEWHA 2008). </w:t>
      </w:r>
      <w:r>
        <w:t xml:space="preserve">Once listed the intention is to maintain the ‘ecological character’ of wetlands. Ecological character is defined as: </w:t>
      </w:r>
      <w:r w:rsidR="001F6B0A">
        <w:t>‘</w:t>
      </w:r>
      <w:r>
        <w:t>the combination of the ecosystem components, processes and benefits</w:t>
      </w:r>
      <w:r w:rsidR="004A2E83">
        <w:t xml:space="preserve"> and </w:t>
      </w:r>
      <w:r>
        <w:t>services that characterise the wetland at a given point in time</w:t>
      </w:r>
      <w:r w:rsidR="001F6B0A">
        <w:t>’</w:t>
      </w:r>
      <w:r w:rsidR="004A2E83">
        <w:t xml:space="preserve"> (DEWHA 2008)</w:t>
      </w:r>
      <w:r w:rsidR="00153B38">
        <w:t>. C</w:t>
      </w:r>
      <w:r>
        <w:t xml:space="preserve">omponents include biological, </w:t>
      </w:r>
      <w:proofErr w:type="gramStart"/>
      <w:r>
        <w:t>chemical</w:t>
      </w:r>
      <w:proofErr w:type="gramEnd"/>
      <w:r>
        <w:t xml:space="preserve"> and physical features; processes cover hydrological, nutrient, energy, soil, primary production, species interactions, dispersal and migration; and services include provisioning, regulating, supporting and cultural. </w:t>
      </w:r>
      <w:r w:rsidR="004A7975">
        <w:t>A Ramsar Information Sheet (RIS) is required, under the Ramsar Convention, to be prepared for each Ramsar wetland ‘at a point in time’, usually at the time of listing</w:t>
      </w:r>
      <w:r w:rsidR="0060491C">
        <w:t>. Th</w:t>
      </w:r>
      <w:r w:rsidR="00810D92">
        <w:t>e RIS is updated every 6 years.</w:t>
      </w:r>
      <w:r w:rsidR="004A7975">
        <w:t xml:space="preserve"> The ecological character of the Ramsar wetland, comprising its critical ecosystem components processes and services, is described in the RIS</w:t>
      </w:r>
      <w:r w:rsidR="00A17BE4">
        <w:t xml:space="preserve"> and establishes the baseline against which the site is </w:t>
      </w:r>
      <w:proofErr w:type="gramStart"/>
      <w:r w:rsidR="00A17BE4">
        <w:t>managed</w:t>
      </w:r>
      <w:proofErr w:type="gramEnd"/>
      <w:r w:rsidR="00A17BE4">
        <w:t xml:space="preserve"> and ecological change can be assessed</w:t>
      </w:r>
      <w:r w:rsidR="004A7975">
        <w:t xml:space="preserve">. </w:t>
      </w:r>
      <w:r w:rsidR="00A17BE4">
        <w:t>Information</w:t>
      </w:r>
      <w:r w:rsidR="004A7975">
        <w:t xml:space="preserve"> about a Ramsar site’s ecological character may also be available in </w:t>
      </w:r>
      <w:r w:rsidR="00A17BE4">
        <w:t>a</w:t>
      </w:r>
      <w:r w:rsidR="004A7975">
        <w:t xml:space="preserve"> management plan or in a separate ecological character description document. </w:t>
      </w:r>
    </w:p>
    <w:p w14:paraId="049BBBE7" w14:textId="2D2AB972" w:rsidR="00E672A1" w:rsidRDefault="00E672A1" w:rsidP="00E672A1">
      <w:pPr>
        <w:pStyle w:val="BodyText"/>
      </w:pPr>
      <w:r>
        <w:t xml:space="preserve">Where wetlands experience </w:t>
      </w:r>
      <w:r w:rsidR="006D799D">
        <w:t xml:space="preserve">an adverse </w:t>
      </w:r>
      <w:r>
        <w:t xml:space="preserve">change in their character, due to </w:t>
      </w:r>
      <w:r w:rsidR="00106FB1">
        <w:t>anthropogenic</w:t>
      </w:r>
      <w:r>
        <w:t xml:space="preserve"> activities, parties to the </w:t>
      </w:r>
      <w:r w:rsidR="00516912">
        <w:t>Convention</w:t>
      </w:r>
      <w:r>
        <w:t xml:space="preserve"> are obliged under Article 3.2 </w:t>
      </w:r>
      <w:r w:rsidR="004A2E83">
        <w:t xml:space="preserve">of the Convention </w:t>
      </w:r>
      <w:r>
        <w:t xml:space="preserve">to notify </w:t>
      </w:r>
      <w:r w:rsidR="006D799D">
        <w:t xml:space="preserve">the Ramsar Secretariat </w:t>
      </w:r>
      <w:r>
        <w:t>about the change.</w:t>
      </w:r>
      <w:r w:rsidR="004A2E83">
        <w:t xml:space="preserve"> There is also an expectation for parties to notify if </w:t>
      </w:r>
      <w:r w:rsidR="006D799D">
        <w:t xml:space="preserve">a </w:t>
      </w:r>
      <w:r w:rsidR="004A2E83">
        <w:t xml:space="preserve">change in character is likely. </w:t>
      </w:r>
      <w:r w:rsidR="006D799D">
        <w:t>A response strategy to address the change should also be developed, as set out in national guidance (</w:t>
      </w:r>
      <w:r w:rsidR="00E9435D">
        <w:t xml:space="preserve">DEWHA </w:t>
      </w:r>
      <w:r w:rsidR="006D799D">
        <w:t>2009)</w:t>
      </w:r>
      <w:r w:rsidR="004A2E83">
        <w:t xml:space="preserve">.  </w:t>
      </w:r>
    </w:p>
    <w:p w14:paraId="658442F0" w14:textId="0BFDA051" w:rsidR="004A2E83" w:rsidRDefault="00491D7C" w:rsidP="004A2E83">
      <w:r>
        <w:t>T</w:t>
      </w:r>
      <w:r w:rsidR="004A2E83">
        <w:t xml:space="preserve">he ecological character that is described need not represent a pristine </w:t>
      </w:r>
      <w:r>
        <w:t xml:space="preserve">or natural </w:t>
      </w:r>
      <w:r w:rsidR="004A2E83">
        <w:t>state</w:t>
      </w:r>
      <w:r>
        <w:t>, especially for wetlands that have resulted from human activities</w:t>
      </w:r>
      <w:r w:rsidR="004A2E83">
        <w:t xml:space="preserve">. The </w:t>
      </w:r>
      <w:r w:rsidR="00516912">
        <w:t>Convention</w:t>
      </w:r>
      <w:r w:rsidR="004A2E83">
        <w:t xml:space="preserve"> also commits parties to the ‘wise use’ of all wetlands, not just those listed. Wise use is defined as </w:t>
      </w:r>
      <w:r w:rsidR="001F6B0A">
        <w:t>‘</w:t>
      </w:r>
      <w:r w:rsidR="004A2E83">
        <w:t>maintaining their ecological character … within the context of sustainable development</w:t>
      </w:r>
      <w:r w:rsidR="00F51383">
        <w:t>’</w:t>
      </w:r>
      <w:r w:rsidR="004A2E83">
        <w:t xml:space="preserve">. </w:t>
      </w:r>
    </w:p>
    <w:p w14:paraId="1E08EFF8" w14:textId="52F599D3" w:rsidR="004A2E83" w:rsidRDefault="004A2E83" w:rsidP="004A2E83">
      <w:r>
        <w:t xml:space="preserve">The Ramsar Convention, </w:t>
      </w:r>
      <w:r w:rsidR="002F7DD4">
        <w:t>aims</w:t>
      </w:r>
      <w:r>
        <w:t xml:space="preserve"> to maintain wetlands </w:t>
      </w:r>
      <w:r w:rsidR="002A19FA">
        <w:t xml:space="preserve">according to their ecological character as described </w:t>
      </w:r>
      <w:r w:rsidR="00A17BE4">
        <w:t>in the RIS</w:t>
      </w:r>
      <w:r>
        <w:t xml:space="preserve">, </w:t>
      </w:r>
      <w:r w:rsidR="0027590A">
        <w:t xml:space="preserve">accommodating </w:t>
      </w:r>
      <w:r>
        <w:t xml:space="preserve">variation or alternative natural states. </w:t>
      </w:r>
      <w:r w:rsidR="006D799D">
        <w:t xml:space="preserve">Ecological character has </w:t>
      </w:r>
      <w:r w:rsidR="00482768">
        <w:t xml:space="preserve">traditionally </w:t>
      </w:r>
      <w:r w:rsidR="006D799D">
        <w:t>been interpreted as</w:t>
      </w:r>
      <w:r>
        <w:t xml:space="preserve"> essentially a stationary</w:t>
      </w:r>
      <w:r>
        <w:rPr>
          <w:rStyle w:val="FootnoteReference"/>
        </w:rPr>
        <w:footnoteReference w:id="2"/>
      </w:r>
      <w:r>
        <w:t xml:space="preserve"> concept, with fixed </w:t>
      </w:r>
      <w:r w:rsidR="0011708A">
        <w:t>boundaries</w:t>
      </w:r>
      <w:r>
        <w:t xml:space="preserve">, abundances of </w:t>
      </w:r>
      <w:proofErr w:type="gramStart"/>
      <w:r w:rsidR="002A19FA">
        <w:t xml:space="preserve">particular </w:t>
      </w:r>
      <w:r>
        <w:t>species</w:t>
      </w:r>
      <w:proofErr w:type="gramEnd"/>
      <w:r>
        <w:t>, and classification of wetland types (</w:t>
      </w:r>
      <w:r w:rsidR="001647B5">
        <w:t>DEWHA 2008</w:t>
      </w:r>
      <w:r w:rsidR="007A3316">
        <w:t>;</w:t>
      </w:r>
      <w:r w:rsidR="006D799D">
        <w:t xml:space="preserve"> </w:t>
      </w:r>
      <w:r>
        <w:t xml:space="preserve">Finlayson et al. 2017). The prospect of widespread and </w:t>
      </w:r>
      <w:r>
        <w:lastRenderedPageBreak/>
        <w:t>significant ecological change, driven by climate change, presents challenges</w:t>
      </w:r>
      <w:r w:rsidR="007A3316">
        <w:t xml:space="preserve"> for the implementation of the </w:t>
      </w:r>
      <w:r>
        <w:t xml:space="preserve">Ramsar </w:t>
      </w:r>
      <w:r w:rsidR="00516912">
        <w:t>Convention</w:t>
      </w:r>
      <w:r>
        <w:t xml:space="preserve"> </w:t>
      </w:r>
      <w:r w:rsidR="007A3316">
        <w:t xml:space="preserve">and for the management of </w:t>
      </w:r>
      <w:r w:rsidR="0011708A">
        <w:t>Ramsar site</w:t>
      </w:r>
      <w:r w:rsidR="007A3316">
        <w:t xml:space="preserve">. </w:t>
      </w:r>
      <w:r>
        <w:t xml:space="preserve"> </w:t>
      </w:r>
    </w:p>
    <w:p w14:paraId="331B1C2E" w14:textId="1666D63F" w:rsidR="000C3645" w:rsidRDefault="000C3645" w:rsidP="000C3645">
      <w:r>
        <w:t>Over time, climate change has the potential to drive widespread ecological change in wetlands and it is likely that Ramsar wetland management will, in most situations, need to adapt to accommodate these changes (Pritchard 2014; Finlayson et al. 2017). As a result, to usefully inform decisions about management investments that are sustainable and effective in the long term (</w:t>
      </w:r>
      <w:proofErr w:type="spellStart"/>
      <w:r>
        <w:t>Adger</w:t>
      </w:r>
      <w:proofErr w:type="spellEnd"/>
      <w:r>
        <w:t xml:space="preserve"> 2006; Chapman 2011), analyses of the vulnerability of wetlands need to consider the future dynamics of wetlands, not just the potential for them to change.</w:t>
      </w:r>
    </w:p>
    <w:p w14:paraId="4FB21EB3" w14:textId="77777777" w:rsidR="00D54AF5" w:rsidRDefault="00D54AF5" w:rsidP="00DB1DF5">
      <w:pPr>
        <w:pStyle w:val="Heading2"/>
        <w:numPr>
          <w:ilvl w:val="0"/>
          <w:numId w:val="0"/>
        </w:numPr>
        <w:ind w:left="1134" w:hanging="1134"/>
      </w:pPr>
      <w:bookmarkStart w:id="14" w:name="_Toc8068212"/>
      <w:bookmarkStart w:id="15" w:name="_Toc8203087"/>
      <w:bookmarkStart w:id="16" w:name="_Toc10126727"/>
      <w:r>
        <w:t>Intent of the analysis</w:t>
      </w:r>
      <w:bookmarkEnd w:id="14"/>
      <w:bookmarkEnd w:id="15"/>
      <w:bookmarkEnd w:id="16"/>
      <w:r>
        <w:t xml:space="preserve"> </w:t>
      </w:r>
    </w:p>
    <w:p w14:paraId="7F50A153" w14:textId="42DB71CB" w:rsidR="00EB3A46" w:rsidRPr="00DB1DF5" w:rsidRDefault="00F37F94" w:rsidP="000B524E">
      <w:pPr>
        <w:pStyle w:val="BodyText"/>
      </w:pPr>
      <w:r w:rsidRPr="00CB3725">
        <w:t>This</w:t>
      </w:r>
      <w:r>
        <w:t xml:space="preserve"> m</w:t>
      </w:r>
      <w:r w:rsidRPr="00F37F94">
        <w:t xml:space="preserve">ethodology </w:t>
      </w:r>
      <w:r w:rsidR="000B524E">
        <w:t xml:space="preserve">has been designed to guide managers in their exploration of the ecological changes that might </w:t>
      </w:r>
      <w:r w:rsidR="00626797">
        <w:t>occur</w:t>
      </w:r>
      <w:r w:rsidR="000B524E">
        <w:t xml:space="preserve"> at their sites </w:t>
      </w:r>
      <w:proofErr w:type="gramStart"/>
      <w:r w:rsidR="000B524E">
        <w:t>as a result of</w:t>
      </w:r>
      <w:proofErr w:type="gramEnd"/>
      <w:r w:rsidR="000B524E">
        <w:t xml:space="preserve"> climate change. It</w:t>
      </w:r>
      <w:r w:rsidR="000B524E" w:rsidRPr="00F37F94">
        <w:t xml:space="preserve"> </w:t>
      </w:r>
      <w:r w:rsidRPr="00F37F94">
        <w:t xml:space="preserve">sets out to provide a </w:t>
      </w:r>
      <w:r w:rsidR="00DB1DF5" w:rsidRPr="00F37F94">
        <w:t xml:space="preserve">standard method </w:t>
      </w:r>
      <w:r w:rsidRPr="00F37F94">
        <w:t xml:space="preserve">to help </w:t>
      </w:r>
      <w:r w:rsidR="00772B50">
        <w:t xml:space="preserve">Ramsar </w:t>
      </w:r>
      <w:r w:rsidR="00DB1DF5" w:rsidRPr="00F37F94">
        <w:t xml:space="preserve">site managers </w:t>
      </w:r>
      <w:r w:rsidRPr="00F37F94">
        <w:t xml:space="preserve">explore future changes </w:t>
      </w:r>
      <w:r w:rsidR="00786902">
        <w:t>to</w:t>
      </w:r>
      <w:r w:rsidR="00124C96">
        <w:t xml:space="preserve"> </w:t>
      </w:r>
      <w:r w:rsidR="000B524E" w:rsidRPr="00F37F94">
        <w:t>wetland sites, u</w:t>
      </w:r>
      <w:r w:rsidR="00124C96">
        <w:t xml:space="preserve">nderstand their vulnerabilities, </w:t>
      </w:r>
      <w:r w:rsidR="00786902">
        <w:t xml:space="preserve">and start </w:t>
      </w:r>
      <w:r w:rsidR="000B524E" w:rsidRPr="00F37F94">
        <w:t>consider</w:t>
      </w:r>
      <w:r w:rsidR="00786902">
        <w:t>ing</w:t>
      </w:r>
      <w:r w:rsidR="000B524E" w:rsidRPr="00F37F94">
        <w:t xml:space="preserve"> the consequences for management and policy</w:t>
      </w:r>
      <w:r w:rsidR="00124C96">
        <w:t xml:space="preserve"> </w:t>
      </w:r>
      <w:r w:rsidR="001362E1">
        <w:t>at various levels of governance</w:t>
      </w:r>
      <w:r w:rsidR="00786902">
        <w:t xml:space="preserve">. </w:t>
      </w:r>
      <w:r w:rsidR="00EB3A46">
        <w:t xml:space="preserve">It provides a set of </w:t>
      </w:r>
      <w:r w:rsidR="00EB3A46" w:rsidRPr="00F37F94">
        <w:t xml:space="preserve">concepts </w:t>
      </w:r>
      <w:r w:rsidR="00EB3A46">
        <w:t xml:space="preserve">to enable managers to think about the issues in their own wetlands and to </w:t>
      </w:r>
      <w:r w:rsidR="00D10318">
        <w:t>document this process</w:t>
      </w:r>
      <w:r w:rsidR="009C6132">
        <w:t xml:space="preserve"> and </w:t>
      </w:r>
      <w:r w:rsidR="00EB3A46">
        <w:t xml:space="preserve">share experiences </w:t>
      </w:r>
      <w:r w:rsidR="00DB3BED">
        <w:t xml:space="preserve">of doing it </w:t>
      </w:r>
      <w:r w:rsidR="00EB3A46">
        <w:t xml:space="preserve">with other managers. This will enable </w:t>
      </w:r>
      <w:r w:rsidR="00D10318">
        <w:t>development of</w:t>
      </w:r>
      <w:r w:rsidR="00EB3A46">
        <w:t xml:space="preserve"> a collective knowledge base to </w:t>
      </w:r>
      <w:r w:rsidR="00554983">
        <w:t>underpin adaptation of wetland policy and management</w:t>
      </w:r>
      <w:r w:rsidR="00EB3A46">
        <w:t xml:space="preserve">. It will help site managers communicate clearly and in a structured way with wetland stakeholders about maintaining values in the face of climate and ecological change. </w:t>
      </w:r>
    </w:p>
    <w:p w14:paraId="5349E75C" w14:textId="57E58C27" w:rsidR="00786902" w:rsidRDefault="00F00250" w:rsidP="00786902">
      <w:pPr>
        <w:pStyle w:val="BodyText"/>
      </w:pPr>
      <w:r>
        <w:t>T</w:t>
      </w:r>
      <w:r w:rsidR="00124C96">
        <w:t>he methodology</w:t>
      </w:r>
      <w:r w:rsidR="000B524E">
        <w:t xml:space="preserve"> helps managers identify the extent to which various ecological values of their sites could be managed to persist even in the face of ecological change (Dunlop et al. 2013)</w:t>
      </w:r>
      <w:r w:rsidR="00124C96">
        <w:t>. So, while facing change</w:t>
      </w:r>
      <w:r w:rsidR="000B524E">
        <w:t xml:space="preserve"> is challenging, identifying </w:t>
      </w:r>
      <w:r w:rsidR="00786902">
        <w:t xml:space="preserve">that many </w:t>
      </w:r>
      <w:r w:rsidR="000B524E">
        <w:t xml:space="preserve">ecological values can potentially be preserved </w:t>
      </w:r>
      <w:r w:rsidR="00786902">
        <w:t>helps provide assurance and some indication of how management might be adapted to accommodate change</w:t>
      </w:r>
      <w:r w:rsidR="00626797">
        <w:t>. The methodology draws</w:t>
      </w:r>
      <w:r w:rsidR="000B524E">
        <w:t xml:space="preserve"> on the </w:t>
      </w:r>
      <w:r w:rsidR="000B524E" w:rsidRPr="00F25744">
        <w:rPr>
          <w:i/>
        </w:rPr>
        <w:t>Climate-ready biodiversity management tool</w:t>
      </w:r>
      <w:r w:rsidR="000B524E" w:rsidRPr="003F24EB">
        <w:t xml:space="preserve"> </w:t>
      </w:r>
      <w:r w:rsidR="000B524E">
        <w:t>(Dunlop &amp; Ryan 2016; case study in Dunlop et al. 2017</w:t>
      </w:r>
      <w:r w:rsidR="00786902">
        <w:t>; see also van Kerkhoff et al. 2018</w:t>
      </w:r>
      <w:r w:rsidR="000B524E">
        <w:t>).</w:t>
      </w:r>
      <w:r w:rsidR="002F7DD4">
        <w:t xml:space="preserve"> The approach is consistent with the scan cycle described in </w:t>
      </w:r>
      <w:r w:rsidR="002F7DD4">
        <w:rPr>
          <w:i/>
        </w:rPr>
        <w:t>C</w:t>
      </w:r>
      <w:r w:rsidR="002F7DD4" w:rsidRPr="00554983">
        <w:rPr>
          <w:i/>
        </w:rPr>
        <w:t xml:space="preserve">limate Compass – A climate risk management framework of Commonwealth agencies </w:t>
      </w:r>
      <w:r w:rsidR="002F7DD4">
        <w:t>(</w:t>
      </w:r>
      <w:r w:rsidR="00D066A4">
        <w:t xml:space="preserve">CSIRO </w:t>
      </w:r>
      <w:r w:rsidR="00201E53">
        <w:t>2018</w:t>
      </w:r>
      <w:r w:rsidR="002F7DD4">
        <w:t>)</w:t>
      </w:r>
      <w:r w:rsidR="000B524E">
        <w:t xml:space="preserve">. </w:t>
      </w:r>
    </w:p>
    <w:p w14:paraId="553D9827" w14:textId="77777777" w:rsidR="00786902" w:rsidRDefault="00786902" w:rsidP="00786902">
      <w:pPr>
        <w:pStyle w:val="BodyText"/>
      </w:pPr>
      <w:r>
        <w:t xml:space="preserve">We suggest the analyses conducted with this methodology be coupled with a </w:t>
      </w:r>
      <w:r w:rsidRPr="00D65483">
        <w:rPr>
          <w:i/>
        </w:rPr>
        <w:t>pathway approach</w:t>
      </w:r>
      <w:r>
        <w:t xml:space="preserve"> to planning future adaptation. Adaptation pathway approaches identify the changes in policy and management that might be required sometime in the future as climate change continues, and then </w:t>
      </w:r>
      <w:r w:rsidR="00554983">
        <w:t>scope</w:t>
      </w:r>
      <w:r>
        <w:t xml:space="preserve"> the work that needs to be done by management and policy agencies, research organisations and civil society in the near term to lay the foundation for a considered, gradual and informed transition as and when the need arises (Stafford Smith et al. 2014; Wise et al. 2014; Finlayson et al. 2017).</w:t>
      </w:r>
      <w:r w:rsidR="00554983" w:rsidRPr="00554983">
        <w:t xml:space="preserve"> </w:t>
      </w:r>
      <w:r w:rsidR="00554983">
        <w:t xml:space="preserve">This </w:t>
      </w:r>
      <w:r w:rsidR="00164D03">
        <w:t xml:space="preserve">near-term work </w:t>
      </w:r>
      <w:r w:rsidR="00554983">
        <w:t>could be implemented as part of an adaptive management cycle.</w:t>
      </w:r>
    </w:p>
    <w:p w14:paraId="3702E0F1" w14:textId="61EA305B" w:rsidR="000B524E" w:rsidRDefault="000B524E" w:rsidP="000B524E">
      <w:pPr>
        <w:pStyle w:val="BodyText"/>
      </w:pPr>
      <w:r>
        <w:t xml:space="preserve">It is important to note that despite the prospect of significant ecological change in the future, the current intent of </w:t>
      </w:r>
      <w:r w:rsidR="009F0615">
        <w:t xml:space="preserve">the </w:t>
      </w:r>
      <w:r>
        <w:t>Ramsar</w:t>
      </w:r>
      <w:r w:rsidR="009F0615">
        <w:t xml:space="preserve"> Convention</w:t>
      </w:r>
      <w:r w:rsidR="00786902">
        <w:t xml:space="preserve">, </w:t>
      </w:r>
      <w:r>
        <w:t>to maintain ecological character</w:t>
      </w:r>
      <w:r w:rsidR="00786902">
        <w:t xml:space="preserve">, and </w:t>
      </w:r>
      <w:r>
        <w:t>the mechanisms used to address current threats</w:t>
      </w:r>
      <w:r w:rsidR="00786902">
        <w:t xml:space="preserve"> </w:t>
      </w:r>
      <w:r>
        <w:t xml:space="preserve">continue to be valid and effective. </w:t>
      </w:r>
    </w:p>
    <w:p w14:paraId="704E0B8A" w14:textId="77777777" w:rsidR="00966264" w:rsidRDefault="00966264" w:rsidP="000B524E">
      <w:pPr>
        <w:pStyle w:val="BodyText"/>
      </w:pPr>
    </w:p>
    <w:p w14:paraId="047C500D" w14:textId="77777777" w:rsidR="00CF371F" w:rsidRDefault="006C469E" w:rsidP="00CF371F">
      <w:pPr>
        <w:pStyle w:val="Heading2"/>
        <w:numPr>
          <w:ilvl w:val="0"/>
          <w:numId w:val="0"/>
        </w:numPr>
        <w:ind w:left="1134" w:hanging="1134"/>
      </w:pPr>
      <w:bookmarkStart w:id="17" w:name="_Toc8203088"/>
      <w:bookmarkStart w:id="18" w:name="_Toc10126728"/>
      <w:r>
        <w:t xml:space="preserve">Understanding </w:t>
      </w:r>
      <w:r w:rsidR="00CF371F">
        <w:t>the vulnerability of wetlands</w:t>
      </w:r>
      <w:bookmarkEnd w:id="17"/>
      <w:bookmarkEnd w:id="18"/>
    </w:p>
    <w:p w14:paraId="3017B5AD" w14:textId="7D1DB054" w:rsidR="00D54AF5" w:rsidRDefault="00D54AF5" w:rsidP="001C60D9">
      <w:pPr>
        <w:pStyle w:val="BodyText"/>
      </w:pPr>
      <w:r>
        <w:t>This assessment process has been developed in the context that almost all wetlands are likely to be affected by climate change, and that these impacts have the potential to change the ecological character of many wetlands, over time, challeng</w:t>
      </w:r>
      <w:r w:rsidR="00164D03">
        <w:t>ing</w:t>
      </w:r>
      <w:r>
        <w:t xml:space="preserve"> the </w:t>
      </w:r>
      <w:r w:rsidR="00164D03">
        <w:t xml:space="preserve">current </w:t>
      </w:r>
      <w:r>
        <w:t xml:space="preserve">objective of maintaining ecological character. The assessment process seeks to </w:t>
      </w:r>
      <w:r w:rsidR="00164D03">
        <w:t xml:space="preserve">explore </w:t>
      </w:r>
      <w:r>
        <w:t>the potential future impacts on wetlands in a way that enable</w:t>
      </w:r>
      <w:r w:rsidR="00A73836">
        <w:t>s</w:t>
      </w:r>
      <w:r>
        <w:t xml:space="preserve"> Ramsar managers and others in the wetland community </w:t>
      </w:r>
      <w:r w:rsidR="00CB3725">
        <w:t xml:space="preserve">to </w:t>
      </w:r>
      <w:r>
        <w:t xml:space="preserve">gain a new understanding of the </w:t>
      </w:r>
      <w:r w:rsidR="00626797">
        <w:t xml:space="preserve">impacts of climate change </w:t>
      </w:r>
      <w:r>
        <w:t xml:space="preserve">and develop new potential solutions. </w:t>
      </w:r>
      <w:r w:rsidR="00164D03">
        <w:t>Specifically, t</w:t>
      </w:r>
      <w:r>
        <w:t xml:space="preserve">his analysis </w:t>
      </w:r>
      <w:r w:rsidR="00164D03">
        <w:t>focusses</w:t>
      </w:r>
      <w:r w:rsidR="006C469E">
        <w:t xml:space="preserve"> </w:t>
      </w:r>
      <w:r w:rsidR="009F0615">
        <w:t>on</w:t>
      </w:r>
      <w:r w:rsidR="006C469E">
        <w:t xml:space="preserve"> unpacking </w:t>
      </w:r>
      <w:r>
        <w:t xml:space="preserve">two </w:t>
      </w:r>
      <w:r>
        <w:lastRenderedPageBreak/>
        <w:t xml:space="preserve">key dimensions: the </w:t>
      </w:r>
      <w:r w:rsidRPr="00027814">
        <w:rPr>
          <w:i/>
        </w:rPr>
        <w:t>value</w:t>
      </w:r>
      <w:r>
        <w:t xml:space="preserve"> of wetlands</w:t>
      </w:r>
      <w:r w:rsidR="00A741B1">
        <w:t xml:space="preserve"> and </w:t>
      </w:r>
      <w:r>
        <w:t xml:space="preserve">the </w:t>
      </w:r>
      <w:r w:rsidRPr="00027814">
        <w:rPr>
          <w:i/>
        </w:rPr>
        <w:t>dynamics</w:t>
      </w:r>
      <w:r>
        <w:t xml:space="preserve"> of change</w:t>
      </w:r>
      <w:r w:rsidR="001C60D9">
        <w:t xml:space="preserve"> to assess climate change vulnerability in the context of the prospect of future changes in ecological character</w:t>
      </w:r>
      <w:r>
        <w:t xml:space="preserve">. </w:t>
      </w:r>
      <w:r w:rsidR="001C60D9">
        <w:t xml:space="preserve">This could be used </w:t>
      </w:r>
      <w:r w:rsidR="002E462D">
        <w:t xml:space="preserve">to identify </w:t>
      </w:r>
      <w:r w:rsidR="001C60D9">
        <w:t xml:space="preserve">adaptation responses, </w:t>
      </w:r>
      <w:r>
        <w:t>communicat</w:t>
      </w:r>
      <w:r w:rsidR="001C60D9">
        <w:t>e</w:t>
      </w:r>
      <w:r>
        <w:t xml:space="preserve"> the imperative for climate mitigation</w:t>
      </w:r>
      <w:r w:rsidR="001C60D9">
        <w:t xml:space="preserve">, </w:t>
      </w:r>
      <w:r w:rsidR="002E462D">
        <w:t>explore</w:t>
      </w:r>
      <w:r w:rsidR="001C60D9">
        <w:t xml:space="preserve"> </w:t>
      </w:r>
      <w:r w:rsidR="00C2361C">
        <w:t xml:space="preserve">sensitivity to water allocation, </w:t>
      </w:r>
      <w:r>
        <w:t>prioritis</w:t>
      </w:r>
      <w:r w:rsidR="002E462D">
        <w:t>e</w:t>
      </w:r>
      <w:r>
        <w:t xml:space="preserve"> investment</w:t>
      </w:r>
      <w:r w:rsidR="001C60D9">
        <w:t xml:space="preserve">, design monitoring, </w:t>
      </w:r>
      <w:r w:rsidR="002E462D">
        <w:t>suggest areas for further investigation</w:t>
      </w:r>
      <w:r w:rsidR="001C60D9">
        <w:t>, and engag</w:t>
      </w:r>
      <w:r w:rsidR="009F0615">
        <w:t>e</w:t>
      </w:r>
      <w:r w:rsidR="001C60D9">
        <w:t xml:space="preserve"> with stakeholders</w:t>
      </w:r>
      <w:r>
        <w:t>.</w:t>
      </w:r>
    </w:p>
    <w:p w14:paraId="770288D0" w14:textId="77777777" w:rsidR="00966264" w:rsidRDefault="00966264" w:rsidP="001C60D9">
      <w:pPr>
        <w:pStyle w:val="BodyText"/>
      </w:pPr>
    </w:p>
    <w:p w14:paraId="18A1751B" w14:textId="77777777" w:rsidR="00F478DF" w:rsidRDefault="00F478DF" w:rsidP="00F478DF">
      <w:pPr>
        <w:pStyle w:val="Heading2"/>
        <w:numPr>
          <w:ilvl w:val="0"/>
          <w:numId w:val="0"/>
        </w:numPr>
        <w:ind w:left="1134" w:hanging="1134"/>
      </w:pPr>
      <w:bookmarkStart w:id="19" w:name="_Toc8068213"/>
      <w:bookmarkStart w:id="20" w:name="_Toc8203089"/>
      <w:bookmarkStart w:id="21" w:name="_Toc10126729"/>
      <w:r>
        <w:t>Overview</w:t>
      </w:r>
      <w:r w:rsidR="000E4C4C">
        <w:t xml:space="preserve"> of </w:t>
      </w:r>
      <w:r w:rsidR="00F96BF2">
        <w:t xml:space="preserve">the </w:t>
      </w:r>
      <w:r w:rsidR="000E4C4C">
        <w:t>methodology</w:t>
      </w:r>
      <w:bookmarkEnd w:id="19"/>
      <w:bookmarkEnd w:id="20"/>
      <w:bookmarkEnd w:id="21"/>
    </w:p>
    <w:p w14:paraId="05165CB0" w14:textId="77777777" w:rsidR="00F478DF" w:rsidRPr="0000082F" w:rsidRDefault="0000082F" w:rsidP="00860438">
      <w:pPr>
        <w:pStyle w:val="Heading3"/>
        <w:numPr>
          <w:ilvl w:val="0"/>
          <w:numId w:val="0"/>
        </w:numPr>
      </w:pPr>
      <w:r w:rsidRPr="006A734D">
        <w:t>Logic</w:t>
      </w:r>
      <w:r w:rsidRPr="0000082F">
        <w:t xml:space="preserve"> </w:t>
      </w:r>
    </w:p>
    <w:p w14:paraId="45EE712D" w14:textId="77777777" w:rsidR="00BF33C5" w:rsidRDefault="002E462D" w:rsidP="00D54AF5">
      <w:pPr>
        <w:pStyle w:val="BodyText"/>
      </w:pPr>
      <w:r>
        <w:t>A key</w:t>
      </w:r>
      <w:r w:rsidR="00BF33C5">
        <w:t xml:space="preserve"> concept of the </w:t>
      </w:r>
      <w:r w:rsidR="002A64FF">
        <w:t xml:space="preserve">methodology </w:t>
      </w:r>
      <w:r w:rsidR="00BF33C5">
        <w:t xml:space="preserve">is the idea that with </w:t>
      </w:r>
      <w:r w:rsidR="00AF21B6">
        <w:t>al</w:t>
      </w:r>
      <w:r w:rsidR="002A64FF">
        <w:t>most</w:t>
      </w:r>
      <w:r w:rsidR="00BF33C5">
        <w:t xml:space="preserve"> </w:t>
      </w:r>
      <w:r w:rsidR="00AF21B6">
        <w:t xml:space="preserve">all </w:t>
      </w:r>
      <w:r w:rsidR="00BF33C5">
        <w:t xml:space="preserve">ecological change there will be something that persists, and that often there is considerable value in what persists, even if some value is lost through the change. For example, in a drying landscape a permanent wetland may become </w:t>
      </w:r>
      <w:r w:rsidR="00AF21B6" w:rsidRPr="00AF21B6">
        <w:t>intermittent</w:t>
      </w:r>
      <w:r w:rsidR="00AF21B6">
        <w:t>, i</w:t>
      </w:r>
      <w:r w:rsidR="00BF33C5">
        <w:t xml:space="preserve">n doing so there may be a change in </w:t>
      </w:r>
      <w:r w:rsidR="00CB3725">
        <w:t xml:space="preserve">the </w:t>
      </w:r>
      <w:r w:rsidR="00BF33C5">
        <w:t>species i</w:t>
      </w:r>
      <w:r w:rsidR="008C7F82">
        <w:t>t</w:t>
      </w:r>
      <w:r w:rsidR="00BF33C5">
        <w:t xml:space="preserve"> supports, its value as a refuge may decrease, but it </w:t>
      </w:r>
      <w:r w:rsidR="008C7F82">
        <w:t xml:space="preserve">may </w:t>
      </w:r>
      <w:r w:rsidR="00BF33C5">
        <w:t>still be a wetland with many wetland species, functions and benefits, still be wetter than other parts of the landscape during dry periods</w:t>
      </w:r>
      <w:r w:rsidR="008C7F82">
        <w:t>, and continue to meet the criteria for international importance</w:t>
      </w:r>
      <w:r w:rsidR="00BF33C5">
        <w:t xml:space="preserve">. The methodology steps users through the process of </w:t>
      </w:r>
      <w:r w:rsidR="008C7F82">
        <w:t xml:space="preserve">exploring </w:t>
      </w:r>
      <w:r w:rsidR="00BF33C5">
        <w:t xml:space="preserve">change that can be anticipated at a site, analysing how this might affect the multiple values associated with the site, interpreting this in terms of vulnerability, then exploring the consequences. </w:t>
      </w:r>
    </w:p>
    <w:p w14:paraId="6778AFC0" w14:textId="1CF06E0A" w:rsidR="00E66529" w:rsidRDefault="00E66529" w:rsidP="00D54AF5">
      <w:pPr>
        <w:pStyle w:val="BodyText"/>
      </w:pPr>
      <w:r>
        <w:t>The process is driven by consideration of hydrological and ecological change, but it intersect</w:t>
      </w:r>
      <w:r w:rsidR="008C7F82">
        <w:t xml:space="preserve">s </w:t>
      </w:r>
      <w:r>
        <w:t>with social and institutional considerations, as</w:t>
      </w:r>
      <w:r w:rsidR="008C7F82">
        <w:t xml:space="preserve"> these can contribute to </w:t>
      </w:r>
      <w:r w:rsidR="002F7DD4">
        <w:t>vulnerability</w:t>
      </w:r>
      <w:r>
        <w:t xml:space="preserve">. </w:t>
      </w:r>
      <w:r w:rsidR="00C46D52">
        <w:t>The methodology</w:t>
      </w:r>
      <w:r w:rsidR="008C7F82">
        <w:t xml:space="preserve"> uses </w:t>
      </w:r>
      <w:r w:rsidR="00651F63">
        <w:t xml:space="preserve">the </w:t>
      </w:r>
      <w:r w:rsidR="008C7F82">
        <w:t xml:space="preserve">Ramsar </w:t>
      </w:r>
      <w:r w:rsidR="00D10318">
        <w:t>C</w:t>
      </w:r>
      <w:r w:rsidR="008C7F82">
        <w:t xml:space="preserve">onvention </w:t>
      </w:r>
      <w:r w:rsidR="00651F63">
        <w:t xml:space="preserve">terminology </w:t>
      </w:r>
      <w:r w:rsidR="00C46D52">
        <w:t xml:space="preserve">of components, processes and </w:t>
      </w:r>
      <w:r w:rsidR="00772B50">
        <w:t>services</w:t>
      </w:r>
      <w:r w:rsidR="00C46D52">
        <w:t xml:space="preserve">, ecological character, criteria for international importance </w:t>
      </w:r>
      <w:r w:rsidR="00772B50">
        <w:t xml:space="preserve">of </w:t>
      </w:r>
      <w:r w:rsidR="00C46D52">
        <w:t>wetlands, but it also draws on broader expressions of value for wetland sites.</w:t>
      </w:r>
      <w:r>
        <w:t xml:space="preserve"> </w:t>
      </w:r>
    </w:p>
    <w:p w14:paraId="1BFB41E0" w14:textId="77777777" w:rsidR="00F04607" w:rsidRDefault="0060173D" w:rsidP="00D54AF5">
      <w:pPr>
        <w:pStyle w:val="BodyText"/>
      </w:pPr>
      <w:r>
        <w:t>The methodology has three stages</w:t>
      </w:r>
      <w:r w:rsidR="00F17649">
        <w:t>,</w:t>
      </w:r>
      <w:r w:rsidR="00651F63">
        <w:t xml:space="preserve"> </w:t>
      </w:r>
      <w:r w:rsidR="00BF33C5">
        <w:t>with steps to guide the user through the analysis</w:t>
      </w:r>
      <w:r w:rsidR="00601D23">
        <w:t xml:space="preserve"> (</w:t>
      </w:r>
      <w:r w:rsidR="00601D23">
        <w:fldChar w:fldCharType="begin"/>
      </w:r>
      <w:r w:rsidR="00601D23">
        <w:instrText xml:space="preserve"> REF _Ref8206958 \h </w:instrText>
      </w:r>
      <w:r w:rsidR="00601D23">
        <w:fldChar w:fldCharType="separate"/>
      </w:r>
      <w:r w:rsidR="00601D23">
        <w:t xml:space="preserve">Figure </w:t>
      </w:r>
      <w:r w:rsidR="00601D23">
        <w:rPr>
          <w:noProof/>
        </w:rPr>
        <w:t>1</w:t>
      </w:r>
      <w:r w:rsidR="00601D23">
        <w:fldChar w:fldCharType="end"/>
      </w:r>
      <w:r w:rsidR="00601D23">
        <w:t>)</w:t>
      </w:r>
      <w:r w:rsidR="00BF33C5">
        <w:t xml:space="preserve">. </w:t>
      </w:r>
      <w:r w:rsidR="00F17A78">
        <w:t>A series of tables are provided as t</w:t>
      </w:r>
      <w:r w:rsidR="00BF33C5">
        <w:t xml:space="preserve">emplates for recording the deliberations and results. It is expected the analysis will be done by a group of people, typically the site manager, some </w:t>
      </w:r>
      <w:proofErr w:type="gramStart"/>
      <w:r w:rsidR="00BF33C5">
        <w:t>colleagues</w:t>
      </w:r>
      <w:proofErr w:type="gramEnd"/>
      <w:r w:rsidR="00BF33C5">
        <w:t xml:space="preserve"> and some additional experts</w:t>
      </w:r>
      <w:r w:rsidR="007056D8">
        <w:t xml:space="preserve">. The process works well when multiple perspectives and expertise are combined to deliberate on the steps. It could also be done by an individual or modified to use as a stakeholder </w:t>
      </w:r>
      <w:r w:rsidR="00772B50">
        <w:t xml:space="preserve">engagement </w:t>
      </w:r>
      <w:r w:rsidR="007056D8">
        <w:t xml:space="preserve">tool. </w:t>
      </w:r>
    </w:p>
    <w:p w14:paraId="4E20DA97" w14:textId="77777777" w:rsidR="00DC39AE" w:rsidRDefault="00DC39AE" w:rsidP="00BF33C5">
      <w:pPr>
        <w:pStyle w:val="BodyText"/>
        <w:rPr>
          <w:b/>
        </w:rPr>
      </w:pPr>
    </w:p>
    <w:p w14:paraId="111B0226" w14:textId="538582AD" w:rsidR="00F04607" w:rsidRDefault="00BF33C5" w:rsidP="00BF33C5">
      <w:pPr>
        <w:pStyle w:val="BodyText"/>
      </w:pPr>
      <w:r w:rsidRPr="007056D8">
        <w:rPr>
          <w:b/>
        </w:rPr>
        <w:t>Stage 1</w:t>
      </w:r>
      <w:r w:rsidRPr="00F17A78">
        <w:rPr>
          <w:b/>
        </w:rPr>
        <w:t xml:space="preserve">. </w:t>
      </w:r>
      <w:r w:rsidR="00486DDC" w:rsidRPr="00F17A78">
        <w:rPr>
          <w:b/>
        </w:rPr>
        <w:t xml:space="preserve">Understanding </w:t>
      </w:r>
      <w:r w:rsidR="0060173D" w:rsidRPr="00F17A78">
        <w:rPr>
          <w:b/>
        </w:rPr>
        <w:t>context</w:t>
      </w:r>
      <w:r w:rsidR="00CF371F">
        <w:t xml:space="preserve"> </w:t>
      </w:r>
      <w:r w:rsidR="00E15A0C">
        <w:t>is about developing a shared basis for the analysis</w:t>
      </w:r>
      <w:r w:rsidR="007056D8">
        <w:t xml:space="preserve">. Much of </w:t>
      </w:r>
      <w:r w:rsidR="00E15A0C">
        <w:t xml:space="preserve">the context </w:t>
      </w:r>
      <w:r w:rsidR="007056D8">
        <w:t xml:space="preserve">will </w:t>
      </w:r>
      <w:r w:rsidR="006F5C25">
        <w:t xml:space="preserve">be familiar to site managers and documented in the </w:t>
      </w:r>
      <w:r w:rsidR="0032604A">
        <w:t>RIS</w:t>
      </w:r>
      <w:r w:rsidR="00D56A97">
        <w:t xml:space="preserve">, </w:t>
      </w:r>
      <w:r w:rsidR="00A016DC">
        <w:t>the ecological character</w:t>
      </w:r>
      <w:r w:rsidR="00D56A97">
        <w:t xml:space="preserve"> </w:t>
      </w:r>
      <w:r w:rsidR="005A4132">
        <w:t>description if available, or the</w:t>
      </w:r>
      <w:r w:rsidR="001E7FF7">
        <w:t xml:space="preserve"> </w:t>
      </w:r>
      <w:r w:rsidR="00D56A97">
        <w:t>management plan</w:t>
      </w:r>
      <w:r w:rsidR="005A4132">
        <w:t>.</w:t>
      </w:r>
      <w:r w:rsidR="006F5C25">
        <w:t xml:space="preserve"> </w:t>
      </w:r>
      <w:r w:rsidR="007056D8">
        <w:t xml:space="preserve">However, the methodology is a process of thinking differently about </w:t>
      </w:r>
      <w:r w:rsidR="006F5C25">
        <w:t>a</w:t>
      </w:r>
      <w:r w:rsidR="007056D8">
        <w:t xml:space="preserve"> site, and it helps to step back </w:t>
      </w:r>
      <w:r w:rsidR="00E66529">
        <w:t>and explore the broader context, including the social and institutional setting</w:t>
      </w:r>
      <w:r w:rsidR="006F5C25">
        <w:t xml:space="preserve"> and information from other stakeholders</w:t>
      </w:r>
      <w:r w:rsidR="00E66529">
        <w:t xml:space="preserve">, </w:t>
      </w:r>
      <w:r w:rsidR="007056D8">
        <w:t xml:space="preserve">to provide a foundation for the analysis. This step is </w:t>
      </w:r>
      <w:r w:rsidR="00F92BDD">
        <w:t>relatively straightforward</w:t>
      </w:r>
      <w:r w:rsidR="007056D8">
        <w:t xml:space="preserve">, ahead of the </w:t>
      </w:r>
      <w:r w:rsidR="006F5C25">
        <w:t>following</w:t>
      </w:r>
      <w:r w:rsidR="00347B35">
        <w:t xml:space="preserve"> st</w:t>
      </w:r>
      <w:r w:rsidR="00823F5F">
        <w:t>eps</w:t>
      </w:r>
      <w:r w:rsidR="007056D8">
        <w:t xml:space="preserve"> that </w:t>
      </w:r>
      <w:r w:rsidR="006F5C25">
        <w:t>involve concepts and analysis that may be less familiar to participants</w:t>
      </w:r>
      <w:r w:rsidR="007056D8">
        <w:t xml:space="preserve">. </w:t>
      </w:r>
    </w:p>
    <w:p w14:paraId="26863191" w14:textId="77777777" w:rsidR="00DC39AE" w:rsidRDefault="00DC39AE" w:rsidP="007056D8">
      <w:pPr>
        <w:pStyle w:val="BodyText"/>
        <w:rPr>
          <w:b/>
        </w:rPr>
      </w:pPr>
    </w:p>
    <w:p w14:paraId="542E2220" w14:textId="2CBF6F58" w:rsidR="00F04607" w:rsidRDefault="007056D8" w:rsidP="007056D8">
      <w:pPr>
        <w:pStyle w:val="BodyText"/>
      </w:pPr>
      <w:r w:rsidRPr="007056D8">
        <w:rPr>
          <w:b/>
        </w:rPr>
        <w:t xml:space="preserve">Stage 2. </w:t>
      </w:r>
      <w:r w:rsidR="00486DDC" w:rsidRPr="007056D8">
        <w:rPr>
          <w:b/>
        </w:rPr>
        <w:t>Scoping future impacts</w:t>
      </w:r>
      <w:r>
        <w:t xml:space="preserve"> starts with initial concerns and known sensitivities about hydrological and ecological impacts</w:t>
      </w:r>
      <w:r w:rsidR="00E66529">
        <w:t xml:space="preserve">, brings in climate change projections for the site or region, constructs a scenario of ‘greatest plausible change’ for the site, then constructs a ‘change-persistence table’ for the site. The change-persistence table documents understanding about how different </w:t>
      </w:r>
      <w:r w:rsidR="00A727E6">
        <w:t xml:space="preserve">features </w:t>
      </w:r>
      <w:r w:rsidR="00E66529">
        <w:t>of the site might change and persist</w:t>
      </w:r>
      <w:r w:rsidR="00C105E8">
        <w:t>.</w:t>
      </w:r>
      <w:r w:rsidR="00E66529">
        <w:t xml:space="preserve"> </w:t>
      </w:r>
      <w:r w:rsidR="00C105E8">
        <w:t>T</w:t>
      </w:r>
      <w:r w:rsidR="00E66529">
        <w:t xml:space="preserve">his is used to explore the consequences for </w:t>
      </w:r>
      <w:proofErr w:type="gramStart"/>
      <w:r w:rsidR="00E66529">
        <w:t>Ramsar</w:t>
      </w:r>
      <w:proofErr w:type="gramEnd"/>
      <w:r w:rsidR="00E66529">
        <w:t xml:space="preserve"> and other values associated with the site, and implications for future management and knowledge about the site. The idea behind greatest plausible change is explained in a section below. </w:t>
      </w:r>
    </w:p>
    <w:p w14:paraId="5CF4D50A" w14:textId="77777777" w:rsidR="00DC39AE" w:rsidRDefault="00DC39AE" w:rsidP="007056D8">
      <w:pPr>
        <w:pStyle w:val="BodyText"/>
        <w:rPr>
          <w:b/>
        </w:rPr>
      </w:pPr>
    </w:p>
    <w:p w14:paraId="3C285726" w14:textId="77777777" w:rsidR="00F23C18" w:rsidRDefault="007056D8" w:rsidP="007056D8">
      <w:pPr>
        <w:pStyle w:val="BodyText"/>
      </w:pPr>
      <w:r>
        <w:rPr>
          <w:b/>
        </w:rPr>
        <w:t xml:space="preserve">Stage 3. </w:t>
      </w:r>
      <w:r w:rsidR="00486DDC" w:rsidRPr="007056D8">
        <w:rPr>
          <w:b/>
        </w:rPr>
        <w:t>Interpretation</w:t>
      </w:r>
      <w:r w:rsidR="00CF371F">
        <w:t xml:space="preserve"> </w:t>
      </w:r>
      <w:r w:rsidR="00E66529">
        <w:t xml:space="preserve">guides the users through exploration of the </w:t>
      </w:r>
      <w:r w:rsidR="00C46D52">
        <w:t xml:space="preserve">results of </w:t>
      </w:r>
      <w:r w:rsidR="006F5C25">
        <w:t>S</w:t>
      </w:r>
      <w:r w:rsidR="00C46D52">
        <w:t xml:space="preserve">tage 2. </w:t>
      </w:r>
      <w:r w:rsidR="00E66529">
        <w:t xml:space="preserve">It starts </w:t>
      </w:r>
      <w:r w:rsidR="00C46D52">
        <w:t xml:space="preserve">with </w:t>
      </w:r>
      <w:r w:rsidR="00E66529">
        <w:t xml:space="preserve">a series of questions designed to facilitate </w:t>
      </w:r>
      <w:r w:rsidR="006F5C25">
        <w:t xml:space="preserve">deliberation among participants about </w:t>
      </w:r>
      <w:r w:rsidR="00E66529">
        <w:t xml:space="preserve">the data </w:t>
      </w:r>
      <w:r w:rsidR="00D872F9">
        <w:t>collected in the previous stage</w:t>
      </w:r>
      <w:r w:rsidR="00E66529">
        <w:t xml:space="preserve">. </w:t>
      </w:r>
      <w:r w:rsidR="00C46D52">
        <w:t xml:space="preserve">Guidance is then provided to elicit and document some key messages and conclusions about </w:t>
      </w:r>
      <w:r w:rsidR="00942E11">
        <w:t xml:space="preserve">the </w:t>
      </w:r>
      <w:r w:rsidR="00C46D52">
        <w:t>vulnerability of the site</w:t>
      </w:r>
      <w:r w:rsidR="00D872F9">
        <w:t>. U</w:t>
      </w:r>
      <w:r w:rsidR="00C46D52">
        <w:t xml:space="preserve">sers </w:t>
      </w:r>
      <w:r w:rsidR="00D872F9">
        <w:t xml:space="preserve">are </w:t>
      </w:r>
      <w:r w:rsidR="00C46D52">
        <w:t>guided to document any insights or implications for policy or management that have been revealed, noting that structured adaptation analysis planning is beyond the scope of the methodology.</w:t>
      </w:r>
    </w:p>
    <w:p w14:paraId="08E019EB" w14:textId="1903A6F2" w:rsidR="0060173D" w:rsidRDefault="00F23C18" w:rsidP="007056D8">
      <w:pPr>
        <w:pStyle w:val="BodyText"/>
      </w:pPr>
      <w:r>
        <w:rPr>
          <w:noProof/>
        </w:rPr>
        <w:drawing>
          <wp:inline distT="0" distB="0" distL="0" distR="0" wp14:anchorId="2B1BC361" wp14:editId="54CB5EE0">
            <wp:extent cx="6118860" cy="4587240"/>
            <wp:effectExtent l="19050" t="19050" r="1524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8860" cy="4587240"/>
                    </a:xfrm>
                    <a:prstGeom prst="rect">
                      <a:avLst/>
                    </a:prstGeom>
                    <a:noFill/>
                    <a:ln w="9525" cap="flat" cmpd="sng" algn="ctr">
                      <a:solidFill>
                        <a:srgbClr val="00A9CE">
                          <a:lumMod val="75000"/>
                        </a:srgbClr>
                      </a:solidFill>
                      <a:prstDash val="solid"/>
                      <a:round/>
                      <a:headEnd type="none" w="med" len="med"/>
                      <a:tailEnd type="none" w="med" len="med"/>
                    </a:ln>
                  </pic:spPr>
                </pic:pic>
              </a:graphicData>
            </a:graphic>
          </wp:inline>
        </w:drawing>
      </w:r>
    </w:p>
    <w:p w14:paraId="184EFC41" w14:textId="2B5CEA0F" w:rsidR="004D42A0" w:rsidRDefault="004D42A0" w:rsidP="007056D8">
      <w:pPr>
        <w:pStyle w:val="BodyText"/>
      </w:pPr>
    </w:p>
    <w:p w14:paraId="292FFFB7" w14:textId="77777777" w:rsidR="00F56395" w:rsidRDefault="005207C1" w:rsidP="00F56395">
      <w:pPr>
        <w:pStyle w:val="Caption"/>
        <w:spacing w:after="0"/>
      </w:pPr>
      <w:bookmarkStart w:id="22" w:name="_Ref8206958"/>
      <w:r>
        <w:t xml:space="preserve">Figure </w:t>
      </w:r>
      <w:r w:rsidR="00B660BA">
        <w:rPr>
          <w:noProof/>
        </w:rPr>
        <w:fldChar w:fldCharType="begin"/>
      </w:r>
      <w:r w:rsidR="00B660BA">
        <w:rPr>
          <w:noProof/>
        </w:rPr>
        <w:instrText xml:space="preserve"> SEQ Figure \* ARABIC </w:instrText>
      </w:r>
      <w:r w:rsidR="00B660BA">
        <w:rPr>
          <w:noProof/>
        </w:rPr>
        <w:fldChar w:fldCharType="separate"/>
      </w:r>
      <w:r>
        <w:rPr>
          <w:noProof/>
        </w:rPr>
        <w:t>1</w:t>
      </w:r>
      <w:r w:rsidR="00B660BA">
        <w:rPr>
          <w:noProof/>
        </w:rPr>
        <w:fldChar w:fldCharType="end"/>
      </w:r>
      <w:bookmarkEnd w:id="22"/>
      <w:r>
        <w:t xml:space="preserve"> </w:t>
      </w:r>
      <w:r w:rsidR="00DC6CC1">
        <w:t>W</w:t>
      </w:r>
      <w:r>
        <w:t xml:space="preserve">orkflow </w:t>
      </w:r>
      <w:r w:rsidR="00DC6CC1">
        <w:t>of</w:t>
      </w:r>
      <w:r>
        <w:t xml:space="preserve"> the Ramsar site vulnerability assessment methodology</w:t>
      </w:r>
    </w:p>
    <w:p w14:paraId="3171C881" w14:textId="07DCECE1" w:rsidR="005207C1" w:rsidRPr="00F56395" w:rsidRDefault="00F56395" w:rsidP="00F56395">
      <w:pPr>
        <w:pStyle w:val="BodyText"/>
        <w:spacing w:before="0"/>
      </w:pPr>
      <w:r w:rsidRPr="00F56395">
        <w:rPr>
          <w:color w:val="007E9A" w:themeColor="accent1" w:themeShade="BF"/>
          <w:sz w:val="20"/>
        </w:rPr>
        <w:t>Circled numbers refer to the steps</w:t>
      </w:r>
      <w:r>
        <w:rPr>
          <w:color w:val="007E9A" w:themeColor="accent1" w:themeShade="BF"/>
          <w:sz w:val="20"/>
        </w:rPr>
        <w:t xml:space="preserve">. </w:t>
      </w:r>
      <w:r w:rsidR="00E15A0C" w:rsidRPr="00F95A8E">
        <w:rPr>
          <w:color w:val="007E9A" w:themeColor="accent1" w:themeShade="BF"/>
          <w:sz w:val="20"/>
        </w:rPr>
        <w:t>CPS</w:t>
      </w:r>
      <w:r w:rsidR="00E15A0C" w:rsidRPr="00F56395">
        <w:rPr>
          <w:color w:val="007E9A" w:themeColor="accent1" w:themeShade="BF"/>
          <w:sz w:val="20"/>
        </w:rPr>
        <w:t xml:space="preserve"> </w:t>
      </w:r>
      <w:r w:rsidR="009528C6">
        <w:rPr>
          <w:color w:val="007E9A" w:themeColor="accent1" w:themeShade="BF"/>
          <w:sz w:val="20"/>
        </w:rPr>
        <w:t xml:space="preserve">/ features </w:t>
      </w:r>
      <w:r w:rsidR="00E15A0C" w:rsidRPr="00F56395">
        <w:rPr>
          <w:color w:val="007E9A" w:themeColor="accent1" w:themeShade="BF"/>
          <w:sz w:val="20"/>
        </w:rPr>
        <w:t>= the components, process</w:t>
      </w:r>
      <w:r w:rsidR="003254D9" w:rsidRPr="00F56395">
        <w:rPr>
          <w:color w:val="007E9A" w:themeColor="accent1" w:themeShade="BF"/>
          <w:sz w:val="20"/>
        </w:rPr>
        <w:t>es</w:t>
      </w:r>
      <w:r w:rsidR="00E15A0C" w:rsidRPr="00F56395">
        <w:rPr>
          <w:color w:val="007E9A" w:themeColor="accent1" w:themeShade="BF"/>
          <w:sz w:val="20"/>
        </w:rPr>
        <w:t xml:space="preserve"> and services </w:t>
      </w:r>
      <w:r w:rsidR="009528C6">
        <w:rPr>
          <w:color w:val="007E9A" w:themeColor="accent1" w:themeShade="BF"/>
          <w:sz w:val="20"/>
        </w:rPr>
        <w:t xml:space="preserve">that are critical to the described ecological character </w:t>
      </w:r>
      <w:r w:rsidR="00E15A0C" w:rsidRPr="00F56395">
        <w:rPr>
          <w:color w:val="007E9A" w:themeColor="accent1" w:themeShade="BF"/>
          <w:sz w:val="20"/>
        </w:rPr>
        <w:t xml:space="preserve">of </w:t>
      </w:r>
      <w:r w:rsidR="009528C6">
        <w:rPr>
          <w:color w:val="007E9A" w:themeColor="accent1" w:themeShade="BF"/>
          <w:sz w:val="20"/>
        </w:rPr>
        <w:t xml:space="preserve">the site and other </w:t>
      </w:r>
      <w:r w:rsidR="0098435B">
        <w:rPr>
          <w:color w:val="007E9A" w:themeColor="accent1" w:themeShade="BF"/>
          <w:sz w:val="20"/>
        </w:rPr>
        <w:t>features valued by stakeholders</w:t>
      </w:r>
      <w:r w:rsidRPr="00F56395">
        <w:rPr>
          <w:color w:val="007E9A" w:themeColor="accent1" w:themeShade="BF"/>
          <w:sz w:val="20"/>
        </w:rPr>
        <w:t xml:space="preserve">. </w:t>
      </w:r>
      <w:r>
        <w:rPr>
          <w:color w:val="007E9A" w:themeColor="accent1" w:themeShade="BF"/>
          <w:sz w:val="20"/>
        </w:rPr>
        <w:t xml:space="preserve">Step 19, </w:t>
      </w:r>
      <w:r w:rsidR="00117632">
        <w:rPr>
          <w:color w:val="007E9A" w:themeColor="accent1" w:themeShade="BF"/>
          <w:sz w:val="20"/>
        </w:rPr>
        <w:t>C</w:t>
      </w:r>
      <w:r>
        <w:rPr>
          <w:color w:val="007E9A" w:themeColor="accent1" w:themeShade="BF"/>
          <w:sz w:val="20"/>
        </w:rPr>
        <w:t>onsequences, is dashed indicating comprehensive adaptation assessment is beyond the scope of this methodology.</w:t>
      </w:r>
      <w:r w:rsidR="00E15A0C" w:rsidRPr="00F56395">
        <w:rPr>
          <w:color w:val="007E9A" w:themeColor="accent1" w:themeShade="BF"/>
          <w:sz w:val="20"/>
        </w:rPr>
        <w:t xml:space="preserve"> </w:t>
      </w:r>
    </w:p>
    <w:p w14:paraId="7525B91A" w14:textId="77777777" w:rsidR="00F04607" w:rsidRDefault="00807B8D" w:rsidP="009B2742">
      <w:pPr>
        <w:pStyle w:val="Heading3"/>
        <w:numPr>
          <w:ilvl w:val="0"/>
          <w:numId w:val="0"/>
        </w:numPr>
      </w:pPr>
      <w:bookmarkStart w:id="23" w:name="_Toc8068214"/>
      <w:r w:rsidRPr="00FE3ED4">
        <w:t xml:space="preserve">Learning </w:t>
      </w:r>
      <w:bookmarkEnd w:id="23"/>
    </w:p>
    <w:p w14:paraId="433B1C25" w14:textId="44853B8D" w:rsidR="00424618" w:rsidRDefault="009E5E23" w:rsidP="00F04607">
      <w:pPr>
        <w:pStyle w:val="BodyText"/>
      </w:pPr>
      <w:r>
        <w:t>Globally</w:t>
      </w:r>
      <w:r w:rsidR="00424618">
        <w:t xml:space="preserve">, </w:t>
      </w:r>
      <w:r w:rsidR="00B96567">
        <w:t>protected area</w:t>
      </w:r>
      <w:r w:rsidR="00424618">
        <w:t xml:space="preserve"> man</w:t>
      </w:r>
      <w:r>
        <w:t>a</w:t>
      </w:r>
      <w:r w:rsidR="00424618">
        <w:t xml:space="preserve">gers are still trying to work out how to make sense of and respond to the challenge of </w:t>
      </w:r>
      <w:r w:rsidR="00CA7DCD">
        <w:t xml:space="preserve">anticipated </w:t>
      </w:r>
      <w:r w:rsidR="00424618">
        <w:t xml:space="preserve">significant ecological change. </w:t>
      </w:r>
      <w:r w:rsidR="00CA7DCD">
        <w:t xml:space="preserve">The task is </w:t>
      </w:r>
      <w:r w:rsidR="00424618">
        <w:t>hard</w:t>
      </w:r>
      <w:r w:rsidR="00FE3ED4">
        <w:t>;</w:t>
      </w:r>
      <w:r w:rsidR="00CA7DCD">
        <w:t xml:space="preserve"> significant impacts of climate change </w:t>
      </w:r>
      <w:r w:rsidR="00A76BCC">
        <w:t xml:space="preserve">on wetlands </w:t>
      </w:r>
      <w:r w:rsidR="00CA7DCD">
        <w:t xml:space="preserve">are </w:t>
      </w:r>
      <w:r w:rsidR="00A76BCC">
        <w:t xml:space="preserve">not </w:t>
      </w:r>
      <w:r w:rsidR="00CA7DCD">
        <w:t xml:space="preserve">yet </w:t>
      </w:r>
      <w:r w:rsidR="00A76BCC">
        <w:t>widespread</w:t>
      </w:r>
      <w:r w:rsidR="00FE3ED4" w:rsidRPr="00D65D88">
        <w:t>,</w:t>
      </w:r>
      <w:r w:rsidR="008E20FB">
        <w:t xml:space="preserve"> </w:t>
      </w:r>
      <w:r w:rsidR="005C1B0B">
        <w:t xml:space="preserve">so there is </w:t>
      </w:r>
      <w:r w:rsidR="00D66DF9">
        <w:t xml:space="preserve">limited lived experience of </w:t>
      </w:r>
      <w:r w:rsidR="00C571ED">
        <w:t>vulnerability or adaptation</w:t>
      </w:r>
      <w:r w:rsidR="00C8740F">
        <w:t>,</w:t>
      </w:r>
      <w:r w:rsidR="00CA7DCD">
        <w:t xml:space="preserve"> and many managers have had </w:t>
      </w:r>
      <w:r w:rsidR="00D10318" w:rsidRPr="00D65D88">
        <w:t>limited</w:t>
      </w:r>
      <w:r w:rsidR="00CA7DCD">
        <w:t xml:space="preserve"> experience seriously </w:t>
      </w:r>
      <w:r w:rsidR="001936F0">
        <w:t xml:space="preserve">assessing the implications of </w:t>
      </w:r>
      <w:r w:rsidR="00CA7DCD">
        <w:t>climate change</w:t>
      </w:r>
      <w:r w:rsidR="00012703">
        <w:t xml:space="preserve"> </w:t>
      </w:r>
      <w:r w:rsidR="00D10318" w:rsidRPr="00D65D88">
        <w:t>at the site level</w:t>
      </w:r>
      <w:r w:rsidR="00012703">
        <w:t xml:space="preserve"> (e.g. Colloff et al. 2017)</w:t>
      </w:r>
      <w:r w:rsidR="00CA7DCD">
        <w:t xml:space="preserve">. </w:t>
      </w:r>
      <w:r w:rsidR="00FE3ED4">
        <w:t>P</w:t>
      </w:r>
      <w:r w:rsidR="00424618">
        <w:t xml:space="preserve">articipants </w:t>
      </w:r>
      <w:r w:rsidR="00FE3ED4">
        <w:t xml:space="preserve">using this methodology </w:t>
      </w:r>
      <w:r w:rsidR="00424618">
        <w:t>cannot be expected to be expert at the task</w:t>
      </w:r>
      <w:r w:rsidR="00E15A0C">
        <w:t xml:space="preserve">. Compounding this unfamiliarity, </w:t>
      </w:r>
      <w:r w:rsidR="00D872F9">
        <w:t xml:space="preserve">some participants may find consideration of future change personally challenging. </w:t>
      </w:r>
    </w:p>
    <w:p w14:paraId="4DB3A177" w14:textId="0279F62D" w:rsidR="00807B8D" w:rsidRDefault="00807B8D" w:rsidP="00F04607">
      <w:pPr>
        <w:pStyle w:val="BodyText"/>
      </w:pPr>
      <w:r>
        <w:lastRenderedPageBreak/>
        <w:t>The process</w:t>
      </w:r>
      <w:r w:rsidR="009E5E23">
        <w:t xml:space="preserve"> describe</w:t>
      </w:r>
      <w:r w:rsidR="00772B50">
        <w:t>d</w:t>
      </w:r>
      <w:r w:rsidR="009E5E23">
        <w:t xml:space="preserve"> here</w:t>
      </w:r>
      <w:r>
        <w:t xml:space="preserve"> </w:t>
      </w:r>
      <w:r w:rsidR="00424618">
        <w:t xml:space="preserve">has been </w:t>
      </w:r>
      <w:r>
        <w:t xml:space="preserve">designed to help people engage with and use </w:t>
      </w:r>
      <w:r w:rsidR="00424618">
        <w:t xml:space="preserve">a range of </w:t>
      </w:r>
      <w:r>
        <w:t>concepts</w:t>
      </w:r>
      <w:r w:rsidR="00424618">
        <w:t xml:space="preserve"> that they may not be familiar with</w:t>
      </w:r>
      <w:r>
        <w:t xml:space="preserve">. </w:t>
      </w:r>
      <w:r w:rsidR="00424618">
        <w:t>S</w:t>
      </w:r>
      <w:r>
        <w:t xml:space="preserve">ome suggestions </w:t>
      </w:r>
      <w:r w:rsidR="00424618">
        <w:t xml:space="preserve">are included below </w:t>
      </w:r>
      <w:r>
        <w:t xml:space="preserve">to help make it easier </w:t>
      </w:r>
      <w:r w:rsidR="00424618">
        <w:t xml:space="preserve">for </w:t>
      </w:r>
      <w:r w:rsidR="00E20C8D">
        <w:t xml:space="preserve">participants </w:t>
      </w:r>
      <w:r>
        <w:t>to both complete the process and learn</w:t>
      </w:r>
      <w:r w:rsidR="00424618">
        <w:t xml:space="preserve"> more effectively </w:t>
      </w:r>
      <w:r>
        <w:t xml:space="preserve">about the </w:t>
      </w:r>
      <w:r w:rsidR="00424618">
        <w:t xml:space="preserve">core </w:t>
      </w:r>
      <w:r>
        <w:t xml:space="preserve">concepts and </w:t>
      </w:r>
      <w:r w:rsidR="00424618">
        <w:t xml:space="preserve">about </w:t>
      </w:r>
      <w:r>
        <w:t xml:space="preserve">climate adaptation more generally. </w:t>
      </w:r>
    </w:p>
    <w:p w14:paraId="42351ECA" w14:textId="31D949E4" w:rsidR="00807B8D" w:rsidRDefault="00807B8D" w:rsidP="00E20C8D">
      <w:pPr>
        <w:pStyle w:val="BodyText"/>
        <w:numPr>
          <w:ilvl w:val="0"/>
          <w:numId w:val="40"/>
        </w:numPr>
      </w:pPr>
      <w:r>
        <w:t xml:space="preserve">Create a </w:t>
      </w:r>
      <w:r w:rsidR="00E20C8D">
        <w:t xml:space="preserve">setting in which it is safe for participants </w:t>
      </w:r>
      <w:r>
        <w:t xml:space="preserve">to engage with ideas they </w:t>
      </w:r>
      <w:r w:rsidR="00FE3ED4">
        <w:t xml:space="preserve">may </w:t>
      </w:r>
      <w:r>
        <w:t xml:space="preserve">find challenging. </w:t>
      </w:r>
      <w:r w:rsidR="00E20C8D">
        <w:t>Explicitly a</w:t>
      </w:r>
      <w:r w:rsidR="00424618">
        <w:t xml:space="preserve">cknowledge </w:t>
      </w:r>
      <w:r w:rsidR="00E20C8D">
        <w:t xml:space="preserve">any </w:t>
      </w:r>
      <w:r w:rsidR="00424618">
        <w:t>discomfort and dissonance</w:t>
      </w:r>
      <w:r w:rsidR="00E20C8D">
        <w:t xml:space="preserve"> participants may experience</w:t>
      </w:r>
      <w:r w:rsidR="00424618">
        <w:t xml:space="preserve">. Do not </w:t>
      </w:r>
      <w:r w:rsidR="00FE3ED4">
        <w:t xml:space="preserve">use this methodology in </w:t>
      </w:r>
      <w:r w:rsidR="00424618">
        <w:t xml:space="preserve">a high-stakes situation unless you are familiar with it. </w:t>
      </w:r>
    </w:p>
    <w:p w14:paraId="0AEAFDE2" w14:textId="77777777" w:rsidR="009B2742" w:rsidRDefault="00807B8D" w:rsidP="00E20C8D">
      <w:pPr>
        <w:pStyle w:val="BodyText"/>
        <w:numPr>
          <w:ilvl w:val="0"/>
          <w:numId w:val="40"/>
        </w:numPr>
      </w:pPr>
      <w:r>
        <w:t>During the process and at the end, pause and reflect</w:t>
      </w:r>
      <w:r w:rsidR="00FE3ED4">
        <w:t xml:space="preserve"> on</w:t>
      </w:r>
      <w:r>
        <w:t xml:space="preserve"> the experience of doing </w:t>
      </w:r>
      <w:r w:rsidR="001D1E2E">
        <w:t xml:space="preserve">the process </w:t>
      </w:r>
      <w:r w:rsidR="00424618">
        <w:t xml:space="preserve">and the concepts being used, </w:t>
      </w:r>
      <w:r>
        <w:t xml:space="preserve">in addition to the content. </w:t>
      </w:r>
    </w:p>
    <w:p w14:paraId="741A7A0D" w14:textId="77777777" w:rsidR="009B2742" w:rsidRDefault="00FE3ED4" w:rsidP="00E20C8D">
      <w:pPr>
        <w:pStyle w:val="BodyText"/>
        <w:numPr>
          <w:ilvl w:val="0"/>
          <w:numId w:val="40"/>
        </w:numPr>
      </w:pPr>
      <w:r>
        <w:t xml:space="preserve">Provide feedback to the </w:t>
      </w:r>
      <w:proofErr w:type="gramStart"/>
      <w:r>
        <w:t>wetlands</w:t>
      </w:r>
      <w:proofErr w:type="gramEnd"/>
      <w:r>
        <w:t xml:space="preserve"> community and to the authors, </w:t>
      </w:r>
      <w:r w:rsidR="001D1E2E">
        <w:t>t</w:t>
      </w:r>
      <w:r>
        <w:t xml:space="preserve">o </w:t>
      </w:r>
      <w:r w:rsidR="001D1E2E">
        <w:t>improve implementation of the methodology</w:t>
      </w:r>
      <w:r>
        <w:t>.</w:t>
      </w:r>
      <w:r w:rsidR="00D10318">
        <w:t xml:space="preserve"> </w:t>
      </w:r>
    </w:p>
    <w:p w14:paraId="4DB64507" w14:textId="551E6715" w:rsidR="00E64959" w:rsidRPr="00D65D88" w:rsidRDefault="00E64959" w:rsidP="00E64959">
      <w:pPr>
        <w:pStyle w:val="BodyText"/>
        <w:numPr>
          <w:ilvl w:val="0"/>
          <w:numId w:val="40"/>
        </w:numPr>
      </w:pPr>
      <w:r w:rsidRPr="00D65D88">
        <w:t xml:space="preserve">When undertaking for the first time, it might be beneficial </w:t>
      </w:r>
      <w:r w:rsidR="00F40521">
        <w:t xml:space="preserve">for users </w:t>
      </w:r>
      <w:r w:rsidRPr="00D65D88">
        <w:t xml:space="preserve">to seek advice from managers who have experience using the methodology. </w:t>
      </w:r>
    </w:p>
    <w:p w14:paraId="61306951" w14:textId="77777777" w:rsidR="00E64959" w:rsidRDefault="00E64959" w:rsidP="00E64959">
      <w:pPr>
        <w:pStyle w:val="BodyText"/>
        <w:ind w:left="720"/>
      </w:pPr>
    </w:p>
    <w:p w14:paraId="36C93258" w14:textId="77777777" w:rsidR="0000082F" w:rsidRPr="00CA7DCD" w:rsidRDefault="0000082F" w:rsidP="0000082F">
      <w:pPr>
        <w:pStyle w:val="Heading3"/>
        <w:numPr>
          <w:ilvl w:val="0"/>
          <w:numId w:val="0"/>
        </w:numPr>
      </w:pPr>
      <w:r w:rsidRPr="00CA7DCD">
        <w:t xml:space="preserve">Case studies </w:t>
      </w:r>
    </w:p>
    <w:p w14:paraId="5F9D29EA" w14:textId="60156A7A" w:rsidR="00772B50" w:rsidRDefault="00886E62" w:rsidP="00886E62">
      <w:pPr>
        <w:pStyle w:val="BodyText"/>
      </w:pPr>
      <w:r>
        <w:t>Two cas</w:t>
      </w:r>
      <w:r w:rsidR="00772B50">
        <w:t>e</w:t>
      </w:r>
      <w:r>
        <w:t xml:space="preserve"> studies were documented during the development of this methodology</w:t>
      </w:r>
      <w:r w:rsidR="001428F8">
        <w:t>,</w:t>
      </w:r>
      <w:r>
        <w:t xml:space="preserve"> </w:t>
      </w:r>
      <w:r w:rsidR="002522A0">
        <w:t xml:space="preserve">to help trial </w:t>
      </w:r>
      <w:r w:rsidR="00CA7DCD">
        <w:t xml:space="preserve">a prototype of the process </w:t>
      </w:r>
      <w:r w:rsidR="002522A0">
        <w:t xml:space="preserve">and to assist people wishing to use the process. The case studies illustrate the steps of the methodology and provide </w:t>
      </w:r>
      <w:r w:rsidR="00CA7DCD">
        <w:t xml:space="preserve">useful guidance </w:t>
      </w:r>
      <w:r w:rsidR="002522A0">
        <w:t xml:space="preserve">in interpreting the </w:t>
      </w:r>
      <w:r w:rsidR="001428F8">
        <w:t xml:space="preserve">analytical </w:t>
      </w:r>
      <w:r w:rsidR="002522A0">
        <w:t xml:space="preserve">steps. </w:t>
      </w:r>
    </w:p>
    <w:p w14:paraId="2B5DEEF2" w14:textId="44F82544" w:rsidR="00886E62" w:rsidRDefault="00772B50" w:rsidP="00886E62">
      <w:pPr>
        <w:pStyle w:val="BodyText"/>
      </w:pPr>
      <w:r w:rsidRPr="001B011C">
        <w:rPr>
          <w:b/>
        </w:rPr>
        <w:t>Note:</w:t>
      </w:r>
      <w:r>
        <w:t xml:space="preserve"> </w:t>
      </w:r>
      <w:r w:rsidR="002522A0">
        <w:t xml:space="preserve">However, </w:t>
      </w:r>
      <w:r w:rsidR="002522A0" w:rsidRPr="002522A0">
        <w:rPr>
          <w:b/>
          <w:i/>
        </w:rPr>
        <w:t xml:space="preserve">they should not be regarded as definitive </w:t>
      </w:r>
      <w:r w:rsidR="001F6B0A">
        <w:rPr>
          <w:b/>
          <w:i/>
        </w:rPr>
        <w:t>‘</w:t>
      </w:r>
      <w:r w:rsidR="002522A0" w:rsidRPr="002522A0">
        <w:rPr>
          <w:b/>
          <w:i/>
        </w:rPr>
        <w:t>CSIRO assessments</w:t>
      </w:r>
      <w:r w:rsidR="001F6B0A">
        <w:rPr>
          <w:b/>
          <w:i/>
        </w:rPr>
        <w:t>’</w:t>
      </w:r>
      <w:r w:rsidR="002522A0" w:rsidRPr="002522A0">
        <w:rPr>
          <w:b/>
          <w:i/>
        </w:rPr>
        <w:t xml:space="preserve"> of the </w:t>
      </w:r>
      <w:r w:rsidR="00CA7DCD">
        <w:rPr>
          <w:b/>
          <w:i/>
        </w:rPr>
        <w:t xml:space="preserve">vulnerability of the </w:t>
      </w:r>
      <w:r w:rsidR="002522A0" w:rsidRPr="002522A0">
        <w:rPr>
          <w:b/>
          <w:i/>
        </w:rPr>
        <w:t>two sites.</w:t>
      </w:r>
      <w:r w:rsidR="002522A0">
        <w:t xml:space="preserve"> They were </w:t>
      </w:r>
      <w:r w:rsidR="009C7AF3">
        <w:t xml:space="preserve">developed </w:t>
      </w:r>
      <w:r w:rsidR="002522A0">
        <w:t xml:space="preserve">by the authors </w:t>
      </w:r>
      <w:r w:rsidR="00CA7DCD">
        <w:t xml:space="preserve">of the methodology, </w:t>
      </w:r>
      <w:r w:rsidR="002522A0">
        <w:t>not by site managers</w:t>
      </w:r>
      <w:r w:rsidR="00CA7DCD">
        <w:t>.</w:t>
      </w:r>
      <w:r w:rsidR="00B11007">
        <w:t xml:space="preserve"> </w:t>
      </w:r>
      <w:r w:rsidR="00CD6262">
        <w:t>T</w:t>
      </w:r>
      <w:r w:rsidR="002522A0">
        <w:t xml:space="preserve">hey </w:t>
      </w:r>
      <w:r w:rsidR="00CA7DCD">
        <w:t>us</w:t>
      </w:r>
      <w:r w:rsidR="00B11007">
        <w:t>ed</w:t>
      </w:r>
      <w:r w:rsidR="00CA7DCD">
        <w:t xml:space="preserve"> generalised knowledge of the impacts of climate change on wetlands and </w:t>
      </w:r>
      <w:r w:rsidR="002522A0">
        <w:t xml:space="preserve">readily available information about the sites </w:t>
      </w:r>
      <w:r w:rsidR="00CA7DCD">
        <w:t xml:space="preserve">in the recent past </w:t>
      </w:r>
      <w:r w:rsidR="007A450B">
        <w:t>(largely the ecological character d</w:t>
      </w:r>
      <w:r w:rsidR="002522A0">
        <w:t>escriptions, but also other material provided by the site man</w:t>
      </w:r>
      <w:r w:rsidR="00B11007">
        <w:t>a</w:t>
      </w:r>
      <w:r w:rsidR="002522A0">
        <w:t>gers)</w:t>
      </w:r>
      <w:r w:rsidR="00CA7DCD">
        <w:t>,</w:t>
      </w:r>
      <w:r w:rsidR="002522A0">
        <w:t xml:space="preserve"> rather than drawing on a broad base of knowledge and local expertise</w:t>
      </w:r>
      <w:r w:rsidR="00CA7DCD">
        <w:t xml:space="preserve"> or detailed studies of climate change impacts for the sites</w:t>
      </w:r>
      <w:r w:rsidR="002522A0">
        <w:t xml:space="preserve">. They were also largely completed before final adjustments to the methodology were made so there may be some </w:t>
      </w:r>
      <w:r w:rsidR="00CA7DCD">
        <w:t xml:space="preserve">small </w:t>
      </w:r>
      <w:r w:rsidR="002522A0">
        <w:t xml:space="preserve">inconsistencies. </w:t>
      </w:r>
    </w:p>
    <w:p w14:paraId="4DA473D5" w14:textId="77777777" w:rsidR="002E6AB6" w:rsidRDefault="002E6AB6" w:rsidP="009665B2">
      <w:pPr>
        <w:pStyle w:val="Heading3"/>
        <w:numPr>
          <w:ilvl w:val="0"/>
          <w:numId w:val="0"/>
        </w:numPr>
      </w:pPr>
      <w:bookmarkStart w:id="24" w:name="_Toc8068215"/>
      <w:r>
        <w:t xml:space="preserve">Anticipating future ecological change </w:t>
      </w:r>
    </w:p>
    <w:bookmarkEnd w:id="24"/>
    <w:p w14:paraId="38FC9BE1" w14:textId="3FD627B2" w:rsidR="002E6AB6" w:rsidRDefault="00DB6703" w:rsidP="00D54AF5">
      <w:pPr>
        <w:pStyle w:val="BodyText"/>
      </w:pPr>
      <w:r>
        <w:t xml:space="preserve">This methodology revolves around participants anticipating future ecological change. </w:t>
      </w:r>
      <w:r w:rsidR="002E6AB6">
        <w:t>To</w:t>
      </w:r>
      <w:r w:rsidR="00917B3A">
        <w:t xml:space="preserve"> do</w:t>
      </w:r>
      <w:r w:rsidR="002E6AB6">
        <w:t xml:space="preserve"> </w:t>
      </w:r>
      <w:r>
        <w:t xml:space="preserve">this </w:t>
      </w:r>
      <w:r w:rsidR="002E6AB6">
        <w:t>t</w:t>
      </w:r>
      <w:r w:rsidR="00FE3ED4">
        <w:t xml:space="preserve">he methodology </w:t>
      </w:r>
      <w:r w:rsidR="004E5345">
        <w:t>uses a ‘</w:t>
      </w:r>
      <w:r w:rsidR="00FE3ED4">
        <w:t>greatest plausible change</w:t>
      </w:r>
      <w:r w:rsidR="004E5345">
        <w:t>’</w:t>
      </w:r>
      <w:r w:rsidR="00FE3ED4">
        <w:t xml:space="preserve"> scenario</w:t>
      </w:r>
      <w:r>
        <w:t xml:space="preserve"> and </w:t>
      </w:r>
      <w:r w:rsidR="00374F55">
        <w:t xml:space="preserve">a qualitative </w:t>
      </w:r>
      <w:r>
        <w:t xml:space="preserve">assessment </w:t>
      </w:r>
      <w:r w:rsidR="00374F55">
        <w:t>process</w:t>
      </w:r>
      <w:r w:rsidR="00313D83">
        <w:t xml:space="preserve">. </w:t>
      </w:r>
      <w:r w:rsidR="00FE3ED4">
        <w:t>Th</w:t>
      </w:r>
      <w:r>
        <w:t>ese</w:t>
      </w:r>
      <w:r w:rsidR="00FE3ED4">
        <w:t xml:space="preserve"> </w:t>
      </w:r>
      <w:r w:rsidR="009D630F">
        <w:t>decision</w:t>
      </w:r>
      <w:r>
        <w:t>s</w:t>
      </w:r>
      <w:r w:rsidR="00FF1FAE">
        <w:t xml:space="preserve"> </w:t>
      </w:r>
      <w:r>
        <w:t>are</w:t>
      </w:r>
      <w:r w:rsidR="00FE3ED4">
        <w:t xml:space="preserve"> based on over a decade of experience of adaptation analyses and </w:t>
      </w:r>
      <w:r>
        <w:t xml:space="preserve">are consistent with </w:t>
      </w:r>
      <w:r w:rsidR="00017946" w:rsidRPr="004E7F34">
        <w:rPr>
          <w:i/>
        </w:rPr>
        <w:t>Climate Compass: A climate risk management framework for Commonwealth agencies</w:t>
      </w:r>
      <w:r w:rsidR="00FD5448">
        <w:rPr>
          <w:i/>
        </w:rPr>
        <w:t xml:space="preserve"> </w:t>
      </w:r>
      <w:r w:rsidR="00FD5448" w:rsidRPr="00FD5448">
        <w:t>(CSIRO 2018)</w:t>
      </w:r>
      <w:r w:rsidR="00017946">
        <w:t>.</w:t>
      </w:r>
      <w:r w:rsidR="00FF1FAE">
        <w:t xml:space="preserve"> </w:t>
      </w:r>
      <w:r w:rsidR="00374F55">
        <w:t xml:space="preserve">This approach has proven effective for rapidly gaining an understanding of vulnerability and the nature of future adaptation decisions. </w:t>
      </w:r>
    </w:p>
    <w:p w14:paraId="4DF4D6FC" w14:textId="19757FC3" w:rsidR="002A41F1" w:rsidRDefault="00CC0793" w:rsidP="00D54AF5">
      <w:pPr>
        <w:pStyle w:val="BodyText"/>
      </w:pPr>
      <w:r>
        <w:t>When considering vulnerability, there is little to be gained by concluding that a site is not vulnerable in the near term or under minimal change scenarios if there is a clear possibility of future significant change that would require conc</w:t>
      </w:r>
      <w:r w:rsidR="00C501DD">
        <w:t>erted action to reduce the loss.</w:t>
      </w:r>
      <w:r w:rsidRPr="002A41F1">
        <w:t xml:space="preserve"> </w:t>
      </w:r>
      <w:r w:rsidR="00302AC1">
        <w:t xml:space="preserve">In the face of a wide range of climate change projections and uncertainty about the impact of climate change on wetlands, </w:t>
      </w:r>
      <w:r w:rsidR="00B62FB9">
        <w:t>use of a g</w:t>
      </w:r>
      <w:r w:rsidR="00302AC1">
        <w:t xml:space="preserve">reatest plausible change </w:t>
      </w:r>
      <w:r w:rsidR="00B62FB9">
        <w:t xml:space="preserve">scenario </w:t>
      </w:r>
      <w:r w:rsidR="00302AC1">
        <w:t>provides a balance between considering catastrophic change</w:t>
      </w:r>
      <w:r w:rsidR="00B62FB9">
        <w:t>s</w:t>
      </w:r>
      <w:r w:rsidR="00302AC1">
        <w:t xml:space="preserve"> </w:t>
      </w:r>
      <w:r w:rsidR="00B62FB9">
        <w:t>(</w:t>
      </w:r>
      <w:r w:rsidR="00302AC1">
        <w:t xml:space="preserve">where </w:t>
      </w:r>
      <w:r w:rsidR="00B62FB9">
        <w:t>everything is vulnerable and little adaptation action can be taken)</w:t>
      </w:r>
      <w:r w:rsidR="00302AC1">
        <w:t xml:space="preserve"> and small changes</w:t>
      </w:r>
      <w:r w:rsidR="002A41F1">
        <w:t xml:space="preserve">. </w:t>
      </w:r>
      <w:proofErr w:type="gramStart"/>
      <w:r w:rsidR="002A41F1">
        <w:t xml:space="preserve">By considering greatest plausible change, </w:t>
      </w:r>
      <w:r w:rsidR="00E64959" w:rsidRPr="00D65D88">
        <w:t>there</w:t>
      </w:r>
      <w:proofErr w:type="gramEnd"/>
      <w:r w:rsidR="00E64959" w:rsidRPr="00D65D88">
        <w:t xml:space="preserve"> is no assumption</w:t>
      </w:r>
      <w:r>
        <w:t xml:space="preserve"> that </w:t>
      </w:r>
      <w:r w:rsidR="002A41F1">
        <w:t xml:space="preserve">change will happen sooner than it will </w:t>
      </w:r>
      <w:r w:rsidR="00E64959" w:rsidRPr="00D65D88">
        <w:t>or</w:t>
      </w:r>
      <w:r w:rsidR="002A41F1">
        <w:t xml:space="preserve"> that it will happen </w:t>
      </w:r>
      <w:r>
        <w:t>to the extent anticipated</w:t>
      </w:r>
      <w:r w:rsidR="002A41F1">
        <w:t xml:space="preserve">. </w:t>
      </w:r>
      <w:r>
        <w:t xml:space="preserve">Uncertainties associated with the rate and magnitude of change do need to </w:t>
      </w:r>
      <w:r w:rsidR="002A41F1">
        <w:t xml:space="preserve">be accommodated </w:t>
      </w:r>
      <w:r>
        <w:t xml:space="preserve">in the planning of adaptation responses, for example using </w:t>
      </w:r>
      <w:r w:rsidR="002A41F1">
        <w:t xml:space="preserve">an adaptation pathway approach. </w:t>
      </w:r>
      <w:r w:rsidR="006F51A5">
        <w:t>B</w:t>
      </w:r>
      <w:r>
        <w:t xml:space="preserve">y understanding </w:t>
      </w:r>
      <w:r>
        <w:lastRenderedPageBreak/>
        <w:t>vulnerability to greatest plausible change and how to prepare for a possible transition to coping with it, society will be better prepared for large change (if and when it eventuates), and this preparation will help in dealing with smaller change</w:t>
      </w:r>
      <w:r w:rsidR="006F51A5">
        <w:t>s</w:t>
      </w:r>
      <w:r>
        <w:t xml:space="preserve"> in the meantime, in particular by helping to prevent potentially maladaptive responses.</w:t>
      </w:r>
      <w:r w:rsidR="006F51A5">
        <w:t xml:space="preserve"> </w:t>
      </w:r>
      <w:r w:rsidR="002A41F1">
        <w:t>Using a greatest plausible change scenario does work very well in practice, even in situations where managers are very reluctant to consider near-term changes in objectives or more than the smallest of near-term changes in management.</w:t>
      </w:r>
    </w:p>
    <w:p w14:paraId="44E86FFE" w14:textId="77777777" w:rsidR="00374F55" w:rsidRDefault="00FD5F2A" w:rsidP="00D54AF5">
      <w:pPr>
        <w:pStyle w:val="BodyText"/>
      </w:pPr>
      <w:r>
        <w:t xml:space="preserve">Similarly, this methodology </w:t>
      </w:r>
      <w:r w:rsidR="00AB29C8">
        <w:t xml:space="preserve">can be undertaken with only qualitative information about hydrological and ecological impacts of climate change on a site. While quantification can be useful, it is not essential for identifying potential vulnerabilities or future adaptation actions, and where it is available it is not likely to be the most important information. Regional climate change projections of </w:t>
      </w:r>
      <w:r w:rsidR="00EB20C1">
        <w:t>some</w:t>
      </w:r>
      <w:r w:rsidR="00AB29C8">
        <w:t xml:space="preserve"> climate variables are available for all Ramsar sites, however very few have modelling of hydrological or ecological responses. Experience has </w:t>
      </w:r>
      <w:r w:rsidR="00EB20C1">
        <w:t xml:space="preserve">also </w:t>
      </w:r>
      <w:r w:rsidR="00AB29C8">
        <w:t xml:space="preserve">shown that participants </w:t>
      </w:r>
      <w:r w:rsidR="00EB20C1">
        <w:t xml:space="preserve">may </w:t>
      </w:r>
      <w:r w:rsidR="00AB29C8">
        <w:t xml:space="preserve">focus on quantitative information at the expense of factors that are not so well understood but are likely to be more important in determining ecological outcomes and vulnerability, such as how climate change might affect ecosystem processes, </w:t>
      </w:r>
      <w:r w:rsidR="00EB20C1">
        <w:t xml:space="preserve">species </w:t>
      </w:r>
      <w:r w:rsidR="00AB29C8">
        <w:t xml:space="preserve">interactions and anthropogenic pressures. </w:t>
      </w:r>
      <w:r w:rsidR="00374F55">
        <w:t xml:space="preserve">Once future </w:t>
      </w:r>
      <w:r w:rsidR="00AB29C8">
        <w:t xml:space="preserve">potential vulnerabilities and management </w:t>
      </w:r>
      <w:r w:rsidR="00374F55">
        <w:t xml:space="preserve">decisions have been identified, </w:t>
      </w:r>
      <w:r w:rsidR="00AB29C8">
        <w:t xml:space="preserve">wetland managers </w:t>
      </w:r>
      <w:r w:rsidR="00374F55">
        <w:t xml:space="preserve">can then carefully determine what quantitative data might be needed at what time and with what specification to help them make future decisions. </w:t>
      </w:r>
    </w:p>
    <w:p w14:paraId="241D3313" w14:textId="77777777" w:rsidR="002E70B8" w:rsidRDefault="00F333CB" w:rsidP="00D54AF5">
      <w:pPr>
        <w:pStyle w:val="BodyText"/>
      </w:pPr>
      <w:r>
        <w:t xml:space="preserve">Further discussion of </w:t>
      </w:r>
      <w:r w:rsidR="00DB6703">
        <w:t>the use of greatest plausible change scenario</w:t>
      </w:r>
      <w:r w:rsidR="006C21F5">
        <w:t>s</w:t>
      </w:r>
      <w:r w:rsidR="00DB6703">
        <w:t xml:space="preserve"> and doing assessment</w:t>
      </w:r>
      <w:r w:rsidR="006C21F5">
        <w:t>s</w:t>
      </w:r>
      <w:r w:rsidR="00DB6703">
        <w:t xml:space="preserve"> with minimal quantification of hydrological and ecological impacts </w:t>
      </w:r>
      <w:r>
        <w:t xml:space="preserve">is provided in the </w:t>
      </w:r>
      <w:r w:rsidR="00B2222D">
        <w:fldChar w:fldCharType="begin"/>
      </w:r>
      <w:r w:rsidR="00B2222D">
        <w:instrText xml:space="preserve"> REF _Ref10047851 \h </w:instrText>
      </w:r>
      <w:r w:rsidR="00B2222D">
        <w:fldChar w:fldCharType="separate"/>
      </w:r>
      <w:r w:rsidR="00B2222D">
        <w:t>Appendix</w:t>
      </w:r>
      <w:r w:rsidR="00B2222D">
        <w:fldChar w:fldCharType="end"/>
      </w:r>
      <w:r w:rsidR="00DB6703">
        <w:t xml:space="preserve">. </w:t>
      </w:r>
    </w:p>
    <w:p w14:paraId="0F3D248A" w14:textId="77777777" w:rsidR="00AA4F55" w:rsidRDefault="00AA4F55" w:rsidP="00AB2A85">
      <w:pPr>
        <w:pStyle w:val="Heading1"/>
      </w:pPr>
      <w:bookmarkStart w:id="25" w:name="_Toc8068217"/>
      <w:bookmarkStart w:id="26" w:name="_Toc8203090"/>
      <w:bookmarkStart w:id="27" w:name="_Toc10126730"/>
      <w:r>
        <w:lastRenderedPageBreak/>
        <w:t xml:space="preserve">Climate-ready </w:t>
      </w:r>
      <w:r w:rsidR="006E5A3C">
        <w:t xml:space="preserve">vulnerability assessment </w:t>
      </w:r>
      <w:r>
        <w:t>steps</w:t>
      </w:r>
      <w:bookmarkEnd w:id="25"/>
      <w:bookmarkEnd w:id="26"/>
      <w:bookmarkEnd w:id="27"/>
    </w:p>
    <w:p w14:paraId="37AF844C" w14:textId="06A30779" w:rsidR="00AB56E4" w:rsidRDefault="00810D92" w:rsidP="00BC3165">
      <w:pPr>
        <w:pStyle w:val="BodyText"/>
      </w:pPr>
      <w:r>
        <w:t>In this methodology t</w:t>
      </w:r>
      <w:r w:rsidR="00AB56E4">
        <w:t>he term</w:t>
      </w:r>
      <w:r w:rsidR="0040701E">
        <w:t xml:space="preserve"> </w:t>
      </w:r>
      <w:r w:rsidR="00BC3165">
        <w:t xml:space="preserve">CPS, for components, </w:t>
      </w:r>
      <w:proofErr w:type="gramStart"/>
      <w:r w:rsidR="00BC3165">
        <w:t>process</w:t>
      </w:r>
      <w:r w:rsidR="003254D9">
        <w:t>es</w:t>
      </w:r>
      <w:proofErr w:type="gramEnd"/>
      <w:r w:rsidR="00BC3165">
        <w:t xml:space="preserve"> and services, is used to refer to </w:t>
      </w:r>
      <w:r w:rsidR="002E50E7">
        <w:t xml:space="preserve">the </w:t>
      </w:r>
      <w:r w:rsidR="00BC3165">
        <w:t xml:space="preserve">hydrological and ecological </w:t>
      </w:r>
      <w:r w:rsidR="00F42377">
        <w:t xml:space="preserve">values </w:t>
      </w:r>
      <w:r w:rsidR="00BC3165">
        <w:t xml:space="preserve">of the site that are </w:t>
      </w:r>
      <w:r w:rsidR="00AC3C53">
        <w:t xml:space="preserve">identified as </w:t>
      </w:r>
      <w:r w:rsidR="00BC3165">
        <w:t xml:space="preserve">critical to </w:t>
      </w:r>
      <w:r w:rsidR="00097456">
        <w:t xml:space="preserve">its </w:t>
      </w:r>
      <w:r w:rsidR="00BC3165">
        <w:t>ecological character</w:t>
      </w:r>
      <w:r w:rsidR="00B03247">
        <w:t xml:space="preserve">. These are described </w:t>
      </w:r>
      <w:r w:rsidR="004F3A56">
        <w:t xml:space="preserve">in </w:t>
      </w:r>
      <w:r w:rsidR="00BC3165">
        <w:t>the site</w:t>
      </w:r>
      <w:r w:rsidR="00B03247">
        <w:t>’s</w:t>
      </w:r>
      <w:r w:rsidR="00BC3165">
        <w:t xml:space="preserve"> </w:t>
      </w:r>
      <w:r w:rsidR="00D94548">
        <w:t>RIS</w:t>
      </w:r>
      <w:r w:rsidR="003262E0">
        <w:t xml:space="preserve"> or </w:t>
      </w:r>
      <w:r w:rsidR="00B03247">
        <w:t xml:space="preserve">a </w:t>
      </w:r>
      <w:r w:rsidR="003262E0">
        <w:t>separately published ecological character description.</w:t>
      </w:r>
      <w:r w:rsidR="00302296">
        <w:t xml:space="preserve"> </w:t>
      </w:r>
      <w:r w:rsidR="00C762FF">
        <w:t xml:space="preserve">This methodology also includes other </w:t>
      </w:r>
      <w:r w:rsidR="002E50E7">
        <w:t xml:space="preserve">features of the site </w:t>
      </w:r>
      <w:r w:rsidR="005C686D">
        <w:t xml:space="preserve">that </w:t>
      </w:r>
      <w:r w:rsidR="003410EB">
        <w:t xml:space="preserve">correspond to </w:t>
      </w:r>
      <w:r w:rsidR="00EA4542">
        <w:t xml:space="preserve">the Ramsar criteria for which the site was listed and </w:t>
      </w:r>
      <w:r w:rsidR="00DC698C">
        <w:t xml:space="preserve">features that </w:t>
      </w:r>
      <w:r w:rsidR="002E50E7">
        <w:t xml:space="preserve">may be </w:t>
      </w:r>
      <w:r w:rsidR="005C686D">
        <w:t>considered</w:t>
      </w:r>
      <w:r w:rsidR="005709C1">
        <w:t xml:space="preserve"> </w:t>
      </w:r>
      <w:r w:rsidR="00BC3165">
        <w:t xml:space="preserve">important to </w:t>
      </w:r>
      <w:r w:rsidR="00AB56E4">
        <w:t xml:space="preserve">various </w:t>
      </w:r>
      <w:r w:rsidR="00BC3165">
        <w:t>stakeholders</w:t>
      </w:r>
      <w:r w:rsidR="00B15E5E">
        <w:t xml:space="preserve"> but that </w:t>
      </w:r>
      <w:r w:rsidR="0031482E">
        <w:t xml:space="preserve">have </w:t>
      </w:r>
      <w:r w:rsidR="00B15E5E">
        <w:t xml:space="preserve">not </w:t>
      </w:r>
      <w:r w:rsidR="0031482E">
        <w:t xml:space="preserve">been </w:t>
      </w:r>
      <w:r w:rsidR="00736791">
        <w:t xml:space="preserve">described </w:t>
      </w:r>
      <w:r w:rsidR="0031482E">
        <w:t xml:space="preserve">as </w:t>
      </w:r>
      <w:r w:rsidR="00F64A92">
        <w:t>critical to its ecological character</w:t>
      </w:r>
      <w:r w:rsidR="00BC3165">
        <w:t xml:space="preserve">. </w:t>
      </w:r>
    </w:p>
    <w:p w14:paraId="637319FE" w14:textId="77777777" w:rsidR="00AA4F55" w:rsidRDefault="00AA4F55" w:rsidP="00AA4F55">
      <w:pPr>
        <w:pStyle w:val="Heading2"/>
        <w:numPr>
          <w:ilvl w:val="0"/>
          <w:numId w:val="0"/>
        </w:numPr>
        <w:ind w:left="1134" w:hanging="1134"/>
      </w:pPr>
      <w:bookmarkStart w:id="28" w:name="_Toc530572161"/>
      <w:bookmarkStart w:id="29" w:name="_Toc8068218"/>
      <w:bookmarkStart w:id="30" w:name="_Toc8203091"/>
      <w:bookmarkStart w:id="31" w:name="_Toc10126731"/>
      <w:r>
        <w:t xml:space="preserve">Stage </w:t>
      </w:r>
      <w:r w:rsidR="00E3678D">
        <w:t>1</w:t>
      </w:r>
      <w:r>
        <w:t xml:space="preserve">. </w:t>
      </w:r>
      <w:r w:rsidR="007F05DB">
        <w:t>Understanding context</w:t>
      </w:r>
      <w:bookmarkEnd w:id="28"/>
      <w:bookmarkEnd w:id="29"/>
      <w:bookmarkEnd w:id="30"/>
      <w:bookmarkEnd w:id="31"/>
      <w:r w:rsidR="00E3324E">
        <w:t xml:space="preserve"> </w:t>
      </w:r>
    </w:p>
    <w:p w14:paraId="51B922ED" w14:textId="69FB174B" w:rsidR="00145884" w:rsidRDefault="00940326" w:rsidP="00940326">
      <w:pPr>
        <w:pStyle w:val="BodyText"/>
      </w:pPr>
      <w:r>
        <w:t>This stage helps confirm the sco</w:t>
      </w:r>
      <w:r w:rsidR="00C2361C">
        <w:t>pe of the site being assessed a</w:t>
      </w:r>
      <w:r>
        <w:t>s a guide to the information and understanding needed to do the analysis</w:t>
      </w:r>
      <w:r w:rsidR="00AC3C53">
        <w:t xml:space="preserve">. </w:t>
      </w:r>
      <w:r>
        <w:t xml:space="preserve"> </w:t>
      </w:r>
      <w:r w:rsidR="00AC3C53">
        <w:t>I</w:t>
      </w:r>
      <w:r w:rsidR="00C2361C">
        <w:t xml:space="preserve">t </w:t>
      </w:r>
      <w:r>
        <w:t xml:space="preserve">starts people thinking and talking about the site in a way that is possibly broader and more future-oriented than </w:t>
      </w:r>
      <w:r w:rsidR="00C2361C">
        <w:t>they may</w:t>
      </w:r>
      <w:r w:rsidR="00767F7E">
        <w:t xml:space="preserve"> do </w:t>
      </w:r>
      <w:r w:rsidR="00C2361C">
        <w:t xml:space="preserve">for operational planning and </w:t>
      </w:r>
      <w:r>
        <w:t xml:space="preserve">management. </w:t>
      </w:r>
      <w:r w:rsidR="00767F7E">
        <w:t>Most of the information required for this section will be available in the</w:t>
      </w:r>
      <w:r w:rsidR="008528F9">
        <w:t xml:space="preserve"> RIS and </w:t>
      </w:r>
      <w:r w:rsidR="00F26EBF">
        <w:t>a</w:t>
      </w:r>
      <w:r w:rsidR="008528F9">
        <w:t xml:space="preserve"> </w:t>
      </w:r>
      <w:r w:rsidR="00191F4C">
        <w:t xml:space="preserve">separate </w:t>
      </w:r>
      <w:r w:rsidR="00302D8B">
        <w:t>e</w:t>
      </w:r>
      <w:r w:rsidR="00767F7E">
        <w:t xml:space="preserve">cological </w:t>
      </w:r>
      <w:r w:rsidR="00302D8B">
        <w:t>c</w:t>
      </w:r>
      <w:r w:rsidR="00767F7E">
        <w:t xml:space="preserve">haracter </w:t>
      </w:r>
      <w:r w:rsidR="00D457BD">
        <w:t>desc</w:t>
      </w:r>
      <w:r w:rsidR="006877D8">
        <w:t xml:space="preserve">ription </w:t>
      </w:r>
      <w:r w:rsidR="0040701E">
        <w:t>of</w:t>
      </w:r>
      <w:r w:rsidR="00767F7E">
        <w:t xml:space="preserve"> the site</w:t>
      </w:r>
      <w:r w:rsidR="005A4132">
        <w:t xml:space="preserve"> if available</w:t>
      </w:r>
      <w:r w:rsidR="00AC3C53">
        <w:t>.</w:t>
      </w:r>
      <w:r w:rsidR="00767F7E">
        <w:t xml:space="preserve"> </w:t>
      </w:r>
      <w:r w:rsidR="00AC3C53">
        <w:t>A</w:t>
      </w:r>
      <w:r w:rsidR="00767F7E">
        <w:t xml:space="preserve">dditional information can be provided from management plans, research reports, site managers, other </w:t>
      </w:r>
      <w:proofErr w:type="gramStart"/>
      <w:r w:rsidR="00767F7E">
        <w:t>experts</w:t>
      </w:r>
      <w:proofErr w:type="gramEnd"/>
      <w:r w:rsidR="00767F7E">
        <w:t xml:space="preserve"> and stakeholders.</w:t>
      </w:r>
    </w:p>
    <w:p w14:paraId="467DCF64" w14:textId="56352973" w:rsidR="00940326" w:rsidRDefault="00940326" w:rsidP="00940326">
      <w:pPr>
        <w:pStyle w:val="BodyText"/>
      </w:pPr>
      <w:r>
        <w:fldChar w:fldCharType="begin"/>
      </w:r>
      <w:r>
        <w:instrText xml:space="preserve"> REF _Ref435889754 \h </w:instrText>
      </w:r>
      <w:r>
        <w:fldChar w:fldCharType="separate"/>
      </w:r>
      <w:r w:rsidR="005D34F9">
        <w:t xml:space="preserve">Table </w:t>
      </w:r>
      <w:r w:rsidR="005D34F9">
        <w:rPr>
          <w:noProof/>
        </w:rPr>
        <w:t>1</w:t>
      </w:r>
      <w:r>
        <w:fldChar w:fldCharType="end"/>
      </w:r>
      <w:r>
        <w:t xml:space="preserve"> is a template for summarising</w:t>
      </w:r>
      <w:r w:rsidR="00767F7E">
        <w:t xml:space="preserve"> </w:t>
      </w:r>
      <w:r>
        <w:t>the information prompted in the steps</w:t>
      </w:r>
      <w:r w:rsidR="00767F7E">
        <w:t xml:space="preserve"> below</w:t>
      </w:r>
      <w:r w:rsidR="00AC3C53">
        <w:t>.</w:t>
      </w:r>
      <w:r>
        <w:t xml:space="preserve"> </w:t>
      </w:r>
      <w:r w:rsidR="00AC3C53">
        <w:t>I</w:t>
      </w:r>
      <w:r>
        <w:t xml:space="preserve">t provides a standardised way to collate information about </w:t>
      </w:r>
      <w:r w:rsidR="00AC3C53">
        <w:t xml:space="preserve">the </w:t>
      </w:r>
      <w:r>
        <w:t xml:space="preserve">site to aid analysis, </w:t>
      </w:r>
      <w:proofErr w:type="gramStart"/>
      <w:r>
        <w:t>communication</w:t>
      </w:r>
      <w:proofErr w:type="gramEnd"/>
      <w:r>
        <w:t xml:space="preserve"> and comparison with other Ramsar sites. </w:t>
      </w:r>
    </w:p>
    <w:p w14:paraId="6389FB61" w14:textId="77777777" w:rsidR="00CA2757" w:rsidRPr="00940326" w:rsidRDefault="00145884" w:rsidP="00940326">
      <w:pPr>
        <w:pStyle w:val="BodyText"/>
      </w:pPr>
      <w:r>
        <w:t>There is a logical sequence to the steps in the assessment</w:t>
      </w:r>
      <w:r w:rsidR="00F96BF2">
        <w:t>, but</w:t>
      </w:r>
      <w:r>
        <w:t xml:space="preserve"> </w:t>
      </w:r>
      <w:r w:rsidR="00CA2757">
        <w:t xml:space="preserve">they do not have to be completed </w:t>
      </w:r>
      <w:r>
        <w:t xml:space="preserve">strictly </w:t>
      </w:r>
      <w:r w:rsidR="00CA2757">
        <w:t xml:space="preserve">in order. </w:t>
      </w:r>
      <w:r w:rsidR="008E799C">
        <w:t xml:space="preserve">Reviewing documents and group deliberation can be expected to </w:t>
      </w:r>
      <w:r w:rsidR="00F96BF2">
        <w:t>elicit</w:t>
      </w:r>
      <w:r w:rsidR="008E799C">
        <w:t xml:space="preserve"> information</w:t>
      </w:r>
      <w:r w:rsidR="00F96BF2">
        <w:t xml:space="preserve"> that </w:t>
      </w:r>
      <w:r>
        <w:t xml:space="preserve">will </w:t>
      </w:r>
      <w:r w:rsidR="00F96BF2">
        <w:t xml:space="preserve">be </w:t>
      </w:r>
      <w:r>
        <w:t xml:space="preserve">relevant to </w:t>
      </w:r>
      <w:r w:rsidR="00F96BF2">
        <w:t xml:space="preserve">several </w:t>
      </w:r>
      <w:r>
        <w:t>steps</w:t>
      </w:r>
      <w:r w:rsidR="00CA2757">
        <w:t xml:space="preserve">. </w:t>
      </w:r>
      <w:r w:rsidR="00B26455">
        <w:t xml:space="preserve">For each step, </w:t>
      </w:r>
      <w:r w:rsidR="00B26455">
        <w:sym w:font="Wingdings" w:char="F0D8"/>
      </w:r>
      <w:r w:rsidR="00B26455">
        <w:t xml:space="preserve"> indicates the task and </w:t>
      </w:r>
      <w:r w:rsidR="00B26455">
        <w:rPr>
          <w:rFonts w:ascii="Courier New" w:hAnsi="Courier New" w:cs="Courier New"/>
        </w:rPr>
        <w:t xml:space="preserve">○ </w:t>
      </w:r>
      <w:r w:rsidR="00B26455" w:rsidRPr="00B26455">
        <w:t xml:space="preserve">indicates </w:t>
      </w:r>
      <w:r w:rsidR="00B26455">
        <w:t xml:space="preserve">guidance on the content. </w:t>
      </w:r>
    </w:p>
    <w:p w14:paraId="3F7DA017" w14:textId="77777777" w:rsidR="00396C86" w:rsidRDefault="00396C86" w:rsidP="00B8244F">
      <w:pPr>
        <w:pStyle w:val="Heading4"/>
        <w:numPr>
          <w:ilvl w:val="0"/>
          <w:numId w:val="20"/>
        </w:numPr>
        <w:tabs>
          <w:tab w:val="clear" w:pos="1134"/>
        </w:tabs>
        <w:ind w:left="1134" w:hanging="1068"/>
      </w:pPr>
      <w:r>
        <w:t>Physical description</w:t>
      </w:r>
      <w:r w:rsidR="0055580B">
        <w:t xml:space="preserve"> of the site</w:t>
      </w:r>
    </w:p>
    <w:p w14:paraId="517362C1" w14:textId="77777777" w:rsidR="0055580B" w:rsidRDefault="0055580B" w:rsidP="00B8244F">
      <w:pPr>
        <w:pStyle w:val="ListBullet"/>
        <w:numPr>
          <w:ilvl w:val="0"/>
          <w:numId w:val="18"/>
        </w:numPr>
        <w:tabs>
          <w:tab w:val="clear" w:pos="199"/>
          <w:tab w:val="clear" w:pos="397"/>
        </w:tabs>
        <w:ind w:left="567" w:hanging="283"/>
        <w:rPr>
          <w:lang w:val="en-US"/>
        </w:rPr>
      </w:pPr>
      <w:r>
        <w:rPr>
          <w:lang w:val="en-US"/>
        </w:rPr>
        <w:t>Briefly describe the site</w:t>
      </w:r>
      <w:r w:rsidR="0040650F">
        <w:rPr>
          <w:lang w:val="en-US"/>
        </w:rPr>
        <w:t>:</w:t>
      </w:r>
    </w:p>
    <w:p w14:paraId="52A05C21" w14:textId="77777777" w:rsidR="0055580B" w:rsidRPr="0055580B" w:rsidRDefault="0055580B" w:rsidP="00B8244F">
      <w:pPr>
        <w:pStyle w:val="ListBullet2"/>
        <w:numPr>
          <w:ilvl w:val="1"/>
          <w:numId w:val="19"/>
        </w:numPr>
        <w:tabs>
          <w:tab w:val="clear" w:pos="397"/>
          <w:tab w:val="clear" w:pos="794"/>
        </w:tabs>
        <w:ind w:left="851" w:hanging="284"/>
      </w:pPr>
      <w:r w:rsidRPr="0055580B">
        <w:t>Location, size</w:t>
      </w:r>
    </w:p>
    <w:p w14:paraId="6CFB4BE8" w14:textId="77777777" w:rsidR="00B8244F" w:rsidRDefault="0055580B" w:rsidP="00B8244F">
      <w:pPr>
        <w:pStyle w:val="ListBullet2"/>
        <w:numPr>
          <w:ilvl w:val="1"/>
          <w:numId w:val="19"/>
        </w:numPr>
        <w:tabs>
          <w:tab w:val="clear" w:pos="397"/>
          <w:tab w:val="clear" w:pos="794"/>
        </w:tabs>
        <w:ind w:left="851" w:hanging="284"/>
      </w:pPr>
      <w:r w:rsidRPr="0055580B">
        <w:t xml:space="preserve">Number and type of wetlands </w:t>
      </w:r>
      <w:r w:rsidR="00A73836">
        <w:t>and key fun</w:t>
      </w:r>
      <w:r w:rsidR="00D3496E">
        <w:t>c</w:t>
      </w:r>
      <w:r w:rsidR="00A73836">
        <w:t>tions</w:t>
      </w:r>
    </w:p>
    <w:p w14:paraId="7F9BEF06" w14:textId="77777777" w:rsidR="00B8244F" w:rsidRPr="00B8244F" w:rsidRDefault="00A73836" w:rsidP="00B8244F">
      <w:pPr>
        <w:pStyle w:val="ListBullet2"/>
        <w:numPr>
          <w:ilvl w:val="1"/>
          <w:numId w:val="19"/>
        </w:numPr>
        <w:tabs>
          <w:tab w:val="clear" w:pos="397"/>
          <w:tab w:val="clear" w:pos="794"/>
        </w:tabs>
        <w:ind w:left="851" w:hanging="284"/>
      </w:pPr>
      <w:r>
        <w:t>State it was in at time of listing</w:t>
      </w:r>
    </w:p>
    <w:p w14:paraId="1C2DC12D" w14:textId="77777777" w:rsidR="0055580B" w:rsidRPr="0055580B" w:rsidRDefault="009C4652" w:rsidP="00B8244F">
      <w:pPr>
        <w:pStyle w:val="ListBullet2"/>
        <w:numPr>
          <w:ilvl w:val="1"/>
          <w:numId w:val="19"/>
        </w:numPr>
        <w:tabs>
          <w:tab w:val="clear" w:pos="397"/>
          <w:tab w:val="clear" w:pos="794"/>
        </w:tabs>
        <w:ind w:left="851" w:hanging="284"/>
      </w:pPr>
      <w:r>
        <w:t>Underlying hydrology</w:t>
      </w:r>
    </w:p>
    <w:p w14:paraId="2258A8E7" w14:textId="77777777" w:rsidR="00EC23EE" w:rsidRDefault="0040650F" w:rsidP="00EC23EE">
      <w:pPr>
        <w:pStyle w:val="ListBullet2"/>
        <w:numPr>
          <w:ilvl w:val="1"/>
          <w:numId w:val="19"/>
        </w:numPr>
        <w:tabs>
          <w:tab w:val="clear" w:pos="397"/>
          <w:tab w:val="clear" w:pos="794"/>
        </w:tabs>
        <w:ind w:left="851" w:hanging="284"/>
      </w:pPr>
      <w:r>
        <w:t>O</w:t>
      </w:r>
      <w:r w:rsidR="00C62879">
        <w:t>ther uses</w:t>
      </w:r>
      <w:r>
        <w:t>,</w:t>
      </w:r>
      <w:r w:rsidR="00C62879">
        <w:t xml:space="preserve"> </w:t>
      </w:r>
      <w:r>
        <w:t>i</w:t>
      </w:r>
      <w:r w:rsidR="0055580B" w:rsidRPr="0055580B">
        <w:t>mpinging uses</w:t>
      </w:r>
      <w:r w:rsidR="00A73836">
        <w:t xml:space="preserve"> and threats</w:t>
      </w:r>
    </w:p>
    <w:p w14:paraId="3E545952" w14:textId="77777777" w:rsidR="00A813B2" w:rsidRDefault="0040650F" w:rsidP="00CF371F">
      <w:pPr>
        <w:pStyle w:val="ListBullet2"/>
        <w:numPr>
          <w:ilvl w:val="1"/>
          <w:numId w:val="19"/>
        </w:numPr>
        <w:tabs>
          <w:tab w:val="clear" w:pos="397"/>
          <w:tab w:val="clear" w:pos="794"/>
        </w:tabs>
        <w:ind w:left="851" w:hanging="284"/>
      </w:pPr>
      <w:r>
        <w:t>R</w:t>
      </w:r>
      <w:r w:rsidR="00A73836">
        <w:t>elationships with other sites (e</w:t>
      </w:r>
      <w:r>
        <w:t>.</w:t>
      </w:r>
      <w:r w:rsidR="00A73836">
        <w:t>g</w:t>
      </w:r>
      <w:r>
        <w:t>.</w:t>
      </w:r>
      <w:r w:rsidR="00A73836">
        <w:t xml:space="preserve"> staging areas for migratory birds)</w:t>
      </w:r>
    </w:p>
    <w:p w14:paraId="44F3697E" w14:textId="77777777" w:rsidR="00A813B2" w:rsidRPr="006D04AB" w:rsidRDefault="0040650F" w:rsidP="00CF371F">
      <w:pPr>
        <w:pStyle w:val="ListBullet2"/>
        <w:numPr>
          <w:ilvl w:val="1"/>
          <w:numId w:val="19"/>
        </w:numPr>
        <w:tabs>
          <w:tab w:val="clear" w:pos="397"/>
          <w:tab w:val="clear" w:pos="794"/>
        </w:tabs>
        <w:ind w:left="851" w:hanging="284"/>
      </w:pPr>
      <w:r>
        <w:t>I</w:t>
      </w:r>
      <w:r w:rsidR="00A813B2" w:rsidRPr="006D04AB">
        <w:t xml:space="preserve">nclude a map of the site and a </w:t>
      </w:r>
      <w:r w:rsidR="004F0F15">
        <w:t xml:space="preserve">conceptual </w:t>
      </w:r>
      <w:r w:rsidR="009C4652">
        <w:t>model</w:t>
      </w:r>
      <w:r w:rsidR="009C4652" w:rsidRPr="006D04AB">
        <w:t xml:space="preserve"> </w:t>
      </w:r>
      <w:r w:rsidR="00A813B2" w:rsidRPr="006D04AB">
        <w:t>of the wetland system</w:t>
      </w:r>
      <w:r>
        <w:t>.</w:t>
      </w:r>
      <w:r w:rsidR="00A813B2" w:rsidRPr="006D04AB">
        <w:t xml:space="preserve"> </w:t>
      </w:r>
    </w:p>
    <w:p w14:paraId="4922E449" w14:textId="77777777" w:rsidR="00396C86" w:rsidRDefault="00396C86" w:rsidP="00B8244F">
      <w:pPr>
        <w:pStyle w:val="Heading4"/>
        <w:numPr>
          <w:ilvl w:val="0"/>
          <w:numId w:val="20"/>
        </w:numPr>
        <w:tabs>
          <w:tab w:val="clear" w:pos="1134"/>
        </w:tabs>
        <w:ind w:left="1134" w:hanging="1068"/>
      </w:pPr>
      <w:r>
        <w:t>Institutional context</w:t>
      </w:r>
      <w:r w:rsidR="0055580B" w:rsidRPr="0055580B">
        <w:t xml:space="preserve"> </w:t>
      </w:r>
      <w:r w:rsidR="0055580B">
        <w:t>of the site</w:t>
      </w:r>
    </w:p>
    <w:p w14:paraId="5A9C925E" w14:textId="77777777" w:rsidR="0055580B" w:rsidRPr="0055580B" w:rsidRDefault="0055580B" w:rsidP="00B8244F">
      <w:pPr>
        <w:pStyle w:val="ListBullet"/>
        <w:numPr>
          <w:ilvl w:val="0"/>
          <w:numId w:val="18"/>
        </w:numPr>
        <w:tabs>
          <w:tab w:val="clear" w:pos="199"/>
          <w:tab w:val="clear" w:pos="397"/>
        </w:tabs>
        <w:ind w:left="567" w:hanging="283"/>
        <w:rPr>
          <w:lang w:val="en-US"/>
        </w:rPr>
      </w:pPr>
      <w:r w:rsidRPr="0055580B">
        <w:rPr>
          <w:lang w:val="en-US"/>
        </w:rPr>
        <w:t xml:space="preserve">Briefly describe the </w:t>
      </w:r>
      <w:r>
        <w:t>institutional context</w:t>
      </w:r>
      <w:r w:rsidRPr="0055580B">
        <w:t xml:space="preserve"> </w:t>
      </w:r>
      <w:r w:rsidR="0040650F">
        <w:t>of</w:t>
      </w:r>
      <w:r w:rsidR="0040650F" w:rsidRPr="008E799C">
        <w:t xml:space="preserve"> the </w:t>
      </w:r>
      <w:r w:rsidRPr="0055580B">
        <w:rPr>
          <w:lang w:val="en-US"/>
        </w:rPr>
        <w:t>site</w:t>
      </w:r>
      <w:r w:rsidR="0040650F">
        <w:rPr>
          <w:lang w:val="en-US"/>
        </w:rPr>
        <w:t>:</w:t>
      </w:r>
    </w:p>
    <w:p w14:paraId="43A815C9" w14:textId="77777777" w:rsidR="0055580B" w:rsidRDefault="005E273F" w:rsidP="00B8244F">
      <w:pPr>
        <w:pStyle w:val="ListBullet2"/>
        <w:numPr>
          <w:ilvl w:val="1"/>
          <w:numId w:val="19"/>
        </w:numPr>
        <w:tabs>
          <w:tab w:val="clear" w:pos="397"/>
          <w:tab w:val="clear" w:pos="794"/>
        </w:tabs>
        <w:ind w:left="851" w:hanging="284"/>
      </w:pPr>
      <w:r>
        <w:t xml:space="preserve">Date of </w:t>
      </w:r>
      <w:r w:rsidR="0055580B">
        <w:t>Ramsar list</w:t>
      </w:r>
      <w:r>
        <w:t>ing</w:t>
      </w:r>
      <w:r w:rsidR="0055580B">
        <w:t xml:space="preserve"> </w:t>
      </w:r>
    </w:p>
    <w:p w14:paraId="2258A09B" w14:textId="77777777" w:rsidR="0055580B" w:rsidRDefault="005E273F" w:rsidP="00B8244F">
      <w:pPr>
        <w:pStyle w:val="ListBullet2"/>
        <w:numPr>
          <w:ilvl w:val="1"/>
          <w:numId w:val="19"/>
        </w:numPr>
        <w:tabs>
          <w:tab w:val="clear" w:pos="397"/>
          <w:tab w:val="clear" w:pos="794"/>
        </w:tabs>
        <w:ind w:left="851" w:hanging="284"/>
      </w:pPr>
      <w:r>
        <w:t xml:space="preserve">Current </w:t>
      </w:r>
      <w:r w:rsidR="0055580B">
        <w:t>manage</w:t>
      </w:r>
      <w:r>
        <w:t>rs</w:t>
      </w:r>
      <w:r w:rsidR="0055580B">
        <w:t xml:space="preserve"> </w:t>
      </w:r>
    </w:p>
    <w:p w14:paraId="3D1612F4" w14:textId="77777777" w:rsidR="002F28EC" w:rsidRDefault="002F28EC" w:rsidP="002F28EC">
      <w:pPr>
        <w:pStyle w:val="ListBullet2"/>
        <w:numPr>
          <w:ilvl w:val="1"/>
          <w:numId w:val="19"/>
        </w:numPr>
        <w:tabs>
          <w:tab w:val="clear" w:pos="397"/>
          <w:tab w:val="clear" w:pos="794"/>
        </w:tabs>
        <w:ind w:left="851" w:hanging="284"/>
      </w:pPr>
      <w:r>
        <w:t xml:space="preserve">Catchment water allocation processes </w:t>
      </w:r>
    </w:p>
    <w:p w14:paraId="12E200C5" w14:textId="79901523" w:rsidR="005C0D44" w:rsidRDefault="005E273F" w:rsidP="002F28EC">
      <w:pPr>
        <w:pStyle w:val="ListBullet2"/>
        <w:numPr>
          <w:ilvl w:val="1"/>
          <w:numId w:val="19"/>
        </w:numPr>
        <w:tabs>
          <w:tab w:val="clear" w:pos="397"/>
          <w:tab w:val="clear" w:pos="794"/>
        </w:tabs>
        <w:ind w:left="851" w:hanging="284"/>
      </w:pPr>
      <w:r>
        <w:t>O</w:t>
      </w:r>
      <w:r w:rsidR="0055580B">
        <w:t xml:space="preserve">ther state or regional management frameworks </w:t>
      </w:r>
      <w:r w:rsidR="004F0F15">
        <w:t xml:space="preserve">that </w:t>
      </w:r>
      <w:r w:rsidR="0055580B">
        <w:t>apply</w:t>
      </w:r>
      <w:r w:rsidR="002F28EC">
        <w:t xml:space="preserve"> </w:t>
      </w:r>
    </w:p>
    <w:p w14:paraId="03444F26" w14:textId="77777777" w:rsidR="005C0D44" w:rsidRPr="005C0D44" w:rsidRDefault="005E273F" w:rsidP="002E70B8">
      <w:pPr>
        <w:pStyle w:val="ListBullet2"/>
        <w:numPr>
          <w:ilvl w:val="1"/>
          <w:numId w:val="19"/>
        </w:numPr>
        <w:tabs>
          <w:tab w:val="clear" w:pos="794"/>
        </w:tabs>
        <w:ind w:left="851" w:hanging="284"/>
      </w:pPr>
      <w:r>
        <w:lastRenderedPageBreak/>
        <w:t>M</w:t>
      </w:r>
      <w:r w:rsidR="005C0D44">
        <w:t>anage</w:t>
      </w:r>
      <w:r>
        <w:t xml:space="preserve">ment and regulation of </w:t>
      </w:r>
      <w:r w:rsidR="005C0D44">
        <w:t>other activities in the catchment that might affect water quality or quantity</w:t>
      </w:r>
      <w:r w:rsidR="0040650F">
        <w:t>.</w:t>
      </w:r>
      <w:r w:rsidR="005C0D44">
        <w:t xml:space="preserve"> </w:t>
      </w:r>
    </w:p>
    <w:p w14:paraId="6E9D2684" w14:textId="77777777" w:rsidR="00396C86" w:rsidRDefault="00396C86" w:rsidP="00B8244F">
      <w:pPr>
        <w:pStyle w:val="Heading4"/>
        <w:numPr>
          <w:ilvl w:val="0"/>
          <w:numId w:val="20"/>
        </w:numPr>
        <w:tabs>
          <w:tab w:val="clear" w:pos="1134"/>
        </w:tabs>
        <w:ind w:left="1134" w:hanging="1068"/>
      </w:pPr>
      <w:r>
        <w:t>History of use and change</w:t>
      </w:r>
    </w:p>
    <w:p w14:paraId="1DDB7B43" w14:textId="77777777" w:rsidR="0055580B" w:rsidRPr="0055580B" w:rsidRDefault="0055580B" w:rsidP="00B8244F">
      <w:pPr>
        <w:pStyle w:val="ListBullet"/>
        <w:numPr>
          <w:ilvl w:val="0"/>
          <w:numId w:val="18"/>
        </w:numPr>
        <w:tabs>
          <w:tab w:val="clear" w:pos="199"/>
          <w:tab w:val="clear" w:pos="397"/>
        </w:tabs>
        <w:ind w:left="567" w:hanging="283"/>
        <w:rPr>
          <w:lang w:val="en-US"/>
        </w:rPr>
      </w:pPr>
      <w:r>
        <w:rPr>
          <w:lang w:val="en-US"/>
        </w:rPr>
        <w:t xml:space="preserve">How has the site </w:t>
      </w:r>
      <w:r w:rsidR="005C0D44">
        <w:rPr>
          <w:lang w:val="en-US"/>
        </w:rPr>
        <w:t xml:space="preserve">historically </w:t>
      </w:r>
      <w:r>
        <w:rPr>
          <w:lang w:val="en-US"/>
        </w:rPr>
        <w:t>been used</w:t>
      </w:r>
      <w:r w:rsidR="005E273F">
        <w:rPr>
          <w:lang w:val="en-US"/>
        </w:rPr>
        <w:t>?</w:t>
      </w:r>
      <w:r>
        <w:rPr>
          <w:lang w:val="en-US"/>
        </w:rPr>
        <w:t xml:space="preserve"> </w:t>
      </w:r>
    </w:p>
    <w:p w14:paraId="081473B6" w14:textId="193C7255" w:rsidR="005C0D44" w:rsidRDefault="005E273F" w:rsidP="00770AE2">
      <w:pPr>
        <w:pStyle w:val="ListBullet2"/>
        <w:numPr>
          <w:ilvl w:val="1"/>
          <w:numId w:val="19"/>
        </w:numPr>
        <w:tabs>
          <w:tab w:val="clear" w:pos="397"/>
          <w:tab w:val="clear" w:pos="794"/>
        </w:tabs>
        <w:ind w:left="851" w:hanging="284"/>
      </w:pPr>
      <w:r>
        <w:t xml:space="preserve">Change in </w:t>
      </w:r>
      <w:r w:rsidR="005C0D44">
        <w:t xml:space="preserve">use of the site, over say the </w:t>
      </w:r>
      <w:r w:rsidR="0040650F">
        <w:t>p</w:t>
      </w:r>
      <w:r w:rsidR="005C0D44">
        <w:t>ast 100 years</w:t>
      </w:r>
    </w:p>
    <w:p w14:paraId="13A7D3B4" w14:textId="1C5C3CD8" w:rsidR="002C54D8" w:rsidRDefault="00CD2A4F" w:rsidP="00770AE2">
      <w:pPr>
        <w:pStyle w:val="ListBullet2"/>
        <w:numPr>
          <w:ilvl w:val="1"/>
          <w:numId w:val="19"/>
        </w:numPr>
        <w:tabs>
          <w:tab w:val="clear" w:pos="397"/>
          <w:tab w:val="clear" w:pos="794"/>
        </w:tabs>
        <w:ind w:left="851" w:hanging="284"/>
      </w:pPr>
      <w:r>
        <w:t>G</w:t>
      </w:r>
      <w:r w:rsidR="002C54D8">
        <w:t xml:space="preserve">roups that have used it in the past </w:t>
      </w:r>
    </w:p>
    <w:p w14:paraId="16ACA54E" w14:textId="7A67410E" w:rsidR="00E27E00" w:rsidRPr="001F4377" w:rsidRDefault="001F4377" w:rsidP="001F4377">
      <w:pPr>
        <w:pStyle w:val="ListBullet"/>
        <w:numPr>
          <w:ilvl w:val="0"/>
          <w:numId w:val="18"/>
        </w:numPr>
        <w:tabs>
          <w:tab w:val="clear" w:pos="199"/>
          <w:tab w:val="clear" w:pos="397"/>
        </w:tabs>
        <w:ind w:left="567" w:hanging="283"/>
        <w:rPr>
          <w:lang w:val="en-US"/>
        </w:rPr>
      </w:pPr>
      <w:r w:rsidRPr="001F4377">
        <w:rPr>
          <w:lang w:val="en-US"/>
        </w:rPr>
        <w:t>H</w:t>
      </w:r>
      <w:r w:rsidR="002F52FF">
        <w:rPr>
          <w:lang w:val="en-US"/>
        </w:rPr>
        <w:t>ow h</w:t>
      </w:r>
      <w:r w:rsidRPr="001F4377">
        <w:rPr>
          <w:lang w:val="en-US"/>
        </w:rPr>
        <w:t xml:space="preserve">as the ecological character of the site changed over the same </w:t>
      </w:r>
      <w:proofErr w:type="gramStart"/>
      <w:r w:rsidRPr="001F4377">
        <w:rPr>
          <w:lang w:val="en-US"/>
        </w:rPr>
        <w:t>time period</w:t>
      </w:r>
      <w:proofErr w:type="gramEnd"/>
      <w:r w:rsidR="0002513A">
        <w:rPr>
          <w:lang w:val="en-US"/>
        </w:rPr>
        <w:t>?</w:t>
      </w:r>
    </w:p>
    <w:p w14:paraId="287157EA" w14:textId="77777777" w:rsidR="00396C86" w:rsidRDefault="00396C86" w:rsidP="00B8244F">
      <w:pPr>
        <w:pStyle w:val="Heading4"/>
        <w:numPr>
          <w:ilvl w:val="0"/>
          <w:numId w:val="20"/>
        </w:numPr>
        <w:tabs>
          <w:tab w:val="clear" w:pos="1134"/>
        </w:tabs>
        <w:ind w:left="1134" w:hanging="1068"/>
      </w:pPr>
      <w:r>
        <w:t xml:space="preserve">Current stakeholders and their relationships </w:t>
      </w:r>
      <w:r w:rsidR="00ED565A">
        <w:t xml:space="preserve">to the site </w:t>
      </w:r>
      <w:r>
        <w:t>(values at stake)</w:t>
      </w:r>
    </w:p>
    <w:p w14:paraId="1F467657" w14:textId="77777777" w:rsidR="0055580B" w:rsidRPr="0055580B" w:rsidRDefault="0055580B" w:rsidP="00B8244F">
      <w:pPr>
        <w:pStyle w:val="ListBullet"/>
        <w:numPr>
          <w:ilvl w:val="0"/>
          <w:numId w:val="18"/>
        </w:numPr>
        <w:tabs>
          <w:tab w:val="clear" w:pos="199"/>
          <w:tab w:val="clear" w:pos="397"/>
        </w:tabs>
        <w:ind w:left="567" w:hanging="283"/>
        <w:rPr>
          <w:lang w:val="en-US"/>
        </w:rPr>
      </w:pPr>
      <w:r>
        <w:rPr>
          <w:lang w:val="en-US"/>
        </w:rPr>
        <w:t>Who values the site and why?</w:t>
      </w:r>
    </w:p>
    <w:p w14:paraId="6D36A246" w14:textId="2A1634CF" w:rsidR="0055580B" w:rsidRDefault="005E273F" w:rsidP="00B8244F">
      <w:pPr>
        <w:pStyle w:val="ListBullet2"/>
        <w:numPr>
          <w:ilvl w:val="1"/>
          <w:numId w:val="19"/>
        </w:numPr>
        <w:tabs>
          <w:tab w:val="clear" w:pos="397"/>
          <w:tab w:val="clear" w:pos="794"/>
        </w:tabs>
        <w:ind w:left="851" w:hanging="284"/>
      </w:pPr>
      <w:r>
        <w:t>G</w:t>
      </w:r>
      <w:r w:rsidR="0055580B">
        <w:t xml:space="preserve">roups </w:t>
      </w:r>
      <w:r w:rsidR="00CD2A4F">
        <w:t xml:space="preserve">that </w:t>
      </w:r>
      <w:r w:rsidR="0055580B">
        <w:t>have some relationship with the site</w:t>
      </w:r>
    </w:p>
    <w:p w14:paraId="63FC39E2" w14:textId="77777777" w:rsidR="0055580B" w:rsidRDefault="0055580B" w:rsidP="00B8244F">
      <w:pPr>
        <w:pStyle w:val="ListBullet2"/>
        <w:numPr>
          <w:ilvl w:val="1"/>
          <w:numId w:val="19"/>
        </w:numPr>
        <w:tabs>
          <w:tab w:val="clear" w:pos="397"/>
          <w:tab w:val="clear" w:pos="794"/>
        </w:tabs>
        <w:ind w:left="851" w:hanging="284"/>
      </w:pPr>
      <w:r>
        <w:t>Include managers</w:t>
      </w:r>
      <w:r w:rsidR="002C54D8">
        <w:t xml:space="preserve"> (in their stewardship role)</w:t>
      </w:r>
    </w:p>
    <w:p w14:paraId="5E458704" w14:textId="77777777" w:rsidR="002C54D8" w:rsidRDefault="00CD2A4F" w:rsidP="00770AE2">
      <w:pPr>
        <w:pStyle w:val="ListBullet2"/>
        <w:numPr>
          <w:ilvl w:val="1"/>
          <w:numId w:val="19"/>
        </w:numPr>
        <w:tabs>
          <w:tab w:val="clear" w:pos="397"/>
          <w:tab w:val="clear" w:pos="794"/>
        </w:tabs>
        <w:ind w:left="851" w:hanging="284"/>
      </w:pPr>
      <w:r>
        <w:t xml:space="preserve">Features </w:t>
      </w:r>
      <w:r w:rsidR="0055580B">
        <w:t xml:space="preserve">of the site they relate to or value </w:t>
      </w:r>
    </w:p>
    <w:p w14:paraId="2C597E38" w14:textId="77777777" w:rsidR="00B26455" w:rsidRDefault="002C54D8" w:rsidP="00906E79">
      <w:pPr>
        <w:pStyle w:val="ListBullet2"/>
        <w:numPr>
          <w:ilvl w:val="1"/>
          <w:numId w:val="19"/>
        </w:numPr>
        <w:tabs>
          <w:tab w:val="clear" w:pos="397"/>
          <w:tab w:val="clear" w:pos="794"/>
        </w:tabs>
        <w:ind w:left="851" w:hanging="284"/>
      </w:pPr>
      <w:r w:rsidRPr="00B26455">
        <w:rPr>
          <w:i/>
        </w:rPr>
        <w:t>What’s at stake?</w:t>
      </w:r>
      <w:r>
        <w:t xml:space="preserve"> </w:t>
      </w:r>
      <w:r w:rsidR="00CD2A4F">
        <w:t xml:space="preserve">The aspects of the site that different </w:t>
      </w:r>
      <w:r w:rsidR="005C0D44">
        <w:t xml:space="preserve">stakeholders </w:t>
      </w:r>
      <w:r w:rsidR="00CD2A4F">
        <w:t xml:space="preserve">would be </w:t>
      </w:r>
      <w:r>
        <w:t xml:space="preserve">upset </w:t>
      </w:r>
      <w:r w:rsidR="00CD2A4F">
        <w:t>about if they experienced change</w:t>
      </w:r>
      <w:r>
        <w:t xml:space="preserve"> </w:t>
      </w:r>
    </w:p>
    <w:p w14:paraId="004BF50D" w14:textId="3BA7D3BE" w:rsidR="00B26455" w:rsidRPr="00B26455" w:rsidRDefault="00B26455" w:rsidP="00906E79">
      <w:pPr>
        <w:pStyle w:val="ListBullet2"/>
        <w:numPr>
          <w:ilvl w:val="1"/>
          <w:numId w:val="19"/>
        </w:numPr>
        <w:tabs>
          <w:tab w:val="clear" w:pos="397"/>
          <w:tab w:val="clear" w:pos="794"/>
        </w:tabs>
        <w:ind w:left="851" w:hanging="284"/>
      </w:pPr>
      <w:r>
        <w:t>Identify the specific physical or ecological attributes underpinning the</w:t>
      </w:r>
      <w:r w:rsidR="002E50E7">
        <w:t>se</w:t>
      </w:r>
      <w:r>
        <w:t xml:space="preserve"> values.</w:t>
      </w:r>
    </w:p>
    <w:p w14:paraId="7D04AADE" w14:textId="77777777" w:rsidR="00514C4A" w:rsidRDefault="00B26455" w:rsidP="00B8244F">
      <w:pPr>
        <w:pStyle w:val="Heading4"/>
        <w:numPr>
          <w:ilvl w:val="0"/>
          <w:numId w:val="20"/>
        </w:numPr>
        <w:tabs>
          <w:tab w:val="clear" w:pos="1134"/>
        </w:tabs>
        <w:ind w:left="1134" w:hanging="1068"/>
      </w:pPr>
      <w:r>
        <w:t>Ramsar values</w:t>
      </w:r>
    </w:p>
    <w:p w14:paraId="371BFADD" w14:textId="77777777" w:rsidR="00811771" w:rsidRPr="0055580B" w:rsidRDefault="00604C9A" w:rsidP="00B8244F">
      <w:pPr>
        <w:pStyle w:val="ListBullet"/>
        <w:numPr>
          <w:ilvl w:val="0"/>
          <w:numId w:val="18"/>
        </w:numPr>
        <w:tabs>
          <w:tab w:val="clear" w:pos="199"/>
          <w:tab w:val="clear" w:pos="397"/>
        </w:tabs>
        <w:ind w:left="567" w:hanging="283"/>
        <w:rPr>
          <w:lang w:val="en-US"/>
        </w:rPr>
      </w:pPr>
      <w:r>
        <w:rPr>
          <w:lang w:val="en-US"/>
        </w:rPr>
        <w:t>What are the components</w:t>
      </w:r>
      <w:r w:rsidR="005C0D44">
        <w:rPr>
          <w:lang w:val="en-US"/>
        </w:rPr>
        <w:t>,</w:t>
      </w:r>
      <w:r>
        <w:rPr>
          <w:lang w:val="en-US"/>
        </w:rPr>
        <w:t xml:space="preserve"> processes and services </w:t>
      </w:r>
      <w:r w:rsidR="00B26455">
        <w:rPr>
          <w:lang w:val="en-US"/>
        </w:rPr>
        <w:t xml:space="preserve">that are critical to the ecological character (as described) </w:t>
      </w:r>
      <w:r>
        <w:rPr>
          <w:lang w:val="en-US"/>
        </w:rPr>
        <w:t xml:space="preserve">and support </w:t>
      </w:r>
      <w:r w:rsidR="005C0D44">
        <w:rPr>
          <w:lang w:val="en-US"/>
        </w:rPr>
        <w:t xml:space="preserve">the </w:t>
      </w:r>
      <w:r>
        <w:rPr>
          <w:lang w:val="en-US"/>
        </w:rPr>
        <w:t>criteria for which the site was listed</w:t>
      </w:r>
      <w:r w:rsidR="00B26455">
        <w:rPr>
          <w:lang w:val="en-US"/>
        </w:rPr>
        <w:t xml:space="preserve"> as internationally important</w:t>
      </w:r>
      <w:r>
        <w:rPr>
          <w:lang w:val="en-US"/>
        </w:rPr>
        <w:t>?</w:t>
      </w:r>
    </w:p>
    <w:p w14:paraId="4773CE05" w14:textId="77777777" w:rsidR="00811771" w:rsidRDefault="00811771" w:rsidP="00B8244F">
      <w:pPr>
        <w:pStyle w:val="ListBullet2"/>
        <w:numPr>
          <w:ilvl w:val="1"/>
          <w:numId w:val="19"/>
        </w:numPr>
        <w:tabs>
          <w:tab w:val="clear" w:pos="397"/>
          <w:tab w:val="clear" w:pos="794"/>
        </w:tabs>
        <w:ind w:left="851" w:hanging="284"/>
      </w:pPr>
      <w:r>
        <w:t>Components</w:t>
      </w:r>
    </w:p>
    <w:p w14:paraId="40B37892" w14:textId="77777777" w:rsidR="00811771" w:rsidRDefault="00811771" w:rsidP="00B8244F">
      <w:pPr>
        <w:pStyle w:val="ListBullet2"/>
        <w:numPr>
          <w:ilvl w:val="1"/>
          <w:numId w:val="19"/>
        </w:numPr>
        <w:tabs>
          <w:tab w:val="clear" w:pos="397"/>
          <w:tab w:val="clear" w:pos="794"/>
        </w:tabs>
        <w:ind w:left="851" w:hanging="284"/>
      </w:pPr>
      <w:r>
        <w:t>Processes</w:t>
      </w:r>
    </w:p>
    <w:p w14:paraId="40256250" w14:textId="77777777" w:rsidR="00811771" w:rsidRDefault="00811771" w:rsidP="00B8244F">
      <w:pPr>
        <w:pStyle w:val="ListBullet2"/>
        <w:numPr>
          <w:ilvl w:val="1"/>
          <w:numId w:val="19"/>
        </w:numPr>
        <w:tabs>
          <w:tab w:val="clear" w:pos="397"/>
          <w:tab w:val="clear" w:pos="794"/>
        </w:tabs>
        <w:ind w:left="851" w:hanging="284"/>
      </w:pPr>
      <w:r>
        <w:t>Services</w:t>
      </w:r>
    </w:p>
    <w:p w14:paraId="753978C4" w14:textId="77777777" w:rsidR="009C4652" w:rsidRPr="009C4652" w:rsidRDefault="00811771" w:rsidP="00ED565A">
      <w:pPr>
        <w:pStyle w:val="ListBullet2"/>
        <w:numPr>
          <w:ilvl w:val="1"/>
          <w:numId w:val="19"/>
        </w:numPr>
        <w:tabs>
          <w:tab w:val="clear" w:pos="794"/>
        </w:tabs>
        <w:ind w:left="851" w:hanging="284"/>
      </w:pPr>
      <w:r>
        <w:t xml:space="preserve">Ramsar </w:t>
      </w:r>
      <w:r w:rsidR="009F7842">
        <w:t xml:space="preserve">criteria </w:t>
      </w:r>
      <w:r w:rsidR="00EC23EE">
        <w:t>under which the site was listed</w:t>
      </w:r>
      <w:r w:rsidR="00ED565A">
        <w:t>.</w:t>
      </w:r>
    </w:p>
    <w:p w14:paraId="38DAF203" w14:textId="77777777" w:rsidR="00514C4A" w:rsidRDefault="00396C86" w:rsidP="00B8244F">
      <w:pPr>
        <w:pStyle w:val="Heading4"/>
        <w:numPr>
          <w:ilvl w:val="0"/>
          <w:numId w:val="20"/>
        </w:numPr>
        <w:tabs>
          <w:tab w:val="clear" w:pos="1134"/>
        </w:tabs>
        <w:ind w:left="1134" w:hanging="1068"/>
      </w:pPr>
      <w:r>
        <w:t>Current threats and changes</w:t>
      </w:r>
    </w:p>
    <w:p w14:paraId="42832BD7" w14:textId="77777777" w:rsidR="00811771" w:rsidRPr="0055580B" w:rsidRDefault="00811771" w:rsidP="00B8244F">
      <w:pPr>
        <w:pStyle w:val="ListBullet"/>
        <w:numPr>
          <w:ilvl w:val="0"/>
          <w:numId w:val="18"/>
        </w:numPr>
        <w:tabs>
          <w:tab w:val="clear" w:pos="199"/>
          <w:tab w:val="clear" w:pos="397"/>
        </w:tabs>
        <w:ind w:left="567" w:hanging="283"/>
        <w:rPr>
          <w:lang w:val="en-US"/>
        </w:rPr>
      </w:pPr>
      <w:r>
        <w:rPr>
          <w:lang w:val="en-US"/>
        </w:rPr>
        <w:t>What are the current threats to the site, and how has it changed in response?</w:t>
      </w:r>
      <w:r w:rsidR="00CD2A4F">
        <w:rPr>
          <w:lang w:val="en-US"/>
        </w:rPr>
        <w:t xml:space="preserve"> </w:t>
      </w:r>
    </w:p>
    <w:p w14:paraId="3D35AD46" w14:textId="77777777" w:rsidR="00811771" w:rsidRDefault="00811771" w:rsidP="00B8244F">
      <w:pPr>
        <w:pStyle w:val="ListBullet2"/>
        <w:numPr>
          <w:ilvl w:val="1"/>
          <w:numId w:val="19"/>
        </w:numPr>
        <w:tabs>
          <w:tab w:val="clear" w:pos="397"/>
          <w:tab w:val="clear" w:pos="794"/>
        </w:tabs>
        <w:ind w:left="851" w:hanging="284"/>
      </w:pPr>
      <w:r>
        <w:t xml:space="preserve">Include direct </w:t>
      </w:r>
      <w:r w:rsidR="00106FB1">
        <w:t>anthropogenic</w:t>
      </w:r>
      <w:r>
        <w:t xml:space="preserve"> threats and natural processes</w:t>
      </w:r>
    </w:p>
    <w:p w14:paraId="4F452BEC" w14:textId="77777777" w:rsidR="00604C9A" w:rsidRPr="00604C9A" w:rsidRDefault="00CD2A4F" w:rsidP="007B0D2E">
      <w:pPr>
        <w:pStyle w:val="ListBullet2"/>
        <w:numPr>
          <w:ilvl w:val="1"/>
          <w:numId w:val="19"/>
        </w:numPr>
        <w:tabs>
          <w:tab w:val="clear" w:pos="794"/>
        </w:tabs>
        <w:ind w:left="851" w:hanging="284"/>
      </w:pPr>
      <w:r>
        <w:t>I</w:t>
      </w:r>
      <w:r w:rsidR="00604C9A">
        <w:t>nclude possible lag effects and cumulative impacts</w:t>
      </w:r>
    </w:p>
    <w:p w14:paraId="2BB2E03E" w14:textId="77777777" w:rsidR="009F7842" w:rsidRDefault="009F7842" w:rsidP="00B8244F">
      <w:pPr>
        <w:pStyle w:val="ListBullet2"/>
        <w:numPr>
          <w:ilvl w:val="1"/>
          <w:numId w:val="19"/>
        </w:numPr>
        <w:tabs>
          <w:tab w:val="clear" w:pos="397"/>
          <w:tab w:val="clear" w:pos="794"/>
        </w:tabs>
        <w:ind w:left="851" w:hanging="284"/>
      </w:pPr>
      <w:r>
        <w:t>Altered hydrological processes</w:t>
      </w:r>
    </w:p>
    <w:p w14:paraId="08516665" w14:textId="77777777" w:rsidR="00811771" w:rsidRDefault="00CD2A4F" w:rsidP="00B8244F">
      <w:pPr>
        <w:pStyle w:val="ListBullet2"/>
        <w:numPr>
          <w:ilvl w:val="1"/>
          <w:numId w:val="19"/>
        </w:numPr>
        <w:tabs>
          <w:tab w:val="clear" w:pos="397"/>
          <w:tab w:val="clear" w:pos="794"/>
        </w:tabs>
        <w:ind w:left="851" w:hanging="284"/>
      </w:pPr>
      <w:r>
        <w:t xml:space="preserve">Recent </w:t>
      </w:r>
      <w:r w:rsidR="00811771">
        <w:t>ecological changes</w:t>
      </w:r>
    </w:p>
    <w:p w14:paraId="35D1E930" w14:textId="77777777" w:rsidR="00811771" w:rsidRDefault="00CD2A4F" w:rsidP="00B8244F">
      <w:pPr>
        <w:pStyle w:val="ListBullet2"/>
        <w:numPr>
          <w:ilvl w:val="1"/>
          <w:numId w:val="19"/>
        </w:numPr>
        <w:tabs>
          <w:tab w:val="clear" w:pos="397"/>
          <w:tab w:val="clear" w:pos="794"/>
        </w:tabs>
        <w:ind w:left="851" w:hanging="284"/>
      </w:pPr>
      <w:r>
        <w:t xml:space="preserve">Changes in </w:t>
      </w:r>
      <w:r w:rsidR="00811771">
        <w:t>character or other values</w:t>
      </w:r>
    </w:p>
    <w:p w14:paraId="50EBAEA1" w14:textId="3DE15017" w:rsidR="00811771" w:rsidRDefault="00CD2A4F" w:rsidP="00B8244F">
      <w:pPr>
        <w:pStyle w:val="ListBullet2"/>
        <w:numPr>
          <w:ilvl w:val="1"/>
          <w:numId w:val="19"/>
        </w:numPr>
        <w:tabs>
          <w:tab w:val="clear" w:pos="397"/>
          <w:tab w:val="clear" w:pos="794"/>
        </w:tabs>
        <w:ind w:left="851" w:hanging="284"/>
      </w:pPr>
      <w:r>
        <w:t>Timing of the threat</w:t>
      </w:r>
      <w:r w:rsidR="004A0170">
        <w:t>:</w:t>
      </w:r>
      <w:r w:rsidR="00443143">
        <w:t xml:space="preserve"> </w:t>
      </w:r>
      <w:r w:rsidR="0093131A">
        <w:t>a</w:t>
      </w:r>
      <w:r w:rsidR="00443143">
        <w:t xml:space="preserve"> short intense disturbance</w:t>
      </w:r>
      <w:r w:rsidR="00FE1CCF">
        <w:t xml:space="preserve"> (either one off or regular)</w:t>
      </w:r>
      <w:r w:rsidR="00443143">
        <w:t xml:space="preserve">, </w:t>
      </w:r>
      <w:r w:rsidR="0093131A">
        <w:t>a threat</w:t>
      </w:r>
      <w:r w:rsidR="00443143">
        <w:t xml:space="preserve"> that</w:t>
      </w:r>
      <w:r w:rsidR="0093131A">
        <w:t xml:space="preserve"> is</w:t>
      </w:r>
      <w:r w:rsidR="00443143">
        <w:t xml:space="preserve"> increasing</w:t>
      </w:r>
      <w:r w:rsidR="0093131A">
        <w:t>,</w:t>
      </w:r>
      <w:r w:rsidR="00811771">
        <w:t xml:space="preserve"> or </w:t>
      </w:r>
      <w:r>
        <w:t>o</w:t>
      </w:r>
      <w:r w:rsidR="00811771">
        <w:t>ne</w:t>
      </w:r>
      <w:r w:rsidR="0093131A">
        <w:t xml:space="preserve"> that is </w:t>
      </w:r>
      <w:r w:rsidR="00443143">
        <w:t>persist</w:t>
      </w:r>
      <w:r w:rsidR="0093131A">
        <w:t xml:space="preserve">ent and </w:t>
      </w:r>
      <w:r w:rsidR="00443143">
        <w:t xml:space="preserve">steady </w:t>
      </w:r>
    </w:p>
    <w:p w14:paraId="7C97284E" w14:textId="77777777" w:rsidR="00811771" w:rsidRDefault="00CD2A4F" w:rsidP="00B8244F">
      <w:pPr>
        <w:pStyle w:val="ListBullet2"/>
        <w:numPr>
          <w:ilvl w:val="1"/>
          <w:numId w:val="19"/>
        </w:numPr>
        <w:tabs>
          <w:tab w:val="clear" w:pos="397"/>
          <w:tab w:val="clear" w:pos="794"/>
        </w:tabs>
        <w:ind w:left="851" w:hanging="284"/>
      </w:pPr>
      <w:r>
        <w:t xml:space="preserve">Level of </w:t>
      </w:r>
      <w:r w:rsidR="00811771">
        <w:t xml:space="preserve">natural recovery  </w:t>
      </w:r>
    </w:p>
    <w:p w14:paraId="4DF24606" w14:textId="3A961FF2" w:rsidR="00604C9A" w:rsidRPr="00604C9A" w:rsidRDefault="00DA5DA1" w:rsidP="00604C9A">
      <w:pPr>
        <w:pStyle w:val="ListBullet2"/>
        <w:numPr>
          <w:ilvl w:val="1"/>
          <w:numId w:val="19"/>
        </w:numPr>
        <w:tabs>
          <w:tab w:val="clear" w:pos="397"/>
          <w:tab w:val="clear" w:pos="794"/>
        </w:tabs>
        <w:ind w:left="851" w:hanging="284"/>
      </w:pPr>
      <w:r>
        <w:t xml:space="preserve">What </w:t>
      </w:r>
      <w:r w:rsidR="00AF3694">
        <w:t>r</w:t>
      </w:r>
      <w:r w:rsidR="00811771">
        <w:t xml:space="preserve">estoration </w:t>
      </w:r>
      <w:r w:rsidR="00CD2A4F">
        <w:t xml:space="preserve">has been </w:t>
      </w:r>
      <w:r w:rsidR="00811771">
        <w:t>applied</w:t>
      </w:r>
      <w:r w:rsidR="0040650F">
        <w:t>,</w:t>
      </w:r>
      <w:r w:rsidR="00CD2A4F">
        <w:t xml:space="preserve"> or might be </w:t>
      </w:r>
      <w:r w:rsidR="00811771">
        <w:t>required</w:t>
      </w:r>
      <w:r w:rsidR="00AF3694">
        <w:t>?</w:t>
      </w:r>
      <w:r w:rsidR="00811771">
        <w:t xml:space="preserve"> </w:t>
      </w:r>
    </w:p>
    <w:p w14:paraId="62754099" w14:textId="77777777" w:rsidR="00514C4A" w:rsidRDefault="00396C86" w:rsidP="00B8244F">
      <w:pPr>
        <w:pStyle w:val="Heading4"/>
        <w:numPr>
          <w:ilvl w:val="0"/>
          <w:numId w:val="20"/>
        </w:numPr>
        <w:tabs>
          <w:tab w:val="clear" w:pos="1134"/>
        </w:tabs>
        <w:ind w:left="1134" w:hanging="1068"/>
      </w:pPr>
      <w:r>
        <w:t xml:space="preserve">Responses to </w:t>
      </w:r>
      <w:r w:rsidR="00811771">
        <w:t>past</w:t>
      </w:r>
      <w:r>
        <w:t xml:space="preserve"> extremes</w:t>
      </w:r>
    </w:p>
    <w:p w14:paraId="473C276A" w14:textId="77777777" w:rsidR="00811771" w:rsidRPr="0055580B" w:rsidRDefault="00811771" w:rsidP="00B8244F">
      <w:pPr>
        <w:pStyle w:val="ListBullet"/>
        <w:numPr>
          <w:ilvl w:val="0"/>
          <w:numId w:val="18"/>
        </w:numPr>
        <w:tabs>
          <w:tab w:val="clear" w:pos="199"/>
          <w:tab w:val="clear" w:pos="397"/>
        </w:tabs>
        <w:ind w:left="567" w:hanging="283"/>
        <w:rPr>
          <w:lang w:val="en-US"/>
        </w:rPr>
      </w:pPr>
      <w:r>
        <w:rPr>
          <w:lang w:val="en-US"/>
        </w:rPr>
        <w:t>How has the site responded to extreme events in the past?</w:t>
      </w:r>
    </w:p>
    <w:p w14:paraId="69C0F4AF" w14:textId="77777777" w:rsidR="00811771" w:rsidRDefault="00811771" w:rsidP="00B8244F">
      <w:pPr>
        <w:pStyle w:val="ListBullet2"/>
        <w:numPr>
          <w:ilvl w:val="1"/>
          <w:numId w:val="19"/>
        </w:numPr>
        <w:tabs>
          <w:tab w:val="clear" w:pos="397"/>
          <w:tab w:val="clear" w:pos="794"/>
        </w:tabs>
        <w:ind w:left="851" w:hanging="284"/>
      </w:pPr>
      <w:r>
        <w:t>Millennium drought</w:t>
      </w:r>
    </w:p>
    <w:p w14:paraId="2A77BBFC" w14:textId="77777777" w:rsidR="00811771" w:rsidRDefault="00811771" w:rsidP="00B8244F">
      <w:pPr>
        <w:pStyle w:val="ListBullet2"/>
        <w:numPr>
          <w:ilvl w:val="1"/>
          <w:numId w:val="19"/>
        </w:numPr>
        <w:tabs>
          <w:tab w:val="clear" w:pos="397"/>
          <w:tab w:val="clear" w:pos="794"/>
        </w:tabs>
        <w:ind w:left="851" w:hanging="284"/>
      </w:pPr>
      <w:r>
        <w:t xml:space="preserve">Fires </w:t>
      </w:r>
    </w:p>
    <w:p w14:paraId="4E73874A" w14:textId="2891C2C1" w:rsidR="00B8244F" w:rsidRDefault="00C56AE3" w:rsidP="00B8244F">
      <w:pPr>
        <w:pStyle w:val="ListBullet2"/>
        <w:numPr>
          <w:ilvl w:val="1"/>
          <w:numId w:val="19"/>
        </w:numPr>
        <w:tabs>
          <w:tab w:val="clear" w:pos="397"/>
          <w:tab w:val="clear" w:pos="794"/>
        </w:tabs>
        <w:ind w:left="851" w:hanging="284"/>
      </w:pPr>
      <w:r>
        <w:t xml:space="preserve">Storms and </w:t>
      </w:r>
      <w:r w:rsidR="001854B3">
        <w:t>c</w:t>
      </w:r>
      <w:r w:rsidR="009F7842">
        <w:t xml:space="preserve">yclones </w:t>
      </w:r>
    </w:p>
    <w:p w14:paraId="32568F2D" w14:textId="5E810721" w:rsidR="001854B3" w:rsidRDefault="001854B3" w:rsidP="00B8244F">
      <w:pPr>
        <w:pStyle w:val="ListBullet2"/>
        <w:numPr>
          <w:ilvl w:val="1"/>
          <w:numId w:val="19"/>
        </w:numPr>
        <w:tabs>
          <w:tab w:val="clear" w:pos="397"/>
          <w:tab w:val="clear" w:pos="794"/>
        </w:tabs>
        <w:ind w:left="851" w:hanging="284"/>
      </w:pPr>
      <w:r>
        <w:lastRenderedPageBreak/>
        <w:t>Flooding</w:t>
      </w:r>
    </w:p>
    <w:p w14:paraId="411A0C6E" w14:textId="01EB1378" w:rsidR="00B8244F" w:rsidRDefault="00B8244F" w:rsidP="00B8244F">
      <w:pPr>
        <w:pStyle w:val="ListBullet2"/>
        <w:numPr>
          <w:ilvl w:val="1"/>
          <w:numId w:val="19"/>
        </w:numPr>
        <w:tabs>
          <w:tab w:val="clear" w:pos="397"/>
          <w:tab w:val="clear" w:pos="794"/>
        </w:tabs>
        <w:ind w:left="851" w:hanging="284"/>
      </w:pPr>
      <w:r>
        <w:t>Paleo events</w:t>
      </w:r>
    </w:p>
    <w:p w14:paraId="1F5BBD0B" w14:textId="4FB48E43" w:rsidR="005864AC" w:rsidRDefault="007627DC" w:rsidP="002E70B8">
      <w:pPr>
        <w:pStyle w:val="ListBullet2"/>
        <w:numPr>
          <w:ilvl w:val="1"/>
          <w:numId w:val="19"/>
        </w:numPr>
        <w:tabs>
          <w:tab w:val="clear" w:pos="397"/>
          <w:tab w:val="clear" w:pos="794"/>
        </w:tabs>
        <w:ind w:left="851" w:hanging="284"/>
      </w:pPr>
      <w:r>
        <w:t xml:space="preserve">Did the site recover </w:t>
      </w:r>
      <w:r w:rsidR="0098385E">
        <w:t xml:space="preserve">to its original condition or to a changed state? </w:t>
      </w:r>
    </w:p>
    <w:p w14:paraId="1D7003C0" w14:textId="77777777" w:rsidR="005864AC" w:rsidRPr="005864AC" w:rsidRDefault="00CD2A4F" w:rsidP="002E70B8">
      <w:pPr>
        <w:pStyle w:val="ListBullet2"/>
        <w:numPr>
          <w:ilvl w:val="1"/>
          <w:numId w:val="19"/>
        </w:numPr>
        <w:tabs>
          <w:tab w:val="clear" w:pos="397"/>
          <w:tab w:val="clear" w:pos="794"/>
        </w:tabs>
        <w:ind w:left="851" w:hanging="284"/>
      </w:pPr>
      <w:r>
        <w:t xml:space="preserve">Any </w:t>
      </w:r>
      <w:r w:rsidR="005864AC">
        <w:t xml:space="preserve">active management </w:t>
      </w:r>
      <w:r>
        <w:t xml:space="preserve">that has been used, and its </w:t>
      </w:r>
      <w:r w:rsidR="005864AC">
        <w:t xml:space="preserve">success in </w:t>
      </w:r>
      <w:r w:rsidR="009C7AF3">
        <w:t>restoring the site</w:t>
      </w:r>
      <w:r w:rsidR="0040650F">
        <w:t>.</w:t>
      </w:r>
      <w:r w:rsidR="005864AC">
        <w:t xml:space="preserve"> </w:t>
      </w:r>
    </w:p>
    <w:p w14:paraId="6D4C8B6E" w14:textId="77777777" w:rsidR="00396C86" w:rsidRDefault="00396C86" w:rsidP="00B8244F">
      <w:pPr>
        <w:pStyle w:val="Heading4"/>
        <w:numPr>
          <w:ilvl w:val="0"/>
          <w:numId w:val="20"/>
        </w:numPr>
        <w:tabs>
          <w:tab w:val="clear" w:pos="1134"/>
        </w:tabs>
        <w:ind w:left="1134" w:hanging="1068"/>
      </w:pPr>
      <w:r>
        <w:t xml:space="preserve">Current management activities </w:t>
      </w:r>
      <w:r w:rsidR="00514C4A">
        <w:t>and priorities</w:t>
      </w:r>
      <w:r>
        <w:t xml:space="preserve"> </w:t>
      </w:r>
    </w:p>
    <w:p w14:paraId="2C8DDB05" w14:textId="77777777" w:rsidR="00B8244F" w:rsidRPr="0055580B" w:rsidRDefault="00B8244F" w:rsidP="00B8244F">
      <w:pPr>
        <w:pStyle w:val="ListBullet"/>
        <w:numPr>
          <w:ilvl w:val="0"/>
          <w:numId w:val="18"/>
        </w:numPr>
        <w:tabs>
          <w:tab w:val="clear" w:pos="199"/>
          <w:tab w:val="clear" w:pos="397"/>
        </w:tabs>
        <w:ind w:left="567" w:hanging="283"/>
        <w:rPr>
          <w:lang w:val="en-US"/>
        </w:rPr>
      </w:pPr>
      <w:r>
        <w:rPr>
          <w:lang w:val="en-US"/>
        </w:rPr>
        <w:t>How is the site managed?</w:t>
      </w:r>
    </w:p>
    <w:p w14:paraId="5918238F" w14:textId="77777777" w:rsidR="00B8244F" w:rsidRDefault="00CD2A4F" w:rsidP="00B8244F">
      <w:pPr>
        <w:pStyle w:val="ListBullet2"/>
        <w:numPr>
          <w:ilvl w:val="1"/>
          <w:numId w:val="19"/>
        </w:numPr>
        <w:tabs>
          <w:tab w:val="clear" w:pos="397"/>
          <w:tab w:val="clear" w:pos="794"/>
        </w:tabs>
        <w:ind w:left="851" w:hanging="284"/>
      </w:pPr>
      <w:r>
        <w:t>C</w:t>
      </w:r>
      <w:r w:rsidR="005864AC">
        <w:t xml:space="preserve">urrent </w:t>
      </w:r>
      <w:r>
        <w:t>management</w:t>
      </w:r>
      <w:r w:rsidR="004F0F15">
        <w:t xml:space="preserve"> activities</w:t>
      </w:r>
    </w:p>
    <w:p w14:paraId="0E190F80" w14:textId="77777777" w:rsidR="00B8244F" w:rsidRDefault="00CD2A4F" w:rsidP="00B8244F">
      <w:pPr>
        <w:pStyle w:val="ListBullet2"/>
        <w:numPr>
          <w:ilvl w:val="1"/>
          <w:numId w:val="19"/>
        </w:numPr>
        <w:tabs>
          <w:tab w:val="clear" w:pos="397"/>
          <w:tab w:val="clear" w:pos="794"/>
        </w:tabs>
        <w:ind w:left="851" w:hanging="284"/>
      </w:pPr>
      <w:r>
        <w:t xml:space="preserve">Management that might be done if </w:t>
      </w:r>
      <w:r w:rsidR="005864AC">
        <w:t xml:space="preserve">more </w:t>
      </w:r>
      <w:r w:rsidR="00B8244F">
        <w:t>resource</w:t>
      </w:r>
      <w:r w:rsidR="00F74B68">
        <w:t>s</w:t>
      </w:r>
      <w:r w:rsidR="005864AC">
        <w:t xml:space="preserve"> were available</w:t>
      </w:r>
    </w:p>
    <w:p w14:paraId="72746036" w14:textId="77777777" w:rsidR="00514C4A" w:rsidRDefault="00CD2A4F" w:rsidP="00B8244F">
      <w:pPr>
        <w:pStyle w:val="ListBullet2"/>
        <w:numPr>
          <w:ilvl w:val="1"/>
          <w:numId w:val="19"/>
        </w:numPr>
        <w:tabs>
          <w:tab w:val="clear" w:pos="397"/>
          <w:tab w:val="clear" w:pos="794"/>
        </w:tabs>
        <w:ind w:left="851" w:hanging="284"/>
      </w:pPr>
      <w:r>
        <w:t>C</w:t>
      </w:r>
      <w:r w:rsidR="005864AC">
        <w:t>onflicting objectives or t</w:t>
      </w:r>
      <w:r w:rsidR="00396C86">
        <w:t xml:space="preserve">rade-offs in </w:t>
      </w:r>
      <w:r w:rsidR="005864AC">
        <w:t xml:space="preserve">the </w:t>
      </w:r>
      <w:r w:rsidR="00396C86">
        <w:t>management</w:t>
      </w:r>
      <w:r w:rsidR="0040650F">
        <w:t>.</w:t>
      </w:r>
      <w:r>
        <w:t xml:space="preserve"> </w:t>
      </w:r>
    </w:p>
    <w:p w14:paraId="759BF917" w14:textId="77777777" w:rsidR="00AA4F55" w:rsidRPr="00652B94" w:rsidRDefault="00843DC7" w:rsidP="00D9253A">
      <w:pPr>
        <w:pStyle w:val="Caption"/>
      </w:pPr>
      <w:bookmarkStart w:id="32" w:name="_Ref435889754"/>
      <w:bookmarkStart w:id="33" w:name="_Toc530500054"/>
      <w:bookmarkStart w:id="34" w:name="_Toc8203922"/>
      <w:bookmarkStart w:id="35" w:name="_Toc10126829"/>
      <w:r>
        <w:t xml:space="preserve">Table </w:t>
      </w:r>
      <w:r w:rsidR="00421F82">
        <w:rPr>
          <w:noProof/>
        </w:rPr>
        <w:fldChar w:fldCharType="begin"/>
      </w:r>
      <w:r w:rsidR="00421F82">
        <w:rPr>
          <w:noProof/>
        </w:rPr>
        <w:instrText xml:space="preserve"> SEQ Table \* ARABIC </w:instrText>
      </w:r>
      <w:r w:rsidR="00421F82">
        <w:rPr>
          <w:noProof/>
        </w:rPr>
        <w:fldChar w:fldCharType="separate"/>
      </w:r>
      <w:r w:rsidR="005D34F9">
        <w:rPr>
          <w:noProof/>
        </w:rPr>
        <w:t>1</w:t>
      </w:r>
      <w:r w:rsidR="00421F82">
        <w:rPr>
          <w:noProof/>
        </w:rPr>
        <w:fldChar w:fldCharType="end"/>
      </w:r>
      <w:bookmarkEnd w:id="32"/>
      <w:r w:rsidR="00AA4F55" w:rsidRPr="00652B94">
        <w:t xml:space="preserve"> </w:t>
      </w:r>
      <w:r w:rsidR="00AA4F55">
        <w:t xml:space="preserve">Key characteristics of the </w:t>
      </w:r>
      <w:bookmarkEnd w:id="33"/>
      <w:r w:rsidR="00B123CE">
        <w:t>site</w:t>
      </w:r>
      <w:bookmarkEnd w:id="34"/>
      <w:bookmarkEnd w:id="35"/>
      <w:r w:rsidR="00AA4F55">
        <w:t xml:space="preserve"> </w:t>
      </w:r>
    </w:p>
    <w:tbl>
      <w:tblPr>
        <w:tblStyle w:val="TableCSIRO"/>
        <w:tblW w:w="0" w:type="auto"/>
        <w:tblLook w:val="04A0" w:firstRow="1" w:lastRow="0" w:firstColumn="1" w:lastColumn="0" w:noHBand="0" w:noVBand="1"/>
      </w:tblPr>
      <w:tblGrid>
        <w:gridCol w:w="1815"/>
        <w:gridCol w:w="7003"/>
      </w:tblGrid>
      <w:tr w:rsidR="00630BEE" w:rsidRPr="00BF398F" w14:paraId="4DFF5618" w14:textId="77777777" w:rsidTr="00630B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15" w:type="dxa"/>
          </w:tcPr>
          <w:p w14:paraId="7BAFE2C2" w14:textId="77777777" w:rsidR="00630BEE" w:rsidRPr="00BF398F" w:rsidRDefault="00630BEE" w:rsidP="00D9253A">
            <w:pPr>
              <w:pStyle w:val="ColumnHeading"/>
              <w:keepNext/>
            </w:pPr>
            <w:r>
              <w:t>characteristics</w:t>
            </w:r>
          </w:p>
        </w:tc>
        <w:tc>
          <w:tcPr>
            <w:tcW w:w="7003" w:type="dxa"/>
          </w:tcPr>
          <w:p w14:paraId="259B32FA" w14:textId="77777777" w:rsidR="00630BEE" w:rsidRPr="00397382" w:rsidRDefault="00A64EFD" w:rsidP="00D9253A">
            <w:pPr>
              <w:pStyle w:val="ColumnHeading"/>
              <w:keepNext/>
              <w:cnfStyle w:val="100000000000" w:firstRow="1" w:lastRow="0" w:firstColumn="0" w:lastColumn="0" w:oddVBand="0" w:evenVBand="0" w:oddHBand="0" w:evenHBand="0" w:firstRowFirstColumn="0" w:firstRowLastColumn="0" w:lastRowFirstColumn="0" w:lastRowLastColumn="0"/>
            </w:pPr>
            <w:r>
              <w:t xml:space="preserve">Site </w:t>
            </w:r>
          </w:p>
        </w:tc>
      </w:tr>
      <w:tr w:rsidR="00630BEE" w:rsidRPr="00630BEE" w14:paraId="23AE0787" w14:textId="77777777" w:rsidTr="0063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5" w:type="dxa"/>
          </w:tcPr>
          <w:p w14:paraId="5796B62D" w14:textId="77777777" w:rsidR="00630BEE" w:rsidRPr="00630BEE" w:rsidRDefault="00630BEE" w:rsidP="009811B8">
            <w:pPr>
              <w:pStyle w:val="TableText"/>
              <w:rPr>
                <w:b w:val="0"/>
              </w:rPr>
            </w:pPr>
            <w:r w:rsidRPr="00630BEE">
              <w:rPr>
                <w:b w:val="0"/>
              </w:rPr>
              <w:t>Physical description</w:t>
            </w:r>
          </w:p>
        </w:tc>
        <w:tc>
          <w:tcPr>
            <w:tcW w:w="7003" w:type="dxa"/>
          </w:tcPr>
          <w:p w14:paraId="4BD7C5EC" w14:textId="77777777" w:rsidR="00D8457D" w:rsidRDefault="00D8457D" w:rsidP="009811B8">
            <w:pPr>
              <w:pStyle w:val="TableText"/>
              <w:cnfStyle w:val="000000100000" w:firstRow="0" w:lastRow="0" w:firstColumn="0" w:lastColumn="0" w:oddVBand="0" w:evenVBand="0" w:oddHBand="1" w:evenHBand="0" w:firstRowFirstColumn="0" w:firstRowLastColumn="0" w:lastRowFirstColumn="0" w:lastRowLastColumn="0"/>
            </w:pPr>
            <w:r>
              <w:t>Physical</w:t>
            </w:r>
          </w:p>
          <w:p w14:paraId="2FD0C5F4" w14:textId="77777777" w:rsidR="00D8457D" w:rsidRDefault="00D8457D" w:rsidP="009811B8">
            <w:pPr>
              <w:pStyle w:val="TableText"/>
              <w:cnfStyle w:val="000000100000" w:firstRow="0" w:lastRow="0" w:firstColumn="0" w:lastColumn="0" w:oddVBand="0" w:evenVBand="0" w:oddHBand="1" w:evenHBand="0" w:firstRowFirstColumn="0" w:firstRowLastColumn="0" w:lastRowFirstColumn="0" w:lastRowLastColumn="0"/>
            </w:pPr>
            <w:r>
              <w:t>Hydrology</w:t>
            </w:r>
          </w:p>
          <w:p w14:paraId="7746E599" w14:textId="77777777" w:rsidR="00D8457D" w:rsidRDefault="00D8457D" w:rsidP="009811B8">
            <w:pPr>
              <w:pStyle w:val="TableText"/>
              <w:cnfStyle w:val="000000100000" w:firstRow="0" w:lastRow="0" w:firstColumn="0" w:lastColumn="0" w:oddVBand="0" w:evenVBand="0" w:oddHBand="1" w:evenHBand="0" w:firstRowFirstColumn="0" w:firstRowLastColumn="0" w:lastRowFirstColumn="0" w:lastRowLastColumn="0"/>
            </w:pPr>
            <w:r>
              <w:t>Ecology</w:t>
            </w:r>
          </w:p>
          <w:p w14:paraId="75E3151E" w14:textId="77777777" w:rsidR="00E35AA4" w:rsidRPr="009811B8" w:rsidRDefault="00E35AA4" w:rsidP="001B59A9">
            <w:pPr>
              <w:pStyle w:val="TableText"/>
              <w:cnfStyle w:val="000000100000" w:firstRow="0" w:lastRow="0" w:firstColumn="0" w:lastColumn="0" w:oddVBand="0" w:evenVBand="0" w:oddHBand="1" w:evenHBand="0" w:firstRowFirstColumn="0" w:firstRowLastColumn="0" w:lastRowFirstColumn="0" w:lastRowLastColumn="0"/>
              <w:rPr>
                <w:b/>
              </w:rPr>
            </w:pPr>
          </w:p>
        </w:tc>
      </w:tr>
      <w:tr w:rsidR="00630BEE" w:rsidRPr="00BF398F" w14:paraId="7395D37D" w14:textId="77777777" w:rsidTr="00630BEE">
        <w:trPr>
          <w:cantSplit/>
        </w:trPr>
        <w:tc>
          <w:tcPr>
            <w:cnfStyle w:val="001000000000" w:firstRow="0" w:lastRow="0" w:firstColumn="1" w:lastColumn="0" w:oddVBand="0" w:evenVBand="0" w:oddHBand="0" w:evenHBand="0" w:firstRowFirstColumn="0" w:firstRowLastColumn="0" w:lastRowFirstColumn="0" w:lastRowLastColumn="0"/>
            <w:tcW w:w="1815" w:type="dxa"/>
          </w:tcPr>
          <w:p w14:paraId="6663819C" w14:textId="77777777" w:rsidR="00630BEE" w:rsidRPr="00630BEE" w:rsidRDefault="00630BEE" w:rsidP="00630BEE">
            <w:pPr>
              <w:pStyle w:val="TableText"/>
              <w:rPr>
                <w:b w:val="0"/>
              </w:rPr>
            </w:pPr>
            <w:r w:rsidRPr="00630BEE">
              <w:rPr>
                <w:b w:val="0"/>
              </w:rPr>
              <w:t>Institutional context</w:t>
            </w:r>
          </w:p>
        </w:tc>
        <w:tc>
          <w:tcPr>
            <w:tcW w:w="7003" w:type="dxa"/>
          </w:tcPr>
          <w:p w14:paraId="12702706" w14:textId="77777777" w:rsidR="004122EF" w:rsidRPr="004122EF" w:rsidRDefault="00564E6B" w:rsidP="004122EF">
            <w:pPr>
              <w:pStyle w:val="TableText"/>
              <w:cnfStyle w:val="000000000000" w:firstRow="0" w:lastRow="0" w:firstColumn="0" w:lastColumn="0" w:oddVBand="0" w:evenVBand="0" w:oddHBand="0" w:evenHBand="0" w:firstRowFirstColumn="0" w:firstRowLastColumn="0" w:lastRowFirstColumn="0" w:lastRowLastColumn="0"/>
            </w:pPr>
            <w:r>
              <w:t xml:space="preserve"> </w:t>
            </w:r>
          </w:p>
        </w:tc>
      </w:tr>
      <w:tr w:rsidR="00630BEE" w:rsidRPr="00BF398F" w14:paraId="1D3B5B08" w14:textId="77777777" w:rsidTr="0063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5" w:type="dxa"/>
          </w:tcPr>
          <w:p w14:paraId="55DF5918" w14:textId="77777777" w:rsidR="00630BEE" w:rsidRPr="00630BEE" w:rsidRDefault="00630BEE" w:rsidP="00630BEE">
            <w:pPr>
              <w:pStyle w:val="TableText"/>
              <w:rPr>
                <w:b w:val="0"/>
              </w:rPr>
            </w:pPr>
            <w:r w:rsidRPr="00630BEE">
              <w:rPr>
                <w:b w:val="0"/>
              </w:rPr>
              <w:t>History of use and change</w:t>
            </w:r>
          </w:p>
        </w:tc>
        <w:tc>
          <w:tcPr>
            <w:tcW w:w="7003" w:type="dxa"/>
          </w:tcPr>
          <w:p w14:paraId="7469E321" w14:textId="77777777" w:rsidR="009B4C84" w:rsidRPr="009811B8" w:rsidRDefault="009B4C84" w:rsidP="009B4C84">
            <w:pPr>
              <w:pStyle w:val="TableText"/>
              <w:cnfStyle w:val="000000100000" w:firstRow="0" w:lastRow="0" w:firstColumn="0" w:lastColumn="0" w:oddVBand="0" w:evenVBand="0" w:oddHBand="1" w:evenHBand="0" w:firstRowFirstColumn="0" w:firstRowLastColumn="0" w:lastRowFirstColumn="0" w:lastRowLastColumn="0"/>
              <w:rPr>
                <w:b/>
              </w:rPr>
            </w:pPr>
          </w:p>
        </w:tc>
      </w:tr>
      <w:tr w:rsidR="00630BEE" w:rsidRPr="00BF398F" w14:paraId="3F1D2F04" w14:textId="77777777" w:rsidTr="00630BEE">
        <w:trPr>
          <w:cantSplit/>
        </w:trPr>
        <w:tc>
          <w:tcPr>
            <w:cnfStyle w:val="001000000000" w:firstRow="0" w:lastRow="0" w:firstColumn="1" w:lastColumn="0" w:oddVBand="0" w:evenVBand="0" w:oddHBand="0" w:evenHBand="0" w:firstRowFirstColumn="0" w:firstRowLastColumn="0" w:lastRowFirstColumn="0" w:lastRowLastColumn="0"/>
            <w:tcW w:w="1815" w:type="dxa"/>
          </w:tcPr>
          <w:p w14:paraId="09200712" w14:textId="77777777" w:rsidR="00630BEE" w:rsidRPr="00630BEE" w:rsidRDefault="00630BEE" w:rsidP="00630BEE">
            <w:pPr>
              <w:pStyle w:val="TableText"/>
              <w:rPr>
                <w:b w:val="0"/>
              </w:rPr>
            </w:pPr>
            <w:r w:rsidRPr="00630BEE">
              <w:rPr>
                <w:b w:val="0"/>
              </w:rPr>
              <w:t xml:space="preserve">Current stakeholders and their relationships </w:t>
            </w:r>
            <w:r w:rsidR="00ED565A">
              <w:rPr>
                <w:b w:val="0"/>
              </w:rPr>
              <w:t xml:space="preserve">to the site </w:t>
            </w:r>
            <w:r w:rsidRPr="00630BEE">
              <w:rPr>
                <w:b w:val="0"/>
              </w:rPr>
              <w:t>(values at stake)</w:t>
            </w:r>
          </w:p>
        </w:tc>
        <w:tc>
          <w:tcPr>
            <w:tcW w:w="7003" w:type="dxa"/>
          </w:tcPr>
          <w:p w14:paraId="2CBBE3C1" w14:textId="77777777" w:rsidR="0018325D" w:rsidRPr="00E35AA4" w:rsidRDefault="0018325D" w:rsidP="00E35AA4">
            <w:pPr>
              <w:pStyle w:val="TableText"/>
              <w:cnfStyle w:val="000000000000" w:firstRow="0" w:lastRow="0" w:firstColumn="0" w:lastColumn="0" w:oddVBand="0" w:evenVBand="0" w:oddHBand="0" w:evenHBand="0" w:firstRowFirstColumn="0" w:firstRowLastColumn="0" w:lastRowFirstColumn="0" w:lastRowLastColumn="0"/>
            </w:pPr>
            <w:r>
              <w:t xml:space="preserve"> </w:t>
            </w:r>
          </w:p>
        </w:tc>
      </w:tr>
      <w:tr w:rsidR="00630BEE" w:rsidRPr="00BF398F" w14:paraId="44E49F58" w14:textId="77777777" w:rsidTr="0063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5" w:type="dxa"/>
          </w:tcPr>
          <w:p w14:paraId="5DA1865E" w14:textId="77777777" w:rsidR="00630BEE" w:rsidRPr="00ED565A" w:rsidRDefault="00ED565A" w:rsidP="00ED565A">
            <w:pPr>
              <w:pStyle w:val="TableText"/>
              <w:rPr>
                <w:b w:val="0"/>
              </w:rPr>
            </w:pPr>
            <w:r w:rsidRPr="00ED565A">
              <w:rPr>
                <w:b w:val="0"/>
              </w:rPr>
              <w:t xml:space="preserve">Ramsar values </w:t>
            </w:r>
          </w:p>
        </w:tc>
        <w:tc>
          <w:tcPr>
            <w:tcW w:w="7003" w:type="dxa"/>
          </w:tcPr>
          <w:p w14:paraId="0FA3C666" w14:textId="5634C090" w:rsidR="003811CF" w:rsidRPr="00ED565A" w:rsidRDefault="003811CF" w:rsidP="00630BEE">
            <w:pPr>
              <w:pStyle w:val="TableText"/>
              <w:cnfStyle w:val="000000100000" w:firstRow="0" w:lastRow="0" w:firstColumn="0" w:lastColumn="0" w:oddVBand="0" w:evenVBand="0" w:oddHBand="1" w:evenHBand="0" w:firstRowFirstColumn="0" w:firstRowLastColumn="0" w:lastRowFirstColumn="0" w:lastRowLastColumn="0"/>
            </w:pPr>
            <w:r w:rsidRPr="00ED565A">
              <w:t>E</w:t>
            </w:r>
            <w:r>
              <w:t>cological character</w:t>
            </w:r>
            <w:r w:rsidR="007B7D87">
              <w:t xml:space="preserve"> - c</w:t>
            </w:r>
            <w:r>
              <w:t xml:space="preserve">ritical components, </w:t>
            </w:r>
            <w:proofErr w:type="gramStart"/>
            <w:r>
              <w:t>processes</w:t>
            </w:r>
            <w:proofErr w:type="gramEnd"/>
            <w:r>
              <w:t xml:space="preserve"> and services</w:t>
            </w:r>
          </w:p>
          <w:p w14:paraId="3107C6A7" w14:textId="77777777" w:rsidR="00816144" w:rsidRPr="00ED565A" w:rsidRDefault="00816144" w:rsidP="00630BEE">
            <w:pPr>
              <w:pStyle w:val="TableText"/>
              <w:cnfStyle w:val="000000100000" w:firstRow="0" w:lastRow="0" w:firstColumn="0" w:lastColumn="0" w:oddVBand="0" w:evenVBand="0" w:oddHBand="1" w:evenHBand="0" w:firstRowFirstColumn="0" w:firstRowLastColumn="0" w:lastRowFirstColumn="0" w:lastRowLastColumn="0"/>
            </w:pPr>
          </w:p>
          <w:p w14:paraId="125CC345" w14:textId="77777777" w:rsidR="000E5955" w:rsidRDefault="006F7DB8" w:rsidP="00ED565A">
            <w:pPr>
              <w:pStyle w:val="TableText"/>
              <w:cnfStyle w:val="000000100000" w:firstRow="0" w:lastRow="0" w:firstColumn="0" w:lastColumn="0" w:oddVBand="0" w:evenVBand="0" w:oddHBand="1" w:evenHBand="0" w:firstRowFirstColumn="0" w:firstRowLastColumn="0" w:lastRowFirstColumn="0" w:lastRowLastColumn="0"/>
            </w:pPr>
            <w:r w:rsidRPr="00ED565A">
              <w:t>Ramsar Criteria</w:t>
            </w:r>
          </w:p>
          <w:p w14:paraId="0BBBF64D" w14:textId="77777777" w:rsidR="00ED565A" w:rsidRPr="00ED565A" w:rsidRDefault="00ED565A" w:rsidP="00ED565A">
            <w:pPr>
              <w:pStyle w:val="TableText"/>
              <w:cnfStyle w:val="000000100000" w:firstRow="0" w:lastRow="0" w:firstColumn="0" w:lastColumn="0" w:oddVBand="0" w:evenVBand="0" w:oddHBand="1" w:evenHBand="0" w:firstRowFirstColumn="0" w:firstRowLastColumn="0" w:lastRowFirstColumn="0" w:lastRowLastColumn="0"/>
            </w:pPr>
          </w:p>
        </w:tc>
      </w:tr>
      <w:tr w:rsidR="00630BEE" w:rsidRPr="00BF398F" w14:paraId="775F6763" w14:textId="77777777" w:rsidTr="00630BEE">
        <w:trPr>
          <w:cantSplit/>
        </w:trPr>
        <w:tc>
          <w:tcPr>
            <w:cnfStyle w:val="001000000000" w:firstRow="0" w:lastRow="0" w:firstColumn="1" w:lastColumn="0" w:oddVBand="0" w:evenVBand="0" w:oddHBand="0" w:evenHBand="0" w:firstRowFirstColumn="0" w:firstRowLastColumn="0" w:lastRowFirstColumn="0" w:lastRowLastColumn="0"/>
            <w:tcW w:w="1815" w:type="dxa"/>
          </w:tcPr>
          <w:p w14:paraId="11C1D5BA" w14:textId="77777777" w:rsidR="00630BEE" w:rsidRPr="00630BEE" w:rsidRDefault="00630BEE" w:rsidP="00630BEE">
            <w:pPr>
              <w:pStyle w:val="TableText"/>
              <w:rPr>
                <w:b w:val="0"/>
              </w:rPr>
            </w:pPr>
            <w:r w:rsidRPr="00630BEE">
              <w:rPr>
                <w:b w:val="0"/>
              </w:rPr>
              <w:t>Current threats and changes</w:t>
            </w:r>
          </w:p>
        </w:tc>
        <w:tc>
          <w:tcPr>
            <w:tcW w:w="7003" w:type="dxa"/>
          </w:tcPr>
          <w:p w14:paraId="5431037B" w14:textId="77777777" w:rsidR="00630BEE" w:rsidRPr="00E35AA4" w:rsidRDefault="000E5955" w:rsidP="009D6699">
            <w:pPr>
              <w:pStyle w:val="TableText"/>
              <w:cnfStyle w:val="000000000000" w:firstRow="0" w:lastRow="0" w:firstColumn="0" w:lastColumn="0" w:oddVBand="0" w:evenVBand="0" w:oddHBand="0" w:evenHBand="0" w:firstRowFirstColumn="0" w:firstRowLastColumn="0" w:lastRowFirstColumn="0" w:lastRowLastColumn="0"/>
            </w:pPr>
            <w:r>
              <w:t xml:space="preserve"> </w:t>
            </w:r>
          </w:p>
        </w:tc>
      </w:tr>
      <w:tr w:rsidR="00630BEE" w:rsidRPr="00BF398F" w14:paraId="0B6C8E62" w14:textId="77777777" w:rsidTr="0063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15" w:type="dxa"/>
          </w:tcPr>
          <w:p w14:paraId="220E3BC6" w14:textId="77777777" w:rsidR="00630BEE" w:rsidRPr="00630BEE" w:rsidRDefault="00630BEE" w:rsidP="00630BEE">
            <w:pPr>
              <w:pStyle w:val="TableText"/>
              <w:rPr>
                <w:b w:val="0"/>
              </w:rPr>
            </w:pPr>
            <w:r w:rsidRPr="00630BEE">
              <w:rPr>
                <w:b w:val="0"/>
              </w:rPr>
              <w:t>Responses to recent extremes</w:t>
            </w:r>
          </w:p>
        </w:tc>
        <w:tc>
          <w:tcPr>
            <w:tcW w:w="7003" w:type="dxa"/>
          </w:tcPr>
          <w:p w14:paraId="1717E9AF" w14:textId="77777777" w:rsidR="00630BEE" w:rsidRPr="00E35AA4" w:rsidRDefault="00630BEE" w:rsidP="00630BEE">
            <w:pPr>
              <w:pStyle w:val="TableText"/>
              <w:cnfStyle w:val="000000100000" w:firstRow="0" w:lastRow="0" w:firstColumn="0" w:lastColumn="0" w:oddVBand="0" w:evenVBand="0" w:oddHBand="1" w:evenHBand="0" w:firstRowFirstColumn="0" w:firstRowLastColumn="0" w:lastRowFirstColumn="0" w:lastRowLastColumn="0"/>
            </w:pPr>
          </w:p>
        </w:tc>
      </w:tr>
      <w:tr w:rsidR="00630BEE" w:rsidRPr="00BF398F" w14:paraId="3C81E3EB" w14:textId="77777777" w:rsidTr="00630BEE">
        <w:trPr>
          <w:cantSplit/>
        </w:trPr>
        <w:tc>
          <w:tcPr>
            <w:cnfStyle w:val="001000000000" w:firstRow="0" w:lastRow="0" w:firstColumn="1" w:lastColumn="0" w:oddVBand="0" w:evenVBand="0" w:oddHBand="0" w:evenHBand="0" w:firstRowFirstColumn="0" w:firstRowLastColumn="0" w:lastRowFirstColumn="0" w:lastRowLastColumn="0"/>
            <w:tcW w:w="1815" w:type="dxa"/>
          </w:tcPr>
          <w:p w14:paraId="5E9EF4BB" w14:textId="77777777" w:rsidR="00630BEE" w:rsidRPr="00630BEE" w:rsidRDefault="00630BEE" w:rsidP="00630BEE">
            <w:pPr>
              <w:pStyle w:val="TableText"/>
              <w:rPr>
                <w:b w:val="0"/>
              </w:rPr>
            </w:pPr>
            <w:r w:rsidRPr="00630BEE">
              <w:rPr>
                <w:b w:val="0"/>
              </w:rPr>
              <w:t>Current manag</w:t>
            </w:r>
            <w:r w:rsidR="00B8244F">
              <w:rPr>
                <w:b w:val="0"/>
              </w:rPr>
              <w:t>ement activities and priorities</w:t>
            </w:r>
          </w:p>
        </w:tc>
        <w:tc>
          <w:tcPr>
            <w:tcW w:w="7003" w:type="dxa"/>
          </w:tcPr>
          <w:p w14:paraId="131F8D71" w14:textId="77777777" w:rsidR="00EB7144" w:rsidRPr="00E35AA4" w:rsidRDefault="00EB7144" w:rsidP="00630BEE">
            <w:pPr>
              <w:pStyle w:val="TableText"/>
              <w:cnfStyle w:val="000000000000" w:firstRow="0" w:lastRow="0" w:firstColumn="0" w:lastColumn="0" w:oddVBand="0" w:evenVBand="0" w:oddHBand="0" w:evenHBand="0" w:firstRowFirstColumn="0" w:firstRowLastColumn="0" w:lastRowFirstColumn="0" w:lastRowLastColumn="0"/>
            </w:pPr>
          </w:p>
        </w:tc>
      </w:tr>
    </w:tbl>
    <w:p w14:paraId="5E118D3B" w14:textId="77777777" w:rsidR="00AA4F55" w:rsidRPr="00F276CE" w:rsidRDefault="00AA4F55" w:rsidP="00AA4F55">
      <w:pPr>
        <w:pStyle w:val="TableStyle2"/>
      </w:pPr>
    </w:p>
    <w:p w14:paraId="6263E89F" w14:textId="77777777" w:rsidR="00E73995" w:rsidRPr="009811B8" w:rsidRDefault="00E73995" w:rsidP="00E73995">
      <w:pPr>
        <w:pStyle w:val="Heading2"/>
        <w:numPr>
          <w:ilvl w:val="0"/>
          <w:numId w:val="0"/>
        </w:numPr>
        <w:ind w:left="1134" w:hanging="1134"/>
      </w:pPr>
      <w:bookmarkStart w:id="36" w:name="_Toc530572162"/>
      <w:bookmarkStart w:id="37" w:name="_Toc8068219"/>
      <w:bookmarkStart w:id="38" w:name="_Toc8203092"/>
      <w:bookmarkStart w:id="39" w:name="_Toc10126732"/>
      <w:r w:rsidRPr="009811B8">
        <w:t>S</w:t>
      </w:r>
      <w:r>
        <w:t>tage 2. S</w:t>
      </w:r>
      <w:r w:rsidRPr="009811B8">
        <w:t>coping future impacts</w:t>
      </w:r>
      <w:bookmarkEnd w:id="36"/>
      <w:bookmarkEnd w:id="37"/>
      <w:bookmarkEnd w:id="38"/>
      <w:bookmarkEnd w:id="39"/>
      <w:r w:rsidRPr="009811B8">
        <w:t xml:space="preserve">  </w:t>
      </w:r>
    </w:p>
    <w:p w14:paraId="2DE013F3" w14:textId="77777777" w:rsidR="001978E7" w:rsidRPr="00200ECD" w:rsidRDefault="001978E7" w:rsidP="00200ECD">
      <w:pPr>
        <w:pStyle w:val="ListBullet"/>
        <w:numPr>
          <w:ilvl w:val="0"/>
          <w:numId w:val="18"/>
        </w:numPr>
        <w:tabs>
          <w:tab w:val="clear" w:pos="199"/>
          <w:tab w:val="clear" w:pos="397"/>
        </w:tabs>
        <w:ind w:left="567" w:hanging="283"/>
        <w:rPr>
          <w:lang w:val="en-US"/>
        </w:rPr>
      </w:pPr>
      <w:r w:rsidRPr="00200ECD">
        <w:rPr>
          <w:lang w:val="en-US"/>
        </w:rPr>
        <w:t>Note any uncertainties or contingencies that might affect how climate change affects the conservation issue. Record them in</w:t>
      </w:r>
      <w:r w:rsidR="00CC13A1" w:rsidRPr="00200ECD">
        <w:rPr>
          <w:lang w:val="en-US"/>
        </w:rPr>
        <w:t xml:space="preserve"> </w:t>
      </w:r>
      <w:r w:rsidR="00CC13A1" w:rsidRPr="00200ECD">
        <w:rPr>
          <w:lang w:val="en-US"/>
        </w:rPr>
        <w:fldChar w:fldCharType="begin"/>
      </w:r>
      <w:r w:rsidR="00CC13A1" w:rsidRPr="00200ECD">
        <w:rPr>
          <w:lang w:val="en-US"/>
        </w:rPr>
        <w:instrText xml:space="preserve"> REF _Ref530760290 \h </w:instrText>
      </w:r>
      <w:r w:rsidR="00200ECD">
        <w:rPr>
          <w:lang w:val="en-US"/>
        </w:rPr>
        <w:instrText xml:space="preserve"> \* MERGEFORMAT </w:instrText>
      </w:r>
      <w:r w:rsidR="00CC13A1" w:rsidRPr="00200ECD">
        <w:rPr>
          <w:lang w:val="en-US"/>
        </w:rPr>
      </w:r>
      <w:r w:rsidR="00CC13A1" w:rsidRPr="00200ECD">
        <w:rPr>
          <w:lang w:val="en-US"/>
        </w:rPr>
        <w:fldChar w:fldCharType="separate"/>
      </w:r>
      <w:r w:rsidR="005D34F9" w:rsidRPr="005D34F9">
        <w:rPr>
          <w:lang w:val="en-US"/>
        </w:rPr>
        <w:t>Table 2</w:t>
      </w:r>
      <w:r w:rsidR="00CC13A1" w:rsidRPr="00200ECD">
        <w:rPr>
          <w:lang w:val="en-US"/>
        </w:rPr>
        <w:fldChar w:fldCharType="end"/>
      </w:r>
      <w:r w:rsidRPr="00200ECD">
        <w:rPr>
          <w:lang w:val="en-US"/>
        </w:rPr>
        <w:t>.</w:t>
      </w:r>
    </w:p>
    <w:p w14:paraId="086A123E" w14:textId="77777777" w:rsidR="009F7842" w:rsidRDefault="009F7842" w:rsidP="009F7842">
      <w:pPr>
        <w:pStyle w:val="Caption"/>
      </w:pPr>
    </w:p>
    <w:p w14:paraId="684A9A81" w14:textId="77777777" w:rsidR="009F7842" w:rsidRDefault="00CC13A1" w:rsidP="00CC13A1">
      <w:pPr>
        <w:pStyle w:val="Caption"/>
      </w:pPr>
      <w:bookmarkStart w:id="40" w:name="_Ref530760290"/>
      <w:bookmarkStart w:id="41" w:name="_Toc8203923"/>
      <w:bookmarkStart w:id="42" w:name="_Toc10126830"/>
      <w:r>
        <w:t xml:space="preserve">Table </w:t>
      </w:r>
      <w:r w:rsidR="00416990">
        <w:rPr>
          <w:noProof/>
        </w:rPr>
        <w:fldChar w:fldCharType="begin"/>
      </w:r>
      <w:r w:rsidR="00416990">
        <w:rPr>
          <w:noProof/>
        </w:rPr>
        <w:instrText xml:space="preserve"> SEQ Table \* ARABIC </w:instrText>
      </w:r>
      <w:r w:rsidR="00416990">
        <w:rPr>
          <w:noProof/>
        </w:rPr>
        <w:fldChar w:fldCharType="separate"/>
      </w:r>
      <w:r w:rsidR="005D34F9">
        <w:rPr>
          <w:noProof/>
        </w:rPr>
        <w:t>2</w:t>
      </w:r>
      <w:r w:rsidR="00416990">
        <w:rPr>
          <w:noProof/>
        </w:rPr>
        <w:fldChar w:fldCharType="end"/>
      </w:r>
      <w:bookmarkEnd w:id="40"/>
      <w:r>
        <w:t xml:space="preserve"> Uncertainties</w:t>
      </w:r>
      <w:bookmarkEnd w:id="41"/>
      <w:bookmarkEnd w:id="42"/>
    </w:p>
    <w:tbl>
      <w:tblPr>
        <w:tblStyle w:val="TableCSIRO"/>
        <w:tblW w:w="0" w:type="auto"/>
        <w:tblLook w:val="04A0" w:firstRow="1" w:lastRow="0" w:firstColumn="1" w:lastColumn="0" w:noHBand="0" w:noVBand="1"/>
      </w:tblPr>
      <w:tblGrid>
        <w:gridCol w:w="8959"/>
      </w:tblGrid>
      <w:tr w:rsidR="009F7842" w:rsidRPr="00BF398F" w14:paraId="1CB17FDF" w14:textId="77777777" w:rsidTr="0041699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59" w:type="dxa"/>
          </w:tcPr>
          <w:p w14:paraId="111639BB" w14:textId="77777777" w:rsidR="009F7842" w:rsidRPr="00C04080" w:rsidRDefault="009F7842" w:rsidP="00416990">
            <w:pPr>
              <w:pStyle w:val="ColumnHeading"/>
            </w:pPr>
            <w:r>
              <w:t>uncertainties</w:t>
            </w:r>
          </w:p>
        </w:tc>
      </w:tr>
      <w:tr w:rsidR="009F7842" w:rsidRPr="00FF3F0E" w14:paraId="70E66AE5" w14:textId="77777777" w:rsidTr="004169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9" w:type="dxa"/>
          </w:tcPr>
          <w:p w14:paraId="608345AF" w14:textId="77777777" w:rsidR="00ED565A" w:rsidRDefault="009C4652" w:rsidP="007B0D2E">
            <w:pPr>
              <w:pStyle w:val="TableText"/>
              <w:rPr>
                <w:b w:val="0"/>
              </w:rPr>
            </w:pPr>
            <w:r>
              <w:rPr>
                <w:b w:val="0"/>
              </w:rPr>
              <w:t xml:space="preserve">For example: </w:t>
            </w:r>
          </w:p>
          <w:p w14:paraId="271522D7" w14:textId="77777777" w:rsidR="009F7842" w:rsidRPr="00FF3F0E" w:rsidRDefault="007B0D2E" w:rsidP="007B0D2E">
            <w:pPr>
              <w:pStyle w:val="TableText"/>
              <w:rPr>
                <w:b w:val="0"/>
              </w:rPr>
            </w:pPr>
            <w:r>
              <w:rPr>
                <w:b w:val="0"/>
              </w:rPr>
              <w:t xml:space="preserve">Will the site regularly become fire prone? </w:t>
            </w:r>
          </w:p>
        </w:tc>
      </w:tr>
      <w:tr w:rsidR="009F7842" w:rsidRPr="00FF3F0E" w14:paraId="54252D69" w14:textId="77777777" w:rsidTr="00416990">
        <w:trPr>
          <w:cantSplit/>
        </w:trPr>
        <w:tc>
          <w:tcPr>
            <w:cnfStyle w:val="001000000000" w:firstRow="0" w:lastRow="0" w:firstColumn="1" w:lastColumn="0" w:oddVBand="0" w:evenVBand="0" w:oddHBand="0" w:evenHBand="0" w:firstRowFirstColumn="0" w:firstRowLastColumn="0" w:lastRowFirstColumn="0" w:lastRowLastColumn="0"/>
            <w:tcW w:w="8959" w:type="dxa"/>
          </w:tcPr>
          <w:p w14:paraId="529FB665" w14:textId="77777777" w:rsidR="009F7842" w:rsidRPr="00FF3F0E" w:rsidRDefault="007B0D2E" w:rsidP="0018325D">
            <w:pPr>
              <w:pStyle w:val="TableText"/>
              <w:rPr>
                <w:b w:val="0"/>
              </w:rPr>
            </w:pPr>
            <w:r>
              <w:rPr>
                <w:b w:val="0"/>
              </w:rPr>
              <w:lastRenderedPageBreak/>
              <w:t xml:space="preserve"> Will some wetlands become completely </w:t>
            </w:r>
            <w:proofErr w:type="spellStart"/>
            <w:r>
              <w:rPr>
                <w:b w:val="0"/>
              </w:rPr>
              <w:t>terrestrialised</w:t>
            </w:r>
            <w:proofErr w:type="spellEnd"/>
            <w:r>
              <w:rPr>
                <w:b w:val="0"/>
              </w:rPr>
              <w:t>, stop filling ever?</w:t>
            </w:r>
          </w:p>
        </w:tc>
      </w:tr>
      <w:tr w:rsidR="009F7842" w:rsidRPr="00FF3F0E" w14:paraId="4C55061A" w14:textId="77777777" w:rsidTr="004169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9" w:type="dxa"/>
          </w:tcPr>
          <w:p w14:paraId="314C047D" w14:textId="77777777" w:rsidR="009F7842" w:rsidRDefault="007B0D2E" w:rsidP="00416990">
            <w:pPr>
              <w:pStyle w:val="TableText"/>
              <w:rPr>
                <w:b w:val="0"/>
              </w:rPr>
            </w:pPr>
            <w:r>
              <w:rPr>
                <w:b w:val="0"/>
              </w:rPr>
              <w:t>Will the same types of habitats be present but in different areas, or will the types of habitat change?</w:t>
            </w:r>
          </w:p>
        </w:tc>
      </w:tr>
      <w:tr w:rsidR="007B0D2E" w:rsidRPr="00FF3F0E" w14:paraId="1B9FB0B8" w14:textId="77777777" w:rsidTr="00416990">
        <w:trPr>
          <w:cantSplit/>
        </w:trPr>
        <w:tc>
          <w:tcPr>
            <w:cnfStyle w:val="001000000000" w:firstRow="0" w:lastRow="0" w:firstColumn="1" w:lastColumn="0" w:oddVBand="0" w:evenVBand="0" w:oddHBand="0" w:evenHBand="0" w:firstRowFirstColumn="0" w:firstRowLastColumn="0" w:lastRowFirstColumn="0" w:lastRowLastColumn="0"/>
            <w:tcW w:w="8959" w:type="dxa"/>
          </w:tcPr>
          <w:p w14:paraId="74D7F35A" w14:textId="77777777" w:rsidR="007B0D2E" w:rsidRDefault="007B0D2E" w:rsidP="00416990">
            <w:pPr>
              <w:pStyle w:val="TableText"/>
            </w:pPr>
          </w:p>
        </w:tc>
      </w:tr>
    </w:tbl>
    <w:p w14:paraId="584B4168" w14:textId="77777777" w:rsidR="009F7842" w:rsidRPr="009F7842" w:rsidRDefault="009F7842" w:rsidP="009F7842">
      <w:pPr>
        <w:pStyle w:val="BodyText"/>
      </w:pPr>
    </w:p>
    <w:p w14:paraId="5A192652" w14:textId="77777777" w:rsidR="001978E7" w:rsidRDefault="00E73995" w:rsidP="00B8244F">
      <w:pPr>
        <w:pStyle w:val="Heading4"/>
        <w:numPr>
          <w:ilvl w:val="0"/>
          <w:numId w:val="20"/>
        </w:numPr>
        <w:tabs>
          <w:tab w:val="clear" w:pos="1134"/>
        </w:tabs>
        <w:ind w:left="1134" w:hanging="1068"/>
      </w:pPr>
      <w:r>
        <w:t xml:space="preserve">Key climate change concerns </w:t>
      </w:r>
      <w:r w:rsidR="000713CF">
        <w:t>for the site</w:t>
      </w:r>
    </w:p>
    <w:p w14:paraId="11DFF514" w14:textId="77777777" w:rsidR="00E73995" w:rsidRDefault="00997D3C" w:rsidP="00B8244F">
      <w:pPr>
        <w:pStyle w:val="ListBullet"/>
        <w:numPr>
          <w:ilvl w:val="0"/>
          <w:numId w:val="18"/>
        </w:numPr>
        <w:tabs>
          <w:tab w:val="clear" w:pos="199"/>
          <w:tab w:val="clear" w:pos="397"/>
        </w:tabs>
        <w:ind w:left="567" w:hanging="283"/>
        <w:rPr>
          <w:lang w:val="en-US"/>
        </w:rPr>
      </w:pPr>
      <w:r>
        <w:rPr>
          <w:lang w:val="en-US"/>
        </w:rPr>
        <w:t xml:space="preserve">What are the </w:t>
      </w:r>
      <w:r w:rsidR="00503B6E">
        <w:rPr>
          <w:lang w:val="en-US"/>
        </w:rPr>
        <w:t xml:space="preserve">hydrological </w:t>
      </w:r>
      <w:r>
        <w:rPr>
          <w:lang w:val="en-US"/>
        </w:rPr>
        <w:t xml:space="preserve">and </w:t>
      </w:r>
      <w:r w:rsidR="00E73995" w:rsidRPr="001978E7">
        <w:rPr>
          <w:lang w:val="en-US"/>
        </w:rPr>
        <w:t>ecologi</w:t>
      </w:r>
      <w:r w:rsidR="001978E7">
        <w:rPr>
          <w:lang w:val="en-US"/>
        </w:rPr>
        <w:t xml:space="preserve">cal </w:t>
      </w:r>
      <w:r>
        <w:rPr>
          <w:lang w:val="en-US"/>
        </w:rPr>
        <w:t xml:space="preserve">impacts of climate change </w:t>
      </w:r>
      <w:r w:rsidR="001978E7">
        <w:rPr>
          <w:lang w:val="en-US"/>
        </w:rPr>
        <w:t xml:space="preserve">that </w:t>
      </w:r>
      <w:r w:rsidR="009C7AF3">
        <w:rPr>
          <w:lang w:val="en-US"/>
        </w:rPr>
        <w:t>are of most concern to</w:t>
      </w:r>
      <w:r w:rsidR="001978E7">
        <w:rPr>
          <w:lang w:val="en-US"/>
        </w:rPr>
        <w:t xml:space="preserve"> managers</w:t>
      </w:r>
      <w:r w:rsidR="00604C9A">
        <w:rPr>
          <w:lang w:val="en-US"/>
        </w:rPr>
        <w:t xml:space="preserve"> and regulators</w:t>
      </w:r>
      <w:r>
        <w:rPr>
          <w:lang w:val="en-US"/>
        </w:rPr>
        <w:t>?</w:t>
      </w:r>
    </w:p>
    <w:p w14:paraId="57C9B936" w14:textId="77777777" w:rsidR="0026199C" w:rsidRDefault="001978E7" w:rsidP="00B123CE">
      <w:pPr>
        <w:pStyle w:val="ListBullet2"/>
        <w:numPr>
          <w:ilvl w:val="1"/>
          <w:numId w:val="19"/>
        </w:numPr>
        <w:tabs>
          <w:tab w:val="clear" w:pos="397"/>
          <w:tab w:val="clear" w:pos="794"/>
        </w:tabs>
        <w:ind w:left="851" w:hanging="284"/>
      </w:pPr>
      <w:r>
        <w:t xml:space="preserve">Identify different </w:t>
      </w:r>
      <w:r w:rsidRPr="006F7DB8">
        <w:rPr>
          <w:i/>
        </w:rPr>
        <w:t>types</w:t>
      </w:r>
      <w:r>
        <w:t xml:space="preserve"> of change that are relevant, rather than </w:t>
      </w:r>
      <w:r w:rsidR="0026199C">
        <w:t xml:space="preserve">just the </w:t>
      </w:r>
      <w:r>
        <w:t xml:space="preserve">amounts of change </w:t>
      </w:r>
    </w:p>
    <w:p w14:paraId="70D32840" w14:textId="77777777" w:rsidR="006F7DB8" w:rsidRDefault="001978E7" w:rsidP="00B123CE">
      <w:pPr>
        <w:pStyle w:val="ListBullet2"/>
        <w:numPr>
          <w:ilvl w:val="1"/>
          <w:numId w:val="19"/>
        </w:numPr>
        <w:tabs>
          <w:tab w:val="clear" w:pos="397"/>
          <w:tab w:val="clear" w:pos="794"/>
        </w:tabs>
        <w:ind w:left="851" w:hanging="284"/>
      </w:pPr>
      <w:r>
        <w:t xml:space="preserve">Focus </w:t>
      </w:r>
      <w:r w:rsidR="0026199C">
        <w:t xml:space="preserve">particularly </w:t>
      </w:r>
      <w:r>
        <w:t xml:space="preserve">on </w:t>
      </w:r>
      <w:r w:rsidRPr="00BF398F">
        <w:t>change</w:t>
      </w:r>
      <w:r>
        <w:t>s</w:t>
      </w:r>
      <w:r w:rsidRPr="00BF398F">
        <w:t xml:space="preserve"> that </w:t>
      </w:r>
      <w:r w:rsidR="00503B6E">
        <w:t xml:space="preserve">might </w:t>
      </w:r>
      <w:r>
        <w:t xml:space="preserve">lead to </w:t>
      </w:r>
      <w:r w:rsidRPr="00BF398F">
        <w:t>significant change</w:t>
      </w:r>
      <w:r>
        <w:t>s</w:t>
      </w:r>
      <w:r w:rsidRPr="00BF398F">
        <w:t xml:space="preserve"> in management</w:t>
      </w:r>
    </w:p>
    <w:p w14:paraId="6FBC2512" w14:textId="77777777" w:rsidR="00BC3165" w:rsidRDefault="0042384C" w:rsidP="00B123CE">
      <w:pPr>
        <w:pStyle w:val="ListBullet2"/>
        <w:numPr>
          <w:ilvl w:val="1"/>
          <w:numId w:val="19"/>
        </w:numPr>
        <w:tabs>
          <w:tab w:val="clear" w:pos="397"/>
          <w:tab w:val="clear" w:pos="794"/>
        </w:tabs>
        <w:ind w:left="851" w:hanging="284"/>
      </w:pPr>
      <w:r w:rsidRPr="00200ECD">
        <w:t xml:space="preserve">Include how threats </w:t>
      </w:r>
      <w:r w:rsidR="00200ECD" w:rsidRPr="00200ECD">
        <w:t>might</w:t>
      </w:r>
      <w:r w:rsidRPr="00200ECD">
        <w:t xml:space="preserve"> be affected by </w:t>
      </w:r>
      <w:r w:rsidR="00E37329" w:rsidRPr="00200ECD">
        <w:t>climate</w:t>
      </w:r>
      <w:r w:rsidRPr="00200ECD">
        <w:t xml:space="preserve"> </w:t>
      </w:r>
      <w:r w:rsidR="00E37329" w:rsidRPr="00200ECD">
        <w:t>change</w:t>
      </w:r>
      <w:r w:rsidRPr="00200ECD">
        <w:t>, and the consequence o</w:t>
      </w:r>
      <w:r w:rsidR="00200ECD" w:rsidRPr="00200ECD">
        <w:t>f</w:t>
      </w:r>
      <w:r w:rsidRPr="00200ECD">
        <w:t xml:space="preserve"> this</w:t>
      </w:r>
      <w:r w:rsidR="00200ECD" w:rsidRPr="00200ECD">
        <w:t xml:space="preserve"> for the site</w:t>
      </w:r>
    </w:p>
    <w:p w14:paraId="1FE70D44" w14:textId="77777777" w:rsidR="00D7741E" w:rsidRDefault="00D7741E" w:rsidP="00B123CE">
      <w:pPr>
        <w:pStyle w:val="ListBullet2"/>
        <w:numPr>
          <w:ilvl w:val="1"/>
          <w:numId w:val="19"/>
        </w:numPr>
        <w:tabs>
          <w:tab w:val="clear" w:pos="397"/>
          <w:tab w:val="clear" w:pos="794"/>
        </w:tabs>
        <w:ind w:left="851" w:hanging="284"/>
      </w:pPr>
      <w:r>
        <w:t>Draw on current trends, responses to past events, specific knowledge about the dynamics of the site,</w:t>
      </w:r>
      <w:r w:rsidR="007B0D2E">
        <w:t xml:space="preserve"> </w:t>
      </w:r>
      <w:r w:rsidR="00604C9A">
        <w:t>modelling,</w:t>
      </w:r>
      <w:r>
        <w:t xml:space="preserve"> general knowledge about ecological impacts of climate change</w:t>
      </w:r>
      <w:r w:rsidR="00503B6E">
        <w:t>. If necessary</w:t>
      </w:r>
      <w:r w:rsidR="007A6D22">
        <w:t>,</w:t>
      </w:r>
      <w:r w:rsidR="00503B6E">
        <w:t xml:space="preserve"> draw on specific climate change projections (next step)</w:t>
      </w:r>
      <w:r>
        <w:t xml:space="preserve"> </w:t>
      </w:r>
    </w:p>
    <w:p w14:paraId="7DF4A891" w14:textId="77777777" w:rsidR="00C61108" w:rsidRPr="00C61108" w:rsidRDefault="006F7DB8" w:rsidP="00C61108">
      <w:pPr>
        <w:pStyle w:val="ListBullet2"/>
        <w:numPr>
          <w:ilvl w:val="1"/>
          <w:numId w:val="19"/>
        </w:numPr>
        <w:tabs>
          <w:tab w:val="clear" w:pos="397"/>
          <w:tab w:val="clear" w:pos="794"/>
        </w:tabs>
        <w:ind w:left="851" w:hanging="284"/>
      </w:pPr>
      <w:r>
        <w:t xml:space="preserve">Summarise changes in </w:t>
      </w:r>
      <w:r>
        <w:fldChar w:fldCharType="begin"/>
      </w:r>
      <w:r>
        <w:instrText xml:space="preserve"> REF _Ref531006369 \h </w:instrText>
      </w:r>
      <w:r>
        <w:fldChar w:fldCharType="separate"/>
      </w:r>
      <w:r w:rsidR="005D34F9">
        <w:t xml:space="preserve">Table </w:t>
      </w:r>
      <w:r w:rsidR="005D34F9">
        <w:rPr>
          <w:noProof/>
        </w:rPr>
        <w:t>3</w:t>
      </w:r>
      <w:r>
        <w:fldChar w:fldCharType="end"/>
      </w:r>
      <w:r>
        <w:t>.</w:t>
      </w:r>
      <w:r w:rsidR="00C61108">
        <w:t xml:space="preserve"> This does not need to be exhaustive as it will be expanded </w:t>
      </w:r>
      <w:r w:rsidR="002C6427">
        <w:t>upon</w:t>
      </w:r>
      <w:r w:rsidR="00C61108">
        <w:t xml:space="preserve"> in </w:t>
      </w:r>
      <w:r w:rsidR="00F74B68">
        <w:t>S</w:t>
      </w:r>
      <w:r w:rsidR="00C61108">
        <w:t xml:space="preserve">tep 11. </w:t>
      </w:r>
    </w:p>
    <w:p w14:paraId="2DF3ABBA" w14:textId="77777777" w:rsidR="00B123CE" w:rsidRDefault="00B123CE" w:rsidP="001978E7">
      <w:pPr>
        <w:pStyle w:val="BodyText"/>
      </w:pPr>
    </w:p>
    <w:p w14:paraId="780FCB85" w14:textId="5B9BFFEC" w:rsidR="001978E7" w:rsidRDefault="001978E7" w:rsidP="001978E7">
      <w:pPr>
        <w:pStyle w:val="Caption"/>
      </w:pPr>
      <w:bookmarkStart w:id="43" w:name="_Ref531006369"/>
      <w:bookmarkStart w:id="44" w:name="_Toc530500055"/>
      <w:bookmarkStart w:id="45" w:name="_Toc8203924"/>
      <w:bookmarkStart w:id="46" w:name="_Toc10126831"/>
      <w:r>
        <w:t xml:space="preserve">Table </w:t>
      </w:r>
      <w:r>
        <w:rPr>
          <w:noProof/>
        </w:rPr>
        <w:fldChar w:fldCharType="begin"/>
      </w:r>
      <w:r>
        <w:rPr>
          <w:noProof/>
        </w:rPr>
        <w:instrText xml:space="preserve"> SEQ Table \* ARABIC </w:instrText>
      </w:r>
      <w:r>
        <w:rPr>
          <w:noProof/>
        </w:rPr>
        <w:fldChar w:fldCharType="separate"/>
      </w:r>
      <w:r w:rsidR="005D34F9">
        <w:rPr>
          <w:noProof/>
        </w:rPr>
        <w:t>3</w:t>
      </w:r>
      <w:r>
        <w:rPr>
          <w:noProof/>
        </w:rPr>
        <w:fldChar w:fldCharType="end"/>
      </w:r>
      <w:bookmarkEnd w:id="43"/>
      <w:r>
        <w:t xml:space="preserve"> Future ecological changes </w:t>
      </w:r>
      <w:r w:rsidR="003811CF">
        <w:t>anticipated</w:t>
      </w:r>
      <w:r w:rsidR="00856D2B">
        <w:t xml:space="preserve"> to affect the site</w:t>
      </w:r>
      <w:bookmarkEnd w:id="44"/>
      <w:bookmarkEnd w:id="45"/>
      <w:bookmarkEnd w:id="46"/>
    </w:p>
    <w:tbl>
      <w:tblPr>
        <w:tblStyle w:val="TableCSIRO"/>
        <w:tblW w:w="0" w:type="auto"/>
        <w:tblLook w:val="04A0" w:firstRow="1" w:lastRow="0" w:firstColumn="1" w:lastColumn="0" w:noHBand="0" w:noVBand="1"/>
      </w:tblPr>
      <w:tblGrid>
        <w:gridCol w:w="8959"/>
      </w:tblGrid>
      <w:tr w:rsidR="001978E7" w:rsidRPr="00FF3F0E" w14:paraId="3912D746" w14:textId="77777777" w:rsidTr="0081177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59" w:type="dxa"/>
          </w:tcPr>
          <w:p w14:paraId="10FF9C10" w14:textId="77777777" w:rsidR="001978E7" w:rsidRPr="00C04080" w:rsidRDefault="009D6699" w:rsidP="00811771">
            <w:pPr>
              <w:pStyle w:val="ColumnHeading"/>
            </w:pPr>
            <w:r>
              <w:t>Future ecological changes</w:t>
            </w:r>
          </w:p>
        </w:tc>
      </w:tr>
      <w:tr w:rsidR="001978E7" w:rsidRPr="00FF3F0E" w14:paraId="07725BBD" w14:textId="77777777" w:rsidTr="008117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9" w:type="dxa"/>
          </w:tcPr>
          <w:p w14:paraId="58352554" w14:textId="09E5F0A5" w:rsidR="003811CF" w:rsidRDefault="003811CF" w:rsidP="00200ECD">
            <w:pPr>
              <w:pStyle w:val="TableText"/>
              <w:rPr>
                <w:b w:val="0"/>
              </w:rPr>
            </w:pPr>
            <w:r>
              <w:rPr>
                <w:b w:val="0"/>
              </w:rPr>
              <w:t>For example:</w:t>
            </w:r>
          </w:p>
          <w:p w14:paraId="22D95A85" w14:textId="77777777" w:rsidR="001978E7" w:rsidRPr="00FF3F0E" w:rsidRDefault="00200ECD" w:rsidP="00200ECD">
            <w:pPr>
              <w:pStyle w:val="TableText"/>
              <w:rPr>
                <w:b w:val="0"/>
              </w:rPr>
            </w:pPr>
            <w:r>
              <w:rPr>
                <w:b w:val="0"/>
              </w:rPr>
              <w:t>Ephemeral wetlands fill less often and for shorter periods</w:t>
            </w:r>
          </w:p>
        </w:tc>
      </w:tr>
      <w:tr w:rsidR="00DE54A4" w:rsidRPr="00FF3F0E" w14:paraId="3B120EAC" w14:textId="77777777" w:rsidTr="00811771">
        <w:trPr>
          <w:cantSplit/>
        </w:trPr>
        <w:tc>
          <w:tcPr>
            <w:cnfStyle w:val="001000000000" w:firstRow="0" w:lastRow="0" w:firstColumn="1" w:lastColumn="0" w:oddVBand="0" w:evenVBand="0" w:oddHBand="0" w:evenHBand="0" w:firstRowFirstColumn="0" w:firstRowLastColumn="0" w:lastRowFirstColumn="0" w:lastRowLastColumn="0"/>
            <w:tcW w:w="8959" w:type="dxa"/>
          </w:tcPr>
          <w:p w14:paraId="493616B6" w14:textId="77777777" w:rsidR="00DE54A4" w:rsidRDefault="00200ECD" w:rsidP="00DE54A4">
            <w:pPr>
              <w:pStyle w:val="TableText"/>
              <w:rPr>
                <w:b w:val="0"/>
              </w:rPr>
            </w:pPr>
            <w:r>
              <w:rPr>
                <w:b w:val="0"/>
              </w:rPr>
              <w:t>Increased competition for water resources</w:t>
            </w:r>
          </w:p>
        </w:tc>
      </w:tr>
      <w:tr w:rsidR="00B549A4" w:rsidRPr="00FF3F0E" w14:paraId="59DA918A" w14:textId="77777777" w:rsidTr="008117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9" w:type="dxa"/>
          </w:tcPr>
          <w:p w14:paraId="3EC9AC0F" w14:textId="77777777" w:rsidR="00200ECD" w:rsidRDefault="00200ECD" w:rsidP="00EB7144">
            <w:pPr>
              <w:pStyle w:val="TableText"/>
              <w:rPr>
                <w:b w:val="0"/>
              </w:rPr>
            </w:pPr>
            <w:r>
              <w:rPr>
                <w:b w:val="0"/>
              </w:rPr>
              <w:t>Water bird breeding less successful</w:t>
            </w:r>
          </w:p>
        </w:tc>
      </w:tr>
      <w:tr w:rsidR="00200ECD" w:rsidRPr="00FF3F0E" w14:paraId="0D20B772" w14:textId="77777777" w:rsidTr="00811771">
        <w:trPr>
          <w:cantSplit/>
        </w:trPr>
        <w:tc>
          <w:tcPr>
            <w:cnfStyle w:val="001000000000" w:firstRow="0" w:lastRow="0" w:firstColumn="1" w:lastColumn="0" w:oddVBand="0" w:evenVBand="0" w:oddHBand="0" w:evenHBand="0" w:firstRowFirstColumn="0" w:firstRowLastColumn="0" w:lastRowFirstColumn="0" w:lastRowLastColumn="0"/>
            <w:tcW w:w="8959" w:type="dxa"/>
          </w:tcPr>
          <w:p w14:paraId="310E5006" w14:textId="77777777" w:rsidR="00200ECD" w:rsidRDefault="00200ECD" w:rsidP="00EB7144">
            <w:pPr>
              <w:pStyle w:val="TableText"/>
              <w:rPr>
                <w:b w:val="0"/>
              </w:rPr>
            </w:pPr>
            <w:proofErr w:type="spellStart"/>
            <w:r>
              <w:rPr>
                <w:b w:val="0"/>
              </w:rPr>
              <w:t>Terrestrialisation</w:t>
            </w:r>
            <w:proofErr w:type="spellEnd"/>
            <w:r>
              <w:rPr>
                <w:b w:val="0"/>
              </w:rPr>
              <w:t xml:space="preserve"> of mudflats</w:t>
            </w:r>
          </w:p>
        </w:tc>
      </w:tr>
      <w:tr w:rsidR="00200ECD" w:rsidRPr="00FF3F0E" w14:paraId="60AEE5A9" w14:textId="77777777" w:rsidTr="008117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9" w:type="dxa"/>
          </w:tcPr>
          <w:p w14:paraId="3B2A4BE8" w14:textId="77777777" w:rsidR="00200ECD" w:rsidRDefault="00200ECD" w:rsidP="00EB7144">
            <w:pPr>
              <w:pStyle w:val="TableText"/>
              <w:rPr>
                <w:b w:val="0"/>
              </w:rPr>
            </w:pPr>
          </w:p>
        </w:tc>
      </w:tr>
    </w:tbl>
    <w:p w14:paraId="30AD7131" w14:textId="77777777" w:rsidR="001978E7" w:rsidRPr="001978E7" w:rsidRDefault="001978E7" w:rsidP="001978E7">
      <w:pPr>
        <w:pStyle w:val="BodyText"/>
        <w:rPr>
          <w:lang w:val="en-US"/>
        </w:rPr>
      </w:pPr>
    </w:p>
    <w:p w14:paraId="08DC34C1" w14:textId="77777777" w:rsidR="00E73995" w:rsidRPr="002D5B31" w:rsidRDefault="00435A47" w:rsidP="00B8244F">
      <w:pPr>
        <w:pStyle w:val="Heading4"/>
        <w:numPr>
          <w:ilvl w:val="0"/>
          <w:numId w:val="20"/>
        </w:numPr>
        <w:tabs>
          <w:tab w:val="clear" w:pos="1134"/>
        </w:tabs>
        <w:ind w:left="1134" w:hanging="1068"/>
      </w:pPr>
      <w:r>
        <w:t>P</w:t>
      </w:r>
      <w:r w:rsidR="000713CF">
        <w:t xml:space="preserve">rojected </w:t>
      </w:r>
      <w:r w:rsidR="00837A1B">
        <w:t>c</w:t>
      </w:r>
      <w:r w:rsidR="00E73995">
        <w:t xml:space="preserve">limate change </w:t>
      </w:r>
    </w:p>
    <w:p w14:paraId="02E07C53" w14:textId="77777777" w:rsidR="00B26509" w:rsidRDefault="00B26509" w:rsidP="00B26509">
      <w:pPr>
        <w:pStyle w:val="ListBullet"/>
        <w:numPr>
          <w:ilvl w:val="0"/>
          <w:numId w:val="18"/>
        </w:numPr>
        <w:tabs>
          <w:tab w:val="clear" w:pos="199"/>
          <w:tab w:val="clear" w:pos="397"/>
        </w:tabs>
        <w:ind w:left="567" w:hanging="283"/>
        <w:rPr>
          <w:lang w:val="en-US"/>
        </w:rPr>
      </w:pPr>
      <w:r>
        <w:rPr>
          <w:lang w:val="en-US"/>
        </w:rPr>
        <w:t>What are the relevant climate change trajectories for the site? What is the greatest plausible climate change for the site?</w:t>
      </w:r>
    </w:p>
    <w:p w14:paraId="790E3612" w14:textId="77777777" w:rsidR="008F0711" w:rsidRPr="008F0711" w:rsidRDefault="008F0711" w:rsidP="006E6117">
      <w:pPr>
        <w:pStyle w:val="ListBullet2"/>
        <w:numPr>
          <w:ilvl w:val="1"/>
          <w:numId w:val="19"/>
        </w:numPr>
        <w:tabs>
          <w:tab w:val="clear" w:pos="794"/>
        </w:tabs>
        <w:ind w:left="851" w:hanging="284"/>
      </w:pPr>
      <w:r>
        <w:t xml:space="preserve">Record a summary of key </w:t>
      </w:r>
      <w:r w:rsidR="009C7AF3">
        <w:t>findings from</w:t>
      </w:r>
      <w:r w:rsidR="00435A47">
        <w:t xml:space="preserve"> </w:t>
      </w:r>
      <w:r>
        <w:t xml:space="preserve">climate change </w:t>
      </w:r>
      <w:r w:rsidR="00435A47">
        <w:t xml:space="preserve">projections </w:t>
      </w:r>
      <w:r>
        <w:t xml:space="preserve">in </w:t>
      </w:r>
      <w:r>
        <w:fldChar w:fldCharType="begin"/>
      </w:r>
      <w:r>
        <w:instrText xml:space="preserve"> REF _Ref8202578 \h </w:instrText>
      </w:r>
      <w:r>
        <w:fldChar w:fldCharType="separate"/>
      </w:r>
      <w:r w:rsidR="005D34F9">
        <w:t xml:space="preserve">Table </w:t>
      </w:r>
      <w:r w:rsidR="005D34F9">
        <w:rPr>
          <w:noProof/>
        </w:rPr>
        <w:t>4</w:t>
      </w:r>
      <w:r>
        <w:fldChar w:fldCharType="end"/>
      </w:r>
      <w:r>
        <w:t>.</w:t>
      </w:r>
    </w:p>
    <w:p w14:paraId="313D3A0B" w14:textId="77777777" w:rsidR="0026199C" w:rsidRDefault="00B26509" w:rsidP="006E6117">
      <w:pPr>
        <w:pStyle w:val="ListBullet2"/>
        <w:numPr>
          <w:ilvl w:val="1"/>
          <w:numId w:val="19"/>
        </w:numPr>
        <w:tabs>
          <w:tab w:val="clear" w:pos="794"/>
        </w:tabs>
        <w:ind w:left="851" w:hanging="284"/>
      </w:pPr>
      <w:r w:rsidRPr="00B26509">
        <w:rPr>
          <w:lang w:val="en-US"/>
        </w:rPr>
        <w:t xml:space="preserve">The steps below outline how </w:t>
      </w:r>
      <w:r w:rsidR="004F0F15">
        <w:rPr>
          <w:lang w:val="en-US"/>
        </w:rPr>
        <w:t xml:space="preserve">to </w:t>
      </w:r>
      <w:r w:rsidRPr="00B26509">
        <w:rPr>
          <w:lang w:val="en-US"/>
        </w:rPr>
        <w:t>explore relevant change using Climate Change in Australia</w:t>
      </w:r>
      <w:r>
        <w:rPr>
          <w:rStyle w:val="FootnoteReference"/>
          <w:lang w:val="en-US"/>
        </w:rPr>
        <w:footnoteReference w:id="3"/>
      </w:r>
      <w:r w:rsidR="0026199C">
        <w:rPr>
          <w:lang w:val="en-US"/>
        </w:rPr>
        <w:t>.</w:t>
      </w:r>
      <w:r w:rsidRPr="00B26509">
        <w:rPr>
          <w:lang w:val="en-US"/>
        </w:rPr>
        <w:t xml:space="preserve"> </w:t>
      </w:r>
      <w:r>
        <w:t>Many states have other climate change information</w:t>
      </w:r>
      <w:r w:rsidR="002F28EC">
        <w:t xml:space="preserve">, some including additional </w:t>
      </w:r>
      <w:r>
        <w:t>climate change projections.</w:t>
      </w:r>
    </w:p>
    <w:p w14:paraId="14E878F6" w14:textId="7D194C2B" w:rsidR="00B26509" w:rsidRDefault="0026199C" w:rsidP="006E6117">
      <w:pPr>
        <w:pStyle w:val="ListBullet2"/>
        <w:numPr>
          <w:ilvl w:val="1"/>
          <w:numId w:val="19"/>
        </w:numPr>
        <w:tabs>
          <w:tab w:val="clear" w:pos="794"/>
        </w:tabs>
        <w:ind w:left="851" w:hanging="284"/>
      </w:pPr>
      <w:r>
        <w:rPr>
          <w:i/>
        </w:rPr>
        <w:t>T</w:t>
      </w:r>
      <w:r w:rsidR="00B26509" w:rsidRPr="00B26509">
        <w:rPr>
          <w:i/>
        </w:rPr>
        <w:t xml:space="preserve">he intent is to gain a broad appreciation of the trajectories and magnitudes </w:t>
      </w:r>
      <w:r w:rsidR="00C217A6">
        <w:rPr>
          <w:i/>
        </w:rPr>
        <w:t xml:space="preserve">of climate change </w:t>
      </w:r>
      <w:r w:rsidR="00B26509" w:rsidRPr="00B26509">
        <w:rPr>
          <w:i/>
        </w:rPr>
        <w:t>that might drive ecological change</w:t>
      </w:r>
      <w:r w:rsidR="00C217A6">
        <w:rPr>
          <w:i/>
        </w:rPr>
        <w:t>s</w:t>
      </w:r>
      <w:r w:rsidR="00B26509" w:rsidRPr="00B26509">
        <w:rPr>
          <w:i/>
        </w:rPr>
        <w:t xml:space="preserve"> that would be regarded as significant for the site in the long </w:t>
      </w:r>
      <w:r w:rsidR="00B26509" w:rsidRPr="00B26509">
        <w:rPr>
          <w:i/>
        </w:rPr>
        <w:lastRenderedPageBreak/>
        <w:t xml:space="preserve">term. </w:t>
      </w:r>
      <w:r w:rsidR="00B26509" w:rsidRPr="00243DF3">
        <w:t xml:space="preserve">There </w:t>
      </w:r>
      <w:r w:rsidR="00B26509">
        <w:t xml:space="preserve">is no need to be </w:t>
      </w:r>
      <w:proofErr w:type="gramStart"/>
      <w:r w:rsidR="00B26509">
        <w:t>probabilistic, or</w:t>
      </w:r>
      <w:proofErr w:type="gramEnd"/>
      <w:r w:rsidR="00B26509">
        <w:t xml:space="preserve"> summarise all possible rates of change and timeframes. </w:t>
      </w:r>
    </w:p>
    <w:p w14:paraId="35753B5A" w14:textId="77777777" w:rsidR="00B26509" w:rsidRDefault="00B26509" w:rsidP="00B26509">
      <w:pPr>
        <w:pStyle w:val="ListBullet2"/>
        <w:numPr>
          <w:ilvl w:val="1"/>
          <w:numId w:val="19"/>
        </w:numPr>
        <w:tabs>
          <w:tab w:val="clear" w:pos="397"/>
          <w:tab w:val="clear" w:pos="794"/>
        </w:tabs>
        <w:ind w:left="851" w:hanging="284"/>
      </w:pPr>
      <w:r>
        <w:t>Read the summary of projected climate change for the site’s sub-regional NRM cluster in Climate Change in Australia</w:t>
      </w:r>
      <w:r w:rsidR="00F74B68">
        <w:t>:</w:t>
      </w:r>
      <w:r>
        <w:t xml:space="preserve"> </w:t>
      </w:r>
      <w:r>
        <w:br/>
      </w:r>
      <w:hyperlink r:id="rId32" w:history="1">
        <w:r w:rsidRPr="009944D1">
          <w:rPr>
            <w:rStyle w:val="Hyperlink"/>
            <w:rFonts w:cstheme="minorBidi"/>
          </w:rPr>
          <w:t>https://www.climatechangeinaustralia.gov.au/en/climate-projections/future-climate/regional-climate-change-explorer/sub-clusters/</w:t>
        </w:r>
      </w:hyperlink>
    </w:p>
    <w:p w14:paraId="6D72B832" w14:textId="35810D7D" w:rsidR="00B26509" w:rsidRDefault="00B26509" w:rsidP="00B26509">
      <w:pPr>
        <w:pStyle w:val="ListBullet2"/>
        <w:numPr>
          <w:ilvl w:val="1"/>
          <w:numId w:val="19"/>
        </w:numPr>
        <w:tabs>
          <w:tab w:val="clear" w:pos="397"/>
          <w:tab w:val="clear" w:pos="794"/>
        </w:tabs>
        <w:ind w:left="851" w:hanging="284"/>
      </w:pPr>
      <w:r>
        <w:t>Identify the greatest plausible changes for key climate variable</w:t>
      </w:r>
      <w:r w:rsidR="00193B22">
        <w:t>s</w:t>
      </w:r>
      <w:r>
        <w:t xml:space="preserve"> using the Climate Futures Exploration Tool. Use scenario RCP 8.5, year 2090, choose variables of most interest to the site (from previous step, </w:t>
      </w:r>
      <w:r w:rsidRPr="00B26509">
        <w:fldChar w:fldCharType="begin"/>
      </w:r>
      <w:r w:rsidRPr="00B26509">
        <w:instrText xml:space="preserve"> REF _Ref531006369 \h </w:instrText>
      </w:r>
      <w:r w:rsidRPr="00B26509">
        <w:fldChar w:fldCharType="separate"/>
      </w:r>
      <w:r w:rsidR="005D34F9">
        <w:t xml:space="preserve">Table </w:t>
      </w:r>
      <w:r w:rsidR="005D34F9">
        <w:rPr>
          <w:noProof/>
        </w:rPr>
        <w:t>3</w:t>
      </w:r>
      <w:r w:rsidRPr="00B26509">
        <w:fldChar w:fldCharType="end"/>
      </w:r>
      <w:r>
        <w:t xml:space="preserve">; e.g. Annual Rainfall, Annual </w:t>
      </w:r>
      <w:r w:rsidR="00F74B68">
        <w:t>A</w:t>
      </w:r>
      <w:r>
        <w:t>verage Temperature, Time in Drought (you can only choose two at a time), then click on the region the site is in. From the results matrix, for each variable, identify the consensus maximum change (i.e. the change for the variable that is projected by at least 50% of climate models)</w:t>
      </w:r>
      <w:r w:rsidR="00F74B68">
        <w:t>:</w:t>
      </w:r>
      <w:r>
        <w:br/>
      </w:r>
      <w:hyperlink r:id="rId33" w:history="1">
        <w:r w:rsidRPr="009944D1">
          <w:rPr>
            <w:rStyle w:val="Hyperlink"/>
          </w:rPr>
          <w:t>https://www.climatechangeinaustralia.gov.au/en/climate-projections/climate-futures-tool/projections/</w:t>
        </w:r>
      </w:hyperlink>
      <w:r>
        <w:t xml:space="preserve"> </w:t>
      </w:r>
    </w:p>
    <w:p w14:paraId="65114176" w14:textId="77777777" w:rsidR="00B26509" w:rsidRPr="00401158" w:rsidRDefault="00B26509" w:rsidP="00B26509">
      <w:pPr>
        <w:pStyle w:val="ListBullet2"/>
        <w:numPr>
          <w:ilvl w:val="1"/>
          <w:numId w:val="19"/>
        </w:numPr>
        <w:tabs>
          <w:tab w:val="clear" w:pos="397"/>
          <w:tab w:val="clear" w:pos="794"/>
        </w:tabs>
        <w:ind w:left="851" w:hanging="284"/>
      </w:pPr>
      <w:r>
        <w:t xml:space="preserve">Use the </w:t>
      </w:r>
      <w:r w:rsidRPr="00E95C25">
        <w:t>Climate Analogues</w:t>
      </w:r>
      <w:r>
        <w:t xml:space="preserve"> tool to identify which locations currently have a climate </w:t>
      </w:r>
      <w:proofErr w:type="gramStart"/>
      <w:r>
        <w:t>similar to</w:t>
      </w:r>
      <w:proofErr w:type="gramEnd"/>
      <w:r>
        <w:t xml:space="preserve"> that projected for the site. Use scenario RCP 8.5, year 2090, and the ‘maximum consensus’ setting. On the map, click on the weather station closest to the site to see the identified analogues. Consider the environments and ecosystems currently found near those locations, and how similar or different they are to those at the site. You may need to choose 2050 </w:t>
      </w:r>
      <w:r w:rsidRPr="001F34C6">
        <w:rPr>
          <w:i/>
        </w:rPr>
        <w:t>as well</w:t>
      </w:r>
      <w:r>
        <w:t>, as analogues for 2090 may be so far away people are not familiar with them. This tool may be more effective for imagining future terrestrial ecosystems than wetlands, but it will enable users to gauge the magnitude of ecological change that might be associated with the projected climatic changes for the site</w:t>
      </w:r>
      <w:r w:rsidR="00F74B68">
        <w:t>:</w:t>
      </w:r>
      <w:r>
        <w:t xml:space="preserve"> </w:t>
      </w:r>
      <w:r>
        <w:br/>
      </w:r>
      <w:hyperlink r:id="rId34" w:history="1">
        <w:r w:rsidRPr="009944D1">
          <w:rPr>
            <w:rStyle w:val="Hyperlink"/>
            <w:rFonts w:cstheme="minorBidi"/>
          </w:rPr>
          <w:t>https://www.climatechangeinaustralia.gov.au/en/climate-projections/climate-analogues/analogues-explorer/</w:t>
        </w:r>
      </w:hyperlink>
      <w:r>
        <w:t xml:space="preserve">   </w:t>
      </w:r>
      <w:r w:rsidRPr="00401158">
        <w:t xml:space="preserve">  </w:t>
      </w:r>
    </w:p>
    <w:p w14:paraId="620929E7" w14:textId="77777777" w:rsidR="008F0711" w:rsidRPr="00AF3A63" w:rsidRDefault="008F0711" w:rsidP="008F0711">
      <w:pPr>
        <w:pStyle w:val="Caption"/>
      </w:pPr>
      <w:bookmarkStart w:id="47" w:name="_Ref8202578"/>
      <w:bookmarkStart w:id="48" w:name="_Toc8203925"/>
      <w:bookmarkStart w:id="49" w:name="_Toc10126832"/>
      <w:r>
        <w:t xml:space="preserve">Table </w:t>
      </w:r>
      <w:r>
        <w:rPr>
          <w:noProof/>
        </w:rPr>
        <w:fldChar w:fldCharType="begin"/>
      </w:r>
      <w:r>
        <w:rPr>
          <w:noProof/>
        </w:rPr>
        <w:instrText xml:space="preserve"> SEQ Table \* ARABIC </w:instrText>
      </w:r>
      <w:r>
        <w:rPr>
          <w:noProof/>
        </w:rPr>
        <w:fldChar w:fldCharType="separate"/>
      </w:r>
      <w:r w:rsidR="005D34F9">
        <w:rPr>
          <w:noProof/>
        </w:rPr>
        <w:t>4</w:t>
      </w:r>
      <w:r>
        <w:rPr>
          <w:noProof/>
        </w:rPr>
        <w:fldChar w:fldCharType="end"/>
      </w:r>
      <w:bookmarkEnd w:id="47"/>
      <w:r>
        <w:t xml:space="preserve"> Climate change at the site</w:t>
      </w:r>
      <w:bookmarkEnd w:id="48"/>
      <w:bookmarkEnd w:id="49"/>
    </w:p>
    <w:tbl>
      <w:tblPr>
        <w:tblStyle w:val="TableCSIRO"/>
        <w:tblW w:w="0" w:type="auto"/>
        <w:tblLook w:val="04A0" w:firstRow="1" w:lastRow="0" w:firstColumn="1" w:lastColumn="0" w:noHBand="0" w:noVBand="1"/>
      </w:tblPr>
      <w:tblGrid>
        <w:gridCol w:w="8959"/>
      </w:tblGrid>
      <w:tr w:rsidR="00D1763A" w:rsidRPr="00FF3F0E" w14:paraId="5A4BF2DD" w14:textId="77777777" w:rsidTr="00C92A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59" w:type="dxa"/>
          </w:tcPr>
          <w:p w14:paraId="14995B30" w14:textId="77777777" w:rsidR="00D1763A" w:rsidRPr="00C04080" w:rsidRDefault="00D1763A" w:rsidP="00C92A3E">
            <w:pPr>
              <w:pStyle w:val="ColumnHeading"/>
            </w:pPr>
            <w:r>
              <w:t xml:space="preserve">climate change key messages </w:t>
            </w:r>
          </w:p>
        </w:tc>
      </w:tr>
      <w:tr w:rsidR="00D1763A" w:rsidRPr="00FF3F0E" w14:paraId="54470721" w14:textId="77777777" w:rsidTr="00C92A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9" w:type="dxa"/>
          </w:tcPr>
          <w:p w14:paraId="2EB0EB7E" w14:textId="77777777" w:rsidR="00CC76DD" w:rsidRPr="00CC76DD" w:rsidRDefault="0026199C" w:rsidP="0026199C">
            <w:pPr>
              <w:spacing w:before="100" w:beforeAutospacing="1" w:after="100" w:afterAutospacing="1"/>
              <w:rPr>
                <w:b w:val="0"/>
                <w:i/>
                <w:sz w:val="18"/>
                <w:szCs w:val="18"/>
              </w:rPr>
            </w:pPr>
            <w:r w:rsidRPr="00ED49B7">
              <w:rPr>
                <w:b w:val="0"/>
                <w:sz w:val="18"/>
                <w:szCs w:val="18"/>
              </w:rPr>
              <w:t xml:space="preserve">Example format </w:t>
            </w:r>
            <w:r w:rsidRPr="00ED49B7">
              <w:rPr>
                <w:b w:val="0"/>
                <w:sz w:val="18"/>
                <w:szCs w:val="18"/>
              </w:rPr>
              <w:br/>
            </w:r>
            <w:r w:rsidR="00CC76DD" w:rsidRPr="00CC76DD">
              <w:rPr>
                <w:b w:val="0"/>
                <w:i/>
                <w:sz w:val="18"/>
                <w:szCs w:val="18"/>
              </w:rPr>
              <w:t xml:space="preserve">From Climate Change in Australia, </w:t>
            </w:r>
            <w:r w:rsidR="00D8457D">
              <w:rPr>
                <w:b w:val="0"/>
                <w:i/>
                <w:sz w:val="18"/>
                <w:szCs w:val="18"/>
              </w:rPr>
              <w:t>XX</w:t>
            </w:r>
            <w:r w:rsidR="00ED49B7">
              <w:rPr>
                <w:b w:val="0"/>
                <w:i/>
                <w:sz w:val="18"/>
                <w:szCs w:val="18"/>
              </w:rPr>
              <w:t>XX</w:t>
            </w:r>
            <w:r w:rsidR="00D8457D">
              <w:rPr>
                <w:b w:val="0"/>
                <w:i/>
                <w:sz w:val="18"/>
                <w:szCs w:val="18"/>
              </w:rPr>
              <w:t>X</w:t>
            </w:r>
            <w:r w:rsidR="00CC76DD" w:rsidRPr="00CC76DD">
              <w:rPr>
                <w:b w:val="0"/>
                <w:i/>
                <w:sz w:val="18"/>
                <w:szCs w:val="18"/>
              </w:rPr>
              <w:t xml:space="preserve"> sub</w:t>
            </w:r>
            <w:r w:rsidR="00A34B14">
              <w:rPr>
                <w:b w:val="0"/>
                <w:i/>
                <w:sz w:val="18"/>
                <w:szCs w:val="18"/>
              </w:rPr>
              <w:t>-</w:t>
            </w:r>
            <w:r w:rsidR="00CC76DD" w:rsidRPr="00CC76DD">
              <w:rPr>
                <w:b w:val="0"/>
                <w:i/>
                <w:sz w:val="18"/>
                <w:szCs w:val="18"/>
              </w:rPr>
              <w:t xml:space="preserve">cluster </w:t>
            </w:r>
          </w:p>
        </w:tc>
      </w:tr>
      <w:tr w:rsidR="00CC76DD" w:rsidRPr="00FF3F0E" w14:paraId="28DB77F0" w14:textId="77777777" w:rsidTr="00C92A3E">
        <w:trPr>
          <w:cantSplit/>
        </w:trPr>
        <w:tc>
          <w:tcPr>
            <w:cnfStyle w:val="001000000000" w:firstRow="0" w:lastRow="0" w:firstColumn="1" w:lastColumn="0" w:oddVBand="0" w:evenVBand="0" w:oddHBand="0" w:evenHBand="0" w:firstRowFirstColumn="0" w:firstRowLastColumn="0" w:lastRowFirstColumn="0" w:lastRowLastColumn="0"/>
            <w:tcW w:w="8959" w:type="dxa"/>
          </w:tcPr>
          <w:p w14:paraId="43E96C55" w14:textId="77777777" w:rsidR="00CC76DD" w:rsidRPr="00CC76DD" w:rsidRDefault="00CC76DD" w:rsidP="007A6A4C">
            <w:pPr>
              <w:numPr>
                <w:ilvl w:val="0"/>
                <w:numId w:val="21"/>
              </w:numPr>
              <w:tabs>
                <w:tab w:val="clear" w:pos="720"/>
                <w:tab w:val="num" w:pos="369"/>
              </w:tabs>
              <w:spacing w:before="100" w:beforeAutospacing="1" w:after="0"/>
              <w:ind w:left="369"/>
              <w:rPr>
                <w:b w:val="0"/>
                <w:sz w:val="18"/>
                <w:szCs w:val="18"/>
              </w:rPr>
            </w:pPr>
            <w:r w:rsidRPr="00CC76DD">
              <w:rPr>
                <w:b w:val="0"/>
                <w:sz w:val="18"/>
                <w:szCs w:val="18"/>
              </w:rPr>
              <w:t>Average temperatures will continue to increase in all seasons (</w:t>
            </w:r>
            <w:r w:rsidR="00661962">
              <w:rPr>
                <w:b w:val="0"/>
                <w:sz w:val="18"/>
                <w:szCs w:val="18"/>
              </w:rPr>
              <w:t>XXX</w:t>
            </w:r>
            <w:r w:rsidRPr="00CC76DD">
              <w:rPr>
                <w:b w:val="0"/>
                <w:sz w:val="18"/>
                <w:szCs w:val="18"/>
              </w:rPr>
              <w:t xml:space="preserve"> confidence). (Regionally, warming of </w:t>
            </w:r>
            <w:r w:rsidR="00ED49B7">
              <w:rPr>
                <w:b w:val="0"/>
                <w:sz w:val="18"/>
                <w:szCs w:val="18"/>
              </w:rPr>
              <w:t>XX</w:t>
            </w:r>
            <w:r w:rsidR="00ED49B7">
              <w:rPr>
                <w:rFonts w:cs="Calibri"/>
                <w:b w:val="0"/>
                <w:sz w:val="18"/>
                <w:szCs w:val="18"/>
              </w:rPr>
              <w:t>°C</w:t>
            </w:r>
            <w:r w:rsidR="00D8457D">
              <w:rPr>
                <w:b w:val="0"/>
                <w:sz w:val="18"/>
                <w:szCs w:val="18"/>
              </w:rPr>
              <w:t xml:space="preserve"> </w:t>
            </w:r>
            <w:r w:rsidRPr="00CC76DD">
              <w:rPr>
                <w:b w:val="0"/>
                <w:sz w:val="18"/>
                <w:szCs w:val="18"/>
              </w:rPr>
              <w:t>by 2090 for a high emissions case RCP8.5)</w:t>
            </w:r>
            <w:r w:rsidR="00F74B68">
              <w:rPr>
                <w:b w:val="0"/>
                <w:sz w:val="18"/>
                <w:szCs w:val="18"/>
              </w:rPr>
              <w:t>.</w:t>
            </w:r>
          </w:p>
          <w:p w14:paraId="6CEDCF92" w14:textId="77777777" w:rsidR="00CC76DD" w:rsidRPr="00CC76DD" w:rsidRDefault="00CC76DD" w:rsidP="007A6A4C">
            <w:pPr>
              <w:numPr>
                <w:ilvl w:val="0"/>
                <w:numId w:val="21"/>
              </w:numPr>
              <w:tabs>
                <w:tab w:val="clear" w:pos="720"/>
                <w:tab w:val="num" w:pos="369"/>
              </w:tabs>
              <w:spacing w:before="100" w:beforeAutospacing="1" w:after="0"/>
              <w:ind w:left="369"/>
              <w:rPr>
                <w:b w:val="0"/>
                <w:sz w:val="18"/>
                <w:szCs w:val="18"/>
              </w:rPr>
            </w:pPr>
            <w:r w:rsidRPr="00CC76DD">
              <w:rPr>
                <w:b w:val="0"/>
                <w:sz w:val="18"/>
                <w:szCs w:val="18"/>
              </w:rPr>
              <w:t xml:space="preserve">More hot days and warm spells are projected </w:t>
            </w:r>
            <w:r w:rsidR="00661962">
              <w:rPr>
                <w:b w:val="0"/>
                <w:sz w:val="18"/>
                <w:szCs w:val="18"/>
              </w:rPr>
              <w:t>(XXX</w:t>
            </w:r>
            <w:r w:rsidRPr="00CC76DD">
              <w:rPr>
                <w:b w:val="0"/>
                <w:sz w:val="18"/>
                <w:szCs w:val="18"/>
              </w:rPr>
              <w:t xml:space="preserve"> confidence</w:t>
            </w:r>
            <w:r w:rsidR="00661962">
              <w:rPr>
                <w:b w:val="0"/>
                <w:sz w:val="18"/>
                <w:szCs w:val="18"/>
              </w:rPr>
              <w:t>)</w:t>
            </w:r>
            <w:r w:rsidRPr="00CC76DD">
              <w:rPr>
                <w:b w:val="0"/>
                <w:sz w:val="18"/>
                <w:szCs w:val="18"/>
              </w:rPr>
              <w:t xml:space="preserve">. </w:t>
            </w:r>
          </w:p>
          <w:p w14:paraId="7A40F3F2" w14:textId="77777777" w:rsidR="00CC76DD" w:rsidRPr="00CC76DD" w:rsidRDefault="00CC76DD" w:rsidP="00661962">
            <w:pPr>
              <w:numPr>
                <w:ilvl w:val="0"/>
                <w:numId w:val="21"/>
              </w:numPr>
              <w:tabs>
                <w:tab w:val="clear" w:pos="720"/>
                <w:tab w:val="num" w:pos="369"/>
              </w:tabs>
              <w:spacing w:before="100" w:beforeAutospacing="1" w:after="0"/>
              <w:ind w:left="369"/>
              <w:rPr>
                <w:i/>
                <w:sz w:val="18"/>
                <w:szCs w:val="18"/>
              </w:rPr>
            </w:pPr>
            <w:r w:rsidRPr="00CC76DD">
              <w:rPr>
                <w:b w:val="0"/>
                <w:sz w:val="18"/>
                <w:szCs w:val="18"/>
              </w:rPr>
              <w:t xml:space="preserve">By late in the century, less rainfall is projected during the </w:t>
            </w:r>
            <w:r w:rsidR="00D8457D">
              <w:rPr>
                <w:b w:val="0"/>
                <w:sz w:val="18"/>
                <w:szCs w:val="18"/>
              </w:rPr>
              <w:t>XXXX</w:t>
            </w:r>
            <w:r w:rsidR="00ED49B7">
              <w:rPr>
                <w:b w:val="0"/>
                <w:sz w:val="18"/>
                <w:szCs w:val="18"/>
              </w:rPr>
              <w:t xml:space="preserve"> season</w:t>
            </w:r>
            <w:r w:rsidR="00661962">
              <w:rPr>
                <w:b w:val="0"/>
                <w:sz w:val="18"/>
                <w:szCs w:val="18"/>
              </w:rPr>
              <w:t xml:space="preserve"> (XXX confidence)</w:t>
            </w:r>
            <w:r w:rsidRPr="00CC76DD">
              <w:rPr>
                <w:b w:val="0"/>
                <w:sz w:val="18"/>
                <w:szCs w:val="18"/>
              </w:rPr>
              <w:t xml:space="preserve">. Regionally, </w:t>
            </w:r>
            <w:r w:rsidR="00ED49B7">
              <w:rPr>
                <w:b w:val="0"/>
                <w:sz w:val="18"/>
                <w:szCs w:val="18"/>
              </w:rPr>
              <w:t>XX%</w:t>
            </w:r>
            <w:r w:rsidRPr="00CC76DD">
              <w:rPr>
                <w:b w:val="0"/>
                <w:sz w:val="18"/>
                <w:szCs w:val="18"/>
              </w:rPr>
              <w:t xml:space="preserve"> </w:t>
            </w:r>
            <w:r w:rsidR="00ED49B7">
              <w:rPr>
                <w:b w:val="0"/>
                <w:sz w:val="18"/>
                <w:szCs w:val="18"/>
              </w:rPr>
              <w:t xml:space="preserve">decrease </w:t>
            </w:r>
            <w:r w:rsidRPr="00CC76DD">
              <w:rPr>
                <w:b w:val="0"/>
                <w:sz w:val="18"/>
                <w:szCs w:val="18"/>
              </w:rPr>
              <w:t>by 2090 for a high emissions case RCP8.5.</w:t>
            </w:r>
          </w:p>
        </w:tc>
      </w:tr>
      <w:tr w:rsidR="00CC76DD" w:rsidRPr="00FF3F0E" w14:paraId="1AE4E94B" w14:textId="77777777" w:rsidTr="00C92A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9" w:type="dxa"/>
          </w:tcPr>
          <w:p w14:paraId="0694F0C2" w14:textId="77777777" w:rsidR="00CC76DD" w:rsidRPr="00CC76DD" w:rsidRDefault="00CC76DD" w:rsidP="007A6A4C">
            <w:pPr>
              <w:numPr>
                <w:ilvl w:val="0"/>
                <w:numId w:val="21"/>
              </w:numPr>
              <w:tabs>
                <w:tab w:val="clear" w:pos="720"/>
                <w:tab w:val="num" w:pos="369"/>
              </w:tabs>
              <w:spacing w:before="100" w:beforeAutospacing="1" w:after="0"/>
              <w:ind w:left="369"/>
              <w:rPr>
                <w:b w:val="0"/>
                <w:sz w:val="18"/>
                <w:szCs w:val="18"/>
              </w:rPr>
            </w:pPr>
            <w:r w:rsidRPr="00CC76DD">
              <w:rPr>
                <w:b w:val="0"/>
                <w:sz w:val="18"/>
                <w:szCs w:val="18"/>
              </w:rPr>
              <w:t xml:space="preserve">Even though mean annual rainfall is projected to decline, heavy rainfall intensity is projected to increase, with </w:t>
            </w:r>
            <w:r w:rsidR="00D8457D">
              <w:rPr>
                <w:b w:val="0"/>
                <w:sz w:val="18"/>
                <w:szCs w:val="18"/>
              </w:rPr>
              <w:t>XXX</w:t>
            </w:r>
            <w:r w:rsidRPr="00CC76DD">
              <w:rPr>
                <w:b w:val="0"/>
                <w:sz w:val="18"/>
                <w:szCs w:val="18"/>
              </w:rPr>
              <w:t xml:space="preserve"> confidence.</w:t>
            </w:r>
          </w:p>
        </w:tc>
      </w:tr>
      <w:tr w:rsidR="00CC76DD" w:rsidRPr="00FF3F0E" w14:paraId="3787B719" w14:textId="77777777" w:rsidTr="00C92A3E">
        <w:trPr>
          <w:cantSplit/>
        </w:trPr>
        <w:tc>
          <w:tcPr>
            <w:cnfStyle w:val="001000000000" w:firstRow="0" w:lastRow="0" w:firstColumn="1" w:lastColumn="0" w:oddVBand="0" w:evenVBand="0" w:oddHBand="0" w:evenHBand="0" w:firstRowFirstColumn="0" w:firstRowLastColumn="0" w:lastRowFirstColumn="0" w:lastRowLastColumn="0"/>
            <w:tcW w:w="8959" w:type="dxa"/>
          </w:tcPr>
          <w:p w14:paraId="5AD6992B" w14:textId="77777777" w:rsidR="00CC76DD" w:rsidRPr="00CC76DD" w:rsidRDefault="00CC76DD" w:rsidP="007A6A4C">
            <w:pPr>
              <w:numPr>
                <w:ilvl w:val="0"/>
                <w:numId w:val="21"/>
              </w:numPr>
              <w:tabs>
                <w:tab w:val="clear" w:pos="720"/>
                <w:tab w:val="num" w:pos="369"/>
              </w:tabs>
              <w:spacing w:before="100" w:beforeAutospacing="1" w:after="0"/>
              <w:ind w:left="369"/>
              <w:rPr>
                <w:b w:val="0"/>
                <w:sz w:val="18"/>
                <w:szCs w:val="18"/>
              </w:rPr>
            </w:pPr>
            <w:r w:rsidRPr="00CC76DD">
              <w:rPr>
                <w:b w:val="0"/>
                <w:sz w:val="18"/>
                <w:szCs w:val="18"/>
              </w:rPr>
              <w:t>Potential evapotranspiration is projected to increase in all seasons as warming progresses (</w:t>
            </w:r>
            <w:r w:rsidR="00D8457D">
              <w:rPr>
                <w:b w:val="0"/>
                <w:sz w:val="18"/>
                <w:szCs w:val="18"/>
              </w:rPr>
              <w:t>XXXX</w:t>
            </w:r>
            <w:r w:rsidRPr="00CC76DD">
              <w:rPr>
                <w:b w:val="0"/>
                <w:sz w:val="18"/>
                <w:szCs w:val="18"/>
              </w:rPr>
              <w:t xml:space="preserve"> confidence).</w:t>
            </w:r>
          </w:p>
          <w:p w14:paraId="75BEE5ED" w14:textId="77777777" w:rsidR="00CC76DD" w:rsidRPr="00CC76DD" w:rsidRDefault="00CC76DD" w:rsidP="00661962">
            <w:pPr>
              <w:numPr>
                <w:ilvl w:val="0"/>
                <w:numId w:val="21"/>
              </w:numPr>
              <w:tabs>
                <w:tab w:val="clear" w:pos="720"/>
                <w:tab w:val="num" w:pos="369"/>
              </w:tabs>
              <w:spacing w:before="100" w:beforeAutospacing="1" w:after="0"/>
              <w:ind w:left="369"/>
              <w:rPr>
                <w:b w:val="0"/>
                <w:sz w:val="18"/>
                <w:szCs w:val="18"/>
              </w:rPr>
            </w:pPr>
            <w:r w:rsidRPr="00CC76DD">
              <w:rPr>
                <w:b w:val="0"/>
                <w:sz w:val="18"/>
                <w:szCs w:val="18"/>
              </w:rPr>
              <w:t>Increases in radiation and decreases in relative humidity are projected later in the century (</w:t>
            </w:r>
            <w:r w:rsidR="00661962">
              <w:rPr>
                <w:b w:val="0"/>
                <w:sz w:val="18"/>
                <w:szCs w:val="18"/>
              </w:rPr>
              <w:t>XXXX</w:t>
            </w:r>
            <w:r w:rsidRPr="00CC76DD">
              <w:rPr>
                <w:b w:val="0"/>
                <w:sz w:val="18"/>
                <w:szCs w:val="18"/>
              </w:rPr>
              <w:t xml:space="preserve"> confidence).</w:t>
            </w:r>
          </w:p>
        </w:tc>
      </w:tr>
      <w:tr w:rsidR="00CC76DD" w:rsidRPr="00FF3F0E" w14:paraId="395CDD03" w14:textId="77777777" w:rsidTr="00C92A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9" w:type="dxa"/>
          </w:tcPr>
          <w:p w14:paraId="6C88199D" w14:textId="77777777" w:rsidR="00CC76DD" w:rsidRDefault="00CC76DD" w:rsidP="007A6A4C">
            <w:pPr>
              <w:numPr>
                <w:ilvl w:val="0"/>
                <w:numId w:val="21"/>
              </w:numPr>
              <w:tabs>
                <w:tab w:val="clear" w:pos="720"/>
                <w:tab w:val="num" w:pos="369"/>
              </w:tabs>
              <w:spacing w:before="100" w:beforeAutospacing="1" w:after="0"/>
              <w:ind w:left="369"/>
              <w:rPr>
                <w:b w:val="0"/>
                <w:sz w:val="18"/>
                <w:szCs w:val="18"/>
              </w:rPr>
            </w:pPr>
            <w:r w:rsidRPr="00CC76DD">
              <w:rPr>
                <w:b w:val="0"/>
                <w:sz w:val="18"/>
                <w:szCs w:val="18"/>
              </w:rPr>
              <w:t xml:space="preserve">A </w:t>
            </w:r>
            <w:r w:rsidR="00D8457D">
              <w:rPr>
                <w:b w:val="0"/>
                <w:sz w:val="18"/>
                <w:szCs w:val="18"/>
              </w:rPr>
              <w:t>XXXX</w:t>
            </w:r>
            <w:r w:rsidRPr="00CC76DD">
              <w:rPr>
                <w:b w:val="0"/>
                <w:sz w:val="18"/>
                <w:szCs w:val="18"/>
              </w:rPr>
              <w:t xml:space="preserve"> fire-weather climate in the future (</w:t>
            </w:r>
            <w:r w:rsidR="00D8457D">
              <w:rPr>
                <w:b w:val="0"/>
                <w:sz w:val="18"/>
                <w:szCs w:val="18"/>
              </w:rPr>
              <w:t>XXXXX</w:t>
            </w:r>
            <w:r w:rsidRPr="00CC76DD">
              <w:rPr>
                <w:b w:val="0"/>
                <w:sz w:val="18"/>
                <w:szCs w:val="18"/>
              </w:rPr>
              <w:t xml:space="preserve"> confidence).</w:t>
            </w:r>
          </w:p>
          <w:p w14:paraId="3C4B8C94" w14:textId="77777777" w:rsidR="00EF470F" w:rsidRPr="00CC76DD" w:rsidRDefault="00EF470F" w:rsidP="00661962">
            <w:pPr>
              <w:numPr>
                <w:ilvl w:val="0"/>
                <w:numId w:val="21"/>
              </w:numPr>
              <w:tabs>
                <w:tab w:val="clear" w:pos="720"/>
                <w:tab w:val="num" w:pos="369"/>
              </w:tabs>
              <w:spacing w:before="100" w:beforeAutospacing="1" w:after="0"/>
              <w:ind w:left="369"/>
              <w:rPr>
                <w:b w:val="0"/>
                <w:sz w:val="18"/>
                <w:szCs w:val="18"/>
              </w:rPr>
            </w:pPr>
            <w:r>
              <w:rPr>
                <w:b w:val="0"/>
                <w:sz w:val="18"/>
                <w:szCs w:val="18"/>
              </w:rPr>
              <w:t xml:space="preserve">Locations that currently have a climate </w:t>
            </w:r>
            <w:proofErr w:type="gramStart"/>
            <w:r>
              <w:rPr>
                <w:b w:val="0"/>
                <w:sz w:val="18"/>
                <w:szCs w:val="18"/>
              </w:rPr>
              <w:t>similar to</w:t>
            </w:r>
            <w:proofErr w:type="gramEnd"/>
            <w:r>
              <w:rPr>
                <w:b w:val="0"/>
                <w:sz w:val="18"/>
                <w:szCs w:val="18"/>
              </w:rPr>
              <w:t xml:space="preserve"> that projected for the site </w:t>
            </w:r>
            <w:r w:rsidR="00661962">
              <w:rPr>
                <w:b w:val="0"/>
                <w:sz w:val="18"/>
                <w:szCs w:val="18"/>
              </w:rPr>
              <w:t xml:space="preserve">(in 2090, RCP 8.5) </w:t>
            </w:r>
            <w:r>
              <w:rPr>
                <w:b w:val="0"/>
                <w:sz w:val="18"/>
                <w:szCs w:val="18"/>
              </w:rPr>
              <w:t xml:space="preserve">include </w:t>
            </w:r>
            <w:r w:rsidR="00661962">
              <w:rPr>
                <w:b w:val="0"/>
                <w:sz w:val="18"/>
                <w:szCs w:val="18"/>
              </w:rPr>
              <w:t>XXXX</w:t>
            </w:r>
            <w:r w:rsidR="00F74B68">
              <w:rPr>
                <w:b w:val="0"/>
                <w:sz w:val="18"/>
                <w:szCs w:val="18"/>
              </w:rPr>
              <w:t>.</w:t>
            </w:r>
          </w:p>
        </w:tc>
      </w:tr>
    </w:tbl>
    <w:p w14:paraId="3A978E5D" w14:textId="77777777" w:rsidR="00B123CE" w:rsidRPr="00B123CE" w:rsidRDefault="00B123CE" w:rsidP="00B123CE">
      <w:pPr>
        <w:pStyle w:val="BodyText"/>
        <w:rPr>
          <w:lang w:val="en-US"/>
        </w:rPr>
      </w:pPr>
    </w:p>
    <w:p w14:paraId="633D4A31" w14:textId="77777777" w:rsidR="00E73995" w:rsidRDefault="00E73995" w:rsidP="00B8244F">
      <w:pPr>
        <w:pStyle w:val="Heading4"/>
        <w:numPr>
          <w:ilvl w:val="0"/>
          <w:numId w:val="20"/>
        </w:numPr>
        <w:tabs>
          <w:tab w:val="clear" w:pos="1134"/>
        </w:tabs>
        <w:ind w:left="1134" w:hanging="1068"/>
      </w:pPr>
      <w:r>
        <w:t xml:space="preserve">Trajectories of future ecological change </w:t>
      </w:r>
    </w:p>
    <w:p w14:paraId="415433C9" w14:textId="77777777" w:rsidR="00243DF3" w:rsidRDefault="00243DF3" w:rsidP="00837A1B">
      <w:pPr>
        <w:pStyle w:val="ListBullet"/>
        <w:numPr>
          <w:ilvl w:val="0"/>
          <w:numId w:val="18"/>
        </w:numPr>
        <w:tabs>
          <w:tab w:val="clear" w:pos="199"/>
          <w:tab w:val="clear" w:pos="397"/>
        </w:tabs>
        <w:ind w:left="567" w:hanging="283"/>
        <w:rPr>
          <w:lang w:val="en-US"/>
        </w:rPr>
      </w:pPr>
      <w:r>
        <w:rPr>
          <w:lang w:val="en-US"/>
        </w:rPr>
        <w:t xml:space="preserve">What are the most significant ecological changes that might occur at the site? </w:t>
      </w:r>
    </w:p>
    <w:p w14:paraId="565374C5" w14:textId="77777777" w:rsidR="00387549" w:rsidRDefault="00387549" w:rsidP="00CE3CCD">
      <w:pPr>
        <w:pStyle w:val="ListBullet2"/>
        <w:numPr>
          <w:ilvl w:val="1"/>
          <w:numId w:val="19"/>
        </w:numPr>
        <w:tabs>
          <w:tab w:val="clear" w:pos="397"/>
          <w:tab w:val="clear" w:pos="794"/>
        </w:tabs>
        <w:ind w:left="851" w:hanging="284"/>
      </w:pPr>
      <w:r>
        <w:t xml:space="preserve">Record a summary of the key changes in </w:t>
      </w:r>
      <w:r>
        <w:fldChar w:fldCharType="begin"/>
      </w:r>
      <w:r>
        <w:instrText xml:space="preserve"> REF _Ref8077023 \h </w:instrText>
      </w:r>
      <w:r>
        <w:fldChar w:fldCharType="separate"/>
      </w:r>
      <w:r>
        <w:t xml:space="preserve">Table </w:t>
      </w:r>
      <w:r>
        <w:rPr>
          <w:noProof/>
        </w:rPr>
        <w:t>5</w:t>
      </w:r>
      <w:r>
        <w:fldChar w:fldCharType="end"/>
      </w:r>
      <w:r>
        <w:t>.</w:t>
      </w:r>
    </w:p>
    <w:p w14:paraId="5AB37FBC" w14:textId="77777777" w:rsidR="00CE3CCD" w:rsidRDefault="00387549" w:rsidP="00CE3CCD">
      <w:pPr>
        <w:pStyle w:val="ListBullet2"/>
        <w:numPr>
          <w:ilvl w:val="1"/>
          <w:numId w:val="19"/>
        </w:numPr>
        <w:tabs>
          <w:tab w:val="clear" w:pos="397"/>
          <w:tab w:val="clear" w:pos="794"/>
        </w:tabs>
        <w:ind w:left="851" w:hanging="284"/>
      </w:pPr>
      <w:r>
        <w:t xml:space="preserve">Focus on </w:t>
      </w:r>
      <w:r w:rsidR="00CE3CCD">
        <w:t xml:space="preserve">a scenario </w:t>
      </w:r>
      <w:r>
        <w:t xml:space="preserve">of </w:t>
      </w:r>
      <w:r w:rsidR="00CE3CCD">
        <w:t>‘greatest plausible change’</w:t>
      </w:r>
      <w:r>
        <w:t>; d</w:t>
      </w:r>
      <w:r w:rsidR="00CE3CCD">
        <w:t xml:space="preserve">on’t get distracted with smaller, near-term change or </w:t>
      </w:r>
      <w:r w:rsidR="00CE3CCD" w:rsidRPr="00BF398F">
        <w:t>catastrophic magnitudes</w:t>
      </w:r>
      <w:r w:rsidR="00CE3CCD">
        <w:t xml:space="preserve"> of change. </w:t>
      </w:r>
    </w:p>
    <w:p w14:paraId="333824CB" w14:textId="7835F1E3" w:rsidR="00837A1B" w:rsidRPr="00243DF3" w:rsidRDefault="00387549" w:rsidP="00906E79">
      <w:pPr>
        <w:pStyle w:val="ListBullet2"/>
        <w:numPr>
          <w:ilvl w:val="1"/>
          <w:numId w:val="19"/>
        </w:numPr>
        <w:tabs>
          <w:tab w:val="clear" w:pos="397"/>
          <w:tab w:val="clear" w:pos="794"/>
        </w:tabs>
        <w:ind w:left="851" w:hanging="284"/>
      </w:pPr>
      <w:r>
        <w:lastRenderedPageBreak/>
        <w:t xml:space="preserve">Record the elements you could draw on to </w:t>
      </w:r>
      <w:r w:rsidR="00AF26FC" w:rsidRPr="00DA42C0">
        <w:t>provide an account</w:t>
      </w:r>
      <w:r>
        <w:t xml:space="preserve"> of the changes. Consider</w:t>
      </w:r>
      <w:r w:rsidR="00395DF3">
        <w:t xml:space="preserve">: </w:t>
      </w:r>
      <w:r w:rsidR="001978E7" w:rsidRPr="00387549">
        <w:rPr>
          <w:i/>
        </w:rPr>
        <w:t xml:space="preserve">How might you </w:t>
      </w:r>
      <w:r w:rsidR="00395DF3" w:rsidRPr="00387549">
        <w:rPr>
          <w:i/>
        </w:rPr>
        <w:t xml:space="preserve">(or your successors) </w:t>
      </w:r>
      <w:r w:rsidR="001978E7" w:rsidRPr="00387549">
        <w:rPr>
          <w:i/>
        </w:rPr>
        <w:t xml:space="preserve">look back from 50 years hence and describe the </w:t>
      </w:r>
      <w:r w:rsidR="00395DF3" w:rsidRPr="00387549">
        <w:rPr>
          <w:i/>
        </w:rPr>
        <w:t xml:space="preserve">ecological </w:t>
      </w:r>
      <w:r w:rsidR="001978E7" w:rsidRPr="00387549">
        <w:rPr>
          <w:i/>
        </w:rPr>
        <w:t xml:space="preserve">changes </w:t>
      </w:r>
      <w:r w:rsidR="00395DF3" w:rsidRPr="00387549">
        <w:rPr>
          <w:i/>
        </w:rPr>
        <w:t>that have occurred</w:t>
      </w:r>
      <w:r w:rsidR="00837A1B" w:rsidRPr="00387549">
        <w:rPr>
          <w:i/>
        </w:rPr>
        <w:t>?</w:t>
      </w:r>
      <w:r w:rsidR="001978E7" w:rsidRPr="00387549">
        <w:rPr>
          <w:i/>
        </w:rPr>
        <w:t xml:space="preserve"> </w:t>
      </w:r>
    </w:p>
    <w:p w14:paraId="0BE83CE4" w14:textId="77777777" w:rsidR="00CE3CCD" w:rsidRDefault="001C30ED" w:rsidP="001C30ED">
      <w:pPr>
        <w:pStyle w:val="ListBullet2"/>
        <w:numPr>
          <w:ilvl w:val="1"/>
          <w:numId w:val="19"/>
        </w:numPr>
        <w:tabs>
          <w:tab w:val="clear" w:pos="397"/>
          <w:tab w:val="clear" w:pos="794"/>
        </w:tabs>
        <w:ind w:left="851" w:hanging="284"/>
      </w:pPr>
      <w:r>
        <w:t xml:space="preserve">Include the </w:t>
      </w:r>
      <w:r w:rsidR="00CE3CCD">
        <w:t xml:space="preserve">ecological and hydrological </w:t>
      </w:r>
      <w:r>
        <w:t>dynamics that lead to the changes</w:t>
      </w:r>
      <w:r w:rsidR="004F0F15">
        <w:t>.</w:t>
      </w:r>
    </w:p>
    <w:p w14:paraId="6774B2B2" w14:textId="77777777" w:rsidR="001C30ED" w:rsidRDefault="00CE3CCD" w:rsidP="001C30ED">
      <w:pPr>
        <w:pStyle w:val="ListBullet2"/>
        <w:numPr>
          <w:ilvl w:val="1"/>
          <w:numId w:val="19"/>
        </w:numPr>
        <w:tabs>
          <w:tab w:val="clear" w:pos="397"/>
          <w:tab w:val="clear" w:pos="794"/>
        </w:tabs>
        <w:ind w:left="851" w:hanging="284"/>
      </w:pPr>
      <w:r>
        <w:t xml:space="preserve">Include </w:t>
      </w:r>
      <w:r w:rsidR="001C30ED">
        <w:t xml:space="preserve">changes to threats and their </w:t>
      </w:r>
      <w:proofErr w:type="gramStart"/>
      <w:r w:rsidR="001C30ED">
        <w:t>impacts, and</w:t>
      </w:r>
      <w:proofErr w:type="gramEnd"/>
      <w:r w:rsidR="001C30ED">
        <w:t xml:space="preserve"> interacting and cascading impacts. </w:t>
      </w:r>
    </w:p>
    <w:p w14:paraId="02F83587" w14:textId="77777777" w:rsidR="001C30ED" w:rsidRPr="00062230" w:rsidRDefault="001C30ED" w:rsidP="001C30ED">
      <w:pPr>
        <w:pStyle w:val="ListBullet2"/>
        <w:numPr>
          <w:ilvl w:val="1"/>
          <w:numId w:val="19"/>
        </w:numPr>
        <w:tabs>
          <w:tab w:val="clear" w:pos="397"/>
          <w:tab w:val="clear" w:pos="794"/>
        </w:tabs>
        <w:ind w:left="851" w:hanging="284"/>
      </w:pPr>
      <w:r>
        <w:t>Include key assumptions behind the changes, where necessary.</w:t>
      </w:r>
    </w:p>
    <w:p w14:paraId="072A2DE0" w14:textId="77777777" w:rsidR="00CE3CCD" w:rsidRDefault="00CE3CCD" w:rsidP="00CE3CCD">
      <w:pPr>
        <w:pStyle w:val="ListBullet2"/>
        <w:numPr>
          <w:ilvl w:val="1"/>
          <w:numId w:val="19"/>
        </w:numPr>
        <w:tabs>
          <w:tab w:val="clear" w:pos="397"/>
          <w:tab w:val="clear" w:pos="794"/>
        </w:tabs>
        <w:ind w:left="851" w:hanging="284"/>
      </w:pPr>
      <w:r>
        <w:t xml:space="preserve">Think about how the site (with its fixed location) might change, as well as how </w:t>
      </w:r>
      <w:r w:rsidR="00387549">
        <w:t xml:space="preserve">the mobile biotic </w:t>
      </w:r>
      <w:r>
        <w:t>components might change.</w:t>
      </w:r>
    </w:p>
    <w:p w14:paraId="782E95D5" w14:textId="77777777" w:rsidR="001978E7" w:rsidRDefault="00395DF3" w:rsidP="00770AE2">
      <w:pPr>
        <w:pStyle w:val="ListBullet2"/>
        <w:numPr>
          <w:ilvl w:val="1"/>
          <w:numId w:val="19"/>
        </w:numPr>
        <w:tabs>
          <w:tab w:val="clear" w:pos="397"/>
          <w:tab w:val="clear" w:pos="794"/>
        </w:tabs>
        <w:ind w:left="851" w:hanging="284"/>
      </w:pPr>
      <w:r>
        <w:t>Only d</w:t>
      </w:r>
      <w:r w:rsidR="002973A8">
        <w:t xml:space="preserve">evelop multiple scenarios if different trajectories </w:t>
      </w:r>
      <w:r w:rsidR="00BC3165">
        <w:t xml:space="preserve">for </w:t>
      </w:r>
      <w:r w:rsidR="001C30ED">
        <w:t xml:space="preserve">the site </w:t>
      </w:r>
      <w:r w:rsidR="00BC3165">
        <w:t xml:space="preserve">are feasible and </w:t>
      </w:r>
      <w:r w:rsidR="002973A8">
        <w:t>would be characterised by notably divergent ecological changes</w:t>
      </w:r>
      <w:r w:rsidR="001C30ED">
        <w:t xml:space="preserve">, or if the site has </w:t>
      </w:r>
      <w:r w:rsidR="00BC3165">
        <w:t>multiple wetlands that might have different trajectories.</w:t>
      </w:r>
      <w:r w:rsidR="002973A8">
        <w:t xml:space="preserve"> </w:t>
      </w:r>
    </w:p>
    <w:p w14:paraId="2E370AB3" w14:textId="77777777" w:rsidR="001173A8" w:rsidRDefault="001173A8" w:rsidP="00837A1B">
      <w:pPr>
        <w:pStyle w:val="ListBullet2"/>
        <w:numPr>
          <w:ilvl w:val="1"/>
          <w:numId w:val="19"/>
        </w:numPr>
        <w:tabs>
          <w:tab w:val="clear" w:pos="397"/>
          <w:tab w:val="clear" w:pos="794"/>
        </w:tabs>
        <w:ind w:left="851" w:hanging="284"/>
      </w:pPr>
      <w:r>
        <w:t xml:space="preserve">This </w:t>
      </w:r>
      <w:r w:rsidR="00AF3A63">
        <w:t xml:space="preserve">scenario </w:t>
      </w:r>
      <w:r>
        <w:t xml:space="preserve">is to guide thinking; it will not be the only type of change </w:t>
      </w:r>
      <w:r w:rsidR="00062230">
        <w:t xml:space="preserve">that can be </w:t>
      </w:r>
      <w:r>
        <w:t xml:space="preserve">considered. </w:t>
      </w:r>
    </w:p>
    <w:p w14:paraId="10A2492D" w14:textId="439ECEA6" w:rsidR="00B27B19" w:rsidRDefault="00A727E6" w:rsidP="0037073E">
      <w:pPr>
        <w:pStyle w:val="ListBullet2"/>
        <w:numPr>
          <w:ilvl w:val="1"/>
          <w:numId w:val="19"/>
        </w:numPr>
        <w:tabs>
          <w:tab w:val="clear" w:pos="397"/>
          <w:tab w:val="clear" w:pos="794"/>
        </w:tabs>
        <w:ind w:left="851" w:hanging="284"/>
      </w:pPr>
      <w:r>
        <w:t xml:space="preserve">You do not need to be excessively </w:t>
      </w:r>
      <w:r w:rsidR="00387549">
        <w:t>detail</w:t>
      </w:r>
      <w:r>
        <w:t>ed;</w:t>
      </w:r>
      <w:r w:rsidR="00B27B19">
        <w:t xml:space="preserve"> </w:t>
      </w:r>
      <w:r>
        <w:t>if necessary</w:t>
      </w:r>
      <w:r w:rsidR="00D605E5">
        <w:t>,</w:t>
      </w:r>
      <w:r w:rsidR="00B27B19">
        <w:t xml:space="preserve"> you can come back to this step and record </w:t>
      </w:r>
      <w:r w:rsidR="00387549">
        <w:t xml:space="preserve">additional detail </w:t>
      </w:r>
      <w:r w:rsidR="00B27B19">
        <w:t>as you complete subsequent steps.</w:t>
      </w:r>
    </w:p>
    <w:p w14:paraId="3CDDF626" w14:textId="70217320" w:rsidR="00AF3A63" w:rsidRPr="00AF3A63" w:rsidRDefault="00AF3A63" w:rsidP="00AF3A63">
      <w:pPr>
        <w:pStyle w:val="Caption"/>
      </w:pPr>
      <w:bookmarkStart w:id="50" w:name="_Ref8077023"/>
      <w:bookmarkStart w:id="51" w:name="_Toc8203926"/>
      <w:bookmarkStart w:id="52" w:name="_Toc10126833"/>
      <w:r>
        <w:t xml:space="preserve">Table </w:t>
      </w:r>
      <w:r w:rsidR="00997D3C">
        <w:rPr>
          <w:noProof/>
        </w:rPr>
        <w:fldChar w:fldCharType="begin"/>
      </w:r>
      <w:r w:rsidR="00997D3C">
        <w:rPr>
          <w:noProof/>
        </w:rPr>
        <w:instrText xml:space="preserve"> SEQ Table \* ARABIC </w:instrText>
      </w:r>
      <w:r w:rsidR="00997D3C">
        <w:rPr>
          <w:noProof/>
        </w:rPr>
        <w:fldChar w:fldCharType="separate"/>
      </w:r>
      <w:r w:rsidR="005D34F9">
        <w:rPr>
          <w:noProof/>
        </w:rPr>
        <w:t>5</w:t>
      </w:r>
      <w:r w:rsidR="00997D3C">
        <w:rPr>
          <w:noProof/>
        </w:rPr>
        <w:fldChar w:fldCharType="end"/>
      </w:r>
      <w:bookmarkEnd w:id="50"/>
      <w:r w:rsidR="002F6F04">
        <w:t xml:space="preserve"> </w:t>
      </w:r>
      <w:r w:rsidR="00074D81">
        <w:t>Scenario</w:t>
      </w:r>
      <w:r w:rsidR="002F6F04">
        <w:t xml:space="preserve"> of greatest plausible ecological change</w:t>
      </w:r>
      <w:bookmarkEnd w:id="51"/>
      <w:bookmarkEnd w:id="52"/>
    </w:p>
    <w:tbl>
      <w:tblPr>
        <w:tblStyle w:val="TableCSIRO"/>
        <w:tblW w:w="0" w:type="auto"/>
        <w:tblLook w:val="04A0" w:firstRow="1" w:lastRow="0" w:firstColumn="1" w:lastColumn="0" w:noHBand="0" w:noVBand="1"/>
      </w:tblPr>
      <w:tblGrid>
        <w:gridCol w:w="8959"/>
      </w:tblGrid>
      <w:tr w:rsidR="00AF3A63" w:rsidRPr="00FF3F0E" w14:paraId="65486686" w14:textId="77777777" w:rsidTr="0041699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59" w:type="dxa"/>
          </w:tcPr>
          <w:p w14:paraId="2A38EF7D" w14:textId="70B25954" w:rsidR="00AF3A63" w:rsidRPr="00C04080" w:rsidRDefault="003811CF" w:rsidP="00AF3A63">
            <w:pPr>
              <w:pStyle w:val="ColumnHeading"/>
            </w:pPr>
            <w:r>
              <w:t>SCENARIO</w:t>
            </w:r>
            <w:r w:rsidR="00AF3A63">
              <w:t xml:space="preserve"> of greatest plausible ecological change</w:t>
            </w:r>
          </w:p>
        </w:tc>
      </w:tr>
      <w:tr w:rsidR="00AF3A63" w:rsidRPr="00FF3F0E" w14:paraId="701223A3" w14:textId="77777777" w:rsidTr="004169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9" w:type="dxa"/>
          </w:tcPr>
          <w:p w14:paraId="259213E6" w14:textId="2461C804" w:rsidR="00AF3A63" w:rsidRDefault="00D8457D" w:rsidP="00B45B46">
            <w:pPr>
              <w:pStyle w:val="TableText"/>
              <w:rPr>
                <w:b w:val="0"/>
              </w:rPr>
            </w:pPr>
            <w:r>
              <w:rPr>
                <w:b w:val="0"/>
              </w:rPr>
              <w:t>XXXXX and ZZZZZZ</w:t>
            </w:r>
            <w:r w:rsidR="00134B6A">
              <w:rPr>
                <w:b w:val="0"/>
              </w:rPr>
              <w:t xml:space="preserve"> </w:t>
            </w:r>
            <w:r w:rsidR="00B45B46">
              <w:rPr>
                <w:b w:val="0"/>
              </w:rPr>
              <w:t xml:space="preserve">are the </w:t>
            </w:r>
            <w:r w:rsidR="00134B6A">
              <w:rPr>
                <w:b w:val="0"/>
              </w:rPr>
              <w:t>greatest concern</w:t>
            </w:r>
            <w:r w:rsidR="00B45B46">
              <w:rPr>
                <w:b w:val="0"/>
              </w:rPr>
              <w:t>s</w:t>
            </w:r>
            <w:r w:rsidR="00134B6A">
              <w:rPr>
                <w:b w:val="0"/>
              </w:rPr>
              <w:t>. This could manifest as</w:t>
            </w:r>
            <w:r>
              <w:rPr>
                <w:b w:val="0"/>
              </w:rPr>
              <w:t>:</w:t>
            </w:r>
            <w:r w:rsidR="00134B6A">
              <w:rPr>
                <w:b w:val="0"/>
              </w:rPr>
              <w:t xml:space="preserve"> </w:t>
            </w:r>
          </w:p>
        </w:tc>
      </w:tr>
      <w:tr w:rsidR="00D8457D" w:rsidRPr="00FF3F0E" w14:paraId="68465547" w14:textId="77777777" w:rsidTr="00416990">
        <w:trPr>
          <w:cantSplit/>
        </w:trPr>
        <w:tc>
          <w:tcPr>
            <w:cnfStyle w:val="001000000000" w:firstRow="0" w:lastRow="0" w:firstColumn="1" w:lastColumn="0" w:oddVBand="0" w:evenVBand="0" w:oddHBand="0" w:evenHBand="0" w:firstRowFirstColumn="0" w:firstRowLastColumn="0" w:lastRowFirstColumn="0" w:lastRowLastColumn="0"/>
            <w:tcW w:w="8959" w:type="dxa"/>
          </w:tcPr>
          <w:p w14:paraId="02EE1031" w14:textId="77777777" w:rsidR="00D8457D" w:rsidRPr="00CF2C67" w:rsidRDefault="00D8457D" w:rsidP="00D8457D">
            <w:pPr>
              <w:pStyle w:val="TableText"/>
            </w:pPr>
            <w:r w:rsidRPr="00CF2C67">
              <w:t>Hydrologically</w:t>
            </w:r>
          </w:p>
          <w:p w14:paraId="01EFD18A" w14:textId="77777777" w:rsidR="00D8457D" w:rsidRDefault="00D8457D" w:rsidP="00416990">
            <w:pPr>
              <w:pStyle w:val="TableText"/>
              <w:rPr>
                <w:b w:val="0"/>
              </w:rPr>
            </w:pPr>
          </w:p>
        </w:tc>
      </w:tr>
      <w:tr w:rsidR="00D8457D" w:rsidRPr="00FF3F0E" w14:paraId="449E929C" w14:textId="77777777" w:rsidTr="004169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9" w:type="dxa"/>
          </w:tcPr>
          <w:p w14:paraId="6D4273D4" w14:textId="77777777" w:rsidR="00D8457D" w:rsidRPr="00CF2C67" w:rsidRDefault="00D8457D" w:rsidP="00D8457D">
            <w:pPr>
              <w:pStyle w:val="TableText"/>
            </w:pPr>
            <w:r w:rsidRPr="00CF2C67">
              <w:t>Ecologically</w:t>
            </w:r>
          </w:p>
          <w:p w14:paraId="29628BEC" w14:textId="77777777" w:rsidR="00D8457D" w:rsidRDefault="00D8457D" w:rsidP="00416990">
            <w:pPr>
              <w:pStyle w:val="TableText"/>
              <w:rPr>
                <w:b w:val="0"/>
              </w:rPr>
            </w:pPr>
          </w:p>
        </w:tc>
      </w:tr>
      <w:tr w:rsidR="00B45B46" w:rsidRPr="00FF3F0E" w14:paraId="5BFC4324" w14:textId="77777777" w:rsidTr="00416990">
        <w:trPr>
          <w:cantSplit/>
        </w:trPr>
        <w:tc>
          <w:tcPr>
            <w:cnfStyle w:val="001000000000" w:firstRow="0" w:lastRow="0" w:firstColumn="1" w:lastColumn="0" w:oddVBand="0" w:evenVBand="0" w:oddHBand="0" w:evenHBand="0" w:firstRowFirstColumn="0" w:firstRowLastColumn="0" w:lastRowFirstColumn="0" w:lastRowLastColumn="0"/>
            <w:tcW w:w="8959" w:type="dxa"/>
          </w:tcPr>
          <w:p w14:paraId="126B3527" w14:textId="77777777" w:rsidR="00B45B46" w:rsidRDefault="00B45B46" w:rsidP="00B45B46">
            <w:pPr>
              <w:pStyle w:val="TableText"/>
            </w:pPr>
            <w:r>
              <w:t xml:space="preserve">Interactions with other threats </w:t>
            </w:r>
          </w:p>
          <w:p w14:paraId="35E2E1C6" w14:textId="77777777" w:rsidR="00B45B46" w:rsidRPr="00CF2C67" w:rsidRDefault="00B45B46" w:rsidP="00B45B46">
            <w:pPr>
              <w:pStyle w:val="TableText"/>
            </w:pPr>
          </w:p>
        </w:tc>
      </w:tr>
    </w:tbl>
    <w:p w14:paraId="77A8B097" w14:textId="77777777" w:rsidR="00AF3A63" w:rsidRPr="00AF3A63" w:rsidRDefault="00AF3A63" w:rsidP="00AF3A63">
      <w:pPr>
        <w:pStyle w:val="BodyText"/>
      </w:pPr>
    </w:p>
    <w:p w14:paraId="1D8B7C01" w14:textId="77777777" w:rsidR="00E73995" w:rsidRDefault="002973A8" w:rsidP="00B8244F">
      <w:pPr>
        <w:pStyle w:val="Heading4"/>
        <w:numPr>
          <w:ilvl w:val="0"/>
          <w:numId w:val="20"/>
        </w:numPr>
        <w:tabs>
          <w:tab w:val="clear" w:pos="1134"/>
        </w:tabs>
        <w:ind w:left="1134" w:hanging="1068"/>
      </w:pPr>
      <w:r>
        <w:t xml:space="preserve">List </w:t>
      </w:r>
      <w:r w:rsidR="00E73995">
        <w:t xml:space="preserve">key </w:t>
      </w:r>
      <w:r>
        <w:t xml:space="preserve">important or valued </w:t>
      </w:r>
      <w:r w:rsidR="008E4BFB">
        <w:t xml:space="preserve">components, </w:t>
      </w:r>
      <w:proofErr w:type="gramStart"/>
      <w:r w:rsidR="008E4BFB">
        <w:t>processes</w:t>
      </w:r>
      <w:proofErr w:type="gramEnd"/>
      <w:r w:rsidR="008E4BFB">
        <w:t xml:space="preserve"> and services </w:t>
      </w:r>
      <w:r w:rsidR="00E73995">
        <w:t xml:space="preserve">of the site </w:t>
      </w:r>
    </w:p>
    <w:p w14:paraId="0B21029D" w14:textId="00D514B3" w:rsidR="00BF7757" w:rsidRPr="00BE55BF" w:rsidRDefault="00747F88" w:rsidP="00B8244F">
      <w:pPr>
        <w:pStyle w:val="ListBullet"/>
        <w:numPr>
          <w:ilvl w:val="0"/>
          <w:numId w:val="18"/>
        </w:numPr>
        <w:tabs>
          <w:tab w:val="clear" w:pos="199"/>
          <w:tab w:val="clear" w:pos="397"/>
        </w:tabs>
        <w:ind w:left="567" w:hanging="283"/>
        <w:rPr>
          <w:lang w:val="en-US"/>
        </w:rPr>
      </w:pPr>
      <w:r>
        <w:rPr>
          <w:lang w:val="en-US"/>
        </w:rPr>
        <w:t>I</w:t>
      </w:r>
      <w:r w:rsidR="00BF7757">
        <w:rPr>
          <w:lang w:val="en-US"/>
        </w:rPr>
        <w:t xml:space="preserve">dentify </w:t>
      </w:r>
      <w:r w:rsidR="00123B23">
        <w:rPr>
          <w:lang w:val="en-US"/>
        </w:rPr>
        <w:t>the</w:t>
      </w:r>
      <w:r w:rsidR="008E4BFB">
        <w:rPr>
          <w:lang w:val="en-US"/>
        </w:rPr>
        <w:t xml:space="preserve"> </w:t>
      </w:r>
      <w:r w:rsidR="00863B14">
        <w:rPr>
          <w:lang w:val="en-US"/>
        </w:rPr>
        <w:t xml:space="preserve">critical </w:t>
      </w:r>
      <w:r w:rsidR="008E4BFB">
        <w:t xml:space="preserve">components, </w:t>
      </w:r>
      <w:proofErr w:type="gramStart"/>
      <w:r w:rsidR="008E4BFB">
        <w:t>processes</w:t>
      </w:r>
      <w:proofErr w:type="gramEnd"/>
      <w:r w:rsidR="008E4BFB">
        <w:t xml:space="preserve"> and services (</w:t>
      </w:r>
      <w:r>
        <w:t>CPS</w:t>
      </w:r>
      <w:r w:rsidR="00123B23">
        <w:t>)</w:t>
      </w:r>
      <w:r w:rsidR="008E4BFB">
        <w:t xml:space="preserve"> </w:t>
      </w:r>
      <w:r w:rsidR="003262E0">
        <w:t xml:space="preserve">and other features </w:t>
      </w:r>
      <w:r w:rsidR="00BF7757" w:rsidRPr="00BE55BF">
        <w:rPr>
          <w:lang w:val="en-US"/>
        </w:rPr>
        <w:t xml:space="preserve">that </w:t>
      </w:r>
      <w:r>
        <w:rPr>
          <w:lang w:val="en-US"/>
        </w:rPr>
        <w:t xml:space="preserve">are valued and make the site </w:t>
      </w:r>
      <w:r w:rsidR="00BF7757" w:rsidRPr="00BE55BF">
        <w:rPr>
          <w:lang w:val="en-US"/>
        </w:rPr>
        <w:t>important</w:t>
      </w:r>
      <w:r w:rsidR="001C30ED">
        <w:rPr>
          <w:lang w:val="en-US"/>
        </w:rPr>
        <w:t xml:space="preserve">. </w:t>
      </w:r>
    </w:p>
    <w:p w14:paraId="0C6E091F" w14:textId="1152FA09" w:rsidR="00747F88" w:rsidRPr="00747F88" w:rsidRDefault="00747F88" w:rsidP="002E70B8">
      <w:pPr>
        <w:pStyle w:val="ListBullet2"/>
        <w:numPr>
          <w:ilvl w:val="1"/>
          <w:numId w:val="19"/>
        </w:numPr>
        <w:tabs>
          <w:tab w:val="clear" w:pos="397"/>
          <w:tab w:val="clear" w:pos="794"/>
        </w:tabs>
        <w:ind w:left="851" w:hanging="284"/>
      </w:pPr>
      <w:r>
        <w:rPr>
          <w:lang w:val="en-US"/>
        </w:rPr>
        <w:t>Draw on</w:t>
      </w:r>
      <w:r w:rsidR="00A727E6">
        <w:rPr>
          <w:lang w:val="en-US"/>
        </w:rPr>
        <w:t xml:space="preserve"> </w:t>
      </w:r>
      <w:r w:rsidR="000E7543">
        <w:rPr>
          <w:lang w:val="en-US"/>
        </w:rPr>
        <w:t xml:space="preserve">the </w:t>
      </w:r>
      <w:r w:rsidR="00A727E6">
        <w:rPr>
          <w:lang w:val="en-US"/>
        </w:rPr>
        <w:t xml:space="preserve">features </w:t>
      </w:r>
      <w:r w:rsidR="00D315BF">
        <w:rPr>
          <w:lang w:val="en-US"/>
        </w:rPr>
        <w:t xml:space="preserve">identified as </w:t>
      </w:r>
      <w:r w:rsidR="000D33F3">
        <w:rPr>
          <w:lang w:val="en-US"/>
        </w:rPr>
        <w:t xml:space="preserve">important to </w:t>
      </w:r>
      <w:r w:rsidR="00C01EA6">
        <w:rPr>
          <w:lang w:val="en-US"/>
        </w:rPr>
        <w:t>stakeholders (</w:t>
      </w:r>
      <w:r>
        <w:rPr>
          <w:lang w:val="en-US"/>
        </w:rPr>
        <w:t>Step 4</w:t>
      </w:r>
      <w:r w:rsidR="00C01EA6">
        <w:rPr>
          <w:lang w:val="en-US"/>
        </w:rPr>
        <w:t>)</w:t>
      </w:r>
      <w:r>
        <w:rPr>
          <w:lang w:val="en-US"/>
        </w:rPr>
        <w:t xml:space="preserve">, </w:t>
      </w:r>
      <w:r w:rsidR="00C01EA6">
        <w:rPr>
          <w:lang w:val="en-US"/>
        </w:rPr>
        <w:t xml:space="preserve">CPS listed in the </w:t>
      </w:r>
      <w:r w:rsidR="00711FE7">
        <w:rPr>
          <w:lang w:val="en-US"/>
        </w:rPr>
        <w:t>RIS</w:t>
      </w:r>
      <w:r w:rsidR="003262E0">
        <w:rPr>
          <w:lang w:val="en-US"/>
        </w:rPr>
        <w:t xml:space="preserve"> or separately published ecological character description if available</w:t>
      </w:r>
      <w:r w:rsidR="00D64241" w:rsidDel="00D64241">
        <w:rPr>
          <w:lang w:val="en-US"/>
        </w:rPr>
        <w:t xml:space="preserve"> </w:t>
      </w:r>
      <w:r w:rsidR="00C01EA6">
        <w:rPr>
          <w:lang w:val="en-US"/>
        </w:rPr>
        <w:t xml:space="preserve">(Step </w:t>
      </w:r>
      <w:r>
        <w:rPr>
          <w:lang w:val="en-US"/>
        </w:rPr>
        <w:t>5</w:t>
      </w:r>
      <w:r w:rsidR="00C01EA6">
        <w:rPr>
          <w:lang w:val="en-US"/>
        </w:rPr>
        <w:t>)</w:t>
      </w:r>
      <w:r>
        <w:rPr>
          <w:lang w:val="en-US"/>
        </w:rPr>
        <w:t xml:space="preserve"> and </w:t>
      </w:r>
      <w:r w:rsidR="00E80202">
        <w:rPr>
          <w:lang w:val="en-US"/>
        </w:rPr>
        <w:t xml:space="preserve">those </w:t>
      </w:r>
      <w:r w:rsidR="002466E1">
        <w:rPr>
          <w:lang w:val="en-US"/>
        </w:rPr>
        <w:t xml:space="preserve">potentially </w:t>
      </w:r>
      <w:r w:rsidR="000E7543">
        <w:rPr>
          <w:lang w:val="en-US"/>
        </w:rPr>
        <w:t xml:space="preserve">at risk due to climate change (Step </w:t>
      </w:r>
      <w:r>
        <w:rPr>
          <w:lang w:val="en-US"/>
        </w:rPr>
        <w:t>9</w:t>
      </w:r>
      <w:r w:rsidR="000E7543">
        <w:rPr>
          <w:lang w:val="en-US"/>
        </w:rPr>
        <w:t>)</w:t>
      </w:r>
      <w:r w:rsidR="006F78A3">
        <w:rPr>
          <w:lang w:val="en-US"/>
        </w:rPr>
        <w:t>.</w:t>
      </w:r>
    </w:p>
    <w:p w14:paraId="746093B2" w14:textId="13B120CF" w:rsidR="00D7741E" w:rsidRDefault="002973A8" w:rsidP="002E70B8">
      <w:pPr>
        <w:pStyle w:val="ListBullet2"/>
        <w:numPr>
          <w:ilvl w:val="1"/>
          <w:numId w:val="19"/>
        </w:numPr>
        <w:tabs>
          <w:tab w:val="clear" w:pos="397"/>
          <w:tab w:val="clear" w:pos="794"/>
        </w:tabs>
        <w:ind w:left="851" w:hanging="284"/>
      </w:pPr>
      <w:r>
        <w:t xml:space="preserve">List the </w:t>
      </w:r>
      <w:r w:rsidR="00747F88">
        <w:t>CPS</w:t>
      </w:r>
      <w:r w:rsidR="008E4BFB">
        <w:t xml:space="preserve"> </w:t>
      </w:r>
      <w:r w:rsidR="003262E0">
        <w:t xml:space="preserve">and other features </w:t>
      </w:r>
      <w:r>
        <w:t xml:space="preserve">that are valued in column 1 of </w:t>
      </w:r>
      <w:r w:rsidR="002F6F04">
        <w:fldChar w:fldCharType="begin"/>
      </w:r>
      <w:r w:rsidR="002F6F04">
        <w:instrText xml:space="preserve"> REF _Ref531008024 \h </w:instrText>
      </w:r>
      <w:r w:rsidR="002F6F04">
        <w:fldChar w:fldCharType="separate"/>
      </w:r>
      <w:r w:rsidR="005D34F9">
        <w:t xml:space="preserve">Table </w:t>
      </w:r>
      <w:r w:rsidR="005D34F9">
        <w:rPr>
          <w:noProof/>
        </w:rPr>
        <w:t>6</w:t>
      </w:r>
      <w:r w:rsidR="002F6F04">
        <w:fldChar w:fldCharType="end"/>
      </w:r>
      <w:r w:rsidR="002F6F04">
        <w:t>.</w:t>
      </w:r>
      <w:r>
        <w:t xml:space="preserve"> </w:t>
      </w:r>
    </w:p>
    <w:p w14:paraId="380EFEAA" w14:textId="166C500F" w:rsidR="00D7741E" w:rsidRPr="00D7741E" w:rsidRDefault="00D7741E" w:rsidP="002E70B8">
      <w:pPr>
        <w:pStyle w:val="ListBullet2"/>
        <w:numPr>
          <w:ilvl w:val="1"/>
          <w:numId w:val="19"/>
        </w:numPr>
        <w:tabs>
          <w:tab w:val="clear" w:pos="397"/>
          <w:tab w:val="clear" w:pos="794"/>
        </w:tabs>
        <w:ind w:left="851" w:hanging="284"/>
      </w:pPr>
      <w:r>
        <w:t xml:space="preserve">Include hydrological and ecological </w:t>
      </w:r>
      <w:r w:rsidR="003811CF">
        <w:t>components and processes</w:t>
      </w:r>
      <w:r w:rsidR="006F78A3">
        <w:t>.</w:t>
      </w:r>
      <w:r>
        <w:t xml:space="preserve"> </w:t>
      </w:r>
    </w:p>
    <w:p w14:paraId="324C81EC" w14:textId="77777777" w:rsidR="00747F88" w:rsidRDefault="002973A8" w:rsidP="00B8244F">
      <w:pPr>
        <w:pStyle w:val="ListBullet2"/>
        <w:numPr>
          <w:ilvl w:val="1"/>
          <w:numId w:val="19"/>
        </w:numPr>
        <w:tabs>
          <w:tab w:val="clear" w:pos="397"/>
          <w:tab w:val="clear" w:pos="794"/>
        </w:tabs>
        <w:ind w:left="851" w:hanging="284"/>
      </w:pPr>
      <w:r>
        <w:t xml:space="preserve">Include </w:t>
      </w:r>
      <w:r w:rsidR="00747F88">
        <w:t xml:space="preserve">CPS that are critical to the </w:t>
      </w:r>
      <w:r>
        <w:t>ecological character</w:t>
      </w:r>
      <w:r w:rsidR="00747F88">
        <w:t>; h</w:t>
      </w:r>
      <w:r w:rsidR="00D7741E">
        <w:t>ighlight these (e</w:t>
      </w:r>
      <w:r w:rsidR="006F78A3">
        <w:t>.</w:t>
      </w:r>
      <w:r w:rsidR="00D7741E">
        <w:t>g</w:t>
      </w:r>
      <w:r w:rsidR="006F78A3">
        <w:t>.</w:t>
      </w:r>
      <w:r w:rsidR="00D7741E">
        <w:t xml:space="preserve"> in bold text).</w:t>
      </w:r>
      <w:r w:rsidR="00747F88" w:rsidRPr="00747F88">
        <w:t xml:space="preserve"> </w:t>
      </w:r>
    </w:p>
    <w:p w14:paraId="3C20FD1F" w14:textId="094E3391" w:rsidR="00C47F84" w:rsidRDefault="00747F88" w:rsidP="00B8244F">
      <w:pPr>
        <w:pStyle w:val="ListBullet2"/>
        <w:numPr>
          <w:ilvl w:val="1"/>
          <w:numId w:val="19"/>
        </w:numPr>
        <w:tabs>
          <w:tab w:val="clear" w:pos="397"/>
          <w:tab w:val="clear" w:pos="794"/>
        </w:tabs>
        <w:ind w:left="851" w:hanging="284"/>
      </w:pPr>
      <w:r>
        <w:t xml:space="preserve">Include any additional </w:t>
      </w:r>
      <w:r w:rsidR="004F5A56">
        <w:t>features</w:t>
      </w:r>
      <w:r w:rsidR="000F3880">
        <w:t xml:space="preserve"> </w:t>
      </w:r>
      <w:r>
        <w:t>that correspond to Ramsar criteria under which the site was listed;</w:t>
      </w:r>
      <w:r w:rsidRPr="00747F88">
        <w:t xml:space="preserve"> </w:t>
      </w:r>
      <w:r>
        <w:t>highlight these (e</w:t>
      </w:r>
      <w:r w:rsidR="006F78A3">
        <w:t>.</w:t>
      </w:r>
      <w:r>
        <w:t>g</w:t>
      </w:r>
      <w:r w:rsidR="006F78A3">
        <w:t>.</w:t>
      </w:r>
      <w:r>
        <w:t xml:space="preserve"> in bold text).</w:t>
      </w:r>
    </w:p>
    <w:p w14:paraId="589B658D" w14:textId="0F018CC7" w:rsidR="00677A84" w:rsidRDefault="00C47F84" w:rsidP="00B8244F">
      <w:pPr>
        <w:pStyle w:val="ListBullet2"/>
        <w:numPr>
          <w:ilvl w:val="1"/>
          <w:numId w:val="19"/>
        </w:numPr>
        <w:tabs>
          <w:tab w:val="clear" w:pos="397"/>
          <w:tab w:val="clear" w:pos="794"/>
        </w:tabs>
        <w:ind w:left="851" w:hanging="284"/>
      </w:pPr>
      <w:r>
        <w:t xml:space="preserve">Include </w:t>
      </w:r>
      <w:r w:rsidR="00747F88">
        <w:t xml:space="preserve">any additional </w:t>
      </w:r>
      <w:r w:rsidR="003811CF">
        <w:t>features</w:t>
      </w:r>
      <w:r w:rsidR="00747F88">
        <w:t xml:space="preserve"> that correspond to </w:t>
      </w:r>
      <w:r>
        <w:t xml:space="preserve">other formally recognised </w:t>
      </w:r>
      <w:r w:rsidR="002973A8">
        <w:t>values</w:t>
      </w:r>
      <w:r w:rsidR="00747F88">
        <w:t xml:space="preserve"> of </w:t>
      </w:r>
      <w:r>
        <w:t>the site</w:t>
      </w:r>
      <w:r w:rsidR="00747F88">
        <w:t xml:space="preserve"> that are valued </w:t>
      </w:r>
      <w:r w:rsidR="002973A8">
        <w:t xml:space="preserve">more generally by </w:t>
      </w:r>
      <w:r w:rsidR="00747F88">
        <w:t xml:space="preserve">different </w:t>
      </w:r>
      <w:r w:rsidR="002973A8">
        <w:t>stakeholders</w:t>
      </w:r>
      <w:r w:rsidR="00230CB3">
        <w:t>. Some of these may relate to ‘wise use’</w:t>
      </w:r>
      <w:r w:rsidR="001C30ED">
        <w:t xml:space="preserve">. These are included as they </w:t>
      </w:r>
      <w:r>
        <w:t xml:space="preserve">are part of the context within which the site is managed and </w:t>
      </w:r>
      <w:r w:rsidR="00230CB3">
        <w:t xml:space="preserve">may </w:t>
      </w:r>
      <w:r>
        <w:t>inform decisions about its future management</w:t>
      </w:r>
      <w:r w:rsidR="001C30ED">
        <w:t xml:space="preserve"> and therefore affect its vulnerability.</w:t>
      </w:r>
    </w:p>
    <w:p w14:paraId="5C93C383" w14:textId="77777777" w:rsidR="0042384C" w:rsidRDefault="00677A84" w:rsidP="006E6117">
      <w:pPr>
        <w:pStyle w:val="ListBullet2"/>
        <w:numPr>
          <w:ilvl w:val="1"/>
          <w:numId w:val="19"/>
        </w:numPr>
        <w:tabs>
          <w:tab w:val="clear" w:pos="397"/>
          <w:tab w:val="clear" w:pos="794"/>
        </w:tabs>
        <w:ind w:left="851" w:hanging="284"/>
      </w:pPr>
      <w:r>
        <w:t xml:space="preserve">Think broadly, for example </w:t>
      </w:r>
      <w:r w:rsidR="00FE780B">
        <w:t xml:space="preserve">include </w:t>
      </w:r>
      <w:r>
        <w:t xml:space="preserve">wilderness or naturalness of the site </w:t>
      </w:r>
      <w:r w:rsidR="00FE780B">
        <w:t xml:space="preserve">if they are important </w:t>
      </w:r>
      <w:r>
        <w:t>to stakeholders</w:t>
      </w:r>
      <w:r w:rsidR="00FE780B">
        <w:t>.</w:t>
      </w:r>
      <w:r w:rsidR="0042384C">
        <w:t xml:space="preserve"> </w:t>
      </w:r>
    </w:p>
    <w:p w14:paraId="2BC06B02" w14:textId="061B807E" w:rsidR="0042384C" w:rsidRPr="001C30ED" w:rsidRDefault="0042384C" w:rsidP="006E6117">
      <w:pPr>
        <w:pStyle w:val="ListBullet2"/>
        <w:numPr>
          <w:ilvl w:val="1"/>
          <w:numId w:val="19"/>
        </w:numPr>
        <w:tabs>
          <w:tab w:val="clear" w:pos="397"/>
          <w:tab w:val="clear" w:pos="794"/>
        </w:tabs>
        <w:ind w:left="851" w:hanging="284"/>
      </w:pPr>
      <w:r w:rsidRPr="001C30ED">
        <w:t xml:space="preserve">Include </w:t>
      </w:r>
      <w:r w:rsidR="001C30ED" w:rsidRPr="001C30ED">
        <w:t xml:space="preserve">attributes of the whole </w:t>
      </w:r>
      <w:r w:rsidRPr="001C30ED">
        <w:t>ecosystem</w:t>
      </w:r>
      <w:r w:rsidR="001C30ED" w:rsidRPr="001C30ED">
        <w:t>, as well as species</w:t>
      </w:r>
      <w:r w:rsidR="000F61A9">
        <w:t>-</w:t>
      </w:r>
      <w:r w:rsidR="001C30ED" w:rsidRPr="001C30ED">
        <w:t>level components</w:t>
      </w:r>
      <w:r w:rsidR="006F78A3">
        <w:t>.</w:t>
      </w:r>
      <w:r w:rsidRPr="001C30ED">
        <w:t xml:space="preserve"> </w:t>
      </w:r>
    </w:p>
    <w:p w14:paraId="0FD5ED38" w14:textId="181CF741" w:rsidR="00BF7757" w:rsidRDefault="00BF7757" w:rsidP="00B8244F">
      <w:pPr>
        <w:pStyle w:val="ListBullet2"/>
        <w:numPr>
          <w:ilvl w:val="1"/>
          <w:numId w:val="19"/>
        </w:numPr>
        <w:tabs>
          <w:tab w:val="clear" w:pos="397"/>
          <w:tab w:val="clear" w:pos="794"/>
        </w:tabs>
        <w:ind w:left="851" w:hanging="284"/>
      </w:pPr>
      <w:r>
        <w:lastRenderedPageBreak/>
        <w:t xml:space="preserve">Think about why </w:t>
      </w:r>
      <w:r w:rsidR="00C47F84">
        <w:t>the</w:t>
      </w:r>
      <w:r w:rsidR="00747F88">
        <w:t xml:space="preserve"> CPS </w:t>
      </w:r>
      <w:r w:rsidR="00C00299">
        <w:t>/</w:t>
      </w:r>
      <w:r w:rsidR="003262E0">
        <w:t xml:space="preserve"> features </w:t>
      </w:r>
      <w:r w:rsidR="00C47F84">
        <w:t xml:space="preserve">are </w:t>
      </w:r>
      <w:r>
        <w:t xml:space="preserve">important </w:t>
      </w:r>
      <w:r w:rsidR="00C47F84">
        <w:t>and to whom.</w:t>
      </w:r>
    </w:p>
    <w:p w14:paraId="1CFA2762" w14:textId="00209003" w:rsidR="001C30ED" w:rsidRDefault="00BF7757" w:rsidP="00B8244F">
      <w:pPr>
        <w:pStyle w:val="ListBullet2"/>
        <w:numPr>
          <w:ilvl w:val="1"/>
          <w:numId w:val="19"/>
        </w:numPr>
        <w:tabs>
          <w:tab w:val="clear" w:pos="397"/>
          <w:tab w:val="clear" w:pos="794"/>
        </w:tabs>
        <w:ind w:left="851" w:hanging="284"/>
      </w:pPr>
      <w:r>
        <w:t>Where relevant</w:t>
      </w:r>
      <w:r w:rsidR="001C30ED">
        <w:t>,</w:t>
      </w:r>
      <w:r>
        <w:t xml:space="preserve"> consider </w:t>
      </w:r>
      <w:r w:rsidR="002973A8">
        <w:t xml:space="preserve">the fixed place </w:t>
      </w:r>
      <w:r w:rsidR="002973A8" w:rsidRPr="001978E7">
        <w:rPr>
          <w:i/>
        </w:rPr>
        <w:t>and</w:t>
      </w:r>
      <w:r w:rsidR="002973A8">
        <w:t xml:space="preserve"> the components that might come and go</w:t>
      </w:r>
      <w:r w:rsidR="008531E8">
        <w:t xml:space="preserve"> from that place</w:t>
      </w:r>
      <w:r>
        <w:t>.</w:t>
      </w:r>
    </w:p>
    <w:p w14:paraId="43C58A42" w14:textId="77BFA74A" w:rsidR="000B17A0" w:rsidRDefault="001C30ED" w:rsidP="00B8244F">
      <w:pPr>
        <w:pStyle w:val="ListBullet2"/>
        <w:numPr>
          <w:ilvl w:val="1"/>
          <w:numId w:val="19"/>
        </w:numPr>
        <w:tabs>
          <w:tab w:val="clear" w:pos="397"/>
          <w:tab w:val="clear" w:pos="794"/>
        </w:tabs>
        <w:ind w:left="851" w:hanging="284"/>
      </w:pPr>
      <w:r>
        <w:t xml:space="preserve">Where </w:t>
      </w:r>
      <w:r w:rsidR="00AE53DA">
        <w:t xml:space="preserve">climate change impacts vary between different wetlands at a site, create </w:t>
      </w:r>
      <w:r>
        <w:t xml:space="preserve">separate partitions in the table </w:t>
      </w:r>
      <w:r w:rsidR="00435A47">
        <w:t>for</w:t>
      </w:r>
      <w:r w:rsidR="00AE53DA">
        <w:t xml:space="preserve"> the different wetlands and their CPS</w:t>
      </w:r>
      <w:r w:rsidR="00391A27">
        <w:t xml:space="preserve"> </w:t>
      </w:r>
      <w:r w:rsidR="004930CE">
        <w:t>/</w:t>
      </w:r>
      <w:r w:rsidR="00391A27">
        <w:t xml:space="preserve"> features</w:t>
      </w:r>
      <w:r w:rsidR="00AE53DA">
        <w:t>.</w:t>
      </w:r>
    </w:p>
    <w:p w14:paraId="0C55CD89" w14:textId="2C3099A0" w:rsidR="00BF7757" w:rsidRDefault="000B17A0" w:rsidP="00B8244F">
      <w:pPr>
        <w:pStyle w:val="ListBullet2"/>
        <w:numPr>
          <w:ilvl w:val="1"/>
          <w:numId w:val="19"/>
        </w:numPr>
        <w:tabs>
          <w:tab w:val="clear" w:pos="397"/>
          <w:tab w:val="clear" w:pos="794"/>
        </w:tabs>
        <w:ind w:left="851" w:hanging="284"/>
      </w:pPr>
      <w:r>
        <w:t xml:space="preserve">To avoid an excessive number of rows, some CPS </w:t>
      </w:r>
      <w:r w:rsidR="004930CE">
        <w:t>/</w:t>
      </w:r>
      <w:r w:rsidR="00391A27">
        <w:t xml:space="preserve"> features </w:t>
      </w:r>
      <w:r>
        <w:t xml:space="preserve">can be grouped into </w:t>
      </w:r>
      <w:r w:rsidR="00AE53DA">
        <w:t xml:space="preserve">a </w:t>
      </w:r>
      <w:r>
        <w:t xml:space="preserve">single row initially, and then split </w:t>
      </w:r>
      <w:r w:rsidR="006F78A3">
        <w:t>in</w:t>
      </w:r>
      <w:r>
        <w:t>to separate rows if different elements have different responses</w:t>
      </w:r>
      <w:r w:rsidR="00BF7757">
        <w:t xml:space="preserve"> </w:t>
      </w:r>
      <w:r>
        <w:t xml:space="preserve">in </w:t>
      </w:r>
      <w:r w:rsidR="005777EB">
        <w:t>S</w:t>
      </w:r>
      <w:r>
        <w:t>teps 14 and 15.</w:t>
      </w:r>
    </w:p>
    <w:p w14:paraId="52BAC627" w14:textId="77777777" w:rsidR="000B17A0" w:rsidRPr="000B17A0" w:rsidRDefault="000B17A0" w:rsidP="000B17A0">
      <w:pPr>
        <w:pStyle w:val="BodyText"/>
      </w:pPr>
    </w:p>
    <w:p w14:paraId="6250A7A6" w14:textId="353EC83E" w:rsidR="002973A8" w:rsidRDefault="002973A8" w:rsidP="00B8244F">
      <w:pPr>
        <w:pStyle w:val="Heading4"/>
        <w:numPr>
          <w:ilvl w:val="0"/>
          <w:numId w:val="20"/>
        </w:numPr>
        <w:tabs>
          <w:tab w:val="clear" w:pos="1134"/>
        </w:tabs>
        <w:ind w:left="1134" w:hanging="1068"/>
      </w:pPr>
      <w:r w:rsidRPr="00D94DA1">
        <w:t xml:space="preserve">Analysis of the </w:t>
      </w:r>
      <w:r>
        <w:t>impact of changes on key</w:t>
      </w:r>
      <w:r w:rsidR="00747F88">
        <w:t xml:space="preserve"> CPS </w:t>
      </w:r>
      <w:r w:rsidR="0065527B">
        <w:t>and other value</w:t>
      </w:r>
      <w:r w:rsidR="00471295">
        <w:t>d</w:t>
      </w:r>
      <w:r w:rsidR="0065527B">
        <w:t xml:space="preserve"> features </w:t>
      </w:r>
      <w:r w:rsidR="002F6F04">
        <w:t>of the site (</w:t>
      </w:r>
      <w:r w:rsidR="006F78A3">
        <w:t>c</w:t>
      </w:r>
      <w:r w:rsidR="002F6F04">
        <w:t>hange-</w:t>
      </w:r>
      <w:r>
        <w:t>persistence table)</w:t>
      </w:r>
    </w:p>
    <w:p w14:paraId="4B3C7135" w14:textId="58C3535F" w:rsidR="00BF7757" w:rsidRPr="00BE55BF" w:rsidRDefault="002973A8" w:rsidP="00B8244F">
      <w:pPr>
        <w:pStyle w:val="ListBullet"/>
        <w:numPr>
          <w:ilvl w:val="0"/>
          <w:numId w:val="18"/>
        </w:numPr>
        <w:tabs>
          <w:tab w:val="clear" w:pos="199"/>
          <w:tab w:val="clear" w:pos="397"/>
        </w:tabs>
        <w:ind w:left="567" w:hanging="283"/>
        <w:rPr>
          <w:lang w:val="en-US"/>
        </w:rPr>
      </w:pPr>
      <w:r>
        <w:rPr>
          <w:lang w:val="en-US"/>
        </w:rPr>
        <w:t xml:space="preserve">Assess </w:t>
      </w:r>
      <w:r w:rsidR="00BF7757" w:rsidRPr="00BE55BF">
        <w:rPr>
          <w:lang w:val="en-US"/>
        </w:rPr>
        <w:t xml:space="preserve">how </w:t>
      </w:r>
      <w:r w:rsidR="004F0F15">
        <w:rPr>
          <w:lang w:val="en-US"/>
        </w:rPr>
        <w:t xml:space="preserve">the </w:t>
      </w:r>
      <w:r>
        <w:rPr>
          <w:lang w:val="en-US"/>
        </w:rPr>
        <w:t xml:space="preserve">change </w:t>
      </w:r>
      <w:r w:rsidR="00BF7757" w:rsidRPr="00BE55BF">
        <w:rPr>
          <w:lang w:val="en-US"/>
        </w:rPr>
        <w:t>might</w:t>
      </w:r>
      <w:r>
        <w:rPr>
          <w:lang w:val="en-US"/>
        </w:rPr>
        <w:t>,</w:t>
      </w:r>
      <w:r w:rsidR="00BF7757" w:rsidRPr="00BE55BF">
        <w:rPr>
          <w:lang w:val="en-US"/>
        </w:rPr>
        <w:t xml:space="preserve"> and might not</w:t>
      </w:r>
      <w:r>
        <w:rPr>
          <w:lang w:val="en-US"/>
        </w:rPr>
        <w:t>,</w:t>
      </w:r>
      <w:r w:rsidR="00BF7757" w:rsidRPr="00BE55BF">
        <w:rPr>
          <w:lang w:val="en-US"/>
        </w:rPr>
        <w:t xml:space="preserve"> affect the </w:t>
      </w:r>
      <w:r w:rsidR="00747F88">
        <w:rPr>
          <w:lang w:val="en-US"/>
        </w:rPr>
        <w:t>CPS</w:t>
      </w:r>
      <w:r w:rsidR="00863F3D">
        <w:rPr>
          <w:lang w:val="en-US"/>
        </w:rPr>
        <w:t xml:space="preserve"> </w:t>
      </w:r>
      <w:r w:rsidR="0065527B">
        <w:rPr>
          <w:lang w:val="en-US"/>
        </w:rPr>
        <w:t xml:space="preserve">and other valued features </w:t>
      </w:r>
      <w:r w:rsidR="00BF7757" w:rsidRPr="00BE55BF">
        <w:rPr>
          <w:lang w:val="en-US"/>
        </w:rPr>
        <w:t xml:space="preserve">of </w:t>
      </w:r>
      <w:r>
        <w:rPr>
          <w:lang w:val="en-US"/>
        </w:rPr>
        <w:t>the site</w:t>
      </w:r>
      <w:r w:rsidR="002E06E4">
        <w:rPr>
          <w:lang w:val="en-US"/>
        </w:rPr>
        <w:t>:</w:t>
      </w:r>
    </w:p>
    <w:p w14:paraId="68CFD94A" w14:textId="0524E476" w:rsidR="002973A8" w:rsidRDefault="002973A8" w:rsidP="00B8244F">
      <w:pPr>
        <w:pStyle w:val="ListBullet2"/>
        <w:numPr>
          <w:ilvl w:val="1"/>
          <w:numId w:val="19"/>
        </w:numPr>
        <w:tabs>
          <w:tab w:val="clear" w:pos="397"/>
          <w:tab w:val="clear" w:pos="794"/>
        </w:tabs>
        <w:ind w:left="851" w:hanging="284"/>
        <w:rPr>
          <w:lang w:val="en-US"/>
        </w:rPr>
      </w:pPr>
      <w:r>
        <w:rPr>
          <w:lang w:val="en-US"/>
        </w:rPr>
        <w:t xml:space="preserve">Consider </w:t>
      </w:r>
      <w:r w:rsidR="001173A8">
        <w:t xml:space="preserve">how each </w:t>
      </w:r>
      <w:r w:rsidR="00747F88">
        <w:t>CPS</w:t>
      </w:r>
      <w:r w:rsidR="001173A8">
        <w:t xml:space="preserve"> </w:t>
      </w:r>
      <w:r w:rsidR="004930CE">
        <w:t>/</w:t>
      </w:r>
      <w:r w:rsidR="00A11A41">
        <w:t xml:space="preserve"> feature </w:t>
      </w:r>
      <w:r w:rsidR="001173A8">
        <w:t>(</w:t>
      </w:r>
      <w:r w:rsidR="00416990">
        <w:t>row</w:t>
      </w:r>
      <w:r w:rsidR="005428D9">
        <w:t>s</w:t>
      </w:r>
      <w:r w:rsidR="00416990">
        <w:t xml:space="preserve"> in </w:t>
      </w:r>
      <w:r w:rsidR="001173A8">
        <w:t>column 1</w:t>
      </w:r>
      <w:r w:rsidR="00630343">
        <w:t xml:space="preserve">, </w:t>
      </w:r>
      <w:r w:rsidR="00630343">
        <w:fldChar w:fldCharType="begin"/>
      </w:r>
      <w:r w:rsidR="00630343">
        <w:instrText xml:space="preserve"> REF _Ref531008024 \h </w:instrText>
      </w:r>
      <w:r w:rsidR="00630343">
        <w:fldChar w:fldCharType="separate"/>
      </w:r>
      <w:r w:rsidR="005D34F9">
        <w:t xml:space="preserve">Table </w:t>
      </w:r>
      <w:r w:rsidR="005D34F9">
        <w:rPr>
          <w:noProof/>
        </w:rPr>
        <w:t>6</w:t>
      </w:r>
      <w:r w:rsidR="00630343">
        <w:fldChar w:fldCharType="end"/>
      </w:r>
      <w:r w:rsidR="001173A8">
        <w:t xml:space="preserve">) might be affected </w:t>
      </w:r>
      <w:r w:rsidR="001173A8">
        <w:rPr>
          <w:lang w:val="en-US"/>
        </w:rPr>
        <w:t xml:space="preserve">under the </w:t>
      </w:r>
      <w:r>
        <w:rPr>
          <w:lang w:val="en-US"/>
        </w:rPr>
        <w:t>identified ecological change scenario</w:t>
      </w:r>
      <w:r w:rsidR="001173A8">
        <w:rPr>
          <w:lang w:val="en-US"/>
        </w:rPr>
        <w:t xml:space="preserve"> (Step 11)</w:t>
      </w:r>
      <w:r w:rsidR="002E06E4">
        <w:rPr>
          <w:lang w:val="en-US"/>
        </w:rPr>
        <w:t>;</w:t>
      </w:r>
      <w:r>
        <w:rPr>
          <w:lang w:val="en-US"/>
        </w:rPr>
        <w:t xml:space="preserve"> also consider other </w:t>
      </w:r>
      <w:r w:rsidR="001173A8">
        <w:rPr>
          <w:lang w:val="en-US"/>
        </w:rPr>
        <w:t xml:space="preserve">climate change impacts if </w:t>
      </w:r>
      <w:r w:rsidR="005428D9">
        <w:rPr>
          <w:lang w:val="en-US"/>
        </w:rPr>
        <w:t xml:space="preserve">they are </w:t>
      </w:r>
      <w:r w:rsidR="001173A8">
        <w:rPr>
          <w:lang w:val="en-US"/>
        </w:rPr>
        <w:t>likely to be important (Step 9)</w:t>
      </w:r>
      <w:r w:rsidR="002E06E4">
        <w:rPr>
          <w:lang w:val="en-US"/>
        </w:rPr>
        <w:t>.</w:t>
      </w:r>
    </w:p>
    <w:p w14:paraId="08CFE053" w14:textId="49EEFE67" w:rsidR="008702B5" w:rsidRDefault="001173A8" w:rsidP="00B8244F">
      <w:pPr>
        <w:pStyle w:val="ListBullet2"/>
        <w:numPr>
          <w:ilvl w:val="1"/>
          <w:numId w:val="19"/>
        </w:numPr>
        <w:tabs>
          <w:tab w:val="clear" w:pos="397"/>
          <w:tab w:val="clear" w:pos="794"/>
        </w:tabs>
        <w:ind w:left="851" w:hanging="284"/>
      </w:pPr>
      <w:r>
        <w:t>List attributes that might change (column 2) and those that could feasibly persist despite the changes</w:t>
      </w:r>
      <w:r w:rsidR="00B265BA">
        <w:t xml:space="preserve"> (column 3)</w:t>
      </w:r>
      <w:r>
        <w:t>. These make a pair</w:t>
      </w:r>
      <w:r w:rsidR="002E06E4">
        <w:t>;</w:t>
      </w:r>
      <w:r>
        <w:t xml:space="preserve"> there is always something that doesn’t change. </w:t>
      </w:r>
    </w:p>
    <w:p w14:paraId="29DD8DF8" w14:textId="2B0069D6" w:rsidR="00FE780B" w:rsidRDefault="00FE780B" w:rsidP="00B8244F">
      <w:pPr>
        <w:pStyle w:val="ListBullet2"/>
        <w:numPr>
          <w:ilvl w:val="1"/>
          <w:numId w:val="19"/>
        </w:numPr>
        <w:tabs>
          <w:tab w:val="clear" w:pos="397"/>
          <w:tab w:val="clear" w:pos="794"/>
        </w:tabs>
        <w:ind w:left="851" w:hanging="284"/>
      </w:pPr>
      <w:r>
        <w:t xml:space="preserve">In choosing these attributes assume realistic levels of good management of the site: </w:t>
      </w:r>
      <w:r w:rsidR="005E1B7A">
        <w:t xml:space="preserve">i.e. </w:t>
      </w:r>
      <w:r>
        <w:t xml:space="preserve">changes that would be inevitable </w:t>
      </w:r>
      <w:r w:rsidRPr="00E77C2F">
        <w:rPr>
          <w:i/>
          <w:iCs/>
        </w:rPr>
        <w:t>despite good management</w:t>
      </w:r>
      <w:r>
        <w:t xml:space="preserve"> and attributes that might persist </w:t>
      </w:r>
      <w:r w:rsidRPr="00E77C2F">
        <w:rPr>
          <w:i/>
          <w:iCs/>
        </w:rPr>
        <w:t>with good management</w:t>
      </w:r>
      <w:r>
        <w:t xml:space="preserve"> despite the inevitable changes. </w:t>
      </w:r>
    </w:p>
    <w:p w14:paraId="339C3750" w14:textId="44F40321" w:rsidR="00BF7757" w:rsidRDefault="001173A8" w:rsidP="00B8244F">
      <w:pPr>
        <w:pStyle w:val="ListBullet2"/>
        <w:numPr>
          <w:ilvl w:val="1"/>
          <w:numId w:val="19"/>
        </w:numPr>
        <w:tabs>
          <w:tab w:val="clear" w:pos="397"/>
          <w:tab w:val="clear" w:pos="794"/>
        </w:tabs>
        <w:ind w:left="851" w:hanging="284"/>
      </w:pPr>
      <w:r>
        <w:t xml:space="preserve">Note </w:t>
      </w:r>
      <w:r w:rsidR="00844605">
        <w:t xml:space="preserve">in column 4 </w:t>
      </w:r>
      <w:r>
        <w:t xml:space="preserve">where </w:t>
      </w:r>
      <w:r w:rsidR="00FE780B">
        <w:t xml:space="preserve">the management required to help </w:t>
      </w:r>
      <w:r w:rsidR="004F0F15">
        <w:t>attributes</w:t>
      </w:r>
      <w:r w:rsidR="00FE780B">
        <w:t xml:space="preserve"> persist </w:t>
      </w:r>
      <w:r w:rsidR="00844605">
        <w:t xml:space="preserve">(column 3) </w:t>
      </w:r>
      <w:r w:rsidR="00FE780B">
        <w:t xml:space="preserve">is </w:t>
      </w:r>
      <w:r w:rsidR="00844605">
        <w:t xml:space="preserve">significantly </w:t>
      </w:r>
      <w:r w:rsidR="00FE780B">
        <w:t xml:space="preserve">different </w:t>
      </w:r>
      <w:r w:rsidR="00844605">
        <w:t xml:space="preserve">from current practice in magnitude, </w:t>
      </w:r>
      <w:proofErr w:type="gramStart"/>
      <w:r w:rsidR="00844605">
        <w:t>type</w:t>
      </w:r>
      <w:proofErr w:type="gramEnd"/>
      <w:r w:rsidR="00844605">
        <w:t xml:space="preserve"> or intent</w:t>
      </w:r>
      <w:r w:rsidR="00FE780B">
        <w:t xml:space="preserve">, or </w:t>
      </w:r>
      <w:r w:rsidR="00844605">
        <w:t xml:space="preserve">where changes in </w:t>
      </w:r>
      <w:r>
        <w:t>policy or resources</w:t>
      </w:r>
      <w:r w:rsidR="00844605">
        <w:t xml:space="preserve"> might be required</w:t>
      </w:r>
      <w:r>
        <w:t xml:space="preserve">.  </w:t>
      </w:r>
    </w:p>
    <w:p w14:paraId="0B02D833" w14:textId="77777777" w:rsidR="000B17A0" w:rsidRDefault="00BF7757" w:rsidP="00B8244F">
      <w:pPr>
        <w:pStyle w:val="ListBullet2"/>
        <w:numPr>
          <w:ilvl w:val="1"/>
          <w:numId w:val="19"/>
        </w:numPr>
        <w:tabs>
          <w:tab w:val="clear" w:pos="397"/>
          <w:tab w:val="clear" w:pos="794"/>
        </w:tabs>
        <w:ind w:left="851" w:hanging="284"/>
      </w:pPr>
      <w:r>
        <w:t>Add any additional key</w:t>
      </w:r>
      <w:r w:rsidR="00452811">
        <w:t xml:space="preserve"> uncertainties in </w:t>
      </w:r>
      <w:r w:rsidR="00452811">
        <w:fldChar w:fldCharType="begin"/>
      </w:r>
      <w:r w:rsidR="00452811">
        <w:instrText xml:space="preserve"> REF _Ref530760290 \h </w:instrText>
      </w:r>
      <w:r w:rsidR="00452811">
        <w:fldChar w:fldCharType="separate"/>
      </w:r>
      <w:r w:rsidR="005D34F9">
        <w:t xml:space="preserve">Table </w:t>
      </w:r>
      <w:r w:rsidR="005D34F9">
        <w:rPr>
          <w:noProof/>
        </w:rPr>
        <w:t>2</w:t>
      </w:r>
      <w:r w:rsidR="00452811">
        <w:fldChar w:fldCharType="end"/>
      </w:r>
      <w:r>
        <w:t>.</w:t>
      </w:r>
    </w:p>
    <w:p w14:paraId="072CD1BB" w14:textId="77777777" w:rsidR="00452811" w:rsidRDefault="000B17A0" w:rsidP="00B8244F">
      <w:pPr>
        <w:pStyle w:val="ListBullet2"/>
        <w:numPr>
          <w:ilvl w:val="1"/>
          <w:numId w:val="19"/>
        </w:numPr>
        <w:tabs>
          <w:tab w:val="clear" w:pos="397"/>
          <w:tab w:val="clear" w:pos="794"/>
        </w:tabs>
        <w:ind w:left="851" w:hanging="284"/>
      </w:pPr>
      <w:r>
        <w:t xml:space="preserve">Note </w:t>
      </w:r>
      <w:r w:rsidR="00452811">
        <w:t xml:space="preserve">in column 5 </w:t>
      </w:r>
      <w:r>
        <w:t xml:space="preserve">any caveats </w:t>
      </w:r>
      <w:r w:rsidR="00452811">
        <w:t>or assumption</w:t>
      </w:r>
      <w:r w:rsidR="002E06E4">
        <w:t>s</w:t>
      </w:r>
      <w:r w:rsidR="00452811">
        <w:t xml:space="preserve"> for specific rows. Comments with additional detail can also be included. </w:t>
      </w:r>
    </w:p>
    <w:p w14:paraId="5D76A50F" w14:textId="62F58CD6" w:rsidR="008702B5" w:rsidRDefault="00452811" w:rsidP="00906E79">
      <w:pPr>
        <w:pStyle w:val="ListBullet2"/>
        <w:numPr>
          <w:ilvl w:val="1"/>
          <w:numId w:val="19"/>
        </w:numPr>
        <w:tabs>
          <w:tab w:val="clear" w:pos="397"/>
          <w:tab w:val="clear" w:pos="794"/>
        </w:tabs>
        <w:ind w:left="851" w:hanging="284"/>
      </w:pPr>
      <w:r>
        <w:t xml:space="preserve">General assumptions about the dynamics of the ecological change trajectory for the site, including interactions and cascading impacts, can be captured in </w:t>
      </w:r>
      <w:r w:rsidR="005777EB">
        <w:t>S</w:t>
      </w:r>
      <w:r>
        <w:t>tep 11 (</w:t>
      </w:r>
      <w:r>
        <w:fldChar w:fldCharType="begin"/>
      </w:r>
      <w:r>
        <w:instrText xml:space="preserve"> REF _Ref8077023 \h </w:instrText>
      </w:r>
      <w:r>
        <w:fldChar w:fldCharType="separate"/>
      </w:r>
      <w:r w:rsidR="005D34F9">
        <w:t xml:space="preserve">Table </w:t>
      </w:r>
      <w:r w:rsidR="005D34F9">
        <w:rPr>
          <w:noProof/>
        </w:rPr>
        <w:t>5</w:t>
      </w:r>
      <w:r>
        <w:fldChar w:fldCharType="end"/>
      </w:r>
      <w:r>
        <w:t>)</w:t>
      </w:r>
      <w:r w:rsidR="00BF7757">
        <w:t xml:space="preserve"> </w:t>
      </w:r>
      <w:r>
        <w:t>and do not need to be repeated.</w:t>
      </w:r>
    </w:p>
    <w:p w14:paraId="2BA71E25" w14:textId="41CD78B2" w:rsidR="008702B5" w:rsidRPr="008702B5" w:rsidRDefault="008702B5" w:rsidP="00906E79">
      <w:pPr>
        <w:pStyle w:val="ListBullet2"/>
        <w:numPr>
          <w:ilvl w:val="1"/>
          <w:numId w:val="19"/>
        </w:numPr>
        <w:tabs>
          <w:tab w:val="clear" w:pos="397"/>
          <w:tab w:val="clear" w:pos="794"/>
        </w:tabs>
        <w:ind w:left="851" w:hanging="284"/>
      </w:pPr>
      <w:r>
        <w:t xml:space="preserve">Additional rows can be added, if necessary, to document where different aspects of an identified CPS </w:t>
      </w:r>
      <w:r w:rsidR="00F85DBE">
        <w:t xml:space="preserve">/ </w:t>
      </w:r>
      <w:r w:rsidR="00A11A41">
        <w:t xml:space="preserve">feature </w:t>
      </w:r>
      <w:r>
        <w:t xml:space="preserve">vary in their patterns of change and persistence. </w:t>
      </w:r>
    </w:p>
    <w:p w14:paraId="453C4849" w14:textId="7B6070E5" w:rsidR="00C46D52" w:rsidRPr="004E3A46" w:rsidRDefault="004E3A46" w:rsidP="00C46D52">
      <w:pPr>
        <w:pStyle w:val="BodyText"/>
      </w:pPr>
      <w:r w:rsidRPr="004E3A46">
        <w:rPr>
          <w:i/>
        </w:rPr>
        <w:t>Facilitation hint: T</w:t>
      </w:r>
      <w:r w:rsidR="00C46D52" w:rsidRPr="004E3A46">
        <w:rPr>
          <w:i/>
        </w:rPr>
        <w:t xml:space="preserve">his part of the analysis </w:t>
      </w:r>
      <w:r w:rsidR="00AE53DA">
        <w:rPr>
          <w:i/>
        </w:rPr>
        <w:t xml:space="preserve">can be </w:t>
      </w:r>
      <w:proofErr w:type="gramStart"/>
      <w:r w:rsidR="005777EB">
        <w:rPr>
          <w:i/>
        </w:rPr>
        <w:t>difficult</w:t>
      </w:r>
      <w:r w:rsidR="00C46D52" w:rsidRPr="004E3A46">
        <w:rPr>
          <w:i/>
        </w:rPr>
        <w:t>,</w:t>
      </w:r>
      <w:proofErr w:type="gramEnd"/>
      <w:r w:rsidR="00C46D52" w:rsidRPr="004E3A46">
        <w:rPr>
          <w:i/>
        </w:rPr>
        <w:t xml:space="preserve"> it require</w:t>
      </w:r>
      <w:r w:rsidR="002E06E4">
        <w:rPr>
          <w:i/>
        </w:rPr>
        <w:t>s</w:t>
      </w:r>
      <w:r w:rsidR="00C46D52" w:rsidRPr="004E3A46">
        <w:rPr>
          <w:i/>
        </w:rPr>
        <w:t xml:space="preserve"> participants to think </w:t>
      </w:r>
      <w:r w:rsidRPr="004E3A46">
        <w:rPr>
          <w:i/>
        </w:rPr>
        <w:t xml:space="preserve">in a different way </w:t>
      </w:r>
      <w:r w:rsidR="00C46D52" w:rsidRPr="004E3A46">
        <w:rPr>
          <w:i/>
        </w:rPr>
        <w:t xml:space="preserve">about the site. </w:t>
      </w:r>
      <w:r w:rsidRPr="004E3A46">
        <w:rPr>
          <w:i/>
        </w:rPr>
        <w:t xml:space="preserve">One way to facilitate completing the table is to have each participant complete </w:t>
      </w:r>
      <w:r>
        <w:rPr>
          <w:i/>
        </w:rPr>
        <w:t xml:space="preserve">columns 2 and 3 for a </w:t>
      </w:r>
      <w:r w:rsidRPr="004E3A46">
        <w:rPr>
          <w:i/>
        </w:rPr>
        <w:t>couple of rows on their own, then share and reflect on how they have interpreted the task. This reflection and group sense</w:t>
      </w:r>
      <w:r w:rsidR="002E06E4">
        <w:rPr>
          <w:i/>
        </w:rPr>
        <w:t>-</w:t>
      </w:r>
      <w:r w:rsidRPr="006A734D">
        <w:rPr>
          <w:i/>
        </w:rPr>
        <w:t xml:space="preserve">making </w:t>
      </w:r>
      <w:r w:rsidR="001F3AE7">
        <w:rPr>
          <w:i/>
        </w:rPr>
        <w:t xml:space="preserve">can </w:t>
      </w:r>
      <w:r w:rsidRPr="006A734D">
        <w:rPr>
          <w:i/>
        </w:rPr>
        <w:t xml:space="preserve">foster better engagement with the task and learning from it. With that experience the group </w:t>
      </w:r>
      <w:proofErr w:type="gramStart"/>
      <w:r w:rsidRPr="006A734D">
        <w:rPr>
          <w:i/>
        </w:rPr>
        <w:t>as a whole can</w:t>
      </w:r>
      <w:proofErr w:type="gramEnd"/>
      <w:r w:rsidRPr="006A734D">
        <w:rPr>
          <w:i/>
        </w:rPr>
        <w:t xml:space="preserve"> work through constructing the rest of the table. A similar approach can be used for </w:t>
      </w:r>
      <w:r w:rsidR="005777EB">
        <w:rPr>
          <w:i/>
        </w:rPr>
        <w:t>S</w:t>
      </w:r>
      <w:r w:rsidRPr="006A734D">
        <w:rPr>
          <w:i/>
        </w:rPr>
        <w:t xml:space="preserve">teps 14 and 15. </w:t>
      </w:r>
      <w:r w:rsidR="006A734D" w:rsidRPr="006A734D">
        <w:rPr>
          <w:i/>
        </w:rPr>
        <w:t xml:space="preserve">It may also help to </w:t>
      </w:r>
      <w:r w:rsidR="00CB0C37" w:rsidRPr="006A734D">
        <w:rPr>
          <w:i/>
        </w:rPr>
        <w:t>consult the case studies</w:t>
      </w:r>
      <w:r w:rsidR="006A734D" w:rsidRPr="006A734D">
        <w:rPr>
          <w:i/>
        </w:rPr>
        <w:t>.</w:t>
      </w:r>
      <w:r w:rsidR="006A734D">
        <w:t xml:space="preserve"> </w:t>
      </w:r>
    </w:p>
    <w:p w14:paraId="47CA4B9A" w14:textId="77777777" w:rsidR="00F26EBF" w:rsidRDefault="00F26EBF">
      <w:pPr>
        <w:spacing w:after="0"/>
        <w:rPr>
          <w:b/>
          <w:bCs/>
          <w:color w:val="007E9A" w:themeColor="accent1" w:themeShade="BF"/>
          <w:sz w:val="20"/>
          <w:szCs w:val="18"/>
        </w:rPr>
      </w:pPr>
      <w:bookmarkStart w:id="53" w:name="_Ref531008024"/>
      <w:bookmarkStart w:id="54" w:name="_Toc530500057"/>
      <w:bookmarkStart w:id="55" w:name="_Toc8203927"/>
      <w:bookmarkStart w:id="56" w:name="_Toc10126834"/>
      <w:r>
        <w:br w:type="page"/>
      </w:r>
    </w:p>
    <w:p w14:paraId="34ADE001" w14:textId="60B98258" w:rsidR="00AA4F55" w:rsidRDefault="00843DC7" w:rsidP="00843DC7">
      <w:pPr>
        <w:pStyle w:val="Caption"/>
      </w:pPr>
      <w:r>
        <w:lastRenderedPageBreak/>
        <w:t xml:space="preserve">Table </w:t>
      </w:r>
      <w:r w:rsidR="00421F82">
        <w:rPr>
          <w:noProof/>
        </w:rPr>
        <w:fldChar w:fldCharType="begin"/>
      </w:r>
      <w:r w:rsidR="00421F82">
        <w:rPr>
          <w:noProof/>
        </w:rPr>
        <w:instrText xml:space="preserve"> SEQ Table \* ARABIC </w:instrText>
      </w:r>
      <w:r w:rsidR="00421F82">
        <w:rPr>
          <w:noProof/>
        </w:rPr>
        <w:fldChar w:fldCharType="separate"/>
      </w:r>
      <w:r w:rsidR="005D34F9">
        <w:rPr>
          <w:noProof/>
        </w:rPr>
        <w:t>6</w:t>
      </w:r>
      <w:r w:rsidR="00421F82">
        <w:rPr>
          <w:noProof/>
        </w:rPr>
        <w:fldChar w:fldCharType="end"/>
      </w:r>
      <w:bookmarkEnd w:id="53"/>
      <w:r>
        <w:t xml:space="preserve"> </w:t>
      </w:r>
      <w:r w:rsidR="002F6F04">
        <w:t>Change-persistence table</w:t>
      </w:r>
      <w:bookmarkEnd w:id="54"/>
      <w:bookmarkEnd w:id="55"/>
      <w:bookmarkEnd w:id="56"/>
    </w:p>
    <w:tbl>
      <w:tblPr>
        <w:tblStyle w:val="TableCSIRO"/>
        <w:tblW w:w="0" w:type="auto"/>
        <w:tblLook w:val="04A0" w:firstRow="1" w:lastRow="0" w:firstColumn="1" w:lastColumn="0" w:noHBand="0" w:noVBand="1"/>
      </w:tblPr>
      <w:tblGrid>
        <w:gridCol w:w="1498"/>
        <w:gridCol w:w="2016"/>
        <w:gridCol w:w="2297"/>
        <w:gridCol w:w="1857"/>
        <w:gridCol w:w="1857"/>
      </w:tblGrid>
      <w:tr w:rsidR="0037073E" w:rsidRPr="00BF398F" w14:paraId="6DFEF4CA" w14:textId="77777777" w:rsidTr="003707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0D7744C8" w14:textId="3ED68541" w:rsidR="0037073E" w:rsidRPr="00BF398F" w:rsidRDefault="0037073E" w:rsidP="002E70B8">
            <w:pPr>
              <w:pStyle w:val="ColumnHeading"/>
            </w:pPr>
            <w:r>
              <w:t xml:space="preserve">1. Important CPS </w:t>
            </w:r>
            <w:r w:rsidR="00662953">
              <w:t xml:space="preserve">and features </w:t>
            </w:r>
            <w:r>
              <w:t>of the site *</w:t>
            </w:r>
          </w:p>
        </w:tc>
        <w:tc>
          <w:tcPr>
            <w:tcW w:w="2016" w:type="dxa"/>
          </w:tcPr>
          <w:p w14:paraId="33966BE6" w14:textId="66097C7A" w:rsidR="0037073E" w:rsidRPr="004470E1" w:rsidRDefault="0037073E" w:rsidP="002E70B8">
            <w:pPr>
              <w:pStyle w:val="ColumnHeading"/>
              <w:cnfStyle w:val="100000000000" w:firstRow="1" w:lastRow="0" w:firstColumn="0" w:lastColumn="0" w:oddVBand="0" w:evenVBand="0" w:oddHBand="0" w:evenHBand="0" w:firstRowFirstColumn="0" w:firstRowLastColumn="0" w:lastRowFirstColumn="0" w:lastRowLastColumn="0"/>
            </w:pPr>
            <w:r>
              <w:t>2. … attributes</w:t>
            </w:r>
            <w:r w:rsidRPr="004470E1">
              <w:t xml:space="preserve"> </w:t>
            </w:r>
            <w:r>
              <w:t>of this CPS</w:t>
            </w:r>
            <w:r w:rsidR="00762DED">
              <w:t xml:space="preserve"> </w:t>
            </w:r>
            <w:r w:rsidR="00662953">
              <w:t>/</w:t>
            </w:r>
            <w:r w:rsidR="00762DED">
              <w:t xml:space="preserve"> </w:t>
            </w:r>
            <w:r w:rsidR="00662953">
              <w:t>feature</w:t>
            </w:r>
            <w:r>
              <w:t xml:space="preserve"> </w:t>
            </w:r>
            <w:r w:rsidRPr="004470E1">
              <w:t>that might change</w:t>
            </w:r>
          </w:p>
        </w:tc>
        <w:tc>
          <w:tcPr>
            <w:tcW w:w="2297" w:type="dxa"/>
          </w:tcPr>
          <w:p w14:paraId="2CB615B9" w14:textId="2CF46435" w:rsidR="0037073E" w:rsidRPr="004470E1" w:rsidRDefault="0037073E" w:rsidP="002E70B8">
            <w:pPr>
              <w:pStyle w:val="ColumnHeading"/>
              <w:cnfStyle w:val="100000000000" w:firstRow="1" w:lastRow="0" w:firstColumn="0" w:lastColumn="0" w:oddVBand="0" w:evenVBand="0" w:oddHBand="0" w:evenHBand="0" w:firstRowFirstColumn="0" w:firstRowLastColumn="0" w:lastRowFirstColumn="0" w:lastRowLastColumn="0"/>
            </w:pPr>
            <w:r>
              <w:t>3. … attributes</w:t>
            </w:r>
            <w:r w:rsidRPr="004470E1">
              <w:t xml:space="preserve"> </w:t>
            </w:r>
            <w:r>
              <w:t>of this CPS</w:t>
            </w:r>
            <w:r w:rsidR="005C7A1E">
              <w:t xml:space="preserve"> </w:t>
            </w:r>
            <w:r w:rsidR="00662953">
              <w:t>/ feature</w:t>
            </w:r>
            <w:r>
              <w:t xml:space="preserve"> </w:t>
            </w:r>
            <w:r w:rsidRPr="004470E1">
              <w:t xml:space="preserve">that </w:t>
            </w:r>
            <w:r>
              <w:t xml:space="preserve">could </w:t>
            </w:r>
            <w:r w:rsidRPr="004470E1">
              <w:t>persist</w:t>
            </w:r>
          </w:p>
        </w:tc>
        <w:tc>
          <w:tcPr>
            <w:tcW w:w="1857" w:type="dxa"/>
          </w:tcPr>
          <w:p w14:paraId="606C1267" w14:textId="2A462738" w:rsidR="0037073E" w:rsidRDefault="0037073E" w:rsidP="002E70B8">
            <w:pPr>
              <w:pStyle w:val="ColumnHeading"/>
              <w:cnfStyle w:val="100000000000" w:firstRow="1" w:lastRow="0" w:firstColumn="0" w:lastColumn="0" w:oddVBand="0" w:evenVBand="0" w:oddHBand="0" w:evenHBand="0" w:firstRowFirstColumn="0" w:firstRowLastColumn="0" w:lastRowFirstColumn="0" w:lastRowLastColumn="0"/>
            </w:pPr>
            <w:r>
              <w:t xml:space="preserve">4. Change in management or decisions required for identified </w:t>
            </w:r>
            <w:r w:rsidR="00734019">
              <w:t xml:space="preserve">attributes </w:t>
            </w:r>
            <w:r>
              <w:t>in column 3 to persist (optional)</w:t>
            </w:r>
          </w:p>
        </w:tc>
        <w:tc>
          <w:tcPr>
            <w:tcW w:w="1857" w:type="dxa"/>
          </w:tcPr>
          <w:p w14:paraId="2D0ADC1A" w14:textId="77777777" w:rsidR="0037073E" w:rsidRDefault="001D7225" w:rsidP="0037073E">
            <w:pPr>
              <w:pStyle w:val="ColumnHeading"/>
              <w:cnfStyle w:val="100000000000" w:firstRow="1" w:lastRow="0" w:firstColumn="0" w:lastColumn="0" w:oddVBand="0" w:evenVBand="0" w:oddHBand="0" w:evenHBand="0" w:firstRowFirstColumn="0" w:firstRowLastColumn="0" w:lastRowFirstColumn="0" w:lastRowLastColumn="0"/>
            </w:pPr>
            <w:r>
              <w:t>5</w:t>
            </w:r>
            <w:r w:rsidR="0037073E">
              <w:t xml:space="preserve">. Comments, Other caveats or assumptions </w:t>
            </w:r>
          </w:p>
          <w:p w14:paraId="14AA8D64" w14:textId="77777777" w:rsidR="0037073E" w:rsidRDefault="0037073E" w:rsidP="0037073E">
            <w:pPr>
              <w:pStyle w:val="ColumnHeading"/>
              <w:cnfStyle w:val="100000000000" w:firstRow="1" w:lastRow="0" w:firstColumn="0" w:lastColumn="0" w:oddVBand="0" w:evenVBand="0" w:oddHBand="0" w:evenHBand="0" w:firstRowFirstColumn="0" w:firstRowLastColumn="0" w:lastRowFirstColumn="0" w:lastRowLastColumn="0"/>
            </w:pPr>
            <w:r>
              <w:t>(Optional)</w:t>
            </w:r>
          </w:p>
        </w:tc>
      </w:tr>
      <w:tr w:rsidR="0037073E" w:rsidRPr="009D6699" w14:paraId="1C1EEBD1" w14:textId="77777777" w:rsidTr="00370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6901E3D0" w14:textId="77777777" w:rsidR="0037073E" w:rsidRPr="00853A50" w:rsidRDefault="0037073E" w:rsidP="002E70B8">
            <w:pPr>
              <w:pStyle w:val="TableText"/>
            </w:pPr>
          </w:p>
        </w:tc>
        <w:tc>
          <w:tcPr>
            <w:tcW w:w="2016" w:type="dxa"/>
          </w:tcPr>
          <w:p w14:paraId="088D9B47"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c>
          <w:tcPr>
            <w:tcW w:w="2297" w:type="dxa"/>
          </w:tcPr>
          <w:p w14:paraId="3B8A97CF"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c>
          <w:tcPr>
            <w:tcW w:w="1857" w:type="dxa"/>
          </w:tcPr>
          <w:p w14:paraId="4EEEAFB3"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c>
          <w:tcPr>
            <w:tcW w:w="1857" w:type="dxa"/>
          </w:tcPr>
          <w:p w14:paraId="35D73527"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r>
      <w:tr w:rsidR="0037073E" w:rsidRPr="009D6699" w14:paraId="408C549D" w14:textId="77777777" w:rsidTr="0037073E">
        <w:tc>
          <w:tcPr>
            <w:cnfStyle w:val="001000000000" w:firstRow="0" w:lastRow="0" w:firstColumn="1" w:lastColumn="0" w:oddVBand="0" w:evenVBand="0" w:oddHBand="0" w:evenHBand="0" w:firstRowFirstColumn="0" w:firstRowLastColumn="0" w:lastRowFirstColumn="0" w:lastRowLastColumn="0"/>
            <w:tcW w:w="1498" w:type="dxa"/>
          </w:tcPr>
          <w:p w14:paraId="694971D0" w14:textId="77777777" w:rsidR="0037073E" w:rsidRDefault="0037073E" w:rsidP="002E70B8">
            <w:pPr>
              <w:pStyle w:val="TableText"/>
              <w:rPr>
                <w:b w:val="0"/>
              </w:rPr>
            </w:pPr>
          </w:p>
        </w:tc>
        <w:tc>
          <w:tcPr>
            <w:tcW w:w="2016" w:type="dxa"/>
          </w:tcPr>
          <w:p w14:paraId="41A01DF1" w14:textId="77777777" w:rsidR="0037073E" w:rsidRPr="00617B6B" w:rsidRDefault="0037073E" w:rsidP="002E70B8">
            <w:pPr>
              <w:pStyle w:val="TableText"/>
              <w:cnfStyle w:val="000000000000" w:firstRow="0" w:lastRow="0" w:firstColumn="0" w:lastColumn="0" w:oddVBand="0" w:evenVBand="0" w:oddHBand="0" w:evenHBand="0" w:firstRowFirstColumn="0" w:firstRowLastColumn="0" w:lastRowFirstColumn="0" w:lastRowLastColumn="0"/>
            </w:pPr>
          </w:p>
        </w:tc>
        <w:tc>
          <w:tcPr>
            <w:tcW w:w="2297" w:type="dxa"/>
          </w:tcPr>
          <w:p w14:paraId="36A9772D" w14:textId="77777777" w:rsidR="0037073E" w:rsidRPr="00617B6B" w:rsidRDefault="0037073E" w:rsidP="002E70B8">
            <w:pPr>
              <w:pStyle w:val="TableText"/>
              <w:cnfStyle w:val="000000000000" w:firstRow="0" w:lastRow="0" w:firstColumn="0" w:lastColumn="0" w:oddVBand="0" w:evenVBand="0" w:oddHBand="0" w:evenHBand="0" w:firstRowFirstColumn="0" w:firstRowLastColumn="0" w:lastRowFirstColumn="0" w:lastRowLastColumn="0"/>
            </w:pPr>
          </w:p>
        </w:tc>
        <w:tc>
          <w:tcPr>
            <w:tcW w:w="1857" w:type="dxa"/>
          </w:tcPr>
          <w:p w14:paraId="1E4DBDE9" w14:textId="77777777" w:rsidR="0037073E" w:rsidRPr="00617B6B" w:rsidRDefault="0037073E" w:rsidP="002E70B8">
            <w:pPr>
              <w:pStyle w:val="TableText"/>
              <w:cnfStyle w:val="000000000000" w:firstRow="0" w:lastRow="0" w:firstColumn="0" w:lastColumn="0" w:oddVBand="0" w:evenVBand="0" w:oddHBand="0" w:evenHBand="0" w:firstRowFirstColumn="0" w:firstRowLastColumn="0" w:lastRowFirstColumn="0" w:lastRowLastColumn="0"/>
            </w:pPr>
          </w:p>
        </w:tc>
        <w:tc>
          <w:tcPr>
            <w:tcW w:w="1857" w:type="dxa"/>
          </w:tcPr>
          <w:p w14:paraId="277B4ED7" w14:textId="77777777" w:rsidR="0037073E" w:rsidRPr="00617B6B" w:rsidRDefault="0037073E" w:rsidP="002E70B8">
            <w:pPr>
              <w:pStyle w:val="TableText"/>
              <w:cnfStyle w:val="000000000000" w:firstRow="0" w:lastRow="0" w:firstColumn="0" w:lastColumn="0" w:oddVBand="0" w:evenVBand="0" w:oddHBand="0" w:evenHBand="0" w:firstRowFirstColumn="0" w:firstRowLastColumn="0" w:lastRowFirstColumn="0" w:lastRowLastColumn="0"/>
            </w:pPr>
          </w:p>
        </w:tc>
      </w:tr>
      <w:tr w:rsidR="0037073E" w:rsidRPr="009D6699" w14:paraId="5BD106E6" w14:textId="77777777" w:rsidTr="00370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6296E1F3" w14:textId="77777777" w:rsidR="0037073E" w:rsidRPr="00853A50" w:rsidRDefault="0037073E" w:rsidP="002E70B8">
            <w:pPr>
              <w:pStyle w:val="TableText"/>
            </w:pPr>
          </w:p>
        </w:tc>
        <w:tc>
          <w:tcPr>
            <w:tcW w:w="2016" w:type="dxa"/>
          </w:tcPr>
          <w:p w14:paraId="51671C17"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c>
          <w:tcPr>
            <w:tcW w:w="2297" w:type="dxa"/>
          </w:tcPr>
          <w:p w14:paraId="7BAD7F02"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c>
          <w:tcPr>
            <w:tcW w:w="1857" w:type="dxa"/>
          </w:tcPr>
          <w:p w14:paraId="49EE7C11"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c>
          <w:tcPr>
            <w:tcW w:w="1857" w:type="dxa"/>
          </w:tcPr>
          <w:p w14:paraId="5D1A7A41"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r>
      <w:tr w:rsidR="0037073E" w:rsidRPr="00FF3F0E" w14:paraId="139FB1AF" w14:textId="77777777" w:rsidTr="0037073E">
        <w:tc>
          <w:tcPr>
            <w:cnfStyle w:val="001000000000" w:firstRow="0" w:lastRow="0" w:firstColumn="1" w:lastColumn="0" w:oddVBand="0" w:evenVBand="0" w:oddHBand="0" w:evenHBand="0" w:firstRowFirstColumn="0" w:firstRowLastColumn="0" w:lastRowFirstColumn="0" w:lastRowLastColumn="0"/>
            <w:tcW w:w="1498" w:type="dxa"/>
          </w:tcPr>
          <w:p w14:paraId="7D0285FC" w14:textId="77777777" w:rsidR="0037073E" w:rsidRPr="00853A50" w:rsidRDefault="0037073E" w:rsidP="002E70B8">
            <w:pPr>
              <w:pStyle w:val="TableText"/>
            </w:pPr>
          </w:p>
        </w:tc>
        <w:tc>
          <w:tcPr>
            <w:tcW w:w="2016" w:type="dxa"/>
          </w:tcPr>
          <w:p w14:paraId="64DB0BFB" w14:textId="77777777" w:rsidR="0037073E" w:rsidRPr="00617B6B" w:rsidRDefault="0037073E" w:rsidP="002E70B8">
            <w:pPr>
              <w:pStyle w:val="TableText"/>
              <w:cnfStyle w:val="000000000000" w:firstRow="0" w:lastRow="0" w:firstColumn="0" w:lastColumn="0" w:oddVBand="0" w:evenVBand="0" w:oddHBand="0" w:evenHBand="0" w:firstRowFirstColumn="0" w:firstRowLastColumn="0" w:lastRowFirstColumn="0" w:lastRowLastColumn="0"/>
            </w:pPr>
          </w:p>
        </w:tc>
        <w:tc>
          <w:tcPr>
            <w:tcW w:w="2297" w:type="dxa"/>
          </w:tcPr>
          <w:p w14:paraId="42678AB4" w14:textId="77777777" w:rsidR="0037073E" w:rsidRPr="00617B6B" w:rsidRDefault="0037073E" w:rsidP="002E70B8">
            <w:pPr>
              <w:pStyle w:val="TableText"/>
              <w:cnfStyle w:val="000000000000" w:firstRow="0" w:lastRow="0" w:firstColumn="0" w:lastColumn="0" w:oddVBand="0" w:evenVBand="0" w:oddHBand="0" w:evenHBand="0" w:firstRowFirstColumn="0" w:firstRowLastColumn="0" w:lastRowFirstColumn="0" w:lastRowLastColumn="0"/>
            </w:pPr>
          </w:p>
        </w:tc>
        <w:tc>
          <w:tcPr>
            <w:tcW w:w="1857" w:type="dxa"/>
          </w:tcPr>
          <w:p w14:paraId="1940F229" w14:textId="77777777" w:rsidR="0037073E" w:rsidRPr="00617B6B" w:rsidRDefault="0037073E" w:rsidP="002E70B8">
            <w:pPr>
              <w:pStyle w:val="TableText"/>
              <w:cnfStyle w:val="000000000000" w:firstRow="0" w:lastRow="0" w:firstColumn="0" w:lastColumn="0" w:oddVBand="0" w:evenVBand="0" w:oddHBand="0" w:evenHBand="0" w:firstRowFirstColumn="0" w:firstRowLastColumn="0" w:lastRowFirstColumn="0" w:lastRowLastColumn="0"/>
            </w:pPr>
          </w:p>
        </w:tc>
        <w:tc>
          <w:tcPr>
            <w:tcW w:w="1857" w:type="dxa"/>
          </w:tcPr>
          <w:p w14:paraId="6B96CF68" w14:textId="77777777" w:rsidR="0037073E" w:rsidRPr="00617B6B" w:rsidRDefault="0037073E" w:rsidP="002E70B8">
            <w:pPr>
              <w:pStyle w:val="TableText"/>
              <w:cnfStyle w:val="000000000000" w:firstRow="0" w:lastRow="0" w:firstColumn="0" w:lastColumn="0" w:oddVBand="0" w:evenVBand="0" w:oddHBand="0" w:evenHBand="0" w:firstRowFirstColumn="0" w:firstRowLastColumn="0" w:lastRowFirstColumn="0" w:lastRowLastColumn="0"/>
            </w:pPr>
          </w:p>
        </w:tc>
      </w:tr>
      <w:tr w:rsidR="0037073E" w:rsidRPr="00FF3F0E" w14:paraId="2509B03B" w14:textId="77777777" w:rsidTr="00370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dxa"/>
          </w:tcPr>
          <w:p w14:paraId="70704570" w14:textId="77777777" w:rsidR="0037073E" w:rsidRPr="00853A50" w:rsidRDefault="0037073E" w:rsidP="002E70B8">
            <w:pPr>
              <w:pStyle w:val="TableText"/>
            </w:pPr>
          </w:p>
        </w:tc>
        <w:tc>
          <w:tcPr>
            <w:tcW w:w="2016" w:type="dxa"/>
          </w:tcPr>
          <w:p w14:paraId="1E24C2BD"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c>
          <w:tcPr>
            <w:tcW w:w="2297" w:type="dxa"/>
          </w:tcPr>
          <w:p w14:paraId="034F999E"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c>
          <w:tcPr>
            <w:tcW w:w="1857" w:type="dxa"/>
          </w:tcPr>
          <w:p w14:paraId="1FC4E46B"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c>
          <w:tcPr>
            <w:tcW w:w="1857" w:type="dxa"/>
          </w:tcPr>
          <w:p w14:paraId="5F7BA22E" w14:textId="77777777" w:rsidR="0037073E" w:rsidRPr="00617B6B" w:rsidRDefault="0037073E" w:rsidP="002E70B8">
            <w:pPr>
              <w:pStyle w:val="TableText"/>
              <w:cnfStyle w:val="000000100000" w:firstRow="0" w:lastRow="0" w:firstColumn="0" w:lastColumn="0" w:oddVBand="0" w:evenVBand="0" w:oddHBand="1" w:evenHBand="0" w:firstRowFirstColumn="0" w:firstRowLastColumn="0" w:lastRowFirstColumn="0" w:lastRowLastColumn="0"/>
            </w:pPr>
          </w:p>
        </w:tc>
      </w:tr>
    </w:tbl>
    <w:p w14:paraId="7FBA8206" w14:textId="605B686F" w:rsidR="00E3678D" w:rsidRPr="00503B6E" w:rsidRDefault="00503B6E" w:rsidP="00503B6E">
      <w:pPr>
        <w:pStyle w:val="ListBullet2"/>
        <w:numPr>
          <w:ilvl w:val="0"/>
          <w:numId w:val="0"/>
        </w:numPr>
        <w:tabs>
          <w:tab w:val="clear" w:pos="794"/>
        </w:tabs>
      </w:pPr>
      <w:r>
        <w:t xml:space="preserve">* </w:t>
      </w:r>
      <w:r w:rsidR="00747F88" w:rsidRPr="00CE3CCD">
        <w:rPr>
          <w:b/>
        </w:rPr>
        <w:t xml:space="preserve">CPS </w:t>
      </w:r>
      <w:r w:rsidR="00AE7689">
        <w:rPr>
          <w:b/>
        </w:rPr>
        <w:t xml:space="preserve">/ features </w:t>
      </w:r>
      <w:r w:rsidR="004206EA">
        <w:rPr>
          <w:b/>
        </w:rPr>
        <w:t xml:space="preserve">highlighted </w:t>
      </w:r>
      <w:r w:rsidRPr="00CE3CCD">
        <w:rPr>
          <w:b/>
        </w:rPr>
        <w:t>in bold</w:t>
      </w:r>
      <w:r>
        <w:t xml:space="preserve"> correspond to Ramsar values: components, </w:t>
      </w:r>
      <w:proofErr w:type="gramStart"/>
      <w:r>
        <w:t>process</w:t>
      </w:r>
      <w:proofErr w:type="gramEnd"/>
      <w:r>
        <w:t xml:space="preserve"> or services </w:t>
      </w:r>
      <w:r w:rsidR="007E2024">
        <w:t xml:space="preserve">critical to the ecological character </w:t>
      </w:r>
      <w:r>
        <w:t xml:space="preserve">and </w:t>
      </w:r>
      <w:r w:rsidR="007E2024">
        <w:t xml:space="preserve">other features corresponding to relevant </w:t>
      </w:r>
      <w:r>
        <w:t xml:space="preserve">Ramsar </w:t>
      </w:r>
      <w:r w:rsidR="007E2024">
        <w:t xml:space="preserve">listing </w:t>
      </w:r>
      <w:r>
        <w:t>criteria</w:t>
      </w:r>
      <w:r w:rsidR="002E06E4">
        <w:t>.</w:t>
      </w:r>
    </w:p>
    <w:p w14:paraId="311B2208" w14:textId="77777777" w:rsidR="00503B6E" w:rsidRDefault="00503B6E" w:rsidP="002E3567">
      <w:pPr>
        <w:pStyle w:val="BodyText"/>
      </w:pPr>
    </w:p>
    <w:p w14:paraId="78F55E80" w14:textId="77777777" w:rsidR="00D24BC9" w:rsidRPr="002D5B31" w:rsidRDefault="00D24BC9" w:rsidP="00D24BC9">
      <w:pPr>
        <w:pStyle w:val="Heading4"/>
        <w:numPr>
          <w:ilvl w:val="0"/>
          <w:numId w:val="20"/>
        </w:numPr>
        <w:tabs>
          <w:tab w:val="clear" w:pos="1134"/>
        </w:tabs>
        <w:ind w:left="1134" w:hanging="1068"/>
      </w:pPr>
      <w:r>
        <w:t xml:space="preserve">Analysis of the extent to which Ramsar values might be affected by change </w:t>
      </w:r>
    </w:p>
    <w:p w14:paraId="78374D48" w14:textId="6395BA5E" w:rsidR="00D24BC9" w:rsidRPr="00C92A3E" w:rsidRDefault="00D24BC9" w:rsidP="00D24BC9">
      <w:pPr>
        <w:pStyle w:val="ListBullet"/>
        <w:numPr>
          <w:ilvl w:val="0"/>
          <w:numId w:val="18"/>
        </w:numPr>
        <w:tabs>
          <w:tab w:val="clear" w:pos="199"/>
          <w:tab w:val="clear" w:pos="397"/>
        </w:tabs>
        <w:ind w:left="567" w:hanging="283"/>
        <w:rPr>
          <w:lang w:val="en-US"/>
        </w:rPr>
      </w:pPr>
      <w:r>
        <w:rPr>
          <w:lang w:val="en-US"/>
        </w:rPr>
        <w:t xml:space="preserve">Assess the extent to which anticipated change would affect the </w:t>
      </w:r>
      <w:r w:rsidR="005777EB">
        <w:rPr>
          <w:lang w:val="en-US"/>
        </w:rPr>
        <w:t>e</w:t>
      </w:r>
      <w:r>
        <w:rPr>
          <w:lang w:val="en-US"/>
        </w:rPr>
        <w:t xml:space="preserve">cological </w:t>
      </w:r>
      <w:r w:rsidR="005777EB">
        <w:rPr>
          <w:lang w:val="en-US"/>
        </w:rPr>
        <w:t>c</w:t>
      </w:r>
      <w:r>
        <w:rPr>
          <w:lang w:val="en-US"/>
        </w:rPr>
        <w:t xml:space="preserve">haracter as described and the Ramsar Criteria </w:t>
      </w:r>
      <w:r w:rsidR="00C4143D">
        <w:rPr>
          <w:lang w:val="en-US"/>
        </w:rPr>
        <w:t>for which the site was listed</w:t>
      </w:r>
      <w:r w:rsidR="004C43A6">
        <w:rPr>
          <w:lang w:val="en-US"/>
        </w:rPr>
        <w:t>:</w:t>
      </w:r>
    </w:p>
    <w:p w14:paraId="7C9CBBDD" w14:textId="776A8CCD" w:rsidR="00D24BC9" w:rsidRDefault="00D24BC9" w:rsidP="00906E79">
      <w:pPr>
        <w:pStyle w:val="ListBullet2"/>
        <w:numPr>
          <w:ilvl w:val="1"/>
          <w:numId w:val="19"/>
        </w:numPr>
        <w:tabs>
          <w:tab w:val="clear" w:pos="397"/>
          <w:tab w:val="clear" w:pos="794"/>
        </w:tabs>
        <w:ind w:left="851" w:hanging="284"/>
      </w:pPr>
      <w:r w:rsidRPr="00C92A3E">
        <w:t xml:space="preserve">For </w:t>
      </w:r>
      <w:r w:rsidR="00747F88">
        <w:t>CPS</w:t>
      </w:r>
      <w:r>
        <w:t xml:space="preserve"> that are critical to the </w:t>
      </w:r>
      <w:r w:rsidR="005777EB">
        <w:t>e</w:t>
      </w:r>
      <w:r>
        <w:t xml:space="preserve">cological </w:t>
      </w:r>
      <w:r w:rsidR="005777EB">
        <w:t>c</w:t>
      </w:r>
      <w:r>
        <w:t xml:space="preserve">haracter </w:t>
      </w:r>
      <w:r w:rsidRPr="00F5092E">
        <w:t>(</w:t>
      </w:r>
      <w:r w:rsidR="00A12A95">
        <w:t xml:space="preserve">highlighted </w:t>
      </w:r>
      <w:r>
        <w:t>rows in column 1</w:t>
      </w:r>
      <w:r w:rsidR="00630343">
        <w:t xml:space="preserve">, </w:t>
      </w:r>
      <w:r w:rsidR="00630343">
        <w:fldChar w:fldCharType="begin"/>
      </w:r>
      <w:r w:rsidR="00630343">
        <w:instrText xml:space="preserve"> REF _Ref531008024 \h </w:instrText>
      </w:r>
      <w:r w:rsidR="00630343">
        <w:fldChar w:fldCharType="separate"/>
      </w:r>
      <w:r w:rsidR="005D34F9">
        <w:t xml:space="preserve">Table </w:t>
      </w:r>
      <w:r w:rsidR="005D34F9">
        <w:rPr>
          <w:noProof/>
        </w:rPr>
        <w:t>6</w:t>
      </w:r>
      <w:r w:rsidR="00630343">
        <w:fldChar w:fldCharType="end"/>
      </w:r>
      <w:r w:rsidRPr="00F5092E">
        <w:t>)</w:t>
      </w:r>
      <w:r>
        <w:t xml:space="preserve">, rate the extent to which the anticipated change </w:t>
      </w:r>
      <w:r w:rsidR="00C4143D">
        <w:t>c</w:t>
      </w:r>
      <w:r>
        <w:t xml:space="preserve">ould constitute </w:t>
      </w:r>
      <w:r w:rsidR="001647B5">
        <w:t>a</w:t>
      </w:r>
      <w:r>
        <w:t xml:space="preserve"> </w:t>
      </w:r>
      <w:r w:rsidRPr="001647B5">
        <w:rPr>
          <w:i/>
        </w:rPr>
        <w:t>change in described ecological character</w:t>
      </w:r>
      <w:r>
        <w:t xml:space="preserve"> </w:t>
      </w:r>
    </w:p>
    <w:p w14:paraId="23DFFF1A" w14:textId="05C7C93B" w:rsidR="00D24BC9" w:rsidRDefault="00D24BC9" w:rsidP="00906E79">
      <w:pPr>
        <w:pStyle w:val="ListBullet2"/>
        <w:numPr>
          <w:ilvl w:val="1"/>
          <w:numId w:val="19"/>
        </w:numPr>
        <w:tabs>
          <w:tab w:val="clear" w:pos="397"/>
          <w:tab w:val="clear" w:pos="794"/>
        </w:tabs>
        <w:ind w:left="851" w:hanging="284"/>
      </w:pPr>
      <w:r w:rsidRPr="00C92A3E">
        <w:t xml:space="preserve">For </w:t>
      </w:r>
      <w:r w:rsidR="00747F88">
        <w:t>CPS</w:t>
      </w:r>
      <w:r w:rsidR="00AE6FF6">
        <w:t xml:space="preserve"> </w:t>
      </w:r>
      <w:r w:rsidR="00671841">
        <w:t>/</w:t>
      </w:r>
      <w:r w:rsidR="00AE6FF6">
        <w:t xml:space="preserve"> </w:t>
      </w:r>
      <w:r w:rsidR="00671841">
        <w:t>features</w:t>
      </w:r>
      <w:r w:rsidR="00747F88">
        <w:t xml:space="preserve"> </w:t>
      </w:r>
      <w:r>
        <w:t xml:space="preserve">contributing to the Ramsar Criteria for which the site was nominated, rate the extent to which the anticipated change would </w:t>
      </w:r>
      <w:r w:rsidRPr="001647B5">
        <w:rPr>
          <w:i/>
        </w:rPr>
        <w:t>alter how the site meets each Ramsar criterion</w:t>
      </w:r>
      <w:r w:rsidR="001647B5" w:rsidRPr="001647B5">
        <w:rPr>
          <w:i/>
        </w:rPr>
        <w:t xml:space="preserve"> </w:t>
      </w:r>
      <w:r>
        <w:t xml:space="preserve">including </w:t>
      </w:r>
      <w:r w:rsidR="002E06E4">
        <w:t xml:space="preserve">whether </w:t>
      </w:r>
      <w:r>
        <w:t xml:space="preserve">it </w:t>
      </w:r>
      <w:r w:rsidRPr="001647B5">
        <w:rPr>
          <w:i/>
        </w:rPr>
        <w:t>continues to meet each criterion</w:t>
      </w:r>
      <w:r>
        <w:t>.</w:t>
      </w:r>
    </w:p>
    <w:p w14:paraId="634A5EFC" w14:textId="19599661" w:rsidR="00D75E1F" w:rsidRDefault="00C4143D" w:rsidP="002E70B8">
      <w:pPr>
        <w:pStyle w:val="ListBullet2"/>
        <w:numPr>
          <w:ilvl w:val="1"/>
          <w:numId w:val="19"/>
        </w:numPr>
        <w:tabs>
          <w:tab w:val="clear" w:pos="397"/>
          <w:tab w:val="clear" w:pos="794"/>
        </w:tabs>
        <w:ind w:left="851" w:hanging="284"/>
      </w:pPr>
      <w:r>
        <w:t>I</w:t>
      </w:r>
      <w:r w:rsidR="00D24BC9">
        <w:t>cons or colour</w:t>
      </w:r>
      <w:r w:rsidR="00B536F9">
        <w:t>ed dots</w:t>
      </w:r>
      <w:r w:rsidR="00D24BC9">
        <w:t xml:space="preserve"> </w:t>
      </w:r>
      <w:r w:rsidR="00961F29">
        <w:t xml:space="preserve">could be used </w:t>
      </w:r>
      <w:r w:rsidR="00D24BC9">
        <w:t>for each individual evaluation</w:t>
      </w:r>
      <w:r w:rsidR="002A10F2">
        <w:t>.</w:t>
      </w:r>
      <w:r w:rsidR="00D75E1F" w:rsidRPr="00D75E1F">
        <w:t xml:space="preserve"> </w:t>
      </w:r>
    </w:p>
    <w:p w14:paraId="372AE1E2" w14:textId="2496D637" w:rsidR="00D24BC9" w:rsidRDefault="008702B5" w:rsidP="00906E79">
      <w:pPr>
        <w:pStyle w:val="ListBullet2"/>
        <w:numPr>
          <w:ilvl w:val="1"/>
          <w:numId w:val="19"/>
        </w:numPr>
        <w:tabs>
          <w:tab w:val="clear" w:pos="397"/>
          <w:tab w:val="clear" w:pos="794"/>
        </w:tabs>
        <w:ind w:left="851" w:hanging="284"/>
      </w:pPr>
      <w:r>
        <w:t xml:space="preserve">Additional rows can be added, if necessary, to document where </w:t>
      </w:r>
      <w:r w:rsidR="004C43A6">
        <w:t xml:space="preserve">Ramsar </w:t>
      </w:r>
      <w:r>
        <w:t xml:space="preserve">values associated with different </w:t>
      </w:r>
      <w:r w:rsidR="003939AC">
        <w:t xml:space="preserve">ecological attributes </w:t>
      </w:r>
      <w:r>
        <w:t>of a</w:t>
      </w:r>
      <w:r w:rsidR="004C43A6">
        <w:t>n identified</w:t>
      </w:r>
      <w:r>
        <w:t xml:space="preserve"> CPS</w:t>
      </w:r>
      <w:r w:rsidR="001A6AAB">
        <w:t xml:space="preserve"> </w:t>
      </w:r>
      <w:r w:rsidR="0077765E">
        <w:t>/</w:t>
      </w:r>
      <w:r w:rsidR="001A6AAB">
        <w:t xml:space="preserve"> </w:t>
      </w:r>
      <w:r w:rsidR="0077765E">
        <w:t>feature</w:t>
      </w:r>
      <w:r w:rsidR="004C43A6">
        <w:t xml:space="preserve"> vary in how they are affected by change</w:t>
      </w:r>
      <w:r w:rsidR="00D75E1F">
        <w:t>.</w:t>
      </w:r>
    </w:p>
    <w:p w14:paraId="03286A01" w14:textId="77777777" w:rsidR="002F6F04" w:rsidRPr="002D5B31" w:rsidRDefault="002F6F04" w:rsidP="002F6F04">
      <w:pPr>
        <w:pStyle w:val="Heading4"/>
        <w:numPr>
          <w:ilvl w:val="0"/>
          <w:numId w:val="20"/>
        </w:numPr>
        <w:tabs>
          <w:tab w:val="clear" w:pos="1134"/>
        </w:tabs>
        <w:ind w:left="1134" w:hanging="1068"/>
      </w:pPr>
      <w:r>
        <w:t xml:space="preserve">Analysis of </w:t>
      </w:r>
      <w:r w:rsidR="00D24BC9">
        <w:t xml:space="preserve">the </w:t>
      </w:r>
      <w:r>
        <w:t xml:space="preserve">extent to which </w:t>
      </w:r>
      <w:r w:rsidR="00D24BC9">
        <w:t xml:space="preserve">other </w:t>
      </w:r>
      <w:r>
        <w:t xml:space="preserve">values might be affected by change </w:t>
      </w:r>
    </w:p>
    <w:p w14:paraId="4077661B" w14:textId="1092B2DF" w:rsidR="002F6F04" w:rsidRPr="00863F3D" w:rsidRDefault="002F6F04" w:rsidP="00416990">
      <w:pPr>
        <w:pStyle w:val="ListBullet"/>
        <w:numPr>
          <w:ilvl w:val="0"/>
          <w:numId w:val="18"/>
        </w:numPr>
        <w:tabs>
          <w:tab w:val="clear" w:pos="199"/>
          <w:tab w:val="clear" w:pos="397"/>
        </w:tabs>
        <w:ind w:left="567" w:hanging="283"/>
        <w:rPr>
          <w:lang w:val="en-US"/>
        </w:rPr>
      </w:pPr>
      <w:r w:rsidRPr="00863F3D">
        <w:rPr>
          <w:lang w:val="en-US"/>
        </w:rPr>
        <w:t xml:space="preserve">Assess </w:t>
      </w:r>
      <w:r w:rsidR="00416990">
        <w:rPr>
          <w:lang w:val="en-US"/>
        </w:rPr>
        <w:t xml:space="preserve">how the values </w:t>
      </w:r>
      <w:r w:rsidR="00EB44C5">
        <w:rPr>
          <w:lang w:val="en-US"/>
        </w:rPr>
        <w:t xml:space="preserve">people </w:t>
      </w:r>
      <w:r w:rsidR="00416990">
        <w:rPr>
          <w:lang w:val="en-US"/>
        </w:rPr>
        <w:t xml:space="preserve">associate with each </w:t>
      </w:r>
      <w:r w:rsidR="0065463B">
        <w:rPr>
          <w:lang w:val="en-US"/>
        </w:rPr>
        <w:t xml:space="preserve">feature </w:t>
      </w:r>
      <w:r w:rsidRPr="00863F3D">
        <w:rPr>
          <w:lang w:val="en-US"/>
        </w:rPr>
        <w:t>might</w:t>
      </w:r>
      <w:r w:rsidR="00416990">
        <w:rPr>
          <w:lang w:val="en-US"/>
        </w:rPr>
        <w:t xml:space="preserve"> be affected</w:t>
      </w:r>
      <w:r w:rsidR="002E06E4">
        <w:rPr>
          <w:lang w:val="en-US"/>
        </w:rPr>
        <w:t>:</w:t>
      </w:r>
      <w:r w:rsidR="00416990">
        <w:rPr>
          <w:lang w:val="en-US"/>
        </w:rPr>
        <w:t xml:space="preserve"> </w:t>
      </w:r>
    </w:p>
    <w:p w14:paraId="3F94E710" w14:textId="79E39BDE" w:rsidR="00416990" w:rsidRDefault="00416990" w:rsidP="002F6F04">
      <w:pPr>
        <w:pStyle w:val="ListBullet2"/>
        <w:numPr>
          <w:ilvl w:val="1"/>
          <w:numId w:val="19"/>
        </w:numPr>
        <w:tabs>
          <w:tab w:val="clear" w:pos="397"/>
          <w:tab w:val="clear" w:pos="794"/>
        </w:tabs>
        <w:ind w:left="851" w:hanging="284"/>
      </w:pPr>
      <w:r>
        <w:t xml:space="preserve">For </w:t>
      </w:r>
      <w:r w:rsidR="00747F88">
        <w:t xml:space="preserve">each </w:t>
      </w:r>
      <w:r w:rsidR="00C52CA8">
        <w:t xml:space="preserve">feature </w:t>
      </w:r>
      <w:r w:rsidR="00D24BC9">
        <w:t>(row</w:t>
      </w:r>
      <w:r w:rsidR="00630343">
        <w:t xml:space="preserve">s, </w:t>
      </w:r>
      <w:r w:rsidR="00630343">
        <w:fldChar w:fldCharType="begin"/>
      </w:r>
      <w:r w:rsidR="00630343">
        <w:instrText xml:space="preserve"> REF _Ref531008024 \h </w:instrText>
      </w:r>
      <w:r w:rsidR="00630343">
        <w:fldChar w:fldCharType="separate"/>
      </w:r>
      <w:r w:rsidR="005D34F9">
        <w:t xml:space="preserve">Table </w:t>
      </w:r>
      <w:r w:rsidR="005D34F9">
        <w:rPr>
          <w:noProof/>
        </w:rPr>
        <w:t>6</w:t>
      </w:r>
      <w:r w:rsidR="00630343">
        <w:fldChar w:fldCharType="end"/>
      </w:r>
      <w:r w:rsidR="00D24BC9">
        <w:t>)</w:t>
      </w:r>
      <w:r>
        <w:t xml:space="preserve">, assess </w:t>
      </w:r>
      <w:r w:rsidR="002E06E4">
        <w:t xml:space="preserve">whether </w:t>
      </w:r>
      <w:r>
        <w:t xml:space="preserve">the </w:t>
      </w:r>
      <w:r w:rsidR="00747F88">
        <w:t xml:space="preserve">stakeholder </w:t>
      </w:r>
      <w:r>
        <w:t xml:space="preserve">values </w:t>
      </w:r>
      <w:r w:rsidR="00747F88">
        <w:t xml:space="preserve">related to </w:t>
      </w:r>
      <w:r w:rsidR="003372E9">
        <w:t xml:space="preserve">that </w:t>
      </w:r>
      <w:r w:rsidR="00F1093E">
        <w:t xml:space="preserve">feature </w:t>
      </w:r>
      <w:r>
        <w:t>are associated with the changing or the persisting attributes</w:t>
      </w:r>
      <w:r w:rsidR="00747F88">
        <w:t xml:space="preserve"> of the </w:t>
      </w:r>
      <w:r w:rsidR="00F1093E">
        <w:t>feature</w:t>
      </w:r>
      <w:r>
        <w:t xml:space="preserve">. </w:t>
      </w:r>
      <w:r w:rsidR="00747F88">
        <w:t>In other words, t</w:t>
      </w:r>
      <w:r>
        <w:t xml:space="preserve">o what extent might </w:t>
      </w:r>
      <w:r w:rsidR="00D24BC9">
        <w:t>t</w:t>
      </w:r>
      <w:r>
        <w:t xml:space="preserve">he value of the </w:t>
      </w:r>
      <w:r w:rsidR="00F1093E">
        <w:t xml:space="preserve">feature </w:t>
      </w:r>
      <w:r>
        <w:t>persist in the face of the anticipated ecological change</w:t>
      </w:r>
      <w:r w:rsidR="00D24BC9">
        <w:t>?</w:t>
      </w:r>
    </w:p>
    <w:p w14:paraId="4E7125B5" w14:textId="2BDF920E" w:rsidR="00416990" w:rsidRDefault="00416990" w:rsidP="002F6F04">
      <w:pPr>
        <w:pStyle w:val="ListBullet2"/>
        <w:numPr>
          <w:ilvl w:val="1"/>
          <w:numId w:val="19"/>
        </w:numPr>
        <w:tabs>
          <w:tab w:val="clear" w:pos="397"/>
          <w:tab w:val="clear" w:pos="794"/>
        </w:tabs>
        <w:ind w:left="851" w:hanging="284"/>
      </w:pPr>
      <w:r>
        <w:t xml:space="preserve">Annotate the table </w:t>
      </w:r>
      <w:r w:rsidR="00D24BC9">
        <w:t xml:space="preserve">with icons </w:t>
      </w:r>
      <w:r>
        <w:t xml:space="preserve">to associate </w:t>
      </w:r>
      <w:r w:rsidR="00D24BC9">
        <w:t xml:space="preserve">the </w:t>
      </w:r>
      <w:r>
        <w:t xml:space="preserve">value </w:t>
      </w:r>
      <w:r w:rsidR="00747F88">
        <w:t xml:space="preserve">to stakeholders </w:t>
      </w:r>
      <w:r w:rsidR="00D24BC9">
        <w:t xml:space="preserve">of the </w:t>
      </w:r>
      <w:r w:rsidR="005D46F0">
        <w:t>feature</w:t>
      </w:r>
      <w:r w:rsidR="00E626F1">
        <w:t>s</w:t>
      </w:r>
      <w:r w:rsidR="00747F88">
        <w:t xml:space="preserve"> </w:t>
      </w:r>
      <w:r w:rsidR="00D24BC9">
        <w:t xml:space="preserve">with the attributes </w:t>
      </w:r>
      <w:r>
        <w:t>in column</w:t>
      </w:r>
      <w:r w:rsidR="002E06E4">
        <w:t>s</w:t>
      </w:r>
      <w:r>
        <w:t xml:space="preserve"> 2 or 3.</w:t>
      </w:r>
    </w:p>
    <w:p w14:paraId="65C062E0" w14:textId="3AF2E70C" w:rsidR="003939AC" w:rsidRDefault="003939AC" w:rsidP="00906E79">
      <w:pPr>
        <w:pStyle w:val="ListBullet2"/>
        <w:numPr>
          <w:ilvl w:val="1"/>
          <w:numId w:val="19"/>
        </w:numPr>
        <w:tabs>
          <w:tab w:val="clear" w:pos="397"/>
          <w:tab w:val="clear" w:pos="794"/>
        </w:tabs>
        <w:ind w:left="851" w:hanging="284"/>
      </w:pPr>
      <w:r>
        <w:t xml:space="preserve">Additional rows can be added, if necessary, to document where multiple values associated with different ecological attributes of an identified </w:t>
      </w:r>
      <w:r w:rsidR="00631C47">
        <w:t xml:space="preserve">feature </w:t>
      </w:r>
      <w:r>
        <w:t>vary in how they are affected by change.</w:t>
      </w:r>
    </w:p>
    <w:p w14:paraId="69ADDB7A" w14:textId="41227F71" w:rsidR="00C61108" w:rsidRPr="00C61108" w:rsidRDefault="00B527D7" w:rsidP="00906E79">
      <w:pPr>
        <w:pStyle w:val="ListBullet2"/>
        <w:numPr>
          <w:ilvl w:val="1"/>
          <w:numId w:val="19"/>
        </w:numPr>
        <w:tabs>
          <w:tab w:val="clear" w:pos="397"/>
          <w:tab w:val="clear" w:pos="794"/>
        </w:tabs>
        <w:ind w:left="851" w:hanging="284"/>
      </w:pPr>
      <w:r w:rsidRPr="0079121F">
        <w:t xml:space="preserve">Summarise </w:t>
      </w:r>
      <w:r>
        <w:t>how</w:t>
      </w:r>
      <w:r w:rsidR="00630343" w:rsidRPr="0079121F">
        <w:t xml:space="preserve"> the different values associated with the </w:t>
      </w:r>
      <w:r w:rsidR="00631C47">
        <w:t>feature</w:t>
      </w:r>
      <w:r w:rsidR="00CB61E0">
        <w:t>s</w:t>
      </w:r>
      <w:r w:rsidR="00631C47">
        <w:t xml:space="preserve"> </w:t>
      </w:r>
      <w:r w:rsidR="00630343" w:rsidRPr="0079121F">
        <w:t>are linked to attributes that are anticipated to change or persist</w:t>
      </w:r>
      <w:r w:rsidR="00331A89" w:rsidRPr="0079121F">
        <w:t xml:space="preserve"> (</w:t>
      </w:r>
      <w:r w:rsidR="00630343" w:rsidRPr="0079121F">
        <w:t xml:space="preserve">from </w:t>
      </w:r>
      <w:r w:rsidR="00630343" w:rsidRPr="0079121F">
        <w:fldChar w:fldCharType="begin"/>
      </w:r>
      <w:r w:rsidR="00630343" w:rsidRPr="0079121F">
        <w:instrText xml:space="preserve"> REF _Ref531008024 \h </w:instrText>
      </w:r>
      <w:r w:rsidR="0079121F" w:rsidRPr="0079121F">
        <w:instrText xml:space="preserve"> \* MERGEFORMAT </w:instrText>
      </w:r>
      <w:r w:rsidR="00630343" w:rsidRPr="0079121F">
        <w:fldChar w:fldCharType="separate"/>
      </w:r>
      <w:r w:rsidR="005D34F9">
        <w:t xml:space="preserve">Table </w:t>
      </w:r>
      <w:r w:rsidR="005D34F9">
        <w:rPr>
          <w:noProof/>
        </w:rPr>
        <w:t>6</w:t>
      </w:r>
      <w:r w:rsidR="00630343" w:rsidRPr="0079121F">
        <w:fldChar w:fldCharType="end"/>
      </w:r>
      <w:r w:rsidR="00F3689A" w:rsidRPr="00F3689A">
        <w:t xml:space="preserve"> </w:t>
      </w:r>
      <w:r w:rsidR="00F3689A" w:rsidRPr="0079121F">
        <w:t>into</w:t>
      </w:r>
      <w:r w:rsidR="00F3689A">
        <w:t xml:space="preserve"> </w:t>
      </w:r>
      <w:r w:rsidR="00F3689A">
        <w:fldChar w:fldCharType="begin"/>
      </w:r>
      <w:r w:rsidR="00F3689A">
        <w:instrText xml:space="preserve"> REF _Ref8073116 \h </w:instrText>
      </w:r>
      <w:r w:rsidR="00F3689A">
        <w:fldChar w:fldCharType="separate"/>
      </w:r>
      <w:r w:rsidR="00F3689A">
        <w:t xml:space="preserve">Table </w:t>
      </w:r>
      <w:r w:rsidR="00F3689A">
        <w:rPr>
          <w:noProof/>
        </w:rPr>
        <w:t>7</w:t>
      </w:r>
      <w:r w:rsidR="00F3689A">
        <w:fldChar w:fldCharType="end"/>
      </w:r>
      <w:r w:rsidR="00331A89" w:rsidRPr="0079121F">
        <w:t>).</w:t>
      </w:r>
    </w:p>
    <w:p w14:paraId="4DC9CBAF" w14:textId="679887E3" w:rsidR="00630343" w:rsidRPr="00277870" w:rsidRDefault="00630343" w:rsidP="00630343">
      <w:pPr>
        <w:pStyle w:val="Caption"/>
      </w:pPr>
      <w:bookmarkStart w:id="57" w:name="_Ref8073116"/>
      <w:bookmarkStart w:id="58" w:name="_Toc8203928"/>
      <w:bookmarkStart w:id="59" w:name="_Toc10126835"/>
      <w:r>
        <w:lastRenderedPageBreak/>
        <w:t xml:space="preserve">Table </w:t>
      </w:r>
      <w:r>
        <w:rPr>
          <w:noProof/>
        </w:rPr>
        <w:fldChar w:fldCharType="begin"/>
      </w:r>
      <w:r>
        <w:rPr>
          <w:noProof/>
        </w:rPr>
        <w:instrText xml:space="preserve"> SEQ Table \* ARABIC </w:instrText>
      </w:r>
      <w:r>
        <w:rPr>
          <w:noProof/>
        </w:rPr>
        <w:fldChar w:fldCharType="separate"/>
      </w:r>
      <w:r w:rsidR="005D34F9">
        <w:rPr>
          <w:noProof/>
        </w:rPr>
        <w:t>7</w:t>
      </w:r>
      <w:r>
        <w:rPr>
          <w:noProof/>
        </w:rPr>
        <w:fldChar w:fldCharType="end"/>
      </w:r>
      <w:bookmarkEnd w:id="57"/>
      <w:r>
        <w:t xml:space="preserve"> </w:t>
      </w:r>
      <w:r w:rsidR="00331A89">
        <w:t xml:space="preserve">Summary of how </w:t>
      </w:r>
      <w:r>
        <w:t xml:space="preserve">values associated with CPS </w:t>
      </w:r>
      <w:r w:rsidR="00631C47">
        <w:t xml:space="preserve">and other valued features </w:t>
      </w:r>
      <w:r w:rsidR="00331A89">
        <w:t>are likely to change or persist with anticipated change to the CPS</w:t>
      </w:r>
      <w:bookmarkEnd w:id="58"/>
      <w:bookmarkEnd w:id="59"/>
      <w:r w:rsidR="00FB052B">
        <w:t xml:space="preserve"> / feature</w:t>
      </w:r>
      <w:r w:rsidR="00D549CC">
        <w:t>s</w:t>
      </w:r>
    </w:p>
    <w:tbl>
      <w:tblPr>
        <w:tblStyle w:val="TableCSIRO"/>
        <w:tblW w:w="9668" w:type="dxa"/>
        <w:tblLook w:val="04A0" w:firstRow="1" w:lastRow="0" w:firstColumn="1" w:lastColumn="0" w:noHBand="0" w:noVBand="1"/>
      </w:tblPr>
      <w:tblGrid>
        <w:gridCol w:w="4590"/>
        <w:gridCol w:w="2101"/>
        <w:gridCol w:w="2977"/>
      </w:tblGrid>
      <w:tr w:rsidR="00630343" w:rsidRPr="00BF398F" w14:paraId="044F40CD" w14:textId="77777777" w:rsidTr="0063034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90" w:type="dxa"/>
          </w:tcPr>
          <w:p w14:paraId="5197D5C9" w14:textId="5DB2B082" w:rsidR="00630343" w:rsidRPr="00BF398F" w:rsidRDefault="00630343" w:rsidP="00CF371F">
            <w:pPr>
              <w:pStyle w:val="ColumnHeading"/>
            </w:pPr>
            <w:r>
              <w:t xml:space="preserve">1. </w:t>
            </w:r>
            <w:proofErr w:type="gramStart"/>
            <w:r w:rsidR="00FB052B">
              <w:t xml:space="preserve">Important </w:t>
            </w:r>
            <w:r>
              <w:t xml:space="preserve"> CPS</w:t>
            </w:r>
            <w:proofErr w:type="gramEnd"/>
            <w:r w:rsidR="00FB052B">
              <w:t xml:space="preserve"> and other valued features </w:t>
            </w:r>
            <w:r>
              <w:t xml:space="preserve"> of the site</w:t>
            </w:r>
          </w:p>
        </w:tc>
        <w:tc>
          <w:tcPr>
            <w:tcW w:w="2101" w:type="dxa"/>
          </w:tcPr>
          <w:p w14:paraId="48F1585C" w14:textId="61A1EE8C" w:rsidR="00630343" w:rsidRPr="004470E1" w:rsidRDefault="00630343" w:rsidP="00CF371F">
            <w:pPr>
              <w:pStyle w:val="ColumnHeading"/>
              <w:cnfStyle w:val="100000000000" w:firstRow="1" w:lastRow="0" w:firstColumn="0" w:lastColumn="0" w:oddVBand="0" w:evenVBand="0" w:oddHBand="0" w:evenHBand="0" w:firstRowFirstColumn="0" w:firstRowLastColumn="0" w:lastRowFirstColumn="0" w:lastRowLastColumn="0"/>
            </w:pPr>
            <w:r>
              <w:t>2 Values likely to be affected by changed CPS</w:t>
            </w:r>
            <w:r w:rsidR="00FB052B">
              <w:t xml:space="preserve"> / feature</w:t>
            </w:r>
            <w:r w:rsidR="00D549CC">
              <w:t>s</w:t>
            </w:r>
          </w:p>
        </w:tc>
        <w:tc>
          <w:tcPr>
            <w:tcW w:w="2977" w:type="dxa"/>
          </w:tcPr>
          <w:p w14:paraId="6DD7A12E" w14:textId="77777777" w:rsidR="00630343" w:rsidRPr="004470E1" w:rsidRDefault="00630343" w:rsidP="00CF371F">
            <w:pPr>
              <w:pStyle w:val="ColumnHeading"/>
              <w:cnfStyle w:val="100000000000" w:firstRow="1" w:lastRow="0" w:firstColumn="0" w:lastColumn="0" w:oddVBand="0" w:evenVBand="0" w:oddHBand="0" w:evenHBand="0" w:firstRowFirstColumn="0" w:firstRowLastColumn="0" w:lastRowFirstColumn="0" w:lastRowLastColumn="0"/>
            </w:pPr>
            <w:r>
              <w:t>3. Values likely to persist</w:t>
            </w:r>
          </w:p>
        </w:tc>
      </w:tr>
      <w:tr w:rsidR="00630343" w:rsidRPr="00BF398F" w14:paraId="4960DBD8" w14:textId="77777777" w:rsidTr="006303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90" w:type="dxa"/>
          </w:tcPr>
          <w:p w14:paraId="6F7598EA" w14:textId="77777777" w:rsidR="00630343" w:rsidRPr="00AE3EFD" w:rsidRDefault="00630343" w:rsidP="00CF371F">
            <w:pPr>
              <w:pStyle w:val="TableText"/>
            </w:pPr>
            <w:r w:rsidRPr="00AE3EFD">
              <w:t>Complex, unique hydrology supporting a wide diversity of types of lakes in an internally draining catchment</w:t>
            </w:r>
          </w:p>
        </w:tc>
        <w:tc>
          <w:tcPr>
            <w:tcW w:w="2101" w:type="dxa"/>
          </w:tcPr>
          <w:p w14:paraId="0D783BCD" w14:textId="73536529" w:rsidR="00630343" w:rsidRPr="00321CA9" w:rsidRDefault="00630343" w:rsidP="00CF371F">
            <w:pPr>
              <w:pStyle w:val="TableText"/>
              <w:cnfStyle w:val="000000100000" w:firstRow="0" w:lastRow="0" w:firstColumn="0" w:lastColumn="0" w:oddVBand="0" w:evenVBand="0" w:oddHBand="1" w:evenHBand="0" w:firstRowFirstColumn="0" w:firstRowLastColumn="0" w:lastRowFirstColumn="0" w:lastRowLastColumn="0"/>
              <w:rPr>
                <w:sz w:val="20"/>
                <w:szCs w:val="28"/>
              </w:rPr>
            </w:pPr>
            <w:r w:rsidRPr="00321CA9">
              <w:rPr>
                <w:color w:val="FF0000"/>
                <w:sz w:val="20"/>
                <w:szCs w:val="28"/>
              </w:rPr>
              <w:t>EC</w:t>
            </w:r>
          </w:p>
        </w:tc>
        <w:tc>
          <w:tcPr>
            <w:tcW w:w="2977" w:type="dxa"/>
          </w:tcPr>
          <w:p w14:paraId="589AE570" w14:textId="77777777" w:rsidR="00630343" w:rsidRPr="00321CA9" w:rsidRDefault="00630343" w:rsidP="00CF371F">
            <w:pPr>
              <w:pStyle w:val="TableText"/>
              <w:cnfStyle w:val="000000100000" w:firstRow="0" w:lastRow="0" w:firstColumn="0" w:lastColumn="0" w:oddVBand="0" w:evenVBand="0" w:oddHBand="1" w:evenHBand="0" w:firstRowFirstColumn="0" w:firstRowLastColumn="0" w:lastRowFirstColumn="0" w:lastRowLastColumn="0"/>
              <w:rPr>
                <w:sz w:val="20"/>
                <w:szCs w:val="28"/>
              </w:rPr>
            </w:pPr>
            <w:r w:rsidRPr="00321CA9">
              <w:rPr>
                <w:color w:val="78BE20" w:themeColor="accent3"/>
                <w:sz w:val="20"/>
                <w:szCs w:val="28"/>
              </w:rPr>
              <w:t>Cons</w:t>
            </w:r>
            <w:r w:rsidRPr="00321CA9">
              <w:rPr>
                <w:color w:val="auto"/>
                <w:sz w:val="20"/>
                <w:szCs w:val="28"/>
              </w:rPr>
              <w:t>, Other</w:t>
            </w:r>
          </w:p>
        </w:tc>
      </w:tr>
      <w:tr w:rsidR="00630343" w:rsidRPr="00BF398F" w14:paraId="3999B2DF" w14:textId="77777777" w:rsidTr="00630343">
        <w:trPr>
          <w:cantSplit/>
        </w:trPr>
        <w:tc>
          <w:tcPr>
            <w:cnfStyle w:val="001000000000" w:firstRow="0" w:lastRow="0" w:firstColumn="1" w:lastColumn="0" w:oddVBand="0" w:evenVBand="0" w:oddHBand="0" w:evenHBand="0" w:firstRowFirstColumn="0" w:firstRowLastColumn="0" w:lastRowFirstColumn="0" w:lastRowLastColumn="0"/>
            <w:tcW w:w="4590" w:type="dxa"/>
          </w:tcPr>
          <w:p w14:paraId="23DEC55D" w14:textId="77777777" w:rsidR="00630343" w:rsidRPr="00331668" w:rsidRDefault="00630343" w:rsidP="00CF371F">
            <w:pPr>
              <w:pStyle w:val="TableText"/>
            </w:pPr>
            <w:r w:rsidRPr="00331668">
              <w:t>Habitat</w:t>
            </w:r>
            <w:r>
              <w:t xml:space="preserve"> </w:t>
            </w:r>
            <w:r w:rsidRPr="00331668">
              <w:t>for migratory and endemic birds</w:t>
            </w:r>
          </w:p>
        </w:tc>
        <w:tc>
          <w:tcPr>
            <w:tcW w:w="2101" w:type="dxa"/>
          </w:tcPr>
          <w:p w14:paraId="344636BC" w14:textId="584C3A37" w:rsidR="00630343" w:rsidRPr="00321CA9" w:rsidRDefault="00630343" w:rsidP="00CF371F">
            <w:pPr>
              <w:pStyle w:val="TableText"/>
              <w:cnfStyle w:val="000000000000" w:firstRow="0" w:lastRow="0" w:firstColumn="0" w:lastColumn="0" w:oddVBand="0" w:evenVBand="0" w:oddHBand="0" w:evenHBand="0" w:firstRowFirstColumn="0" w:firstRowLastColumn="0" w:lastRowFirstColumn="0" w:lastRowLastColumn="0"/>
              <w:rPr>
                <w:sz w:val="20"/>
                <w:szCs w:val="28"/>
              </w:rPr>
            </w:pPr>
            <w:r w:rsidRPr="00321CA9">
              <w:rPr>
                <w:color w:val="FF0000"/>
                <w:sz w:val="20"/>
                <w:szCs w:val="28"/>
              </w:rPr>
              <w:t>EC</w:t>
            </w:r>
          </w:p>
        </w:tc>
        <w:tc>
          <w:tcPr>
            <w:tcW w:w="2977" w:type="dxa"/>
          </w:tcPr>
          <w:p w14:paraId="04AE9BBF" w14:textId="77777777" w:rsidR="00630343" w:rsidRPr="00321CA9" w:rsidRDefault="00630343" w:rsidP="00CF371F">
            <w:pPr>
              <w:pStyle w:val="TableText"/>
              <w:cnfStyle w:val="000000000000" w:firstRow="0" w:lastRow="0" w:firstColumn="0" w:lastColumn="0" w:oddVBand="0" w:evenVBand="0" w:oddHBand="0" w:evenHBand="0" w:firstRowFirstColumn="0" w:firstRowLastColumn="0" w:lastRowFirstColumn="0" w:lastRowLastColumn="0"/>
              <w:rPr>
                <w:sz w:val="20"/>
                <w:szCs w:val="28"/>
              </w:rPr>
            </w:pPr>
            <w:r w:rsidRPr="00321CA9">
              <w:rPr>
                <w:color w:val="1E22AA" w:themeColor="accent6"/>
                <w:sz w:val="20"/>
                <w:szCs w:val="28"/>
              </w:rPr>
              <w:t>Ramsar</w:t>
            </w:r>
            <w:r w:rsidRPr="00321CA9">
              <w:rPr>
                <w:sz w:val="20"/>
                <w:szCs w:val="28"/>
              </w:rPr>
              <w:t xml:space="preserve">, </w:t>
            </w:r>
            <w:r w:rsidRPr="00321CA9">
              <w:rPr>
                <w:color w:val="78BE20" w:themeColor="accent3"/>
                <w:sz w:val="20"/>
                <w:szCs w:val="28"/>
              </w:rPr>
              <w:t>Cons</w:t>
            </w:r>
            <w:r w:rsidRPr="00321CA9">
              <w:rPr>
                <w:color w:val="auto"/>
                <w:sz w:val="20"/>
                <w:szCs w:val="28"/>
              </w:rPr>
              <w:t>, Other</w:t>
            </w:r>
          </w:p>
        </w:tc>
      </w:tr>
      <w:tr w:rsidR="00630343" w:rsidRPr="00BF398F" w14:paraId="39A057E3" w14:textId="77777777" w:rsidTr="006303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90" w:type="dxa"/>
          </w:tcPr>
          <w:p w14:paraId="586FEF99" w14:textId="77777777" w:rsidR="00630343" w:rsidRPr="00331668" w:rsidRDefault="00630343" w:rsidP="00CF371F">
            <w:pPr>
              <w:pStyle w:val="TableText"/>
            </w:pPr>
            <w:r w:rsidRPr="00331668">
              <w:t>Large, varied waterbird population</w:t>
            </w:r>
          </w:p>
        </w:tc>
        <w:tc>
          <w:tcPr>
            <w:tcW w:w="2101" w:type="dxa"/>
          </w:tcPr>
          <w:p w14:paraId="5947B193" w14:textId="7F6236B4" w:rsidR="00630343" w:rsidRPr="00321CA9" w:rsidRDefault="00630343" w:rsidP="00CF371F">
            <w:pPr>
              <w:pStyle w:val="TableText"/>
              <w:cnfStyle w:val="000000100000" w:firstRow="0" w:lastRow="0" w:firstColumn="0" w:lastColumn="0" w:oddVBand="0" w:evenVBand="0" w:oddHBand="1" w:evenHBand="0" w:firstRowFirstColumn="0" w:firstRowLastColumn="0" w:lastRowFirstColumn="0" w:lastRowLastColumn="0"/>
              <w:rPr>
                <w:sz w:val="20"/>
                <w:szCs w:val="28"/>
              </w:rPr>
            </w:pPr>
            <w:r w:rsidRPr="00321CA9">
              <w:rPr>
                <w:color w:val="FF0000"/>
                <w:sz w:val="20"/>
                <w:szCs w:val="28"/>
              </w:rPr>
              <w:t>EC</w:t>
            </w:r>
          </w:p>
        </w:tc>
        <w:tc>
          <w:tcPr>
            <w:tcW w:w="2977" w:type="dxa"/>
          </w:tcPr>
          <w:p w14:paraId="2E742AF2" w14:textId="77777777" w:rsidR="00630343" w:rsidRPr="00321CA9" w:rsidRDefault="00630343" w:rsidP="00CF371F">
            <w:pPr>
              <w:pStyle w:val="TableText"/>
              <w:cnfStyle w:val="000000100000" w:firstRow="0" w:lastRow="0" w:firstColumn="0" w:lastColumn="0" w:oddVBand="0" w:evenVBand="0" w:oddHBand="1" w:evenHBand="0" w:firstRowFirstColumn="0" w:firstRowLastColumn="0" w:lastRowFirstColumn="0" w:lastRowLastColumn="0"/>
              <w:rPr>
                <w:sz w:val="20"/>
                <w:szCs w:val="28"/>
              </w:rPr>
            </w:pPr>
            <w:r w:rsidRPr="00321CA9">
              <w:rPr>
                <w:color w:val="1E22AA" w:themeColor="accent6"/>
                <w:sz w:val="20"/>
                <w:szCs w:val="28"/>
              </w:rPr>
              <w:t>Ramsar</w:t>
            </w:r>
            <w:r w:rsidRPr="00321CA9">
              <w:rPr>
                <w:sz w:val="20"/>
                <w:szCs w:val="28"/>
              </w:rPr>
              <w:t xml:space="preserve">, </w:t>
            </w:r>
            <w:r w:rsidRPr="00321CA9">
              <w:rPr>
                <w:color w:val="78BE20" w:themeColor="accent3"/>
                <w:sz w:val="20"/>
                <w:szCs w:val="28"/>
              </w:rPr>
              <w:t>Cons</w:t>
            </w:r>
            <w:r w:rsidRPr="00321CA9">
              <w:rPr>
                <w:color w:val="auto"/>
                <w:sz w:val="20"/>
                <w:szCs w:val="28"/>
              </w:rPr>
              <w:t>, Other</w:t>
            </w:r>
          </w:p>
        </w:tc>
      </w:tr>
      <w:tr w:rsidR="00630343" w:rsidRPr="00BF398F" w14:paraId="6B70CC98" w14:textId="77777777" w:rsidTr="00630343">
        <w:trPr>
          <w:cantSplit/>
        </w:trPr>
        <w:tc>
          <w:tcPr>
            <w:cnfStyle w:val="001000000000" w:firstRow="0" w:lastRow="0" w:firstColumn="1" w:lastColumn="0" w:oddVBand="0" w:evenVBand="0" w:oddHBand="0" w:evenHBand="0" w:firstRowFirstColumn="0" w:firstRowLastColumn="0" w:lastRowFirstColumn="0" w:lastRowLastColumn="0"/>
            <w:tcW w:w="4590" w:type="dxa"/>
          </w:tcPr>
          <w:p w14:paraId="57586E5D" w14:textId="77777777" w:rsidR="00630343" w:rsidRPr="00331668" w:rsidRDefault="00630343" w:rsidP="00CF371F">
            <w:pPr>
              <w:pStyle w:val="TableText"/>
            </w:pPr>
            <w:r w:rsidRPr="00331668">
              <w:t>Refuge site, e.g. drought refuge</w:t>
            </w:r>
          </w:p>
        </w:tc>
        <w:tc>
          <w:tcPr>
            <w:tcW w:w="2101" w:type="dxa"/>
          </w:tcPr>
          <w:p w14:paraId="768EC9E3" w14:textId="75D998B7" w:rsidR="00630343" w:rsidRPr="00321CA9" w:rsidRDefault="00630343" w:rsidP="00CF371F">
            <w:pPr>
              <w:pStyle w:val="TableText"/>
              <w:cnfStyle w:val="000000000000" w:firstRow="0" w:lastRow="0" w:firstColumn="0" w:lastColumn="0" w:oddVBand="0" w:evenVBand="0" w:oddHBand="0" w:evenHBand="0" w:firstRowFirstColumn="0" w:firstRowLastColumn="0" w:lastRowFirstColumn="0" w:lastRowLastColumn="0"/>
              <w:rPr>
                <w:sz w:val="20"/>
                <w:szCs w:val="28"/>
              </w:rPr>
            </w:pPr>
            <w:r w:rsidRPr="00321CA9">
              <w:rPr>
                <w:color w:val="FF0000"/>
                <w:sz w:val="20"/>
                <w:szCs w:val="28"/>
              </w:rPr>
              <w:t>EC</w:t>
            </w:r>
          </w:p>
        </w:tc>
        <w:tc>
          <w:tcPr>
            <w:tcW w:w="2977" w:type="dxa"/>
          </w:tcPr>
          <w:p w14:paraId="5EE3FD14" w14:textId="77777777" w:rsidR="00630343" w:rsidRPr="00321CA9" w:rsidRDefault="00630343" w:rsidP="00CF371F">
            <w:pPr>
              <w:pStyle w:val="TableText"/>
              <w:cnfStyle w:val="000000000000" w:firstRow="0" w:lastRow="0" w:firstColumn="0" w:lastColumn="0" w:oddVBand="0" w:evenVBand="0" w:oddHBand="0" w:evenHBand="0" w:firstRowFirstColumn="0" w:firstRowLastColumn="0" w:lastRowFirstColumn="0" w:lastRowLastColumn="0"/>
              <w:rPr>
                <w:sz w:val="20"/>
                <w:szCs w:val="28"/>
              </w:rPr>
            </w:pPr>
            <w:r w:rsidRPr="00321CA9">
              <w:rPr>
                <w:color w:val="1E22AA" w:themeColor="accent6"/>
                <w:sz w:val="20"/>
                <w:szCs w:val="28"/>
              </w:rPr>
              <w:t>Ramsar</w:t>
            </w:r>
            <w:r w:rsidRPr="00321CA9">
              <w:rPr>
                <w:sz w:val="20"/>
                <w:szCs w:val="28"/>
              </w:rPr>
              <w:t xml:space="preserve">, </w:t>
            </w:r>
            <w:r w:rsidRPr="00321CA9">
              <w:rPr>
                <w:color w:val="78BE20" w:themeColor="accent3"/>
                <w:sz w:val="20"/>
                <w:szCs w:val="28"/>
              </w:rPr>
              <w:t>Cons</w:t>
            </w:r>
            <w:r w:rsidRPr="00321CA9">
              <w:rPr>
                <w:color w:val="auto"/>
                <w:sz w:val="20"/>
                <w:szCs w:val="28"/>
              </w:rPr>
              <w:t>, Other</w:t>
            </w:r>
          </w:p>
        </w:tc>
      </w:tr>
      <w:tr w:rsidR="00630343" w:rsidRPr="00BF398F" w14:paraId="0ADE3F2F" w14:textId="77777777" w:rsidTr="006303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90" w:type="dxa"/>
          </w:tcPr>
          <w:p w14:paraId="6165C560" w14:textId="77777777" w:rsidR="00630343" w:rsidRDefault="00630343" w:rsidP="00CF371F">
            <w:pPr>
              <w:pStyle w:val="TableText"/>
              <w:rPr>
                <w:b w:val="0"/>
              </w:rPr>
            </w:pPr>
            <w:r>
              <w:rPr>
                <w:b w:val="0"/>
              </w:rPr>
              <w:t>Bird observatory provides access to and information about the site, as well as scenic facilities for rest and nature appreciation</w:t>
            </w:r>
          </w:p>
        </w:tc>
        <w:tc>
          <w:tcPr>
            <w:tcW w:w="2101" w:type="dxa"/>
          </w:tcPr>
          <w:p w14:paraId="1851CBEB" w14:textId="77777777" w:rsidR="00630343" w:rsidRPr="00321CA9" w:rsidRDefault="00630343" w:rsidP="00CF371F">
            <w:pPr>
              <w:pStyle w:val="TableText"/>
              <w:cnfStyle w:val="000000100000" w:firstRow="0" w:lastRow="0" w:firstColumn="0" w:lastColumn="0" w:oddVBand="0" w:evenVBand="0" w:oddHBand="1" w:evenHBand="0" w:firstRowFirstColumn="0" w:firstRowLastColumn="0" w:lastRowFirstColumn="0" w:lastRowLastColumn="0"/>
              <w:rPr>
                <w:sz w:val="20"/>
                <w:szCs w:val="28"/>
              </w:rPr>
            </w:pPr>
            <w:r w:rsidRPr="00321CA9">
              <w:rPr>
                <w:color w:val="78BE20" w:themeColor="accent3"/>
                <w:sz w:val="20"/>
                <w:szCs w:val="28"/>
              </w:rPr>
              <w:t>Cons</w:t>
            </w:r>
            <w:r w:rsidRPr="00321CA9">
              <w:rPr>
                <w:sz w:val="20"/>
                <w:szCs w:val="28"/>
              </w:rPr>
              <w:t xml:space="preserve">  </w:t>
            </w:r>
          </w:p>
        </w:tc>
        <w:tc>
          <w:tcPr>
            <w:tcW w:w="2977" w:type="dxa"/>
          </w:tcPr>
          <w:p w14:paraId="1508BA42" w14:textId="77777777" w:rsidR="00630343" w:rsidRPr="00321CA9" w:rsidRDefault="00630343" w:rsidP="00CF371F">
            <w:pPr>
              <w:pStyle w:val="TableText"/>
              <w:cnfStyle w:val="000000100000" w:firstRow="0" w:lastRow="0" w:firstColumn="0" w:lastColumn="0" w:oddVBand="0" w:evenVBand="0" w:oddHBand="1" w:evenHBand="0" w:firstRowFirstColumn="0" w:firstRowLastColumn="0" w:lastRowFirstColumn="0" w:lastRowLastColumn="0"/>
              <w:rPr>
                <w:sz w:val="20"/>
                <w:szCs w:val="28"/>
              </w:rPr>
            </w:pPr>
            <w:r w:rsidRPr="00321CA9">
              <w:rPr>
                <w:color w:val="78BE20" w:themeColor="accent3"/>
                <w:sz w:val="20"/>
                <w:szCs w:val="28"/>
              </w:rPr>
              <w:t>Cons</w:t>
            </w:r>
            <w:r w:rsidRPr="00321CA9">
              <w:rPr>
                <w:color w:val="auto"/>
                <w:sz w:val="20"/>
                <w:szCs w:val="28"/>
              </w:rPr>
              <w:t>, Other</w:t>
            </w:r>
          </w:p>
        </w:tc>
      </w:tr>
      <w:tr w:rsidR="00321CA9" w:rsidRPr="00BF398F" w14:paraId="2D15CB6A" w14:textId="77777777" w:rsidTr="00630343">
        <w:trPr>
          <w:cantSplit/>
        </w:trPr>
        <w:tc>
          <w:tcPr>
            <w:cnfStyle w:val="001000000000" w:firstRow="0" w:lastRow="0" w:firstColumn="1" w:lastColumn="0" w:oddVBand="0" w:evenVBand="0" w:oddHBand="0" w:evenHBand="0" w:firstRowFirstColumn="0" w:firstRowLastColumn="0" w:lastRowFirstColumn="0" w:lastRowLastColumn="0"/>
            <w:tcW w:w="4590" w:type="dxa"/>
          </w:tcPr>
          <w:p w14:paraId="0B2AB350" w14:textId="77777777" w:rsidR="00321CA9" w:rsidRDefault="00321CA9" w:rsidP="00CF371F">
            <w:pPr>
              <w:pStyle w:val="TableText"/>
            </w:pPr>
          </w:p>
        </w:tc>
        <w:tc>
          <w:tcPr>
            <w:tcW w:w="2101" w:type="dxa"/>
          </w:tcPr>
          <w:p w14:paraId="002DB140" w14:textId="77777777" w:rsidR="00321CA9" w:rsidRPr="004D0FB0" w:rsidRDefault="00321CA9" w:rsidP="00CF371F">
            <w:pPr>
              <w:pStyle w:val="TableText"/>
              <w:cnfStyle w:val="000000000000" w:firstRow="0" w:lastRow="0" w:firstColumn="0" w:lastColumn="0" w:oddVBand="0" w:evenVBand="0" w:oddHBand="0" w:evenHBand="0" w:firstRowFirstColumn="0" w:firstRowLastColumn="0" w:lastRowFirstColumn="0" w:lastRowLastColumn="0"/>
              <w:rPr>
                <w:color w:val="78BE20" w:themeColor="accent3"/>
                <w:sz w:val="28"/>
                <w:szCs w:val="28"/>
              </w:rPr>
            </w:pPr>
          </w:p>
        </w:tc>
        <w:tc>
          <w:tcPr>
            <w:tcW w:w="2977" w:type="dxa"/>
          </w:tcPr>
          <w:p w14:paraId="73F585AA" w14:textId="77777777" w:rsidR="00321CA9" w:rsidRPr="004D0FB0" w:rsidRDefault="00321CA9" w:rsidP="00CF371F">
            <w:pPr>
              <w:pStyle w:val="TableText"/>
              <w:cnfStyle w:val="000000000000" w:firstRow="0" w:lastRow="0" w:firstColumn="0" w:lastColumn="0" w:oddVBand="0" w:evenVBand="0" w:oddHBand="0" w:evenHBand="0" w:firstRowFirstColumn="0" w:firstRowLastColumn="0" w:lastRowFirstColumn="0" w:lastRowLastColumn="0"/>
              <w:rPr>
                <w:color w:val="78BE20" w:themeColor="accent3"/>
                <w:sz w:val="28"/>
                <w:szCs w:val="28"/>
              </w:rPr>
            </w:pPr>
          </w:p>
        </w:tc>
      </w:tr>
    </w:tbl>
    <w:p w14:paraId="38295EBA" w14:textId="77777777" w:rsidR="00F93B66" w:rsidRPr="00321CA9" w:rsidRDefault="00F93B66" w:rsidP="00630343">
      <w:pPr>
        <w:pStyle w:val="BodyText"/>
        <w:spacing w:before="0" w:after="0" w:line="240" w:lineRule="auto"/>
        <w:rPr>
          <w:color w:val="auto"/>
          <w:sz w:val="18"/>
          <w:u w:val="single"/>
        </w:rPr>
      </w:pPr>
      <w:r w:rsidRPr="00321CA9">
        <w:rPr>
          <w:color w:val="auto"/>
          <w:sz w:val="18"/>
          <w:u w:val="single"/>
        </w:rPr>
        <w:t>Key</w:t>
      </w:r>
    </w:p>
    <w:p w14:paraId="2623C869" w14:textId="6E84B100" w:rsidR="00630343" w:rsidRPr="00321CA9" w:rsidRDefault="00630343" w:rsidP="00630343">
      <w:pPr>
        <w:pStyle w:val="BodyText"/>
        <w:spacing w:before="0" w:after="0" w:line="240" w:lineRule="auto"/>
        <w:rPr>
          <w:sz w:val="18"/>
        </w:rPr>
      </w:pPr>
      <w:r w:rsidRPr="00321CA9">
        <w:rPr>
          <w:color w:val="FF0000"/>
          <w:sz w:val="18"/>
        </w:rPr>
        <w:t>EC</w:t>
      </w:r>
      <w:r w:rsidRPr="00321CA9">
        <w:rPr>
          <w:sz w:val="18"/>
        </w:rPr>
        <w:t xml:space="preserve">: The ecological character as </w:t>
      </w:r>
      <w:r w:rsidR="00E31E54">
        <w:rPr>
          <w:sz w:val="18"/>
        </w:rPr>
        <w:t>described</w:t>
      </w:r>
      <w:r w:rsidR="00E31E54" w:rsidRPr="00321CA9">
        <w:rPr>
          <w:sz w:val="18"/>
        </w:rPr>
        <w:t xml:space="preserve"> </w:t>
      </w:r>
      <w:r w:rsidR="00D609A6" w:rsidRPr="00321CA9">
        <w:rPr>
          <w:sz w:val="18"/>
        </w:rPr>
        <w:t xml:space="preserve">in the </w:t>
      </w:r>
      <w:r w:rsidR="00ED3C1A">
        <w:rPr>
          <w:sz w:val="18"/>
        </w:rPr>
        <w:t>RIS</w:t>
      </w:r>
      <w:r w:rsidR="00D609A6" w:rsidRPr="00321CA9">
        <w:rPr>
          <w:sz w:val="18"/>
        </w:rPr>
        <w:t xml:space="preserve"> </w:t>
      </w:r>
      <w:r w:rsidR="00D609A6">
        <w:rPr>
          <w:sz w:val="18"/>
        </w:rPr>
        <w:t xml:space="preserve">or a separate </w:t>
      </w:r>
      <w:r w:rsidR="0081233C">
        <w:rPr>
          <w:sz w:val="18"/>
        </w:rPr>
        <w:t>e</w:t>
      </w:r>
      <w:r w:rsidRPr="00321CA9">
        <w:rPr>
          <w:sz w:val="18"/>
        </w:rPr>
        <w:t xml:space="preserve">cological </w:t>
      </w:r>
      <w:r w:rsidR="0081233C">
        <w:rPr>
          <w:sz w:val="18"/>
        </w:rPr>
        <w:t>c</w:t>
      </w:r>
      <w:r w:rsidRPr="00321CA9">
        <w:rPr>
          <w:sz w:val="18"/>
        </w:rPr>
        <w:t xml:space="preserve">haracter </w:t>
      </w:r>
      <w:r w:rsidR="0081233C">
        <w:rPr>
          <w:sz w:val="18"/>
        </w:rPr>
        <w:t>d</w:t>
      </w:r>
      <w:r w:rsidRPr="00321CA9">
        <w:rPr>
          <w:sz w:val="18"/>
        </w:rPr>
        <w:t>escription for the site.</w:t>
      </w:r>
    </w:p>
    <w:p w14:paraId="45CC1885" w14:textId="77777777" w:rsidR="00630343" w:rsidRPr="00321CA9" w:rsidRDefault="00630343" w:rsidP="00630343">
      <w:pPr>
        <w:pStyle w:val="BodyText"/>
        <w:spacing w:before="0" w:after="0" w:line="240" w:lineRule="auto"/>
        <w:rPr>
          <w:sz w:val="18"/>
        </w:rPr>
      </w:pPr>
      <w:r w:rsidRPr="00321CA9">
        <w:rPr>
          <w:color w:val="1E22AA" w:themeColor="accent6"/>
          <w:sz w:val="18"/>
        </w:rPr>
        <w:t>Ramsar</w:t>
      </w:r>
      <w:r w:rsidRPr="00321CA9">
        <w:rPr>
          <w:sz w:val="18"/>
        </w:rPr>
        <w:t>: The Ramsar listing criteria.</w:t>
      </w:r>
    </w:p>
    <w:p w14:paraId="41D57EE2" w14:textId="7387519F" w:rsidR="00630343" w:rsidRPr="00321CA9" w:rsidRDefault="00630343" w:rsidP="00630343">
      <w:pPr>
        <w:pStyle w:val="BodyText"/>
        <w:spacing w:before="0" w:after="0" w:line="240" w:lineRule="auto"/>
        <w:rPr>
          <w:sz w:val="18"/>
        </w:rPr>
      </w:pPr>
      <w:r w:rsidRPr="00321CA9">
        <w:rPr>
          <w:color w:val="78BE20" w:themeColor="accent3"/>
          <w:sz w:val="18"/>
        </w:rPr>
        <w:t>Cons</w:t>
      </w:r>
      <w:r w:rsidRPr="00321CA9">
        <w:rPr>
          <w:sz w:val="18"/>
        </w:rPr>
        <w:t xml:space="preserve">: Other conservation values not included in the </w:t>
      </w:r>
      <w:r w:rsidR="00674364">
        <w:rPr>
          <w:sz w:val="18"/>
        </w:rPr>
        <w:t xml:space="preserve">described ecological character </w:t>
      </w:r>
      <w:r w:rsidRPr="00321CA9">
        <w:rPr>
          <w:sz w:val="18"/>
        </w:rPr>
        <w:t>or Ramsar listing criteria.</w:t>
      </w:r>
    </w:p>
    <w:p w14:paraId="36717267" w14:textId="77777777" w:rsidR="00630343" w:rsidRPr="00321CA9" w:rsidRDefault="00630343" w:rsidP="00630343">
      <w:pPr>
        <w:pStyle w:val="BodyText"/>
        <w:spacing w:before="0" w:after="0" w:line="240" w:lineRule="auto"/>
        <w:rPr>
          <w:sz w:val="18"/>
        </w:rPr>
      </w:pPr>
      <w:r w:rsidRPr="00321CA9">
        <w:rPr>
          <w:sz w:val="18"/>
        </w:rPr>
        <w:t xml:space="preserve">Other: Other </w:t>
      </w:r>
      <w:r w:rsidR="00C4143D">
        <w:rPr>
          <w:sz w:val="18"/>
        </w:rPr>
        <w:t>non</w:t>
      </w:r>
      <w:r w:rsidR="00830E3D">
        <w:rPr>
          <w:sz w:val="18"/>
        </w:rPr>
        <w:t>-</w:t>
      </w:r>
      <w:r w:rsidR="00C4143D">
        <w:rPr>
          <w:sz w:val="18"/>
        </w:rPr>
        <w:t xml:space="preserve">conservation </w:t>
      </w:r>
      <w:r w:rsidRPr="00321CA9">
        <w:rPr>
          <w:sz w:val="18"/>
        </w:rPr>
        <w:t>values associated with the site.</w:t>
      </w:r>
    </w:p>
    <w:p w14:paraId="393EAC24" w14:textId="77777777" w:rsidR="00C92A3E" w:rsidRDefault="00C92A3E" w:rsidP="00C92A3E">
      <w:pPr>
        <w:pStyle w:val="BodyText"/>
        <w:rPr>
          <w:lang w:val="en-US"/>
        </w:rPr>
      </w:pPr>
    </w:p>
    <w:p w14:paraId="345EA8EF" w14:textId="77777777" w:rsidR="00C92A3E" w:rsidRPr="002D5B31" w:rsidRDefault="00C92A3E" w:rsidP="00C92A3E">
      <w:pPr>
        <w:pStyle w:val="Heading4"/>
        <w:numPr>
          <w:ilvl w:val="0"/>
          <w:numId w:val="20"/>
        </w:numPr>
        <w:tabs>
          <w:tab w:val="clear" w:pos="1134"/>
        </w:tabs>
        <w:ind w:left="1134" w:hanging="1068"/>
      </w:pPr>
      <w:r>
        <w:t xml:space="preserve">Hydrological processes </w:t>
      </w:r>
      <w:r>
        <w:rPr>
          <w:lang w:val="en-US"/>
        </w:rPr>
        <w:t xml:space="preserve">underpinning </w:t>
      </w:r>
      <w:r w:rsidR="00CA4D90">
        <w:rPr>
          <w:lang w:val="en-US"/>
        </w:rPr>
        <w:t xml:space="preserve">change in </w:t>
      </w:r>
      <w:r w:rsidRPr="002F6F04">
        <w:rPr>
          <w:lang w:val="en-US"/>
        </w:rPr>
        <w:t>values</w:t>
      </w:r>
    </w:p>
    <w:p w14:paraId="2E83BA15" w14:textId="77777777" w:rsidR="002F6F04" w:rsidRPr="00F5092E" w:rsidRDefault="002F6F04" w:rsidP="002F6F04">
      <w:pPr>
        <w:pStyle w:val="ListBullet"/>
        <w:numPr>
          <w:ilvl w:val="0"/>
          <w:numId w:val="18"/>
        </w:numPr>
        <w:tabs>
          <w:tab w:val="clear" w:pos="199"/>
          <w:tab w:val="clear" w:pos="397"/>
        </w:tabs>
        <w:ind w:left="567" w:hanging="283"/>
        <w:rPr>
          <w:lang w:val="en-US"/>
        </w:rPr>
      </w:pPr>
      <w:r w:rsidRPr="002F6F04">
        <w:rPr>
          <w:lang w:val="en-US"/>
        </w:rPr>
        <w:t xml:space="preserve"> Identify hydrological processes </w:t>
      </w:r>
      <w:r w:rsidR="00CB0C37">
        <w:rPr>
          <w:lang w:val="en-US"/>
        </w:rPr>
        <w:t xml:space="preserve">maintaining or </w:t>
      </w:r>
      <w:r w:rsidRPr="002F6F04">
        <w:rPr>
          <w:lang w:val="en-US"/>
        </w:rPr>
        <w:t xml:space="preserve">driving </w:t>
      </w:r>
      <w:r w:rsidR="00703BC6">
        <w:rPr>
          <w:lang w:val="en-US"/>
        </w:rPr>
        <w:t>change i</w:t>
      </w:r>
      <w:r>
        <w:rPr>
          <w:lang w:val="en-US"/>
        </w:rPr>
        <w:t>n</w:t>
      </w:r>
      <w:r w:rsidRPr="002F6F04">
        <w:rPr>
          <w:lang w:val="en-US"/>
        </w:rPr>
        <w:t xml:space="preserve"> </w:t>
      </w:r>
      <w:r w:rsidR="00703BC6" w:rsidRPr="002F6F04">
        <w:rPr>
          <w:lang w:val="en-US"/>
        </w:rPr>
        <w:t>key values</w:t>
      </w:r>
      <w:r w:rsidR="002E06E4">
        <w:rPr>
          <w:lang w:val="en-US"/>
        </w:rPr>
        <w:t>:</w:t>
      </w:r>
      <w:r w:rsidR="00703BC6">
        <w:rPr>
          <w:lang w:val="en-US"/>
        </w:rPr>
        <w:t xml:space="preserve"> </w:t>
      </w:r>
    </w:p>
    <w:p w14:paraId="0E8688A1" w14:textId="77777777" w:rsidR="003939AC" w:rsidRDefault="00CA4D90" w:rsidP="002F6F04">
      <w:pPr>
        <w:pStyle w:val="ListBullet2"/>
        <w:numPr>
          <w:ilvl w:val="1"/>
          <w:numId w:val="19"/>
        </w:numPr>
        <w:tabs>
          <w:tab w:val="clear" w:pos="397"/>
          <w:tab w:val="clear" w:pos="794"/>
        </w:tabs>
        <w:ind w:left="851" w:hanging="284"/>
      </w:pPr>
      <w:r>
        <w:t xml:space="preserve">For each Ramsar value, is </w:t>
      </w:r>
      <w:r w:rsidR="00703BC6">
        <w:t xml:space="preserve">the change </w:t>
      </w:r>
      <w:r>
        <w:t>(</w:t>
      </w:r>
      <w:r w:rsidR="00703BC6">
        <w:t>or persistence</w:t>
      </w:r>
      <w:r>
        <w:t>)</w:t>
      </w:r>
      <w:r w:rsidR="00703BC6">
        <w:t xml:space="preserve"> of value associated with specific hydrological processes</w:t>
      </w:r>
      <w:r>
        <w:t>?</w:t>
      </w:r>
    </w:p>
    <w:p w14:paraId="5A344986" w14:textId="77777777" w:rsidR="002F6F04" w:rsidRPr="00CA4D90" w:rsidRDefault="00703BC6" w:rsidP="00CA4D90">
      <w:pPr>
        <w:pStyle w:val="ListBullet2"/>
        <w:numPr>
          <w:ilvl w:val="1"/>
          <w:numId w:val="19"/>
        </w:numPr>
        <w:tabs>
          <w:tab w:val="clear" w:pos="397"/>
          <w:tab w:val="clear" w:pos="794"/>
        </w:tabs>
        <w:ind w:left="851" w:hanging="284"/>
      </w:pPr>
      <w:r>
        <w:t>Across the site</w:t>
      </w:r>
      <w:r w:rsidR="00CA4D90">
        <w:t xml:space="preserve"> more broadly</w:t>
      </w:r>
      <w:r>
        <w:t xml:space="preserve">, are </w:t>
      </w:r>
      <w:r w:rsidR="00CA4D90">
        <w:t xml:space="preserve">specific hydrological processes responsible for the general pattern of </w:t>
      </w:r>
      <w:r>
        <w:t>changes and persistence of values?</w:t>
      </w:r>
      <w:r w:rsidR="0009225C">
        <w:t xml:space="preserve"> </w:t>
      </w:r>
    </w:p>
    <w:p w14:paraId="22F58CFF" w14:textId="77777777" w:rsidR="00FA11FC" w:rsidRDefault="00DF7AB7" w:rsidP="00FA11FC">
      <w:pPr>
        <w:pStyle w:val="Heading2"/>
        <w:numPr>
          <w:ilvl w:val="0"/>
          <w:numId w:val="0"/>
        </w:numPr>
        <w:ind w:left="1134" w:hanging="1134"/>
      </w:pPr>
      <w:bookmarkStart w:id="60" w:name="_Toc8068220"/>
      <w:bookmarkStart w:id="61" w:name="_Toc8203093"/>
      <w:bookmarkStart w:id="62" w:name="_Toc10126733"/>
      <w:r w:rsidRPr="009811B8">
        <w:t>S</w:t>
      </w:r>
      <w:r>
        <w:t xml:space="preserve">tage 3. </w:t>
      </w:r>
      <w:r w:rsidR="003A11FE">
        <w:t>Interpretation</w:t>
      </w:r>
      <w:bookmarkEnd w:id="60"/>
      <w:bookmarkEnd w:id="61"/>
      <w:bookmarkEnd w:id="62"/>
      <w:r w:rsidR="003A11FE">
        <w:t xml:space="preserve"> </w:t>
      </w:r>
    </w:p>
    <w:p w14:paraId="412EDB05" w14:textId="307C6634" w:rsidR="0070121B" w:rsidRDefault="002A6E02" w:rsidP="003A11FE">
      <w:pPr>
        <w:pStyle w:val="BodyText"/>
      </w:pPr>
      <w:r w:rsidRPr="00B27FF5">
        <w:t>This</w:t>
      </w:r>
      <w:r>
        <w:t xml:space="preserve"> stage is about </w:t>
      </w:r>
      <w:r w:rsidR="003A11FE">
        <w:t>interpret</w:t>
      </w:r>
      <w:r>
        <w:t xml:space="preserve">ing the </w:t>
      </w:r>
      <w:r w:rsidR="003A11FE">
        <w:t xml:space="preserve">analysis </w:t>
      </w:r>
      <w:r>
        <w:t xml:space="preserve">conducted in </w:t>
      </w:r>
      <w:r w:rsidR="003A11FE">
        <w:t>Stage 2.</w:t>
      </w:r>
      <w:r>
        <w:t xml:space="preserve"> The key steps in it involve having a conversation about the results and participants</w:t>
      </w:r>
      <w:r w:rsidR="00BB1156">
        <w:t>’</w:t>
      </w:r>
      <w:r>
        <w:t xml:space="preserve"> impression</w:t>
      </w:r>
      <w:r w:rsidR="00B27FF5">
        <w:t>s</w:t>
      </w:r>
      <w:r>
        <w:t xml:space="preserve"> of the vulnerability of the site, documenting </w:t>
      </w:r>
      <w:r w:rsidR="000F648B">
        <w:t>key patter</w:t>
      </w:r>
      <w:r>
        <w:t>n</w:t>
      </w:r>
      <w:r w:rsidR="000F648B">
        <w:t xml:space="preserve">s, </w:t>
      </w:r>
      <w:r>
        <w:t xml:space="preserve">and scoping key </w:t>
      </w:r>
      <w:r w:rsidR="000F648B">
        <w:t xml:space="preserve">implications for </w:t>
      </w:r>
      <w:r w:rsidR="00BB1156">
        <w:t xml:space="preserve">the </w:t>
      </w:r>
      <w:r w:rsidR="000F648B">
        <w:t>near</w:t>
      </w:r>
      <w:r w:rsidR="00B27FF5">
        <w:t xml:space="preserve"> term</w:t>
      </w:r>
      <w:r w:rsidR="00BB1156">
        <w:t xml:space="preserve"> and longer</w:t>
      </w:r>
      <w:r w:rsidR="00B27FF5">
        <w:t xml:space="preserve"> </w:t>
      </w:r>
      <w:r w:rsidR="000F648B">
        <w:t>term.</w:t>
      </w:r>
      <w:r>
        <w:t xml:space="preserve"> The conversation is included to allow a free ranging exploration of the data, with the expectation that the results may include unexpected patterns </w:t>
      </w:r>
      <w:r w:rsidR="00BB1156">
        <w:t xml:space="preserve">and implications </w:t>
      </w:r>
      <w:r w:rsidR="004F0F15">
        <w:t xml:space="preserve">that </w:t>
      </w:r>
      <w:r>
        <w:t xml:space="preserve">need to be </w:t>
      </w:r>
      <w:r w:rsidR="00AF26FC" w:rsidRPr="00DA42C0">
        <w:t>made</w:t>
      </w:r>
      <w:r>
        <w:t xml:space="preserve"> sense of</w:t>
      </w:r>
      <w:r w:rsidR="00977316">
        <w:t xml:space="preserve"> collectively</w:t>
      </w:r>
      <w:r>
        <w:t xml:space="preserve">. </w:t>
      </w:r>
    </w:p>
    <w:p w14:paraId="3D951420" w14:textId="0ACF0FBB" w:rsidR="000F648B" w:rsidRDefault="002A6E02" w:rsidP="003A11FE">
      <w:pPr>
        <w:pStyle w:val="BodyText"/>
      </w:pPr>
      <w:r>
        <w:t>This methodology is not intended to identify adaptation actions</w:t>
      </w:r>
      <w:r w:rsidR="0070121B">
        <w:t xml:space="preserve">. However, </w:t>
      </w:r>
      <w:r>
        <w:t xml:space="preserve">it does include the opportunity to document any </w:t>
      </w:r>
      <w:r w:rsidR="004F0F15">
        <w:t xml:space="preserve">implications </w:t>
      </w:r>
      <w:r>
        <w:t xml:space="preserve">for planning or management that </w:t>
      </w:r>
      <w:r w:rsidR="00BB1156">
        <w:t>become apparent</w:t>
      </w:r>
      <w:r>
        <w:t xml:space="preserve"> and </w:t>
      </w:r>
      <w:r w:rsidR="00885F6C">
        <w:t xml:space="preserve">to </w:t>
      </w:r>
      <w:r>
        <w:t xml:space="preserve">highlight examples where action might </w:t>
      </w:r>
      <w:r w:rsidR="00BB1156">
        <w:t xml:space="preserve">be </w:t>
      </w:r>
      <w:r>
        <w:t>warranted in the near</w:t>
      </w:r>
      <w:r w:rsidR="00A34B14">
        <w:t xml:space="preserve"> </w:t>
      </w:r>
      <w:r>
        <w:t xml:space="preserve">term to enable better understanding of </w:t>
      </w:r>
      <w:r w:rsidR="00BB1156">
        <w:t xml:space="preserve">important </w:t>
      </w:r>
      <w:r>
        <w:t xml:space="preserve">change </w:t>
      </w:r>
      <w:r w:rsidR="00BB1156">
        <w:t xml:space="preserve">processes or to start preparing for </w:t>
      </w:r>
      <w:r>
        <w:t>timely responses</w:t>
      </w:r>
      <w:r w:rsidR="00BB1156">
        <w:t xml:space="preserve"> in the future</w:t>
      </w:r>
      <w:r>
        <w:t xml:space="preserve">. </w:t>
      </w:r>
    </w:p>
    <w:p w14:paraId="1B31EA24" w14:textId="77777777" w:rsidR="000F648B" w:rsidRDefault="002A6E02" w:rsidP="003A11FE">
      <w:pPr>
        <w:pStyle w:val="BodyText"/>
      </w:pPr>
      <w:r>
        <w:t xml:space="preserve">Finally, </w:t>
      </w:r>
      <w:r w:rsidR="00B746A0">
        <w:t xml:space="preserve">guidance is provided about how the </w:t>
      </w:r>
      <w:r>
        <w:t xml:space="preserve">elements above </w:t>
      </w:r>
      <w:r w:rsidR="00B746A0">
        <w:t xml:space="preserve">can be </w:t>
      </w:r>
      <w:r>
        <w:t xml:space="preserve">combined into a </w:t>
      </w:r>
      <w:r w:rsidR="000F648B">
        <w:t xml:space="preserve">narrative that summarises </w:t>
      </w:r>
      <w:r w:rsidR="001A4088">
        <w:t xml:space="preserve">the multiple dimensions of </w:t>
      </w:r>
      <w:r w:rsidR="000F648B">
        <w:t xml:space="preserve">vulnerability </w:t>
      </w:r>
      <w:r>
        <w:t>explored in the analysis.</w:t>
      </w:r>
      <w:r w:rsidR="000F648B">
        <w:t xml:space="preserve"> </w:t>
      </w:r>
    </w:p>
    <w:p w14:paraId="64F02ABD" w14:textId="77777777" w:rsidR="00674007" w:rsidRDefault="00674007" w:rsidP="003A11FE">
      <w:pPr>
        <w:pStyle w:val="BodyText"/>
      </w:pPr>
    </w:p>
    <w:p w14:paraId="6CA46F52" w14:textId="77777777" w:rsidR="00CF2FDB" w:rsidRDefault="00674007" w:rsidP="00CF2FDB">
      <w:pPr>
        <w:pStyle w:val="Heading4"/>
        <w:numPr>
          <w:ilvl w:val="0"/>
          <w:numId w:val="20"/>
        </w:numPr>
        <w:tabs>
          <w:tab w:val="clear" w:pos="1134"/>
        </w:tabs>
        <w:ind w:left="1134" w:hanging="1068"/>
      </w:pPr>
      <w:r>
        <w:lastRenderedPageBreak/>
        <w:t>Review</w:t>
      </w:r>
      <w:r w:rsidR="00CF2FDB">
        <w:t xml:space="preserve"> the data</w:t>
      </w:r>
    </w:p>
    <w:p w14:paraId="7B4F94BF" w14:textId="76F0D9CF" w:rsidR="007A2E2A" w:rsidRDefault="00CF2FDB" w:rsidP="00CF2FDB">
      <w:pPr>
        <w:pStyle w:val="ListBullet"/>
        <w:numPr>
          <w:ilvl w:val="0"/>
          <w:numId w:val="18"/>
        </w:numPr>
        <w:tabs>
          <w:tab w:val="clear" w:pos="199"/>
          <w:tab w:val="clear" w:pos="397"/>
        </w:tabs>
        <w:ind w:left="567" w:hanging="283"/>
        <w:rPr>
          <w:lang w:val="en-US"/>
        </w:rPr>
      </w:pPr>
      <w:r>
        <w:rPr>
          <w:lang w:val="en-US"/>
        </w:rPr>
        <w:t xml:space="preserve">Look for patterns in the data in </w:t>
      </w:r>
      <w:r w:rsidR="00160149">
        <w:rPr>
          <w:lang w:val="en-US"/>
        </w:rPr>
        <w:fldChar w:fldCharType="begin"/>
      </w:r>
      <w:r w:rsidR="00160149">
        <w:rPr>
          <w:lang w:val="en-US"/>
        </w:rPr>
        <w:instrText xml:space="preserve"> REF _Ref8073116 \h </w:instrText>
      </w:r>
      <w:r w:rsidR="00160149">
        <w:rPr>
          <w:lang w:val="en-US"/>
        </w:rPr>
      </w:r>
      <w:r w:rsidR="00160149">
        <w:rPr>
          <w:lang w:val="en-US"/>
        </w:rPr>
        <w:fldChar w:fldCharType="separate"/>
      </w:r>
      <w:r w:rsidR="005D34F9">
        <w:t xml:space="preserve">Table </w:t>
      </w:r>
      <w:r w:rsidR="005D34F9">
        <w:rPr>
          <w:noProof/>
        </w:rPr>
        <w:t>7</w:t>
      </w:r>
      <w:r w:rsidR="00160149">
        <w:rPr>
          <w:lang w:val="en-US"/>
        </w:rPr>
        <w:fldChar w:fldCharType="end"/>
      </w:r>
      <w:r>
        <w:rPr>
          <w:lang w:val="en-US"/>
        </w:rPr>
        <w:t xml:space="preserve"> and have a conversation about the patterns, and their consequences. </w:t>
      </w:r>
      <w:r w:rsidR="0070121B">
        <w:rPr>
          <w:lang w:val="en-US"/>
        </w:rPr>
        <w:t>The following questions are to guide discussion</w:t>
      </w:r>
      <w:r w:rsidR="0055755D">
        <w:rPr>
          <w:lang w:val="en-US"/>
        </w:rPr>
        <w:t xml:space="preserve"> to help </w:t>
      </w:r>
      <w:r w:rsidR="008B05E6">
        <w:rPr>
          <w:lang w:val="en-US"/>
        </w:rPr>
        <w:t xml:space="preserve">participants </w:t>
      </w:r>
      <w:r w:rsidR="0055755D">
        <w:rPr>
          <w:lang w:val="en-US"/>
        </w:rPr>
        <w:t xml:space="preserve">collectively </w:t>
      </w:r>
      <w:r w:rsidR="00126A61">
        <w:rPr>
          <w:lang w:val="en-US"/>
        </w:rPr>
        <w:t>think about the results</w:t>
      </w:r>
      <w:r w:rsidR="0055755D">
        <w:rPr>
          <w:lang w:val="en-US"/>
        </w:rPr>
        <w:t>. D</w:t>
      </w:r>
      <w:r w:rsidR="00126A61">
        <w:rPr>
          <w:lang w:val="en-US"/>
        </w:rPr>
        <w:t xml:space="preserve">o take notes, but the key details will be elicited and documented in </w:t>
      </w:r>
      <w:r w:rsidR="00666B3A">
        <w:rPr>
          <w:lang w:val="en-US"/>
        </w:rPr>
        <w:t>S</w:t>
      </w:r>
      <w:r w:rsidR="00126A61">
        <w:rPr>
          <w:lang w:val="en-US"/>
        </w:rPr>
        <w:t xml:space="preserve">tep 18. </w:t>
      </w:r>
    </w:p>
    <w:p w14:paraId="370A5C3F" w14:textId="499DBA5D" w:rsidR="007C5993" w:rsidRDefault="0070121B" w:rsidP="007A2E2A">
      <w:pPr>
        <w:pStyle w:val="ListBullet2"/>
        <w:numPr>
          <w:ilvl w:val="1"/>
          <w:numId w:val="19"/>
        </w:numPr>
        <w:tabs>
          <w:tab w:val="clear" w:pos="397"/>
          <w:tab w:val="clear" w:pos="794"/>
        </w:tabs>
        <w:ind w:left="851" w:hanging="284"/>
        <w:rPr>
          <w:lang w:val="en-US"/>
        </w:rPr>
      </w:pPr>
      <w:r>
        <w:rPr>
          <w:lang w:val="en-US"/>
        </w:rPr>
        <w:t xml:space="preserve">Are there </w:t>
      </w:r>
      <w:r w:rsidR="007A2E2A">
        <w:rPr>
          <w:lang w:val="en-US"/>
        </w:rPr>
        <w:t xml:space="preserve">CPS </w:t>
      </w:r>
      <w:r w:rsidR="000F1B8D">
        <w:rPr>
          <w:lang w:val="en-US"/>
        </w:rPr>
        <w:t xml:space="preserve">/ features </w:t>
      </w:r>
      <w:r w:rsidR="007A2E2A">
        <w:rPr>
          <w:lang w:val="en-US"/>
        </w:rPr>
        <w:t>that stand out as particularly subject to change in character or values</w:t>
      </w:r>
      <w:r w:rsidR="007C5993">
        <w:rPr>
          <w:lang w:val="en-US"/>
        </w:rPr>
        <w:t>?</w:t>
      </w:r>
      <w:r w:rsidR="007A2E2A">
        <w:rPr>
          <w:lang w:val="en-US"/>
        </w:rPr>
        <w:t xml:space="preserve"> </w:t>
      </w:r>
    </w:p>
    <w:p w14:paraId="2381B647" w14:textId="03564D89" w:rsidR="007A2E2A" w:rsidRDefault="007C5993" w:rsidP="007A2E2A">
      <w:pPr>
        <w:pStyle w:val="ListBullet2"/>
        <w:numPr>
          <w:ilvl w:val="1"/>
          <w:numId w:val="19"/>
        </w:numPr>
        <w:tabs>
          <w:tab w:val="clear" w:pos="397"/>
          <w:tab w:val="clear" w:pos="794"/>
        </w:tabs>
        <w:ind w:left="851" w:hanging="284"/>
        <w:rPr>
          <w:lang w:val="en-US"/>
        </w:rPr>
      </w:pPr>
      <w:r>
        <w:rPr>
          <w:lang w:val="en-US"/>
        </w:rPr>
        <w:t xml:space="preserve">Are there CPS </w:t>
      </w:r>
      <w:r w:rsidR="000F1B8D">
        <w:rPr>
          <w:lang w:val="en-US"/>
        </w:rPr>
        <w:t xml:space="preserve">/ features </w:t>
      </w:r>
      <w:r>
        <w:rPr>
          <w:lang w:val="en-US"/>
        </w:rPr>
        <w:t xml:space="preserve">that stand out as likely to </w:t>
      </w:r>
      <w:r w:rsidR="006D69F7">
        <w:rPr>
          <w:lang w:val="en-US"/>
        </w:rPr>
        <w:t xml:space="preserve">persist, i.e. </w:t>
      </w:r>
      <w:r w:rsidR="007A2E2A">
        <w:rPr>
          <w:lang w:val="en-US"/>
        </w:rPr>
        <w:t>retain character or values</w:t>
      </w:r>
      <w:r w:rsidR="0070121B">
        <w:rPr>
          <w:lang w:val="en-US"/>
        </w:rPr>
        <w:t>?</w:t>
      </w:r>
    </w:p>
    <w:p w14:paraId="423A9005" w14:textId="5849F0CF" w:rsidR="000F648B" w:rsidRDefault="007A2E2A" w:rsidP="007A2E2A">
      <w:pPr>
        <w:pStyle w:val="ListBullet2"/>
        <w:numPr>
          <w:ilvl w:val="1"/>
          <w:numId w:val="19"/>
        </w:numPr>
        <w:tabs>
          <w:tab w:val="clear" w:pos="397"/>
          <w:tab w:val="clear" w:pos="794"/>
        </w:tabs>
        <w:ind w:left="851" w:hanging="284"/>
        <w:rPr>
          <w:lang w:val="en-US"/>
        </w:rPr>
      </w:pPr>
      <w:r>
        <w:rPr>
          <w:lang w:val="en-US"/>
        </w:rPr>
        <w:t>Particularly focus on CPS</w:t>
      </w:r>
      <w:r w:rsidR="007E653D">
        <w:rPr>
          <w:lang w:val="en-US"/>
        </w:rPr>
        <w:t xml:space="preserve"> /</w:t>
      </w:r>
      <w:r w:rsidR="0061787B">
        <w:rPr>
          <w:lang w:val="en-US"/>
        </w:rPr>
        <w:t xml:space="preserve"> </w:t>
      </w:r>
      <w:r w:rsidR="007E653D">
        <w:rPr>
          <w:lang w:val="en-US"/>
        </w:rPr>
        <w:t>features</w:t>
      </w:r>
      <w:r>
        <w:rPr>
          <w:lang w:val="en-US"/>
        </w:rPr>
        <w:t xml:space="preserve"> that may change ecological</w:t>
      </w:r>
      <w:r w:rsidR="00B032F7">
        <w:rPr>
          <w:lang w:val="en-US"/>
        </w:rPr>
        <w:t>ly</w:t>
      </w:r>
      <w:r>
        <w:rPr>
          <w:lang w:val="en-US"/>
        </w:rPr>
        <w:t xml:space="preserve"> but retain their Ramsar values or other c</w:t>
      </w:r>
      <w:r w:rsidRPr="007A2E2A">
        <w:rPr>
          <w:lang w:val="en-US"/>
        </w:rPr>
        <w:t>onservation values.</w:t>
      </w:r>
    </w:p>
    <w:p w14:paraId="5BB3DB91" w14:textId="7E4AEF5D" w:rsidR="007A2E2A" w:rsidRDefault="004C4138" w:rsidP="007A2E2A">
      <w:pPr>
        <w:pStyle w:val="ListBullet2"/>
        <w:numPr>
          <w:ilvl w:val="1"/>
          <w:numId w:val="19"/>
        </w:numPr>
        <w:tabs>
          <w:tab w:val="clear" w:pos="397"/>
          <w:tab w:val="clear" w:pos="794"/>
        </w:tabs>
        <w:ind w:left="851" w:hanging="284"/>
        <w:rPr>
          <w:lang w:val="en-US"/>
        </w:rPr>
      </w:pPr>
      <w:r>
        <w:rPr>
          <w:lang w:val="en-US"/>
        </w:rPr>
        <w:t>For e</w:t>
      </w:r>
      <w:r w:rsidR="000F648B">
        <w:rPr>
          <w:lang w:val="en-US"/>
        </w:rPr>
        <w:t>ach row in the table</w:t>
      </w:r>
      <w:r w:rsidR="00B83D6F">
        <w:rPr>
          <w:lang w:val="en-US"/>
        </w:rPr>
        <w:t xml:space="preserve">, the </w:t>
      </w:r>
      <w:r w:rsidR="000F648B">
        <w:rPr>
          <w:lang w:val="en-US"/>
        </w:rPr>
        <w:t>CPS</w:t>
      </w:r>
      <w:r w:rsidR="007E653D">
        <w:rPr>
          <w:lang w:val="en-US"/>
        </w:rPr>
        <w:t xml:space="preserve"> </w:t>
      </w:r>
      <w:r w:rsidR="006D3826">
        <w:rPr>
          <w:lang w:val="en-US"/>
        </w:rPr>
        <w:t xml:space="preserve">or </w:t>
      </w:r>
      <w:r w:rsidR="00C633B9">
        <w:rPr>
          <w:lang w:val="en-US"/>
        </w:rPr>
        <w:t xml:space="preserve">feature with </w:t>
      </w:r>
      <w:r w:rsidR="006D3826">
        <w:rPr>
          <w:lang w:val="en-US"/>
        </w:rPr>
        <w:t>its</w:t>
      </w:r>
      <w:r w:rsidR="00C633B9">
        <w:rPr>
          <w:lang w:val="en-US"/>
        </w:rPr>
        <w:t xml:space="preserve"> changing and persisting attributes</w:t>
      </w:r>
      <w:r w:rsidR="000F648B">
        <w:rPr>
          <w:lang w:val="en-US"/>
        </w:rPr>
        <w:t xml:space="preserve"> represent a trajectory of change. Are there particular trajectories that are different from the types of change that might result from current threats? </w:t>
      </w:r>
    </w:p>
    <w:p w14:paraId="1DFB3C05" w14:textId="77777777" w:rsidR="00157AC5" w:rsidRDefault="000F648B" w:rsidP="00157AC5">
      <w:pPr>
        <w:pStyle w:val="ListBullet2"/>
        <w:numPr>
          <w:ilvl w:val="1"/>
          <w:numId w:val="19"/>
        </w:numPr>
        <w:tabs>
          <w:tab w:val="clear" w:pos="397"/>
          <w:tab w:val="clear" w:pos="794"/>
        </w:tabs>
        <w:ind w:left="851" w:hanging="284"/>
        <w:rPr>
          <w:lang w:val="en-US"/>
        </w:rPr>
      </w:pPr>
      <w:r>
        <w:rPr>
          <w:lang w:val="en-US"/>
        </w:rPr>
        <w:t xml:space="preserve">Are the drivers of the changes in the table </w:t>
      </w:r>
      <w:proofErr w:type="gramStart"/>
      <w:r>
        <w:rPr>
          <w:lang w:val="en-US"/>
        </w:rPr>
        <w:t>similar to</w:t>
      </w:r>
      <w:proofErr w:type="gramEnd"/>
      <w:r>
        <w:rPr>
          <w:lang w:val="en-US"/>
        </w:rPr>
        <w:t xml:space="preserve"> or different from the thre</w:t>
      </w:r>
      <w:r w:rsidR="00157AC5">
        <w:rPr>
          <w:lang w:val="en-US"/>
        </w:rPr>
        <w:t>ats that are currently managed?</w:t>
      </w:r>
    </w:p>
    <w:p w14:paraId="4A3A4656" w14:textId="77777777" w:rsidR="00D66AC5" w:rsidRDefault="00157AC5" w:rsidP="00157AC5">
      <w:pPr>
        <w:pStyle w:val="ListBullet2"/>
        <w:numPr>
          <w:ilvl w:val="1"/>
          <w:numId w:val="19"/>
        </w:numPr>
        <w:tabs>
          <w:tab w:val="clear" w:pos="397"/>
          <w:tab w:val="clear" w:pos="794"/>
        </w:tabs>
        <w:ind w:left="851" w:hanging="284"/>
        <w:rPr>
          <w:lang w:val="en-US"/>
        </w:rPr>
      </w:pPr>
      <w:r>
        <w:rPr>
          <w:lang w:val="en-US"/>
        </w:rPr>
        <w:t>How important are interactions with other threats?</w:t>
      </w:r>
    </w:p>
    <w:p w14:paraId="38A925C3" w14:textId="77777777" w:rsidR="00157AC5" w:rsidRPr="006D04AB" w:rsidRDefault="00D66AC5" w:rsidP="00157AC5">
      <w:pPr>
        <w:pStyle w:val="ListBullet2"/>
        <w:numPr>
          <w:ilvl w:val="1"/>
          <w:numId w:val="19"/>
        </w:numPr>
        <w:tabs>
          <w:tab w:val="clear" w:pos="397"/>
          <w:tab w:val="clear" w:pos="794"/>
        </w:tabs>
        <w:ind w:left="851" w:hanging="284"/>
        <w:rPr>
          <w:lang w:val="en-US"/>
        </w:rPr>
      </w:pPr>
      <w:r w:rsidRPr="006D04AB">
        <w:rPr>
          <w:lang w:val="en-US"/>
        </w:rPr>
        <w:t>Are there key factors at the site that reduce vulnerability</w:t>
      </w:r>
      <w:r w:rsidR="00301379">
        <w:rPr>
          <w:lang w:val="en-US"/>
        </w:rPr>
        <w:t>?</w:t>
      </w:r>
      <w:r w:rsidRPr="006D04AB">
        <w:rPr>
          <w:lang w:val="en-US"/>
        </w:rPr>
        <w:t xml:space="preserve"> </w:t>
      </w:r>
    </w:p>
    <w:p w14:paraId="4C1A7F7C" w14:textId="51761C79" w:rsidR="007A2E2A" w:rsidRDefault="007A2E2A" w:rsidP="007A2E2A">
      <w:pPr>
        <w:pStyle w:val="ListBullet2"/>
        <w:numPr>
          <w:ilvl w:val="1"/>
          <w:numId w:val="19"/>
        </w:numPr>
        <w:tabs>
          <w:tab w:val="clear" w:pos="397"/>
          <w:tab w:val="clear" w:pos="794"/>
        </w:tabs>
        <w:ind w:left="851" w:hanging="284"/>
        <w:rPr>
          <w:lang w:val="en-US"/>
        </w:rPr>
      </w:pPr>
      <w:r>
        <w:rPr>
          <w:lang w:val="en-US"/>
        </w:rPr>
        <w:t xml:space="preserve">Look at the </w:t>
      </w:r>
      <w:proofErr w:type="gramStart"/>
      <w:r>
        <w:rPr>
          <w:lang w:val="en-US"/>
        </w:rPr>
        <w:t>site as a whole</w:t>
      </w:r>
      <w:proofErr w:type="gramEnd"/>
      <w:r w:rsidR="008571A6">
        <w:rPr>
          <w:lang w:val="en-US"/>
        </w:rPr>
        <w:t>.</w:t>
      </w:r>
      <w:r w:rsidR="00674007">
        <w:rPr>
          <w:lang w:val="en-US"/>
        </w:rPr>
        <w:t xml:space="preserve"> </w:t>
      </w:r>
      <w:r w:rsidR="008571A6">
        <w:rPr>
          <w:lang w:val="en-US"/>
        </w:rPr>
        <w:t>I</w:t>
      </w:r>
      <w:r>
        <w:rPr>
          <w:lang w:val="en-US"/>
        </w:rPr>
        <w:t xml:space="preserve">s there general tendency for </w:t>
      </w:r>
      <w:r w:rsidR="000931A2">
        <w:rPr>
          <w:lang w:val="en-US"/>
        </w:rPr>
        <w:t>ecological</w:t>
      </w:r>
      <w:r>
        <w:rPr>
          <w:lang w:val="en-US"/>
        </w:rPr>
        <w:t xml:space="preserve"> character to change? Do Ramsar </w:t>
      </w:r>
      <w:r w:rsidR="00C4143D">
        <w:rPr>
          <w:lang w:val="en-US"/>
        </w:rPr>
        <w:t xml:space="preserve">listing values </w:t>
      </w:r>
      <w:r>
        <w:rPr>
          <w:lang w:val="en-US"/>
        </w:rPr>
        <w:t>or other conservation values tend to persist despite change</w:t>
      </w:r>
      <w:r w:rsidR="00E27EDE">
        <w:rPr>
          <w:lang w:val="en-US"/>
        </w:rPr>
        <w:t>s</w:t>
      </w:r>
      <w:r>
        <w:rPr>
          <w:lang w:val="en-US"/>
        </w:rPr>
        <w:t xml:space="preserve"> </w:t>
      </w:r>
      <w:proofErr w:type="gramStart"/>
      <w:r>
        <w:rPr>
          <w:lang w:val="en-US"/>
        </w:rPr>
        <w:t xml:space="preserve">in </w:t>
      </w:r>
      <w:r w:rsidR="00C4143D">
        <w:rPr>
          <w:lang w:val="en-US"/>
        </w:rPr>
        <w:t>particular components</w:t>
      </w:r>
      <w:proofErr w:type="gramEnd"/>
      <w:r w:rsidR="00C4143D">
        <w:rPr>
          <w:lang w:val="en-US"/>
        </w:rPr>
        <w:t>, processes or services</w:t>
      </w:r>
      <w:r>
        <w:rPr>
          <w:lang w:val="en-US"/>
        </w:rPr>
        <w:t xml:space="preserve">?  </w:t>
      </w:r>
    </w:p>
    <w:p w14:paraId="2F998320" w14:textId="53FD7718" w:rsidR="00773DBB" w:rsidRDefault="007A2E2A" w:rsidP="007A2E2A">
      <w:pPr>
        <w:pStyle w:val="ListBullet2"/>
        <w:numPr>
          <w:ilvl w:val="1"/>
          <w:numId w:val="19"/>
        </w:numPr>
        <w:tabs>
          <w:tab w:val="clear" w:pos="397"/>
          <w:tab w:val="clear" w:pos="794"/>
        </w:tabs>
        <w:ind w:left="851" w:hanging="284"/>
        <w:rPr>
          <w:lang w:val="en-US"/>
        </w:rPr>
      </w:pPr>
      <w:r>
        <w:rPr>
          <w:lang w:val="en-US"/>
        </w:rPr>
        <w:t>When might these ecological changes occur? What observation, monitoring or model</w:t>
      </w:r>
      <w:r w:rsidR="00A34B14">
        <w:rPr>
          <w:lang w:val="en-US"/>
        </w:rPr>
        <w:t>l</w:t>
      </w:r>
      <w:r>
        <w:rPr>
          <w:lang w:val="en-US"/>
        </w:rPr>
        <w:t xml:space="preserve">ing would be needed to detect or confirm that various changes were </w:t>
      </w:r>
      <w:r w:rsidR="009A4C8C">
        <w:rPr>
          <w:lang w:val="en-US"/>
        </w:rPr>
        <w:t xml:space="preserve">occurring or </w:t>
      </w:r>
      <w:r>
        <w:rPr>
          <w:lang w:val="en-US"/>
        </w:rPr>
        <w:t>inevitable?</w:t>
      </w:r>
    </w:p>
    <w:p w14:paraId="2F483C9D" w14:textId="77777777" w:rsidR="00674007" w:rsidRDefault="00674007" w:rsidP="00674007">
      <w:pPr>
        <w:pStyle w:val="ListBullet2"/>
        <w:numPr>
          <w:ilvl w:val="1"/>
          <w:numId w:val="19"/>
        </w:numPr>
        <w:tabs>
          <w:tab w:val="clear" w:pos="397"/>
          <w:tab w:val="clear" w:pos="794"/>
        </w:tabs>
        <w:ind w:left="851" w:hanging="284"/>
        <w:rPr>
          <w:lang w:val="en-US"/>
        </w:rPr>
      </w:pPr>
      <w:r>
        <w:rPr>
          <w:lang w:val="en-US"/>
        </w:rPr>
        <w:t>What change in management might be required to ensure values persist despite ecological changes anticipated in the table?</w:t>
      </w:r>
    </w:p>
    <w:p w14:paraId="1685B517" w14:textId="77777777" w:rsidR="00773DBB" w:rsidRDefault="00773DBB" w:rsidP="007A2E2A">
      <w:pPr>
        <w:pStyle w:val="ListBullet2"/>
        <w:numPr>
          <w:ilvl w:val="1"/>
          <w:numId w:val="19"/>
        </w:numPr>
        <w:tabs>
          <w:tab w:val="clear" w:pos="397"/>
          <w:tab w:val="clear" w:pos="794"/>
        </w:tabs>
        <w:ind w:left="851" w:hanging="284"/>
        <w:rPr>
          <w:lang w:val="en-US"/>
        </w:rPr>
      </w:pPr>
      <w:r>
        <w:rPr>
          <w:lang w:val="en-US"/>
        </w:rPr>
        <w:t xml:space="preserve">Has this analysis changed your understanding of vulnerability to climate change and how it might be represented? </w:t>
      </w:r>
    </w:p>
    <w:p w14:paraId="22810255" w14:textId="77777777" w:rsidR="00674007" w:rsidRDefault="00773DBB" w:rsidP="00674007">
      <w:pPr>
        <w:pStyle w:val="ListBullet2"/>
        <w:numPr>
          <w:ilvl w:val="1"/>
          <w:numId w:val="19"/>
        </w:numPr>
        <w:tabs>
          <w:tab w:val="clear" w:pos="397"/>
          <w:tab w:val="clear" w:pos="794"/>
        </w:tabs>
        <w:ind w:left="851" w:hanging="284"/>
        <w:rPr>
          <w:lang w:val="en-US"/>
        </w:rPr>
      </w:pPr>
      <w:r w:rsidRPr="00FB5397">
        <w:rPr>
          <w:lang w:val="en-US"/>
        </w:rPr>
        <w:t>Has this analysis provided insights about near-term adaptation actions (noting that specific adaptation stages have not been included)?</w:t>
      </w:r>
    </w:p>
    <w:p w14:paraId="4A434717" w14:textId="77777777" w:rsidR="00674007" w:rsidRPr="00674007" w:rsidRDefault="00674007" w:rsidP="00674007">
      <w:pPr>
        <w:pStyle w:val="BodyText"/>
        <w:rPr>
          <w:lang w:val="en-US"/>
        </w:rPr>
      </w:pPr>
    </w:p>
    <w:p w14:paraId="120B1523" w14:textId="77777777" w:rsidR="006C2644" w:rsidRDefault="00CF2FDB" w:rsidP="00CF2FDB">
      <w:pPr>
        <w:pStyle w:val="Heading4"/>
        <w:numPr>
          <w:ilvl w:val="0"/>
          <w:numId w:val="20"/>
        </w:numPr>
        <w:tabs>
          <w:tab w:val="clear" w:pos="1134"/>
        </w:tabs>
        <w:ind w:left="1134" w:hanging="1068"/>
      </w:pPr>
      <w:r>
        <w:t xml:space="preserve">Document the </w:t>
      </w:r>
      <w:r w:rsidR="00B1130B">
        <w:t xml:space="preserve">key </w:t>
      </w:r>
      <w:r>
        <w:t>patterns</w:t>
      </w:r>
    </w:p>
    <w:p w14:paraId="4E369E5B" w14:textId="37EA0755" w:rsidR="0072547A" w:rsidRPr="00F5092E" w:rsidRDefault="007A2E2A" w:rsidP="0072547A">
      <w:pPr>
        <w:pStyle w:val="ListBullet"/>
        <w:numPr>
          <w:ilvl w:val="0"/>
          <w:numId w:val="18"/>
        </w:numPr>
        <w:tabs>
          <w:tab w:val="clear" w:pos="199"/>
          <w:tab w:val="clear" w:pos="397"/>
        </w:tabs>
        <w:ind w:left="567" w:hanging="283"/>
        <w:rPr>
          <w:lang w:val="en-US"/>
        </w:rPr>
      </w:pPr>
      <w:r>
        <w:rPr>
          <w:lang w:val="en-US"/>
        </w:rPr>
        <w:t xml:space="preserve">Identify and document key </w:t>
      </w:r>
      <w:r w:rsidR="0072547A">
        <w:rPr>
          <w:lang w:val="en-US"/>
        </w:rPr>
        <w:t xml:space="preserve">patterns in the data in </w:t>
      </w:r>
      <w:r w:rsidR="00160149">
        <w:rPr>
          <w:lang w:val="en-US"/>
        </w:rPr>
        <w:fldChar w:fldCharType="begin"/>
      </w:r>
      <w:r w:rsidR="00160149">
        <w:rPr>
          <w:lang w:val="en-US"/>
        </w:rPr>
        <w:instrText xml:space="preserve"> REF _Ref8073116 \h </w:instrText>
      </w:r>
      <w:r w:rsidR="00160149">
        <w:rPr>
          <w:lang w:val="en-US"/>
        </w:rPr>
      </w:r>
      <w:r w:rsidR="00160149">
        <w:rPr>
          <w:lang w:val="en-US"/>
        </w:rPr>
        <w:fldChar w:fldCharType="separate"/>
      </w:r>
      <w:r w:rsidR="005D34F9">
        <w:t xml:space="preserve">Table </w:t>
      </w:r>
      <w:r w:rsidR="005D34F9">
        <w:rPr>
          <w:noProof/>
        </w:rPr>
        <w:t>7</w:t>
      </w:r>
      <w:r w:rsidR="00160149">
        <w:rPr>
          <w:lang w:val="en-US"/>
        </w:rPr>
        <w:fldChar w:fldCharType="end"/>
      </w:r>
      <w:r w:rsidR="000F648B">
        <w:rPr>
          <w:lang w:val="en-US"/>
        </w:rPr>
        <w:t>.</w:t>
      </w:r>
      <w:r w:rsidR="0072547A">
        <w:rPr>
          <w:lang w:val="en-US"/>
        </w:rPr>
        <w:t xml:space="preserve"> </w:t>
      </w:r>
      <w:r w:rsidR="00126A61">
        <w:rPr>
          <w:lang w:val="en-US"/>
        </w:rPr>
        <w:t xml:space="preserve">Draw on the conversation in </w:t>
      </w:r>
      <w:r w:rsidR="00666B3A">
        <w:rPr>
          <w:lang w:val="en-US"/>
        </w:rPr>
        <w:t>S</w:t>
      </w:r>
      <w:r w:rsidR="00126A61">
        <w:rPr>
          <w:lang w:val="en-US"/>
        </w:rPr>
        <w:t>tep 17.</w:t>
      </w:r>
    </w:p>
    <w:p w14:paraId="2065DD35" w14:textId="0A95EDAF" w:rsidR="0072547A" w:rsidRDefault="0072547A" w:rsidP="0072547A">
      <w:pPr>
        <w:pStyle w:val="ListBullet2"/>
        <w:numPr>
          <w:ilvl w:val="0"/>
          <w:numId w:val="0"/>
        </w:numPr>
        <w:tabs>
          <w:tab w:val="clear" w:pos="794"/>
        </w:tabs>
        <w:ind w:left="567"/>
      </w:pPr>
      <w:r>
        <w:t xml:space="preserve">Looking at individual </w:t>
      </w:r>
      <w:r w:rsidR="007A2E2A">
        <w:t>CPS</w:t>
      </w:r>
      <w:r w:rsidR="0061787B">
        <w:t xml:space="preserve"> / features</w:t>
      </w:r>
      <w:r>
        <w:t>:</w:t>
      </w:r>
    </w:p>
    <w:p w14:paraId="7EE3ED0D" w14:textId="2499CD77" w:rsidR="007C5993" w:rsidRDefault="007A2E2A" w:rsidP="0072547A">
      <w:pPr>
        <w:pStyle w:val="ListBullet2"/>
        <w:numPr>
          <w:ilvl w:val="1"/>
          <w:numId w:val="19"/>
        </w:numPr>
        <w:tabs>
          <w:tab w:val="clear" w:pos="397"/>
          <w:tab w:val="clear" w:pos="794"/>
        </w:tabs>
        <w:ind w:left="851" w:hanging="284"/>
      </w:pPr>
      <w:r>
        <w:t xml:space="preserve">Identify those CPS </w:t>
      </w:r>
      <w:r w:rsidR="0061787B">
        <w:t xml:space="preserve">/ features </w:t>
      </w:r>
      <w:r>
        <w:t xml:space="preserve">that </w:t>
      </w:r>
      <w:r w:rsidR="0072547A">
        <w:t>stand out</w:t>
      </w:r>
      <w:r>
        <w:t xml:space="preserve"> </w:t>
      </w:r>
      <w:r w:rsidR="000F648B">
        <w:t xml:space="preserve">as </w:t>
      </w:r>
      <w:r w:rsidR="003C2B4C">
        <w:t xml:space="preserve">either </w:t>
      </w:r>
      <w:r>
        <w:t xml:space="preserve">particularly </w:t>
      </w:r>
      <w:r w:rsidR="003C2B4C">
        <w:t xml:space="preserve">vulnerable </w:t>
      </w:r>
      <w:r>
        <w:t xml:space="preserve">to </w:t>
      </w:r>
      <w:r w:rsidR="0072547A">
        <w:t>change</w:t>
      </w:r>
      <w:r w:rsidR="007C5993">
        <w:t>…</w:t>
      </w:r>
    </w:p>
    <w:p w14:paraId="090A11C6" w14:textId="77777777" w:rsidR="007A2E2A" w:rsidRDefault="008571A6" w:rsidP="0072547A">
      <w:pPr>
        <w:pStyle w:val="ListBullet2"/>
        <w:numPr>
          <w:ilvl w:val="1"/>
          <w:numId w:val="19"/>
        </w:numPr>
        <w:tabs>
          <w:tab w:val="clear" w:pos="397"/>
          <w:tab w:val="clear" w:pos="794"/>
        </w:tabs>
        <w:ind w:left="851" w:hanging="284"/>
      </w:pPr>
      <w:r>
        <w:t>… a</w:t>
      </w:r>
      <w:r w:rsidR="007C5993">
        <w:t>nd those that are</w:t>
      </w:r>
      <w:r w:rsidR="003C2B4C">
        <w:t xml:space="preserve"> particularly </w:t>
      </w:r>
      <w:r w:rsidR="00A37980">
        <w:t>resilient.</w:t>
      </w:r>
    </w:p>
    <w:p w14:paraId="62588AC1" w14:textId="2432A47B" w:rsidR="007C5993" w:rsidRDefault="007A2E2A" w:rsidP="0072547A">
      <w:pPr>
        <w:pStyle w:val="ListBullet2"/>
        <w:numPr>
          <w:ilvl w:val="1"/>
          <w:numId w:val="19"/>
        </w:numPr>
        <w:tabs>
          <w:tab w:val="clear" w:pos="397"/>
          <w:tab w:val="clear" w:pos="794"/>
        </w:tabs>
        <w:ind w:left="851" w:hanging="284"/>
      </w:pPr>
      <w:r>
        <w:t xml:space="preserve">Identify </w:t>
      </w:r>
      <w:r w:rsidR="00A37980">
        <w:t xml:space="preserve">those </w:t>
      </w:r>
      <w:r>
        <w:t xml:space="preserve">CPS </w:t>
      </w:r>
      <w:r w:rsidR="0061787B">
        <w:t xml:space="preserve">/ features </w:t>
      </w:r>
      <w:r>
        <w:t>that</w:t>
      </w:r>
      <w:r w:rsidR="0072547A">
        <w:t xml:space="preserve"> </w:t>
      </w:r>
      <w:r w:rsidR="003C2B4C">
        <w:t>stand out as either particularly vulnerable to loss of Ramsar values (</w:t>
      </w:r>
      <w:r w:rsidR="00E30D96">
        <w:t xml:space="preserve">e.g. </w:t>
      </w:r>
      <w:r w:rsidR="003C2B4C">
        <w:t xml:space="preserve">stop meeting a criterion) or other conservation values </w:t>
      </w:r>
      <w:r w:rsidR="007C5993">
        <w:t>…</w:t>
      </w:r>
    </w:p>
    <w:p w14:paraId="79D0064C" w14:textId="77777777" w:rsidR="0072547A" w:rsidRDefault="008571A6" w:rsidP="0072547A">
      <w:pPr>
        <w:pStyle w:val="ListBullet2"/>
        <w:numPr>
          <w:ilvl w:val="1"/>
          <w:numId w:val="19"/>
        </w:numPr>
        <w:tabs>
          <w:tab w:val="clear" w:pos="397"/>
          <w:tab w:val="clear" w:pos="794"/>
        </w:tabs>
        <w:ind w:left="851" w:hanging="284"/>
      </w:pPr>
      <w:r>
        <w:t xml:space="preserve">… </w:t>
      </w:r>
      <w:r w:rsidR="007C5993">
        <w:t xml:space="preserve">and those that </w:t>
      </w:r>
      <w:r w:rsidR="003C2B4C">
        <w:t>may retain their values.</w:t>
      </w:r>
      <w:r w:rsidR="0072547A">
        <w:t xml:space="preserve"> </w:t>
      </w:r>
    </w:p>
    <w:p w14:paraId="3C8E78F0" w14:textId="77777777" w:rsidR="000F648B" w:rsidRDefault="000F648B" w:rsidP="007A2E2A">
      <w:pPr>
        <w:pStyle w:val="ListBullet2"/>
        <w:numPr>
          <w:ilvl w:val="0"/>
          <w:numId w:val="0"/>
        </w:numPr>
        <w:tabs>
          <w:tab w:val="clear" w:pos="794"/>
        </w:tabs>
        <w:ind w:left="567"/>
      </w:pPr>
    </w:p>
    <w:p w14:paraId="40C2553F" w14:textId="77777777" w:rsidR="007A2E2A" w:rsidRDefault="007A2E2A" w:rsidP="007A2E2A">
      <w:pPr>
        <w:pStyle w:val="ListBullet2"/>
        <w:numPr>
          <w:ilvl w:val="0"/>
          <w:numId w:val="0"/>
        </w:numPr>
        <w:tabs>
          <w:tab w:val="clear" w:pos="794"/>
        </w:tabs>
        <w:ind w:left="567"/>
      </w:pPr>
      <w:r>
        <w:t>Looking at the site as a whole</w:t>
      </w:r>
      <w:r w:rsidR="008571A6">
        <w:t>:</w:t>
      </w:r>
    </w:p>
    <w:p w14:paraId="7A4D255B" w14:textId="0F1205C0" w:rsidR="003C2B4C" w:rsidRDefault="00FB0AB8" w:rsidP="007A2E2A">
      <w:pPr>
        <w:pStyle w:val="ListBullet2"/>
        <w:numPr>
          <w:ilvl w:val="1"/>
          <w:numId w:val="19"/>
        </w:numPr>
        <w:tabs>
          <w:tab w:val="clear" w:pos="397"/>
          <w:tab w:val="clear" w:pos="794"/>
        </w:tabs>
        <w:ind w:left="851" w:hanging="284"/>
      </w:pPr>
      <w:r>
        <w:t xml:space="preserve">Select the </w:t>
      </w:r>
      <w:r w:rsidR="00B1130B">
        <w:t xml:space="preserve">category below </w:t>
      </w:r>
      <w:r>
        <w:t xml:space="preserve">which </w:t>
      </w:r>
      <w:r w:rsidR="00B1130B">
        <w:t xml:space="preserve">best describes the general pattern for CPS </w:t>
      </w:r>
      <w:r w:rsidR="002C668A">
        <w:t xml:space="preserve">/ features </w:t>
      </w:r>
      <w:r w:rsidR="00B1130B">
        <w:t xml:space="preserve">for the </w:t>
      </w:r>
      <w:r w:rsidR="007A2E2A">
        <w:t>site</w:t>
      </w:r>
      <w:r w:rsidR="003C2B4C">
        <w:t>:</w:t>
      </w:r>
    </w:p>
    <w:p w14:paraId="7C9EFB3B" w14:textId="77777777" w:rsidR="003C2B4C" w:rsidRDefault="003C2B4C" w:rsidP="003C2B4C">
      <w:pPr>
        <w:pStyle w:val="ListBullet2"/>
        <w:numPr>
          <w:ilvl w:val="0"/>
          <w:numId w:val="19"/>
        </w:numPr>
        <w:tabs>
          <w:tab w:val="clear" w:pos="199"/>
          <w:tab w:val="clear" w:pos="794"/>
          <w:tab w:val="num" w:pos="1418"/>
        </w:tabs>
        <w:ind w:left="1418"/>
      </w:pPr>
      <w:r>
        <w:t>c</w:t>
      </w:r>
      <w:r w:rsidR="007A2E2A">
        <w:t>omponents</w:t>
      </w:r>
      <w:r>
        <w:t xml:space="preserve"> persisting </w:t>
      </w:r>
    </w:p>
    <w:p w14:paraId="7A190B47" w14:textId="77777777" w:rsidR="003C2B4C" w:rsidRDefault="007A2E2A" w:rsidP="003C2B4C">
      <w:pPr>
        <w:pStyle w:val="ListBullet2"/>
        <w:numPr>
          <w:ilvl w:val="0"/>
          <w:numId w:val="19"/>
        </w:numPr>
        <w:tabs>
          <w:tab w:val="clear" w:pos="199"/>
          <w:tab w:val="clear" w:pos="794"/>
          <w:tab w:val="num" w:pos="1418"/>
        </w:tabs>
        <w:ind w:left="1418"/>
      </w:pPr>
      <w:r>
        <w:t xml:space="preserve">changed components but </w:t>
      </w:r>
      <w:r w:rsidR="003C2B4C">
        <w:t xml:space="preserve">persisting </w:t>
      </w:r>
      <w:r>
        <w:t xml:space="preserve">processes and </w:t>
      </w:r>
      <w:r w:rsidR="0009225C">
        <w:t>services</w:t>
      </w:r>
    </w:p>
    <w:p w14:paraId="2DD2A4F2" w14:textId="77777777" w:rsidR="003C2B4C" w:rsidRDefault="007A2E2A" w:rsidP="003C2B4C">
      <w:pPr>
        <w:pStyle w:val="ListBullet2"/>
        <w:numPr>
          <w:ilvl w:val="0"/>
          <w:numId w:val="19"/>
        </w:numPr>
        <w:tabs>
          <w:tab w:val="clear" w:pos="199"/>
          <w:tab w:val="clear" w:pos="794"/>
          <w:tab w:val="num" w:pos="1418"/>
        </w:tabs>
        <w:ind w:left="1418"/>
      </w:pPr>
      <w:r>
        <w:t xml:space="preserve">changed processes but </w:t>
      </w:r>
      <w:r w:rsidR="003C2B4C">
        <w:t xml:space="preserve">persisting </w:t>
      </w:r>
      <w:r>
        <w:t>services</w:t>
      </w:r>
    </w:p>
    <w:p w14:paraId="050E9F06" w14:textId="77777777" w:rsidR="007A2E2A" w:rsidRDefault="007A2E2A" w:rsidP="003C2B4C">
      <w:pPr>
        <w:pStyle w:val="ListBullet2"/>
        <w:numPr>
          <w:ilvl w:val="0"/>
          <w:numId w:val="19"/>
        </w:numPr>
        <w:tabs>
          <w:tab w:val="clear" w:pos="199"/>
          <w:tab w:val="clear" w:pos="794"/>
          <w:tab w:val="num" w:pos="1418"/>
        </w:tabs>
        <w:ind w:left="1418"/>
      </w:pPr>
      <w:r>
        <w:t xml:space="preserve">changed components, </w:t>
      </w:r>
      <w:proofErr w:type="gramStart"/>
      <w:r>
        <w:t>processes</w:t>
      </w:r>
      <w:proofErr w:type="gramEnd"/>
      <w:r>
        <w:t xml:space="preserve"> and services</w:t>
      </w:r>
      <w:r w:rsidR="003C2B4C">
        <w:t>.</w:t>
      </w:r>
    </w:p>
    <w:p w14:paraId="5AD531BE" w14:textId="77777777" w:rsidR="003C2B4C" w:rsidRDefault="003C2B4C" w:rsidP="007A2E2A">
      <w:pPr>
        <w:pStyle w:val="ListBullet2"/>
        <w:numPr>
          <w:ilvl w:val="1"/>
          <w:numId w:val="19"/>
        </w:numPr>
        <w:tabs>
          <w:tab w:val="clear" w:pos="397"/>
          <w:tab w:val="clear" w:pos="794"/>
        </w:tabs>
        <w:ind w:left="851" w:hanging="284"/>
      </w:pPr>
      <w:r>
        <w:lastRenderedPageBreak/>
        <w:t xml:space="preserve">Note features that counter the general trend. </w:t>
      </w:r>
    </w:p>
    <w:p w14:paraId="6265C203" w14:textId="77777777" w:rsidR="00B1130B" w:rsidRDefault="00FB0AB8" w:rsidP="00B1130B">
      <w:pPr>
        <w:pStyle w:val="ListBullet2"/>
        <w:numPr>
          <w:ilvl w:val="1"/>
          <w:numId w:val="19"/>
        </w:numPr>
        <w:tabs>
          <w:tab w:val="clear" w:pos="397"/>
          <w:tab w:val="clear" w:pos="794"/>
        </w:tabs>
        <w:ind w:left="851" w:hanging="284"/>
      </w:pPr>
      <w:r>
        <w:t xml:space="preserve">Select the category below which best </w:t>
      </w:r>
      <w:r w:rsidR="00B1130B">
        <w:t>describes the general trend for the site:</w:t>
      </w:r>
    </w:p>
    <w:p w14:paraId="74D0EA11" w14:textId="77777777" w:rsidR="00B1130B" w:rsidRDefault="00B1130B" w:rsidP="00B1130B">
      <w:pPr>
        <w:pStyle w:val="ListBullet2"/>
        <w:numPr>
          <w:ilvl w:val="0"/>
          <w:numId w:val="19"/>
        </w:numPr>
        <w:tabs>
          <w:tab w:val="clear" w:pos="199"/>
          <w:tab w:val="clear" w:pos="794"/>
          <w:tab w:val="num" w:pos="1418"/>
        </w:tabs>
        <w:ind w:left="1418"/>
      </w:pPr>
      <w:r>
        <w:t>retain</w:t>
      </w:r>
      <w:r w:rsidR="008571A6">
        <w:t>s</w:t>
      </w:r>
      <w:r>
        <w:t xml:space="preserve"> ecological character</w:t>
      </w:r>
      <w:r w:rsidR="00CF3B85">
        <w:t xml:space="preserve"> as described</w:t>
      </w:r>
    </w:p>
    <w:p w14:paraId="0DB08D7B" w14:textId="77777777" w:rsidR="00B1130B" w:rsidRDefault="00B1130B" w:rsidP="00B1130B">
      <w:pPr>
        <w:pStyle w:val="ListBullet2"/>
        <w:numPr>
          <w:ilvl w:val="0"/>
          <w:numId w:val="19"/>
        </w:numPr>
        <w:tabs>
          <w:tab w:val="clear" w:pos="199"/>
          <w:tab w:val="clear" w:pos="794"/>
          <w:tab w:val="num" w:pos="1418"/>
        </w:tabs>
        <w:ind w:left="1418"/>
      </w:pPr>
      <w:r>
        <w:t xml:space="preserve">risks change in ecological character, </w:t>
      </w:r>
      <w:r w:rsidR="00840977">
        <w:t>but still meets Ramsar criteria</w:t>
      </w:r>
    </w:p>
    <w:p w14:paraId="49307289" w14:textId="77777777" w:rsidR="00B1130B" w:rsidRDefault="00B1130B" w:rsidP="00B1130B">
      <w:pPr>
        <w:pStyle w:val="ListBullet2"/>
        <w:numPr>
          <w:ilvl w:val="0"/>
          <w:numId w:val="19"/>
        </w:numPr>
        <w:tabs>
          <w:tab w:val="clear" w:pos="199"/>
          <w:tab w:val="clear" w:pos="794"/>
          <w:tab w:val="num" w:pos="1418"/>
        </w:tabs>
        <w:ind w:left="1418"/>
      </w:pPr>
      <w:r>
        <w:t>risks fail</w:t>
      </w:r>
      <w:r w:rsidR="008571A6">
        <w:t>ing</w:t>
      </w:r>
      <w:r>
        <w:t xml:space="preserve"> to meet Ramsar criteria but retain</w:t>
      </w:r>
      <w:r w:rsidR="008571A6">
        <w:t>s</w:t>
      </w:r>
      <w:r>
        <w:t xml:space="preserve"> other conservation value</w:t>
      </w:r>
      <w:r w:rsidR="00840977">
        <w:t>s</w:t>
      </w:r>
      <w:r w:rsidR="0009225C">
        <w:t xml:space="preserve"> identified by stakeholders</w:t>
      </w:r>
    </w:p>
    <w:p w14:paraId="62A6DD37" w14:textId="77777777" w:rsidR="00B1130B" w:rsidRPr="00B1130B" w:rsidRDefault="00B1130B" w:rsidP="00B1130B">
      <w:pPr>
        <w:pStyle w:val="ListBullet2"/>
        <w:numPr>
          <w:ilvl w:val="0"/>
          <w:numId w:val="19"/>
        </w:numPr>
        <w:tabs>
          <w:tab w:val="clear" w:pos="199"/>
          <w:tab w:val="clear" w:pos="794"/>
          <w:tab w:val="num" w:pos="1418"/>
        </w:tabs>
        <w:ind w:left="1418"/>
      </w:pPr>
      <w:r>
        <w:t>risks loss of all conservation value</w:t>
      </w:r>
      <w:r w:rsidR="00CF3B85">
        <w:t>.</w:t>
      </w:r>
      <w:r>
        <w:t xml:space="preserve"> </w:t>
      </w:r>
    </w:p>
    <w:p w14:paraId="1F23CAAB" w14:textId="77777777" w:rsidR="00E60955" w:rsidRDefault="00B1130B" w:rsidP="00B1130B">
      <w:pPr>
        <w:pStyle w:val="ListBullet2"/>
        <w:numPr>
          <w:ilvl w:val="1"/>
          <w:numId w:val="19"/>
        </w:numPr>
        <w:tabs>
          <w:tab w:val="clear" w:pos="397"/>
          <w:tab w:val="clear" w:pos="794"/>
        </w:tabs>
        <w:ind w:left="851" w:hanging="284"/>
      </w:pPr>
      <w:r>
        <w:t>Note features that counter the general trend.</w:t>
      </w:r>
    </w:p>
    <w:p w14:paraId="3D9200C6" w14:textId="77777777" w:rsidR="007A2E2A" w:rsidRDefault="00FB0AB8" w:rsidP="007A2E2A">
      <w:pPr>
        <w:pStyle w:val="ListBullet2"/>
        <w:numPr>
          <w:ilvl w:val="1"/>
          <w:numId w:val="19"/>
        </w:numPr>
        <w:tabs>
          <w:tab w:val="clear" w:pos="397"/>
          <w:tab w:val="clear" w:pos="794"/>
        </w:tabs>
        <w:ind w:left="851" w:hanging="284"/>
      </w:pPr>
      <w:r>
        <w:t xml:space="preserve">Select the dominant </w:t>
      </w:r>
      <w:r w:rsidR="007A2E2A">
        <w:t>driv</w:t>
      </w:r>
      <w:r>
        <w:t xml:space="preserve">ers of the </w:t>
      </w:r>
      <w:r w:rsidR="00B1130B">
        <w:t xml:space="preserve">anticipated </w:t>
      </w:r>
      <w:r w:rsidR="007A2E2A">
        <w:t xml:space="preserve">change (more than one may apply): </w:t>
      </w:r>
    </w:p>
    <w:p w14:paraId="25346F71" w14:textId="77777777" w:rsidR="007A2E2A" w:rsidRDefault="007A2E2A" w:rsidP="007A2E2A">
      <w:pPr>
        <w:pStyle w:val="ListBullet2"/>
        <w:numPr>
          <w:ilvl w:val="0"/>
          <w:numId w:val="19"/>
        </w:numPr>
        <w:tabs>
          <w:tab w:val="clear" w:pos="199"/>
          <w:tab w:val="clear" w:pos="794"/>
          <w:tab w:val="num" w:pos="1418"/>
        </w:tabs>
        <w:ind w:left="1418"/>
      </w:pPr>
      <w:r>
        <w:t xml:space="preserve">direct temperature, </w:t>
      </w:r>
      <w:proofErr w:type="gramStart"/>
      <w:r>
        <w:t>rainfall</w:t>
      </w:r>
      <w:proofErr w:type="gramEnd"/>
      <w:r>
        <w:t xml:space="preserve"> or sea-level rise impacts on components</w:t>
      </w:r>
    </w:p>
    <w:p w14:paraId="67A40EC6" w14:textId="77777777" w:rsidR="007A2E2A" w:rsidRDefault="007A2E2A" w:rsidP="007A2E2A">
      <w:pPr>
        <w:pStyle w:val="ListBullet2"/>
        <w:numPr>
          <w:ilvl w:val="0"/>
          <w:numId w:val="19"/>
        </w:numPr>
        <w:tabs>
          <w:tab w:val="clear" w:pos="199"/>
          <w:tab w:val="clear" w:pos="794"/>
          <w:tab w:val="num" w:pos="1418"/>
        </w:tabs>
        <w:ind w:left="1418"/>
      </w:pPr>
      <w:r>
        <w:t>altered hydrology</w:t>
      </w:r>
    </w:p>
    <w:p w14:paraId="1BD7C222" w14:textId="77777777" w:rsidR="00391BA4" w:rsidRDefault="00391BA4" w:rsidP="00391BA4">
      <w:pPr>
        <w:pStyle w:val="ListBullet2"/>
        <w:numPr>
          <w:ilvl w:val="0"/>
          <w:numId w:val="19"/>
        </w:numPr>
        <w:tabs>
          <w:tab w:val="clear" w:pos="199"/>
          <w:tab w:val="clear" w:pos="794"/>
          <w:tab w:val="num" w:pos="1418"/>
        </w:tabs>
        <w:ind w:left="1418"/>
      </w:pPr>
      <w:r>
        <w:t xml:space="preserve">changes in species interactions </w:t>
      </w:r>
    </w:p>
    <w:p w14:paraId="3F3F6406" w14:textId="34272732" w:rsidR="004E4A41" w:rsidRDefault="008208F1" w:rsidP="00391BA4">
      <w:pPr>
        <w:pStyle w:val="ListBullet2"/>
        <w:numPr>
          <w:ilvl w:val="0"/>
          <w:numId w:val="19"/>
        </w:numPr>
        <w:tabs>
          <w:tab w:val="clear" w:pos="199"/>
          <w:tab w:val="clear" w:pos="794"/>
          <w:tab w:val="num" w:pos="1418"/>
        </w:tabs>
        <w:ind w:left="1418"/>
      </w:pPr>
      <w:r>
        <w:t xml:space="preserve">climate change causing </w:t>
      </w:r>
      <w:r w:rsidR="007A2E2A">
        <w:t>increase</w:t>
      </w:r>
      <w:r w:rsidR="008571A6">
        <w:t>d</w:t>
      </w:r>
      <w:r w:rsidR="007A2E2A">
        <w:t xml:space="preserve"> susceptibility to threats </w:t>
      </w:r>
    </w:p>
    <w:p w14:paraId="7DED1391" w14:textId="0FCBAB09" w:rsidR="00391BA4" w:rsidRDefault="008208F1" w:rsidP="00391BA4">
      <w:pPr>
        <w:pStyle w:val="ListBullet2"/>
        <w:numPr>
          <w:ilvl w:val="0"/>
          <w:numId w:val="19"/>
        </w:numPr>
        <w:tabs>
          <w:tab w:val="clear" w:pos="199"/>
          <w:tab w:val="clear" w:pos="794"/>
          <w:tab w:val="num" w:pos="1418"/>
        </w:tabs>
        <w:ind w:left="1418"/>
      </w:pPr>
      <w:r>
        <w:t xml:space="preserve">climate change causing </w:t>
      </w:r>
      <w:r w:rsidR="004E4A41">
        <w:t>increase in threats</w:t>
      </w:r>
      <w:r w:rsidR="008571A6">
        <w:t>.</w:t>
      </w:r>
      <w:r w:rsidR="004E4A41">
        <w:t xml:space="preserve"> </w:t>
      </w:r>
    </w:p>
    <w:p w14:paraId="2FD57A75" w14:textId="77777777" w:rsidR="00E60955" w:rsidRDefault="00E60955" w:rsidP="00E60955">
      <w:pPr>
        <w:pStyle w:val="ListBullet2"/>
        <w:numPr>
          <w:ilvl w:val="1"/>
          <w:numId w:val="19"/>
        </w:numPr>
        <w:tabs>
          <w:tab w:val="clear" w:pos="397"/>
          <w:tab w:val="clear" w:pos="794"/>
        </w:tabs>
        <w:ind w:left="851" w:hanging="284"/>
      </w:pPr>
      <w:r>
        <w:t>Describe the change processes causing the most significant change</w:t>
      </w:r>
    </w:p>
    <w:p w14:paraId="2BC7A67C" w14:textId="77777777" w:rsidR="00D66AC5" w:rsidRPr="006D04AB" w:rsidRDefault="00E60955" w:rsidP="00E60955">
      <w:pPr>
        <w:pStyle w:val="ListBullet2"/>
        <w:numPr>
          <w:ilvl w:val="1"/>
          <w:numId w:val="19"/>
        </w:numPr>
        <w:tabs>
          <w:tab w:val="clear" w:pos="397"/>
          <w:tab w:val="clear" w:pos="794"/>
        </w:tabs>
        <w:ind w:left="851" w:hanging="284"/>
      </w:pPr>
      <w:r w:rsidRPr="006D04AB">
        <w:t>Describe any separate change process</w:t>
      </w:r>
      <w:r w:rsidR="008571A6">
        <w:t>es</w:t>
      </w:r>
      <w:r w:rsidRPr="006D04AB">
        <w:t xml:space="preserve"> that are also important </w:t>
      </w:r>
    </w:p>
    <w:p w14:paraId="254A9D91" w14:textId="77777777" w:rsidR="00D66AC5" w:rsidRPr="006D04AB" w:rsidRDefault="00D66AC5" w:rsidP="00D66AC5">
      <w:pPr>
        <w:pStyle w:val="ListBullet2"/>
        <w:numPr>
          <w:ilvl w:val="1"/>
          <w:numId w:val="19"/>
        </w:numPr>
        <w:tabs>
          <w:tab w:val="clear" w:pos="397"/>
          <w:tab w:val="clear" w:pos="794"/>
        </w:tabs>
        <w:ind w:left="851" w:hanging="284"/>
        <w:rPr>
          <w:lang w:val="en-US"/>
        </w:rPr>
      </w:pPr>
      <w:r w:rsidRPr="006D04AB">
        <w:rPr>
          <w:lang w:val="en-US"/>
        </w:rPr>
        <w:t>Describe any key factors at the site that help reduce its vulnerability (</w:t>
      </w:r>
      <w:r w:rsidR="008571A6">
        <w:rPr>
          <w:lang w:val="en-US"/>
        </w:rPr>
        <w:t xml:space="preserve">e.g. </w:t>
      </w:r>
      <w:r w:rsidRPr="006D04AB">
        <w:rPr>
          <w:lang w:val="en-US"/>
        </w:rPr>
        <w:t>size, heterogeneity, isolation/connectivity, landscape context, receives groundwater from regional/large aquifers)</w:t>
      </w:r>
      <w:r w:rsidR="008571A6">
        <w:rPr>
          <w:lang w:val="en-US"/>
        </w:rPr>
        <w:t>.</w:t>
      </w:r>
      <w:r w:rsidRPr="006D04AB">
        <w:rPr>
          <w:lang w:val="en-US"/>
        </w:rPr>
        <w:t xml:space="preserve"> </w:t>
      </w:r>
    </w:p>
    <w:p w14:paraId="3A8B9832" w14:textId="77777777" w:rsidR="001823EF" w:rsidRPr="006D04AB" w:rsidRDefault="001823EF" w:rsidP="0072547A">
      <w:pPr>
        <w:pStyle w:val="BodyText"/>
      </w:pPr>
    </w:p>
    <w:p w14:paraId="185A8BCF" w14:textId="77777777" w:rsidR="00CF2FDB" w:rsidRPr="006D04AB" w:rsidRDefault="00CF2FDB" w:rsidP="00CF2FDB">
      <w:pPr>
        <w:pStyle w:val="Heading4"/>
        <w:numPr>
          <w:ilvl w:val="0"/>
          <w:numId w:val="20"/>
        </w:numPr>
        <w:tabs>
          <w:tab w:val="clear" w:pos="1134"/>
        </w:tabs>
        <w:ind w:left="1134" w:hanging="1068"/>
      </w:pPr>
      <w:r w:rsidRPr="006D04AB">
        <w:t>Consequences of the patterns</w:t>
      </w:r>
    </w:p>
    <w:p w14:paraId="64B24F47" w14:textId="58BE8952" w:rsidR="00E60955" w:rsidRPr="006D04AB" w:rsidRDefault="00BF35CE" w:rsidP="00BF35CE">
      <w:pPr>
        <w:pStyle w:val="ListBullet"/>
        <w:numPr>
          <w:ilvl w:val="0"/>
          <w:numId w:val="18"/>
        </w:numPr>
        <w:tabs>
          <w:tab w:val="clear" w:pos="199"/>
          <w:tab w:val="clear" w:pos="397"/>
        </w:tabs>
        <w:ind w:left="567" w:hanging="283"/>
        <w:rPr>
          <w:lang w:val="en-US"/>
        </w:rPr>
      </w:pPr>
      <w:r w:rsidRPr="006D04AB">
        <w:rPr>
          <w:lang w:val="en-US"/>
        </w:rPr>
        <w:t xml:space="preserve">Identify and document </w:t>
      </w:r>
      <w:r w:rsidR="00FD0B69">
        <w:rPr>
          <w:lang w:val="en-US"/>
        </w:rPr>
        <w:t xml:space="preserve">any </w:t>
      </w:r>
      <w:r w:rsidRPr="006D04AB">
        <w:rPr>
          <w:lang w:val="en-US"/>
        </w:rPr>
        <w:t xml:space="preserve">consequences of the results </w:t>
      </w:r>
      <w:r w:rsidR="00E60955" w:rsidRPr="006D04AB">
        <w:rPr>
          <w:lang w:val="en-US"/>
        </w:rPr>
        <w:t xml:space="preserve">for </w:t>
      </w:r>
      <w:r w:rsidRPr="006D04AB">
        <w:rPr>
          <w:lang w:val="en-US"/>
        </w:rPr>
        <w:t xml:space="preserve">describing the </w:t>
      </w:r>
      <w:r w:rsidR="00E60955" w:rsidRPr="006D04AB">
        <w:rPr>
          <w:lang w:val="en-US"/>
        </w:rPr>
        <w:t>vulnerability</w:t>
      </w:r>
      <w:r w:rsidRPr="006D04AB">
        <w:rPr>
          <w:lang w:val="en-US"/>
        </w:rPr>
        <w:t xml:space="preserve"> of the site</w:t>
      </w:r>
      <w:r w:rsidR="007D55AF">
        <w:rPr>
          <w:lang w:val="en-US"/>
        </w:rPr>
        <w:t>:</w:t>
      </w:r>
    </w:p>
    <w:p w14:paraId="279830C9" w14:textId="77777777" w:rsidR="00D74282" w:rsidRPr="006D04AB" w:rsidRDefault="00D74282" w:rsidP="00D74282">
      <w:pPr>
        <w:pStyle w:val="ListBullet2"/>
        <w:numPr>
          <w:ilvl w:val="1"/>
          <w:numId w:val="19"/>
        </w:numPr>
        <w:tabs>
          <w:tab w:val="clear" w:pos="794"/>
        </w:tabs>
        <w:ind w:left="851" w:hanging="284"/>
      </w:pPr>
      <w:r w:rsidRPr="006D04AB">
        <w:t xml:space="preserve">Select the level of vulnerability of the site in the face of greatest plausible change: </w:t>
      </w:r>
    </w:p>
    <w:p w14:paraId="14944845" w14:textId="77777777" w:rsidR="004E0875" w:rsidRPr="006D04AB" w:rsidRDefault="004E0875" w:rsidP="00D74282">
      <w:pPr>
        <w:pStyle w:val="ListBullet2"/>
        <w:numPr>
          <w:ilvl w:val="0"/>
          <w:numId w:val="19"/>
        </w:numPr>
        <w:tabs>
          <w:tab w:val="clear" w:pos="199"/>
          <w:tab w:val="clear" w:pos="794"/>
          <w:tab w:val="num" w:pos="1418"/>
        </w:tabs>
        <w:ind w:left="1418"/>
      </w:pPr>
      <w:r w:rsidRPr="006D04AB">
        <w:t>Site likely to be minimally affected by climate change</w:t>
      </w:r>
    </w:p>
    <w:p w14:paraId="17A529DA" w14:textId="77777777" w:rsidR="004E0875" w:rsidRPr="006D04AB" w:rsidRDefault="004E0875" w:rsidP="00D74282">
      <w:pPr>
        <w:pStyle w:val="ListBullet2"/>
        <w:numPr>
          <w:ilvl w:val="0"/>
          <w:numId w:val="19"/>
        </w:numPr>
        <w:tabs>
          <w:tab w:val="clear" w:pos="199"/>
          <w:tab w:val="clear" w:pos="794"/>
          <w:tab w:val="num" w:pos="1418"/>
        </w:tabs>
        <w:ind w:left="1418"/>
      </w:pPr>
      <w:r w:rsidRPr="006D04AB">
        <w:t>Site could feasibly be managed to maintain its character</w:t>
      </w:r>
    </w:p>
    <w:p w14:paraId="36435F2C" w14:textId="68B006E3" w:rsidR="004E0875" w:rsidRPr="006D04AB" w:rsidRDefault="004E0875" w:rsidP="00D74282">
      <w:pPr>
        <w:pStyle w:val="ListBullet2"/>
        <w:numPr>
          <w:ilvl w:val="0"/>
          <w:numId w:val="19"/>
        </w:numPr>
        <w:tabs>
          <w:tab w:val="clear" w:pos="199"/>
          <w:tab w:val="clear" w:pos="794"/>
          <w:tab w:val="num" w:pos="1418"/>
        </w:tabs>
        <w:ind w:left="1418"/>
      </w:pPr>
      <w:r w:rsidRPr="006D04AB">
        <w:t xml:space="preserve">Some change in character is inevitable but with </w:t>
      </w:r>
      <w:r w:rsidR="00066E9F">
        <w:t>good</w:t>
      </w:r>
      <w:r w:rsidR="00066E9F" w:rsidRPr="006D04AB">
        <w:t xml:space="preserve"> </w:t>
      </w:r>
      <w:r w:rsidRPr="006D04AB">
        <w:t xml:space="preserve">management the site will retain </w:t>
      </w:r>
      <w:r w:rsidR="000931A2">
        <w:t xml:space="preserve">status as </w:t>
      </w:r>
      <w:r w:rsidR="00C4143D">
        <w:t xml:space="preserve">an </w:t>
      </w:r>
      <w:r w:rsidRPr="006D04AB">
        <w:t>internationally important wetland</w:t>
      </w:r>
    </w:p>
    <w:p w14:paraId="51A6DFB1" w14:textId="121D2DD8" w:rsidR="00D74282" w:rsidRPr="006D04AB" w:rsidRDefault="004E0875" w:rsidP="00D74282">
      <w:pPr>
        <w:pStyle w:val="ListBullet2"/>
        <w:numPr>
          <w:ilvl w:val="0"/>
          <w:numId w:val="19"/>
        </w:numPr>
        <w:tabs>
          <w:tab w:val="clear" w:pos="199"/>
          <w:tab w:val="clear" w:pos="794"/>
          <w:tab w:val="num" w:pos="1418"/>
        </w:tabs>
        <w:ind w:left="1418"/>
      </w:pPr>
      <w:r w:rsidRPr="006D04AB">
        <w:t xml:space="preserve">Site may lose status as </w:t>
      </w:r>
      <w:r w:rsidR="006F2AB4">
        <w:t xml:space="preserve">an </w:t>
      </w:r>
      <w:r w:rsidRPr="006D04AB">
        <w:t xml:space="preserve">internationally important wetland, but with </w:t>
      </w:r>
      <w:r w:rsidR="00066E9F">
        <w:t>good</w:t>
      </w:r>
      <w:r w:rsidR="00066E9F" w:rsidRPr="006D04AB">
        <w:t xml:space="preserve"> </w:t>
      </w:r>
      <w:r w:rsidRPr="006D04AB">
        <w:t>management the site could retain conservation and other values to national and local stakeholder</w:t>
      </w:r>
      <w:r w:rsidR="00D74282" w:rsidRPr="006D04AB">
        <w:t>s</w:t>
      </w:r>
    </w:p>
    <w:p w14:paraId="09E078CC" w14:textId="6D223748" w:rsidR="004E0875" w:rsidRPr="006D04AB" w:rsidRDefault="00D74282" w:rsidP="00D74282">
      <w:pPr>
        <w:pStyle w:val="ListBullet2"/>
        <w:numPr>
          <w:ilvl w:val="0"/>
          <w:numId w:val="19"/>
        </w:numPr>
        <w:tabs>
          <w:tab w:val="clear" w:pos="199"/>
          <w:tab w:val="clear" w:pos="794"/>
          <w:tab w:val="num" w:pos="1418"/>
        </w:tabs>
        <w:ind w:left="1418"/>
      </w:pPr>
      <w:r w:rsidRPr="006D04AB">
        <w:t xml:space="preserve">Even with </w:t>
      </w:r>
      <w:r w:rsidR="004E5447">
        <w:t>concerted</w:t>
      </w:r>
      <w:r w:rsidR="004E5447" w:rsidRPr="006D04AB">
        <w:t xml:space="preserve"> </w:t>
      </w:r>
      <w:r w:rsidRPr="006D04AB">
        <w:t xml:space="preserve">management, the site faces losing </w:t>
      </w:r>
      <w:r w:rsidR="006F2AB4" w:rsidRPr="006D04AB">
        <w:t>most</w:t>
      </w:r>
      <w:r w:rsidRPr="006D04AB">
        <w:t xml:space="preserve"> of its value to stakeholders. </w:t>
      </w:r>
    </w:p>
    <w:p w14:paraId="0386E861" w14:textId="77777777" w:rsidR="004E0875" w:rsidRPr="006D04AB" w:rsidRDefault="004E0875" w:rsidP="004E0875">
      <w:pPr>
        <w:pStyle w:val="BodyText"/>
      </w:pPr>
    </w:p>
    <w:p w14:paraId="698D828A" w14:textId="77777777" w:rsidR="00BF35CE" w:rsidRPr="006D04AB" w:rsidRDefault="00BF35CE" w:rsidP="00BF35CE">
      <w:pPr>
        <w:pStyle w:val="ListBullet2"/>
        <w:numPr>
          <w:ilvl w:val="1"/>
          <w:numId w:val="19"/>
        </w:numPr>
        <w:tabs>
          <w:tab w:val="clear" w:pos="397"/>
          <w:tab w:val="clear" w:pos="794"/>
        </w:tabs>
        <w:ind w:left="851" w:hanging="284"/>
      </w:pPr>
      <w:r w:rsidRPr="006D04AB">
        <w:t xml:space="preserve">Select the nature of the vulnerability of the site in the face of </w:t>
      </w:r>
      <w:r w:rsidR="00D74282" w:rsidRPr="006D04AB">
        <w:t xml:space="preserve">greatest plausible </w:t>
      </w:r>
      <w:r w:rsidRPr="006D04AB">
        <w:t>climate change</w:t>
      </w:r>
      <w:r w:rsidR="004E0875" w:rsidRPr="006D04AB">
        <w:t>, i.e. which factors are priorities for monitoring and future management or policy interventions</w:t>
      </w:r>
      <w:r w:rsidRPr="006D04AB">
        <w:t xml:space="preserve">: </w:t>
      </w:r>
    </w:p>
    <w:p w14:paraId="74D5D5E6" w14:textId="097E94AA" w:rsidR="00972449" w:rsidRPr="006D04AB" w:rsidRDefault="000451D9" w:rsidP="004E0875">
      <w:pPr>
        <w:pStyle w:val="ListBullet2"/>
        <w:numPr>
          <w:ilvl w:val="0"/>
          <w:numId w:val="19"/>
        </w:numPr>
        <w:tabs>
          <w:tab w:val="clear" w:pos="199"/>
          <w:tab w:val="clear" w:pos="794"/>
          <w:tab w:val="num" w:pos="1418"/>
        </w:tabs>
        <w:ind w:left="1418"/>
      </w:pPr>
      <w:r>
        <w:t>I</w:t>
      </w:r>
      <w:r w:rsidR="004E0875" w:rsidRPr="006D04AB">
        <w:t xml:space="preserve">ncreases in current </w:t>
      </w:r>
      <w:r w:rsidR="00972449" w:rsidRPr="006D04AB">
        <w:t xml:space="preserve">threats </w:t>
      </w:r>
    </w:p>
    <w:p w14:paraId="4A7BDCBA" w14:textId="5819EA57" w:rsidR="004E0875" w:rsidRDefault="000451D9" w:rsidP="004E0875">
      <w:pPr>
        <w:pStyle w:val="ListBullet2"/>
        <w:numPr>
          <w:ilvl w:val="0"/>
          <w:numId w:val="19"/>
        </w:numPr>
        <w:tabs>
          <w:tab w:val="clear" w:pos="199"/>
          <w:tab w:val="clear" w:pos="794"/>
          <w:tab w:val="num" w:pos="1418"/>
        </w:tabs>
        <w:ind w:left="1418"/>
      </w:pPr>
      <w:r>
        <w:t>D</w:t>
      </w:r>
      <w:r w:rsidR="004E0875">
        <w:t xml:space="preserve">irect </w:t>
      </w:r>
      <w:r w:rsidR="00972449">
        <w:t xml:space="preserve">climate change </w:t>
      </w:r>
      <w:r w:rsidR="004E0875">
        <w:t>impacts</w:t>
      </w:r>
    </w:p>
    <w:p w14:paraId="0CCFB54C" w14:textId="753FE85D" w:rsidR="00CF3B85" w:rsidRDefault="000451D9" w:rsidP="004E0875">
      <w:pPr>
        <w:pStyle w:val="ListBullet2"/>
        <w:numPr>
          <w:ilvl w:val="0"/>
          <w:numId w:val="19"/>
        </w:numPr>
        <w:tabs>
          <w:tab w:val="clear" w:pos="199"/>
          <w:tab w:val="clear" w:pos="794"/>
          <w:tab w:val="num" w:pos="1418"/>
        </w:tabs>
        <w:ind w:left="1418"/>
      </w:pPr>
      <w:r>
        <w:t>C</w:t>
      </w:r>
      <w:r w:rsidR="004E0875">
        <w:t xml:space="preserve">limate change </w:t>
      </w:r>
      <w:r w:rsidR="00972449">
        <w:t>interacting with other threats</w:t>
      </w:r>
      <w:r w:rsidR="004E0875">
        <w:t xml:space="preserve">, including new threats </w:t>
      </w:r>
    </w:p>
    <w:p w14:paraId="176AE367" w14:textId="2FC2330B" w:rsidR="00972449" w:rsidRDefault="000451D9" w:rsidP="004E0875">
      <w:pPr>
        <w:pStyle w:val="ListBullet2"/>
        <w:numPr>
          <w:ilvl w:val="0"/>
          <w:numId w:val="19"/>
        </w:numPr>
        <w:tabs>
          <w:tab w:val="clear" w:pos="199"/>
          <w:tab w:val="clear" w:pos="794"/>
          <w:tab w:val="num" w:pos="1418"/>
        </w:tabs>
        <w:ind w:left="1418"/>
      </w:pPr>
      <w:r>
        <w:t>N</w:t>
      </w:r>
      <w:r w:rsidR="00972449">
        <w:t>eed to change management, but may not have the resources, skills or enabling planning or policy framework (e</w:t>
      </w:r>
      <w:r w:rsidR="004E0875">
        <w:t>.</w:t>
      </w:r>
      <w:r w:rsidR="00972449">
        <w:t>g</w:t>
      </w:r>
      <w:r w:rsidR="004E0875">
        <w:t>.</w:t>
      </w:r>
      <w:r w:rsidR="00972449">
        <w:t xml:space="preserve"> no process to update objectives) </w:t>
      </w:r>
    </w:p>
    <w:p w14:paraId="7AA2A222" w14:textId="482CFF31" w:rsidR="00CF3B85" w:rsidRPr="00CF3B85" w:rsidRDefault="00C4143D" w:rsidP="004E0875">
      <w:pPr>
        <w:pStyle w:val="ListBullet2"/>
        <w:numPr>
          <w:ilvl w:val="0"/>
          <w:numId w:val="19"/>
        </w:numPr>
        <w:tabs>
          <w:tab w:val="clear" w:pos="199"/>
          <w:tab w:val="clear" w:pos="794"/>
          <w:tab w:val="num" w:pos="1418"/>
        </w:tabs>
        <w:ind w:left="1418"/>
      </w:pPr>
      <w:r>
        <w:t>L</w:t>
      </w:r>
      <w:r w:rsidR="00972449">
        <w:t xml:space="preserve">oss of status due to change in ecological character, even though </w:t>
      </w:r>
      <w:r w:rsidR="004E0875">
        <w:t xml:space="preserve">the site is </w:t>
      </w:r>
      <w:r w:rsidR="00972449">
        <w:t xml:space="preserve">still worth conserving against </w:t>
      </w:r>
      <w:r w:rsidR="004E0875">
        <w:t xml:space="preserve">Ramsar or other </w:t>
      </w:r>
      <w:r w:rsidR="00972449">
        <w:t>criteria</w:t>
      </w:r>
    </w:p>
    <w:p w14:paraId="4C32E9A3" w14:textId="7220F009" w:rsidR="00CF3B85" w:rsidRPr="004E0875" w:rsidRDefault="00C4143D" w:rsidP="004E0875">
      <w:pPr>
        <w:pStyle w:val="ListBullet2"/>
        <w:numPr>
          <w:ilvl w:val="0"/>
          <w:numId w:val="19"/>
        </w:numPr>
        <w:tabs>
          <w:tab w:val="clear" w:pos="199"/>
          <w:tab w:val="clear" w:pos="794"/>
          <w:tab w:val="num" w:pos="1418"/>
        </w:tabs>
        <w:ind w:left="1418"/>
      </w:pPr>
      <w:r>
        <w:lastRenderedPageBreak/>
        <w:t>E</w:t>
      </w:r>
      <w:r w:rsidR="004E0875">
        <w:t xml:space="preserve">cological outcomes in the </w:t>
      </w:r>
      <w:r w:rsidR="00CF3B85" w:rsidRPr="004E0875">
        <w:t xml:space="preserve">site </w:t>
      </w:r>
      <w:r w:rsidR="004E0875">
        <w:t xml:space="preserve">critically </w:t>
      </w:r>
      <w:r w:rsidR="006F2AB4" w:rsidRPr="004E0875">
        <w:t xml:space="preserve">depend </w:t>
      </w:r>
      <w:r w:rsidR="00CF3B85" w:rsidRPr="004E0875">
        <w:t xml:space="preserve">on </w:t>
      </w:r>
      <w:r w:rsidR="004E0875">
        <w:t xml:space="preserve">how </w:t>
      </w:r>
      <w:r w:rsidR="00CF3B85" w:rsidRPr="004E0875">
        <w:t xml:space="preserve">future water allocation processes across the catchment </w:t>
      </w:r>
      <w:r w:rsidR="004E0875">
        <w:t>deal with reduced availability</w:t>
      </w:r>
    </w:p>
    <w:p w14:paraId="7250FFA9" w14:textId="74A58965" w:rsidR="00C4143D" w:rsidRDefault="00C4143D" w:rsidP="00CF371F">
      <w:pPr>
        <w:pStyle w:val="ListBullet2"/>
        <w:numPr>
          <w:ilvl w:val="0"/>
          <w:numId w:val="19"/>
        </w:numPr>
        <w:tabs>
          <w:tab w:val="clear" w:pos="199"/>
          <w:tab w:val="clear" w:pos="794"/>
          <w:tab w:val="num" w:pos="1418"/>
        </w:tabs>
        <w:ind w:left="1418"/>
      </w:pPr>
      <w:r>
        <w:t>C</w:t>
      </w:r>
      <w:r w:rsidR="00CF3B85" w:rsidRPr="004E0875">
        <w:t>ross</w:t>
      </w:r>
      <w:r w:rsidR="00F575FB">
        <w:t>-</w:t>
      </w:r>
      <w:r w:rsidR="00CF3B85" w:rsidRPr="004E0875">
        <w:t>jurisdictional issues</w:t>
      </w:r>
      <w:r w:rsidR="004E0875">
        <w:t xml:space="preserve"> affect how climate change will </w:t>
      </w:r>
      <w:r w:rsidR="00F575FB">
        <w:t>affect</w:t>
      </w:r>
      <w:r w:rsidR="004E0875">
        <w:t xml:space="preserve"> the site</w:t>
      </w:r>
    </w:p>
    <w:p w14:paraId="5839F2A5" w14:textId="225227CE" w:rsidR="00972449" w:rsidRPr="00972449" w:rsidRDefault="00C4143D" w:rsidP="00CF371F">
      <w:pPr>
        <w:pStyle w:val="ListBullet2"/>
        <w:numPr>
          <w:ilvl w:val="0"/>
          <w:numId w:val="19"/>
        </w:numPr>
        <w:tabs>
          <w:tab w:val="clear" w:pos="199"/>
          <w:tab w:val="clear" w:pos="794"/>
          <w:tab w:val="num" w:pos="1418"/>
        </w:tabs>
        <w:ind w:left="1418"/>
      </w:pPr>
      <w:r>
        <w:t>Other</w:t>
      </w:r>
      <w:r w:rsidR="00F575FB">
        <w:t>.</w:t>
      </w:r>
    </w:p>
    <w:p w14:paraId="421E9B61" w14:textId="77777777" w:rsidR="00E60955" w:rsidRDefault="00E60955" w:rsidP="00E60955">
      <w:pPr>
        <w:pStyle w:val="BodyText"/>
      </w:pPr>
    </w:p>
    <w:p w14:paraId="2B3BA03F" w14:textId="77777777" w:rsidR="00D74282" w:rsidRDefault="00D74282" w:rsidP="00D74282">
      <w:pPr>
        <w:pStyle w:val="ListBullet"/>
        <w:numPr>
          <w:ilvl w:val="0"/>
          <w:numId w:val="18"/>
        </w:numPr>
        <w:tabs>
          <w:tab w:val="clear" w:pos="199"/>
          <w:tab w:val="clear" w:pos="397"/>
        </w:tabs>
        <w:ind w:left="567" w:hanging="283"/>
        <w:rPr>
          <w:lang w:val="en-US"/>
        </w:rPr>
      </w:pPr>
      <w:r w:rsidRPr="00BF35CE">
        <w:rPr>
          <w:lang w:val="en-US"/>
        </w:rPr>
        <w:t xml:space="preserve">Identify and document </w:t>
      </w:r>
      <w:r>
        <w:rPr>
          <w:lang w:val="en-US"/>
        </w:rPr>
        <w:t xml:space="preserve">consequences of the results </w:t>
      </w:r>
      <w:r w:rsidRPr="00BF35CE">
        <w:rPr>
          <w:lang w:val="en-US"/>
        </w:rPr>
        <w:t xml:space="preserve">for </w:t>
      </w:r>
      <w:r w:rsidRPr="004E5447">
        <w:rPr>
          <w:i/>
          <w:iCs/>
          <w:lang w:val="en-US"/>
        </w:rPr>
        <w:t>long-term</w:t>
      </w:r>
      <w:r>
        <w:rPr>
          <w:lang w:val="en-US"/>
        </w:rPr>
        <w:t xml:space="preserve"> management and policy. Note </w:t>
      </w:r>
      <w:r w:rsidR="00F575FB">
        <w:rPr>
          <w:lang w:val="en-US"/>
        </w:rPr>
        <w:t xml:space="preserve">that </w:t>
      </w:r>
      <w:r>
        <w:rPr>
          <w:lang w:val="en-US"/>
        </w:rPr>
        <w:t xml:space="preserve">this methodology </w:t>
      </w:r>
      <w:r w:rsidR="00F575FB">
        <w:rPr>
          <w:lang w:val="en-US"/>
        </w:rPr>
        <w:t xml:space="preserve">has </w:t>
      </w:r>
      <w:r>
        <w:rPr>
          <w:lang w:val="en-US"/>
        </w:rPr>
        <w:t>not specifically address</w:t>
      </w:r>
      <w:r w:rsidR="00F575FB">
        <w:rPr>
          <w:lang w:val="en-US"/>
        </w:rPr>
        <w:t>ed</w:t>
      </w:r>
      <w:r>
        <w:rPr>
          <w:lang w:val="en-US"/>
        </w:rPr>
        <w:t xml:space="preserve"> adaptation responses. The questions below are intended </w:t>
      </w:r>
      <w:r w:rsidR="00491D7C">
        <w:rPr>
          <w:lang w:val="en-US"/>
        </w:rPr>
        <w:t xml:space="preserve">as prompts </w:t>
      </w:r>
      <w:r>
        <w:rPr>
          <w:lang w:val="en-US"/>
        </w:rPr>
        <w:t xml:space="preserve">to help capture any insights that did emerge. </w:t>
      </w:r>
    </w:p>
    <w:p w14:paraId="297F59B8" w14:textId="650EB569" w:rsidR="00CF3B85" w:rsidRDefault="00CF3B85" w:rsidP="00CF3B85">
      <w:pPr>
        <w:pStyle w:val="ListBullet2"/>
        <w:numPr>
          <w:ilvl w:val="1"/>
          <w:numId w:val="19"/>
        </w:numPr>
        <w:tabs>
          <w:tab w:val="clear" w:pos="397"/>
          <w:tab w:val="clear" w:pos="794"/>
        </w:tabs>
        <w:ind w:left="851" w:hanging="284"/>
      </w:pPr>
      <w:r>
        <w:t xml:space="preserve">Can you anticipate how new </w:t>
      </w:r>
      <w:r w:rsidR="00D74282">
        <w:t xml:space="preserve">‘climate-ready </w:t>
      </w:r>
      <w:r>
        <w:t>objectives</w:t>
      </w:r>
      <w:r w:rsidR="00D74282">
        <w:t>’</w:t>
      </w:r>
      <w:r>
        <w:t xml:space="preserve"> could be formed</w:t>
      </w:r>
      <w:r w:rsidR="00D74282">
        <w:t xml:space="preserve">, i.e. ones that </w:t>
      </w:r>
      <w:r>
        <w:t xml:space="preserve">are feasible and retain </w:t>
      </w:r>
      <w:r w:rsidR="00D74282">
        <w:t xml:space="preserve">the values associated with the persisting </w:t>
      </w:r>
      <w:r w:rsidR="00100769">
        <w:t xml:space="preserve">attributes of the </w:t>
      </w:r>
      <w:r w:rsidR="00D74282">
        <w:t xml:space="preserve">CPS </w:t>
      </w:r>
      <w:r w:rsidR="003F504B">
        <w:t xml:space="preserve">/ features </w:t>
      </w:r>
      <w:r w:rsidR="00D74282">
        <w:t xml:space="preserve">of </w:t>
      </w:r>
      <w:r>
        <w:t xml:space="preserve">the </w:t>
      </w:r>
      <w:r w:rsidR="00D74282">
        <w:t xml:space="preserve">site </w:t>
      </w:r>
      <w:r w:rsidR="008375CF">
        <w:t xml:space="preserve">(column 3, in </w:t>
      </w:r>
      <w:r w:rsidR="00D8599C">
        <w:rPr>
          <w:lang w:val="en-US"/>
        </w:rPr>
        <w:fldChar w:fldCharType="begin"/>
      </w:r>
      <w:r w:rsidR="00D8599C">
        <w:rPr>
          <w:lang w:val="en-US"/>
        </w:rPr>
        <w:instrText xml:space="preserve"> REF _Ref531008024 \h </w:instrText>
      </w:r>
      <w:r w:rsidR="00D8599C">
        <w:rPr>
          <w:lang w:val="en-US"/>
        </w:rPr>
      </w:r>
      <w:r w:rsidR="00D8599C">
        <w:rPr>
          <w:lang w:val="en-US"/>
        </w:rPr>
        <w:fldChar w:fldCharType="separate"/>
      </w:r>
      <w:r w:rsidR="005D34F9">
        <w:t xml:space="preserve">Table </w:t>
      </w:r>
      <w:r w:rsidR="005D34F9">
        <w:rPr>
          <w:noProof/>
        </w:rPr>
        <w:t>6</w:t>
      </w:r>
      <w:r w:rsidR="00D8599C">
        <w:rPr>
          <w:lang w:val="en-US"/>
        </w:rPr>
        <w:fldChar w:fldCharType="end"/>
      </w:r>
      <w:r w:rsidR="008375CF">
        <w:t xml:space="preserve">) </w:t>
      </w:r>
      <w:r w:rsidR="00D74282">
        <w:t>as it undergoes change?</w:t>
      </w:r>
      <w:r>
        <w:t xml:space="preserve"> </w:t>
      </w:r>
    </w:p>
    <w:p w14:paraId="15A1B09A" w14:textId="5BEFCBC8" w:rsidR="007D03A4" w:rsidRDefault="007D03A4" w:rsidP="00D74282">
      <w:pPr>
        <w:pStyle w:val="ListBullet2"/>
        <w:numPr>
          <w:ilvl w:val="1"/>
          <w:numId w:val="19"/>
        </w:numPr>
        <w:tabs>
          <w:tab w:val="clear" w:pos="397"/>
          <w:tab w:val="clear" w:pos="794"/>
        </w:tabs>
        <w:ind w:left="851" w:hanging="284"/>
      </w:pPr>
      <w:r>
        <w:t xml:space="preserve">Can you anticipate </w:t>
      </w:r>
      <w:r w:rsidR="008375CF">
        <w:t>w</w:t>
      </w:r>
      <w:r>
        <w:t>hen, on the trajectory of change, managers m</w:t>
      </w:r>
      <w:r w:rsidR="00DF326B">
        <w:t>a</w:t>
      </w:r>
      <w:r>
        <w:t xml:space="preserve">y need to switch from seeking to prevent ecological change to </w:t>
      </w:r>
      <w:r w:rsidR="00DF6345">
        <w:t>new objectives that accommodate change</w:t>
      </w:r>
      <w:r w:rsidR="00781263">
        <w:t>? Has this already occurred</w:t>
      </w:r>
      <w:r>
        <w:t>?</w:t>
      </w:r>
    </w:p>
    <w:p w14:paraId="7700C5BB" w14:textId="2434F7BA" w:rsidR="00670597" w:rsidRDefault="007D03A4" w:rsidP="00781263">
      <w:pPr>
        <w:pStyle w:val="ListBullet2"/>
        <w:numPr>
          <w:ilvl w:val="1"/>
          <w:numId w:val="19"/>
        </w:numPr>
        <w:tabs>
          <w:tab w:val="clear" w:pos="397"/>
          <w:tab w:val="clear" w:pos="794"/>
        </w:tabs>
        <w:ind w:left="851" w:hanging="284"/>
      </w:pPr>
      <w:r>
        <w:t>What change in management</w:t>
      </w:r>
      <w:r w:rsidR="008375CF">
        <w:t xml:space="preserve"> </w:t>
      </w:r>
      <w:r>
        <w:t xml:space="preserve">might be required to preserve values </w:t>
      </w:r>
      <w:r w:rsidR="008375CF">
        <w:t>associated with persisting</w:t>
      </w:r>
      <w:r w:rsidR="001045C0">
        <w:t xml:space="preserve"> attributes of the</w:t>
      </w:r>
      <w:r w:rsidR="008375CF">
        <w:t xml:space="preserve"> CPS</w:t>
      </w:r>
      <w:r w:rsidR="00E9411E">
        <w:t xml:space="preserve"> / feature</w:t>
      </w:r>
      <w:r w:rsidR="00B72DA4">
        <w:t>s</w:t>
      </w:r>
      <w:r w:rsidR="008375CF">
        <w:t xml:space="preserve">, </w:t>
      </w:r>
      <w:r w:rsidR="00DF326B">
        <w:t xml:space="preserve">while accommodating </w:t>
      </w:r>
      <w:r>
        <w:t>those aspects of ecological change that are inevitable</w:t>
      </w:r>
      <w:r w:rsidRPr="00D74282">
        <w:t>?</w:t>
      </w:r>
    </w:p>
    <w:p w14:paraId="73AE8334" w14:textId="77777777" w:rsidR="00670597" w:rsidRDefault="00670597" w:rsidP="00781263">
      <w:pPr>
        <w:pStyle w:val="ListBullet2"/>
        <w:numPr>
          <w:ilvl w:val="1"/>
          <w:numId w:val="19"/>
        </w:numPr>
        <w:tabs>
          <w:tab w:val="clear" w:pos="397"/>
          <w:tab w:val="clear" w:pos="794"/>
        </w:tabs>
        <w:ind w:left="851" w:hanging="284"/>
      </w:pPr>
      <w:r>
        <w:t xml:space="preserve">Does the analysis </w:t>
      </w:r>
      <w:r w:rsidR="008A446B">
        <w:t xml:space="preserve">provide insight about how to </w:t>
      </w:r>
      <w:r>
        <w:t>accommodat</w:t>
      </w:r>
      <w:r w:rsidR="008A446B">
        <w:t>e</w:t>
      </w:r>
      <w:r>
        <w:t xml:space="preserve"> some inevitable ecological change due to climate change </w:t>
      </w:r>
      <w:r w:rsidR="008A446B">
        <w:t xml:space="preserve">while effectively </w:t>
      </w:r>
      <w:r>
        <w:t xml:space="preserve">preventing inappropriate anthropogenic change? </w:t>
      </w:r>
    </w:p>
    <w:p w14:paraId="08EC4DDE" w14:textId="439D316E" w:rsidR="00670597" w:rsidRDefault="00BF35CE" w:rsidP="00BF35CE">
      <w:pPr>
        <w:pStyle w:val="ListBullet2"/>
        <w:numPr>
          <w:ilvl w:val="1"/>
          <w:numId w:val="19"/>
        </w:numPr>
        <w:tabs>
          <w:tab w:val="clear" w:pos="397"/>
          <w:tab w:val="clear" w:pos="794"/>
        </w:tabs>
        <w:ind w:left="851" w:hanging="284"/>
      </w:pPr>
      <w:r>
        <w:t>Does the analysis provide insights about how change in character</w:t>
      </w:r>
      <w:r w:rsidR="00106FB1">
        <w:t xml:space="preserve">, for the purposes or Article 3.2 reporting, </w:t>
      </w:r>
      <w:r>
        <w:t>might be assessed in the face of climate change</w:t>
      </w:r>
      <w:r w:rsidR="00670597">
        <w:t>?</w:t>
      </w:r>
    </w:p>
    <w:p w14:paraId="6C73E762" w14:textId="1B5BB289" w:rsidR="00670597" w:rsidRDefault="00670597" w:rsidP="00670597">
      <w:pPr>
        <w:pStyle w:val="ListBullet2"/>
        <w:numPr>
          <w:ilvl w:val="1"/>
          <w:numId w:val="19"/>
        </w:numPr>
        <w:tabs>
          <w:tab w:val="clear" w:pos="397"/>
          <w:tab w:val="clear" w:pos="794"/>
        </w:tabs>
        <w:ind w:left="851" w:hanging="284"/>
      </w:pPr>
      <w:r>
        <w:t xml:space="preserve">Does the analysis provide insights </w:t>
      </w:r>
      <w:r w:rsidR="00BF35CE">
        <w:t>about how Ramsar values (</w:t>
      </w:r>
      <w:r w:rsidR="00E36FE5">
        <w:t>ecological character</w:t>
      </w:r>
      <w:r w:rsidR="00BF35CE">
        <w:t>, criteria) might be described in the face of climate change? Recognising</w:t>
      </w:r>
      <w:r w:rsidR="00F575FB">
        <w:t xml:space="preserve"> that</w:t>
      </w:r>
      <w:r w:rsidR="00BF35CE">
        <w:t>, for most site</w:t>
      </w:r>
      <w:r w:rsidR="00F575FB">
        <w:t>s,</w:t>
      </w:r>
      <w:r w:rsidR="00BF35CE">
        <w:t xml:space="preserve"> this is a </w:t>
      </w:r>
      <w:r w:rsidR="00BF35CE" w:rsidRPr="003A11FE">
        <w:rPr>
          <w:i/>
        </w:rPr>
        <w:t>future</w:t>
      </w:r>
      <w:r w:rsidR="00BF35CE">
        <w:t xml:space="preserve"> issue. </w:t>
      </w:r>
    </w:p>
    <w:p w14:paraId="35807B1C" w14:textId="77777777" w:rsidR="00670597" w:rsidRPr="00670597" w:rsidRDefault="00670597" w:rsidP="00670597">
      <w:pPr>
        <w:pStyle w:val="BodyText"/>
      </w:pPr>
    </w:p>
    <w:p w14:paraId="1CFFB937" w14:textId="77777777" w:rsidR="00670597" w:rsidRDefault="00670597" w:rsidP="00670597">
      <w:pPr>
        <w:pStyle w:val="ListBullet"/>
        <w:numPr>
          <w:ilvl w:val="0"/>
          <w:numId w:val="18"/>
        </w:numPr>
        <w:tabs>
          <w:tab w:val="clear" w:pos="199"/>
          <w:tab w:val="clear" w:pos="397"/>
        </w:tabs>
        <w:ind w:left="567" w:hanging="283"/>
        <w:rPr>
          <w:lang w:val="en-US"/>
        </w:rPr>
      </w:pPr>
      <w:r w:rsidRPr="00BF35CE">
        <w:rPr>
          <w:lang w:val="en-US"/>
        </w:rPr>
        <w:t xml:space="preserve">Identify and document </w:t>
      </w:r>
      <w:r>
        <w:rPr>
          <w:lang w:val="en-US"/>
        </w:rPr>
        <w:t xml:space="preserve">consequences </w:t>
      </w:r>
      <w:r w:rsidR="004F0F15">
        <w:rPr>
          <w:lang w:val="en-US"/>
        </w:rPr>
        <w:t xml:space="preserve">for </w:t>
      </w:r>
      <w:r w:rsidRPr="007E0040">
        <w:rPr>
          <w:i/>
          <w:iCs/>
          <w:lang w:val="en-US"/>
        </w:rPr>
        <w:t>near-term</w:t>
      </w:r>
      <w:r>
        <w:rPr>
          <w:lang w:val="en-US"/>
        </w:rPr>
        <w:t xml:space="preserve"> management and policy. Note </w:t>
      </w:r>
      <w:r w:rsidR="00F575FB">
        <w:rPr>
          <w:lang w:val="en-US"/>
        </w:rPr>
        <w:t xml:space="preserve">that </w:t>
      </w:r>
      <w:r>
        <w:rPr>
          <w:lang w:val="en-US"/>
        </w:rPr>
        <w:t xml:space="preserve">this methodology </w:t>
      </w:r>
      <w:r w:rsidR="00F575FB">
        <w:rPr>
          <w:lang w:val="en-US"/>
        </w:rPr>
        <w:t xml:space="preserve">has </w:t>
      </w:r>
      <w:r>
        <w:rPr>
          <w:lang w:val="en-US"/>
        </w:rPr>
        <w:t>not specifically address</w:t>
      </w:r>
      <w:r w:rsidR="00F575FB">
        <w:rPr>
          <w:lang w:val="en-US"/>
        </w:rPr>
        <w:t>ed</w:t>
      </w:r>
      <w:r>
        <w:rPr>
          <w:lang w:val="en-US"/>
        </w:rPr>
        <w:t xml:space="preserve"> adaptation responses. The questions below are intended to help capture any insights that did emerge. </w:t>
      </w:r>
    </w:p>
    <w:p w14:paraId="197136DE" w14:textId="44DDA8AE" w:rsidR="007D03A4" w:rsidRPr="006D04AB" w:rsidRDefault="007D03A4" w:rsidP="00670597">
      <w:pPr>
        <w:pStyle w:val="ListBullet2"/>
        <w:numPr>
          <w:ilvl w:val="1"/>
          <w:numId w:val="19"/>
        </w:numPr>
        <w:tabs>
          <w:tab w:val="clear" w:pos="397"/>
          <w:tab w:val="clear" w:pos="794"/>
        </w:tabs>
        <w:ind w:left="851" w:hanging="284"/>
      </w:pPr>
      <w:r>
        <w:t>What barriers can you foresee to changes in management</w:t>
      </w:r>
      <w:r w:rsidR="00A64A77">
        <w:t xml:space="preserve"> that might be required </w:t>
      </w:r>
      <w:r w:rsidR="00D0668B">
        <w:t>in the near- or longer-term</w:t>
      </w:r>
      <w:r>
        <w:t xml:space="preserve">? Include technical (knowledge), social </w:t>
      </w:r>
      <w:r w:rsidRPr="006D04AB">
        <w:t>(values) and institutional (rules) barriers.</w:t>
      </w:r>
    </w:p>
    <w:p w14:paraId="2752ABDB" w14:textId="6A525E9F" w:rsidR="00670597" w:rsidRPr="006D04AB" w:rsidRDefault="00BF35CE" w:rsidP="00BF35CE">
      <w:pPr>
        <w:pStyle w:val="ListBullet2"/>
        <w:numPr>
          <w:ilvl w:val="1"/>
          <w:numId w:val="19"/>
        </w:numPr>
        <w:tabs>
          <w:tab w:val="clear" w:pos="397"/>
          <w:tab w:val="clear" w:pos="794"/>
        </w:tabs>
        <w:ind w:left="851" w:hanging="284"/>
      </w:pPr>
      <w:r w:rsidRPr="006D04AB">
        <w:t>Does the analysis provide any insights into priority monitoring or research to better understand change</w:t>
      </w:r>
      <w:r w:rsidR="00F575FB">
        <w:t>s</w:t>
      </w:r>
      <w:r w:rsidRPr="006D04AB">
        <w:t xml:space="preserve"> in CPS </w:t>
      </w:r>
      <w:r w:rsidR="00A03466">
        <w:t>/ feature</w:t>
      </w:r>
      <w:r w:rsidR="00F01AC3">
        <w:t>s</w:t>
      </w:r>
      <w:r w:rsidR="00A03466">
        <w:t xml:space="preserve"> </w:t>
      </w:r>
      <w:r w:rsidRPr="006D04AB">
        <w:t xml:space="preserve">or to guide </w:t>
      </w:r>
      <w:r w:rsidR="00670597" w:rsidRPr="006D04AB">
        <w:t xml:space="preserve">new </w:t>
      </w:r>
      <w:r w:rsidRPr="006D04AB">
        <w:t>management</w:t>
      </w:r>
      <w:r w:rsidR="00670597" w:rsidRPr="006D04AB">
        <w:t xml:space="preserve"> or objective setting</w:t>
      </w:r>
      <w:r w:rsidRPr="006D04AB">
        <w:t xml:space="preserve">? </w:t>
      </w:r>
    </w:p>
    <w:p w14:paraId="2997B5CB" w14:textId="58D0346D" w:rsidR="00BF35CE" w:rsidRPr="006D04AB" w:rsidRDefault="00670597" w:rsidP="00CF371F">
      <w:pPr>
        <w:pStyle w:val="ListBullet2"/>
        <w:numPr>
          <w:ilvl w:val="1"/>
          <w:numId w:val="19"/>
        </w:numPr>
        <w:tabs>
          <w:tab w:val="clear" w:pos="397"/>
          <w:tab w:val="clear" w:pos="794"/>
        </w:tabs>
        <w:ind w:left="851" w:hanging="284"/>
      </w:pPr>
      <w:r w:rsidRPr="006D04AB">
        <w:t>W</w:t>
      </w:r>
      <w:r w:rsidR="00BF35CE" w:rsidRPr="006D04AB">
        <w:t xml:space="preserve">hat knowledge </w:t>
      </w:r>
      <w:r w:rsidRPr="006D04AB">
        <w:t xml:space="preserve">would be </w:t>
      </w:r>
      <w:r w:rsidR="00BF35CE" w:rsidRPr="006D04AB">
        <w:t xml:space="preserve">needed </w:t>
      </w:r>
      <w:r w:rsidRPr="006D04AB">
        <w:t xml:space="preserve">to help identify </w:t>
      </w:r>
      <w:r w:rsidR="00BF35CE" w:rsidRPr="006D04AB">
        <w:t xml:space="preserve">when </w:t>
      </w:r>
      <w:r w:rsidRPr="006D04AB">
        <w:t xml:space="preserve">changes in </w:t>
      </w:r>
      <w:r w:rsidR="00BF35CE" w:rsidRPr="006D04AB">
        <w:t>management or objective</w:t>
      </w:r>
      <w:r w:rsidR="005C70D4">
        <w:t>s</w:t>
      </w:r>
      <w:r w:rsidRPr="006D04AB">
        <w:t xml:space="preserve"> were appropriate, including biophysical, </w:t>
      </w:r>
      <w:proofErr w:type="gramStart"/>
      <w:r w:rsidRPr="006D04AB">
        <w:t>social</w:t>
      </w:r>
      <w:proofErr w:type="gramEnd"/>
      <w:r w:rsidRPr="006D04AB">
        <w:t xml:space="preserve"> and institutional?</w:t>
      </w:r>
    </w:p>
    <w:p w14:paraId="3C26004B" w14:textId="77777777" w:rsidR="00BF35CE" w:rsidRPr="00CF3B85" w:rsidRDefault="00BF35CE" w:rsidP="00CF3B85">
      <w:pPr>
        <w:pStyle w:val="BodyText"/>
      </w:pPr>
    </w:p>
    <w:p w14:paraId="18E60508" w14:textId="46671A25" w:rsidR="00CF2FDB" w:rsidRDefault="005A4DD9" w:rsidP="00CF2FDB">
      <w:pPr>
        <w:pStyle w:val="Heading4"/>
        <w:numPr>
          <w:ilvl w:val="0"/>
          <w:numId w:val="20"/>
        </w:numPr>
        <w:tabs>
          <w:tab w:val="clear" w:pos="1134"/>
        </w:tabs>
        <w:ind w:left="1134" w:hanging="1068"/>
      </w:pPr>
      <w:r w:rsidRPr="00DA42C0">
        <w:t>Summary statement</w:t>
      </w:r>
      <w:r w:rsidR="008D2772">
        <w:t xml:space="preserve"> of vulnerability of the site</w:t>
      </w:r>
    </w:p>
    <w:p w14:paraId="4B5BB7D5" w14:textId="77777777" w:rsidR="0027018B" w:rsidRPr="0027018B" w:rsidRDefault="0027018B" w:rsidP="0027018B">
      <w:pPr>
        <w:pStyle w:val="BodyText"/>
        <w:numPr>
          <w:ilvl w:val="0"/>
          <w:numId w:val="18"/>
        </w:numPr>
        <w:rPr>
          <w:lang w:val="en-US"/>
        </w:rPr>
      </w:pPr>
      <w:r>
        <w:rPr>
          <w:lang w:val="en-US"/>
        </w:rPr>
        <w:t xml:space="preserve"> </w:t>
      </w:r>
      <w:proofErr w:type="spellStart"/>
      <w:r w:rsidR="00301379">
        <w:rPr>
          <w:lang w:val="en-US"/>
        </w:rPr>
        <w:t>Summari</w:t>
      </w:r>
      <w:r w:rsidR="00A34B14">
        <w:rPr>
          <w:lang w:val="en-US"/>
        </w:rPr>
        <w:t>s</w:t>
      </w:r>
      <w:r w:rsidR="00301379">
        <w:rPr>
          <w:lang w:val="en-US"/>
        </w:rPr>
        <w:t>e</w:t>
      </w:r>
      <w:proofErr w:type="spellEnd"/>
      <w:r w:rsidR="00301379">
        <w:rPr>
          <w:lang w:val="en-US"/>
        </w:rPr>
        <w:t xml:space="preserve"> the knowledge and insights about the site’s vulnerability to climate change by d</w:t>
      </w:r>
      <w:r>
        <w:rPr>
          <w:lang w:val="en-US"/>
        </w:rPr>
        <w:t>evelop</w:t>
      </w:r>
      <w:r w:rsidR="00301379">
        <w:rPr>
          <w:lang w:val="en-US"/>
        </w:rPr>
        <w:t>ing</w:t>
      </w:r>
      <w:r>
        <w:rPr>
          <w:lang w:val="en-US"/>
        </w:rPr>
        <w:t xml:space="preserve"> a short narrative.</w:t>
      </w:r>
      <w:r w:rsidR="00E9435D">
        <w:rPr>
          <w:lang w:val="en-US"/>
        </w:rPr>
        <w:t xml:space="preserve"> </w:t>
      </w:r>
      <w:r w:rsidR="001362E1">
        <w:rPr>
          <w:lang w:val="en-US"/>
        </w:rPr>
        <w:t xml:space="preserve">This narrative could be </w:t>
      </w:r>
      <w:r w:rsidR="00E9435D">
        <w:rPr>
          <w:lang w:val="en-US"/>
        </w:rPr>
        <w:t>tailored for different communication purposes, such as reporting or education.</w:t>
      </w:r>
    </w:p>
    <w:p w14:paraId="18A83B80" w14:textId="2A34189F" w:rsidR="0027018B" w:rsidRPr="0027018B" w:rsidRDefault="0009225C" w:rsidP="0027018B">
      <w:pPr>
        <w:pStyle w:val="BodyText"/>
        <w:numPr>
          <w:ilvl w:val="1"/>
          <w:numId w:val="19"/>
        </w:numPr>
      </w:pPr>
      <w:r>
        <w:t>T</w:t>
      </w:r>
      <w:r w:rsidR="0027018B">
        <w:t xml:space="preserve">he </w:t>
      </w:r>
      <w:r w:rsidR="005A4DD9" w:rsidRPr="00DA42C0">
        <w:t>paragraphs</w:t>
      </w:r>
      <w:r w:rsidR="0027018B">
        <w:t xml:space="preserve"> </w:t>
      </w:r>
      <w:r w:rsidR="005267CB">
        <w:t xml:space="preserve">below </w:t>
      </w:r>
      <w:r w:rsidR="002E3288">
        <w:t>could be used</w:t>
      </w:r>
      <w:r w:rsidR="00A610DB">
        <w:t xml:space="preserve"> </w:t>
      </w:r>
      <w:r w:rsidR="006A2DA8">
        <w:t xml:space="preserve">to </w:t>
      </w:r>
      <w:r w:rsidR="005267CB">
        <w:t xml:space="preserve">guide </w:t>
      </w:r>
      <w:r w:rsidR="006A2DA8">
        <w:t xml:space="preserve">drafting </w:t>
      </w:r>
      <w:r w:rsidR="00022339">
        <w:t xml:space="preserve">of </w:t>
      </w:r>
      <w:r w:rsidR="0027018B">
        <w:t xml:space="preserve">a </w:t>
      </w:r>
      <w:r w:rsidR="005A4DD9" w:rsidRPr="00DA42C0">
        <w:t>summary statement</w:t>
      </w:r>
      <w:r w:rsidR="0027018B">
        <w:t xml:space="preserve"> about the site. Replace the text in square brackets with appropriate statements informed by the synthesis and analysis above. </w:t>
      </w:r>
    </w:p>
    <w:p w14:paraId="08FF5E2B" w14:textId="77777777" w:rsidR="00CF2FDB" w:rsidRDefault="00CF2FDB" w:rsidP="006C2644">
      <w:pPr>
        <w:pStyle w:val="BodyText"/>
      </w:pPr>
    </w:p>
    <w:p w14:paraId="47CC41BB" w14:textId="77777777" w:rsidR="00DB1DF5" w:rsidRPr="00301379" w:rsidRDefault="0027018B" w:rsidP="00301379">
      <w:pPr>
        <w:pStyle w:val="BodyText"/>
        <w:ind w:left="397"/>
        <w:rPr>
          <w:i/>
        </w:rPr>
      </w:pPr>
      <w:r w:rsidRPr="00301379">
        <w:rPr>
          <w:i/>
        </w:rPr>
        <w:lastRenderedPageBreak/>
        <w:t>T</w:t>
      </w:r>
      <w:r w:rsidR="00DB1DF5" w:rsidRPr="00301379">
        <w:rPr>
          <w:i/>
        </w:rPr>
        <w:t xml:space="preserve">he </w:t>
      </w:r>
      <w:r w:rsidRPr="00301379">
        <w:rPr>
          <w:i/>
        </w:rPr>
        <w:t xml:space="preserve">[name] Ramsar </w:t>
      </w:r>
      <w:r w:rsidR="00DB1DF5" w:rsidRPr="00301379">
        <w:rPr>
          <w:i/>
        </w:rPr>
        <w:t>site is vulnerable to [</w:t>
      </w:r>
      <w:r w:rsidR="005267CB">
        <w:rPr>
          <w:i/>
        </w:rPr>
        <w:t>main changes / change in c</w:t>
      </w:r>
      <w:r w:rsidR="00DB1DF5" w:rsidRPr="00301379">
        <w:rPr>
          <w:i/>
        </w:rPr>
        <w:t xml:space="preserve">haracter] </w:t>
      </w:r>
      <w:r w:rsidRPr="00301379">
        <w:rPr>
          <w:i/>
        </w:rPr>
        <w:t xml:space="preserve">in the face of significant climate </w:t>
      </w:r>
      <w:proofErr w:type="gramStart"/>
      <w:r w:rsidRPr="00301379">
        <w:rPr>
          <w:i/>
        </w:rPr>
        <w:t xml:space="preserve">change, </w:t>
      </w:r>
      <w:r w:rsidR="00DB1DF5" w:rsidRPr="00301379">
        <w:rPr>
          <w:i/>
        </w:rPr>
        <w:t>but</w:t>
      </w:r>
      <w:proofErr w:type="gramEnd"/>
      <w:r w:rsidR="00DB1DF5" w:rsidRPr="00301379">
        <w:rPr>
          <w:i/>
        </w:rPr>
        <w:t xml:space="preserve"> is likely to retain [</w:t>
      </w:r>
      <w:r w:rsidR="005267CB">
        <w:rPr>
          <w:i/>
        </w:rPr>
        <w:t xml:space="preserve">main persisting features / </w:t>
      </w:r>
      <w:r w:rsidR="00DB1DF5" w:rsidRPr="00301379">
        <w:rPr>
          <w:i/>
        </w:rPr>
        <w:t xml:space="preserve">(most) Ramsar criteria and other conservation values]. </w:t>
      </w:r>
    </w:p>
    <w:p w14:paraId="02027FEC" w14:textId="77777777" w:rsidR="00DB1DF5" w:rsidRPr="00301379" w:rsidRDefault="000A658C" w:rsidP="00301379">
      <w:pPr>
        <w:pStyle w:val="BodyText"/>
        <w:ind w:left="397"/>
        <w:rPr>
          <w:i/>
        </w:rPr>
      </w:pPr>
      <w:r w:rsidRPr="00301379">
        <w:rPr>
          <w:i/>
        </w:rPr>
        <w:t xml:space="preserve">The major climatic changes of concern for this site are </w:t>
      </w:r>
      <w:r w:rsidR="0027018B" w:rsidRPr="00301379">
        <w:rPr>
          <w:i/>
        </w:rPr>
        <w:t xml:space="preserve">[reduced rainfall, increased temperature, sea-level rise, </w:t>
      </w:r>
      <w:proofErr w:type="gramStart"/>
      <w:r w:rsidR="0027018B" w:rsidRPr="00301379">
        <w:rPr>
          <w:i/>
        </w:rPr>
        <w:t>…</w:t>
      </w:r>
      <w:r w:rsidR="005267CB">
        <w:rPr>
          <w:i/>
        </w:rPr>
        <w:t xml:space="preserve"> </w:t>
      </w:r>
      <w:r w:rsidR="0027018B" w:rsidRPr="00301379">
        <w:rPr>
          <w:i/>
        </w:rPr>
        <w:t>]</w:t>
      </w:r>
      <w:proofErr w:type="gramEnd"/>
      <w:r w:rsidRPr="00301379">
        <w:rPr>
          <w:i/>
        </w:rPr>
        <w:t xml:space="preserve">, which would lead to </w:t>
      </w:r>
      <w:r w:rsidR="0027018B" w:rsidRPr="00301379">
        <w:rPr>
          <w:i/>
        </w:rPr>
        <w:t>[hydrological change</w:t>
      </w:r>
      <w:r w:rsidR="005267CB">
        <w:rPr>
          <w:i/>
        </w:rPr>
        <w:t xml:space="preserve">] </w:t>
      </w:r>
      <w:r w:rsidR="0027018B" w:rsidRPr="00301379">
        <w:rPr>
          <w:i/>
        </w:rPr>
        <w:t>and [</w:t>
      </w:r>
      <w:r w:rsidRPr="00301379">
        <w:rPr>
          <w:i/>
        </w:rPr>
        <w:t>ecological change</w:t>
      </w:r>
      <w:r w:rsidR="005267CB">
        <w:rPr>
          <w:i/>
        </w:rPr>
        <w:t>]</w:t>
      </w:r>
      <w:r w:rsidRPr="00301379">
        <w:rPr>
          <w:i/>
        </w:rPr>
        <w:t xml:space="preserve"> at the site. </w:t>
      </w:r>
      <w:proofErr w:type="gramStart"/>
      <w:r w:rsidRPr="00301379">
        <w:rPr>
          <w:i/>
        </w:rPr>
        <w:t>In particular</w:t>
      </w:r>
      <w:r w:rsidR="00F575FB">
        <w:rPr>
          <w:i/>
        </w:rPr>
        <w:t>,</w:t>
      </w:r>
      <w:r w:rsidRPr="00301379">
        <w:rPr>
          <w:i/>
        </w:rPr>
        <w:t xml:space="preserve"> </w:t>
      </w:r>
      <w:r w:rsidR="0027018B" w:rsidRPr="00301379">
        <w:rPr>
          <w:i/>
        </w:rPr>
        <w:t>climate</w:t>
      </w:r>
      <w:proofErr w:type="gramEnd"/>
      <w:r w:rsidR="0027018B" w:rsidRPr="00301379">
        <w:rPr>
          <w:i/>
        </w:rPr>
        <w:t xml:space="preserve"> change is likely to affect </w:t>
      </w:r>
      <w:r w:rsidRPr="00301379">
        <w:rPr>
          <w:i/>
        </w:rPr>
        <w:t>[components]</w:t>
      </w:r>
      <w:r w:rsidR="0027018B" w:rsidRPr="00301379">
        <w:rPr>
          <w:i/>
        </w:rPr>
        <w:t xml:space="preserve"> by [how</w:t>
      </w:r>
      <w:r w:rsidRPr="00301379">
        <w:rPr>
          <w:i/>
        </w:rPr>
        <w:t>]. This in turn would affect [processes] and [</w:t>
      </w:r>
      <w:r w:rsidR="00E9435D">
        <w:rPr>
          <w:i/>
        </w:rPr>
        <w:t>services</w:t>
      </w:r>
      <w:r w:rsidRPr="00301379">
        <w:rPr>
          <w:i/>
        </w:rPr>
        <w:t xml:space="preserve">]. In addition [other valued features] could [change]. </w:t>
      </w:r>
    </w:p>
    <w:p w14:paraId="34F2442C" w14:textId="77777777" w:rsidR="00DB1DF5" w:rsidRPr="00301379" w:rsidRDefault="00123528" w:rsidP="00301379">
      <w:pPr>
        <w:pStyle w:val="BodyText"/>
        <w:ind w:left="397"/>
        <w:rPr>
          <w:i/>
        </w:rPr>
      </w:pPr>
      <w:r w:rsidRPr="00301379">
        <w:rPr>
          <w:i/>
        </w:rPr>
        <w:t>Despite these changes [</w:t>
      </w:r>
      <w:r w:rsidR="0027018B" w:rsidRPr="00301379">
        <w:rPr>
          <w:i/>
        </w:rPr>
        <w:t xml:space="preserve">some </w:t>
      </w:r>
      <w:r w:rsidRPr="00301379">
        <w:rPr>
          <w:i/>
        </w:rPr>
        <w:t>components</w:t>
      </w:r>
      <w:r w:rsidR="0027018B" w:rsidRPr="00301379">
        <w:rPr>
          <w:i/>
        </w:rPr>
        <w:t xml:space="preserve">] </w:t>
      </w:r>
      <w:r w:rsidRPr="00301379">
        <w:rPr>
          <w:i/>
        </w:rPr>
        <w:t>can be expected to persist.</w:t>
      </w:r>
      <w:r w:rsidR="00DB1DF5" w:rsidRPr="00301379">
        <w:rPr>
          <w:i/>
        </w:rPr>
        <w:t xml:space="preserve"> </w:t>
      </w:r>
      <w:r w:rsidR="0027018B" w:rsidRPr="00301379">
        <w:rPr>
          <w:i/>
        </w:rPr>
        <w:t xml:space="preserve">Similarly [process and services] are likely to persist, and the site can be expected to </w:t>
      </w:r>
      <w:r w:rsidR="00DB1DF5" w:rsidRPr="00301379">
        <w:rPr>
          <w:i/>
        </w:rPr>
        <w:t xml:space="preserve">retain [other conservation values]. </w:t>
      </w:r>
    </w:p>
    <w:p w14:paraId="4D2E11BF" w14:textId="77777777" w:rsidR="00DB1DF5" w:rsidRPr="00301379" w:rsidRDefault="00123528" w:rsidP="00301379">
      <w:pPr>
        <w:pStyle w:val="BodyText"/>
        <w:ind w:left="397"/>
        <w:rPr>
          <w:i/>
        </w:rPr>
      </w:pPr>
      <w:r w:rsidRPr="00301379">
        <w:rPr>
          <w:i/>
        </w:rPr>
        <w:t>T</w:t>
      </w:r>
      <w:r w:rsidR="000A658C" w:rsidRPr="00301379">
        <w:rPr>
          <w:i/>
        </w:rPr>
        <w:t xml:space="preserve">he site </w:t>
      </w:r>
      <w:r w:rsidRPr="00301379">
        <w:rPr>
          <w:i/>
        </w:rPr>
        <w:t>may cease to meet criteria [###</w:t>
      </w:r>
      <w:proofErr w:type="gramStart"/>
      <w:r w:rsidRPr="00301379">
        <w:rPr>
          <w:i/>
        </w:rPr>
        <w:t>], but</w:t>
      </w:r>
      <w:proofErr w:type="gramEnd"/>
      <w:r w:rsidRPr="00301379">
        <w:rPr>
          <w:i/>
        </w:rPr>
        <w:t xml:space="preserve"> would continue to meet criteria [</w:t>
      </w:r>
      <w:proofErr w:type="spellStart"/>
      <w:r w:rsidRPr="00301379">
        <w:rPr>
          <w:i/>
        </w:rPr>
        <w:t>zzz</w:t>
      </w:r>
      <w:proofErr w:type="spellEnd"/>
      <w:r w:rsidRPr="00301379">
        <w:rPr>
          <w:i/>
        </w:rPr>
        <w:t xml:space="preserve">]. </w:t>
      </w:r>
    </w:p>
    <w:p w14:paraId="7B6B9AFC" w14:textId="77777777" w:rsidR="00DB1DF5" w:rsidRPr="00301379" w:rsidRDefault="00DB1DF5" w:rsidP="00301379">
      <w:pPr>
        <w:pStyle w:val="BodyText"/>
        <w:ind w:left="397"/>
        <w:rPr>
          <w:i/>
        </w:rPr>
      </w:pPr>
      <w:r w:rsidRPr="00301379">
        <w:rPr>
          <w:i/>
        </w:rPr>
        <w:t>Threatening process at the site are expected to [interact / increase / new ones]. Overall, the site will be most threatened by [current anthropogenic threats amplified by climate change</w:t>
      </w:r>
      <w:r w:rsidR="00F575FB">
        <w:rPr>
          <w:i/>
        </w:rPr>
        <w:t xml:space="preserve"> </w:t>
      </w:r>
      <w:r w:rsidRPr="00301379">
        <w:rPr>
          <w:i/>
        </w:rPr>
        <w:t>/</w:t>
      </w:r>
      <w:r w:rsidR="00F575FB">
        <w:rPr>
          <w:i/>
        </w:rPr>
        <w:t xml:space="preserve"> </w:t>
      </w:r>
      <w:r w:rsidRPr="00301379">
        <w:rPr>
          <w:i/>
        </w:rPr>
        <w:t>emerging anthropogenic threats</w:t>
      </w:r>
      <w:r w:rsidR="00F575FB">
        <w:rPr>
          <w:i/>
        </w:rPr>
        <w:t xml:space="preserve"> </w:t>
      </w:r>
      <w:r w:rsidRPr="00301379">
        <w:rPr>
          <w:i/>
        </w:rPr>
        <w:t>/</w:t>
      </w:r>
      <w:r w:rsidR="00F575FB">
        <w:rPr>
          <w:i/>
        </w:rPr>
        <w:t xml:space="preserve"> </w:t>
      </w:r>
      <w:r w:rsidRPr="00301379">
        <w:rPr>
          <w:i/>
        </w:rPr>
        <w:t>direct climate change impacts in the catchment or on site</w:t>
      </w:r>
      <w:r w:rsidR="00F575FB">
        <w:rPr>
          <w:i/>
        </w:rPr>
        <w:t xml:space="preserve"> </w:t>
      </w:r>
      <w:r w:rsidRPr="00301379">
        <w:rPr>
          <w:i/>
        </w:rPr>
        <w:t>/</w:t>
      </w:r>
      <w:r w:rsidR="00F575FB">
        <w:rPr>
          <w:i/>
        </w:rPr>
        <w:t xml:space="preserve"> </w:t>
      </w:r>
      <w:r w:rsidRPr="00301379">
        <w:rPr>
          <w:i/>
        </w:rPr>
        <w:t>a combination of climate change and threats].</w:t>
      </w:r>
    </w:p>
    <w:p w14:paraId="6A25A424" w14:textId="77777777" w:rsidR="00CF2FDB" w:rsidRPr="00301379" w:rsidRDefault="00123528" w:rsidP="00301379">
      <w:pPr>
        <w:pStyle w:val="BodyText"/>
        <w:ind w:left="397"/>
        <w:rPr>
          <w:i/>
        </w:rPr>
      </w:pPr>
      <w:proofErr w:type="gramStart"/>
      <w:r w:rsidRPr="00301379">
        <w:rPr>
          <w:i/>
        </w:rPr>
        <w:t>In order to</w:t>
      </w:r>
      <w:proofErr w:type="gramEnd"/>
      <w:r w:rsidRPr="00301379">
        <w:rPr>
          <w:i/>
        </w:rPr>
        <w:t xml:space="preserve"> retain value</w:t>
      </w:r>
      <w:r w:rsidR="005267CB">
        <w:rPr>
          <w:i/>
        </w:rPr>
        <w:t>s</w:t>
      </w:r>
      <w:r w:rsidRPr="00301379">
        <w:rPr>
          <w:i/>
        </w:rPr>
        <w:t xml:space="preserve"> as it changes, </w:t>
      </w:r>
      <w:r w:rsidR="005267CB">
        <w:rPr>
          <w:i/>
        </w:rPr>
        <w:t>[</w:t>
      </w:r>
      <w:r w:rsidR="0027018B" w:rsidRPr="00301379">
        <w:rPr>
          <w:i/>
        </w:rPr>
        <w:t xml:space="preserve">changes in </w:t>
      </w:r>
      <w:r w:rsidRPr="00301379">
        <w:rPr>
          <w:i/>
        </w:rPr>
        <w:t xml:space="preserve">management </w:t>
      </w:r>
      <w:r w:rsidR="0027018B" w:rsidRPr="00301379">
        <w:rPr>
          <w:i/>
        </w:rPr>
        <w:t>and policy</w:t>
      </w:r>
      <w:r w:rsidR="005267CB">
        <w:rPr>
          <w:i/>
        </w:rPr>
        <w:t xml:space="preserve">] </w:t>
      </w:r>
      <w:r w:rsidRPr="00301379">
        <w:rPr>
          <w:i/>
        </w:rPr>
        <w:t xml:space="preserve">may </w:t>
      </w:r>
      <w:r w:rsidR="0027018B" w:rsidRPr="00301379">
        <w:rPr>
          <w:i/>
        </w:rPr>
        <w:t>be needed</w:t>
      </w:r>
      <w:r w:rsidRPr="00301379">
        <w:rPr>
          <w:i/>
        </w:rPr>
        <w:t xml:space="preserve">. The </w:t>
      </w:r>
      <w:r w:rsidR="00DB1DF5" w:rsidRPr="00301379">
        <w:rPr>
          <w:i/>
        </w:rPr>
        <w:t xml:space="preserve">key </w:t>
      </w:r>
      <w:r w:rsidRPr="00301379">
        <w:rPr>
          <w:i/>
        </w:rPr>
        <w:t>process</w:t>
      </w:r>
      <w:r w:rsidR="005267CB">
        <w:rPr>
          <w:i/>
        </w:rPr>
        <w:t>es</w:t>
      </w:r>
      <w:r w:rsidRPr="00301379">
        <w:rPr>
          <w:i/>
        </w:rPr>
        <w:t xml:space="preserve"> driving change are [hydrological / ecological process</w:t>
      </w:r>
      <w:r w:rsidR="0027018B" w:rsidRPr="00301379">
        <w:rPr>
          <w:i/>
        </w:rPr>
        <w:t xml:space="preserve"> / institutional</w:t>
      </w:r>
      <w:r w:rsidRPr="00301379">
        <w:rPr>
          <w:i/>
        </w:rPr>
        <w:t xml:space="preserve">] which [may need additional monitoring </w:t>
      </w:r>
      <w:r w:rsidR="0027018B" w:rsidRPr="00301379">
        <w:rPr>
          <w:i/>
        </w:rPr>
        <w:t xml:space="preserve">/ research </w:t>
      </w:r>
      <w:r w:rsidRPr="00301379">
        <w:rPr>
          <w:i/>
        </w:rPr>
        <w:t>/</w:t>
      </w:r>
      <w:r w:rsidR="00F575FB">
        <w:rPr>
          <w:i/>
        </w:rPr>
        <w:t xml:space="preserve"> has</w:t>
      </w:r>
      <w:r w:rsidRPr="00301379">
        <w:rPr>
          <w:i/>
        </w:rPr>
        <w:t xml:space="preserve"> already </w:t>
      </w:r>
      <w:r w:rsidR="00F575FB">
        <w:rPr>
          <w:i/>
        </w:rPr>
        <w:t>begun being</w:t>
      </w:r>
      <w:r w:rsidR="00F575FB" w:rsidRPr="00301379">
        <w:rPr>
          <w:i/>
        </w:rPr>
        <w:t xml:space="preserve"> </w:t>
      </w:r>
      <w:r w:rsidRPr="00301379">
        <w:rPr>
          <w:i/>
        </w:rPr>
        <w:t xml:space="preserve">monitored] to understand </w:t>
      </w:r>
      <w:r w:rsidR="005267CB">
        <w:rPr>
          <w:i/>
        </w:rPr>
        <w:t>their</w:t>
      </w:r>
      <w:r w:rsidRPr="00301379">
        <w:rPr>
          <w:i/>
        </w:rPr>
        <w:t xml:space="preserve"> future dynamics. </w:t>
      </w:r>
    </w:p>
    <w:p w14:paraId="4116D6D0" w14:textId="77777777" w:rsidR="00FB5397" w:rsidRDefault="00FB5397">
      <w:pPr>
        <w:spacing w:after="0"/>
        <w:rPr>
          <w:rFonts w:eastAsiaTheme="majorEastAsia" w:cstheme="majorBidi"/>
          <w:bCs/>
          <w:color w:val="00313C" w:themeColor="accent2"/>
          <w:sz w:val="32"/>
          <w:szCs w:val="26"/>
        </w:rPr>
      </w:pPr>
    </w:p>
    <w:p w14:paraId="243BCC52" w14:textId="77777777" w:rsidR="00677A84" w:rsidRPr="00677A84" w:rsidRDefault="004D10BB" w:rsidP="00AB2A85">
      <w:pPr>
        <w:pStyle w:val="Heading1"/>
      </w:pPr>
      <w:bookmarkStart w:id="63" w:name="_Toc8068221"/>
      <w:bookmarkStart w:id="64" w:name="_Toc8203094"/>
      <w:bookmarkStart w:id="65" w:name="_Toc10126734"/>
      <w:r>
        <w:lastRenderedPageBreak/>
        <w:t>References</w:t>
      </w:r>
      <w:bookmarkEnd w:id="63"/>
      <w:bookmarkEnd w:id="64"/>
      <w:bookmarkEnd w:id="65"/>
    </w:p>
    <w:p w14:paraId="251A28B4" w14:textId="77777777" w:rsidR="004D10BB" w:rsidRDefault="004D10BB" w:rsidP="004D10BB">
      <w:pPr>
        <w:pStyle w:val="BodyText"/>
      </w:pPr>
      <w:proofErr w:type="spellStart"/>
      <w:r>
        <w:t>Adger</w:t>
      </w:r>
      <w:proofErr w:type="spellEnd"/>
      <w:r>
        <w:t xml:space="preserve"> WN </w:t>
      </w:r>
      <w:r w:rsidR="00E5761E">
        <w:t>(</w:t>
      </w:r>
      <w:r>
        <w:t>2006</w:t>
      </w:r>
      <w:r w:rsidR="00E5761E">
        <w:t>)</w:t>
      </w:r>
      <w:r>
        <w:t xml:space="preserve"> Vulnerability. </w:t>
      </w:r>
      <w:r w:rsidRPr="00255557">
        <w:rPr>
          <w:i/>
          <w:iCs/>
        </w:rPr>
        <w:t xml:space="preserve">Global </w:t>
      </w:r>
      <w:r w:rsidR="00E5761E" w:rsidRPr="0082305A">
        <w:rPr>
          <w:i/>
          <w:iCs/>
        </w:rPr>
        <w:t>E</w:t>
      </w:r>
      <w:r w:rsidRPr="00255557">
        <w:rPr>
          <w:i/>
          <w:iCs/>
        </w:rPr>
        <w:t xml:space="preserve">nvironmental </w:t>
      </w:r>
      <w:r w:rsidR="00E5761E" w:rsidRPr="0082305A">
        <w:rPr>
          <w:i/>
          <w:iCs/>
        </w:rPr>
        <w:t>C</w:t>
      </w:r>
      <w:r w:rsidRPr="00255557">
        <w:rPr>
          <w:i/>
          <w:iCs/>
        </w:rPr>
        <w:t>hange</w:t>
      </w:r>
      <w:r w:rsidRPr="00255557">
        <w:t xml:space="preserve">, </w:t>
      </w:r>
      <w:r w:rsidRPr="0082305A">
        <w:t>16</w:t>
      </w:r>
      <w:r>
        <w:t>(3), 268</w:t>
      </w:r>
      <w:r w:rsidR="00E5761E">
        <w:t>–</w:t>
      </w:r>
      <w:r>
        <w:t>281.</w:t>
      </w:r>
    </w:p>
    <w:p w14:paraId="77983CBB" w14:textId="77777777" w:rsidR="004D10BB" w:rsidRDefault="004D10BB" w:rsidP="004D10BB">
      <w:pPr>
        <w:pStyle w:val="BodyText"/>
      </w:pPr>
      <w:proofErr w:type="spellStart"/>
      <w:r>
        <w:t>Barmuta</w:t>
      </w:r>
      <w:proofErr w:type="spellEnd"/>
      <w:r>
        <w:t xml:space="preserve"> L, Davies P, Watson A, Lacey M, Graham B, Read M, Carter S </w:t>
      </w:r>
      <w:r w:rsidR="00E5761E">
        <w:t>and</w:t>
      </w:r>
      <w:r>
        <w:t xml:space="preserve"> </w:t>
      </w:r>
      <w:proofErr w:type="spellStart"/>
      <w:r>
        <w:t>Warfe</w:t>
      </w:r>
      <w:proofErr w:type="spellEnd"/>
      <w:r>
        <w:t xml:space="preserve"> D (2013) </w:t>
      </w:r>
      <w:r w:rsidRPr="00493324">
        <w:rPr>
          <w:i/>
        </w:rPr>
        <w:t>Joining the dots: Integrating climate and hydrological projections with freshwater ecosystem values to develop adaptation options for conserving freshwater biodiversity.</w:t>
      </w:r>
      <w:r>
        <w:t xml:space="preserve"> National Climate Change Adaptation Research Facility, Gold Coast, 190 pp.</w:t>
      </w:r>
    </w:p>
    <w:p w14:paraId="265ECCBE" w14:textId="77777777" w:rsidR="004D10BB" w:rsidRDefault="004D10BB" w:rsidP="004D10BB">
      <w:pPr>
        <w:pStyle w:val="BodyText"/>
      </w:pPr>
      <w:r>
        <w:t xml:space="preserve">Bino G, Jenkins K </w:t>
      </w:r>
      <w:r w:rsidR="00E5761E">
        <w:t>and</w:t>
      </w:r>
      <w:r>
        <w:t xml:space="preserve"> Kingsford RT (2013) </w:t>
      </w:r>
      <w:r w:rsidRPr="004C2BE9">
        <w:rPr>
          <w:i/>
        </w:rPr>
        <w:t>Adaptive management of Ramsar wetlands</w:t>
      </w:r>
      <w:r>
        <w:t>, National Climate Change Adaptation Research Facility, Gold Coast, 222 pp.</w:t>
      </w:r>
    </w:p>
    <w:p w14:paraId="1DE163C7" w14:textId="77777777" w:rsidR="004D10BB" w:rsidRDefault="004D10BB" w:rsidP="004D10BB">
      <w:pPr>
        <w:pStyle w:val="BodyText"/>
      </w:pPr>
      <w:r>
        <w:t xml:space="preserve">Capon S </w:t>
      </w:r>
      <w:r w:rsidR="00E5761E">
        <w:t>and</w:t>
      </w:r>
      <w:r>
        <w:t xml:space="preserve"> Bunn S (2015) Assessing climate change risks and prioritising adaptation options using a water ecosystem services-based approach. In J Martin-Ortega, R Ferrier, I Gordon </w:t>
      </w:r>
      <w:r w:rsidR="00E5761E">
        <w:t>and</w:t>
      </w:r>
      <w:r>
        <w:t xml:space="preserve"> S Khan (Eds.), </w:t>
      </w:r>
      <w:r>
        <w:rPr>
          <w:i/>
          <w:iCs/>
        </w:rPr>
        <w:t>Water Ecosystem Services: A Global Perspective</w:t>
      </w:r>
      <w:r>
        <w:t xml:space="preserve"> (International Hydrology Series, pp. 17</w:t>
      </w:r>
      <w:r w:rsidR="00E5761E">
        <w:t>–</w:t>
      </w:r>
      <w:r>
        <w:t>25). Cambridge: Cambridge University Press. doi:10.1017/CBO9781316178904.004</w:t>
      </w:r>
    </w:p>
    <w:p w14:paraId="6ABD7918" w14:textId="77777777" w:rsidR="004D10BB" w:rsidRDefault="004D10BB" w:rsidP="004D10BB">
      <w:pPr>
        <w:pStyle w:val="BodyText"/>
      </w:pPr>
      <w:r w:rsidRPr="00C6761B">
        <w:t xml:space="preserve">Catford JA, </w:t>
      </w:r>
      <w:proofErr w:type="spellStart"/>
      <w:r w:rsidRPr="00C6761B">
        <w:t>Naiman</w:t>
      </w:r>
      <w:proofErr w:type="spellEnd"/>
      <w:r w:rsidRPr="00C6761B">
        <w:t xml:space="preserve"> RJ, Chambers LE, Roberts J, Douglas M and Davies P </w:t>
      </w:r>
      <w:r>
        <w:t>(</w:t>
      </w:r>
      <w:r w:rsidRPr="00C6761B">
        <w:t>2013</w:t>
      </w:r>
      <w:r>
        <w:t>)</w:t>
      </w:r>
      <w:r w:rsidRPr="00C6761B">
        <w:t xml:space="preserve"> Predicting novel riparian ecosystems in a changing climate. </w:t>
      </w:r>
      <w:r w:rsidRPr="00C6761B">
        <w:rPr>
          <w:i/>
        </w:rPr>
        <w:t>Ecosystems</w:t>
      </w:r>
      <w:r w:rsidRPr="00C6761B">
        <w:t xml:space="preserve"> 16(3), 382</w:t>
      </w:r>
      <w:r w:rsidR="00E5761E">
        <w:t>–</w:t>
      </w:r>
      <w:r w:rsidRPr="00C6761B">
        <w:t>400.</w:t>
      </w:r>
    </w:p>
    <w:p w14:paraId="01DB8994" w14:textId="77777777" w:rsidR="004D10BB" w:rsidRPr="006142D2" w:rsidRDefault="004D10BB" w:rsidP="004D10BB">
      <w:pPr>
        <w:pStyle w:val="BodyText"/>
      </w:pPr>
      <w:r w:rsidRPr="006142D2">
        <w:t xml:space="preserve">Chapman PM </w:t>
      </w:r>
      <w:r>
        <w:t>(</w:t>
      </w:r>
      <w:r w:rsidRPr="006142D2">
        <w:t>2011</w:t>
      </w:r>
      <w:r>
        <w:t>)</w:t>
      </w:r>
      <w:r w:rsidRPr="006142D2">
        <w:t xml:space="preserve"> Global climate change means never going home again. </w:t>
      </w:r>
      <w:r w:rsidRPr="006142D2">
        <w:rPr>
          <w:i/>
          <w:iCs/>
        </w:rPr>
        <w:t xml:space="preserve">Marine </w:t>
      </w:r>
      <w:r w:rsidR="00E5761E">
        <w:rPr>
          <w:i/>
          <w:iCs/>
        </w:rPr>
        <w:t>P</w:t>
      </w:r>
      <w:r w:rsidRPr="006142D2">
        <w:rPr>
          <w:i/>
          <w:iCs/>
        </w:rPr>
        <w:t xml:space="preserve">ollution </w:t>
      </w:r>
      <w:r w:rsidR="00E5761E">
        <w:rPr>
          <w:i/>
          <w:iCs/>
        </w:rPr>
        <w:t>B</w:t>
      </w:r>
      <w:r w:rsidRPr="006142D2">
        <w:rPr>
          <w:i/>
          <w:iCs/>
        </w:rPr>
        <w:t>ulletin</w:t>
      </w:r>
      <w:r w:rsidRPr="006142D2">
        <w:t xml:space="preserve">, </w:t>
      </w:r>
      <w:r w:rsidRPr="0082305A">
        <w:t>62</w:t>
      </w:r>
      <w:r w:rsidRPr="006142D2">
        <w:t>(11), 2269.</w:t>
      </w:r>
    </w:p>
    <w:p w14:paraId="5E39AFE8" w14:textId="77777777" w:rsidR="004D10BB" w:rsidRDefault="004D10BB" w:rsidP="004D10BB">
      <w:pPr>
        <w:pStyle w:val="BodyText"/>
      </w:pPr>
      <w:r w:rsidRPr="0001432B">
        <w:t xml:space="preserve">Colloff MJ, </w:t>
      </w:r>
      <w:proofErr w:type="spellStart"/>
      <w:r w:rsidRPr="0001432B">
        <w:t>Lavorel</w:t>
      </w:r>
      <w:proofErr w:type="spellEnd"/>
      <w:r w:rsidRPr="0001432B">
        <w:t xml:space="preserve"> S, van </w:t>
      </w:r>
      <w:proofErr w:type="spellStart"/>
      <w:proofErr w:type="gramStart"/>
      <w:r w:rsidRPr="0001432B">
        <w:t>Kerkhoff,LE</w:t>
      </w:r>
      <w:proofErr w:type="spellEnd"/>
      <w:proofErr w:type="gramEnd"/>
      <w:r w:rsidRPr="0001432B">
        <w:t xml:space="preserve">, </w:t>
      </w:r>
      <w:proofErr w:type="spellStart"/>
      <w:r w:rsidRPr="0001432B">
        <w:t>Wyborn</w:t>
      </w:r>
      <w:proofErr w:type="spellEnd"/>
      <w:r w:rsidRPr="0001432B">
        <w:t xml:space="preserve"> CA, </w:t>
      </w:r>
      <w:proofErr w:type="spellStart"/>
      <w:r w:rsidRPr="0001432B">
        <w:t>Fazey</w:t>
      </w:r>
      <w:proofErr w:type="spellEnd"/>
      <w:r w:rsidRPr="0001432B">
        <w:t xml:space="preserve"> I, Gorddard R, Mace GM, Foden WB, Dunlop M, Prentice IC and Crowley J </w:t>
      </w:r>
      <w:r>
        <w:t>(</w:t>
      </w:r>
      <w:r w:rsidRPr="0001432B">
        <w:t>2017</w:t>
      </w:r>
      <w:r>
        <w:t>)</w:t>
      </w:r>
      <w:r w:rsidRPr="0001432B">
        <w:t xml:space="preserve"> Transforming conservation science and practice for a </w:t>
      </w:r>
      <w:proofErr w:type="spellStart"/>
      <w:r w:rsidRPr="0001432B">
        <w:t>postnormal</w:t>
      </w:r>
      <w:proofErr w:type="spellEnd"/>
      <w:r w:rsidRPr="0001432B">
        <w:t xml:space="preserve"> world. </w:t>
      </w:r>
      <w:r w:rsidRPr="0001432B">
        <w:rPr>
          <w:i/>
          <w:iCs/>
        </w:rPr>
        <w:t>Conservation Biology</w:t>
      </w:r>
      <w:r w:rsidRPr="0082305A">
        <w:rPr>
          <w:i/>
        </w:rPr>
        <w:t xml:space="preserve">, </w:t>
      </w:r>
      <w:r w:rsidRPr="00255557">
        <w:rPr>
          <w:i/>
          <w:iCs/>
        </w:rPr>
        <w:t>31</w:t>
      </w:r>
      <w:r w:rsidRPr="0001432B">
        <w:t>(5), 1008</w:t>
      </w:r>
      <w:r w:rsidR="00C5426B">
        <w:t>–</w:t>
      </w:r>
      <w:r w:rsidRPr="0001432B">
        <w:t>1017.</w:t>
      </w:r>
    </w:p>
    <w:p w14:paraId="661E3983" w14:textId="77777777" w:rsidR="00C5426B" w:rsidRDefault="00C5426B" w:rsidP="00C5426B">
      <w:pPr>
        <w:pStyle w:val="BodyText"/>
      </w:pPr>
      <w:r>
        <w:t xml:space="preserve">CSIRO (2018) </w:t>
      </w:r>
      <w:r w:rsidRPr="004E7F34">
        <w:rPr>
          <w:i/>
        </w:rPr>
        <w:t>Climate Compass: A climate risk management framework for Commonwealth agencies</w:t>
      </w:r>
      <w:r>
        <w:t xml:space="preserve">. CSIRO, Australia. </w:t>
      </w:r>
      <w:hyperlink r:id="rId35" w:history="1">
        <w:r w:rsidRPr="00F659F4">
          <w:rPr>
            <w:rStyle w:val="Hyperlink"/>
          </w:rPr>
          <w:t>https://www.environment.gov.au/climate-change/adaptation/publications/climate-compass-climate-risk-management-framework</w:t>
        </w:r>
      </w:hyperlink>
    </w:p>
    <w:p w14:paraId="30914C74" w14:textId="77777777" w:rsidR="00FD5448" w:rsidRDefault="00FD5448" w:rsidP="00FD5448">
      <w:pPr>
        <w:pStyle w:val="BodyText"/>
      </w:pPr>
      <w:r w:rsidRPr="00FD5448">
        <w:t xml:space="preserve">DEWHA (Department of the Environment, Water, </w:t>
      </w:r>
      <w:proofErr w:type="gramStart"/>
      <w:r w:rsidRPr="00FD5448">
        <w:t>Heritage</w:t>
      </w:r>
      <w:proofErr w:type="gramEnd"/>
      <w:r w:rsidRPr="00FD5448">
        <w:t xml:space="preserve"> and the Arts) (2008) </w:t>
      </w:r>
      <w:r w:rsidRPr="00FD5448">
        <w:rPr>
          <w:i/>
          <w:iCs/>
        </w:rPr>
        <w:t xml:space="preserve">National Framework and Guidance for Describing the Ecological Character of Australia’s Ramsar </w:t>
      </w:r>
      <w:r w:rsidRPr="00E9435D">
        <w:rPr>
          <w:i/>
          <w:iCs/>
        </w:rPr>
        <w:t xml:space="preserve">Wetlands. </w:t>
      </w:r>
      <w:r w:rsidRPr="00E9435D">
        <w:rPr>
          <w:i/>
        </w:rPr>
        <w:t>Module 2 of the National Guidelines for Ramsar Wetlands—Implementing the Ramsar Convention in Australia.</w:t>
      </w:r>
      <w:r w:rsidRPr="00FD5448">
        <w:t xml:space="preserve"> Australian Government Department of the Environment, Water, Heritage and the Arts, Canberra.</w:t>
      </w:r>
    </w:p>
    <w:p w14:paraId="512ECD44" w14:textId="77777777" w:rsidR="00E9435D" w:rsidRPr="00FD5448" w:rsidRDefault="00E9435D" w:rsidP="00E9435D">
      <w:pPr>
        <w:pStyle w:val="BodyText"/>
      </w:pPr>
      <w:r w:rsidRPr="00FD5448">
        <w:t xml:space="preserve">DEWHA (Department of the Environment, Water, </w:t>
      </w:r>
      <w:proofErr w:type="gramStart"/>
      <w:r w:rsidRPr="00FD5448">
        <w:t>Heritage</w:t>
      </w:r>
      <w:proofErr w:type="gramEnd"/>
      <w:r w:rsidRPr="00FD5448">
        <w:t xml:space="preserve"> and the Arts)</w:t>
      </w:r>
      <w:r>
        <w:t xml:space="preserve"> (2009) </w:t>
      </w:r>
      <w:r w:rsidRPr="00E9435D">
        <w:rPr>
          <w:i/>
        </w:rPr>
        <w:t>National Guidelines for Notifying Change in Ecological Character of Australian Ramsar Sites (Article 3.2). Module 3 of the National Guidelines for Ramsar Wetlands—Implementing the Ramsar Convention in Australia.</w:t>
      </w:r>
      <w:r>
        <w:t xml:space="preserve"> Australian Government Department of the Environment, Water, Heritage and the Arts, Canberra.</w:t>
      </w:r>
    </w:p>
    <w:p w14:paraId="0B857C5A" w14:textId="77777777" w:rsidR="0093216B" w:rsidRDefault="0093216B" w:rsidP="0093216B">
      <w:r>
        <w:t xml:space="preserve">Dunlop M, Parris H, Ryan P and Kroon F (2013) </w:t>
      </w:r>
      <w:r>
        <w:rPr>
          <w:i/>
          <w:iCs/>
        </w:rPr>
        <w:t>Climate-ready conservation objectives: a scoping study</w:t>
      </w:r>
      <w:r>
        <w:t xml:space="preserve">. Gold Coast: National Climate Change Adaptation Research Facility. </w:t>
      </w:r>
    </w:p>
    <w:p w14:paraId="1B004996" w14:textId="77777777" w:rsidR="0093216B" w:rsidRPr="0032654B" w:rsidRDefault="0093216B" w:rsidP="0093216B">
      <w:r w:rsidRPr="00F25744">
        <w:t>Dunlop M and Ryan</w:t>
      </w:r>
      <w:r>
        <w:t xml:space="preserve"> P</w:t>
      </w:r>
      <w:r w:rsidRPr="00F25744">
        <w:t xml:space="preserve"> (2016) </w:t>
      </w:r>
      <w:r w:rsidRPr="00F25744">
        <w:rPr>
          <w:i/>
        </w:rPr>
        <w:t>Climate-ready biodiversity management: a tool to help design biodiversity projects in the face of climate change</w:t>
      </w:r>
      <w:r w:rsidRPr="00F25744">
        <w:t xml:space="preserve">. CSIRO. </w:t>
      </w:r>
      <w:hyperlink r:id="rId36" w:tgtFrame="_blank" w:history="1">
        <w:r w:rsidRPr="0032654B">
          <w:rPr>
            <w:rStyle w:val="Hyperlink"/>
          </w:rPr>
          <w:t xml:space="preserve">https://doi.org/10.4225/08/5852daf3f234f </w:t>
        </w:r>
      </w:hyperlink>
    </w:p>
    <w:p w14:paraId="7513BE81" w14:textId="77777777" w:rsidR="0093216B" w:rsidRDefault="0093216B" w:rsidP="0093216B">
      <w:r w:rsidRPr="00D70332">
        <w:t>Dunlop M</w:t>
      </w:r>
      <w:r>
        <w:t xml:space="preserve">, </w:t>
      </w:r>
      <w:r w:rsidRPr="00D70332">
        <w:t>Ryan</w:t>
      </w:r>
      <w:r>
        <w:t xml:space="preserve"> P, </w:t>
      </w:r>
      <w:r w:rsidRPr="00D70332">
        <w:t>McGuinness</w:t>
      </w:r>
      <w:r>
        <w:t xml:space="preserve"> S and </w:t>
      </w:r>
      <w:r w:rsidRPr="00D70332">
        <w:t>Glynn</w:t>
      </w:r>
      <w:r>
        <w:t xml:space="preserve"> A (2017) </w:t>
      </w:r>
      <w:r w:rsidRPr="00342F32">
        <w:rPr>
          <w:i/>
        </w:rPr>
        <w:t>Scoping climate-ready management of Eastern Suburbs Banksia Scrub in Queens Park, Sydney</w:t>
      </w:r>
      <w:r>
        <w:t xml:space="preserve">. CSIRO. </w:t>
      </w:r>
      <w:hyperlink r:id="rId37" w:tgtFrame="_blank" w:history="1">
        <w:r>
          <w:rPr>
            <w:rStyle w:val="Hyperlink"/>
          </w:rPr>
          <w:t xml:space="preserve">https://doi.org/10.4225/08/5ac520bd3fbc7 </w:t>
        </w:r>
      </w:hyperlink>
    </w:p>
    <w:p w14:paraId="118051DA" w14:textId="77777777" w:rsidR="004D10BB" w:rsidRPr="00C936E4" w:rsidRDefault="004D10BB" w:rsidP="004D10BB">
      <w:pPr>
        <w:pStyle w:val="BodyText"/>
      </w:pPr>
      <w:r w:rsidRPr="00C936E4">
        <w:t xml:space="preserve">Finlayson CM, Capon SJ, Rissik D, Pittock J, Fisk G, Davidson NC, </w:t>
      </w:r>
      <w:proofErr w:type="spellStart"/>
      <w:r w:rsidRPr="00C936E4">
        <w:t>Bodmin</w:t>
      </w:r>
      <w:proofErr w:type="spellEnd"/>
      <w:r w:rsidRPr="00C936E4">
        <w:t xml:space="preserve"> KA, Papas P, Robertson HA, </w:t>
      </w:r>
      <w:proofErr w:type="spellStart"/>
      <w:r w:rsidRPr="00C936E4">
        <w:t>Schallenberg</w:t>
      </w:r>
      <w:proofErr w:type="spellEnd"/>
      <w:r w:rsidRPr="00C936E4">
        <w:t xml:space="preserve"> M and </w:t>
      </w:r>
      <w:proofErr w:type="spellStart"/>
      <w:r w:rsidRPr="00C936E4">
        <w:t>Saintilan</w:t>
      </w:r>
      <w:proofErr w:type="spellEnd"/>
      <w:r w:rsidRPr="00C936E4">
        <w:t xml:space="preserve"> N </w:t>
      </w:r>
      <w:r w:rsidR="00FD5448">
        <w:t>(</w:t>
      </w:r>
      <w:r w:rsidRPr="00C936E4">
        <w:t>2017</w:t>
      </w:r>
      <w:r w:rsidR="00FD5448">
        <w:t>)</w:t>
      </w:r>
      <w:r w:rsidRPr="00C936E4">
        <w:t xml:space="preserve"> Policy considerations for managing wetlands under a changing climate. </w:t>
      </w:r>
      <w:r w:rsidRPr="00C936E4">
        <w:rPr>
          <w:i/>
          <w:iCs/>
        </w:rPr>
        <w:t>Marine and Freshwater Research</w:t>
      </w:r>
      <w:r w:rsidRPr="0082305A">
        <w:rPr>
          <w:i/>
        </w:rPr>
        <w:t xml:space="preserve">, </w:t>
      </w:r>
      <w:r w:rsidRPr="00255557">
        <w:rPr>
          <w:i/>
          <w:iCs/>
        </w:rPr>
        <w:t>68</w:t>
      </w:r>
      <w:r w:rsidRPr="00C936E4">
        <w:t>(10),</w:t>
      </w:r>
      <w:r w:rsidR="0082305A">
        <w:t xml:space="preserve"> </w:t>
      </w:r>
      <w:r w:rsidRPr="00C936E4">
        <w:t>1803</w:t>
      </w:r>
      <w:r w:rsidR="00C5426B">
        <w:t>–</w:t>
      </w:r>
      <w:r w:rsidRPr="00C936E4">
        <w:t>1815.</w:t>
      </w:r>
    </w:p>
    <w:p w14:paraId="21B1B9AC" w14:textId="77777777" w:rsidR="004D10BB" w:rsidRDefault="004D10BB" w:rsidP="004D10BB">
      <w:pPr>
        <w:pStyle w:val="BodyText"/>
      </w:pPr>
      <w:r>
        <w:lastRenderedPageBreak/>
        <w:t xml:space="preserve">James CS, </w:t>
      </w:r>
      <w:proofErr w:type="spellStart"/>
      <w:r>
        <w:t>VanDerWal</w:t>
      </w:r>
      <w:proofErr w:type="spellEnd"/>
      <w:r>
        <w:t xml:space="preserve"> J, Capon SJ, Hodgson L, Waltham N, Ward DP, Anderson </w:t>
      </w:r>
      <w:proofErr w:type="gramStart"/>
      <w:r>
        <w:t>BJ</w:t>
      </w:r>
      <w:proofErr w:type="gramEnd"/>
      <w:r>
        <w:t xml:space="preserve"> </w:t>
      </w:r>
      <w:r w:rsidR="00C5426B">
        <w:t>and</w:t>
      </w:r>
      <w:r>
        <w:t xml:space="preserve"> Pearson RG (2013) </w:t>
      </w:r>
      <w:r w:rsidRPr="003F439D">
        <w:rPr>
          <w:i/>
        </w:rPr>
        <w:t>Identifying climate refuges for freshwater biodiversity across Australia</w:t>
      </w:r>
      <w:r>
        <w:t>, National Climate Change Adaptation Research Facility, Gold Coast, 424 pp.</w:t>
      </w:r>
    </w:p>
    <w:p w14:paraId="3A2CC1FF" w14:textId="77777777" w:rsidR="004D10BB" w:rsidRDefault="004D10BB" w:rsidP="004D10BB">
      <w:pPr>
        <w:pStyle w:val="BodyText"/>
      </w:pPr>
      <w:r w:rsidRPr="00162AA5">
        <w:t xml:space="preserve">James CS, Reside AE, </w:t>
      </w:r>
      <w:proofErr w:type="spellStart"/>
      <w:r w:rsidRPr="00162AA5">
        <w:t>VanDerWal</w:t>
      </w:r>
      <w:proofErr w:type="spellEnd"/>
      <w:r w:rsidRPr="00162AA5">
        <w:t xml:space="preserve"> J, Pearson RG, Burrows D, Capon SJ, Harwood TD, Hodgson L and Waltham NJ </w:t>
      </w:r>
      <w:r>
        <w:t>(</w:t>
      </w:r>
      <w:r w:rsidRPr="00162AA5">
        <w:t>2017</w:t>
      </w:r>
      <w:r>
        <w:t>)</w:t>
      </w:r>
      <w:r w:rsidRPr="00162AA5">
        <w:t xml:space="preserve"> Sink or swim? Potential for high faunal turnover in Australian rivers under climate change. </w:t>
      </w:r>
      <w:r w:rsidRPr="00162AA5">
        <w:rPr>
          <w:i/>
        </w:rPr>
        <w:t xml:space="preserve">Journal of </w:t>
      </w:r>
      <w:r w:rsidR="00C5426B">
        <w:rPr>
          <w:i/>
        </w:rPr>
        <w:t>B</w:t>
      </w:r>
      <w:r w:rsidRPr="00162AA5">
        <w:rPr>
          <w:i/>
        </w:rPr>
        <w:t>iogeography</w:t>
      </w:r>
      <w:r w:rsidRPr="00162AA5">
        <w:t>, 44(3),</w:t>
      </w:r>
      <w:r>
        <w:t xml:space="preserve"> </w:t>
      </w:r>
      <w:r w:rsidRPr="00162AA5">
        <w:t>489</w:t>
      </w:r>
      <w:r w:rsidR="00C5426B">
        <w:t>–</w:t>
      </w:r>
      <w:r w:rsidRPr="00162AA5">
        <w:t>501.</w:t>
      </w:r>
    </w:p>
    <w:p w14:paraId="621B1B31" w14:textId="77777777" w:rsidR="004D10BB" w:rsidRPr="00C711B0" w:rsidRDefault="004D10BB" w:rsidP="004D10BB">
      <w:pPr>
        <w:pStyle w:val="BodyText"/>
      </w:pPr>
      <w:r w:rsidRPr="00C711B0">
        <w:t xml:space="preserve">Lester RE, Fairweather PG, Webster T and Quin RA </w:t>
      </w:r>
      <w:r w:rsidR="00C5426B">
        <w:t>(</w:t>
      </w:r>
      <w:r w:rsidRPr="00C711B0">
        <w:t>2013</w:t>
      </w:r>
      <w:r w:rsidR="00C5426B">
        <w:t>)</w:t>
      </w:r>
      <w:r w:rsidRPr="00C711B0">
        <w:t xml:space="preserve"> Scenarios involving future climate and water extraction: ecosystem states in the estuary of Australia's largest river. </w:t>
      </w:r>
      <w:r w:rsidRPr="00C711B0">
        <w:rPr>
          <w:i/>
          <w:iCs/>
        </w:rPr>
        <w:t xml:space="preserve">Ecological </w:t>
      </w:r>
      <w:r>
        <w:rPr>
          <w:i/>
          <w:iCs/>
        </w:rPr>
        <w:t>A</w:t>
      </w:r>
      <w:r w:rsidRPr="00C711B0">
        <w:rPr>
          <w:i/>
          <w:iCs/>
        </w:rPr>
        <w:t>pplications</w:t>
      </w:r>
      <w:r w:rsidRPr="0082305A">
        <w:rPr>
          <w:i/>
        </w:rPr>
        <w:t xml:space="preserve">, </w:t>
      </w:r>
      <w:r w:rsidRPr="00255557">
        <w:rPr>
          <w:i/>
          <w:iCs/>
        </w:rPr>
        <w:t>23</w:t>
      </w:r>
      <w:r w:rsidRPr="0082305A">
        <w:rPr>
          <w:i/>
        </w:rPr>
        <w:t>(</w:t>
      </w:r>
      <w:r w:rsidRPr="00C711B0">
        <w:t>5), 984</w:t>
      </w:r>
      <w:r w:rsidR="00C5426B">
        <w:t>–</w:t>
      </w:r>
      <w:r w:rsidRPr="00C711B0">
        <w:t>998.</w:t>
      </w:r>
    </w:p>
    <w:p w14:paraId="44EF128C" w14:textId="77777777" w:rsidR="004D10BB" w:rsidRPr="003C7E11" w:rsidRDefault="004D10BB" w:rsidP="004D10BB">
      <w:pPr>
        <w:pStyle w:val="BodyText"/>
      </w:pPr>
      <w:r>
        <w:t xml:space="preserve">Pritchard D (2014) </w:t>
      </w:r>
      <w:r w:rsidRPr="003C7E11">
        <w:rPr>
          <w:i/>
        </w:rPr>
        <w:t xml:space="preserve">Change in ecological character </w:t>
      </w:r>
      <w:r>
        <w:rPr>
          <w:i/>
        </w:rPr>
        <w:t>of wetland sites –</w:t>
      </w:r>
      <w:r w:rsidRPr="003C7E11">
        <w:rPr>
          <w:i/>
        </w:rPr>
        <w:t xml:space="preserve"> </w:t>
      </w:r>
      <w:r>
        <w:rPr>
          <w:i/>
        </w:rPr>
        <w:t xml:space="preserve">a review of Ramsar </w:t>
      </w:r>
      <w:r w:rsidRPr="003C7E11">
        <w:rPr>
          <w:i/>
        </w:rPr>
        <w:t>guidance and mechanisms</w:t>
      </w:r>
      <w:r>
        <w:t xml:space="preserve">. Consultant’s Report for </w:t>
      </w:r>
      <w:r w:rsidRPr="00D60773">
        <w:t>Ramsar Convention Secretariat, Gland, Switzerland</w:t>
      </w:r>
      <w:r>
        <w:t>.</w:t>
      </w:r>
    </w:p>
    <w:p w14:paraId="22A76658" w14:textId="77777777" w:rsidR="004D10BB" w:rsidRDefault="004D10BB" w:rsidP="004D10BB">
      <w:pPr>
        <w:pStyle w:val="BodyText"/>
      </w:pPr>
      <w:r>
        <w:t xml:space="preserve">Stafford Smith M, </w:t>
      </w:r>
      <w:proofErr w:type="spellStart"/>
      <w:r>
        <w:t>Horrocks</w:t>
      </w:r>
      <w:proofErr w:type="spellEnd"/>
      <w:r>
        <w:t xml:space="preserve"> L, Harvey A and Hamilton C </w:t>
      </w:r>
      <w:r w:rsidR="00C5426B">
        <w:t>(</w:t>
      </w:r>
      <w:r>
        <w:t>2011</w:t>
      </w:r>
      <w:r w:rsidR="00C5426B">
        <w:t>)</w:t>
      </w:r>
      <w:r>
        <w:t xml:space="preserve"> Rethinking adaptation for a 4° C world. </w:t>
      </w:r>
      <w:r>
        <w:rPr>
          <w:i/>
          <w:iCs/>
        </w:rPr>
        <w:t>Philosophical transactions. Series A, Mathematical, physical, and engineering sciences</w:t>
      </w:r>
      <w:r w:rsidRPr="0082305A">
        <w:rPr>
          <w:i/>
        </w:rPr>
        <w:t xml:space="preserve">, </w:t>
      </w:r>
      <w:r w:rsidRPr="00255557">
        <w:rPr>
          <w:i/>
          <w:iCs/>
        </w:rPr>
        <w:t>369</w:t>
      </w:r>
      <w:r>
        <w:t>(1934),</w:t>
      </w:r>
      <w:r w:rsidR="0082305A">
        <w:t xml:space="preserve"> </w:t>
      </w:r>
      <w:r>
        <w:t>196</w:t>
      </w:r>
      <w:r w:rsidR="00C5426B">
        <w:t>–</w:t>
      </w:r>
      <w:r>
        <w:t>216.</w:t>
      </w:r>
    </w:p>
    <w:p w14:paraId="0B0DFD83" w14:textId="77777777" w:rsidR="00FD5448" w:rsidRPr="003F24EB" w:rsidRDefault="00FD5448" w:rsidP="00FD5448">
      <w:pPr>
        <w:pStyle w:val="BodyText"/>
      </w:pPr>
      <w:r>
        <w:t>v</w:t>
      </w:r>
      <w:r w:rsidRPr="003F24EB">
        <w:t xml:space="preserve">an </w:t>
      </w:r>
      <w:proofErr w:type="spellStart"/>
      <w:r w:rsidRPr="003F24EB">
        <w:t>Kerkhoff</w:t>
      </w:r>
      <w:proofErr w:type="spellEnd"/>
      <w:r w:rsidRPr="003F24EB">
        <w:t xml:space="preserve"> L, </w:t>
      </w:r>
      <w:proofErr w:type="spellStart"/>
      <w:r w:rsidRPr="003F24EB">
        <w:t>Munera</w:t>
      </w:r>
      <w:proofErr w:type="spellEnd"/>
      <w:r w:rsidRPr="003F24EB">
        <w:t xml:space="preserve"> C, Dudley N, Guevara O, Wyborn C, Figueroa C, Dunlop M, </w:t>
      </w:r>
      <w:proofErr w:type="spellStart"/>
      <w:r w:rsidRPr="003F24EB">
        <w:t>Hoyos</w:t>
      </w:r>
      <w:proofErr w:type="spellEnd"/>
      <w:r w:rsidRPr="003F24EB">
        <w:t xml:space="preserve"> MA, </w:t>
      </w:r>
      <w:proofErr w:type="spellStart"/>
      <w:r w:rsidRPr="003F24EB">
        <w:t>Castiblanco</w:t>
      </w:r>
      <w:proofErr w:type="spellEnd"/>
      <w:r w:rsidRPr="003F24EB">
        <w:t xml:space="preserve"> J and Becerra L </w:t>
      </w:r>
      <w:r w:rsidR="00C5426B">
        <w:t>(</w:t>
      </w:r>
      <w:r w:rsidRPr="003F24EB">
        <w:t>2018</w:t>
      </w:r>
      <w:r w:rsidR="00C5426B">
        <w:t>)</w:t>
      </w:r>
      <w:r w:rsidRPr="003F24EB">
        <w:t xml:space="preserve"> Towards future-oriented conservation: managing protected areas in an era of climate change. </w:t>
      </w:r>
      <w:proofErr w:type="spellStart"/>
      <w:r w:rsidRPr="003F24EB">
        <w:rPr>
          <w:i/>
          <w:iCs/>
        </w:rPr>
        <w:t>Ambio</w:t>
      </w:r>
      <w:proofErr w:type="spellEnd"/>
      <w:r w:rsidRPr="003F24EB">
        <w:t>, 1</w:t>
      </w:r>
      <w:r w:rsidR="00C5426B">
        <w:t>–</w:t>
      </w:r>
      <w:r w:rsidRPr="003F24EB">
        <w:t>15.</w:t>
      </w:r>
    </w:p>
    <w:p w14:paraId="32C33F44" w14:textId="77777777" w:rsidR="004D10BB" w:rsidRDefault="004D10BB" w:rsidP="004D10BB">
      <w:pPr>
        <w:pStyle w:val="BodyText"/>
      </w:pPr>
      <w:r w:rsidRPr="00A65FE1">
        <w:t xml:space="preserve">Wise RM, Fazey I, </w:t>
      </w:r>
      <w:r>
        <w:t xml:space="preserve">Stafford </w:t>
      </w:r>
      <w:r w:rsidRPr="00A65FE1">
        <w:t xml:space="preserve">Smith M, Park SE, Eakin HC, Van Garderen EA and Campbell B </w:t>
      </w:r>
      <w:r w:rsidR="00C5426B">
        <w:t>(</w:t>
      </w:r>
      <w:r w:rsidRPr="00A65FE1">
        <w:t>2014</w:t>
      </w:r>
      <w:r w:rsidR="00C5426B">
        <w:t>)</w:t>
      </w:r>
      <w:r w:rsidRPr="00A65FE1">
        <w:t xml:space="preserve"> Reconceptualising adaptation to climate change as part of pathways of change and response. </w:t>
      </w:r>
      <w:r w:rsidRPr="00A65FE1">
        <w:rPr>
          <w:i/>
          <w:iCs/>
        </w:rPr>
        <w:t>Global Environmental Change</w:t>
      </w:r>
      <w:r w:rsidRPr="0082305A">
        <w:rPr>
          <w:i/>
        </w:rPr>
        <w:t xml:space="preserve">, </w:t>
      </w:r>
      <w:r w:rsidRPr="00255557">
        <w:rPr>
          <w:i/>
          <w:iCs/>
        </w:rPr>
        <w:t>28</w:t>
      </w:r>
      <w:r w:rsidRPr="0082305A">
        <w:rPr>
          <w:i/>
        </w:rPr>
        <w:t>,</w:t>
      </w:r>
      <w:r w:rsidRPr="00A65FE1">
        <w:t xml:space="preserve"> 325</w:t>
      </w:r>
      <w:r w:rsidR="00C5426B">
        <w:t>–</w:t>
      </w:r>
      <w:r w:rsidRPr="00A65FE1">
        <w:t>336.</w:t>
      </w:r>
    </w:p>
    <w:p w14:paraId="075EE1C8" w14:textId="77777777" w:rsidR="00B2222D" w:rsidRDefault="00B2222D">
      <w:pPr>
        <w:spacing w:after="0"/>
      </w:pPr>
      <w:r>
        <w:br w:type="page"/>
      </w:r>
    </w:p>
    <w:p w14:paraId="5E087378" w14:textId="77777777" w:rsidR="00B2222D" w:rsidRDefault="00B2222D" w:rsidP="00B2222D">
      <w:pPr>
        <w:pStyle w:val="Heading1"/>
        <w:numPr>
          <w:ilvl w:val="0"/>
          <w:numId w:val="0"/>
        </w:numPr>
        <w:ind w:left="432" w:hanging="432"/>
      </w:pPr>
      <w:bookmarkStart w:id="66" w:name="_Ref10047851"/>
      <w:bookmarkStart w:id="67" w:name="_Toc10126735"/>
      <w:r>
        <w:lastRenderedPageBreak/>
        <w:t>Appendix</w:t>
      </w:r>
      <w:bookmarkEnd w:id="66"/>
      <w:bookmarkEnd w:id="67"/>
    </w:p>
    <w:p w14:paraId="0542BD2E" w14:textId="77777777" w:rsidR="00B2222D" w:rsidRDefault="00B2222D" w:rsidP="00B2222D">
      <w:pPr>
        <w:pStyle w:val="Heading3"/>
        <w:numPr>
          <w:ilvl w:val="0"/>
          <w:numId w:val="0"/>
        </w:numPr>
      </w:pPr>
      <w:r w:rsidRPr="00FD5448">
        <w:t>Greatest Plausible Change</w:t>
      </w:r>
      <w:r>
        <w:t xml:space="preserve"> </w:t>
      </w:r>
    </w:p>
    <w:p w14:paraId="6C60477A" w14:textId="77777777" w:rsidR="00B2222D" w:rsidRDefault="00B2222D" w:rsidP="00B2222D">
      <w:pPr>
        <w:pStyle w:val="BodyText"/>
      </w:pPr>
      <w:r>
        <w:t>Frequently people are uncomfortable with using a single scenario, especially when it involves considerable change that will probably occur at a time well beyond their planning horizon or even lifespan. It can feel like it is setting one up to fail, and not relevant; experience has shown that while a greatest plausible change scenario can be challenging, the approach is very effective.</w:t>
      </w:r>
    </w:p>
    <w:p w14:paraId="44A3153F" w14:textId="7C713EF7" w:rsidR="00B2222D" w:rsidRDefault="00B2222D" w:rsidP="00B2222D">
      <w:pPr>
        <w:pStyle w:val="BodyText"/>
      </w:pPr>
      <w:r>
        <w:t>A greatest plausible change scenario is a balance between considering catastrophic changes and small changes. A very large change scenario causes people to simply disengage, it’s likely unrealistic and there is little that people can do to effectively prepare for it. Small, near-term change is appealing, but can be very misleading. It encourages people to believe they can act to resist climate change, which they may be able to for small levels</w:t>
      </w:r>
      <w:r w:rsidR="005A4DD9">
        <w:t xml:space="preserve"> </w:t>
      </w:r>
      <w:r w:rsidR="005A4DD9" w:rsidRPr="00DA42C0">
        <w:t>or short timeframes</w:t>
      </w:r>
      <w:r w:rsidRPr="00DA42C0">
        <w:t>.</w:t>
      </w:r>
      <w:r>
        <w:t xml:space="preserve"> However, it prevents them engaging with the new challenges of climate change. Smaller changes will have different ecological dynamics and require different actions, which means people will not seek to understand the more complicated dynamics of larger changes, nor the significant challenges of managing them. In addition, there is an increasing understanding that near-term resistance actions can be maladaptive in the longer term by making adaptation to larger change much harder to achieve. </w:t>
      </w:r>
    </w:p>
    <w:p w14:paraId="3F72EA87" w14:textId="77777777" w:rsidR="00B2222D" w:rsidRDefault="00B2222D" w:rsidP="00B2222D">
      <w:pPr>
        <w:pStyle w:val="BodyText"/>
      </w:pPr>
      <w:r>
        <w:t xml:space="preserve">Greatest plausible change scenarios are often challenging. People can readily imagine the consequences, which typically include the loss of things that are valued, and they sense that there is not much they could do without infeasible amounts of intervention to prevent the change. At first appearance they undermine hope and agency. However, with a carefully designed process it is possible to identify how management can be applied to achieve good outcomes. This does call for participants to engage with </w:t>
      </w:r>
      <w:r w:rsidRPr="000308BF">
        <w:t xml:space="preserve">changes in how wetlands are traditionally managed, which can be challenging. The process in this methodology is specifically designed to help people engage with greatest plausible change in an easy and safe way, to see all is not lost and they would have agency to influence the outcomes. </w:t>
      </w:r>
    </w:p>
    <w:p w14:paraId="369C1250" w14:textId="1D477647" w:rsidR="00B2222D" w:rsidRDefault="00B2222D" w:rsidP="00B2222D">
      <w:pPr>
        <w:pStyle w:val="BodyText"/>
      </w:pPr>
      <w:r>
        <w:t>Using an adaptation pathway approach, identifying vulnerability to a greatest plausible change scenario will suggest that some responses to it might be required. Planning that response involves engaging with the trajectory through smaller levels of change</w:t>
      </w:r>
      <w:r w:rsidR="00FF3F46" w:rsidRPr="00FF3F46">
        <w:t xml:space="preserve"> </w:t>
      </w:r>
      <w:r w:rsidR="00FF3F46">
        <w:t>to that large change</w:t>
      </w:r>
      <w:r>
        <w:t xml:space="preserve">. This will help managers decide when to start acting differently and on what basis they might do this, for example using observed change (what, by whom, with what process, and what confidence) or modelled change (of what, by whom, how far beforehand) or some other processes. A </w:t>
      </w:r>
      <w:proofErr w:type="gramStart"/>
      <w:r>
        <w:t>pathways</w:t>
      </w:r>
      <w:proofErr w:type="gramEnd"/>
      <w:r>
        <w:t xml:space="preserve"> approach also helps identify actions that are simultaneously suitable for smaller levels of change and lay a foundation for transitions in management to deal with more significant ecological change. </w:t>
      </w:r>
    </w:p>
    <w:p w14:paraId="1C7755AA" w14:textId="77777777" w:rsidR="00B2222D" w:rsidRDefault="00B2222D" w:rsidP="00B2222D">
      <w:pPr>
        <w:pStyle w:val="BodyText"/>
      </w:pPr>
      <w:r>
        <w:t>Using a greatest plausible change scenario, with pathways planning, does not aim to commit people to future action that is not needed. Rather, it helps avoid the situation where future managers are not able to respond effectively when they need to because of action taken or not taken in the near term. While future large change might be beyond the current planning horizon, preparing for large change needs to start as soon as possible given that it will likely take many decades to get ready, or the change may come sooner than anticipated.</w:t>
      </w:r>
      <w:r w:rsidRPr="00D2655C">
        <w:t xml:space="preserve"> </w:t>
      </w:r>
      <w:r>
        <w:t xml:space="preserve">Long-term </w:t>
      </w:r>
      <w:proofErr w:type="spellStart"/>
      <w:r>
        <w:t>foresighting</w:t>
      </w:r>
      <w:proofErr w:type="spellEnd"/>
      <w:r>
        <w:t xml:space="preserve"> is a near-term planning tool. </w:t>
      </w:r>
    </w:p>
    <w:p w14:paraId="291E22FE" w14:textId="77777777" w:rsidR="00B2222D" w:rsidRDefault="00B2222D" w:rsidP="00B2222D">
      <w:pPr>
        <w:pStyle w:val="Heading3"/>
        <w:numPr>
          <w:ilvl w:val="0"/>
          <w:numId w:val="0"/>
        </w:numPr>
      </w:pPr>
      <w:bookmarkStart w:id="68" w:name="_Toc8068216"/>
      <w:r w:rsidRPr="00FD5448">
        <w:lastRenderedPageBreak/>
        <w:t>Quantification</w:t>
      </w:r>
      <w:bookmarkEnd w:id="68"/>
      <w:r>
        <w:t xml:space="preserve"> </w:t>
      </w:r>
    </w:p>
    <w:p w14:paraId="043121A6" w14:textId="77777777" w:rsidR="00B2222D" w:rsidRDefault="00B2222D" w:rsidP="00B2222D">
      <w:pPr>
        <w:pStyle w:val="BodyText"/>
      </w:pPr>
      <w:r>
        <w:t xml:space="preserve">The use of a qualitative process to assess vulnerability may be unexpected or </w:t>
      </w:r>
      <w:r w:rsidR="00313D83">
        <w:t xml:space="preserve">a </w:t>
      </w:r>
      <w:r>
        <w:t xml:space="preserve">challenge especially for participants who are used to using highly quantitative methods such as detailed hydrological modelling. Where quantification is available it can be used with this methodology, but it is not essential. </w:t>
      </w:r>
    </w:p>
    <w:p w14:paraId="6BE499B2" w14:textId="0DFB776B" w:rsidR="00B2222D" w:rsidRDefault="00B2222D" w:rsidP="00B2222D">
      <w:pPr>
        <w:pStyle w:val="BodyText"/>
      </w:pPr>
      <w:r>
        <w:t xml:space="preserve">Quantification, especially mapping, can be very useful for helping participants engage with the magnitude of future change, and for helping to illustrate where future change may be beyond the bounds of variation or </w:t>
      </w:r>
      <w:proofErr w:type="gramStart"/>
      <w:r>
        <w:t>past experience</w:t>
      </w:r>
      <w:proofErr w:type="gramEnd"/>
      <w:r>
        <w:t>. However, the availability of some quantified information can readily distract attention from the wide range of ecological and institutional process</w:t>
      </w:r>
      <w:r w:rsidR="00B809B0">
        <w:t>es</w:t>
      </w:r>
      <w:r>
        <w:t xml:space="preserve"> that are not well quantified but may significant</w:t>
      </w:r>
      <w:r w:rsidR="00313D83">
        <w:t>ly</w:t>
      </w:r>
      <w:r>
        <w:t xml:space="preserve"> affect how sites are affected by climate change. Importantly, focusing on quantification of impacts and uncertainty can distract focus away from decisions about wetland management and policy that may need to be made in the future. The </w:t>
      </w:r>
      <w:r w:rsidR="00E9435D">
        <w:t>approach</w:t>
      </w:r>
      <w:r>
        <w:t xml:space="preserve"> used here is designed to fast track consideration of future vulnerability and decision</w:t>
      </w:r>
      <w:r w:rsidR="008409C0">
        <w:t>-</w:t>
      </w:r>
      <w:r>
        <w:t>making challenges. The nature of the information needed to support those decisions can then be scoped, and monitoring, research and consultation processe</w:t>
      </w:r>
      <w:r w:rsidR="00313D83">
        <w:t>s</w:t>
      </w:r>
      <w:r>
        <w:t xml:space="preserve"> can be designed to meet those future needs.</w:t>
      </w:r>
    </w:p>
    <w:p w14:paraId="3BE92AF0" w14:textId="0320FAF3" w:rsidR="00B2222D" w:rsidRDefault="00B2222D" w:rsidP="00B2222D">
      <w:pPr>
        <w:pStyle w:val="BodyText"/>
      </w:pPr>
      <w:r>
        <w:t xml:space="preserve">Quantification of future hydrological and ecological impacts depends on modelling which has uncertainties and assumptions. Some uncertainties can be characterised, such as emission trajectories, others are very hard to assess such as non-linear ecological responses, and assumptions about ‘other things being equal’. Similarly, it is likely that new interactions between ecological phenomena and between biota will be significant, and as a rule these cannot be modelled. Hence quantification at best provides a partial description of future change. </w:t>
      </w:r>
    </w:p>
    <w:p w14:paraId="7B211AF7" w14:textId="77777777" w:rsidR="00B2222D" w:rsidRDefault="00B2222D" w:rsidP="00B2222D">
      <w:pPr>
        <w:pStyle w:val="BodyText"/>
      </w:pPr>
      <w:r>
        <w:t xml:space="preserve">The Climate Analogues tool in Climate Change in Australia highlights a useful hybrid approach. It uses extensive quantification of current and projected climate variables to identify locations that have </w:t>
      </w:r>
      <w:r w:rsidR="00B809B0">
        <w:t xml:space="preserve">a </w:t>
      </w:r>
      <w:r>
        <w:t xml:space="preserve">current climate </w:t>
      </w:r>
      <w:proofErr w:type="gramStart"/>
      <w:r>
        <w:t>similar to</w:t>
      </w:r>
      <w:proofErr w:type="gramEnd"/>
      <w:r>
        <w:t xml:space="preserve"> that projected under climate change for a chosen site. It is then left to the user to qualitatively assess the multiple similarities and differences between the analogue locations and the chosen site in terms of the factors of interest, such as the ecosystem types that are present. </w:t>
      </w:r>
    </w:p>
    <w:p w14:paraId="40147782" w14:textId="77777777" w:rsidR="00B2222D" w:rsidRDefault="00B2222D" w:rsidP="00B2222D">
      <w:pPr>
        <w:pStyle w:val="BodyText"/>
      </w:pPr>
      <w:r>
        <w:t xml:space="preserve">Finally, whether quantitative data is available or not there will always be uncertainty in any vulnerability assessments and adaptation planning which must be accounted for in the design of adaptation planning processes. The adaptation pathways approach has been developed specifically to deal with such uncertainty. </w:t>
      </w:r>
    </w:p>
    <w:p w14:paraId="6C3980C7" w14:textId="77777777" w:rsidR="00B2222D" w:rsidRDefault="00B2222D" w:rsidP="00B2222D">
      <w:pPr>
        <w:pStyle w:val="BodyText"/>
      </w:pPr>
      <w:r>
        <w:t xml:space="preserve">If quantitative analyses are available, they can be used but with care to ensure the wider range of phenomena that will be important and are not quantified are also considered. Finally, lack of availability of quantitative data about current dynamics or future impacts should never be an excuse to delay undertaking a vulnerability or adaptation analysis. </w:t>
      </w:r>
    </w:p>
    <w:p w14:paraId="750E483A" w14:textId="77777777" w:rsidR="00B2222D" w:rsidRPr="00A65FE1" w:rsidRDefault="00B2222D" w:rsidP="004D10BB">
      <w:pPr>
        <w:pStyle w:val="BodyText"/>
      </w:pPr>
    </w:p>
    <w:p w14:paraId="3FF5D5AD" w14:textId="77777777" w:rsidR="000D3B72" w:rsidRDefault="000D3B72" w:rsidP="000D3B72">
      <w:pPr>
        <w:spacing w:after="0"/>
        <w:rPr>
          <w:sz w:val="24"/>
        </w:rPr>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0D3B72" w14:paraId="5B4DD7F4" w14:textId="77777777" w:rsidTr="00802071">
        <w:trPr>
          <w:trHeight w:hRule="exact" w:val="992"/>
        </w:trPr>
        <w:tc>
          <w:tcPr>
            <w:tcW w:w="8755" w:type="dxa"/>
            <w:gridSpan w:val="3"/>
          </w:tcPr>
          <w:p w14:paraId="55132A62" w14:textId="77777777" w:rsidR="000D3B72" w:rsidRPr="005F573F" w:rsidRDefault="000D3B72" w:rsidP="00802071">
            <w:pPr>
              <w:pStyle w:val="BackCoverContactDetails"/>
            </w:pPr>
            <w:r>
              <w:rPr>
                <w:noProof/>
              </w:rPr>
              <mc:AlternateContent>
                <mc:Choice Requires="wpg">
                  <w:drawing>
                    <wp:anchor distT="0" distB="0" distL="114300" distR="114300" simplePos="0" relativeHeight="251664384" behindDoc="1" locked="0" layoutInCell="1" allowOverlap="1" wp14:anchorId="148CC5F1" wp14:editId="7792609A">
                      <wp:simplePos x="0" y="0"/>
                      <wp:positionH relativeFrom="column">
                        <wp:posOffset>-806450</wp:posOffset>
                      </wp:positionH>
                      <wp:positionV relativeFrom="paragraph">
                        <wp:posOffset>-1015365</wp:posOffset>
                      </wp:positionV>
                      <wp:extent cx="8500745" cy="10968355"/>
                      <wp:effectExtent l="0" t="0" r="5715" b="4445"/>
                      <wp:wrapNone/>
                      <wp:docPr id="3" name="Group 928"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0745" cy="10968355"/>
                                <a:chOff x="-136" y="-465"/>
                                <a:chExt cx="13387" cy="17273"/>
                              </a:xfrm>
                            </wpg:grpSpPr>
                            <wpg:grpSp>
                              <wpg:cNvPr id="4" name="Group 818" descr="background"/>
                              <wpg:cNvGrpSpPr>
                                <a:grpSpLocks/>
                              </wpg:cNvGrpSpPr>
                              <wpg:grpSpPr bwMode="auto">
                                <a:xfrm>
                                  <a:off x="-75" y="-465"/>
                                  <a:ext cx="13326" cy="17273"/>
                                  <a:chOff x="-75" y="-465"/>
                                  <a:chExt cx="13326" cy="17273"/>
                                </a:xfrm>
                              </wpg:grpSpPr>
                              <wps:wsp>
                                <wps:cNvPr id="5" name="Rectangle 816" descr="background"/>
                                <wps:cNvSpPr>
                                  <a:spLocks noChangeAspect="1" noChangeArrowheads="1"/>
                                </wps:cNvSpPr>
                                <wps:spPr bwMode="auto">
                                  <a:xfrm>
                                    <a:off x="-75" y="-465"/>
                                    <a:ext cx="12008" cy="17273"/>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s:wsp>
                                <wps:cNvPr id="7" name="Freeform 817" descr="background"/>
                                <wps:cNvSpPr>
                                  <a:spLocks noChangeAspect="1" noEditPoints="1"/>
                                </wps:cNvSpPr>
                                <wps:spPr bwMode="auto">
                                  <a:xfrm>
                                    <a:off x="-38" y="8385"/>
                                    <a:ext cx="13289" cy="1758"/>
                                  </a:xfrm>
                                  <a:custGeom>
                                    <a:avLst/>
                                    <a:gdLst>
                                      <a:gd name="T0" fmla="*/ 2447 w 2447"/>
                                      <a:gd name="T1" fmla="*/ 91 h 321"/>
                                      <a:gd name="T2" fmla="*/ 1146 w 2447"/>
                                      <a:gd name="T3" fmla="*/ 91 h 321"/>
                                      <a:gd name="T4" fmla="*/ 353 w 2447"/>
                                      <a:gd name="T5" fmla="*/ 91 h 321"/>
                                      <a:gd name="T6" fmla="*/ 97 w 2447"/>
                                      <a:gd name="T7" fmla="*/ 91 h 321"/>
                                      <a:gd name="T8" fmla="*/ 26 w 2447"/>
                                      <a:gd name="T9" fmla="*/ 91 h 321"/>
                                      <a:gd name="T10" fmla="*/ 0 w 2447"/>
                                      <a:gd name="T11" fmla="*/ 91 h 321"/>
                                      <a:gd name="T12" fmla="*/ 0 w 2447"/>
                                      <a:gd name="T13" fmla="*/ 94 h 321"/>
                                      <a:gd name="T14" fmla="*/ 2447 w 2447"/>
                                      <a:gd name="T15" fmla="*/ 94 h 321"/>
                                      <a:gd name="T16" fmla="*/ 2447 w 2447"/>
                                      <a:gd name="T17" fmla="*/ 91 h 321"/>
                                      <a:gd name="T18" fmla="*/ 2447 w 2447"/>
                                      <a:gd name="T19" fmla="*/ 136 h 321"/>
                                      <a:gd name="T20" fmla="*/ 0 w 2447"/>
                                      <a:gd name="T21" fmla="*/ 136 h 321"/>
                                      <a:gd name="T22" fmla="*/ 0 w 2447"/>
                                      <a:gd name="T23" fmla="*/ 139 h 321"/>
                                      <a:gd name="T24" fmla="*/ 0 w 2447"/>
                                      <a:gd name="T25" fmla="*/ 139 h 321"/>
                                      <a:gd name="T26" fmla="*/ 2447 w 2447"/>
                                      <a:gd name="T27" fmla="*/ 139 h 321"/>
                                      <a:gd name="T28" fmla="*/ 2447 w 2447"/>
                                      <a:gd name="T29" fmla="*/ 136 h 321"/>
                                      <a:gd name="T30" fmla="*/ 2447 w 2447"/>
                                      <a:gd name="T31" fmla="*/ 181 h 321"/>
                                      <a:gd name="T32" fmla="*/ 1146 w 2447"/>
                                      <a:gd name="T33" fmla="*/ 181 h 321"/>
                                      <a:gd name="T34" fmla="*/ 353 w 2447"/>
                                      <a:gd name="T35" fmla="*/ 181 h 321"/>
                                      <a:gd name="T36" fmla="*/ 97 w 2447"/>
                                      <a:gd name="T37" fmla="*/ 181 h 321"/>
                                      <a:gd name="T38" fmla="*/ 26 w 2447"/>
                                      <a:gd name="T39" fmla="*/ 181 h 321"/>
                                      <a:gd name="T40" fmla="*/ 0 w 2447"/>
                                      <a:gd name="T41" fmla="*/ 181 h 321"/>
                                      <a:gd name="T42" fmla="*/ 0 w 2447"/>
                                      <a:gd name="T43" fmla="*/ 184 h 321"/>
                                      <a:gd name="T44" fmla="*/ 2447 w 2447"/>
                                      <a:gd name="T45" fmla="*/ 184 h 321"/>
                                      <a:gd name="T46" fmla="*/ 2447 w 2447"/>
                                      <a:gd name="T47" fmla="*/ 181 h 321"/>
                                      <a:gd name="T48" fmla="*/ 2447 w 2447"/>
                                      <a:gd name="T49" fmla="*/ 227 h 321"/>
                                      <a:gd name="T50" fmla="*/ 0 w 2447"/>
                                      <a:gd name="T51" fmla="*/ 227 h 321"/>
                                      <a:gd name="T52" fmla="*/ 0 w 2447"/>
                                      <a:gd name="T53" fmla="*/ 230 h 321"/>
                                      <a:gd name="T54" fmla="*/ 1146 w 2447"/>
                                      <a:gd name="T55" fmla="*/ 230 h 321"/>
                                      <a:gd name="T56" fmla="*/ 2447 w 2447"/>
                                      <a:gd name="T57" fmla="*/ 230 h 321"/>
                                      <a:gd name="T58" fmla="*/ 2447 w 2447"/>
                                      <a:gd name="T59" fmla="*/ 227 h 321"/>
                                      <a:gd name="T60" fmla="*/ 0 w 2447"/>
                                      <a:gd name="T61" fmla="*/ 318 h 321"/>
                                      <a:gd name="T62" fmla="*/ 0 w 2447"/>
                                      <a:gd name="T63" fmla="*/ 321 h 321"/>
                                      <a:gd name="T64" fmla="*/ 2447 w 2447"/>
                                      <a:gd name="T65" fmla="*/ 321 h 321"/>
                                      <a:gd name="T66" fmla="*/ 2447 w 2447"/>
                                      <a:gd name="T67" fmla="*/ 318 h 321"/>
                                      <a:gd name="T68" fmla="*/ 0 w 2447"/>
                                      <a:gd name="T69" fmla="*/ 318 h 321"/>
                                      <a:gd name="T70" fmla="*/ 2447 w 2447"/>
                                      <a:gd name="T71" fmla="*/ 0 h 321"/>
                                      <a:gd name="T72" fmla="*/ 1146 w 2447"/>
                                      <a:gd name="T73" fmla="*/ 0 h 321"/>
                                      <a:gd name="T74" fmla="*/ 353 w 2447"/>
                                      <a:gd name="T75" fmla="*/ 0 h 321"/>
                                      <a:gd name="T76" fmla="*/ 97 w 2447"/>
                                      <a:gd name="T77" fmla="*/ 0 h 321"/>
                                      <a:gd name="T78" fmla="*/ 26 w 2447"/>
                                      <a:gd name="T79" fmla="*/ 0 h 321"/>
                                      <a:gd name="T80" fmla="*/ 0 w 2447"/>
                                      <a:gd name="T81" fmla="*/ 0 h 321"/>
                                      <a:gd name="T82" fmla="*/ 0 w 2447"/>
                                      <a:gd name="T83" fmla="*/ 3 h 321"/>
                                      <a:gd name="T84" fmla="*/ 2447 w 2447"/>
                                      <a:gd name="T85" fmla="*/ 3 h 321"/>
                                      <a:gd name="T86" fmla="*/ 2447 w 2447"/>
                                      <a:gd name="T87"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47" h="321">
                                        <a:moveTo>
                                          <a:pt x="2447" y="91"/>
                                        </a:moveTo>
                                        <a:cubicBezTo>
                                          <a:pt x="2343" y="91"/>
                                          <a:pt x="1731" y="91"/>
                                          <a:pt x="1146" y="91"/>
                                        </a:cubicBezTo>
                                        <a:cubicBezTo>
                                          <a:pt x="853" y="91"/>
                                          <a:pt x="566" y="91"/>
                                          <a:pt x="353" y="91"/>
                                        </a:cubicBezTo>
                                        <a:cubicBezTo>
                                          <a:pt x="247" y="91"/>
                                          <a:pt x="159" y="91"/>
                                          <a:pt x="97" y="91"/>
                                        </a:cubicBezTo>
                                        <a:cubicBezTo>
                                          <a:pt x="66" y="91"/>
                                          <a:pt x="42" y="91"/>
                                          <a:pt x="26" y="91"/>
                                        </a:cubicBezTo>
                                        <a:cubicBezTo>
                                          <a:pt x="9" y="91"/>
                                          <a:pt x="0" y="91"/>
                                          <a:pt x="0" y="91"/>
                                        </a:cubicBezTo>
                                        <a:cubicBezTo>
                                          <a:pt x="0" y="94"/>
                                          <a:pt x="0" y="94"/>
                                          <a:pt x="0" y="94"/>
                                        </a:cubicBezTo>
                                        <a:cubicBezTo>
                                          <a:pt x="0" y="94"/>
                                          <a:pt x="2239" y="94"/>
                                          <a:pt x="2447" y="94"/>
                                        </a:cubicBezTo>
                                        <a:cubicBezTo>
                                          <a:pt x="2447" y="91"/>
                                          <a:pt x="2447" y="91"/>
                                          <a:pt x="2447" y="91"/>
                                        </a:cubicBezTo>
                                        <a:moveTo>
                                          <a:pt x="2447" y="136"/>
                                        </a:moveTo>
                                        <a:cubicBezTo>
                                          <a:pt x="2239" y="136"/>
                                          <a:pt x="0" y="136"/>
                                          <a:pt x="0" y="136"/>
                                        </a:cubicBezTo>
                                        <a:cubicBezTo>
                                          <a:pt x="0" y="139"/>
                                          <a:pt x="0" y="139"/>
                                          <a:pt x="0" y="139"/>
                                        </a:cubicBezTo>
                                        <a:cubicBezTo>
                                          <a:pt x="0" y="139"/>
                                          <a:pt x="0" y="139"/>
                                          <a:pt x="0" y="139"/>
                                        </a:cubicBezTo>
                                        <a:cubicBezTo>
                                          <a:pt x="0" y="139"/>
                                          <a:pt x="2239" y="139"/>
                                          <a:pt x="2447" y="139"/>
                                        </a:cubicBezTo>
                                        <a:cubicBezTo>
                                          <a:pt x="2447" y="136"/>
                                          <a:pt x="2447" y="136"/>
                                          <a:pt x="2447" y="136"/>
                                        </a:cubicBezTo>
                                        <a:moveTo>
                                          <a:pt x="2447" y="181"/>
                                        </a:moveTo>
                                        <a:cubicBezTo>
                                          <a:pt x="2343" y="181"/>
                                          <a:pt x="1731" y="181"/>
                                          <a:pt x="1146" y="181"/>
                                        </a:cubicBezTo>
                                        <a:cubicBezTo>
                                          <a:pt x="853" y="181"/>
                                          <a:pt x="566" y="181"/>
                                          <a:pt x="353" y="181"/>
                                        </a:cubicBezTo>
                                        <a:cubicBezTo>
                                          <a:pt x="247" y="181"/>
                                          <a:pt x="159" y="181"/>
                                          <a:pt x="97" y="181"/>
                                        </a:cubicBezTo>
                                        <a:cubicBezTo>
                                          <a:pt x="66" y="181"/>
                                          <a:pt x="42" y="181"/>
                                          <a:pt x="26" y="181"/>
                                        </a:cubicBezTo>
                                        <a:cubicBezTo>
                                          <a:pt x="9" y="181"/>
                                          <a:pt x="0" y="181"/>
                                          <a:pt x="0" y="181"/>
                                        </a:cubicBezTo>
                                        <a:cubicBezTo>
                                          <a:pt x="0" y="184"/>
                                          <a:pt x="0" y="184"/>
                                          <a:pt x="0" y="184"/>
                                        </a:cubicBezTo>
                                        <a:cubicBezTo>
                                          <a:pt x="0" y="184"/>
                                          <a:pt x="2239" y="184"/>
                                          <a:pt x="2447" y="184"/>
                                        </a:cubicBezTo>
                                        <a:cubicBezTo>
                                          <a:pt x="2447" y="181"/>
                                          <a:pt x="2447" y="181"/>
                                          <a:pt x="2447" y="181"/>
                                        </a:cubicBezTo>
                                        <a:moveTo>
                                          <a:pt x="2447" y="227"/>
                                        </a:moveTo>
                                        <a:cubicBezTo>
                                          <a:pt x="2239" y="227"/>
                                          <a:pt x="0" y="227"/>
                                          <a:pt x="0" y="227"/>
                                        </a:cubicBezTo>
                                        <a:cubicBezTo>
                                          <a:pt x="0" y="230"/>
                                          <a:pt x="0" y="230"/>
                                          <a:pt x="0" y="230"/>
                                        </a:cubicBezTo>
                                        <a:cubicBezTo>
                                          <a:pt x="0" y="230"/>
                                          <a:pt x="560" y="230"/>
                                          <a:pt x="1146" y="230"/>
                                        </a:cubicBezTo>
                                        <a:cubicBezTo>
                                          <a:pt x="1731" y="230"/>
                                          <a:pt x="2343" y="230"/>
                                          <a:pt x="2447" y="230"/>
                                        </a:cubicBezTo>
                                        <a:cubicBezTo>
                                          <a:pt x="2447" y="227"/>
                                          <a:pt x="2447" y="227"/>
                                          <a:pt x="2447" y="227"/>
                                        </a:cubicBezTo>
                                        <a:moveTo>
                                          <a:pt x="0" y="318"/>
                                        </a:moveTo>
                                        <a:cubicBezTo>
                                          <a:pt x="0" y="321"/>
                                          <a:pt x="0" y="321"/>
                                          <a:pt x="0" y="321"/>
                                        </a:cubicBezTo>
                                        <a:cubicBezTo>
                                          <a:pt x="0" y="321"/>
                                          <a:pt x="2239" y="321"/>
                                          <a:pt x="2447" y="321"/>
                                        </a:cubicBezTo>
                                        <a:cubicBezTo>
                                          <a:pt x="2447" y="318"/>
                                          <a:pt x="2447" y="318"/>
                                          <a:pt x="2447" y="318"/>
                                        </a:cubicBezTo>
                                        <a:cubicBezTo>
                                          <a:pt x="2239" y="318"/>
                                          <a:pt x="0" y="318"/>
                                          <a:pt x="0" y="318"/>
                                        </a:cubicBezTo>
                                        <a:moveTo>
                                          <a:pt x="2447" y="0"/>
                                        </a:moveTo>
                                        <a:cubicBezTo>
                                          <a:pt x="2343" y="0"/>
                                          <a:pt x="1731" y="0"/>
                                          <a:pt x="1146" y="0"/>
                                        </a:cubicBezTo>
                                        <a:cubicBezTo>
                                          <a:pt x="853" y="0"/>
                                          <a:pt x="566" y="0"/>
                                          <a:pt x="353" y="0"/>
                                        </a:cubicBezTo>
                                        <a:cubicBezTo>
                                          <a:pt x="247" y="0"/>
                                          <a:pt x="159" y="0"/>
                                          <a:pt x="97" y="0"/>
                                        </a:cubicBezTo>
                                        <a:cubicBezTo>
                                          <a:pt x="66" y="0"/>
                                          <a:pt x="42" y="0"/>
                                          <a:pt x="26" y="0"/>
                                        </a:cubicBezTo>
                                        <a:cubicBezTo>
                                          <a:pt x="9" y="0"/>
                                          <a:pt x="0" y="0"/>
                                          <a:pt x="0" y="0"/>
                                        </a:cubicBezTo>
                                        <a:cubicBezTo>
                                          <a:pt x="0" y="3"/>
                                          <a:pt x="0" y="3"/>
                                          <a:pt x="0" y="3"/>
                                        </a:cubicBezTo>
                                        <a:cubicBezTo>
                                          <a:pt x="0" y="3"/>
                                          <a:pt x="2239" y="3"/>
                                          <a:pt x="2447" y="3"/>
                                        </a:cubicBezTo>
                                        <a:cubicBezTo>
                                          <a:pt x="2447" y="0"/>
                                          <a:pt x="2447" y="0"/>
                                          <a:pt x="244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684" descr="background"/>
                              <wpg:cNvGrpSpPr>
                                <a:grpSpLocks/>
                              </wpg:cNvGrpSpPr>
                              <wpg:grpSpPr bwMode="auto">
                                <a:xfrm>
                                  <a:off x="-136" y="913"/>
                                  <a:ext cx="12119" cy="830"/>
                                  <a:chOff x="0" y="0"/>
                                  <a:chExt cx="89528" cy="6261"/>
                                </a:xfrm>
                              </wpg:grpSpPr>
                              <wps:wsp>
                                <wps:cNvPr id="9"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 name="Group 91"/>
                                <wpg:cNvGrpSpPr>
                                  <a:grpSpLocks/>
                                </wpg:cNvGrpSpPr>
                                <wpg:grpSpPr bwMode="auto">
                                  <a:xfrm>
                                    <a:off x="114" y="190"/>
                                    <a:ext cx="89255" cy="5950"/>
                                    <a:chOff x="114" y="190"/>
                                    <a:chExt cx="89255" cy="5950"/>
                                  </a:xfrm>
                                </wpg:grpSpPr>
                                <wps:wsp>
                                  <wps:cNvPr id="13" name="Rectangle 35" descr="background"/>
                                  <wps:cNvSpPr>
                                    <a:spLocks noChangeArrowheads="1"/>
                                  </wps:cNvSpPr>
                                  <wps:spPr bwMode="auto">
                                    <a:xfrm>
                                      <a:off x="146" y="190"/>
                                      <a:ext cx="89223" cy="59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68A5726" id="Group 928" o:spid="_x0000_s1026" alt="background" style="position:absolute;margin-left:-63.5pt;margin-top:-79.95pt;width:669.35pt;height:863.65pt;z-index:-251652096" coordorigin="-136,-465" coordsize="13387,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">
                      <v:group id="Group 818" o:spid="_x0000_s1027" alt="background" style="position:absolute;left:-75;top:-465;width:13326;height:17273" coordorigin="-75,-465" coordsize="13326,1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816" o:spid="_x0000_s1028" alt="background" style="position:absolute;left:-75;top:-465;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ZO8QA&#10;AADaAAAADwAAAGRycy9kb3ducmV2LnhtbESPT4vCMBTE78J+h/AWvIimKi5SjSKCfxb0YFcUb4/m&#10;bVu2eSlN1PrtN4LgcZiZ3zDTeWNKcaPaFZYV9HsRCOLU6oIzBcefVXcMwnlkjaVlUvAgB/PZR2uK&#10;sbZ3PtAt8ZkIEHYxKsi9r2IpXZqTQdezFXHwfm1t0AdZZ1LXeA9wU8pBFH1JgwWHhRwrWuaU/iVX&#10;o2B3OZyLPZXf/U660cMITxd3XSvV/mwWExCeGv8Ov9pbrWAEzyvhBs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GTvEAAAA2gAAAA8AAAAAAAAAAAAAAAAAmAIAAGRycy9k&#10;b3ducmV2LnhtbFBLBQYAAAAABAAEAPUAAACJAwAAAAA=&#10;" fillcolor="white [3214]" stroked="f">
                          <o:lock v:ext="edit" aspectratio="t"/>
                          <v:textbox inset="0,0,0,0"/>
                        </v:rect>
                        <v:shape id="Freeform 817" o:spid="_x0000_s1029" alt="background" style="position:absolute;left:-38;top:8385;width:13289;height:1758;visibility:visible;mso-wrap-style:square;v-text-anchor:top" coordsize="244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sMA&#10;AADaAAAADwAAAGRycy9kb3ducmV2LnhtbESPQWvCQBSE7wX/w/KE3pqNQtoSs4oosR7ag7EXb4/s&#10;M4lm34bsauK/7xYKPQ4z8w2TrUbTijv1rrGsYBbFIIhLqxuuFHwf85d3EM4ja2wtk4IHOVgtJ08Z&#10;ptoOfKB74SsRIOxSVFB736VSurImgy6yHXHwzrY36IPsK6l7HALctHIex6/SYMNhocaONjWV1+Jm&#10;FAyf7WaXHE2ORfl1ZbtNLh/mpNTzdFwvQHga/X/4r73XCt7g90q4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r/sMAAADaAAAADwAAAAAAAAAAAAAAAACYAgAAZHJzL2Rv&#10;d25yZXYueG1sUEsFBgAAAAAEAAQA9QAAAIgDAAAAAA==&#10;" path="m2447,91v-104,,-716,,-1301,c853,91,566,91,353,91v-106,,-194,,-256,c66,91,42,91,26,91,9,91,,91,,91v,3,,3,,3c,94,2239,94,2447,94v,-3,,-3,,-3m2447,136c2239,136,,136,,136v,3,,3,,3c,139,,139,,139v,,2239,,2447,c2447,136,2447,136,2447,136t,45c2343,181,1731,181,1146,181v-293,,-580,,-793,c247,181,159,181,97,181v-31,,-55,,-71,c9,181,,181,,181v,3,,3,,3c,184,2239,184,2447,184v,-3,,-3,,-3m2447,227c2239,227,,227,,227v,3,,3,,3c,230,560,230,1146,230v585,,1197,,1301,c2447,227,2447,227,2447,227m,318v,3,,3,,3c,321,2239,321,2447,321v,-3,,-3,,-3c2239,318,,318,,318m2447,c2343,,1731,,1146,,853,,566,,353,,247,,159,,97,,66,,42,,26,,9,,,,,,,3,,3,,3v,,2239,,2447,c2447,,2447,,2447,e" fillcolor="#00a9ce [3204]" stroked="f">
                          <v:path arrowok="t" o:connecttype="custom" o:connectlocs="13289,498;6224,498;1917,498;527,498;141,498;0,498;0,515;13289,515;13289,498;13289,745;0,745;0,761;0,761;13289,761;13289,745;13289,991;6224,991;1917,991;527,991;141,991;0,991;0,1008;13289,1008;13289,991;13289,1243;0,1243;0,1260;6224,1260;13289,1260;13289,1243;0,1742;0,1758;13289,1758;13289,1742;0,1742;13289,0;6224,0;1917,0;527,0;141,0;0,0;0,16;13289,16;13289,0" o:connectangles="0,0,0,0,0,0,0,0,0,0,0,0,0,0,0,0,0,0,0,0,0,0,0,0,0,0,0,0,0,0,0,0,0,0,0,0,0,0,0,0,0,0,0,0"/>
                          <o:lock v:ext="edit" aspectratio="t" verticies="t"/>
                        </v:shape>
                      </v:group>
                      <v:group id="Group 684" o:spid="_x0000_s1030"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AutoShape 26" o:spid="_x0000_s1031"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XgsUA&#10;AADbAAAADwAAAGRycy9kb3ducmV2LnhtbESPQUsDMRCF74L/IYzQy2KzVpCyNi1iUQqFgq16Hjbj&#10;JnQz2W7idvvvnUPB2wzvzXvfLFZjaNVAffKRDTxMS1DEdbSeGwOfh7f7OaiUkS22kcnAhRKslrc3&#10;C6xsPPMHDfvcKAnhVKEBl3NXaZ1qRwHTNHbEov3EPmCWtW+07fEs4aHVs7J80gE9S4PDjl4d1cf9&#10;bzAwu7yvO7/bpOO3H4vt6atwj0NhzORufHkGlWnM/+br9cYKvtDL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leCxQAAANsAAAAPAAAAAAAAAAAAAAAAAJgCAABkcnMv&#10;ZG93bnJldi54bWxQSwUGAAAAAAQABAD1AAAAigM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bAcEA&#10;AADbAAAADwAAAGRycy9kb3ducmV2LnhtbERPS4vCMBC+C/6HMMJeypqqINo1ioqy3nwtnodmti02&#10;k9JEW/fXbwTB23x8z5ktWlOKO9WusKxg0I9BEKdWF5wp+DlvPycgnEfWWFomBQ9ysJh3OzNMtG34&#10;SPeTz0QIYZeggtz7KpHSpTkZdH1bEQfu19YGfYB1JnWNTQg3pRzG8VgaLDg05FjROqf0eroZBVE1&#10;uqyav8Mu2m/jx+b7cpxmUavUR69dfoHw1Pq3+OXe6TB/BM9fw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dGwHBAAAA2wAAAA8AAAAAAAAAAAAAAAAAmAIAAGRycy9kb3du&#10;cmV2LnhtbFBLBQYAAAAABAAEAPUAAACGAwAAAAA=&#10;" fillcolor="#bfbfbf"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r0cIA&#10;AADbAAAADwAAAGRycy9kb3ducmV2LnhtbERPTWvCQBC9F/wPywi91Y2llBJdJQhS0YOYFvQ4Zsds&#10;SHY2ZNcY/31XEHqbx/uc+XKwjeip85VjBdNJAoK4cLriUsHvz/rtC4QPyBobx6TgTh6Wi9HLHFPt&#10;bnygPg+liCHsU1RgQmhTKX1hyKKfuJY4chfXWQwRdqXUHd5iuG3ke5J8SosVxwaDLa0MFXV+tQo2&#10;pyx8b8/XrTtmhzrfmX1f13ulXsdDNgMRaAj/4qd7o+P8D3j8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vRwgAAANsAAAAPAAAAAAAAAAAAAAAAAJgCAABkcnMvZG93&#10;bnJldi54bWxQSwUGAAAAAAQABAD1AAAAhwMAAAAA&#10;" fillcolor="#00a9ce [3204]" stroked="f"/>
                        </v:group>
                      </v:group>
                    </v:group>
                  </w:pict>
                </mc:Fallback>
              </mc:AlternateContent>
            </w:r>
            <w:r>
              <w:rPr>
                <w:noProof/>
              </w:rPr>
              <mc:AlternateContent>
                <mc:Choice Requires="wps">
                  <w:drawing>
                    <wp:anchor distT="0" distB="0" distL="114300" distR="114300" simplePos="0" relativeHeight="251663360" behindDoc="1" locked="0" layoutInCell="1" allowOverlap="1" wp14:anchorId="4590DAAC" wp14:editId="6121D385">
                      <wp:simplePos x="0" y="0"/>
                      <wp:positionH relativeFrom="column">
                        <wp:posOffset>-759460</wp:posOffset>
                      </wp:positionH>
                      <wp:positionV relativeFrom="paragraph">
                        <wp:posOffset>-746125</wp:posOffset>
                      </wp:positionV>
                      <wp:extent cx="7598410" cy="7686675"/>
                      <wp:effectExtent l="0" t="2540" r="3810" b="0"/>
                      <wp:wrapNone/>
                      <wp:docPr id="2"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622D1" id="Rectangle 680" o:spid="_x0000_s1026" alt="background elements" style="position:absolute;margin-left:-59.8pt;margin-top:-58.75pt;width:598.3pt;height:60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" filled="f" fillcolor="#00a9ce [3204]" stroked="f"/>
                  </w:pict>
                </mc:Fallback>
              </mc:AlternateContent>
            </w:r>
          </w:p>
        </w:tc>
      </w:tr>
      <w:tr w:rsidR="000D3B72" w14:paraId="272A4114" w14:textId="77777777" w:rsidTr="00802071">
        <w:tc>
          <w:tcPr>
            <w:tcW w:w="3337" w:type="dxa"/>
          </w:tcPr>
          <w:p w14:paraId="54628A20" w14:textId="77777777" w:rsidR="000D3B72" w:rsidRPr="00585C0D" w:rsidRDefault="000D3B72" w:rsidP="00802071">
            <w:pPr>
              <w:pStyle w:val="BackCoverContactHeading"/>
            </w:pPr>
            <w:r w:rsidRPr="00585C0D">
              <w:t>CONTACT US</w:t>
            </w:r>
          </w:p>
          <w:p w14:paraId="6359C956" w14:textId="77777777" w:rsidR="000D3B72" w:rsidRPr="00585C0D" w:rsidRDefault="000D3B72" w:rsidP="00802071">
            <w:pPr>
              <w:pStyle w:val="BackCoverContactDetails"/>
            </w:pPr>
            <w:r w:rsidRPr="00585C0D">
              <w:rPr>
                <w:rStyle w:val="BackCoverContactBold"/>
                <w:szCs w:val="22"/>
              </w:rPr>
              <w:t>t</w:t>
            </w:r>
            <w:r w:rsidRPr="00585C0D">
              <w:t xml:space="preserve"> </w:t>
            </w:r>
            <w:r w:rsidRPr="00585C0D">
              <w:tab/>
              <w:t>1300 363 400</w:t>
            </w:r>
          </w:p>
          <w:p w14:paraId="068DCEAC" w14:textId="77777777" w:rsidR="000D3B72" w:rsidRPr="00585C0D" w:rsidRDefault="000D3B72" w:rsidP="00802071">
            <w:pPr>
              <w:pStyle w:val="BackCoverContactDetails"/>
              <w:rPr>
                <w:szCs w:val="22"/>
              </w:rPr>
            </w:pPr>
            <w:r w:rsidRPr="00585C0D">
              <w:tab/>
              <w:t>+61 3 9545 2176</w:t>
            </w:r>
          </w:p>
          <w:p w14:paraId="093E5B94" w14:textId="77777777" w:rsidR="000D3B72" w:rsidRPr="00585C0D" w:rsidRDefault="000D3B72" w:rsidP="00802071">
            <w:pPr>
              <w:pStyle w:val="BackCoverContactDetails"/>
            </w:pPr>
            <w:r w:rsidRPr="00585C0D">
              <w:rPr>
                <w:rStyle w:val="BackCoverContactBold"/>
                <w:szCs w:val="22"/>
              </w:rPr>
              <w:t>e</w:t>
            </w:r>
            <w:r w:rsidRPr="00585C0D">
              <w:t xml:space="preserve"> </w:t>
            </w:r>
            <w:r w:rsidRPr="00585C0D">
              <w:tab/>
              <w:t>enquiries@csiro.au</w:t>
            </w:r>
          </w:p>
          <w:p w14:paraId="384BEDFF" w14:textId="77777777" w:rsidR="000D3B72" w:rsidRPr="00585C0D" w:rsidRDefault="000D3B72" w:rsidP="00802071">
            <w:pPr>
              <w:pStyle w:val="BackCoverContactDetails"/>
            </w:pPr>
            <w:r w:rsidRPr="00585C0D">
              <w:rPr>
                <w:rStyle w:val="BackCoverContactBold"/>
                <w:szCs w:val="22"/>
              </w:rPr>
              <w:t>w</w:t>
            </w:r>
            <w:r w:rsidRPr="00585C0D">
              <w:t xml:space="preserve"> </w:t>
            </w:r>
            <w:r w:rsidRPr="00585C0D">
              <w:tab/>
              <w:t>www.csiro.au</w:t>
            </w:r>
          </w:p>
          <w:p w14:paraId="53F61013" w14:textId="77777777" w:rsidR="000D3B72" w:rsidRPr="00585C0D" w:rsidRDefault="000D3B72" w:rsidP="00802071">
            <w:pPr>
              <w:pStyle w:val="BackCoverContactHeading"/>
            </w:pPr>
            <w:r w:rsidRPr="00585C0D">
              <w:t xml:space="preserve">At CSIRO we shape the future </w:t>
            </w:r>
          </w:p>
          <w:p w14:paraId="21D38AD6" w14:textId="77777777" w:rsidR="000D3B72" w:rsidRDefault="000D3B72" w:rsidP="00802071">
            <w:pPr>
              <w:pStyle w:val="BackCoverContactDetails"/>
              <w:spacing w:after="120"/>
            </w:pPr>
            <w:r>
              <w:t xml:space="preserve">We do this by using science to solve real issues. Our research makes a difference to industry, </w:t>
            </w:r>
            <w:proofErr w:type="gramStart"/>
            <w:r>
              <w:t>people</w:t>
            </w:r>
            <w:proofErr w:type="gramEnd"/>
            <w:r>
              <w:t xml:space="preserve"> and the planet.</w:t>
            </w:r>
          </w:p>
          <w:p w14:paraId="4B81F6BA" w14:textId="77777777" w:rsidR="000D3B72" w:rsidRDefault="000D3B72" w:rsidP="00802071">
            <w:pPr>
              <w:pStyle w:val="BackCoverContactDetails"/>
              <w:spacing w:after="120"/>
            </w:pPr>
            <w:r>
              <w:t xml:space="preserve">As Australia’s national science </w:t>
            </w:r>
            <w:proofErr w:type="gramStart"/>
            <w:r>
              <w:t>agency</w:t>
            </w:r>
            <w:proofErr w:type="gramEnd"/>
            <w:r>
              <w:t xml:space="preserve"> we’ve been pushing the edge of what’s possible for over 85 years. Today we have more than 5,000 talented people working out of 50-plus centres in Australia and internationally. Our people work closely with industry and communities to leave </w:t>
            </w:r>
            <w:proofErr w:type="gramStart"/>
            <w:r>
              <w:t>a lasting legacy</w:t>
            </w:r>
            <w:proofErr w:type="gramEnd"/>
            <w:r>
              <w:t>. Collectively, our innovation and excellence places us in the top ten applied research agencies in the world.</w:t>
            </w:r>
          </w:p>
          <w:p w14:paraId="53E3263F" w14:textId="77777777" w:rsidR="000D3B72" w:rsidRPr="00585C0D" w:rsidRDefault="000D3B72" w:rsidP="00802071">
            <w:pPr>
              <w:pStyle w:val="BackCoverContactDetails"/>
            </w:pPr>
            <w:r>
              <w:t>WE ASK, WE SEEK AND WE SOLVE</w:t>
            </w:r>
          </w:p>
        </w:tc>
        <w:tc>
          <w:tcPr>
            <w:tcW w:w="457" w:type="dxa"/>
          </w:tcPr>
          <w:p w14:paraId="4C3F0F36" w14:textId="77777777" w:rsidR="000D3B72" w:rsidRPr="00585C0D" w:rsidRDefault="000D3B72" w:rsidP="00802071">
            <w:pPr>
              <w:pStyle w:val="BackCoverContactHeading"/>
            </w:pPr>
          </w:p>
        </w:tc>
        <w:tc>
          <w:tcPr>
            <w:tcW w:w="4961" w:type="dxa"/>
          </w:tcPr>
          <w:p w14:paraId="2A3759AB" w14:textId="77777777" w:rsidR="000D3B72" w:rsidRPr="00585C0D" w:rsidRDefault="000D3B72" w:rsidP="00802071">
            <w:pPr>
              <w:pStyle w:val="BackCoverContactHeading"/>
            </w:pPr>
            <w:r w:rsidRPr="00585C0D">
              <w:t>For further information</w:t>
            </w:r>
          </w:p>
          <w:p w14:paraId="2877C0CD" w14:textId="77777777" w:rsidR="000D3B72" w:rsidRPr="002B15B7" w:rsidRDefault="000D3B72" w:rsidP="00802071">
            <w:pPr>
              <w:pStyle w:val="BackCoverContactDetails"/>
              <w:rPr>
                <w:rStyle w:val="BackCoverContactBold"/>
              </w:rPr>
            </w:pPr>
            <w:r>
              <w:rPr>
                <w:rStyle w:val="BackCoverContactBold"/>
              </w:rPr>
              <w:t>Land and water</w:t>
            </w:r>
          </w:p>
          <w:p w14:paraId="152C3D7C" w14:textId="77777777" w:rsidR="000D3B72" w:rsidRPr="00585C0D" w:rsidRDefault="000D3B72" w:rsidP="00802071">
            <w:pPr>
              <w:pStyle w:val="BackCoverContactDetails"/>
            </w:pPr>
            <w:r>
              <w:t xml:space="preserve">Dr Michael Dunlop </w:t>
            </w:r>
            <w:r>
              <w:br/>
            </w:r>
            <w:r w:rsidRPr="00585C0D">
              <w:rPr>
                <w:rStyle w:val="BackCoverContactBold"/>
                <w:szCs w:val="22"/>
              </w:rPr>
              <w:t>t</w:t>
            </w:r>
            <w:r w:rsidRPr="00585C0D">
              <w:t xml:space="preserve"> </w:t>
            </w:r>
            <w:r w:rsidRPr="00585C0D">
              <w:tab/>
            </w:r>
            <w:r w:rsidRPr="00CA09F4">
              <w:rPr>
                <w:rStyle w:val="BackCoverContactBold"/>
                <w:b w:val="0"/>
              </w:rPr>
              <w:t xml:space="preserve">+61 </w:t>
            </w:r>
            <w:r>
              <w:rPr>
                <w:rStyle w:val="BackCoverContactBold"/>
                <w:b w:val="0"/>
              </w:rPr>
              <w:t>2 6246 4102</w:t>
            </w:r>
          </w:p>
          <w:p w14:paraId="5D3F7CAF" w14:textId="77777777" w:rsidR="000D3B72" w:rsidRPr="00585C0D" w:rsidRDefault="000D3B72" w:rsidP="00802071">
            <w:pPr>
              <w:pStyle w:val="BackCoverContactDetails"/>
            </w:pPr>
            <w:r w:rsidRPr="00585C0D">
              <w:rPr>
                <w:rStyle w:val="BackCoverContactBold"/>
                <w:szCs w:val="22"/>
              </w:rPr>
              <w:t>e</w:t>
            </w:r>
            <w:r w:rsidRPr="00585C0D">
              <w:t xml:space="preserve"> </w:t>
            </w:r>
            <w:r w:rsidRPr="00585C0D">
              <w:tab/>
            </w:r>
            <w:r>
              <w:t>michael.dunlop</w:t>
            </w:r>
            <w:r w:rsidRPr="00CA09F4">
              <w:rPr>
                <w:rStyle w:val="BackCoverContactBold"/>
                <w:b w:val="0"/>
              </w:rPr>
              <w:t>@csiro.au</w:t>
            </w:r>
          </w:p>
          <w:p w14:paraId="679F4014" w14:textId="77777777" w:rsidR="000D3B72" w:rsidRDefault="000D3B72" w:rsidP="00802071">
            <w:pPr>
              <w:pStyle w:val="BackCoverContactDetails"/>
              <w:rPr>
                <w:rStyle w:val="BackCoverContactBold"/>
                <w:b w:val="0"/>
              </w:rPr>
            </w:pPr>
            <w:r w:rsidRPr="00585C0D">
              <w:rPr>
                <w:rStyle w:val="BackCoverContactBold"/>
                <w:szCs w:val="22"/>
              </w:rPr>
              <w:t>w</w:t>
            </w:r>
            <w:r w:rsidRPr="00585C0D">
              <w:t xml:space="preserve"> </w:t>
            </w:r>
            <w:r w:rsidRPr="00585C0D">
              <w:tab/>
            </w:r>
            <w:hyperlink r:id="rId38" w:history="1">
              <w:r w:rsidRPr="00896CFB">
                <w:rPr>
                  <w:rStyle w:val="Hyperlink"/>
                </w:rPr>
                <w:t>www.csiro.au/landandwater</w:t>
              </w:r>
            </w:hyperlink>
            <w:r>
              <w:rPr>
                <w:rStyle w:val="BackCoverContactBold"/>
                <w:b w:val="0"/>
              </w:rPr>
              <w:t xml:space="preserve"> </w:t>
            </w:r>
          </w:p>
          <w:p w14:paraId="636A3ECB" w14:textId="77777777" w:rsidR="000D3B72" w:rsidRDefault="000D3B72" w:rsidP="00802071">
            <w:pPr>
              <w:pStyle w:val="BackCoverContactDetails"/>
              <w:rPr>
                <w:rStyle w:val="BackCoverContactBold"/>
                <w:szCs w:val="22"/>
              </w:rPr>
            </w:pPr>
          </w:p>
          <w:p w14:paraId="7DF7D16D" w14:textId="77777777" w:rsidR="000D3B72" w:rsidRPr="00585C0D" w:rsidRDefault="000D3B72" w:rsidP="00802071">
            <w:pPr>
              <w:pStyle w:val="BackCoverContactDetails"/>
            </w:pPr>
          </w:p>
        </w:tc>
      </w:tr>
    </w:tbl>
    <w:p w14:paraId="1B0F671F" w14:textId="77777777" w:rsidR="000D3B72" w:rsidRPr="006C2F7A" w:rsidRDefault="000D3B72" w:rsidP="000D3B72">
      <w:pPr>
        <w:pStyle w:val="BodyText"/>
        <w:rPr>
          <w:sz w:val="18"/>
        </w:rPr>
      </w:pPr>
    </w:p>
    <w:p w14:paraId="38F3D559" w14:textId="2B372923" w:rsidR="004D10BB" w:rsidRPr="004A2ED7" w:rsidRDefault="004D10BB" w:rsidP="004A2ED7">
      <w:pPr>
        <w:pStyle w:val="BodyText"/>
      </w:pPr>
    </w:p>
    <w:sectPr w:rsidR="004D10BB" w:rsidRPr="004A2ED7" w:rsidSect="006C3DCD">
      <w:headerReference w:type="even" r:id="rId39"/>
      <w:headerReference w:type="default" r:id="rId40"/>
      <w:footerReference w:type="even" r:id="rId41"/>
      <w:footerReference w:type="default" r:id="rId42"/>
      <w:headerReference w:type="first" r:id="rId43"/>
      <w:type w:val="evenPage"/>
      <w:pgSz w:w="11906" w:h="16838" w:code="9"/>
      <w:pgMar w:top="1134" w:right="1134" w:bottom="1134" w:left="1134" w:header="510" w:footer="624" w:gutter="0"/>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2E0D4" w14:textId="77777777" w:rsidR="00DD0E5D" w:rsidRDefault="00DD0E5D" w:rsidP="009964E7">
      <w:r>
        <w:separator/>
      </w:r>
    </w:p>
    <w:p w14:paraId="20E7E202" w14:textId="77777777" w:rsidR="00DD0E5D" w:rsidRDefault="00DD0E5D"/>
  </w:endnote>
  <w:endnote w:type="continuationSeparator" w:id="0">
    <w:p w14:paraId="07A315EC" w14:textId="77777777" w:rsidR="00DD0E5D" w:rsidRDefault="00DD0E5D" w:rsidP="009964E7">
      <w:r>
        <w:continuationSeparator/>
      </w:r>
    </w:p>
    <w:p w14:paraId="168CAFD1" w14:textId="77777777" w:rsidR="00DD0E5D" w:rsidRDefault="00DD0E5D"/>
  </w:endnote>
  <w:endnote w:type="continuationNotice" w:id="1">
    <w:p w14:paraId="255B1AC6" w14:textId="77777777" w:rsidR="00DD0E5D" w:rsidRDefault="00DD0E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78F36" w14:textId="77777777" w:rsidR="00C501DD" w:rsidRDefault="00C501DD" w:rsidP="00AE0D97">
    <w:pPr>
      <w:pStyle w:val="Footer"/>
      <w:tabs>
        <w:tab w:val="clear" w:pos="4513"/>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45BC1" w14:textId="77777777" w:rsidR="00C501DD" w:rsidRPr="0040701E" w:rsidRDefault="00C501DD" w:rsidP="00AE0D97">
    <w:pPr>
      <w:pStyle w:val="Footer"/>
      <w:tabs>
        <w:tab w:val="clear" w:pos="4513"/>
        <w:tab w:val="clear" w:pos="9026"/>
      </w:tabs>
      <w:jc w:val="right"/>
      <w:rPr>
        <w:b/>
        <w:color w:val="FF0000"/>
        <w:sz w:val="4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1D95D" w14:textId="522AF1E8" w:rsidR="00C501DD" w:rsidRPr="00094335" w:rsidRDefault="00C501DD" w:rsidP="00094335">
    <w:pPr>
      <w:pStyle w:val="Footer"/>
      <w:tabs>
        <w:tab w:val="clear" w:pos="4513"/>
        <w:tab w:val="clear" w:pos="9026"/>
      </w:tabs>
      <w:jc w:val="right"/>
      <w:rPr>
        <w:b/>
        <w:color w:val="FF0000"/>
        <w:sz w:val="40"/>
        <w:szCs w:val="40"/>
      </w:rPr>
    </w:pPr>
    <w:r>
      <w:rPr>
        <w:rStyle w:val="PageNumber"/>
      </w:rPr>
      <w:fldChar w:fldCharType="begin"/>
    </w:r>
    <w:r>
      <w:rPr>
        <w:rStyle w:val="PageNumber"/>
      </w:rPr>
      <w:instrText xml:space="preserve"> PAGE </w:instrText>
    </w:r>
    <w:r>
      <w:rPr>
        <w:rStyle w:val="PageNumber"/>
      </w:rPr>
      <w:fldChar w:fldCharType="separate"/>
    </w:r>
    <w:r w:rsidR="00AE37B3">
      <w:rPr>
        <w:rStyle w:val="PageNumber"/>
        <w:noProof/>
      </w:rPr>
      <w:t>ii</w:t>
    </w:r>
    <w:r>
      <w:rPr>
        <w:rStyle w:val="PageNumber"/>
      </w:rPr>
      <w:fldChar w:fldCharType="end"/>
    </w:r>
    <w:r>
      <w:rPr>
        <w:rStyle w:val="PageNumber"/>
      </w:rPr>
      <w:tab/>
    </w:r>
  </w:p>
  <w:p w14:paraId="4562F025" w14:textId="2B2452FA" w:rsidR="00C501DD" w:rsidRDefault="00C501DD" w:rsidP="00687B85">
    <w:pPr>
      <w:pStyle w:val="Footer"/>
      <w:tabs>
        <w:tab w:val="clear" w:pos="4513"/>
        <w:tab w:val="clear" w:pos="9026"/>
        <w:tab w:val="right" w:pos="963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61914" w14:textId="327ED7D9" w:rsidR="00C501DD" w:rsidRDefault="00C501DD" w:rsidP="00595118">
    <w:pPr>
      <w:pStyle w:val="Footer"/>
      <w:tabs>
        <w:tab w:val="clear" w:pos="4513"/>
        <w:tab w:val="clear" w:pos="9026"/>
        <w:tab w:val="right" w:pos="9639"/>
      </w:tabs>
    </w:pPr>
    <w:r>
      <w:tab/>
    </w:r>
    <w:r>
      <w:rPr>
        <w:rStyle w:val="PageNumber"/>
      </w:rPr>
      <w:fldChar w:fldCharType="begin"/>
    </w:r>
    <w:r>
      <w:rPr>
        <w:rStyle w:val="PageNumber"/>
      </w:rPr>
      <w:instrText xml:space="preserve"> PAGE </w:instrText>
    </w:r>
    <w:r>
      <w:rPr>
        <w:rStyle w:val="PageNumber"/>
      </w:rPr>
      <w:fldChar w:fldCharType="separate"/>
    </w:r>
    <w:r w:rsidR="00AE37B3">
      <w:rPr>
        <w:rStyle w:val="PageNumber"/>
        <w:noProof/>
      </w:rPr>
      <w:t>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17D7F" w14:textId="548F3250" w:rsidR="00C501DD" w:rsidRPr="00094335" w:rsidRDefault="00C501DD" w:rsidP="00094335">
    <w:pPr>
      <w:pStyle w:val="Footer"/>
      <w:tabs>
        <w:tab w:val="clear" w:pos="4513"/>
        <w:tab w:val="clear" w:pos="9026"/>
      </w:tabs>
      <w:jc w:val="right"/>
      <w:rPr>
        <w:b/>
        <w:color w:val="FF0000"/>
        <w:sz w:val="40"/>
        <w:szCs w:val="40"/>
      </w:rPr>
    </w:pPr>
    <w:r>
      <w:rPr>
        <w:rStyle w:val="PageNumber"/>
      </w:rPr>
      <w:fldChar w:fldCharType="begin"/>
    </w:r>
    <w:r>
      <w:rPr>
        <w:rStyle w:val="PageNumber"/>
      </w:rPr>
      <w:instrText xml:space="preserve"> PAGE </w:instrText>
    </w:r>
    <w:r>
      <w:rPr>
        <w:rStyle w:val="PageNumber"/>
      </w:rPr>
      <w:fldChar w:fldCharType="separate"/>
    </w:r>
    <w:r w:rsidR="00AE37B3">
      <w:rPr>
        <w:rStyle w:val="PageNumber"/>
        <w:noProof/>
      </w:rPr>
      <w:t>18</w:t>
    </w:r>
    <w:r>
      <w:rPr>
        <w:rStyle w:val="PageNumber"/>
      </w:rPr>
      <w:fldChar w:fldCharType="end"/>
    </w:r>
    <w:r>
      <w:rPr>
        <w:rStyle w:val="PageNumber"/>
      </w:rPr>
      <w:tab/>
    </w:r>
  </w:p>
  <w:p w14:paraId="6AFF5BC1" w14:textId="667AD499" w:rsidR="00C501DD" w:rsidRDefault="00C501DD" w:rsidP="00687B85">
    <w:pPr>
      <w:pStyle w:val="Footer"/>
      <w:tabs>
        <w:tab w:val="clear" w:pos="4513"/>
        <w:tab w:val="clear" w:pos="9026"/>
        <w:tab w:val="right" w:pos="9639"/>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FED3A" w14:textId="7EA64093" w:rsidR="00C501DD" w:rsidRDefault="00C501DD" w:rsidP="00595118">
    <w:pPr>
      <w:pStyle w:val="Footer"/>
      <w:tabs>
        <w:tab w:val="clear" w:pos="4513"/>
        <w:tab w:val="clear" w:pos="9026"/>
        <w:tab w:val="right" w:pos="9639"/>
      </w:tabs>
    </w:pPr>
    <w:r>
      <w:tab/>
    </w:r>
    <w:r>
      <w:rPr>
        <w:rStyle w:val="PageNumber"/>
      </w:rPr>
      <w:fldChar w:fldCharType="begin"/>
    </w:r>
    <w:r>
      <w:rPr>
        <w:rStyle w:val="PageNumber"/>
      </w:rPr>
      <w:instrText xml:space="preserve"> PAGE </w:instrText>
    </w:r>
    <w:r>
      <w:rPr>
        <w:rStyle w:val="PageNumber"/>
      </w:rPr>
      <w:fldChar w:fldCharType="separate"/>
    </w:r>
    <w:r w:rsidR="00AE37B3">
      <w:rPr>
        <w:rStyle w:val="PageNumber"/>
        <w:noProof/>
      </w:rPr>
      <w:t>17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696F7" w14:textId="77777777" w:rsidR="00DD0E5D" w:rsidRDefault="00DD0E5D" w:rsidP="009964E7">
      <w:r>
        <w:separator/>
      </w:r>
    </w:p>
    <w:p w14:paraId="45CA52BA" w14:textId="77777777" w:rsidR="00DD0E5D" w:rsidRDefault="00DD0E5D"/>
  </w:footnote>
  <w:footnote w:type="continuationSeparator" w:id="0">
    <w:p w14:paraId="5ECA6D68" w14:textId="77777777" w:rsidR="00DD0E5D" w:rsidRDefault="00DD0E5D" w:rsidP="009964E7">
      <w:r>
        <w:continuationSeparator/>
      </w:r>
    </w:p>
    <w:p w14:paraId="16D41D9A" w14:textId="77777777" w:rsidR="00DD0E5D" w:rsidRDefault="00DD0E5D"/>
  </w:footnote>
  <w:footnote w:type="continuationNotice" w:id="1">
    <w:p w14:paraId="73518619" w14:textId="77777777" w:rsidR="00DD0E5D" w:rsidRDefault="00DD0E5D">
      <w:pPr>
        <w:spacing w:after="0"/>
      </w:pPr>
    </w:p>
  </w:footnote>
  <w:footnote w:id="2">
    <w:p w14:paraId="18CF7F47" w14:textId="77777777" w:rsidR="00C501DD" w:rsidRPr="008E0AE1" w:rsidRDefault="00C501DD" w:rsidP="004A2E83">
      <w:pPr>
        <w:pStyle w:val="FootnoteText"/>
        <w:rPr>
          <w:lang w:val="en-US"/>
        </w:rPr>
      </w:pPr>
      <w:r>
        <w:rPr>
          <w:rStyle w:val="FootnoteReference"/>
        </w:rPr>
        <w:footnoteRef/>
      </w:r>
      <w:r>
        <w:t xml:space="preserve"> </w:t>
      </w:r>
      <w:r>
        <w:rPr>
          <w:lang w:val="en-US"/>
        </w:rPr>
        <w:t xml:space="preserve">Stationary is often used to describe systems that vary, but within fixed bounds, between given states or with a relatively static average condition. It contrasts to systems that are trending away from their historic conditions, even where there is variation around that trend.  </w:t>
      </w:r>
    </w:p>
  </w:footnote>
  <w:footnote w:id="3">
    <w:p w14:paraId="6B5286C8" w14:textId="66ECA81B" w:rsidR="00C501DD" w:rsidRDefault="00C501DD" w:rsidP="00B26509">
      <w:pPr>
        <w:pStyle w:val="FootnoteText"/>
      </w:pPr>
      <w:r>
        <w:rPr>
          <w:rStyle w:val="FootnoteReference"/>
        </w:rPr>
        <w:footnoteRef/>
      </w:r>
      <w:r>
        <w:t xml:space="preserve"> </w:t>
      </w:r>
      <w:hyperlink r:id="rId1" w:history="1">
        <w:r w:rsidRPr="009944D1">
          <w:rPr>
            <w:rStyle w:val="Hyperlink"/>
          </w:rPr>
          <w:t>https://www.climatechangeinaustralia.gov.au/en/</w:t>
        </w:r>
      </w:hyperlink>
      <w:r>
        <w:t xml:space="preserve"> </w:t>
      </w:r>
      <w:r>
        <w:br/>
        <w:t xml:space="preserve">Registration will be required for some tools, but it only takes 1 minute.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7B700" w14:textId="77777777" w:rsidR="00C501DD" w:rsidRDefault="00C50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03498" w14:textId="77777777" w:rsidR="00C501DD" w:rsidRDefault="00C501DD" w:rsidP="002A4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A94E9" w14:textId="77777777" w:rsidR="00C501DD" w:rsidRDefault="00C501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B8C48" w14:textId="77777777" w:rsidR="00C501DD" w:rsidRDefault="00C501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271B7" w14:textId="77777777" w:rsidR="00C501DD" w:rsidRDefault="00C501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7E75D" w14:textId="77777777" w:rsidR="00C501DD" w:rsidRDefault="00C50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9pt;height:124.5pt;visibility:visible;mso-wrap-style:square" o:bullet="t">
        <v:imagedata r:id="rId1" o:title=""/>
      </v:shape>
    </w:pict>
  </w:numPicBullet>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49C6B7F8"/>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FFFFFF89"/>
    <w:multiLevelType w:val="singleLevel"/>
    <w:tmpl w:val="7C1CAFD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0A499C"/>
    <w:multiLevelType w:val="hybridMultilevel"/>
    <w:tmpl w:val="6C70741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1275D6"/>
    <w:multiLevelType w:val="hybridMultilevel"/>
    <w:tmpl w:val="EAC2D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37697"/>
    <w:multiLevelType w:val="multilevel"/>
    <w:tmpl w:val="BBA2C6AE"/>
    <w:lvl w:ilvl="0">
      <w:start w:val="1"/>
      <w:numFmt w:val="bullet"/>
      <w:lvlText w:val=""/>
      <w:lvlJc w:val="left"/>
      <w:pPr>
        <w:tabs>
          <w:tab w:val="num" w:pos="199"/>
        </w:tabs>
        <w:ind w:left="199" w:hanging="199"/>
      </w:pPr>
      <w:rPr>
        <w:rFonts w:ascii="Wingdings" w:hAnsi="Wingdings"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9" w15:restartNumberingAfterBreak="0">
    <w:nsid w:val="1D8A6832"/>
    <w:multiLevelType w:val="multilevel"/>
    <w:tmpl w:val="3800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86735F"/>
    <w:multiLevelType w:val="multilevel"/>
    <w:tmpl w:val="66427412"/>
    <w:styleLink w:val="TableBullets"/>
    <w:lvl w:ilvl="0">
      <w:start w:val="1"/>
      <w:numFmt w:val="upperLetter"/>
      <w:pStyle w:val="TableBullet"/>
      <w:lvlText w:val="%1."/>
      <w:lvlJc w:val="left"/>
      <w:pPr>
        <w:tabs>
          <w:tab w:val="num" w:pos="170"/>
        </w:tabs>
        <w:ind w:left="170" w:hanging="17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15:restartNumberingAfterBreak="0">
    <w:nsid w:val="224C6C3D"/>
    <w:multiLevelType w:val="multilevel"/>
    <w:tmpl w:val="7CE82E94"/>
    <w:styleLink w:val="List0"/>
    <w:lvl w:ilvl="0">
      <w:start w:val="1"/>
      <w:numFmt w:val="lowerRoman"/>
      <w:lvlText w:val="%1)"/>
      <w:lvlJc w:val="left"/>
      <w:pPr>
        <w:tabs>
          <w:tab w:val="num" w:pos="654"/>
        </w:tabs>
        <w:ind w:left="654"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rPr>
    </w:lvl>
    <w:lvl w:ilvl="1">
      <w:start w:val="1"/>
      <w:numFmt w:val="lowerRoman"/>
      <w:lvlText w:val="%2)"/>
      <w:lvlJc w:val="left"/>
      <w:pPr>
        <w:tabs>
          <w:tab w:val="num" w:pos="1014"/>
        </w:tabs>
        <w:ind w:left="1014"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rPr>
    </w:lvl>
    <w:lvl w:ilvl="2">
      <w:start w:val="1"/>
      <w:numFmt w:val="lowerRoman"/>
      <w:lvlText w:val="%3)"/>
      <w:lvlJc w:val="left"/>
      <w:pPr>
        <w:tabs>
          <w:tab w:val="num" w:pos="1374"/>
        </w:tabs>
        <w:ind w:left="1374"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rPr>
    </w:lvl>
    <w:lvl w:ilvl="3">
      <w:start w:val="1"/>
      <w:numFmt w:val="lowerRoman"/>
      <w:lvlText w:val="%4)"/>
      <w:lvlJc w:val="left"/>
      <w:pPr>
        <w:tabs>
          <w:tab w:val="num" w:pos="1734"/>
        </w:tabs>
        <w:ind w:left="1734"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rPr>
    </w:lvl>
    <w:lvl w:ilvl="4">
      <w:start w:val="1"/>
      <w:numFmt w:val="lowerRoman"/>
      <w:lvlText w:val="%5)"/>
      <w:lvlJc w:val="left"/>
      <w:pPr>
        <w:tabs>
          <w:tab w:val="num" w:pos="2094"/>
        </w:tabs>
        <w:ind w:left="2094"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rPr>
    </w:lvl>
    <w:lvl w:ilvl="5">
      <w:start w:val="1"/>
      <w:numFmt w:val="lowerRoman"/>
      <w:lvlText w:val="%6)"/>
      <w:lvlJc w:val="left"/>
      <w:pPr>
        <w:tabs>
          <w:tab w:val="num" w:pos="2454"/>
        </w:tabs>
        <w:ind w:left="2454"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rPr>
    </w:lvl>
    <w:lvl w:ilvl="6">
      <w:start w:val="1"/>
      <w:numFmt w:val="lowerRoman"/>
      <w:lvlText w:val="%7)"/>
      <w:lvlJc w:val="left"/>
      <w:pPr>
        <w:tabs>
          <w:tab w:val="num" w:pos="2814"/>
        </w:tabs>
        <w:ind w:left="2814"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rPr>
    </w:lvl>
    <w:lvl w:ilvl="7">
      <w:start w:val="1"/>
      <w:numFmt w:val="lowerRoman"/>
      <w:lvlText w:val="%8)"/>
      <w:lvlJc w:val="left"/>
      <w:pPr>
        <w:tabs>
          <w:tab w:val="num" w:pos="3174"/>
        </w:tabs>
        <w:ind w:left="3174"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rPr>
    </w:lvl>
    <w:lvl w:ilvl="8">
      <w:start w:val="1"/>
      <w:numFmt w:val="lowerRoman"/>
      <w:lvlText w:val="%9)"/>
      <w:lvlJc w:val="left"/>
      <w:pPr>
        <w:tabs>
          <w:tab w:val="num" w:pos="3534"/>
        </w:tabs>
        <w:ind w:left="3534"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rPr>
    </w:lvl>
  </w:abstractNum>
  <w:abstractNum w:abstractNumId="13"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7946496"/>
    <w:multiLevelType w:val="hybridMultilevel"/>
    <w:tmpl w:val="CB78584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AB2959"/>
    <w:multiLevelType w:val="hybridMultilevel"/>
    <w:tmpl w:val="BBBEE6CA"/>
    <w:lvl w:ilvl="0" w:tplc="2D3835E4">
      <w:start w:val="1"/>
      <w:numFmt w:val="decimal"/>
      <w:lvlText w:val="Step %1."/>
      <w:lvlJc w:val="left"/>
      <w:pPr>
        <w:ind w:left="1211"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E7275F"/>
    <w:multiLevelType w:val="hybridMultilevel"/>
    <w:tmpl w:val="679C2D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15:restartNumberingAfterBreak="0">
    <w:nsid w:val="43486618"/>
    <w:multiLevelType w:val="multilevel"/>
    <w:tmpl w:val="DC0EB9AC"/>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Courier New" w:hAnsi="Courier New"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0" w15:restartNumberingAfterBreak="0">
    <w:nsid w:val="436B2829"/>
    <w:multiLevelType w:val="hybridMultilevel"/>
    <w:tmpl w:val="7A1044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1F4494"/>
    <w:multiLevelType w:val="hybridMultilevel"/>
    <w:tmpl w:val="AB543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8403F1"/>
    <w:multiLevelType w:val="hybridMultilevel"/>
    <w:tmpl w:val="A6FCB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5"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005E5E"/>
    <w:multiLevelType w:val="hybridMultilevel"/>
    <w:tmpl w:val="F4DC1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8"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9" w15:restartNumberingAfterBreak="0">
    <w:nsid w:val="757842A6"/>
    <w:multiLevelType w:val="hybridMultilevel"/>
    <w:tmpl w:val="22F22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8"/>
  </w:num>
  <w:num w:numId="6">
    <w:abstractNumId w:val="11"/>
  </w:num>
  <w:num w:numId="7">
    <w:abstractNumId w:val="10"/>
  </w:num>
  <w:num w:numId="8">
    <w:abstractNumId w:val="24"/>
  </w:num>
  <w:num w:numId="9">
    <w:abstractNumId w:val="14"/>
  </w:num>
  <w:num w:numId="10">
    <w:abstractNumId w:val="13"/>
  </w:num>
  <w:num w:numId="11">
    <w:abstractNumId w:val="27"/>
  </w:num>
  <w:num w:numId="12">
    <w:abstractNumId w:val="0"/>
  </w:num>
  <w:num w:numId="13">
    <w:abstractNumId w:val="23"/>
  </w:num>
  <w:num w:numId="14">
    <w:abstractNumId w:val="28"/>
  </w:num>
  <w:num w:numId="15">
    <w:abstractNumId w:val="30"/>
  </w:num>
  <w:num w:numId="16">
    <w:abstractNumId w:val="25"/>
  </w:num>
  <w:num w:numId="17">
    <w:abstractNumId w:val="12"/>
  </w:num>
  <w:num w:numId="18">
    <w:abstractNumId w:val="8"/>
  </w:num>
  <w:num w:numId="19">
    <w:abstractNumId w:val="19"/>
  </w:num>
  <w:num w:numId="20">
    <w:abstractNumId w:val="16"/>
  </w:num>
  <w:num w:numId="21">
    <w:abstractNumId w:val="9"/>
  </w:num>
  <w:num w:numId="22">
    <w:abstractNumId w:val="20"/>
  </w:num>
  <w:num w:numId="23">
    <w:abstractNumId w:val="29"/>
  </w:num>
  <w:num w:numId="24">
    <w:abstractNumId w:val="15"/>
  </w:num>
  <w:num w:numId="25">
    <w:abstractNumId w:val="6"/>
  </w:num>
  <w:num w:numId="26">
    <w:abstractNumId w:val="21"/>
  </w:num>
  <w:num w:numId="27">
    <w:abstractNumId w:val="17"/>
  </w:num>
  <w:num w:numId="28">
    <w:abstractNumId w:val="18"/>
  </w:num>
  <w:num w:numId="29">
    <w:abstractNumId w:val="18"/>
  </w:num>
  <w:num w:numId="30">
    <w:abstractNumId w:val="7"/>
  </w:num>
  <w:num w:numId="31">
    <w:abstractNumId w:val="22"/>
  </w:num>
  <w:num w:numId="32">
    <w:abstractNumId w:val="18"/>
  </w:num>
  <w:num w:numId="33">
    <w:abstractNumId w:val="18"/>
  </w:num>
  <w:num w:numId="34">
    <w:abstractNumId w:val="18"/>
  </w:num>
  <w:num w:numId="35">
    <w:abstractNumId w:val="18"/>
  </w:num>
  <w:num w:numId="36">
    <w:abstractNumId w:val="5"/>
  </w:num>
  <w:num w:numId="37">
    <w:abstractNumId w:val="18"/>
  </w:num>
  <w:num w:numId="38">
    <w:abstractNumId w:val="18"/>
  </w:num>
  <w:num w:numId="39">
    <w:abstractNumId w:val="23"/>
  </w:num>
  <w:num w:numId="40">
    <w:abstractNumId w:val="26"/>
  </w:num>
  <w:num w:numId="41">
    <w:abstractNumId w:val="18"/>
  </w:num>
  <w:num w:numId="42">
    <w:abstractNumId w:val="18"/>
  </w:num>
  <w:num w:numId="43">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10"/>
  <w:displayHorizontalDrawingGridEvery w:val="2"/>
  <w:characterSpacingControl w:val="doNotCompress"/>
  <w:hdrShapeDefaults>
    <o:shapedefaults v:ext="edit" spidmax="2049"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132B14"/>
    <w:rsid w:val="0000082F"/>
    <w:rsid w:val="00000CFD"/>
    <w:rsid w:val="00000EEA"/>
    <w:rsid w:val="00001864"/>
    <w:rsid w:val="00002AA7"/>
    <w:rsid w:val="000031E1"/>
    <w:rsid w:val="00003970"/>
    <w:rsid w:val="000054DD"/>
    <w:rsid w:val="00005702"/>
    <w:rsid w:val="00010E8F"/>
    <w:rsid w:val="00011FC6"/>
    <w:rsid w:val="000126EB"/>
    <w:rsid w:val="00012703"/>
    <w:rsid w:val="00013C91"/>
    <w:rsid w:val="00014FCF"/>
    <w:rsid w:val="00015331"/>
    <w:rsid w:val="00015E82"/>
    <w:rsid w:val="0001740E"/>
    <w:rsid w:val="0001775B"/>
    <w:rsid w:val="00017946"/>
    <w:rsid w:val="00021501"/>
    <w:rsid w:val="00022339"/>
    <w:rsid w:val="00022CFC"/>
    <w:rsid w:val="00022E23"/>
    <w:rsid w:val="00024F6E"/>
    <w:rsid w:val="0002513A"/>
    <w:rsid w:val="00025FD5"/>
    <w:rsid w:val="0002686D"/>
    <w:rsid w:val="00027814"/>
    <w:rsid w:val="000312EA"/>
    <w:rsid w:val="000316D4"/>
    <w:rsid w:val="0003217B"/>
    <w:rsid w:val="00032C10"/>
    <w:rsid w:val="000331D4"/>
    <w:rsid w:val="00033457"/>
    <w:rsid w:val="000350BA"/>
    <w:rsid w:val="00041A0E"/>
    <w:rsid w:val="00042A1A"/>
    <w:rsid w:val="00042B68"/>
    <w:rsid w:val="00043876"/>
    <w:rsid w:val="000441FA"/>
    <w:rsid w:val="000443E1"/>
    <w:rsid w:val="000451D9"/>
    <w:rsid w:val="00046533"/>
    <w:rsid w:val="00046B96"/>
    <w:rsid w:val="0005048B"/>
    <w:rsid w:val="00051219"/>
    <w:rsid w:val="00051456"/>
    <w:rsid w:val="00051594"/>
    <w:rsid w:val="0005226F"/>
    <w:rsid w:val="0005371F"/>
    <w:rsid w:val="00053E83"/>
    <w:rsid w:val="00056FD0"/>
    <w:rsid w:val="0005761D"/>
    <w:rsid w:val="00062230"/>
    <w:rsid w:val="00063AA6"/>
    <w:rsid w:val="00064612"/>
    <w:rsid w:val="000667A4"/>
    <w:rsid w:val="00066E9F"/>
    <w:rsid w:val="00067B0B"/>
    <w:rsid w:val="00070792"/>
    <w:rsid w:val="000713CF"/>
    <w:rsid w:val="00073644"/>
    <w:rsid w:val="000743AD"/>
    <w:rsid w:val="00074D81"/>
    <w:rsid w:val="00074DFE"/>
    <w:rsid w:val="00075774"/>
    <w:rsid w:val="00075B0B"/>
    <w:rsid w:val="000760A1"/>
    <w:rsid w:val="000764F8"/>
    <w:rsid w:val="000815C2"/>
    <w:rsid w:val="00082F19"/>
    <w:rsid w:val="0008399C"/>
    <w:rsid w:val="00083CBE"/>
    <w:rsid w:val="00083FBD"/>
    <w:rsid w:val="0008468F"/>
    <w:rsid w:val="00085DC0"/>
    <w:rsid w:val="00087ADA"/>
    <w:rsid w:val="0009200E"/>
    <w:rsid w:val="0009225C"/>
    <w:rsid w:val="000931A2"/>
    <w:rsid w:val="00094335"/>
    <w:rsid w:val="00097456"/>
    <w:rsid w:val="000979AD"/>
    <w:rsid w:val="000A0EE8"/>
    <w:rsid w:val="000A0F00"/>
    <w:rsid w:val="000A1304"/>
    <w:rsid w:val="000A2207"/>
    <w:rsid w:val="000A2DDB"/>
    <w:rsid w:val="000A3ADB"/>
    <w:rsid w:val="000A647E"/>
    <w:rsid w:val="000A658C"/>
    <w:rsid w:val="000A6F40"/>
    <w:rsid w:val="000B08F0"/>
    <w:rsid w:val="000B0A3D"/>
    <w:rsid w:val="000B1470"/>
    <w:rsid w:val="000B17A0"/>
    <w:rsid w:val="000B3486"/>
    <w:rsid w:val="000B37A6"/>
    <w:rsid w:val="000B524E"/>
    <w:rsid w:val="000B6758"/>
    <w:rsid w:val="000C02C0"/>
    <w:rsid w:val="000C05F1"/>
    <w:rsid w:val="000C0940"/>
    <w:rsid w:val="000C0E41"/>
    <w:rsid w:val="000C11E0"/>
    <w:rsid w:val="000C2B3D"/>
    <w:rsid w:val="000C3645"/>
    <w:rsid w:val="000C3EC3"/>
    <w:rsid w:val="000C4051"/>
    <w:rsid w:val="000C47AC"/>
    <w:rsid w:val="000C499C"/>
    <w:rsid w:val="000C5523"/>
    <w:rsid w:val="000C61C0"/>
    <w:rsid w:val="000C7D15"/>
    <w:rsid w:val="000D012B"/>
    <w:rsid w:val="000D0298"/>
    <w:rsid w:val="000D19DE"/>
    <w:rsid w:val="000D3302"/>
    <w:rsid w:val="000D33F3"/>
    <w:rsid w:val="000D3B72"/>
    <w:rsid w:val="000D436B"/>
    <w:rsid w:val="000D5270"/>
    <w:rsid w:val="000D5F1F"/>
    <w:rsid w:val="000D6B9E"/>
    <w:rsid w:val="000D6D2F"/>
    <w:rsid w:val="000E1CF3"/>
    <w:rsid w:val="000E2422"/>
    <w:rsid w:val="000E26E9"/>
    <w:rsid w:val="000E353D"/>
    <w:rsid w:val="000E4C4C"/>
    <w:rsid w:val="000E52A5"/>
    <w:rsid w:val="000E5955"/>
    <w:rsid w:val="000E599F"/>
    <w:rsid w:val="000E5AB0"/>
    <w:rsid w:val="000E7543"/>
    <w:rsid w:val="000F1B8D"/>
    <w:rsid w:val="000F1EAD"/>
    <w:rsid w:val="000F1EC3"/>
    <w:rsid w:val="000F1FE4"/>
    <w:rsid w:val="000F2257"/>
    <w:rsid w:val="000F2467"/>
    <w:rsid w:val="000F367D"/>
    <w:rsid w:val="000F3880"/>
    <w:rsid w:val="000F61A9"/>
    <w:rsid w:val="000F648B"/>
    <w:rsid w:val="000F7B6F"/>
    <w:rsid w:val="00100769"/>
    <w:rsid w:val="00101A2A"/>
    <w:rsid w:val="00103865"/>
    <w:rsid w:val="00103B32"/>
    <w:rsid w:val="001045C0"/>
    <w:rsid w:val="00104D4E"/>
    <w:rsid w:val="00104FBD"/>
    <w:rsid w:val="001067F0"/>
    <w:rsid w:val="001068F9"/>
    <w:rsid w:val="00106DE8"/>
    <w:rsid w:val="00106FB1"/>
    <w:rsid w:val="001100D4"/>
    <w:rsid w:val="0011346D"/>
    <w:rsid w:val="0011470B"/>
    <w:rsid w:val="00114B30"/>
    <w:rsid w:val="00115165"/>
    <w:rsid w:val="00116628"/>
    <w:rsid w:val="00116C3E"/>
    <w:rsid w:val="0011708A"/>
    <w:rsid w:val="001173A8"/>
    <w:rsid w:val="00117632"/>
    <w:rsid w:val="00117E59"/>
    <w:rsid w:val="0012201E"/>
    <w:rsid w:val="00123528"/>
    <w:rsid w:val="00123B23"/>
    <w:rsid w:val="00123BCC"/>
    <w:rsid w:val="00123FD7"/>
    <w:rsid w:val="001249CC"/>
    <w:rsid w:val="00124C96"/>
    <w:rsid w:val="00125D7A"/>
    <w:rsid w:val="00126A61"/>
    <w:rsid w:val="0013089B"/>
    <w:rsid w:val="00132A45"/>
    <w:rsid w:val="00132B14"/>
    <w:rsid w:val="00132F76"/>
    <w:rsid w:val="0013334D"/>
    <w:rsid w:val="0013384F"/>
    <w:rsid w:val="00134214"/>
    <w:rsid w:val="00134A91"/>
    <w:rsid w:val="00134B6A"/>
    <w:rsid w:val="00134FC3"/>
    <w:rsid w:val="00135DCA"/>
    <w:rsid w:val="001362D8"/>
    <w:rsid w:val="001362E1"/>
    <w:rsid w:val="00136B7F"/>
    <w:rsid w:val="00141D5A"/>
    <w:rsid w:val="001428F8"/>
    <w:rsid w:val="001430E8"/>
    <w:rsid w:val="0014366D"/>
    <w:rsid w:val="0014483B"/>
    <w:rsid w:val="00145884"/>
    <w:rsid w:val="00146C78"/>
    <w:rsid w:val="00150F09"/>
    <w:rsid w:val="00153B38"/>
    <w:rsid w:val="00154168"/>
    <w:rsid w:val="0015605C"/>
    <w:rsid w:val="00156477"/>
    <w:rsid w:val="00156762"/>
    <w:rsid w:val="00157AAE"/>
    <w:rsid w:val="00157AC5"/>
    <w:rsid w:val="00160149"/>
    <w:rsid w:val="00160B14"/>
    <w:rsid w:val="00161899"/>
    <w:rsid w:val="00161BB6"/>
    <w:rsid w:val="0016429D"/>
    <w:rsid w:val="001647B5"/>
    <w:rsid w:val="00164D03"/>
    <w:rsid w:val="001666CE"/>
    <w:rsid w:val="00167DCE"/>
    <w:rsid w:val="001708B3"/>
    <w:rsid w:val="00170B3F"/>
    <w:rsid w:val="001714D9"/>
    <w:rsid w:val="00173C4D"/>
    <w:rsid w:val="00174A49"/>
    <w:rsid w:val="00175388"/>
    <w:rsid w:val="00177270"/>
    <w:rsid w:val="001772D6"/>
    <w:rsid w:val="0017758B"/>
    <w:rsid w:val="0018119A"/>
    <w:rsid w:val="00181844"/>
    <w:rsid w:val="001823EF"/>
    <w:rsid w:val="0018325D"/>
    <w:rsid w:val="001854B3"/>
    <w:rsid w:val="0018567D"/>
    <w:rsid w:val="00190675"/>
    <w:rsid w:val="00190E0B"/>
    <w:rsid w:val="00191816"/>
    <w:rsid w:val="00191F4C"/>
    <w:rsid w:val="00192E59"/>
    <w:rsid w:val="00193162"/>
    <w:rsid w:val="001936F0"/>
    <w:rsid w:val="00193B22"/>
    <w:rsid w:val="00194542"/>
    <w:rsid w:val="00194A5D"/>
    <w:rsid w:val="00195301"/>
    <w:rsid w:val="00196146"/>
    <w:rsid w:val="001978E7"/>
    <w:rsid w:val="001A1020"/>
    <w:rsid w:val="001A1A94"/>
    <w:rsid w:val="001A26B3"/>
    <w:rsid w:val="001A2BEB"/>
    <w:rsid w:val="001A4088"/>
    <w:rsid w:val="001A5563"/>
    <w:rsid w:val="001A5E0E"/>
    <w:rsid w:val="001A6AAB"/>
    <w:rsid w:val="001A7CE2"/>
    <w:rsid w:val="001A7FFA"/>
    <w:rsid w:val="001B00A0"/>
    <w:rsid w:val="001B011C"/>
    <w:rsid w:val="001B23ED"/>
    <w:rsid w:val="001B34DE"/>
    <w:rsid w:val="001B3840"/>
    <w:rsid w:val="001B54BD"/>
    <w:rsid w:val="001B59A9"/>
    <w:rsid w:val="001B64EB"/>
    <w:rsid w:val="001B6CB5"/>
    <w:rsid w:val="001B79DA"/>
    <w:rsid w:val="001B7BF3"/>
    <w:rsid w:val="001C07F5"/>
    <w:rsid w:val="001C183D"/>
    <w:rsid w:val="001C26C3"/>
    <w:rsid w:val="001C30ED"/>
    <w:rsid w:val="001C3137"/>
    <w:rsid w:val="001C540A"/>
    <w:rsid w:val="001C5CA5"/>
    <w:rsid w:val="001C5E7B"/>
    <w:rsid w:val="001C60D9"/>
    <w:rsid w:val="001C6336"/>
    <w:rsid w:val="001C663B"/>
    <w:rsid w:val="001D1412"/>
    <w:rsid w:val="001D17C0"/>
    <w:rsid w:val="001D1E2E"/>
    <w:rsid w:val="001D36DC"/>
    <w:rsid w:val="001D4D59"/>
    <w:rsid w:val="001D5CB1"/>
    <w:rsid w:val="001D713C"/>
    <w:rsid w:val="001D7225"/>
    <w:rsid w:val="001E11C5"/>
    <w:rsid w:val="001E1991"/>
    <w:rsid w:val="001E1D29"/>
    <w:rsid w:val="001E1F06"/>
    <w:rsid w:val="001E2D97"/>
    <w:rsid w:val="001E30E8"/>
    <w:rsid w:val="001E3184"/>
    <w:rsid w:val="001E4C59"/>
    <w:rsid w:val="001E531C"/>
    <w:rsid w:val="001E62E7"/>
    <w:rsid w:val="001E7FF7"/>
    <w:rsid w:val="001F0FEF"/>
    <w:rsid w:val="001F34C6"/>
    <w:rsid w:val="001F3AE7"/>
    <w:rsid w:val="001F4377"/>
    <w:rsid w:val="001F4767"/>
    <w:rsid w:val="001F4C7A"/>
    <w:rsid w:val="001F6B0A"/>
    <w:rsid w:val="0020034E"/>
    <w:rsid w:val="002007C9"/>
    <w:rsid w:val="00200ECD"/>
    <w:rsid w:val="00201C06"/>
    <w:rsid w:val="00201E53"/>
    <w:rsid w:val="00202D41"/>
    <w:rsid w:val="00204136"/>
    <w:rsid w:val="0020495B"/>
    <w:rsid w:val="002065D7"/>
    <w:rsid w:val="00207117"/>
    <w:rsid w:val="002101A4"/>
    <w:rsid w:val="002109F9"/>
    <w:rsid w:val="002137D2"/>
    <w:rsid w:val="00213F0C"/>
    <w:rsid w:val="00214440"/>
    <w:rsid w:val="00214E88"/>
    <w:rsid w:val="00215132"/>
    <w:rsid w:val="002154A2"/>
    <w:rsid w:val="002156C8"/>
    <w:rsid w:val="00215D20"/>
    <w:rsid w:val="0022148B"/>
    <w:rsid w:val="00221A8F"/>
    <w:rsid w:val="00221D5A"/>
    <w:rsid w:val="00221E00"/>
    <w:rsid w:val="002230D9"/>
    <w:rsid w:val="00223CF1"/>
    <w:rsid w:val="0022431B"/>
    <w:rsid w:val="002254A0"/>
    <w:rsid w:val="002256CA"/>
    <w:rsid w:val="002274F9"/>
    <w:rsid w:val="002279C2"/>
    <w:rsid w:val="00227D3C"/>
    <w:rsid w:val="00230CB3"/>
    <w:rsid w:val="00232B56"/>
    <w:rsid w:val="00233006"/>
    <w:rsid w:val="00233089"/>
    <w:rsid w:val="00233FCD"/>
    <w:rsid w:val="00234178"/>
    <w:rsid w:val="00236265"/>
    <w:rsid w:val="002418DA"/>
    <w:rsid w:val="00241BAC"/>
    <w:rsid w:val="002421F2"/>
    <w:rsid w:val="00242562"/>
    <w:rsid w:val="00243611"/>
    <w:rsid w:val="00243DF3"/>
    <w:rsid w:val="00245B56"/>
    <w:rsid w:val="0024666C"/>
    <w:rsid w:val="002466E1"/>
    <w:rsid w:val="00247C8B"/>
    <w:rsid w:val="00247DFA"/>
    <w:rsid w:val="00251361"/>
    <w:rsid w:val="0025177C"/>
    <w:rsid w:val="00251A3C"/>
    <w:rsid w:val="00251DDE"/>
    <w:rsid w:val="002522A0"/>
    <w:rsid w:val="00252CBB"/>
    <w:rsid w:val="002533C0"/>
    <w:rsid w:val="00255557"/>
    <w:rsid w:val="00256A5F"/>
    <w:rsid w:val="002579B2"/>
    <w:rsid w:val="00257E4B"/>
    <w:rsid w:val="00260CC9"/>
    <w:rsid w:val="0026112A"/>
    <w:rsid w:val="002614E7"/>
    <w:rsid w:val="0026199C"/>
    <w:rsid w:val="00261C82"/>
    <w:rsid w:val="00262B0B"/>
    <w:rsid w:val="00263A58"/>
    <w:rsid w:val="00267364"/>
    <w:rsid w:val="0026739B"/>
    <w:rsid w:val="0027018B"/>
    <w:rsid w:val="00270202"/>
    <w:rsid w:val="002720E4"/>
    <w:rsid w:val="00273A31"/>
    <w:rsid w:val="00273CCD"/>
    <w:rsid w:val="00274203"/>
    <w:rsid w:val="00274483"/>
    <w:rsid w:val="00274DF1"/>
    <w:rsid w:val="00274FEA"/>
    <w:rsid w:val="0027590A"/>
    <w:rsid w:val="00275B3C"/>
    <w:rsid w:val="00276A4A"/>
    <w:rsid w:val="00276E3E"/>
    <w:rsid w:val="00277240"/>
    <w:rsid w:val="00277610"/>
    <w:rsid w:val="00277A23"/>
    <w:rsid w:val="00280E4B"/>
    <w:rsid w:val="002831AC"/>
    <w:rsid w:val="002852DB"/>
    <w:rsid w:val="00285F27"/>
    <w:rsid w:val="00287FBB"/>
    <w:rsid w:val="0029026E"/>
    <w:rsid w:val="00290E87"/>
    <w:rsid w:val="002934DB"/>
    <w:rsid w:val="0029371B"/>
    <w:rsid w:val="00293EB0"/>
    <w:rsid w:val="00295D01"/>
    <w:rsid w:val="002973A8"/>
    <w:rsid w:val="002A10F2"/>
    <w:rsid w:val="002A19FA"/>
    <w:rsid w:val="002A1B84"/>
    <w:rsid w:val="002A416F"/>
    <w:rsid w:val="002A41F1"/>
    <w:rsid w:val="002A47DB"/>
    <w:rsid w:val="002A564D"/>
    <w:rsid w:val="002A5A18"/>
    <w:rsid w:val="002A5D8F"/>
    <w:rsid w:val="002A64FF"/>
    <w:rsid w:val="002A658F"/>
    <w:rsid w:val="002A6A2E"/>
    <w:rsid w:val="002A6E02"/>
    <w:rsid w:val="002A710A"/>
    <w:rsid w:val="002B3E6E"/>
    <w:rsid w:val="002B4524"/>
    <w:rsid w:val="002B54DA"/>
    <w:rsid w:val="002C003E"/>
    <w:rsid w:val="002C3411"/>
    <w:rsid w:val="002C54A6"/>
    <w:rsid w:val="002C54D8"/>
    <w:rsid w:val="002C6427"/>
    <w:rsid w:val="002C668A"/>
    <w:rsid w:val="002C6CF4"/>
    <w:rsid w:val="002D19CD"/>
    <w:rsid w:val="002D4349"/>
    <w:rsid w:val="002D5B31"/>
    <w:rsid w:val="002D688F"/>
    <w:rsid w:val="002D7ABC"/>
    <w:rsid w:val="002E00BA"/>
    <w:rsid w:val="002E032E"/>
    <w:rsid w:val="002E06E4"/>
    <w:rsid w:val="002E0C1E"/>
    <w:rsid w:val="002E11E5"/>
    <w:rsid w:val="002E3288"/>
    <w:rsid w:val="002E351E"/>
    <w:rsid w:val="002E3567"/>
    <w:rsid w:val="002E3B33"/>
    <w:rsid w:val="002E3BB0"/>
    <w:rsid w:val="002E3F74"/>
    <w:rsid w:val="002E462D"/>
    <w:rsid w:val="002E4F97"/>
    <w:rsid w:val="002E50E7"/>
    <w:rsid w:val="002E5AC9"/>
    <w:rsid w:val="002E6619"/>
    <w:rsid w:val="002E6AB6"/>
    <w:rsid w:val="002E70B8"/>
    <w:rsid w:val="002E74E0"/>
    <w:rsid w:val="002E7AB1"/>
    <w:rsid w:val="002E7DC9"/>
    <w:rsid w:val="002F0071"/>
    <w:rsid w:val="002F06CC"/>
    <w:rsid w:val="002F28EC"/>
    <w:rsid w:val="002F52FF"/>
    <w:rsid w:val="002F5550"/>
    <w:rsid w:val="002F609C"/>
    <w:rsid w:val="002F63AB"/>
    <w:rsid w:val="002F6563"/>
    <w:rsid w:val="002F6753"/>
    <w:rsid w:val="002F6F04"/>
    <w:rsid w:val="002F7A19"/>
    <w:rsid w:val="002F7DD4"/>
    <w:rsid w:val="00301379"/>
    <w:rsid w:val="00301C5C"/>
    <w:rsid w:val="00302296"/>
    <w:rsid w:val="00302728"/>
    <w:rsid w:val="00302AC1"/>
    <w:rsid w:val="00302D8B"/>
    <w:rsid w:val="003036A2"/>
    <w:rsid w:val="003053C7"/>
    <w:rsid w:val="003059EB"/>
    <w:rsid w:val="00306A4B"/>
    <w:rsid w:val="00307B3C"/>
    <w:rsid w:val="00310421"/>
    <w:rsid w:val="003139EB"/>
    <w:rsid w:val="00313CAE"/>
    <w:rsid w:val="00313D83"/>
    <w:rsid w:val="0031482E"/>
    <w:rsid w:val="0031605A"/>
    <w:rsid w:val="00320351"/>
    <w:rsid w:val="003203AB"/>
    <w:rsid w:val="00321CA9"/>
    <w:rsid w:val="00322BA1"/>
    <w:rsid w:val="003254D9"/>
    <w:rsid w:val="0032580E"/>
    <w:rsid w:val="0032604A"/>
    <w:rsid w:val="003262E0"/>
    <w:rsid w:val="00326BC1"/>
    <w:rsid w:val="0032796C"/>
    <w:rsid w:val="003304EB"/>
    <w:rsid w:val="003316E3"/>
    <w:rsid w:val="00331731"/>
    <w:rsid w:val="00331A89"/>
    <w:rsid w:val="00332730"/>
    <w:rsid w:val="00333EED"/>
    <w:rsid w:val="0033408F"/>
    <w:rsid w:val="0033492D"/>
    <w:rsid w:val="0033551F"/>
    <w:rsid w:val="003372E9"/>
    <w:rsid w:val="00340806"/>
    <w:rsid w:val="00340AB8"/>
    <w:rsid w:val="003410EB"/>
    <w:rsid w:val="00341500"/>
    <w:rsid w:val="00341FFE"/>
    <w:rsid w:val="00342183"/>
    <w:rsid w:val="00342506"/>
    <w:rsid w:val="003425BE"/>
    <w:rsid w:val="00342FED"/>
    <w:rsid w:val="003450A8"/>
    <w:rsid w:val="003461B2"/>
    <w:rsid w:val="0034693A"/>
    <w:rsid w:val="00347B35"/>
    <w:rsid w:val="00350A3D"/>
    <w:rsid w:val="003511D5"/>
    <w:rsid w:val="00352CD8"/>
    <w:rsid w:val="00355B43"/>
    <w:rsid w:val="003562FC"/>
    <w:rsid w:val="00357251"/>
    <w:rsid w:val="003579A8"/>
    <w:rsid w:val="00357F24"/>
    <w:rsid w:val="00361EE2"/>
    <w:rsid w:val="00362526"/>
    <w:rsid w:val="0036319D"/>
    <w:rsid w:val="0036756F"/>
    <w:rsid w:val="003678E2"/>
    <w:rsid w:val="0037073E"/>
    <w:rsid w:val="00374F55"/>
    <w:rsid w:val="003800B9"/>
    <w:rsid w:val="003811CF"/>
    <w:rsid w:val="00381315"/>
    <w:rsid w:val="00382853"/>
    <w:rsid w:val="003830F8"/>
    <w:rsid w:val="00383ADF"/>
    <w:rsid w:val="0038407D"/>
    <w:rsid w:val="003841E2"/>
    <w:rsid w:val="00387549"/>
    <w:rsid w:val="00387974"/>
    <w:rsid w:val="00390015"/>
    <w:rsid w:val="003903AB"/>
    <w:rsid w:val="00391A27"/>
    <w:rsid w:val="00391BA4"/>
    <w:rsid w:val="0039270B"/>
    <w:rsid w:val="00393800"/>
    <w:rsid w:val="003939AC"/>
    <w:rsid w:val="00394559"/>
    <w:rsid w:val="00395DF3"/>
    <w:rsid w:val="00395EF5"/>
    <w:rsid w:val="00396C86"/>
    <w:rsid w:val="0039729E"/>
    <w:rsid w:val="003A11FE"/>
    <w:rsid w:val="003A2FF2"/>
    <w:rsid w:val="003A3052"/>
    <w:rsid w:val="003A3919"/>
    <w:rsid w:val="003A476E"/>
    <w:rsid w:val="003A4AF4"/>
    <w:rsid w:val="003A5F87"/>
    <w:rsid w:val="003A647C"/>
    <w:rsid w:val="003A710E"/>
    <w:rsid w:val="003A750C"/>
    <w:rsid w:val="003B1238"/>
    <w:rsid w:val="003B369E"/>
    <w:rsid w:val="003B4380"/>
    <w:rsid w:val="003B4766"/>
    <w:rsid w:val="003B58A6"/>
    <w:rsid w:val="003C09DC"/>
    <w:rsid w:val="003C2011"/>
    <w:rsid w:val="003C2B4C"/>
    <w:rsid w:val="003C3649"/>
    <w:rsid w:val="003C40B6"/>
    <w:rsid w:val="003C46D9"/>
    <w:rsid w:val="003C4968"/>
    <w:rsid w:val="003C5CD2"/>
    <w:rsid w:val="003D067C"/>
    <w:rsid w:val="003D18FB"/>
    <w:rsid w:val="003D26A3"/>
    <w:rsid w:val="003D62C9"/>
    <w:rsid w:val="003D641F"/>
    <w:rsid w:val="003D6565"/>
    <w:rsid w:val="003D778D"/>
    <w:rsid w:val="003E0F50"/>
    <w:rsid w:val="003E147E"/>
    <w:rsid w:val="003E27E2"/>
    <w:rsid w:val="003E3972"/>
    <w:rsid w:val="003E69C2"/>
    <w:rsid w:val="003E74F4"/>
    <w:rsid w:val="003E7E23"/>
    <w:rsid w:val="003F061A"/>
    <w:rsid w:val="003F1806"/>
    <w:rsid w:val="003F1FBD"/>
    <w:rsid w:val="003F24EB"/>
    <w:rsid w:val="003F2C02"/>
    <w:rsid w:val="003F504B"/>
    <w:rsid w:val="003F5D80"/>
    <w:rsid w:val="003F6EAD"/>
    <w:rsid w:val="003F7F29"/>
    <w:rsid w:val="00400EC1"/>
    <w:rsid w:val="0040108B"/>
    <w:rsid w:val="00401158"/>
    <w:rsid w:val="00401C9F"/>
    <w:rsid w:val="0040650F"/>
    <w:rsid w:val="00406AAE"/>
    <w:rsid w:val="00406C4C"/>
    <w:rsid w:val="0040701E"/>
    <w:rsid w:val="004070AA"/>
    <w:rsid w:val="004072C4"/>
    <w:rsid w:val="0041017A"/>
    <w:rsid w:val="00410CB7"/>
    <w:rsid w:val="00411649"/>
    <w:rsid w:val="00411FA7"/>
    <w:rsid w:val="004122EF"/>
    <w:rsid w:val="00412553"/>
    <w:rsid w:val="004134DD"/>
    <w:rsid w:val="00414131"/>
    <w:rsid w:val="0041517D"/>
    <w:rsid w:val="00416990"/>
    <w:rsid w:val="00416DF7"/>
    <w:rsid w:val="0042018A"/>
    <w:rsid w:val="004204F1"/>
    <w:rsid w:val="004206EA"/>
    <w:rsid w:val="00420CC0"/>
    <w:rsid w:val="00421F82"/>
    <w:rsid w:val="0042384C"/>
    <w:rsid w:val="00424618"/>
    <w:rsid w:val="00424719"/>
    <w:rsid w:val="00425B20"/>
    <w:rsid w:val="004268D9"/>
    <w:rsid w:val="004268ED"/>
    <w:rsid w:val="00426E97"/>
    <w:rsid w:val="004270C7"/>
    <w:rsid w:val="004303C7"/>
    <w:rsid w:val="004319B7"/>
    <w:rsid w:val="004328A5"/>
    <w:rsid w:val="00435A47"/>
    <w:rsid w:val="004362E3"/>
    <w:rsid w:val="00440CFE"/>
    <w:rsid w:val="00441D99"/>
    <w:rsid w:val="00443143"/>
    <w:rsid w:val="00443285"/>
    <w:rsid w:val="00444967"/>
    <w:rsid w:val="00444D4A"/>
    <w:rsid w:val="00445186"/>
    <w:rsid w:val="004459B1"/>
    <w:rsid w:val="00446233"/>
    <w:rsid w:val="0045009A"/>
    <w:rsid w:val="00450B7D"/>
    <w:rsid w:val="00450C41"/>
    <w:rsid w:val="00450C99"/>
    <w:rsid w:val="00451B43"/>
    <w:rsid w:val="00452221"/>
    <w:rsid w:val="00452811"/>
    <w:rsid w:val="004534E6"/>
    <w:rsid w:val="004554AF"/>
    <w:rsid w:val="00455807"/>
    <w:rsid w:val="00455F7E"/>
    <w:rsid w:val="0045669D"/>
    <w:rsid w:val="004573A3"/>
    <w:rsid w:val="00457440"/>
    <w:rsid w:val="00460F00"/>
    <w:rsid w:val="004610A6"/>
    <w:rsid w:val="0046209B"/>
    <w:rsid w:val="00462182"/>
    <w:rsid w:val="00463ED6"/>
    <w:rsid w:val="0046423E"/>
    <w:rsid w:val="0046526E"/>
    <w:rsid w:val="00466556"/>
    <w:rsid w:val="004666B7"/>
    <w:rsid w:val="00466CDB"/>
    <w:rsid w:val="00467438"/>
    <w:rsid w:val="00470BF5"/>
    <w:rsid w:val="00471295"/>
    <w:rsid w:val="004712A8"/>
    <w:rsid w:val="00471DED"/>
    <w:rsid w:val="00474305"/>
    <w:rsid w:val="00474709"/>
    <w:rsid w:val="00475529"/>
    <w:rsid w:val="00475BB5"/>
    <w:rsid w:val="00475EB7"/>
    <w:rsid w:val="004766E5"/>
    <w:rsid w:val="004773FD"/>
    <w:rsid w:val="004819F8"/>
    <w:rsid w:val="004826CF"/>
    <w:rsid w:val="00482768"/>
    <w:rsid w:val="00483F64"/>
    <w:rsid w:val="004849F7"/>
    <w:rsid w:val="00484B0E"/>
    <w:rsid w:val="00486657"/>
    <w:rsid w:val="00486DDC"/>
    <w:rsid w:val="0048768F"/>
    <w:rsid w:val="00487D3D"/>
    <w:rsid w:val="00487F21"/>
    <w:rsid w:val="0049137C"/>
    <w:rsid w:val="00491B05"/>
    <w:rsid w:val="00491D7C"/>
    <w:rsid w:val="00492547"/>
    <w:rsid w:val="004930CE"/>
    <w:rsid w:val="00494587"/>
    <w:rsid w:val="00494743"/>
    <w:rsid w:val="004A0104"/>
    <w:rsid w:val="004A0170"/>
    <w:rsid w:val="004A067D"/>
    <w:rsid w:val="004A0729"/>
    <w:rsid w:val="004A2E83"/>
    <w:rsid w:val="004A2ED7"/>
    <w:rsid w:val="004A4028"/>
    <w:rsid w:val="004A493F"/>
    <w:rsid w:val="004A575F"/>
    <w:rsid w:val="004A5B33"/>
    <w:rsid w:val="004A6D5B"/>
    <w:rsid w:val="004A7975"/>
    <w:rsid w:val="004A7FA7"/>
    <w:rsid w:val="004B0A5E"/>
    <w:rsid w:val="004B1330"/>
    <w:rsid w:val="004B2DAA"/>
    <w:rsid w:val="004B5AC9"/>
    <w:rsid w:val="004C08B6"/>
    <w:rsid w:val="004C0D00"/>
    <w:rsid w:val="004C11CE"/>
    <w:rsid w:val="004C14AB"/>
    <w:rsid w:val="004C3462"/>
    <w:rsid w:val="004C4138"/>
    <w:rsid w:val="004C43A6"/>
    <w:rsid w:val="004C5772"/>
    <w:rsid w:val="004C6BF3"/>
    <w:rsid w:val="004D0A90"/>
    <w:rsid w:val="004D10BB"/>
    <w:rsid w:val="004D139E"/>
    <w:rsid w:val="004D1CE2"/>
    <w:rsid w:val="004D3DB4"/>
    <w:rsid w:val="004D42A0"/>
    <w:rsid w:val="004D44AC"/>
    <w:rsid w:val="004D5B46"/>
    <w:rsid w:val="004D5ED7"/>
    <w:rsid w:val="004D7860"/>
    <w:rsid w:val="004E0875"/>
    <w:rsid w:val="004E1262"/>
    <w:rsid w:val="004E3049"/>
    <w:rsid w:val="004E3A46"/>
    <w:rsid w:val="004E411B"/>
    <w:rsid w:val="004E4A41"/>
    <w:rsid w:val="004E5109"/>
    <w:rsid w:val="004E5345"/>
    <w:rsid w:val="004E5447"/>
    <w:rsid w:val="004E5C69"/>
    <w:rsid w:val="004E60D0"/>
    <w:rsid w:val="004E630F"/>
    <w:rsid w:val="004F0F15"/>
    <w:rsid w:val="004F12A6"/>
    <w:rsid w:val="004F1565"/>
    <w:rsid w:val="004F1878"/>
    <w:rsid w:val="004F2304"/>
    <w:rsid w:val="004F26F8"/>
    <w:rsid w:val="004F287F"/>
    <w:rsid w:val="004F3A56"/>
    <w:rsid w:val="004F4CC9"/>
    <w:rsid w:val="004F4EAD"/>
    <w:rsid w:val="004F5A56"/>
    <w:rsid w:val="004F75D8"/>
    <w:rsid w:val="005001AC"/>
    <w:rsid w:val="005020E4"/>
    <w:rsid w:val="005023C2"/>
    <w:rsid w:val="005025FE"/>
    <w:rsid w:val="00503B6E"/>
    <w:rsid w:val="00504585"/>
    <w:rsid w:val="005064ED"/>
    <w:rsid w:val="00506DDE"/>
    <w:rsid w:val="0050737A"/>
    <w:rsid w:val="00511CFF"/>
    <w:rsid w:val="00513077"/>
    <w:rsid w:val="005136A3"/>
    <w:rsid w:val="005136AD"/>
    <w:rsid w:val="005138BA"/>
    <w:rsid w:val="00513923"/>
    <w:rsid w:val="00514AB2"/>
    <w:rsid w:val="00514C4A"/>
    <w:rsid w:val="00515A92"/>
    <w:rsid w:val="00516657"/>
    <w:rsid w:val="00516904"/>
    <w:rsid w:val="00516912"/>
    <w:rsid w:val="005205B1"/>
    <w:rsid w:val="005207C1"/>
    <w:rsid w:val="00520CB5"/>
    <w:rsid w:val="005210CC"/>
    <w:rsid w:val="005211AF"/>
    <w:rsid w:val="005213E2"/>
    <w:rsid w:val="00521BFC"/>
    <w:rsid w:val="0052361D"/>
    <w:rsid w:val="00523A7B"/>
    <w:rsid w:val="005267CB"/>
    <w:rsid w:val="005276C2"/>
    <w:rsid w:val="00535043"/>
    <w:rsid w:val="0053524D"/>
    <w:rsid w:val="005366B6"/>
    <w:rsid w:val="00536D04"/>
    <w:rsid w:val="005406F8"/>
    <w:rsid w:val="005415C7"/>
    <w:rsid w:val="0054169B"/>
    <w:rsid w:val="005417D2"/>
    <w:rsid w:val="00542185"/>
    <w:rsid w:val="005422E4"/>
    <w:rsid w:val="005428D9"/>
    <w:rsid w:val="00543721"/>
    <w:rsid w:val="00544161"/>
    <w:rsid w:val="0054436C"/>
    <w:rsid w:val="00545CF8"/>
    <w:rsid w:val="00546BC2"/>
    <w:rsid w:val="00547084"/>
    <w:rsid w:val="00550E4D"/>
    <w:rsid w:val="00550F69"/>
    <w:rsid w:val="005511AB"/>
    <w:rsid w:val="005523C6"/>
    <w:rsid w:val="005535C1"/>
    <w:rsid w:val="00554983"/>
    <w:rsid w:val="0055580B"/>
    <w:rsid w:val="00556524"/>
    <w:rsid w:val="0055755D"/>
    <w:rsid w:val="00560D86"/>
    <w:rsid w:val="005616AE"/>
    <w:rsid w:val="005620C8"/>
    <w:rsid w:val="00564E6B"/>
    <w:rsid w:val="005707CF"/>
    <w:rsid w:val="00570930"/>
    <w:rsid w:val="005709C1"/>
    <w:rsid w:val="00571AAC"/>
    <w:rsid w:val="00571ADF"/>
    <w:rsid w:val="00571CEA"/>
    <w:rsid w:val="00571E0C"/>
    <w:rsid w:val="00571F91"/>
    <w:rsid w:val="005721CB"/>
    <w:rsid w:val="0057516A"/>
    <w:rsid w:val="00575E75"/>
    <w:rsid w:val="005777EB"/>
    <w:rsid w:val="005805A3"/>
    <w:rsid w:val="00581C8A"/>
    <w:rsid w:val="005822EE"/>
    <w:rsid w:val="00585C0D"/>
    <w:rsid w:val="005864AC"/>
    <w:rsid w:val="005871BD"/>
    <w:rsid w:val="005900A1"/>
    <w:rsid w:val="00590763"/>
    <w:rsid w:val="00590B01"/>
    <w:rsid w:val="00593A53"/>
    <w:rsid w:val="00594C2B"/>
    <w:rsid w:val="00595118"/>
    <w:rsid w:val="00595936"/>
    <w:rsid w:val="005A0224"/>
    <w:rsid w:val="005A0BA6"/>
    <w:rsid w:val="005A1201"/>
    <w:rsid w:val="005A15E8"/>
    <w:rsid w:val="005A16DD"/>
    <w:rsid w:val="005A2444"/>
    <w:rsid w:val="005A2578"/>
    <w:rsid w:val="005A2B7E"/>
    <w:rsid w:val="005A35B2"/>
    <w:rsid w:val="005A3671"/>
    <w:rsid w:val="005A3F38"/>
    <w:rsid w:val="005A4132"/>
    <w:rsid w:val="005A4701"/>
    <w:rsid w:val="005A4DD9"/>
    <w:rsid w:val="005A68C6"/>
    <w:rsid w:val="005A6C20"/>
    <w:rsid w:val="005A6F02"/>
    <w:rsid w:val="005B0BCB"/>
    <w:rsid w:val="005B170A"/>
    <w:rsid w:val="005B2B2E"/>
    <w:rsid w:val="005B35F1"/>
    <w:rsid w:val="005B3B6D"/>
    <w:rsid w:val="005B753C"/>
    <w:rsid w:val="005B77B6"/>
    <w:rsid w:val="005B7EDB"/>
    <w:rsid w:val="005C0D44"/>
    <w:rsid w:val="005C1B0B"/>
    <w:rsid w:val="005C1B4B"/>
    <w:rsid w:val="005C2541"/>
    <w:rsid w:val="005C4143"/>
    <w:rsid w:val="005C686D"/>
    <w:rsid w:val="005C70D4"/>
    <w:rsid w:val="005C71E9"/>
    <w:rsid w:val="005C7A1E"/>
    <w:rsid w:val="005D1E9B"/>
    <w:rsid w:val="005D34F9"/>
    <w:rsid w:val="005D46F0"/>
    <w:rsid w:val="005D5D01"/>
    <w:rsid w:val="005D716F"/>
    <w:rsid w:val="005D7700"/>
    <w:rsid w:val="005D7ECF"/>
    <w:rsid w:val="005E1B7A"/>
    <w:rsid w:val="005E1C83"/>
    <w:rsid w:val="005E273F"/>
    <w:rsid w:val="005E5EEE"/>
    <w:rsid w:val="005E685F"/>
    <w:rsid w:val="005E7012"/>
    <w:rsid w:val="005E7D38"/>
    <w:rsid w:val="005F0DA6"/>
    <w:rsid w:val="005F32AD"/>
    <w:rsid w:val="005F41CD"/>
    <w:rsid w:val="005F49FE"/>
    <w:rsid w:val="005F573F"/>
    <w:rsid w:val="005F6249"/>
    <w:rsid w:val="005F7C32"/>
    <w:rsid w:val="0060173D"/>
    <w:rsid w:val="00601BED"/>
    <w:rsid w:val="00601D23"/>
    <w:rsid w:val="0060491C"/>
    <w:rsid w:val="00604C9A"/>
    <w:rsid w:val="00606425"/>
    <w:rsid w:val="006065A9"/>
    <w:rsid w:val="006075B1"/>
    <w:rsid w:val="00607651"/>
    <w:rsid w:val="006101EB"/>
    <w:rsid w:val="006103AF"/>
    <w:rsid w:val="00610C1D"/>
    <w:rsid w:val="006131D3"/>
    <w:rsid w:val="006137A9"/>
    <w:rsid w:val="00613805"/>
    <w:rsid w:val="00615243"/>
    <w:rsid w:val="0061787B"/>
    <w:rsid w:val="00617B6B"/>
    <w:rsid w:val="00620857"/>
    <w:rsid w:val="00620AB1"/>
    <w:rsid w:val="00620C5C"/>
    <w:rsid w:val="00621050"/>
    <w:rsid w:val="00622516"/>
    <w:rsid w:val="0062265F"/>
    <w:rsid w:val="00624C08"/>
    <w:rsid w:val="00625BAE"/>
    <w:rsid w:val="00626797"/>
    <w:rsid w:val="00627195"/>
    <w:rsid w:val="006272E1"/>
    <w:rsid w:val="00630343"/>
    <w:rsid w:val="00630BEE"/>
    <w:rsid w:val="00630E7C"/>
    <w:rsid w:val="00631C47"/>
    <w:rsid w:val="00634ECB"/>
    <w:rsid w:val="00635178"/>
    <w:rsid w:val="0063561B"/>
    <w:rsid w:val="006359AD"/>
    <w:rsid w:val="00636973"/>
    <w:rsid w:val="0064042D"/>
    <w:rsid w:val="00641AEC"/>
    <w:rsid w:val="00643246"/>
    <w:rsid w:val="006440B6"/>
    <w:rsid w:val="0064524B"/>
    <w:rsid w:val="006469A4"/>
    <w:rsid w:val="00650A8F"/>
    <w:rsid w:val="00651877"/>
    <w:rsid w:val="00651F63"/>
    <w:rsid w:val="00652630"/>
    <w:rsid w:val="0065463B"/>
    <w:rsid w:val="0065527B"/>
    <w:rsid w:val="00655388"/>
    <w:rsid w:val="00655D42"/>
    <w:rsid w:val="00656199"/>
    <w:rsid w:val="00661962"/>
    <w:rsid w:val="00662953"/>
    <w:rsid w:val="00664D3A"/>
    <w:rsid w:val="0066517B"/>
    <w:rsid w:val="00665206"/>
    <w:rsid w:val="00666B3A"/>
    <w:rsid w:val="00666B96"/>
    <w:rsid w:val="00667E40"/>
    <w:rsid w:val="00670597"/>
    <w:rsid w:val="00671841"/>
    <w:rsid w:val="00671F37"/>
    <w:rsid w:val="00672FB3"/>
    <w:rsid w:val="00674007"/>
    <w:rsid w:val="00674364"/>
    <w:rsid w:val="00675060"/>
    <w:rsid w:val="006759C2"/>
    <w:rsid w:val="0067631B"/>
    <w:rsid w:val="00676831"/>
    <w:rsid w:val="00677A80"/>
    <w:rsid w:val="00677A84"/>
    <w:rsid w:val="00677A9F"/>
    <w:rsid w:val="00680B0B"/>
    <w:rsid w:val="00681CA4"/>
    <w:rsid w:val="00682027"/>
    <w:rsid w:val="00682D3D"/>
    <w:rsid w:val="006839AA"/>
    <w:rsid w:val="006843E4"/>
    <w:rsid w:val="00685A91"/>
    <w:rsid w:val="00685B63"/>
    <w:rsid w:val="00686345"/>
    <w:rsid w:val="006866FA"/>
    <w:rsid w:val="006877D8"/>
    <w:rsid w:val="00687B85"/>
    <w:rsid w:val="00690252"/>
    <w:rsid w:val="00691085"/>
    <w:rsid w:val="0069372E"/>
    <w:rsid w:val="00694705"/>
    <w:rsid w:val="00694CA7"/>
    <w:rsid w:val="00694E1A"/>
    <w:rsid w:val="00695A1E"/>
    <w:rsid w:val="0069677B"/>
    <w:rsid w:val="00697729"/>
    <w:rsid w:val="006A25BB"/>
    <w:rsid w:val="006A2864"/>
    <w:rsid w:val="006A2DA8"/>
    <w:rsid w:val="006A451B"/>
    <w:rsid w:val="006A4E81"/>
    <w:rsid w:val="006A5D0B"/>
    <w:rsid w:val="006A6AFA"/>
    <w:rsid w:val="006A734D"/>
    <w:rsid w:val="006B10B6"/>
    <w:rsid w:val="006B1377"/>
    <w:rsid w:val="006B1AA8"/>
    <w:rsid w:val="006B2726"/>
    <w:rsid w:val="006B32B0"/>
    <w:rsid w:val="006B4F97"/>
    <w:rsid w:val="006B57B2"/>
    <w:rsid w:val="006B5F90"/>
    <w:rsid w:val="006B6EE2"/>
    <w:rsid w:val="006C0EDC"/>
    <w:rsid w:val="006C109B"/>
    <w:rsid w:val="006C122E"/>
    <w:rsid w:val="006C180F"/>
    <w:rsid w:val="006C21F5"/>
    <w:rsid w:val="006C2277"/>
    <w:rsid w:val="006C2644"/>
    <w:rsid w:val="006C2F7A"/>
    <w:rsid w:val="006C3C87"/>
    <w:rsid w:val="006C3DCD"/>
    <w:rsid w:val="006C4214"/>
    <w:rsid w:val="006C469E"/>
    <w:rsid w:val="006C594E"/>
    <w:rsid w:val="006C63D3"/>
    <w:rsid w:val="006C7DA2"/>
    <w:rsid w:val="006D028D"/>
    <w:rsid w:val="006D04AB"/>
    <w:rsid w:val="006D087D"/>
    <w:rsid w:val="006D0D3C"/>
    <w:rsid w:val="006D1B2D"/>
    <w:rsid w:val="006D1E80"/>
    <w:rsid w:val="006D33F7"/>
    <w:rsid w:val="006D3826"/>
    <w:rsid w:val="006D3BDC"/>
    <w:rsid w:val="006D555F"/>
    <w:rsid w:val="006D69F7"/>
    <w:rsid w:val="006D799D"/>
    <w:rsid w:val="006D7B75"/>
    <w:rsid w:val="006D7E28"/>
    <w:rsid w:val="006E0B83"/>
    <w:rsid w:val="006E17CD"/>
    <w:rsid w:val="006E23B6"/>
    <w:rsid w:val="006E25AB"/>
    <w:rsid w:val="006E3262"/>
    <w:rsid w:val="006E3A6D"/>
    <w:rsid w:val="006E4748"/>
    <w:rsid w:val="006E5A3C"/>
    <w:rsid w:val="006E6117"/>
    <w:rsid w:val="006E7108"/>
    <w:rsid w:val="006E7746"/>
    <w:rsid w:val="006E7F70"/>
    <w:rsid w:val="006F2AB4"/>
    <w:rsid w:val="006F4826"/>
    <w:rsid w:val="006F4D0E"/>
    <w:rsid w:val="006F51A5"/>
    <w:rsid w:val="006F5C25"/>
    <w:rsid w:val="006F5EE6"/>
    <w:rsid w:val="006F738D"/>
    <w:rsid w:val="006F78A3"/>
    <w:rsid w:val="006F7DB8"/>
    <w:rsid w:val="00700738"/>
    <w:rsid w:val="0070121B"/>
    <w:rsid w:val="00703BC6"/>
    <w:rsid w:val="007056D8"/>
    <w:rsid w:val="007075BB"/>
    <w:rsid w:val="00707997"/>
    <w:rsid w:val="0071029B"/>
    <w:rsid w:val="0071052E"/>
    <w:rsid w:val="00711762"/>
    <w:rsid w:val="00711FE7"/>
    <w:rsid w:val="0071204C"/>
    <w:rsid w:val="00716588"/>
    <w:rsid w:val="00721552"/>
    <w:rsid w:val="0072390C"/>
    <w:rsid w:val="00725474"/>
    <w:rsid w:val="0072547A"/>
    <w:rsid w:val="00726E5E"/>
    <w:rsid w:val="00731ED4"/>
    <w:rsid w:val="007327F4"/>
    <w:rsid w:val="00734019"/>
    <w:rsid w:val="00736791"/>
    <w:rsid w:val="007367A7"/>
    <w:rsid w:val="00736991"/>
    <w:rsid w:val="00736C13"/>
    <w:rsid w:val="00736E1E"/>
    <w:rsid w:val="00736F0E"/>
    <w:rsid w:val="00737F92"/>
    <w:rsid w:val="00743DE4"/>
    <w:rsid w:val="007445DB"/>
    <w:rsid w:val="0074569B"/>
    <w:rsid w:val="00746FE8"/>
    <w:rsid w:val="00747F79"/>
    <w:rsid w:val="00747F88"/>
    <w:rsid w:val="007510E2"/>
    <w:rsid w:val="007513AA"/>
    <w:rsid w:val="00751DE7"/>
    <w:rsid w:val="00752314"/>
    <w:rsid w:val="00752473"/>
    <w:rsid w:val="00752903"/>
    <w:rsid w:val="00757D44"/>
    <w:rsid w:val="00761575"/>
    <w:rsid w:val="007617FA"/>
    <w:rsid w:val="00761910"/>
    <w:rsid w:val="007627DC"/>
    <w:rsid w:val="00762DED"/>
    <w:rsid w:val="00766725"/>
    <w:rsid w:val="00766BBE"/>
    <w:rsid w:val="00767521"/>
    <w:rsid w:val="00767F7E"/>
    <w:rsid w:val="00770AE2"/>
    <w:rsid w:val="00770F5D"/>
    <w:rsid w:val="007729F0"/>
    <w:rsid w:val="00772B50"/>
    <w:rsid w:val="007732C9"/>
    <w:rsid w:val="007738F3"/>
    <w:rsid w:val="00773933"/>
    <w:rsid w:val="00773DBB"/>
    <w:rsid w:val="00774793"/>
    <w:rsid w:val="00774CB6"/>
    <w:rsid w:val="00775708"/>
    <w:rsid w:val="00776247"/>
    <w:rsid w:val="00776A3D"/>
    <w:rsid w:val="0077765E"/>
    <w:rsid w:val="00781263"/>
    <w:rsid w:val="00782488"/>
    <w:rsid w:val="0078342A"/>
    <w:rsid w:val="00783729"/>
    <w:rsid w:val="007840E2"/>
    <w:rsid w:val="0078427C"/>
    <w:rsid w:val="00785037"/>
    <w:rsid w:val="007858EE"/>
    <w:rsid w:val="00785E49"/>
    <w:rsid w:val="00786735"/>
    <w:rsid w:val="00786753"/>
    <w:rsid w:val="007868C5"/>
    <w:rsid w:val="00786902"/>
    <w:rsid w:val="00786A8D"/>
    <w:rsid w:val="00786B17"/>
    <w:rsid w:val="00787338"/>
    <w:rsid w:val="00787C90"/>
    <w:rsid w:val="00790A1F"/>
    <w:rsid w:val="00790DA0"/>
    <w:rsid w:val="0079121F"/>
    <w:rsid w:val="007927AF"/>
    <w:rsid w:val="00793B7A"/>
    <w:rsid w:val="00793C15"/>
    <w:rsid w:val="00793DA2"/>
    <w:rsid w:val="00794FA6"/>
    <w:rsid w:val="007978C6"/>
    <w:rsid w:val="007A01EB"/>
    <w:rsid w:val="007A0E75"/>
    <w:rsid w:val="007A2BCA"/>
    <w:rsid w:val="007A2E2A"/>
    <w:rsid w:val="007A3316"/>
    <w:rsid w:val="007A450B"/>
    <w:rsid w:val="007A6A4C"/>
    <w:rsid w:val="007A6D22"/>
    <w:rsid w:val="007B0D2E"/>
    <w:rsid w:val="007B13AE"/>
    <w:rsid w:val="007B1D90"/>
    <w:rsid w:val="007B2475"/>
    <w:rsid w:val="007B249F"/>
    <w:rsid w:val="007B2ECC"/>
    <w:rsid w:val="007B3381"/>
    <w:rsid w:val="007B7D87"/>
    <w:rsid w:val="007C05A8"/>
    <w:rsid w:val="007C1DF4"/>
    <w:rsid w:val="007C5394"/>
    <w:rsid w:val="007C5993"/>
    <w:rsid w:val="007C5D71"/>
    <w:rsid w:val="007C67E3"/>
    <w:rsid w:val="007C6BB9"/>
    <w:rsid w:val="007D02F1"/>
    <w:rsid w:val="007D03A4"/>
    <w:rsid w:val="007D0589"/>
    <w:rsid w:val="007D1633"/>
    <w:rsid w:val="007D1B60"/>
    <w:rsid w:val="007D2E6D"/>
    <w:rsid w:val="007D4708"/>
    <w:rsid w:val="007D484B"/>
    <w:rsid w:val="007D53D2"/>
    <w:rsid w:val="007D5501"/>
    <w:rsid w:val="007D55AF"/>
    <w:rsid w:val="007D7F23"/>
    <w:rsid w:val="007E0040"/>
    <w:rsid w:val="007E073D"/>
    <w:rsid w:val="007E1AC5"/>
    <w:rsid w:val="007E2024"/>
    <w:rsid w:val="007E260F"/>
    <w:rsid w:val="007E35CB"/>
    <w:rsid w:val="007E4B05"/>
    <w:rsid w:val="007E653D"/>
    <w:rsid w:val="007F05DB"/>
    <w:rsid w:val="007F16A8"/>
    <w:rsid w:val="007F4EEE"/>
    <w:rsid w:val="007F6149"/>
    <w:rsid w:val="007F618C"/>
    <w:rsid w:val="007F688D"/>
    <w:rsid w:val="007F6B90"/>
    <w:rsid w:val="007F6E00"/>
    <w:rsid w:val="00800DC0"/>
    <w:rsid w:val="00802071"/>
    <w:rsid w:val="00802325"/>
    <w:rsid w:val="0080264F"/>
    <w:rsid w:val="00802BD0"/>
    <w:rsid w:val="0080546A"/>
    <w:rsid w:val="00806F44"/>
    <w:rsid w:val="00807954"/>
    <w:rsid w:val="00807B8D"/>
    <w:rsid w:val="00810D92"/>
    <w:rsid w:val="00810E16"/>
    <w:rsid w:val="00811771"/>
    <w:rsid w:val="0081233C"/>
    <w:rsid w:val="00812E7D"/>
    <w:rsid w:val="00815DBC"/>
    <w:rsid w:val="00816144"/>
    <w:rsid w:val="00816F1C"/>
    <w:rsid w:val="008175AA"/>
    <w:rsid w:val="008208F1"/>
    <w:rsid w:val="008223E7"/>
    <w:rsid w:val="00822E34"/>
    <w:rsid w:val="0082305A"/>
    <w:rsid w:val="00823F5F"/>
    <w:rsid w:val="00826D20"/>
    <w:rsid w:val="0082788A"/>
    <w:rsid w:val="00830E3D"/>
    <w:rsid w:val="00833678"/>
    <w:rsid w:val="00834B13"/>
    <w:rsid w:val="0083738B"/>
    <w:rsid w:val="008375CF"/>
    <w:rsid w:val="00837A1B"/>
    <w:rsid w:val="00840101"/>
    <w:rsid w:val="00840460"/>
    <w:rsid w:val="008408C1"/>
    <w:rsid w:val="00840977"/>
    <w:rsid w:val="008409C0"/>
    <w:rsid w:val="00840B15"/>
    <w:rsid w:val="008413D6"/>
    <w:rsid w:val="00841435"/>
    <w:rsid w:val="00843A62"/>
    <w:rsid w:val="00843DC7"/>
    <w:rsid w:val="00844605"/>
    <w:rsid w:val="00844B0F"/>
    <w:rsid w:val="0084763A"/>
    <w:rsid w:val="008503AA"/>
    <w:rsid w:val="00850C2A"/>
    <w:rsid w:val="0085234E"/>
    <w:rsid w:val="008528F9"/>
    <w:rsid w:val="00852C16"/>
    <w:rsid w:val="008531E8"/>
    <w:rsid w:val="00853A50"/>
    <w:rsid w:val="00854E3D"/>
    <w:rsid w:val="00855CAA"/>
    <w:rsid w:val="00856D2B"/>
    <w:rsid w:val="00856E94"/>
    <w:rsid w:val="008571A6"/>
    <w:rsid w:val="00857E65"/>
    <w:rsid w:val="008601C5"/>
    <w:rsid w:val="00860438"/>
    <w:rsid w:val="00860850"/>
    <w:rsid w:val="008631BE"/>
    <w:rsid w:val="00863B14"/>
    <w:rsid w:val="00863F3D"/>
    <w:rsid w:val="00863F9A"/>
    <w:rsid w:val="00864126"/>
    <w:rsid w:val="00865F66"/>
    <w:rsid w:val="00867518"/>
    <w:rsid w:val="008702B5"/>
    <w:rsid w:val="008704E4"/>
    <w:rsid w:val="00872421"/>
    <w:rsid w:val="00874A25"/>
    <w:rsid w:val="00876062"/>
    <w:rsid w:val="0087631E"/>
    <w:rsid w:val="00876346"/>
    <w:rsid w:val="00877623"/>
    <w:rsid w:val="00877787"/>
    <w:rsid w:val="00880650"/>
    <w:rsid w:val="00880DE8"/>
    <w:rsid w:val="00883571"/>
    <w:rsid w:val="00884562"/>
    <w:rsid w:val="0088596E"/>
    <w:rsid w:val="00885F6C"/>
    <w:rsid w:val="00886E62"/>
    <w:rsid w:val="00887AD9"/>
    <w:rsid w:val="008901A5"/>
    <w:rsid w:val="00890BD7"/>
    <w:rsid w:val="00891A6E"/>
    <w:rsid w:val="008937AA"/>
    <w:rsid w:val="008941B7"/>
    <w:rsid w:val="00894328"/>
    <w:rsid w:val="008951FB"/>
    <w:rsid w:val="008968EB"/>
    <w:rsid w:val="00897689"/>
    <w:rsid w:val="00897FEE"/>
    <w:rsid w:val="008A05E1"/>
    <w:rsid w:val="008A11B6"/>
    <w:rsid w:val="008A3A56"/>
    <w:rsid w:val="008A3D20"/>
    <w:rsid w:val="008A405E"/>
    <w:rsid w:val="008A40FC"/>
    <w:rsid w:val="008A446B"/>
    <w:rsid w:val="008A4DD1"/>
    <w:rsid w:val="008A51A2"/>
    <w:rsid w:val="008A51C6"/>
    <w:rsid w:val="008A51D2"/>
    <w:rsid w:val="008A5CFC"/>
    <w:rsid w:val="008A7A94"/>
    <w:rsid w:val="008B04D8"/>
    <w:rsid w:val="008B05E6"/>
    <w:rsid w:val="008B2EB2"/>
    <w:rsid w:val="008B30DE"/>
    <w:rsid w:val="008B3204"/>
    <w:rsid w:val="008B75AA"/>
    <w:rsid w:val="008B7AF1"/>
    <w:rsid w:val="008C1BE6"/>
    <w:rsid w:val="008C1D4C"/>
    <w:rsid w:val="008C3EB9"/>
    <w:rsid w:val="008C3FC3"/>
    <w:rsid w:val="008C6248"/>
    <w:rsid w:val="008C7F82"/>
    <w:rsid w:val="008D072C"/>
    <w:rsid w:val="008D0832"/>
    <w:rsid w:val="008D2772"/>
    <w:rsid w:val="008D3E64"/>
    <w:rsid w:val="008D5CC6"/>
    <w:rsid w:val="008D5E56"/>
    <w:rsid w:val="008D608D"/>
    <w:rsid w:val="008D7BCD"/>
    <w:rsid w:val="008E1429"/>
    <w:rsid w:val="008E20FB"/>
    <w:rsid w:val="008E36EC"/>
    <w:rsid w:val="008E3A6A"/>
    <w:rsid w:val="008E4BFB"/>
    <w:rsid w:val="008E5CE3"/>
    <w:rsid w:val="008E6AA8"/>
    <w:rsid w:val="008E6AD1"/>
    <w:rsid w:val="008E799C"/>
    <w:rsid w:val="008F0711"/>
    <w:rsid w:val="008F10C0"/>
    <w:rsid w:val="008F1194"/>
    <w:rsid w:val="008F273A"/>
    <w:rsid w:val="008F2E1A"/>
    <w:rsid w:val="008F5FA6"/>
    <w:rsid w:val="008F64BD"/>
    <w:rsid w:val="008F6D82"/>
    <w:rsid w:val="008F6F06"/>
    <w:rsid w:val="008F7A9C"/>
    <w:rsid w:val="00900503"/>
    <w:rsid w:val="00903450"/>
    <w:rsid w:val="00905481"/>
    <w:rsid w:val="00906E79"/>
    <w:rsid w:val="0091299A"/>
    <w:rsid w:val="009145A3"/>
    <w:rsid w:val="00914764"/>
    <w:rsid w:val="0091539C"/>
    <w:rsid w:val="00915FAB"/>
    <w:rsid w:val="00917446"/>
    <w:rsid w:val="00917822"/>
    <w:rsid w:val="00917B3A"/>
    <w:rsid w:val="00921389"/>
    <w:rsid w:val="00922176"/>
    <w:rsid w:val="009238C0"/>
    <w:rsid w:val="00924D99"/>
    <w:rsid w:val="00925BAA"/>
    <w:rsid w:val="00925EE3"/>
    <w:rsid w:val="0092796F"/>
    <w:rsid w:val="0093131A"/>
    <w:rsid w:val="009317F7"/>
    <w:rsid w:val="00931AF0"/>
    <w:rsid w:val="0093216B"/>
    <w:rsid w:val="009328FC"/>
    <w:rsid w:val="00933A59"/>
    <w:rsid w:val="00933D7D"/>
    <w:rsid w:val="009360C5"/>
    <w:rsid w:val="00940326"/>
    <w:rsid w:val="00941E42"/>
    <w:rsid w:val="00942226"/>
    <w:rsid w:val="00942E11"/>
    <w:rsid w:val="00944443"/>
    <w:rsid w:val="00950842"/>
    <w:rsid w:val="009528C6"/>
    <w:rsid w:val="00956215"/>
    <w:rsid w:val="00957152"/>
    <w:rsid w:val="0096064B"/>
    <w:rsid w:val="00961F29"/>
    <w:rsid w:val="009620A3"/>
    <w:rsid w:val="00962C63"/>
    <w:rsid w:val="00963568"/>
    <w:rsid w:val="00965BFA"/>
    <w:rsid w:val="00966264"/>
    <w:rsid w:val="009665B2"/>
    <w:rsid w:val="009704B0"/>
    <w:rsid w:val="00972036"/>
    <w:rsid w:val="00972449"/>
    <w:rsid w:val="00975308"/>
    <w:rsid w:val="009758EA"/>
    <w:rsid w:val="00975C3D"/>
    <w:rsid w:val="0097685E"/>
    <w:rsid w:val="00977316"/>
    <w:rsid w:val="00980AB8"/>
    <w:rsid w:val="009811B8"/>
    <w:rsid w:val="009819FF"/>
    <w:rsid w:val="009835C9"/>
    <w:rsid w:val="0098385E"/>
    <w:rsid w:val="00983F19"/>
    <w:rsid w:val="0098435B"/>
    <w:rsid w:val="00984E34"/>
    <w:rsid w:val="009858D6"/>
    <w:rsid w:val="00986A28"/>
    <w:rsid w:val="00987853"/>
    <w:rsid w:val="00990A4E"/>
    <w:rsid w:val="009920D4"/>
    <w:rsid w:val="0099432F"/>
    <w:rsid w:val="009952EB"/>
    <w:rsid w:val="0099575F"/>
    <w:rsid w:val="00995D43"/>
    <w:rsid w:val="00995E0B"/>
    <w:rsid w:val="009964E7"/>
    <w:rsid w:val="00997D3C"/>
    <w:rsid w:val="009A0655"/>
    <w:rsid w:val="009A180F"/>
    <w:rsid w:val="009A20E5"/>
    <w:rsid w:val="009A322D"/>
    <w:rsid w:val="009A4C8C"/>
    <w:rsid w:val="009A623A"/>
    <w:rsid w:val="009B2742"/>
    <w:rsid w:val="009B2DB8"/>
    <w:rsid w:val="009B3319"/>
    <w:rsid w:val="009B358E"/>
    <w:rsid w:val="009B4199"/>
    <w:rsid w:val="009B4B17"/>
    <w:rsid w:val="009B4C84"/>
    <w:rsid w:val="009B532B"/>
    <w:rsid w:val="009B5F0E"/>
    <w:rsid w:val="009B6B20"/>
    <w:rsid w:val="009B6C8B"/>
    <w:rsid w:val="009B7560"/>
    <w:rsid w:val="009B77E9"/>
    <w:rsid w:val="009C2119"/>
    <w:rsid w:val="009C3E19"/>
    <w:rsid w:val="009C4652"/>
    <w:rsid w:val="009C4684"/>
    <w:rsid w:val="009C532F"/>
    <w:rsid w:val="009C5CA3"/>
    <w:rsid w:val="009C5DC9"/>
    <w:rsid w:val="009C6132"/>
    <w:rsid w:val="009C7AF3"/>
    <w:rsid w:val="009D095F"/>
    <w:rsid w:val="009D1E47"/>
    <w:rsid w:val="009D3EE1"/>
    <w:rsid w:val="009D47C3"/>
    <w:rsid w:val="009D630F"/>
    <w:rsid w:val="009D6699"/>
    <w:rsid w:val="009D7E49"/>
    <w:rsid w:val="009E0EBC"/>
    <w:rsid w:val="009E156E"/>
    <w:rsid w:val="009E354F"/>
    <w:rsid w:val="009E3E67"/>
    <w:rsid w:val="009E440A"/>
    <w:rsid w:val="009E51CE"/>
    <w:rsid w:val="009E5D82"/>
    <w:rsid w:val="009E5DD1"/>
    <w:rsid w:val="009E5E23"/>
    <w:rsid w:val="009E5ECF"/>
    <w:rsid w:val="009E734D"/>
    <w:rsid w:val="009F0269"/>
    <w:rsid w:val="009F04DE"/>
    <w:rsid w:val="009F0615"/>
    <w:rsid w:val="009F0667"/>
    <w:rsid w:val="009F0EAA"/>
    <w:rsid w:val="009F38A2"/>
    <w:rsid w:val="009F42AB"/>
    <w:rsid w:val="009F4589"/>
    <w:rsid w:val="009F5A9B"/>
    <w:rsid w:val="009F7842"/>
    <w:rsid w:val="009F78CB"/>
    <w:rsid w:val="009F79DC"/>
    <w:rsid w:val="00A00A06"/>
    <w:rsid w:val="00A016DC"/>
    <w:rsid w:val="00A02A28"/>
    <w:rsid w:val="00A0309C"/>
    <w:rsid w:val="00A03466"/>
    <w:rsid w:val="00A0599B"/>
    <w:rsid w:val="00A077EA"/>
    <w:rsid w:val="00A07E95"/>
    <w:rsid w:val="00A10F5A"/>
    <w:rsid w:val="00A114AB"/>
    <w:rsid w:val="00A11A41"/>
    <w:rsid w:val="00A12A95"/>
    <w:rsid w:val="00A1385C"/>
    <w:rsid w:val="00A13982"/>
    <w:rsid w:val="00A14107"/>
    <w:rsid w:val="00A1417E"/>
    <w:rsid w:val="00A1474F"/>
    <w:rsid w:val="00A16933"/>
    <w:rsid w:val="00A179B3"/>
    <w:rsid w:val="00A17BE4"/>
    <w:rsid w:val="00A20952"/>
    <w:rsid w:val="00A20DBC"/>
    <w:rsid w:val="00A225CC"/>
    <w:rsid w:val="00A232A0"/>
    <w:rsid w:val="00A236EC"/>
    <w:rsid w:val="00A23FE4"/>
    <w:rsid w:val="00A258A9"/>
    <w:rsid w:val="00A30E56"/>
    <w:rsid w:val="00A32EDC"/>
    <w:rsid w:val="00A33756"/>
    <w:rsid w:val="00A34B14"/>
    <w:rsid w:val="00A35817"/>
    <w:rsid w:val="00A35951"/>
    <w:rsid w:val="00A36C54"/>
    <w:rsid w:val="00A37339"/>
    <w:rsid w:val="00A37466"/>
    <w:rsid w:val="00A37980"/>
    <w:rsid w:val="00A40CC4"/>
    <w:rsid w:val="00A410CD"/>
    <w:rsid w:val="00A41431"/>
    <w:rsid w:val="00A41ACB"/>
    <w:rsid w:val="00A4301D"/>
    <w:rsid w:val="00A50147"/>
    <w:rsid w:val="00A502B4"/>
    <w:rsid w:val="00A50C7F"/>
    <w:rsid w:val="00A51997"/>
    <w:rsid w:val="00A52715"/>
    <w:rsid w:val="00A52C01"/>
    <w:rsid w:val="00A54615"/>
    <w:rsid w:val="00A5530B"/>
    <w:rsid w:val="00A55391"/>
    <w:rsid w:val="00A57AEE"/>
    <w:rsid w:val="00A60A0B"/>
    <w:rsid w:val="00A610DB"/>
    <w:rsid w:val="00A629CA"/>
    <w:rsid w:val="00A63318"/>
    <w:rsid w:val="00A6371A"/>
    <w:rsid w:val="00A64A77"/>
    <w:rsid w:val="00A64EFD"/>
    <w:rsid w:val="00A65678"/>
    <w:rsid w:val="00A70722"/>
    <w:rsid w:val="00A70DD1"/>
    <w:rsid w:val="00A716CA"/>
    <w:rsid w:val="00A71751"/>
    <w:rsid w:val="00A71909"/>
    <w:rsid w:val="00A727E6"/>
    <w:rsid w:val="00A72BDC"/>
    <w:rsid w:val="00A73836"/>
    <w:rsid w:val="00A7397B"/>
    <w:rsid w:val="00A741B1"/>
    <w:rsid w:val="00A76BCC"/>
    <w:rsid w:val="00A77586"/>
    <w:rsid w:val="00A777E8"/>
    <w:rsid w:val="00A81299"/>
    <w:rsid w:val="00A813B2"/>
    <w:rsid w:val="00A82227"/>
    <w:rsid w:val="00A847E1"/>
    <w:rsid w:val="00A855FD"/>
    <w:rsid w:val="00A85A30"/>
    <w:rsid w:val="00A85C20"/>
    <w:rsid w:val="00A86058"/>
    <w:rsid w:val="00A86985"/>
    <w:rsid w:val="00A874E9"/>
    <w:rsid w:val="00A90BD5"/>
    <w:rsid w:val="00A90BE1"/>
    <w:rsid w:val="00A90F41"/>
    <w:rsid w:val="00A9343A"/>
    <w:rsid w:val="00A94273"/>
    <w:rsid w:val="00A943B2"/>
    <w:rsid w:val="00A950CF"/>
    <w:rsid w:val="00A95CBB"/>
    <w:rsid w:val="00A9602E"/>
    <w:rsid w:val="00A9621F"/>
    <w:rsid w:val="00A965CC"/>
    <w:rsid w:val="00A9695B"/>
    <w:rsid w:val="00A97BF6"/>
    <w:rsid w:val="00AA0222"/>
    <w:rsid w:val="00AA452D"/>
    <w:rsid w:val="00AA4BB9"/>
    <w:rsid w:val="00AA4F55"/>
    <w:rsid w:val="00AB07A4"/>
    <w:rsid w:val="00AB0EBE"/>
    <w:rsid w:val="00AB181B"/>
    <w:rsid w:val="00AB1E79"/>
    <w:rsid w:val="00AB251F"/>
    <w:rsid w:val="00AB29C8"/>
    <w:rsid w:val="00AB2A85"/>
    <w:rsid w:val="00AB2E64"/>
    <w:rsid w:val="00AB4A4D"/>
    <w:rsid w:val="00AB4D75"/>
    <w:rsid w:val="00AB56E4"/>
    <w:rsid w:val="00AB63E4"/>
    <w:rsid w:val="00AC1918"/>
    <w:rsid w:val="00AC3B69"/>
    <w:rsid w:val="00AC3C53"/>
    <w:rsid w:val="00AC3E58"/>
    <w:rsid w:val="00AC63F5"/>
    <w:rsid w:val="00AC6720"/>
    <w:rsid w:val="00AC6BAC"/>
    <w:rsid w:val="00AC7ECD"/>
    <w:rsid w:val="00AD0766"/>
    <w:rsid w:val="00AD083F"/>
    <w:rsid w:val="00AD2170"/>
    <w:rsid w:val="00AD275A"/>
    <w:rsid w:val="00AD3D05"/>
    <w:rsid w:val="00AD3D6D"/>
    <w:rsid w:val="00AD4392"/>
    <w:rsid w:val="00AD7F00"/>
    <w:rsid w:val="00AE0559"/>
    <w:rsid w:val="00AE0D97"/>
    <w:rsid w:val="00AE136A"/>
    <w:rsid w:val="00AE22BA"/>
    <w:rsid w:val="00AE37B3"/>
    <w:rsid w:val="00AE3B5F"/>
    <w:rsid w:val="00AE3CFD"/>
    <w:rsid w:val="00AE53DA"/>
    <w:rsid w:val="00AE55D2"/>
    <w:rsid w:val="00AE561D"/>
    <w:rsid w:val="00AE5DFC"/>
    <w:rsid w:val="00AE6154"/>
    <w:rsid w:val="00AE6D20"/>
    <w:rsid w:val="00AE6FF6"/>
    <w:rsid w:val="00AE7106"/>
    <w:rsid w:val="00AE7689"/>
    <w:rsid w:val="00AF06CB"/>
    <w:rsid w:val="00AF1B84"/>
    <w:rsid w:val="00AF21B6"/>
    <w:rsid w:val="00AF26FC"/>
    <w:rsid w:val="00AF2FAC"/>
    <w:rsid w:val="00AF3694"/>
    <w:rsid w:val="00AF37BE"/>
    <w:rsid w:val="00AF3A63"/>
    <w:rsid w:val="00AF3BCF"/>
    <w:rsid w:val="00AF4937"/>
    <w:rsid w:val="00AF4D16"/>
    <w:rsid w:val="00AF5B4A"/>
    <w:rsid w:val="00AF6215"/>
    <w:rsid w:val="00AF6539"/>
    <w:rsid w:val="00B01729"/>
    <w:rsid w:val="00B03247"/>
    <w:rsid w:val="00B032F7"/>
    <w:rsid w:val="00B03428"/>
    <w:rsid w:val="00B035CC"/>
    <w:rsid w:val="00B03DCB"/>
    <w:rsid w:val="00B045CA"/>
    <w:rsid w:val="00B0483F"/>
    <w:rsid w:val="00B04847"/>
    <w:rsid w:val="00B06606"/>
    <w:rsid w:val="00B068D9"/>
    <w:rsid w:val="00B06E83"/>
    <w:rsid w:val="00B103CA"/>
    <w:rsid w:val="00B11007"/>
    <w:rsid w:val="00B1130B"/>
    <w:rsid w:val="00B123CE"/>
    <w:rsid w:val="00B13B36"/>
    <w:rsid w:val="00B14087"/>
    <w:rsid w:val="00B15703"/>
    <w:rsid w:val="00B15887"/>
    <w:rsid w:val="00B15E5E"/>
    <w:rsid w:val="00B20102"/>
    <w:rsid w:val="00B21D88"/>
    <w:rsid w:val="00B2222D"/>
    <w:rsid w:val="00B222AD"/>
    <w:rsid w:val="00B23CE0"/>
    <w:rsid w:val="00B26455"/>
    <w:rsid w:val="00B26509"/>
    <w:rsid w:val="00B265BA"/>
    <w:rsid w:val="00B26878"/>
    <w:rsid w:val="00B268F6"/>
    <w:rsid w:val="00B27B19"/>
    <w:rsid w:val="00B27BEC"/>
    <w:rsid w:val="00B27FF5"/>
    <w:rsid w:val="00B34418"/>
    <w:rsid w:val="00B3452A"/>
    <w:rsid w:val="00B3473E"/>
    <w:rsid w:val="00B34F64"/>
    <w:rsid w:val="00B36FF7"/>
    <w:rsid w:val="00B40C87"/>
    <w:rsid w:val="00B456B0"/>
    <w:rsid w:val="00B45A63"/>
    <w:rsid w:val="00B45B46"/>
    <w:rsid w:val="00B45E08"/>
    <w:rsid w:val="00B46B69"/>
    <w:rsid w:val="00B5029F"/>
    <w:rsid w:val="00B51E8B"/>
    <w:rsid w:val="00B52141"/>
    <w:rsid w:val="00B521D4"/>
    <w:rsid w:val="00B522B8"/>
    <w:rsid w:val="00B527D7"/>
    <w:rsid w:val="00B5291A"/>
    <w:rsid w:val="00B53061"/>
    <w:rsid w:val="00B5338E"/>
    <w:rsid w:val="00B536F9"/>
    <w:rsid w:val="00B53A65"/>
    <w:rsid w:val="00B549A4"/>
    <w:rsid w:val="00B5561F"/>
    <w:rsid w:val="00B55F0E"/>
    <w:rsid w:val="00B56853"/>
    <w:rsid w:val="00B576B3"/>
    <w:rsid w:val="00B57BBD"/>
    <w:rsid w:val="00B62FB9"/>
    <w:rsid w:val="00B64542"/>
    <w:rsid w:val="00B6527B"/>
    <w:rsid w:val="00B660BA"/>
    <w:rsid w:val="00B67476"/>
    <w:rsid w:val="00B70D40"/>
    <w:rsid w:val="00B727CD"/>
    <w:rsid w:val="00B72DA4"/>
    <w:rsid w:val="00B746A0"/>
    <w:rsid w:val="00B76342"/>
    <w:rsid w:val="00B80087"/>
    <w:rsid w:val="00B809B0"/>
    <w:rsid w:val="00B8161C"/>
    <w:rsid w:val="00B816B9"/>
    <w:rsid w:val="00B816CE"/>
    <w:rsid w:val="00B8244F"/>
    <w:rsid w:val="00B827FF"/>
    <w:rsid w:val="00B83D6F"/>
    <w:rsid w:val="00B8445D"/>
    <w:rsid w:val="00B846E1"/>
    <w:rsid w:val="00B85172"/>
    <w:rsid w:val="00B9000E"/>
    <w:rsid w:val="00B9010E"/>
    <w:rsid w:val="00B9061C"/>
    <w:rsid w:val="00B90A67"/>
    <w:rsid w:val="00B93351"/>
    <w:rsid w:val="00B93FAF"/>
    <w:rsid w:val="00B94054"/>
    <w:rsid w:val="00B944A0"/>
    <w:rsid w:val="00B96567"/>
    <w:rsid w:val="00B96AC7"/>
    <w:rsid w:val="00B96DBD"/>
    <w:rsid w:val="00B973A5"/>
    <w:rsid w:val="00B9744A"/>
    <w:rsid w:val="00B974B9"/>
    <w:rsid w:val="00BA0D89"/>
    <w:rsid w:val="00BA6C89"/>
    <w:rsid w:val="00BB1156"/>
    <w:rsid w:val="00BB2E08"/>
    <w:rsid w:val="00BB3492"/>
    <w:rsid w:val="00BB53ED"/>
    <w:rsid w:val="00BB75F8"/>
    <w:rsid w:val="00BC2074"/>
    <w:rsid w:val="00BC3165"/>
    <w:rsid w:val="00BC46FA"/>
    <w:rsid w:val="00BC622C"/>
    <w:rsid w:val="00BC6650"/>
    <w:rsid w:val="00BC67E2"/>
    <w:rsid w:val="00BC78B3"/>
    <w:rsid w:val="00BD0813"/>
    <w:rsid w:val="00BD0A36"/>
    <w:rsid w:val="00BD241F"/>
    <w:rsid w:val="00BD403D"/>
    <w:rsid w:val="00BD5C05"/>
    <w:rsid w:val="00BD67F9"/>
    <w:rsid w:val="00BD7002"/>
    <w:rsid w:val="00BD7E19"/>
    <w:rsid w:val="00BE08E0"/>
    <w:rsid w:val="00BE1C95"/>
    <w:rsid w:val="00BE215C"/>
    <w:rsid w:val="00BE3C7B"/>
    <w:rsid w:val="00BE55BF"/>
    <w:rsid w:val="00BE719A"/>
    <w:rsid w:val="00BE778C"/>
    <w:rsid w:val="00BF0362"/>
    <w:rsid w:val="00BF2E42"/>
    <w:rsid w:val="00BF2E6F"/>
    <w:rsid w:val="00BF33C5"/>
    <w:rsid w:val="00BF35CE"/>
    <w:rsid w:val="00BF501A"/>
    <w:rsid w:val="00BF6512"/>
    <w:rsid w:val="00BF743D"/>
    <w:rsid w:val="00BF7757"/>
    <w:rsid w:val="00C00299"/>
    <w:rsid w:val="00C01EA6"/>
    <w:rsid w:val="00C0427F"/>
    <w:rsid w:val="00C102B5"/>
    <w:rsid w:val="00C103CF"/>
    <w:rsid w:val="00C105E8"/>
    <w:rsid w:val="00C10922"/>
    <w:rsid w:val="00C124E5"/>
    <w:rsid w:val="00C14296"/>
    <w:rsid w:val="00C1459A"/>
    <w:rsid w:val="00C148C1"/>
    <w:rsid w:val="00C217A6"/>
    <w:rsid w:val="00C23138"/>
    <w:rsid w:val="00C235CA"/>
    <w:rsid w:val="00C2361C"/>
    <w:rsid w:val="00C24301"/>
    <w:rsid w:val="00C25CB9"/>
    <w:rsid w:val="00C27641"/>
    <w:rsid w:val="00C32E7A"/>
    <w:rsid w:val="00C34981"/>
    <w:rsid w:val="00C359F5"/>
    <w:rsid w:val="00C35A51"/>
    <w:rsid w:val="00C4124B"/>
    <w:rsid w:val="00C4143D"/>
    <w:rsid w:val="00C422BC"/>
    <w:rsid w:val="00C42B47"/>
    <w:rsid w:val="00C44BBE"/>
    <w:rsid w:val="00C45DDF"/>
    <w:rsid w:val="00C46568"/>
    <w:rsid w:val="00C469A4"/>
    <w:rsid w:val="00C46D52"/>
    <w:rsid w:val="00C47F84"/>
    <w:rsid w:val="00C501DD"/>
    <w:rsid w:val="00C507C3"/>
    <w:rsid w:val="00C52188"/>
    <w:rsid w:val="00C52CA8"/>
    <w:rsid w:val="00C5358D"/>
    <w:rsid w:val="00C5426B"/>
    <w:rsid w:val="00C543BF"/>
    <w:rsid w:val="00C56AB8"/>
    <w:rsid w:val="00C56AE3"/>
    <w:rsid w:val="00C56D03"/>
    <w:rsid w:val="00C571ED"/>
    <w:rsid w:val="00C607F8"/>
    <w:rsid w:val="00C61108"/>
    <w:rsid w:val="00C61603"/>
    <w:rsid w:val="00C61BCC"/>
    <w:rsid w:val="00C62587"/>
    <w:rsid w:val="00C62879"/>
    <w:rsid w:val="00C62BBB"/>
    <w:rsid w:val="00C6302E"/>
    <w:rsid w:val="00C633B9"/>
    <w:rsid w:val="00C63569"/>
    <w:rsid w:val="00C63B3B"/>
    <w:rsid w:val="00C64AD3"/>
    <w:rsid w:val="00C66A8B"/>
    <w:rsid w:val="00C731E8"/>
    <w:rsid w:val="00C73951"/>
    <w:rsid w:val="00C73D79"/>
    <w:rsid w:val="00C745EE"/>
    <w:rsid w:val="00C762FF"/>
    <w:rsid w:val="00C770B0"/>
    <w:rsid w:val="00C778E3"/>
    <w:rsid w:val="00C80108"/>
    <w:rsid w:val="00C832E2"/>
    <w:rsid w:val="00C83B2F"/>
    <w:rsid w:val="00C83DF8"/>
    <w:rsid w:val="00C858FA"/>
    <w:rsid w:val="00C8699C"/>
    <w:rsid w:val="00C86A37"/>
    <w:rsid w:val="00C8740F"/>
    <w:rsid w:val="00C87EF2"/>
    <w:rsid w:val="00C92A3E"/>
    <w:rsid w:val="00C93394"/>
    <w:rsid w:val="00C945DD"/>
    <w:rsid w:val="00C948D9"/>
    <w:rsid w:val="00C95504"/>
    <w:rsid w:val="00C97298"/>
    <w:rsid w:val="00CA0DC9"/>
    <w:rsid w:val="00CA2215"/>
    <w:rsid w:val="00CA2757"/>
    <w:rsid w:val="00CA3675"/>
    <w:rsid w:val="00CA391F"/>
    <w:rsid w:val="00CA43A1"/>
    <w:rsid w:val="00CA4D90"/>
    <w:rsid w:val="00CA4E97"/>
    <w:rsid w:val="00CA515E"/>
    <w:rsid w:val="00CA5249"/>
    <w:rsid w:val="00CA7DCD"/>
    <w:rsid w:val="00CB0C37"/>
    <w:rsid w:val="00CB102D"/>
    <w:rsid w:val="00CB2DEC"/>
    <w:rsid w:val="00CB3725"/>
    <w:rsid w:val="00CB41C7"/>
    <w:rsid w:val="00CB44E3"/>
    <w:rsid w:val="00CB4BCD"/>
    <w:rsid w:val="00CB59D1"/>
    <w:rsid w:val="00CB61E0"/>
    <w:rsid w:val="00CB7967"/>
    <w:rsid w:val="00CC0793"/>
    <w:rsid w:val="00CC0F54"/>
    <w:rsid w:val="00CC13A1"/>
    <w:rsid w:val="00CC29EF"/>
    <w:rsid w:val="00CC2F37"/>
    <w:rsid w:val="00CC36A4"/>
    <w:rsid w:val="00CC3D0D"/>
    <w:rsid w:val="00CC4B64"/>
    <w:rsid w:val="00CC6FA2"/>
    <w:rsid w:val="00CC76DD"/>
    <w:rsid w:val="00CD23DC"/>
    <w:rsid w:val="00CD27C9"/>
    <w:rsid w:val="00CD2A4F"/>
    <w:rsid w:val="00CD2BAB"/>
    <w:rsid w:val="00CD33C4"/>
    <w:rsid w:val="00CD4424"/>
    <w:rsid w:val="00CD5730"/>
    <w:rsid w:val="00CD5B9E"/>
    <w:rsid w:val="00CD6262"/>
    <w:rsid w:val="00CD6A9D"/>
    <w:rsid w:val="00CD7F17"/>
    <w:rsid w:val="00CE14B8"/>
    <w:rsid w:val="00CE17A5"/>
    <w:rsid w:val="00CE3CCD"/>
    <w:rsid w:val="00CE44C5"/>
    <w:rsid w:val="00CE6D6D"/>
    <w:rsid w:val="00CE6EC5"/>
    <w:rsid w:val="00CF13B5"/>
    <w:rsid w:val="00CF14FF"/>
    <w:rsid w:val="00CF1C3C"/>
    <w:rsid w:val="00CF1E1B"/>
    <w:rsid w:val="00CF1F0A"/>
    <w:rsid w:val="00CF2650"/>
    <w:rsid w:val="00CF2C67"/>
    <w:rsid w:val="00CF2FDB"/>
    <w:rsid w:val="00CF371F"/>
    <w:rsid w:val="00CF3B85"/>
    <w:rsid w:val="00CF4A2F"/>
    <w:rsid w:val="00CF4EE5"/>
    <w:rsid w:val="00CF561E"/>
    <w:rsid w:val="00CF5B54"/>
    <w:rsid w:val="00CF6520"/>
    <w:rsid w:val="00CF65CD"/>
    <w:rsid w:val="00CF6A2E"/>
    <w:rsid w:val="00CF7499"/>
    <w:rsid w:val="00CF7B71"/>
    <w:rsid w:val="00D0366F"/>
    <w:rsid w:val="00D044DD"/>
    <w:rsid w:val="00D051DE"/>
    <w:rsid w:val="00D0668B"/>
    <w:rsid w:val="00D066A4"/>
    <w:rsid w:val="00D101DA"/>
    <w:rsid w:val="00D10318"/>
    <w:rsid w:val="00D1044D"/>
    <w:rsid w:val="00D105D7"/>
    <w:rsid w:val="00D11503"/>
    <w:rsid w:val="00D131D0"/>
    <w:rsid w:val="00D145F6"/>
    <w:rsid w:val="00D14796"/>
    <w:rsid w:val="00D14A66"/>
    <w:rsid w:val="00D1613E"/>
    <w:rsid w:val="00D16D7D"/>
    <w:rsid w:val="00D17037"/>
    <w:rsid w:val="00D1763A"/>
    <w:rsid w:val="00D17ACB"/>
    <w:rsid w:val="00D20077"/>
    <w:rsid w:val="00D20E46"/>
    <w:rsid w:val="00D22787"/>
    <w:rsid w:val="00D23445"/>
    <w:rsid w:val="00D23916"/>
    <w:rsid w:val="00D24BC9"/>
    <w:rsid w:val="00D2655C"/>
    <w:rsid w:val="00D26B9F"/>
    <w:rsid w:val="00D26EB7"/>
    <w:rsid w:val="00D308D9"/>
    <w:rsid w:val="00D30DD9"/>
    <w:rsid w:val="00D315BF"/>
    <w:rsid w:val="00D3496E"/>
    <w:rsid w:val="00D349D1"/>
    <w:rsid w:val="00D350DA"/>
    <w:rsid w:val="00D41D6E"/>
    <w:rsid w:val="00D4229E"/>
    <w:rsid w:val="00D43559"/>
    <w:rsid w:val="00D457BD"/>
    <w:rsid w:val="00D45A3B"/>
    <w:rsid w:val="00D5337C"/>
    <w:rsid w:val="00D53B98"/>
    <w:rsid w:val="00D53C8E"/>
    <w:rsid w:val="00D549CC"/>
    <w:rsid w:val="00D54AF5"/>
    <w:rsid w:val="00D5513A"/>
    <w:rsid w:val="00D56A97"/>
    <w:rsid w:val="00D572EB"/>
    <w:rsid w:val="00D576EC"/>
    <w:rsid w:val="00D57D6F"/>
    <w:rsid w:val="00D605E5"/>
    <w:rsid w:val="00D609A6"/>
    <w:rsid w:val="00D61F41"/>
    <w:rsid w:val="00D623AA"/>
    <w:rsid w:val="00D62C77"/>
    <w:rsid w:val="00D62DA7"/>
    <w:rsid w:val="00D64241"/>
    <w:rsid w:val="00D644FC"/>
    <w:rsid w:val="00D64A89"/>
    <w:rsid w:val="00D65483"/>
    <w:rsid w:val="00D65650"/>
    <w:rsid w:val="00D65D88"/>
    <w:rsid w:val="00D661F6"/>
    <w:rsid w:val="00D66AC5"/>
    <w:rsid w:val="00D66DF9"/>
    <w:rsid w:val="00D679DE"/>
    <w:rsid w:val="00D70514"/>
    <w:rsid w:val="00D7081E"/>
    <w:rsid w:val="00D71FB1"/>
    <w:rsid w:val="00D726E8"/>
    <w:rsid w:val="00D74282"/>
    <w:rsid w:val="00D743B6"/>
    <w:rsid w:val="00D74957"/>
    <w:rsid w:val="00D75E1F"/>
    <w:rsid w:val="00D75EA2"/>
    <w:rsid w:val="00D7741E"/>
    <w:rsid w:val="00D775C9"/>
    <w:rsid w:val="00D77F94"/>
    <w:rsid w:val="00D80059"/>
    <w:rsid w:val="00D8154C"/>
    <w:rsid w:val="00D81B3B"/>
    <w:rsid w:val="00D84113"/>
    <w:rsid w:val="00D8457D"/>
    <w:rsid w:val="00D8531F"/>
    <w:rsid w:val="00D8599C"/>
    <w:rsid w:val="00D86132"/>
    <w:rsid w:val="00D872F9"/>
    <w:rsid w:val="00D91AFD"/>
    <w:rsid w:val="00D9253A"/>
    <w:rsid w:val="00D92DC5"/>
    <w:rsid w:val="00D92E2E"/>
    <w:rsid w:val="00D94548"/>
    <w:rsid w:val="00D94F12"/>
    <w:rsid w:val="00D95B8B"/>
    <w:rsid w:val="00DA1A87"/>
    <w:rsid w:val="00DA3A81"/>
    <w:rsid w:val="00DA42C0"/>
    <w:rsid w:val="00DA5DA1"/>
    <w:rsid w:val="00DA69BA"/>
    <w:rsid w:val="00DB02D1"/>
    <w:rsid w:val="00DB1DF5"/>
    <w:rsid w:val="00DB2075"/>
    <w:rsid w:val="00DB394D"/>
    <w:rsid w:val="00DB3BED"/>
    <w:rsid w:val="00DB41CB"/>
    <w:rsid w:val="00DB43B5"/>
    <w:rsid w:val="00DB525D"/>
    <w:rsid w:val="00DB55B9"/>
    <w:rsid w:val="00DB6703"/>
    <w:rsid w:val="00DB6EE5"/>
    <w:rsid w:val="00DC0823"/>
    <w:rsid w:val="00DC0F47"/>
    <w:rsid w:val="00DC1119"/>
    <w:rsid w:val="00DC172B"/>
    <w:rsid w:val="00DC2413"/>
    <w:rsid w:val="00DC39AE"/>
    <w:rsid w:val="00DC3CE7"/>
    <w:rsid w:val="00DC45D7"/>
    <w:rsid w:val="00DC5857"/>
    <w:rsid w:val="00DC698C"/>
    <w:rsid w:val="00DC6CC1"/>
    <w:rsid w:val="00DC739A"/>
    <w:rsid w:val="00DD001D"/>
    <w:rsid w:val="00DD0E5D"/>
    <w:rsid w:val="00DD29DC"/>
    <w:rsid w:val="00DD2A07"/>
    <w:rsid w:val="00DD30C6"/>
    <w:rsid w:val="00DD3E7F"/>
    <w:rsid w:val="00DD4E93"/>
    <w:rsid w:val="00DD4F5E"/>
    <w:rsid w:val="00DD5BBB"/>
    <w:rsid w:val="00DE09D9"/>
    <w:rsid w:val="00DE1C54"/>
    <w:rsid w:val="00DE1FE6"/>
    <w:rsid w:val="00DE30A8"/>
    <w:rsid w:val="00DE54A4"/>
    <w:rsid w:val="00DE63F9"/>
    <w:rsid w:val="00DF1A83"/>
    <w:rsid w:val="00DF238C"/>
    <w:rsid w:val="00DF2622"/>
    <w:rsid w:val="00DF326B"/>
    <w:rsid w:val="00DF4393"/>
    <w:rsid w:val="00DF444A"/>
    <w:rsid w:val="00DF4AC3"/>
    <w:rsid w:val="00DF6345"/>
    <w:rsid w:val="00DF7AB7"/>
    <w:rsid w:val="00E021E3"/>
    <w:rsid w:val="00E0442C"/>
    <w:rsid w:val="00E04447"/>
    <w:rsid w:val="00E0493D"/>
    <w:rsid w:val="00E06970"/>
    <w:rsid w:val="00E079CA"/>
    <w:rsid w:val="00E1167F"/>
    <w:rsid w:val="00E13516"/>
    <w:rsid w:val="00E13BD3"/>
    <w:rsid w:val="00E15A0C"/>
    <w:rsid w:val="00E15CA5"/>
    <w:rsid w:val="00E16807"/>
    <w:rsid w:val="00E17DE0"/>
    <w:rsid w:val="00E20A2C"/>
    <w:rsid w:val="00E20C8D"/>
    <w:rsid w:val="00E22258"/>
    <w:rsid w:val="00E2389C"/>
    <w:rsid w:val="00E251B6"/>
    <w:rsid w:val="00E27E00"/>
    <w:rsid w:val="00E27EDE"/>
    <w:rsid w:val="00E30D96"/>
    <w:rsid w:val="00E313DA"/>
    <w:rsid w:val="00E31E54"/>
    <w:rsid w:val="00E32A95"/>
    <w:rsid w:val="00E3324E"/>
    <w:rsid w:val="00E335D0"/>
    <w:rsid w:val="00E33BE9"/>
    <w:rsid w:val="00E34923"/>
    <w:rsid w:val="00E34CA5"/>
    <w:rsid w:val="00E35AA4"/>
    <w:rsid w:val="00E35E89"/>
    <w:rsid w:val="00E3633F"/>
    <w:rsid w:val="00E3678D"/>
    <w:rsid w:val="00E36862"/>
    <w:rsid w:val="00E36FE5"/>
    <w:rsid w:val="00E37329"/>
    <w:rsid w:val="00E404F9"/>
    <w:rsid w:val="00E41089"/>
    <w:rsid w:val="00E414CC"/>
    <w:rsid w:val="00E4491D"/>
    <w:rsid w:val="00E44E39"/>
    <w:rsid w:val="00E44F17"/>
    <w:rsid w:val="00E45A7C"/>
    <w:rsid w:val="00E467E7"/>
    <w:rsid w:val="00E46AE8"/>
    <w:rsid w:val="00E50F60"/>
    <w:rsid w:val="00E51309"/>
    <w:rsid w:val="00E539E7"/>
    <w:rsid w:val="00E5761E"/>
    <w:rsid w:val="00E60955"/>
    <w:rsid w:val="00E62252"/>
    <w:rsid w:val="00E626F1"/>
    <w:rsid w:val="00E63DCB"/>
    <w:rsid w:val="00E64855"/>
    <w:rsid w:val="00E64959"/>
    <w:rsid w:val="00E64B6C"/>
    <w:rsid w:val="00E66529"/>
    <w:rsid w:val="00E66BA4"/>
    <w:rsid w:val="00E66E2E"/>
    <w:rsid w:val="00E66F0F"/>
    <w:rsid w:val="00E672A1"/>
    <w:rsid w:val="00E7095D"/>
    <w:rsid w:val="00E71F2C"/>
    <w:rsid w:val="00E72FFF"/>
    <w:rsid w:val="00E73995"/>
    <w:rsid w:val="00E75EAB"/>
    <w:rsid w:val="00E77C2F"/>
    <w:rsid w:val="00E80202"/>
    <w:rsid w:val="00E80CC5"/>
    <w:rsid w:val="00E81CC9"/>
    <w:rsid w:val="00E825CA"/>
    <w:rsid w:val="00E84118"/>
    <w:rsid w:val="00E84B8C"/>
    <w:rsid w:val="00E857E0"/>
    <w:rsid w:val="00E86979"/>
    <w:rsid w:val="00E86D74"/>
    <w:rsid w:val="00E86DE0"/>
    <w:rsid w:val="00E909DE"/>
    <w:rsid w:val="00E92EF9"/>
    <w:rsid w:val="00E9411E"/>
    <w:rsid w:val="00E9435D"/>
    <w:rsid w:val="00E953ED"/>
    <w:rsid w:val="00E95956"/>
    <w:rsid w:val="00E97C46"/>
    <w:rsid w:val="00EA1519"/>
    <w:rsid w:val="00EA1D11"/>
    <w:rsid w:val="00EA3214"/>
    <w:rsid w:val="00EA3262"/>
    <w:rsid w:val="00EA3A46"/>
    <w:rsid w:val="00EA4542"/>
    <w:rsid w:val="00EA735D"/>
    <w:rsid w:val="00EB0407"/>
    <w:rsid w:val="00EB0536"/>
    <w:rsid w:val="00EB0F71"/>
    <w:rsid w:val="00EB20C1"/>
    <w:rsid w:val="00EB2587"/>
    <w:rsid w:val="00EB2FF1"/>
    <w:rsid w:val="00EB3A46"/>
    <w:rsid w:val="00EB42A8"/>
    <w:rsid w:val="00EB44C5"/>
    <w:rsid w:val="00EB5601"/>
    <w:rsid w:val="00EB7144"/>
    <w:rsid w:val="00EC090F"/>
    <w:rsid w:val="00EC23EE"/>
    <w:rsid w:val="00EC276B"/>
    <w:rsid w:val="00EC3365"/>
    <w:rsid w:val="00EC4A6A"/>
    <w:rsid w:val="00EC501A"/>
    <w:rsid w:val="00EC526F"/>
    <w:rsid w:val="00EC5C01"/>
    <w:rsid w:val="00EC76AE"/>
    <w:rsid w:val="00ED02D2"/>
    <w:rsid w:val="00ED08DF"/>
    <w:rsid w:val="00ED0A75"/>
    <w:rsid w:val="00ED26FF"/>
    <w:rsid w:val="00ED3C1A"/>
    <w:rsid w:val="00ED49B7"/>
    <w:rsid w:val="00ED4CEF"/>
    <w:rsid w:val="00ED565A"/>
    <w:rsid w:val="00ED5A43"/>
    <w:rsid w:val="00EF08E3"/>
    <w:rsid w:val="00EF1621"/>
    <w:rsid w:val="00EF1C19"/>
    <w:rsid w:val="00EF2E4D"/>
    <w:rsid w:val="00EF3427"/>
    <w:rsid w:val="00EF470F"/>
    <w:rsid w:val="00EF5074"/>
    <w:rsid w:val="00EF576E"/>
    <w:rsid w:val="00F00250"/>
    <w:rsid w:val="00F01AC3"/>
    <w:rsid w:val="00F020F8"/>
    <w:rsid w:val="00F0278D"/>
    <w:rsid w:val="00F033D6"/>
    <w:rsid w:val="00F04607"/>
    <w:rsid w:val="00F04BA0"/>
    <w:rsid w:val="00F05F30"/>
    <w:rsid w:val="00F06A95"/>
    <w:rsid w:val="00F06D60"/>
    <w:rsid w:val="00F07033"/>
    <w:rsid w:val="00F07ACE"/>
    <w:rsid w:val="00F10410"/>
    <w:rsid w:val="00F1087D"/>
    <w:rsid w:val="00F10924"/>
    <w:rsid w:val="00F1093E"/>
    <w:rsid w:val="00F15150"/>
    <w:rsid w:val="00F1548E"/>
    <w:rsid w:val="00F15CEC"/>
    <w:rsid w:val="00F16569"/>
    <w:rsid w:val="00F17649"/>
    <w:rsid w:val="00F178DE"/>
    <w:rsid w:val="00F17A78"/>
    <w:rsid w:val="00F17EF3"/>
    <w:rsid w:val="00F234FF"/>
    <w:rsid w:val="00F23C18"/>
    <w:rsid w:val="00F26430"/>
    <w:rsid w:val="00F265A5"/>
    <w:rsid w:val="00F26EBF"/>
    <w:rsid w:val="00F27B9C"/>
    <w:rsid w:val="00F31ECF"/>
    <w:rsid w:val="00F333CB"/>
    <w:rsid w:val="00F34445"/>
    <w:rsid w:val="00F346A1"/>
    <w:rsid w:val="00F34BA8"/>
    <w:rsid w:val="00F3689A"/>
    <w:rsid w:val="00F3756B"/>
    <w:rsid w:val="00F37F94"/>
    <w:rsid w:val="00F40521"/>
    <w:rsid w:val="00F4076D"/>
    <w:rsid w:val="00F40B38"/>
    <w:rsid w:val="00F40B92"/>
    <w:rsid w:val="00F42377"/>
    <w:rsid w:val="00F43209"/>
    <w:rsid w:val="00F444B7"/>
    <w:rsid w:val="00F45304"/>
    <w:rsid w:val="00F46AB9"/>
    <w:rsid w:val="00F46B5A"/>
    <w:rsid w:val="00F46CC7"/>
    <w:rsid w:val="00F478DF"/>
    <w:rsid w:val="00F5092E"/>
    <w:rsid w:val="00F50E71"/>
    <w:rsid w:val="00F50F7E"/>
    <w:rsid w:val="00F51383"/>
    <w:rsid w:val="00F519E6"/>
    <w:rsid w:val="00F52633"/>
    <w:rsid w:val="00F53DC4"/>
    <w:rsid w:val="00F55CEB"/>
    <w:rsid w:val="00F56395"/>
    <w:rsid w:val="00F56D66"/>
    <w:rsid w:val="00F57032"/>
    <w:rsid w:val="00F571B1"/>
    <w:rsid w:val="00F575FB"/>
    <w:rsid w:val="00F60CE4"/>
    <w:rsid w:val="00F6104A"/>
    <w:rsid w:val="00F61342"/>
    <w:rsid w:val="00F640E5"/>
    <w:rsid w:val="00F64A92"/>
    <w:rsid w:val="00F64C5A"/>
    <w:rsid w:val="00F65292"/>
    <w:rsid w:val="00F66234"/>
    <w:rsid w:val="00F7056D"/>
    <w:rsid w:val="00F7361B"/>
    <w:rsid w:val="00F74B68"/>
    <w:rsid w:val="00F75A52"/>
    <w:rsid w:val="00F75CA3"/>
    <w:rsid w:val="00F76488"/>
    <w:rsid w:val="00F765D2"/>
    <w:rsid w:val="00F76B77"/>
    <w:rsid w:val="00F7767D"/>
    <w:rsid w:val="00F80238"/>
    <w:rsid w:val="00F83572"/>
    <w:rsid w:val="00F8357C"/>
    <w:rsid w:val="00F84654"/>
    <w:rsid w:val="00F84CCB"/>
    <w:rsid w:val="00F84E02"/>
    <w:rsid w:val="00F85DBE"/>
    <w:rsid w:val="00F85E27"/>
    <w:rsid w:val="00F85E4C"/>
    <w:rsid w:val="00F86215"/>
    <w:rsid w:val="00F86688"/>
    <w:rsid w:val="00F8713D"/>
    <w:rsid w:val="00F87ECD"/>
    <w:rsid w:val="00F90B68"/>
    <w:rsid w:val="00F91888"/>
    <w:rsid w:val="00F92A40"/>
    <w:rsid w:val="00F92BDD"/>
    <w:rsid w:val="00F93B66"/>
    <w:rsid w:val="00F947AE"/>
    <w:rsid w:val="00F94EF4"/>
    <w:rsid w:val="00F95A8E"/>
    <w:rsid w:val="00F96714"/>
    <w:rsid w:val="00F96BF2"/>
    <w:rsid w:val="00F970E6"/>
    <w:rsid w:val="00F97C98"/>
    <w:rsid w:val="00FA0A5E"/>
    <w:rsid w:val="00FA0F57"/>
    <w:rsid w:val="00FA11FC"/>
    <w:rsid w:val="00FA1C4A"/>
    <w:rsid w:val="00FA3625"/>
    <w:rsid w:val="00FA61F0"/>
    <w:rsid w:val="00FA64DA"/>
    <w:rsid w:val="00FA652A"/>
    <w:rsid w:val="00FA7D7E"/>
    <w:rsid w:val="00FB052B"/>
    <w:rsid w:val="00FB0AB8"/>
    <w:rsid w:val="00FB4129"/>
    <w:rsid w:val="00FB4C0B"/>
    <w:rsid w:val="00FB5397"/>
    <w:rsid w:val="00FB5BF5"/>
    <w:rsid w:val="00FB5EDF"/>
    <w:rsid w:val="00FB6C47"/>
    <w:rsid w:val="00FB702E"/>
    <w:rsid w:val="00FB7E2B"/>
    <w:rsid w:val="00FC01DE"/>
    <w:rsid w:val="00FC1729"/>
    <w:rsid w:val="00FC21E2"/>
    <w:rsid w:val="00FC2995"/>
    <w:rsid w:val="00FC345F"/>
    <w:rsid w:val="00FC4B72"/>
    <w:rsid w:val="00FC4D89"/>
    <w:rsid w:val="00FC5206"/>
    <w:rsid w:val="00FC76CB"/>
    <w:rsid w:val="00FD028C"/>
    <w:rsid w:val="00FD0B69"/>
    <w:rsid w:val="00FD114F"/>
    <w:rsid w:val="00FD2217"/>
    <w:rsid w:val="00FD2603"/>
    <w:rsid w:val="00FD4477"/>
    <w:rsid w:val="00FD5448"/>
    <w:rsid w:val="00FD5AA1"/>
    <w:rsid w:val="00FD5F2A"/>
    <w:rsid w:val="00FD76CC"/>
    <w:rsid w:val="00FD7796"/>
    <w:rsid w:val="00FE097C"/>
    <w:rsid w:val="00FE0CF9"/>
    <w:rsid w:val="00FE1693"/>
    <w:rsid w:val="00FE1CCF"/>
    <w:rsid w:val="00FE3ED4"/>
    <w:rsid w:val="00FE3F4D"/>
    <w:rsid w:val="00FE45A9"/>
    <w:rsid w:val="00FE49D1"/>
    <w:rsid w:val="00FE5074"/>
    <w:rsid w:val="00FE5649"/>
    <w:rsid w:val="00FE5DBC"/>
    <w:rsid w:val="00FE6FDC"/>
    <w:rsid w:val="00FE71D7"/>
    <w:rsid w:val="00FE780B"/>
    <w:rsid w:val="00FF014F"/>
    <w:rsid w:val="00FF03D7"/>
    <w:rsid w:val="00FF0A14"/>
    <w:rsid w:val="00FF1FAE"/>
    <w:rsid w:val="00FF3F0E"/>
    <w:rsid w:val="00FF3F46"/>
    <w:rsid w:val="00FF549E"/>
    <w:rsid w:val="00FF6451"/>
    <w:rsid w:val="00FF74E8"/>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775AF476"/>
  <w15:docId w15:val="{3FFD1F9F-E901-43F9-B2B1-633CBA612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1" w:qFormat="1"/>
    <w:lsdException w:name="heading 6"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9"/>
    <w:qFormat/>
    <w:rsid w:val="00DC2413"/>
    <w:pPr>
      <w:keepNext/>
      <w:keepLines/>
      <w:pageBreakBefore/>
      <w:numPr>
        <w:numId w:val="13"/>
      </w:numPr>
      <w:tabs>
        <w:tab w:val="left" w:pos="1134"/>
      </w:tabs>
      <w:spacing w:after="960" w:line="480" w:lineRule="exact"/>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9"/>
    <w:qFormat/>
    <w:rsid w:val="00A90F41"/>
    <w:pPr>
      <w:pageBreakBefore w:val="0"/>
      <w:numPr>
        <w:ilvl w:val="1"/>
      </w:numPr>
      <w:spacing w:before="360" w:after="240" w:line="240" w:lineRule="auto"/>
      <w:outlineLvl w:val="1"/>
    </w:pPr>
    <w:rPr>
      <w:b w:val="0"/>
      <w:sz w:val="32"/>
      <w:szCs w:val="26"/>
    </w:rPr>
  </w:style>
  <w:style w:type="paragraph" w:styleId="Heading3">
    <w:name w:val="heading 3"/>
    <w:basedOn w:val="Heading2"/>
    <w:next w:val="BodyText"/>
    <w:link w:val="Heading3Char"/>
    <w:uiPriority w:val="9"/>
    <w:qFormat/>
    <w:rsid w:val="00E71F2C"/>
    <w:pPr>
      <w:numPr>
        <w:ilvl w:val="2"/>
      </w:numPr>
      <w:outlineLvl w:val="2"/>
    </w:pPr>
    <w:rPr>
      <w:b/>
      <w:color w:val="auto"/>
      <w:sz w:val="26"/>
    </w:rPr>
  </w:style>
  <w:style w:type="paragraph" w:styleId="Heading4">
    <w:name w:val="heading 4"/>
    <w:basedOn w:val="Heading3"/>
    <w:next w:val="BodyText"/>
    <w:link w:val="Heading4Char"/>
    <w:uiPriority w:val="9"/>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9"/>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9"/>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9"/>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pPr>
  </w:style>
  <w:style w:type="paragraph" w:styleId="ListNumber">
    <w:name w:val="List Number"/>
    <w:basedOn w:val="BodyText"/>
    <w:next w:val="BodyText"/>
    <w:uiPriority w:val="2"/>
    <w:qFormat/>
    <w:rsid w:val="00D349D1"/>
    <w:pPr>
      <w:numPr>
        <w:numId w:val="8"/>
      </w:numPr>
      <w:tabs>
        <w:tab w:val="left" w:pos="397"/>
      </w:tabs>
    </w:pPr>
  </w:style>
  <w:style w:type="paragraph" w:styleId="ListBullet2">
    <w:name w:val="List Bullet 2"/>
    <w:basedOn w:val="ListBullet"/>
    <w:next w:val="BodyText"/>
    <w:uiPriority w:val="2"/>
    <w:qFormat/>
    <w:rsid w:val="00D349D1"/>
    <w:pPr>
      <w:numPr>
        <w:ilvl w:val="1"/>
      </w:numPr>
      <w:tabs>
        <w:tab w:val="clear" w:pos="397"/>
        <w:tab w:val="left" w:pos="794"/>
      </w:tabs>
    </w:pPr>
  </w:style>
  <w:style w:type="paragraph" w:styleId="TOC1">
    <w:name w:val="toc 1"/>
    <w:basedOn w:val="BodyText"/>
    <w:next w:val="TOC2"/>
    <w:uiPriority w:val="39"/>
    <w:unhideWhenUsed/>
    <w:qFormat/>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qFormat/>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5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qFormat/>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semiHidden/>
    <w:qFormat/>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78342A"/>
    <w:pPr>
      <w:spacing w:before="120" w:after="120" w:line="264" w:lineRule="auto"/>
    </w:pPr>
    <w:rPr>
      <w:rFonts w:eastAsia="Calibri"/>
      <w:color w:val="000000"/>
    </w:rPr>
  </w:style>
  <w:style w:type="character" w:customStyle="1" w:styleId="BodyTextChar">
    <w:name w:val="Body Text Char"/>
    <w:basedOn w:val="DefaultParagraphFont"/>
    <w:link w:val="BodyText"/>
    <w:locked/>
    <w:rsid w:val="0078342A"/>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Bullet 1,Bullet list"/>
    <w:basedOn w:val="Normal"/>
    <w:link w:val="ListParagraphChar"/>
    <w:uiPriority w:val="34"/>
    <w:qFormat/>
    <w:rsid w:val="00665206"/>
    <w:pPr>
      <w:spacing w:before="180" w:line="264" w:lineRule="auto"/>
      <w:ind w:left="720"/>
      <w:contextualSpacing/>
    </w:pPr>
    <w:rPr>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TableStyle2">
    <w:name w:val="Table Style 2"/>
    <w:rsid w:val="00AA4F55"/>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numbering" w:customStyle="1" w:styleId="List0">
    <w:name w:val="List 0"/>
    <w:basedOn w:val="NoList"/>
    <w:rsid w:val="00AA4F55"/>
    <w:pPr>
      <w:numPr>
        <w:numId w:val="17"/>
      </w:numPr>
    </w:pPr>
  </w:style>
  <w:style w:type="table" w:styleId="MediumShading2-Accent5">
    <w:name w:val="Medium Shading 2 Accent 5"/>
    <w:basedOn w:val="TableNormal"/>
    <w:uiPriority w:val="64"/>
    <w:rsid w:val="00AA4F55"/>
    <w:rPr>
      <w:rFonts w:ascii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AE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AEE5" w:themeFill="accent5"/>
      </w:tcPr>
    </w:tblStylePr>
    <w:tblStylePr w:type="lastCol">
      <w:rPr>
        <w:b/>
        <w:bCs/>
        <w:color w:val="FFFFFF" w:themeColor="background1"/>
      </w:rPr>
      <w:tblPr/>
      <w:tcPr>
        <w:tcBorders>
          <w:left w:val="nil"/>
          <w:right w:val="nil"/>
          <w:insideH w:val="nil"/>
          <w:insideV w:val="nil"/>
        </w:tcBorders>
        <w:shd w:val="clear" w:color="auto" w:fill="9FAE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AA4F55"/>
    <w:rPr>
      <w:rFonts w:asciiTheme="majorHAnsi" w:eastAsiaTheme="majorEastAsia" w:hAnsiTheme="majorHAnsi" w:cstheme="majorBidi"/>
      <w:color w:val="000000" w:themeColor="text1"/>
      <w:lang w:eastAsia="en-US"/>
    </w:rPr>
    <w:tblPr>
      <w:tblStyleRowBandSize w:val="1"/>
      <w:tblStyleColBandSize w:val="1"/>
      <w:tblBorders>
        <w:top w:val="single" w:sz="8" w:space="0" w:color="9FAEE5" w:themeColor="accent5"/>
        <w:left w:val="single" w:sz="8" w:space="0" w:color="9FAEE5" w:themeColor="accent5"/>
        <w:bottom w:val="single" w:sz="8" w:space="0" w:color="9FAEE5" w:themeColor="accent5"/>
        <w:right w:val="single" w:sz="8" w:space="0" w:color="9FAEE5" w:themeColor="accent5"/>
      </w:tblBorders>
    </w:tblPr>
    <w:tblStylePr w:type="firstRow">
      <w:rPr>
        <w:sz w:val="24"/>
        <w:szCs w:val="24"/>
      </w:rPr>
      <w:tblPr/>
      <w:tcPr>
        <w:tcBorders>
          <w:top w:val="nil"/>
          <w:left w:val="nil"/>
          <w:bottom w:val="single" w:sz="24" w:space="0" w:color="9FAEE5" w:themeColor="accent5"/>
          <w:right w:val="nil"/>
          <w:insideH w:val="nil"/>
          <w:insideV w:val="nil"/>
        </w:tcBorders>
        <w:shd w:val="clear" w:color="auto" w:fill="FFFFFF" w:themeFill="background1"/>
      </w:tcPr>
    </w:tblStylePr>
    <w:tblStylePr w:type="lastRow">
      <w:tblPr/>
      <w:tcPr>
        <w:tcBorders>
          <w:top w:val="single" w:sz="8" w:space="0" w:color="9FAEE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AEE5" w:themeColor="accent5"/>
          <w:insideH w:val="nil"/>
          <w:insideV w:val="nil"/>
        </w:tcBorders>
        <w:shd w:val="clear" w:color="auto" w:fill="FFFFFF" w:themeFill="background1"/>
      </w:tcPr>
    </w:tblStylePr>
    <w:tblStylePr w:type="lastCol">
      <w:tblPr/>
      <w:tcPr>
        <w:tcBorders>
          <w:top w:val="nil"/>
          <w:left w:val="single" w:sz="8" w:space="0" w:color="9FAE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AF8" w:themeFill="accent5" w:themeFillTint="3F"/>
      </w:tcPr>
    </w:tblStylePr>
    <w:tblStylePr w:type="band1Horz">
      <w:tblPr/>
      <w:tcPr>
        <w:tcBorders>
          <w:top w:val="nil"/>
          <w:bottom w:val="nil"/>
          <w:insideH w:val="nil"/>
          <w:insideV w:val="nil"/>
        </w:tcBorders>
        <w:shd w:val="clear" w:color="auto" w:fill="E7EA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AA4F55"/>
    <w:rPr>
      <w:rFonts w:asciiTheme="majorHAnsi" w:eastAsiaTheme="majorEastAsia" w:hAnsiTheme="majorHAnsi" w:cstheme="majorBidi"/>
      <w:color w:val="000000" w:themeColor="text1"/>
      <w:lang w:eastAsia="en-US"/>
    </w:rPr>
    <w:tblPr>
      <w:tblStyleRowBandSize w:val="1"/>
      <w:tblStyleColBandSize w:val="1"/>
      <w:tblBorders>
        <w:top w:val="single" w:sz="8" w:space="0" w:color="00A9CE" w:themeColor="accent1"/>
        <w:left w:val="single" w:sz="8" w:space="0" w:color="00A9CE" w:themeColor="accent1"/>
        <w:bottom w:val="single" w:sz="8" w:space="0" w:color="00A9CE" w:themeColor="accent1"/>
        <w:right w:val="single" w:sz="8" w:space="0" w:color="00A9CE" w:themeColor="accent1"/>
        <w:insideH w:val="single" w:sz="8" w:space="0" w:color="00A9CE" w:themeColor="accent1"/>
        <w:insideV w:val="single" w:sz="8" w:space="0" w:color="00A9CE" w:themeColor="accent1"/>
      </w:tblBorders>
    </w:tblPr>
    <w:tcPr>
      <w:shd w:val="clear" w:color="auto" w:fill="B3F1FF" w:themeFill="accent1" w:themeFillTint="3F"/>
    </w:tcPr>
    <w:tblStylePr w:type="firstRow">
      <w:rPr>
        <w:b/>
        <w:bCs/>
        <w:color w:val="000000" w:themeColor="text1"/>
      </w:rPr>
      <w:tblPr/>
      <w:tcPr>
        <w:shd w:val="clear" w:color="auto" w:fill="E1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3FF" w:themeFill="accent1" w:themeFillTint="33"/>
      </w:tcPr>
    </w:tblStylePr>
    <w:tblStylePr w:type="band1Vert">
      <w:tblPr/>
      <w:tcPr>
        <w:shd w:val="clear" w:color="auto" w:fill="67E3FF" w:themeFill="accent1" w:themeFillTint="7F"/>
      </w:tcPr>
    </w:tblStylePr>
    <w:tblStylePr w:type="band1Horz">
      <w:tblPr/>
      <w:tcPr>
        <w:tcBorders>
          <w:insideH w:val="single" w:sz="6" w:space="0" w:color="00A9CE" w:themeColor="accent1"/>
          <w:insideV w:val="single" w:sz="6" w:space="0" w:color="00A9CE" w:themeColor="accent1"/>
        </w:tcBorders>
        <w:shd w:val="clear" w:color="auto" w:fill="67E3FF"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AA4F55"/>
    <w:rPr>
      <w:rFonts w:ascii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F1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E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E3FF" w:themeFill="accent1" w:themeFillTint="7F"/>
      </w:tcPr>
    </w:tblStylePr>
  </w:style>
  <w:style w:type="table" w:styleId="LightList-Accent5">
    <w:name w:val="Light List Accent 5"/>
    <w:basedOn w:val="TableNormal"/>
    <w:uiPriority w:val="61"/>
    <w:rsid w:val="00AA4F55"/>
    <w:rPr>
      <w:rFonts w:asciiTheme="minorHAnsi" w:hAnsiTheme="minorHAnsi" w:cstheme="minorBidi"/>
      <w:lang w:eastAsia="en-US"/>
    </w:rPr>
    <w:tblPr>
      <w:tblStyleRowBandSize w:val="1"/>
      <w:tblStyleColBandSize w:val="1"/>
      <w:tblBorders>
        <w:top w:val="single" w:sz="8" w:space="0" w:color="9FAEE5" w:themeColor="accent5"/>
        <w:left w:val="single" w:sz="8" w:space="0" w:color="9FAEE5" w:themeColor="accent5"/>
        <w:bottom w:val="single" w:sz="8" w:space="0" w:color="9FAEE5" w:themeColor="accent5"/>
        <w:right w:val="single" w:sz="8" w:space="0" w:color="9FAEE5" w:themeColor="accent5"/>
      </w:tblBorders>
    </w:tblPr>
    <w:tblStylePr w:type="firstRow">
      <w:pPr>
        <w:spacing w:before="0" w:after="0" w:line="240" w:lineRule="auto"/>
      </w:pPr>
      <w:rPr>
        <w:b/>
        <w:bCs/>
        <w:color w:val="FFFFFF" w:themeColor="background1"/>
      </w:rPr>
      <w:tblPr/>
      <w:tcPr>
        <w:shd w:val="clear" w:color="auto" w:fill="9FAEE5" w:themeFill="accent5"/>
      </w:tcPr>
    </w:tblStylePr>
    <w:tblStylePr w:type="lastRow">
      <w:pPr>
        <w:spacing w:before="0" w:after="0" w:line="240" w:lineRule="auto"/>
      </w:pPr>
      <w:rPr>
        <w:b/>
        <w:bCs/>
      </w:rPr>
      <w:tblPr/>
      <w:tcPr>
        <w:tcBorders>
          <w:top w:val="double" w:sz="6" w:space="0" w:color="9FAEE5" w:themeColor="accent5"/>
          <w:left w:val="single" w:sz="8" w:space="0" w:color="9FAEE5" w:themeColor="accent5"/>
          <w:bottom w:val="single" w:sz="8" w:space="0" w:color="9FAEE5" w:themeColor="accent5"/>
          <w:right w:val="single" w:sz="8" w:space="0" w:color="9FAEE5" w:themeColor="accent5"/>
        </w:tcBorders>
      </w:tcPr>
    </w:tblStylePr>
    <w:tblStylePr w:type="firstCol">
      <w:rPr>
        <w:b/>
        <w:bCs/>
      </w:rPr>
    </w:tblStylePr>
    <w:tblStylePr w:type="lastCol">
      <w:rPr>
        <w:b/>
        <w:bCs/>
      </w:rPr>
    </w:tblStylePr>
    <w:tblStylePr w:type="band1Vert">
      <w:tblPr/>
      <w:tcPr>
        <w:tcBorders>
          <w:top w:val="single" w:sz="8" w:space="0" w:color="9FAEE5" w:themeColor="accent5"/>
          <w:left w:val="single" w:sz="8" w:space="0" w:color="9FAEE5" w:themeColor="accent5"/>
          <w:bottom w:val="single" w:sz="8" w:space="0" w:color="9FAEE5" w:themeColor="accent5"/>
          <w:right w:val="single" w:sz="8" w:space="0" w:color="9FAEE5" w:themeColor="accent5"/>
        </w:tcBorders>
      </w:tcPr>
    </w:tblStylePr>
    <w:tblStylePr w:type="band1Horz">
      <w:tblPr/>
      <w:tcPr>
        <w:tcBorders>
          <w:top w:val="single" w:sz="8" w:space="0" w:color="9FAEE5" w:themeColor="accent5"/>
          <w:left w:val="single" w:sz="8" w:space="0" w:color="9FAEE5" w:themeColor="accent5"/>
          <w:bottom w:val="single" w:sz="8" w:space="0" w:color="9FAEE5" w:themeColor="accent5"/>
          <w:right w:val="single" w:sz="8" w:space="0" w:color="9FAEE5" w:themeColor="accent5"/>
        </w:tcBorders>
      </w:tcPr>
    </w:tblStylePr>
  </w:style>
  <w:style w:type="table" w:customStyle="1" w:styleId="MediumShading1-Accent11">
    <w:name w:val="Medium Shading 1 - Accent 11"/>
    <w:basedOn w:val="TableNormal"/>
    <w:uiPriority w:val="63"/>
    <w:rsid w:val="00AA4F55"/>
    <w:rPr>
      <w:rFonts w:asciiTheme="minorHAnsi" w:hAnsiTheme="minorHAnsi" w:cstheme="minorBidi"/>
      <w:lang w:eastAsia="en-US"/>
    </w:rPr>
    <w:tblPr>
      <w:tblStyleRowBandSize w:val="1"/>
      <w:tblStyleColBandSize w:val="1"/>
      <w:tblBorders>
        <w:top w:val="single" w:sz="8" w:space="0" w:color="1BD5FF" w:themeColor="accent1" w:themeTint="BF"/>
        <w:left w:val="single" w:sz="8" w:space="0" w:color="1BD5FF" w:themeColor="accent1" w:themeTint="BF"/>
        <w:bottom w:val="single" w:sz="8" w:space="0" w:color="1BD5FF" w:themeColor="accent1" w:themeTint="BF"/>
        <w:right w:val="single" w:sz="8" w:space="0" w:color="1BD5FF" w:themeColor="accent1" w:themeTint="BF"/>
        <w:insideH w:val="single" w:sz="8" w:space="0" w:color="1BD5FF" w:themeColor="accent1" w:themeTint="BF"/>
      </w:tblBorders>
    </w:tblPr>
    <w:tblStylePr w:type="firstRow">
      <w:pPr>
        <w:spacing w:before="0" w:after="0" w:line="240" w:lineRule="auto"/>
      </w:pPr>
      <w:rPr>
        <w:b/>
        <w:bCs/>
        <w:color w:val="FFFFFF" w:themeColor="background1"/>
      </w:rPr>
      <w:tblPr/>
      <w:tcPr>
        <w:tcBorders>
          <w:top w:val="single" w:sz="8" w:space="0" w:color="1BD5FF" w:themeColor="accent1" w:themeTint="BF"/>
          <w:left w:val="single" w:sz="8" w:space="0" w:color="1BD5FF" w:themeColor="accent1" w:themeTint="BF"/>
          <w:bottom w:val="single" w:sz="8" w:space="0" w:color="1BD5FF" w:themeColor="accent1" w:themeTint="BF"/>
          <w:right w:val="single" w:sz="8" w:space="0" w:color="1BD5FF" w:themeColor="accent1" w:themeTint="BF"/>
          <w:insideH w:val="nil"/>
          <w:insideV w:val="nil"/>
        </w:tcBorders>
        <w:shd w:val="clear" w:color="auto" w:fill="00A9CE" w:themeFill="accent1"/>
      </w:tcPr>
    </w:tblStylePr>
    <w:tblStylePr w:type="lastRow">
      <w:pPr>
        <w:spacing w:before="0" w:after="0" w:line="240" w:lineRule="auto"/>
      </w:pPr>
      <w:rPr>
        <w:b/>
        <w:bCs/>
      </w:rPr>
      <w:tblPr/>
      <w:tcPr>
        <w:tcBorders>
          <w:top w:val="double" w:sz="6" w:space="0" w:color="1BD5FF" w:themeColor="accent1" w:themeTint="BF"/>
          <w:left w:val="single" w:sz="8" w:space="0" w:color="1BD5FF" w:themeColor="accent1" w:themeTint="BF"/>
          <w:bottom w:val="single" w:sz="8" w:space="0" w:color="1BD5FF" w:themeColor="accent1" w:themeTint="BF"/>
          <w:right w:val="single" w:sz="8" w:space="0" w:color="1BD5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F1FF" w:themeFill="accent1" w:themeFillTint="3F"/>
      </w:tcPr>
    </w:tblStylePr>
    <w:tblStylePr w:type="band1Horz">
      <w:tblPr/>
      <w:tcPr>
        <w:tcBorders>
          <w:insideH w:val="nil"/>
          <w:insideV w:val="nil"/>
        </w:tcBorders>
        <w:shd w:val="clear" w:color="auto" w:fill="B3F1FF"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AA4F55"/>
    <w:rPr>
      <w:rFonts w:asciiTheme="minorHAnsi" w:hAnsiTheme="minorHAnsi" w:cstheme="minorBidi"/>
      <w:lang w:eastAsia="en-US"/>
    </w:rPr>
    <w:tblPr>
      <w:tblStyleRowBandSize w:val="1"/>
      <w:tblStyleColBandSize w:val="1"/>
      <w:tblBorders>
        <w:top w:val="single" w:sz="8" w:space="0" w:color="00A9CE" w:themeColor="accent1"/>
        <w:left w:val="single" w:sz="8" w:space="0" w:color="00A9CE" w:themeColor="accent1"/>
        <w:bottom w:val="single" w:sz="8" w:space="0" w:color="00A9CE" w:themeColor="accent1"/>
        <w:right w:val="single" w:sz="8" w:space="0" w:color="00A9CE" w:themeColor="accent1"/>
      </w:tblBorders>
    </w:tblPr>
    <w:tblStylePr w:type="firstRow">
      <w:pPr>
        <w:spacing w:before="0" w:after="0" w:line="240" w:lineRule="auto"/>
      </w:pPr>
      <w:rPr>
        <w:b/>
        <w:bCs/>
        <w:color w:val="FFFFFF" w:themeColor="background1"/>
      </w:rPr>
      <w:tblPr/>
      <w:tcPr>
        <w:shd w:val="clear" w:color="auto" w:fill="00A9CE" w:themeFill="accent1"/>
      </w:tcPr>
    </w:tblStylePr>
    <w:tblStylePr w:type="lastRow">
      <w:pPr>
        <w:spacing w:before="0" w:after="0" w:line="240" w:lineRule="auto"/>
      </w:pPr>
      <w:rPr>
        <w:b/>
        <w:bCs/>
      </w:rPr>
      <w:tblPr/>
      <w:tcPr>
        <w:tcBorders>
          <w:top w:val="double" w:sz="6" w:space="0" w:color="00A9CE" w:themeColor="accent1"/>
          <w:left w:val="single" w:sz="8" w:space="0" w:color="00A9CE" w:themeColor="accent1"/>
          <w:bottom w:val="single" w:sz="8" w:space="0" w:color="00A9CE" w:themeColor="accent1"/>
          <w:right w:val="single" w:sz="8" w:space="0" w:color="00A9CE" w:themeColor="accent1"/>
        </w:tcBorders>
      </w:tcPr>
    </w:tblStylePr>
    <w:tblStylePr w:type="firstCol">
      <w:rPr>
        <w:b/>
        <w:bCs/>
      </w:rPr>
    </w:tblStylePr>
    <w:tblStylePr w:type="lastCol">
      <w:rPr>
        <w:b/>
        <w:bCs/>
      </w:rPr>
    </w:tblStylePr>
    <w:tblStylePr w:type="band1Vert">
      <w:tblPr/>
      <w:tcPr>
        <w:tcBorders>
          <w:top w:val="single" w:sz="8" w:space="0" w:color="00A9CE" w:themeColor="accent1"/>
          <w:left w:val="single" w:sz="8" w:space="0" w:color="00A9CE" w:themeColor="accent1"/>
          <w:bottom w:val="single" w:sz="8" w:space="0" w:color="00A9CE" w:themeColor="accent1"/>
          <w:right w:val="single" w:sz="8" w:space="0" w:color="00A9CE" w:themeColor="accent1"/>
        </w:tcBorders>
      </w:tcPr>
    </w:tblStylePr>
    <w:tblStylePr w:type="band1Horz">
      <w:tblPr/>
      <w:tcPr>
        <w:tcBorders>
          <w:top w:val="single" w:sz="8" w:space="0" w:color="00A9CE" w:themeColor="accent1"/>
          <w:left w:val="single" w:sz="8" w:space="0" w:color="00A9CE" w:themeColor="accent1"/>
          <w:bottom w:val="single" w:sz="8" w:space="0" w:color="00A9CE" w:themeColor="accent1"/>
          <w:right w:val="single" w:sz="8" w:space="0" w:color="00A9CE" w:themeColor="accent1"/>
        </w:tcBorders>
      </w:tcPr>
    </w:tblStylePr>
  </w:style>
  <w:style w:type="character" w:customStyle="1" w:styleId="ListParagraphChar">
    <w:name w:val="List Paragraph Char"/>
    <w:aliases w:val="Bullet 1 Char,Bullet list Char"/>
    <w:basedOn w:val="DefaultParagraphFont"/>
    <w:link w:val="ListParagraph"/>
    <w:uiPriority w:val="34"/>
    <w:locked/>
    <w:rsid w:val="00665206"/>
    <w:rPr>
      <w:rFonts w:eastAsia="Calibri"/>
      <w:color w:val="000000"/>
      <w:szCs w:val="24"/>
    </w:rPr>
  </w:style>
  <w:style w:type="paragraph" w:styleId="Revision">
    <w:name w:val="Revision"/>
    <w:hidden/>
    <w:uiPriority w:val="99"/>
    <w:semiHidden/>
    <w:rsid w:val="00236265"/>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51786">
      <w:bodyDiv w:val="1"/>
      <w:marLeft w:val="0"/>
      <w:marRight w:val="0"/>
      <w:marTop w:val="0"/>
      <w:marBottom w:val="0"/>
      <w:divBdr>
        <w:top w:val="none" w:sz="0" w:space="0" w:color="auto"/>
        <w:left w:val="none" w:sz="0" w:space="0" w:color="auto"/>
        <w:bottom w:val="none" w:sz="0" w:space="0" w:color="auto"/>
        <w:right w:val="none" w:sz="0" w:space="0" w:color="auto"/>
      </w:divBdr>
    </w:div>
    <w:div w:id="368267395">
      <w:bodyDiv w:val="1"/>
      <w:marLeft w:val="0"/>
      <w:marRight w:val="0"/>
      <w:marTop w:val="0"/>
      <w:marBottom w:val="0"/>
      <w:divBdr>
        <w:top w:val="none" w:sz="0" w:space="0" w:color="auto"/>
        <w:left w:val="none" w:sz="0" w:space="0" w:color="auto"/>
        <w:bottom w:val="none" w:sz="0" w:space="0" w:color="auto"/>
        <w:right w:val="none" w:sz="0" w:space="0" w:color="auto"/>
      </w:divBdr>
      <w:divsChild>
        <w:div w:id="2008633780">
          <w:marLeft w:val="0"/>
          <w:marRight w:val="0"/>
          <w:marTop w:val="0"/>
          <w:marBottom w:val="0"/>
          <w:divBdr>
            <w:top w:val="none" w:sz="0" w:space="0" w:color="auto"/>
            <w:left w:val="none" w:sz="0" w:space="0" w:color="auto"/>
            <w:bottom w:val="none" w:sz="0" w:space="0" w:color="auto"/>
            <w:right w:val="none" w:sz="0" w:space="0" w:color="auto"/>
          </w:divBdr>
        </w:div>
      </w:divsChild>
    </w:div>
    <w:div w:id="404887677">
      <w:bodyDiv w:val="1"/>
      <w:marLeft w:val="0"/>
      <w:marRight w:val="0"/>
      <w:marTop w:val="0"/>
      <w:marBottom w:val="0"/>
      <w:divBdr>
        <w:top w:val="none" w:sz="0" w:space="0" w:color="auto"/>
        <w:left w:val="none" w:sz="0" w:space="0" w:color="auto"/>
        <w:bottom w:val="none" w:sz="0" w:space="0" w:color="auto"/>
        <w:right w:val="none" w:sz="0" w:space="0" w:color="auto"/>
      </w:divBdr>
      <w:divsChild>
        <w:div w:id="987783347">
          <w:marLeft w:val="0"/>
          <w:marRight w:val="0"/>
          <w:marTop w:val="0"/>
          <w:marBottom w:val="0"/>
          <w:divBdr>
            <w:top w:val="none" w:sz="0" w:space="0" w:color="auto"/>
            <w:left w:val="none" w:sz="0" w:space="0" w:color="auto"/>
            <w:bottom w:val="none" w:sz="0" w:space="0" w:color="auto"/>
            <w:right w:val="none" w:sz="0" w:space="0" w:color="auto"/>
          </w:divBdr>
        </w:div>
        <w:div w:id="1325165517">
          <w:marLeft w:val="0"/>
          <w:marRight w:val="0"/>
          <w:marTop w:val="0"/>
          <w:marBottom w:val="0"/>
          <w:divBdr>
            <w:top w:val="none" w:sz="0" w:space="0" w:color="auto"/>
            <w:left w:val="none" w:sz="0" w:space="0" w:color="auto"/>
            <w:bottom w:val="none" w:sz="0" w:space="0" w:color="auto"/>
            <w:right w:val="none" w:sz="0" w:space="0" w:color="auto"/>
          </w:divBdr>
        </w:div>
        <w:div w:id="894781377">
          <w:marLeft w:val="0"/>
          <w:marRight w:val="0"/>
          <w:marTop w:val="0"/>
          <w:marBottom w:val="0"/>
          <w:divBdr>
            <w:top w:val="none" w:sz="0" w:space="0" w:color="auto"/>
            <w:left w:val="none" w:sz="0" w:space="0" w:color="auto"/>
            <w:bottom w:val="none" w:sz="0" w:space="0" w:color="auto"/>
            <w:right w:val="none" w:sz="0" w:space="0" w:color="auto"/>
          </w:divBdr>
        </w:div>
        <w:div w:id="1147548663">
          <w:marLeft w:val="0"/>
          <w:marRight w:val="0"/>
          <w:marTop w:val="0"/>
          <w:marBottom w:val="0"/>
          <w:divBdr>
            <w:top w:val="none" w:sz="0" w:space="0" w:color="auto"/>
            <w:left w:val="none" w:sz="0" w:space="0" w:color="auto"/>
            <w:bottom w:val="none" w:sz="0" w:space="0" w:color="auto"/>
            <w:right w:val="none" w:sz="0" w:space="0" w:color="auto"/>
          </w:divBdr>
        </w:div>
        <w:div w:id="886066349">
          <w:marLeft w:val="0"/>
          <w:marRight w:val="0"/>
          <w:marTop w:val="0"/>
          <w:marBottom w:val="0"/>
          <w:divBdr>
            <w:top w:val="none" w:sz="0" w:space="0" w:color="auto"/>
            <w:left w:val="none" w:sz="0" w:space="0" w:color="auto"/>
            <w:bottom w:val="none" w:sz="0" w:space="0" w:color="auto"/>
            <w:right w:val="none" w:sz="0" w:space="0" w:color="auto"/>
          </w:divBdr>
        </w:div>
        <w:div w:id="489907398">
          <w:marLeft w:val="0"/>
          <w:marRight w:val="0"/>
          <w:marTop w:val="0"/>
          <w:marBottom w:val="0"/>
          <w:divBdr>
            <w:top w:val="none" w:sz="0" w:space="0" w:color="auto"/>
            <w:left w:val="none" w:sz="0" w:space="0" w:color="auto"/>
            <w:bottom w:val="none" w:sz="0" w:space="0" w:color="auto"/>
            <w:right w:val="none" w:sz="0" w:space="0" w:color="auto"/>
          </w:divBdr>
        </w:div>
        <w:div w:id="807432360">
          <w:marLeft w:val="0"/>
          <w:marRight w:val="0"/>
          <w:marTop w:val="0"/>
          <w:marBottom w:val="0"/>
          <w:divBdr>
            <w:top w:val="none" w:sz="0" w:space="0" w:color="auto"/>
            <w:left w:val="none" w:sz="0" w:space="0" w:color="auto"/>
            <w:bottom w:val="none" w:sz="0" w:space="0" w:color="auto"/>
            <w:right w:val="none" w:sz="0" w:space="0" w:color="auto"/>
          </w:divBdr>
        </w:div>
        <w:div w:id="193033330">
          <w:marLeft w:val="0"/>
          <w:marRight w:val="0"/>
          <w:marTop w:val="0"/>
          <w:marBottom w:val="0"/>
          <w:divBdr>
            <w:top w:val="none" w:sz="0" w:space="0" w:color="auto"/>
            <w:left w:val="none" w:sz="0" w:space="0" w:color="auto"/>
            <w:bottom w:val="none" w:sz="0" w:space="0" w:color="auto"/>
            <w:right w:val="none" w:sz="0" w:space="0" w:color="auto"/>
          </w:divBdr>
        </w:div>
        <w:div w:id="1636375027">
          <w:marLeft w:val="0"/>
          <w:marRight w:val="0"/>
          <w:marTop w:val="0"/>
          <w:marBottom w:val="0"/>
          <w:divBdr>
            <w:top w:val="none" w:sz="0" w:space="0" w:color="auto"/>
            <w:left w:val="none" w:sz="0" w:space="0" w:color="auto"/>
            <w:bottom w:val="none" w:sz="0" w:space="0" w:color="auto"/>
            <w:right w:val="none" w:sz="0" w:space="0" w:color="auto"/>
          </w:divBdr>
        </w:div>
      </w:divsChild>
    </w:div>
    <w:div w:id="679771835">
      <w:bodyDiv w:val="1"/>
      <w:marLeft w:val="0"/>
      <w:marRight w:val="0"/>
      <w:marTop w:val="0"/>
      <w:marBottom w:val="0"/>
      <w:divBdr>
        <w:top w:val="none" w:sz="0" w:space="0" w:color="auto"/>
        <w:left w:val="none" w:sz="0" w:space="0" w:color="auto"/>
        <w:bottom w:val="none" w:sz="0" w:space="0" w:color="auto"/>
        <w:right w:val="none" w:sz="0" w:space="0" w:color="auto"/>
      </w:divBdr>
      <w:divsChild>
        <w:div w:id="864683009">
          <w:marLeft w:val="0"/>
          <w:marRight w:val="0"/>
          <w:marTop w:val="0"/>
          <w:marBottom w:val="0"/>
          <w:divBdr>
            <w:top w:val="none" w:sz="0" w:space="0" w:color="auto"/>
            <w:left w:val="none" w:sz="0" w:space="0" w:color="auto"/>
            <w:bottom w:val="none" w:sz="0" w:space="0" w:color="auto"/>
            <w:right w:val="none" w:sz="0" w:space="0" w:color="auto"/>
          </w:divBdr>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69681636">
      <w:bodyDiv w:val="1"/>
      <w:marLeft w:val="0"/>
      <w:marRight w:val="0"/>
      <w:marTop w:val="0"/>
      <w:marBottom w:val="0"/>
      <w:divBdr>
        <w:top w:val="none" w:sz="0" w:space="0" w:color="auto"/>
        <w:left w:val="none" w:sz="0" w:space="0" w:color="auto"/>
        <w:bottom w:val="none" w:sz="0" w:space="0" w:color="auto"/>
        <w:right w:val="none" w:sz="0" w:space="0" w:color="auto"/>
      </w:divBdr>
    </w:div>
    <w:div w:id="928661962">
      <w:bodyDiv w:val="1"/>
      <w:marLeft w:val="0"/>
      <w:marRight w:val="0"/>
      <w:marTop w:val="0"/>
      <w:marBottom w:val="0"/>
      <w:divBdr>
        <w:top w:val="none" w:sz="0" w:space="0" w:color="auto"/>
        <w:left w:val="none" w:sz="0" w:space="0" w:color="auto"/>
        <w:bottom w:val="none" w:sz="0" w:space="0" w:color="auto"/>
        <w:right w:val="none" w:sz="0" w:space="0" w:color="auto"/>
      </w:divBdr>
      <w:divsChild>
        <w:div w:id="2098362094">
          <w:marLeft w:val="0"/>
          <w:marRight w:val="0"/>
          <w:marTop w:val="0"/>
          <w:marBottom w:val="0"/>
          <w:divBdr>
            <w:top w:val="none" w:sz="0" w:space="0" w:color="auto"/>
            <w:left w:val="none" w:sz="0" w:space="0" w:color="auto"/>
            <w:bottom w:val="none" w:sz="0" w:space="0" w:color="auto"/>
            <w:right w:val="none" w:sz="0" w:space="0" w:color="auto"/>
          </w:divBdr>
        </w:div>
      </w:divsChild>
    </w:div>
    <w:div w:id="1402602452">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jpeg"/><Relationship Id="rId18" Type="http://schemas.openxmlformats.org/officeDocument/2006/relationships/hyperlink" Target="https://doi.org/10.25919/5f5fbdb711fab" TargetMode="External"/><Relationship Id="rId26" Type="http://schemas.openxmlformats.org/officeDocument/2006/relationships/header" Target="header1.xm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creativecommons.org/licenses/by-sa/3.0/au/deed.en" TargetMode="External"/><Relationship Id="rId34" Type="http://schemas.openxmlformats.org/officeDocument/2006/relationships/hyperlink" Target="https://www.climatechangeinaustralia.gov.au/en/climate-projections/climate-analogues/analogues-explorer/" TargetMode="External"/><Relationship Id="rId42" Type="http://schemas.openxmlformats.org/officeDocument/2006/relationships/footer" Target="foot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hyperlink" Target="https://www.climatechangeinaustralia.gov.au/en/climate-projections/climate-futures-tool/projections/" TargetMode="External"/><Relationship Id="rId38" Type="http://schemas.openxmlformats.org/officeDocument/2006/relationships/hyperlink" Target="http://www.csiro.au/landandwater"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creativecommons.org/licenses/by-sa/3.0/au/deed.en" TargetMode="External"/><Relationship Id="rId29" Type="http://schemas.openxmlformats.org/officeDocument/2006/relationships/footer" Target="footer4.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hyperlink" Target="https://www.climatechangeinaustralia.gov.au/en/climate-projections/future-climate/regional-climate-change-explorer/sub-clusters/" TargetMode="External"/><Relationship Id="rId37" Type="http://schemas.openxmlformats.org/officeDocument/2006/relationships/hyperlink" Target="https://doi.org/10.4225/08/5ac520bd3fbc7" TargetMode="External"/><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mailto:enquiries@csiro.au" TargetMode="External"/><Relationship Id="rId28" Type="http://schemas.openxmlformats.org/officeDocument/2006/relationships/footer" Target="footer3.xml"/><Relationship Id="rId36" Type="http://schemas.openxmlformats.org/officeDocument/2006/relationships/hyperlink" Target="https://doi.org/10.4225/08/5852daf3f234f"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emf"/><Relationship Id="rId22" Type="http://schemas.openxmlformats.org/officeDocument/2006/relationships/hyperlink" Target="https://creativecommons.org/licenses/by-sa/3.0/au/deed.en"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www.environment.gov.au/climate-change/adaptation/publications/climate-compass-climate-risk-management-framework" TargetMode="External"/><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climatechangeinaustralia.gov.au/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n279\AppData\Roaming\Microsoft\Templates\Technical%20Report%20-%20Formal%20Photo.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003431138</RecordNumber>
    <IconOverlay xmlns="http://schemas.microsoft.com/sharepoint/v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3334F1EB36F3764685CAA8816ABAA81B" ma:contentTypeVersion="25" ma:contentTypeDescription="SPIRE Document" ma:contentTypeScope="" ma:versionID="45207438b8cf6091be5c21f1078ef72d">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1824EA-38D2-47DA-8BE0-5395783BF5BE}">
  <ds:schemaRefs>
    <ds:schemaRef ds:uri="http://schemas.microsoft.com/sharepoint/v3/contenttype/forms"/>
  </ds:schemaRefs>
</ds:datastoreItem>
</file>

<file path=customXml/itemProps2.xml><?xml version="1.0" encoding="utf-8"?>
<ds:datastoreItem xmlns:ds="http://schemas.openxmlformats.org/officeDocument/2006/customXml" ds:itemID="{102A7648-0CAE-47FB-90A4-9E7EA326A62D}">
  <ds:schemaRefs>
    <ds:schemaRef ds:uri="http://schemas.microsoft.com/office/2006/metadata/properties"/>
    <ds:schemaRef ds:uri="http://schemas.microsoft.com/office/infopath/2007/PartnerControls"/>
    <ds:schemaRef ds:uri="5af92df4-ae3d-4772-abff-92e7cba13994"/>
    <ds:schemaRef ds:uri="http://schemas.microsoft.com/sharepoint/v4"/>
  </ds:schemaRefs>
</ds:datastoreItem>
</file>

<file path=customXml/itemProps3.xml><?xml version="1.0" encoding="utf-8"?>
<ds:datastoreItem xmlns:ds="http://schemas.openxmlformats.org/officeDocument/2006/customXml" ds:itemID="{EFA25B03-0989-4835-8F12-EAC0F4D33721}">
  <ds:schemaRefs>
    <ds:schemaRef ds:uri="http://schemas.openxmlformats.org/officeDocument/2006/bibliography"/>
  </ds:schemaRefs>
</ds:datastoreItem>
</file>

<file path=customXml/itemProps4.xml><?xml version="1.0" encoding="utf-8"?>
<ds:datastoreItem xmlns:ds="http://schemas.openxmlformats.org/officeDocument/2006/customXml" ds:itemID="{98EDFA51-9479-438F-BB29-831101CBEA7D}">
  <ds:schemaRefs>
    <ds:schemaRef ds:uri="http://schemas.microsoft.com/office/2006/metadata/customXsn"/>
  </ds:schemaRefs>
</ds:datastoreItem>
</file>

<file path=customXml/itemProps5.xml><?xml version="1.0" encoding="utf-8"?>
<ds:datastoreItem xmlns:ds="http://schemas.openxmlformats.org/officeDocument/2006/customXml" ds:itemID="{4B2D1365-6170-4360-A5E8-59ACA6A2F961}">
  <ds:schemaRefs>
    <ds:schemaRef ds:uri="http://schemas.microsoft.com/sharepoint/events"/>
  </ds:schemaRefs>
</ds:datastoreItem>
</file>

<file path=customXml/itemProps6.xml><?xml version="1.0" encoding="utf-8"?>
<ds:datastoreItem xmlns:ds="http://schemas.openxmlformats.org/officeDocument/2006/customXml" ds:itemID="{7DC79412-3E82-41BD-957A-03BDA7DA1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Technical Report - Formal Photo.dotx</Template>
  <TotalTime>3</TotalTime>
  <Pages>30</Pages>
  <Words>10144</Words>
  <Characters>58628</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Methodology for analysing the vulnerability to climate change of Ramsar wetlands sites</vt:lpstr>
    </vt:vector>
  </TitlesOfParts>
  <Company>CSIRO</Company>
  <LinksUpToDate>false</LinksUpToDate>
  <CharactersWithSpaces>68635</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for analysing the vulnerability to climate change of Ramsar wetlands sites</dc:title>
  <dc:creator>Dunlop M and N Grigg</dc:creator>
  <cp:lastModifiedBy>Bec</cp:lastModifiedBy>
  <cp:revision>2</cp:revision>
  <cp:lastPrinted>2019-05-06T08:42:00Z</cp:lastPrinted>
  <dcterms:created xsi:type="dcterms:W3CDTF">2020-10-06T04:21:00Z</dcterms:created>
  <dcterms:modified xsi:type="dcterms:W3CDTF">2020-10-06T04:21:00Z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0x010100DB29C2AB6EB75541991FB3E24043BFB6003334F1EB36F3764685CAA8816ABAA81B</vt:lpwstr>
  </property>
  <property fmtid="{D5CDD505-2E9C-101B-9397-08002B2CF9AE}" pid="5" name="RecordPoint_WorkflowType">
    <vt:lpwstr>ActiveSubmitStub</vt:lpwstr>
  </property>
  <property fmtid="{D5CDD505-2E9C-101B-9397-08002B2CF9AE}" pid="6" name="RecordPoint_ActiveItemSiteId">
    <vt:lpwstr>{a8f0bc9d-7c61-4d87-8154-4194e40ae5d3}</vt:lpwstr>
  </property>
  <property fmtid="{D5CDD505-2E9C-101B-9397-08002B2CF9AE}" pid="7" name="RecordPoint_ActiveItemListId">
    <vt:lpwstr>{c0dd4a33-3633-4227-a627-4ade27178786}</vt:lpwstr>
  </property>
  <property fmtid="{D5CDD505-2E9C-101B-9397-08002B2CF9AE}" pid="8" name="RecordPoint_ActiveItemUniqueId">
    <vt:lpwstr>{a5ba12cf-e391-43f0-a269-7edc59d4a89f}</vt:lpwstr>
  </property>
  <property fmtid="{D5CDD505-2E9C-101B-9397-08002B2CF9AE}" pid="9" name="RecordPoint_ActiveItemWebId">
    <vt:lpwstr>{ce69ccc6-cff4-456b-a994-3619330453a8}</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RecordFormat">
    <vt:lpwstr/>
  </property>
  <property fmtid="{D5CDD505-2E9C-101B-9397-08002B2CF9AE}" pid="14" name="RecordPoint_ActiveItemMoved">
    <vt:lpwstr/>
  </property>
</Properties>
</file>